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6FDD01C8"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216D30">
              <w:rPr>
                <w:rFonts w:ascii="Arial" w:hAnsi="Arial" w:cs="Arial"/>
                <w:color w:val="002060"/>
                <w:sz w:val="40"/>
                <w:szCs w:val="40"/>
              </w:rPr>
              <w:t>3</w:t>
            </w:r>
            <w:r w:rsidR="00FF0C90">
              <w:rPr>
                <w:rFonts w:ascii="Arial" w:hAnsi="Arial" w:cs="Arial"/>
                <w:color w:val="002060"/>
                <w:sz w:val="40"/>
                <w:szCs w:val="40"/>
              </w:rPr>
              <w:t>8</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FF0C90">
              <w:rPr>
                <w:rFonts w:ascii="Arial" w:hAnsi="Arial" w:cs="Arial"/>
                <w:color w:val="002060"/>
                <w:sz w:val="40"/>
                <w:szCs w:val="40"/>
              </w:rPr>
              <w:t>30</w:t>
            </w:r>
            <w:r w:rsidR="00CF4C7D" w:rsidRPr="00DE1EF7">
              <w:rPr>
                <w:rFonts w:ascii="Arial" w:hAnsi="Arial" w:cs="Arial"/>
                <w:color w:val="002060"/>
                <w:sz w:val="40"/>
                <w:szCs w:val="40"/>
              </w:rPr>
              <w:t>/</w:t>
            </w:r>
            <w:r w:rsidR="003050E4">
              <w:rPr>
                <w:rFonts w:ascii="Arial" w:hAnsi="Arial" w:cs="Arial"/>
                <w:color w:val="002060"/>
                <w:sz w:val="40"/>
                <w:szCs w:val="40"/>
              </w:rPr>
              <w:t>10</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6445F231"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242256">
          <w:rPr>
            <w:noProof/>
            <w:webHidden/>
          </w:rPr>
          <w:t>1</w:t>
        </w:r>
        <w:r w:rsidR="00AC19D9" w:rsidRPr="00DE1EF7">
          <w:rPr>
            <w:noProof/>
            <w:webHidden/>
          </w:rPr>
          <w:fldChar w:fldCharType="end"/>
        </w:r>
      </w:hyperlink>
    </w:p>
    <w:p w14:paraId="112EDB38" w14:textId="6545F2DA" w:rsidR="00AC19D9" w:rsidRPr="00DE1EF7" w:rsidRDefault="00AC19D9" w:rsidP="00274C55">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242256">
          <w:rPr>
            <w:noProof/>
            <w:webHidden/>
          </w:rPr>
          <w:t>1</w:t>
        </w:r>
        <w:r w:rsidRPr="00DE1EF7">
          <w:rPr>
            <w:noProof/>
            <w:webHidden/>
          </w:rPr>
          <w:fldChar w:fldCharType="end"/>
        </w:r>
      </w:hyperlink>
    </w:p>
    <w:p w14:paraId="4D9CAD43" w14:textId="055BBCB8" w:rsidR="00AC19D9" w:rsidRPr="00DE1EF7" w:rsidRDefault="00AC19D9" w:rsidP="00274C55">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242256">
          <w:rPr>
            <w:noProof/>
            <w:webHidden/>
          </w:rPr>
          <w:t>1</w:t>
        </w:r>
        <w:r w:rsidRPr="00DE1EF7">
          <w:rPr>
            <w:noProof/>
            <w:webHidden/>
          </w:rPr>
          <w:fldChar w:fldCharType="end"/>
        </w:r>
      </w:hyperlink>
    </w:p>
    <w:p w14:paraId="0EAFCCD8" w14:textId="0B8B49FD" w:rsidR="00AC19D9" w:rsidRPr="00DE1EF7" w:rsidRDefault="00AC19D9" w:rsidP="00274C55">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242256">
          <w:rPr>
            <w:noProof/>
            <w:webHidden/>
          </w:rPr>
          <w:t>1</w:t>
        </w:r>
        <w:r w:rsidRPr="00DE1EF7">
          <w:rPr>
            <w:noProof/>
            <w:webHidden/>
          </w:rPr>
          <w:fldChar w:fldCharType="end"/>
        </w:r>
      </w:hyperlink>
    </w:p>
    <w:p w14:paraId="0952245B" w14:textId="0B9DBA28" w:rsidR="00AC19D9" w:rsidRPr="00DE1EF7" w:rsidRDefault="00AC19D9" w:rsidP="00274C55">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242256">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21AA2F8" w14:textId="77777777" w:rsidR="00BD6814" w:rsidRDefault="00BD6814"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FB8F654" w14:textId="08B536EF" w:rsidR="00C26C3C" w:rsidRDefault="0067544F" w:rsidP="0067544F">
      <w:pPr>
        <w:tabs>
          <w:tab w:val="left" w:pos="2700"/>
        </w:tabs>
        <w:rPr>
          <w:color w:val="002060"/>
          <w:sz w:val="22"/>
          <w:szCs w:val="22"/>
        </w:rPr>
      </w:pPr>
      <w:r>
        <w:rPr>
          <w:color w:val="002060"/>
          <w:sz w:val="22"/>
          <w:szCs w:val="22"/>
        </w:rPr>
        <w:tab/>
      </w:r>
    </w:p>
    <w:p w14:paraId="310AB597" w14:textId="77777777" w:rsidR="007535EB" w:rsidRDefault="007535EB" w:rsidP="0067544F">
      <w:pPr>
        <w:tabs>
          <w:tab w:val="left" w:pos="2700"/>
        </w:tabs>
        <w:rPr>
          <w:color w:val="002060"/>
          <w:sz w:val="22"/>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lastRenderedPageBreak/>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11E30950" w14:textId="77777777" w:rsidR="00EE16A2" w:rsidRDefault="00EE16A2" w:rsidP="0047674B">
      <w:pPr>
        <w:pStyle w:val="LndNormale1"/>
        <w:rPr>
          <w:color w:val="002060"/>
        </w:rPr>
      </w:pPr>
    </w:p>
    <w:p w14:paraId="1B944DAD" w14:textId="77777777" w:rsidR="009B5ACE" w:rsidRDefault="009B5ACE" w:rsidP="0047674B">
      <w:pPr>
        <w:pStyle w:val="LndNormale1"/>
        <w:rPr>
          <w:color w:val="002060"/>
        </w:rPr>
      </w:pPr>
    </w:p>
    <w:p w14:paraId="7A5DBAC5" w14:textId="77777777" w:rsidR="00FC6C63" w:rsidRDefault="00FC6C63" w:rsidP="00FC6C63">
      <w:pPr>
        <w:pStyle w:val="LndNormale1"/>
        <w:jc w:val="left"/>
        <w:rPr>
          <w:b/>
          <w:color w:val="002060"/>
          <w:sz w:val="28"/>
          <w:szCs w:val="28"/>
        </w:rPr>
      </w:pPr>
      <w:r>
        <w:rPr>
          <w:b/>
          <w:color w:val="002060"/>
          <w:sz w:val="28"/>
          <w:szCs w:val="28"/>
        </w:rPr>
        <w:t>SPOSTAMENTO GARE</w:t>
      </w:r>
    </w:p>
    <w:p w14:paraId="78D3113F" w14:textId="77777777" w:rsidR="00FC6C63" w:rsidRDefault="00FC6C63" w:rsidP="00FC6C63">
      <w:pPr>
        <w:pStyle w:val="LndNormale1"/>
        <w:rPr>
          <w:color w:val="002060"/>
          <w:szCs w:val="22"/>
        </w:rPr>
      </w:pPr>
    </w:p>
    <w:p w14:paraId="54499D7D" w14:textId="77777777" w:rsidR="00FC6C63" w:rsidRDefault="00FC6C63" w:rsidP="00FC6C63">
      <w:pPr>
        <w:pStyle w:val="LndNormale1"/>
        <w:rPr>
          <w:color w:val="002060"/>
          <w:szCs w:val="22"/>
        </w:rPr>
      </w:pPr>
      <w:r>
        <w:rPr>
          <w:color w:val="002060"/>
          <w:szCs w:val="22"/>
        </w:rPr>
        <w:t xml:space="preserve">Non saranno rinviate gare a data da destinarsi. </w:t>
      </w:r>
    </w:p>
    <w:p w14:paraId="272BAB24" w14:textId="51E5740C" w:rsidR="00FC6C63" w:rsidRDefault="00FC6C63" w:rsidP="00FC6C6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15138AD" w14:textId="77777777" w:rsidR="00FC6C63" w:rsidRDefault="00FC6C63" w:rsidP="00FC6C63">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3F83252" w14:textId="77777777" w:rsidR="00FC6C63" w:rsidRPr="00AC16D9" w:rsidRDefault="00FC6C63" w:rsidP="00FC6C63">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49BE07C6" w14:textId="77777777" w:rsidR="00682486" w:rsidRDefault="00682486" w:rsidP="0047674B">
      <w:pPr>
        <w:pStyle w:val="LndNormale1"/>
        <w:rPr>
          <w:color w:val="002060"/>
        </w:rPr>
      </w:pPr>
    </w:p>
    <w:p w14:paraId="4D84AC6A" w14:textId="77777777" w:rsidR="001B2F3D" w:rsidRDefault="001B2F3D" w:rsidP="0047674B">
      <w:pPr>
        <w:pStyle w:val="LndNormale1"/>
        <w:rPr>
          <w:color w:val="002060"/>
        </w:rPr>
      </w:pPr>
    </w:p>
    <w:p w14:paraId="6F9C9181" w14:textId="06F759EE" w:rsidR="006879CF" w:rsidRPr="00F83FD5" w:rsidRDefault="006879CF" w:rsidP="006879CF">
      <w:pPr>
        <w:pStyle w:val="Default"/>
        <w:rPr>
          <w:rFonts w:ascii="Arial" w:hAnsi="Arial" w:cs="Arial"/>
          <w:b/>
          <w:color w:val="002060"/>
          <w:sz w:val="28"/>
          <w:szCs w:val="28"/>
        </w:rPr>
      </w:pPr>
      <w:bookmarkStart w:id="6" w:name="_Hlk113435821"/>
      <w:r>
        <w:rPr>
          <w:rFonts w:ascii="Arial" w:hAnsi="Arial" w:cs="Arial"/>
          <w:b/>
          <w:bCs/>
          <w:color w:val="002060"/>
          <w:sz w:val="28"/>
          <w:szCs w:val="28"/>
        </w:rPr>
        <w:t>CAMPIONATO ESORDIENTI CALCIO A CINQUE FEMMINILE</w:t>
      </w:r>
    </w:p>
    <w:p w14:paraId="6486FA0C" w14:textId="77777777" w:rsidR="006879CF" w:rsidRPr="006C6F07" w:rsidRDefault="006879CF" w:rsidP="006879CF">
      <w:pPr>
        <w:rPr>
          <w:rFonts w:ascii="Arial" w:hAnsi="Arial" w:cs="Arial"/>
          <w:color w:val="002060"/>
          <w:sz w:val="22"/>
          <w:szCs w:val="22"/>
        </w:rPr>
      </w:pPr>
    </w:p>
    <w:p w14:paraId="293385B0" w14:textId="77777777" w:rsidR="006879CF" w:rsidRPr="006C6F07" w:rsidRDefault="006879CF" w:rsidP="006879CF">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389C76EC" w14:textId="77777777" w:rsidR="006879CF" w:rsidRPr="006C6F07" w:rsidRDefault="006879CF" w:rsidP="006879CF">
      <w:pPr>
        <w:pStyle w:val="A121"/>
        <w:ind w:left="0"/>
        <w:rPr>
          <w:rFonts w:cs="Arial"/>
          <w:color w:val="002060"/>
          <w:sz w:val="22"/>
          <w:szCs w:val="22"/>
        </w:rPr>
      </w:pPr>
    </w:p>
    <w:p w14:paraId="658B083C" w14:textId="528F9FF1" w:rsidR="006879CF" w:rsidRPr="006C6F07" w:rsidRDefault="006879CF" w:rsidP="006879CF">
      <w:pPr>
        <w:pStyle w:val="A121"/>
        <w:ind w:left="0"/>
        <w:jc w:val="center"/>
        <w:rPr>
          <w:rFonts w:cs="Arial"/>
          <w:b/>
          <w:color w:val="002060"/>
          <w:sz w:val="22"/>
          <w:szCs w:val="22"/>
        </w:rPr>
      </w:pPr>
      <w:r>
        <w:rPr>
          <w:rFonts w:cs="Arial"/>
          <w:b/>
          <w:color w:val="002060"/>
          <w:sz w:val="22"/>
          <w:szCs w:val="22"/>
        </w:rPr>
        <w:t>SABATO 02 NOVEMBRE 2024</w:t>
      </w:r>
      <w:r w:rsidRPr="006C6F07">
        <w:rPr>
          <w:rFonts w:cs="Arial"/>
          <w:b/>
          <w:color w:val="002060"/>
          <w:sz w:val="22"/>
          <w:szCs w:val="22"/>
        </w:rPr>
        <w:t>, ORE 19:00</w:t>
      </w:r>
    </w:p>
    <w:p w14:paraId="21C7D119" w14:textId="77777777" w:rsidR="006879CF" w:rsidRPr="006C6F07" w:rsidRDefault="006879CF" w:rsidP="006879CF">
      <w:pPr>
        <w:rPr>
          <w:rFonts w:ascii="Arial" w:hAnsi="Arial" w:cs="Arial"/>
          <w:color w:val="002060"/>
          <w:sz w:val="22"/>
          <w:szCs w:val="22"/>
          <w:shd w:val="clear" w:color="auto" w:fill="FFFFFF"/>
        </w:rPr>
      </w:pPr>
    </w:p>
    <w:p w14:paraId="5BD8BB61" w14:textId="4C58FC1E" w:rsidR="006879CF" w:rsidRPr="006C6F07" w:rsidRDefault="006879CF" w:rsidP="006879CF">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EF</w:t>
      </w:r>
      <w:r w:rsidRPr="006C6F07">
        <w:rPr>
          <w:rFonts w:ascii="Arial" w:hAnsi="Arial" w:cs="Arial"/>
          <w:color w:val="002060"/>
          <w:sz w:val="22"/>
          <w:szCs w:val="22"/>
          <w:shd w:val="clear" w:color="auto" w:fill="FFFFFF"/>
        </w:rPr>
        <w:tab/>
      </w:r>
      <w:r w:rsidRPr="006879CF">
        <w:rPr>
          <w:rFonts w:ascii="Arial" w:hAnsi="Arial" w:cs="Arial"/>
          <w:color w:val="002060"/>
          <w:sz w:val="22"/>
          <w:szCs w:val="22"/>
          <w:shd w:val="clear" w:color="auto" w:fill="FFFFFF"/>
        </w:rPr>
        <w:t>CALCIO A 5 ESORDIENTI FEM.AUT.</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24995108" w14:textId="77777777" w:rsidR="006879CF" w:rsidRPr="00AE6479" w:rsidRDefault="006879CF" w:rsidP="006879CF">
      <w:pPr>
        <w:rPr>
          <w:rFonts w:ascii="Arial" w:hAnsi="Arial" w:cs="Arial"/>
          <w:color w:val="002060"/>
          <w:sz w:val="22"/>
          <w:szCs w:val="22"/>
          <w:highlight w:val="yellow"/>
        </w:rPr>
      </w:pPr>
    </w:p>
    <w:p w14:paraId="28C65CC0" w14:textId="77777777" w:rsidR="006879CF" w:rsidRPr="00CC3901" w:rsidRDefault="006879CF" w:rsidP="006879CF">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5CE0F81B" w14:textId="77777777" w:rsidR="006879CF" w:rsidRPr="006C6F07" w:rsidRDefault="006879CF" w:rsidP="006879CF">
      <w:pPr>
        <w:pStyle w:val="A121"/>
        <w:ind w:left="0"/>
        <w:rPr>
          <w:rFonts w:cs="Arial"/>
          <w:color w:val="002060"/>
          <w:spacing w:val="-2"/>
          <w:sz w:val="22"/>
          <w:szCs w:val="22"/>
          <w:lang w:eastAsia="it-IT"/>
        </w:rPr>
      </w:pPr>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 xml:space="preserve">debitamente compilata on-line,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bookmarkEnd w:id="6"/>
    <w:p w14:paraId="5AEDCB49" w14:textId="77777777" w:rsidR="006879CF" w:rsidRPr="007535EB" w:rsidRDefault="006879CF" w:rsidP="0047674B">
      <w:pPr>
        <w:pStyle w:val="LndNormale1"/>
        <w:rPr>
          <w:color w:val="002060"/>
        </w:rPr>
      </w:pPr>
    </w:p>
    <w:p w14:paraId="72238E6E" w14:textId="77777777" w:rsidR="007535EB" w:rsidRPr="007535EB" w:rsidRDefault="007535EB" w:rsidP="0047674B">
      <w:pPr>
        <w:pStyle w:val="LndNormale1"/>
        <w:rPr>
          <w:color w:val="002060"/>
        </w:rPr>
      </w:pPr>
    </w:p>
    <w:p w14:paraId="6194AF61" w14:textId="77777777" w:rsidR="007535EB" w:rsidRPr="007535EB" w:rsidRDefault="007535EB" w:rsidP="007535EB">
      <w:pPr>
        <w:rPr>
          <w:rFonts w:ascii="Arial" w:hAnsi="Arial" w:cs="Arial"/>
          <w:b/>
          <w:color w:val="002060"/>
          <w:sz w:val="28"/>
          <w:szCs w:val="28"/>
        </w:rPr>
      </w:pPr>
      <w:r w:rsidRPr="007535EB">
        <w:rPr>
          <w:rFonts w:ascii="Arial" w:hAnsi="Arial" w:cs="Arial"/>
          <w:b/>
          <w:color w:val="002060"/>
          <w:sz w:val="28"/>
          <w:szCs w:val="28"/>
        </w:rPr>
        <w:t>SPORTELLO DELLE SOCIETA’</w:t>
      </w:r>
    </w:p>
    <w:p w14:paraId="2018FC13" w14:textId="77777777" w:rsidR="007535EB" w:rsidRPr="007535EB" w:rsidRDefault="007535EB" w:rsidP="007535EB">
      <w:pPr>
        <w:rPr>
          <w:bCs/>
          <w:iCs/>
          <w:color w:val="002060"/>
          <w:sz w:val="24"/>
          <w:szCs w:val="24"/>
        </w:rPr>
      </w:pPr>
    </w:p>
    <w:p w14:paraId="798B2497" w14:textId="77777777" w:rsidR="007535EB" w:rsidRPr="007535EB" w:rsidRDefault="007535EB" w:rsidP="007535EB">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6A079DD4" w14:textId="77777777" w:rsidR="007535EB" w:rsidRPr="007535EB" w:rsidRDefault="007535EB" w:rsidP="007535EB">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2" w:history="1">
        <w:r w:rsidRPr="007535EB">
          <w:rPr>
            <w:rStyle w:val="Collegamentoipertestuale"/>
            <w:rFonts w:ascii="Arial" w:hAnsi="Arial" w:cs="Arial"/>
            <w:b/>
            <w:i/>
            <w:color w:val="002060"/>
            <w:sz w:val="22"/>
            <w:szCs w:val="22"/>
          </w:rPr>
          <w:t>sportellomarche@lnd.it</w:t>
        </w:r>
      </w:hyperlink>
    </w:p>
    <w:p w14:paraId="413EBA4A" w14:textId="77777777" w:rsidR="007535EB" w:rsidRPr="007535EB" w:rsidRDefault="007535EB" w:rsidP="007535EB">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78381CAE" w14:textId="77777777" w:rsidR="007535EB" w:rsidRPr="00773D3E" w:rsidRDefault="007535EB" w:rsidP="007535EB">
      <w:pPr>
        <w:pStyle w:val="LndNormale1"/>
        <w:rPr>
          <w:color w:val="002060"/>
        </w:rPr>
      </w:pPr>
    </w:p>
    <w:p w14:paraId="7E92B17E" w14:textId="77777777" w:rsidR="00773D3E" w:rsidRPr="00773D3E" w:rsidRDefault="00773D3E" w:rsidP="007535EB">
      <w:pPr>
        <w:pStyle w:val="LndNormale1"/>
        <w:rPr>
          <w:color w:val="002060"/>
        </w:rPr>
      </w:pPr>
    </w:p>
    <w:p w14:paraId="0611BBD8" w14:textId="77777777" w:rsidR="00773D3E" w:rsidRPr="00773D3E" w:rsidRDefault="00773D3E" w:rsidP="00773D3E">
      <w:pPr>
        <w:pStyle w:val="NormaleWeb"/>
        <w:shd w:val="clear" w:color="auto" w:fill="FFFFFF"/>
        <w:jc w:val="both"/>
        <w:rPr>
          <w:rFonts w:ascii="Arial" w:hAnsi="Arial" w:cs="Arial"/>
          <w:b/>
          <w:bCs/>
          <w:color w:val="002060"/>
          <w:sz w:val="28"/>
          <w:szCs w:val="28"/>
        </w:rPr>
      </w:pPr>
      <w:r w:rsidRPr="00773D3E">
        <w:rPr>
          <w:rFonts w:ascii="Arial" w:hAnsi="Arial" w:cs="Arial"/>
          <w:b/>
          <w:bCs/>
          <w:color w:val="002060"/>
          <w:sz w:val="28"/>
          <w:szCs w:val="28"/>
        </w:rPr>
        <w:t>CAMPIONATO REGIONALE ESPORT MARCHE</w:t>
      </w:r>
    </w:p>
    <w:p w14:paraId="715FFDA5" w14:textId="77777777" w:rsidR="00773D3E" w:rsidRPr="00773D3E" w:rsidRDefault="00773D3E" w:rsidP="00773D3E">
      <w:pPr>
        <w:pStyle w:val="NormaleWeb"/>
        <w:shd w:val="clear" w:color="auto" w:fill="FFFFFF"/>
        <w:jc w:val="both"/>
        <w:rPr>
          <w:rFonts w:ascii="Arial" w:hAnsi="Arial" w:cs="Arial"/>
          <w:color w:val="002060"/>
          <w:sz w:val="22"/>
          <w:szCs w:val="22"/>
        </w:rPr>
      </w:pPr>
    </w:p>
    <w:p w14:paraId="0A929B48" w14:textId="77777777" w:rsidR="00773D3E" w:rsidRPr="00773D3E" w:rsidRDefault="00773D3E" w:rsidP="00773D3E">
      <w:pPr>
        <w:pStyle w:val="NormaleWeb"/>
        <w:shd w:val="clear" w:color="auto" w:fill="FFFFFF"/>
        <w:jc w:val="both"/>
        <w:rPr>
          <w:rFonts w:ascii="Arial" w:hAnsi="Arial" w:cs="Arial"/>
          <w:color w:val="002060"/>
          <w:sz w:val="22"/>
          <w:szCs w:val="22"/>
        </w:rPr>
      </w:pPr>
      <w:r w:rsidRPr="00773D3E">
        <w:rPr>
          <w:rFonts w:ascii="Arial" w:hAnsi="Arial" w:cs="Arial"/>
          <w:color w:val="002060"/>
          <w:sz w:val="22"/>
          <w:szCs w:val="22"/>
        </w:rPr>
        <w:t>Il </w:t>
      </w:r>
      <w:r w:rsidRPr="00773D3E">
        <w:rPr>
          <w:rStyle w:val="Enfasigrassetto"/>
          <w:rFonts w:ascii="Arial" w:hAnsi="Arial" w:cs="Arial"/>
          <w:color w:val="002060"/>
          <w:sz w:val="22"/>
          <w:szCs w:val="22"/>
        </w:rPr>
        <w:t>Comitato Regionale Marche</w:t>
      </w:r>
      <w:r w:rsidRPr="00773D3E">
        <w:rPr>
          <w:rFonts w:ascii="Arial" w:hAnsi="Arial" w:cs="Arial"/>
          <w:color w:val="002060"/>
          <w:sz w:val="22"/>
          <w:szCs w:val="22"/>
        </w:rPr>
        <w:t>, in collaborazione con la </w:t>
      </w:r>
      <w:r w:rsidRPr="00773D3E">
        <w:rPr>
          <w:rStyle w:val="Enfasigrassetto"/>
          <w:rFonts w:ascii="Arial" w:hAnsi="Arial" w:cs="Arial"/>
          <w:color w:val="002060"/>
          <w:sz w:val="22"/>
          <w:szCs w:val="22"/>
        </w:rPr>
        <w:t>Lega Nazionale Dilettanti</w:t>
      </w:r>
      <w:r w:rsidRPr="00773D3E">
        <w:rPr>
          <w:rFonts w:ascii="Arial" w:hAnsi="Arial" w:cs="Arial"/>
          <w:color w:val="002060"/>
          <w:sz w:val="22"/>
          <w:szCs w:val="22"/>
        </w:rPr>
        <w:t xml:space="preserve">, organizza per la stagione 2024-2025 il secondo campionato regionale </w:t>
      </w:r>
      <w:proofErr w:type="spellStart"/>
      <w:r w:rsidRPr="00773D3E">
        <w:rPr>
          <w:rFonts w:ascii="Arial" w:hAnsi="Arial" w:cs="Arial"/>
          <w:color w:val="002060"/>
          <w:sz w:val="22"/>
          <w:szCs w:val="22"/>
        </w:rPr>
        <w:t>eSport</w:t>
      </w:r>
      <w:proofErr w:type="spellEnd"/>
      <w:r w:rsidRPr="00773D3E">
        <w:rPr>
          <w:rFonts w:ascii="Arial" w:hAnsi="Arial" w:cs="Arial"/>
          <w:color w:val="002060"/>
          <w:sz w:val="22"/>
          <w:szCs w:val="22"/>
        </w:rPr>
        <w:t xml:space="preserve"> (Calcio Virtuale).</w:t>
      </w:r>
    </w:p>
    <w:p w14:paraId="355BC1D8" w14:textId="77777777" w:rsidR="00773D3E" w:rsidRPr="00773D3E" w:rsidRDefault="00773D3E" w:rsidP="00773D3E">
      <w:pPr>
        <w:pStyle w:val="NormaleWeb"/>
        <w:shd w:val="clear" w:color="auto" w:fill="FFFFFF"/>
        <w:jc w:val="both"/>
        <w:rPr>
          <w:rFonts w:ascii="Arial" w:hAnsi="Arial" w:cs="Arial"/>
          <w:color w:val="002060"/>
          <w:sz w:val="22"/>
          <w:szCs w:val="22"/>
        </w:rPr>
      </w:pPr>
      <w:r w:rsidRPr="00773D3E">
        <w:rPr>
          <w:rFonts w:ascii="Arial" w:hAnsi="Arial" w:cs="Arial"/>
          <w:color w:val="002060"/>
          <w:sz w:val="22"/>
          <w:szCs w:val="22"/>
        </w:rPr>
        <w:t>Dopo lo svolgimento di due tornei nella passata stagione (</w:t>
      </w:r>
      <w:proofErr w:type="spellStart"/>
      <w:r w:rsidRPr="00773D3E">
        <w:rPr>
          <w:rFonts w:ascii="Arial" w:hAnsi="Arial" w:cs="Arial"/>
          <w:color w:val="002060"/>
          <w:sz w:val="22"/>
          <w:szCs w:val="22"/>
        </w:rPr>
        <w:t>eSerie</w:t>
      </w:r>
      <w:proofErr w:type="spellEnd"/>
      <w:r w:rsidRPr="00773D3E">
        <w:rPr>
          <w:rFonts w:ascii="Arial" w:hAnsi="Arial" w:cs="Arial"/>
          <w:color w:val="002060"/>
          <w:sz w:val="22"/>
          <w:szCs w:val="22"/>
        </w:rPr>
        <w:t xml:space="preserve"> E </w:t>
      </w:r>
      <w:proofErr w:type="spellStart"/>
      <w:r w:rsidRPr="00773D3E">
        <w:rPr>
          <w:rFonts w:ascii="Arial" w:hAnsi="Arial" w:cs="Arial"/>
          <w:color w:val="002060"/>
          <w:sz w:val="22"/>
          <w:szCs w:val="22"/>
        </w:rPr>
        <w:t>e</w:t>
      </w:r>
      <w:proofErr w:type="spellEnd"/>
      <w:r w:rsidRPr="00773D3E">
        <w:rPr>
          <w:rFonts w:ascii="Arial" w:hAnsi="Arial" w:cs="Arial"/>
          <w:color w:val="002060"/>
          <w:sz w:val="22"/>
          <w:szCs w:val="22"/>
        </w:rPr>
        <w:t xml:space="preserve"> </w:t>
      </w:r>
      <w:proofErr w:type="spellStart"/>
      <w:r w:rsidRPr="00773D3E">
        <w:rPr>
          <w:rFonts w:ascii="Arial" w:hAnsi="Arial" w:cs="Arial"/>
          <w:color w:val="002060"/>
          <w:sz w:val="22"/>
          <w:szCs w:val="22"/>
        </w:rPr>
        <w:t>eCup</w:t>
      </w:r>
      <w:proofErr w:type="spellEnd"/>
      <w:r w:rsidRPr="00773D3E">
        <w:rPr>
          <w:rFonts w:ascii="Arial" w:hAnsi="Arial" w:cs="Arial"/>
          <w:color w:val="002060"/>
          <w:sz w:val="22"/>
          <w:szCs w:val="22"/>
        </w:rPr>
        <w:t xml:space="preserve"> Marche), ai quali hanno partecipato ben 10 società e 2 sezioni AIA marchigiane (Pesaro e Macerata) e che ha visto il suo apice nella fase finale disputata presso la Facoltà di Ingegneria dell’Università Politecnica delle Marche, viene riproposto il format della </w:t>
      </w:r>
      <w:proofErr w:type="spellStart"/>
      <w:r w:rsidRPr="00773D3E">
        <w:rPr>
          <w:rFonts w:ascii="Arial" w:hAnsi="Arial" w:cs="Arial"/>
          <w:color w:val="002060"/>
          <w:sz w:val="22"/>
          <w:szCs w:val="22"/>
        </w:rPr>
        <w:t>eSerie</w:t>
      </w:r>
      <w:proofErr w:type="spellEnd"/>
      <w:r w:rsidRPr="00773D3E">
        <w:rPr>
          <w:rFonts w:ascii="Arial" w:hAnsi="Arial" w:cs="Arial"/>
          <w:color w:val="002060"/>
          <w:sz w:val="22"/>
          <w:szCs w:val="22"/>
        </w:rPr>
        <w:t xml:space="preserve"> E con l’utilizzo del gioco </w:t>
      </w:r>
      <w:r w:rsidRPr="00773D3E">
        <w:rPr>
          <w:rFonts w:ascii="Arial" w:hAnsi="Arial" w:cs="Arial"/>
          <w:b/>
          <w:bCs/>
          <w:color w:val="002060"/>
          <w:sz w:val="22"/>
          <w:szCs w:val="22"/>
        </w:rPr>
        <w:t>EA SPORT FC © 25</w:t>
      </w:r>
      <w:r w:rsidRPr="00773D3E">
        <w:rPr>
          <w:rFonts w:ascii="Arial" w:hAnsi="Arial" w:cs="Arial"/>
          <w:color w:val="002060"/>
          <w:sz w:val="22"/>
          <w:szCs w:val="22"/>
        </w:rPr>
        <w:t>.</w:t>
      </w:r>
    </w:p>
    <w:p w14:paraId="1C284726" w14:textId="77777777" w:rsidR="00773D3E" w:rsidRPr="00773D3E" w:rsidRDefault="00773D3E" w:rsidP="00773D3E">
      <w:pPr>
        <w:pStyle w:val="NormaleWeb"/>
        <w:shd w:val="clear" w:color="auto" w:fill="FFFFFF"/>
        <w:jc w:val="both"/>
        <w:rPr>
          <w:rFonts w:ascii="Arial" w:hAnsi="Arial" w:cs="Arial"/>
          <w:color w:val="002060"/>
          <w:sz w:val="22"/>
          <w:szCs w:val="22"/>
        </w:rPr>
      </w:pPr>
      <w:r w:rsidRPr="00773D3E">
        <w:rPr>
          <w:rFonts w:ascii="Arial" w:hAnsi="Arial" w:cs="Arial"/>
          <w:color w:val="002060"/>
          <w:sz w:val="22"/>
          <w:szCs w:val="22"/>
        </w:rPr>
        <w:t>La </w:t>
      </w:r>
      <w:r w:rsidRPr="00773D3E">
        <w:rPr>
          <w:rStyle w:val="Enfasigrassetto"/>
          <w:rFonts w:ascii="Arial" w:hAnsi="Arial" w:cs="Arial"/>
          <w:color w:val="002060"/>
          <w:sz w:val="22"/>
          <w:szCs w:val="22"/>
        </w:rPr>
        <w:t>partecipazione alla competizione virtuale è gratuita</w:t>
      </w:r>
      <w:r w:rsidRPr="00773D3E">
        <w:rPr>
          <w:rFonts w:ascii="Arial" w:hAnsi="Arial" w:cs="Arial"/>
          <w:color w:val="002060"/>
          <w:sz w:val="22"/>
          <w:szCs w:val="22"/>
        </w:rPr>
        <w:t> e riservata a tutte le società affiliate al Comitato Regionale Marche per la stagione 2024-2025 senza distinzioni di categorie e attività, oltre che a tutte le sezioni AIA del Comitato Regionale Marche e alle società appartenenti alla DCPS.</w:t>
      </w:r>
    </w:p>
    <w:p w14:paraId="503E41D0" w14:textId="77777777" w:rsidR="00773D3E" w:rsidRPr="00773D3E" w:rsidRDefault="00773D3E" w:rsidP="00773D3E">
      <w:pPr>
        <w:pStyle w:val="NormaleWeb"/>
        <w:shd w:val="clear" w:color="auto" w:fill="FFFFFF"/>
        <w:jc w:val="both"/>
        <w:rPr>
          <w:rFonts w:ascii="Arial" w:hAnsi="Arial" w:cs="Arial"/>
          <w:color w:val="002060"/>
          <w:sz w:val="22"/>
          <w:szCs w:val="22"/>
        </w:rPr>
      </w:pPr>
      <w:r w:rsidRPr="00773D3E">
        <w:rPr>
          <w:rFonts w:ascii="Arial" w:hAnsi="Arial" w:cs="Arial"/>
          <w:color w:val="002060"/>
          <w:sz w:val="22"/>
          <w:szCs w:val="22"/>
        </w:rPr>
        <w:t xml:space="preserve">Il campionato, da disputare sui dispositivi di ultima generazione </w:t>
      </w:r>
      <w:r w:rsidRPr="00773D3E">
        <w:rPr>
          <w:rFonts w:ascii="Arial" w:hAnsi="Arial" w:cs="Arial"/>
          <w:b/>
          <w:bCs/>
          <w:i/>
          <w:iCs/>
          <w:color w:val="002060"/>
          <w:sz w:val="22"/>
          <w:szCs w:val="22"/>
        </w:rPr>
        <w:t>(PS5 – Xbox X/S e PC)</w:t>
      </w:r>
      <w:r w:rsidRPr="00773D3E">
        <w:rPr>
          <w:rFonts w:ascii="Arial" w:hAnsi="Arial" w:cs="Arial"/>
          <w:color w:val="002060"/>
          <w:sz w:val="22"/>
          <w:szCs w:val="22"/>
        </w:rPr>
        <w:t>, si articolerà con una prima fase di incontri di andata e ritorno e una fase finale ad eliminazione diretta. La modalità della competizione sarà “</w:t>
      </w:r>
      <w:r w:rsidRPr="00773D3E">
        <w:rPr>
          <w:rStyle w:val="Enfasigrassetto"/>
          <w:rFonts w:ascii="Arial" w:hAnsi="Arial" w:cs="Arial"/>
          <w:color w:val="002060"/>
          <w:sz w:val="22"/>
          <w:szCs w:val="22"/>
        </w:rPr>
        <w:t>Pro Club 11vs11</w:t>
      </w:r>
      <w:r w:rsidRPr="00773D3E">
        <w:rPr>
          <w:rFonts w:ascii="Arial" w:hAnsi="Arial" w:cs="Arial"/>
          <w:color w:val="002060"/>
          <w:sz w:val="22"/>
          <w:szCs w:val="22"/>
        </w:rPr>
        <w:t>”, che consente a ogni player di creare un calciatore virtuale e di ricoprire un ruolo specifico in campo al fianco dei propri compagni, proprio come in una vera partita di calcio!</w:t>
      </w:r>
    </w:p>
    <w:p w14:paraId="7F6FAD90" w14:textId="77777777" w:rsidR="00773D3E" w:rsidRPr="00773D3E" w:rsidRDefault="00773D3E" w:rsidP="00773D3E">
      <w:pPr>
        <w:pStyle w:val="NormaleWeb"/>
        <w:shd w:val="clear" w:color="auto" w:fill="FFFFFF"/>
        <w:jc w:val="both"/>
        <w:rPr>
          <w:rFonts w:ascii="Arial" w:hAnsi="Arial" w:cs="Arial"/>
          <w:color w:val="002060"/>
          <w:sz w:val="22"/>
          <w:szCs w:val="22"/>
        </w:rPr>
      </w:pPr>
      <w:r w:rsidRPr="00773D3E">
        <w:rPr>
          <w:rFonts w:ascii="Arial" w:hAnsi="Arial" w:cs="Arial"/>
          <w:color w:val="002060"/>
          <w:sz w:val="22"/>
          <w:szCs w:val="22"/>
        </w:rPr>
        <w:t>Ogni società iscriverà un team che dovrà essere composto da un </w:t>
      </w:r>
      <w:r w:rsidRPr="00773D3E">
        <w:rPr>
          <w:rStyle w:val="Enfasigrassetto"/>
          <w:rFonts w:ascii="Arial" w:hAnsi="Arial" w:cs="Arial"/>
          <w:color w:val="002060"/>
          <w:sz w:val="22"/>
          <w:szCs w:val="22"/>
        </w:rPr>
        <w:t>minimo di 5 “players”</w:t>
      </w:r>
      <w:r w:rsidRPr="00773D3E">
        <w:rPr>
          <w:rFonts w:ascii="Arial" w:hAnsi="Arial" w:cs="Arial"/>
          <w:color w:val="002060"/>
          <w:sz w:val="22"/>
          <w:szCs w:val="22"/>
        </w:rPr>
        <w:t> (numero minimo di giocatori in campo) che siano regolarmente riconosciuti dalle rispettive società. Ogni club dovrà nominare un capitano e un vice capitano che avranno il compito di creare e coordinare la squadra.</w:t>
      </w:r>
    </w:p>
    <w:p w14:paraId="7A6267D1" w14:textId="77777777" w:rsidR="00773D3E" w:rsidRPr="00773D3E" w:rsidRDefault="00773D3E" w:rsidP="00773D3E">
      <w:pPr>
        <w:pStyle w:val="NormaleWeb"/>
        <w:shd w:val="clear" w:color="auto" w:fill="FFFFFF"/>
        <w:jc w:val="both"/>
        <w:rPr>
          <w:rFonts w:ascii="Arial" w:hAnsi="Arial" w:cs="Arial"/>
          <w:color w:val="002060"/>
          <w:sz w:val="22"/>
          <w:szCs w:val="22"/>
        </w:rPr>
      </w:pPr>
      <w:r w:rsidRPr="00773D3E">
        <w:rPr>
          <w:rFonts w:ascii="Arial" w:hAnsi="Arial" w:cs="Arial"/>
          <w:color w:val="002060"/>
          <w:sz w:val="22"/>
          <w:szCs w:val="22"/>
        </w:rPr>
        <w:t xml:space="preserve">Le squadre che si classificheranno ai primi due posti del campionato regionale </w:t>
      </w:r>
      <w:proofErr w:type="spellStart"/>
      <w:r w:rsidRPr="00773D3E">
        <w:rPr>
          <w:rFonts w:ascii="Arial" w:hAnsi="Arial" w:cs="Arial"/>
          <w:color w:val="002060"/>
          <w:sz w:val="22"/>
          <w:szCs w:val="22"/>
        </w:rPr>
        <w:t>eSerie</w:t>
      </w:r>
      <w:proofErr w:type="spellEnd"/>
      <w:r w:rsidRPr="00773D3E">
        <w:rPr>
          <w:rFonts w:ascii="Arial" w:hAnsi="Arial" w:cs="Arial"/>
          <w:color w:val="002060"/>
          <w:sz w:val="22"/>
          <w:szCs w:val="22"/>
        </w:rPr>
        <w:t xml:space="preserve"> E, avranno la possibilità di accedere al Campionato Nazione Intermedio per la stagione 2025-2026 (Challenge League)</w:t>
      </w:r>
    </w:p>
    <w:p w14:paraId="2C35BC88" w14:textId="77777777" w:rsidR="00773D3E" w:rsidRPr="00773D3E" w:rsidRDefault="00773D3E" w:rsidP="00773D3E">
      <w:pPr>
        <w:pStyle w:val="NormaleWeb"/>
        <w:shd w:val="clear" w:color="auto" w:fill="FFFFFF"/>
        <w:jc w:val="both"/>
        <w:rPr>
          <w:rFonts w:ascii="Arial" w:hAnsi="Arial" w:cs="Arial"/>
          <w:color w:val="002060"/>
          <w:sz w:val="22"/>
          <w:szCs w:val="22"/>
        </w:rPr>
      </w:pPr>
      <w:r w:rsidRPr="00773D3E">
        <w:rPr>
          <w:rFonts w:ascii="Arial" w:hAnsi="Arial" w:cs="Arial"/>
          <w:color w:val="002060"/>
          <w:sz w:val="22"/>
          <w:szCs w:val="22"/>
        </w:rPr>
        <w:t>Le Società che desiderano partecipare al suddetto campionato dovranno far pervenire una prima mail di adesione al campionato indirizzandola a </w:t>
      </w:r>
      <w:r w:rsidRPr="00773D3E">
        <w:rPr>
          <w:rStyle w:val="Enfasigrassetto"/>
          <w:rFonts w:ascii="Arial" w:hAnsi="Arial" w:cs="Arial"/>
          <w:color w:val="002060"/>
          <w:sz w:val="22"/>
          <w:szCs w:val="22"/>
        </w:rPr>
        <w:t>esport.marche@lnd.it</w:t>
      </w:r>
      <w:r w:rsidRPr="00773D3E">
        <w:rPr>
          <w:rFonts w:ascii="Arial" w:hAnsi="Arial" w:cs="Arial"/>
          <w:color w:val="002060"/>
          <w:sz w:val="22"/>
          <w:szCs w:val="22"/>
        </w:rPr>
        <w:t xml:space="preserve">. </w:t>
      </w:r>
    </w:p>
    <w:p w14:paraId="248E6DC6" w14:textId="77777777" w:rsidR="00773D3E" w:rsidRPr="00773D3E" w:rsidRDefault="00773D3E" w:rsidP="00773D3E">
      <w:pPr>
        <w:pStyle w:val="NormaleWeb"/>
        <w:shd w:val="clear" w:color="auto" w:fill="FFFFFF"/>
        <w:jc w:val="both"/>
        <w:rPr>
          <w:rFonts w:ascii="Arial" w:hAnsi="Arial" w:cs="Arial"/>
          <w:color w:val="002060"/>
          <w:sz w:val="22"/>
          <w:szCs w:val="22"/>
        </w:rPr>
      </w:pPr>
      <w:r w:rsidRPr="00773D3E">
        <w:rPr>
          <w:rFonts w:ascii="Arial" w:hAnsi="Arial" w:cs="Arial"/>
          <w:color w:val="002060"/>
          <w:sz w:val="22"/>
          <w:szCs w:val="22"/>
        </w:rPr>
        <w:lastRenderedPageBreak/>
        <w:t>Il Torneo inizierà tra Gennaio e Febbraio 2024 e le gare verranno svolte in orari serale durante la settimana.</w:t>
      </w:r>
    </w:p>
    <w:p w14:paraId="0715F988" w14:textId="77777777" w:rsidR="00773D3E" w:rsidRPr="00773D3E" w:rsidRDefault="00773D3E" w:rsidP="00773D3E">
      <w:pPr>
        <w:pStyle w:val="NormaleWeb"/>
        <w:shd w:val="clear" w:color="auto" w:fill="FFFFFF"/>
        <w:jc w:val="both"/>
        <w:rPr>
          <w:rFonts w:ascii="Arial" w:hAnsi="Arial" w:cs="Arial"/>
          <w:color w:val="002060"/>
          <w:sz w:val="22"/>
          <w:szCs w:val="22"/>
        </w:rPr>
      </w:pPr>
      <w:r w:rsidRPr="00773D3E">
        <w:rPr>
          <w:rFonts w:ascii="Arial" w:hAnsi="Arial" w:cs="Arial"/>
          <w:color w:val="002060"/>
          <w:sz w:val="22"/>
          <w:szCs w:val="22"/>
        </w:rPr>
        <w:t>La formula del campionato verrà stabilita al momento della chiusura delle iscrizioni in base al numero di società iscritte.</w:t>
      </w:r>
    </w:p>
    <w:p w14:paraId="6C1894CF" w14:textId="77777777" w:rsidR="00773D3E" w:rsidRDefault="00773D3E" w:rsidP="007535EB">
      <w:pPr>
        <w:pStyle w:val="LndNormale1"/>
        <w:rPr>
          <w:color w:val="002060"/>
        </w:rPr>
      </w:pPr>
    </w:p>
    <w:p w14:paraId="40C75E7F" w14:textId="77777777" w:rsidR="002A752D" w:rsidRDefault="002A752D" w:rsidP="007535EB">
      <w:pPr>
        <w:pStyle w:val="LndNormale1"/>
        <w:rPr>
          <w:color w:val="002060"/>
        </w:rPr>
      </w:pPr>
    </w:p>
    <w:p w14:paraId="6D166347" w14:textId="77777777" w:rsidR="002A752D" w:rsidRPr="002A752D" w:rsidRDefault="002A752D" w:rsidP="002A752D">
      <w:pPr>
        <w:pStyle w:val="LndNormale1"/>
        <w:rPr>
          <w:b/>
          <w:color w:val="002060"/>
          <w:sz w:val="28"/>
          <w:szCs w:val="28"/>
        </w:rPr>
      </w:pPr>
      <w:r w:rsidRPr="002A752D">
        <w:rPr>
          <w:b/>
          <w:color w:val="002060"/>
          <w:sz w:val="28"/>
          <w:szCs w:val="28"/>
        </w:rPr>
        <w:t>SVINCOLI EX ART. 117 BIS NOIF</w:t>
      </w:r>
    </w:p>
    <w:p w14:paraId="0EEB8A37" w14:textId="77777777" w:rsidR="002A752D" w:rsidRPr="002A752D" w:rsidRDefault="002A752D" w:rsidP="002A752D">
      <w:pPr>
        <w:pStyle w:val="LndNormale1"/>
        <w:rPr>
          <w:color w:val="002060"/>
        </w:rPr>
      </w:pPr>
    </w:p>
    <w:p w14:paraId="7D221759" w14:textId="77777777" w:rsidR="002A752D" w:rsidRPr="002A752D" w:rsidRDefault="002A752D" w:rsidP="002A752D">
      <w:pPr>
        <w:pStyle w:val="LndNormale1"/>
        <w:rPr>
          <w:color w:val="002060"/>
        </w:rPr>
      </w:pPr>
      <w:r w:rsidRPr="002A752D">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2A752D">
        <w:rPr>
          <w:b/>
          <w:color w:val="002060"/>
        </w:rPr>
        <w:t>28.10.2024:</w:t>
      </w:r>
    </w:p>
    <w:tbl>
      <w:tblPr>
        <w:tblStyle w:val="Grigliatabella"/>
        <w:tblW w:w="0" w:type="auto"/>
        <w:tblLook w:val="04A0" w:firstRow="1" w:lastRow="0" w:firstColumn="1" w:lastColumn="0" w:noHBand="0" w:noVBand="1"/>
      </w:tblPr>
      <w:tblGrid>
        <w:gridCol w:w="1265"/>
        <w:gridCol w:w="2756"/>
        <w:gridCol w:w="1273"/>
        <w:gridCol w:w="1182"/>
        <w:gridCol w:w="3436"/>
      </w:tblGrid>
      <w:tr w:rsidR="002A752D" w:rsidRPr="002A752D" w14:paraId="55C48939" w14:textId="77777777" w:rsidTr="00903F7D">
        <w:tc>
          <w:tcPr>
            <w:tcW w:w="1265" w:type="dxa"/>
            <w:tcBorders>
              <w:top w:val="single" w:sz="4" w:space="0" w:color="auto"/>
              <w:left w:val="single" w:sz="4" w:space="0" w:color="auto"/>
              <w:bottom w:val="single" w:sz="4" w:space="0" w:color="auto"/>
              <w:right w:val="single" w:sz="4" w:space="0" w:color="auto"/>
            </w:tcBorders>
            <w:hideMark/>
          </w:tcPr>
          <w:p w14:paraId="1FE6BA74" w14:textId="77777777" w:rsidR="002A752D" w:rsidRPr="002A752D" w:rsidRDefault="002A752D" w:rsidP="00903F7D">
            <w:pPr>
              <w:pStyle w:val="LndNormale1"/>
              <w:jc w:val="center"/>
              <w:textAlignment w:val="baseline"/>
              <w:rPr>
                <w:b/>
                <w:color w:val="002060"/>
              </w:rPr>
            </w:pPr>
            <w:r w:rsidRPr="002A752D">
              <w:rPr>
                <w:b/>
                <w:color w:val="002060"/>
              </w:rPr>
              <w:t>Matricola</w:t>
            </w:r>
          </w:p>
        </w:tc>
        <w:tc>
          <w:tcPr>
            <w:tcW w:w="2756" w:type="dxa"/>
            <w:tcBorders>
              <w:top w:val="single" w:sz="4" w:space="0" w:color="auto"/>
              <w:left w:val="single" w:sz="4" w:space="0" w:color="auto"/>
              <w:bottom w:val="single" w:sz="4" w:space="0" w:color="auto"/>
              <w:right w:val="single" w:sz="4" w:space="0" w:color="auto"/>
            </w:tcBorders>
            <w:hideMark/>
          </w:tcPr>
          <w:p w14:paraId="718BB733" w14:textId="77777777" w:rsidR="002A752D" w:rsidRPr="002A752D" w:rsidRDefault="002A752D" w:rsidP="00903F7D">
            <w:pPr>
              <w:pStyle w:val="LndNormale1"/>
              <w:jc w:val="center"/>
              <w:textAlignment w:val="baseline"/>
              <w:rPr>
                <w:b/>
                <w:color w:val="002060"/>
              </w:rPr>
            </w:pPr>
            <w:r w:rsidRPr="002A752D">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18000F2C" w14:textId="77777777" w:rsidR="002A752D" w:rsidRPr="002A752D" w:rsidRDefault="002A752D" w:rsidP="00903F7D">
            <w:pPr>
              <w:pStyle w:val="LndNormale1"/>
              <w:jc w:val="center"/>
              <w:textAlignment w:val="baseline"/>
              <w:rPr>
                <w:b/>
                <w:color w:val="002060"/>
              </w:rPr>
            </w:pPr>
            <w:r w:rsidRPr="002A752D">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5552D756" w14:textId="77777777" w:rsidR="002A752D" w:rsidRPr="002A752D" w:rsidRDefault="002A752D" w:rsidP="00903F7D">
            <w:pPr>
              <w:pStyle w:val="LndNormale1"/>
              <w:jc w:val="center"/>
              <w:textAlignment w:val="baseline"/>
              <w:rPr>
                <w:b/>
                <w:color w:val="002060"/>
              </w:rPr>
            </w:pPr>
            <w:r w:rsidRPr="002A752D">
              <w:rPr>
                <w:b/>
                <w:color w:val="002060"/>
              </w:rPr>
              <w:t>Matricola</w:t>
            </w:r>
          </w:p>
        </w:tc>
        <w:tc>
          <w:tcPr>
            <w:tcW w:w="3436" w:type="dxa"/>
            <w:tcBorders>
              <w:top w:val="single" w:sz="4" w:space="0" w:color="auto"/>
              <w:left w:val="single" w:sz="4" w:space="0" w:color="auto"/>
              <w:bottom w:val="single" w:sz="4" w:space="0" w:color="auto"/>
              <w:right w:val="single" w:sz="4" w:space="0" w:color="auto"/>
            </w:tcBorders>
            <w:hideMark/>
          </w:tcPr>
          <w:p w14:paraId="661BDB9A" w14:textId="77777777" w:rsidR="002A752D" w:rsidRPr="002A752D" w:rsidRDefault="002A752D" w:rsidP="00903F7D">
            <w:pPr>
              <w:pStyle w:val="LndNormale1"/>
              <w:jc w:val="center"/>
              <w:textAlignment w:val="baseline"/>
              <w:rPr>
                <w:b/>
                <w:color w:val="002060"/>
              </w:rPr>
            </w:pPr>
            <w:r w:rsidRPr="002A752D">
              <w:rPr>
                <w:b/>
                <w:color w:val="002060"/>
              </w:rPr>
              <w:t>Società</w:t>
            </w:r>
          </w:p>
        </w:tc>
      </w:tr>
      <w:tr w:rsidR="002A752D" w:rsidRPr="002A752D" w14:paraId="049A3176" w14:textId="77777777" w:rsidTr="00903F7D">
        <w:tc>
          <w:tcPr>
            <w:tcW w:w="1265" w:type="dxa"/>
            <w:tcBorders>
              <w:top w:val="single" w:sz="4" w:space="0" w:color="auto"/>
              <w:left w:val="single" w:sz="4" w:space="0" w:color="auto"/>
              <w:bottom w:val="single" w:sz="4" w:space="0" w:color="auto"/>
              <w:right w:val="single" w:sz="4" w:space="0" w:color="auto"/>
            </w:tcBorders>
          </w:tcPr>
          <w:p w14:paraId="6FD12738" w14:textId="77777777" w:rsidR="002A752D" w:rsidRPr="002A752D" w:rsidRDefault="002A752D" w:rsidP="00903F7D">
            <w:pPr>
              <w:pStyle w:val="LndNormale1"/>
              <w:textAlignment w:val="baseline"/>
              <w:rPr>
                <w:color w:val="002060"/>
                <w:sz w:val="20"/>
              </w:rPr>
            </w:pPr>
            <w:r w:rsidRPr="002A752D">
              <w:rPr>
                <w:color w:val="002060"/>
                <w:sz w:val="20"/>
              </w:rPr>
              <w:t>4589438</w:t>
            </w:r>
          </w:p>
        </w:tc>
        <w:tc>
          <w:tcPr>
            <w:tcW w:w="2756" w:type="dxa"/>
            <w:tcBorders>
              <w:top w:val="single" w:sz="4" w:space="0" w:color="auto"/>
              <w:left w:val="single" w:sz="4" w:space="0" w:color="auto"/>
              <w:bottom w:val="single" w:sz="4" w:space="0" w:color="auto"/>
              <w:right w:val="single" w:sz="4" w:space="0" w:color="auto"/>
            </w:tcBorders>
          </w:tcPr>
          <w:p w14:paraId="45DA958A" w14:textId="77777777" w:rsidR="002A752D" w:rsidRPr="002A752D" w:rsidRDefault="002A752D" w:rsidP="00903F7D">
            <w:pPr>
              <w:pStyle w:val="LndNormale1"/>
              <w:textAlignment w:val="baseline"/>
              <w:rPr>
                <w:color w:val="002060"/>
                <w:sz w:val="20"/>
              </w:rPr>
            </w:pPr>
            <w:r w:rsidRPr="002A752D">
              <w:rPr>
                <w:color w:val="002060"/>
                <w:sz w:val="20"/>
              </w:rPr>
              <w:t>RAPACCI SIMONE</w:t>
            </w:r>
          </w:p>
        </w:tc>
        <w:tc>
          <w:tcPr>
            <w:tcW w:w="1273" w:type="dxa"/>
            <w:tcBorders>
              <w:top w:val="single" w:sz="4" w:space="0" w:color="auto"/>
              <w:left w:val="single" w:sz="4" w:space="0" w:color="auto"/>
              <w:bottom w:val="single" w:sz="4" w:space="0" w:color="auto"/>
              <w:right w:val="single" w:sz="4" w:space="0" w:color="auto"/>
            </w:tcBorders>
          </w:tcPr>
          <w:p w14:paraId="6DA7B542" w14:textId="77777777" w:rsidR="002A752D" w:rsidRPr="002A752D" w:rsidRDefault="002A752D" w:rsidP="00903F7D">
            <w:pPr>
              <w:pStyle w:val="LndNormale1"/>
              <w:textAlignment w:val="baseline"/>
              <w:rPr>
                <w:color w:val="002060"/>
                <w:sz w:val="20"/>
              </w:rPr>
            </w:pPr>
            <w:r w:rsidRPr="002A752D">
              <w:rPr>
                <w:color w:val="002060"/>
                <w:sz w:val="20"/>
              </w:rPr>
              <w:t>13.04.1992</w:t>
            </w:r>
          </w:p>
        </w:tc>
        <w:tc>
          <w:tcPr>
            <w:tcW w:w="1182" w:type="dxa"/>
            <w:tcBorders>
              <w:top w:val="single" w:sz="4" w:space="0" w:color="auto"/>
              <w:left w:val="single" w:sz="4" w:space="0" w:color="auto"/>
              <w:bottom w:val="single" w:sz="4" w:space="0" w:color="auto"/>
              <w:right w:val="single" w:sz="4" w:space="0" w:color="auto"/>
            </w:tcBorders>
          </w:tcPr>
          <w:p w14:paraId="55E194EB" w14:textId="77777777" w:rsidR="002A752D" w:rsidRPr="002A752D" w:rsidRDefault="002A752D" w:rsidP="00903F7D">
            <w:pPr>
              <w:pStyle w:val="LndNormale1"/>
              <w:textAlignment w:val="baseline"/>
              <w:rPr>
                <w:color w:val="002060"/>
                <w:sz w:val="20"/>
              </w:rPr>
            </w:pPr>
            <w:r w:rsidRPr="002A752D">
              <w:rPr>
                <w:color w:val="002060"/>
                <w:sz w:val="20"/>
              </w:rPr>
              <w:t>917251</w:t>
            </w:r>
          </w:p>
        </w:tc>
        <w:tc>
          <w:tcPr>
            <w:tcW w:w="3436" w:type="dxa"/>
            <w:tcBorders>
              <w:top w:val="single" w:sz="4" w:space="0" w:color="auto"/>
              <w:left w:val="single" w:sz="4" w:space="0" w:color="auto"/>
              <w:bottom w:val="single" w:sz="4" w:space="0" w:color="auto"/>
              <w:right w:val="single" w:sz="4" w:space="0" w:color="auto"/>
            </w:tcBorders>
          </w:tcPr>
          <w:p w14:paraId="4A1AE399" w14:textId="77777777" w:rsidR="002A752D" w:rsidRPr="002A752D" w:rsidRDefault="002A752D" w:rsidP="00903F7D">
            <w:pPr>
              <w:pStyle w:val="LndNormale1"/>
              <w:textAlignment w:val="baseline"/>
              <w:rPr>
                <w:color w:val="002060"/>
                <w:sz w:val="20"/>
              </w:rPr>
            </w:pPr>
            <w:r w:rsidRPr="002A752D">
              <w:rPr>
                <w:color w:val="002060"/>
                <w:sz w:val="20"/>
              </w:rPr>
              <w:t>A.S.D. ELPIDIENSE CASCINARE</w:t>
            </w:r>
          </w:p>
        </w:tc>
      </w:tr>
      <w:tr w:rsidR="002A752D" w:rsidRPr="002A752D" w14:paraId="30F76FF7" w14:textId="77777777" w:rsidTr="00903F7D">
        <w:tc>
          <w:tcPr>
            <w:tcW w:w="1265" w:type="dxa"/>
          </w:tcPr>
          <w:p w14:paraId="2A683D48" w14:textId="77777777" w:rsidR="002A752D" w:rsidRPr="002A752D" w:rsidRDefault="002A752D" w:rsidP="00903F7D">
            <w:pPr>
              <w:pStyle w:val="LndNormale1"/>
              <w:textAlignment w:val="baseline"/>
              <w:rPr>
                <w:color w:val="002060"/>
                <w:sz w:val="20"/>
              </w:rPr>
            </w:pPr>
            <w:r w:rsidRPr="002A752D">
              <w:rPr>
                <w:color w:val="002060"/>
                <w:sz w:val="20"/>
              </w:rPr>
              <w:t>6936846</w:t>
            </w:r>
          </w:p>
        </w:tc>
        <w:tc>
          <w:tcPr>
            <w:tcW w:w="2756" w:type="dxa"/>
          </w:tcPr>
          <w:p w14:paraId="7C03BC95" w14:textId="77777777" w:rsidR="002A752D" w:rsidRPr="002A752D" w:rsidRDefault="002A752D" w:rsidP="00903F7D">
            <w:pPr>
              <w:pStyle w:val="LndNormale1"/>
              <w:textAlignment w:val="baseline"/>
              <w:rPr>
                <w:color w:val="002060"/>
                <w:sz w:val="20"/>
              </w:rPr>
            </w:pPr>
            <w:r w:rsidRPr="002A752D">
              <w:rPr>
                <w:color w:val="002060"/>
                <w:sz w:val="20"/>
              </w:rPr>
              <w:t>SBARBATI MICHELANGEL</w:t>
            </w:r>
          </w:p>
        </w:tc>
        <w:tc>
          <w:tcPr>
            <w:tcW w:w="1273" w:type="dxa"/>
          </w:tcPr>
          <w:p w14:paraId="3666A0A2" w14:textId="77777777" w:rsidR="002A752D" w:rsidRPr="002A752D" w:rsidRDefault="002A752D" w:rsidP="00903F7D">
            <w:pPr>
              <w:pStyle w:val="LndNormale1"/>
              <w:textAlignment w:val="baseline"/>
              <w:rPr>
                <w:color w:val="002060"/>
                <w:sz w:val="20"/>
              </w:rPr>
            </w:pPr>
            <w:r w:rsidRPr="002A752D">
              <w:rPr>
                <w:color w:val="002060"/>
                <w:sz w:val="20"/>
              </w:rPr>
              <w:t>15.01.2006</w:t>
            </w:r>
          </w:p>
        </w:tc>
        <w:tc>
          <w:tcPr>
            <w:tcW w:w="1182" w:type="dxa"/>
          </w:tcPr>
          <w:p w14:paraId="1A2D2E1C" w14:textId="77777777" w:rsidR="002A752D" w:rsidRPr="002A752D" w:rsidRDefault="002A752D" w:rsidP="00903F7D">
            <w:pPr>
              <w:pStyle w:val="LndNormale1"/>
              <w:textAlignment w:val="baseline"/>
              <w:rPr>
                <w:color w:val="002060"/>
                <w:sz w:val="20"/>
              </w:rPr>
            </w:pPr>
            <w:r w:rsidRPr="002A752D">
              <w:rPr>
                <w:color w:val="002060"/>
                <w:sz w:val="20"/>
              </w:rPr>
              <w:t>700349</w:t>
            </w:r>
          </w:p>
        </w:tc>
        <w:tc>
          <w:tcPr>
            <w:tcW w:w="3436" w:type="dxa"/>
          </w:tcPr>
          <w:p w14:paraId="524EB80B" w14:textId="77777777" w:rsidR="002A752D" w:rsidRPr="002A752D" w:rsidRDefault="002A752D" w:rsidP="00903F7D">
            <w:pPr>
              <w:pStyle w:val="LndNormale1"/>
              <w:textAlignment w:val="baseline"/>
              <w:rPr>
                <w:color w:val="002060"/>
                <w:sz w:val="20"/>
              </w:rPr>
            </w:pPr>
            <w:r w:rsidRPr="002A752D">
              <w:rPr>
                <w:color w:val="002060"/>
                <w:sz w:val="20"/>
              </w:rPr>
              <w:t>A.P. AURORA TREIA</w:t>
            </w:r>
          </w:p>
        </w:tc>
      </w:tr>
      <w:tr w:rsidR="002A752D" w:rsidRPr="002A752D" w14:paraId="65A02DE1" w14:textId="77777777" w:rsidTr="00903F7D">
        <w:tc>
          <w:tcPr>
            <w:tcW w:w="1265" w:type="dxa"/>
          </w:tcPr>
          <w:p w14:paraId="1F8F14C6" w14:textId="77777777" w:rsidR="002A752D" w:rsidRPr="002A752D" w:rsidRDefault="002A752D" w:rsidP="00903F7D">
            <w:pPr>
              <w:pStyle w:val="LndNormale1"/>
              <w:textAlignment w:val="baseline"/>
              <w:rPr>
                <w:color w:val="002060"/>
                <w:sz w:val="20"/>
              </w:rPr>
            </w:pPr>
            <w:r w:rsidRPr="002A752D">
              <w:rPr>
                <w:color w:val="002060"/>
                <w:sz w:val="20"/>
              </w:rPr>
              <w:t>3035827</w:t>
            </w:r>
          </w:p>
        </w:tc>
        <w:tc>
          <w:tcPr>
            <w:tcW w:w="2756" w:type="dxa"/>
          </w:tcPr>
          <w:p w14:paraId="4F1CB2B1" w14:textId="77777777" w:rsidR="002A752D" w:rsidRPr="002A752D" w:rsidRDefault="002A752D" w:rsidP="00903F7D">
            <w:pPr>
              <w:pStyle w:val="LndNormale1"/>
              <w:textAlignment w:val="baseline"/>
              <w:rPr>
                <w:color w:val="002060"/>
                <w:sz w:val="20"/>
              </w:rPr>
            </w:pPr>
            <w:r w:rsidRPr="002A752D">
              <w:rPr>
                <w:color w:val="002060"/>
                <w:sz w:val="20"/>
              </w:rPr>
              <w:t>WADE CHEIKH</w:t>
            </w:r>
          </w:p>
        </w:tc>
        <w:tc>
          <w:tcPr>
            <w:tcW w:w="1273" w:type="dxa"/>
          </w:tcPr>
          <w:p w14:paraId="1B000413" w14:textId="77777777" w:rsidR="002A752D" w:rsidRPr="002A752D" w:rsidRDefault="002A752D" w:rsidP="00903F7D">
            <w:pPr>
              <w:pStyle w:val="LndNormale1"/>
              <w:textAlignment w:val="baseline"/>
              <w:rPr>
                <w:color w:val="002060"/>
                <w:sz w:val="20"/>
              </w:rPr>
            </w:pPr>
            <w:r w:rsidRPr="002A752D">
              <w:rPr>
                <w:color w:val="002060"/>
                <w:sz w:val="20"/>
              </w:rPr>
              <w:t>09.12.2001</w:t>
            </w:r>
          </w:p>
        </w:tc>
        <w:tc>
          <w:tcPr>
            <w:tcW w:w="1182" w:type="dxa"/>
          </w:tcPr>
          <w:p w14:paraId="6AA90339" w14:textId="77777777" w:rsidR="002A752D" w:rsidRPr="002A752D" w:rsidRDefault="002A752D" w:rsidP="00903F7D">
            <w:pPr>
              <w:pStyle w:val="LndNormale1"/>
              <w:textAlignment w:val="baseline"/>
              <w:rPr>
                <w:color w:val="002060"/>
                <w:sz w:val="20"/>
              </w:rPr>
            </w:pPr>
            <w:r w:rsidRPr="002A752D">
              <w:rPr>
                <w:color w:val="002060"/>
                <w:sz w:val="20"/>
              </w:rPr>
              <w:t>952819</w:t>
            </w:r>
          </w:p>
        </w:tc>
        <w:tc>
          <w:tcPr>
            <w:tcW w:w="3436" w:type="dxa"/>
          </w:tcPr>
          <w:p w14:paraId="70ED95FE" w14:textId="7210B028" w:rsidR="002A752D" w:rsidRPr="002A752D" w:rsidRDefault="002A752D" w:rsidP="00903F7D">
            <w:pPr>
              <w:pStyle w:val="LndNormale1"/>
              <w:textAlignment w:val="baseline"/>
              <w:rPr>
                <w:color w:val="002060"/>
                <w:sz w:val="20"/>
              </w:rPr>
            </w:pPr>
            <w:r w:rsidRPr="002A752D">
              <w:rPr>
                <w:color w:val="002060"/>
                <w:sz w:val="20"/>
              </w:rPr>
              <w:t>A.S.D. CASTEL DI LAMA</w:t>
            </w:r>
          </w:p>
        </w:tc>
      </w:tr>
    </w:tbl>
    <w:p w14:paraId="6240DACA" w14:textId="77777777" w:rsidR="002A752D" w:rsidRPr="002A752D" w:rsidRDefault="002A752D" w:rsidP="007535EB">
      <w:pPr>
        <w:pStyle w:val="LndNormale1"/>
        <w:rPr>
          <w:color w:val="002060"/>
        </w:rPr>
      </w:pPr>
    </w:p>
    <w:p w14:paraId="528445A5" w14:textId="77777777" w:rsidR="00DA3709" w:rsidRPr="00670A8C" w:rsidRDefault="00DA3709" w:rsidP="0047674B">
      <w:pPr>
        <w:pStyle w:val="LndNormale1"/>
        <w:rPr>
          <w:color w:val="002060"/>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DE1EF7">
        <w:rPr>
          <w:color w:val="FFFFFF" w:themeColor="background1"/>
        </w:rPr>
        <w:t>NOTIZIE SU ATTIVITA’ AGONISTICA</w:t>
      </w:r>
      <w:bookmarkEnd w:id="7"/>
      <w:bookmarkEnd w:id="8"/>
      <w:bookmarkEnd w:id="9"/>
      <w:bookmarkEnd w:id="10"/>
      <w:bookmarkEnd w:id="11"/>
    </w:p>
    <w:p w14:paraId="68DF60AF" w14:textId="77777777" w:rsidR="00794A48" w:rsidRPr="00DC1967" w:rsidRDefault="00794A48" w:rsidP="00794A48">
      <w:pPr>
        <w:pStyle w:val="breakline"/>
        <w:rPr>
          <w:color w:val="002060"/>
        </w:rPr>
      </w:pPr>
    </w:p>
    <w:p w14:paraId="5C8CF8E2" w14:textId="77777777" w:rsidR="00794A48" w:rsidRPr="00DC1967" w:rsidRDefault="00794A48" w:rsidP="00794A48">
      <w:pPr>
        <w:pStyle w:val="titolocampionato0"/>
        <w:shd w:val="clear" w:color="auto" w:fill="CCCCCC"/>
        <w:spacing w:before="80" w:after="40"/>
        <w:rPr>
          <w:color w:val="002060"/>
        </w:rPr>
      </w:pPr>
      <w:r w:rsidRPr="00DC1967">
        <w:rPr>
          <w:color w:val="002060"/>
        </w:rPr>
        <w:t>CALCIO A CINQUE SERIE C1</w:t>
      </w:r>
    </w:p>
    <w:p w14:paraId="2734D1BE" w14:textId="77777777" w:rsidR="00794A48" w:rsidRPr="00DC1967" w:rsidRDefault="00794A48" w:rsidP="00794A48">
      <w:pPr>
        <w:pStyle w:val="titoloprinc0"/>
        <w:rPr>
          <w:color w:val="002060"/>
        </w:rPr>
      </w:pPr>
      <w:r w:rsidRPr="00DC1967">
        <w:rPr>
          <w:color w:val="002060"/>
        </w:rPr>
        <w:t>VARIAZIONI AL PROGRAMMA GARE</w:t>
      </w:r>
    </w:p>
    <w:p w14:paraId="305F1F1F" w14:textId="77777777" w:rsidR="00794A48" w:rsidRPr="00DC1967" w:rsidRDefault="00794A48" w:rsidP="00794A48">
      <w:pPr>
        <w:pStyle w:val="breakline"/>
        <w:rPr>
          <w:color w:val="002060"/>
        </w:rPr>
      </w:pPr>
    </w:p>
    <w:p w14:paraId="4C39AB79" w14:textId="77777777" w:rsidR="00794A48" w:rsidRPr="00DC1967" w:rsidRDefault="00794A48" w:rsidP="00794A48">
      <w:pPr>
        <w:pStyle w:val="breakline"/>
        <w:rPr>
          <w:color w:val="002060"/>
        </w:rPr>
      </w:pPr>
    </w:p>
    <w:p w14:paraId="07162A7E" w14:textId="77777777" w:rsidR="00794A48" w:rsidRPr="00DC1967" w:rsidRDefault="00794A48" w:rsidP="00794A48">
      <w:pPr>
        <w:pStyle w:val="sottotitolocampionato10"/>
        <w:rPr>
          <w:color w:val="002060"/>
        </w:rPr>
      </w:pPr>
      <w:r w:rsidRPr="00DC196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94A48" w:rsidRPr="00DC1967" w14:paraId="2C8E4A14" w14:textId="77777777" w:rsidTr="005F667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68D154" w14:textId="77777777" w:rsidR="00794A48" w:rsidRPr="00DC1967" w:rsidRDefault="00794A48" w:rsidP="00903F7D">
            <w:pPr>
              <w:pStyle w:val="headertabella0"/>
              <w:rPr>
                <w:color w:val="002060"/>
              </w:rPr>
            </w:pPr>
            <w:r w:rsidRPr="00DC196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36E23" w14:textId="77777777" w:rsidR="00794A48" w:rsidRPr="00DC1967" w:rsidRDefault="00794A48" w:rsidP="00903F7D">
            <w:pPr>
              <w:pStyle w:val="headertabella0"/>
              <w:rPr>
                <w:color w:val="002060"/>
              </w:rPr>
            </w:pPr>
            <w:r w:rsidRPr="00DC1967">
              <w:rPr>
                <w:color w:val="002060"/>
              </w:rPr>
              <w:t xml:space="preserve">N° </w:t>
            </w:r>
            <w:proofErr w:type="spellStart"/>
            <w:r w:rsidRPr="00DC1967">
              <w:rPr>
                <w:color w:val="002060"/>
              </w:rPr>
              <w:t>Gior</w:t>
            </w:r>
            <w:proofErr w:type="spellEnd"/>
            <w:r w:rsidRPr="00DC196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520D7" w14:textId="77777777" w:rsidR="00794A48" w:rsidRPr="00DC1967" w:rsidRDefault="00794A48" w:rsidP="00903F7D">
            <w:pPr>
              <w:pStyle w:val="headertabella0"/>
              <w:rPr>
                <w:color w:val="002060"/>
              </w:rPr>
            </w:pPr>
            <w:r w:rsidRPr="00DC196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98FB3" w14:textId="77777777" w:rsidR="00794A48" w:rsidRPr="00DC1967" w:rsidRDefault="00794A48" w:rsidP="00903F7D">
            <w:pPr>
              <w:pStyle w:val="headertabella0"/>
              <w:rPr>
                <w:color w:val="002060"/>
              </w:rPr>
            </w:pPr>
            <w:r w:rsidRPr="00DC196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ABDB1" w14:textId="77777777" w:rsidR="00794A48" w:rsidRPr="00DC1967" w:rsidRDefault="00794A48" w:rsidP="00903F7D">
            <w:pPr>
              <w:pStyle w:val="headertabella0"/>
              <w:rPr>
                <w:color w:val="002060"/>
              </w:rPr>
            </w:pPr>
            <w:r w:rsidRPr="00DC1967">
              <w:rPr>
                <w:color w:val="002060"/>
              </w:rPr>
              <w:t xml:space="preserve">Data </w:t>
            </w:r>
            <w:proofErr w:type="spellStart"/>
            <w:r w:rsidRPr="00DC1967">
              <w:rPr>
                <w:color w:val="002060"/>
              </w:rPr>
              <w:t>Orig</w:t>
            </w:r>
            <w:proofErr w:type="spellEnd"/>
            <w:r w:rsidRPr="00DC196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BE5ED" w14:textId="77777777" w:rsidR="00794A48" w:rsidRPr="00DC1967" w:rsidRDefault="00794A48" w:rsidP="00903F7D">
            <w:pPr>
              <w:pStyle w:val="headertabella0"/>
              <w:rPr>
                <w:color w:val="002060"/>
              </w:rPr>
            </w:pPr>
            <w:r w:rsidRPr="00DC196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07888" w14:textId="77777777" w:rsidR="00794A48" w:rsidRPr="00DC1967" w:rsidRDefault="00794A48" w:rsidP="00903F7D">
            <w:pPr>
              <w:pStyle w:val="headertabella0"/>
              <w:rPr>
                <w:color w:val="002060"/>
              </w:rPr>
            </w:pPr>
            <w:r w:rsidRPr="00DC1967">
              <w:rPr>
                <w:color w:val="002060"/>
              </w:rPr>
              <w:t xml:space="preserve">Ora </w:t>
            </w:r>
            <w:proofErr w:type="spellStart"/>
            <w:r w:rsidRPr="00DC1967">
              <w:rPr>
                <w:color w:val="002060"/>
              </w:rPr>
              <w:t>Orig</w:t>
            </w:r>
            <w:proofErr w:type="spellEnd"/>
            <w:r w:rsidRPr="00DC196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CE588" w14:textId="77777777" w:rsidR="00794A48" w:rsidRPr="00DC1967" w:rsidRDefault="00794A48" w:rsidP="00903F7D">
            <w:pPr>
              <w:pStyle w:val="headertabella0"/>
              <w:rPr>
                <w:color w:val="002060"/>
              </w:rPr>
            </w:pPr>
            <w:r w:rsidRPr="00DC1967">
              <w:rPr>
                <w:color w:val="002060"/>
              </w:rPr>
              <w:t>Impianto</w:t>
            </w:r>
          </w:p>
        </w:tc>
      </w:tr>
      <w:tr w:rsidR="00794A48" w:rsidRPr="00DC1967" w14:paraId="012BBE0C" w14:textId="77777777" w:rsidTr="005F667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CB988" w14:textId="77777777" w:rsidR="00794A48" w:rsidRPr="005F6675" w:rsidRDefault="00794A48" w:rsidP="00903F7D">
            <w:pPr>
              <w:pStyle w:val="rowtabella0"/>
              <w:rPr>
                <w:color w:val="002060"/>
                <w:highlight w:val="yellow"/>
              </w:rPr>
            </w:pPr>
            <w:r w:rsidRPr="005F6675">
              <w:rPr>
                <w:color w:val="002060"/>
                <w:highlight w:val="yellow"/>
              </w:rPr>
              <w:t>01/11/2024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68634" w14:textId="77777777" w:rsidR="00794A48" w:rsidRPr="005F6675" w:rsidRDefault="00794A48" w:rsidP="00903F7D">
            <w:pPr>
              <w:pStyle w:val="rowtabella0"/>
              <w:jc w:val="center"/>
              <w:rPr>
                <w:color w:val="002060"/>
                <w:highlight w:val="yellow"/>
              </w:rPr>
            </w:pPr>
            <w:r w:rsidRPr="005F6675">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72CAA" w14:textId="77777777" w:rsidR="00794A48" w:rsidRPr="005F6675" w:rsidRDefault="00794A48" w:rsidP="00903F7D">
            <w:pPr>
              <w:pStyle w:val="rowtabella0"/>
              <w:rPr>
                <w:color w:val="002060"/>
                <w:highlight w:val="yellow"/>
              </w:rPr>
            </w:pPr>
            <w:r w:rsidRPr="005F6675">
              <w:rPr>
                <w:color w:val="002060"/>
                <w:highlight w:val="yellow"/>
              </w:rPr>
              <w:t>TRE TORRI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9634D" w14:textId="77777777" w:rsidR="00794A48" w:rsidRPr="005F6675" w:rsidRDefault="00794A48" w:rsidP="00903F7D">
            <w:pPr>
              <w:pStyle w:val="rowtabella0"/>
              <w:rPr>
                <w:color w:val="002060"/>
                <w:highlight w:val="yellow"/>
              </w:rPr>
            </w:pPr>
            <w:r w:rsidRPr="005F6675">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3703E" w14:textId="77777777" w:rsidR="00794A48" w:rsidRPr="00DC1967" w:rsidRDefault="00794A48" w:rsidP="00903F7D">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5CA3F" w14:textId="77777777" w:rsidR="00794A48" w:rsidRPr="005F6675" w:rsidRDefault="00794A48" w:rsidP="00903F7D">
            <w:pPr>
              <w:pStyle w:val="rowtabella0"/>
              <w:jc w:val="center"/>
              <w:rPr>
                <w:color w:val="002060"/>
                <w:highlight w:val="yellow"/>
              </w:rPr>
            </w:pPr>
            <w:r w:rsidRPr="005F6675">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CB6EA" w14:textId="77777777" w:rsidR="00794A48" w:rsidRPr="00DC1967" w:rsidRDefault="00794A48" w:rsidP="00903F7D">
            <w:pPr>
              <w:pStyle w:val="rowtabella0"/>
              <w:jc w:val="center"/>
              <w:rPr>
                <w:color w:val="002060"/>
              </w:rPr>
            </w:pPr>
            <w:r w:rsidRPr="00DC1967">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21BA8" w14:textId="77777777" w:rsidR="00794A48" w:rsidRPr="00DC1967" w:rsidRDefault="00794A48" w:rsidP="00903F7D">
            <w:pPr>
              <w:rPr>
                <w:color w:val="002060"/>
              </w:rPr>
            </w:pPr>
          </w:p>
        </w:tc>
      </w:tr>
      <w:tr w:rsidR="00794A48" w:rsidRPr="00DC1967" w14:paraId="63905036" w14:textId="77777777" w:rsidTr="005F667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E5D1C" w14:textId="77777777" w:rsidR="00794A48" w:rsidRPr="005F6675" w:rsidRDefault="00794A48" w:rsidP="00903F7D">
            <w:pPr>
              <w:pStyle w:val="rowtabella0"/>
              <w:rPr>
                <w:color w:val="002060"/>
                <w:highlight w:val="yellow"/>
              </w:rPr>
            </w:pPr>
            <w:r w:rsidRPr="005F6675">
              <w:rPr>
                <w:color w:val="002060"/>
                <w:highlight w:val="yellow"/>
              </w:rPr>
              <w:t>14/02/2025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6F588" w14:textId="77777777" w:rsidR="00794A48" w:rsidRPr="005F6675" w:rsidRDefault="00794A48" w:rsidP="00903F7D">
            <w:pPr>
              <w:pStyle w:val="rowtabella0"/>
              <w:jc w:val="center"/>
              <w:rPr>
                <w:color w:val="002060"/>
                <w:highlight w:val="yellow"/>
              </w:rPr>
            </w:pPr>
            <w:r w:rsidRPr="005F6675">
              <w:rPr>
                <w:color w:val="002060"/>
                <w:highlight w:val="yellow"/>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62DB5" w14:textId="77777777" w:rsidR="00794A48" w:rsidRPr="005F6675" w:rsidRDefault="00794A48" w:rsidP="00903F7D">
            <w:pPr>
              <w:pStyle w:val="rowtabella0"/>
              <w:rPr>
                <w:color w:val="002060"/>
                <w:highlight w:val="yellow"/>
              </w:rPr>
            </w:pPr>
            <w:r w:rsidRPr="005F6675">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467A6" w14:textId="77777777" w:rsidR="00794A48" w:rsidRPr="005F6675" w:rsidRDefault="00794A48" w:rsidP="00903F7D">
            <w:pPr>
              <w:pStyle w:val="rowtabella0"/>
              <w:rPr>
                <w:color w:val="002060"/>
                <w:highlight w:val="yellow"/>
              </w:rPr>
            </w:pPr>
            <w:r w:rsidRPr="005F6675">
              <w:rPr>
                <w:color w:val="002060"/>
                <w:highlight w:val="yellow"/>
              </w:rPr>
              <w:t>TRE TORRI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91E8C" w14:textId="77777777" w:rsidR="00794A48" w:rsidRPr="00DC1967" w:rsidRDefault="00794A48" w:rsidP="00903F7D">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5D97F" w14:textId="77777777" w:rsidR="00794A48" w:rsidRPr="005F6675" w:rsidRDefault="00794A48" w:rsidP="00903F7D">
            <w:pPr>
              <w:pStyle w:val="rowtabella0"/>
              <w:jc w:val="center"/>
              <w:rPr>
                <w:color w:val="002060"/>
                <w:highlight w:val="yellow"/>
              </w:rPr>
            </w:pPr>
            <w:r w:rsidRPr="005F6675">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5A1B3" w14:textId="77777777" w:rsidR="00794A48" w:rsidRPr="00DC1967" w:rsidRDefault="00794A48" w:rsidP="00903F7D">
            <w:pPr>
              <w:pStyle w:val="rowtabella0"/>
              <w:jc w:val="center"/>
              <w:rPr>
                <w:color w:val="002060"/>
              </w:rPr>
            </w:pPr>
            <w:r w:rsidRPr="00DC1967">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90B39" w14:textId="77777777" w:rsidR="00794A48" w:rsidRPr="00DC1967" w:rsidRDefault="00794A48" w:rsidP="00903F7D">
            <w:pPr>
              <w:rPr>
                <w:color w:val="002060"/>
              </w:rPr>
            </w:pPr>
          </w:p>
        </w:tc>
      </w:tr>
    </w:tbl>
    <w:p w14:paraId="326224E6" w14:textId="77777777" w:rsidR="00794A48" w:rsidRPr="00DC1967" w:rsidRDefault="00794A48" w:rsidP="00794A48">
      <w:pPr>
        <w:pStyle w:val="breakline"/>
        <w:rPr>
          <w:rFonts w:eastAsiaTheme="minorEastAsia"/>
          <w:color w:val="002060"/>
        </w:rPr>
      </w:pPr>
    </w:p>
    <w:p w14:paraId="7A2E5A00" w14:textId="77777777" w:rsidR="00794A48" w:rsidRPr="00DC1967" w:rsidRDefault="00794A48" w:rsidP="00794A48">
      <w:pPr>
        <w:pStyle w:val="breakline"/>
        <w:rPr>
          <w:color w:val="002060"/>
        </w:rPr>
      </w:pPr>
    </w:p>
    <w:p w14:paraId="5F3FB905" w14:textId="77777777" w:rsidR="00794A48" w:rsidRPr="00DC1967" w:rsidRDefault="00794A48" w:rsidP="00794A48">
      <w:pPr>
        <w:pStyle w:val="titoloprinc0"/>
        <w:rPr>
          <w:color w:val="002060"/>
        </w:rPr>
      </w:pPr>
      <w:r w:rsidRPr="00DC1967">
        <w:rPr>
          <w:color w:val="002060"/>
        </w:rPr>
        <w:t>RISULTATI</w:t>
      </w:r>
    </w:p>
    <w:p w14:paraId="2AA9DAF2" w14:textId="77777777" w:rsidR="00794A48" w:rsidRPr="00DC1967" w:rsidRDefault="00794A48" w:rsidP="00794A48">
      <w:pPr>
        <w:pStyle w:val="breakline"/>
        <w:rPr>
          <w:color w:val="002060"/>
        </w:rPr>
      </w:pPr>
    </w:p>
    <w:p w14:paraId="51413F7E" w14:textId="77777777" w:rsidR="00794A48" w:rsidRPr="00DC1967" w:rsidRDefault="00794A48" w:rsidP="00794A48">
      <w:pPr>
        <w:pStyle w:val="sottotitolocampionato10"/>
        <w:rPr>
          <w:color w:val="002060"/>
        </w:rPr>
      </w:pPr>
      <w:r w:rsidRPr="00DC1967">
        <w:rPr>
          <w:color w:val="002060"/>
        </w:rPr>
        <w:t>RISULTATI UFFICIALI GARE DEL 25/10/2024</w:t>
      </w:r>
    </w:p>
    <w:p w14:paraId="4F2DACD9" w14:textId="77777777" w:rsidR="00794A48" w:rsidRPr="00B626F7" w:rsidRDefault="00794A48" w:rsidP="00B626F7">
      <w:pPr>
        <w:pStyle w:val="sottotitolocampionato20"/>
        <w:spacing w:before="0" w:beforeAutospacing="0" w:after="0" w:afterAutospacing="0"/>
        <w:rPr>
          <w:rFonts w:ascii="Arial" w:hAnsi="Arial" w:cs="Arial"/>
          <w:color w:val="002060"/>
          <w:sz w:val="20"/>
          <w:szCs w:val="20"/>
        </w:rPr>
      </w:pPr>
      <w:r w:rsidRPr="00B626F7">
        <w:rPr>
          <w:rFonts w:ascii="Arial" w:hAnsi="Arial" w:cs="Arial"/>
          <w:color w:val="002060"/>
          <w:sz w:val="20"/>
          <w:szCs w:val="20"/>
        </w:rPr>
        <w:t>Si trascrivono qui di seguito i risultati ufficiali delle gare disputate</w:t>
      </w:r>
    </w:p>
    <w:p w14:paraId="264CE623" w14:textId="77777777" w:rsidR="00794A48" w:rsidRPr="00DC1967" w:rsidRDefault="00794A48" w:rsidP="00794A4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94A48" w:rsidRPr="00DC1967" w14:paraId="21ADBF78" w14:textId="77777777" w:rsidTr="00903F7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94A48" w:rsidRPr="00DC1967" w14:paraId="10068332" w14:textId="77777777" w:rsidTr="00903F7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25965E" w14:textId="77777777" w:rsidR="00794A48" w:rsidRPr="00DC1967" w:rsidRDefault="00794A48" w:rsidP="00903F7D">
                  <w:pPr>
                    <w:pStyle w:val="headertabella0"/>
                    <w:rPr>
                      <w:color w:val="002060"/>
                    </w:rPr>
                  </w:pPr>
                  <w:r w:rsidRPr="00DC1967">
                    <w:rPr>
                      <w:color w:val="002060"/>
                    </w:rPr>
                    <w:t>GIRONE A - 5 Giornata - A</w:t>
                  </w:r>
                </w:p>
              </w:tc>
            </w:tr>
            <w:tr w:rsidR="00794A48" w:rsidRPr="00DC1967" w14:paraId="0159397E" w14:textId="77777777" w:rsidTr="00903F7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E3D021" w14:textId="77777777" w:rsidR="00794A48" w:rsidRPr="00DC1967" w:rsidRDefault="00794A48" w:rsidP="00903F7D">
                  <w:pPr>
                    <w:pStyle w:val="rowtabella0"/>
                    <w:rPr>
                      <w:color w:val="002060"/>
                    </w:rPr>
                  </w:pPr>
                  <w:r w:rsidRPr="00DC1967">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B48052" w14:textId="77777777" w:rsidR="00794A48" w:rsidRPr="00DC1967" w:rsidRDefault="00794A48" w:rsidP="00903F7D">
                  <w:pPr>
                    <w:pStyle w:val="rowtabella0"/>
                    <w:rPr>
                      <w:color w:val="002060"/>
                    </w:rPr>
                  </w:pPr>
                  <w:r w:rsidRPr="00DC1967">
                    <w:rPr>
                      <w:color w:val="002060"/>
                    </w:rPr>
                    <w:t>- FUTSAL MONTURANO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AB86B5" w14:textId="77777777" w:rsidR="00794A48" w:rsidRPr="00DC1967" w:rsidRDefault="00794A48" w:rsidP="00903F7D">
                  <w:pPr>
                    <w:pStyle w:val="rowtabella0"/>
                    <w:jc w:val="center"/>
                    <w:rPr>
                      <w:color w:val="002060"/>
                    </w:rPr>
                  </w:pPr>
                  <w:r w:rsidRPr="00DC1967">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5B9B15" w14:textId="77777777" w:rsidR="00794A48" w:rsidRPr="00DC1967" w:rsidRDefault="00794A48" w:rsidP="00903F7D">
                  <w:pPr>
                    <w:pStyle w:val="rowtabella0"/>
                    <w:jc w:val="center"/>
                    <w:rPr>
                      <w:color w:val="002060"/>
                    </w:rPr>
                  </w:pPr>
                  <w:r w:rsidRPr="00DC1967">
                    <w:rPr>
                      <w:color w:val="002060"/>
                    </w:rPr>
                    <w:t> </w:t>
                  </w:r>
                </w:p>
              </w:tc>
            </w:tr>
            <w:tr w:rsidR="00794A48" w:rsidRPr="00DC1967" w14:paraId="3875D591"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FF477A" w14:textId="77777777" w:rsidR="00794A48" w:rsidRPr="00DC1967" w:rsidRDefault="00794A48" w:rsidP="00903F7D">
                  <w:pPr>
                    <w:pStyle w:val="rowtabella0"/>
                    <w:rPr>
                      <w:color w:val="002060"/>
                    </w:rPr>
                  </w:pPr>
                  <w:r w:rsidRPr="00DC1967">
                    <w:rPr>
                      <w:color w:val="002060"/>
                    </w:rPr>
                    <w:t>BAYER CAPPUCCINI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65EFB6" w14:textId="77777777" w:rsidR="00794A48" w:rsidRPr="00DC1967" w:rsidRDefault="00794A48" w:rsidP="00903F7D">
                  <w:pPr>
                    <w:pStyle w:val="rowtabella0"/>
                    <w:rPr>
                      <w:color w:val="002060"/>
                    </w:rPr>
                  </w:pPr>
                  <w:r w:rsidRPr="00DC1967">
                    <w:rPr>
                      <w:color w:val="002060"/>
                    </w:rPr>
                    <w:t>- U.S. FORTUNA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A9D6A2" w14:textId="77777777" w:rsidR="00794A48" w:rsidRPr="00DC1967" w:rsidRDefault="00794A48" w:rsidP="00903F7D">
                  <w:pPr>
                    <w:pStyle w:val="rowtabella0"/>
                    <w:jc w:val="center"/>
                    <w:rPr>
                      <w:color w:val="002060"/>
                    </w:rPr>
                  </w:pPr>
                  <w:r w:rsidRPr="00DC1967">
                    <w:rPr>
                      <w:color w:val="002060"/>
                    </w:rPr>
                    <w:t>10 - 5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9BE390" w14:textId="77777777" w:rsidR="00794A48" w:rsidRPr="00DC1967" w:rsidRDefault="00794A48" w:rsidP="00903F7D">
                  <w:pPr>
                    <w:pStyle w:val="rowtabella0"/>
                    <w:jc w:val="center"/>
                    <w:rPr>
                      <w:color w:val="002060"/>
                    </w:rPr>
                  </w:pPr>
                  <w:r w:rsidRPr="00DC1967">
                    <w:rPr>
                      <w:color w:val="002060"/>
                    </w:rPr>
                    <w:t> </w:t>
                  </w:r>
                </w:p>
              </w:tc>
            </w:tr>
            <w:tr w:rsidR="00794A48" w:rsidRPr="00DC1967" w14:paraId="0B356193"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B8EF5BE" w14:textId="77777777" w:rsidR="00794A48" w:rsidRPr="00DC1967" w:rsidRDefault="00794A48" w:rsidP="00903F7D">
                  <w:pPr>
                    <w:pStyle w:val="rowtabella0"/>
                    <w:rPr>
                      <w:color w:val="002060"/>
                    </w:rPr>
                  </w:pPr>
                  <w:r w:rsidRPr="00DC1967">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763A3C" w14:textId="77777777" w:rsidR="00794A48" w:rsidRPr="00DC1967" w:rsidRDefault="00794A48" w:rsidP="00903F7D">
                  <w:pPr>
                    <w:pStyle w:val="rowtabella0"/>
                    <w:rPr>
                      <w:color w:val="002060"/>
                    </w:rPr>
                  </w:pPr>
                  <w:r w:rsidRPr="00DC1967">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A50331" w14:textId="77777777" w:rsidR="00794A48" w:rsidRPr="00DC1967" w:rsidRDefault="00794A48" w:rsidP="00903F7D">
                  <w:pPr>
                    <w:pStyle w:val="rowtabella0"/>
                    <w:jc w:val="center"/>
                    <w:rPr>
                      <w:color w:val="002060"/>
                    </w:rPr>
                  </w:pPr>
                  <w:r w:rsidRPr="00DC1967">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7817CA" w14:textId="77777777" w:rsidR="00794A48" w:rsidRPr="00DC1967" w:rsidRDefault="00794A48" w:rsidP="00903F7D">
                  <w:pPr>
                    <w:pStyle w:val="rowtabella0"/>
                    <w:jc w:val="center"/>
                    <w:rPr>
                      <w:color w:val="002060"/>
                    </w:rPr>
                  </w:pPr>
                  <w:r w:rsidRPr="00DC1967">
                    <w:rPr>
                      <w:color w:val="002060"/>
                    </w:rPr>
                    <w:t> </w:t>
                  </w:r>
                </w:p>
              </w:tc>
            </w:tr>
            <w:tr w:rsidR="00794A48" w:rsidRPr="00DC1967" w14:paraId="03F1FB8F"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ECF8EE" w14:textId="77777777" w:rsidR="00794A48" w:rsidRPr="00DC1967" w:rsidRDefault="00794A48" w:rsidP="00903F7D">
                  <w:pPr>
                    <w:pStyle w:val="rowtabella0"/>
                    <w:rPr>
                      <w:color w:val="002060"/>
                    </w:rPr>
                  </w:pPr>
                  <w:r w:rsidRPr="00DC1967">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16829A" w14:textId="77777777" w:rsidR="00794A48" w:rsidRPr="00DC1967" w:rsidRDefault="00794A48" w:rsidP="00903F7D">
                  <w:pPr>
                    <w:pStyle w:val="rowtabella0"/>
                    <w:rPr>
                      <w:color w:val="002060"/>
                    </w:rPr>
                  </w:pPr>
                  <w:r w:rsidRPr="00DC1967">
                    <w:rPr>
                      <w:color w:val="002060"/>
                    </w:rPr>
                    <w:t>- SAMBENEDETTESE C5 SSDARL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9D1402" w14:textId="77777777" w:rsidR="00794A48" w:rsidRPr="00DC1967" w:rsidRDefault="00794A48" w:rsidP="00903F7D">
                  <w:pPr>
                    <w:pStyle w:val="rowtabella0"/>
                    <w:jc w:val="center"/>
                    <w:rPr>
                      <w:color w:val="002060"/>
                    </w:rPr>
                  </w:pPr>
                  <w:r w:rsidRPr="00DC1967">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153DD6" w14:textId="77777777" w:rsidR="00794A48" w:rsidRPr="00DC1967" w:rsidRDefault="00794A48" w:rsidP="00903F7D">
                  <w:pPr>
                    <w:pStyle w:val="rowtabella0"/>
                    <w:jc w:val="center"/>
                    <w:rPr>
                      <w:color w:val="002060"/>
                    </w:rPr>
                  </w:pPr>
                  <w:r w:rsidRPr="00DC1967">
                    <w:rPr>
                      <w:color w:val="002060"/>
                    </w:rPr>
                    <w:t> </w:t>
                  </w:r>
                </w:p>
              </w:tc>
            </w:tr>
            <w:tr w:rsidR="00794A48" w:rsidRPr="00DC1967" w14:paraId="5E453FC4"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4C607E" w14:textId="77777777" w:rsidR="00794A48" w:rsidRPr="00DC1967" w:rsidRDefault="00794A48" w:rsidP="00903F7D">
                  <w:pPr>
                    <w:pStyle w:val="rowtabella0"/>
                    <w:rPr>
                      <w:color w:val="002060"/>
                    </w:rPr>
                  </w:pPr>
                  <w:r w:rsidRPr="00DC1967">
                    <w:rPr>
                      <w:color w:val="002060"/>
                    </w:rPr>
                    <w:t>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1EB48A" w14:textId="77777777" w:rsidR="00794A48" w:rsidRPr="00DC1967" w:rsidRDefault="00794A48" w:rsidP="00903F7D">
                  <w:pPr>
                    <w:pStyle w:val="rowtabella0"/>
                    <w:rPr>
                      <w:color w:val="002060"/>
                    </w:rPr>
                  </w:pPr>
                  <w:r w:rsidRPr="00DC1967">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00C8C1" w14:textId="77777777" w:rsidR="00794A48" w:rsidRPr="00DC1967" w:rsidRDefault="00794A48" w:rsidP="00903F7D">
                  <w:pPr>
                    <w:pStyle w:val="rowtabella0"/>
                    <w:jc w:val="center"/>
                    <w:rPr>
                      <w:color w:val="002060"/>
                    </w:rPr>
                  </w:pPr>
                  <w:r w:rsidRPr="00DC1967">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227DE9" w14:textId="77777777" w:rsidR="00794A48" w:rsidRPr="00DC1967" w:rsidRDefault="00794A48" w:rsidP="00903F7D">
                  <w:pPr>
                    <w:pStyle w:val="rowtabella0"/>
                    <w:jc w:val="center"/>
                    <w:rPr>
                      <w:color w:val="002060"/>
                    </w:rPr>
                  </w:pPr>
                  <w:r w:rsidRPr="00DC1967">
                    <w:rPr>
                      <w:color w:val="002060"/>
                    </w:rPr>
                    <w:t> </w:t>
                  </w:r>
                </w:p>
              </w:tc>
            </w:tr>
            <w:tr w:rsidR="00794A48" w:rsidRPr="00DC1967" w14:paraId="5F2EBD57"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AC203E" w14:textId="77777777" w:rsidR="00794A48" w:rsidRPr="00DC1967" w:rsidRDefault="00794A48" w:rsidP="00903F7D">
                  <w:pPr>
                    <w:pStyle w:val="rowtabella0"/>
                    <w:rPr>
                      <w:color w:val="002060"/>
                    </w:rPr>
                  </w:pPr>
                  <w:r w:rsidRPr="00DC1967">
                    <w:rPr>
                      <w:color w:val="002060"/>
                    </w:rPr>
                    <w:t>GAGLIOLE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5D9C6D" w14:textId="77777777" w:rsidR="00794A48" w:rsidRPr="00DC1967" w:rsidRDefault="00794A48" w:rsidP="00903F7D">
                  <w:pPr>
                    <w:pStyle w:val="rowtabella0"/>
                    <w:rPr>
                      <w:color w:val="002060"/>
                    </w:rPr>
                  </w:pPr>
                  <w:r w:rsidRPr="00DC1967">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46DA64" w14:textId="77777777" w:rsidR="00794A48" w:rsidRPr="00DC1967" w:rsidRDefault="00794A48" w:rsidP="00903F7D">
                  <w:pPr>
                    <w:pStyle w:val="rowtabella0"/>
                    <w:jc w:val="center"/>
                    <w:rPr>
                      <w:color w:val="002060"/>
                    </w:rPr>
                  </w:pPr>
                  <w:r w:rsidRPr="00DC1967">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34EB2B" w14:textId="77777777" w:rsidR="00794A48" w:rsidRPr="00DC1967" w:rsidRDefault="00794A48" w:rsidP="00903F7D">
                  <w:pPr>
                    <w:pStyle w:val="rowtabella0"/>
                    <w:jc w:val="center"/>
                    <w:rPr>
                      <w:color w:val="002060"/>
                    </w:rPr>
                  </w:pPr>
                  <w:r w:rsidRPr="00DC1967">
                    <w:rPr>
                      <w:color w:val="002060"/>
                    </w:rPr>
                    <w:t> </w:t>
                  </w:r>
                </w:p>
              </w:tc>
            </w:tr>
            <w:tr w:rsidR="00794A48" w:rsidRPr="00DC1967" w14:paraId="579C48BE" w14:textId="77777777" w:rsidTr="00903F7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22A1F4" w14:textId="77777777" w:rsidR="00794A48" w:rsidRPr="00DC1967" w:rsidRDefault="00794A48" w:rsidP="00903F7D">
                  <w:pPr>
                    <w:pStyle w:val="rowtabella0"/>
                    <w:rPr>
                      <w:color w:val="002060"/>
                    </w:rPr>
                  </w:pPr>
                  <w:r w:rsidRPr="00DC1967">
                    <w:rPr>
                      <w:color w:val="002060"/>
                    </w:rPr>
                    <w:t>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ABBDF9" w14:textId="77777777" w:rsidR="00794A48" w:rsidRPr="00DC1967" w:rsidRDefault="00794A48" w:rsidP="00903F7D">
                  <w:pPr>
                    <w:pStyle w:val="rowtabella0"/>
                    <w:rPr>
                      <w:color w:val="002060"/>
                    </w:rPr>
                  </w:pPr>
                  <w:r w:rsidRPr="00DC1967">
                    <w:rPr>
                      <w:color w:val="002060"/>
                    </w:rPr>
                    <w:t>- PIANACCIO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A3B300" w14:textId="77777777" w:rsidR="00794A48" w:rsidRPr="00DC1967" w:rsidRDefault="00794A48" w:rsidP="00903F7D">
                  <w:pPr>
                    <w:pStyle w:val="rowtabella0"/>
                    <w:jc w:val="center"/>
                    <w:rPr>
                      <w:color w:val="002060"/>
                    </w:rPr>
                  </w:pPr>
                  <w:r w:rsidRPr="00DC1967">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16F405" w14:textId="77777777" w:rsidR="00794A48" w:rsidRPr="00DC1967" w:rsidRDefault="00794A48" w:rsidP="00903F7D">
                  <w:pPr>
                    <w:pStyle w:val="rowtabella0"/>
                    <w:jc w:val="center"/>
                    <w:rPr>
                      <w:color w:val="002060"/>
                    </w:rPr>
                  </w:pPr>
                  <w:r w:rsidRPr="00DC1967">
                    <w:rPr>
                      <w:color w:val="002060"/>
                    </w:rPr>
                    <w:t> </w:t>
                  </w:r>
                </w:p>
              </w:tc>
            </w:tr>
            <w:tr w:rsidR="00794A48" w:rsidRPr="00DC1967" w14:paraId="0213359A" w14:textId="77777777" w:rsidTr="00903F7D">
              <w:tc>
                <w:tcPr>
                  <w:tcW w:w="4700" w:type="dxa"/>
                  <w:gridSpan w:val="4"/>
                  <w:tcBorders>
                    <w:top w:val="nil"/>
                    <w:left w:val="nil"/>
                    <w:bottom w:val="nil"/>
                    <w:right w:val="nil"/>
                  </w:tcBorders>
                  <w:tcMar>
                    <w:top w:w="20" w:type="dxa"/>
                    <w:left w:w="20" w:type="dxa"/>
                    <w:bottom w:w="20" w:type="dxa"/>
                    <w:right w:w="20" w:type="dxa"/>
                  </w:tcMar>
                  <w:vAlign w:val="center"/>
                  <w:hideMark/>
                </w:tcPr>
                <w:p w14:paraId="219F9491" w14:textId="77777777" w:rsidR="00794A48" w:rsidRPr="00DC1967" w:rsidRDefault="00794A48" w:rsidP="00903F7D">
                  <w:pPr>
                    <w:pStyle w:val="rowtabella0"/>
                    <w:rPr>
                      <w:color w:val="002060"/>
                    </w:rPr>
                  </w:pPr>
                  <w:r w:rsidRPr="00DC1967">
                    <w:rPr>
                      <w:color w:val="002060"/>
                    </w:rPr>
                    <w:t>(1) - disputata il 26/10/2024</w:t>
                  </w:r>
                </w:p>
              </w:tc>
            </w:tr>
          </w:tbl>
          <w:p w14:paraId="35FC0DE4" w14:textId="77777777" w:rsidR="00794A48" w:rsidRPr="00DC1967" w:rsidRDefault="00794A48" w:rsidP="00903F7D">
            <w:pPr>
              <w:rPr>
                <w:color w:val="002060"/>
              </w:rPr>
            </w:pPr>
          </w:p>
        </w:tc>
      </w:tr>
    </w:tbl>
    <w:p w14:paraId="21972EB2" w14:textId="77777777" w:rsidR="00794A48" w:rsidRPr="00DC1967" w:rsidRDefault="00794A48" w:rsidP="00794A48">
      <w:pPr>
        <w:pStyle w:val="breakline"/>
        <w:rPr>
          <w:rFonts w:eastAsiaTheme="minorEastAsia"/>
          <w:color w:val="002060"/>
        </w:rPr>
      </w:pPr>
    </w:p>
    <w:p w14:paraId="3FE71CCF" w14:textId="77777777" w:rsidR="00794A48" w:rsidRPr="00DC1967" w:rsidRDefault="00794A48" w:rsidP="00794A48">
      <w:pPr>
        <w:pStyle w:val="breakline"/>
        <w:rPr>
          <w:color w:val="002060"/>
        </w:rPr>
      </w:pPr>
    </w:p>
    <w:p w14:paraId="2049093E" w14:textId="77777777" w:rsidR="00794A48" w:rsidRPr="00DC1967" w:rsidRDefault="00794A48" w:rsidP="00794A48">
      <w:pPr>
        <w:pStyle w:val="titoloprinc0"/>
        <w:rPr>
          <w:color w:val="002060"/>
        </w:rPr>
      </w:pPr>
      <w:r w:rsidRPr="00DC1967">
        <w:rPr>
          <w:color w:val="002060"/>
        </w:rPr>
        <w:t>GIUDICE SPORTIVO</w:t>
      </w:r>
    </w:p>
    <w:p w14:paraId="2CF45369" w14:textId="77777777" w:rsidR="00794A48" w:rsidRPr="00DC1967" w:rsidRDefault="00794A48" w:rsidP="00794A48">
      <w:pPr>
        <w:pStyle w:val="diffida"/>
        <w:rPr>
          <w:color w:val="002060"/>
        </w:rPr>
      </w:pPr>
      <w:r w:rsidRPr="00DC1967">
        <w:rPr>
          <w:color w:val="002060"/>
        </w:rPr>
        <w:t>Il Giudice Sportivo Avv. Agnese Lazzaretti, con l'assistenza del segretario Angelo Castellana, nella seduta del 30/10/2024, ha adottato le decisioni che di seguito integralmente si riportano:</w:t>
      </w:r>
    </w:p>
    <w:p w14:paraId="3430AC5A" w14:textId="77777777" w:rsidR="00794A48" w:rsidRPr="00DC1967" w:rsidRDefault="00794A48" w:rsidP="00794A48">
      <w:pPr>
        <w:pStyle w:val="titolo10"/>
        <w:rPr>
          <w:color w:val="002060"/>
        </w:rPr>
      </w:pPr>
      <w:r w:rsidRPr="00DC1967">
        <w:rPr>
          <w:color w:val="002060"/>
        </w:rPr>
        <w:t xml:space="preserve">GARE DEL 25/10/2024 </w:t>
      </w:r>
    </w:p>
    <w:p w14:paraId="4A50BDEE" w14:textId="77777777" w:rsidR="00794A48" w:rsidRPr="00DC1967" w:rsidRDefault="00794A48" w:rsidP="00794A48">
      <w:pPr>
        <w:pStyle w:val="titolo7a"/>
        <w:rPr>
          <w:color w:val="002060"/>
        </w:rPr>
      </w:pPr>
      <w:r w:rsidRPr="00DC1967">
        <w:rPr>
          <w:color w:val="002060"/>
        </w:rPr>
        <w:t xml:space="preserve">PROVVEDIMENTI DISCIPLINARI </w:t>
      </w:r>
    </w:p>
    <w:p w14:paraId="16932702" w14:textId="77777777" w:rsidR="00794A48" w:rsidRPr="00DC1967" w:rsidRDefault="00794A48" w:rsidP="00794A48">
      <w:pPr>
        <w:pStyle w:val="titolo7b0"/>
        <w:rPr>
          <w:color w:val="002060"/>
        </w:rPr>
      </w:pPr>
      <w:r w:rsidRPr="00DC1967">
        <w:rPr>
          <w:color w:val="002060"/>
        </w:rPr>
        <w:lastRenderedPageBreak/>
        <w:t xml:space="preserve">In base alle risultanze degli atti ufficiali sono state deliberate le seguenti sanzioni disciplinari. </w:t>
      </w:r>
    </w:p>
    <w:p w14:paraId="264C3F82" w14:textId="77777777" w:rsidR="00794A48" w:rsidRPr="00DC1967" w:rsidRDefault="00794A48" w:rsidP="00794A48">
      <w:pPr>
        <w:pStyle w:val="titolo30"/>
        <w:rPr>
          <w:color w:val="002060"/>
        </w:rPr>
      </w:pPr>
      <w:r w:rsidRPr="00DC1967">
        <w:rPr>
          <w:color w:val="002060"/>
        </w:rPr>
        <w:t xml:space="preserve">CALCIATORI ESPULSI </w:t>
      </w:r>
    </w:p>
    <w:p w14:paraId="562D3884" w14:textId="77777777" w:rsidR="00794A48" w:rsidRPr="00DC1967" w:rsidRDefault="00794A48" w:rsidP="00794A48">
      <w:pPr>
        <w:pStyle w:val="titolo20"/>
        <w:rPr>
          <w:color w:val="002060"/>
        </w:rPr>
      </w:pPr>
      <w:r w:rsidRPr="00DC196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631FB2C7" w14:textId="77777777" w:rsidTr="00903F7D">
        <w:tc>
          <w:tcPr>
            <w:tcW w:w="2200" w:type="dxa"/>
            <w:tcMar>
              <w:top w:w="20" w:type="dxa"/>
              <w:left w:w="20" w:type="dxa"/>
              <w:bottom w:w="20" w:type="dxa"/>
              <w:right w:w="20" w:type="dxa"/>
            </w:tcMar>
            <w:vAlign w:val="center"/>
            <w:hideMark/>
          </w:tcPr>
          <w:p w14:paraId="1FDDF513" w14:textId="77777777" w:rsidR="00794A48" w:rsidRPr="00DC1967" w:rsidRDefault="00794A48" w:rsidP="00903F7D">
            <w:pPr>
              <w:pStyle w:val="movimento"/>
              <w:rPr>
                <w:color w:val="002060"/>
              </w:rPr>
            </w:pPr>
            <w:r w:rsidRPr="00DC1967">
              <w:rPr>
                <w:color w:val="002060"/>
              </w:rPr>
              <w:t>NAZAROLF CARLOS AUGUSTIN</w:t>
            </w:r>
          </w:p>
        </w:tc>
        <w:tc>
          <w:tcPr>
            <w:tcW w:w="2200" w:type="dxa"/>
            <w:tcMar>
              <w:top w:w="20" w:type="dxa"/>
              <w:left w:w="20" w:type="dxa"/>
              <w:bottom w:w="20" w:type="dxa"/>
              <w:right w:w="20" w:type="dxa"/>
            </w:tcMar>
            <w:vAlign w:val="center"/>
            <w:hideMark/>
          </w:tcPr>
          <w:p w14:paraId="210F9A91" w14:textId="77777777" w:rsidR="00794A48" w:rsidRPr="00DC1967" w:rsidRDefault="00794A48" w:rsidP="00903F7D">
            <w:pPr>
              <w:pStyle w:val="movimento2"/>
              <w:rPr>
                <w:color w:val="002060"/>
              </w:rPr>
            </w:pPr>
            <w:r w:rsidRPr="00DC1967">
              <w:rPr>
                <w:color w:val="002060"/>
              </w:rPr>
              <w:t xml:space="preserve">(BAYER CAPPUCCINI) </w:t>
            </w:r>
          </w:p>
        </w:tc>
        <w:tc>
          <w:tcPr>
            <w:tcW w:w="800" w:type="dxa"/>
            <w:tcMar>
              <w:top w:w="20" w:type="dxa"/>
              <w:left w:w="20" w:type="dxa"/>
              <w:bottom w:w="20" w:type="dxa"/>
              <w:right w:w="20" w:type="dxa"/>
            </w:tcMar>
            <w:vAlign w:val="center"/>
            <w:hideMark/>
          </w:tcPr>
          <w:p w14:paraId="6EA97D25"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7732F7CA" w14:textId="77777777" w:rsidR="00794A48" w:rsidRPr="00DC1967" w:rsidRDefault="00794A48" w:rsidP="00903F7D">
            <w:pPr>
              <w:pStyle w:val="movimento"/>
              <w:rPr>
                <w:color w:val="002060"/>
              </w:rPr>
            </w:pPr>
            <w:r w:rsidRPr="00DC1967">
              <w:rPr>
                <w:color w:val="002060"/>
              </w:rPr>
              <w:t>DI MAGGIO ENRICO</w:t>
            </w:r>
          </w:p>
        </w:tc>
        <w:tc>
          <w:tcPr>
            <w:tcW w:w="2200" w:type="dxa"/>
            <w:tcMar>
              <w:top w:w="20" w:type="dxa"/>
              <w:left w:w="20" w:type="dxa"/>
              <w:bottom w:w="20" w:type="dxa"/>
              <w:right w:w="20" w:type="dxa"/>
            </w:tcMar>
            <w:vAlign w:val="center"/>
            <w:hideMark/>
          </w:tcPr>
          <w:p w14:paraId="7958EA41" w14:textId="77777777" w:rsidR="00794A48" w:rsidRPr="00DC1967" w:rsidRDefault="00794A48" w:rsidP="00903F7D">
            <w:pPr>
              <w:pStyle w:val="movimento2"/>
              <w:rPr>
                <w:color w:val="002060"/>
              </w:rPr>
            </w:pPr>
            <w:r w:rsidRPr="00DC1967">
              <w:rPr>
                <w:color w:val="002060"/>
              </w:rPr>
              <w:t xml:space="preserve">(U.S. FORTUNA FANO) </w:t>
            </w:r>
          </w:p>
        </w:tc>
      </w:tr>
    </w:tbl>
    <w:p w14:paraId="521A5D2D" w14:textId="77777777" w:rsidR="00794A48" w:rsidRPr="00DC1967" w:rsidRDefault="00794A48" w:rsidP="00794A48">
      <w:pPr>
        <w:pStyle w:val="titolo30"/>
        <w:rPr>
          <w:rFonts w:eastAsiaTheme="minorEastAsia"/>
          <w:color w:val="002060"/>
        </w:rPr>
      </w:pPr>
      <w:r w:rsidRPr="00DC1967">
        <w:rPr>
          <w:color w:val="002060"/>
        </w:rPr>
        <w:t xml:space="preserve">CALCIATORI NON ESPULSI </w:t>
      </w:r>
    </w:p>
    <w:p w14:paraId="58755BDE" w14:textId="77777777" w:rsidR="00794A48" w:rsidRPr="00DC1967" w:rsidRDefault="00794A48" w:rsidP="00794A48">
      <w:pPr>
        <w:pStyle w:val="titolo20"/>
        <w:rPr>
          <w:color w:val="002060"/>
        </w:rPr>
      </w:pPr>
      <w:r w:rsidRPr="00DC196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496F3B0B" w14:textId="77777777" w:rsidTr="00903F7D">
        <w:tc>
          <w:tcPr>
            <w:tcW w:w="2200" w:type="dxa"/>
            <w:tcMar>
              <w:top w:w="20" w:type="dxa"/>
              <w:left w:w="20" w:type="dxa"/>
              <w:bottom w:w="20" w:type="dxa"/>
              <w:right w:w="20" w:type="dxa"/>
            </w:tcMar>
            <w:vAlign w:val="center"/>
            <w:hideMark/>
          </w:tcPr>
          <w:p w14:paraId="2952294B" w14:textId="77777777" w:rsidR="00794A48" w:rsidRPr="00DC1967" w:rsidRDefault="00794A48" w:rsidP="00903F7D">
            <w:pPr>
              <w:pStyle w:val="movimento"/>
              <w:rPr>
                <w:color w:val="002060"/>
              </w:rPr>
            </w:pPr>
            <w:r w:rsidRPr="00DC1967">
              <w:rPr>
                <w:color w:val="002060"/>
              </w:rPr>
              <w:t>BENIGNI ALESSANDRO</w:t>
            </w:r>
          </w:p>
        </w:tc>
        <w:tc>
          <w:tcPr>
            <w:tcW w:w="2200" w:type="dxa"/>
            <w:tcMar>
              <w:top w:w="20" w:type="dxa"/>
              <w:left w:w="20" w:type="dxa"/>
              <w:bottom w:w="20" w:type="dxa"/>
              <w:right w:w="20" w:type="dxa"/>
            </w:tcMar>
            <w:vAlign w:val="center"/>
            <w:hideMark/>
          </w:tcPr>
          <w:p w14:paraId="5006ED53" w14:textId="77777777" w:rsidR="00794A48" w:rsidRPr="00DC1967" w:rsidRDefault="00794A48" w:rsidP="00903F7D">
            <w:pPr>
              <w:pStyle w:val="movimento2"/>
              <w:rPr>
                <w:color w:val="002060"/>
              </w:rPr>
            </w:pPr>
            <w:r w:rsidRPr="00DC1967">
              <w:rPr>
                <w:color w:val="002060"/>
              </w:rPr>
              <w:t xml:space="preserve">(FERMANA FUTSAL 2022) </w:t>
            </w:r>
          </w:p>
        </w:tc>
        <w:tc>
          <w:tcPr>
            <w:tcW w:w="800" w:type="dxa"/>
            <w:tcMar>
              <w:top w:w="20" w:type="dxa"/>
              <w:left w:w="20" w:type="dxa"/>
              <w:bottom w:w="20" w:type="dxa"/>
              <w:right w:w="20" w:type="dxa"/>
            </w:tcMar>
            <w:vAlign w:val="center"/>
            <w:hideMark/>
          </w:tcPr>
          <w:p w14:paraId="34CB6324"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79A73BAF" w14:textId="77777777" w:rsidR="00794A48" w:rsidRPr="00DC1967" w:rsidRDefault="00794A48" w:rsidP="00903F7D">
            <w:pPr>
              <w:pStyle w:val="movimento"/>
              <w:rPr>
                <w:color w:val="002060"/>
              </w:rPr>
            </w:pPr>
            <w:r w:rsidRPr="00DC1967">
              <w:rPr>
                <w:color w:val="002060"/>
              </w:rPr>
              <w:t>DISARNO EMILIANO</w:t>
            </w:r>
          </w:p>
        </w:tc>
        <w:tc>
          <w:tcPr>
            <w:tcW w:w="2200" w:type="dxa"/>
            <w:tcMar>
              <w:top w:w="20" w:type="dxa"/>
              <w:left w:w="20" w:type="dxa"/>
              <w:bottom w:w="20" w:type="dxa"/>
              <w:right w:w="20" w:type="dxa"/>
            </w:tcMar>
            <w:vAlign w:val="center"/>
            <w:hideMark/>
          </w:tcPr>
          <w:p w14:paraId="1FA9A016" w14:textId="77777777" w:rsidR="00794A48" w:rsidRPr="00DC1967" w:rsidRDefault="00794A48" w:rsidP="00903F7D">
            <w:pPr>
              <w:pStyle w:val="movimento2"/>
              <w:rPr>
                <w:color w:val="002060"/>
              </w:rPr>
            </w:pPr>
            <w:r w:rsidRPr="00DC1967">
              <w:rPr>
                <w:color w:val="002060"/>
              </w:rPr>
              <w:t xml:space="preserve">(U.S. FORTUNA FANO) </w:t>
            </w:r>
          </w:p>
        </w:tc>
      </w:tr>
    </w:tbl>
    <w:p w14:paraId="4B38E0AC" w14:textId="77777777" w:rsidR="00794A48" w:rsidRPr="00DC1967" w:rsidRDefault="00794A48" w:rsidP="00794A48">
      <w:pPr>
        <w:pStyle w:val="titolo20"/>
        <w:rPr>
          <w:rFonts w:eastAsiaTheme="minorEastAsia"/>
          <w:color w:val="002060"/>
        </w:rPr>
      </w:pPr>
      <w:r w:rsidRPr="00DC196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054C5DF5" w14:textId="77777777" w:rsidTr="00903F7D">
        <w:tc>
          <w:tcPr>
            <w:tcW w:w="2200" w:type="dxa"/>
            <w:tcMar>
              <w:top w:w="20" w:type="dxa"/>
              <w:left w:w="20" w:type="dxa"/>
              <w:bottom w:w="20" w:type="dxa"/>
              <w:right w:w="20" w:type="dxa"/>
            </w:tcMar>
            <w:vAlign w:val="center"/>
            <w:hideMark/>
          </w:tcPr>
          <w:p w14:paraId="601011DB" w14:textId="77777777" w:rsidR="00794A48" w:rsidRPr="00DC1967" w:rsidRDefault="00794A48" w:rsidP="00903F7D">
            <w:pPr>
              <w:pStyle w:val="movimento"/>
              <w:rPr>
                <w:color w:val="002060"/>
              </w:rPr>
            </w:pPr>
            <w:r w:rsidRPr="00DC1967">
              <w:rPr>
                <w:color w:val="002060"/>
              </w:rPr>
              <w:t>SILMI HAMZA</w:t>
            </w:r>
          </w:p>
        </w:tc>
        <w:tc>
          <w:tcPr>
            <w:tcW w:w="2200" w:type="dxa"/>
            <w:tcMar>
              <w:top w:w="20" w:type="dxa"/>
              <w:left w:w="20" w:type="dxa"/>
              <w:bottom w:w="20" w:type="dxa"/>
              <w:right w:w="20" w:type="dxa"/>
            </w:tcMar>
            <w:vAlign w:val="center"/>
            <w:hideMark/>
          </w:tcPr>
          <w:p w14:paraId="6389E38F" w14:textId="77777777" w:rsidR="00794A48" w:rsidRPr="00DC1967" w:rsidRDefault="00794A48" w:rsidP="00903F7D">
            <w:pPr>
              <w:pStyle w:val="movimento2"/>
              <w:rPr>
                <w:color w:val="002060"/>
              </w:rPr>
            </w:pPr>
            <w:r w:rsidRPr="00DC1967">
              <w:rPr>
                <w:color w:val="002060"/>
              </w:rPr>
              <w:t xml:space="preserve">(BAYER CAPPUCCINI) </w:t>
            </w:r>
          </w:p>
        </w:tc>
        <w:tc>
          <w:tcPr>
            <w:tcW w:w="800" w:type="dxa"/>
            <w:tcMar>
              <w:top w:w="20" w:type="dxa"/>
              <w:left w:w="20" w:type="dxa"/>
              <w:bottom w:w="20" w:type="dxa"/>
              <w:right w:w="20" w:type="dxa"/>
            </w:tcMar>
            <w:vAlign w:val="center"/>
            <w:hideMark/>
          </w:tcPr>
          <w:p w14:paraId="3BEBDF75"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62E864AB" w14:textId="77777777" w:rsidR="00794A48" w:rsidRPr="00DC1967" w:rsidRDefault="00794A48" w:rsidP="00903F7D">
            <w:pPr>
              <w:pStyle w:val="movimento"/>
              <w:rPr>
                <w:color w:val="002060"/>
              </w:rPr>
            </w:pPr>
            <w:r w:rsidRPr="00DC1967">
              <w:rPr>
                <w:color w:val="002060"/>
              </w:rPr>
              <w:t>DORELLI STEFANO</w:t>
            </w:r>
          </w:p>
        </w:tc>
        <w:tc>
          <w:tcPr>
            <w:tcW w:w="2200" w:type="dxa"/>
            <w:tcMar>
              <w:top w:w="20" w:type="dxa"/>
              <w:left w:w="20" w:type="dxa"/>
              <w:bottom w:w="20" w:type="dxa"/>
              <w:right w:w="20" w:type="dxa"/>
            </w:tcMar>
            <w:vAlign w:val="center"/>
            <w:hideMark/>
          </w:tcPr>
          <w:p w14:paraId="086AD3CF" w14:textId="77777777" w:rsidR="00794A48" w:rsidRPr="00DC1967" w:rsidRDefault="00794A48" w:rsidP="00903F7D">
            <w:pPr>
              <w:pStyle w:val="movimento2"/>
              <w:rPr>
                <w:color w:val="002060"/>
              </w:rPr>
            </w:pPr>
            <w:r w:rsidRPr="00DC1967">
              <w:rPr>
                <w:color w:val="002060"/>
              </w:rPr>
              <w:t xml:space="preserve">(FERMANA FUTSAL 2022) </w:t>
            </w:r>
          </w:p>
        </w:tc>
      </w:tr>
      <w:tr w:rsidR="00794A48" w:rsidRPr="00DC1967" w14:paraId="4008AC97" w14:textId="77777777" w:rsidTr="00903F7D">
        <w:tc>
          <w:tcPr>
            <w:tcW w:w="2200" w:type="dxa"/>
            <w:tcMar>
              <w:top w:w="20" w:type="dxa"/>
              <w:left w:w="20" w:type="dxa"/>
              <w:bottom w:w="20" w:type="dxa"/>
              <w:right w:w="20" w:type="dxa"/>
            </w:tcMar>
            <w:vAlign w:val="center"/>
            <w:hideMark/>
          </w:tcPr>
          <w:p w14:paraId="5DBD247E" w14:textId="77777777" w:rsidR="00794A48" w:rsidRPr="00DC1967" w:rsidRDefault="00794A48" w:rsidP="00903F7D">
            <w:pPr>
              <w:pStyle w:val="movimento"/>
              <w:rPr>
                <w:color w:val="002060"/>
              </w:rPr>
            </w:pPr>
            <w:r w:rsidRPr="00DC1967">
              <w:rPr>
                <w:color w:val="002060"/>
              </w:rPr>
              <w:t>GASPARRONI DANILO</w:t>
            </w:r>
          </w:p>
        </w:tc>
        <w:tc>
          <w:tcPr>
            <w:tcW w:w="2200" w:type="dxa"/>
            <w:tcMar>
              <w:top w:w="20" w:type="dxa"/>
              <w:left w:w="20" w:type="dxa"/>
              <w:bottom w:w="20" w:type="dxa"/>
              <w:right w:w="20" w:type="dxa"/>
            </w:tcMar>
            <w:vAlign w:val="center"/>
            <w:hideMark/>
          </w:tcPr>
          <w:p w14:paraId="3C2DE139" w14:textId="77777777" w:rsidR="00794A48" w:rsidRPr="00DC1967" w:rsidRDefault="00794A48" w:rsidP="00903F7D">
            <w:pPr>
              <w:pStyle w:val="movimento2"/>
              <w:rPr>
                <w:color w:val="002060"/>
              </w:rPr>
            </w:pPr>
            <w:r w:rsidRPr="00DC1967">
              <w:rPr>
                <w:color w:val="002060"/>
              </w:rPr>
              <w:t xml:space="preserve">(PIETRALACROCE 73) </w:t>
            </w:r>
          </w:p>
        </w:tc>
        <w:tc>
          <w:tcPr>
            <w:tcW w:w="800" w:type="dxa"/>
            <w:tcMar>
              <w:top w:w="20" w:type="dxa"/>
              <w:left w:w="20" w:type="dxa"/>
              <w:bottom w:w="20" w:type="dxa"/>
              <w:right w:w="20" w:type="dxa"/>
            </w:tcMar>
            <w:vAlign w:val="center"/>
            <w:hideMark/>
          </w:tcPr>
          <w:p w14:paraId="47260D51"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19D9AC74" w14:textId="77777777" w:rsidR="00794A48" w:rsidRPr="00DC1967" w:rsidRDefault="00794A48" w:rsidP="00903F7D">
            <w:pPr>
              <w:pStyle w:val="movimento"/>
              <w:rPr>
                <w:color w:val="002060"/>
              </w:rPr>
            </w:pPr>
            <w:r w:rsidRPr="00DC1967">
              <w:rPr>
                <w:color w:val="002060"/>
              </w:rPr>
              <w:t>GIORDANO RENATO</w:t>
            </w:r>
          </w:p>
        </w:tc>
        <w:tc>
          <w:tcPr>
            <w:tcW w:w="2200" w:type="dxa"/>
            <w:tcMar>
              <w:top w:w="20" w:type="dxa"/>
              <w:left w:w="20" w:type="dxa"/>
              <w:bottom w:w="20" w:type="dxa"/>
              <w:right w:w="20" w:type="dxa"/>
            </w:tcMar>
            <w:vAlign w:val="center"/>
            <w:hideMark/>
          </w:tcPr>
          <w:p w14:paraId="4EB99151" w14:textId="77777777" w:rsidR="00794A48" w:rsidRPr="00DC1967" w:rsidRDefault="00794A48" w:rsidP="00903F7D">
            <w:pPr>
              <w:pStyle w:val="movimento2"/>
              <w:rPr>
                <w:color w:val="002060"/>
              </w:rPr>
            </w:pPr>
            <w:r w:rsidRPr="00DC1967">
              <w:rPr>
                <w:color w:val="002060"/>
              </w:rPr>
              <w:t xml:space="preserve">(PIETRALACROCE 73) </w:t>
            </w:r>
          </w:p>
        </w:tc>
      </w:tr>
      <w:tr w:rsidR="00794A48" w:rsidRPr="00DC1967" w14:paraId="03DA2DC1" w14:textId="77777777" w:rsidTr="00903F7D">
        <w:tc>
          <w:tcPr>
            <w:tcW w:w="2200" w:type="dxa"/>
            <w:tcMar>
              <w:top w:w="20" w:type="dxa"/>
              <w:left w:w="20" w:type="dxa"/>
              <w:bottom w:w="20" w:type="dxa"/>
              <w:right w:w="20" w:type="dxa"/>
            </w:tcMar>
            <w:vAlign w:val="center"/>
            <w:hideMark/>
          </w:tcPr>
          <w:p w14:paraId="27D1E05E" w14:textId="77777777" w:rsidR="00794A48" w:rsidRPr="00DC1967" w:rsidRDefault="00794A48" w:rsidP="00903F7D">
            <w:pPr>
              <w:pStyle w:val="movimento"/>
              <w:rPr>
                <w:color w:val="002060"/>
              </w:rPr>
            </w:pPr>
            <w:r w:rsidRPr="00DC1967">
              <w:rPr>
                <w:color w:val="002060"/>
              </w:rPr>
              <w:t>PALAZZI FEDERICO</w:t>
            </w:r>
          </w:p>
        </w:tc>
        <w:tc>
          <w:tcPr>
            <w:tcW w:w="2200" w:type="dxa"/>
            <w:tcMar>
              <w:top w:w="20" w:type="dxa"/>
              <w:left w:w="20" w:type="dxa"/>
              <w:bottom w:w="20" w:type="dxa"/>
              <w:right w:w="20" w:type="dxa"/>
            </w:tcMar>
            <w:vAlign w:val="center"/>
            <w:hideMark/>
          </w:tcPr>
          <w:p w14:paraId="399942E0" w14:textId="77777777" w:rsidR="00794A48" w:rsidRPr="00DC1967" w:rsidRDefault="00794A48" w:rsidP="00903F7D">
            <w:pPr>
              <w:pStyle w:val="movimento2"/>
              <w:rPr>
                <w:color w:val="002060"/>
              </w:rPr>
            </w:pPr>
            <w:r w:rsidRPr="00DC1967">
              <w:rPr>
                <w:color w:val="002060"/>
              </w:rPr>
              <w:t xml:space="preserve">(U.S. FORTUNA FANO) </w:t>
            </w:r>
          </w:p>
        </w:tc>
        <w:tc>
          <w:tcPr>
            <w:tcW w:w="800" w:type="dxa"/>
            <w:tcMar>
              <w:top w:w="20" w:type="dxa"/>
              <w:left w:w="20" w:type="dxa"/>
              <w:bottom w:w="20" w:type="dxa"/>
              <w:right w:w="20" w:type="dxa"/>
            </w:tcMar>
            <w:vAlign w:val="center"/>
            <w:hideMark/>
          </w:tcPr>
          <w:p w14:paraId="47A76537"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7BE2C0A6"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4505A00F" w14:textId="77777777" w:rsidR="00794A48" w:rsidRPr="00DC1967" w:rsidRDefault="00794A48" w:rsidP="00903F7D">
            <w:pPr>
              <w:pStyle w:val="movimento2"/>
              <w:rPr>
                <w:color w:val="002060"/>
              </w:rPr>
            </w:pPr>
            <w:r w:rsidRPr="00DC1967">
              <w:rPr>
                <w:color w:val="002060"/>
              </w:rPr>
              <w:t> </w:t>
            </w:r>
          </w:p>
        </w:tc>
      </w:tr>
    </w:tbl>
    <w:p w14:paraId="6419F178" w14:textId="77777777" w:rsidR="00794A48" w:rsidRPr="00DC1967" w:rsidRDefault="00794A48" w:rsidP="00794A48">
      <w:pPr>
        <w:pStyle w:val="titolo20"/>
        <w:rPr>
          <w:rFonts w:eastAsiaTheme="minorEastAsia"/>
          <w:color w:val="002060"/>
        </w:rPr>
      </w:pPr>
      <w:r w:rsidRPr="00DC196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5A16B051" w14:textId="77777777" w:rsidTr="00903F7D">
        <w:tc>
          <w:tcPr>
            <w:tcW w:w="2200" w:type="dxa"/>
            <w:tcMar>
              <w:top w:w="20" w:type="dxa"/>
              <w:left w:w="20" w:type="dxa"/>
              <w:bottom w:w="20" w:type="dxa"/>
              <w:right w:w="20" w:type="dxa"/>
            </w:tcMar>
            <w:vAlign w:val="center"/>
            <w:hideMark/>
          </w:tcPr>
          <w:p w14:paraId="525176D0" w14:textId="77777777" w:rsidR="00794A48" w:rsidRPr="00DC1967" w:rsidRDefault="00794A48" w:rsidP="00903F7D">
            <w:pPr>
              <w:pStyle w:val="movimento"/>
              <w:rPr>
                <w:color w:val="002060"/>
              </w:rPr>
            </w:pPr>
            <w:r w:rsidRPr="00DC1967">
              <w:rPr>
                <w:color w:val="002060"/>
              </w:rPr>
              <w:t>RENKI NAZARENO THOMAS</w:t>
            </w:r>
          </w:p>
        </w:tc>
        <w:tc>
          <w:tcPr>
            <w:tcW w:w="2200" w:type="dxa"/>
            <w:tcMar>
              <w:top w:w="20" w:type="dxa"/>
              <w:left w:w="20" w:type="dxa"/>
              <w:bottom w:w="20" w:type="dxa"/>
              <w:right w:w="20" w:type="dxa"/>
            </w:tcMar>
            <w:vAlign w:val="center"/>
            <w:hideMark/>
          </w:tcPr>
          <w:p w14:paraId="1A47EAD2" w14:textId="77777777" w:rsidR="00794A48" w:rsidRPr="00DC1967" w:rsidRDefault="00794A48" w:rsidP="00903F7D">
            <w:pPr>
              <w:pStyle w:val="movimento2"/>
              <w:rPr>
                <w:color w:val="002060"/>
              </w:rPr>
            </w:pPr>
            <w:r w:rsidRPr="00DC1967">
              <w:rPr>
                <w:color w:val="002060"/>
              </w:rPr>
              <w:t xml:space="preserve">(BAYER CAPPUCCINI) </w:t>
            </w:r>
          </w:p>
        </w:tc>
        <w:tc>
          <w:tcPr>
            <w:tcW w:w="800" w:type="dxa"/>
            <w:tcMar>
              <w:top w:w="20" w:type="dxa"/>
              <w:left w:w="20" w:type="dxa"/>
              <w:bottom w:w="20" w:type="dxa"/>
              <w:right w:w="20" w:type="dxa"/>
            </w:tcMar>
            <w:vAlign w:val="center"/>
            <w:hideMark/>
          </w:tcPr>
          <w:p w14:paraId="54084B49"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5D3D16EB" w14:textId="77777777" w:rsidR="00794A48" w:rsidRPr="00DC1967" w:rsidRDefault="00794A48" w:rsidP="00903F7D">
            <w:pPr>
              <w:pStyle w:val="movimento"/>
              <w:rPr>
                <w:color w:val="002060"/>
              </w:rPr>
            </w:pPr>
            <w:r w:rsidRPr="00DC1967">
              <w:rPr>
                <w:color w:val="002060"/>
              </w:rPr>
              <w:t>GABALDI ALESSANDRO</w:t>
            </w:r>
          </w:p>
        </w:tc>
        <w:tc>
          <w:tcPr>
            <w:tcW w:w="2200" w:type="dxa"/>
            <w:tcMar>
              <w:top w:w="20" w:type="dxa"/>
              <w:left w:w="20" w:type="dxa"/>
              <w:bottom w:w="20" w:type="dxa"/>
              <w:right w:w="20" w:type="dxa"/>
            </w:tcMar>
            <w:vAlign w:val="center"/>
            <w:hideMark/>
          </w:tcPr>
          <w:p w14:paraId="0BA528B0" w14:textId="77777777" w:rsidR="00794A48" w:rsidRPr="00DC1967" w:rsidRDefault="00794A48" w:rsidP="00903F7D">
            <w:pPr>
              <w:pStyle w:val="movimento2"/>
              <w:rPr>
                <w:color w:val="002060"/>
              </w:rPr>
            </w:pPr>
            <w:r w:rsidRPr="00DC1967">
              <w:rPr>
                <w:color w:val="002060"/>
              </w:rPr>
              <w:t xml:space="preserve">(FERMANA FUTSAL 2022) </w:t>
            </w:r>
          </w:p>
        </w:tc>
      </w:tr>
      <w:tr w:rsidR="00794A48" w:rsidRPr="00DC1967" w14:paraId="1E442A95" w14:textId="77777777" w:rsidTr="00903F7D">
        <w:tc>
          <w:tcPr>
            <w:tcW w:w="2200" w:type="dxa"/>
            <w:tcMar>
              <w:top w:w="20" w:type="dxa"/>
              <w:left w:w="20" w:type="dxa"/>
              <w:bottom w:w="20" w:type="dxa"/>
              <w:right w:w="20" w:type="dxa"/>
            </w:tcMar>
            <w:vAlign w:val="center"/>
            <w:hideMark/>
          </w:tcPr>
          <w:p w14:paraId="3376FF19" w14:textId="77777777" w:rsidR="00794A48" w:rsidRPr="00DC1967" w:rsidRDefault="00794A48" w:rsidP="00903F7D">
            <w:pPr>
              <w:pStyle w:val="movimento"/>
              <w:rPr>
                <w:color w:val="002060"/>
              </w:rPr>
            </w:pPr>
            <w:r w:rsidRPr="00DC1967">
              <w:rPr>
                <w:color w:val="002060"/>
              </w:rPr>
              <w:t>GIMONDO PAOLO</w:t>
            </w:r>
          </w:p>
        </w:tc>
        <w:tc>
          <w:tcPr>
            <w:tcW w:w="2200" w:type="dxa"/>
            <w:tcMar>
              <w:top w:w="20" w:type="dxa"/>
              <w:left w:w="20" w:type="dxa"/>
              <w:bottom w:w="20" w:type="dxa"/>
              <w:right w:w="20" w:type="dxa"/>
            </w:tcMar>
            <w:vAlign w:val="center"/>
            <w:hideMark/>
          </w:tcPr>
          <w:p w14:paraId="77253C98" w14:textId="77777777" w:rsidR="00794A48" w:rsidRPr="00DC1967" w:rsidRDefault="00794A48" w:rsidP="00903F7D">
            <w:pPr>
              <w:pStyle w:val="movimento2"/>
              <w:rPr>
                <w:color w:val="002060"/>
              </w:rPr>
            </w:pPr>
            <w:r w:rsidRPr="00DC1967">
              <w:rPr>
                <w:color w:val="002060"/>
              </w:rPr>
              <w:t xml:space="preserve">(FUTSAL MONTURANO) </w:t>
            </w:r>
          </w:p>
        </w:tc>
        <w:tc>
          <w:tcPr>
            <w:tcW w:w="800" w:type="dxa"/>
            <w:tcMar>
              <w:top w:w="20" w:type="dxa"/>
              <w:left w:w="20" w:type="dxa"/>
              <w:bottom w:w="20" w:type="dxa"/>
              <w:right w:w="20" w:type="dxa"/>
            </w:tcMar>
            <w:vAlign w:val="center"/>
            <w:hideMark/>
          </w:tcPr>
          <w:p w14:paraId="6A927D3D"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10DB8E44" w14:textId="77777777" w:rsidR="00794A48" w:rsidRPr="00DC1967" w:rsidRDefault="00794A48" w:rsidP="00903F7D">
            <w:pPr>
              <w:pStyle w:val="movimento"/>
              <w:rPr>
                <w:color w:val="002060"/>
              </w:rPr>
            </w:pPr>
            <w:r w:rsidRPr="00DC1967">
              <w:rPr>
                <w:color w:val="002060"/>
              </w:rPr>
              <w:t>CASTAGNARI DIEGO</w:t>
            </w:r>
          </w:p>
        </w:tc>
        <w:tc>
          <w:tcPr>
            <w:tcW w:w="2200" w:type="dxa"/>
            <w:tcMar>
              <w:top w:w="20" w:type="dxa"/>
              <w:left w:w="20" w:type="dxa"/>
              <w:bottom w:w="20" w:type="dxa"/>
              <w:right w:w="20" w:type="dxa"/>
            </w:tcMar>
            <w:vAlign w:val="center"/>
            <w:hideMark/>
          </w:tcPr>
          <w:p w14:paraId="51ED78E8" w14:textId="77777777" w:rsidR="00794A48" w:rsidRPr="00DC1967" w:rsidRDefault="00794A48" w:rsidP="00903F7D">
            <w:pPr>
              <w:pStyle w:val="movimento2"/>
              <w:rPr>
                <w:color w:val="002060"/>
              </w:rPr>
            </w:pPr>
            <w:r w:rsidRPr="00DC1967">
              <w:rPr>
                <w:color w:val="002060"/>
              </w:rPr>
              <w:t xml:space="preserve">(MONTELUPONE CALCIO A 5) </w:t>
            </w:r>
          </w:p>
        </w:tc>
      </w:tr>
      <w:tr w:rsidR="00794A48" w:rsidRPr="00DC1967" w14:paraId="5414E97C" w14:textId="77777777" w:rsidTr="00903F7D">
        <w:tc>
          <w:tcPr>
            <w:tcW w:w="2200" w:type="dxa"/>
            <w:tcMar>
              <w:top w:w="20" w:type="dxa"/>
              <w:left w:w="20" w:type="dxa"/>
              <w:bottom w:w="20" w:type="dxa"/>
              <w:right w:w="20" w:type="dxa"/>
            </w:tcMar>
            <w:vAlign w:val="center"/>
            <w:hideMark/>
          </w:tcPr>
          <w:p w14:paraId="382268DA" w14:textId="77777777" w:rsidR="00794A48" w:rsidRPr="00DC1967" w:rsidRDefault="00794A48" w:rsidP="00903F7D">
            <w:pPr>
              <w:pStyle w:val="movimento"/>
              <w:rPr>
                <w:color w:val="002060"/>
              </w:rPr>
            </w:pPr>
            <w:r w:rsidRPr="00DC1967">
              <w:rPr>
                <w:color w:val="002060"/>
              </w:rPr>
              <w:t>FOSSI MIRCO</w:t>
            </w:r>
          </w:p>
        </w:tc>
        <w:tc>
          <w:tcPr>
            <w:tcW w:w="2200" w:type="dxa"/>
            <w:tcMar>
              <w:top w:w="20" w:type="dxa"/>
              <w:left w:w="20" w:type="dxa"/>
              <w:bottom w:w="20" w:type="dxa"/>
              <w:right w:w="20" w:type="dxa"/>
            </w:tcMar>
            <w:vAlign w:val="center"/>
            <w:hideMark/>
          </w:tcPr>
          <w:p w14:paraId="1B1D3B0E" w14:textId="77777777" w:rsidR="00794A48" w:rsidRPr="00DC1967" w:rsidRDefault="00794A48" w:rsidP="00903F7D">
            <w:pPr>
              <w:pStyle w:val="movimento2"/>
              <w:rPr>
                <w:color w:val="002060"/>
              </w:rPr>
            </w:pPr>
            <w:r w:rsidRPr="00DC1967">
              <w:rPr>
                <w:color w:val="002060"/>
              </w:rPr>
              <w:t xml:space="preserve">(PIANACCIO) </w:t>
            </w:r>
          </w:p>
        </w:tc>
        <w:tc>
          <w:tcPr>
            <w:tcW w:w="800" w:type="dxa"/>
            <w:tcMar>
              <w:top w:w="20" w:type="dxa"/>
              <w:left w:w="20" w:type="dxa"/>
              <w:bottom w:w="20" w:type="dxa"/>
              <w:right w:w="20" w:type="dxa"/>
            </w:tcMar>
            <w:vAlign w:val="center"/>
            <w:hideMark/>
          </w:tcPr>
          <w:p w14:paraId="4B6F42FB"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0669682F" w14:textId="77777777" w:rsidR="00794A48" w:rsidRPr="00DC1967" w:rsidRDefault="00794A48" w:rsidP="00903F7D">
            <w:pPr>
              <w:pStyle w:val="movimento"/>
              <w:rPr>
                <w:color w:val="002060"/>
              </w:rPr>
            </w:pPr>
            <w:r w:rsidRPr="00DC1967">
              <w:rPr>
                <w:color w:val="002060"/>
              </w:rPr>
              <w:t>MATTIOLI GIULIO</w:t>
            </w:r>
          </w:p>
        </w:tc>
        <w:tc>
          <w:tcPr>
            <w:tcW w:w="2200" w:type="dxa"/>
            <w:tcMar>
              <w:top w:w="20" w:type="dxa"/>
              <w:left w:w="20" w:type="dxa"/>
              <w:bottom w:w="20" w:type="dxa"/>
              <w:right w:w="20" w:type="dxa"/>
            </w:tcMar>
            <w:vAlign w:val="center"/>
            <w:hideMark/>
          </w:tcPr>
          <w:p w14:paraId="14CE941D" w14:textId="77777777" w:rsidR="00794A48" w:rsidRPr="00DC1967" w:rsidRDefault="00794A48" w:rsidP="00903F7D">
            <w:pPr>
              <w:pStyle w:val="movimento2"/>
              <w:rPr>
                <w:color w:val="002060"/>
              </w:rPr>
            </w:pPr>
            <w:r w:rsidRPr="00DC1967">
              <w:rPr>
                <w:color w:val="002060"/>
              </w:rPr>
              <w:t xml:space="preserve">(PIANACCIO) </w:t>
            </w:r>
          </w:p>
        </w:tc>
      </w:tr>
      <w:tr w:rsidR="00794A48" w:rsidRPr="00DC1967" w14:paraId="37FBFD0E" w14:textId="77777777" w:rsidTr="00903F7D">
        <w:tc>
          <w:tcPr>
            <w:tcW w:w="2200" w:type="dxa"/>
            <w:tcMar>
              <w:top w:w="20" w:type="dxa"/>
              <w:left w:w="20" w:type="dxa"/>
              <w:bottom w:w="20" w:type="dxa"/>
              <w:right w:w="20" w:type="dxa"/>
            </w:tcMar>
            <w:vAlign w:val="center"/>
            <w:hideMark/>
          </w:tcPr>
          <w:p w14:paraId="414E28CB" w14:textId="77777777" w:rsidR="00794A48" w:rsidRPr="00DC1967" w:rsidRDefault="00794A48" w:rsidP="00903F7D">
            <w:pPr>
              <w:pStyle w:val="movimento"/>
              <w:rPr>
                <w:color w:val="002060"/>
              </w:rPr>
            </w:pPr>
            <w:r w:rsidRPr="00DC1967">
              <w:rPr>
                <w:color w:val="002060"/>
              </w:rPr>
              <w:t>LOMBARDI MICHELE</w:t>
            </w:r>
          </w:p>
        </w:tc>
        <w:tc>
          <w:tcPr>
            <w:tcW w:w="2200" w:type="dxa"/>
            <w:tcMar>
              <w:top w:w="20" w:type="dxa"/>
              <w:left w:w="20" w:type="dxa"/>
              <w:bottom w:w="20" w:type="dxa"/>
              <w:right w:w="20" w:type="dxa"/>
            </w:tcMar>
            <w:vAlign w:val="center"/>
            <w:hideMark/>
          </w:tcPr>
          <w:p w14:paraId="6E7FB90D" w14:textId="77777777" w:rsidR="00794A48" w:rsidRPr="00DC1967" w:rsidRDefault="00794A48" w:rsidP="00903F7D">
            <w:pPr>
              <w:pStyle w:val="movimento2"/>
              <w:rPr>
                <w:color w:val="002060"/>
              </w:rPr>
            </w:pPr>
            <w:r w:rsidRPr="00DC1967">
              <w:rPr>
                <w:color w:val="002060"/>
              </w:rPr>
              <w:t xml:space="preserve">(PIETRALACROCE 73) </w:t>
            </w:r>
          </w:p>
        </w:tc>
        <w:tc>
          <w:tcPr>
            <w:tcW w:w="800" w:type="dxa"/>
            <w:tcMar>
              <w:top w:w="20" w:type="dxa"/>
              <w:left w:w="20" w:type="dxa"/>
              <w:bottom w:w="20" w:type="dxa"/>
              <w:right w:w="20" w:type="dxa"/>
            </w:tcMar>
            <w:vAlign w:val="center"/>
            <w:hideMark/>
          </w:tcPr>
          <w:p w14:paraId="34EB289A"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3C815F9B" w14:textId="77777777" w:rsidR="00794A48" w:rsidRPr="00DC1967" w:rsidRDefault="00794A48" w:rsidP="00903F7D">
            <w:pPr>
              <w:pStyle w:val="movimento"/>
              <w:rPr>
                <w:color w:val="002060"/>
              </w:rPr>
            </w:pPr>
            <w:r w:rsidRPr="00DC1967">
              <w:rPr>
                <w:color w:val="002060"/>
              </w:rPr>
              <w:t>BUCCI ENRICO</w:t>
            </w:r>
          </w:p>
        </w:tc>
        <w:tc>
          <w:tcPr>
            <w:tcW w:w="2200" w:type="dxa"/>
            <w:tcMar>
              <w:top w:w="20" w:type="dxa"/>
              <w:left w:w="20" w:type="dxa"/>
              <w:bottom w:w="20" w:type="dxa"/>
              <w:right w:w="20" w:type="dxa"/>
            </w:tcMar>
            <w:vAlign w:val="center"/>
            <w:hideMark/>
          </w:tcPr>
          <w:p w14:paraId="4A3D97F9" w14:textId="77777777" w:rsidR="00794A48" w:rsidRPr="00DC1967" w:rsidRDefault="00794A48" w:rsidP="00903F7D">
            <w:pPr>
              <w:pStyle w:val="movimento2"/>
              <w:rPr>
                <w:color w:val="002060"/>
              </w:rPr>
            </w:pPr>
            <w:r w:rsidRPr="00DC1967">
              <w:rPr>
                <w:color w:val="002060"/>
              </w:rPr>
              <w:t xml:space="preserve">(POL.CAGLI SPORT ASSOCIATI) </w:t>
            </w:r>
          </w:p>
        </w:tc>
      </w:tr>
      <w:tr w:rsidR="00794A48" w:rsidRPr="00DC1967" w14:paraId="554EBBAD" w14:textId="77777777" w:rsidTr="00903F7D">
        <w:tc>
          <w:tcPr>
            <w:tcW w:w="2200" w:type="dxa"/>
            <w:tcMar>
              <w:top w:w="20" w:type="dxa"/>
              <w:left w:w="20" w:type="dxa"/>
              <w:bottom w:w="20" w:type="dxa"/>
              <w:right w:w="20" w:type="dxa"/>
            </w:tcMar>
            <w:vAlign w:val="center"/>
            <w:hideMark/>
          </w:tcPr>
          <w:p w14:paraId="5927D481" w14:textId="77777777" w:rsidR="00794A48" w:rsidRPr="00DC1967" w:rsidRDefault="00794A48" w:rsidP="00903F7D">
            <w:pPr>
              <w:pStyle w:val="movimento"/>
              <w:rPr>
                <w:color w:val="002060"/>
              </w:rPr>
            </w:pPr>
            <w:r w:rsidRPr="00DC1967">
              <w:rPr>
                <w:color w:val="002060"/>
              </w:rPr>
              <w:t>BRESCINI ALESSANDRO</w:t>
            </w:r>
          </w:p>
        </w:tc>
        <w:tc>
          <w:tcPr>
            <w:tcW w:w="2200" w:type="dxa"/>
            <w:tcMar>
              <w:top w:w="20" w:type="dxa"/>
              <w:left w:w="20" w:type="dxa"/>
              <w:bottom w:w="20" w:type="dxa"/>
              <w:right w:w="20" w:type="dxa"/>
            </w:tcMar>
            <w:vAlign w:val="center"/>
            <w:hideMark/>
          </w:tcPr>
          <w:p w14:paraId="68105192" w14:textId="77777777" w:rsidR="00794A48" w:rsidRPr="00DC1967" w:rsidRDefault="00794A48" w:rsidP="00903F7D">
            <w:pPr>
              <w:pStyle w:val="movimento2"/>
              <w:rPr>
                <w:color w:val="002060"/>
              </w:rPr>
            </w:pPr>
            <w:r w:rsidRPr="00DC1967">
              <w:rPr>
                <w:color w:val="002060"/>
              </w:rPr>
              <w:t xml:space="preserve">(U.S. FORTUNA FANO) </w:t>
            </w:r>
          </w:p>
        </w:tc>
        <w:tc>
          <w:tcPr>
            <w:tcW w:w="800" w:type="dxa"/>
            <w:tcMar>
              <w:top w:w="20" w:type="dxa"/>
              <w:left w:w="20" w:type="dxa"/>
              <w:bottom w:w="20" w:type="dxa"/>
              <w:right w:w="20" w:type="dxa"/>
            </w:tcMar>
            <w:vAlign w:val="center"/>
            <w:hideMark/>
          </w:tcPr>
          <w:p w14:paraId="55163FC7"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5199AB28" w14:textId="77777777" w:rsidR="00794A48" w:rsidRPr="00DC1967" w:rsidRDefault="00794A48" w:rsidP="00903F7D">
            <w:pPr>
              <w:pStyle w:val="movimento"/>
              <w:rPr>
                <w:color w:val="002060"/>
              </w:rPr>
            </w:pPr>
            <w:r w:rsidRPr="00DC1967">
              <w:rPr>
                <w:color w:val="002060"/>
              </w:rPr>
              <w:t>SCOGNAMIGLIO CHRISTIAN</w:t>
            </w:r>
          </w:p>
        </w:tc>
        <w:tc>
          <w:tcPr>
            <w:tcW w:w="2200" w:type="dxa"/>
            <w:tcMar>
              <w:top w:w="20" w:type="dxa"/>
              <w:left w:w="20" w:type="dxa"/>
              <w:bottom w:w="20" w:type="dxa"/>
              <w:right w:w="20" w:type="dxa"/>
            </w:tcMar>
            <w:vAlign w:val="center"/>
            <w:hideMark/>
          </w:tcPr>
          <w:p w14:paraId="0F47ECA9" w14:textId="77777777" w:rsidR="00794A48" w:rsidRPr="00DC1967" w:rsidRDefault="00794A48" w:rsidP="00903F7D">
            <w:pPr>
              <w:pStyle w:val="movimento2"/>
              <w:rPr>
                <w:color w:val="002060"/>
              </w:rPr>
            </w:pPr>
            <w:r w:rsidRPr="00DC1967">
              <w:rPr>
                <w:color w:val="002060"/>
              </w:rPr>
              <w:t xml:space="preserve">(U.S. FORTUNA FANO) </w:t>
            </w:r>
          </w:p>
        </w:tc>
      </w:tr>
    </w:tbl>
    <w:p w14:paraId="4882C319" w14:textId="77777777" w:rsidR="00794A48" w:rsidRPr="00DC1967" w:rsidRDefault="00794A48" w:rsidP="00794A48">
      <w:pPr>
        <w:pStyle w:val="titolo10"/>
        <w:rPr>
          <w:rFonts w:eastAsiaTheme="minorEastAsia"/>
          <w:color w:val="002060"/>
        </w:rPr>
      </w:pPr>
      <w:r w:rsidRPr="00DC1967">
        <w:rPr>
          <w:color w:val="002060"/>
        </w:rPr>
        <w:t xml:space="preserve">GARE DEL 26/10/2024 </w:t>
      </w:r>
    </w:p>
    <w:p w14:paraId="5B837B75" w14:textId="77777777" w:rsidR="00794A48" w:rsidRPr="00DC1967" w:rsidRDefault="00794A48" w:rsidP="00794A48">
      <w:pPr>
        <w:pStyle w:val="titolo7a"/>
        <w:rPr>
          <w:color w:val="002060"/>
        </w:rPr>
      </w:pPr>
      <w:r w:rsidRPr="00DC1967">
        <w:rPr>
          <w:color w:val="002060"/>
        </w:rPr>
        <w:t xml:space="preserve">PROVVEDIMENTI DISCIPLINARI </w:t>
      </w:r>
    </w:p>
    <w:p w14:paraId="5E242E7D" w14:textId="77777777" w:rsidR="00794A48" w:rsidRPr="00DC1967" w:rsidRDefault="00794A48" w:rsidP="00794A48">
      <w:pPr>
        <w:pStyle w:val="titolo7b0"/>
        <w:rPr>
          <w:color w:val="002060"/>
        </w:rPr>
      </w:pPr>
      <w:r w:rsidRPr="00DC1967">
        <w:rPr>
          <w:color w:val="002060"/>
        </w:rPr>
        <w:t xml:space="preserve">In base alle risultanze degli atti ufficiali sono state deliberate le seguenti sanzioni disciplinari. </w:t>
      </w:r>
    </w:p>
    <w:p w14:paraId="2D185C56" w14:textId="77777777" w:rsidR="00794A48" w:rsidRPr="00DC1967" w:rsidRDefault="00794A48" w:rsidP="00794A48">
      <w:pPr>
        <w:pStyle w:val="titolo30"/>
        <w:rPr>
          <w:color w:val="002060"/>
        </w:rPr>
      </w:pPr>
      <w:r w:rsidRPr="00DC1967">
        <w:rPr>
          <w:color w:val="002060"/>
        </w:rPr>
        <w:t xml:space="preserve">DIRIGENTI </w:t>
      </w:r>
    </w:p>
    <w:p w14:paraId="1A9B0A70" w14:textId="77777777" w:rsidR="00794A48" w:rsidRPr="00DC1967" w:rsidRDefault="00794A48" w:rsidP="00794A48">
      <w:pPr>
        <w:pStyle w:val="titolo20"/>
        <w:rPr>
          <w:color w:val="002060"/>
        </w:rPr>
      </w:pPr>
      <w:r w:rsidRPr="00DC196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461D1C20" w14:textId="77777777" w:rsidTr="00903F7D">
        <w:tc>
          <w:tcPr>
            <w:tcW w:w="2200" w:type="dxa"/>
            <w:tcMar>
              <w:top w:w="20" w:type="dxa"/>
              <w:left w:w="20" w:type="dxa"/>
              <w:bottom w:w="20" w:type="dxa"/>
              <w:right w:w="20" w:type="dxa"/>
            </w:tcMar>
            <w:vAlign w:val="center"/>
            <w:hideMark/>
          </w:tcPr>
          <w:p w14:paraId="48EC3132" w14:textId="77777777" w:rsidR="00794A48" w:rsidRPr="00DC1967" w:rsidRDefault="00794A48" w:rsidP="00903F7D">
            <w:pPr>
              <w:pStyle w:val="movimento"/>
              <w:rPr>
                <w:color w:val="002060"/>
              </w:rPr>
            </w:pPr>
            <w:r w:rsidRPr="00DC1967">
              <w:rPr>
                <w:color w:val="002060"/>
              </w:rPr>
              <w:t>SECCACINI MAURO</w:t>
            </w:r>
          </w:p>
        </w:tc>
        <w:tc>
          <w:tcPr>
            <w:tcW w:w="2200" w:type="dxa"/>
            <w:tcMar>
              <w:top w:w="20" w:type="dxa"/>
              <w:left w:w="20" w:type="dxa"/>
              <w:bottom w:w="20" w:type="dxa"/>
              <w:right w:w="20" w:type="dxa"/>
            </w:tcMar>
            <w:vAlign w:val="center"/>
            <w:hideMark/>
          </w:tcPr>
          <w:p w14:paraId="28282215" w14:textId="77777777" w:rsidR="00794A48" w:rsidRPr="00DC1967" w:rsidRDefault="00794A48" w:rsidP="00903F7D">
            <w:pPr>
              <w:pStyle w:val="movimento2"/>
              <w:rPr>
                <w:color w:val="002060"/>
              </w:rPr>
            </w:pPr>
            <w:r w:rsidRPr="00DC1967">
              <w:rPr>
                <w:color w:val="002060"/>
              </w:rPr>
              <w:t xml:space="preserve">(TRE TORRI A.S.D.) </w:t>
            </w:r>
          </w:p>
        </w:tc>
        <w:tc>
          <w:tcPr>
            <w:tcW w:w="800" w:type="dxa"/>
            <w:tcMar>
              <w:top w:w="20" w:type="dxa"/>
              <w:left w:w="20" w:type="dxa"/>
              <w:bottom w:w="20" w:type="dxa"/>
              <w:right w:w="20" w:type="dxa"/>
            </w:tcMar>
            <w:vAlign w:val="center"/>
            <w:hideMark/>
          </w:tcPr>
          <w:p w14:paraId="26B04E15"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54B035EC"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071184B7" w14:textId="77777777" w:rsidR="00794A48" w:rsidRPr="00DC1967" w:rsidRDefault="00794A48" w:rsidP="00903F7D">
            <w:pPr>
              <w:pStyle w:val="movimento2"/>
              <w:rPr>
                <w:color w:val="002060"/>
              </w:rPr>
            </w:pPr>
            <w:r w:rsidRPr="00DC1967">
              <w:rPr>
                <w:color w:val="002060"/>
              </w:rPr>
              <w:t> </w:t>
            </w:r>
          </w:p>
        </w:tc>
      </w:tr>
    </w:tbl>
    <w:p w14:paraId="65CCC194" w14:textId="77777777" w:rsidR="00794A48" w:rsidRPr="00DC1967" w:rsidRDefault="00794A48" w:rsidP="00794A48">
      <w:pPr>
        <w:pStyle w:val="titolo30"/>
        <w:rPr>
          <w:rFonts w:eastAsiaTheme="minorEastAsia"/>
          <w:color w:val="002060"/>
        </w:rPr>
      </w:pPr>
      <w:r w:rsidRPr="00DC1967">
        <w:rPr>
          <w:color w:val="002060"/>
        </w:rPr>
        <w:t xml:space="preserve">ALLENATORI </w:t>
      </w:r>
    </w:p>
    <w:p w14:paraId="7B2B2F51" w14:textId="77777777" w:rsidR="00794A48" w:rsidRPr="00DC1967" w:rsidRDefault="00794A48" w:rsidP="00794A48">
      <w:pPr>
        <w:pStyle w:val="titolo20"/>
        <w:rPr>
          <w:color w:val="002060"/>
        </w:rPr>
      </w:pPr>
      <w:r w:rsidRPr="00DC196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1086B8D8" w14:textId="77777777" w:rsidTr="00903F7D">
        <w:tc>
          <w:tcPr>
            <w:tcW w:w="2200" w:type="dxa"/>
            <w:tcMar>
              <w:top w:w="20" w:type="dxa"/>
              <w:left w:w="20" w:type="dxa"/>
              <w:bottom w:w="20" w:type="dxa"/>
              <w:right w:w="20" w:type="dxa"/>
            </w:tcMar>
            <w:vAlign w:val="center"/>
            <w:hideMark/>
          </w:tcPr>
          <w:p w14:paraId="42C32D7D" w14:textId="77777777" w:rsidR="00794A48" w:rsidRPr="00DC1967" w:rsidRDefault="00794A48" w:rsidP="00903F7D">
            <w:pPr>
              <w:pStyle w:val="movimento"/>
              <w:rPr>
                <w:color w:val="002060"/>
              </w:rPr>
            </w:pPr>
            <w:r w:rsidRPr="00DC1967">
              <w:rPr>
                <w:color w:val="002060"/>
              </w:rPr>
              <w:t>CECCHINI FRANCESCO</w:t>
            </w:r>
          </w:p>
        </w:tc>
        <w:tc>
          <w:tcPr>
            <w:tcW w:w="2200" w:type="dxa"/>
            <w:tcMar>
              <w:top w:w="20" w:type="dxa"/>
              <w:left w:w="20" w:type="dxa"/>
              <w:bottom w:w="20" w:type="dxa"/>
              <w:right w:w="20" w:type="dxa"/>
            </w:tcMar>
            <w:vAlign w:val="center"/>
            <w:hideMark/>
          </w:tcPr>
          <w:p w14:paraId="54B4E003" w14:textId="77777777" w:rsidR="00794A48" w:rsidRPr="00DC1967" w:rsidRDefault="00794A48" w:rsidP="00903F7D">
            <w:pPr>
              <w:pStyle w:val="movimento2"/>
              <w:rPr>
                <w:color w:val="002060"/>
              </w:rPr>
            </w:pPr>
            <w:r w:rsidRPr="00DC1967">
              <w:rPr>
                <w:color w:val="002060"/>
              </w:rPr>
              <w:t xml:space="preserve">(CHIARAVALLE FUTSAL) </w:t>
            </w:r>
          </w:p>
        </w:tc>
        <w:tc>
          <w:tcPr>
            <w:tcW w:w="800" w:type="dxa"/>
            <w:tcMar>
              <w:top w:w="20" w:type="dxa"/>
              <w:left w:w="20" w:type="dxa"/>
              <w:bottom w:w="20" w:type="dxa"/>
              <w:right w:w="20" w:type="dxa"/>
            </w:tcMar>
            <w:vAlign w:val="center"/>
            <w:hideMark/>
          </w:tcPr>
          <w:p w14:paraId="3A02B77F"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154645E7"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43F45C53" w14:textId="77777777" w:rsidR="00794A48" w:rsidRPr="00DC1967" w:rsidRDefault="00794A48" w:rsidP="00903F7D">
            <w:pPr>
              <w:pStyle w:val="movimento2"/>
              <w:rPr>
                <w:color w:val="002060"/>
              </w:rPr>
            </w:pPr>
            <w:r w:rsidRPr="00DC1967">
              <w:rPr>
                <w:color w:val="002060"/>
              </w:rPr>
              <w:t> </w:t>
            </w:r>
          </w:p>
        </w:tc>
      </w:tr>
    </w:tbl>
    <w:p w14:paraId="1B6DDE09" w14:textId="77777777" w:rsidR="00794A48" w:rsidRPr="00DC1967" w:rsidRDefault="00794A48" w:rsidP="00794A48">
      <w:pPr>
        <w:pStyle w:val="titolo30"/>
        <w:rPr>
          <w:rFonts w:eastAsiaTheme="minorEastAsia"/>
          <w:color w:val="002060"/>
        </w:rPr>
      </w:pPr>
      <w:r w:rsidRPr="00DC1967">
        <w:rPr>
          <w:color w:val="002060"/>
        </w:rPr>
        <w:t xml:space="preserve">CALCIATORI NON ESPULSI </w:t>
      </w:r>
    </w:p>
    <w:p w14:paraId="60EBAF26" w14:textId="77777777" w:rsidR="00794A48" w:rsidRPr="00DC1967" w:rsidRDefault="00794A48" w:rsidP="00794A48">
      <w:pPr>
        <w:pStyle w:val="titolo20"/>
        <w:rPr>
          <w:color w:val="002060"/>
        </w:rPr>
      </w:pPr>
      <w:r w:rsidRPr="00DC196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2169A5A3" w14:textId="77777777" w:rsidTr="00903F7D">
        <w:tc>
          <w:tcPr>
            <w:tcW w:w="2200" w:type="dxa"/>
            <w:tcMar>
              <w:top w:w="20" w:type="dxa"/>
              <w:left w:w="20" w:type="dxa"/>
              <w:bottom w:w="20" w:type="dxa"/>
              <w:right w:w="20" w:type="dxa"/>
            </w:tcMar>
            <w:vAlign w:val="center"/>
            <w:hideMark/>
          </w:tcPr>
          <w:p w14:paraId="4CAB2144" w14:textId="77777777" w:rsidR="00794A48" w:rsidRPr="00DC1967" w:rsidRDefault="00794A48" w:rsidP="00903F7D">
            <w:pPr>
              <w:pStyle w:val="movimento"/>
              <w:rPr>
                <w:color w:val="002060"/>
              </w:rPr>
            </w:pPr>
            <w:r w:rsidRPr="00DC1967">
              <w:rPr>
                <w:color w:val="002060"/>
              </w:rPr>
              <w:t>LATINI DIEGO</w:t>
            </w:r>
          </w:p>
        </w:tc>
        <w:tc>
          <w:tcPr>
            <w:tcW w:w="2200" w:type="dxa"/>
            <w:tcMar>
              <w:top w:w="20" w:type="dxa"/>
              <w:left w:w="20" w:type="dxa"/>
              <w:bottom w:w="20" w:type="dxa"/>
              <w:right w:w="20" w:type="dxa"/>
            </w:tcMar>
            <w:vAlign w:val="center"/>
            <w:hideMark/>
          </w:tcPr>
          <w:p w14:paraId="5C280D16" w14:textId="77777777" w:rsidR="00794A48" w:rsidRPr="00DC1967" w:rsidRDefault="00794A48" w:rsidP="00903F7D">
            <w:pPr>
              <w:pStyle w:val="movimento2"/>
              <w:rPr>
                <w:color w:val="002060"/>
              </w:rPr>
            </w:pPr>
            <w:r w:rsidRPr="00DC1967">
              <w:rPr>
                <w:color w:val="002060"/>
              </w:rPr>
              <w:t xml:space="preserve">(TRE TORRI A.S.D.) </w:t>
            </w:r>
          </w:p>
        </w:tc>
        <w:tc>
          <w:tcPr>
            <w:tcW w:w="800" w:type="dxa"/>
            <w:tcMar>
              <w:top w:w="20" w:type="dxa"/>
              <w:left w:w="20" w:type="dxa"/>
              <w:bottom w:w="20" w:type="dxa"/>
              <w:right w:w="20" w:type="dxa"/>
            </w:tcMar>
            <w:vAlign w:val="center"/>
            <w:hideMark/>
          </w:tcPr>
          <w:p w14:paraId="078AE79A"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76E3B3EB"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187A2853" w14:textId="77777777" w:rsidR="00794A48" w:rsidRPr="00DC1967" w:rsidRDefault="00794A48" w:rsidP="00903F7D">
            <w:pPr>
              <w:pStyle w:val="movimento2"/>
              <w:rPr>
                <w:color w:val="002060"/>
              </w:rPr>
            </w:pPr>
            <w:r w:rsidRPr="00DC1967">
              <w:rPr>
                <w:color w:val="002060"/>
              </w:rPr>
              <w:t> </w:t>
            </w:r>
          </w:p>
        </w:tc>
      </w:tr>
    </w:tbl>
    <w:p w14:paraId="6D041B81" w14:textId="77777777" w:rsidR="00794A48" w:rsidRPr="00DC1967" w:rsidRDefault="00794A48" w:rsidP="00794A48">
      <w:pPr>
        <w:pStyle w:val="titolo20"/>
        <w:rPr>
          <w:rFonts w:eastAsiaTheme="minorEastAsia"/>
          <w:color w:val="002060"/>
        </w:rPr>
      </w:pPr>
      <w:r w:rsidRPr="00DC196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5ECCBE22" w14:textId="77777777" w:rsidTr="00903F7D">
        <w:tc>
          <w:tcPr>
            <w:tcW w:w="2200" w:type="dxa"/>
            <w:tcMar>
              <w:top w:w="20" w:type="dxa"/>
              <w:left w:w="20" w:type="dxa"/>
              <w:bottom w:w="20" w:type="dxa"/>
              <w:right w:w="20" w:type="dxa"/>
            </w:tcMar>
            <w:vAlign w:val="center"/>
            <w:hideMark/>
          </w:tcPr>
          <w:p w14:paraId="51A01408" w14:textId="77777777" w:rsidR="00794A48" w:rsidRPr="00DC1967" w:rsidRDefault="00794A48" w:rsidP="00903F7D">
            <w:pPr>
              <w:pStyle w:val="movimento"/>
              <w:rPr>
                <w:color w:val="002060"/>
              </w:rPr>
            </w:pPr>
            <w:r w:rsidRPr="00DC1967">
              <w:rPr>
                <w:color w:val="002060"/>
              </w:rPr>
              <w:t>MARTURANO WALTER ALEJANDR</w:t>
            </w:r>
          </w:p>
        </w:tc>
        <w:tc>
          <w:tcPr>
            <w:tcW w:w="2200" w:type="dxa"/>
            <w:tcMar>
              <w:top w:w="20" w:type="dxa"/>
              <w:left w:w="20" w:type="dxa"/>
              <w:bottom w:w="20" w:type="dxa"/>
              <w:right w:w="20" w:type="dxa"/>
            </w:tcMar>
            <w:vAlign w:val="center"/>
            <w:hideMark/>
          </w:tcPr>
          <w:p w14:paraId="052D4D9A" w14:textId="77777777" w:rsidR="00794A48" w:rsidRPr="00DC1967" w:rsidRDefault="00794A48" w:rsidP="00903F7D">
            <w:pPr>
              <w:pStyle w:val="movimento2"/>
              <w:rPr>
                <w:color w:val="002060"/>
              </w:rPr>
            </w:pPr>
            <w:r w:rsidRPr="00DC1967">
              <w:rPr>
                <w:color w:val="002060"/>
              </w:rPr>
              <w:t xml:space="preserve">(CERRETO D ESI C5 A.S.D.) </w:t>
            </w:r>
          </w:p>
        </w:tc>
        <w:tc>
          <w:tcPr>
            <w:tcW w:w="800" w:type="dxa"/>
            <w:tcMar>
              <w:top w:w="20" w:type="dxa"/>
              <w:left w:w="20" w:type="dxa"/>
              <w:bottom w:w="20" w:type="dxa"/>
              <w:right w:w="20" w:type="dxa"/>
            </w:tcMar>
            <w:vAlign w:val="center"/>
            <w:hideMark/>
          </w:tcPr>
          <w:p w14:paraId="3606C67E"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3CF9966E"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4E0CDED0" w14:textId="77777777" w:rsidR="00794A48" w:rsidRPr="00DC1967" w:rsidRDefault="00794A48" w:rsidP="00903F7D">
            <w:pPr>
              <w:pStyle w:val="movimento2"/>
              <w:rPr>
                <w:color w:val="002060"/>
              </w:rPr>
            </w:pPr>
            <w:r w:rsidRPr="00DC1967">
              <w:rPr>
                <w:color w:val="002060"/>
              </w:rPr>
              <w:t> </w:t>
            </w:r>
          </w:p>
        </w:tc>
      </w:tr>
    </w:tbl>
    <w:p w14:paraId="6FA6FFC1" w14:textId="77777777" w:rsidR="00794A48" w:rsidRPr="00DC1967" w:rsidRDefault="00794A48" w:rsidP="00794A48">
      <w:pPr>
        <w:pStyle w:val="titolo20"/>
        <w:rPr>
          <w:rFonts w:eastAsiaTheme="minorEastAsia"/>
          <w:color w:val="002060"/>
        </w:rPr>
      </w:pPr>
      <w:r w:rsidRPr="00DC196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535B0C34" w14:textId="77777777" w:rsidTr="00903F7D">
        <w:tc>
          <w:tcPr>
            <w:tcW w:w="2200" w:type="dxa"/>
            <w:tcMar>
              <w:top w:w="20" w:type="dxa"/>
              <w:left w:w="20" w:type="dxa"/>
              <w:bottom w:w="20" w:type="dxa"/>
              <w:right w:w="20" w:type="dxa"/>
            </w:tcMar>
            <w:vAlign w:val="center"/>
            <w:hideMark/>
          </w:tcPr>
          <w:p w14:paraId="74AE9468" w14:textId="77777777" w:rsidR="00794A48" w:rsidRPr="00DC1967" w:rsidRDefault="00794A48" w:rsidP="00903F7D">
            <w:pPr>
              <w:pStyle w:val="movimento"/>
              <w:rPr>
                <w:color w:val="002060"/>
              </w:rPr>
            </w:pPr>
            <w:r w:rsidRPr="00DC1967">
              <w:rPr>
                <w:color w:val="002060"/>
              </w:rPr>
              <w:t>PASCOLINI GIACOMO</w:t>
            </w:r>
          </w:p>
        </w:tc>
        <w:tc>
          <w:tcPr>
            <w:tcW w:w="2200" w:type="dxa"/>
            <w:tcMar>
              <w:top w:w="20" w:type="dxa"/>
              <w:left w:w="20" w:type="dxa"/>
              <w:bottom w:w="20" w:type="dxa"/>
              <w:right w:w="20" w:type="dxa"/>
            </w:tcMar>
            <w:vAlign w:val="center"/>
            <w:hideMark/>
          </w:tcPr>
          <w:p w14:paraId="68805F60" w14:textId="77777777" w:rsidR="00794A48" w:rsidRPr="00DC1967" w:rsidRDefault="00794A48" w:rsidP="00903F7D">
            <w:pPr>
              <w:pStyle w:val="movimento2"/>
              <w:rPr>
                <w:color w:val="002060"/>
              </w:rPr>
            </w:pPr>
            <w:r w:rsidRPr="00DC1967">
              <w:rPr>
                <w:color w:val="002060"/>
              </w:rPr>
              <w:t xml:space="preserve">(CERRETO D ESI C5 A.S.D.) </w:t>
            </w:r>
          </w:p>
        </w:tc>
        <w:tc>
          <w:tcPr>
            <w:tcW w:w="800" w:type="dxa"/>
            <w:tcMar>
              <w:top w:w="20" w:type="dxa"/>
              <w:left w:w="20" w:type="dxa"/>
              <w:bottom w:w="20" w:type="dxa"/>
              <w:right w:w="20" w:type="dxa"/>
            </w:tcMar>
            <w:vAlign w:val="center"/>
            <w:hideMark/>
          </w:tcPr>
          <w:p w14:paraId="1FD7E0FC"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37DEE7BC" w14:textId="77777777" w:rsidR="00794A48" w:rsidRPr="00DC1967" w:rsidRDefault="00794A48" w:rsidP="00903F7D">
            <w:pPr>
              <w:pStyle w:val="movimento"/>
              <w:rPr>
                <w:color w:val="002060"/>
              </w:rPr>
            </w:pPr>
            <w:r w:rsidRPr="00DC1967">
              <w:rPr>
                <w:color w:val="002060"/>
              </w:rPr>
              <w:t>BARTOLUCCI LUIGI</w:t>
            </w:r>
          </w:p>
        </w:tc>
        <w:tc>
          <w:tcPr>
            <w:tcW w:w="2200" w:type="dxa"/>
            <w:tcMar>
              <w:top w:w="20" w:type="dxa"/>
              <w:left w:w="20" w:type="dxa"/>
              <w:bottom w:w="20" w:type="dxa"/>
              <w:right w:w="20" w:type="dxa"/>
            </w:tcMar>
            <w:vAlign w:val="center"/>
            <w:hideMark/>
          </w:tcPr>
          <w:p w14:paraId="7D6CD602" w14:textId="77777777" w:rsidR="00794A48" w:rsidRPr="00DC1967" w:rsidRDefault="00794A48" w:rsidP="00903F7D">
            <w:pPr>
              <w:pStyle w:val="movimento2"/>
              <w:rPr>
                <w:color w:val="002060"/>
              </w:rPr>
            </w:pPr>
            <w:r w:rsidRPr="00DC1967">
              <w:rPr>
                <w:color w:val="002060"/>
              </w:rPr>
              <w:t xml:space="preserve">(CHIARAVALLE FUTSAL) </w:t>
            </w:r>
          </w:p>
        </w:tc>
      </w:tr>
      <w:tr w:rsidR="00794A48" w:rsidRPr="00DC1967" w14:paraId="4A9F3C1D" w14:textId="77777777" w:rsidTr="00903F7D">
        <w:tc>
          <w:tcPr>
            <w:tcW w:w="2200" w:type="dxa"/>
            <w:tcMar>
              <w:top w:w="20" w:type="dxa"/>
              <w:left w:w="20" w:type="dxa"/>
              <w:bottom w:w="20" w:type="dxa"/>
              <w:right w:w="20" w:type="dxa"/>
            </w:tcMar>
            <w:vAlign w:val="center"/>
            <w:hideMark/>
          </w:tcPr>
          <w:p w14:paraId="66EFFBEF" w14:textId="77777777" w:rsidR="00794A48" w:rsidRPr="00DC1967" w:rsidRDefault="00794A48" w:rsidP="00903F7D">
            <w:pPr>
              <w:pStyle w:val="movimento"/>
              <w:rPr>
                <w:color w:val="002060"/>
              </w:rPr>
            </w:pPr>
            <w:r w:rsidRPr="00DC1967">
              <w:rPr>
                <w:color w:val="002060"/>
              </w:rPr>
              <w:lastRenderedPageBreak/>
              <w:t>PAOLUCCI DANIELE</w:t>
            </w:r>
          </w:p>
        </w:tc>
        <w:tc>
          <w:tcPr>
            <w:tcW w:w="2200" w:type="dxa"/>
            <w:tcMar>
              <w:top w:w="20" w:type="dxa"/>
              <w:left w:w="20" w:type="dxa"/>
              <w:bottom w:w="20" w:type="dxa"/>
              <w:right w:w="20" w:type="dxa"/>
            </w:tcMar>
            <w:vAlign w:val="center"/>
            <w:hideMark/>
          </w:tcPr>
          <w:p w14:paraId="1FA0DFE2" w14:textId="77777777" w:rsidR="00794A48" w:rsidRPr="00DC1967" w:rsidRDefault="00794A48" w:rsidP="00903F7D">
            <w:pPr>
              <w:pStyle w:val="movimento2"/>
              <w:rPr>
                <w:color w:val="002060"/>
              </w:rPr>
            </w:pPr>
            <w:r w:rsidRPr="00DC1967">
              <w:rPr>
                <w:color w:val="002060"/>
              </w:rPr>
              <w:t xml:space="preserve">(SAMBENEDETTESE C5 SSDARL) </w:t>
            </w:r>
          </w:p>
        </w:tc>
        <w:tc>
          <w:tcPr>
            <w:tcW w:w="800" w:type="dxa"/>
            <w:tcMar>
              <w:top w:w="20" w:type="dxa"/>
              <w:left w:w="20" w:type="dxa"/>
              <w:bottom w:w="20" w:type="dxa"/>
              <w:right w:w="20" w:type="dxa"/>
            </w:tcMar>
            <w:vAlign w:val="center"/>
            <w:hideMark/>
          </w:tcPr>
          <w:p w14:paraId="79B9B5B1"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647C4A46" w14:textId="77777777" w:rsidR="00794A48" w:rsidRPr="00DC1967" w:rsidRDefault="00794A48" w:rsidP="00903F7D">
            <w:pPr>
              <w:pStyle w:val="movimento"/>
              <w:rPr>
                <w:color w:val="002060"/>
              </w:rPr>
            </w:pPr>
            <w:r w:rsidRPr="00DC1967">
              <w:rPr>
                <w:color w:val="002060"/>
              </w:rPr>
              <w:t>SPECA SIMONE</w:t>
            </w:r>
          </w:p>
        </w:tc>
        <w:tc>
          <w:tcPr>
            <w:tcW w:w="2200" w:type="dxa"/>
            <w:tcMar>
              <w:top w:w="20" w:type="dxa"/>
              <w:left w:w="20" w:type="dxa"/>
              <w:bottom w:w="20" w:type="dxa"/>
              <w:right w:w="20" w:type="dxa"/>
            </w:tcMar>
            <w:vAlign w:val="center"/>
            <w:hideMark/>
          </w:tcPr>
          <w:p w14:paraId="0F3A4CC1" w14:textId="77777777" w:rsidR="00794A48" w:rsidRPr="00DC1967" w:rsidRDefault="00794A48" w:rsidP="00903F7D">
            <w:pPr>
              <w:pStyle w:val="movimento2"/>
              <w:rPr>
                <w:color w:val="002060"/>
              </w:rPr>
            </w:pPr>
            <w:r w:rsidRPr="00DC1967">
              <w:rPr>
                <w:color w:val="002060"/>
              </w:rPr>
              <w:t xml:space="preserve">(SAMBENEDETTESE C5 SSDARL) </w:t>
            </w:r>
          </w:p>
        </w:tc>
      </w:tr>
      <w:tr w:rsidR="00794A48" w:rsidRPr="00DC1967" w14:paraId="7CD48AD0" w14:textId="77777777" w:rsidTr="00903F7D">
        <w:tc>
          <w:tcPr>
            <w:tcW w:w="2200" w:type="dxa"/>
            <w:tcMar>
              <w:top w:w="20" w:type="dxa"/>
              <w:left w:w="20" w:type="dxa"/>
              <w:bottom w:w="20" w:type="dxa"/>
              <w:right w:w="20" w:type="dxa"/>
            </w:tcMar>
            <w:vAlign w:val="center"/>
            <w:hideMark/>
          </w:tcPr>
          <w:p w14:paraId="59D2009F" w14:textId="77777777" w:rsidR="00794A48" w:rsidRPr="00DC1967" w:rsidRDefault="00794A48" w:rsidP="00903F7D">
            <w:pPr>
              <w:pStyle w:val="movimento"/>
              <w:rPr>
                <w:color w:val="002060"/>
              </w:rPr>
            </w:pPr>
            <w:r w:rsidRPr="00DC1967">
              <w:rPr>
                <w:color w:val="002060"/>
              </w:rPr>
              <w:t>TARQUINI MATTEO</w:t>
            </w:r>
          </w:p>
        </w:tc>
        <w:tc>
          <w:tcPr>
            <w:tcW w:w="2200" w:type="dxa"/>
            <w:tcMar>
              <w:top w:w="20" w:type="dxa"/>
              <w:left w:w="20" w:type="dxa"/>
              <w:bottom w:w="20" w:type="dxa"/>
              <w:right w:w="20" w:type="dxa"/>
            </w:tcMar>
            <w:vAlign w:val="center"/>
            <w:hideMark/>
          </w:tcPr>
          <w:p w14:paraId="686EB6AA" w14:textId="77777777" w:rsidR="00794A48" w:rsidRPr="00DC1967" w:rsidRDefault="00794A48" w:rsidP="00903F7D">
            <w:pPr>
              <w:pStyle w:val="movimento2"/>
              <w:rPr>
                <w:color w:val="002060"/>
              </w:rPr>
            </w:pPr>
            <w:r w:rsidRPr="00DC1967">
              <w:rPr>
                <w:color w:val="002060"/>
              </w:rPr>
              <w:t xml:space="preserve">(TRE TORRI A.S.D.) </w:t>
            </w:r>
          </w:p>
        </w:tc>
        <w:tc>
          <w:tcPr>
            <w:tcW w:w="800" w:type="dxa"/>
            <w:tcMar>
              <w:top w:w="20" w:type="dxa"/>
              <w:left w:w="20" w:type="dxa"/>
              <w:bottom w:w="20" w:type="dxa"/>
              <w:right w:w="20" w:type="dxa"/>
            </w:tcMar>
            <w:vAlign w:val="center"/>
            <w:hideMark/>
          </w:tcPr>
          <w:p w14:paraId="7A628EF7"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3213998F"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34F6D84B" w14:textId="77777777" w:rsidR="00794A48" w:rsidRPr="00DC1967" w:rsidRDefault="00794A48" w:rsidP="00903F7D">
            <w:pPr>
              <w:pStyle w:val="movimento2"/>
              <w:rPr>
                <w:color w:val="002060"/>
              </w:rPr>
            </w:pPr>
            <w:r w:rsidRPr="00DC1967">
              <w:rPr>
                <w:color w:val="002060"/>
              </w:rPr>
              <w:t> </w:t>
            </w:r>
          </w:p>
        </w:tc>
      </w:tr>
    </w:tbl>
    <w:p w14:paraId="00DE380A" w14:textId="77777777" w:rsidR="00794A48" w:rsidRDefault="00794A48" w:rsidP="00794A48">
      <w:pPr>
        <w:pStyle w:val="breakline"/>
        <w:rPr>
          <w:color w:val="002060"/>
        </w:rPr>
      </w:pPr>
    </w:p>
    <w:p w14:paraId="68188F74" w14:textId="77777777" w:rsidR="00794A48" w:rsidRPr="00BD581B" w:rsidRDefault="00794A48" w:rsidP="00794A48">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11443B59" w14:textId="77777777" w:rsidR="00794A48" w:rsidRPr="00BD581B" w:rsidRDefault="00794A48" w:rsidP="00794A48">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01A57AFC" w14:textId="77777777" w:rsidR="00794A48" w:rsidRPr="00DC1967" w:rsidRDefault="00794A48" w:rsidP="00794A48">
      <w:pPr>
        <w:pStyle w:val="breakline"/>
        <w:rPr>
          <w:rFonts w:eastAsiaTheme="minorEastAsia"/>
          <w:color w:val="002060"/>
        </w:rPr>
      </w:pPr>
    </w:p>
    <w:p w14:paraId="446BCB1F" w14:textId="77777777" w:rsidR="00794A48" w:rsidRPr="00DC1967" w:rsidRDefault="00794A48" w:rsidP="00794A48">
      <w:pPr>
        <w:pStyle w:val="titoloprinc0"/>
        <w:rPr>
          <w:color w:val="002060"/>
        </w:rPr>
      </w:pPr>
      <w:r w:rsidRPr="00DC1967">
        <w:rPr>
          <w:color w:val="002060"/>
        </w:rPr>
        <w:t>CLASSIFICA</w:t>
      </w:r>
    </w:p>
    <w:p w14:paraId="765C393B" w14:textId="77777777" w:rsidR="00794A48" w:rsidRPr="00DC1967" w:rsidRDefault="00794A48" w:rsidP="00794A48">
      <w:pPr>
        <w:pStyle w:val="breakline"/>
        <w:rPr>
          <w:color w:val="002060"/>
        </w:rPr>
      </w:pPr>
    </w:p>
    <w:p w14:paraId="4B0C70FD" w14:textId="77777777" w:rsidR="00794A48" w:rsidRPr="00DC1967" w:rsidRDefault="00794A48" w:rsidP="00794A48">
      <w:pPr>
        <w:pStyle w:val="breakline"/>
        <w:rPr>
          <w:color w:val="002060"/>
        </w:rPr>
      </w:pPr>
    </w:p>
    <w:p w14:paraId="37576AC2" w14:textId="77777777" w:rsidR="00794A48" w:rsidRPr="00DC1967" w:rsidRDefault="00794A48" w:rsidP="00794A48">
      <w:pPr>
        <w:pStyle w:val="sottotitolocampionato10"/>
        <w:rPr>
          <w:color w:val="002060"/>
        </w:rPr>
      </w:pPr>
      <w:r w:rsidRPr="00DC196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94A48" w:rsidRPr="00DC1967" w14:paraId="791DB006" w14:textId="77777777" w:rsidTr="00903F7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A76DF1" w14:textId="77777777" w:rsidR="00794A48" w:rsidRPr="00DC1967" w:rsidRDefault="00794A48" w:rsidP="00903F7D">
            <w:pPr>
              <w:pStyle w:val="headertabella0"/>
              <w:rPr>
                <w:color w:val="002060"/>
              </w:rPr>
            </w:pPr>
            <w:r w:rsidRPr="00DC196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18BBF" w14:textId="77777777" w:rsidR="00794A48" w:rsidRPr="00DC1967" w:rsidRDefault="00794A48" w:rsidP="00903F7D">
            <w:pPr>
              <w:pStyle w:val="headertabella0"/>
              <w:rPr>
                <w:color w:val="002060"/>
              </w:rPr>
            </w:pPr>
            <w:r w:rsidRPr="00DC196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CAE605" w14:textId="77777777" w:rsidR="00794A48" w:rsidRPr="00DC1967" w:rsidRDefault="00794A48" w:rsidP="00903F7D">
            <w:pPr>
              <w:pStyle w:val="headertabella0"/>
              <w:rPr>
                <w:color w:val="002060"/>
              </w:rPr>
            </w:pPr>
            <w:r w:rsidRPr="00DC196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71A2B" w14:textId="77777777" w:rsidR="00794A48" w:rsidRPr="00DC1967" w:rsidRDefault="00794A48" w:rsidP="00903F7D">
            <w:pPr>
              <w:pStyle w:val="headertabella0"/>
              <w:rPr>
                <w:color w:val="002060"/>
              </w:rPr>
            </w:pPr>
            <w:r w:rsidRPr="00DC196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3C0FB" w14:textId="77777777" w:rsidR="00794A48" w:rsidRPr="00DC1967" w:rsidRDefault="00794A48" w:rsidP="00903F7D">
            <w:pPr>
              <w:pStyle w:val="headertabella0"/>
              <w:rPr>
                <w:color w:val="002060"/>
              </w:rPr>
            </w:pPr>
            <w:r w:rsidRPr="00DC196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F4377" w14:textId="77777777" w:rsidR="00794A48" w:rsidRPr="00DC1967" w:rsidRDefault="00794A48" w:rsidP="00903F7D">
            <w:pPr>
              <w:pStyle w:val="headertabella0"/>
              <w:rPr>
                <w:color w:val="002060"/>
              </w:rPr>
            </w:pPr>
            <w:r w:rsidRPr="00DC196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BDD62" w14:textId="77777777" w:rsidR="00794A48" w:rsidRPr="00DC1967" w:rsidRDefault="00794A48" w:rsidP="00903F7D">
            <w:pPr>
              <w:pStyle w:val="headertabella0"/>
              <w:rPr>
                <w:color w:val="002060"/>
              </w:rPr>
            </w:pPr>
            <w:r w:rsidRPr="00DC196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8D870" w14:textId="77777777" w:rsidR="00794A48" w:rsidRPr="00DC1967" w:rsidRDefault="00794A48" w:rsidP="00903F7D">
            <w:pPr>
              <w:pStyle w:val="headertabella0"/>
              <w:rPr>
                <w:color w:val="002060"/>
              </w:rPr>
            </w:pPr>
            <w:r w:rsidRPr="00DC196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40060" w14:textId="77777777" w:rsidR="00794A48" w:rsidRPr="00DC1967" w:rsidRDefault="00794A48" w:rsidP="00903F7D">
            <w:pPr>
              <w:pStyle w:val="headertabella0"/>
              <w:rPr>
                <w:color w:val="002060"/>
              </w:rPr>
            </w:pPr>
            <w:r w:rsidRPr="00DC196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4F4BDA" w14:textId="77777777" w:rsidR="00794A48" w:rsidRPr="00DC1967" w:rsidRDefault="00794A48" w:rsidP="00903F7D">
            <w:pPr>
              <w:pStyle w:val="headertabella0"/>
              <w:rPr>
                <w:color w:val="002060"/>
              </w:rPr>
            </w:pPr>
            <w:r w:rsidRPr="00DC1967">
              <w:rPr>
                <w:color w:val="002060"/>
              </w:rPr>
              <w:t>PE</w:t>
            </w:r>
          </w:p>
        </w:tc>
      </w:tr>
      <w:tr w:rsidR="00794A48" w:rsidRPr="00DC1967" w14:paraId="0AEABFAF" w14:textId="77777777" w:rsidTr="00903F7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F6E17A" w14:textId="77777777" w:rsidR="00794A48" w:rsidRPr="00DC1967" w:rsidRDefault="00794A48" w:rsidP="00903F7D">
            <w:pPr>
              <w:pStyle w:val="rowtabella0"/>
              <w:rPr>
                <w:color w:val="002060"/>
              </w:rPr>
            </w:pPr>
            <w:r w:rsidRPr="00DC1967">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4AC35" w14:textId="77777777" w:rsidR="00794A48" w:rsidRPr="00DC1967" w:rsidRDefault="00794A48" w:rsidP="00903F7D">
            <w:pPr>
              <w:pStyle w:val="rowtabella0"/>
              <w:jc w:val="center"/>
              <w:rPr>
                <w:color w:val="002060"/>
              </w:rPr>
            </w:pPr>
            <w:r w:rsidRPr="00DC196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F5184"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6DA6A"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60DD1"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CE7B1"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11FD4" w14:textId="77777777" w:rsidR="00794A48" w:rsidRPr="00DC1967" w:rsidRDefault="00794A48" w:rsidP="00903F7D">
            <w:pPr>
              <w:pStyle w:val="rowtabella0"/>
              <w:jc w:val="center"/>
              <w:rPr>
                <w:color w:val="002060"/>
              </w:rPr>
            </w:pPr>
            <w:r w:rsidRPr="00DC196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F007F" w14:textId="77777777" w:rsidR="00794A48" w:rsidRPr="00DC1967" w:rsidRDefault="00794A48" w:rsidP="00903F7D">
            <w:pPr>
              <w:pStyle w:val="rowtabella0"/>
              <w:jc w:val="center"/>
              <w:rPr>
                <w:color w:val="002060"/>
              </w:rPr>
            </w:pPr>
            <w:r w:rsidRPr="00DC19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30B56" w14:textId="77777777" w:rsidR="00794A48" w:rsidRPr="00DC1967" w:rsidRDefault="00794A48" w:rsidP="00903F7D">
            <w:pPr>
              <w:pStyle w:val="rowtabella0"/>
              <w:jc w:val="center"/>
              <w:rPr>
                <w:color w:val="002060"/>
              </w:rPr>
            </w:pPr>
            <w:r w:rsidRPr="00DC196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6BE2D" w14:textId="77777777" w:rsidR="00794A48" w:rsidRPr="00DC1967" w:rsidRDefault="00794A48" w:rsidP="00903F7D">
            <w:pPr>
              <w:pStyle w:val="rowtabella0"/>
              <w:jc w:val="center"/>
              <w:rPr>
                <w:color w:val="002060"/>
              </w:rPr>
            </w:pPr>
            <w:r w:rsidRPr="00DC1967">
              <w:rPr>
                <w:color w:val="002060"/>
              </w:rPr>
              <w:t>2</w:t>
            </w:r>
          </w:p>
        </w:tc>
      </w:tr>
      <w:tr w:rsidR="00794A48" w:rsidRPr="00DC1967" w14:paraId="1A11F304"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C84F73" w14:textId="77777777" w:rsidR="00794A48" w:rsidRPr="00DC1967" w:rsidRDefault="00794A48" w:rsidP="00903F7D">
            <w:pPr>
              <w:pStyle w:val="rowtabella0"/>
              <w:rPr>
                <w:color w:val="002060"/>
              </w:rPr>
            </w:pPr>
            <w:r w:rsidRPr="00DC1967">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CD56E" w14:textId="77777777" w:rsidR="00794A48" w:rsidRPr="00DC1967" w:rsidRDefault="00794A48" w:rsidP="00903F7D">
            <w:pPr>
              <w:pStyle w:val="rowtabella0"/>
              <w:jc w:val="center"/>
              <w:rPr>
                <w:color w:val="002060"/>
              </w:rPr>
            </w:pPr>
            <w:r w:rsidRPr="00DC19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4B11C"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B31F9"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8FD24"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42631"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A1706" w14:textId="77777777" w:rsidR="00794A48" w:rsidRPr="00DC1967" w:rsidRDefault="00794A48" w:rsidP="00903F7D">
            <w:pPr>
              <w:pStyle w:val="rowtabella0"/>
              <w:jc w:val="center"/>
              <w:rPr>
                <w:color w:val="002060"/>
              </w:rPr>
            </w:pPr>
            <w:r w:rsidRPr="00DC196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1DFE7" w14:textId="77777777" w:rsidR="00794A48" w:rsidRPr="00DC1967" w:rsidRDefault="00794A48" w:rsidP="00903F7D">
            <w:pPr>
              <w:pStyle w:val="rowtabella0"/>
              <w:jc w:val="center"/>
              <w:rPr>
                <w:color w:val="002060"/>
              </w:rPr>
            </w:pPr>
            <w:r w:rsidRPr="00DC196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76688" w14:textId="77777777" w:rsidR="00794A48" w:rsidRPr="00DC1967" w:rsidRDefault="00794A48" w:rsidP="00903F7D">
            <w:pPr>
              <w:pStyle w:val="rowtabella0"/>
              <w:jc w:val="center"/>
              <w:rPr>
                <w:color w:val="002060"/>
              </w:rPr>
            </w:pPr>
            <w:r w:rsidRPr="00DC196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53012" w14:textId="77777777" w:rsidR="00794A48" w:rsidRPr="00DC1967" w:rsidRDefault="00794A48" w:rsidP="00903F7D">
            <w:pPr>
              <w:pStyle w:val="rowtabella0"/>
              <w:jc w:val="center"/>
              <w:rPr>
                <w:color w:val="002060"/>
              </w:rPr>
            </w:pPr>
            <w:r w:rsidRPr="00DC1967">
              <w:rPr>
                <w:color w:val="002060"/>
              </w:rPr>
              <w:t>0</w:t>
            </w:r>
          </w:p>
        </w:tc>
      </w:tr>
      <w:tr w:rsidR="00794A48" w:rsidRPr="00DC1967" w14:paraId="0E5B28A3"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A49714" w14:textId="77777777" w:rsidR="00794A48" w:rsidRPr="00DC1967" w:rsidRDefault="00794A48" w:rsidP="00903F7D">
            <w:pPr>
              <w:pStyle w:val="rowtabella0"/>
              <w:rPr>
                <w:color w:val="002060"/>
              </w:rPr>
            </w:pPr>
            <w:r w:rsidRPr="00DC1967">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49DB3" w14:textId="77777777" w:rsidR="00794A48" w:rsidRPr="00DC1967" w:rsidRDefault="00794A48" w:rsidP="00903F7D">
            <w:pPr>
              <w:pStyle w:val="rowtabella0"/>
              <w:jc w:val="center"/>
              <w:rPr>
                <w:color w:val="002060"/>
              </w:rPr>
            </w:pPr>
            <w:r w:rsidRPr="00DC19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2C826"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537D7"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C0B60"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D144E"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0B12E" w14:textId="77777777" w:rsidR="00794A48" w:rsidRPr="00DC1967" w:rsidRDefault="00794A48" w:rsidP="00903F7D">
            <w:pPr>
              <w:pStyle w:val="rowtabella0"/>
              <w:jc w:val="center"/>
              <w:rPr>
                <w:color w:val="002060"/>
              </w:rPr>
            </w:pPr>
            <w:r w:rsidRPr="00DC196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9F812" w14:textId="77777777" w:rsidR="00794A48" w:rsidRPr="00DC1967" w:rsidRDefault="00794A48" w:rsidP="00903F7D">
            <w:pPr>
              <w:pStyle w:val="rowtabella0"/>
              <w:jc w:val="center"/>
              <w:rPr>
                <w:color w:val="002060"/>
              </w:rPr>
            </w:pPr>
            <w:r w:rsidRPr="00DC196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E9386" w14:textId="77777777" w:rsidR="00794A48" w:rsidRPr="00DC1967" w:rsidRDefault="00794A48" w:rsidP="00903F7D">
            <w:pPr>
              <w:pStyle w:val="rowtabella0"/>
              <w:jc w:val="center"/>
              <w:rPr>
                <w:color w:val="002060"/>
              </w:rPr>
            </w:pPr>
            <w:r w:rsidRPr="00DC19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E2C03" w14:textId="77777777" w:rsidR="00794A48" w:rsidRPr="00DC1967" w:rsidRDefault="00794A48" w:rsidP="00903F7D">
            <w:pPr>
              <w:pStyle w:val="rowtabella0"/>
              <w:jc w:val="center"/>
              <w:rPr>
                <w:color w:val="002060"/>
              </w:rPr>
            </w:pPr>
            <w:r w:rsidRPr="00DC1967">
              <w:rPr>
                <w:color w:val="002060"/>
              </w:rPr>
              <w:t>0</w:t>
            </w:r>
          </w:p>
        </w:tc>
      </w:tr>
      <w:tr w:rsidR="00794A48" w:rsidRPr="00DC1967" w14:paraId="54FB8001"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32BBDF" w14:textId="77777777" w:rsidR="00794A48" w:rsidRPr="00DC1967" w:rsidRDefault="00794A48" w:rsidP="00903F7D">
            <w:pPr>
              <w:pStyle w:val="rowtabella0"/>
              <w:rPr>
                <w:color w:val="002060"/>
              </w:rPr>
            </w:pPr>
            <w:r w:rsidRPr="00DC1967">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E3EDD" w14:textId="77777777" w:rsidR="00794A48" w:rsidRPr="00DC1967" w:rsidRDefault="00794A48" w:rsidP="00903F7D">
            <w:pPr>
              <w:pStyle w:val="rowtabella0"/>
              <w:jc w:val="center"/>
              <w:rPr>
                <w:color w:val="002060"/>
              </w:rPr>
            </w:pPr>
            <w:r w:rsidRPr="00DC19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E90DC"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802F7"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69CAA"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504EB"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A7912" w14:textId="77777777" w:rsidR="00794A48" w:rsidRPr="00DC1967" w:rsidRDefault="00794A48" w:rsidP="00903F7D">
            <w:pPr>
              <w:pStyle w:val="rowtabella0"/>
              <w:jc w:val="center"/>
              <w:rPr>
                <w:color w:val="002060"/>
              </w:rPr>
            </w:pPr>
            <w:r w:rsidRPr="00DC196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38F3E" w14:textId="77777777" w:rsidR="00794A48" w:rsidRPr="00DC1967" w:rsidRDefault="00794A48" w:rsidP="00903F7D">
            <w:pPr>
              <w:pStyle w:val="rowtabella0"/>
              <w:jc w:val="center"/>
              <w:rPr>
                <w:color w:val="002060"/>
              </w:rPr>
            </w:pPr>
            <w:r w:rsidRPr="00DC19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AFFFC" w14:textId="77777777" w:rsidR="00794A48" w:rsidRPr="00DC1967" w:rsidRDefault="00794A48" w:rsidP="00903F7D">
            <w:pPr>
              <w:pStyle w:val="rowtabella0"/>
              <w:jc w:val="center"/>
              <w:rPr>
                <w:color w:val="002060"/>
              </w:rPr>
            </w:pPr>
            <w:r w:rsidRPr="00DC19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B44CE" w14:textId="77777777" w:rsidR="00794A48" w:rsidRPr="00DC1967" w:rsidRDefault="00794A48" w:rsidP="00903F7D">
            <w:pPr>
              <w:pStyle w:val="rowtabella0"/>
              <w:jc w:val="center"/>
              <w:rPr>
                <w:color w:val="002060"/>
              </w:rPr>
            </w:pPr>
            <w:r w:rsidRPr="00DC1967">
              <w:rPr>
                <w:color w:val="002060"/>
              </w:rPr>
              <w:t>0</w:t>
            </w:r>
          </w:p>
        </w:tc>
      </w:tr>
      <w:tr w:rsidR="00794A48" w:rsidRPr="00DC1967" w14:paraId="19C9DDA4"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6A9927" w14:textId="77777777" w:rsidR="00794A48" w:rsidRPr="00DC1967" w:rsidRDefault="00794A48" w:rsidP="00903F7D">
            <w:pPr>
              <w:pStyle w:val="rowtabella0"/>
              <w:rPr>
                <w:color w:val="002060"/>
              </w:rPr>
            </w:pPr>
            <w:r w:rsidRPr="00DC1967">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2517F" w14:textId="77777777" w:rsidR="00794A48" w:rsidRPr="00DC1967" w:rsidRDefault="00794A48" w:rsidP="00903F7D">
            <w:pPr>
              <w:pStyle w:val="rowtabella0"/>
              <w:jc w:val="center"/>
              <w:rPr>
                <w:color w:val="002060"/>
              </w:rPr>
            </w:pPr>
            <w:r w:rsidRPr="00DC19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D574A"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AB022"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40B19"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ABCF0"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F0A99" w14:textId="77777777" w:rsidR="00794A48" w:rsidRPr="00DC1967" w:rsidRDefault="00794A48" w:rsidP="00903F7D">
            <w:pPr>
              <w:pStyle w:val="rowtabella0"/>
              <w:jc w:val="center"/>
              <w:rPr>
                <w:color w:val="002060"/>
              </w:rPr>
            </w:pPr>
            <w:r w:rsidRPr="00DC196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64708" w14:textId="77777777" w:rsidR="00794A48" w:rsidRPr="00DC1967" w:rsidRDefault="00794A48" w:rsidP="00903F7D">
            <w:pPr>
              <w:pStyle w:val="rowtabella0"/>
              <w:jc w:val="center"/>
              <w:rPr>
                <w:color w:val="002060"/>
              </w:rPr>
            </w:pPr>
            <w:r w:rsidRPr="00DC196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FC144"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632DB" w14:textId="77777777" w:rsidR="00794A48" w:rsidRPr="00DC1967" w:rsidRDefault="00794A48" w:rsidP="00903F7D">
            <w:pPr>
              <w:pStyle w:val="rowtabella0"/>
              <w:jc w:val="center"/>
              <w:rPr>
                <w:color w:val="002060"/>
              </w:rPr>
            </w:pPr>
            <w:r w:rsidRPr="00DC1967">
              <w:rPr>
                <w:color w:val="002060"/>
              </w:rPr>
              <w:t>0</w:t>
            </w:r>
          </w:p>
        </w:tc>
      </w:tr>
      <w:tr w:rsidR="00794A48" w:rsidRPr="00DC1967" w14:paraId="1BA433CB"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48AD80" w14:textId="77777777" w:rsidR="00794A48" w:rsidRPr="00DC1967" w:rsidRDefault="00794A48" w:rsidP="00903F7D">
            <w:pPr>
              <w:pStyle w:val="rowtabella0"/>
              <w:rPr>
                <w:color w:val="002060"/>
              </w:rPr>
            </w:pPr>
            <w:r w:rsidRPr="00DC1967">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4E7EF"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28CF9"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6FB6F"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89608"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0A066"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64DB0" w14:textId="77777777" w:rsidR="00794A48" w:rsidRPr="00DC1967" w:rsidRDefault="00794A48" w:rsidP="00903F7D">
            <w:pPr>
              <w:pStyle w:val="rowtabella0"/>
              <w:jc w:val="center"/>
              <w:rPr>
                <w:color w:val="002060"/>
              </w:rPr>
            </w:pPr>
            <w:r w:rsidRPr="00DC196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F0A3E" w14:textId="77777777" w:rsidR="00794A48" w:rsidRPr="00DC1967" w:rsidRDefault="00794A48" w:rsidP="00903F7D">
            <w:pPr>
              <w:pStyle w:val="rowtabella0"/>
              <w:jc w:val="center"/>
              <w:rPr>
                <w:color w:val="002060"/>
              </w:rPr>
            </w:pPr>
            <w:r w:rsidRPr="00DC196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8B3ED"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B8F45" w14:textId="77777777" w:rsidR="00794A48" w:rsidRPr="00DC1967" w:rsidRDefault="00794A48" w:rsidP="00903F7D">
            <w:pPr>
              <w:pStyle w:val="rowtabella0"/>
              <w:jc w:val="center"/>
              <w:rPr>
                <w:color w:val="002060"/>
              </w:rPr>
            </w:pPr>
            <w:r w:rsidRPr="00DC1967">
              <w:rPr>
                <w:color w:val="002060"/>
              </w:rPr>
              <w:t>0</w:t>
            </w:r>
          </w:p>
        </w:tc>
      </w:tr>
      <w:tr w:rsidR="00794A48" w:rsidRPr="00DC1967" w14:paraId="396C1338"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63B18A" w14:textId="77777777" w:rsidR="00794A48" w:rsidRPr="00DC1967" w:rsidRDefault="00794A48" w:rsidP="00903F7D">
            <w:pPr>
              <w:pStyle w:val="rowtabella0"/>
              <w:rPr>
                <w:color w:val="002060"/>
              </w:rPr>
            </w:pPr>
            <w:r w:rsidRPr="00DC1967">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EB6D9"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99A1E"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A5154"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EFAF4"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E2AA6"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6EB23" w14:textId="77777777" w:rsidR="00794A48" w:rsidRPr="00DC1967" w:rsidRDefault="00794A48" w:rsidP="00903F7D">
            <w:pPr>
              <w:pStyle w:val="rowtabella0"/>
              <w:jc w:val="center"/>
              <w:rPr>
                <w:color w:val="002060"/>
              </w:rPr>
            </w:pPr>
            <w:r w:rsidRPr="00DC196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76679" w14:textId="77777777" w:rsidR="00794A48" w:rsidRPr="00DC1967" w:rsidRDefault="00794A48" w:rsidP="00903F7D">
            <w:pPr>
              <w:pStyle w:val="rowtabella0"/>
              <w:jc w:val="center"/>
              <w:rPr>
                <w:color w:val="002060"/>
              </w:rPr>
            </w:pPr>
            <w:r w:rsidRPr="00DC196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2F1BE"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0F24C" w14:textId="77777777" w:rsidR="00794A48" w:rsidRPr="00DC1967" w:rsidRDefault="00794A48" w:rsidP="00903F7D">
            <w:pPr>
              <w:pStyle w:val="rowtabella0"/>
              <w:jc w:val="center"/>
              <w:rPr>
                <w:color w:val="002060"/>
              </w:rPr>
            </w:pPr>
            <w:r w:rsidRPr="00DC1967">
              <w:rPr>
                <w:color w:val="002060"/>
              </w:rPr>
              <w:t>0</w:t>
            </w:r>
          </w:p>
        </w:tc>
      </w:tr>
      <w:tr w:rsidR="00794A48" w:rsidRPr="00DC1967" w14:paraId="2B0C3E9C"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2A1B5F" w14:textId="77777777" w:rsidR="00794A48" w:rsidRPr="00DC1967" w:rsidRDefault="00794A48" w:rsidP="00903F7D">
            <w:pPr>
              <w:pStyle w:val="rowtabella0"/>
              <w:rPr>
                <w:color w:val="002060"/>
              </w:rPr>
            </w:pPr>
            <w:r w:rsidRPr="00DC1967">
              <w:rPr>
                <w:color w:val="002060"/>
              </w:rPr>
              <w:t>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8BEB1"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8421A"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CB9F5"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6D608"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DA548"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A93B8" w14:textId="77777777" w:rsidR="00794A48" w:rsidRPr="00DC1967" w:rsidRDefault="00794A48" w:rsidP="00903F7D">
            <w:pPr>
              <w:pStyle w:val="rowtabella0"/>
              <w:jc w:val="center"/>
              <w:rPr>
                <w:color w:val="002060"/>
              </w:rPr>
            </w:pPr>
            <w:r w:rsidRPr="00DC196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1EE82" w14:textId="77777777" w:rsidR="00794A48" w:rsidRPr="00DC1967" w:rsidRDefault="00794A48" w:rsidP="00903F7D">
            <w:pPr>
              <w:pStyle w:val="rowtabella0"/>
              <w:jc w:val="center"/>
              <w:rPr>
                <w:color w:val="002060"/>
              </w:rPr>
            </w:pPr>
            <w:r w:rsidRPr="00DC196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7C3F2"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50921" w14:textId="77777777" w:rsidR="00794A48" w:rsidRPr="00DC1967" w:rsidRDefault="00794A48" w:rsidP="00903F7D">
            <w:pPr>
              <w:pStyle w:val="rowtabella0"/>
              <w:jc w:val="center"/>
              <w:rPr>
                <w:color w:val="002060"/>
              </w:rPr>
            </w:pPr>
            <w:r w:rsidRPr="00DC1967">
              <w:rPr>
                <w:color w:val="002060"/>
              </w:rPr>
              <w:t>0</w:t>
            </w:r>
          </w:p>
        </w:tc>
      </w:tr>
      <w:tr w:rsidR="00794A48" w:rsidRPr="00DC1967" w14:paraId="461BF1DA"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CAB7D3" w14:textId="77777777" w:rsidR="00794A48" w:rsidRPr="00DC1967" w:rsidRDefault="00794A48" w:rsidP="00903F7D">
            <w:pPr>
              <w:pStyle w:val="rowtabella0"/>
              <w:rPr>
                <w:color w:val="002060"/>
              </w:rPr>
            </w:pPr>
            <w:r w:rsidRPr="00DC1967">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AC243"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B6F6A"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DFEB6"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177B7"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A7B07"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E8354" w14:textId="77777777" w:rsidR="00794A48" w:rsidRPr="00DC1967" w:rsidRDefault="00794A48" w:rsidP="00903F7D">
            <w:pPr>
              <w:pStyle w:val="rowtabella0"/>
              <w:jc w:val="center"/>
              <w:rPr>
                <w:color w:val="002060"/>
              </w:rPr>
            </w:pPr>
            <w:r w:rsidRPr="00DC196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0E170" w14:textId="77777777" w:rsidR="00794A48" w:rsidRPr="00DC1967" w:rsidRDefault="00794A48" w:rsidP="00903F7D">
            <w:pPr>
              <w:pStyle w:val="rowtabella0"/>
              <w:jc w:val="center"/>
              <w:rPr>
                <w:color w:val="002060"/>
              </w:rPr>
            </w:pPr>
            <w:r w:rsidRPr="00DC196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5812B"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935A6" w14:textId="77777777" w:rsidR="00794A48" w:rsidRPr="00DC1967" w:rsidRDefault="00794A48" w:rsidP="00903F7D">
            <w:pPr>
              <w:pStyle w:val="rowtabella0"/>
              <w:jc w:val="center"/>
              <w:rPr>
                <w:color w:val="002060"/>
              </w:rPr>
            </w:pPr>
            <w:r w:rsidRPr="00DC1967">
              <w:rPr>
                <w:color w:val="002060"/>
              </w:rPr>
              <w:t>0</w:t>
            </w:r>
          </w:p>
        </w:tc>
      </w:tr>
      <w:tr w:rsidR="00794A48" w:rsidRPr="00DC1967" w14:paraId="57DF2B5B"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1A1C27" w14:textId="77777777" w:rsidR="00794A48" w:rsidRPr="00DC1967" w:rsidRDefault="00794A48" w:rsidP="00903F7D">
            <w:pPr>
              <w:pStyle w:val="rowtabella0"/>
              <w:rPr>
                <w:color w:val="002060"/>
              </w:rPr>
            </w:pPr>
            <w:r w:rsidRPr="00DC1967">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6C37C"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6322E"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FE926"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039DC"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88BB5"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46FF9" w14:textId="77777777" w:rsidR="00794A48" w:rsidRPr="00DC1967" w:rsidRDefault="00794A48" w:rsidP="00903F7D">
            <w:pPr>
              <w:pStyle w:val="rowtabella0"/>
              <w:jc w:val="center"/>
              <w:rPr>
                <w:color w:val="002060"/>
              </w:rPr>
            </w:pPr>
            <w:r w:rsidRPr="00DC19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89FC4" w14:textId="77777777" w:rsidR="00794A48" w:rsidRPr="00DC1967" w:rsidRDefault="00794A48" w:rsidP="00903F7D">
            <w:pPr>
              <w:pStyle w:val="rowtabella0"/>
              <w:jc w:val="center"/>
              <w:rPr>
                <w:color w:val="002060"/>
              </w:rPr>
            </w:pPr>
            <w:r w:rsidRPr="00DC19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5E2CB"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A4F40" w14:textId="77777777" w:rsidR="00794A48" w:rsidRPr="00DC1967" w:rsidRDefault="00794A48" w:rsidP="00903F7D">
            <w:pPr>
              <w:pStyle w:val="rowtabella0"/>
              <w:jc w:val="center"/>
              <w:rPr>
                <w:color w:val="002060"/>
              </w:rPr>
            </w:pPr>
            <w:r w:rsidRPr="00DC1967">
              <w:rPr>
                <w:color w:val="002060"/>
              </w:rPr>
              <w:t>0</w:t>
            </w:r>
          </w:p>
        </w:tc>
      </w:tr>
      <w:tr w:rsidR="00794A48" w:rsidRPr="00DC1967" w14:paraId="42195F73"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8F2B7C" w14:textId="77777777" w:rsidR="00794A48" w:rsidRPr="00DC1967" w:rsidRDefault="00794A48" w:rsidP="00903F7D">
            <w:pPr>
              <w:pStyle w:val="rowtabella0"/>
              <w:rPr>
                <w:color w:val="002060"/>
              </w:rPr>
            </w:pPr>
            <w:r w:rsidRPr="00DC1967">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3FD54"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A4BB7"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7A144"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29C38"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00D79"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1C1D6" w14:textId="77777777" w:rsidR="00794A48" w:rsidRPr="00DC1967" w:rsidRDefault="00794A48" w:rsidP="00903F7D">
            <w:pPr>
              <w:pStyle w:val="rowtabella0"/>
              <w:jc w:val="center"/>
              <w:rPr>
                <w:color w:val="002060"/>
              </w:rPr>
            </w:pPr>
            <w:r w:rsidRPr="00DC196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5F148" w14:textId="77777777" w:rsidR="00794A48" w:rsidRPr="00DC1967" w:rsidRDefault="00794A48" w:rsidP="00903F7D">
            <w:pPr>
              <w:pStyle w:val="rowtabella0"/>
              <w:jc w:val="center"/>
              <w:rPr>
                <w:color w:val="002060"/>
              </w:rPr>
            </w:pPr>
            <w:r w:rsidRPr="00DC196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61605" w14:textId="77777777" w:rsidR="00794A48" w:rsidRPr="00DC1967" w:rsidRDefault="00794A48" w:rsidP="00903F7D">
            <w:pPr>
              <w:pStyle w:val="rowtabella0"/>
              <w:jc w:val="center"/>
              <w:rPr>
                <w:color w:val="002060"/>
              </w:rPr>
            </w:pPr>
            <w:r w:rsidRPr="00DC19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7A6DD" w14:textId="77777777" w:rsidR="00794A48" w:rsidRPr="00DC1967" w:rsidRDefault="00794A48" w:rsidP="00903F7D">
            <w:pPr>
              <w:pStyle w:val="rowtabella0"/>
              <w:jc w:val="center"/>
              <w:rPr>
                <w:color w:val="002060"/>
              </w:rPr>
            </w:pPr>
            <w:r w:rsidRPr="00DC1967">
              <w:rPr>
                <w:color w:val="002060"/>
              </w:rPr>
              <w:t>0</w:t>
            </w:r>
          </w:p>
        </w:tc>
      </w:tr>
      <w:tr w:rsidR="00794A48" w:rsidRPr="00DC1967" w14:paraId="6515F972"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6F9FA8" w14:textId="77777777" w:rsidR="00794A48" w:rsidRPr="00DC1967" w:rsidRDefault="00794A48" w:rsidP="00903F7D">
            <w:pPr>
              <w:pStyle w:val="rowtabella0"/>
              <w:rPr>
                <w:color w:val="002060"/>
              </w:rPr>
            </w:pPr>
            <w:r w:rsidRPr="00DC1967">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CEAE9"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CE8A6"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619D2"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96E53"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A223F"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0984A" w14:textId="77777777" w:rsidR="00794A48" w:rsidRPr="00DC1967" w:rsidRDefault="00794A48" w:rsidP="00903F7D">
            <w:pPr>
              <w:pStyle w:val="rowtabella0"/>
              <w:jc w:val="center"/>
              <w:rPr>
                <w:color w:val="002060"/>
              </w:rPr>
            </w:pPr>
            <w:r w:rsidRPr="00DC196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F1AB7" w14:textId="77777777" w:rsidR="00794A48" w:rsidRPr="00DC1967" w:rsidRDefault="00794A48" w:rsidP="00903F7D">
            <w:pPr>
              <w:pStyle w:val="rowtabella0"/>
              <w:jc w:val="center"/>
              <w:rPr>
                <w:color w:val="002060"/>
              </w:rPr>
            </w:pPr>
            <w:r w:rsidRPr="00DC196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08B0F" w14:textId="77777777" w:rsidR="00794A48" w:rsidRPr="00DC1967" w:rsidRDefault="00794A48" w:rsidP="00903F7D">
            <w:pPr>
              <w:pStyle w:val="rowtabella0"/>
              <w:jc w:val="center"/>
              <w:rPr>
                <w:color w:val="002060"/>
              </w:rPr>
            </w:pPr>
            <w:r w:rsidRPr="00DC196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3C193" w14:textId="77777777" w:rsidR="00794A48" w:rsidRPr="00DC1967" w:rsidRDefault="00794A48" w:rsidP="00903F7D">
            <w:pPr>
              <w:pStyle w:val="rowtabella0"/>
              <w:jc w:val="center"/>
              <w:rPr>
                <w:color w:val="002060"/>
              </w:rPr>
            </w:pPr>
            <w:r w:rsidRPr="00DC1967">
              <w:rPr>
                <w:color w:val="002060"/>
              </w:rPr>
              <w:t>0</w:t>
            </w:r>
          </w:p>
        </w:tc>
      </w:tr>
      <w:tr w:rsidR="00794A48" w:rsidRPr="00DC1967" w14:paraId="215AF802"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0F6A7A" w14:textId="77777777" w:rsidR="00794A48" w:rsidRPr="00DC1967" w:rsidRDefault="00794A48" w:rsidP="00903F7D">
            <w:pPr>
              <w:pStyle w:val="rowtabella0"/>
              <w:rPr>
                <w:color w:val="002060"/>
              </w:rPr>
            </w:pPr>
            <w:r w:rsidRPr="00DC1967">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4788D"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195D6"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DF9B4"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12265"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1326B"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7EF6A" w14:textId="77777777" w:rsidR="00794A48" w:rsidRPr="00DC1967" w:rsidRDefault="00794A48" w:rsidP="00903F7D">
            <w:pPr>
              <w:pStyle w:val="rowtabella0"/>
              <w:jc w:val="center"/>
              <w:rPr>
                <w:color w:val="002060"/>
              </w:rPr>
            </w:pPr>
            <w:r w:rsidRPr="00DC19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8865B" w14:textId="77777777" w:rsidR="00794A48" w:rsidRPr="00DC1967" w:rsidRDefault="00794A48" w:rsidP="00903F7D">
            <w:pPr>
              <w:pStyle w:val="rowtabella0"/>
              <w:jc w:val="center"/>
              <w:rPr>
                <w:color w:val="002060"/>
              </w:rPr>
            </w:pPr>
            <w:r w:rsidRPr="00DC196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72A87"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72BE0" w14:textId="77777777" w:rsidR="00794A48" w:rsidRPr="00DC1967" w:rsidRDefault="00794A48" w:rsidP="00903F7D">
            <w:pPr>
              <w:pStyle w:val="rowtabella0"/>
              <w:jc w:val="center"/>
              <w:rPr>
                <w:color w:val="002060"/>
              </w:rPr>
            </w:pPr>
            <w:r w:rsidRPr="00DC1967">
              <w:rPr>
                <w:color w:val="002060"/>
              </w:rPr>
              <w:t>0</w:t>
            </w:r>
          </w:p>
        </w:tc>
      </w:tr>
      <w:tr w:rsidR="00794A48" w:rsidRPr="00DC1967" w14:paraId="40AF0234" w14:textId="77777777" w:rsidTr="00903F7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E93114" w14:textId="77777777" w:rsidR="00794A48" w:rsidRPr="00DC1967" w:rsidRDefault="00794A48" w:rsidP="00903F7D">
            <w:pPr>
              <w:pStyle w:val="rowtabella0"/>
              <w:rPr>
                <w:color w:val="002060"/>
              </w:rPr>
            </w:pPr>
            <w:r w:rsidRPr="00DC1967">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CA9A0"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44566"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757EF"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54BA8"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45216"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DD89A" w14:textId="77777777" w:rsidR="00794A48" w:rsidRPr="00DC1967" w:rsidRDefault="00794A48" w:rsidP="00903F7D">
            <w:pPr>
              <w:pStyle w:val="rowtabella0"/>
              <w:jc w:val="center"/>
              <w:rPr>
                <w:color w:val="002060"/>
              </w:rPr>
            </w:pPr>
            <w:r w:rsidRPr="00DC19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B7824" w14:textId="77777777" w:rsidR="00794A48" w:rsidRPr="00DC1967" w:rsidRDefault="00794A48" w:rsidP="00903F7D">
            <w:pPr>
              <w:pStyle w:val="rowtabella0"/>
              <w:jc w:val="center"/>
              <w:rPr>
                <w:color w:val="002060"/>
              </w:rPr>
            </w:pPr>
            <w:r w:rsidRPr="00DC196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CE201" w14:textId="77777777" w:rsidR="00794A48" w:rsidRPr="00DC1967" w:rsidRDefault="00794A48" w:rsidP="00903F7D">
            <w:pPr>
              <w:pStyle w:val="rowtabella0"/>
              <w:jc w:val="center"/>
              <w:rPr>
                <w:color w:val="002060"/>
              </w:rPr>
            </w:pPr>
            <w:r w:rsidRPr="00DC196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733E8" w14:textId="77777777" w:rsidR="00794A48" w:rsidRPr="00DC1967" w:rsidRDefault="00794A48" w:rsidP="00903F7D">
            <w:pPr>
              <w:pStyle w:val="rowtabella0"/>
              <w:jc w:val="center"/>
              <w:rPr>
                <w:color w:val="002060"/>
              </w:rPr>
            </w:pPr>
            <w:r w:rsidRPr="00DC1967">
              <w:rPr>
                <w:color w:val="002060"/>
              </w:rPr>
              <w:t>0</w:t>
            </w:r>
          </w:p>
        </w:tc>
      </w:tr>
    </w:tbl>
    <w:p w14:paraId="14F46434" w14:textId="77777777" w:rsidR="00794A48" w:rsidRDefault="00794A48" w:rsidP="00794A48">
      <w:pPr>
        <w:pStyle w:val="breakline"/>
        <w:rPr>
          <w:rFonts w:eastAsiaTheme="minorEastAsia"/>
          <w:color w:val="002060"/>
        </w:rPr>
      </w:pPr>
    </w:p>
    <w:p w14:paraId="1C9FE8E6" w14:textId="77777777" w:rsidR="00B626F7" w:rsidRPr="006B1B77" w:rsidRDefault="00B626F7" w:rsidP="00B626F7">
      <w:pPr>
        <w:pStyle w:val="titoloprinc0"/>
        <w:rPr>
          <w:color w:val="002060"/>
        </w:rPr>
      </w:pPr>
      <w:r>
        <w:rPr>
          <w:color w:val="002060"/>
        </w:rPr>
        <w:t>PROGRAMMA GARE</w:t>
      </w:r>
    </w:p>
    <w:p w14:paraId="0AF2B895" w14:textId="77777777" w:rsidR="00B626F7" w:rsidRDefault="00B626F7" w:rsidP="00794A48">
      <w:pPr>
        <w:pStyle w:val="breakline"/>
        <w:rPr>
          <w:rFonts w:eastAsiaTheme="minorEastAsia"/>
          <w:color w:val="002060"/>
        </w:rPr>
      </w:pPr>
    </w:p>
    <w:p w14:paraId="246DD67C" w14:textId="77777777" w:rsidR="007931D4" w:rsidRPr="00004124" w:rsidRDefault="007931D4" w:rsidP="007931D4">
      <w:pPr>
        <w:pStyle w:val="sottotitolocampionato10"/>
        <w:rPr>
          <w:color w:val="002060"/>
        </w:rPr>
      </w:pPr>
      <w:r w:rsidRPr="00004124">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0"/>
        <w:gridCol w:w="2012"/>
        <w:gridCol w:w="385"/>
        <w:gridCol w:w="898"/>
        <w:gridCol w:w="1180"/>
        <w:gridCol w:w="1544"/>
        <w:gridCol w:w="1551"/>
      </w:tblGrid>
      <w:tr w:rsidR="007931D4" w:rsidRPr="00004124" w14:paraId="67FB66BE" w14:textId="77777777" w:rsidTr="00903F7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A136A" w14:textId="77777777" w:rsidR="007931D4" w:rsidRPr="00004124" w:rsidRDefault="007931D4" w:rsidP="00903F7D">
            <w:pPr>
              <w:pStyle w:val="headertabella0"/>
              <w:rPr>
                <w:color w:val="002060"/>
              </w:rPr>
            </w:pPr>
            <w:r w:rsidRPr="0000412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577E1B" w14:textId="77777777" w:rsidR="007931D4" w:rsidRPr="00004124" w:rsidRDefault="007931D4" w:rsidP="00903F7D">
            <w:pPr>
              <w:pStyle w:val="headertabella0"/>
              <w:rPr>
                <w:color w:val="002060"/>
              </w:rPr>
            </w:pPr>
            <w:r w:rsidRPr="0000412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8DBF47" w14:textId="77777777" w:rsidR="007931D4" w:rsidRPr="00004124" w:rsidRDefault="007931D4" w:rsidP="00903F7D">
            <w:pPr>
              <w:pStyle w:val="headertabella0"/>
              <w:rPr>
                <w:color w:val="002060"/>
              </w:rPr>
            </w:pPr>
            <w:r w:rsidRPr="0000412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FEF2B" w14:textId="77777777" w:rsidR="007931D4" w:rsidRPr="00004124" w:rsidRDefault="007931D4" w:rsidP="00903F7D">
            <w:pPr>
              <w:pStyle w:val="headertabella0"/>
              <w:rPr>
                <w:color w:val="002060"/>
              </w:rPr>
            </w:pPr>
            <w:r w:rsidRPr="0000412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71F83" w14:textId="77777777" w:rsidR="007931D4" w:rsidRPr="00004124" w:rsidRDefault="007931D4" w:rsidP="00903F7D">
            <w:pPr>
              <w:pStyle w:val="headertabella0"/>
              <w:rPr>
                <w:color w:val="002060"/>
              </w:rPr>
            </w:pPr>
            <w:r w:rsidRPr="0000412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0A4BA" w14:textId="77777777" w:rsidR="007931D4" w:rsidRPr="00004124" w:rsidRDefault="007931D4" w:rsidP="00903F7D">
            <w:pPr>
              <w:pStyle w:val="headertabella0"/>
              <w:rPr>
                <w:color w:val="002060"/>
              </w:rPr>
            </w:pPr>
            <w:proofErr w:type="spellStart"/>
            <w:r w:rsidRPr="00004124">
              <w:rPr>
                <w:color w:val="002060"/>
              </w:rPr>
              <w:t>Localita'</w:t>
            </w:r>
            <w:proofErr w:type="spellEnd"/>
            <w:r w:rsidRPr="0000412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C5FFE" w14:textId="77777777" w:rsidR="007931D4" w:rsidRPr="00004124" w:rsidRDefault="007931D4" w:rsidP="00903F7D">
            <w:pPr>
              <w:pStyle w:val="headertabella0"/>
              <w:rPr>
                <w:color w:val="002060"/>
              </w:rPr>
            </w:pPr>
            <w:r w:rsidRPr="00004124">
              <w:rPr>
                <w:color w:val="002060"/>
              </w:rPr>
              <w:t>Indirizzo Impianto</w:t>
            </w:r>
          </w:p>
        </w:tc>
      </w:tr>
      <w:tr w:rsidR="007931D4" w:rsidRPr="00004124" w14:paraId="5C64B67E" w14:textId="77777777" w:rsidTr="00903F7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A16E33" w14:textId="77777777" w:rsidR="007931D4" w:rsidRPr="00004124" w:rsidRDefault="007931D4" w:rsidP="00903F7D">
            <w:pPr>
              <w:pStyle w:val="rowtabella0"/>
              <w:rPr>
                <w:color w:val="002060"/>
              </w:rPr>
            </w:pPr>
            <w:r w:rsidRPr="00004124">
              <w:rPr>
                <w:color w:val="002060"/>
              </w:rPr>
              <w:t>FUTSAL MONTURANO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0D78EF" w14:textId="77777777" w:rsidR="007931D4" w:rsidRPr="00004124" w:rsidRDefault="007931D4" w:rsidP="00903F7D">
            <w:pPr>
              <w:pStyle w:val="rowtabella0"/>
              <w:rPr>
                <w:color w:val="002060"/>
              </w:rPr>
            </w:pPr>
            <w:r w:rsidRPr="00004124">
              <w:rPr>
                <w:color w:val="002060"/>
              </w:rPr>
              <w:t>FERMANA FUTSAL 2022</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E563EE" w14:textId="77777777" w:rsidR="007931D4" w:rsidRPr="00004124" w:rsidRDefault="007931D4" w:rsidP="00903F7D">
            <w:pPr>
              <w:pStyle w:val="rowtabella0"/>
              <w:jc w:val="center"/>
              <w:rPr>
                <w:color w:val="002060"/>
              </w:rPr>
            </w:pPr>
            <w:r w:rsidRPr="0000412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378C15" w14:textId="77777777" w:rsidR="007931D4" w:rsidRPr="00004124" w:rsidRDefault="007931D4" w:rsidP="00903F7D">
            <w:pPr>
              <w:pStyle w:val="rowtabella0"/>
              <w:rPr>
                <w:color w:val="002060"/>
              </w:rPr>
            </w:pPr>
            <w:r w:rsidRPr="00004124">
              <w:rPr>
                <w:color w:val="002060"/>
              </w:rPr>
              <w:t>01/11/2024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05EDC0" w14:textId="77777777" w:rsidR="007931D4" w:rsidRPr="00004124" w:rsidRDefault="007931D4" w:rsidP="00903F7D">
            <w:pPr>
              <w:pStyle w:val="rowtabella0"/>
              <w:rPr>
                <w:color w:val="002060"/>
              </w:rPr>
            </w:pPr>
            <w:r w:rsidRPr="00004124">
              <w:rPr>
                <w:color w:val="002060"/>
              </w:rPr>
              <w:t>5638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7EBCB5" w14:textId="77777777" w:rsidR="007931D4" w:rsidRPr="00004124" w:rsidRDefault="007931D4" w:rsidP="00903F7D">
            <w:pPr>
              <w:pStyle w:val="rowtabella0"/>
              <w:rPr>
                <w:color w:val="002060"/>
              </w:rPr>
            </w:pPr>
            <w:r w:rsidRPr="00004124">
              <w:rPr>
                <w:color w:val="002060"/>
              </w:rPr>
              <w:t>MONTE URANO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1A636A" w14:textId="77777777" w:rsidR="007931D4" w:rsidRPr="00004124" w:rsidRDefault="007931D4" w:rsidP="00903F7D">
            <w:pPr>
              <w:pStyle w:val="rowtabella0"/>
              <w:rPr>
                <w:color w:val="002060"/>
              </w:rPr>
            </w:pPr>
            <w:r w:rsidRPr="00004124">
              <w:rPr>
                <w:color w:val="002060"/>
              </w:rPr>
              <w:t>VIA OLIMPIADI</w:t>
            </w:r>
          </w:p>
        </w:tc>
      </w:tr>
      <w:tr w:rsidR="007931D4" w:rsidRPr="00004124" w14:paraId="20E15AE8"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B9E993" w14:textId="77777777" w:rsidR="007931D4" w:rsidRPr="00004124" w:rsidRDefault="007931D4" w:rsidP="00903F7D">
            <w:pPr>
              <w:pStyle w:val="rowtabella0"/>
              <w:rPr>
                <w:color w:val="002060"/>
              </w:rPr>
            </w:pPr>
            <w:r w:rsidRPr="00004124">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427229" w14:textId="77777777" w:rsidR="007931D4" w:rsidRPr="00004124" w:rsidRDefault="007931D4" w:rsidP="00903F7D">
            <w:pPr>
              <w:pStyle w:val="rowtabella0"/>
              <w:rPr>
                <w:color w:val="002060"/>
              </w:rPr>
            </w:pPr>
            <w:r w:rsidRPr="00004124">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226CDA"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B6DEDC" w14:textId="77777777" w:rsidR="007931D4" w:rsidRPr="00004124" w:rsidRDefault="007931D4" w:rsidP="00903F7D">
            <w:pPr>
              <w:pStyle w:val="rowtabella0"/>
              <w:rPr>
                <w:color w:val="002060"/>
              </w:rPr>
            </w:pPr>
            <w:r w:rsidRPr="00004124">
              <w:rPr>
                <w:color w:val="002060"/>
              </w:rPr>
              <w:t>01/11/2024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905478" w14:textId="77777777" w:rsidR="007931D4" w:rsidRPr="00004124" w:rsidRDefault="007931D4" w:rsidP="00903F7D">
            <w:pPr>
              <w:pStyle w:val="rowtabella0"/>
              <w:rPr>
                <w:color w:val="002060"/>
              </w:rPr>
            </w:pPr>
            <w:r w:rsidRPr="00004124">
              <w:rPr>
                <w:color w:val="002060"/>
              </w:rPr>
              <w:t>5429 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05626C" w14:textId="77777777" w:rsidR="007931D4" w:rsidRPr="00004124" w:rsidRDefault="007931D4" w:rsidP="00903F7D">
            <w:pPr>
              <w:pStyle w:val="rowtabella0"/>
              <w:rPr>
                <w:color w:val="002060"/>
              </w:rPr>
            </w:pPr>
            <w:r w:rsidRPr="00004124">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9DB97A" w14:textId="77777777" w:rsidR="007931D4" w:rsidRPr="00004124" w:rsidRDefault="007931D4" w:rsidP="00903F7D">
            <w:pPr>
              <w:pStyle w:val="rowtabella0"/>
              <w:rPr>
                <w:color w:val="002060"/>
              </w:rPr>
            </w:pPr>
            <w:r w:rsidRPr="00004124">
              <w:rPr>
                <w:color w:val="002060"/>
              </w:rPr>
              <w:t>VIA LORETO</w:t>
            </w:r>
          </w:p>
        </w:tc>
      </w:tr>
      <w:tr w:rsidR="007931D4" w:rsidRPr="00004124" w14:paraId="3FA0E627"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694B1B" w14:textId="77777777" w:rsidR="007931D4" w:rsidRPr="00004124" w:rsidRDefault="007931D4" w:rsidP="00903F7D">
            <w:pPr>
              <w:pStyle w:val="rowtabella0"/>
              <w:rPr>
                <w:color w:val="002060"/>
              </w:rPr>
            </w:pPr>
            <w:r w:rsidRPr="00004124">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72EF99" w14:textId="77777777" w:rsidR="007931D4" w:rsidRPr="00004124" w:rsidRDefault="007931D4" w:rsidP="00903F7D">
            <w:pPr>
              <w:pStyle w:val="rowtabella0"/>
              <w:rPr>
                <w:color w:val="002060"/>
              </w:rPr>
            </w:pPr>
            <w:r w:rsidRPr="00004124">
              <w:rPr>
                <w:color w:val="002060"/>
              </w:rPr>
              <w:t>GAGLIOLE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5EA18A"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681502" w14:textId="77777777" w:rsidR="007931D4" w:rsidRPr="00004124" w:rsidRDefault="007931D4" w:rsidP="00903F7D">
            <w:pPr>
              <w:pStyle w:val="rowtabella0"/>
              <w:rPr>
                <w:color w:val="002060"/>
              </w:rPr>
            </w:pPr>
            <w:r w:rsidRPr="00004124">
              <w:rPr>
                <w:color w:val="002060"/>
              </w:rPr>
              <w:t>01/11/2024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FABA88" w14:textId="77777777" w:rsidR="007931D4" w:rsidRPr="00004124" w:rsidRDefault="007931D4" w:rsidP="00903F7D">
            <w:pPr>
              <w:pStyle w:val="rowtabella0"/>
              <w:rPr>
                <w:color w:val="002060"/>
              </w:rPr>
            </w:pPr>
            <w:r w:rsidRPr="00004124">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D2ADDA" w14:textId="77777777" w:rsidR="007931D4" w:rsidRPr="00004124" w:rsidRDefault="007931D4" w:rsidP="00903F7D">
            <w:pPr>
              <w:pStyle w:val="rowtabella0"/>
              <w:rPr>
                <w:color w:val="002060"/>
              </w:rPr>
            </w:pPr>
            <w:r w:rsidRPr="0000412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6451BF" w14:textId="77777777" w:rsidR="007931D4" w:rsidRPr="00004124" w:rsidRDefault="007931D4" w:rsidP="00903F7D">
            <w:pPr>
              <w:pStyle w:val="rowtabella0"/>
              <w:rPr>
                <w:color w:val="002060"/>
              </w:rPr>
            </w:pPr>
            <w:r w:rsidRPr="00004124">
              <w:rPr>
                <w:color w:val="002060"/>
              </w:rPr>
              <w:t>VIA MONTEPELAGO</w:t>
            </w:r>
          </w:p>
        </w:tc>
      </w:tr>
      <w:tr w:rsidR="007931D4" w:rsidRPr="00004124" w14:paraId="2C49992E"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AA30E0" w14:textId="77777777" w:rsidR="007931D4" w:rsidRPr="00004124" w:rsidRDefault="007931D4" w:rsidP="00903F7D">
            <w:pPr>
              <w:pStyle w:val="rowtabella0"/>
              <w:rPr>
                <w:color w:val="002060"/>
              </w:rPr>
            </w:pPr>
            <w:r w:rsidRPr="00004124">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21B887" w14:textId="77777777" w:rsidR="007931D4" w:rsidRPr="00004124" w:rsidRDefault="007931D4" w:rsidP="00903F7D">
            <w:pPr>
              <w:pStyle w:val="rowtabella0"/>
              <w:rPr>
                <w:color w:val="002060"/>
              </w:rPr>
            </w:pPr>
            <w:r w:rsidRPr="00004124">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B0BA88"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F0C2AF" w14:textId="77777777" w:rsidR="007931D4" w:rsidRPr="00004124" w:rsidRDefault="007931D4" w:rsidP="00903F7D">
            <w:pPr>
              <w:pStyle w:val="rowtabella0"/>
              <w:rPr>
                <w:color w:val="002060"/>
              </w:rPr>
            </w:pPr>
            <w:r w:rsidRPr="00004124">
              <w:rPr>
                <w:color w:val="002060"/>
              </w:rPr>
              <w:t>01/11/2024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696DCB" w14:textId="77777777" w:rsidR="007931D4" w:rsidRPr="00004124" w:rsidRDefault="007931D4" w:rsidP="00903F7D">
            <w:pPr>
              <w:pStyle w:val="rowtabella0"/>
              <w:rPr>
                <w:color w:val="002060"/>
              </w:rPr>
            </w:pPr>
            <w:r w:rsidRPr="00004124">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A5E3C1" w14:textId="77777777" w:rsidR="007931D4" w:rsidRPr="00004124" w:rsidRDefault="007931D4" w:rsidP="00903F7D">
            <w:pPr>
              <w:pStyle w:val="rowtabella0"/>
              <w:rPr>
                <w:color w:val="002060"/>
              </w:rPr>
            </w:pPr>
            <w:r w:rsidRPr="00004124">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1F493D" w14:textId="77777777" w:rsidR="007931D4" w:rsidRPr="00004124" w:rsidRDefault="007931D4" w:rsidP="00903F7D">
            <w:pPr>
              <w:pStyle w:val="rowtabella0"/>
              <w:rPr>
                <w:color w:val="002060"/>
              </w:rPr>
            </w:pPr>
            <w:r w:rsidRPr="00004124">
              <w:rPr>
                <w:color w:val="002060"/>
              </w:rPr>
              <w:t>VIA BRAMANTE</w:t>
            </w:r>
          </w:p>
        </w:tc>
      </w:tr>
      <w:tr w:rsidR="007931D4" w:rsidRPr="00004124" w14:paraId="08842BCA"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864265" w14:textId="77777777" w:rsidR="007931D4" w:rsidRPr="00004124" w:rsidRDefault="007931D4" w:rsidP="00903F7D">
            <w:pPr>
              <w:pStyle w:val="rowtabella0"/>
              <w:rPr>
                <w:color w:val="002060"/>
              </w:rPr>
            </w:pPr>
            <w:r w:rsidRPr="00004124">
              <w:rPr>
                <w:color w:val="002060"/>
              </w:rPr>
              <w:t>SAMBENEDETTESE C5 SSDARL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ADD783" w14:textId="77777777" w:rsidR="007931D4" w:rsidRPr="00004124" w:rsidRDefault="007931D4" w:rsidP="00903F7D">
            <w:pPr>
              <w:pStyle w:val="rowtabella0"/>
              <w:rPr>
                <w:color w:val="002060"/>
              </w:rPr>
            </w:pPr>
            <w:r w:rsidRPr="00004124">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31869E"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0646EB" w14:textId="77777777" w:rsidR="007931D4" w:rsidRPr="00004124" w:rsidRDefault="007931D4" w:rsidP="00903F7D">
            <w:pPr>
              <w:pStyle w:val="rowtabella0"/>
              <w:rPr>
                <w:color w:val="002060"/>
              </w:rPr>
            </w:pPr>
            <w:r w:rsidRPr="00004124">
              <w:rPr>
                <w:color w:val="002060"/>
              </w:rPr>
              <w:t>01/11/2024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DB9864" w14:textId="77777777" w:rsidR="007931D4" w:rsidRPr="00004124" w:rsidRDefault="007931D4" w:rsidP="00903F7D">
            <w:pPr>
              <w:pStyle w:val="rowtabella0"/>
              <w:rPr>
                <w:color w:val="002060"/>
              </w:rPr>
            </w:pPr>
            <w:r w:rsidRPr="00004124">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71E0D7" w14:textId="77777777" w:rsidR="007931D4" w:rsidRPr="00004124" w:rsidRDefault="007931D4" w:rsidP="00903F7D">
            <w:pPr>
              <w:pStyle w:val="rowtabella0"/>
              <w:rPr>
                <w:color w:val="002060"/>
              </w:rPr>
            </w:pPr>
            <w:r w:rsidRPr="00004124">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CB4789" w14:textId="77777777" w:rsidR="007931D4" w:rsidRPr="00004124" w:rsidRDefault="007931D4" w:rsidP="00903F7D">
            <w:pPr>
              <w:pStyle w:val="rowtabella0"/>
              <w:rPr>
                <w:color w:val="002060"/>
              </w:rPr>
            </w:pPr>
            <w:r w:rsidRPr="00004124">
              <w:rPr>
                <w:color w:val="002060"/>
              </w:rPr>
              <w:t>VIA DELLO SPORT</w:t>
            </w:r>
          </w:p>
        </w:tc>
      </w:tr>
      <w:tr w:rsidR="007931D4" w:rsidRPr="00004124" w14:paraId="1752FCA7"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908FC4" w14:textId="77777777" w:rsidR="007931D4" w:rsidRPr="00004124" w:rsidRDefault="007931D4" w:rsidP="00903F7D">
            <w:pPr>
              <w:pStyle w:val="rowtabella0"/>
              <w:rPr>
                <w:color w:val="002060"/>
              </w:rPr>
            </w:pPr>
            <w:r w:rsidRPr="00004124">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E83290" w14:textId="77777777" w:rsidR="007931D4" w:rsidRPr="00004124" w:rsidRDefault="007931D4" w:rsidP="00903F7D">
            <w:pPr>
              <w:pStyle w:val="rowtabella0"/>
              <w:rPr>
                <w:color w:val="002060"/>
              </w:rPr>
            </w:pPr>
            <w:r w:rsidRPr="00004124">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E8886B"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C63CFF" w14:textId="77777777" w:rsidR="007931D4" w:rsidRPr="00004124" w:rsidRDefault="007931D4" w:rsidP="00903F7D">
            <w:pPr>
              <w:pStyle w:val="rowtabella0"/>
              <w:rPr>
                <w:color w:val="002060"/>
              </w:rPr>
            </w:pPr>
            <w:r w:rsidRPr="00004124">
              <w:rPr>
                <w:color w:val="002060"/>
              </w:rPr>
              <w:t>01/11/2024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1EF175" w14:textId="77777777" w:rsidR="007931D4" w:rsidRPr="00004124" w:rsidRDefault="007931D4" w:rsidP="00903F7D">
            <w:pPr>
              <w:pStyle w:val="rowtabella0"/>
              <w:rPr>
                <w:color w:val="002060"/>
              </w:rPr>
            </w:pPr>
            <w:r w:rsidRPr="00004124">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21E1DC" w14:textId="77777777" w:rsidR="007931D4" w:rsidRPr="00004124" w:rsidRDefault="007931D4" w:rsidP="00903F7D">
            <w:pPr>
              <w:pStyle w:val="rowtabella0"/>
              <w:rPr>
                <w:color w:val="002060"/>
              </w:rPr>
            </w:pPr>
            <w:r w:rsidRPr="00004124">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E26BEB" w14:textId="77777777" w:rsidR="007931D4" w:rsidRPr="00004124" w:rsidRDefault="007931D4" w:rsidP="00903F7D">
            <w:pPr>
              <w:pStyle w:val="rowtabella0"/>
              <w:rPr>
                <w:color w:val="002060"/>
              </w:rPr>
            </w:pPr>
            <w:r w:rsidRPr="00004124">
              <w:rPr>
                <w:color w:val="002060"/>
              </w:rPr>
              <w:t>VIA LUDOVICO SCARFIOTTI</w:t>
            </w:r>
          </w:p>
        </w:tc>
      </w:tr>
      <w:tr w:rsidR="007931D4" w:rsidRPr="00004124" w14:paraId="6CE468F9" w14:textId="77777777" w:rsidTr="00903F7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B343D2" w14:textId="77777777" w:rsidR="007931D4" w:rsidRPr="00004124" w:rsidRDefault="007931D4" w:rsidP="00903F7D">
            <w:pPr>
              <w:pStyle w:val="rowtabella0"/>
              <w:rPr>
                <w:color w:val="002060"/>
              </w:rPr>
            </w:pPr>
            <w:r w:rsidRPr="00004124">
              <w:rPr>
                <w:color w:val="002060"/>
              </w:rPr>
              <w:t>U.S. FORTUNA FANO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3DAF20" w14:textId="77777777" w:rsidR="007931D4" w:rsidRPr="00004124" w:rsidRDefault="007931D4" w:rsidP="00903F7D">
            <w:pPr>
              <w:pStyle w:val="rowtabella0"/>
              <w:rPr>
                <w:color w:val="002060"/>
              </w:rPr>
            </w:pPr>
            <w:r w:rsidRPr="00004124">
              <w:rPr>
                <w:color w:val="002060"/>
              </w:rPr>
              <w:t>MONTELUPONE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741E51"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BBCC0A" w14:textId="77777777" w:rsidR="007931D4" w:rsidRPr="00004124" w:rsidRDefault="007931D4" w:rsidP="00903F7D">
            <w:pPr>
              <w:pStyle w:val="rowtabella0"/>
              <w:rPr>
                <w:color w:val="002060"/>
              </w:rPr>
            </w:pPr>
            <w:r w:rsidRPr="00004124">
              <w:rPr>
                <w:color w:val="002060"/>
              </w:rPr>
              <w:t>01/11/2024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8F6177" w14:textId="77777777" w:rsidR="007931D4" w:rsidRPr="00004124" w:rsidRDefault="007931D4" w:rsidP="00903F7D">
            <w:pPr>
              <w:pStyle w:val="rowtabella0"/>
              <w:rPr>
                <w:color w:val="002060"/>
              </w:rPr>
            </w:pPr>
            <w:r w:rsidRPr="00004124">
              <w:rPr>
                <w:color w:val="002060"/>
              </w:rPr>
              <w:t>5454 C.COPERTO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9AF728" w14:textId="77777777" w:rsidR="007931D4" w:rsidRPr="00004124" w:rsidRDefault="007931D4" w:rsidP="00903F7D">
            <w:pPr>
              <w:pStyle w:val="rowtabella0"/>
              <w:rPr>
                <w:color w:val="002060"/>
              </w:rPr>
            </w:pPr>
            <w:r w:rsidRPr="00004124">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08AD12" w14:textId="77777777" w:rsidR="007931D4" w:rsidRPr="00004124" w:rsidRDefault="007931D4" w:rsidP="00903F7D">
            <w:pPr>
              <w:pStyle w:val="rowtabella0"/>
              <w:rPr>
                <w:color w:val="002060"/>
              </w:rPr>
            </w:pPr>
            <w:r w:rsidRPr="00004124">
              <w:rPr>
                <w:color w:val="002060"/>
              </w:rPr>
              <w:t>VIA VILLA TOMBARI</w:t>
            </w:r>
          </w:p>
        </w:tc>
      </w:tr>
    </w:tbl>
    <w:p w14:paraId="0518D346" w14:textId="77777777" w:rsidR="007931D4" w:rsidRPr="00DC1967" w:rsidRDefault="007931D4" w:rsidP="00794A48">
      <w:pPr>
        <w:pStyle w:val="breakline"/>
        <w:rPr>
          <w:rFonts w:eastAsiaTheme="minorEastAsia"/>
          <w:color w:val="002060"/>
        </w:rPr>
      </w:pPr>
    </w:p>
    <w:p w14:paraId="7EB4D429" w14:textId="77777777" w:rsidR="00794A48" w:rsidRPr="00DC1967" w:rsidRDefault="00794A48" w:rsidP="00794A48">
      <w:pPr>
        <w:pStyle w:val="breakline"/>
        <w:rPr>
          <w:color w:val="002060"/>
        </w:rPr>
      </w:pPr>
    </w:p>
    <w:p w14:paraId="7A3C2EB7" w14:textId="77777777" w:rsidR="00794A48" w:rsidRPr="00DC1967" w:rsidRDefault="00794A48" w:rsidP="00794A48">
      <w:pPr>
        <w:pStyle w:val="titolocampionato0"/>
        <w:shd w:val="clear" w:color="auto" w:fill="CCCCCC"/>
        <w:spacing w:before="80" w:after="40"/>
        <w:rPr>
          <w:color w:val="002060"/>
        </w:rPr>
      </w:pPr>
      <w:r w:rsidRPr="00DC1967">
        <w:rPr>
          <w:color w:val="002060"/>
        </w:rPr>
        <w:t>CALCIO A CINQUE SERIE C2</w:t>
      </w:r>
    </w:p>
    <w:p w14:paraId="2D06C368" w14:textId="77777777" w:rsidR="00794A48" w:rsidRPr="00DC1967" w:rsidRDefault="00794A48" w:rsidP="00794A48">
      <w:pPr>
        <w:pStyle w:val="titoloprinc0"/>
        <w:rPr>
          <w:color w:val="002060"/>
        </w:rPr>
      </w:pPr>
      <w:r w:rsidRPr="00DC1967">
        <w:rPr>
          <w:color w:val="002060"/>
        </w:rPr>
        <w:t>RISULTATI</w:t>
      </w:r>
    </w:p>
    <w:p w14:paraId="77832EB7" w14:textId="77777777" w:rsidR="00794A48" w:rsidRPr="00DC1967" w:rsidRDefault="00794A48" w:rsidP="00794A48">
      <w:pPr>
        <w:pStyle w:val="breakline"/>
        <w:rPr>
          <w:color w:val="002060"/>
        </w:rPr>
      </w:pPr>
    </w:p>
    <w:p w14:paraId="53620BF1" w14:textId="77777777" w:rsidR="00794A48" w:rsidRPr="00DC1967" w:rsidRDefault="00794A48" w:rsidP="00794A48">
      <w:pPr>
        <w:pStyle w:val="sottotitolocampionato10"/>
        <w:rPr>
          <w:color w:val="002060"/>
        </w:rPr>
      </w:pPr>
      <w:r w:rsidRPr="00DC1967">
        <w:rPr>
          <w:color w:val="002060"/>
        </w:rPr>
        <w:t>RISULTATI UFFICIALI GARE DEL 25/10/2024</w:t>
      </w:r>
    </w:p>
    <w:p w14:paraId="56CC3FAC" w14:textId="77777777" w:rsidR="00B626F7" w:rsidRPr="00B626F7" w:rsidRDefault="00B626F7" w:rsidP="00B626F7">
      <w:pPr>
        <w:pStyle w:val="sottotitolocampionato20"/>
        <w:spacing w:before="0" w:beforeAutospacing="0" w:after="0" w:afterAutospacing="0"/>
        <w:rPr>
          <w:rFonts w:ascii="Arial" w:hAnsi="Arial" w:cs="Arial"/>
          <w:color w:val="002060"/>
          <w:sz w:val="20"/>
          <w:szCs w:val="20"/>
        </w:rPr>
      </w:pPr>
      <w:r w:rsidRPr="00B626F7">
        <w:rPr>
          <w:rFonts w:ascii="Arial" w:hAnsi="Arial" w:cs="Arial"/>
          <w:color w:val="002060"/>
          <w:sz w:val="20"/>
          <w:szCs w:val="20"/>
        </w:rPr>
        <w:t>Si trascrivono qui di seguito i risultati ufficiali delle gare disputate</w:t>
      </w:r>
    </w:p>
    <w:p w14:paraId="4E2DBD12" w14:textId="77777777" w:rsidR="00794A48" w:rsidRPr="00DC1967" w:rsidRDefault="00794A48" w:rsidP="00794A4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94A48" w:rsidRPr="00DC1967" w14:paraId="764FF0F0" w14:textId="77777777" w:rsidTr="00903F7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94A48" w:rsidRPr="00DC1967" w14:paraId="68F89087" w14:textId="77777777" w:rsidTr="00903F7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B3BF9" w14:textId="77777777" w:rsidR="00794A48" w:rsidRPr="00DC1967" w:rsidRDefault="00794A48" w:rsidP="00903F7D">
                  <w:pPr>
                    <w:pStyle w:val="headertabella0"/>
                    <w:rPr>
                      <w:color w:val="002060"/>
                    </w:rPr>
                  </w:pPr>
                  <w:r w:rsidRPr="00DC1967">
                    <w:rPr>
                      <w:color w:val="002060"/>
                    </w:rPr>
                    <w:t>GIRONE A - 5 Giornata - A</w:t>
                  </w:r>
                </w:p>
              </w:tc>
            </w:tr>
            <w:tr w:rsidR="00794A48" w:rsidRPr="00DC1967" w14:paraId="03011C51" w14:textId="77777777" w:rsidTr="00903F7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CD796A" w14:textId="77777777" w:rsidR="00794A48" w:rsidRPr="00DC1967" w:rsidRDefault="00794A48" w:rsidP="00903F7D">
                  <w:pPr>
                    <w:pStyle w:val="rowtabella0"/>
                    <w:rPr>
                      <w:color w:val="002060"/>
                    </w:rPr>
                  </w:pPr>
                  <w:r w:rsidRPr="00DC1967">
                    <w:rPr>
                      <w:color w:val="002060"/>
                    </w:rPr>
                    <w:t>ACQUALAGNA CALCIO C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B7A057" w14:textId="77777777" w:rsidR="00794A48" w:rsidRPr="00DC1967" w:rsidRDefault="00794A48" w:rsidP="00903F7D">
                  <w:pPr>
                    <w:pStyle w:val="rowtabella0"/>
                    <w:rPr>
                      <w:color w:val="002060"/>
                    </w:rPr>
                  </w:pPr>
                  <w:r w:rsidRPr="00DC1967">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8EF25D" w14:textId="77777777" w:rsidR="00794A48" w:rsidRPr="00DC1967" w:rsidRDefault="00794A48" w:rsidP="00903F7D">
                  <w:pPr>
                    <w:pStyle w:val="rowtabella0"/>
                    <w:jc w:val="center"/>
                    <w:rPr>
                      <w:color w:val="002060"/>
                    </w:rPr>
                  </w:pPr>
                  <w:r w:rsidRPr="00DC1967">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F49B93" w14:textId="77777777" w:rsidR="00794A48" w:rsidRPr="00DC1967" w:rsidRDefault="00794A48" w:rsidP="00903F7D">
                  <w:pPr>
                    <w:pStyle w:val="rowtabella0"/>
                    <w:jc w:val="center"/>
                    <w:rPr>
                      <w:color w:val="002060"/>
                    </w:rPr>
                  </w:pPr>
                  <w:r w:rsidRPr="00DC1967">
                    <w:rPr>
                      <w:color w:val="002060"/>
                    </w:rPr>
                    <w:t> </w:t>
                  </w:r>
                </w:p>
              </w:tc>
            </w:tr>
            <w:tr w:rsidR="00794A48" w:rsidRPr="00DC1967" w14:paraId="0418E402"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A80599" w14:textId="77777777" w:rsidR="00794A48" w:rsidRPr="00DC1967" w:rsidRDefault="00794A48" w:rsidP="00903F7D">
                  <w:pPr>
                    <w:pStyle w:val="rowtabella0"/>
                    <w:rPr>
                      <w:color w:val="002060"/>
                    </w:rPr>
                  </w:pPr>
                  <w:r w:rsidRPr="00DC1967">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EBA4F0" w14:textId="77777777" w:rsidR="00794A48" w:rsidRPr="00DC1967" w:rsidRDefault="00794A48" w:rsidP="00903F7D">
                  <w:pPr>
                    <w:pStyle w:val="rowtabella0"/>
                    <w:rPr>
                      <w:color w:val="002060"/>
                    </w:rPr>
                  </w:pPr>
                  <w:r w:rsidRPr="00DC1967">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235A50" w14:textId="77777777" w:rsidR="00794A48" w:rsidRPr="00DC1967" w:rsidRDefault="00794A48" w:rsidP="00903F7D">
                  <w:pPr>
                    <w:pStyle w:val="rowtabella0"/>
                    <w:jc w:val="center"/>
                    <w:rPr>
                      <w:color w:val="002060"/>
                    </w:rPr>
                  </w:pPr>
                  <w:r w:rsidRPr="00DC1967">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4C81B6" w14:textId="77777777" w:rsidR="00794A48" w:rsidRPr="00DC1967" w:rsidRDefault="00794A48" w:rsidP="00903F7D">
                  <w:pPr>
                    <w:pStyle w:val="rowtabella0"/>
                    <w:jc w:val="center"/>
                    <w:rPr>
                      <w:color w:val="002060"/>
                    </w:rPr>
                  </w:pPr>
                  <w:r w:rsidRPr="00DC1967">
                    <w:rPr>
                      <w:color w:val="002060"/>
                    </w:rPr>
                    <w:t> </w:t>
                  </w:r>
                </w:p>
              </w:tc>
            </w:tr>
            <w:tr w:rsidR="00794A48" w:rsidRPr="00DC1967" w14:paraId="78C307F9"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EFDFBE" w14:textId="77777777" w:rsidR="00794A48" w:rsidRPr="00DC1967" w:rsidRDefault="00794A48" w:rsidP="00903F7D">
                  <w:pPr>
                    <w:pStyle w:val="rowtabella0"/>
                    <w:rPr>
                      <w:color w:val="002060"/>
                    </w:rPr>
                  </w:pPr>
                  <w:r w:rsidRPr="00DC1967">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674CA6" w14:textId="77777777" w:rsidR="00794A48" w:rsidRPr="00DC1967" w:rsidRDefault="00794A48" w:rsidP="00903F7D">
                  <w:pPr>
                    <w:pStyle w:val="rowtabella0"/>
                    <w:rPr>
                      <w:color w:val="002060"/>
                    </w:rPr>
                  </w:pPr>
                  <w:r w:rsidRPr="00DC1967">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F440DE" w14:textId="77777777" w:rsidR="00794A48" w:rsidRPr="00DC1967" w:rsidRDefault="00794A48" w:rsidP="00903F7D">
                  <w:pPr>
                    <w:pStyle w:val="rowtabella0"/>
                    <w:jc w:val="center"/>
                    <w:rPr>
                      <w:color w:val="002060"/>
                    </w:rPr>
                  </w:pPr>
                  <w:r w:rsidRPr="00DC1967">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693FD7" w14:textId="77777777" w:rsidR="00794A48" w:rsidRPr="00DC1967" w:rsidRDefault="00794A48" w:rsidP="00903F7D">
                  <w:pPr>
                    <w:pStyle w:val="rowtabella0"/>
                    <w:jc w:val="center"/>
                    <w:rPr>
                      <w:color w:val="002060"/>
                    </w:rPr>
                  </w:pPr>
                  <w:r w:rsidRPr="00DC1967">
                    <w:rPr>
                      <w:color w:val="002060"/>
                    </w:rPr>
                    <w:t> </w:t>
                  </w:r>
                </w:p>
              </w:tc>
            </w:tr>
            <w:tr w:rsidR="00794A48" w:rsidRPr="00DC1967" w14:paraId="11E344B1"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D15D8CF" w14:textId="77777777" w:rsidR="00794A48" w:rsidRPr="00DC1967" w:rsidRDefault="00794A48" w:rsidP="00903F7D">
                  <w:pPr>
                    <w:pStyle w:val="rowtabella0"/>
                    <w:rPr>
                      <w:color w:val="002060"/>
                    </w:rPr>
                  </w:pPr>
                  <w:r w:rsidRPr="00DC1967">
                    <w:rPr>
                      <w:color w:val="002060"/>
                    </w:rPr>
                    <w:t>CITTA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A2B790D" w14:textId="77777777" w:rsidR="00794A48" w:rsidRPr="00DC1967" w:rsidRDefault="00794A48" w:rsidP="00903F7D">
                  <w:pPr>
                    <w:pStyle w:val="rowtabella0"/>
                    <w:rPr>
                      <w:color w:val="002060"/>
                    </w:rPr>
                  </w:pPr>
                  <w:r w:rsidRPr="00DC1967">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CFF1AA" w14:textId="77777777" w:rsidR="00794A48" w:rsidRPr="00DC1967" w:rsidRDefault="00794A48" w:rsidP="00903F7D">
                  <w:pPr>
                    <w:pStyle w:val="rowtabella0"/>
                    <w:jc w:val="center"/>
                    <w:rPr>
                      <w:color w:val="002060"/>
                    </w:rPr>
                  </w:pPr>
                  <w:r w:rsidRPr="00DC1967">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76F007" w14:textId="77777777" w:rsidR="00794A48" w:rsidRPr="00DC1967" w:rsidRDefault="00794A48" w:rsidP="00903F7D">
                  <w:pPr>
                    <w:pStyle w:val="rowtabella0"/>
                    <w:jc w:val="center"/>
                    <w:rPr>
                      <w:color w:val="002060"/>
                    </w:rPr>
                  </w:pPr>
                  <w:r w:rsidRPr="00DC1967">
                    <w:rPr>
                      <w:color w:val="002060"/>
                    </w:rPr>
                    <w:t> </w:t>
                  </w:r>
                </w:p>
              </w:tc>
            </w:tr>
            <w:tr w:rsidR="00794A48" w:rsidRPr="00DC1967" w14:paraId="17220149"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CEEF6D" w14:textId="77777777" w:rsidR="00794A48" w:rsidRPr="00DC1967" w:rsidRDefault="00794A48" w:rsidP="00903F7D">
                  <w:pPr>
                    <w:pStyle w:val="rowtabella0"/>
                    <w:rPr>
                      <w:color w:val="002060"/>
                    </w:rPr>
                  </w:pPr>
                  <w:r w:rsidRPr="00DC1967">
                    <w:rPr>
                      <w:color w:val="002060"/>
                    </w:rPr>
                    <w:t>PIEVE D ICO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C3FA1E" w14:textId="77777777" w:rsidR="00794A48" w:rsidRPr="00DC1967" w:rsidRDefault="00794A48" w:rsidP="00903F7D">
                  <w:pPr>
                    <w:pStyle w:val="rowtabella0"/>
                    <w:rPr>
                      <w:color w:val="002060"/>
                    </w:rPr>
                  </w:pPr>
                  <w:r w:rsidRPr="00DC1967">
                    <w:rPr>
                      <w:color w:val="002060"/>
                    </w:rPr>
                    <w:t>- LUCREZIA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5F42B8" w14:textId="77777777" w:rsidR="00794A48" w:rsidRPr="00DC1967" w:rsidRDefault="00794A48" w:rsidP="00903F7D">
                  <w:pPr>
                    <w:pStyle w:val="rowtabella0"/>
                    <w:jc w:val="center"/>
                    <w:rPr>
                      <w:color w:val="002060"/>
                    </w:rPr>
                  </w:pPr>
                  <w:r w:rsidRPr="00DC1967">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8F3CF3" w14:textId="77777777" w:rsidR="00794A48" w:rsidRPr="00DC1967" w:rsidRDefault="00794A48" w:rsidP="00903F7D">
                  <w:pPr>
                    <w:pStyle w:val="rowtabella0"/>
                    <w:jc w:val="center"/>
                    <w:rPr>
                      <w:color w:val="002060"/>
                    </w:rPr>
                  </w:pPr>
                  <w:r w:rsidRPr="00DC1967">
                    <w:rPr>
                      <w:color w:val="002060"/>
                    </w:rPr>
                    <w:t> </w:t>
                  </w:r>
                </w:p>
              </w:tc>
            </w:tr>
            <w:tr w:rsidR="00794A48" w:rsidRPr="00DC1967" w14:paraId="5F0CE90B" w14:textId="77777777" w:rsidTr="00903F7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97FA2E" w14:textId="77777777" w:rsidR="00794A48" w:rsidRPr="00DC1967" w:rsidRDefault="00794A48" w:rsidP="00903F7D">
                  <w:pPr>
                    <w:pStyle w:val="rowtabella0"/>
                    <w:rPr>
                      <w:color w:val="002060"/>
                    </w:rPr>
                  </w:pPr>
                  <w:r w:rsidRPr="00DC1967">
                    <w:rPr>
                      <w:color w:val="002060"/>
                    </w:rPr>
                    <w:t>VILLA CECCOLINI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657413" w14:textId="77777777" w:rsidR="00794A48" w:rsidRPr="00DC1967" w:rsidRDefault="00794A48" w:rsidP="00903F7D">
                  <w:pPr>
                    <w:pStyle w:val="rowtabella0"/>
                    <w:rPr>
                      <w:color w:val="002060"/>
                    </w:rPr>
                  </w:pPr>
                  <w:r w:rsidRPr="00DC1967">
                    <w:rPr>
                      <w:color w:val="002060"/>
                    </w:rPr>
                    <w:t>- GIOVANI SANT IPPOLITO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22F40B" w14:textId="77777777" w:rsidR="00794A48" w:rsidRPr="00DC1967" w:rsidRDefault="00794A48" w:rsidP="00903F7D">
                  <w:pPr>
                    <w:pStyle w:val="rowtabella0"/>
                    <w:jc w:val="center"/>
                    <w:rPr>
                      <w:color w:val="002060"/>
                    </w:rPr>
                  </w:pPr>
                  <w:r w:rsidRPr="00DC1967">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F8F647" w14:textId="77777777" w:rsidR="00794A48" w:rsidRPr="00DC1967" w:rsidRDefault="00794A48" w:rsidP="00903F7D">
                  <w:pPr>
                    <w:pStyle w:val="rowtabella0"/>
                    <w:jc w:val="center"/>
                    <w:rPr>
                      <w:color w:val="002060"/>
                    </w:rPr>
                  </w:pPr>
                  <w:r w:rsidRPr="00DC1967">
                    <w:rPr>
                      <w:color w:val="002060"/>
                    </w:rPr>
                    <w:t> </w:t>
                  </w:r>
                </w:p>
              </w:tc>
            </w:tr>
          </w:tbl>
          <w:p w14:paraId="0D553087" w14:textId="77777777" w:rsidR="00794A48" w:rsidRPr="00DC1967" w:rsidRDefault="00794A48" w:rsidP="00903F7D">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94A48" w:rsidRPr="00DC1967" w14:paraId="0672FDD8" w14:textId="77777777" w:rsidTr="00903F7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3633E" w14:textId="77777777" w:rsidR="00794A48" w:rsidRPr="00DC1967" w:rsidRDefault="00794A48" w:rsidP="00903F7D">
                  <w:pPr>
                    <w:pStyle w:val="headertabella0"/>
                    <w:rPr>
                      <w:color w:val="002060"/>
                    </w:rPr>
                  </w:pPr>
                  <w:r w:rsidRPr="00DC1967">
                    <w:rPr>
                      <w:color w:val="002060"/>
                    </w:rPr>
                    <w:t>GIRONE B - 5 Giornata - A</w:t>
                  </w:r>
                </w:p>
              </w:tc>
            </w:tr>
            <w:tr w:rsidR="00794A48" w:rsidRPr="00DC1967" w14:paraId="26D79CF7" w14:textId="77777777" w:rsidTr="00903F7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81036A" w14:textId="77777777" w:rsidR="00794A48" w:rsidRPr="00DC1967" w:rsidRDefault="00794A48" w:rsidP="00903F7D">
                  <w:pPr>
                    <w:pStyle w:val="rowtabella0"/>
                    <w:rPr>
                      <w:color w:val="002060"/>
                    </w:rPr>
                  </w:pPr>
                  <w:r w:rsidRPr="00DC1967">
                    <w:rPr>
                      <w:color w:val="002060"/>
                    </w:rPr>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6CB8F8" w14:textId="77777777" w:rsidR="00794A48" w:rsidRPr="00DC1967" w:rsidRDefault="00794A48" w:rsidP="00903F7D">
                  <w:pPr>
                    <w:pStyle w:val="rowtabella0"/>
                    <w:rPr>
                      <w:color w:val="002060"/>
                    </w:rPr>
                  </w:pPr>
                  <w:r w:rsidRPr="00DC1967">
                    <w:rPr>
                      <w:color w:val="002060"/>
                    </w:rPr>
                    <w:t>- SERRALTA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00FC87" w14:textId="77777777" w:rsidR="00794A48" w:rsidRPr="00DC1967" w:rsidRDefault="00794A48" w:rsidP="00903F7D">
                  <w:pPr>
                    <w:pStyle w:val="rowtabella0"/>
                    <w:jc w:val="center"/>
                    <w:rPr>
                      <w:color w:val="002060"/>
                    </w:rPr>
                  </w:pPr>
                  <w:r w:rsidRPr="00DC1967">
                    <w:rPr>
                      <w:color w:val="002060"/>
                    </w:rP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E4993D" w14:textId="77777777" w:rsidR="00794A48" w:rsidRPr="00DC1967" w:rsidRDefault="00794A48" w:rsidP="00903F7D">
                  <w:pPr>
                    <w:pStyle w:val="rowtabella0"/>
                    <w:jc w:val="center"/>
                    <w:rPr>
                      <w:color w:val="002060"/>
                    </w:rPr>
                  </w:pPr>
                  <w:r w:rsidRPr="00DC1967">
                    <w:rPr>
                      <w:color w:val="002060"/>
                    </w:rPr>
                    <w:t> </w:t>
                  </w:r>
                </w:p>
              </w:tc>
            </w:tr>
            <w:tr w:rsidR="00794A48" w:rsidRPr="00DC1967" w14:paraId="2A06AE6F"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AD8779" w14:textId="77777777" w:rsidR="00794A48" w:rsidRPr="00DC1967" w:rsidRDefault="00794A48" w:rsidP="00903F7D">
                  <w:pPr>
                    <w:pStyle w:val="rowtabella0"/>
                    <w:rPr>
                      <w:color w:val="002060"/>
                    </w:rPr>
                  </w:pPr>
                  <w:r w:rsidRPr="00DC1967">
                    <w:rPr>
                      <w:color w:val="002060"/>
                    </w:rPr>
                    <w:t>(1) CASTELRAIMONDO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32FB54" w14:textId="77777777" w:rsidR="00794A48" w:rsidRPr="00DC1967" w:rsidRDefault="00794A48" w:rsidP="00903F7D">
                  <w:pPr>
                    <w:pStyle w:val="rowtabella0"/>
                    <w:rPr>
                      <w:color w:val="002060"/>
                    </w:rPr>
                  </w:pPr>
                  <w:r w:rsidRPr="00DC1967">
                    <w:rPr>
                      <w:color w:val="002060"/>
                    </w:rPr>
                    <w:t>- POLISPORTIVA VICTORIA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E0C591" w14:textId="77777777" w:rsidR="00794A48" w:rsidRPr="00DC1967" w:rsidRDefault="00794A48" w:rsidP="00903F7D">
                  <w:pPr>
                    <w:pStyle w:val="rowtabella0"/>
                    <w:jc w:val="center"/>
                    <w:rPr>
                      <w:color w:val="002060"/>
                    </w:rPr>
                  </w:pPr>
                  <w:r w:rsidRPr="00DC1967">
                    <w:rPr>
                      <w:color w:val="002060"/>
                    </w:rPr>
                    <w:t>4 - 7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0835D9" w14:textId="77777777" w:rsidR="00794A48" w:rsidRPr="00DC1967" w:rsidRDefault="00794A48" w:rsidP="00903F7D">
                  <w:pPr>
                    <w:pStyle w:val="rowtabella0"/>
                    <w:jc w:val="center"/>
                    <w:rPr>
                      <w:color w:val="002060"/>
                    </w:rPr>
                  </w:pPr>
                  <w:r w:rsidRPr="00DC1967">
                    <w:rPr>
                      <w:color w:val="002060"/>
                    </w:rPr>
                    <w:t> </w:t>
                  </w:r>
                </w:p>
              </w:tc>
            </w:tr>
            <w:tr w:rsidR="00794A48" w:rsidRPr="00DC1967" w14:paraId="0C5993D0"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5EA1AD" w14:textId="77777777" w:rsidR="00794A48" w:rsidRPr="00DC1967" w:rsidRDefault="00794A48" w:rsidP="00903F7D">
                  <w:pPr>
                    <w:pStyle w:val="rowtabella0"/>
                    <w:rPr>
                      <w:color w:val="002060"/>
                    </w:rPr>
                  </w:pPr>
                  <w:r w:rsidRPr="00DC1967">
                    <w:rPr>
                      <w:color w:val="002060"/>
                    </w:rPr>
                    <w:t>FUTSAL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6D6362" w14:textId="77777777" w:rsidR="00794A48" w:rsidRPr="00DC1967" w:rsidRDefault="00794A48" w:rsidP="00903F7D">
                  <w:pPr>
                    <w:pStyle w:val="rowtabella0"/>
                    <w:rPr>
                      <w:color w:val="002060"/>
                    </w:rPr>
                  </w:pPr>
                  <w:r w:rsidRPr="00DC1967">
                    <w:rPr>
                      <w:color w:val="002060"/>
                    </w:rPr>
                    <w:t>- POLISPORTIVA UROBORO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8A71E8" w14:textId="77777777" w:rsidR="00794A48" w:rsidRPr="00DC1967" w:rsidRDefault="00794A48" w:rsidP="00903F7D">
                  <w:pPr>
                    <w:pStyle w:val="rowtabella0"/>
                    <w:jc w:val="center"/>
                    <w:rPr>
                      <w:color w:val="002060"/>
                    </w:rPr>
                  </w:pPr>
                  <w:r w:rsidRPr="00DC1967">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4099D0" w14:textId="77777777" w:rsidR="00794A48" w:rsidRPr="00DC1967" w:rsidRDefault="00794A48" w:rsidP="00903F7D">
                  <w:pPr>
                    <w:pStyle w:val="rowtabella0"/>
                    <w:jc w:val="center"/>
                    <w:rPr>
                      <w:color w:val="002060"/>
                    </w:rPr>
                  </w:pPr>
                  <w:r w:rsidRPr="00DC1967">
                    <w:rPr>
                      <w:color w:val="002060"/>
                    </w:rPr>
                    <w:t> </w:t>
                  </w:r>
                </w:p>
              </w:tc>
            </w:tr>
            <w:tr w:rsidR="00794A48" w:rsidRPr="00DC1967" w14:paraId="4F8E8A98"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883E78" w14:textId="77777777" w:rsidR="00794A48" w:rsidRPr="00DC1967" w:rsidRDefault="00794A48" w:rsidP="00903F7D">
                  <w:pPr>
                    <w:pStyle w:val="rowtabella0"/>
                    <w:rPr>
                      <w:color w:val="002060"/>
                    </w:rPr>
                  </w:pPr>
                  <w:r w:rsidRPr="00DC1967">
                    <w:rPr>
                      <w:color w:val="002060"/>
                    </w:rPr>
                    <w:t>FUTSAL RECANATI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D16C5D" w14:textId="77777777" w:rsidR="00794A48" w:rsidRPr="00DC1967" w:rsidRDefault="00794A48" w:rsidP="00903F7D">
                  <w:pPr>
                    <w:pStyle w:val="rowtabella0"/>
                    <w:rPr>
                      <w:color w:val="002060"/>
                    </w:rPr>
                  </w:pPr>
                  <w:r w:rsidRPr="00DC1967">
                    <w:rPr>
                      <w:color w:val="002060"/>
                    </w:rPr>
                    <w:t>- SAN BIAGIO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3725C6" w14:textId="77777777" w:rsidR="00794A48" w:rsidRPr="00DC1967" w:rsidRDefault="00794A48" w:rsidP="00903F7D">
                  <w:pPr>
                    <w:pStyle w:val="rowtabella0"/>
                    <w:jc w:val="center"/>
                    <w:rPr>
                      <w:color w:val="002060"/>
                    </w:rPr>
                  </w:pPr>
                  <w:r w:rsidRPr="00DC1967">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B0C551" w14:textId="77777777" w:rsidR="00794A48" w:rsidRPr="00DC1967" w:rsidRDefault="00794A48" w:rsidP="00903F7D">
                  <w:pPr>
                    <w:pStyle w:val="rowtabella0"/>
                    <w:jc w:val="center"/>
                    <w:rPr>
                      <w:color w:val="002060"/>
                    </w:rPr>
                  </w:pPr>
                  <w:r w:rsidRPr="00DC1967">
                    <w:rPr>
                      <w:color w:val="002060"/>
                    </w:rPr>
                    <w:t> </w:t>
                  </w:r>
                </w:p>
              </w:tc>
            </w:tr>
            <w:tr w:rsidR="00794A48" w:rsidRPr="00DC1967" w14:paraId="4F74CB8B"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67BEB7" w14:textId="77777777" w:rsidR="00794A48" w:rsidRPr="00DC1967" w:rsidRDefault="00794A48" w:rsidP="00903F7D">
                  <w:pPr>
                    <w:pStyle w:val="rowtabella0"/>
                    <w:rPr>
                      <w:color w:val="002060"/>
                    </w:rPr>
                  </w:pPr>
                  <w:r w:rsidRPr="00DC1967">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0C2F9F" w14:textId="77777777" w:rsidR="00794A48" w:rsidRPr="00DC1967" w:rsidRDefault="00794A48" w:rsidP="00903F7D">
                  <w:pPr>
                    <w:pStyle w:val="rowtabella0"/>
                    <w:rPr>
                      <w:color w:val="002060"/>
                    </w:rPr>
                  </w:pPr>
                  <w:r w:rsidRPr="00DC1967">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8BC8FF" w14:textId="77777777" w:rsidR="00794A48" w:rsidRPr="00DC1967" w:rsidRDefault="00794A48" w:rsidP="00903F7D">
                  <w:pPr>
                    <w:pStyle w:val="rowtabella0"/>
                    <w:jc w:val="center"/>
                    <w:rPr>
                      <w:color w:val="002060"/>
                    </w:rPr>
                  </w:pPr>
                  <w:r w:rsidRPr="00DC1967">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AA9721" w14:textId="77777777" w:rsidR="00794A48" w:rsidRPr="00DC1967" w:rsidRDefault="00794A48" w:rsidP="00903F7D">
                  <w:pPr>
                    <w:pStyle w:val="rowtabella0"/>
                    <w:jc w:val="center"/>
                    <w:rPr>
                      <w:color w:val="002060"/>
                    </w:rPr>
                  </w:pPr>
                  <w:r w:rsidRPr="00DC1967">
                    <w:rPr>
                      <w:color w:val="002060"/>
                    </w:rPr>
                    <w:t> </w:t>
                  </w:r>
                </w:p>
              </w:tc>
            </w:tr>
            <w:tr w:rsidR="00794A48" w:rsidRPr="00DC1967" w14:paraId="6952FECB" w14:textId="77777777" w:rsidTr="00903F7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B16564" w14:textId="77777777" w:rsidR="00794A48" w:rsidRPr="00DC1967" w:rsidRDefault="00794A48" w:rsidP="00903F7D">
                  <w:pPr>
                    <w:pStyle w:val="rowtabella0"/>
                    <w:rPr>
                      <w:color w:val="002060"/>
                    </w:rPr>
                  </w:pPr>
                  <w:r w:rsidRPr="00DC1967">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8B9BA0" w14:textId="77777777" w:rsidR="00794A48" w:rsidRPr="00DC1967" w:rsidRDefault="00794A48" w:rsidP="00903F7D">
                  <w:pPr>
                    <w:pStyle w:val="rowtabella0"/>
                    <w:rPr>
                      <w:color w:val="002060"/>
                    </w:rPr>
                  </w:pPr>
                  <w:r w:rsidRPr="00DC1967">
                    <w:rPr>
                      <w:color w:val="002060"/>
                    </w:rPr>
                    <w:t>- AURORA TREIA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DE0AFD" w14:textId="77777777" w:rsidR="00794A48" w:rsidRPr="00DC1967" w:rsidRDefault="00794A48" w:rsidP="00903F7D">
                  <w:pPr>
                    <w:pStyle w:val="rowtabella0"/>
                    <w:jc w:val="center"/>
                    <w:rPr>
                      <w:color w:val="002060"/>
                    </w:rPr>
                  </w:pPr>
                  <w:r w:rsidRPr="00DC1967">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5858C9" w14:textId="77777777" w:rsidR="00794A48" w:rsidRPr="00DC1967" w:rsidRDefault="00794A48" w:rsidP="00903F7D">
                  <w:pPr>
                    <w:pStyle w:val="rowtabella0"/>
                    <w:jc w:val="center"/>
                    <w:rPr>
                      <w:color w:val="002060"/>
                    </w:rPr>
                  </w:pPr>
                  <w:r w:rsidRPr="00DC1967">
                    <w:rPr>
                      <w:color w:val="002060"/>
                    </w:rPr>
                    <w:t> </w:t>
                  </w:r>
                </w:p>
              </w:tc>
            </w:tr>
            <w:tr w:rsidR="00794A48" w:rsidRPr="00DC1967" w14:paraId="63130545" w14:textId="77777777" w:rsidTr="00903F7D">
              <w:tc>
                <w:tcPr>
                  <w:tcW w:w="4700" w:type="dxa"/>
                  <w:gridSpan w:val="4"/>
                  <w:tcBorders>
                    <w:top w:val="nil"/>
                    <w:left w:val="nil"/>
                    <w:bottom w:val="nil"/>
                    <w:right w:val="nil"/>
                  </w:tcBorders>
                  <w:tcMar>
                    <w:top w:w="20" w:type="dxa"/>
                    <w:left w:w="20" w:type="dxa"/>
                    <w:bottom w:w="20" w:type="dxa"/>
                    <w:right w:w="20" w:type="dxa"/>
                  </w:tcMar>
                  <w:vAlign w:val="center"/>
                  <w:hideMark/>
                </w:tcPr>
                <w:p w14:paraId="3005A18A" w14:textId="77777777" w:rsidR="00794A48" w:rsidRPr="00DC1967" w:rsidRDefault="00794A48" w:rsidP="00903F7D">
                  <w:pPr>
                    <w:pStyle w:val="rowtabella0"/>
                    <w:rPr>
                      <w:color w:val="002060"/>
                    </w:rPr>
                  </w:pPr>
                  <w:r w:rsidRPr="00DC1967">
                    <w:rPr>
                      <w:color w:val="002060"/>
                    </w:rPr>
                    <w:t>(1) - disputata il 26/10/2024</w:t>
                  </w:r>
                </w:p>
              </w:tc>
            </w:tr>
          </w:tbl>
          <w:p w14:paraId="6BBE159C" w14:textId="77777777" w:rsidR="00794A48" w:rsidRPr="00DC1967" w:rsidRDefault="00794A48" w:rsidP="00903F7D">
            <w:pPr>
              <w:rPr>
                <w:color w:val="002060"/>
              </w:rPr>
            </w:pPr>
          </w:p>
        </w:tc>
      </w:tr>
    </w:tbl>
    <w:p w14:paraId="73DB1D59" w14:textId="77777777" w:rsidR="00794A48" w:rsidRPr="00DC1967" w:rsidRDefault="00794A48" w:rsidP="00794A48">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94A48" w:rsidRPr="00DC1967" w14:paraId="005EC17A" w14:textId="77777777" w:rsidTr="00903F7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94A48" w:rsidRPr="00DC1967" w14:paraId="37BEC0FD" w14:textId="77777777" w:rsidTr="00903F7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1CA68" w14:textId="77777777" w:rsidR="00794A48" w:rsidRPr="00DC1967" w:rsidRDefault="00794A48" w:rsidP="00903F7D">
                  <w:pPr>
                    <w:pStyle w:val="headertabella0"/>
                    <w:rPr>
                      <w:color w:val="002060"/>
                    </w:rPr>
                  </w:pPr>
                  <w:r w:rsidRPr="00DC1967">
                    <w:rPr>
                      <w:color w:val="002060"/>
                    </w:rPr>
                    <w:lastRenderedPageBreak/>
                    <w:t>GIRONE C - 5 Giornata - A</w:t>
                  </w:r>
                </w:p>
              </w:tc>
            </w:tr>
            <w:tr w:rsidR="00794A48" w:rsidRPr="00DC1967" w14:paraId="2B58C3FA" w14:textId="77777777" w:rsidTr="00903F7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FE6F25" w14:textId="77777777" w:rsidR="00794A48" w:rsidRPr="00DC1967" w:rsidRDefault="00794A48" w:rsidP="00903F7D">
                  <w:pPr>
                    <w:pStyle w:val="rowtabella0"/>
                    <w:rPr>
                      <w:color w:val="002060"/>
                    </w:rPr>
                  </w:pPr>
                  <w:r w:rsidRPr="00DC1967">
                    <w:rPr>
                      <w:color w:val="002060"/>
                    </w:rPr>
                    <w:t>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FAB1FC" w14:textId="77777777" w:rsidR="00794A48" w:rsidRPr="00DC1967" w:rsidRDefault="00794A48" w:rsidP="00903F7D">
                  <w:pPr>
                    <w:pStyle w:val="rowtabella0"/>
                    <w:rPr>
                      <w:color w:val="002060"/>
                    </w:rPr>
                  </w:pPr>
                  <w:r w:rsidRPr="00DC1967">
                    <w:rPr>
                      <w:color w:val="002060"/>
                    </w:rPr>
                    <w:t>- REAL EAGLES VIRTUS PAGLIA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8AFEB1" w14:textId="77777777" w:rsidR="00794A48" w:rsidRPr="00DC1967" w:rsidRDefault="00794A48" w:rsidP="00903F7D">
                  <w:pPr>
                    <w:pStyle w:val="rowtabella0"/>
                    <w:jc w:val="center"/>
                    <w:rPr>
                      <w:color w:val="002060"/>
                    </w:rPr>
                  </w:pPr>
                  <w:r w:rsidRPr="00DC1967">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59A698" w14:textId="77777777" w:rsidR="00794A48" w:rsidRPr="00DC1967" w:rsidRDefault="00794A48" w:rsidP="00903F7D">
                  <w:pPr>
                    <w:pStyle w:val="rowtabella0"/>
                    <w:jc w:val="center"/>
                    <w:rPr>
                      <w:color w:val="002060"/>
                    </w:rPr>
                  </w:pPr>
                  <w:r w:rsidRPr="00DC1967">
                    <w:rPr>
                      <w:color w:val="002060"/>
                    </w:rPr>
                    <w:t> </w:t>
                  </w:r>
                </w:p>
              </w:tc>
            </w:tr>
            <w:tr w:rsidR="00794A48" w:rsidRPr="00DC1967" w14:paraId="7BC4E2A1"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630E7D" w14:textId="77777777" w:rsidR="00794A48" w:rsidRPr="00DC1967" w:rsidRDefault="00794A48" w:rsidP="00903F7D">
                  <w:pPr>
                    <w:pStyle w:val="rowtabella0"/>
                    <w:rPr>
                      <w:color w:val="002060"/>
                    </w:rPr>
                  </w:pPr>
                  <w:r w:rsidRPr="00DC1967">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2F7B84" w14:textId="77777777" w:rsidR="00794A48" w:rsidRPr="00DC1967" w:rsidRDefault="00794A48" w:rsidP="00903F7D">
                  <w:pPr>
                    <w:pStyle w:val="rowtabella0"/>
                    <w:rPr>
                      <w:color w:val="002060"/>
                    </w:rPr>
                  </w:pPr>
                  <w:r w:rsidRPr="00DC1967">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A27A4D" w14:textId="77777777" w:rsidR="00794A48" w:rsidRPr="00DC1967" w:rsidRDefault="00794A48" w:rsidP="00903F7D">
                  <w:pPr>
                    <w:pStyle w:val="rowtabella0"/>
                    <w:jc w:val="center"/>
                    <w:rPr>
                      <w:color w:val="002060"/>
                    </w:rPr>
                  </w:pPr>
                  <w:r w:rsidRPr="00DC1967">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3AC5D9" w14:textId="77777777" w:rsidR="00794A48" w:rsidRPr="00DC1967" w:rsidRDefault="00794A48" w:rsidP="00903F7D">
                  <w:pPr>
                    <w:pStyle w:val="rowtabella0"/>
                    <w:jc w:val="center"/>
                    <w:rPr>
                      <w:color w:val="002060"/>
                    </w:rPr>
                  </w:pPr>
                  <w:r w:rsidRPr="00DC1967">
                    <w:rPr>
                      <w:color w:val="002060"/>
                    </w:rPr>
                    <w:t> </w:t>
                  </w:r>
                </w:p>
              </w:tc>
            </w:tr>
            <w:tr w:rsidR="00794A48" w:rsidRPr="00DC1967" w14:paraId="7016AD97"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3741A9" w14:textId="77777777" w:rsidR="00794A48" w:rsidRPr="00DC1967" w:rsidRDefault="00794A48" w:rsidP="00903F7D">
                  <w:pPr>
                    <w:pStyle w:val="rowtabella0"/>
                    <w:rPr>
                      <w:color w:val="002060"/>
                    </w:rPr>
                  </w:pPr>
                  <w:r w:rsidRPr="00DC1967">
                    <w:rPr>
                      <w:color w:val="002060"/>
                    </w:rPr>
                    <w:t>(1) CASTRUM LAURI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DEBDF3" w14:textId="77777777" w:rsidR="00794A48" w:rsidRPr="00DC1967" w:rsidRDefault="00794A48" w:rsidP="00903F7D">
                  <w:pPr>
                    <w:pStyle w:val="rowtabella0"/>
                    <w:rPr>
                      <w:color w:val="002060"/>
                    </w:rPr>
                  </w:pPr>
                  <w:r w:rsidRPr="00DC1967">
                    <w:rPr>
                      <w:color w:val="002060"/>
                    </w:rPr>
                    <w:t>- FUTSAL CAMPIGLIONE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29C6AD" w14:textId="77777777" w:rsidR="00794A48" w:rsidRPr="00DC1967" w:rsidRDefault="00794A48" w:rsidP="00903F7D">
                  <w:pPr>
                    <w:pStyle w:val="rowtabella0"/>
                    <w:jc w:val="center"/>
                    <w:rPr>
                      <w:color w:val="002060"/>
                    </w:rPr>
                  </w:pPr>
                  <w:r w:rsidRPr="00DC1967">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B7CBEA" w14:textId="77777777" w:rsidR="00794A48" w:rsidRPr="00DC1967" w:rsidRDefault="00794A48" w:rsidP="00903F7D">
                  <w:pPr>
                    <w:pStyle w:val="rowtabella0"/>
                    <w:jc w:val="center"/>
                    <w:rPr>
                      <w:color w:val="002060"/>
                    </w:rPr>
                  </w:pPr>
                  <w:r w:rsidRPr="00DC1967">
                    <w:rPr>
                      <w:color w:val="002060"/>
                    </w:rPr>
                    <w:t> </w:t>
                  </w:r>
                </w:p>
              </w:tc>
            </w:tr>
            <w:tr w:rsidR="00794A48" w:rsidRPr="00DC1967" w14:paraId="7589A038"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0E750A" w14:textId="77777777" w:rsidR="00794A48" w:rsidRPr="00DC1967" w:rsidRDefault="00794A48" w:rsidP="00903F7D">
                  <w:pPr>
                    <w:pStyle w:val="rowtabella0"/>
                    <w:rPr>
                      <w:color w:val="002060"/>
                    </w:rPr>
                  </w:pPr>
                  <w:r w:rsidRPr="00DC1967">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ACCBCA" w14:textId="77777777" w:rsidR="00794A48" w:rsidRPr="00DC1967" w:rsidRDefault="00794A48" w:rsidP="00903F7D">
                  <w:pPr>
                    <w:pStyle w:val="rowtabella0"/>
                    <w:rPr>
                      <w:color w:val="002060"/>
                    </w:rPr>
                  </w:pPr>
                  <w:r w:rsidRPr="00DC1967">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12BEFB" w14:textId="77777777" w:rsidR="00794A48" w:rsidRPr="00DC1967" w:rsidRDefault="00794A48" w:rsidP="00903F7D">
                  <w:pPr>
                    <w:pStyle w:val="rowtabella0"/>
                    <w:jc w:val="center"/>
                    <w:rPr>
                      <w:color w:val="002060"/>
                    </w:rPr>
                  </w:pPr>
                  <w:r w:rsidRPr="00DC1967">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355850" w14:textId="77777777" w:rsidR="00794A48" w:rsidRPr="00DC1967" w:rsidRDefault="00794A48" w:rsidP="00903F7D">
                  <w:pPr>
                    <w:pStyle w:val="rowtabella0"/>
                    <w:jc w:val="center"/>
                    <w:rPr>
                      <w:color w:val="002060"/>
                    </w:rPr>
                  </w:pPr>
                  <w:r w:rsidRPr="00DC1967">
                    <w:rPr>
                      <w:color w:val="002060"/>
                    </w:rPr>
                    <w:t> </w:t>
                  </w:r>
                </w:p>
              </w:tc>
            </w:tr>
            <w:tr w:rsidR="00794A48" w:rsidRPr="00DC1967" w14:paraId="7C53A259"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D47629" w14:textId="77777777" w:rsidR="00794A48" w:rsidRPr="00DC1967" w:rsidRDefault="00794A48" w:rsidP="00903F7D">
                  <w:pPr>
                    <w:pStyle w:val="rowtabella0"/>
                    <w:rPr>
                      <w:color w:val="002060"/>
                    </w:rPr>
                  </w:pPr>
                  <w:r w:rsidRPr="00DC1967">
                    <w:rPr>
                      <w:color w:val="002060"/>
                    </w:rPr>
                    <w:t>REAL SAN 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C5D96F" w14:textId="77777777" w:rsidR="00794A48" w:rsidRPr="00DC1967" w:rsidRDefault="00794A48" w:rsidP="00903F7D">
                  <w:pPr>
                    <w:pStyle w:val="rowtabella0"/>
                    <w:rPr>
                      <w:color w:val="002060"/>
                    </w:rPr>
                  </w:pPr>
                  <w:r w:rsidRPr="00DC1967">
                    <w:rPr>
                      <w:color w:val="002060"/>
                    </w:rPr>
                    <w:t>- U.MANDOLESI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336FA9" w14:textId="77777777" w:rsidR="00794A48" w:rsidRPr="00DC1967" w:rsidRDefault="00794A48" w:rsidP="00903F7D">
                  <w:pPr>
                    <w:pStyle w:val="rowtabella0"/>
                    <w:jc w:val="center"/>
                    <w:rPr>
                      <w:color w:val="002060"/>
                    </w:rPr>
                  </w:pPr>
                  <w:r w:rsidRPr="00DC1967">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4F754B" w14:textId="77777777" w:rsidR="00794A48" w:rsidRPr="00DC1967" w:rsidRDefault="00794A48" w:rsidP="00903F7D">
                  <w:pPr>
                    <w:pStyle w:val="rowtabella0"/>
                    <w:jc w:val="center"/>
                    <w:rPr>
                      <w:color w:val="002060"/>
                    </w:rPr>
                  </w:pPr>
                  <w:r w:rsidRPr="00DC1967">
                    <w:rPr>
                      <w:color w:val="002060"/>
                    </w:rPr>
                    <w:t> </w:t>
                  </w:r>
                </w:p>
              </w:tc>
            </w:tr>
            <w:tr w:rsidR="00794A48" w:rsidRPr="00DC1967" w14:paraId="116A07C3" w14:textId="77777777" w:rsidTr="00903F7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8823F3" w14:textId="77777777" w:rsidR="00794A48" w:rsidRPr="00DC1967" w:rsidRDefault="00794A48" w:rsidP="00903F7D">
                  <w:pPr>
                    <w:pStyle w:val="rowtabella0"/>
                    <w:rPr>
                      <w:color w:val="002060"/>
                    </w:rPr>
                  </w:pPr>
                  <w:r w:rsidRPr="00DC1967">
                    <w:rPr>
                      <w:color w:val="002060"/>
                    </w:rPr>
                    <w:t>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D7DF3F" w14:textId="77777777" w:rsidR="00794A48" w:rsidRPr="00DC1967" w:rsidRDefault="00794A48" w:rsidP="00903F7D">
                  <w:pPr>
                    <w:pStyle w:val="rowtabella0"/>
                    <w:rPr>
                      <w:color w:val="002060"/>
                    </w:rPr>
                  </w:pPr>
                  <w:r w:rsidRPr="00DC1967">
                    <w:rPr>
                      <w:color w:val="002060"/>
                    </w:rPr>
                    <w:t>- ROCCAFLUVIONE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9C2FAE" w14:textId="77777777" w:rsidR="00794A48" w:rsidRPr="00DC1967" w:rsidRDefault="00794A48" w:rsidP="00903F7D">
                  <w:pPr>
                    <w:pStyle w:val="rowtabella0"/>
                    <w:jc w:val="center"/>
                    <w:rPr>
                      <w:color w:val="002060"/>
                    </w:rPr>
                  </w:pPr>
                  <w:r w:rsidRPr="00DC1967">
                    <w:rPr>
                      <w:color w:val="002060"/>
                    </w:rP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DDFE1A" w14:textId="77777777" w:rsidR="00794A48" w:rsidRPr="00DC1967" w:rsidRDefault="00794A48" w:rsidP="00903F7D">
                  <w:pPr>
                    <w:pStyle w:val="rowtabella0"/>
                    <w:jc w:val="center"/>
                    <w:rPr>
                      <w:color w:val="002060"/>
                    </w:rPr>
                  </w:pPr>
                  <w:r w:rsidRPr="00DC1967">
                    <w:rPr>
                      <w:color w:val="002060"/>
                    </w:rPr>
                    <w:t> </w:t>
                  </w:r>
                </w:p>
              </w:tc>
            </w:tr>
            <w:tr w:rsidR="00794A48" w:rsidRPr="00DC1967" w14:paraId="5D843E95" w14:textId="77777777" w:rsidTr="00903F7D">
              <w:tc>
                <w:tcPr>
                  <w:tcW w:w="4700" w:type="dxa"/>
                  <w:gridSpan w:val="4"/>
                  <w:tcBorders>
                    <w:top w:val="nil"/>
                    <w:left w:val="nil"/>
                    <w:bottom w:val="nil"/>
                    <w:right w:val="nil"/>
                  </w:tcBorders>
                  <w:tcMar>
                    <w:top w:w="20" w:type="dxa"/>
                    <w:left w:w="20" w:type="dxa"/>
                    <w:bottom w:w="20" w:type="dxa"/>
                    <w:right w:w="20" w:type="dxa"/>
                  </w:tcMar>
                  <w:vAlign w:val="center"/>
                  <w:hideMark/>
                </w:tcPr>
                <w:p w14:paraId="2BB86EED" w14:textId="77777777" w:rsidR="00794A48" w:rsidRPr="00DC1967" w:rsidRDefault="00794A48" w:rsidP="00903F7D">
                  <w:pPr>
                    <w:pStyle w:val="rowtabella0"/>
                    <w:rPr>
                      <w:color w:val="002060"/>
                    </w:rPr>
                  </w:pPr>
                  <w:r w:rsidRPr="00DC1967">
                    <w:rPr>
                      <w:color w:val="002060"/>
                    </w:rPr>
                    <w:t>(1) - disputata il 26/10/2024</w:t>
                  </w:r>
                </w:p>
              </w:tc>
            </w:tr>
          </w:tbl>
          <w:p w14:paraId="3561B4B8" w14:textId="77777777" w:rsidR="00794A48" w:rsidRPr="00DC1967" w:rsidRDefault="00794A48" w:rsidP="00903F7D">
            <w:pPr>
              <w:rPr>
                <w:color w:val="002060"/>
              </w:rPr>
            </w:pPr>
          </w:p>
        </w:tc>
      </w:tr>
    </w:tbl>
    <w:p w14:paraId="4E311580" w14:textId="77777777" w:rsidR="00794A48" w:rsidRPr="00DC1967" w:rsidRDefault="00794A48" w:rsidP="00794A48">
      <w:pPr>
        <w:pStyle w:val="breakline"/>
        <w:rPr>
          <w:rFonts w:eastAsiaTheme="minorEastAsia"/>
          <w:color w:val="002060"/>
        </w:rPr>
      </w:pPr>
    </w:p>
    <w:p w14:paraId="4C12A179" w14:textId="77777777" w:rsidR="00794A48" w:rsidRPr="00DC1967" w:rsidRDefault="00794A48" w:rsidP="00794A48">
      <w:pPr>
        <w:pStyle w:val="breakline"/>
        <w:rPr>
          <w:color w:val="002060"/>
        </w:rPr>
      </w:pPr>
    </w:p>
    <w:p w14:paraId="01C97C3F" w14:textId="77777777" w:rsidR="00794A48" w:rsidRPr="00DC1967" w:rsidRDefault="00794A48" w:rsidP="00794A48">
      <w:pPr>
        <w:pStyle w:val="titoloprinc0"/>
        <w:rPr>
          <w:color w:val="002060"/>
        </w:rPr>
      </w:pPr>
      <w:r w:rsidRPr="00DC1967">
        <w:rPr>
          <w:color w:val="002060"/>
        </w:rPr>
        <w:t>GIUDICE SPORTIVO</w:t>
      </w:r>
    </w:p>
    <w:p w14:paraId="29B035D5" w14:textId="77777777" w:rsidR="00794A48" w:rsidRPr="00DC1967" w:rsidRDefault="00794A48" w:rsidP="00794A48">
      <w:pPr>
        <w:pStyle w:val="diffida"/>
        <w:rPr>
          <w:color w:val="002060"/>
        </w:rPr>
      </w:pPr>
      <w:r w:rsidRPr="00DC1967">
        <w:rPr>
          <w:color w:val="002060"/>
        </w:rPr>
        <w:t>Il Giudice Sportivo Avv. Agnese Lazzaretti, con l'assistenza del segretario Angelo Castellana, nella seduta del 30/10/2024, ha adottato le decisioni che di seguito integralmente si riportano:</w:t>
      </w:r>
    </w:p>
    <w:p w14:paraId="680E0804" w14:textId="77777777" w:rsidR="00794A48" w:rsidRPr="00DC1967" w:rsidRDefault="00794A48" w:rsidP="00794A48">
      <w:pPr>
        <w:pStyle w:val="titolo10"/>
        <w:rPr>
          <w:color w:val="002060"/>
        </w:rPr>
      </w:pPr>
      <w:r w:rsidRPr="00DC1967">
        <w:rPr>
          <w:color w:val="002060"/>
        </w:rPr>
        <w:t xml:space="preserve">GARE DEL 25/10/2024 </w:t>
      </w:r>
    </w:p>
    <w:p w14:paraId="7D5677E9" w14:textId="77777777" w:rsidR="00794A48" w:rsidRPr="00DC1967" w:rsidRDefault="00794A48" w:rsidP="00794A48">
      <w:pPr>
        <w:pStyle w:val="titolo7a"/>
        <w:rPr>
          <w:color w:val="002060"/>
        </w:rPr>
      </w:pPr>
      <w:r w:rsidRPr="00DC1967">
        <w:rPr>
          <w:color w:val="002060"/>
        </w:rPr>
        <w:t xml:space="preserve">PROVVEDIMENTI DISCIPLINARI </w:t>
      </w:r>
    </w:p>
    <w:p w14:paraId="79432C83" w14:textId="77777777" w:rsidR="00794A48" w:rsidRPr="00DC1967" w:rsidRDefault="00794A48" w:rsidP="00794A48">
      <w:pPr>
        <w:pStyle w:val="titolo7b0"/>
        <w:rPr>
          <w:color w:val="002060"/>
        </w:rPr>
      </w:pPr>
      <w:r w:rsidRPr="00DC1967">
        <w:rPr>
          <w:color w:val="002060"/>
        </w:rPr>
        <w:t xml:space="preserve">In base alle risultanze degli atti ufficiali sono state deliberate le seguenti sanzioni disciplinari. </w:t>
      </w:r>
    </w:p>
    <w:p w14:paraId="210F9BFF" w14:textId="77777777" w:rsidR="00794A48" w:rsidRPr="00DC1967" w:rsidRDefault="00794A48" w:rsidP="00794A48">
      <w:pPr>
        <w:pStyle w:val="titolo30"/>
        <w:rPr>
          <w:color w:val="002060"/>
        </w:rPr>
      </w:pPr>
      <w:r w:rsidRPr="00DC1967">
        <w:rPr>
          <w:color w:val="002060"/>
        </w:rPr>
        <w:t xml:space="preserve">SOCIETA' </w:t>
      </w:r>
    </w:p>
    <w:p w14:paraId="6EE04998" w14:textId="77777777" w:rsidR="00794A48" w:rsidRPr="00DC1967" w:rsidRDefault="00794A48" w:rsidP="00794A48">
      <w:pPr>
        <w:pStyle w:val="titolo20"/>
        <w:rPr>
          <w:color w:val="002060"/>
        </w:rPr>
      </w:pPr>
      <w:r w:rsidRPr="00DC1967">
        <w:rPr>
          <w:color w:val="002060"/>
        </w:rPr>
        <w:t xml:space="preserve">AMMENDA </w:t>
      </w:r>
    </w:p>
    <w:p w14:paraId="2D7442C2" w14:textId="77777777" w:rsidR="00794A48" w:rsidRPr="00DC1967" w:rsidRDefault="00794A48" w:rsidP="00794A48">
      <w:pPr>
        <w:pStyle w:val="diffida"/>
        <w:spacing w:before="80" w:beforeAutospacing="0" w:after="40" w:afterAutospacing="0"/>
        <w:jc w:val="left"/>
        <w:rPr>
          <w:color w:val="002060"/>
        </w:rPr>
      </w:pPr>
      <w:r w:rsidRPr="00DC1967">
        <w:rPr>
          <w:color w:val="002060"/>
        </w:rPr>
        <w:t xml:space="preserve">Euro 150,00 ACQUALAGNA CALCIO C 5 </w:t>
      </w:r>
      <w:r w:rsidRPr="00DC1967">
        <w:rPr>
          <w:color w:val="002060"/>
        </w:rPr>
        <w:br/>
        <w:t xml:space="preserve">Per comportamento offensivo del proprio pubblico nei confronti dell'arbitro durante tutta la partita. </w:t>
      </w:r>
    </w:p>
    <w:p w14:paraId="6031CDBD" w14:textId="77777777" w:rsidR="00794A48" w:rsidRPr="00DC1967" w:rsidRDefault="00794A48" w:rsidP="00794A48">
      <w:pPr>
        <w:pStyle w:val="diffida"/>
        <w:spacing w:before="80" w:beforeAutospacing="0" w:after="40" w:afterAutospacing="0"/>
        <w:jc w:val="left"/>
        <w:rPr>
          <w:color w:val="002060"/>
        </w:rPr>
      </w:pPr>
      <w:r w:rsidRPr="00DC1967">
        <w:rPr>
          <w:color w:val="002060"/>
        </w:rPr>
        <w:br/>
        <w:t xml:space="preserve">Euro 80,00 ACQUALAGNA CALCIO C 5 </w:t>
      </w:r>
      <w:r w:rsidRPr="00DC1967">
        <w:rPr>
          <w:color w:val="002060"/>
        </w:rPr>
        <w:br/>
        <w:t xml:space="preserve">Per aver la propria tifoseria durante il II tempo rivolto insulti alla squadra ospite. </w:t>
      </w:r>
    </w:p>
    <w:p w14:paraId="71AEAD84" w14:textId="77777777" w:rsidR="00794A48" w:rsidRPr="00DC1967" w:rsidRDefault="00794A48" w:rsidP="00794A48">
      <w:pPr>
        <w:pStyle w:val="titolo30"/>
        <w:rPr>
          <w:color w:val="002060"/>
        </w:rPr>
      </w:pPr>
      <w:r w:rsidRPr="00DC1967">
        <w:rPr>
          <w:color w:val="002060"/>
        </w:rPr>
        <w:t xml:space="preserve">DIRIGENTI </w:t>
      </w:r>
    </w:p>
    <w:p w14:paraId="55438355" w14:textId="77777777" w:rsidR="00794A48" w:rsidRPr="00DC1967" w:rsidRDefault="00794A48" w:rsidP="00794A48">
      <w:pPr>
        <w:pStyle w:val="titolo20"/>
        <w:rPr>
          <w:color w:val="002060"/>
        </w:rPr>
      </w:pPr>
      <w:r w:rsidRPr="00DC1967">
        <w:rPr>
          <w:color w:val="002060"/>
        </w:rPr>
        <w:t xml:space="preserve">INIBIZIONE A TEMPO OPPURE SQUALIFICA A GARE: FINO AL 20/11/2025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7A49CA95" w14:textId="77777777" w:rsidTr="00903F7D">
        <w:tc>
          <w:tcPr>
            <w:tcW w:w="2200" w:type="dxa"/>
            <w:tcMar>
              <w:top w:w="20" w:type="dxa"/>
              <w:left w:w="20" w:type="dxa"/>
              <w:bottom w:w="20" w:type="dxa"/>
              <w:right w:w="20" w:type="dxa"/>
            </w:tcMar>
            <w:vAlign w:val="center"/>
            <w:hideMark/>
          </w:tcPr>
          <w:p w14:paraId="1A1240C1" w14:textId="77777777" w:rsidR="00794A48" w:rsidRPr="00DC1967" w:rsidRDefault="00794A48" w:rsidP="00903F7D">
            <w:pPr>
              <w:pStyle w:val="movimento"/>
              <w:rPr>
                <w:color w:val="002060"/>
              </w:rPr>
            </w:pPr>
            <w:r w:rsidRPr="00DC1967">
              <w:rPr>
                <w:color w:val="002060"/>
              </w:rPr>
              <w:t>SIMONETTI DAVIDE</w:t>
            </w:r>
          </w:p>
        </w:tc>
        <w:tc>
          <w:tcPr>
            <w:tcW w:w="2200" w:type="dxa"/>
            <w:tcMar>
              <w:top w:w="20" w:type="dxa"/>
              <w:left w:w="20" w:type="dxa"/>
              <w:bottom w:w="20" w:type="dxa"/>
              <w:right w:w="20" w:type="dxa"/>
            </w:tcMar>
            <w:vAlign w:val="center"/>
            <w:hideMark/>
          </w:tcPr>
          <w:p w14:paraId="494ADCAB" w14:textId="77777777" w:rsidR="00794A48" w:rsidRPr="00DC1967" w:rsidRDefault="00794A48" w:rsidP="00903F7D">
            <w:pPr>
              <w:pStyle w:val="movimento2"/>
              <w:rPr>
                <w:color w:val="002060"/>
              </w:rPr>
            </w:pPr>
            <w:r w:rsidRPr="00DC1967">
              <w:rPr>
                <w:color w:val="002060"/>
              </w:rPr>
              <w:t xml:space="preserve">(AVIS ARCEVIA 1964) </w:t>
            </w:r>
          </w:p>
        </w:tc>
        <w:tc>
          <w:tcPr>
            <w:tcW w:w="800" w:type="dxa"/>
            <w:tcMar>
              <w:top w:w="20" w:type="dxa"/>
              <w:left w:w="20" w:type="dxa"/>
              <w:bottom w:w="20" w:type="dxa"/>
              <w:right w:w="20" w:type="dxa"/>
            </w:tcMar>
            <w:vAlign w:val="center"/>
            <w:hideMark/>
          </w:tcPr>
          <w:p w14:paraId="58005A92"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209F73B3"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202659A5" w14:textId="77777777" w:rsidR="00794A48" w:rsidRPr="00DC1967" w:rsidRDefault="00794A48" w:rsidP="00903F7D">
            <w:pPr>
              <w:pStyle w:val="movimento2"/>
              <w:rPr>
                <w:color w:val="002060"/>
              </w:rPr>
            </w:pPr>
            <w:r w:rsidRPr="00DC1967">
              <w:rPr>
                <w:color w:val="002060"/>
              </w:rPr>
              <w:t> </w:t>
            </w:r>
          </w:p>
        </w:tc>
      </w:tr>
    </w:tbl>
    <w:p w14:paraId="7BEDA671" w14:textId="77777777" w:rsidR="00794A48" w:rsidRPr="00DC1967" w:rsidRDefault="00794A48" w:rsidP="00794A48">
      <w:pPr>
        <w:pStyle w:val="diffida"/>
        <w:spacing w:before="80" w:beforeAutospacing="0" w:after="40" w:afterAutospacing="0"/>
        <w:jc w:val="left"/>
        <w:rPr>
          <w:rFonts w:eastAsiaTheme="minorEastAsia"/>
          <w:color w:val="002060"/>
        </w:rPr>
      </w:pPr>
      <w:r w:rsidRPr="00DC1967">
        <w:rPr>
          <w:color w:val="002060"/>
        </w:rPr>
        <w:t xml:space="preserve">Per aver colpito con uno schiaffo il portiere della squadra avversaria senza causare conseguenze. </w:t>
      </w:r>
    </w:p>
    <w:p w14:paraId="6717480A" w14:textId="77777777" w:rsidR="00794A48" w:rsidRPr="00DC1967" w:rsidRDefault="00794A48" w:rsidP="00794A48">
      <w:pPr>
        <w:pStyle w:val="titolo20"/>
        <w:rPr>
          <w:color w:val="002060"/>
        </w:rPr>
      </w:pPr>
      <w:r w:rsidRPr="00DC1967">
        <w:rPr>
          <w:color w:val="002060"/>
        </w:rPr>
        <w:t xml:space="preserve">INIBIZIONE A TEMPO OPPURE SQUALIFICA A GARE: FINO AL 6/11/2024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0025292E" w14:textId="77777777" w:rsidTr="00903F7D">
        <w:tc>
          <w:tcPr>
            <w:tcW w:w="2200" w:type="dxa"/>
            <w:tcMar>
              <w:top w:w="20" w:type="dxa"/>
              <w:left w:w="20" w:type="dxa"/>
              <w:bottom w:w="20" w:type="dxa"/>
              <w:right w:w="20" w:type="dxa"/>
            </w:tcMar>
            <w:vAlign w:val="center"/>
            <w:hideMark/>
          </w:tcPr>
          <w:p w14:paraId="0333A5BE" w14:textId="77777777" w:rsidR="00794A48" w:rsidRPr="00DC1967" w:rsidRDefault="00794A48" w:rsidP="00903F7D">
            <w:pPr>
              <w:pStyle w:val="movimento"/>
              <w:rPr>
                <w:color w:val="002060"/>
              </w:rPr>
            </w:pPr>
            <w:r w:rsidRPr="00DC1967">
              <w:rPr>
                <w:color w:val="002060"/>
              </w:rPr>
              <w:t>MATTEUCCI WILIAM</w:t>
            </w:r>
          </w:p>
        </w:tc>
        <w:tc>
          <w:tcPr>
            <w:tcW w:w="2200" w:type="dxa"/>
            <w:tcMar>
              <w:top w:w="20" w:type="dxa"/>
              <w:left w:w="20" w:type="dxa"/>
              <w:bottom w:w="20" w:type="dxa"/>
              <w:right w:w="20" w:type="dxa"/>
            </w:tcMar>
            <w:vAlign w:val="center"/>
            <w:hideMark/>
          </w:tcPr>
          <w:p w14:paraId="6F6A1208" w14:textId="77777777" w:rsidR="00794A48" w:rsidRPr="00DC1967" w:rsidRDefault="00794A48" w:rsidP="00903F7D">
            <w:pPr>
              <w:pStyle w:val="movimento2"/>
              <w:rPr>
                <w:color w:val="002060"/>
              </w:rPr>
            </w:pPr>
            <w:r w:rsidRPr="00DC1967">
              <w:rPr>
                <w:color w:val="002060"/>
              </w:rPr>
              <w:t xml:space="preserve">(PIEVE D ICO CALCIO A 5) </w:t>
            </w:r>
          </w:p>
        </w:tc>
        <w:tc>
          <w:tcPr>
            <w:tcW w:w="800" w:type="dxa"/>
            <w:tcMar>
              <w:top w:w="20" w:type="dxa"/>
              <w:left w:w="20" w:type="dxa"/>
              <w:bottom w:w="20" w:type="dxa"/>
              <w:right w:w="20" w:type="dxa"/>
            </w:tcMar>
            <w:vAlign w:val="center"/>
            <w:hideMark/>
          </w:tcPr>
          <w:p w14:paraId="5342BCF6"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4258041B"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45A25860" w14:textId="77777777" w:rsidR="00794A48" w:rsidRPr="00DC1967" w:rsidRDefault="00794A48" w:rsidP="00903F7D">
            <w:pPr>
              <w:pStyle w:val="movimento2"/>
              <w:rPr>
                <w:color w:val="002060"/>
              </w:rPr>
            </w:pPr>
            <w:r w:rsidRPr="00DC1967">
              <w:rPr>
                <w:color w:val="002060"/>
              </w:rPr>
              <w:t> </w:t>
            </w:r>
          </w:p>
        </w:tc>
      </w:tr>
    </w:tbl>
    <w:p w14:paraId="2CA97612" w14:textId="77777777" w:rsidR="00794A48" w:rsidRPr="00DC1967" w:rsidRDefault="00794A48" w:rsidP="00794A48">
      <w:pPr>
        <w:pStyle w:val="diffida"/>
        <w:spacing w:before="80" w:beforeAutospacing="0" w:after="40" w:afterAutospacing="0"/>
        <w:jc w:val="left"/>
        <w:rPr>
          <w:rFonts w:eastAsiaTheme="minorEastAsia"/>
          <w:color w:val="002060"/>
        </w:rPr>
      </w:pPr>
      <w:r w:rsidRPr="00DC1967">
        <w:rPr>
          <w:color w:val="002060"/>
        </w:rPr>
        <w:t xml:space="preserve">Espulso per somma di ammonizioni. Allontanato. </w:t>
      </w:r>
    </w:p>
    <w:p w14:paraId="7C235865" w14:textId="77777777" w:rsidR="00794A48" w:rsidRPr="00DC1967" w:rsidRDefault="00794A48" w:rsidP="00794A48">
      <w:pPr>
        <w:pStyle w:val="titolo20"/>
        <w:rPr>
          <w:color w:val="002060"/>
        </w:rPr>
      </w:pPr>
      <w:r w:rsidRPr="00DC196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1BE843B4" w14:textId="77777777" w:rsidTr="00903F7D">
        <w:tc>
          <w:tcPr>
            <w:tcW w:w="2200" w:type="dxa"/>
            <w:tcMar>
              <w:top w:w="20" w:type="dxa"/>
              <w:left w:w="20" w:type="dxa"/>
              <w:bottom w:w="20" w:type="dxa"/>
              <w:right w:w="20" w:type="dxa"/>
            </w:tcMar>
            <w:vAlign w:val="center"/>
            <w:hideMark/>
          </w:tcPr>
          <w:p w14:paraId="73030A55" w14:textId="77777777" w:rsidR="00794A48" w:rsidRPr="00DC1967" w:rsidRDefault="00794A48" w:rsidP="00903F7D">
            <w:pPr>
              <w:pStyle w:val="movimento"/>
              <w:rPr>
                <w:color w:val="002060"/>
              </w:rPr>
            </w:pPr>
            <w:r w:rsidRPr="00DC1967">
              <w:rPr>
                <w:color w:val="002060"/>
              </w:rPr>
              <w:t>MAZZIERI DIEGO</w:t>
            </w:r>
          </w:p>
        </w:tc>
        <w:tc>
          <w:tcPr>
            <w:tcW w:w="2200" w:type="dxa"/>
            <w:tcMar>
              <w:top w:w="20" w:type="dxa"/>
              <w:left w:w="20" w:type="dxa"/>
              <w:bottom w:w="20" w:type="dxa"/>
              <w:right w:w="20" w:type="dxa"/>
            </w:tcMar>
            <w:vAlign w:val="center"/>
            <w:hideMark/>
          </w:tcPr>
          <w:p w14:paraId="56B05198" w14:textId="77777777" w:rsidR="00794A48" w:rsidRPr="00DC1967" w:rsidRDefault="00794A48" w:rsidP="00903F7D">
            <w:pPr>
              <w:pStyle w:val="movimento2"/>
              <w:rPr>
                <w:color w:val="002060"/>
              </w:rPr>
            </w:pPr>
            <w:r w:rsidRPr="00DC1967">
              <w:rPr>
                <w:color w:val="002060"/>
              </w:rPr>
              <w:t xml:space="preserve">(AVENALE) </w:t>
            </w:r>
          </w:p>
        </w:tc>
        <w:tc>
          <w:tcPr>
            <w:tcW w:w="800" w:type="dxa"/>
            <w:tcMar>
              <w:top w:w="20" w:type="dxa"/>
              <w:left w:w="20" w:type="dxa"/>
              <w:bottom w:w="20" w:type="dxa"/>
              <w:right w:w="20" w:type="dxa"/>
            </w:tcMar>
            <w:vAlign w:val="center"/>
            <w:hideMark/>
          </w:tcPr>
          <w:p w14:paraId="453711A8"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6CAD20E9"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48D48467" w14:textId="77777777" w:rsidR="00794A48" w:rsidRPr="00DC1967" w:rsidRDefault="00794A48" w:rsidP="00903F7D">
            <w:pPr>
              <w:pStyle w:val="movimento2"/>
              <w:rPr>
                <w:color w:val="002060"/>
              </w:rPr>
            </w:pPr>
            <w:r w:rsidRPr="00DC1967">
              <w:rPr>
                <w:color w:val="002060"/>
              </w:rPr>
              <w:t> </w:t>
            </w:r>
          </w:p>
        </w:tc>
      </w:tr>
    </w:tbl>
    <w:p w14:paraId="387A1387" w14:textId="77777777" w:rsidR="00794A48" w:rsidRPr="00DC1967" w:rsidRDefault="00794A48" w:rsidP="00794A48">
      <w:pPr>
        <w:pStyle w:val="titolo30"/>
        <w:rPr>
          <w:rFonts w:eastAsiaTheme="minorEastAsia"/>
          <w:color w:val="002060"/>
        </w:rPr>
      </w:pPr>
      <w:r w:rsidRPr="00DC1967">
        <w:rPr>
          <w:color w:val="002060"/>
        </w:rPr>
        <w:t xml:space="preserve">ALLENATORI </w:t>
      </w:r>
    </w:p>
    <w:p w14:paraId="3E4BF24B" w14:textId="77777777" w:rsidR="00794A48" w:rsidRPr="00DC1967" w:rsidRDefault="00794A48" w:rsidP="00794A48">
      <w:pPr>
        <w:pStyle w:val="titolo20"/>
        <w:rPr>
          <w:color w:val="002060"/>
        </w:rPr>
      </w:pPr>
      <w:r w:rsidRPr="00DC196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189D0889" w14:textId="77777777" w:rsidTr="00903F7D">
        <w:tc>
          <w:tcPr>
            <w:tcW w:w="2200" w:type="dxa"/>
            <w:tcMar>
              <w:top w:w="20" w:type="dxa"/>
              <w:left w:w="20" w:type="dxa"/>
              <w:bottom w:w="20" w:type="dxa"/>
              <w:right w:w="20" w:type="dxa"/>
            </w:tcMar>
            <w:vAlign w:val="center"/>
            <w:hideMark/>
          </w:tcPr>
          <w:p w14:paraId="029AEF55" w14:textId="77777777" w:rsidR="00794A48" w:rsidRPr="00DC1967" w:rsidRDefault="00794A48" w:rsidP="00903F7D">
            <w:pPr>
              <w:pStyle w:val="movimento"/>
              <w:rPr>
                <w:color w:val="002060"/>
              </w:rPr>
            </w:pPr>
            <w:r w:rsidRPr="00DC1967">
              <w:rPr>
                <w:color w:val="002060"/>
              </w:rPr>
              <w:t>VENTURINI OSCAR</w:t>
            </w:r>
          </w:p>
        </w:tc>
        <w:tc>
          <w:tcPr>
            <w:tcW w:w="2200" w:type="dxa"/>
            <w:tcMar>
              <w:top w:w="20" w:type="dxa"/>
              <w:left w:w="20" w:type="dxa"/>
              <w:bottom w:w="20" w:type="dxa"/>
              <w:right w:w="20" w:type="dxa"/>
            </w:tcMar>
            <w:vAlign w:val="center"/>
            <w:hideMark/>
          </w:tcPr>
          <w:p w14:paraId="0CDC3951" w14:textId="77777777" w:rsidR="00794A48" w:rsidRPr="00DC1967" w:rsidRDefault="00794A48" w:rsidP="00903F7D">
            <w:pPr>
              <w:pStyle w:val="movimento2"/>
              <w:rPr>
                <w:color w:val="002060"/>
              </w:rPr>
            </w:pPr>
            <w:r w:rsidRPr="00DC1967">
              <w:rPr>
                <w:color w:val="002060"/>
              </w:rPr>
              <w:t xml:space="preserve">(ACQUALAGNA CALCIO C 5) </w:t>
            </w:r>
          </w:p>
        </w:tc>
        <w:tc>
          <w:tcPr>
            <w:tcW w:w="800" w:type="dxa"/>
            <w:tcMar>
              <w:top w:w="20" w:type="dxa"/>
              <w:left w:w="20" w:type="dxa"/>
              <w:bottom w:w="20" w:type="dxa"/>
              <w:right w:w="20" w:type="dxa"/>
            </w:tcMar>
            <w:vAlign w:val="center"/>
            <w:hideMark/>
          </w:tcPr>
          <w:p w14:paraId="778F9D0F"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5B8947F7"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3C9AC5A4" w14:textId="77777777" w:rsidR="00794A48" w:rsidRPr="00DC1967" w:rsidRDefault="00794A48" w:rsidP="00903F7D">
            <w:pPr>
              <w:pStyle w:val="movimento2"/>
              <w:rPr>
                <w:color w:val="002060"/>
              </w:rPr>
            </w:pPr>
            <w:r w:rsidRPr="00DC1967">
              <w:rPr>
                <w:color w:val="002060"/>
              </w:rPr>
              <w:t> </w:t>
            </w:r>
          </w:p>
        </w:tc>
      </w:tr>
    </w:tbl>
    <w:p w14:paraId="5B5D2F15" w14:textId="77777777" w:rsidR="00794A48" w:rsidRPr="00DC1967" w:rsidRDefault="00794A48" w:rsidP="00794A48">
      <w:pPr>
        <w:pStyle w:val="titolo20"/>
        <w:rPr>
          <w:rFonts w:eastAsiaTheme="minorEastAsia"/>
          <w:color w:val="002060"/>
        </w:rPr>
      </w:pPr>
      <w:r w:rsidRPr="00DC196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1BA7F575" w14:textId="77777777" w:rsidTr="00903F7D">
        <w:tc>
          <w:tcPr>
            <w:tcW w:w="2200" w:type="dxa"/>
            <w:tcMar>
              <w:top w:w="20" w:type="dxa"/>
              <w:left w:w="20" w:type="dxa"/>
              <w:bottom w:w="20" w:type="dxa"/>
              <w:right w:w="20" w:type="dxa"/>
            </w:tcMar>
            <w:vAlign w:val="center"/>
            <w:hideMark/>
          </w:tcPr>
          <w:p w14:paraId="20E42521" w14:textId="77777777" w:rsidR="00794A48" w:rsidRPr="00DC1967" w:rsidRDefault="00794A48" w:rsidP="00903F7D">
            <w:pPr>
              <w:pStyle w:val="movimento"/>
              <w:rPr>
                <w:color w:val="002060"/>
              </w:rPr>
            </w:pPr>
            <w:r w:rsidRPr="00DC1967">
              <w:rPr>
                <w:color w:val="002060"/>
              </w:rPr>
              <w:t>MAGGIORI ANDREA</w:t>
            </w:r>
          </w:p>
        </w:tc>
        <w:tc>
          <w:tcPr>
            <w:tcW w:w="2200" w:type="dxa"/>
            <w:tcMar>
              <w:top w:w="20" w:type="dxa"/>
              <w:left w:w="20" w:type="dxa"/>
              <w:bottom w:w="20" w:type="dxa"/>
              <w:right w:w="20" w:type="dxa"/>
            </w:tcMar>
            <w:vAlign w:val="center"/>
            <w:hideMark/>
          </w:tcPr>
          <w:p w14:paraId="6B711710" w14:textId="77777777" w:rsidR="00794A48" w:rsidRPr="00DC1967" w:rsidRDefault="00794A48" w:rsidP="00903F7D">
            <w:pPr>
              <w:pStyle w:val="movimento2"/>
              <w:rPr>
                <w:color w:val="002060"/>
              </w:rPr>
            </w:pPr>
            <w:r w:rsidRPr="00DC1967">
              <w:rPr>
                <w:color w:val="002060"/>
              </w:rPr>
              <w:t xml:space="preserve">(REAL FABRIANO) </w:t>
            </w:r>
          </w:p>
        </w:tc>
        <w:tc>
          <w:tcPr>
            <w:tcW w:w="800" w:type="dxa"/>
            <w:tcMar>
              <w:top w:w="20" w:type="dxa"/>
              <w:left w:w="20" w:type="dxa"/>
              <w:bottom w:w="20" w:type="dxa"/>
              <w:right w:w="20" w:type="dxa"/>
            </w:tcMar>
            <w:vAlign w:val="center"/>
            <w:hideMark/>
          </w:tcPr>
          <w:p w14:paraId="6C8EA3DE"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37315A95"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7B6CE55C" w14:textId="77777777" w:rsidR="00794A48" w:rsidRPr="00DC1967" w:rsidRDefault="00794A48" w:rsidP="00903F7D">
            <w:pPr>
              <w:pStyle w:val="movimento2"/>
              <w:rPr>
                <w:color w:val="002060"/>
              </w:rPr>
            </w:pPr>
            <w:r w:rsidRPr="00DC1967">
              <w:rPr>
                <w:color w:val="002060"/>
              </w:rPr>
              <w:t> </w:t>
            </w:r>
          </w:p>
        </w:tc>
      </w:tr>
    </w:tbl>
    <w:p w14:paraId="158046E0" w14:textId="77777777" w:rsidR="00794A48" w:rsidRPr="00DC1967" w:rsidRDefault="00794A48" w:rsidP="00794A48">
      <w:pPr>
        <w:pStyle w:val="titolo30"/>
        <w:rPr>
          <w:rFonts w:eastAsiaTheme="minorEastAsia"/>
          <w:color w:val="002060"/>
        </w:rPr>
      </w:pPr>
      <w:r w:rsidRPr="00DC1967">
        <w:rPr>
          <w:color w:val="002060"/>
        </w:rPr>
        <w:t xml:space="preserve">CALCIATORI ESPULSI </w:t>
      </w:r>
    </w:p>
    <w:p w14:paraId="752BA9C8" w14:textId="77777777" w:rsidR="00794A48" w:rsidRPr="00DC1967" w:rsidRDefault="00794A48" w:rsidP="00794A48">
      <w:pPr>
        <w:pStyle w:val="titolo20"/>
        <w:rPr>
          <w:color w:val="002060"/>
        </w:rPr>
      </w:pPr>
      <w:r w:rsidRPr="00DC1967">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1B7CA438" w14:textId="77777777" w:rsidTr="00903F7D">
        <w:tc>
          <w:tcPr>
            <w:tcW w:w="2200" w:type="dxa"/>
            <w:tcMar>
              <w:top w:w="20" w:type="dxa"/>
              <w:left w:w="20" w:type="dxa"/>
              <w:bottom w:w="20" w:type="dxa"/>
              <w:right w:w="20" w:type="dxa"/>
            </w:tcMar>
            <w:vAlign w:val="center"/>
            <w:hideMark/>
          </w:tcPr>
          <w:p w14:paraId="271D5684" w14:textId="77777777" w:rsidR="00794A48" w:rsidRPr="00DC1967" w:rsidRDefault="00794A48" w:rsidP="00903F7D">
            <w:pPr>
              <w:pStyle w:val="movimento"/>
              <w:rPr>
                <w:color w:val="002060"/>
              </w:rPr>
            </w:pPr>
            <w:r w:rsidRPr="00DC1967">
              <w:rPr>
                <w:color w:val="002060"/>
              </w:rPr>
              <w:lastRenderedPageBreak/>
              <w:t>CIOTTI ALESSANDRO</w:t>
            </w:r>
          </w:p>
        </w:tc>
        <w:tc>
          <w:tcPr>
            <w:tcW w:w="2200" w:type="dxa"/>
            <w:tcMar>
              <w:top w:w="20" w:type="dxa"/>
              <w:left w:w="20" w:type="dxa"/>
              <w:bottom w:w="20" w:type="dxa"/>
              <w:right w:w="20" w:type="dxa"/>
            </w:tcMar>
            <w:vAlign w:val="center"/>
            <w:hideMark/>
          </w:tcPr>
          <w:p w14:paraId="2B8CDF58" w14:textId="77777777" w:rsidR="00794A48" w:rsidRPr="00DC1967" w:rsidRDefault="00794A48" w:rsidP="00903F7D">
            <w:pPr>
              <w:pStyle w:val="movimento2"/>
              <w:rPr>
                <w:color w:val="002060"/>
              </w:rPr>
            </w:pPr>
            <w:r w:rsidRPr="00DC1967">
              <w:rPr>
                <w:color w:val="002060"/>
              </w:rPr>
              <w:t xml:space="preserve">(REAL EAGLES VIRTUS PAGLIA) </w:t>
            </w:r>
          </w:p>
        </w:tc>
        <w:tc>
          <w:tcPr>
            <w:tcW w:w="800" w:type="dxa"/>
            <w:tcMar>
              <w:top w:w="20" w:type="dxa"/>
              <w:left w:w="20" w:type="dxa"/>
              <w:bottom w:w="20" w:type="dxa"/>
              <w:right w:w="20" w:type="dxa"/>
            </w:tcMar>
            <w:vAlign w:val="center"/>
            <w:hideMark/>
          </w:tcPr>
          <w:p w14:paraId="56610131"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6277A6EA" w14:textId="77777777" w:rsidR="00794A48" w:rsidRPr="00DC1967" w:rsidRDefault="00794A48" w:rsidP="00903F7D">
            <w:pPr>
              <w:pStyle w:val="movimento"/>
              <w:rPr>
                <w:color w:val="002060"/>
              </w:rPr>
            </w:pPr>
            <w:r w:rsidRPr="00DC1967">
              <w:rPr>
                <w:color w:val="002060"/>
              </w:rPr>
              <w:t>LOSANI ALFREDO</w:t>
            </w:r>
          </w:p>
        </w:tc>
        <w:tc>
          <w:tcPr>
            <w:tcW w:w="2200" w:type="dxa"/>
            <w:tcMar>
              <w:top w:w="20" w:type="dxa"/>
              <w:left w:w="20" w:type="dxa"/>
              <w:bottom w:w="20" w:type="dxa"/>
              <w:right w:w="20" w:type="dxa"/>
            </w:tcMar>
            <w:vAlign w:val="center"/>
            <w:hideMark/>
          </w:tcPr>
          <w:p w14:paraId="234B515A" w14:textId="77777777" w:rsidR="00794A48" w:rsidRPr="00DC1967" w:rsidRDefault="00794A48" w:rsidP="00903F7D">
            <w:pPr>
              <w:pStyle w:val="movimento2"/>
              <w:rPr>
                <w:color w:val="002060"/>
              </w:rPr>
            </w:pPr>
            <w:r w:rsidRPr="00DC1967">
              <w:rPr>
                <w:color w:val="002060"/>
              </w:rPr>
              <w:t xml:space="preserve">(REAL EAGLES VIRTUS PAGLIA) </w:t>
            </w:r>
          </w:p>
        </w:tc>
      </w:tr>
      <w:tr w:rsidR="00794A48" w:rsidRPr="00DC1967" w14:paraId="042CB011" w14:textId="77777777" w:rsidTr="00903F7D">
        <w:tc>
          <w:tcPr>
            <w:tcW w:w="2200" w:type="dxa"/>
            <w:tcMar>
              <w:top w:w="20" w:type="dxa"/>
              <w:left w:w="20" w:type="dxa"/>
              <w:bottom w:w="20" w:type="dxa"/>
              <w:right w:w="20" w:type="dxa"/>
            </w:tcMar>
            <w:vAlign w:val="center"/>
            <w:hideMark/>
          </w:tcPr>
          <w:p w14:paraId="17B4A681" w14:textId="77777777" w:rsidR="00794A48" w:rsidRPr="00DC1967" w:rsidRDefault="00794A48" w:rsidP="00903F7D">
            <w:pPr>
              <w:pStyle w:val="movimento"/>
              <w:rPr>
                <w:color w:val="002060"/>
              </w:rPr>
            </w:pPr>
            <w:r w:rsidRPr="00DC1967">
              <w:rPr>
                <w:color w:val="002060"/>
              </w:rPr>
              <w:t>TONTARELLI ALESSANDRO</w:t>
            </w:r>
          </w:p>
        </w:tc>
        <w:tc>
          <w:tcPr>
            <w:tcW w:w="2200" w:type="dxa"/>
            <w:tcMar>
              <w:top w:w="20" w:type="dxa"/>
              <w:left w:w="20" w:type="dxa"/>
              <w:bottom w:w="20" w:type="dxa"/>
              <w:right w:w="20" w:type="dxa"/>
            </w:tcMar>
            <w:vAlign w:val="center"/>
            <w:hideMark/>
          </w:tcPr>
          <w:p w14:paraId="08645226" w14:textId="77777777" w:rsidR="00794A48" w:rsidRPr="00DC1967" w:rsidRDefault="00794A48" w:rsidP="00903F7D">
            <w:pPr>
              <w:pStyle w:val="movimento2"/>
              <w:rPr>
                <w:color w:val="002060"/>
              </w:rPr>
            </w:pPr>
            <w:r w:rsidRPr="00DC1967">
              <w:rPr>
                <w:color w:val="002060"/>
              </w:rPr>
              <w:t xml:space="preserve">(VERBENA C5 ANCONA) </w:t>
            </w:r>
          </w:p>
        </w:tc>
        <w:tc>
          <w:tcPr>
            <w:tcW w:w="800" w:type="dxa"/>
            <w:tcMar>
              <w:top w:w="20" w:type="dxa"/>
              <w:left w:w="20" w:type="dxa"/>
              <w:bottom w:w="20" w:type="dxa"/>
              <w:right w:w="20" w:type="dxa"/>
            </w:tcMar>
            <w:vAlign w:val="center"/>
            <w:hideMark/>
          </w:tcPr>
          <w:p w14:paraId="0BB02086"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7EDC684D"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689A57F1" w14:textId="77777777" w:rsidR="00794A48" w:rsidRPr="00DC1967" w:rsidRDefault="00794A48" w:rsidP="00903F7D">
            <w:pPr>
              <w:pStyle w:val="movimento2"/>
              <w:rPr>
                <w:color w:val="002060"/>
              </w:rPr>
            </w:pPr>
            <w:r w:rsidRPr="00DC1967">
              <w:rPr>
                <w:color w:val="002060"/>
              </w:rPr>
              <w:t> </w:t>
            </w:r>
          </w:p>
        </w:tc>
      </w:tr>
    </w:tbl>
    <w:p w14:paraId="416B24CA" w14:textId="77777777" w:rsidR="00794A48" w:rsidRPr="00DC1967" w:rsidRDefault="00794A48" w:rsidP="00794A48">
      <w:pPr>
        <w:pStyle w:val="titolo20"/>
        <w:rPr>
          <w:rFonts w:eastAsiaTheme="minorEastAsia"/>
          <w:color w:val="002060"/>
        </w:rPr>
      </w:pPr>
      <w:r w:rsidRPr="00DC196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45048928" w14:textId="77777777" w:rsidTr="00903F7D">
        <w:tc>
          <w:tcPr>
            <w:tcW w:w="2200" w:type="dxa"/>
            <w:tcMar>
              <w:top w:w="20" w:type="dxa"/>
              <w:left w:w="20" w:type="dxa"/>
              <w:bottom w:w="20" w:type="dxa"/>
              <w:right w:w="20" w:type="dxa"/>
            </w:tcMar>
            <w:vAlign w:val="center"/>
            <w:hideMark/>
          </w:tcPr>
          <w:p w14:paraId="466F1E18" w14:textId="77777777" w:rsidR="00794A48" w:rsidRPr="00DC1967" w:rsidRDefault="00794A48" w:rsidP="00903F7D">
            <w:pPr>
              <w:pStyle w:val="movimento"/>
              <w:rPr>
                <w:color w:val="002060"/>
              </w:rPr>
            </w:pPr>
            <w:r w:rsidRPr="00DC1967">
              <w:rPr>
                <w:color w:val="002060"/>
              </w:rPr>
              <w:t>UGOLINI MATTEO</w:t>
            </w:r>
          </w:p>
        </w:tc>
        <w:tc>
          <w:tcPr>
            <w:tcW w:w="2200" w:type="dxa"/>
            <w:tcMar>
              <w:top w:w="20" w:type="dxa"/>
              <w:left w:w="20" w:type="dxa"/>
              <w:bottom w:w="20" w:type="dxa"/>
              <w:right w:w="20" w:type="dxa"/>
            </w:tcMar>
            <w:vAlign w:val="center"/>
            <w:hideMark/>
          </w:tcPr>
          <w:p w14:paraId="2FE247DA" w14:textId="77777777" w:rsidR="00794A48" w:rsidRPr="00DC1967" w:rsidRDefault="00794A48" w:rsidP="00903F7D">
            <w:pPr>
              <w:pStyle w:val="movimento2"/>
              <w:rPr>
                <w:color w:val="002060"/>
              </w:rPr>
            </w:pPr>
            <w:r w:rsidRPr="00DC1967">
              <w:rPr>
                <w:color w:val="002060"/>
              </w:rPr>
              <w:t xml:space="preserve">(ACQUALAGNA CALCIO C 5) </w:t>
            </w:r>
          </w:p>
        </w:tc>
        <w:tc>
          <w:tcPr>
            <w:tcW w:w="800" w:type="dxa"/>
            <w:tcMar>
              <w:top w:w="20" w:type="dxa"/>
              <w:left w:w="20" w:type="dxa"/>
              <w:bottom w:w="20" w:type="dxa"/>
              <w:right w:w="20" w:type="dxa"/>
            </w:tcMar>
            <w:vAlign w:val="center"/>
            <w:hideMark/>
          </w:tcPr>
          <w:p w14:paraId="16EB3477"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58486A88"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6D2BD12C" w14:textId="77777777" w:rsidR="00794A48" w:rsidRPr="00DC1967" w:rsidRDefault="00794A48" w:rsidP="00903F7D">
            <w:pPr>
              <w:pStyle w:val="movimento2"/>
              <w:rPr>
                <w:color w:val="002060"/>
              </w:rPr>
            </w:pPr>
            <w:r w:rsidRPr="00DC1967">
              <w:rPr>
                <w:color w:val="002060"/>
              </w:rPr>
              <w:t> </w:t>
            </w:r>
          </w:p>
        </w:tc>
      </w:tr>
    </w:tbl>
    <w:p w14:paraId="5A0EAD41" w14:textId="77777777" w:rsidR="00794A48" w:rsidRPr="00DC1967" w:rsidRDefault="00794A48" w:rsidP="00794A48">
      <w:pPr>
        <w:pStyle w:val="titolo30"/>
        <w:rPr>
          <w:rFonts w:eastAsiaTheme="minorEastAsia"/>
          <w:color w:val="002060"/>
        </w:rPr>
      </w:pPr>
      <w:r w:rsidRPr="00DC1967">
        <w:rPr>
          <w:color w:val="002060"/>
        </w:rPr>
        <w:t xml:space="preserve">CALCIATORI NON ESPULSI </w:t>
      </w:r>
    </w:p>
    <w:p w14:paraId="00197BC5" w14:textId="77777777" w:rsidR="00794A48" w:rsidRPr="00DC1967" w:rsidRDefault="00794A48" w:rsidP="00794A48">
      <w:pPr>
        <w:pStyle w:val="titolo20"/>
        <w:rPr>
          <w:color w:val="002060"/>
        </w:rPr>
      </w:pPr>
      <w:r w:rsidRPr="00DC196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2E084035" w14:textId="77777777" w:rsidTr="00903F7D">
        <w:tc>
          <w:tcPr>
            <w:tcW w:w="2200" w:type="dxa"/>
            <w:tcMar>
              <w:top w:w="20" w:type="dxa"/>
              <w:left w:w="20" w:type="dxa"/>
              <w:bottom w:w="20" w:type="dxa"/>
              <w:right w:w="20" w:type="dxa"/>
            </w:tcMar>
            <w:vAlign w:val="center"/>
            <w:hideMark/>
          </w:tcPr>
          <w:p w14:paraId="6CADF048" w14:textId="77777777" w:rsidR="00794A48" w:rsidRPr="00DC1967" w:rsidRDefault="00794A48" w:rsidP="00903F7D">
            <w:pPr>
              <w:pStyle w:val="movimento"/>
              <w:rPr>
                <w:color w:val="002060"/>
              </w:rPr>
            </w:pPr>
            <w:r w:rsidRPr="00DC1967">
              <w:rPr>
                <w:color w:val="002060"/>
              </w:rPr>
              <w:t>BECCACECE MATTEO</w:t>
            </w:r>
          </w:p>
        </w:tc>
        <w:tc>
          <w:tcPr>
            <w:tcW w:w="2200" w:type="dxa"/>
            <w:tcMar>
              <w:top w:w="20" w:type="dxa"/>
              <w:left w:w="20" w:type="dxa"/>
              <w:bottom w:w="20" w:type="dxa"/>
              <w:right w:w="20" w:type="dxa"/>
            </w:tcMar>
            <w:vAlign w:val="center"/>
            <w:hideMark/>
          </w:tcPr>
          <w:p w14:paraId="67E7F171" w14:textId="77777777" w:rsidR="00794A48" w:rsidRPr="00DC1967" w:rsidRDefault="00794A48" w:rsidP="00903F7D">
            <w:pPr>
              <w:pStyle w:val="movimento2"/>
              <w:rPr>
                <w:color w:val="002060"/>
              </w:rPr>
            </w:pPr>
            <w:r w:rsidRPr="00DC1967">
              <w:rPr>
                <w:color w:val="002060"/>
              </w:rPr>
              <w:t xml:space="preserve">(AVENALE) </w:t>
            </w:r>
          </w:p>
        </w:tc>
        <w:tc>
          <w:tcPr>
            <w:tcW w:w="800" w:type="dxa"/>
            <w:tcMar>
              <w:top w:w="20" w:type="dxa"/>
              <w:left w:w="20" w:type="dxa"/>
              <w:bottom w:w="20" w:type="dxa"/>
              <w:right w:w="20" w:type="dxa"/>
            </w:tcMar>
            <w:vAlign w:val="center"/>
            <w:hideMark/>
          </w:tcPr>
          <w:p w14:paraId="48266A45"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04C7BA54" w14:textId="77777777" w:rsidR="00794A48" w:rsidRPr="00DC1967" w:rsidRDefault="00794A48" w:rsidP="00903F7D">
            <w:pPr>
              <w:pStyle w:val="movimento"/>
              <w:rPr>
                <w:color w:val="002060"/>
              </w:rPr>
            </w:pPr>
            <w:r w:rsidRPr="00DC1967">
              <w:rPr>
                <w:color w:val="002060"/>
              </w:rPr>
              <w:t>LIUTI GIACOMO</w:t>
            </w:r>
          </w:p>
        </w:tc>
        <w:tc>
          <w:tcPr>
            <w:tcW w:w="2200" w:type="dxa"/>
            <w:tcMar>
              <w:top w:w="20" w:type="dxa"/>
              <w:left w:w="20" w:type="dxa"/>
              <w:bottom w:w="20" w:type="dxa"/>
              <w:right w:w="20" w:type="dxa"/>
            </w:tcMar>
            <w:vAlign w:val="center"/>
            <w:hideMark/>
          </w:tcPr>
          <w:p w14:paraId="7D43D325" w14:textId="77777777" w:rsidR="00794A48" w:rsidRPr="00DC1967" w:rsidRDefault="00794A48" w:rsidP="00903F7D">
            <w:pPr>
              <w:pStyle w:val="movimento2"/>
              <w:rPr>
                <w:color w:val="002060"/>
              </w:rPr>
            </w:pPr>
            <w:r w:rsidRPr="00DC1967">
              <w:rPr>
                <w:color w:val="002060"/>
              </w:rPr>
              <w:t xml:space="preserve">(SERRALTA) </w:t>
            </w:r>
          </w:p>
        </w:tc>
      </w:tr>
    </w:tbl>
    <w:p w14:paraId="0D93FE35" w14:textId="77777777" w:rsidR="00794A48" w:rsidRPr="00DC1967" w:rsidRDefault="00794A48" w:rsidP="00794A48">
      <w:pPr>
        <w:pStyle w:val="titolo20"/>
        <w:rPr>
          <w:rFonts w:eastAsiaTheme="minorEastAsia"/>
          <w:color w:val="002060"/>
        </w:rPr>
      </w:pPr>
      <w:r w:rsidRPr="00DC196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502E362F" w14:textId="77777777" w:rsidTr="00903F7D">
        <w:tc>
          <w:tcPr>
            <w:tcW w:w="2200" w:type="dxa"/>
            <w:tcMar>
              <w:top w:w="20" w:type="dxa"/>
              <w:left w:w="20" w:type="dxa"/>
              <w:bottom w:w="20" w:type="dxa"/>
              <w:right w:w="20" w:type="dxa"/>
            </w:tcMar>
            <w:vAlign w:val="center"/>
            <w:hideMark/>
          </w:tcPr>
          <w:p w14:paraId="018BFFA4" w14:textId="77777777" w:rsidR="00794A48" w:rsidRPr="00DC1967" w:rsidRDefault="00794A48" w:rsidP="00903F7D">
            <w:pPr>
              <w:pStyle w:val="movimento"/>
              <w:rPr>
                <w:color w:val="002060"/>
              </w:rPr>
            </w:pPr>
            <w:r w:rsidRPr="00DC1967">
              <w:rPr>
                <w:color w:val="002060"/>
              </w:rPr>
              <w:t>MATTEUCCI EDOARDO</w:t>
            </w:r>
          </w:p>
        </w:tc>
        <w:tc>
          <w:tcPr>
            <w:tcW w:w="2200" w:type="dxa"/>
            <w:tcMar>
              <w:top w:w="20" w:type="dxa"/>
              <w:left w:w="20" w:type="dxa"/>
              <w:bottom w:w="20" w:type="dxa"/>
              <w:right w:w="20" w:type="dxa"/>
            </w:tcMar>
            <w:vAlign w:val="center"/>
            <w:hideMark/>
          </w:tcPr>
          <w:p w14:paraId="72DAD585" w14:textId="77777777" w:rsidR="00794A48" w:rsidRPr="00DC1967" w:rsidRDefault="00794A48" w:rsidP="00903F7D">
            <w:pPr>
              <w:pStyle w:val="movimento2"/>
              <w:rPr>
                <w:color w:val="002060"/>
              </w:rPr>
            </w:pPr>
            <w:r w:rsidRPr="00DC1967">
              <w:rPr>
                <w:color w:val="002060"/>
              </w:rPr>
              <w:t xml:space="preserve">(ACQUALAGNA CALCIO C 5) </w:t>
            </w:r>
          </w:p>
        </w:tc>
        <w:tc>
          <w:tcPr>
            <w:tcW w:w="800" w:type="dxa"/>
            <w:tcMar>
              <w:top w:w="20" w:type="dxa"/>
              <w:left w:w="20" w:type="dxa"/>
              <w:bottom w:w="20" w:type="dxa"/>
              <w:right w:w="20" w:type="dxa"/>
            </w:tcMar>
            <w:vAlign w:val="center"/>
            <w:hideMark/>
          </w:tcPr>
          <w:p w14:paraId="503E5032"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01975D5E" w14:textId="77777777" w:rsidR="00794A48" w:rsidRPr="00DC1967" w:rsidRDefault="00794A48" w:rsidP="00903F7D">
            <w:pPr>
              <w:pStyle w:val="movimento"/>
              <w:rPr>
                <w:color w:val="002060"/>
              </w:rPr>
            </w:pPr>
            <w:r w:rsidRPr="00DC1967">
              <w:rPr>
                <w:color w:val="002060"/>
              </w:rPr>
              <w:t>RADI ALESSANDRO</w:t>
            </w:r>
          </w:p>
        </w:tc>
        <w:tc>
          <w:tcPr>
            <w:tcW w:w="2200" w:type="dxa"/>
            <w:tcMar>
              <w:top w:w="20" w:type="dxa"/>
              <w:left w:w="20" w:type="dxa"/>
              <w:bottom w:w="20" w:type="dxa"/>
              <w:right w:w="20" w:type="dxa"/>
            </w:tcMar>
            <w:vAlign w:val="center"/>
            <w:hideMark/>
          </w:tcPr>
          <w:p w14:paraId="26E59267" w14:textId="77777777" w:rsidR="00794A48" w:rsidRPr="00DC1967" w:rsidRDefault="00794A48" w:rsidP="00903F7D">
            <w:pPr>
              <w:pStyle w:val="movimento2"/>
              <w:rPr>
                <w:color w:val="002060"/>
              </w:rPr>
            </w:pPr>
            <w:r w:rsidRPr="00DC1967">
              <w:rPr>
                <w:color w:val="002060"/>
              </w:rPr>
              <w:t xml:space="preserve">(LUCREZIA CALCIO A 5) </w:t>
            </w:r>
          </w:p>
        </w:tc>
      </w:tr>
      <w:tr w:rsidR="00794A48" w:rsidRPr="00DC1967" w14:paraId="57DBFFF5" w14:textId="77777777" w:rsidTr="00903F7D">
        <w:tc>
          <w:tcPr>
            <w:tcW w:w="2200" w:type="dxa"/>
            <w:tcMar>
              <w:top w:w="20" w:type="dxa"/>
              <w:left w:w="20" w:type="dxa"/>
              <w:bottom w:w="20" w:type="dxa"/>
              <w:right w:w="20" w:type="dxa"/>
            </w:tcMar>
            <w:vAlign w:val="center"/>
            <w:hideMark/>
          </w:tcPr>
          <w:p w14:paraId="17E19A55" w14:textId="77777777" w:rsidR="00794A48" w:rsidRPr="00DC1967" w:rsidRDefault="00794A48" w:rsidP="00903F7D">
            <w:pPr>
              <w:pStyle w:val="movimento"/>
              <w:rPr>
                <w:color w:val="002060"/>
              </w:rPr>
            </w:pPr>
            <w:r w:rsidRPr="00DC1967">
              <w:rPr>
                <w:color w:val="002060"/>
              </w:rPr>
              <w:t>CENTONZE FRANCESCO</w:t>
            </w:r>
          </w:p>
        </w:tc>
        <w:tc>
          <w:tcPr>
            <w:tcW w:w="2200" w:type="dxa"/>
            <w:tcMar>
              <w:top w:w="20" w:type="dxa"/>
              <w:left w:w="20" w:type="dxa"/>
              <w:bottom w:w="20" w:type="dxa"/>
              <w:right w:w="20" w:type="dxa"/>
            </w:tcMar>
            <w:vAlign w:val="center"/>
            <w:hideMark/>
          </w:tcPr>
          <w:p w14:paraId="44EA643A" w14:textId="77777777" w:rsidR="00794A48" w:rsidRPr="00DC1967" w:rsidRDefault="00794A48" w:rsidP="00903F7D">
            <w:pPr>
              <w:pStyle w:val="movimento2"/>
              <w:rPr>
                <w:color w:val="002060"/>
              </w:rPr>
            </w:pPr>
            <w:r w:rsidRPr="00DC1967">
              <w:rPr>
                <w:color w:val="002060"/>
              </w:rPr>
              <w:t xml:space="preserve">(VERBENA C5 ANCONA) </w:t>
            </w:r>
          </w:p>
        </w:tc>
        <w:tc>
          <w:tcPr>
            <w:tcW w:w="800" w:type="dxa"/>
            <w:tcMar>
              <w:top w:w="20" w:type="dxa"/>
              <w:left w:w="20" w:type="dxa"/>
              <w:bottom w:w="20" w:type="dxa"/>
              <w:right w:w="20" w:type="dxa"/>
            </w:tcMar>
            <w:vAlign w:val="center"/>
            <w:hideMark/>
          </w:tcPr>
          <w:p w14:paraId="6F13EB7F"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6A3E4C96"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730D1498" w14:textId="77777777" w:rsidR="00794A48" w:rsidRPr="00DC1967" w:rsidRDefault="00794A48" w:rsidP="00903F7D">
            <w:pPr>
              <w:pStyle w:val="movimento2"/>
              <w:rPr>
                <w:color w:val="002060"/>
              </w:rPr>
            </w:pPr>
            <w:r w:rsidRPr="00DC1967">
              <w:rPr>
                <w:color w:val="002060"/>
              </w:rPr>
              <w:t> </w:t>
            </w:r>
          </w:p>
        </w:tc>
      </w:tr>
    </w:tbl>
    <w:p w14:paraId="2DF733D8" w14:textId="77777777" w:rsidR="00794A48" w:rsidRPr="00DC1967" w:rsidRDefault="00794A48" w:rsidP="00794A48">
      <w:pPr>
        <w:pStyle w:val="titolo20"/>
        <w:rPr>
          <w:rFonts w:eastAsiaTheme="minorEastAsia"/>
          <w:color w:val="002060"/>
        </w:rPr>
      </w:pPr>
      <w:r w:rsidRPr="00DC196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159AE88C" w14:textId="77777777" w:rsidTr="00903F7D">
        <w:tc>
          <w:tcPr>
            <w:tcW w:w="2200" w:type="dxa"/>
            <w:tcMar>
              <w:top w:w="20" w:type="dxa"/>
              <w:left w:w="20" w:type="dxa"/>
              <w:bottom w:w="20" w:type="dxa"/>
              <w:right w:w="20" w:type="dxa"/>
            </w:tcMar>
            <w:vAlign w:val="center"/>
            <w:hideMark/>
          </w:tcPr>
          <w:p w14:paraId="7F8CB723" w14:textId="77777777" w:rsidR="00794A48" w:rsidRPr="00DC1967" w:rsidRDefault="00794A48" w:rsidP="00903F7D">
            <w:pPr>
              <w:pStyle w:val="movimento"/>
              <w:rPr>
                <w:color w:val="002060"/>
              </w:rPr>
            </w:pPr>
            <w:r w:rsidRPr="00DC1967">
              <w:rPr>
                <w:color w:val="002060"/>
              </w:rPr>
              <w:t>IACONI MIRKO</w:t>
            </w:r>
          </w:p>
        </w:tc>
        <w:tc>
          <w:tcPr>
            <w:tcW w:w="2200" w:type="dxa"/>
            <w:tcMar>
              <w:top w:w="20" w:type="dxa"/>
              <w:left w:w="20" w:type="dxa"/>
              <w:bottom w:w="20" w:type="dxa"/>
              <w:right w:w="20" w:type="dxa"/>
            </w:tcMar>
            <w:vAlign w:val="center"/>
            <w:hideMark/>
          </w:tcPr>
          <w:p w14:paraId="545AB977" w14:textId="77777777" w:rsidR="00794A48" w:rsidRPr="00DC1967" w:rsidRDefault="00794A48" w:rsidP="00903F7D">
            <w:pPr>
              <w:pStyle w:val="movimento2"/>
              <w:rPr>
                <w:color w:val="002060"/>
              </w:rPr>
            </w:pPr>
            <w:r w:rsidRPr="00DC1967">
              <w:rPr>
                <w:color w:val="002060"/>
              </w:rPr>
              <w:t xml:space="preserve">(ASCOLI CALCIO A 5) </w:t>
            </w:r>
          </w:p>
        </w:tc>
        <w:tc>
          <w:tcPr>
            <w:tcW w:w="800" w:type="dxa"/>
            <w:tcMar>
              <w:top w:w="20" w:type="dxa"/>
              <w:left w:w="20" w:type="dxa"/>
              <w:bottom w:w="20" w:type="dxa"/>
              <w:right w:w="20" w:type="dxa"/>
            </w:tcMar>
            <w:vAlign w:val="center"/>
            <w:hideMark/>
          </w:tcPr>
          <w:p w14:paraId="3789FEE5"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440469EA" w14:textId="77777777" w:rsidR="00794A48" w:rsidRPr="00DC1967" w:rsidRDefault="00794A48" w:rsidP="00903F7D">
            <w:pPr>
              <w:pStyle w:val="movimento"/>
              <w:rPr>
                <w:color w:val="002060"/>
              </w:rPr>
            </w:pPr>
            <w:r w:rsidRPr="00DC1967">
              <w:rPr>
                <w:color w:val="002060"/>
              </w:rPr>
              <w:t>CARACINI NICOLA</w:t>
            </w:r>
          </w:p>
        </w:tc>
        <w:tc>
          <w:tcPr>
            <w:tcW w:w="2200" w:type="dxa"/>
            <w:tcMar>
              <w:top w:w="20" w:type="dxa"/>
              <w:left w:w="20" w:type="dxa"/>
              <w:bottom w:w="20" w:type="dxa"/>
              <w:right w:w="20" w:type="dxa"/>
            </w:tcMar>
            <w:vAlign w:val="center"/>
            <w:hideMark/>
          </w:tcPr>
          <w:p w14:paraId="785FFDDC" w14:textId="77777777" w:rsidR="00794A48" w:rsidRPr="00DC1967" w:rsidRDefault="00794A48" w:rsidP="00903F7D">
            <w:pPr>
              <w:pStyle w:val="movimento2"/>
              <w:rPr>
                <w:color w:val="002060"/>
              </w:rPr>
            </w:pPr>
            <w:r w:rsidRPr="00DC1967">
              <w:rPr>
                <w:color w:val="002060"/>
              </w:rPr>
              <w:t xml:space="preserve">(AURORA TREIA) </w:t>
            </w:r>
          </w:p>
        </w:tc>
      </w:tr>
      <w:tr w:rsidR="00794A48" w:rsidRPr="00DC1967" w14:paraId="44EE399F" w14:textId="77777777" w:rsidTr="00903F7D">
        <w:tc>
          <w:tcPr>
            <w:tcW w:w="2200" w:type="dxa"/>
            <w:tcMar>
              <w:top w:w="20" w:type="dxa"/>
              <w:left w:w="20" w:type="dxa"/>
              <w:bottom w:w="20" w:type="dxa"/>
              <w:right w:w="20" w:type="dxa"/>
            </w:tcMar>
            <w:vAlign w:val="center"/>
            <w:hideMark/>
          </w:tcPr>
          <w:p w14:paraId="72D7EDA4" w14:textId="77777777" w:rsidR="00794A48" w:rsidRPr="00DC1967" w:rsidRDefault="00794A48" w:rsidP="00903F7D">
            <w:pPr>
              <w:pStyle w:val="movimento"/>
              <w:rPr>
                <w:color w:val="002060"/>
              </w:rPr>
            </w:pPr>
            <w:r w:rsidRPr="00DC1967">
              <w:rPr>
                <w:color w:val="002060"/>
              </w:rPr>
              <w:t>CARANCINI RICCARDO</w:t>
            </w:r>
          </w:p>
        </w:tc>
        <w:tc>
          <w:tcPr>
            <w:tcW w:w="2200" w:type="dxa"/>
            <w:tcMar>
              <w:top w:w="20" w:type="dxa"/>
              <w:left w:w="20" w:type="dxa"/>
              <w:bottom w:w="20" w:type="dxa"/>
              <w:right w:w="20" w:type="dxa"/>
            </w:tcMar>
            <w:vAlign w:val="center"/>
            <w:hideMark/>
          </w:tcPr>
          <w:p w14:paraId="60C4A1EA" w14:textId="77777777" w:rsidR="00794A48" w:rsidRPr="00DC1967" w:rsidRDefault="00794A48" w:rsidP="00903F7D">
            <w:pPr>
              <w:pStyle w:val="movimento2"/>
              <w:rPr>
                <w:color w:val="002060"/>
              </w:rPr>
            </w:pPr>
            <w:r w:rsidRPr="00DC1967">
              <w:rPr>
                <w:color w:val="002060"/>
              </w:rPr>
              <w:t xml:space="preserve">(AURORA TREIA) </w:t>
            </w:r>
          </w:p>
        </w:tc>
        <w:tc>
          <w:tcPr>
            <w:tcW w:w="800" w:type="dxa"/>
            <w:tcMar>
              <w:top w:w="20" w:type="dxa"/>
              <w:left w:w="20" w:type="dxa"/>
              <w:bottom w:w="20" w:type="dxa"/>
              <w:right w:w="20" w:type="dxa"/>
            </w:tcMar>
            <w:vAlign w:val="center"/>
            <w:hideMark/>
          </w:tcPr>
          <w:p w14:paraId="7284793A"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5F2BA380" w14:textId="77777777" w:rsidR="00794A48" w:rsidRPr="00DC1967" w:rsidRDefault="00794A48" w:rsidP="00903F7D">
            <w:pPr>
              <w:pStyle w:val="movimento"/>
              <w:rPr>
                <w:color w:val="002060"/>
              </w:rPr>
            </w:pPr>
            <w:r w:rsidRPr="00DC1967">
              <w:rPr>
                <w:color w:val="002060"/>
              </w:rPr>
              <w:t>TODERI SAMUELE</w:t>
            </w:r>
          </w:p>
        </w:tc>
        <w:tc>
          <w:tcPr>
            <w:tcW w:w="2200" w:type="dxa"/>
            <w:tcMar>
              <w:top w:w="20" w:type="dxa"/>
              <w:left w:w="20" w:type="dxa"/>
              <w:bottom w:w="20" w:type="dxa"/>
              <w:right w:w="20" w:type="dxa"/>
            </w:tcMar>
            <w:vAlign w:val="center"/>
            <w:hideMark/>
          </w:tcPr>
          <w:p w14:paraId="282C420A" w14:textId="77777777" w:rsidR="00794A48" w:rsidRPr="00DC1967" w:rsidRDefault="00794A48" w:rsidP="00903F7D">
            <w:pPr>
              <w:pStyle w:val="movimento2"/>
              <w:rPr>
                <w:color w:val="002060"/>
              </w:rPr>
            </w:pPr>
            <w:r w:rsidRPr="00DC1967">
              <w:rPr>
                <w:color w:val="002060"/>
              </w:rPr>
              <w:t xml:space="preserve">(AVIS ARCEVIA 1964) </w:t>
            </w:r>
          </w:p>
        </w:tc>
      </w:tr>
      <w:tr w:rsidR="00794A48" w:rsidRPr="00DC1967" w14:paraId="34428635" w14:textId="77777777" w:rsidTr="00903F7D">
        <w:tc>
          <w:tcPr>
            <w:tcW w:w="2200" w:type="dxa"/>
            <w:tcMar>
              <w:top w:w="20" w:type="dxa"/>
              <w:left w:w="20" w:type="dxa"/>
              <w:bottom w:w="20" w:type="dxa"/>
              <w:right w:w="20" w:type="dxa"/>
            </w:tcMar>
            <w:vAlign w:val="center"/>
            <w:hideMark/>
          </w:tcPr>
          <w:p w14:paraId="02256740" w14:textId="77777777" w:rsidR="00794A48" w:rsidRPr="00DC1967" w:rsidRDefault="00794A48" w:rsidP="00903F7D">
            <w:pPr>
              <w:pStyle w:val="movimento"/>
              <w:rPr>
                <w:color w:val="002060"/>
              </w:rPr>
            </w:pPr>
            <w:r w:rsidRPr="00DC1967">
              <w:rPr>
                <w:color w:val="002060"/>
              </w:rPr>
              <w:t>BREGA GIACOMO</w:t>
            </w:r>
          </w:p>
        </w:tc>
        <w:tc>
          <w:tcPr>
            <w:tcW w:w="2200" w:type="dxa"/>
            <w:tcMar>
              <w:top w:w="20" w:type="dxa"/>
              <w:left w:w="20" w:type="dxa"/>
              <w:bottom w:w="20" w:type="dxa"/>
              <w:right w:w="20" w:type="dxa"/>
            </w:tcMar>
            <w:vAlign w:val="center"/>
            <w:hideMark/>
          </w:tcPr>
          <w:p w14:paraId="6FF6B799" w14:textId="77777777" w:rsidR="00794A48" w:rsidRPr="00DC1967" w:rsidRDefault="00794A48" w:rsidP="00903F7D">
            <w:pPr>
              <w:pStyle w:val="movimento2"/>
              <w:rPr>
                <w:color w:val="002060"/>
              </w:rPr>
            </w:pPr>
            <w:r w:rsidRPr="00DC1967">
              <w:rPr>
                <w:color w:val="002060"/>
              </w:rPr>
              <w:t xml:space="preserve">(DINAMIS 1990) </w:t>
            </w:r>
          </w:p>
        </w:tc>
        <w:tc>
          <w:tcPr>
            <w:tcW w:w="800" w:type="dxa"/>
            <w:tcMar>
              <w:top w:w="20" w:type="dxa"/>
              <w:left w:w="20" w:type="dxa"/>
              <w:bottom w:w="20" w:type="dxa"/>
              <w:right w:w="20" w:type="dxa"/>
            </w:tcMar>
            <w:vAlign w:val="center"/>
            <w:hideMark/>
          </w:tcPr>
          <w:p w14:paraId="66EE4F02"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5F59FC2E" w14:textId="77777777" w:rsidR="00794A48" w:rsidRPr="00DC1967" w:rsidRDefault="00794A48" w:rsidP="00903F7D">
            <w:pPr>
              <w:pStyle w:val="movimento"/>
              <w:rPr>
                <w:color w:val="002060"/>
              </w:rPr>
            </w:pPr>
            <w:r w:rsidRPr="00DC1967">
              <w:rPr>
                <w:color w:val="002060"/>
              </w:rPr>
              <w:t>GARAVANI ANDREA</w:t>
            </w:r>
          </w:p>
        </w:tc>
        <w:tc>
          <w:tcPr>
            <w:tcW w:w="2200" w:type="dxa"/>
            <w:tcMar>
              <w:top w:w="20" w:type="dxa"/>
              <w:left w:w="20" w:type="dxa"/>
              <w:bottom w:w="20" w:type="dxa"/>
              <w:right w:w="20" w:type="dxa"/>
            </w:tcMar>
            <w:vAlign w:val="center"/>
            <w:hideMark/>
          </w:tcPr>
          <w:p w14:paraId="1A2C659A" w14:textId="77777777" w:rsidR="00794A48" w:rsidRPr="00DC1967" w:rsidRDefault="00794A48" w:rsidP="00903F7D">
            <w:pPr>
              <w:pStyle w:val="movimento2"/>
              <w:rPr>
                <w:color w:val="002060"/>
              </w:rPr>
            </w:pPr>
            <w:r w:rsidRPr="00DC1967">
              <w:rPr>
                <w:color w:val="002060"/>
              </w:rPr>
              <w:t xml:space="preserve">(PIEVE D ICO CALCIO A 5) </w:t>
            </w:r>
          </w:p>
        </w:tc>
      </w:tr>
      <w:tr w:rsidR="00794A48" w:rsidRPr="00DC1967" w14:paraId="627AF76A" w14:textId="77777777" w:rsidTr="00903F7D">
        <w:tc>
          <w:tcPr>
            <w:tcW w:w="2200" w:type="dxa"/>
            <w:tcMar>
              <w:top w:w="20" w:type="dxa"/>
              <w:left w:w="20" w:type="dxa"/>
              <w:bottom w:w="20" w:type="dxa"/>
              <w:right w:w="20" w:type="dxa"/>
            </w:tcMar>
            <w:vAlign w:val="center"/>
            <w:hideMark/>
          </w:tcPr>
          <w:p w14:paraId="7723811B" w14:textId="77777777" w:rsidR="00794A48" w:rsidRPr="00DC1967" w:rsidRDefault="00794A48" w:rsidP="00903F7D">
            <w:pPr>
              <w:pStyle w:val="movimento"/>
              <w:rPr>
                <w:color w:val="002060"/>
              </w:rPr>
            </w:pPr>
            <w:r w:rsidRPr="00DC1967">
              <w:rPr>
                <w:color w:val="002060"/>
              </w:rPr>
              <w:t>ARGALIA ALAN</w:t>
            </w:r>
          </w:p>
        </w:tc>
        <w:tc>
          <w:tcPr>
            <w:tcW w:w="2200" w:type="dxa"/>
            <w:tcMar>
              <w:top w:w="20" w:type="dxa"/>
              <w:left w:w="20" w:type="dxa"/>
              <w:bottom w:w="20" w:type="dxa"/>
              <w:right w:w="20" w:type="dxa"/>
            </w:tcMar>
            <w:vAlign w:val="center"/>
            <w:hideMark/>
          </w:tcPr>
          <w:p w14:paraId="281CF18E" w14:textId="77777777" w:rsidR="00794A48" w:rsidRPr="00DC1967" w:rsidRDefault="00794A48" w:rsidP="00903F7D">
            <w:pPr>
              <w:pStyle w:val="movimento2"/>
              <w:rPr>
                <w:color w:val="002060"/>
              </w:rPr>
            </w:pPr>
            <w:r w:rsidRPr="00DC1967">
              <w:rPr>
                <w:color w:val="002060"/>
              </w:rPr>
              <w:t xml:space="preserve">(REAL FABRIANO) </w:t>
            </w:r>
          </w:p>
        </w:tc>
        <w:tc>
          <w:tcPr>
            <w:tcW w:w="800" w:type="dxa"/>
            <w:tcMar>
              <w:top w:w="20" w:type="dxa"/>
              <w:left w:w="20" w:type="dxa"/>
              <w:bottom w:w="20" w:type="dxa"/>
              <w:right w:w="20" w:type="dxa"/>
            </w:tcMar>
            <w:vAlign w:val="center"/>
            <w:hideMark/>
          </w:tcPr>
          <w:p w14:paraId="796B9B17"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3029BEA3" w14:textId="77777777" w:rsidR="00794A48" w:rsidRPr="00DC1967" w:rsidRDefault="00794A48" w:rsidP="00903F7D">
            <w:pPr>
              <w:pStyle w:val="movimento"/>
              <w:rPr>
                <w:color w:val="002060"/>
              </w:rPr>
            </w:pPr>
            <w:r w:rsidRPr="00DC1967">
              <w:rPr>
                <w:color w:val="002060"/>
              </w:rPr>
              <w:t>AL MOUHAJIR SAMIR</w:t>
            </w:r>
          </w:p>
        </w:tc>
        <w:tc>
          <w:tcPr>
            <w:tcW w:w="2200" w:type="dxa"/>
            <w:tcMar>
              <w:top w:w="20" w:type="dxa"/>
              <w:left w:w="20" w:type="dxa"/>
              <w:bottom w:w="20" w:type="dxa"/>
              <w:right w:w="20" w:type="dxa"/>
            </w:tcMar>
            <w:vAlign w:val="center"/>
            <w:hideMark/>
          </w:tcPr>
          <w:p w14:paraId="4C8341AA" w14:textId="77777777" w:rsidR="00794A48" w:rsidRPr="00DC1967" w:rsidRDefault="00794A48" w:rsidP="00903F7D">
            <w:pPr>
              <w:pStyle w:val="movimento2"/>
              <w:rPr>
                <w:color w:val="002060"/>
              </w:rPr>
            </w:pPr>
            <w:r w:rsidRPr="00DC1967">
              <w:rPr>
                <w:color w:val="002060"/>
              </w:rPr>
              <w:t xml:space="preserve">(ROCCAFLUVIONE) </w:t>
            </w:r>
          </w:p>
        </w:tc>
      </w:tr>
      <w:tr w:rsidR="00794A48" w:rsidRPr="00DC1967" w14:paraId="5933E4FC" w14:textId="77777777" w:rsidTr="00903F7D">
        <w:tc>
          <w:tcPr>
            <w:tcW w:w="2200" w:type="dxa"/>
            <w:tcMar>
              <w:top w:w="20" w:type="dxa"/>
              <w:left w:w="20" w:type="dxa"/>
              <w:bottom w:w="20" w:type="dxa"/>
              <w:right w:w="20" w:type="dxa"/>
            </w:tcMar>
            <w:vAlign w:val="center"/>
            <w:hideMark/>
          </w:tcPr>
          <w:p w14:paraId="2272837D" w14:textId="77777777" w:rsidR="00794A48" w:rsidRPr="00DC1967" w:rsidRDefault="00794A48" w:rsidP="00903F7D">
            <w:pPr>
              <w:pStyle w:val="movimento"/>
              <w:rPr>
                <w:color w:val="002060"/>
              </w:rPr>
            </w:pPr>
            <w:r w:rsidRPr="00DC1967">
              <w:rPr>
                <w:color w:val="002060"/>
              </w:rPr>
              <w:t>CONTENTO MATTIA</w:t>
            </w:r>
          </w:p>
        </w:tc>
        <w:tc>
          <w:tcPr>
            <w:tcW w:w="2200" w:type="dxa"/>
            <w:tcMar>
              <w:top w:w="20" w:type="dxa"/>
              <w:left w:w="20" w:type="dxa"/>
              <w:bottom w:w="20" w:type="dxa"/>
              <w:right w:w="20" w:type="dxa"/>
            </w:tcMar>
            <w:vAlign w:val="center"/>
            <w:hideMark/>
          </w:tcPr>
          <w:p w14:paraId="1E2B0E0E" w14:textId="77777777" w:rsidR="00794A48" w:rsidRPr="00DC1967" w:rsidRDefault="00794A48" w:rsidP="00903F7D">
            <w:pPr>
              <w:pStyle w:val="movimento2"/>
              <w:rPr>
                <w:color w:val="002060"/>
              </w:rPr>
            </w:pPr>
            <w:r w:rsidRPr="00DC1967">
              <w:rPr>
                <w:color w:val="002060"/>
              </w:rPr>
              <w:t xml:space="preserve">(SAN BIAGIO) </w:t>
            </w:r>
          </w:p>
        </w:tc>
        <w:tc>
          <w:tcPr>
            <w:tcW w:w="800" w:type="dxa"/>
            <w:tcMar>
              <w:top w:w="20" w:type="dxa"/>
              <w:left w:w="20" w:type="dxa"/>
              <w:bottom w:w="20" w:type="dxa"/>
              <w:right w:w="20" w:type="dxa"/>
            </w:tcMar>
            <w:vAlign w:val="center"/>
            <w:hideMark/>
          </w:tcPr>
          <w:p w14:paraId="74C6F90A"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104CD931" w14:textId="77777777" w:rsidR="00794A48" w:rsidRPr="00DC1967" w:rsidRDefault="00794A48" w:rsidP="00903F7D">
            <w:pPr>
              <w:pStyle w:val="movimento"/>
              <w:rPr>
                <w:color w:val="002060"/>
              </w:rPr>
            </w:pPr>
            <w:r w:rsidRPr="00DC1967">
              <w:rPr>
                <w:color w:val="002060"/>
              </w:rPr>
              <w:t>SUAREZ FERNANDO MAXIMI</w:t>
            </w:r>
          </w:p>
        </w:tc>
        <w:tc>
          <w:tcPr>
            <w:tcW w:w="2200" w:type="dxa"/>
            <w:tcMar>
              <w:top w:w="20" w:type="dxa"/>
              <w:left w:w="20" w:type="dxa"/>
              <w:bottom w:w="20" w:type="dxa"/>
              <w:right w:w="20" w:type="dxa"/>
            </w:tcMar>
            <w:vAlign w:val="center"/>
            <w:hideMark/>
          </w:tcPr>
          <w:p w14:paraId="6F34D748" w14:textId="77777777" w:rsidR="00794A48" w:rsidRPr="00DC1967" w:rsidRDefault="00794A48" w:rsidP="00903F7D">
            <w:pPr>
              <w:pStyle w:val="movimento2"/>
              <w:rPr>
                <w:color w:val="002060"/>
              </w:rPr>
            </w:pPr>
            <w:r w:rsidRPr="00DC1967">
              <w:rPr>
                <w:color w:val="002060"/>
              </w:rPr>
              <w:t xml:space="preserve">(SERRALTA) </w:t>
            </w:r>
          </w:p>
        </w:tc>
      </w:tr>
      <w:tr w:rsidR="00794A48" w:rsidRPr="00DC1967" w14:paraId="1CB65D2A" w14:textId="77777777" w:rsidTr="00903F7D">
        <w:tc>
          <w:tcPr>
            <w:tcW w:w="2200" w:type="dxa"/>
            <w:tcMar>
              <w:top w:w="20" w:type="dxa"/>
              <w:left w:w="20" w:type="dxa"/>
              <w:bottom w:w="20" w:type="dxa"/>
              <w:right w:w="20" w:type="dxa"/>
            </w:tcMar>
            <w:vAlign w:val="center"/>
            <w:hideMark/>
          </w:tcPr>
          <w:p w14:paraId="36E46CE4" w14:textId="77777777" w:rsidR="00794A48" w:rsidRPr="00DC1967" w:rsidRDefault="00794A48" w:rsidP="00903F7D">
            <w:pPr>
              <w:pStyle w:val="movimento"/>
              <w:rPr>
                <w:color w:val="002060"/>
              </w:rPr>
            </w:pPr>
            <w:r w:rsidRPr="00DC1967">
              <w:rPr>
                <w:color w:val="002060"/>
              </w:rPr>
              <w:t>TRAINI MATTIA</w:t>
            </w:r>
          </w:p>
        </w:tc>
        <w:tc>
          <w:tcPr>
            <w:tcW w:w="2200" w:type="dxa"/>
            <w:tcMar>
              <w:top w:w="20" w:type="dxa"/>
              <w:left w:w="20" w:type="dxa"/>
              <w:bottom w:w="20" w:type="dxa"/>
              <w:right w:w="20" w:type="dxa"/>
            </w:tcMar>
            <w:vAlign w:val="center"/>
            <w:hideMark/>
          </w:tcPr>
          <w:p w14:paraId="74323C65" w14:textId="77777777" w:rsidR="00794A48" w:rsidRPr="00DC1967" w:rsidRDefault="00794A48" w:rsidP="00903F7D">
            <w:pPr>
              <w:pStyle w:val="movimento2"/>
              <w:rPr>
                <w:color w:val="002060"/>
              </w:rPr>
            </w:pPr>
            <w:r w:rsidRPr="00DC1967">
              <w:rPr>
                <w:color w:val="002060"/>
              </w:rPr>
              <w:t xml:space="preserve">(SPORTING GROTTAMMARE) </w:t>
            </w:r>
          </w:p>
        </w:tc>
        <w:tc>
          <w:tcPr>
            <w:tcW w:w="800" w:type="dxa"/>
            <w:tcMar>
              <w:top w:w="20" w:type="dxa"/>
              <w:left w:w="20" w:type="dxa"/>
              <w:bottom w:w="20" w:type="dxa"/>
              <w:right w:w="20" w:type="dxa"/>
            </w:tcMar>
            <w:vAlign w:val="center"/>
            <w:hideMark/>
          </w:tcPr>
          <w:p w14:paraId="4643D92A"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33EEFE72" w14:textId="77777777" w:rsidR="00794A48" w:rsidRPr="00DC1967" w:rsidRDefault="00794A48" w:rsidP="00903F7D">
            <w:pPr>
              <w:pStyle w:val="movimento"/>
              <w:rPr>
                <w:color w:val="002060"/>
              </w:rPr>
            </w:pPr>
            <w:r w:rsidRPr="00DC1967">
              <w:rPr>
                <w:color w:val="002060"/>
              </w:rPr>
              <w:t>SABBATINI DIEGO</w:t>
            </w:r>
          </w:p>
        </w:tc>
        <w:tc>
          <w:tcPr>
            <w:tcW w:w="2200" w:type="dxa"/>
            <w:tcMar>
              <w:top w:w="20" w:type="dxa"/>
              <w:left w:w="20" w:type="dxa"/>
              <w:bottom w:w="20" w:type="dxa"/>
              <w:right w:w="20" w:type="dxa"/>
            </w:tcMar>
            <w:vAlign w:val="center"/>
            <w:hideMark/>
          </w:tcPr>
          <w:p w14:paraId="72A41B40" w14:textId="77777777" w:rsidR="00794A48" w:rsidRPr="00DC1967" w:rsidRDefault="00794A48" w:rsidP="00903F7D">
            <w:pPr>
              <w:pStyle w:val="movimento2"/>
              <w:rPr>
                <w:color w:val="002060"/>
              </w:rPr>
            </w:pPr>
            <w:r w:rsidRPr="00DC1967">
              <w:rPr>
                <w:color w:val="002060"/>
              </w:rPr>
              <w:t xml:space="preserve">(VILLA CECCOLINI CALCIO) </w:t>
            </w:r>
          </w:p>
        </w:tc>
      </w:tr>
    </w:tbl>
    <w:p w14:paraId="1B20D1ED" w14:textId="77777777" w:rsidR="00794A48" w:rsidRPr="00DC1967" w:rsidRDefault="00794A48" w:rsidP="00794A48">
      <w:pPr>
        <w:pStyle w:val="titolo20"/>
        <w:rPr>
          <w:rFonts w:eastAsiaTheme="minorEastAsia"/>
          <w:color w:val="002060"/>
        </w:rPr>
      </w:pPr>
      <w:r w:rsidRPr="00DC196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6C015EC2" w14:textId="77777777" w:rsidTr="00903F7D">
        <w:tc>
          <w:tcPr>
            <w:tcW w:w="2200" w:type="dxa"/>
            <w:tcMar>
              <w:top w:w="20" w:type="dxa"/>
              <w:left w:w="20" w:type="dxa"/>
              <w:bottom w:w="20" w:type="dxa"/>
              <w:right w:w="20" w:type="dxa"/>
            </w:tcMar>
            <w:vAlign w:val="center"/>
            <w:hideMark/>
          </w:tcPr>
          <w:p w14:paraId="55223761" w14:textId="77777777" w:rsidR="00794A48" w:rsidRPr="00DC1967" w:rsidRDefault="00794A48" w:rsidP="00903F7D">
            <w:pPr>
              <w:pStyle w:val="movimento"/>
              <w:rPr>
                <w:color w:val="002060"/>
              </w:rPr>
            </w:pPr>
            <w:r w:rsidRPr="00DC1967">
              <w:rPr>
                <w:color w:val="002060"/>
              </w:rPr>
              <w:t>FERRARESI DAVIDE</w:t>
            </w:r>
          </w:p>
        </w:tc>
        <w:tc>
          <w:tcPr>
            <w:tcW w:w="2200" w:type="dxa"/>
            <w:tcMar>
              <w:top w:w="20" w:type="dxa"/>
              <w:left w:w="20" w:type="dxa"/>
              <w:bottom w:w="20" w:type="dxa"/>
              <w:right w:w="20" w:type="dxa"/>
            </w:tcMar>
            <w:vAlign w:val="center"/>
            <w:hideMark/>
          </w:tcPr>
          <w:p w14:paraId="1CB36C9E" w14:textId="77777777" w:rsidR="00794A48" w:rsidRPr="00DC1967" w:rsidRDefault="00794A48" w:rsidP="00903F7D">
            <w:pPr>
              <w:pStyle w:val="movimento2"/>
              <w:rPr>
                <w:color w:val="002060"/>
              </w:rPr>
            </w:pPr>
            <w:r w:rsidRPr="00DC1967">
              <w:rPr>
                <w:color w:val="002060"/>
              </w:rPr>
              <w:t xml:space="preserve">(ACLI MANTOVANI CALCIO A 5) </w:t>
            </w:r>
          </w:p>
        </w:tc>
        <w:tc>
          <w:tcPr>
            <w:tcW w:w="800" w:type="dxa"/>
            <w:tcMar>
              <w:top w:w="20" w:type="dxa"/>
              <w:left w:w="20" w:type="dxa"/>
              <w:bottom w:w="20" w:type="dxa"/>
              <w:right w:w="20" w:type="dxa"/>
            </w:tcMar>
            <w:vAlign w:val="center"/>
            <w:hideMark/>
          </w:tcPr>
          <w:p w14:paraId="2A5A9DDA"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71666D5D" w14:textId="77777777" w:rsidR="00794A48" w:rsidRPr="00DC1967" w:rsidRDefault="00794A48" w:rsidP="00903F7D">
            <w:pPr>
              <w:pStyle w:val="movimento"/>
              <w:rPr>
                <w:color w:val="002060"/>
              </w:rPr>
            </w:pPr>
            <w:r w:rsidRPr="00DC1967">
              <w:rPr>
                <w:color w:val="002060"/>
              </w:rPr>
              <w:t>ANTONIONI ALEX</w:t>
            </w:r>
          </w:p>
        </w:tc>
        <w:tc>
          <w:tcPr>
            <w:tcW w:w="2200" w:type="dxa"/>
            <w:tcMar>
              <w:top w:w="20" w:type="dxa"/>
              <w:left w:w="20" w:type="dxa"/>
              <w:bottom w:w="20" w:type="dxa"/>
              <w:right w:w="20" w:type="dxa"/>
            </w:tcMar>
            <w:vAlign w:val="center"/>
            <w:hideMark/>
          </w:tcPr>
          <w:p w14:paraId="017E7955" w14:textId="77777777" w:rsidR="00794A48" w:rsidRPr="00DC1967" w:rsidRDefault="00794A48" w:rsidP="00903F7D">
            <w:pPr>
              <w:pStyle w:val="movimento2"/>
              <w:rPr>
                <w:color w:val="002060"/>
              </w:rPr>
            </w:pPr>
            <w:r w:rsidRPr="00DC1967">
              <w:rPr>
                <w:color w:val="002060"/>
              </w:rPr>
              <w:t xml:space="preserve">(ACQUALAGNA CALCIO C 5) </w:t>
            </w:r>
          </w:p>
        </w:tc>
      </w:tr>
      <w:tr w:rsidR="00794A48" w:rsidRPr="00DC1967" w14:paraId="34365F5E" w14:textId="77777777" w:rsidTr="00903F7D">
        <w:tc>
          <w:tcPr>
            <w:tcW w:w="2200" w:type="dxa"/>
            <w:tcMar>
              <w:top w:w="20" w:type="dxa"/>
              <w:left w:w="20" w:type="dxa"/>
              <w:bottom w:w="20" w:type="dxa"/>
              <w:right w:w="20" w:type="dxa"/>
            </w:tcMar>
            <w:vAlign w:val="center"/>
            <w:hideMark/>
          </w:tcPr>
          <w:p w14:paraId="0B9D311E" w14:textId="77777777" w:rsidR="00794A48" w:rsidRPr="00DC1967" w:rsidRDefault="00794A48" w:rsidP="00903F7D">
            <w:pPr>
              <w:pStyle w:val="movimento"/>
              <w:rPr>
                <w:color w:val="002060"/>
              </w:rPr>
            </w:pPr>
            <w:r w:rsidRPr="00DC1967">
              <w:rPr>
                <w:color w:val="002060"/>
              </w:rPr>
              <w:t>PACE LORENZO</w:t>
            </w:r>
          </w:p>
        </w:tc>
        <w:tc>
          <w:tcPr>
            <w:tcW w:w="2200" w:type="dxa"/>
            <w:tcMar>
              <w:top w:w="20" w:type="dxa"/>
              <w:left w:w="20" w:type="dxa"/>
              <w:bottom w:w="20" w:type="dxa"/>
              <w:right w:w="20" w:type="dxa"/>
            </w:tcMar>
            <w:vAlign w:val="center"/>
            <w:hideMark/>
          </w:tcPr>
          <w:p w14:paraId="2871F57C" w14:textId="77777777" w:rsidR="00794A48" w:rsidRPr="00DC1967" w:rsidRDefault="00794A48" w:rsidP="00903F7D">
            <w:pPr>
              <w:pStyle w:val="movimento2"/>
              <w:rPr>
                <w:color w:val="002060"/>
              </w:rPr>
            </w:pPr>
            <w:r w:rsidRPr="00DC1967">
              <w:rPr>
                <w:color w:val="002060"/>
              </w:rPr>
              <w:t xml:space="preserve">(ACQUALAGNA CALCIO C 5) </w:t>
            </w:r>
          </w:p>
        </w:tc>
        <w:tc>
          <w:tcPr>
            <w:tcW w:w="800" w:type="dxa"/>
            <w:tcMar>
              <w:top w:w="20" w:type="dxa"/>
              <w:left w:w="20" w:type="dxa"/>
              <w:bottom w:w="20" w:type="dxa"/>
              <w:right w:w="20" w:type="dxa"/>
            </w:tcMar>
            <w:vAlign w:val="center"/>
            <w:hideMark/>
          </w:tcPr>
          <w:p w14:paraId="36E3689E"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4D3155AE" w14:textId="77777777" w:rsidR="00794A48" w:rsidRPr="00DC1967" w:rsidRDefault="00794A48" w:rsidP="00903F7D">
            <w:pPr>
              <w:pStyle w:val="movimento"/>
              <w:rPr>
                <w:color w:val="002060"/>
              </w:rPr>
            </w:pPr>
            <w:r w:rsidRPr="00DC1967">
              <w:rPr>
                <w:color w:val="002060"/>
              </w:rPr>
              <w:t>UGOCCIONI LUCA</w:t>
            </w:r>
          </w:p>
        </w:tc>
        <w:tc>
          <w:tcPr>
            <w:tcW w:w="2200" w:type="dxa"/>
            <w:tcMar>
              <w:top w:w="20" w:type="dxa"/>
              <w:left w:w="20" w:type="dxa"/>
              <w:bottom w:w="20" w:type="dxa"/>
              <w:right w:w="20" w:type="dxa"/>
            </w:tcMar>
            <w:vAlign w:val="center"/>
            <w:hideMark/>
          </w:tcPr>
          <w:p w14:paraId="78B0DDB5" w14:textId="77777777" w:rsidR="00794A48" w:rsidRPr="00DC1967" w:rsidRDefault="00794A48" w:rsidP="00903F7D">
            <w:pPr>
              <w:pStyle w:val="movimento2"/>
              <w:rPr>
                <w:color w:val="002060"/>
              </w:rPr>
            </w:pPr>
            <w:r w:rsidRPr="00DC1967">
              <w:rPr>
                <w:color w:val="002060"/>
              </w:rPr>
              <w:t xml:space="preserve">(ACQUALAGNA CALCIO C 5) </w:t>
            </w:r>
          </w:p>
        </w:tc>
      </w:tr>
      <w:tr w:rsidR="00794A48" w:rsidRPr="00DC1967" w14:paraId="69FFF132" w14:textId="77777777" w:rsidTr="00903F7D">
        <w:tc>
          <w:tcPr>
            <w:tcW w:w="2200" w:type="dxa"/>
            <w:tcMar>
              <w:top w:w="20" w:type="dxa"/>
              <w:left w:w="20" w:type="dxa"/>
              <w:bottom w:w="20" w:type="dxa"/>
              <w:right w:w="20" w:type="dxa"/>
            </w:tcMar>
            <w:vAlign w:val="center"/>
            <w:hideMark/>
          </w:tcPr>
          <w:p w14:paraId="24F5614E" w14:textId="77777777" w:rsidR="00794A48" w:rsidRPr="00DC1967" w:rsidRDefault="00794A48" w:rsidP="00903F7D">
            <w:pPr>
              <w:pStyle w:val="movimento"/>
              <w:rPr>
                <w:color w:val="002060"/>
              </w:rPr>
            </w:pPr>
            <w:r w:rsidRPr="00DC1967">
              <w:rPr>
                <w:color w:val="002060"/>
              </w:rPr>
              <w:t>CALTI ANGELO GIUSEPPE</w:t>
            </w:r>
          </w:p>
        </w:tc>
        <w:tc>
          <w:tcPr>
            <w:tcW w:w="2200" w:type="dxa"/>
            <w:tcMar>
              <w:top w:w="20" w:type="dxa"/>
              <w:left w:w="20" w:type="dxa"/>
              <w:bottom w:w="20" w:type="dxa"/>
              <w:right w:w="20" w:type="dxa"/>
            </w:tcMar>
            <w:vAlign w:val="center"/>
            <w:hideMark/>
          </w:tcPr>
          <w:p w14:paraId="74A2C41A" w14:textId="77777777" w:rsidR="00794A48" w:rsidRPr="00DC1967" w:rsidRDefault="00794A48" w:rsidP="00903F7D">
            <w:pPr>
              <w:pStyle w:val="movimento2"/>
              <w:rPr>
                <w:color w:val="002060"/>
              </w:rPr>
            </w:pPr>
            <w:r w:rsidRPr="00DC1967">
              <w:rPr>
                <w:color w:val="002060"/>
              </w:rPr>
              <w:t xml:space="preserve">(AURORA TREIA) </w:t>
            </w:r>
          </w:p>
        </w:tc>
        <w:tc>
          <w:tcPr>
            <w:tcW w:w="800" w:type="dxa"/>
            <w:tcMar>
              <w:top w:w="20" w:type="dxa"/>
              <w:left w:w="20" w:type="dxa"/>
              <w:bottom w:w="20" w:type="dxa"/>
              <w:right w:w="20" w:type="dxa"/>
            </w:tcMar>
            <w:vAlign w:val="center"/>
            <w:hideMark/>
          </w:tcPr>
          <w:p w14:paraId="234A0053"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68FB32C3" w14:textId="77777777" w:rsidR="00794A48" w:rsidRPr="00DC1967" w:rsidRDefault="00794A48" w:rsidP="00903F7D">
            <w:pPr>
              <w:pStyle w:val="movimento"/>
              <w:rPr>
                <w:color w:val="002060"/>
              </w:rPr>
            </w:pPr>
            <w:r w:rsidRPr="00DC1967">
              <w:rPr>
                <w:color w:val="002060"/>
              </w:rPr>
              <w:t>PAU ALESSANDRO</w:t>
            </w:r>
          </w:p>
        </w:tc>
        <w:tc>
          <w:tcPr>
            <w:tcW w:w="2200" w:type="dxa"/>
            <w:tcMar>
              <w:top w:w="20" w:type="dxa"/>
              <w:left w:w="20" w:type="dxa"/>
              <w:bottom w:w="20" w:type="dxa"/>
              <w:right w:w="20" w:type="dxa"/>
            </w:tcMar>
            <w:vAlign w:val="center"/>
            <w:hideMark/>
          </w:tcPr>
          <w:p w14:paraId="07D74F0A" w14:textId="77777777" w:rsidR="00794A48" w:rsidRPr="00DC1967" w:rsidRDefault="00794A48" w:rsidP="00903F7D">
            <w:pPr>
              <w:pStyle w:val="movimento2"/>
              <w:rPr>
                <w:color w:val="002060"/>
              </w:rPr>
            </w:pPr>
            <w:r w:rsidRPr="00DC1967">
              <w:rPr>
                <w:color w:val="002060"/>
              </w:rPr>
              <w:t xml:space="preserve">(AURORA TREIA) </w:t>
            </w:r>
          </w:p>
        </w:tc>
      </w:tr>
      <w:tr w:rsidR="00794A48" w:rsidRPr="00DC1967" w14:paraId="755257D6" w14:textId="77777777" w:rsidTr="00903F7D">
        <w:tc>
          <w:tcPr>
            <w:tcW w:w="2200" w:type="dxa"/>
            <w:tcMar>
              <w:top w:w="20" w:type="dxa"/>
              <w:left w:w="20" w:type="dxa"/>
              <w:bottom w:w="20" w:type="dxa"/>
              <w:right w:w="20" w:type="dxa"/>
            </w:tcMar>
            <w:vAlign w:val="center"/>
            <w:hideMark/>
          </w:tcPr>
          <w:p w14:paraId="1AD4FEB5" w14:textId="77777777" w:rsidR="00794A48" w:rsidRPr="00DC1967" w:rsidRDefault="00794A48" w:rsidP="00903F7D">
            <w:pPr>
              <w:pStyle w:val="movimento"/>
              <w:rPr>
                <w:color w:val="002060"/>
              </w:rPr>
            </w:pPr>
            <w:r w:rsidRPr="00DC1967">
              <w:rPr>
                <w:color w:val="002060"/>
              </w:rPr>
              <w:t>ROCCHETTI ELIA</w:t>
            </w:r>
          </w:p>
        </w:tc>
        <w:tc>
          <w:tcPr>
            <w:tcW w:w="2200" w:type="dxa"/>
            <w:tcMar>
              <w:top w:w="20" w:type="dxa"/>
              <w:left w:w="20" w:type="dxa"/>
              <w:bottom w:w="20" w:type="dxa"/>
              <w:right w:w="20" w:type="dxa"/>
            </w:tcMar>
            <w:vAlign w:val="center"/>
            <w:hideMark/>
          </w:tcPr>
          <w:p w14:paraId="783C1CAC" w14:textId="77777777" w:rsidR="00794A48" w:rsidRPr="00DC1967" w:rsidRDefault="00794A48" w:rsidP="00903F7D">
            <w:pPr>
              <w:pStyle w:val="movimento2"/>
              <w:rPr>
                <w:color w:val="002060"/>
              </w:rPr>
            </w:pPr>
            <w:r w:rsidRPr="00DC1967">
              <w:rPr>
                <w:color w:val="002060"/>
              </w:rPr>
              <w:t xml:space="preserve">(AVIS ARCEVIA 1964) </w:t>
            </w:r>
          </w:p>
        </w:tc>
        <w:tc>
          <w:tcPr>
            <w:tcW w:w="800" w:type="dxa"/>
            <w:tcMar>
              <w:top w:w="20" w:type="dxa"/>
              <w:left w:w="20" w:type="dxa"/>
              <w:bottom w:w="20" w:type="dxa"/>
              <w:right w:w="20" w:type="dxa"/>
            </w:tcMar>
            <w:vAlign w:val="center"/>
            <w:hideMark/>
          </w:tcPr>
          <w:p w14:paraId="3524F828"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6650F22B" w14:textId="77777777" w:rsidR="00794A48" w:rsidRPr="00DC1967" w:rsidRDefault="00794A48" w:rsidP="00903F7D">
            <w:pPr>
              <w:pStyle w:val="movimento"/>
              <w:rPr>
                <w:color w:val="002060"/>
              </w:rPr>
            </w:pPr>
            <w:r w:rsidRPr="00DC1967">
              <w:rPr>
                <w:color w:val="002060"/>
              </w:rPr>
              <w:t>BRUNETTI RICCARDO</w:t>
            </w:r>
          </w:p>
        </w:tc>
        <w:tc>
          <w:tcPr>
            <w:tcW w:w="2200" w:type="dxa"/>
            <w:tcMar>
              <w:top w:w="20" w:type="dxa"/>
              <w:left w:w="20" w:type="dxa"/>
              <w:bottom w:w="20" w:type="dxa"/>
              <w:right w:w="20" w:type="dxa"/>
            </w:tcMar>
            <w:vAlign w:val="center"/>
            <w:hideMark/>
          </w:tcPr>
          <w:p w14:paraId="4A673B14" w14:textId="77777777" w:rsidR="00794A48" w:rsidRPr="00DC1967" w:rsidRDefault="00794A48" w:rsidP="00903F7D">
            <w:pPr>
              <w:pStyle w:val="movimento2"/>
              <w:rPr>
                <w:color w:val="002060"/>
              </w:rPr>
            </w:pPr>
            <w:r w:rsidRPr="00DC1967">
              <w:rPr>
                <w:color w:val="002060"/>
              </w:rPr>
              <w:t xml:space="preserve">(CIARNIN) </w:t>
            </w:r>
          </w:p>
        </w:tc>
      </w:tr>
      <w:tr w:rsidR="00794A48" w:rsidRPr="00DC1967" w14:paraId="5E115D69" w14:textId="77777777" w:rsidTr="00903F7D">
        <w:tc>
          <w:tcPr>
            <w:tcW w:w="2200" w:type="dxa"/>
            <w:tcMar>
              <w:top w:w="20" w:type="dxa"/>
              <w:left w:w="20" w:type="dxa"/>
              <w:bottom w:w="20" w:type="dxa"/>
              <w:right w:w="20" w:type="dxa"/>
            </w:tcMar>
            <w:vAlign w:val="center"/>
            <w:hideMark/>
          </w:tcPr>
          <w:p w14:paraId="7300AA52" w14:textId="77777777" w:rsidR="00794A48" w:rsidRPr="00DC1967" w:rsidRDefault="00794A48" w:rsidP="00903F7D">
            <w:pPr>
              <w:pStyle w:val="movimento"/>
              <w:rPr>
                <w:color w:val="002060"/>
              </w:rPr>
            </w:pPr>
            <w:r w:rsidRPr="00DC1967">
              <w:rPr>
                <w:color w:val="002060"/>
              </w:rPr>
              <w:t>CALCABRINI SAMUELE</w:t>
            </w:r>
          </w:p>
        </w:tc>
        <w:tc>
          <w:tcPr>
            <w:tcW w:w="2200" w:type="dxa"/>
            <w:tcMar>
              <w:top w:w="20" w:type="dxa"/>
              <w:left w:w="20" w:type="dxa"/>
              <w:bottom w:w="20" w:type="dxa"/>
              <w:right w:w="20" w:type="dxa"/>
            </w:tcMar>
            <w:vAlign w:val="center"/>
            <w:hideMark/>
          </w:tcPr>
          <w:p w14:paraId="7B92F61C" w14:textId="77777777" w:rsidR="00794A48" w:rsidRPr="00DC1967" w:rsidRDefault="00794A48" w:rsidP="00903F7D">
            <w:pPr>
              <w:pStyle w:val="movimento2"/>
              <w:rPr>
                <w:color w:val="002060"/>
              </w:rPr>
            </w:pPr>
            <w:r w:rsidRPr="00DC1967">
              <w:rPr>
                <w:color w:val="002060"/>
              </w:rPr>
              <w:t xml:space="preserve">(FUTSAL RECANATI) </w:t>
            </w:r>
          </w:p>
        </w:tc>
        <w:tc>
          <w:tcPr>
            <w:tcW w:w="800" w:type="dxa"/>
            <w:tcMar>
              <w:top w:w="20" w:type="dxa"/>
              <w:left w:w="20" w:type="dxa"/>
              <w:bottom w:w="20" w:type="dxa"/>
              <w:right w:w="20" w:type="dxa"/>
            </w:tcMar>
            <w:vAlign w:val="center"/>
            <w:hideMark/>
          </w:tcPr>
          <w:p w14:paraId="4FF886C8"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0C57952E" w14:textId="77777777" w:rsidR="00794A48" w:rsidRPr="00DC1967" w:rsidRDefault="00794A48" w:rsidP="00903F7D">
            <w:pPr>
              <w:pStyle w:val="movimento"/>
              <w:rPr>
                <w:color w:val="002060"/>
              </w:rPr>
            </w:pPr>
            <w:r w:rsidRPr="00DC1967">
              <w:rPr>
                <w:color w:val="002060"/>
              </w:rPr>
              <w:t>CARDINALI MATTEO</w:t>
            </w:r>
          </w:p>
        </w:tc>
        <w:tc>
          <w:tcPr>
            <w:tcW w:w="2200" w:type="dxa"/>
            <w:tcMar>
              <w:top w:w="20" w:type="dxa"/>
              <w:left w:w="20" w:type="dxa"/>
              <w:bottom w:w="20" w:type="dxa"/>
              <w:right w:w="20" w:type="dxa"/>
            </w:tcMar>
            <w:vAlign w:val="center"/>
            <w:hideMark/>
          </w:tcPr>
          <w:p w14:paraId="1702B61E" w14:textId="77777777" w:rsidR="00794A48" w:rsidRPr="00DC1967" w:rsidRDefault="00794A48" w:rsidP="00903F7D">
            <w:pPr>
              <w:pStyle w:val="movimento2"/>
              <w:rPr>
                <w:color w:val="002060"/>
              </w:rPr>
            </w:pPr>
            <w:r w:rsidRPr="00DC1967">
              <w:rPr>
                <w:color w:val="002060"/>
              </w:rPr>
              <w:t xml:space="preserve">(FUTSAL RECANATI) </w:t>
            </w:r>
          </w:p>
        </w:tc>
      </w:tr>
      <w:tr w:rsidR="00794A48" w:rsidRPr="00DC1967" w14:paraId="56CC7C7F" w14:textId="77777777" w:rsidTr="00903F7D">
        <w:tc>
          <w:tcPr>
            <w:tcW w:w="2200" w:type="dxa"/>
            <w:tcMar>
              <w:top w:w="20" w:type="dxa"/>
              <w:left w:w="20" w:type="dxa"/>
              <w:bottom w:w="20" w:type="dxa"/>
              <w:right w:w="20" w:type="dxa"/>
            </w:tcMar>
            <w:vAlign w:val="center"/>
            <w:hideMark/>
          </w:tcPr>
          <w:p w14:paraId="5B396E0B" w14:textId="77777777" w:rsidR="00794A48" w:rsidRPr="00DC1967" w:rsidRDefault="00794A48" w:rsidP="00903F7D">
            <w:pPr>
              <w:pStyle w:val="movimento"/>
              <w:rPr>
                <w:color w:val="002060"/>
              </w:rPr>
            </w:pPr>
            <w:r w:rsidRPr="00DC1967">
              <w:rPr>
                <w:color w:val="002060"/>
              </w:rPr>
              <w:t>MONTENOVO LORENZO</w:t>
            </w:r>
          </w:p>
        </w:tc>
        <w:tc>
          <w:tcPr>
            <w:tcW w:w="2200" w:type="dxa"/>
            <w:tcMar>
              <w:top w:w="20" w:type="dxa"/>
              <w:left w:w="20" w:type="dxa"/>
              <w:bottom w:w="20" w:type="dxa"/>
              <w:right w:w="20" w:type="dxa"/>
            </w:tcMar>
            <w:vAlign w:val="center"/>
            <w:hideMark/>
          </w:tcPr>
          <w:p w14:paraId="453F8139" w14:textId="77777777" w:rsidR="00794A48" w:rsidRPr="00DC1967" w:rsidRDefault="00794A48" w:rsidP="00903F7D">
            <w:pPr>
              <w:pStyle w:val="movimento2"/>
              <w:rPr>
                <w:color w:val="002060"/>
              </w:rPr>
            </w:pPr>
            <w:r w:rsidRPr="00DC1967">
              <w:rPr>
                <w:color w:val="002060"/>
              </w:rPr>
              <w:t xml:space="preserve">(FUTSAL RECANATI) </w:t>
            </w:r>
          </w:p>
        </w:tc>
        <w:tc>
          <w:tcPr>
            <w:tcW w:w="800" w:type="dxa"/>
            <w:tcMar>
              <w:top w:w="20" w:type="dxa"/>
              <w:left w:w="20" w:type="dxa"/>
              <w:bottom w:w="20" w:type="dxa"/>
              <w:right w:w="20" w:type="dxa"/>
            </w:tcMar>
            <w:vAlign w:val="center"/>
            <w:hideMark/>
          </w:tcPr>
          <w:p w14:paraId="304D50C2"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211FEF48" w14:textId="77777777" w:rsidR="00794A48" w:rsidRPr="00DC1967" w:rsidRDefault="00794A48" w:rsidP="00903F7D">
            <w:pPr>
              <w:pStyle w:val="movimento"/>
              <w:rPr>
                <w:color w:val="002060"/>
              </w:rPr>
            </w:pPr>
            <w:r w:rsidRPr="00DC1967">
              <w:rPr>
                <w:color w:val="002060"/>
              </w:rPr>
              <w:t>RIPANTI FILIPPO</w:t>
            </w:r>
          </w:p>
        </w:tc>
        <w:tc>
          <w:tcPr>
            <w:tcW w:w="2200" w:type="dxa"/>
            <w:tcMar>
              <w:top w:w="20" w:type="dxa"/>
              <w:left w:w="20" w:type="dxa"/>
              <w:bottom w:w="20" w:type="dxa"/>
              <w:right w:w="20" w:type="dxa"/>
            </w:tcMar>
            <w:vAlign w:val="center"/>
            <w:hideMark/>
          </w:tcPr>
          <w:p w14:paraId="612B5799" w14:textId="77777777" w:rsidR="00794A48" w:rsidRPr="00DC1967" w:rsidRDefault="00794A48" w:rsidP="00903F7D">
            <w:pPr>
              <w:pStyle w:val="movimento2"/>
              <w:rPr>
                <w:color w:val="002060"/>
              </w:rPr>
            </w:pPr>
            <w:r w:rsidRPr="00DC1967">
              <w:rPr>
                <w:color w:val="002060"/>
              </w:rPr>
              <w:t xml:space="preserve">(GIOVANI SANT IPPOLITO) </w:t>
            </w:r>
          </w:p>
        </w:tc>
      </w:tr>
      <w:tr w:rsidR="00794A48" w:rsidRPr="00DC1967" w14:paraId="3B5DEABF" w14:textId="77777777" w:rsidTr="00903F7D">
        <w:tc>
          <w:tcPr>
            <w:tcW w:w="2200" w:type="dxa"/>
            <w:tcMar>
              <w:top w:w="20" w:type="dxa"/>
              <w:left w:w="20" w:type="dxa"/>
              <w:bottom w:w="20" w:type="dxa"/>
              <w:right w:w="20" w:type="dxa"/>
            </w:tcMar>
            <w:vAlign w:val="center"/>
            <w:hideMark/>
          </w:tcPr>
          <w:p w14:paraId="7DD0EDE6" w14:textId="77777777" w:rsidR="00794A48" w:rsidRPr="00DC1967" w:rsidRDefault="00794A48" w:rsidP="00903F7D">
            <w:pPr>
              <w:pStyle w:val="movimento"/>
              <w:rPr>
                <w:color w:val="002060"/>
              </w:rPr>
            </w:pPr>
            <w:r w:rsidRPr="00DC1967">
              <w:rPr>
                <w:color w:val="002060"/>
              </w:rPr>
              <w:t>BALDASCINO UMBERTO</w:t>
            </w:r>
          </w:p>
        </w:tc>
        <w:tc>
          <w:tcPr>
            <w:tcW w:w="2200" w:type="dxa"/>
            <w:tcMar>
              <w:top w:w="20" w:type="dxa"/>
              <w:left w:w="20" w:type="dxa"/>
              <w:bottom w:w="20" w:type="dxa"/>
              <w:right w:w="20" w:type="dxa"/>
            </w:tcMar>
            <w:vAlign w:val="center"/>
            <w:hideMark/>
          </w:tcPr>
          <w:p w14:paraId="5343819F" w14:textId="77777777" w:rsidR="00794A48" w:rsidRPr="00DC1967" w:rsidRDefault="00794A48" w:rsidP="00903F7D">
            <w:pPr>
              <w:pStyle w:val="movimento2"/>
              <w:rPr>
                <w:color w:val="002060"/>
              </w:rPr>
            </w:pPr>
            <w:r w:rsidRPr="00DC1967">
              <w:rPr>
                <w:color w:val="002060"/>
              </w:rPr>
              <w:t xml:space="preserve">(LUCREZIA CALCIO A 5) </w:t>
            </w:r>
          </w:p>
        </w:tc>
        <w:tc>
          <w:tcPr>
            <w:tcW w:w="800" w:type="dxa"/>
            <w:tcMar>
              <w:top w:w="20" w:type="dxa"/>
              <w:left w:w="20" w:type="dxa"/>
              <w:bottom w:w="20" w:type="dxa"/>
              <w:right w:w="20" w:type="dxa"/>
            </w:tcMar>
            <w:vAlign w:val="center"/>
            <w:hideMark/>
          </w:tcPr>
          <w:p w14:paraId="5FD08E58"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5EF1C126" w14:textId="77777777" w:rsidR="00794A48" w:rsidRPr="00DC1967" w:rsidRDefault="00794A48" w:rsidP="00903F7D">
            <w:pPr>
              <w:pStyle w:val="movimento"/>
              <w:rPr>
                <w:color w:val="002060"/>
              </w:rPr>
            </w:pPr>
            <w:r w:rsidRPr="00DC1967">
              <w:rPr>
                <w:color w:val="002060"/>
              </w:rPr>
              <w:t>FARABINI MATTIA</w:t>
            </w:r>
          </w:p>
        </w:tc>
        <w:tc>
          <w:tcPr>
            <w:tcW w:w="2200" w:type="dxa"/>
            <w:tcMar>
              <w:top w:w="20" w:type="dxa"/>
              <w:left w:w="20" w:type="dxa"/>
              <w:bottom w:w="20" w:type="dxa"/>
              <w:right w:w="20" w:type="dxa"/>
            </w:tcMar>
            <w:vAlign w:val="center"/>
            <w:hideMark/>
          </w:tcPr>
          <w:p w14:paraId="7B8BC051" w14:textId="77777777" w:rsidR="00794A48" w:rsidRPr="00DC1967" w:rsidRDefault="00794A48" w:rsidP="00903F7D">
            <w:pPr>
              <w:pStyle w:val="movimento2"/>
              <w:rPr>
                <w:color w:val="002060"/>
              </w:rPr>
            </w:pPr>
            <w:r w:rsidRPr="00DC1967">
              <w:rPr>
                <w:color w:val="002060"/>
              </w:rPr>
              <w:t xml:space="preserve">(LUCREZIA CALCIO A 5) </w:t>
            </w:r>
          </w:p>
        </w:tc>
      </w:tr>
      <w:tr w:rsidR="00794A48" w:rsidRPr="00DC1967" w14:paraId="0D15E775" w14:textId="77777777" w:rsidTr="00903F7D">
        <w:tc>
          <w:tcPr>
            <w:tcW w:w="2200" w:type="dxa"/>
            <w:tcMar>
              <w:top w:w="20" w:type="dxa"/>
              <w:left w:w="20" w:type="dxa"/>
              <w:bottom w:w="20" w:type="dxa"/>
              <w:right w:w="20" w:type="dxa"/>
            </w:tcMar>
            <w:vAlign w:val="center"/>
            <w:hideMark/>
          </w:tcPr>
          <w:p w14:paraId="1D037D07" w14:textId="77777777" w:rsidR="00794A48" w:rsidRPr="00DC1967" w:rsidRDefault="00794A48" w:rsidP="00903F7D">
            <w:pPr>
              <w:pStyle w:val="movimento"/>
              <w:rPr>
                <w:color w:val="002060"/>
              </w:rPr>
            </w:pPr>
            <w:r w:rsidRPr="00DC1967">
              <w:rPr>
                <w:color w:val="002060"/>
              </w:rPr>
              <w:t>BARTOLUCCI TOMMASO</w:t>
            </w:r>
          </w:p>
        </w:tc>
        <w:tc>
          <w:tcPr>
            <w:tcW w:w="2200" w:type="dxa"/>
            <w:tcMar>
              <w:top w:w="20" w:type="dxa"/>
              <w:left w:w="20" w:type="dxa"/>
              <w:bottom w:w="20" w:type="dxa"/>
              <w:right w:w="20" w:type="dxa"/>
            </w:tcMar>
            <w:vAlign w:val="center"/>
            <w:hideMark/>
          </w:tcPr>
          <w:p w14:paraId="29E02EA4" w14:textId="77777777" w:rsidR="00794A48" w:rsidRPr="00DC1967" w:rsidRDefault="00794A48" w:rsidP="00903F7D">
            <w:pPr>
              <w:pStyle w:val="movimento2"/>
              <w:rPr>
                <w:color w:val="002060"/>
              </w:rPr>
            </w:pPr>
            <w:r w:rsidRPr="00DC1967">
              <w:rPr>
                <w:color w:val="002060"/>
              </w:rPr>
              <w:t xml:space="preserve">(PIEVE D ICO CALCIO A 5) </w:t>
            </w:r>
          </w:p>
        </w:tc>
        <w:tc>
          <w:tcPr>
            <w:tcW w:w="800" w:type="dxa"/>
            <w:tcMar>
              <w:top w:w="20" w:type="dxa"/>
              <w:left w:w="20" w:type="dxa"/>
              <w:bottom w:w="20" w:type="dxa"/>
              <w:right w:w="20" w:type="dxa"/>
            </w:tcMar>
            <w:vAlign w:val="center"/>
            <w:hideMark/>
          </w:tcPr>
          <w:p w14:paraId="186A0CCB"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3779789A" w14:textId="77777777" w:rsidR="00794A48" w:rsidRPr="00DC1967" w:rsidRDefault="00794A48" w:rsidP="00903F7D">
            <w:pPr>
              <w:pStyle w:val="movimento"/>
              <w:rPr>
                <w:color w:val="002060"/>
              </w:rPr>
            </w:pPr>
            <w:r w:rsidRPr="00DC1967">
              <w:rPr>
                <w:color w:val="002060"/>
              </w:rPr>
              <w:t>BONCI ETTORE</w:t>
            </w:r>
          </w:p>
        </w:tc>
        <w:tc>
          <w:tcPr>
            <w:tcW w:w="2200" w:type="dxa"/>
            <w:tcMar>
              <w:top w:w="20" w:type="dxa"/>
              <w:left w:w="20" w:type="dxa"/>
              <w:bottom w:w="20" w:type="dxa"/>
              <w:right w:w="20" w:type="dxa"/>
            </w:tcMar>
            <w:vAlign w:val="center"/>
            <w:hideMark/>
          </w:tcPr>
          <w:p w14:paraId="4A146FE8" w14:textId="77777777" w:rsidR="00794A48" w:rsidRPr="00DC1967" w:rsidRDefault="00794A48" w:rsidP="00903F7D">
            <w:pPr>
              <w:pStyle w:val="movimento2"/>
              <w:rPr>
                <w:color w:val="002060"/>
              </w:rPr>
            </w:pPr>
            <w:r w:rsidRPr="00DC1967">
              <w:rPr>
                <w:color w:val="002060"/>
              </w:rPr>
              <w:t xml:space="preserve">(PIEVE D ICO CALCIO A 5) </w:t>
            </w:r>
          </w:p>
        </w:tc>
      </w:tr>
      <w:tr w:rsidR="00794A48" w:rsidRPr="00DC1967" w14:paraId="3A86F059" w14:textId="77777777" w:rsidTr="00903F7D">
        <w:tc>
          <w:tcPr>
            <w:tcW w:w="2200" w:type="dxa"/>
            <w:tcMar>
              <w:top w:w="20" w:type="dxa"/>
              <w:left w:w="20" w:type="dxa"/>
              <w:bottom w:w="20" w:type="dxa"/>
              <w:right w:w="20" w:type="dxa"/>
            </w:tcMar>
            <w:vAlign w:val="center"/>
            <w:hideMark/>
          </w:tcPr>
          <w:p w14:paraId="1C5D349E" w14:textId="77777777" w:rsidR="00794A48" w:rsidRPr="00DC1967" w:rsidRDefault="00794A48" w:rsidP="00903F7D">
            <w:pPr>
              <w:pStyle w:val="movimento"/>
              <w:rPr>
                <w:color w:val="002060"/>
              </w:rPr>
            </w:pPr>
            <w:r w:rsidRPr="00DC1967">
              <w:rPr>
                <w:color w:val="002060"/>
              </w:rPr>
              <w:t>MAGALHAES LONA MARCOS VINICIUS</w:t>
            </w:r>
          </w:p>
        </w:tc>
        <w:tc>
          <w:tcPr>
            <w:tcW w:w="2200" w:type="dxa"/>
            <w:tcMar>
              <w:top w:w="20" w:type="dxa"/>
              <w:left w:w="20" w:type="dxa"/>
              <w:bottom w:w="20" w:type="dxa"/>
              <w:right w:w="20" w:type="dxa"/>
            </w:tcMar>
            <w:vAlign w:val="center"/>
            <w:hideMark/>
          </w:tcPr>
          <w:p w14:paraId="3EB86552" w14:textId="77777777" w:rsidR="00794A48" w:rsidRPr="00DC1967" w:rsidRDefault="00794A48" w:rsidP="00903F7D">
            <w:pPr>
              <w:pStyle w:val="movimento2"/>
              <w:rPr>
                <w:color w:val="002060"/>
              </w:rPr>
            </w:pPr>
            <w:r w:rsidRPr="00DC1967">
              <w:rPr>
                <w:color w:val="002060"/>
              </w:rPr>
              <w:t xml:space="preserve">(REAL EAGLES VIRTUS PAGLIA) </w:t>
            </w:r>
          </w:p>
        </w:tc>
        <w:tc>
          <w:tcPr>
            <w:tcW w:w="800" w:type="dxa"/>
            <w:tcMar>
              <w:top w:w="20" w:type="dxa"/>
              <w:left w:w="20" w:type="dxa"/>
              <w:bottom w:w="20" w:type="dxa"/>
              <w:right w:w="20" w:type="dxa"/>
            </w:tcMar>
            <w:vAlign w:val="center"/>
            <w:hideMark/>
          </w:tcPr>
          <w:p w14:paraId="4313BF0D"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67951B67" w14:textId="77777777" w:rsidR="00794A48" w:rsidRPr="00DC1967" w:rsidRDefault="00794A48" w:rsidP="00903F7D">
            <w:pPr>
              <w:pStyle w:val="movimento"/>
              <w:rPr>
                <w:color w:val="002060"/>
              </w:rPr>
            </w:pPr>
            <w:r w:rsidRPr="00DC1967">
              <w:rPr>
                <w:color w:val="002060"/>
              </w:rPr>
              <w:t>CANNELLA IVAN</w:t>
            </w:r>
          </w:p>
        </w:tc>
        <w:tc>
          <w:tcPr>
            <w:tcW w:w="2200" w:type="dxa"/>
            <w:tcMar>
              <w:top w:w="20" w:type="dxa"/>
              <w:left w:w="20" w:type="dxa"/>
              <w:bottom w:w="20" w:type="dxa"/>
              <w:right w:w="20" w:type="dxa"/>
            </w:tcMar>
            <w:vAlign w:val="center"/>
            <w:hideMark/>
          </w:tcPr>
          <w:p w14:paraId="5E493BC5" w14:textId="77777777" w:rsidR="00794A48" w:rsidRPr="00DC1967" w:rsidRDefault="00794A48" w:rsidP="00903F7D">
            <w:pPr>
              <w:pStyle w:val="movimento2"/>
              <w:rPr>
                <w:color w:val="002060"/>
              </w:rPr>
            </w:pPr>
            <w:r w:rsidRPr="00DC1967">
              <w:rPr>
                <w:color w:val="002060"/>
              </w:rPr>
              <w:t xml:space="preserve">(SPORTING GROTTAMMARE) </w:t>
            </w:r>
          </w:p>
        </w:tc>
      </w:tr>
      <w:tr w:rsidR="00794A48" w:rsidRPr="00DC1967" w14:paraId="40B82043" w14:textId="77777777" w:rsidTr="00903F7D">
        <w:tc>
          <w:tcPr>
            <w:tcW w:w="2200" w:type="dxa"/>
            <w:tcMar>
              <w:top w:w="20" w:type="dxa"/>
              <w:left w:w="20" w:type="dxa"/>
              <w:bottom w:w="20" w:type="dxa"/>
              <w:right w:w="20" w:type="dxa"/>
            </w:tcMar>
            <w:vAlign w:val="center"/>
            <w:hideMark/>
          </w:tcPr>
          <w:p w14:paraId="65BF62DE" w14:textId="77777777" w:rsidR="00794A48" w:rsidRPr="00DC1967" w:rsidRDefault="00794A48" w:rsidP="00903F7D">
            <w:pPr>
              <w:pStyle w:val="movimento"/>
              <w:rPr>
                <w:color w:val="002060"/>
              </w:rPr>
            </w:pPr>
            <w:r w:rsidRPr="00DC1967">
              <w:rPr>
                <w:color w:val="002060"/>
              </w:rPr>
              <w:t>PERUCCI ALESSANDRO</w:t>
            </w:r>
          </w:p>
        </w:tc>
        <w:tc>
          <w:tcPr>
            <w:tcW w:w="2200" w:type="dxa"/>
            <w:tcMar>
              <w:top w:w="20" w:type="dxa"/>
              <w:left w:w="20" w:type="dxa"/>
              <w:bottom w:w="20" w:type="dxa"/>
              <w:right w:w="20" w:type="dxa"/>
            </w:tcMar>
            <w:vAlign w:val="center"/>
            <w:hideMark/>
          </w:tcPr>
          <w:p w14:paraId="7A40C4FF" w14:textId="77777777" w:rsidR="00794A48" w:rsidRPr="00DC1967" w:rsidRDefault="00794A48" w:rsidP="00903F7D">
            <w:pPr>
              <w:pStyle w:val="movimento2"/>
              <w:rPr>
                <w:color w:val="002060"/>
              </w:rPr>
            </w:pPr>
            <w:r w:rsidRPr="00DC1967">
              <w:rPr>
                <w:color w:val="002060"/>
              </w:rPr>
              <w:t xml:space="preserve">(VERBENA C5 ANCONA) </w:t>
            </w:r>
          </w:p>
        </w:tc>
        <w:tc>
          <w:tcPr>
            <w:tcW w:w="800" w:type="dxa"/>
            <w:tcMar>
              <w:top w:w="20" w:type="dxa"/>
              <w:left w:w="20" w:type="dxa"/>
              <w:bottom w:w="20" w:type="dxa"/>
              <w:right w:w="20" w:type="dxa"/>
            </w:tcMar>
            <w:vAlign w:val="center"/>
            <w:hideMark/>
          </w:tcPr>
          <w:p w14:paraId="21D26F7D"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210BC3D6" w14:textId="77777777" w:rsidR="00794A48" w:rsidRPr="00DC1967" w:rsidRDefault="00794A48" w:rsidP="00903F7D">
            <w:pPr>
              <w:pStyle w:val="movimento"/>
              <w:rPr>
                <w:color w:val="002060"/>
              </w:rPr>
            </w:pPr>
            <w:r w:rsidRPr="00DC1967">
              <w:rPr>
                <w:color w:val="002060"/>
              </w:rPr>
              <w:t>GENNARI ALESSANDRO</w:t>
            </w:r>
          </w:p>
        </w:tc>
        <w:tc>
          <w:tcPr>
            <w:tcW w:w="2200" w:type="dxa"/>
            <w:tcMar>
              <w:top w:w="20" w:type="dxa"/>
              <w:left w:w="20" w:type="dxa"/>
              <w:bottom w:w="20" w:type="dxa"/>
              <w:right w:w="20" w:type="dxa"/>
            </w:tcMar>
            <w:vAlign w:val="center"/>
            <w:hideMark/>
          </w:tcPr>
          <w:p w14:paraId="5B64AFC6" w14:textId="77777777" w:rsidR="00794A48" w:rsidRPr="00DC1967" w:rsidRDefault="00794A48" w:rsidP="00903F7D">
            <w:pPr>
              <w:pStyle w:val="movimento2"/>
              <w:rPr>
                <w:color w:val="002060"/>
              </w:rPr>
            </w:pPr>
            <w:r w:rsidRPr="00DC1967">
              <w:rPr>
                <w:color w:val="002060"/>
              </w:rPr>
              <w:t xml:space="preserve">(VILLA CECCOLINI CALCIO) </w:t>
            </w:r>
          </w:p>
        </w:tc>
      </w:tr>
    </w:tbl>
    <w:p w14:paraId="72BA824E" w14:textId="77777777" w:rsidR="00794A48" w:rsidRPr="00DC1967" w:rsidRDefault="00794A48" w:rsidP="00794A48">
      <w:pPr>
        <w:pStyle w:val="titolo10"/>
        <w:rPr>
          <w:rFonts w:eastAsiaTheme="minorEastAsia"/>
          <w:color w:val="002060"/>
        </w:rPr>
      </w:pPr>
      <w:r w:rsidRPr="00DC1967">
        <w:rPr>
          <w:color w:val="002060"/>
        </w:rPr>
        <w:t xml:space="preserve">GARE DEL 26/10/2024 </w:t>
      </w:r>
    </w:p>
    <w:p w14:paraId="7825CD9D" w14:textId="77777777" w:rsidR="00794A48" w:rsidRPr="00DC1967" w:rsidRDefault="00794A48" w:rsidP="00794A48">
      <w:pPr>
        <w:pStyle w:val="titolo7a"/>
        <w:rPr>
          <w:color w:val="002060"/>
        </w:rPr>
      </w:pPr>
      <w:r w:rsidRPr="00DC1967">
        <w:rPr>
          <w:color w:val="002060"/>
        </w:rPr>
        <w:t xml:space="preserve">PROVVEDIMENTI DISCIPLINARI </w:t>
      </w:r>
    </w:p>
    <w:p w14:paraId="5D4DF3CC" w14:textId="77777777" w:rsidR="00794A48" w:rsidRPr="00DC1967" w:rsidRDefault="00794A48" w:rsidP="00794A48">
      <w:pPr>
        <w:pStyle w:val="titolo7b0"/>
        <w:rPr>
          <w:color w:val="002060"/>
        </w:rPr>
      </w:pPr>
      <w:r w:rsidRPr="00DC1967">
        <w:rPr>
          <w:color w:val="002060"/>
        </w:rPr>
        <w:t xml:space="preserve">In base alle risultanze degli atti ufficiali sono state deliberate le seguenti sanzioni disciplinari. </w:t>
      </w:r>
    </w:p>
    <w:p w14:paraId="128ECB61" w14:textId="77777777" w:rsidR="00794A48" w:rsidRPr="00DC1967" w:rsidRDefault="00794A48" w:rsidP="00794A48">
      <w:pPr>
        <w:pStyle w:val="titolo30"/>
        <w:rPr>
          <w:color w:val="002060"/>
        </w:rPr>
      </w:pPr>
      <w:r w:rsidRPr="00DC1967">
        <w:rPr>
          <w:color w:val="002060"/>
        </w:rPr>
        <w:t xml:space="preserve">ALLENATORI </w:t>
      </w:r>
    </w:p>
    <w:p w14:paraId="0B1CFBCB" w14:textId="77777777" w:rsidR="00794A48" w:rsidRPr="00DC1967" w:rsidRDefault="00794A48" w:rsidP="00794A48">
      <w:pPr>
        <w:pStyle w:val="titolo20"/>
        <w:rPr>
          <w:color w:val="002060"/>
        </w:rPr>
      </w:pPr>
      <w:r w:rsidRPr="00DC196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69ECADAD" w14:textId="77777777" w:rsidTr="00903F7D">
        <w:tc>
          <w:tcPr>
            <w:tcW w:w="2200" w:type="dxa"/>
            <w:tcMar>
              <w:top w:w="20" w:type="dxa"/>
              <w:left w:w="20" w:type="dxa"/>
              <w:bottom w:w="20" w:type="dxa"/>
              <w:right w:w="20" w:type="dxa"/>
            </w:tcMar>
            <w:vAlign w:val="center"/>
            <w:hideMark/>
          </w:tcPr>
          <w:p w14:paraId="71F44D05" w14:textId="77777777" w:rsidR="00794A48" w:rsidRPr="00DC1967" w:rsidRDefault="00794A48" w:rsidP="00903F7D">
            <w:pPr>
              <w:pStyle w:val="movimento"/>
              <w:rPr>
                <w:color w:val="002060"/>
              </w:rPr>
            </w:pPr>
            <w:r w:rsidRPr="00DC1967">
              <w:rPr>
                <w:color w:val="002060"/>
              </w:rPr>
              <w:t>LATTANZI PAOLO</w:t>
            </w:r>
          </w:p>
        </w:tc>
        <w:tc>
          <w:tcPr>
            <w:tcW w:w="2200" w:type="dxa"/>
            <w:tcMar>
              <w:top w:w="20" w:type="dxa"/>
              <w:left w:w="20" w:type="dxa"/>
              <w:bottom w:w="20" w:type="dxa"/>
              <w:right w:w="20" w:type="dxa"/>
            </w:tcMar>
            <w:vAlign w:val="center"/>
            <w:hideMark/>
          </w:tcPr>
          <w:p w14:paraId="443BB473" w14:textId="77777777" w:rsidR="00794A48" w:rsidRPr="00DC1967" w:rsidRDefault="00794A48" w:rsidP="00903F7D">
            <w:pPr>
              <w:pStyle w:val="movimento2"/>
              <w:rPr>
                <w:color w:val="002060"/>
              </w:rPr>
            </w:pPr>
            <w:r w:rsidRPr="00DC1967">
              <w:rPr>
                <w:color w:val="002060"/>
              </w:rPr>
              <w:t xml:space="preserve">(FUTSAL CAMPIGLIONE) </w:t>
            </w:r>
          </w:p>
        </w:tc>
        <w:tc>
          <w:tcPr>
            <w:tcW w:w="800" w:type="dxa"/>
            <w:tcMar>
              <w:top w:w="20" w:type="dxa"/>
              <w:left w:w="20" w:type="dxa"/>
              <w:bottom w:w="20" w:type="dxa"/>
              <w:right w:w="20" w:type="dxa"/>
            </w:tcMar>
            <w:vAlign w:val="center"/>
            <w:hideMark/>
          </w:tcPr>
          <w:p w14:paraId="41866E87"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5D4B0736"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2260781D" w14:textId="77777777" w:rsidR="00794A48" w:rsidRPr="00DC1967" w:rsidRDefault="00794A48" w:rsidP="00903F7D">
            <w:pPr>
              <w:pStyle w:val="movimento2"/>
              <w:rPr>
                <w:color w:val="002060"/>
              </w:rPr>
            </w:pPr>
            <w:r w:rsidRPr="00DC1967">
              <w:rPr>
                <w:color w:val="002060"/>
              </w:rPr>
              <w:t> </w:t>
            </w:r>
          </w:p>
        </w:tc>
      </w:tr>
    </w:tbl>
    <w:p w14:paraId="37CFA814" w14:textId="77777777" w:rsidR="00794A48" w:rsidRPr="00DC1967" w:rsidRDefault="00794A48" w:rsidP="00794A48">
      <w:pPr>
        <w:pStyle w:val="titolo30"/>
        <w:rPr>
          <w:rFonts w:eastAsiaTheme="minorEastAsia"/>
          <w:color w:val="002060"/>
        </w:rPr>
      </w:pPr>
      <w:r w:rsidRPr="00DC1967">
        <w:rPr>
          <w:color w:val="002060"/>
        </w:rPr>
        <w:t xml:space="preserve">CALCIATORI NON ESPULSI </w:t>
      </w:r>
    </w:p>
    <w:p w14:paraId="346FE620" w14:textId="77777777" w:rsidR="00794A48" w:rsidRPr="00DC1967" w:rsidRDefault="00794A48" w:rsidP="00794A48">
      <w:pPr>
        <w:pStyle w:val="titolo20"/>
        <w:rPr>
          <w:color w:val="002060"/>
        </w:rPr>
      </w:pPr>
      <w:r w:rsidRPr="00DC196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4D6487FE" w14:textId="77777777" w:rsidTr="00903F7D">
        <w:tc>
          <w:tcPr>
            <w:tcW w:w="2200" w:type="dxa"/>
            <w:tcMar>
              <w:top w:w="20" w:type="dxa"/>
              <w:left w:w="20" w:type="dxa"/>
              <w:bottom w:w="20" w:type="dxa"/>
              <w:right w:w="20" w:type="dxa"/>
            </w:tcMar>
            <w:vAlign w:val="center"/>
            <w:hideMark/>
          </w:tcPr>
          <w:p w14:paraId="43DC31D1" w14:textId="77777777" w:rsidR="00794A48" w:rsidRPr="00DC1967" w:rsidRDefault="00794A48" w:rsidP="00903F7D">
            <w:pPr>
              <w:pStyle w:val="movimento"/>
              <w:rPr>
                <w:color w:val="002060"/>
              </w:rPr>
            </w:pPr>
            <w:r w:rsidRPr="00DC1967">
              <w:rPr>
                <w:color w:val="002060"/>
              </w:rPr>
              <w:t>STAFFOLANI SIMONE</w:t>
            </w:r>
          </w:p>
        </w:tc>
        <w:tc>
          <w:tcPr>
            <w:tcW w:w="2200" w:type="dxa"/>
            <w:tcMar>
              <w:top w:w="20" w:type="dxa"/>
              <w:left w:w="20" w:type="dxa"/>
              <w:bottom w:w="20" w:type="dxa"/>
              <w:right w:w="20" w:type="dxa"/>
            </w:tcMar>
            <w:vAlign w:val="center"/>
            <w:hideMark/>
          </w:tcPr>
          <w:p w14:paraId="716FF0BF" w14:textId="77777777" w:rsidR="00794A48" w:rsidRPr="00DC1967" w:rsidRDefault="00794A48" w:rsidP="00903F7D">
            <w:pPr>
              <w:pStyle w:val="movimento2"/>
              <w:rPr>
                <w:color w:val="002060"/>
              </w:rPr>
            </w:pPr>
            <w:r w:rsidRPr="00DC1967">
              <w:rPr>
                <w:color w:val="002060"/>
              </w:rPr>
              <w:t xml:space="preserve">(CASTELRAIMONDO CALCIO A 5) </w:t>
            </w:r>
          </w:p>
        </w:tc>
        <w:tc>
          <w:tcPr>
            <w:tcW w:w="800" w:type="dxa"/>
            <w:tcMar>
              <w:top w:w="20" w:type="dxa"/>
              <w:left w:w="20" w:type="dxa"/>
              <w:bottom w:w="20" w:type="dxa"/>
              <w:right w:w="20" w:type="dxa"/>
            </w:tcMar>
            <w:vAlign w:val="center"/>
            <w:hideMark/>
          </w:tcPr>
          <w:p w14:paraId="6E73B6B6"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68355089"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605F91AD" w14:textId="77777777" w:rsidR="00794A48" w:rsidRPr="00DC1967" w:rsidRDefault="00794A48" w:rsidP="00903F7D">
            <w:pPr>
              <w:pStyle w:val="movimento2"/>
              <w:rPr>
                <w:color w:val="002060"/>
              </w:rPr>
            </w:pPr>
            <w:r w:rsidRPr="00DC1967">
              <w:rPr>
                <w:color w:val="002060"/>
              </w:rPr>
              <w:t> </w:t>
            </w:r>
          </w:p>
        </w:tc>
      </w:tr>
    </w:tbl>
    <w:p w14:paraId="24C1F590" w14:textId="77777777" w:rsidR="00794A48" w:rsidRPr="00DC1967" w:rsidRDefault="00794A48" w:rsidP="00794A48">
      <w:pPr>
        <w:pStyle w:val="titolo20"/>
        <w:rPr>
          <w:rFonts w:eastAsiaTheme="minorEastAsia"/>
          <w:color w:val="002060"/>
        </w:rPr>
      </w:pPr>
      <w:r w:rsidRPr="00DC196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0D05DCCA" w14:textId="77777777" w:rsidTr="00903F7D">
        <w:tc>
          <w:tcPr>
            <w:tcW w:w="2200" w:type="dxa"/>
            <w:tcMar>
              <w:top w:w="20" w:type="dxa"/>
              <w:left w:w="20" w:type="dxa"/>
              <w:bottom w:w="20" w:type="dxa"/>
              <w:right w:w="20" w:type="dxa"/>
            </w:tcMar>
            <w:vAlign w:val="center"/>
            <w:hideMark/>
          </w:tcPr>
          <w:p w14:paraId="3FF66A6E" w14:textId="77777777" w:rsidR="00794A48" w:rsidRPr="00DC1967" w:rsidRDefault="00794A48" w:rsidP="00903F7D">
            <w:pPr>
              <w:pStyle w:val="movimento"/>
              <w:rPr>
                <w:color w:val="002060"/>
              </w:rPr>
            </w:pPr>
            <w:r w:rsidRPr="00DC1967">
              <w:rPr>
                <w:color w:val="002060"/>
              </w:rPr>
              <w:lastRenderedPageBreak/>
              <w:t>DEL PIZZO MARCUS MAY</w:t>
            </w:r>
          </w:p>
        </w:tc>
        <w:tc>
          <w:tcPr>
            <w:tcW w:w="2200" w:type="dxa"/>
            <w:tcMar>
              <w:top w:w="20" w:type="dxa"/>
              <w:left w:w="20" w:type="dxa"/>
              <w:bottom w:w="20" w:type="dxa"/>
              <w:right w:w="20" w:type="dxa"/>
            </w:tcMar>
            <w:vAlign w:val="center"/>
            <w:hideMark/>
          </w:tcPr>
          <w:p w14:paraId="6B5DE4FC" w14:textId="77777777" w:rsidR="00794A48" w:rsidRPr="00DC1967" w:rsidRDefault="00794A48" w:rsidP="00903F7D">
            <w:pPr>
              <w:pStyle w:val="movimento2"/>
              <w:rPr>
                <w:color w:val="002060"/>
              </w:rPr>
            </w:pPr>
            <w:r w:rsidRPr="00DC1967">
              <w:rPr>
                <w:color w:val="002060"/>
              </w:rPr>
              <w:t xml:space="preserve">(FUTSAL CAMPIGLIONE) </w:t>
            </w:r>
          </w:p>
        </w:tc>
        <w:tc>
          <w:tcPr>
            <w:tcW w:w="800" w:type="dxa"/>
            <w:tcMar>
              <w:top w:w="20" w:type="dxa"/>
              <w:left w:w="20" w:type="dxa"/>
              <w:bottom w:w="20" w:type="dxa"/>
              <w:right w:w="20" w:type="dxa"/>
            </w:tcMar>
            <w:vAlign w:val="center"/>
            <w:hideMark/>
          </w:tcPr>
          <w:p w14:paraId="0C268E63"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3E3122BD"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7E0E7E07" w14:textId="77777777" w:rsidR="00794A48" w:rsidRPr="00DC1967" w:rsidRDefault="00794A48" w:rsidP="00903F7D">
            <w:pPr>
              <w:pStyle w:val="movimento2"/>
              <w:rPr>
                <w:color w:val="002060"/>
              </w:rPr>
            </w:pPr>
            <w:r w:rsidRPr="00DC1967">
              <w:rPr>
                <w:color w:val="002060"/>
              </w:rPr>
              <w:t> </w:t>
            </w:r>
          </w:p>
        </w:tc>
      </w:tr>
    </w:tbl>
    <w:p w14:paraId="34F3E9CE" w14:textId="77777777" w:rsidR="00794A48" w:rsidRPr="00DC1967" w:rsidRDefault="00794A48" w:rsidP="00794A48">
      <w:pPr>
        <w:pStyle w:val="titolo20"/>
        <w:rPr>
          <w:rFonts w:eastAsiaTheme="minorEastAsia"/>
          <w:color w:val="002060"/>
        </w:rPr>
      </w:pPr>
      <w:r w:rsidRPr="00DC196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4FC97FB4" w14:textId="77777777" w:rsidTr="00903F7D">
        <w:tc>
          <w:tcPr>
            <w:tcW w:w="2200" w:type="dxa"/>
            <w:tcMar>
              <w:top w:w="20" w:type="dxa"/>
              <w:left w:w="20" w:type="dxa"/>
              <w:bottom w:w="20" w:type="dxa"/>
              <w:right w:w="20" w:type="dxa"/>
            </w:tcMar>
            <w:vAlign w:val="center"/>
            <w:hideMark/>
          </w:tcPr>
          <w:p w14:paraId="0C5D5510" w14:textId="77777777" w:rsidR="00794A48" w:rsidRPr="00DC1967" w:rsidRDefault="00794A48" w:rsidP="00903F7D">
            <w:pPr>
              <w:pStyle w:val="movimento"/>
              <w:rPr>
                <w:color w:val="002060"/>
              </w:rPr>
            </w:pPr>
            <w:r w:rsidRPr="00DC1967">
              <w:rPr>
                <w:color w:val="002060"/>
              </w:rPr>
              <w:t>BARTOLINI ALESSIO</w:t>
            </w:r>
          </w:p>
        </w:tc>
        <w:tc>
          <w:tcPr>
            <w:tcW w:w="2200" w:type="dxa"/>
            <w:tcMar>
              <w:top w:w="20" w:type="dxa"/>
              <w:left w:w="20" w:type="dxa"/>
              <w:bottom w:w="20" w:type="dxa"/>
              <w:right w:w="20" w:type="dxa"/>
            </w:tcMar>
            <w:vAlign w:val="center"/>
            <w:hideMark/>
          </w:tcPr>
          <w:p w14:paraId="7394F664" w14:textId="77777777" w:rsidR="00794A48" w:rsidRPr="00DC1967" w:rsidRDefault="00794A48" w:rsidP="00903F7D">
            <w:pPr>
              <w:pStyle w:val="movimento2"/>
              <w:rPr>
                <w:color w:val="002060"/>
              </w:rPr>
            </w:pPr>
            <w:r w:rsidRPr="00DC1967">
              <w:rPr>
                <w:color w:val="002060"/>
              </w:rPr>
              <w:t xml:space="preserve">(CASTRUM LAURI) </w:t>
            </w:r>
          </w:p>
        </w:tc>
        <w:tc>
          <w:tcPr>
            <w:tcW w:w="800" w:type="dxa"/>
            <w:tcMar>
              <w:top w:w="20" w:type="dxa"/>
              <w:left w:w="20" w:type="dxa"/>
              <w:bottom w:w="20" w:type="dxa"/>
              <w:right w:w="20" w:type="dxa"/>
            </w:tcMar>
            <w:vAlign w:val="center"/>
            <w:hideMark/>
          </w:tcPr>
          <w:p w14:paraId="34BD4148"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5B7E30CF" w14:textId="77777777" w:rsidR="00794A48" w:rsidRPr="00DC1967" w:rsidRDefault="00794A48" w:rsidP="00903F7D">
            <w:pPr>
              <w:pStyle w:val="movimento"/>
              <w:rPr>
                <w:color w:val="002060"/>
              </w:rPr>
            </w:pPr>
            <w:r w:rsidRPr="00DC1967">
              <w:rPr>
                <w:color w:val="002060"/>
              </w:rPr>
              <w:t>DI TORO NICHOLAS</w:t>
            </w:r>
          </w:p>
        </w:tc>
        <w:tc>
          <w:tcPr>
            <w:tcW w:w="2200" w:type="dxa"/>
            <w:tcMar>
              <w:top w:w="20" w:type="dxa"/>
              <w:left w:w="20" w:type="dxa"/>
              <w:bottom w:w="20" w:type="dxa"/>
              <w:right w:w="20" w:type="dxa"/>
            </w:tcMar>
            <w:vAlign w:val="center"/>
            <w:hideMark/>
          </w:tcPr>
          <w:p w14:paraId="1323643F" w14:textId="77777777" w:rsidR="00794A48" w:rsidRPr="00DC1967" w:rsidRDefault="00794A48" w:rsidP="00903F7D">
            <w:pPr>
              <w:pStyle w:val="movimento2"/>
              <w:rPr>
                <w:color w:val="002060"/>
              </w:rPr>
            </w:pPr>
            <w:r w:rsidRPr="00DC1967">
              <w:rPr>
                <w:color w:val="002060"/>
              </w:rPr>
              <w:t xml:space="preserve">(FUTSAL CAMPIGLIONE) </w:t>
            </w:r>
          </w:p>
        </w:tc>
      </w:tr>
      <w:tr w:rsidR="00794A48" w:rsidRPr="00DC1967" w14:paraId="03CC70F9" w14:textId="77777777" w:rsidTr="00903F7D">
        <w:tc>
          <w:tcPr>
            <w:tcW w:w="2200" w:type="dxa"/>
            <w:tcMar>
              <w:top w:w="20" w:type="dxa"/>
              <w:left w:w="20" w:type="dxa"/>
              <w:bottom w:w="20" w:type="dxa"/>
              <w:right w:w="20" w:type="dxa"/>
            </w:tcMar>
            <w:vAlign w:val="center"/>
            <w:hideMark/>
          </w:tcPr>
          <w:p w14:paraId="00350CCA" w14:textId="77777777" w:rsidR="00794A48" w:rsidRPr="00DC1967" w:rsidRDefault="00794A48" w:rsidP="00903F7D">
            <w:pPr>
              <w:pStyle w:val="movimento"/>
              <w:rPr>
                <w:color w:val="002060"/>
              </w:rPr>
            </w:pPr>
            <w:r w:rsidRPr="00DC1967">
              <w:rPr>
                <w:color w:val="002060"/>
              </w:rPr>
              <w:t>LATTANZI DAVIDE</w:t>
            </w:r>
          </w:p>
        </w:tc>
        <w:tc>
          <w:tcPr>
            <w:tcW w:w="2200" w:type="dxa"/>
            <w:tcMar>
              <w:top w:w="20" w:type="dxa"/>
              <w:left w:w="20" w:type="dxa"/>
              <w:bottom w:w="20" w:type="dxa"/>
              <w:right w:w="20" w:type="dxa"/>
            </w:tcMar>
            <w:vAlign w:val="center"/>
            <w:hideMark/>
          </w:tcPr>
          <w:p w14:paraId="0E38402F" w14:textId="77777777" w:rsidR="00794A48" w:rsidRPr="00DC1967" w:rsidRDefault="00794A48" w:rsidP="00903F7D">
            <w:pPr>
              <w:pStyle w:val="movimento2"/>
              <w:rPr>
                <w:color w:val="002060"/>
              </w:rPr>
            </w:pPr>
            <w:r w:rsidRPr="00DC1967">
              <w:rPr>
                <w:color w:val="002060"/>
              </w:rPr>
              <w:t xml:space="preserve">(FUTSAL CAMPIGLIONE) </w:t>
            </w:r>
          </w:p>
        </w:tc>
        <w:tc>
          <w:tcPr>
            <w:tcW w:w="800" w:type="dxa"/>
            <w:tcMar>
              <w:top w:w="20" w:type="dxa"/>
              <w:left w:w="20" w:type="dxa"/>
              <w:bottom w:w="20" w:type="dxa"/>
              <w:right w:w="20" w:type="dxa"/>
            </w:tcMar>
            <w:vAlign w:val="center"/>
            <w:hideMark/>
          </w:tcPr>
          <w:p w14:paraId="1F02F14B"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4EEF7E27" w14:textId="77777777" w:rsidR="00794A48" w:rsidRPr="00DC1967" w:rsidRDefault="00794A48" w:rsidP="00903F7D">
            <w:pPr>
              <w:pStyle w:val="movimento"/>
              <w:rPr>
                <w:color w:val="002060"/>
              </w:rPr>
            </w:pPr>
            <w:r w:rsidRPr="00DC1967">
              <w:rPr>
                <w:color w:val="002060"/>
              </w:rPr>
              <w:t>MACCIONI LEONARDO</w:t>
            </w:r>
          </w:p>
        </w:tc>
        <w:tc>
          <w:tcPr>
            <w:tcW w:w="2200" w:type="dxa"/>
            <w:tcMar>
              <w:top w:w="20" w:type="dxa"/>
              <w:left w:w="20" w:type="dxa"/>
              <w:bottom w:w="20" w:type="dxa"/>
              <w:right w:w="20" w:type="dxa"/>
            </w:tcMar>
            <w:vAlign w:val="center"/>
            <w:hideMark/>
          </w:tcPr>
          <w:p w14:paraId="54C77B27" w14:textId="77777777" w:rsidR="00794A48" w:rsidRPr="00DC1967" w:rsidRDefault="00794A48" w:rsidP="00903F7D">
            <w:pPr>
              <w:pStyle w:val="movimento2"/>
              <w:rPr>
                <w:color w:val="002060"/>
              </w:rPr>
            </w:pPr>
            <w:r w:rsidRPr="00DC1967">
              <w:rPr>
                <w:color w:val="002060"/>
              </w:rPr>
              <w:t xml:space="preserve">(POLISPORTIVA VICTORIA) </w:t>
            </w:r>
          </w:p>
        </w:tc>
      </w:tr>
      <w:tr w:rsidR="00794A48" w:rsidRPr="00DC1967" w14:paraId="7FE80256" w14:textId="77777777" w:rsidTr="00903F7D">
        <w:tc>
          <w:tcPr>
            <w:tcW w:w="2200" w:type="dxa"/>
            <w:tcMar>
              <w:top w:w="20" w:type="dxa"/>
              <w:left w:w="20" w:type="dxa"/>
              <w:bottom w:w="20" w:type="dxa"/>
              <w:right w:w="20" w:type="dxa"/>
            </w:tcMar>
            <w:vAlign w:val="center"/>
            <w:hideMark/>
          </w:tcPr>
          <w:p w14:paraId="55169FDA" w14:textId="77777777" w:rsidR="00794A48" w:rsidRPr="00DC1967" w:rsidRDefault="00794A48" w:rsidP="00903F7D">
            <w:pPr>
              <w:pStyle w:val="movimento"/>
              <w:rPr>
                <w:color w:val="002060"/>
              </w:rPr>
            </w:pPr>
            <w:r w:rsidRPr="00DC1967">
              <w:rPr>
                <w:color w:val="002060"/>
              </w:rPr>
              <w:t>MOGIANESI FRANCESCO</w:t>
            </w:r>
          </w:p>
        </w:tc>
        <w:tc>
          <w:tcPr>
            <w:tcW w:w="2200" w:type="dxa"/>
            <w:tcMar>
              <w:top w:w="20" w:type="dxa"/>
              <w:left w:w="20" w:type="dxa"/>
              <w:bottom w:w="20" w:type="dxa"/>
              <w:right w:w="20" w:type="dxa"/>
            </w:tcMar>
            <w:vAlign w:val="center"/>
            <w:hideMark/>
          </w:tcPr>
          <w:p w14:paraId="5FFF4C27" w14:textId="77777777" w:rsidR="00794A48" w:rsidRPr="00DC1967" w:rsidRDefault="00794A48" w:rsidP="00903F7D">
            <w:pPr>
              <w:pStyle w:val="movimento2"/>
              <w:rPr>
                <w:color w:val="002060"/>
              </w:rPr>
            </w:pPr>
            <w:r w:rsidRPr="00DC1967">
              <w:rPr>
                <w:color w:val="002060"/>
              </w:rPr>
              <w:t xml:space="preserve">(POLISPORTIVA VICTORIA) </w:t>
            </w:r>
          </w:p>
        </w:tc>
        <w:tc>
          <w:tcPr>
            <w:tcW w:w="800" w:type="dxa"/>
            <w:tcMar>
              <w:top w:w="20" w:type="dxa"/>
              <w:left w:w="20" w:type="dxa"/>
              <w:bottom w:w="20" w:type="dxa"/>
              <w:right w:w="20" w:type="dxa"/>
            </w:tcMar>
            <w:vAlign w:val="center"/>
            <w:hideMark/>
          </w:tcPr>
          <w:p w14:paraId="60196BD4"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4A4A80ED"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2740E6EE" w14:textId="77777777" w:rsidR="00794A48" w:rsidRPr="00DC1967" w:rsidRDefault="00794A48" w:rsidP="00903F7D">
            <w:pPr>
              <w:pStyle w:val="movimento2"/>
              <w:rPr>
                <w:color w:val="002060"/>
              </w:rPr>
            </w:pPr>
            <w:r w:rsidRPr="00DC1967">
              <w:rPr>
                <w:color w:val="002060"/>
              </w:rPr>
              <w:t> </w:t>
            </w:r>
          </w:p>
        </w:tc>
      </w:tr>
    </w:tbl>
    <w:p w14:paraId="02AEA132" w14:textId="77777777" w:rsidR="00794A48" w:rsidRDefault="00794A48" w:rsidP="00794A48">
      <w:pPr>
        <w:pStyle w:val="breakline"/>
        <w:rPr>
          <w:color w:val="002060"/>
        </w:rPr>
      </w:pPr>
    </w:p>
    <w:p w14:paraId="006AA9B3" w14:textId="77777777" w:rsidR="00794A48" w:rsidRPr="00BD581B" w:rsidRDefault="00794A48" w:rsidP="00794A48">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16FCE3CA" w14:textId="77777777" w:rsidR="00794A48" w:rsidRPr="00BD581B" w:rsidRDefault="00794A48" w:rsidP="00794A48">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7EBB89D9" w14:textId="77777777" w:rsidR="00794A48" w:rsidRPr="00DC1967" w:rsidRDefault="00794A48" w:rsidP="00794A48">
      <w:pPr>
        <w:pStyle w:val="breakline"/>
        <w:rPr>
          <w:rFonts w:eastAsiaTheme="minorEastAsia"/>
          <w:color w:val="002060"/>
        </w:rPr>
      </w:pPr>
    </w:p>
    <w:p w14:paraId="7BA4563A" w14:textId="77777777" w:rsidR="00794A48" w:rsidRPr="00DC1967" w:rsidRDefault="00794A48" w:rsidP="00794A48">
      <w:pPr>
        <w:pStyle w:val="titoloprinc0"/>
        <w:rPr>
          <w:color w:val="002060"/>
        </w:rPr>
      </w:pPr>
      <w:r w:rsidRPr="00DC1967">
        <w:rPr>
          <w:color w:val="002060"/>
        </w:rPr>
        <w:t>CLASSIFICA</w:t>
      </w:r>
    </w:p>
    <w:p w14:paraId="6A8CDFFC" w14:textId="77777777" w:rsidR="00794A48" w:rsidRPr="00DC1967" w:rsidRDefault="00794A48" w:rsidP="00794A48">
      <w:pPr>
        <w:pStyle w:val="breakline"/>
        <w:rPr>
          <w:color w:val="002060"/>
        </w:rPr>
      </w:pPr>
    </w:p>
    <w:p w14:paraId="3979BC8F" w14:textId="77777777" w:rsidR="00794A48" w:rsidRPr="00DC1967" w:rsidRDefault="00794A48" w:rsidP="00794A48">
      <w:pPr>
        <w:pStyle w:val="breakline"/>
        <w:rPr>
          <w:color w:val="002060"/>
        </w:rPr>
      </w:pPr>
    </w:p>
    <w:p w14:paraId="0E439703" w14:textId="77777777" w:rsidR="00794A48" w:rsidRPr="00DC1967" w:rsidRDefault="00794A48" w:rsidP="00794A48">
      <w:pPr>
        <w:pStyle w:val="sottotitolocampionato10"/>
        <w:rPr>
          <w:color w:val="002060"/>
        </w:rPr>
      </w:pPr>
      <w:r w:rsidRPr="00DC196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94A48" w:rsidRPr="00DC1967" w14:paraId="31A5F631" w14:textId="77777777" w:rsidTr="00903F7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5187E" w14:textId="77777777" w:rsidR="00794A48" w:rsidRPr="00DC1967" w:rsidRDefault="00794A48" w:rsidP="00903F7D">
            <w:pPr>
              <w:pStyle w:val="headertabella0"/>
              <w:rPr>
                <w:color w:val="002060"/>
              </w:rPr>
            </w:pPr>
            <w:r w:rsidRPr="00DC196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981C7" w14:textId="77777777" w:rsidR="00794A48" w:rsidRPr="00DC1967" w:rsidRDefault="00794A48" w:rsidP="00903F7D">
            <w:pPr>
              <w:pStyle w:val="headertabella0"/>
              <w:rPr>
                <w:color w:val="002060"/>
              </w:rPr>
            </w:pPr>
            <w:r w:rsidRPr="00DC196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46744" w14:textId="77777777" w:rsidR="00794A48" w:rsidRPr="00DC1967" w:rsidRDefault="00794A48" w:rsidP="00903F7D">
            <w:pPr>
              <w:pStyle w:val="headertabella0"/>
              <w:rPr>
                <w:color w:val="002060"/>
              </w:rPr>
            </w:pPr>
            <w:r w:rsidRPr="00DC196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A697A" w14:textId="77777777" w:rsidR="00794A48" w:rsidRPr="00DC1967" w:rsidRDefault="00794A48" w:rsidP="00903F7D">
            <w:pPr>
              <w:pStyle w:val="headertabella0"/>
              <w:rPr>
                <w:color w:val="002060"/>
              </w:rPr>
            </w:pPr>
            <w:r w:rsidRPr="00DC196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D5BFE" w14:textId="77777777" w:rsidR="00794A48" w:rsidRPr="00DC1967" w:rsidRDefault="00794A48" w:rsidP="00903F7D">
            <w:pPr>
              <w:pStyle w:val="headertabella0"/>
              <w:rPr>
                <w:color w:val="002060"/>
              </w:rPr>
            </w:pPr>
            <w:r w:rsidRPr="00DC196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EDD9D" w14:textId="77777777" w:rsidR="00794A48" w:rsidRPr="00DC1967" w:rsidRDefault="00794A48" w:rsidP="00903F7D">
            <w:pPr>
              <w:pStyle w:val="headertabella0"/>
              <w:rPr>
                <w:color w:val="002060"/>
              </w:rPr>
            </w:pPr>
            <w:r w:rsidRPr="00DC196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8AEAC" w14:textId="77777777" w:rsidR="00794A48" w:rsidRPr="00DC1967" w:rsidRDefault="00794A48" w:rsidP="00903F7D">
            <w:pPr>
              <w:pStyle w:val="headertabella0"/>
              <w:rPr>
                <w:color w:val="002060"/>
              </w:rPr>
            </w:pPr>
            <w:r w:rsidRPr="00DC196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11BFC5" w14:textId="77777777" w:rsidR="00794A48" w:rsidRPr="00DC1967" w:rsidRDefault="00794A48" w:rsidP="00903F7D">
            <w:pPr>
              <w:pStyle w:val="headertabella0"/>
              <w:rPr>
                <w:color w:val="002060"/>
              </w:rPr>
            </w:pPr>
            <w:r w:rsidRPr="00DC196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F6C6C0" w14:textId="77777777" w:rsidR="00794A48" w:rsidRPr="00DC1967" w:rsidRDefault="00794A48" w:rsidP="00903F7D">
            <w:pPr>
              <w:pStyle w:val="headertabella0"/>
              <w:rPr>
                <w:color w:val="002060"/>
              </w:rPr>
            </w:pPr>
            <w:r w:rsidRPr="00DC196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3399F4" w14:textId="77777777" w:rsidR="00794A48" w:rsidRPr="00DC1967" w:rsidRDefault="00794A48" w:rsidP="00903F7D">
            <w:pPr>
              <w:pStyle w:val="headertabella0"/>
              <w:rPr>
                <w:color w:val="002060"/>
              </w:rPr>
            </w:pPr>
            <w:r w:rsidRPr="00DC1967">
              <w:rPr>
                <w:color w:val="002060"/>
              </w:rPr>
              <w:t>PE</w:t>
            </w:r>
          </w:p>
        </w:tc>
      </w:tr>
      <w:tr w:rsidR="00794A48" w:rsidRPr="00DC1967" w14:paraId="59775399" w14:textId="77777777" w:rsidTr="00903F7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E27364" w14:textId="77777777" w:rsidR="00794A48" w:rsidRPr="00DC1967" w:rsidRDefault="00794A48" w:rsidP="00903F7D">
            <w:pPr>
              <w:pStyle w:val="rowtabella0"/>
              <w:rPr>
                <w:color w:val="002060"/>
              </w:rPr>
            </w:pPr>
            <w:r w:rsidRPr="00DC1967">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1A901" w14:textId="77777777" w:rsidR="00794A48" w:rsidRPr="00DC1967" w:rsidRDefault="00794A48" w:rsidP="00903F7D">
            <w:pPr>
              <w:pStyle w:val="rowtabella0"/>
              <w:jc w:val="center"/>
              <w:rPr>
                <w:color w:val="002060"/>
              </w:rPr>
            </w:pPr>
            <w:r w:rsidRPr="00DC19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D77DC"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C0D5C"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9657B"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6D842"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314C6" w14:textId="77777777" w:rsidR="00794A48" w:rsidRPr="00DC1967" w:rsidRDefault="00794A48" w:rsidP="00903F7D">
            <w:pPr>
              <w:pStyle w:val="rowtabella0"/>
              <w:jc w:val="center"/>
              <w:rPr>
                <w:color w:val="002060"/>
              </w:rPr>
            </w:pPr>
            <w:r w:rsidRPr="00DC196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0BDA0" w14:textId="77777777" w:rsidR="00794A48" w:rsidRPr="00DC1967" w:rsidRDefault="00794A48" w:rsidP="00903F7D">
            <w:pPr>
              <w:pStyle w:val="rowtabella0"/>
              <w:jc w:val="center"/>
              <w:rPr>
                <w:color w:val="002060"/>
              </w:rPr>
            </w:pPr>
            <w:r w:rsidRPr="00DC19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7B131" w14:textId="77777777" w:rsidR="00794A48" w:rsidRPr="00DC1967" w:rsidRDefault="00794A48" w:rsidP="00903F7D">
            <w:pPr>
              <w:pStyle w:val="rowtabella0"/>
              <w:jc w:val="center"/>
              <w:rPr>
                <w:color w:val="002060"/>
              </w:rPr>
            </w:pPr>
            <w:r w:rsidRPr="00DC19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56742" w14:textId="77777777" w:rsidR="00794A48" w:rsidRPr="00DC1967" w:rsidRDefault="00794A48" w:rsidP="00903F7D">
            <w:pPr>
              <w:pStyle w:val="rowtabella0"/>
              <w:jc w:val="center"/>
              <w:rPr>
                <w:color w:val="002060"/>
              </w:rPr>
            </w:pPr>
            <w:r w:rsidRPr="00DC1967">
              <w:rPr>
                <w:color w:val="002060"/>
              </w:rPr>
              <w:t>0</w:t>
            </w:r>
          </w:p>
        </w:tc>
      </w:tr>
      <w:tr w:rsidR="00794A48" w:rsidRPr="00DC1967" w14:paraId="6B19FEBA"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CF01E7" w14:textId="77777777" w:rsidR="00794A48" w:rsidRPr="00DC1967" w:rsidRDefault="00794A48" w:rsidP="00903F7D">
            <w:pPr>
              <w:pStyle w:val="rowtabella0"/>
              <w:rPr>
                <w:color w:val="002060"/>
              </w:rPr>
            </w:pPr>
            <w:r w:rsidRPr="00DC1967">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8D549" w14:textId="77777777" w:rsidR="00794A48" w:rsidRPr="00DC1967" w:rsidRDefault="00794A48" w:rsidP="00903F7D">
            <w:pPr>
              <w:pStyle w:val="rowtabella0"/>
              <w:jc w:val="center"/>
              <w:rPr>
                <w:color w:val="002060"/>
              </w:rPr>
            </w:pPr>
            <w:r w:rsidRPr="00DC19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B073E"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1B86F"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D24D0"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9F2AB"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F38F4" w14:textId="77777777" w:rsidR="00794A48" w:rsidRPr="00DC1967" w:rsidRDefault="00794A48" w:rsidP="00903F7D">
            <w:pPr>
              <w:pStyle w:val="rowtabella0"/>
              <w:jc w:val="center"/>
              <w:rPr>
                <w:color w:val="002060"/>
              </w:rPr>
            </w:pPr>
            <w:r w:rsidRPr="00DC196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8B046" w14:textId="77777777" w:rsidR="00794A48" w:rsidRPr="00DC1967" w:rsidRDefault="00794A48" w:rsidP="00903F7D">
            <w:pPr>
              <w:pStyle w:val="rowtabella0"/>
              <w:jc w:val="center"/>
              <w:rPr>
                <w:color w:val="002060"/>
              </w:rPr>
            </w:pPr>
            <w:r w:rsidRPr="00DC196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F39C8" w14:textId="77777777" w:rsidR="00794A48" w:rsidRPr="00DC1967" w:rsidRDefault="00794A48" w:rsidP="00903F7D">
            <w:pPr>
              <w:pStyle w:val="rowtabella0"/>
              <w:jc w:val="center"/>
              <w:rPr>
                <w:color w:val="002060"/>
              </w:rPr>
            </w:pPr>
            <w:r w:rsidRPr="00DC19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88B05" w14:textId="77777777" w:rsidR="00794A48" w:rsidRPr="00DC1967" w:rsidRDefault="00794A48" w:rsidP="00903F7D">
            <w:pPr>
              <w:pStyle w:val="rowtabella0"/>
              <w:jc w:val="center"/>
              <w:rPr>
                <w:color w:val="002060"/>
              </w:rPr>
            </w:pPr>
            <w:r w:rsidRPr="00DC1967">
              <w:rPr>
                <w:color w:val="002060"/>
              </w:rPr>
              <w:t>0</w:t>
            </w:r>
          </w:p>
        </w:tc>
      </w:tr>
      <w:tr w:rsidR="00794A48" w:rsidRPr="00DC1967" w14:paraId="482A5DBF"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4E2373" w14:textId="77777777" w:rsidR="00794A48" w:rsidRPr="00DC1967" w:rsidRDefault="00794A48" w:rsidP="00903F7D">
            <w:pPr>
              <w:pStyle w:val="rowtabella0"/>
              <w:rPr>
                <w:color w:val="002060"/>
              </w:rPr>
            </w:pPr>
            <w:r w:rsidRPr="00DC1967">
              <w:rPr>
                <w:color w:val="002060"/>
              </w:rPr>
              <w:t>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2D29C"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690BA"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AF22E"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9BAE8"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43B36"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053CA" w14:textId="77777777" w:rsidR="00794A48" w:rsidRPr="00DC1967" w:rsidRDefault="00794A48" w:rsidP="00903F7D">
            <w:pPr>
              <w:pStyle w:val="rowtabella0"/>
              <w:jc w:val="center"/>
              <w:rPr>
                <w:color w:val="002060"/>
              </w:rPr>
            </w:pPr>
            <w:r w:rsidRPr="00DC19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B7008" w14:textId="77777777" w:rsidR="00794A48" w:rsidRPr="00DC1967" w:rsidRDefault="00794A48" w:rsidP="00903F7D">
            <w:pPr>
              <w:pStyle w:val="rowtabella0"/>
              <w:jc w:val="center"/>
              <w:rPr>
                <w:color w:val="002060"/>
              </w:rPr>
            </w:pPr>
            <w:r w:rsidRPr="00DC19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5C249"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B737D" w14:textId="77777777" w:rsidR="00794A48" w:rsidRPr="00DC1967" w:rsidRDefault="00794A48" w:rsidP="00903F7D">
            <w:pPr>
              <w:pStyle w:val="rowtabella0"/>
              <w:jc w:val="center"/>
              <w:rPr>
                <w:color w:val="002060"/>
              </w:rPr>
            </w:pPr>
            <w:r w:rsidRPr="00DC1967">
              <w:rPr>
                <w:color w:val="002060"/>
              </w:rPr>
              <w:t>0</w:t>
            </w:r>
          </w:p>
        </w:tc>
      </w:tr>
      <w:tr w:rsidR="00794A48" w:rsidRPr="00DC1967" w14:paraId="527E42F2"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5B5256" w14:textId="77777777" w:rsidR="00794A48" w:rsidRPr="00DC1967" w:rsidRDefault="00794A48" w:rsidP="00903F7D">
            <w:pPr>
              <w:pStyle w:val="rowtabella0"/>
              <w:rPr>
                <w:color w:val="002060"/>
              </w:rPr>
            </w:pPr>
            <w:r w:rsidRPr="00DC1967">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280EF"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94CE8"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83254"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F9662"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90D96"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B011F" w14:textId="77777777" w:rsidR="00794A48" w:rsidRPr="00DC1967" w:rsidRDefault="00794A48" w:rsidP="00903F7D">
            <w:pPr>
              <w:pStyle w:val="rowtabella0"/>
              <w:jc w:val="center"/>
              <w:rPr>
                <w:color w:val="002060"/>
              </w:rPr>
            </w:pPr>
            <w:r w:rsidRPr="00DC196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6BCA1" w14:textId="77777777" w:rsidR="00794A48" w:rsidRPr="00DC1967" w:rsidRDefault="00794A48" w:rsidP="00903F7D">
            <w:pPr>
              <w:pStyle w:val="rowtabella0"/>
              <w:jc w:val="center"/>
              <w:rPr>
                <w:color w:val="002060"/>
              </w:rPr>
            </w:pPr>
            <w:r w:rsidRPr="00DC196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F596F"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6D536" w14:textId="77777777" w:rsidR="00794A48" w:rsidRPr="00DC1967" w:rsidRDefault="00794A48" w:rsidP="00903F7D">
            <w:pPr>
              <w:pStyle w:val="rowtabella0"/>
              <w:jc w:val="center"/>
              <w:rPr>
                <w:color w:val="002060"/>
              </w:rPr>
            </w:pPr>
            <w:r w:rsidRPr="00DC1967">
              <w:rPr>
                <w:color w:val="002060"/>
              </w:rPr>
              <w:t>0</w:t>
            </w:r>
          </w:p>
        </w:tc>
      </w:tr>
      <w:tr w:rsidR="00794A48" w:rsidRPr="00DC1967" w14:paraId="15CD3706"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DB1EF2" w14:textId="77777777" w:rsidR="00794A48" w:rsidRPr="00DC1967" w:rsidRDefault="00794A48" w:rsidP="00903F7D">
            <w:pPr>
              <w:pStyle w:val="rowtabella0"/>
              <w:rPr>
                <w:color w:val="002060"/>
              </w:rPr>
            </w:pPr>
            <w:r w:rsidRPr="00DC1967">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F0C60"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A65E9"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48DD5"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2293A"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471DB"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0CBF4" w14:textId="77777777" w:rsidR="00794A48" w:rsidRPr="00DC1967" w:rsidRDefault="00794A48" w:rsidP="00903F7D">
            <w:pPr>
              <w:pStyle w:val="rowtabella0"/>
              <w:jc w:val="center"/>
              <w:rPr>
                <w:color w:val="002060"/>
              </w:rPr>
            </w:pPr>
            <w:r w:rsidRPr="00DC196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D30F8" w14:textId="77777777" w:rsidR="00794A48" w:rsidRPr="00DC1967" w:rsidRDefault="00794A48" w:rsidP="00903F7D">
            <w:pPr>
              <w:pStyle w:val="rowtabella0"/>
              <w:jc w:val="center"/>
              <w:rPr>
                <w:color w:val="002060"/>
              </w:rPr>
            </w:pPr>
            <w:r w:rsidRPr="00DC196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C986C"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04AAB" w14:textId="77777777" w:rsidR="00794A48" w:rsidRPr="00DC1967" w:rsidRDefault="00794A48" w:rsidP="00903F7D">
            <w:pPr>
              <w:pStyle w:val="rowtabella0"/>
              <w:jc w:val="center"/>
              <w:rPr>
                <w:color w:val="002060"/>
              </w:rPr>
            </w:pPr>
            <w:r w:rsidRPr="00DC1967">
              <w:rPr>
                <w:color w:val="002060"/>
              </w:rPr>
              <w:t>0</w:t>
            </w:r>
          </w:p>
        </w:tc>
      </w:tr>
      <w:tr w:rsidR="00794A48" w:rsidRPr="00DC1967" w14:paraId="2FE476B2"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C49DCB" w14:textId="77777777" w:rsidR="00794A48" w:rsidRPr="00DC1967" w:rsidRDefault="00794A48" w:rsidP="00903F7D">
            <w:pPr>
              <w:pStyle w:val="rowtabella0"/>
              <w:rPr>
                <w:color w:val="002060"/>
              </w:rPr>
            </w:pPr>
            <w:r w:rsidRPr="00DC1967">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672EE" w14:textId="77777777" w:rsidR="00794A48" w:rsidRPr="00DC1967" w:rsidRDefault="00794A48" w:rsidP="00903F7D">
            <w:pPr>
              <w:pStyle w:val="rowtabella0"/>
              <w:jc w:val="center"/>
              <w:rPr>
                <w:color w:val="002060"/>
              </w:rPr>
            </w:pPr>
            <w:r w:rsidRPr="00DC19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3C371"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D9B9E"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7E6DF"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0D71E"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99F7F" w14:textId="77777777" w:rsidR="00794A48" w:rsidRPr="00DC1967" w:rsidRDefault="00794A48" w:rsidP="00903F7D">
            <w:pPr>
              <w:pStyle w:val="rowtabella0"/>
              <w:jc w:val="center"/>
              <w:rPr>
                <w:color w:val="002060"/>
              </w:rPr>
            </w:pPr>
            <w:r w:rsidRPr="00DC196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89FE1" w14:textId="77777777" w:rsidR="00794A48" w:rsidRPr="00DC1967" w:rsidRDefault="00794A48" w:rsidP="00903F7D">
            <w:pPr>
              <w:pStyle w:val="rowtabella0"/>
              <w:jc w:val="center"/>
              <w:rPr>
                <w:color w:val="002060"/>
              </w:rPr>
            </w:pPr>
            <w:r w:rsidRPr="00DC196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A6549" w14:textId="77777777" w:rsidR="00794A48" w:rsidRPr="00DC1967" w:rsidRDefault="00794A48" w:rsidP="00903F7D">
            <w:pPr>
              <w:pStyle w:val="rowtabella0"/>
              <w:jc w:val="center"/>
              <w:rPr>
                <w:color w:val="002060"/>
              </w:rPr>
            </w:pPr>
            <w:r w:rsidRPr="00DC19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C869A" w14:textId="77777777" w:rsidR="00794A48" w:rsidRPr="00DC1967" w:rsidRDefault="00794A48" w:rsidP="00903F7D">
            <w:pPr>
              <w:pStyle w:val="rowtabella0"/>
              <w:jc w:val="center"/>
              <w:rPr>
                <w:color w:val="002060"/>
              </w:rPr>
            </w:pPr>
            <w:r w:rsidRPr="00DC1967">
              <w:rPr>
                <w:color w:val="002060"/>
              </w:rPr>
              <w:t>0</w:t>
            </w:r>
          </w:p>
        </w:tc>
      </w:tr>
      <w:tr w:rsidR="00794A48" w:rsidRPr="00DC1967" w14:paraId="70AEB65A"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AA5FB5" w14:textId="77777777" w:rsidR="00794A48" w:rsidRPr="00DC1967" w:rsidRDefault="00794A48" w:rsidP="00903F7D">
            <w:pPr>
              <w:pStyle w:val="rowtabella0"/>
              <w:rPr>
                <w:color w:val="002060"/>
              </w:rPr>
            </w:pPr>
            <w:r w:rsidRPr="00DC1967">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682D0" w14:textId="77777777" w:rsidR="00794A48" w:rsidRPr="00DC1967" w:rsidRDefault="00794A48" w:rsidP="00903F7D">
            <w:pPr>
              <w:pStyle w:val="rowtabella0"/>
              <w:jc w:val="center"/>
              <w:rPr>
                <w:color w:val="002060"/>
              </w:rPr>
            </w:pPr>
            <w:r w:rsidRPr="00DC19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53A28"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4ED25"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A6B67"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7026B"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49EF5" w14:textId="77777777" w:rsidR="00794A48" w:rsidRPr="00DC1967" w:rsidRDefault="00794A48" w:rsidP="00903F7D">
            <w:pPr>
              <w:pStyle w:val="rowtabella0"/>
              <w:jc w:val="center"/>
              <w:rPr>
                <w:color w:val="002060"/>
              </w:rPr>
            </w:pPr>
            <w:r w:rsidRPr="00DC196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2FFE9" w14:textId="77777777" w:rsidR="00794A48" w:rsidRPr="00DC1967" w:rsidRDefault="00794A48" w:rsidP="00903F7D">
            <w:pPr>
              <w:pStyle w:val="rowtabella0"/>
              <w:jc w:val="center"/>
              <w:rPr>
                <w:color w:val="002060"/>
              </w:rPr>
            </w:pPr>
            <w:r w:rsidRPr="00DC196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05E7E"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5E13C" w14:textId="77777777" w:rsidR="00794A48" w:rsidRPr="00DC1967" w:rsidRDefault="00794A48" w:rsidP="00903F7D">
            <w:pPr>
              <w:pStyle w:val="rowtabella0"/>
              <w:jc w:val="center"/>
              <w:rPr>
                <w:color w:val="002060"/>
              </w:rPr>
            </w:pPr>
            <w:r w:rsidRPr="00DC1967">
              <w:rPr>
                <w:color w:val="002060"/>
              </w:rPr>
              <w:t>0</w:t>
            </w:r>
          </w:p>
        </w:tc>
      </w:tr>
      <w:tr w:rsidR="00794A48" w:rsidRPr="00DC1967" w14:paraId="5BAFD694"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9688B0" w14:textId="77777777" w:rsidR="00794A48" w:rsidRPr="00DC1967" w:rsidRDefault="00794A48" w:rsidP="00903F7D">
            <w:pPr>
              <w:pStyle w:val="rowtabella0"/>
              <w:rPr>
                <w:color w:val="002060"/>
              </w:rPr>
            </w:pPr>
            <w:r w:rsidRPr="00DC1967">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6BAA8" w14:textId="77777777" w:rsidR="00794A48" w:rsidRPr="00DC1967" w:rsidRDefault="00794A48" w:rsidP="00903F7D">
            <w:pPr>
              <w:pStyle w:val="rowtabella0"/>
              <w:jc w:val="center"/>
              <w:rPr>
                <w:color w:val="002060"/>
              </w:rPr>
            </w:pPr>
            <w:r w:rsidRPr="00DC19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3761A"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6B0B1"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549B1"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911E0"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F7A8A" w14:textId="77777777" w:rsidR="00794A48" w:rsidRPr="00DC1967" w:rsidRDefault="00794A48" w:rsidP="00903F7D">
            <w:pPr>
              <w:pStyle w:val="rowtabella0"/>
              <w:jc w:val="center"/>
              <w:rPr>
                <w:color w:val="002060"/>
              </w:rPr>
            </w:pPr>
            <w:r w:rsidRPr="00DC196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CFADE" w14:textId="77777777" w:rsidR="00794A48" w:rsidRPr="00DC1967" w:rsidRDefault="00794A48" w:rsidP="00903F7D">
            <w:pPr>
              <w:pStyle w:val="rowtabella0"/>
              <w:jc w:val="center"/>
              <w:rPr>
                <w:color w:val="002060"/>
              </w:rPr>
            </w:pPr>
            <w:r w:rsidRPr="00DC196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0EBFF"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A44D7" w14:textId="77777777" w:rsidR="00794A48" w:rsidRPr="00DC1967" w:rsidRDefault="00794A48" w:rsidP="00903F7D">
            <w:pPr>
              <w:pStyle w:val="rowtabella0"/>
              <w:jc w:val="center"/>
              <w:rPr>
                <w:color w:val="002060"/>
              </w:rPr>
            </w:pPr>
            <w:r w:rsidRPr="00DC1967">
              <w:rPr>
                <w:color w:val="002060"/>
              </w:rPr>
              <w:t>0</w:t>
            </w:r>
          </w:p>
        </w:tc>
      </w:tr>
      <w:tr w:rsidR="00794A48" w:rsidRPr="00DC1967" w14:paraId="53E2B3A7"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C7C9E1" w14:textId="77777777" w:rsidR="00794A48" w:rsidRPr="00DC1967" w:rsidRDefault="00794A48" w:rsidP="00903F7D">
            <w:pPr>
              <w:pStyle w:val="rowtabella0"/>
              <w:rPr>
                <w:color w:val="002060"/>
              </w:rPr>
            </w:pPr>
            <w:r w:rsidRPr="00DC1967">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8759C"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4B657"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40B2F"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DF347"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A9F2B"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90D2F" w14:textId="77777777" w:rsidR="00794A48" w:rsidRPr="00DC1967" w:rsidRDefault="00794A48" w:rsidP="00903F7D">
            <w:pPr>
              <w:pStyle w:val="rowtabella0"/>
              <w:jc w:val="center"/>
              <w:rPr>
                <w:color w:val="002060"/>
              </w:rPr>
            </w:pPr>
            <w:r w:rsidRPr="00DC196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BB8BD" w14:textId="77777777" w:rsidR="00794A48" w:rsidRPr="00DC1967" w:rsidRDefault="00794A48" w:rsidP="00903F7D">
            <w:pPr>
              <w:pStyle w:val="rowtabella0"/>
              <w:jc w:val="center"/>
              <w:rPr>
                <w:color w:val="002060"/>
              </w:rPr>
            </w:pPr>
            <w:r w:rsidRPr="00DC196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AFD75"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A4054" w14:textId="77777777" w:rsidR="00794A48" w:rsidRPr="00DC1967" w:rsidRDefault="00794A48" w:rsidP="00903F7D">
            <w:pPr>
              <w:pStyle w:val="rowtabella0"/>
              <w:jc w:val="center"/>
              <w:rPr>
                <w:color w:val="002060"/>
              </w:rPr>
            </w:pPr>
            <w:r w:rsidRPr="00DC1967">
              <w:rPr>
                <w:color w:val="002060"/>
              </w:rPr>
              <w:t>0</w:t>
            </w:r>
          </w:p>
        </w:tc>
      </w:tr>
      <w:tr w:rsidR="00794A48" w:rsidRPr="00DC1967" w14:paraId="1EB01B35"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12DF0A" w14:textId="77777777" w:rsidR="00794A48" w:rsidRPr="00DC1967" w:rsidRDefault="00794A48" w:rsidP="00903F7D">
            <w:pPr>
              <w:pStyle w:val="rowtabella0"/>
              <w:rPr>
                <w:color w:val="002060"/>
              </w:rPr>
            </w:pPr>
            <w:r w:rsidRPr="00DC1967">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36683"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08E4D"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FEA3A"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98D22"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837ED"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6727C" w14:textId="77777777" w:rsidR="00794A48" w:rsidRPr="00DC1967" w:rsidRDefault="00794A48" w:rsidP="00903F7D">
            <w:pPr>
              <w:pStyle w:val="rowtabella0"/>
              <w:jc w:val="center"/>
              <w:rPr>
                <w:color w:val="002060"/>
              </w:rPr>
            </w:pPr>
            <w:r w:rsidRPr="00DC19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2F4C2" w14:textId="77777777" w:rsidR="00794A48" w:rsidRPr="00DC1967" w:rsidRDefault="00794A48" w:rsidP="00903F7D">
            <w:pPr>
              <w:pStyle w:val="rowtabella0"/>
              <w:jc w:val="center"/>
              <w:rPr>
                <w:color w:val="002060"/>
              </w:rPr>
            </w:pPr>
            <w:r w:rsidRPr="00DC196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49E08"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F4D94" w14:textId="77777777" w:rsidR="00794A48" w:rsidRPr="00DC1967" w:rsidRDefault="00794A48" w:rsidP="00903F7D">
            <w:pPr>
              <w:pStyle w:val="rowtabella0"/>
              <w:jc w:val="center"/>
              <w:rPr>
                <w:color w:val="002060"/>
              </w:rPr>
            </w:pPr>
            <w:r w:rsidRPr="00DC1967">
              <w:rPr>
                <w:color w:val="002060"/>
              </w:rPr>
              <w:t>0</w:t>
            </w:r>
          </w:p>
        </w:tc>
      </w:tr>
      <w:tr w:rsidR="00794A48" w:rsidRPr="00DC1967" w14:paraId="08D6C955"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10899B" w14:textId="77777777" w:rsidR="00794A48" w:rsidRPr="00DC1967" w:rsidRDefault="00794A48" w:rsidP="00903F7D">
            <w:pPr>
              <w:pStyle w:val="rowtabella0"/>
              <w:rPr>
                <w:color w:val="002060"/>
                <w:lang w:val="es-ES"/>
              </w:rPr>
            </w:pPr>
            <w:r w:rsidRPr="00DC1967">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BF8D8"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641C6"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61177"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8AF1D"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2BDCF"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8729B" w14:textId="77777777" w:rsidR="00794A48" w:rsidRPr="00DC1967" w:rsidRDefault="00794A48" w:rsidP="00903F7D">
            <w:pPr>
              <w:pStyle w:val="rowtabella0"/>
              <w:jc w:val="center"/>
              <w:rPr>
                <w:color w:val="002060"/>
              </w:rPr>
            </w:pPr>
            <w:r w:rsidRPr="00DC19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19E4B" w14:textId="77777777" w:rsidR="00794A48" w:rsidRPr="00DC1967" w:rsidRDefault="00794A48" w:rsidP="00903F7D">
            <w:pPr>
              <w:pStyle w:val="rowtabella0"/>
              <w:jc w:val="center"/>
              <w:rPr>
                <w:color w:val="002060"/>
              </w:rPr>
            </w:pPr>
            <w:r w:rsidRPr="00DC196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27200"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C19CF" w14:textId="77777777" w:rsidR="00794A48" w:rsidRPr="00DC1967" w:rsidRDefault="00794A48" w:rsidP="00903F7D">
            <w:pPr>
              <w:pStyle w:val="rowtabella0"/>
              <w:jc w:val="center"/>
              <w:rPr>
                <w:color w:val="002060"/>
              </w:rPr>
            </w:pPr>
            <w:r w:rsidRPr="00DC1967">
              <w:rPr>
                <w:color w:val="002060"/>
              </w:rPr>
              <w:t>0</w:t>
            </w:r>
          </w:p>
        </w:tc>
      </w:tr>
      <w:tr w:rsidR="00794A48" w:rsidRPr="00DC1967" w14:paraId="3106A7F4"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F67F06" w14:textId="77777777" w:rsidR="00794A48" w:rsidRPr="00DC1967" w:rsidRDefault="00794A48" w:rsidP="00903F7D">
            <w:pPr>
              <w:pStyle w:val="rowtabella0"/>
              <w:rPr>
                <w:color w:val="002060"/>
              </w:rPr>
            </w:pPr>
            <w:r w:rsidRPr="00DC1967">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3C50C"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B3C38"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2088A"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E4198"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7252E"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A420E" w14:textId="77777777" w:rsidR="00794A48" w:rsidRPr="00DC1967" w:rsidRDefault="00794A48" w:rsidP="00903F7D">
            <w:pPr>
              <w:pStyle w:val="rowtabella0"/>
              <w:jc w:val="center"/>
              <w:rPr>
                <w:color w:val="002060"/>
              </w:rPr>
            </w:pPr>
            <w:r w:rsidRPr="00DC196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505F4" w14:textId="77777777" w:rsidR="00794A48" w:rsidRPr="00DC1967" w:rsidRDefault="00794A48" w:rsidP="00903F7D">
            <w:pPr>
              <w:pStyle w:val="rowtabella0"/>
              <w:jc w:val="center"/>
              <w:rPr>
                <w:color w:val="002060"/>
              </w:rPr>
            </w:pPr>
            <w:r w:rsidRPr="00DC196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22694" w14:textId="77777777" w:rsidR="00794A48" w:rsidRPr="00DC1967" w:rsidRDefault="00794A48" w:rsidP="00903F7D">
            <w:pPr>
              <w:pStyle w:val="rowtabella0"/>
              <w:jc w:val="center"/>
              <w:rPr>
                <w:color w:val="002060"/>
              </w:rPr>
            </w:pPr>
            <w:r w:rsidRPr="00DC19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EB370" w14:textId="77777777" w:rsidR="00794A48" w:rsidRPr="00DC1967" w:rsidRDefault="00794A48" w:rsidP="00903F7D">
            <w:pPr>
              <w:pStyle w:val="rowtabella0"/>
              <w:jc w:val="center"/>
              <w:rPr>
                <w:color w:val="002060"/>
              </w:rPr>
            </w:pPr>
            <w:r w:rsidRPr="00DC1967">
              <w:rPr>
                <w:color w:val="002060"/>
              </w:rPr>
              <w:t>0</w:t>
            </w:r>
          </w:p>
        </w:tc>
      </w:tr>
      <w:tr w:rsidR="00794A48" w:rsidRPr="00DC1967" w14:paraId="386B4D67" w14:textId="77777777" w:rsidTr="00903F7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66146E" w14:textId="77777777" w:rsidR="00794A48" w:rsidRPr="00DC1967" w:rsidRDefault="00794A48" w:rsidP="00903F7D">
            <w:pPr>
              <w:pStyle w:val="rowtabella0"/>
              <w:rPr>
                <w:color w:val="002060"/>
              </w:rPr>
            </w:pPr>
            <w:r w:rsidRPr="00DC1967">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AA32A"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26EFB"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85C29"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48DF3"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6832F"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38F19"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570A6" w14:textId="77777777" w:rsidR="00794A48" w:rsidRPr="00DC1967" w:rsidRDefault="00794A48" w:rsidP="00903F7D">
            <w:pPr>
              <w:pStyle w:val="rowtabella0"/>
              <w:jc w:val="center"/>
              <w:rPr>
                <w:color w:val="002060"/>
              </w:rPr>
            </w:pPr>
            <w:r w:rsidRPr="00DC196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F5D7C" w14:textId="77777777" w:rsidR="00794A48" w:rsidRPr="00DC1967" w:rsidRDefault="00794A48" w:rsidP="00903F7D">
            <w:pPr>
              <w:pStyle w:val="rowtabella0"/>
              <w:jc w:val="center"/>
              <w:rPr>
                <w:color w:val="002060"/>
              </w:rPr>
            </w:pPr>
            <w:r w:rsidRPr="00DC19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214F9" w14:textId="77777777" w:rsidR="00794A48" w:rsidRPr="00DC1967" w:rsidRDefault="00794A48" w:rsidP="00903F7D">
            <w:pPr>
              <w:pStyle w:val="rowtabella0"/>
              <w:jc w:val="center"/>
              <w:rPr>
                <w:color w:val="002060"/>
              </w:rPr>
            </w:pPr>
            <w:r w:rsidRPr="00DC1967">
              <w:rPr>
                <w:color w:val="002060"/>
              </w:rPr>
              <w:t>0</w:t>
            </w:r>
          </w:p>
        </w:tc>
      </w:tr>
    </w:tbl>
    <w:p w14:paraId="0785440F" w14:textId="77777777" w:rsidR="00794A48" w:rsidRPr="00DC1967" w:rsidRDefault="00794A48" w:rsidP="00794A48">
      <w:pPr>
        <w:pStyle w:val="breakline"/>
        <w:rPr>
          <w:rFonts w:eastAsiaTheme="minorEastAsia"/>
          <w:color w:val="002060"/>
        </w:rPr>
      </w:pPr>
    </w:p>
    <w:p w14:paraId="1E90AC8C" w14:textId="77777777" w:rsidR="00794A48" w:rsidRPr="00DC1967" w:rsidRDefault="00794A48" w:rsidP="00794A48">
      <w:pPr>
        <w:pStyle w:val="breakline"/>
        <w:rPr>
          <w:color w:val="002060"/>
        </w:rPr>
      </w:pPr>
    </w:p>
    <w:p w14:paraId="2F383A12" w14:textId="77777777" w:rsidR="00794A48" w:rsidRPr="00DC1967" w:rsidRDefault="00794A48" w:rsidP="00794A48">
      <w:pPr>
        <w:pStyle w:val="sottotitolocampionato10"/>
        <w:rPr>
          <w:color w:val="002060"/>
        </w:rPr>
      </w:pPr>
      <w:r w:rsidRPr="00DC196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94A48" w:rsidRPr="00DC1967" w14:paraId="5CA52868" w14:textId="77777777" w:rsidTr="00903F7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89BC2" w14:textId="77777777" w:rsidR="00794A48" w:rsidRPr="00DC1967" w:rsidRDefault="00794A48" w:rsidP="00903F7D">
            <w:pPr>
              <w:pStyle w:val="headertabella0"/>
              <w:rPr>
                <w:color w:val="002060"/>
              </w:rPr>
            </w:pPr>
            <w:r w:rsidRPr="00DC196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1C2570" w14:textId="77777777" w:rsidR="00794A48" w:rsidRPr="00DC1967" w:rsidRDefault="00794A48" w:rsidP="00903F7D">
            <w:pPr>
              <w:pStyle w:val="headertabella0"/>
              <w:rPr>
                <w:color w:val="002060"/>
              </w:rPr>
            </w:pPr>
            <w:r w:rsidRPr="00DC196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509DC" w14:textId="77777777" w:rsidR="00794A48" w:rsidRPr="00DC1967" w:rsidRDefault="00794A48" w:rsidP="00903F7D">
            <w:pPr>
              <w:pStyle w:val="headertabella0"/>
              <w:rPr>
                <w:color w:val="002060"/>
              </w:rPr>
            </w:pPr>
            <w:r w:rsidRPr="00DC196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82466" w14:textId="77777777" w:rsidR="00794A48" w:rsidRPr="00DC1967" w:rsidRDefault="00794A48" w:rsidP="00903F7D">
            <w:pPr>
              <w:pStyle w:val="headertabella0"/>
              <w:rPr>
                <w:color w:val="002060"/>
              </w:rPr>
            </w:pPr>
            <w:r w:rsidRPr="00DC196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930F9" w14:textId="77777777" w:rsidR="00794A48" w:rsidRPr="00DC1967" w:rsidRDefault="00794A48" w:rsidP="00903F7D">
            <w:pPr>
              <w:pStyle w:val="headertabella0"/>
              <w:rPr>
                <w:color w:val="002060"/>
              </w:rPr>
            </w:pPr>
            <w:r w:rsidRPr="00DC196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8AB14" w14:textId="77777777" w:rsidR="00794A48" w:rsidRPr="00DC1967" w:rsidRDefault="00794A48" w:rsidP="00903F7D">
            <w:pPr>
              <w:pStyle w:val="headertabella0"/>
              <w:rPr>
                <w:color w:val="002060"/>
              </w:rPr>
            </w:pPr>
            <w:r w:rsidRPr="00DC196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780A51" w14:textId="77777777" w:rsidR="00794A48" w:rsidRPr="00DC1967" w:rsidRDefault="00794A48" w:rsidP="00903F7D">
            <w:pPr>
              <w:pStyle w:val="headertabella0"/>
              <w:rPr>
                <w:color w:val="002060"/>
              </w:rPr>
            </w:pPr>
            <w:r w:rsidRPr="00DC196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0760E" w14:textId="77777777" w:rsidR="00794A48" w:rsidRPr="00DC1967" w:rsidRDefault="00794A48" w:rsidP="00903F7D">
            <w:pPr>
              <w:pStyle w:val="headertabella0"/>
              <w:rPr>
                <w:color w:val="002060"/>
              </w:rPr>
            </w:pPr>
            <w:r w:rsidRPr="00DC196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2DCC81" w14:textId="77777777" w:rsidR="00794A48" w:rsidRPr="00DC1967" w:rsidRDefault="00794A48" w:rsidP="00903F7D">
            <w:pPr>
              <w:pStyle w:val="headertabella0"/>
              <w:rPr>
                <w:color w:val="002060"/>
              </w:rPr>
            </w:pPr>
            <w:r w:rsidRPr="00DC196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B4D66" w14:textId="77777777" w:rsidR="00794A48" w:rsidRPr="00DC1967" w:rsidRDefault="00794A48" w:rsidP="00903F7D">
            <w:pPr>
              <w:pStyle w:val="headertabella0"/>
              <w:rPr>
                <w:color w:val="002060"/>
              </w:rPr>
            </w:pPr>
            <w:r w:rsidRPr="00DC1967">
              <w:rPr>
                <w:color w:val="002060"/>
              </w:rPr>
              <w:t>PE</w:t>
            </w:r>
          </w:p>
        </w:tc>
      </w:tr>
      <w:tr w:rsidR="00794A48" w:rsidRPr="00DC1967" w14:paraId="411C0361" w14:textId="77777777" w:rsidTr="00903F7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0BFC44" w14:textId="77777777" w:rsidR="00794A48" w:rsidRPr="00DC1967" w:rsidRDefault="00794A48" w:rsidP="00903F7D">
            <w:pPr>
              <w:pStyle w:val="rowtabella0"/>
              <w:rPr>
                <w:color w:val="002060"/>
                <w:lang w:val="es-ES"/>
              </w:rPr>
            </w:pPr>
            <w:r w:rsidRPr="00DC1967">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9986B" w14:textId="77777777" w:rsidR="00794A48" w:rsidRPr="00DC1967" w:rsidRDefault="00794A48" w:rsidP="00903F7D">
            <w:pPr>
              <w:pStyle w:val="rowtabella0"/>
              <w:jc w:val="center"/>
              <w:rPr>
                <w:color w:val="002060"/>
              </w:rPr>
            </w:pPr>
            <w:r w:rsidRPr="00DC19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900F0"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5B646"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E9963"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F2B7B"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3D037" w14:textId="77777777" w:rsidR="00794A48" w:rsidRPr="00DC1967" w:rsidRDefault="00794A48" w:rsidP="00903F7D">
            <w:pPr>
              <w:pStyle w:val="rowtabella0"/>
              <w:jc w:val="center"/>
              <w:rPr>
                <w:color w:val="002060"/>
              </w:rPr>
            </w:pPr>
            <w:r w:rsidRPr="00DC196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7D992"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29F29" w14:textId="77777777" w:rsidR="00794A48" w:rsidRPr="00DC1967" w:rsidRDefault="00794A48" w:rsidP="00903F7D">
            <w:pPr>
              <w:pStyle w:val="rowtabella0"/>
              <w:jc w:val="center"/>
              <w:rPr>
                <w:color w:val="002060"/>
              </w:rPr>
            </w:pPr>
            <w:r w:rsidRPr="00DC196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0E206" w14:textId="77777777" w:rsidR="00794A48" w:rsidRPr="00DC1967" w:rsidRDefault="00794A48" w:rsidP="00903F7D">
            <w:pPr>
              <w:pStyle w:val="rowtabella0"/>
              <w:jc w:val="center"/>
              <w:rPr>
                <w:color w:val="002060"/>
              </w:rPr>
            </w:pPr>
            <w:r w:rsidRPr="00DC1967">
              <w:rPr>
                <w:color w:val="002060"/>
              </w:rPr>
              <w:t>0</w:t>
            </w:r>
          </w:p>
        </w:tc>
      </w:tr>
      <w:tr w:rsidR="00794A48" w:rsidRPr="00DC1967" w14:paraId="367E155D"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BA7C2C" w14:textId="77777777" w:rsidR="00794A48" w:rsidRPr="00DC1967" w:rsidRDefault="00794A48" w:rsidP="00903F7D">
            <w:pPr>
              <w:pStyle w:val="rowtabella0"/>
              <w:rPr>
                <w:color w:val="002060"/>
                <w:lang w:val="es-ES"/>
              </w:rPr>
            </w:pPr>
            <w:r w:rsidRPr="00DC1967">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A9F52" w14:textId="77777777" w:rsidR="00794A48" w:rsidRPr="00DC1967" w:rsidRDefault="00794A48" w:rsidP="00903F7D">
            <w:pPr>
              <w:pStyle w:val="rowtabella0"/>
              <w:jc w:val="center"/>
              <w:rPr>
                <w:color w:val="002060"/>
              </w:rPr>
            </w:pPr>
            <w:r w:rsidRPr="00DC19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EBF84"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603AC"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7935C"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CFAE7"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23885" w14:textId="77777777" w:rsidR="00794A48" w:rsidRPr="00DC1967" w:rsidRDefault="00794A48" w:rsidP="00903F7D">
            <w:pPr>
              <w:pStyle w:val="rowtabella0"/>
              <w:jc w:val="center"/>
              <w:rPr>
                <w:color w:val="002060"/>
              </w:rPr>
            </w:pPr>
            <w:r w:rsidRPr="00DC196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F46E5" w14:textId="77777777" w:rsidR="00794A48" w:rsidRPr="00DC1967" w:rsidRDefault="00794A48" w:rsidP="00903F7D">
            <w:pPr>
              <w:pStyle w:val="rowtabella0"/>
              <w:jc w:val="center"/>
              <w:rPr>
                <w:color w:val="002060"/>
              </w:rPr>
            </w:pPr>
            <w:r w:rsidRPr="00DC196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F8D57"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E2DC1" w14:textId="77777777" w:rsidR="00794A48" w:rsidRPr="00DC1967" w:rsidRDefault="00794A48" w:rsidP="00903F7D">
            <w:pPr>
              <w:pStyle w:val="rowtabella0"/>
              <w:jc w:val="center"/>
              <w:rPr>
                <w:color w:val="002060"/>
              </w:rPr>
            </w:pPr>
            <w:r w:rsidRPr="00DC1967">
              <w:rPr>
                <w:color w:val="002060"/>
              </w:rPr>
              <w:t>0</w:t>
            </w:r>
          </w:p>
        </w:tc>
      </w:tr>
      <w:tr w:rsidR="00794A48" w:rsidRPr="00DC1967" w14:paraId="28F18002"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0658DE" w14:textId="77777777" w:rsidR="00794A48" w:rsidRPr="00DC1967" w:rsidRDefault="00794A48" w:rsidP="00903F7D">
            <w:pPr>
              <w:pStyle w:val="rowtabella0"/>
              <w:rPr>
                <w:color w:val="002060"/>
              </w:rPr>
            </w:pPr>
            <w:r w:rsidRPr="00DC1967">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C0C72"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65C6A"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410AB"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058DF"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E3A4D"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F8D44" w14:textId="77777777" w:rsidR="00794A48" w:rsidRPr="00DC1967" w:rsidRDefault="00794A48" w:rsidP="00903F7D">
            <w:pPr>
              <w:pStyle w:val="rowtabella0"/>
              <w:jc w:val="center"/>
              <w:rPr>
                <w:color w:val="002060"/>
              </w:rPr>
            </w:pPr>
            <w:r w:rsidRPr="00DC196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B35C1" w14:textId="77777777" w:rsidR="00794A48" w:rsidRPr="00DC1967" w:rsidRDefault="00794A48" w:rsidP="00903F7D">
            <w:pPr>
              <w:pStyle w:val="rowtabella0"/>
              <w:jc w:val="center"/>
              <w:rPr>
                <w:color w:val="002060"/>
              </w:rPr>
            </w:pPr>
            <w:r w:rsidRPr="00DC196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A14F7"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31821" w14:textId="77777777" w:rsidR="00794A48" w:rsidRPr="00DC1967" w:rsidRDefault="00794A48" w:rsidP="00903F7D">
            <w:pPr>
              <w:pStyle w:val="rowtabella0"/>
              <w:jc w:val="center"/>
              <w:rPr>
                <w:color w:val="002060"/>
              </w:rPr>
            </w:pPr>
            <w:r w:rsidRPr="00DC1967">
              <w:rPr>
                <w:color w:val="002060"/>
              </w:rPr>
              <w:t>0</w:t>
            </w:r>
          </w:p>
        </w:tc>
      </w:tr>
      <w:tr w:rsidR="00794A48" w:rsidRPr="00DC1967" w14:paraId="603269CF"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C89448" w14:textId="77777777" w:rsidR="00794A48" w:rsidRPr="00DC1967" w:rsidRDefault="00794A48" w:rsidP="00903F7D">
            <w:pPr>
              <w:pStyle w:val="rowtabella0"/>
              <w:rPr>
                <w:color w:val="002060"/>
              </w:rPr>
            </w:pPr>
            <w:r w:rsidRPr="00DC1967">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D79E7"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A7466"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052F5"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B5C0B"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6E012"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EF6B8" w14:textId="77777777" w:rsidR="00794A48" w:rsidRPr="00DC1967" w:rsidRDefault="00794A48" w:rsidP="00903F7D">
            <w:pPr>
              <w:pStyle w:val="rowtabella0"/>
              <w:jc w:val="center"/>
              <w:rPr>
                <w:color w:val="002060"/>
              </w:rPr>
            </w:pPr>
            <w:r w:rsidRPr="00DC196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BC511" w14:textId="77777777" w:rsidR="00794A48" w:rsidRPr="00DC1967" w:rsidRDefault="00794A48" w:rsidP="00903F7D">
            <w:pPr>
              <w:pStyle w:val="rowtabella0"/>
              <w:jc w:val="center"/>
              <w:rPr>
                <w:color w:val="002060"/>
              </w:rPr>
            </w:pPr>
            <w:r w:rsidRPr="00DC196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3D6F2"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9DD79" w14:textId="77777777" w:rsidR="00794A48" w:rsidRPr="00DC1967" w:rsidRDefault="00794A48" w:rsidP="00903F7D">
            <w:pPr>
              <w:pStyle w:val="rowtabella0"/>
              <w:jc w:val="center"/>
              <w:rPr>
                <w:color w:val="002060"/>
              </w:rPr>
            </w:pPr>
            <w:r w:rsidRPr="00DC1967">
              <w:rPr>
                <w:color w:val="002060"/>
              </w:rPr>
              <w:t>0</w:t>
            </w:r>
          </w:p>
        </w:tc>
      </w:tr>
      <w:tr w:rsidR="00794A48" w:rsidRPr="00DC1967" w14:paraId="4EF39391"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1217E6" w14:textId="77777777" w:rsidR="00794A48" w:rsidRPr="00DC1967" w:rsidRDefault="00794A48" w:rsidP="00903F7D">
            <w:pPr>
              <w:pStyle w:val="rowtabella0"/>
              <w:rPr>
                <w:color w:val="002060"/>
              </w:rPr>
            </w:pPr>
            <w:r w:rsidRPr="00DC1967">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B8309"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EB7C1"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C2587"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891A6"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84C78"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A7628" w14:textId="77777777" w:rsidR="00794A48" w:rsidRPr="00DC1967" w:rsidRDefault="00794A48" w:rsidP="00903F7D">
            <w:pPr>
              <w:pStyle w:val="rowtabella0"/>
              <w:jc w:val="center"/>
              <w:rPr>
                <w:color w:val="002060"/>
              </w:rPr>
            </w:pPr>
            <w:r w:rsidRPr="00DC196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398D8" w14:textId="77777777" w:rsidR="00794A48" w:rsidRPr="00DC1967" w:rsidRDefault="00794A48" w:rsidP="00903F7D">
            <w:pPr>
              <w:pStyle w:val="rowtabella0"/>
              <w:jc w:val="center"/>
              <w:rPr>
                <w:color w:val="002060"/>
              </w:rPr>
            </w:pPr>
            <w:r w:rsidRPr="00DC19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B9F24" w14:textId="77777777" w:rsidR="00794A48" w:rsidRPr="00DC1967" w:rsidRDefault="00794A48" w:rsidP="00903F7D">
            <w:pPr>
              <w:pStyle w:val="rowtabella0"/>
              <w:jc w:val="center"/>
              <w:rPr>
                <w:color w:val="002060"/>
              </w:rPr>
            </w:pPr>
            <w:r w:rsidRPr="00DC19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4E78B" w14:textId="77777777" w:rsidR="00794A48" w:rsidRPr="00DC1967" w:rsidRDefault="00794A48" w:rsidP="00903F7D">
            <w:pPr>
              <w:pStyle w:val="rowtabella0"/>
              <w:jc w:val="center"/>
              <w:rPr>
                <w:color w:val="002060"/>
              </w:rPr>
            </w:pPr>
            <w:r w:rsidRPr="00DC1967">
              <w:rPr>
                <w:color w:val="002060"/>
              </w:rPr>
              <w:t>0</w:t>
            </w:r>
          </w:p>
        </w:tc>
      </w:tr>
      <w:tr w:rsidR="00794A48" w:rsidRPr="00DC1967" w14:paraId="7F0F4BFF"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70F3DF" w14:textId="77777777" w:rsidR="00794A48" w:rsidRPr="00DC1967" w:rsidRDefault="00794A48" w:rsidP="00903F7D">
            <w:pPr>
              <w:pStyle w:val="rowtabella0"/>
              <w:rPr>
                <w:color w:val="002060"/>
              </w:rPr>
            </w:pPr>
            <w:r w:rsidRPr="00DC1967">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895D2"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84AAB"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5507E"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DF1D4"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315D3"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92840" w14:textId="77777777" w:rsidR="00794A48" w:rsidRPr="00DC1967" w:rsidRDefault="00794A48" w:rsidP="00903F7D">
            <w:pPr>
              <w:pStyle w:val="rowtabella0"/>
              <w:jc w:val="center"/>
              <w:rPr>
                <w:color w:val="002060"/>
              </w:rPr>
            </w:pPr>
            <w:r w:rsidRPr="00DC196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A0EF7" w14:textId="77777777" w:rsidR="00794A48" w:rsidRPr="00DC1967" w:rsidRDefault="00794A48" w:rsidP="00903F7D">
            <w:pPr>
              <w:pStyle w:val="rowtabella0"/>
              <w:jc w:val="center"/>
              <w:rPr>
                <w:color w:val="002060"/>
              </w:rPr>
            </w:pPr>
            <w:r w:rsidRPr="00DC196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D1343"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8E328" w14:textId="77777777" w:rsidR="00794A48" w:rsidRPr="00DC1967" w:rsidRDefault="00794A48" w:rsidP="00903F7D">
            <w:pPr>
              <w:pStyle w:val="rowtabella0"/>
              <w:jc w:val="center"/>
              <w:rPr>
                <w:color w:val="002060"/>
              </w:rPr>
            </w:pPr>
            <w:r w:rsidRPr="00DC1967">
              <w:rPr>
                <w:color w:val="002060"/>
              </w:rPr>
              <w:t>0</w:t>
            </w:r>
          </w:p>
        </w:tc>
      </w:tr>
      <w:tr w:rsidR="00794A48" w:rsidRPr="00DC1967" w14:paraId="53DD142B"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E36702" w14:textId="77777777" w:rsidR="00794A48" w:rsidRPr="00DC1967" w:rsidRDefault="00794A48" w:rsidP="00903F7D">
            <w:pPr>
              <w:pStyle w:val="rowtabella0"/>
              <w:rPr>
                <w:color w:val="002060"/>
              </w:rPr>
            </w:pPr>
            <w:r w:rsidRPr="00DC1967">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36476"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1C734"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3E28B"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6C15F"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508F1"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4DE90" w14:textId="77777777" w:rsidR="00794A48" w:rsidRPr="00DC1967" w:rsidRDefault="00794A48" w:rsidP="00903F7D">
            <w:pPr>
              <w:pStyle w:val="rowtabella0"/>
              <w:jc w:val="center"/>
              <w:rPr>
                <w:color w:val="002060"/>
              </w:rPr>
            </w:pPr>
            <w:r w:rsidRPr="00DC19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B326D" w14:textId="77777777" w:rsidR="00794A48" w:rsidRPr="00DC1967" w:rsidRDefault="00794A48" w:rsidP="00903F7D">
            <w:pPr>
              <w:pStyle w:val="rowtabella0"/>
              <w:jc w:val="center"/>
              <w:rPr>
                <w:color w:val="002060"/>
              </w:rPr>
            </w:pPr>
            <w:r w:rsidRPr="00DC19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A39AA"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32632" w14:textId="77777777" w:rsidR="00794A48" w:rsidRPr="00DC1967" w:rsidRDefault="00794A48" w:rsidP="00903F7D">
            <w:pPr>
              <w:pStyle w:val="rowtabella0"/>
              <w:jc w:val="center"/>
              <w:rPr>
                <w:color w:val="002060"/>
              </w:rPr>
            </w:pPr>
            <w:r w:rsidRPr="00DC1967">
              <w:rPr>
                <w:color w:val="002060"/>
              </w:rPr>
              <w:t>0</w:t>
            </w:r>
          </w:p>
        </w:tc>
      </w:tr>
      <w:tr w:rsidR="00794A48" w:rsidRPr="00DC1967" w14:paraId="32983B10"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5BA4D0" w14:textId="77777777" w:rsidR="00794A48" w:rsidRPr="00DC1967" w:rsidRDefault="00794A48" w:rsidP="00903F7D">
            <w:pPr>
              <w:pStyle w:val="rowtabella0"/>
              <w:rPr>
                <w:color w:val="002060"/>
              </w:rPr>
            </w:pPr>
            <w:r w:rsidRPr="00DC1967">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EAEAE"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0315D"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282B2"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CAC33"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6E996"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BD6CA" w14:textId="77777777" w:rsidR="00794A48" w:rsidRPr="00DC1967" w:rsidRDefault="00794A48" w:rsidP="00903F7D">
            <w:pPr>
              <w:pStyle w:val="rowtabella0"/>
              <w:jc w:val="center"/>
              <w:rPr>
                <w:color w:val="002060"/>
              </w:rPr>
            </w:pPr>
            <w:r w:rsidRPr="00DC196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BDF2B" w14:textId="77777777" w:rsidR="00794A48" w:rsidRPr="00DC1967" w:rsidRDefault="00794A48" w:rsidP="00903F7D">
            <w:pPr>
              <w:pStyle w:val="rowtabella0"/>
              <w:jc w:val="center"/>
              <w:rPr>
                <w:color w:val="002060"/>
              </w:rPr>
            </w:pPr>
            <w:r w:rsidRPr="00DC196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D6203"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614CA" w14:textId="77777777" w:rsidR="00794A48" w:rsidRPr="00DC1967" w:rsidRDefault="00794A48" w:rsidP="00903F7D">
            <w:pPr>
              <w:pStyle w:val="rowtabella0"/>
              <w:jc w:val="center"/>
              <w:rPr>
                <w:color w:val="002060"/>
              </w:rPr>
            </w:pPr>
            <w:r w:rsidRPr="00DC1967">
              <w:rPr>
                <w:color w:val="002060"/>
              </w:rPr>
              <w:t>0</w:t>
            </w:r>
          </w:p>
        </w:tc>
      </w:tr>
      <w:tr w:rsidR="00794A48" w:rsidRPr="00DC1967" w14:paraId="1B8A8CB4"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1E98B4" w14:textId="77777777" w:rsidR="00794A48" w:rsidRPr="00DC1967" w:rsidRDefault="00794A48" w:rsidP="00903F7D">
            <w:pPr>
              <w:pStyle w:val="rowtabella0"/>
              <w:rPr>
                <w:color w:val="002060"/>
              </w:rPr>
            </w:pPr>
            <w:r w:rsidRPr="00DC1967">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4EB3C"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13F53"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74DE2"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3C552"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5BC1F"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EC93A"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A995A" w14:textId="77777777" w:rsidR="00794A48" w:rsidRPr="00DC1967" w:rsidRDefault="00794A48" w:rsidP="00903F7D">
            <w:pPr>
              <w:pStyle w:val="rowtabella0"/>
              <w:jc w:val="center"/>
              <w:rPr>
                <w:color w:val="002060"/>
              </w:rPr>
            </w:pPr>
            <w:r w:rsidRPr="00DC19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9DF06"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DAE0A" w14:textId="77777777" w:rsidR="00794A48" w:rsidRPr="00DC1967" w:rsidRDefault="00794A48" w:rsidP="00903F7D">
            <w:pPr>
              <w:pStyle w:val="rowtabella0"/>
              <w:jc w:val="center"/>
              <w:rPr>
                <w:color w:val="002060"/>
              </w:rPr>
            </w:pPr>
            <w:r w:rsidRPr="00DC1967">
              <w:rPr>
                <w:color w:val="002060"/>
              </w:rPr>
              <w:t>0</w:t>
            </w:r>
          </w:p>
        </w:tc>
      </w:tr>
      <w:tr w:rsidR="00794A48" w:rsidRPr="00DC1967" w14:paraId="264BFA1A"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448B6A" w14:textId="77777777" w:rsidR="00794A48" w:rsidRPr="00DC1967" w:rsidRDefault="00794A48" w:rsidP="00903F7D">
            <w:pPr>
              <w:pStyle w:val="rowtabella0"/>
              <w:rPr>
                <w:color w:val="002060"/>
              </w:rPr>
            </w:pPr>
            <w:r w:rsidRPr="00DC1967">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539ED"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BF977"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DFED4"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5F87C"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A9559"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04B2E" w14:textId="77777777" w:rsidR="00794A48" w:rsidRPr="00DC1967" w:rsidRDefault="00794A48" w:rsidP="00903F7D">
            <w:pPr>
              <w:pStyle w:val="rowtabella0"/>
              <w:jc w:val="center"/>
              <w:rPr>
                <w:color w:val="002060"/>
              </w:rPr>
            </w:pPr>
            <w:r w:rsidRPr="00DC196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0E101" w14:textId="77777777" w:rsidR="00794A48" w:rsidRPr="00DC1967" w:rsidRDefault="00794A48" w:rsidP="00903F7D">
            <w:pPr>
              <w:pStyle w:val="rowtabella0"/>
              <w:jc w:val="center"/>
              <w:rPr>
                <w:color w:val="002060"/>
              </w:rPr>
            </w:pPr>
            <w:r w:rsidRPr="00DC196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4AD2A"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4213D" w14:textId="77777777" w:rsidR="00794A48" w:rsidRPr="00DC1967" w:rsidRDefault="00794A48" w:rsidP="00903F7D">
            <w:pPr>
              <w:pStyle w:val="rowtabella0"/>
              <w:jc w:val="center"/>
              <w:rPr>
                <w:color w:val="002060"/>
              </w:rPr>
            </w:pPr>
            <w:r w:rsidRPr="00DC1967">
              <w:rPr>
                <w:color w:val="002060"/>
              </w:rPr>
              <w:t>0</w:t>
            </w:r>
          </w:p>
        </w:tc>
      </w:tr>
      <w:tr w:rsidR="00794A48" w:rsidRPr="00DC1967" w14:paraId="064AB470"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C68239" w14:textId="77777777" w:rsidR="00794A48" w:rsidRPr="00DC1967" w:rsidRDefault="00794A48" w:rsidP="00903F7D">
            <w:pPr>
              <w:pStyle w:val="rowtabella0"/>
              <w:rPr>
                <w:color w:val="002060"/>
              </w:rPr>
            </w:pPr>
            <w:r w:rsidRPr="00DC1967">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EA930"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D602B"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F2146"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C3120"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58964"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4A954" w14:textId="77777777" w:rsidR="00794A48" w:rsidRPr="00DC1967" w:rsidRDefault="00794A48" w:rsidP="00903F7D">
            <w:pPr>
              <w:pStyle w:val="rowtabella0"/>
              <w:jc w:val="center"/>
              <w:rPr>
                <w:color w:val="002060"/>
              </w:rPr>
            </w:pPr>
            <w:r w:rsidRPr="00DC19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0D9DA" w14:textId="77777777" w:rsidR="00794A48" w:rsidRPr="00DC1967" w:rsidRDefault="00794A48" w:rsidP="00903F7D">
            <w:pPr>
              <w:pStyle w:val="rowtabella0"/>
              <w:jc w:val="center"/>
              <w:rPr>
                <w:color w:val="002060"/>
              </w:rPr>
            </w:pPr>
            <w:r w:rsidRPr="00DC196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24E0B" w14:textId="77777777" w:rsidR="00794A48" w:rsidRPr="00DC1967" w:rsidRDefault="00794A48" w:rsidP="00903F7D">
            <w:pPr>
              <w:pStyle w:val="rowtabella0"/>
              <w:jc w:val="center"/>
              <w:rPr>
                <w:color w:val="002060"/>
              </w:rPr>
            </w:pPr>
            <w:r w:rsidRPr="00DC19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8F1A2" w14:textId="77777777" w:rsidR="00794A48" w:rsidRPr="00DC1967" w:rsidRDefault="00794A48" w:rsidP="00903F7D">
            <w:pPr>
              <w:pStyle w:val="rowtabella0"/>
              <w:jc w:val="center"/>
              <w:rPr>
                <w:color w:val="002060"/>
              </w:rPr>
            </w:pPr>
            <w:r w:rsidRPr="00DC1967">
              <w:rPr>
                <w:color w:val="002060"/>
              </w:rPr>
              <w:t>0</w:t>
            </w:r>
          </w:p>
        </w:tc>
      </w:tr>
      <w:tr w:rsidR="00794A48" w:rsidRPr="00DC1967" w14:paraId="47CC7D98"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F8E554" w14:textId="77777777" w:rsidR="00794A48" w:rsidRPr="00DC1967" w:rsidRDefault="00794A48" w:rsidP="00903F7D">
            <w:pPr>
              <w:pStyle w:val="rowtabella0"/>
              <w:rPr>
                <w:color w:val="002060"/>
              </w:rPr>
            </w:pPr>
            <w:r w:rsidRPr="00DC1967">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2D402"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C1A61"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CEA48"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4AD7C"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06C61"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A8227"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005DC" w14:textId="77777777" w:rsidR="00794A48" w:rsidRPr="00DC1967" w:rsidRDefault="00794A48" w:rsidP="00903F7D">
            <w:pPr>
              <w:pStyle w:val="rowtabella0"/>
              <w:jc w:val="center"/>
              <w:rPr>
                <w:color w:val="002060"/>
              </w:rPr>
            </w:pPr>
            <w:r w:rsidRPr="00DC196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D8DC8" w14:textId="77777777" w:rsidR="00794A48" w:rsidRPr="00DC1967" w:rsidRDefault="00794A48" w:rsidP="00903F7D">
            <w:pPr>
              <w:pStyle w:val="rowtabella0"/>
              <w:jc w:val="center"/>
              <w:rPr>
                <w:color w:val="002060"/>
              </w:rPr>
            </w:pPr>
            <w:r w:rsidRPr="00DC19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508BA" w14:textId="77777777" w:rsidR="00794A48" w:rsidRPr="00DC1967" w:rsidRDefault="00794A48" w:rsidP="00903F7D">
            <w:pPr>
              <w:pStyle w:val="rowtabella0"/>
              <w:jc w:val="center"/>
              <w:rPr>
                <w:color w:val="002060"/>
              </w:rPr>
            </w:pPr>
            <w:r w:rsidRPr="00DC1967">
              <w:rPr>
                <w:color w:val="002060"/>
              </w:rPr>
              <w:t>0</w:t>
            </w:r>
          </w:p>
        </w:tc>
      </w:tr>
      <w:tr w:rsidR="00794A48" w:rsidRPr="00DC1967" w14:paraId="713F0CDF" w14:textId="77777777" w:rsidTr="00903F7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FB08A3" w14:textId="77777777" w:rsidR="00794A48" w:rsidRPr="00DC1967" w:rsidRDefault="00794A48" w:rsidP="00903F7D">
            <w:pPr>
              <w:pStyle w:val="rowtabella0"/>
              <w:rPr>
                <w:color w:val="002060"/>
              </w:rPr>
            </w:pPr>
            <w:r w:rsidRPr="00DC1967">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71594"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3A9BA"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3320A"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391EF"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251AC"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3F0C7" w14:textId="77777777" w:rsidR="00794A48" w:rsidRPr="00DC1967" w:rsidRDefault="00794A48" w:rsidP="00903F7D">
            <w:pPr>
              <w:pStyle w:val="rowtabella0"/>
              <w:jc w:val="center"/>
              <w:rPr>
                <w:color w:val="002060"/>
              </w:rPr>
            </w:pPr>
            <w:r w:rsidRPr="00DC196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8CC1A" w14:textId="77777777" w:rsidR="00794A48" w:rsidRPr="00DC1967" w:rsidRDefault="00794A48" w:rsidP="00903F7D">
            <w:pPr>
              <w:pStyle w:val="rowtabella0"/>
              <w:jc w:val="center"/>
              <w:rPr>
                <w:color w:val="002060"/>
              </w:rPr>
            </w:pPr>
            <w:r w:rsidRPr="00DC196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AB1B3" w14:textId="77777777" w:rsidR="00794A48" w:rsidRPr="00DC1967" w:rsidRDefault="00794A48" w:rsidP="00903F7D">
            <w:pPr>
              <w:pStyle w:val="rowtabella0"/>
              <w:jc w:val="center"/>
              <w:rPr>
                <w:color w:val="002060"/>
              </w:rPr>
            </w:pPr>
            <w:r w:rsidRPr="00DC196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FF8F8" w14:textId="77777777" w:rsidR="00794A48" w:rsidRPr="00DC1967" w:rsidRDefault="00794A48" w:rsidP="00903F7D">
            <w:pPr>
              <w:pStyle w:val="rowtabella0"/>
              <w:jc w:val="center"/>
              <w:rPr>
                <w:color w:val="002060"/>
              </w:rPr>
            </w:pPr>
            <w:r w:rsidRPr="00DC1967">
              <w:rPr>
                <w:color w:val="002060"/>
              </w:rPr>
              <w:t>0</w:t>
            </w:r>
          </w:p>
        </w:tc>
      </w:tr>
    </w:tbl>
    <w:p w14:paraId="1ADDAB7E" w14:textId="77777777" w:rsidR="00794A48" w:rsidRPr="00DC1967" w:rsidRDefault="00794A48" w:rsidP="00794A48">
      <w:pPr>
        <w:pStyle w:val="breakline"/>
        <w:rPr>
          <w:rFonts w:eastAsiaTheme="minorEastAsia"/>
          <w:color w:val="002060"/>
        </w:rPr>
      </w:pPr>
    </w:p>
    <w:p w14:paraId="4508CA94" w14:textId="77777777" w:rsidR="00794A48" w:rsidRPr="00DC1967" w:rsidRDefault="00794A48" w:rsidP="00794A48">
      <w:pPr>
        <w:pStyle w:val="breakline"/>
        <w:rPr>
          <w:color w:val="002060"/>
        </w:rPr>
      </w:pPr>
    </w:p>
    <w:p w14:paraId="7D506661" w14:textId="77777777" w:rsidR="00794A48" w:rsidRPr="00DC1967" w:rsidRDefault="00794A48" w:rsidP="00794A48">
      <w:pPr>
        <w:pStyle w:val="sottotitolocampionato10"/>
        <w:rPr>
          <w:color w:val="002060"/>
        </w:rPr>
      </w:pPr>
      <w:r w:rsidRPr="00DC1967">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94A48" w:rsidRPr="00DC1967" w14:paraId="51B432E6" w14:textId="77777777" w:rsidTr="00903F7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74968B" w14:textId="77777777" w:rsidR="00794A48" w:rsidRPr="00DC1967" w:rsidRDefault="00794A48" w:rsidP="00903F7D">
            <w:pPr>
              <w:pStyle w:val="headertabella0"/>
              <w:rPr>
                <w:color w:val="002060"/>
              </w:rPr>
            </w:pPr>
            <w:r w:rsidRPr="00DC196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01D59" w14:textId="77777777" w:rsidR="00794A48" w:rsidRPr="00DC1967" w:rsidRDefault="00794A48" w:rsidP="00903F7D">
            <w:pPr>
              <w:pStyle w:val="headertabella0"/>
              <w:rPr>
                <w:color w:val="002060"/>
              </w:rPr>
            </w:pPr>
            <w:r w:rsidRPr="00DC196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2CAC7" w14:textId="77777777" w:rsidR="00794A48" w:rsidRPr="00DC1967" w:rsidRDefault="00794A48" w:rsidP="00903F7D">
            <w:pPr>
              <w:pStyle w:val="headertabella0"/>
              <w:rPr>
                <w:color w:val="002060"/>
              </w:rPr>
            </w:pPr>
            <w:r w:rsidRPr="00DC196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9A2044" w14:textId="77777777" w:rsidR="00794A48" w:rsidRPr="00DC1967" w:rsidRDefault="00794A48" w:rsidP="00903F7D">
            <w:pPr>
              <w:pStyle w:val="headertabella0"/>
              <w:rPr>
                <w:color w:val="002060"/>
              </w:rPr>
            </w:pPr>
            <w:r w:rsidRPr="00DC196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4A0B9" w14:textId="77777777" w:rsidR="00794A48" w:rsidRPr="00DC1967" w:rsidRDefault="00794A48" w:rsidP="00903F7D">
            <w:pPr>
              <w:pStyle w:val="headertabella0"/>
              <w:rPr>
                <w:color w:val="002060"/>
              </w:rPr>
            </w:pPr>
            <w:r w:rsidRPr="00DC196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6D91B" w14:textId="77777777" w:rsidR="00794A48" w:rsidRPr="00DC1967" w:rsidRDefault="00794A48" w:rsidP="00903F7D">
            <w:pPr>
              <w:pStyle w:val="headertabella0"/>
              <w:rPr>
                <w:color w:val="002060"/>
              </w:rPr>
            </w:pPr>
            <w:r w:rsidRPr="00DC196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3E369" w14:textId="77777777" w:rsidR="00794A48" w:rsidRPr="00DC1967" w:rsidRDefault="00794A48" w:rsidP="00903F7D">
            <w:pPr>
              <w:pStyle w:val="headertabella0"/>
              <w:rPr>
                <w:color w:val="002060"/>
              </w:rPr>
            </w:pPr>
            <w:r w:rsidRPr="00DC196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7FDB2" w14:textId="77777777" w:rsidR="00794A48" w:rsidRPr="00DC1967" w:rsidRDefault="00794A48" w:rsidP="00903F7D">
            <w:pPr>
              <w:pStyle w:val="headertabella0"/>
              <w:rPr>
                <w:color w:val="002060"/>
              </w:rPr>
            </w:pPr>
            <w:r w:rsidRPr="00DC196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C8B9B" w14:textId="77777777" w:rsidR="00794A48" w:rsidRPr="00DC1967" w:rsidRDefault="00794A48" w:rsidP="00903F7D">
            <w:pPr>
              <w:pStyle w:val="headertabella0"/>
              <w:rPr>
                <w:color w:val="002060"/>
              </w:rPr>
            </w:pPr>
            <w:r w:rsidRPr="00DC196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346931" w14:textId="77777777" w:rsidR="00794A48" w:rsidRPr="00DC1967" w:rsidRDefault="00794A48" w:rsidP="00903F7D">
            <w:pPr>
              <w:pStyle w:val="headertabella0"/>
              <w:rPr>
                <w:color w:val="002060"/>
              </w:rPr>
            </w:pPr>
            <w:r w:rsidRPr="00DC1967">
              <w:rPr>
                <w:color w:val="002060"/>
              </w:rPr>
              <w:t>PE</w:t>
            </w:r>
          </w:p>
        </w:tc>
      </w:tr>
      <w:tr w:rsidR="00794A48" w:rsidRPr="00DC1967" w14:paraId="32159788" w14:textId="77777777" w:rsidTr="00903F7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1180F1" w14:textId="77777777" w:rsidR="00794A48" w:rsidRPr="00DC1967" w:rsidRDefault="00794A48" w:rsidP="00903F7D">
            <w:pPr>
              <w:pStyle w:val="rowtabella0"/>
              <w:rPr>
                <w:color w:val="002060"/>
              </w:rPr>
            </w:pPr>
            <w:r w:rsidRPr="00DC1967">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C59CA" w14:textId="77777777" w:rsidR="00794A48" w:rsidRPr="00DC1967" w:rsidRDefault="00794A48" w:rsidP="00903F7D">
            <w:pPr>
              <w:pStyle w:val="rowtabella0"/>
              <w:jc w:val="center"/>
              <w:rPr>
                <w:color w:val="002060"/>
              </w:rPr>
            </w:pPr>
            <w:r w:rsidRPr="00DC19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D9C15"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9BBA8"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0D056"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51E79"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F00BD" w14:textId="77777777" w:rsidR="00794A48" w:rsidRPr="00DC1967" w:rsidRDefault="00794A48" w:rsidP="00903F7D">
            <w:pPr>
              <w:pStyle w:val="rowtabella0"/>
              <w:jc w:val="center"/>
              <w:rPr>
                <w:color w:val="002060"/>
              </w:rPr>
            </w:pPr>
            <w:r w:rsidRPr="00DC196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C4B5F" w14:textId="77777777" w:rsidR="00794A48" w:rsidRPr="00DC1967" w:rsidRDefault="00794A48" w:rsidP="00903F7D">
            <w:pPr>
              <w:pStyle w:val="rowtabella0"/>
              <w:jc w:val="center"/>
              <w:rPr>
                <w:color w:val="002060"/>
              </w:rPr>
            </w:pPr>
            <w:r w:rsidRPr="00DC19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446F7" w14:textId="77777777" w:rsidR="00794A48" w:rsidRPr="00DC1967" w:rsidRDefault="00794A48" w:rsidP="00903F7D">
            <w:pPr>
              <w:pStyle w:val="rowtabella0"/>
              <w:jc w:val="center"/>
              <w:rPr>
                <w:color w:val="002060"/>
              </w:rPr>
            </w:pPr>
            <w:r w:rsidRPr="00DC196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34833" w14:textId="77777777" w:rsidR="00794A48" w:rsidRPr="00DC1967" w:rsidRDefault="00794A48" w:rsidP="00903F7D">
            <w:pPr>
              <w:pStyle w:val="rowtabella0"/>
              <w:jc w:val="center"/>
              <w:rPr>
                <w:color w:val="002060"/>
              </w:rPr>
            </w:pPr>
            <w:r w:rsidRPr="00DC1967">
              <w:rPr>
                <w:color w:val="002060"/>
              </w:rPr>
              <w:t>0</w:t>
            </w:r>
          </w:p>
        </w:tc>
      </w:tr>
      <w:tr w:rsidR="00794A48" w:rsidRPr="00DC1967" w14:paraId="27EAED5B"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630F6E" w14:textId="77777777" w:rsidR="00794A48" w:rsidRPr="00DC1967" w:rsidRDefault="00794A48" w:rsidP="00903F7D">
            <w:pPr>
              <w:pStyle w:val="rowtabella0"/>
              <w:rPr>
                <w:color w:val="002060"/>
              </w:rPr>
            </w:pPr>
            <w:r w:rsidRPr="00DC1967">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3AC54" w14:textId="77777777" w:rsidR="00794A48" w:rsidRPr="00DC1967" w:rsidRDefault="00794A48" w:rsidP="00903F7D">
            <w:pPr>
              <w:pStyle w:val="rowtabella0"/>
              <w:jc w:val="center"/>
              <w:rPr>
                <w:color w:val="002060"/>
              </w:rPr>
            </w:pPr>
            <w:r w:rsidRPr="00DC19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6E34A"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A6BD7"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80EC5"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B521E"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A055D" w14:textId="77777777" w:rsidR="00794A48" w:rsidRPr="00DC1967" w:rsidRDefault="00794A48" w:rsidP="00903F7D">
            <w:pPr>
              <w:pStyle w:val="rowtabella0"/>
              <w:jc w:val="center"/>
              <w:rPr>
                <w:color w:val="002060"/>
              </w:rPr>
            </w:pPr>
            <w:r w:rsidRPr="00DC196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CB108" w14:textId="77777777" w:rsidR="00794A48" w:rsidRPr="00DC1967" w:rsidRDefault="00794A48" w:rsidP="00903F7D">
            <w:pPr>
              <w:pStyle w:val="rowtabella0"/>
              <w:jc w:val="center"/>
              <w:rPr>
                <w:color w:val="002060"/>
              </w:rPr>
            </w:pPr>
            <w:r w:rsidRPr="00DC19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03720"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FC1CF" w14:textId="77777777" w:rsidR="00794A48" w:rsidRPr="00DC1967" w:rsidRDefault="00794A48" w:rsidP="00903F7D">
            <w:pPr>
              <w:pStyle w:val="rowtabella0"/>
              <w:jc w:val="center"/>
              <w:rPr>
                <w:color w:val="002060"/>
              </w:rPr>
            </w:pPr>
            <w:r w:rsidRPr="00DC1967">
              <w:rPr>
                <w:color w:val="002060"/>
              </w:rPr>
              <w:t>0</w:t>
            </w:r>
          </w:p>
        </w:tc>
      </w:tr>
      <w:tr w:rsidR="00794A48" w:rsidRPr="00DC1967" w14:paraId="0A22AF56"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A076A6" w14:textId="77777777" w:rsidR="00794A48" w:rsidRPr="00DC1967" w:rsidRDefault="00794A48" w:rsidP="00903F7D">
            <w:pPr>
              <w:pStyle w:val="rowtabella0"/>
              <w:rPr>
                <w:color w:val="002060"/>
                <w:lang w:val="es-ES"/>
              </w:rPr>
            </w:pPr>
            <w:r w:rsidRPr="00DC1967">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4C027" w14:textId="77777777" w:rsidR="00794A48" w:rsidRPr="00DC1967" w:rsidRDefault="00794A48" w:rsidP="00903F7D">
            <w:pPr>
              <w:pStyle w:val="rowtabella0"/>
              <w:jc w:val="center"/>
              <w:rPr>
                <w:color w:val="002060"/>
              </w:rPr>
            </w:pPr>
            <w:r w:rsidRPr="00DC19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C9020"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2147C"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8B25D"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F610B"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AB2DE" w14:textId="77777777" w:rsidR="00794A48" w:rsidRPr="00DC1967" w:rsidRDefault="00794A48" w:rsidP="00903F7D">
            <w:pPr>
              <w:pStyle w:val="rowtabella0"/>
              <w:jc w:val="center"/>
              <w:rPr>
                <w:color w:val="002060"/>
              </w:rPr>
            </w:pPr>
            <w:r w:rsidRPr="00DC196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CE09D" w14:textId="77777777" w:rsidR="00794A48" w:rsidRPr="00DC1967" w:rsidRDefault="00794A48" w:rsidP="00903F7D">
            <w:pPr>
              <w:pStyle w:val="rowtabella0"/>
              <w:jc w:val="center"/>
              <w:rPr>
                <w:color w:val="002060"/>
              </w:rPr>
            </w:pPr>
            <w:r w:rsidRPr="00DC196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1CB71"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670D0" w14:textId="77777777" w:rsidR="00794A48" w:rsidRPr="00DC1967" w:rsidRDefault="00794A48" w:rsidP="00903F7D">
            <w:pPr>
              <w:pStyle w:val="rowtabella0"/>
              <w:jc w:val="center"/>
              <w:rPr>
                <w:color w:val="002060"/>
              </w:rPr>
            </w:pPr>
            <w:r w:rsidRPr="00DC1967">
              <w:rPr>
                <w:color w:val="002060"/>
              </w:rPr>
              <w:t>0</w:t>
            </w:r>
          </w:p>
        </w:tc>
      </w:tr>
      <w:tr w:rsidR="00794A48" w:rsidRPr="00DC1967" w14:paraId="1E4EA5B8"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AD2C90" w14:textId="77777777" w:rsidR="00794A48" w:rsidRPr="00DC1967" w:rsidRDefault="00794A48" w:rsidP="00903F7D">
            <w:pPr>
              <w:pStyle w:val="rowtabella0"/>
              <w:rPr>
                <w:color w:val="002060"/>
              </w:rPr>
            </w:pPr>
            <w:r w:rsidRPr="00DC1967">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38499" w14:textId="77777777" w:rsidR="00794A48" w:rsidRPr="00DC1967" w:rsidRDefault="00794A48" w:rsidP="00903F7D">
            <w:pPr>
              <w:pStyle w:val="rowtabella0"/>
              <w:jc w:val="center"/>
              <w:rPr>
                <w:color w:val="002060"/>
              </w:rPr>
            </w:pPr>
            <w:r w:rsidRPr="00DC19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2DE2F"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2B3E6"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C5E17"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26289"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AF4DE" w14:textId="77777777" w:rsidR="00794A48" w:rsidRPr="00DC1967" w:rsidRDefault="00794A48" w:rsidP="00903F7D">
            <w:pPr>
              <w:pStyle w:val="rowtabella0"/>
              <w:jc w:val="center"/>
              <w:rPr>
                <w:color w:val="002060"/>
              </w:rPr>
            </w:pPr>
            <w:r w:rsidRPr="00DC196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0ACFB" w14:textId="77777777" w:rsidR="00794A48" w:rsidRPr="00DC1967" w:rsidRDefault="00794A48" w:rsidP="00903F7D">
            <w:pPr>
              <w:pStyle w:val="rowtabella0"/>
              <w:jc w:val="center"/>
              <w:rPr>
                <w:color w:val="002060"/>
              </w:rPr>
            </w:pPr>
            <w:r w:rsidRPr="00DC196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90C33"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5D378" w14:textId="77777777" w:rsidR="00794A48" w:rsidRPr="00DC1967" w:rsidRDefault="00794A48" w:rsidP="00903F7D">
            <w:pPr>
              <w:pStyle w:val="rowtabella0"/>
              <w:jc w:val="center"/>
              <w:rPr>
                <w:color w:val="002060"/>
              </w:rPr>
            </w:pPr>
            <w:r w:rsidRPr="00DC1967">
              <w:rPr>
                <w:color w:val="002060"/>
              </w:rPr>
              <w:t>0</w:t>
            </w:r>
          </w:p>
        </w:tc>
      </w:tr>
      <w:tr w:rsidR="00794A48" w:rsidRPr="00DC1967" w14:paraId="00E7E12C"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3858E3" w14:textId="77777777" w:rsidR="00794A48" w:rsidRPr="00DC1967" w:rsidRDefault="00794A48" w:rsidP="00903F7D">
            <w:pPr>
              <w:pStyle w:val="rowtabella0"/>
              <w:rPr>
                <w:color w:val="002060"/>
              </w:rPr>
            </w:pPr>
            <w:r w:rsidRPr="00DC1967">
              <w:rPr>
                <w:color w:val="002060"/>
              </w:rPr>
              <w:t>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6DC85"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6D545"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0BB1D"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73BE6"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1C3C3"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00E8C" w14:textId="77777777" w:rsidR="00794A48" w:rsidRPr="00DC1967" w:rsidRDefault="00794A48" w:rsidP="00903F7D">
            <w:pPr>
              <w:pStyle w:val="rowtabella0"/>
              <w:jc w:val="center"/>
              <w:rPr>
                <w:color w:val="002060"/>
              </w:rPr>
            </w:pPr>
            <w:r w:rsidRPr="00DC196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ACA40"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DFEB3"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0DFD5" w14:textId="77777777" w:rsidR="00794A48" w:rsidRPr="00DC1967" w:rsidRDefault="00794A48" w:rsidP="00903F7D">
            <w:pPr>
              <w:pStyle w:val="rowtabella0"/>
              <w:jc w:val="center"/>
              <w:rPr>
                <w:color w:val="002060"/>
              </w:rPr>
            </w:pPr>
            <w:r w:rsidRPr="00DC1967">
              <w:rPr>
                <w:color w:val="002060"/>
              </w:rPr>
              <w:t>0</w:t>
            </w:r>
          </w:p>
        </w:tc>
      </w:tr>
      <w:tr w:rsidR="00794A48" w:rsidRPr="00DC1967" w14:paraId="3AFEC92A"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B612F3" w14:textId="77777777" w:rsidR="00794A48" w:rsidRPr="00DC1967" w:rsidRDefault="00794A48" w:rsidP="00903F7D">
            <w:pPr>
              <w:pStyle w:val="rowtabella0"/>
              <w:rPr>
                <w:color w:val="002060"/>
              </w:rPr>
            </w:pPr>
            <w:r w:rsidRPr="00DC1967">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1D670"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C43AD"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D3E82"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3C1F7"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4F82C"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188DA" w14:textId="77777777" w:rsidR="00794A48" w:rsidRPr="00DC1967" w:rsidRDefault="00794A48" w:rsidP="00903F7D">
            <w:pPr>
              <w:pStyle w:val="rowtabella0"/>
              <w:jc w:val="center"/>
              <w:rPr>
                <w:color w:val="002060"/>
              </w:rPr>
            </w:pPr>
            <w:r w:rsidRPr="00DC196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BD701" w14:textId="77777777" w:rsidR="00794A48" w:rsidRPr="00DC1967" w:rsidRDefault="00794A48" w:rsidP="00903F7D">
            <w:pPr>
              <w:pStyle w:val="rowtabella0"/>
              <w:jc w:val="center"/>
              <w:rPr>
                <w:color w:val="002060"/>
              </w:rPr>
            </w:pPr>
            <w:r w:rsidRPr="00DC19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429F7"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AB217" w14:textId="77777777" w:rsidR="00794A48" w:rsidRPr="00DC1967" w:rsidRDefault="00794A48" w:rsidP="00903F7D">
            <w:pPr>
              <w:pStyle w:val="rowtabella0"/>
              <w:jc w:val="center"/>
              <w:rPr>
                <w:color w:val="002060"/>
              </w:rPr>
            </w:pPr>
            <w:r w:rsidRPr="00DC1967">
              <w:rPr>
                <w:color w:val="002060"/>
              </w:rPr>
              <w:t>0</w:t>
            </w:r>
          </w:p>
        </w:tc>
      </w:tr>
      <w:tr w:rsidR="00794A48" w:rsidRPr="00DC1967" w14:paraId="1A670CDA"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781B90" w14:textId="77777777" w:rsidR="00794A48" w:rsidRPr="00DC1967" w:rsidRDefault="00794A48" w:rsidP="00903F7D">
            <w:pPr>
              <w:pStyle w:val="rowtabella0"/>
              <w:rPr>
                <w:color w:val="002060"/>
              </w:rPr>
            </w:pPr>
            <w:r w:rsidRPr="00DC1967">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642D9"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F4903"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0CB30"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FB4C6"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6DC95"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91301"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ABCCB" w14:textId="77777777" w:rsidR="00794A48" w:rsidRPr="00DC1967" w:rsidRDefault="00794A48" w:rsidP="00903F7D">
            <w:pPr>
              <w:pStyle w:val="rowtabella0"/>
              <w:jc w:val="center"/>
              <w:rPr>
                <w:color w:val="002060"/>
              </w:rPr>
            </w:pPr>
            <w:r w:rsidRPr="00DC196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990C4"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35A97" w14:textId="77777777" w:rsidR="00794A48" w:rsidRPr="00DC1967" w:rsidRDefault="00794A48" w:rsidP="00903F7D">
            <w:pPr>
              <w:pStyle w:val="rowtabella0"/>
              <w:jc w:val="center"/>
              <w:rPr>
                <w:color w:val="002060"/>
              </w:rPr>
            </w:pPr>
            <w:r w:rsidRPr="00DC1967">
              <w:rPr>
                <w:color w:val="002060"/>
              </w:rPr>
              <w:t>0</w:t>
            </w:r>
          </w:p>
        </w:tc>
      </w:tr>
      <w:tr w:rsidR="00794A48" w:rsidRPr="00DC1967" w14:paraId="2B88A388"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64D14C" w14:textId="77777777" w:rsidR="00794A48" w:rsidRPr="00DC1967" w:rsidRDefault="00794A48" w:rsidP="00903F7D">
            <w:pPr>
              <w:pStyle w:val="rowtabella0"/>
              <w:rPr>
                <w:color w:val="002060"/>
                <w:lang w:val="es-ES"/>
              </w:rPr>
            </w:pPr>
            <w:r w:rsidRPr="00DC1967">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E4319"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104E7"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5DE45"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CDA6D"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46DE0"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801F8" w14:textId="77777777" w:rsidR="00794A48" w:rsidRPr="00DC1967" w:rsidRDefault="00794A48" w:rsidP="00903F7D">
            <w:pPr>
              <w:pStyle w:val="rowtabella0"/>
              <w:jc w:val="center"/>
              <w:rPr>
                <w:color w:val="002060"/>
              </w:rPr>
            </w:pPr>
            <w:r w:rsidRPr="00DC196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04788" w14:textId="77777777" w:rsidR="00794A48" w:rsidRPr="00DC1967" w:rsidRDefault="00794A48" w:rsidP="00903F7D">
            <w:pPr>
              <w:pStyle w:val="rowtabella0"/>
              <w:jc w:val="center"/>
              <w:rPr>
                <w:color w:val="002060"/>
              </w:rPr>
            </w:pPr>
            <w:r w:rsidRPr="00DC196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50E57"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3E297" w14:textId="77777777" w:rsidR="00794A48" w:rsidRPr="00DC1967" w:rsidRDefault="00794A48" w:rsidP="00903F7D">
            <w:pPr>
              <w:pStyle w:val="rowtabella0"/>
              <w:jc w:val="center"/>
              <w:rPr>
                <w:color w:val="002060"/>
              </w:rPr>
            </w:pPr>
            <w:r w:rsidRPr="00DC1967">
              <w:rPr>
                <w:color w:val="002060"/>
              </w:rPr>
              <w:t>0</w:t>
            </w:r>
          </w:p>
        </w:tc>
      </w:tr>
      <w:tr w:rsidR="00794A48" w:rsidRPr="00DC1967" w14:paraId="755F35C9"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F668BB" w14:textId="77777777" w:rsidR="00794A48" w:rsidRPr="00DC1967" w:rsidRDefault="00794A48" w:rsidP="00903F7D">
            <w:pPr>
              <w:pStyle w:val="rowtabella0"/>
              <w:rPr>
                <w:color w:val="002060"/>
              </w:rPr>
            </w:pPr>
            <w:r w:rsidRPr="00DC1967">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C9CFC"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F3B39"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FE514"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41545"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0CC36"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70CC7" w14:textId="77777777" w:rsidR="00794A48" w:rsidRPr="00DC1967" w:rsidRDefault="00794A48" w:rsidP="00903F7D">
            <w:pPr>
              <w:pStyle w:val="rowtabella0"/>
              <w:jc w:val="center"/>
              <w:rPr>
                <w:color w:val="002060"/>
              </w:rPr>
            </w:pPr>
            <w:r w:rsidRPr="00DC196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23457" w14:textId="77777777" w:rsidR="00794A48" w:rsidRPr="00DC1967" w:rsidRDefault="00794A48" w:rsidP="00903F7D">
            <w:pPr>
              <w:pStyle w:val="rowtabella0"/>
              <w:jc w:val="center"/>
              <w:rPr>
                <w:color w:val="002060"/>
              </w:rPr>
            </w:pPr>
            <w:r w:rsidRPr="00DC196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EC5CC"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6F4EF" w14:textId="77777777" w:rsidR="00794A48" w:rsidRPr="00DC1967" w:rsidRDefault="00794A48" w:rsidP="00903F7D">
            <w:pPr>
              <w:pStyle w:val="rowtabella0"/>
              <w:jc w:val="center"/>
              <w:rPr>
                <w:color w:val="002060"/>
              </w:rPr>
            </w:pPr>
            <w:r w:rsidRPr="00DC1967">
              <w:rPr>
                <w:color w:val="002060"/>
              </w:rPr>
              <w:t>0</w:t>
            </w:r>
          </w:p>
        </w:tc>
      </w:tr>
      <w:tr w:rsidR="00794A48" w:rsidRPr="00DC1967" w14:paraId="5AC0538A"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9F4C5D" w14:textId="77777777" w:rsidR="00794A48" w:rsidRPr="00DC1967" w:rsidRDefault="00794A48" w:rsidP="00903F7D">
            <w:pPr>
              <w:pStyle w:val="rowtabella0"/>
              <w:rPr>
                <w:color w:val="002060"/>
              </w:rPr>
            </w:pPr>
            <w:r w:rsidRPr="00DC1967">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17ECC"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A5159"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F72C3"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27BDB"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6524E"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05AB2" w14:textId="77777777" w:rsidR="00794A48" w:rsidRPr="00DC1967" w:rsidRDefault="00794A48" w:rsidP="00903F7D">
            <w:pPr>
              <w:pStyle w:val="rowtabella0"/>
              <w:jc w:val="center"/>
              <w:rPr>
                <w:color w:val="002060"/>
              </w:rPr>
            </w:pPr>
            <w:r w:rsidRPr="00DC196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428C4" w14:textId="77777777" w:rsidR="00794A48" w:rsidRPr="00DC1967" w:rsidRDefault="00794A48" w:rsidP="00903F7D">
            <w:pPr>
              <w:pStyle w:val="rowtabella0"/>
              <w:jc w:val="center"/>
              <w:rPr>
                <w:color w:val="002060"/>
              </w:rPr>
            </w:pPr>
            <w:r w:rsidRPr="00DC196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CD9B1"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84A20" w14:textId="77777777" w:rsidR="00794A48" w:rsidRPr="00DC1967" w:rsidRDefault="00794A48" w:rsidP="00903F7D">
            <w:pPr>
              <w:pStyle w:val="rowtabella0"/>
              <w:jc w:val="center"/>
              <w:rPr>
                <w:color w:val="002060"/>
              </w:rPr>
            </w:pPr>
            <w:r w:rsidRPr="00DC1967">
              <w:rPr>
                <w:color w:val="002060"/>
              </w:rPr>
              <w:t>0</w:t>
            </w:r>
          </w:p>
        </w:tc>
      </w:tr>
      <w:tr w:rsidR="00794A48" w:rsidRPr="00DC1967" w14:paraId="1924C764"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51AB87" w14:textId="77777777" w:rsidR="00794A48" w:rsidRPr="00DC1967" w:rsidRDefault="00794A48" w:rsidP="00903F7D">
            <w:pPr>
              <w:pStyle w:val="rowtabella0"/>
              <w:rPr>
                <w:color w:val="002060"/>
              </w:rPr>
            </w:pPr>
            <w:r w:rsidRPr="00DC1967">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E1E15"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4BC68"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CC524"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3A403"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7C7D3"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9E775" w14:textId="77777777" w:rsidR="00794A48" w:rsidRPr="00DC1967" w:rsidRDefault="00794A48" w:rsidP="00903F7D">
            <w:pPr>
              <w:pStyle w:val="rowtabella0"/>
              <w:jc w:val="center"/>
              <w:rPr>
                <w:color w:val="002060"/>
              </w:rPr>
            </w:pPr>
            <w:r w:rsidRPr="00DC19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14C73" w14:textId="77777777" w:rsidR="00794A48" w:rsidRPr="00DC1967" w:rsidRDefault="00794A48" w:rsidP="00903F7D">
            <w:pPr>
              <w:pStyle w:val="rowtabella0"/>
              <w:jc w:val="center"/>
              <w:rPr>
                <w:color w:val="002060"/>
              </w:rPr>
            </w:pPr>
            <w:r w:rsidRPr="00DC196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E7C32"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F4848" w14:textId="77777777" w:rsidR="00794A48" w:rsidRPr="00DC1967" w:rsidRDefault="00794A48" w:rsidP="00903F7D">
            <w:pPr>
              <w:pStyle w:val="rowtabella0"/>
              <w:jc w:val="center"/>
              <w:rPr>
                <w:color w:val="002060"/>
              </w:rPr>
            </w:pPr>
            <w:r w:rsidRPr="00DC1967">
              <w:rPr>
                <w:color w:val="002060"/>
              </w:rPr>
              <w:t>0</w:t>
            </w:r>
          </w:p>
        </w:tc>
      </w:tr>
      <w:tr w:rsidR="00794A48" w:rsidRPr="00DC1967" w14:paraId="22DB6695"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01FF43" w14:textId="77777777" w:rsidR="00794A48" w:rsidRPr="00DC1967" w:rsidRDefault="00794A48" w:rsidP="00903F7D">
            <w:pPr>
              <w:pStyle w:val="rowtabella0"/>
              <w:rPr>
                <w:color w:val="002060"/>
              </w:rPr>
            </w:pPr>
            <w:r w:rsidRPr="00DC1967">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A8ACF"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C2B1D"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EB5CD"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15124"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2997C"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707DC" w14:textId="77777777" w:rsidR="00794A48" w:rsidRPr="00DC1967" w:rsidRDefault="00794A48" w:rsidP="00903F7D">
            <w:pPr>
              <w:pStyle w:val="rowtabella0"/>
              <w:jc w:val="center"/>
              <w:rPr>
                <w:color w:val="002060"/>
              </w:rPr>
            </w:pPr>
            <w:r w:rsidRPr="00DC196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54648" w14:textId="77777777" w:rsidR="00794A48" w:rsidRPr="00DC1967" w:rsidRDefault="00794A48" w:rsidP="00903F7D">
            <w:pPr>
              <w:pStyle w:val="rowtabella0"/>
              <w:jc w:val="center"/>
              <w:rPr>
                <w:color w:val="002060"/>
              </w:rPr>
            </w:pPr>
            <w:r w:rsidRPr="00DC196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61D4F"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F41C8" w14:textId="77777777" w:rsidR="00794A48" w:rsidRPr="00DC1967" w:rsidRDefault="00794A48" w:rsidP="00903F7D">
            <w:pPr>
              <w:pStyle w:val="rowtabella0"/>
              <w:jc w:val="center"/>
              <w:rPr>
                <w:color w:val="002060"/>
              </w:rPr>
            </w:pPr>
            <w:r w:rsidRPr="00DC1967">
              <w:rPr>
                <w:color w:val="002060"/>
              </w:rPr>
              <w:t>0</w:t>
            </w:r>
          </w:p>
        </w:tc>
      </w:tr>
      <w:tr w:rsidR="00794A48" w:rsidRPr="00DC1967" w14:paraId="10CFE0F5" w14:textId="77777777" w:rsidTr="00903F7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FB1C33" w14:textId="77777777" w:rsidR="00794A48" w:rsidRPr="00DC1967" w:rsidRDefault="00794A48" w:rsidP="00903F7D">
            <w:pPr>
              <w:pStyle w:val="rowtabella0"/>
              <w:rPr>
                <w:color w:val="002060"/>
              </w:rPr>
            </w:pPr>
            <w:r w:rsidRPr="00DC1967">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5A19A"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558F4"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25178"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C57B7"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DC944"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F21FA"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7395A" w14:textId="77777777" w:rsidR="00794A48" w:rsidRPr="00DC1967" w:rsidRDefault="00794A48" w:rsidP="00903F7D">
            <w:pPr>
              <w:pStyle w:val="rowtabella0"/>
              <w:jc w:val="center"/>
              <w:rPr>
                <w:color w:val="002060"/>
              </w:rPr>
            </w:pPr>
            <w:r w:rsidRPr="00DC196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0211E" w14:textId="77777777" w:rsidR="00794A48" w:rsidRPr="00DC1967" w:rsidRDefault="00794A48" w:rsidP="00903F7D">
            <w:pPr>
              <w:pStyle w:val="rowtabella0"/>
              <w:jc w:val="center"/>
              <w:rPr>
                <w:color w:val="002060"/>
              </w:rPr>
            </w:pPr>
            <w:r w:rsidRPr="00DC196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33332" w14:textId="77777777" w:rsidR="00794A48" w:rsidRPr="00DC1967" w:rsidRDefault="00794A48" w:rsidP="00903F7D">
            <w:pPr>
              <w:pStyle w:val="rowtabella0"/>
              <w:jc w:val="center"/>
              <w:rPr>
                <w:color w:val="002060"/>
              </w:rPr>
            </w:pPr>
            <w:r w:rsidRPr="00DC1967">
              <w:rPr>
                <w:color w:val="002060"/>
              </w:rPr>
              <w:t>0</w:t>
            </w:r>
          </w:p>
        </w:tc>
      </w:tr>
    </w:tbl>
    <w:p w14:paraId="11F5CEAE" w14:textId="77777777" w:rsidR="00794A48" w:rsidRPr="00DC1967" w:rsidRDefault="00794A48" w:rsidP="00794A48">
      <w:pPr>
        <w:pStyle w:val="breakline"/>
        <w:rPr>
          <w:rFonts w:eastAsiaTheme="minorEastAsia"/>
          <w:color w:val="002060"/>
        </w:rPr>
      </w:pPr>
    </w:p>
    <w:p w14:paraId="7D9C549B" w14:textId="77777777" w:rsidR="00B626F7" w:rsidRPr="006B1B77" w:rsidRDefault="00B626F7" w:rsidP="00B626F7">
      <w:pPr>
        <w:pStyle w:val="titoloprinc0"/>
        <w:rPr>
          <w:color w:val="002060"/>
        </w:rPr>
      </w:pPr>
      <w:r>
        <w:rPr>
          <w:color w:val="002060"/>
        </w:rPr>
        <w:t>PROGRAMMA GARE</w:t>
      </w:r>
    </w:p>
    <w:p w14:paraId="1E069B1E" w14:textId="77777777" w:rsidR="00794A48" w:rsidRDefault="00794A48" w:rsidP="00794A48">
      <w:pPr>
        <w:pStyle w:val="breakline"/>
        <w:rPr>
          <w:color w:val="002060"/>
        </w:rPr>
      </w:pPr>
    </w:p>
    <w:p w14:paraId="48B36F3A" w14:textId="77777777" w:rsidR="007931D4" w:rsidRPr="00004124" w:rsidRDefault="007931D4" w:rsidP="007931D4">
      <w:pPr>
        <w:pStyle w:val="sottotitolocampionato10"/>
        <w:rPr>
          <w:color w:val="002060"/>
        </w:rPr>
      </w:pPr>
      <w:r w:rsidRPr="00004124">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6"/>
        <w:gridCol w:w="385"/>
        <w:gridCol w:w="898"/>
        <w:gridCol w:w="1183"/>
        <w:gridCol w:w="1554"/>
        <w:gridCol w:w="1550"/>
      </w:tblGrid>
      <w:tr w:rsidR="007931D4" w:rsidRPr="00004124" w14:paraId="409F2762" w14:textId="77777777" w:rsidTr="00903F7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ED871" w14:textId="77777777" w:rsidR="007931D4" w:rsidRPr="00004124" w:rsidRDefault="007931D4" w:rsidP="00903F7D">
            <w:pPr>
              <w:pStyle w:val="headertabella0"/>
              <w:rPr>
                <w:color w:val="002060"/>
              </w:rPr>
            </w:pPr>
            <w:r w:rsidRPr="0000412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822EC3" w14:textId="77777777" w:rsidR="007931D4" w:rsidRPr="00004124" w:rsidRDefault="007931D4" w:rsidP="00903F7D">
            <w:pPr>
              <w:pStyle w:val="headertabella0"/>
              <w:rPr>
                <w:color w:val="002060"/>
              </w:rPr>
            </w:pPr>
            <w:r w:rsidRPr="0000412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89BCC" w14:textId="77777777" w:rsidR="007931D4" w:rsidRPr="00004124" w:rsidRDefault="007931D4" w:rsidP="00903F7D">
            <w:pPr>
              <w:pStyle w:val="headertabella0"/>
              <w:rPr>
                <w:color w:val="002060"/>
              </w:rPr>
            </w:pPr>
            <w:r w:rsidRPr="0000412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8DBA5B" w14:textId="77777777" w:rsidR="007931D4" w:rsidRPr="00004124" w:rsidRDefault="007931D4" w:rsidP="00903F7D">
            <w:pPr>
              <w:pStyle w:val="headertabella0"/>
              <w:rPr>
                <w:color w:val="002060"/>
              </w:rPr>
            </w:pPr>
            <w:r w:rsidRPr="0000412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32E5FD" w14:textId="77777777" w:rsidR="007931D4" w:rsidRPr="00004124" w:rsidRDefault="007931D4" w:rsidP="00903F7D">
            <w:pPr>
              <w:pStyle w:val="headertabella0"/>
              <w:rPr>
                <w:color w:val="002060"/>
              </w:rPr>
            </w:pPr>
            <w:r w:rsidRPr="0000412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DE5D7" w14:textId="77777777" w:rsidR="007931D4" w:rsidRPr="00004124" w:rsidRDefault="007931D4" w:rsidP="00903F7D">
            <w:pPr>
              <w:pStyle w:val="headertabella0"/>
              <w:rPr>
                <w:color w:val="002060"/>
              </w:rPr>
            </w:pPr>
            <w:proofErr w:type="spellStart"/>
            <w:r w:rsidRPr="00004124">
              <w:rPr>
                <w:color w:val="002060"/>
              </w:rPr>
              <w:t>Localita'</w:t>
            </w:r>
            <w:proofErr w:type="spellEnd"/>
            <w:r w:rsidRPr="0000412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73529" w14:textId="77777777" w:rsidR="007931D4" w:rsidRPr="00004124" w:rsidRDefault="007931D4" w:rsidP="00903F7D">
            <w:pPr>
              <w:pStyle w:val="headertabella0"/>
              <w:rPr>
                <w:color w:val="002060"/>
              </w:rPr>
            </w:pPr>
            <w:r w:rsidRPr="00004124">
              <w:rPr>
                <w:color w:val="002060"/>
              </w:rPr>
              <w:t>Indirizzo Impianto</w:t>
            </w:r>
          </w:p>
        </w:tc>
      </w:tr>
      <w:tr w:rsidR="007931D4" w:rsidRPr="00004124" w14:paraId="708CA488" w14:textId="77777777" w:rsidTr="00903F7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B6AB00" w14:textId="77777777" w:rsidR="007931D4" w:rsidRPr="00004124" w:rsidRDefault="007931D4" w:rsidP="00903F7D">
            <w:pPr>
              <w:pStyle w:val="rowtabella0"/>
              <w:rPr>
                <w:color w:val="002060"/>
              </w:rPr>
            </w:pPr>
            <w:r w:rsidRPr="00004124">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CAF504" w14:textId="77777777" w:rsidR="007931D4" w:rsidRPr="00004124" w:rsidRDefault="007931D4" w:rsidP="00903F7D">
            <w:pPr>
              <w:pStyle w:val="rowtabella0"/>
              <w:rPr>
                <w:color w:val="002060"/>
              </w:rPr>
            </w:pPr>
            <w:r w:rsidRPr="00004124">
              <w:rPr>
                <w:color w:val="002060"/>
              </w:rPr>
              <w:t>ASPIO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268860" w14:textId="77777777" w:rsidR="007931D4" w:rsidRPr="00004124" w:rsidRDefault="007931D4" w:rsidP="00903F7D">
            <w:pPr>
              <w:pStyle w:val="rowtabella0"/>
              <w:jc w:val="center"/>
              <w:rPr>
                <w:color w:val="002060"/>
              </w:rPr>
            </w:pPr>
            <w:r w:rsidRPr="0000412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4A9043" w14:textId="77777777" w:rsidR="007931D4" w:rsidRPr="00004124" w:rsidRDefault="007931D4" w:rsidP="00903F7D">
            <w:pPr>
              <w:pStyle w:val="rowtabella0"/>
              <w:rPr>
                <w:color w:val="002060"/>
              </w:rPr>
            </w:pPr>
            <w:r w:rsidRPr="00004124">
              <w:rPr>
                <w:color w:val="002060"/>
              </w:rPr>
              <w:t>01/11/2024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8D1575" w14:textId="77777777" w:rsidR="007931D4" w:rsidRPr="00004124" w:rsidRDefault="007931D4" w:rsidP="00903F7D">
            <w:pPr>
              <w:pStyle w:val="rowtabella0"/>
              <w:rPr>
                <w:color w:val="002060"/>
              </w:rPr>
            </w:pPr>
            <w:r w:rsidRPr="00004124">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7D0F69" w14:textId="77777777" w:rsidR="007931D4" w:rsidRPr="00004124" w:rsidRDefault="007931D4" w:rsidP="00903F7D">
            <w:pPr>
              <w:pStyle w:val="rowtabella0"/>
              <w:rPr>
                <w:color w:val="002060"/>
              </w:rPr>
            </w:pPr>
            <w:r w:rsidRPr="0000412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C4F234" w14:textId="77777777" w:rsidR="007931D4" w:rsidRPr="00004124" w:rsidRDefault="007931D4" w:rsidP="00903F7D">
            <w:pPr>
              <w:pStyle w:val="rowtabella0"/>
              <w:rPr>
                <w:color w:val="002060"/>
              </w:rPr>
            </w:pPr>
            <w:r w:rsidRPr="00004124">
              <w:rPr>
                <w:color w:val="002060"/>
              </w:rPr>
              <w:t>VIA MADRE TERESA DI CALCUTTA</w:t>
            </w:r>
          </w:p>
        </w:tc>
      </w:tr>
      <w:tr w:rsidR="007931D4" w:rsidRPr="00004124" w14:paraId="62F04FEF"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90E81F" w14:textId="77777777" w:rsidR="007931D4" w:rsidRPr="00004124" w:rsidRDefault="007931D4" w:rsidP="00903F7D">
            <w:pPr>
              <w:pStyle w:val="rowtabella0"/>
              <w:rPr>
                <w:color w:val="002060"/>
              </w:rPr>
            </w:pPr>
            <w:r w:rsidRPr="00004124">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25CAB2" w14:textId="77777777" w:rsidR="007931D4" w:rsidRPr="00004124" w:rsidRDefault="007931D4" w:rsidP="00903F7D">
            <w:pPr>
              <w:pStyle w:val="rowtabella0"/>
              <w:rPr>
                <w:color w:val="002060"/>
              </w:rPr>
            </w:pPr>
            <w:r w:rsidRPr="00004124">
              <w:rPr>
                <w:color w:val="002060"/>
              </w:rPr>
              <w:t>VILLA CECCOLINI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DDFBE8"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15ED30" w14:textId="77777777" w:rsidR="007931D4" w:rsidRPr="00004124" w:rsidRDefault="007931D4" w:rsidP="00903F7D">
            <w:pPr>
              <w:pStyle w:val="rowtabella0"/>
              <w:rPr>
                <w:color w:val="002060"/>
              </w:rPr>
            </w:pPr>
            <w:r w:rsidRPr="00004124">
              <w:rPr>
                <w:color w:val="002060"/>
              </w:rPr>
              <w:t>01/11/2024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393896" w14:textId="77777777" w:rsidR="007931D4" w:rsidRPr="00004124" w:rsidRDefault="007931D4" w:rsidP="00903F7D">
            <w:pPr>
              <w:pStyle w:val="rowtabella0"/>
              <w:rPr>
                <w:color w:val="002060"/>
              </w:rPr>
            </w:pPr>
            <w:r w:rsidRPr="00004124">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3C866A" w14:textId="77777777" w:rsidR="007931D4" w:rsidRPr="00004124" w:rsidRDefault="007931D4" w:rsidP="00903F7D">
            <w:pPr>
              <w:pStyle w:val="rowtabella0"/>
              <w:rPr>
                <w:color w:val="002060"/>
              </w:rPr>
            </w:pPr>
            <w:r w:rsidRPr="00004124">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FD8BFD" w14:textId="77777777" w:rsidR="007931D4" w:rsidRPr="00004124" w:rsidRDefault="007931D4" w:rsidP="00903F7D">
            <w:pPr>
              <w:pStyle w:val="rowtabella0"/>
              <w:rPr>
                <w:color w:val="002060"/>
              </w:rPr>
            </w:pPr>
            <w:r w:rsidRPr="00004124">
              <w:rPr>
                <w:color w:val="002060"/>
              </w:rPr>
              <w:t>VIA ANTONIO ROSMINI 22/B</w:t>
            </w:r>
          </w:p>
        </w:tc>
      </w:tr>
      <w:tr w:rsidR="007931D4" w:rsidRPr="00004124" w14:paraId="1414BB98"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377AA9" w14:textId="77777777" w:rsidR="007931D4" w:rsidRPr="00004124" w:rsidRDefault="007931D4" w:rsidP="00903F7D">
            <w:pPr>
              <w:pStyle w:val="rowtabella0"/>
              <w:rPr>
                <w:color w:val="002060"/>
              </w:rPr>
            </w:pPr>
            <w:r w:rsidRPr="00004124">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698261" w14:textId="77777777" w:rsidR="007931D4" w:rsidRPr="00004124" w:rsidRDefault="007931D4" w:rsidP="00903F7D">
            <w:pPr>
              <w:pStyle w:val="rowtabella0"/>
              <w:rPr>
                <w:color w:val="002060"/>
              </w:rPr>
            </w:pPr>
            <w:r w:rsidRPr="00004124">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BBAD0A"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EA1E64" w14:textId="77777777" w:rsidR="007931D4" w:rsidRPr="00004124" w:rsidRDefault="007931D4" w:rsidP="00903F7D">
            <w:pPr>
              <w:pStyle w:val="rowtabella0"/>
              <w:rPr>
                <w:color w:val="002060"/>
              </w:rPr>
            </w:pPr>
            <w:r w:rsidRPr="00004124">
              <w:rPr>
                <w:color w:val="002060"/>
              </w:rPr>
              <w:t>01/11/2024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9CC04A" w14:textId="77777777" w:rsidR="007931D4" w:rsidRPr="00004124" w:rsidRDefault="007931D4" w:rsidP="00903F7D">
            <w:pPr>
              <w:pStyle w:val="rowtabella0"/>
              <w:rPr>
                <w:color w:val="002060"/>
              </w:rPr>
            </w:pPr>
            <w:r w:rsidRPr="00004124">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89A82E" w14:textId="77777777" w:rsidR="007931D4" w:rsidRPr="00004124" w:rsidRDefault="007931D4" w:rsidP="00903F7D">
            <w:pPr>
              <w:pStyle w:val="rowtabella0"/>
              <w:rPr>
                <w:color w:val="002060"/>
              </w:rPr>
            </w:pPr>
            <w:r w:rsidRPr="00004124">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05C99F" w14:textId="77777777" w:rsidR="007931D4" w:rsidRPr="00004124" w:rsidRDefault="007931D4" w:rsidP="00903F7D">
            <w:pPr>
              <w:pStyle w:val="rowtabella0"/>
              <w:rPr>
                <w:color w:val="002060"/>
              </w:rPr>
            </w:pPr>
            <w:r w:rsidRPr="00004124">
              <w:rPr>
                <w:color w:val="002060"/>
              </w:rPr>
              <w:t>VIA DELLO STADIO</w:t>
            </w:r>
          </w:p>
        </w:tc>
      </w:tr>
      <w:tr w:rsidR="007931D4" w:rsidRPr="00004124" w14:paraId="773D01EB"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6D8018" w14:textId="77777777" w:rsidR="007931D4" w:rsidRPr="00004124" w:rsidRDefault="007931D4" w:rsidP="00903F7D">
            <w:pPr>
              <w:pStyle w:val="rowtabella0"/>
              <w:rPr>
                <w:color w:val="002060"/>
              </w:rPr>
            </w:pPr>
            <w:r w:rsidRPr="00004124">
              <w:rPr>
                <w:color w:val="002060"/>
              </w:rPr>
              <w:t>GIOVANI SANT IPPOLITO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D81CAB" w14:textId="77777777" w:rsidR="007931D4" w:rsidRPr="00004124" w:rsidRDefault="007931D4" w:rsidP="00903F7D">
            <w:pPr>
              <w:pStyle w:val="rowtabella0"/>
              <w:rPr>
                <w:color w:val="002060"/>
              </w:rPr>
            </w:pPr>
            <w:r w:rsidRPr="00004124">
              <w:rPr>
                <w:color w:val="002060"/>
              </w:rPr>
              <w:t>PIEVE D ICO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D0A103"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BDE894" w14:textId="77777777" w:rsidR="007931D4" w:rsidRPr="00004124" w:rsidRDefault="007931D4" w:rsidP="00903F7D">
            <w:pPr>
              <w:pStyle w:val="rowtabella0"/>
              <w:rPr>
                <w:color w:val="002060"/>
              </w:rPr>
            </w:pPr>
            <w:r w:rsidRPr="00004124">
              <w:rPr>
                <w:color w:val="002060"/>
              </w:rPr>
              <w:t>01/11/2024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902C3E" w14:textId="77777777" w:rsidR="007931D4" w:rsidRPr="00004124" w:rsidRDefault="007931D4" w:rsidP="00903F7D">
            <w:pPr>
              <w:pStyle w:val="rowtabella0"/>
              <w:rPr>
                <w:color w:val="002060"/>
              </w:rPr>
            </w:pPr>
            <w:r w:rsidRPr="00004124">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FDFC06" w14:textId="77777777" w:rsidR="007931D4" w:rsidRPr="00004124" w:rsidRDefault="007931D4" w:rsidP="00903F7D">
            <w:pPr>
              <w:pStyle w:val="rowtabella0"/>
              <w:rPr>
                <w:color w:val="002060"/>
              </w:rPr>
            </w:pPr>
            <w:r w:rsidRPr="00004124">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BA402F" w14:textId="77777777" w:rsidR="007931D4" w:rsidRPr="00004124" w:rsidRDefault="007931D4" w:rsidP="00903F7D">
            <w:pPr>
              <w:pStyle w:val="rowtabella0"/>
              <w:rPr>
                <w:color w:val="002060"/>
              </w:rPr>
            </w:pPr>
            <w:r w:rsidRPr="00004124">
              <w:rPr>
                <w:color w:val="002060"/>
              </w:rPr>
              <w:t>VIA ROMA, SNC</w:t>
            </w:r>
          </w:p>
        </w:tc>
      </w:tr>
      <w:tr w:rsidR="007931D4" w:rsidRPr="00004124" w14:paraId="6E48A4F4"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7F9312" w14:textId="77777777" w:rsidR="007931D4" w:rsidRPr="00004124" w:rsidRDefault="007931D4" w:rsidP="00903F7D">
            <w:pPr>
              <w:pStyle w:val="rowtabella0"/>
              <w:rPr>
                <w:color w:val="002060"/>
              </w:rPr>
            </w:pPr>
            <w:r w:rsidRPr="00004124">
              <w:rPr>
                <w:color w:val="002060"/>
              </w:rPr>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3A1FBD" w14:textId="77777777" w:rsidR="007931D4" w:rsidRPr="00004124" w:rsidRDefault="007931D4" w:rsidP="00903F7D">
            <w:pPr>
              <w:pStyle w:val="rowtabella0"/>
              <w:rPr>
                <w:color w:val="002060"/>
              </w:rPr>
            </w:pPr>
            <w:r w:rsidRPr="00004124">
              <w:rPr>
                <w:color w:val="002060"/>
              </w:rPr>
              <w:t>CITTA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E0556C"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3A002D" w14:textId="77777777" w:rsidR="007931D4" w:rsidRPr="00004124" w:rsidRDefault="007931D4" w:rsidP="00903F7D">
            <w:pPr>
              <w:pStyle w:val="rowtabella0"/>
              <w:rPr>
                <w:color w:val="002060"/>
              </w:rPr>
            </w:pPr>
            <w:r w:rsidRPr="00004124">
              <w:rPr>
                <w:color w:val="002060"/>
              </w:rPr>
              <w:t>01/11/2024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25A66D" w14:textId="77777777" w:rsidR="007931D4" w:rsidRPr="00004124" w:rsidRDefault="007931D4" w:rsidP="00903F7D">
            <w:pPr>
              <w:pStyle w:val="rowtabella0"/>
              <w:rPr>
                <w:color w:val="002060"/>
              </w:rPr>
            </w:pPr>
            <w:r w:rsidRPr="00004124">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6E629D" w14:textId="77777777" w:rsidR="007931D4" w:rsidRPr="00004124" w:rsidRDefault="007931D4" w:rsidP="00903F7D">
            <w:pPr>
              <w:pStyle w:val="rowtabella0"/>
              <w:rPr>
                <w:color w:val="002060"/>
              </w:rPr>
            </w:pPr>
            <w:r w:rsidRPr="00004124">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C9F1A8" w14:textId="77777777" w:rsidR="007931D4" w:rsidRPr="00004124" w:rsidRDefault="007931D4" w:rsidP="00903F7D">
            <w:pPr>
              <w:pStyle w:val="rowtabella0"/>
              <w:rPr>
                <w:color w:val="002060"/>
              </w:rPr>
            </w:pPr>
            <w:r w:rsidRPr="00004124">
              <w:rPr>
                <w:color w:val="002060"/>
              </w:rPr>
              <w:t>VIA NAZARIO SAURO</w:t>
            </w:r>
          </w:p>
        </w:tc>
      </w:tr>
      <w:tr w:rsidR="007931D4" w:rsidRPr="00004124" w14:paraId="56266316" w14:textId="77777777" w:rsidTr="00903F7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ED0632" w14:textId="77777777" w:rsidR="007931D4" w:rsidRPr="00004124" w:rsidRDefault="007931D4" w:rsidP="00903F7D">
            <w:pPr>
              <w:pStyle w:val="rowtabella0"/>
              <w:rPr>
                <w:color w:val="002060"/>
              </w:rPr>
            </w:pPr>
            <w:r w:rsidRPr="00004124">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13992F" w14:textId="77777777" w:rsidR="007931D4" w:rsidRPr="00004124" w:rsidRDefault="007931D4" w:rsidP="00903F7D">
            <w:pPr>
              <w:pStyle w:val="rowtabella0"/>
              <w:rPr>
                <w:color w:val="002060"/>
              </w:rPr>
            </w:pPr>
            <w:r w:rsidRPr="00004124">
              <w:rPr>
                <w:color w:val="002060"/>
              </w:rPr>
              <w:t>ACQUALAGNA CALCIO C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E88500"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434489" w14:textId="77777777" w:rsidR="007931D4" w:rsidRPr="00004124" w:rsidRDefault="007931D4" w:rsidP="00903F7D">
            <w:pPr>
              <w:pStyle w:val="rowtabella0"/>
              <w:rPr>
                <w:color w:val="002060"/>
              </w:rPr>
            </w:pPr>
            <w:r w:rsidRPr="00004124">
              <w:rPr>
                <w:color w:val="002060"/>
              </w:rPr>
              <w:t>04/11/2024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A93F91" w14:textId="77777777" w:rsidR="007931D4" w:rsidRPr="00004124" w:rsidRDefault="007931D4" w:rsidP="00903F7D">
            <w:pPr>
              <w:pStyle w:val="rowtabella0"/>
              <w:rPr>
                <w:color w:val="002060"/>
              </w:rPr>
            </w:pPr>
            <w:r w:rsidRPr="00004124">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F88B00" w14:textId="77777777" w:rsidR="007931D4" w:rsidRPr="00004124" w:rsidRDefault="007931D4" w:rsidP="00903F7D">
            <w:pPr>
              <w:pStyle w:val="rowtabella0"/>
              <w:rPr>
                <w:color w:val="002060"/>
              </w:rPr>
            </w:pPr>
            <w:r w:rsidRPr="00004124">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F93300" w14:textId="77777777" w:rsidR="007931D4" w:rsidRPr="00004124" w:rsidRDefault="007931D4" w:rsidP="00903F7D">
            <w:pPr>
              <w:pStyle w:val="rowtabella0"/>
              <w:rPr>
                <w:color w:val="002060"/>
              </w:rPr>
            </w:pPr>
            <w:r w:rsidRPr="00004124">
              <w:rPr>
                <w:color w:val="002060"/>
              </w:rPr>
              <w:t>VIA PETRARCA</w:t>
            </w:r>
          </w:p>
        </w:tc>
      </w:tr>
    </w:tbl>
    <w:p w14:paraId="19B425E6" w14:textId="77777777" w:rsidR="007931D4" w:rsidRPr="00004124" w:rsidRDefault="007931D4" w:rsidP="007931D4">
      <w:pPr>
        <w:pStyle w:val="breakline"/>
        <w:rPr>
          <w:rFonts w:eastAsiaTheme="minorEastAsia"/>
          <w:color w:val="002060"/>
        </w:rPr>
      </w:pPr>
    </w:p>
    <w:p w14:paraId="2F1EB967" w14:textId="77777777" w:rsidR="007931D4" w:rsidRPr="00004124" w:rsidRDefault="007931D4" w:rsidP="007931D4">
      <w:pPr>
        <w:pStyle w:val="breakline"/>
        <w:rPr>
          <w:color w:val="002060"/>
        </w:rPr>
      </w:pPr>
    </w:p>
    <w:p w14:paraId="48BB7DE2" w14:textId="77777777" w:rsidR="007931D4" w:rsidRPr="00004124" w:rsidRDefault="007931D4" w:rsidP="007931D4">
      <w:pPr>
        <w:pStyle w:val="breakline"/>
        <w:rPr>
          <w:color w:val="002060"/>
        </w:rPr>
      </w:pPr>
    </w:p>
    <w:p w14:paraId="5BD91C4B" w14:textId="77777777" w:rsidR="007931D4" w:rsidRPr="00004124" w:rsidRDefault="007931D4" w:rsidP="007931D4">
      <w:pPr>
        <w:pStyle w:val="sottotitolocampionato10"/>
        <w:rPr>
          <w:color w:val="002060"/>
        </w:rPr>
      </w:pPr>
      <w:r w:rsidRPr="00004124">
        <w:rPr>
          <w:color w:val="002060"/>
        </w:rPr>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8"/>
        <w:gridCol w:w="385"/>
        <w:gridCol w:w="898"/>
        <w:gridCol w:w="1175"/>
        <w:gridCol w:w="1561"/>
        <w:gridCol w:w="1544"/>
      </w:tblGrid>
      <w:tr w:rsidR="007931D4" w:rsidRPr="00004124" w14:paraId="21AD2C87" w14:textId="77777777" w:rsidTr="00903F7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F573E" w14:textId="77777777" w:rsidR="007931D4" w:rsidRPr="00004124" w:rsidRDefault="007931D4" w:rsidP="00903F7D">
            <w:pPr>
              <w:pStyle w:val="headertabella0"/>
              <w:rPr>
                <w:color w:val="002060"/>
              </w:rPr>
            </w:pPr>
            <w:r w:rsidRPr="0000412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2B1E0" w14:textId="77777777" w:rsidR="007931D4" w:rsidRPr="00004124" w:rsidRDefault="007931D4" w:rsidP="00903F7D">
            <w:pPr>
              <w:pStyle w:val="headertabella0"/>
              <w:rPr>
                <w:color w:val="002060"/>
              </w:rPr>
            </w:pPr>
            <w:r w:rsidRPr="0000412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EBBBC" w14:textId="77777777" w:rsidR="007931D4" w:rsidRPr="00004124" w:rsidRDefault="007931D4" w:rsidP="00903F7D">
            <w:pPr>
              <w:pStyle w:val="headertabella0"/>
              <w:rPr>
                <w:color w:val="002060"/>
              </w:rPr>
            </w:pPr>
            <w:r w:rsidRPr="0000412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50194" w14:textId="77777777" w:rsidR="007931D4" w:rsidRPr="00004124" w:rsidRDefault="007931D4" w:rsidP="00903F7D">
            <w:pPr>
              <w:pStyle w:val="headertabella0"/>
              <w:rPr>
                <w:color w:val="002060"/>
              </w:rPr>
            </w:pPr>
            <w:r w:rsidRPr="0000412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9A3BEB" w14:textId="77777777" w:rsidR="007931D4" w:rsidRPr="00004124" w:rsidRDefault="007931D4" w:rsidP="00903F7D">
            <w:pPr>
              <w:pStyle w:val="headertabella0"/>
              <w:rPr>
                <w:color w:val="002060"/>
              </w:rPr>
            </w:pPr>
            <w:r w:rsidRPr="0000412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98634" w14:textId="77777777" w:rsidR="007931D4" w:rsidRPr="00004124" w:rsidRDefault="007931D4" w:rsidP="00903F7D">
            <w:pPr>
              <w:pStyle w:val="headertabella0"/>
              <w:rPr>
                <w:color w:val="002060"/>
              </w:rPr>
            </w:pPr>
            <w:proofErr w:type="spellStart"/>
            <w:r w:rsidRPr="00004124">
              <w:rPr>
                <w:color w:val="002060"/>
              </w:rPr>
              <w:t>Localita'</w:t>
            </w:r>
            <w:proofErr w:type="spellEnd"/>
            <w:r w:rsidRPr="0000412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E5EF1" w14:textId="77777777" w:rsidR="007931D4" w:rsidRPr="00004124" w:rsidRDefault="007931D4" w:rsidP="00903F7D">
            <w:pPr>
              <w:pStyle w:val="headertabella0"/>
              <w:rPr>
                <w:color w:val="002060"/>
              </w:rPr>
            </w:pPr>
            <w:r w:rsidRPr="00004124">
              <w:rPr>
                <w:color w:val="002060"/>
              </w:rPr>
              <w:t>Indirizzo Impianto</w:t>
            </w:r>
          </w:p>
        </w:tc>
      </w:tr>
      <w:tr w:rsidR="007931D4" w:rsidRPr="00004124" w14:paraId="4709A237" w14:textId="77777777" w:rsidTr="00903F7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91FCE1" w14:textId="77777777" w:rsidR="007931D4" w:rsidRPr="00004124" w:rsidRDefault="007931D4" w:rsidP="00903F7D">
            <w:pPr>
              <w:pStyle w:val="rowtabella0"/>
              <w:rPr>
                <w:color w:val="002060"/>
              </w:rPr>
            </w:pPr>
            <w:r w:rsidRPr="00004124">
              <w:rPr>
                <w:color w:val="002060"/>
              </w:rPr>
              <w:t>POLISPORTIVA UROBORO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9F024D" w14:textId="77777777" w:rsidR="007931D4" w:rsidRPr="00004124" w:rsidRDefault="007931D4" w:rsidP="00903F7D">
            <w:pPr>
              <w:pStyle w:val="rowtabella0"/>
              <w:rPr>
                <w:color w:val="002060"/>
              </w:rPr>
            </w:pPr>
            <w:r w:rsidRPr="00004124">
              <w:rPr>
                <w:color w:val="002060"/>
              </w:rPr>
              <w:t>FUTSAL SAMBUCHETO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283783" w14:textId="77777777" w:rsidR="007931D4" w:rsidRPr="00004124" w:rsidRDefault="007931D4" w:rsidP="00903F7D">
            <w:pPr>
              <w:pStyle w:val="rowtabella0"/>
              <w:jc w:val="center"/>
              <w:rPr>
                <w:color w:val="002060"/>
              </w:rPr>
            </w:pPr>
            <w:r w:rsidRPr="0000412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E67A07" w14:textId="77777777" w:rsidR="007931D4" w:rsidRPr="00004124" w:rsidRDefault="007931D4" w:rsidP="00903F7D">
            <w:pPr>
              <w:pStyle w:val="rowtabella0"/>
              <w:rPr>
                <w:color w:val="002060"/>
              </w:rPr>
            </w:pPr>
            <w:r w:rsidRPr="00004124">
              <w:rPr>
                <w:color w:val="002060"/>
              </w:rPr>
              <w:t>30/10/2024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E4256D" w14:textId="77777777" w:rsidR="007931D4" w:rsidRPr="00004124" w:rsidRDefault="007931D4" w:rsidP="00903F7D">
            <w:pPr>
              <w:pStyle w:val="rowtabella0"/>
              <w:rPr>
                <w:color w:val="002060"/>
              </w:rPr>
            </w:pPr>
            <w:r w:rsidRPr="00004124">
              <w:rPr>
                <w:color w:val="002060"/>
              </w:rPr>
              <w:t>5066 PALESTRA "FERMI"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7C99FF" w14:textId="77777777" w:rsidR="007931D4" w:rsidRPr="00004124" w:rsidRDefault="007931D4" w:rsidP="00903F7D">
            <w:pPr>
              <w:pStyle w:val="rowtabella0"/>
              <w:rPr>
                <w:color w:val="002060"/>
              </w:rPr>
            </w:pPr>
            <w:r w:rsidRPr="00004124">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2C857C" w14:textId="77777777" w:rsidR="007931D4" w:rsidRPr="00004124" w:rsidRDefault="007931D4" w:rsidP="00903F7D">
            <w:pPr>
              <w:pStyle w:val="rowtabella0"/>
              <w:rPr>
                <w:color w:val="002060"/>
              </w:rPr>
            </w:pPr>
            <w:r w:rsidRPr="00004124">
              <w:rPr>
                <w:color w:val="002060"/>
              </w:rPr>
              <w:t>VIA B.BUOZZI</w:t>
            </w:r>
          </w:p>
        </w:tc>
      </w:tr>
      <w:tr w:rsidR="007931D4" w:rsidRPr="00004124" w14:paraId="27DB9FE7"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A0EC5A" w14:textId="77777777" w:rsidR="007931D4" w:rsidRPr="00004124" w:rsidRDefault="007931D4" w:rsidP="00903F7D">
            <w:pPr>
              <w:pStyle w:val="rowtabella0"/>
              <w:rPr>
                <w:color w:val="002060"/>
              </w:rPr>
            </w:pPr>
            <w:r w:rsidRPr="00004124">
              <w:rPr>
                <w:color w:val="002060"/>
              </w:rPr>
              <w:t>AURORA TREIA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980EC9" w14:textId="77777777" w:rsidR="007931D4" w:rsidRPr="00004124" w:rsidRDefault="007931D4" w:rsidP="00903F7D">
            <w:pPr>
              <w:pStyle w:val="rowtabella0"/>
              <w:rPr>
                <w:color w:val="002060"/>
              </w:rPr>
            </w:pPr>
            <w:r w:rsidRPr="00004124">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7C29E9"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6090E8" w14:textId="77777777" w:rsidR="007931D4" w:rsidRPr="00004124" w:rsidRDefault="007931D4" w:rsidP="00903F7D">
            <w:pPr>
              <w:pStyle w:val="rowtabella0"/>
              <w:rPr>
                <w:color w:val="002060"/>
              </w:rPr>
            </w:pPr>
            <w:r w:rsidRPr="00004124">
              <w:rPr>
                <w:color w:val="002060"/>
              </w:rPr>
              <w:t>01/11/2024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A3F623" w14:textId="77777777" w:rsidR="007931D4" w:rsidRPr="00004124" w:rsidRDefault="007931D4" w:rsidP="00903F7D">
            <w:pPr>
              <w:pStyle w:val="rowtabella0"/>
              <w:rPr>
                <w:color w:val="002060"/>
              </w:rPr>
            </w:pPr>
            <w:r w:rsidRPr="00004124">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267F19" w14:textId="77777777" w:rsidR="007931D4" w:rsidRPr="00004124" w:rsidRDefault="007931D4" w:rsidP="00903F7D">
            <w:pPr>
              <w:pStyle w:val="rowtabella0"/>
              <w:rPr>
                <w:color w:val="002060"/>
              </w:rPr>
            </w:pPr>
            <w:r w:rsidRPr="00004124">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E6A884" w14:textId="77777777" w:rsidR="007931D4" w:rsidRPr="00004124" w:rsidRDefault="007931D4" w:rsidP="00903F7D">
            <w:pPr>
              <w:pStyle w:val="rowtabella0"/>
              <w:rPr>
                <w:color w:val="002060"/>
              </w:rPr>
            </w:pPr>
            <w:r w:rsidRPr="00004124">
              <w:rPr>
                <w:color w:val="002060"/>
              </w:rPr>
              <w:t>LOC. SAN LIBERATO</w:t>
            </w:r>
          </w:p>
        </w:tc>
      </w:tr>
      <w:tr w:rsidR="007931D4" w:rsidRPr="00004124" w14:paraId="666CA7FB"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92337E" w14:textId="77777777" w:rsidR="007931D4" w:rsidRPr="00004124" w:rsidRDefault="007931D4" w:rsidP="00903F7D">
            <w:pPr>
              <w:pStyle w:val="rowtabella0"/>
              <w:rPr>
                <w:color w:val="002060"/>
              </w:rPr>
            </w:pPr>
            <w:r w:rsidRPr="00004124">
              <w:rPr>
                <w:color w:val="002060"/>
              </w:rPr>
              <w:t>POLISPORTIVA VICTORIA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CE22B2" w14:textId="77777777" w:rsidR="007931D4" w:rsidRPr="00004124" w:rsidRDefault="007931D4" w:rsidP="00903F7D">
            <w:pPr>
              <w:pStyle w:val="rowtabella0"/>
              <w:rPr>
                <w:color w:val="002060"/>
              </w:rPr>
            </w:pPr>
            <w:r w:rsidRPr="00004124">
              <w:rPr>
                <w:color w:val="002060"/>
              </w:rPr>
              <w:t>FUTSAL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15C9CC"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EB8DB9" w14:textId="77777777" w:rsidR="007931D4" w:rsidRPr="00004124" w:rsidRDefault="007931D4" w:rsidP="00903F7D">
            <w:pPr>
              <w:pStyle w:val="rowtabella0"/>
              <w:rPr>
                <w:color w:val="002060"/>
              </w:rPr>
            </w:pPr>
            <w:r w:rsidRPr="00004124">
              <w:rPr>
                <w:color w:val="002060"/>
              </w:rPr>
              <w:t>01/11/2024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A8BA5D" w14:textId="77777777" w:rsidR="007931D4" w:rsidRPr="00004124" w:rsidRDefault="007931D4" w:rsidP="00903F7D">
            <w:pPr>
              <w:pStyle w:val="rowtabella0"/>
              <w:rPr>
                <w:color w:val="002060"/>
              </w:rPr>
            </w:pPr>
            <w:r w:rsidRPr="00004124">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02588E" w14:textId="77777777" w:rsidR="007931D4" w:rsidRPr="00004124" w:rsidRDefault="007931D4" w:rsidP="00903F7D">
            <w:pPr>
              <w:pStyle w:val="rowtabella0"/>
              <w:rPr>
                <w:color w:val="002060"/>
              </w:rPr>
            </w:pPr>
            <w:r w:rsidRPr="00004124">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0C001A" w14:textId="77777777" w:rsidR="007931D4" w:rsidRPr="00004124" w:rsidRDefault="007931D4" w:rsidP="00903F7D">
            <w:pPr>
              <w:pStyle w:val="rowtabella0"/>
              <w:rPr>
                <w:color w:val="002060"/>
              </w:rPr>
            </w:pPr>
            <w:r w:rsidRPr="00004124">
              <w:rPr>
                <w:color w:val="002060"/>
              </w:rPr>
              <w:t>VIA CERQUATTI</w:t>
            </w:r>
          </w:p>
        </w:tc>
      </w:tr>
      <w:tr w:rsidR="007931D4" w:rsidRPr="00004124" w14:paraId="69270F86"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752D69" w14:textId="77777777" w:rsidR="007931D4" w:rsidRPr="00004124" w:rsidRDefault="007931D4" w:rsidP="00903F7D">
            <w:pPr>
              <w:pStyle w:val="rowtabella0"/>
              <w:rPr>
                <w:color w:val="002060"/>
              </w:rPr>
            </w:pPr>
            <w:r w:rsidRPr="00004124">
              <w:rPr>
                <w:color w:val="002060"/>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5BFE32" w14:textId="77777777" w:rsidR="007931D4" w:rsidRPr="00004124" w:rsidRDefault="007931D4" w:rsidP="00903F7D">
            <w:pPr>
              <w:pStyle w:val="rowtabella0"/>
              <w:rPr>
                <w:color w:val="002060"/>
              </w:rPr>
            </w:pPr>
            <w:r w:rsidRPr="00004124">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33911D"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52F447" w14:textId="77777777" w:rsidR="007931D4" w:rsidRPr="00004124" w:rsidRDefault="007931D4" w:rsidP="00903F7D">
            <w:pPr>
              <w:pStyle w:val="rowtabella0"/>
              <w:rPr>
                <w:color w:val="002060"/>
              </w:rPr>
            </w:pPr>
            <w:r w:rsidRPr="00004124">
              <w:rPr>
                <w:color w:val="002060"/>
              </w:rPr>
              <w:t>01/11/2024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723378" w14:textId="77777777" w:rsidR="007931D4" w:rsidRPr="00004124" w:rsidRDefault="007931D4" w:rsidP="00903F7D">
            <w:pPr>
              <w:pStyle w:val="rowtabella0"/>
              <w:rPr>
                <w:color w:val="002060"/>
              </w:rPr>
            </w:pPr>
            <w:r w:rsidRPr="00004124">
              <w:rPr>
                <w:color w:val="002060"/>
              </w:rPr>
              <w:t>5137 PALESTRA "ALICE STURIALE"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2D36BF" w14:textId="77777777" w:rsidR="007931D4" w:rsidRPr="00004124" w:rsidRDefault="007931D4" w:rsidP="00903F7D">
            <w:pPr>
              <w:pStyle w:val="rowtabella0"/>
              <w:rPr>
                <w:color w:val="002060"/>
              </w:rPr>
            </w:pPr>
            <w:r w:rsidRPr="00004124">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9A010D" w14:textId="77777777" w:rsidR="007931D4" w:rsidRPr="00004124" w:rsidRDefault="007931D4" w:rsidP="00903F7D">
            <w:pPr>
              <w:pStyle w:val="rowtabella0"/>
              <w:rPr>
                <w:color w:val="002060"/>
              </w:rPr>
            </w:pPr>
            <w:r w:rsidRPr="00004124">
              <w:rPr>
                <w:color w:val="002060"/>
              </w:rPr>
              <w:t>VIA MANZONI FZ. S.BIAGIO</w:t>
            </w:r>
          </w:p>
        </w:tc>
      </w:tr>
      <w:tr w:rsidR="007931D4" w:rsidRPr="00004124" w14:paraId="4EAC5FF3"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8B67EE" w14:textId="77777777" w:rsidR="007931D4" w:rsidRPr="00004124" w:rsidRDefault="007931D4" w:rsidP="00903F7D">
            <w:pPr>
              <w:pStyle w:val="rowtabella0"/>
              <w:rPr>
                <w:color w:val="002060"/>
              </w:rPr>
            </w:pPr>
            <w:r w:rsidRPr="00004124">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1ED8E5" w14:textId="77777777" w:rsidR="007931D4" w:rsidRPr="00004124" w:rsidRDefault="007931D4" w:rsidP="00903F7D">
            <w:pPr>
              <w:pStyle w:val="rowtabella0"/>
              <w:rPr>
                <w:color w:val="002060"/>
              </w:rPr>
            </w:pPr>
            <w:r w:rsidRPr="00004124">
              <w:rPr>
                <w:color w:val="002060"/>
              </w:rPr>
              <w:t>CASTELRAIMONDO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73B550"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FF9C19" w14:textId="77777777" w:rsidR="007931D4" w:rsidRPr="00004124" w:rsidRDefault="007931D4" w:rsidP="00903F7D">
            <w:pPr>
              <w:pStyle w:val="rowtabella0"/>
              <w:rPr>
                <w:color w:val="002060"/>
              </w:rPr>
            </w:pPr>
            <w:r w:rsidRPr="00004124">
              <w:rPr>
                <w:color w:val="002060"/>
              </w:rPr>
              <w:t>01/11/2024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144359" w14:textId="77777777" w:rsidR="007931D4" w:rsidRPr="00004124" w:rsidRDefault="007931D4" w:rsidP="00903F7D">
            <w:pPr>
              <w:pStyle w:val="rowtabella0"/>
              <w:rPr>
                <w:color w:val="002060"/>
              </w:rPr>
            </w:pPr>
            <w:r w:rsidRPr="00004124">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68861F" w14:textId="77777777" w:rsidR="007931D4" w:rsidRPr="00004124" w:rsidRDefault="007931D4" w:rsidP="00903F7D">
            <w:pPr>
              <w:pStyle w:val="rowtabella0"/>
              <w:rPr>
                <w:color w:val="002060"/>
              </w:rPr>
            </w:pPr>
            <w:r w:rsidRPr="00004124">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EE3677" w14:textId="77777777" w:rsidR="007931D4" w:rsidRPr="00004124" w:rsidRDefault="007931D4" w:rsidP="00903F7D">
            <w:pPr>
              <w:pStyle w:val="rowtabella0"/>
              <w:rPr>
                <w:color w:val="002060"/>
              </w:rPr>
            </w:pPr>
            <w:r w:rsidRPr="00004124">
              <w:rPr>
                <w:color w:val="002060"/>
              </w:rPr>
              <w:t>VIALE MAZZINI</w:t>
            </w:r>
          </w:p>
        </w:tc>
      </w:tr>
      <w:tr w:rsidR="007931D4" w:rsidRPr="00004124" w14:paraId="09380E77" w14:textId="77777777" w:rsidTr="00903F7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E9DCB2" w14:textId="77777777" w:rsidR="007931D4" w:rsidRPr="00004124" w:rsidRDefault="007931D4" w:rsidP="00903F7D">
            <w:pPr>
              <w:pStyle w:val="rowtabella0"/>
              <w:rPr>
                <w:color w:val="002060"/>
              </w:rPr>
            </w:pPr>
            <w:r w:rsidRPr="00004124">
              <w:rPr>
                <w:color w:val="002060"/>
              </w:rPr>
              <w:t>ACLI 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C47653" w14:textId="77777777" w:rsidR="007931D4" w:rsidRPr="00004124" w:rsidRDefault="007931D4" w:rsidP="00903F7D">
            <w:pPr>
              <w:pStyle w:val="rowtabella0"/>
              <w:rPr>
                <w:color w:val="002060"/>
              </w:rPr>
            </w:pPr>
            <w:r w:rsidRPr="00004124">
              <w:rPr>
                <w:color w:val="002060"/>
              </w:rPr>
              <w:t>OSIMO FIVE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FC29F1"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E1C996" w14:textId="77777777" w:rsidR="007931D4" w:rsidRPr="00004124" w:rsidRDefault="007931D4" w:rsidP="00903F7D">
            <w:pPr>
              <w:pStyle w:val="rowtabella0"/>
              <w:rPr>
                <w:color w:val="002060"/>
              </w:rPr>
            </w:pPr>
            <w:r w:rsidRPr="00004124">
              <w:rPr>
                <w:color w:val="002060"/>
              </w:rPr>
              <w:t>02/11/2024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FF3A75" w14:textId="77777777" w:rsidR="007931D4" w:rsidRPr="00004124" w:rsidRDefault="007931D4" w:rsidP="00903F7D">
            <w:pPr>
              <w:pStyle w:val="rowtabella0"/>
              <w:rPr>
                <w:color w:val="002060"/>
              </w:rPr>
            </w:pPr>
            <w:r w:rsidRPr="00004124">
              <w:rPr>
                <w:color w:val="002060"/>
              </w:rPr>
              <w:t>5254 PALLONE GEODETICO "F. ORSELLI"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7298D6" w14:textId="77777777" w:rsidR="007931D4" w:rsidRPr="00004124" w:rsidRDefault="007931D4" w:rsidP="00903F7D">
            <w:pPr>
              <w:pStyle w:val="rowtabella0"/>
              <w:rPr>
                <w:color w:val="002060"/>
              </w:rPr>
            </w:pPr>
            <w:r w:rsidRPr="00004124">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5E06CF" w14:textId="77777777" w:rsidR="007931D4" w:rsidRPr="00004124" w:rsidRDefault="007931D4" w:rsidP="00903F7D">
            <w:pPr>
              <w:pStyle w:val="rowtabella0"/>
              <w:rPr>
                <w:color w:val="002060"/>
              </w:rPr>
            </w:pPr>
            <w:r w:rsidRPr="00004124">
              <w:rPr>
                <w:color w:val="002060"/>
              </w:rPr>
              <w:t>VIA DELLO SPORT</w:t>
            </w:r>
          </w:p>
        </w:tc>
      </w:tr>
    </w:tbl>
    <w:p w14:paraId="468FA7D9" w14:textId="77777777" w:rsidR="007931D4" w:rsidRPr="00004124" w:rsidRDefault="007931D4" w:rsidP="007931D4">
      <w:pPr>
        <w:pStyle w:val="breakline"/>
        <w:rPr>
          <w:rFonts w:eastAsiaTheme="minorEastAsia"/>
          <w:color w:val="002060"/>
        </w:rPr>
      </w:pPr>
    </w:p>
    <w:p w14:paraId="102707A7" w14:textId="77777777" w:rsidR="007931D4" w:rsidRPr="00004124" w:rsidRDefault="007931D4" w:rsidP="007931D4">
      <w:pPr>
        <w:pStyle w:val="breakline"/>
        <w:rPr>
          <w:color w:val="002060"/>
        </w:rPr>
      </w:pPr>
    </w:p>
    <w:p w14:paraId="445D40A6" w14:textId="77777777" w:rsidR="007931D4" w:rsidRPr="00004124" w:rsidRDefault="007931D4" w:rsidP="007931D4">
      <w:pPr>
        <w:pStyle w:val="breakline"/>
        <w:rPr>
          <w:color w:val="002060"/>
        </w:rPr>
      </w:pPr>
    </w:p>
    <w:p w14:paraId="4885F5DF" w14:textId="77777777" w:rsidR="007931D4" w:rsidRPr="00004124" w:rsidRDefault="007931D4" w:rsidP="007931D4">
      <w:pPr>
        <w:pStyle w:val="sottotitolocampionato10"/>
        <w:rPr>
          <w:color w:val="002060"/>
        </w:rPr>
      </w:pPr>
      <w:r w:rsidRPr="00004124">
        <w:rPr>
          <w:color w:val="002060"/>
        </w:rPr>
        <w:t>GIRONE C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07"/>
        <w:gridCol w:w="385"/>
        <w:gridCol w:w="898"/>
        <w:gridCol w:w="1173"/>
        <w:gridCol w:w="1556"/>
        <w:gridCol w:w="1567"/>
      </w:tblGrid>
      <w:tr w:rsidR="007931D4" w:rsidRPr="00004124" w14:paraId="212AFA97" w14:textId="77777777" w:rsidTr="00903F7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36567C" w14:textId="77777777" w:rsidR="007931D4" w:rsidRPr="00004124" w:rsidRDefault="007931D4" w:rsidP="00903F7D">
            <w:pPr>
              <w:pStyle w:val="headertabella0"/>
              <w:rPr>
                <w:color w:val="002060"/>
              </w:rPr>
            </w:pPr>
            <w:r w:rsidRPr="0000412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0B127" w14:textId="77777777" w:rsidR="007931D4" w:rsidRPr="00004124" w:rsidRDefault="007931D4" w:rsidP="00903F7D">
            <w:pPr>
              <w:pStyle w:val="headertabella0"/>
              <w:rPr>
                <w:color w:val="002060"/>
              </w:rPr>
            </w:pPr>
            <w:r w:rsidRPr="0000412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92AC5" w14:textId="77777777" w:rsidR="007931D4" w:rsidRPr="00004124" w:rsidRDefault="007931D4" w:rsidP="00903F7D">
            <w:pPr>
              <w:pStyle w:val="headertabella0"/>
              <w:rPr>
                <w:color w:val="002060"/>
              </w:rPr>
            </w:pPr>
            <w:r w:rsidRPr="0000412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A75F3" w14:textId="77777777" w:rsidR="007931D4" w:rsidRPr="00004124" w:rsidRDefault="007931D4" w:rsidP="00903F7D">
            <w:pPr>
              <w:pStyle w:val="headertabella0"/>
              <w:rPr>
                <w:color w:val="002060"/>
              </w:rPr>
            </w:pPr>
            <w:r w:rsidRPr="0000412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BAF77" w14:textId="77777777" w:rsidR="007931D4" w:rsidRPr="00004124" w:rsidRDefault="007931D4" w:rsidP="00903F7D">
            <w:pPr>
              <w:pStyle w:val="headertabella0"/>
              <w:rPr>
                <w:color w:val="002060"/>
              </w:rPr>
            </w:pPr>
            <w:r w:rsidRPr="0000412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726F3" w14:textId="77777777" w:rsidR="007931D4" w:rsidRPr="00004124" w:rsidRDefault="007931D4" w:rsidP="00903F7D">
            <w:pPr>
              <w:pStyle w:val="headertabella0"/>
              <w:rPr>
                <w:color w:val="002060"/>
              </w:rPr>
            </w:pPr>
            <w:proofErr w:type="spellStart"/>
            <w:r w:rsidRPr="00004124">
              <w:rPr>
                <w:color w:val="002060"/>
              </w:rPr>
              <w:t>Localita'</w:t>
            </w:r>
            <w:proofErr w:type="spellEnd"/>
            <w:r w:rsidRPr="0000412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DED06" w14:textId="77777777" w:rsidR="007931D4" w:rsidRPr="00004124" w:rsidRDefault="007931D4" w:rsidP="00903F7D">
            <w:pPr>
              <w:pStyle w:val="headertabella0"/>
              <w:rPr>
                <w:color w:val="002060"/>
              </w:rPr>
            </w:pPr>
            <w:r w:rsidRPr="00004124">
              <w:rPr>
                <w:color w:val="002060"/>
              </w:rPr>
              <w:t>Indirizzo Impianto</w:t>
            </w:r>
          </w:p>
        </w:tc>
      </w:tr>
      <w:tr w:rsidR="007931D4" w:rsidRPr="00004124" w14:paraId="651439F1" w14:textId="77777777" w:rsidTr="00903F7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DC2CA1" w14:textId="77777777" w:rsidR="007931D4" w:rsidRPr="00004124" w:rsidRDefault="007931D4" w:rsidP="00903F7D">
            <w:pPr>
              <w:pStyle w:val="rowtabella0"/>
              <w:rPr>
                <w:color w:val="002060"/>
              </w:rPr>
            </w:pPr>
            <w:r w:rsidRPr="00004124">
              <w:rPr>
                <w:color w:val="002060"/>
              </w:rPr>
              <w:t>U.MANDOLESI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A8D1B1" w14:textId="77777777" w:rsidR="007931D4" w:rsidRPr="00004124" w:rsidRDefault="007931D4" w:rsidP="00903F7D">
            <w:pPr>
              <w:pStyle w:val="rowtabella0"/>
              <w:rPr>
                <w:color w:val="002060"/>
              </w:rPr>
            </w:pPr>
            <w:r w:rsidRPr="00004124">
              <w:rPr>
                <w:color w:val="002060"/>
              </w:rPr>
              <w:t>BORGOROSSO TOLENTINO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81256E" w14:textId="77777777" w:rsidR="007931D4" w:rsidRPr="00004124" w:rsidRDefault="007931D4" w:rsidP="00903F7D">
            <w:pPr>
              <w:pStyle w:val="rowtabella0"/>
              <w:jc w:val="center"/>
              <w:rPr>
                <w:color w:val="002060"/>
              </w:rPr>
            </w:pPr>
            <w:r w:rsidRPr="0000412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85B44C" w14:textId="77777777" w:rsidR="007931D4" w:rsidRPr="00004124" w:rsidRDefault="007931D4" w:rsidP="00903F7D">
            <w:pPr>
              <w:pStyle w:val="rowtabella0"/>
              <w:rPr>
                <w:color w:val="002060"/>
              </w:rPr>
            </w:pPr>
            <w:r w:rsidRPr="00004124">
              <w:rPr>
                <w:color w:val="002060"/>
              </w:rPr>
              <w:t>30/10/2024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62838E" w14:textId="77777777" w:rsidR="007931D4" w:rsidRPr="00004124" w:rsidRDefault="007931D4" w:rsidP="00903F7D">
            <w:pPr>
              <w:pStyle w:val="rowtabella0"/>
              <w:rPr>
                <w:color w:val="002060"/>
              </w:rPr>
            </w:pPr>
            <w:r w:rsidRPr="00004124">
              <w:rPr>
                <w:color w:val="002060"/>
              </w:rPr>
              <w:t>5712 PALESTRA "ITIS" MONTANI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5D9E0D" w14:textId="77777777" w:rsidR="007931D4" w:rsidRPr="00004124" w:rsidRDefault="007931D4" w:rsidP="00903F7D">
            <w:pPr>
              <w:pStyle w:val="rowtabella0"/>
              <w:rPr>
                <w:color w:val="002060"/>
              </w:rPr>
            </w:pPr>
            <w:r w:rsidRPr="00004124">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852CCA" w14:textId="77777777" w:rsidR="007931D4" w:rsidRPr="00004124" w:rsidRDefault="007931D4" w:rsidP="00903F7D">
            <w:pPr>
              <w:pStyle w:val="rowtabella0"/>
              <w:rPr>
                <w:color w:val="002060"/>
              </w:rPr>
            </w:pPr>
            <w:r w:rsidRPr="00004124">
              <w:rPr>
                <w:color w:val="002060"/>
              </w:rPr>
              <w:t>VIA SALVO D'ACQUISTO</w:t>
            </w:r>
          </w:p>
        </w:tc>
      </w:tr>
      <w:tr w:rsidR="007931D4" w:rsidRPr="00004124" w14:paraId="59410461"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FFB65B" w14:textId="77777777" w:rsidR="007931D4" w:rsidRPr="00004124" w:rsidRDefault="007931D4" w:rsidP="00903F7D">
            <w:pPr>
              <w:pStyle w:val="rowtabella0"/>
              <w:rPr>
                <w:color w:val="002060"/>
              </w:rPr>
            </w:pPr>
            <w:r w:rsidRPr="00004124">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0398CD" w14:textId="77777777" w:rsidR="007931D4" w:rsidRPr="00004124" w:rsidRDefault="007931D4" w:rsidP="00903F7D">
            <w:pPr>
              <w:pStyle w:val="rowtabella0"/>
              <w:rPr>
                <w:color w:val="002060"/>
              </w:rPr>
            </w:pPr>
            <w:r w:rsidRPr="00004124">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09BED8"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EB6486" w14:textId="77777777" w:rsidR="007931D4" w:rsidRPr="00004124" w:rsidRDefault="007931D4" w:rsidP="00903F7D">
            <w:pPr>
              <w:pStyle w:val="rowtabella0"/>
              <w:rPr>
                <w:color w:val="002060"/>
              </w:rPr>
            </w:pPr>
            <w:r w:rsidRPr="00004124">
              <w:rPr>
                <w:color w:val="002060"/>
              </w:rPr>
              <w:t>01/11/2024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7C2C6B" w14:textId="77777777" w:rsidR="007931D4" w:rsidRPr="00004124" w:rsidRDefault="007931D4" w:rsidP="00903F7D">
            <w:pPr>
              <w:pStyle w:val="rowtabella0"/>
              <w:rPr>
                <w:color w:val="002060"/>
              </w:rPr>
            </w:pPr>
            <w:r w:rsidRPr="00004124">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C0C025" w14:textId="77777777" w:rsidR="007931D4" w:rsidRPr="00004124" w:rsidRDefault="007931D4" w:rsidP="00903F7D">
            <w:pPr>
              <w:pStyle w:val="rowtabella0"/>
              <w:rPr>
                <w:color w:val="002060"/>
              </w:rPr>
            </w:pPr>
            <w:r w:rsidRPr="00004124">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97F28E" w14:textId="77777777" w:rsidR="007931D4" w:rsidRPr="00004124" w:rsidRDefault="007931D4" w:rsidP="00903F7D">
            <w:pPr>
              <w:pStyle w:val="rowtabella0"/>
              <w:rPr>
                <w:color w:val="002060"/>
              </w:rPr>
            </w:pPr>
            <w:r w:rsidRPr="00004124">
              <w:rPr>
                <w:color w:val="002060"/>
              </w:rPr>
              <w:t>VIA CORRADI</w:t>
            </w:r>
          </w:p>
        </w:tc>
      </w:tr>
      <w:tr w:rsidR="007931D4" w:rsidRPr="00004124" w14:paraId="2B5F8AFB"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51F26D" w14:textId="77777777" w:rsidR="007931D4" w:rsidRPr="00004124" w:rsidRDefault="007931D4" w:rsidP="00903F7D">
            <w:pPr>
              <w:pStyle w:val="rowtabella0"/>
              <w:rPr>
                <w:color w:val="002060"/>
              </w:rPr>
            </w:pPr>
            <w:r w:rsidRPr="00004124">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CE1CBC" w14:textId="77777777" w:rsidR="007931D4" w:rsidRPr="00004124" w:rsidRDefault="007931D4" w:rsidP="00903F7D">
            <w:pPr>
              <w:pStyle w:val="rowtabella0"/>
              <w:rPr>
                <w:color w:val="002060"/>
              </w:rPr>
            </w:pPr>
            <w:r w:rsidRPr="00004124">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3129AC"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186901" w14:textId="77777777" w:rsidR="007931D4" w:rsidRPr="00004124" w:rsidRDefault="007931D4" w:rsidP="00903F7D">
            <w:pPr>
              <w:pStyle w:val="rowtabella0"/>
              <w:rPr>
                <w:color w:val="002060"/>
              </w:rPr>
            </w:pPr>
            <w:r w:rsidRPr="00004124">
              <w:rPr>
                <w:color w:val="002060"/>
              </w:rPr>
              <w:t>01/11/2024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8103B6" w14:textId="77777777" w:rsidR="007931D4" w:rsidRPr="00004124" w:rsidRDefault="007931D4" w:rsidP="00903F7D">
            <w:pPr>
              <w:pStyle w:val="rowtabella0"/>
              <w:rPr>
                <w:color w:val="002060"/>
              </w:rPr>
            </w:pPr>
            <w:r w:rsidRPr="00004124">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78275F" w14:textId="77777777" w:rsidR="007931D4" w:rsidRPr="00004124" w:rsidRDefault="007931D4" w:rsidP="00903F7D">
            <w:pPr>
              <w:pStyle w:val="rowtabella0"/>
              <w:rPr>
                <w:color w:val="002060"/>
              </w:rPr>
            </w:pPr>
            <w:r w:rsidRPr="00004124">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8B4193" w14:textId="77777777" w:rsidR="007931D4" w:rsidRPr="00004124" w:rsidRDefault="007931D4" w:rsidP="00903F7D">
            <w:pPr>
              <w:pStyle w:val="rowtabella0"/>
              <w:rPr>
                <w:color w:val="002060"/>
              </w:rPr>
            </w:pPr>
            <w:r w:rsidRPr="00004124">
              <w:rPr>
                <w:color w:val="002060"/>
              </w:rPr>
              <w:t>VIA C.ULPIANI</w:t>
            </w:r>
          </w:p>
        </w:tc>
      </w:tr>
      <w:tr w:rsidR="007931D4" w:rsidRPr="00004124" w14:paraId="5E286340"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638C37" w14:textId="77777777" w:rsidR="007931D4" w:rsidRPr="00004124" w:rsidRDefault="007931D4" w:rsidP="00903F7D">
            <w:pPr>
              <w:pStyle w:val="rowtabella0"/>
              <w:rPr>
                <w:color w:val="002060"/>
              </w:rPr>
            </w:pPr>
            <w:r w:rsidRPr="00004124">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06C2F8" w14:textId="77777777" w:rsidR="007931D4" w:rsidRPr="00004124" w:rsidRDefault="007931D4" w:rsidP="00903F7D">
            <w:pPr>
              <w:pStyle w:val="rowtabella0"/>
              <w:rPr>
                <w:color w:val="002060"/>
              </w:rPr>
            </w:pPr>
            <w:r w:rsidRPr="00004124">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726547"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A4560C" w14:textId="77777777" w:rsidR="007931D4" w:rsidRPr="00004124" w:rsidRDefault="007931D4" w:rsidP="00903F7D">
            <w:pPr>
              <w:pStyle w:val="rowtabella0"/>
              <w:rPr>
                <w:color w:val="002060"/>
              </w:rPr>
            </w:pPr>
            <w:r w:rsidRPr="00004124">
              <w:rPr>
                <w:color w:val="002060"/>
              </w:rPr>
              <w:t>01/11/2024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85CA93" w14:textId="77777777" w:rsidR="007931D4" w:rsidRPr="00004124" w:rsidRDefault="007931D4" w:rsidP="00903F7D">
            <w:pPr>
              <w:pStyle w:val="rowtabella0"/>
              <w:rPr>
                <w:color w:val="002060"/>
              </w:rPr>
            </w:pPr>
            <w:r w:rsidRPr="00004124">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B9366E" w14:textId="77777777" w:rsidR="007931D4" w:rsidRPr="00004124" w:rsidRDefault="007931D4" w:rsidP="00903F7D">
            <w:pPr>
              <w:pStyle w:val="rowtabella0"/>
              <w:rPr>
                <w:color w:val="002060"/>
              </w:rPr>
            </w:pPr>
            <w:r w:rsidRPr="00004124">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69E950" w14:textId="77777777" w:rsidR="007931D4" w:rsidRPr="00004124" w:rsidRDefault="007931D4" w:rsidP="00903F7D">
            <w:pPr>
              <w:pStyle w:val="rowtabella0"/>
              <w:rPr>
                <w:color w:val="002060"/>
              </w:rPr>
            </w:pPr>
            <w:r w:rsidRPr="00004124">
              <w:rPr>
                <w:color w:val="002060"/>
              </w:rPr>
              <w:t>LOC.MONTEROCCO VIA A.MANCINI</w:t>
            </w:r>
          </w:p>
        </w:tc>
      </w:tr>
      <w:tr w:rsidR="007931D4" w:rsidRPr="00004124" w14:paraId="0AF74538"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746923" w14:textId="77777777" w:rsidR="007931D4" w:rsidRPr="00004124" w:rsidRDefault="007931D4" w:rsidP="00903F7D">
            <w:pPr>
              <w:pStyle w:val="rowtabella0"/>
              <w:rPr>
                <w:color w:val="002060"/>
              </w:rPr>
            </w:pPr>
            <w:r w:rsidRPr="00004124">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F24A37" w14:textId="77777777" w:rsidR="007931D4" w:rsidRPr="00004124" w:rsidRDefault="007931D4" w:rsidP="00903F7D">
            <w:pPr>
              <w:pStyle w:val="rowtabella0"/>
              <w:rPr>
                <w:color w:val="002060"/>
              </w:rPr>
            </w:pPr>
            <w:r w:rsidRPr="00004124">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160C68"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E69EE3" w14:textId="77777777" w:rsidR="007931D4" w:rsidRPr="00004124" w:rsidRDefault="007931D4" w:rsidP="00903F7D">
            <w:pPr>
              <w:pStyle w:val="rowtabella0"/>
              <w:rPr>
                <w:color w:val="002060"/>
              </w:rPr>
            </w:pPr>
            <w:r w:rsidRPr="00004124">
              <w:rPr>
                <w:color w:val="002060"/>
              </w:rPr>
              <w:t>01/11/2024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6A51A5" w14:textId="77777777" w:rsidR="007931D4" w:rsidRPr="00004124" w:rsidRDefault="007931D4" w:rsidP="00903F7D">
            <w:pPr>
              <w:pStyle w:val="rowtabella0"/>
              <w:rPr>
                <w:color w:val="002060"/>
              </w:rPr>
            </w:pPr>
            <w:r w:rsidRPr="00004124">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CADEFE" w14:textId="77777777" w:rsidR="007931D4" w:rsidRPr="00004124" w:rsidRDefault="007931D4" w:rsidP="00903F7D">
            <w:pPr>
              <w:pStyle w:val="rowtabella0"/>
              <w:rPr>
                <w:color w:val="002060"/>
              </w:rPr>
            </w:pPr>
            <w:r w:rsidRPr="00004124">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D964A8" w14:textId="77777777" w:rsidR="007931D4" w:rsidRPr="00004124" w:rsidRDefault="007931D4" w:rsidP="00903F7D">
            <w:pPr>
              <w:pStyle w:val="rowtabella0"/>
              <w:rPr>
                <w:color w:val="002060"/>
              </w:rPr>
            </w:pPr>
            <w:r w:rsidRPr="00004124">
              <w:rPr>
                <w:color w:val="002060"/>
              </w:rPr>
              <w:t>FRAZ.PAGLIARE VIA VECCHI</w:t>
            </w:r>
          </w:p>
        </w:tc>
      </w:tr>
      <w:tr w:rsidR="007931D4" w:rsidRPr="00004124" w14:paraId="26874781" w14:textId="77777777" w:rsidTr="00903F7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27340F" w14:textId="77777777" w:rsidR="007931D4" w:rsidRPr="00004124" w:rsidRDefault="007931D4" w:rsidP="00903F7D">
            <w:pPr>
              <w:pStyle w:val="rowtabella0"/>
              <w:rPr>
                <w:color w:val="002060"/>
              </w:rPr>
            </w:pPr>
            <w:r w:rsidRPr="00004124">
              <w:rPr>
                <w:color w:val="002060"/>
              </w:rPr>
              <w:t>ROCCAFLUVIONE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04FE90" w14:textId="77777777" w:rsidR="007931D4" w:rsidRPr="00004124" w:rsidRDefault="007931D4" w:rsidP="00903F7D">
            <w:pPr>
              <w:pStyle w:val="rowtabella0"/>
              <w:rPr>
                <w:color w:val="002060"/>
              </w:rPr>
            </w:pPr>
            <w:r w:rsidRPr="00004124">
              <w:rPr>
                <w:color w:val="002060"/>
              </w:rPr>
              <w:t>REAL ANCARIA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A6AF5B"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A2161E" w14:textId="77777777" w:rsidR="007931D4" w:rsidRPr="00004124" w:rsidRDefault="007931D4" w:rsidP="00903F7D">
            <w:pPr>
              <w:pStyle w:val="rowtabella0"/>
              <w:rPr>
                <w:color w:val="002060"/>
              </w:rPr>
            </w:pPr>
            <w:r w:rsidRPr="00004124">
              <w:rPr>
                <w:color w:val="002060"/>
              </w:rPr>
              <w:t>04/11/2024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3751A4" w14:textId="77777777" w:rsidR="007931D4" w:rsidRPr="00004124" w:rsidRDefault="007931D4" w:rsidP="00903F7D">
            <w:pPr>
              <w:pStyle w:val="rowtabella0"/>
              <w:rPr>
                <w:color w:val="002060"/>
              </w:rPr>
            </w:pPr>
            <w:r w:rsidRPr="00004124">
              <w:rPr>
                <w:color w:val="002060"/>
              </w:rPr>
              <w:t>5698 PALESTRA POLIVALENTE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43EB21" w14:textId="77777777" w:rsidR="007931D4" w:rsidRPr="00004124" w:rsidRDefault="007931D4" w:rsidP="00903F7D">
            <w:pPr>
              <w:pStyle w:val="rowtabella0"/>
              <w:rPr>
                <w:color w:val="002060"/>
              </w:rPr>
            </w:pPr>
            <w:r w:rsidRPr="00004124">
              <w:rPr>
                <w:color w:val="002060"/>
              </w:rPr>
              <w:t>ROCCAFLUVIONE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A00FB4" w14:textId="77777777" w:rsidR="007931D4" w:rsidRPr="00004124" w:rsidRDefault="007931D4" w:rsidP="00903F7D">
            <w:pPr>
              <w:pStyle w:val="rowtabella0"/>
              <w:rPr>
                <w:color w:val="002060"/>
              </w:rPr>
            </w:pPr>
            <w:r w:rsidRPr="00004124">
              <w:rPr>
                <w:color w:val="002060"/>
              </w:rPr>
              <w:t>VIA NENNI</w:t>
            </w:r>
          </w:p>
        </w:tc>
      </w:tr>
    </w:tbl>
    <w:p w14:paraId="564C505A" w14:textId="77777777" w:rsidR="007931D4" w:rsidRPr="00DC1967" w:rsidRDefault="007931D4" w:rsidP="00794A48">
      <w:pPr>
        <w:pStyle w:val="breakline"/>
        <w:rPr>
          <w:color w:val="002060"/>
        </w:rPr>
      </w:pPr>
    </w:p>
    <w:p w14:paraId="7E798052" w14:textId="77777777" w:rsidR="00794A48" w:rsidRPr="00DC1967" w:rsidRDefault="00794A48" w:rsidP="00794A48">
      <w:pPr>
        <w:pStyle w:val="titolocampionato0"/>
        <w:shd w:val="clear" w:color="auto" w:fill="CCCCCC"/>
        <w:spacing w:before="80" w:after="40"/>
        <w:rPr>
          <w:color w:val="002060"/>
        </w:rPr>
      </w:pPr>
      <w:r w:rsidRPr="00DC1967">
        <w:rPr>
          <w:color w:val="002060"/>
        </w:rPr>
        <w:t>CALCIO A CINQUE SERIE D</w:t>
      </w:r>
    </w:p>
    <w:p w14:paraId="163CD35C" w14:textId="77777777" w:rsidR="00794A48" w:rsidRPr="0034385A" w:rsidRDefault="00794A48" w:rsidP="00794A48">
      <w:pPr>
        <w:pStyle w:val="titolomedio0"/>
        <w:rPr>
          <w:color w:val="002060"/>
          <w:sz w:val="36"/>
          <w:szCs w:val="36"/>
        </w:rPr>
      </w:pPr>
      <w:r w:rsidRPr="0034385A">
        <w:rPr>
          <w:color w:val="002060"/>
          <w:sz w:val="36"/>
          <w:szCs w:val="36"/>
        </w:rPr>
        <w:t>PROSECUZIONE GARA</w:t>
      </w:r>
    </w:p>
    <w:p w14:paraId="368536C8" w14:textId="77777777" w:rsidR="00794A48" w:rsidRPr="0034385A" w:rsidRDefault="00794A48" w:rsidP="00794A48">
      <w:pPr>
        <w:pStyle w:val="breakline"/>
        <w:rPr>
          <w:color w:val="002060"/>
        </w:rPr>
      </w:pPr>
    </w:p>
    <w:p w14:paraId="2F935FA3" w14:textId="77777777" w:rsidR="00794A48" w:rsidRDefault="00794A48" w:rsidP="00794A48">
      <w:pPr>
        <w:pStyle w:val="breakline"/>
        <w:rPr>
          <w:color w:val="002060"/>
        </w:rPr>
      </w:pPr>
    </w:p>
    <w:p w14:paraId="43C8C6E8" w14:textId="77777777" w:rsidR="00794A48" w:rsidRPr="00DC1967" w:rsidRDefault="00794A48" w:rsidP="00794A48">
      <w:pPr>
        <w:pStyle w:val="sottotitolocampionato10"/>
        <w:rPr>
          <w:color w:val="002060"/>
        </w:rPr>
      </w:pPr>
      <w:r w:rsidRPr="00DC1967">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94A48" w:rsidRPr="00DC1967" w14:paraId="742BC18B" w14:textId="77777777" w:rsidTr="00903F7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39231" w14:textId="77777777" w:rsidR="00794A48" w:rsidRPr="00DC1967" w:rsidRDefault="00794A48" w:rsidP="00903F7D">
            <w:pPr>
              <w:pStyle w:val="headertabella0"/>
              <w:rPr>
                <w:color w:val="002060"/>
              </w:rPr>
            </w:pPr>
            <w:r w:rsidRPr="00DC1967">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C2875" w14:textId="77777777" w:rsidR="00794A48" w:rsidRPr="00DC1967" w:rsidRDefault="00794A48" w:rsidP="00903F7D">
            <w:pPr>
              <w:pStyle w:val="headertabella0"/>
              <w:rPr>
                <w:color w:val="002060"/>
              </w:rPr>
            </w:pPr>
            <w:r w:rsidRPr="00DC1967">
              <w:rPr>
                <w:color w:val="002060"/>
              </w:rPr>
              <w:t xml:space="preserve">N° </w:t>
            </w:r>
            <w:proofErr w:type="spellStart"/>
            <w:r w:rsidRPr="00DC1967">
              <w:rPr>
                <w:color w:val="002060"/>
              </w:rPr>
              <w:t>Gior</w:t>
            </w:r>
            <w:proofErr w:type="spellEnd"/>
            <w:r w:rsidRPr="00DC1967">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F8F55C" w14:textId="77777777" w:rsidR="00794A48" w:rsidRPr="00DC1967" w:rsidRDefault="00794A48" w:rsidP="00903F7D">
            <w:pPr>
              <w:pStyle w:val="headertabella0"/>
              <w:rPr>
                <w:color w:val="002060"/>
              </w:rPr>
            </w:pPr>
            <w:r w:rsidRPr="00DC1967">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990A1" w14:textId="77777777" w:rsidR="00794A48" w:rsidRPr="00DC1967" w:rsidRDefault="00794A48" w:rsidP="00903F7D">
            <w:pPr>
              <w:pStyle w:val="headertabella0"/>
              <w:rPr>
                <w:color w:val="002060"/>
              </w:rPr>
            </w:pPr>
            <w:r w:rsidRPr="00DC196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E51E6" w14:textId="77777777" w:rsidR="00794A48" w:rsidRPr="00DC1967" w:rsidRDefault="00794A48" w:rsidP="00903F7D">
            <w:pPr>
              <w:pStyle w:val="headertabella0"/>
              <w:rPr>
                <w:color w:val="002060"/>
              </w:rPr>
            </w:pPr>
            <w:r w:rsidRPr="00DC1967">
              <w:rPr>
                <w:color w:val="002060"/>
              </w:rPr>
              <w:t xml:space="preserve">Data </w:t>
            </w:r>
            <w:proofErr w:type="spellStart"/>
            <w:r w:rsidRPr="00DC1967">
              <w:rPr>
                <w:color w:val="002060"/>
              </w:rPr>
              <w:t>Orig</w:t>
            </w:r>
            <w:proofErr w:type="spellEnd"/>
            <w:r w:rsidRPr="00DC196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789D20" w14:textId="77777777" w:rsidR="00794A48" w:rsidRPr="00DC1967" w:rsidRDefault="00794A48" w:rsidP="00903F7D">
            <w:pPr>
              <w:pStyle w:val="headertabella0"/>
              <w:rPr>
                <w:color w:val="002060"/>
              </w:rPr>
            </w:pPr>
            <w:r w:rsidRPr="00DC196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0B3C8" w14:textId="77777777" w:rsidR="00794A48" w:rsidRPr="00DC1967" w:rsidRDefault="00794A48" w:rsidP="00903F7D">
            <w:pPr>
              <w:pStyle w:val="headertabella0"/>
              <w:rPr>
                <w:color w:val="002060"/>
              </w:rPr>
            </w:pPr>
            <w:r w:rsidRPr="00DC1967">
              <w:rPr>
                <w:color w:val="002060"/>
              </w:rPr>
              <w:t xml:space="preserve">Ora </w:t>
            </w:r>
            <w:proofErr w:type="spellStart"/>
            <w:r w:rsidRPr="00DC1967">
              <w:rPr>
                <w:color w:val="002060"/>
              </w:rPr>
              <w:t>Orig</w:t>
            </w:r>
            <w:proofErr w:type="spellEnd"/>
            <w:r w:rsidRPr="00DC1967">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6DF3B8" w14:textId="77777777" w:rsidR="00794A48" w:rsidRPr="00DC1967" w:rsidRDefault="00794A48" w:rsidP="00903F7D">
            <w:pPr>
              <w:pStyle w:val="headertabella0"/>
              <w:rPr>
                <w:color w:val="002060"/>
              </w:rPr>
            </w:pPr>
            <w:r>
              <w:rPr>
                <w:color w:val="002060"/>
              </w:rPr>
              <w:t>Note</w:t>
            </w:r>
          </w:p>
        </w:tc>
      </w:tr>
      <w:tr w:rsidR="00794A48" w:rsidRPr="00DC1967" w14:paraId="1C8A1763" w14:textId="77777777" w:rsidTr="00903F7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CDA52" w14:textId="77777777" w:rsidR="00794A48" w:rsidRPr="0066010C" w:rsidRDefault="00794A48" w:rsidP="00903F7D">
            <w:pPr>
              <w:pStyle w:val="rowtabella0"/>
              <w:rPr>
                <w:color w:val="002060"/>
                <w:highlight w:val="yellow"/>
              </w:rPr>
            </w:pPr>
            <w:r w:rsidRPr="0066010C">
              <w:rPr>
                <w:color w:val="002060"/>
                <w:highlight w:val="yellow"/>
              </w:rPr>
              <w:t>19/11/2024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05A1F" w14:textId="77777777" w:rsidR="00794A48" w:rsidRPr="0066010C" w:rsidRDefault="00794A48" w:rsidP="00903F7D">
            <w:pPr>
              <w:pStyle w:val="rowtabella0"/>
              <w:jc w:val="center"/>
              <w:rPr>
                <w:color w:val="002060"/>
                <w:highlight w:val="yellow"/>
              </w:rPr>
            </w:pPr>
            <w:r w:rsidRPr="0066010C">
              <w:rPr>
                <w:color w:val="002060"/>
                <w:highlight w:val="yellow"/>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E4B66" w14:textId="77777777" w:rsidR="00794A48" w:rsidRPr="0066010C" w:rsidRDefault="00794A48" w:rsidP="00903F7D">
            <w:pPr>
              <w:pStyle w:val="rowtabella0"/>
              <w:rPr>
                <w:color w:val="002060"/>
                <w:highlight w:val="yellow"/>
              </w:rPr>
            </w:pPr>
            <w:r w:rsidRPr="0066010C">
              <w:rPr>
                <w:color w:val="002060"/>
                <w:highlight w:val="yellow"/>
              </w:rPr>
              <w:t>CANDIA BARACCOLA ASPIO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F76DF" w14:textId="77777777" w:rsidR="00794A48" w:rsidRPr="0066010C" w:rsidRDefault="00794A48" w:rsidP="00903F7D">
            <w:pPr>
              <w:pStyle w:val="rowtabella0"/>
              <w:rPr>
                <w:color w:val="002060"/>
                <w:highlight w:val="yellow"/>
              </w:rPr>
            </w:pPr>
            <w:r w:rsidRPr="0066010C">
              <w:rPr>
                <w:color w:val="002060"/>
                <w:highlight w:val="yellow"/>
              </w:rPr>
              <w:t>OLIMPIA JUVENTU FALCONARA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03BBA" w14:textId="77777777" w:rsidR="00794A48" w:rsidRPr="00DC1967" w:rsidRDefault="00794A48" w:rsidP="00903F7D">
            <w:pPr>
              <w:pStyle w:val="rowtabella0"/>
              <w:rPr>
                <w:color w:val="002060"/>
              </w:rPr>
            </w:pPr>
            <w:r w:rsidRPr="00DC1967">
              <w:rPr>
                <w:color w:val="002060"/>
              </w:rPr>
              <w:t>1</w:t>
            </w:r>
            <w:r>
              <w:rPr>
                <w:color w:val="002060"/>
              </w:rPr>
              <w:t>9</w:t>
            </w:r>
            <w:r w:rsidRPr="00DC1967">
              <w:rPr>
                <w:color w:val="002060"/>
              </w:rPr>
              <w:t>/10/2024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02C02" w14:textId="77777777" w:rsidR="00794A48" w:rsidRPr="0066010C" w:rsidRDefault="00794A48" w:rsidP="00903F7D">
            <w:pPr>
              <w:pStyle w:val="rowtabella0"/>
              <w:jc w:val="center"/>
              <w:rPr>
                <w:color w:val="002060"/>
                <w:highlight w:val="yellow"/>
              </w:rPr>
            </w:pPr>
            <w:r w:rsidRPr="0066010C">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50F9C" w14:textId="77777777" w:rsidR="00794A48" w:rsidRPr="00DC1967" w:rsidRDefault="00794A48" w:rsidP="00903F7D">
            <w:pPr>
              <w:pStyle w:val="rowtabella0"/>
              <w:jc w:val="center"/>
              <w:rPr>
                <w:color w:val="002060"/>
              </w:rPr>
            </w:pPr>
            <w:r w:rsidRPr="00DC1967">
              <w:rPr>
                <w:color w:val="002060"/>
              </w:rPr>
              <w:t>15:00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4A712" w14:textId="77777777" w:rsidR="00794A48" w:rsidRPr="00DC1967" w:rsidRDefault="00794A48" w:rsidP="00903F7D">
            <w:pPr>
              <w:rPr>
                <w:color w:val="002060"/>
              </w:rPr>
            </w:pPr>
            <w:r w:rsidRPr="00DC1967">
              <w:rPr>
                <w:rFonts w:ascii="Arial" w:hAnsi="Arial" w:cs="Arial"/>
                <w:color w:val="002060"/>
                <w:sz w:val="12"/>
                <w:szCs w:val="12"/>
                <w:highlight w:val="yellow"/>
              </w:rPr>
              <w:t xml:space="preserve">La gara è stata sospesa </w:t>
            </w:r>
            <w:r>
              <w:rPr>
                <w:rFonts w:ascii="Arial" w:hAnsi="Arial" w:cs="Arial"/>
                <w:color w:val="002060"/>
                <w:sz w:val="12"/>
                <w:szCs w:val="12"/>
                <w:highlight w:val="yellow"/>
              </w:rPr>
              <w:t>al 1’ p</w:t>
            </w:r>
            <w:r w:rsidRPr="00DC1967">
              <w:rPr>
                <w:rFonts w:ascii="Arial" w:hAnsi="Arial" w:cs="Arial"/>
                <w:color w:val="002060"/>
                <w:sz w:val="12"/>
                <w:szCs w:val="12"/>
                <w:highlight w:val="yellow"/>
              </w:rPr>
              <w:t>.t. sul risultato di 0-0</w:t>
            </w:r>
          </w:p>
        </w:tc>
      </w:tr>
      <w:tr w:rsidR="00794A48" w:rsidRPr="00DC1967" w14:paraId="57F3687F" w14:textId="77777777" w:rsidTr="00903F7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FED21" w14:textId="77777777" w:rsidR="00794A48" w:rsidRPr="0066010C" w:rsidRDefault="00794A48" w:rsidP="00903F7D">
            <w:pPr>
              <w:pStyle w:val="rowtabella0"/>
              <w:rPr>
                <w:color w:val="002060"/>
                <w:highlight w:val="yellow"/>
              </w:rPr>
            </w:pPr>
            <w:r w:rsidRPr="0066010C">
              <w:rPr>
                <w:color w:val="002060"/>
                <w:highlight w:val="yellow"/>
              </w:rPr>
              <w:t>20/11/2024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905B9" w14:textId="77777777" w:rsidR="00794A48" w:rsidRPr="0066010C" w:rsidRDefault="00794A48" w:rsidP="00903F7D">
            <w:pPr>
              <w:pStyle w:val="rowtabella0"/>
              <w:jc w:val="center"/>
              <w:rPr>
                <w:color w:val="002060"/>
                <w:highlight w:val="yellow"/>
              </w:rPr>
            </w:pPr>
            <w:r w:rsidRPr="0066010C">
              <w:rPr>
                <w:color w:val="002060"/>
                <w:highlight w:val="yellow"/>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D5211" w14:textId="77777777" w:rsidR="00794A48" w:rsidRPr="0066010C" w:rsidRDefault="00794A48" w:rsidP="00903F7D">
            <w:pPr>
              <w:pStyle w:val="rowtabella0"/>
              <w:rPr>
                <w:color w:val="002060"/>
                <w:highlight w:val="yellow"/>
              </w:rPr>
            </w:pPr>
            <w:r w:rsidRPr="0066010C">
              <w:rPr>
                <w:color w:val="002060"/>
                <w:highlight w:val="yellow"/>
              </w:rPr>
              <w:t>CIRCOLO COLLODI CALCIO 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21112" w14:textId="77777777" w:rsidR="00794A48" w:rsidRPr="0066010C" w:rsidRDefault="00794A48" w:rsidP="00903F7D">
            <w:pPr>
              <w:pStyle w:val="rowtabella0"/>
              <w:rPr>
                <w:color w:val="002060"/>
                <w:highlight w:val="yellow"/>
              </w:rPr>
            </w:pPr>
            <w:r w:rsidRPr="0066010C">
              <w:rPr>
                <w:color w:val="002060"/>
                <w:highlight w:val="yellow"/>
              </w:rPr>
              <w:t>NUOVA FOLGORE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5B08A" w14:textId="77777777" w:rsidR="00794A48" w:rsidRPr="00DC1967" w:rsidRDefault="00794A48" w:rsidP="00903F7D">
            <w:pPr>
              <w:pStyle w:val="rowtabella0"/>
              <w:rPr>
                <w:color w:val="002060"/>
              </w:rPr>
            </w:pPr>
            <w:r w:rsidRPr="00DC1967">
              <w:rPr>
                <w:color w:val="002060"/>
              </w:rPr>
              <w:t>18/10/2024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25F2D" w14:textId="77777777" w:rsidR="00794A48" w:rsidRPr="0066010C" w:rsidRDefault="00794A48" w:rsidP="00903F7D">
            <w:pPr>
              <w:pStyle w:val="rowtabella0"/>
              <w:jc w:val="center"/>
              <w:rPr>
                <w:color w:val="002060"/>
                <w:highlight w:val="yellow"/>
              </w:rPr>
            </w:pPr>
            <w:r w:rsidRPr="0066010C">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9E7EF" w14:textId="77777777" w:rsidR="00794A48" w:rsidRPr="00DC1967" w:rsidRDefault="00794A48" w:rsidP="00903F7D">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3AA91" w14:textId="77777777" w:rsidR="00794A48" w:rsidRPr="00DC1967" w:rsidRDefault="00794A48" w:rsidP="00903F7D">
            <w:pPr>
              <w:rPr>
                <w:rFonts w:ascii="Arial" w:hAnsi="Arial" w:cs="Arial"/>
                <w:color w:val="002060"/>
                <w:sz w:val="12"/>
                <w:szCs w:val="12"/>
              </w:rPr>
            </w:pPr>
            <w:r w:rsidRPr="00DC1967">
              <w:rPr>
                <w:rFonts w:ascii="Arial" w:hAnsi="Arial" w:cs="Arial"/>
                <w:color w:val="002060"/>
                <w:sz w:val="12"/>
                <w:szCs w:val="12"/>
                <w:highlight w:val="yellow"/>
              </w:rPr>
              <w:t>La gara è stata sospesa all’11’29” s.t. sul risultato di 2-1</w:t>
            </w:r>
          </w:p>
        </w:tc>
      </w:tr>
    </w:tbl>
    <w:p w14:paraId="2FFCB8AA" w14:textId="77777777" w:rsidR="00794A48" w:rsidRDefault="00794A48" w:rsidP="00794A48">
      <w:pPr>
        <w:pStyle w:val="breakline"/>
        <w:rPr>
          <w:color w:val="002060"/>
        </w:rPr>
      </w:pPr>
    </w:p>
    <w:p w14:paraId="0D451426" w14:textId="77777777" w:rsidR="00794A48" w:rsidRPr="0034385A" w:rsidRDefault="00794A48" w:rsidP="00794A48">
      <w:pPr>
        <w:pStyle w:val="Nessunaspaziatura"/>
        <w:jc w:val="both"/>
        <w:rPr>
          <w:rFonts w:ascii="Arial" w:hAnsi="Arial" w:cs="Arial"/>
          <w:i/>
          <w:iCs/>
          <w:color w:val="002060"/>
        </w:rPr>
      </w:pPr>
      <w:r w:rsidRPr="0034385A">
        <w:rPr>
          <w:rFonts w:ascii="Arial" w:hAnsi="Arial" w:cs="Arial"/>
          <w:i/>
          <w:iCs/>
          <w:color w:val="002060"/>
        </w:rPr>
        <w:lastRenderedPageBreak/>
        <w:t>Si riporta lo stralcio dell’</w:t>
      </w:r>
      <w:r w:rsidRPr="0034385A">
        <w:rPr>
          <w:rFonts w:ascii="Arial" w:hAnsi="Arial" w:cs="Arial"/>
          <w:b/>
          <w:bCs/>
          <w:i/>
          <w:iCs/>
          <w:color w:val="002060"/>
        </w:rPr>
        <w:t xml:space="preserve">art. 30 comma 4 Regolamento della Lega Nazionale Dilettanti </w:t>
      </w:r>
      <w:r w:rsidRPr="0034385A">
        <w:rPr>
          <w:rFonts w:ascii="Arial" w:hAnsi="Arial" w:cs="Arial"/>
          <w:i/>
          <w:iCs/>
          <w:color w:val="002060"/>
        </w:rPr>
        <w:t>riguardo le modalità di recupero delle gare sospese.</w:t>
      </w:r>
    </w:p>
    <w:p w14:paraId="2E22A6BC" w14:textId="77777777" w:rsidR="00794A48" w:rsidRPr="0034385A" w:rsidRDefault="00794A48" w:rsidP="00794A48">
      <w:pPr>
        <w:pStyle w:val="Nessunaspaziatura"/>
        <w:jc w:val="both"/>
        <w:rPr>
          <w:rFonts w:ascii="Arial" w:hAnsi="Arial" w:cs="Arial"/>
          <w:color w:val="002060"/>
        </w:rPr>
      </w:pPr>
    </w:p>
    <w:p w14:paraId="0263453B" w14:textId="77777777" w:rsidR="00794A48" w:rsidRPr="0034385A" w:rsidRDefault="00794A48" w:rsidP="00794A48">
      <w:pPr>
        <w:pStyle w:val="Nessunaspaziatura"/>
        <w:jc w:val="both"/>
        <w:rPr>
          <w:rFonts w:ascii="Arial" w:hAnsi="Arial" w:cs="Arial"/>
          <w:color w:val="002060"/>
        </w:rPr>
      </w:pPr>
      <w:r w:rsidRPr="0034385A">
        <w:rPr>
          <w:rFonts w:ascii="Arial" w:hAnsi="Arial" w:cs="Arial"/>
          <w:color w:val="002060"/>
        </w:rPr>
        <w:t>4. Le gare non iniziate, interrotte o annullate sono recuperate con le modalità fissate, con decisione inappellabile, dalla Lega, dai Comitati, dalle Divisioni e dai Dipartimenti. Per le gare interrotte in conseguenza di fatti o situazioni che non comportano l’irrogazione delle sanzioni di cui all’art. 17 del Codice di Giustizia Sportiva deve essere disposta, in altra data, la prosecuzione, dei soli minuti non giocati. La quantificazione dei minuti non giocati è determinata, con decisione inappellabile, dal direttore di gara.</w:t>
      </w:r>
    </w:p>
    <w:p w14:paraId="35638E20" w14:textId="77777777" w:rsidR="00794A48" w:rsidRPr="0034385A" w:rsidRDefault="00794A48" w:rsidP="00794A48">
      <w:pPr>
        <w:pStyle w:val="Nessunaspaziatura"/>
        <w:jc w:val="both"/>
        <w:rPr>
          <w:rFonts w:ascii="Arial" w:hAnsi="Arial" w:cs="Arial"/>
          <w:color w:val="002060"/>
        </w:rPr>
      </w:pPr>
      <w:r w:rsidRPr="0034385A">
        <w:rPr>
          <w:rFonts w:ascii="Arial" w:hAnsi="Arial" w:cs="Arial"/>
          <w:color w:val="002060"/>
        </w:rPr>
        <w:t xml:space="preserve">La prosecuzione delle gare interrotte in conseguenza di fatti o situazioni che non comportano l’irrogazione delle sanzioni di cui all’art. 17 del Codice di Giustizia Sportiva avviene con le seguenti modalità: </w:t>
      </w:r>
    </w:p>
    <w:p w14:paraId="4750231D" w14:textId="77777777" w:rsidR="00794A48" w:rsidRPr="0034385A" w:rsidRDefault="00794A48" w:rsidP="00794A48">
      <w:pPr>
        <w:pStyle w:val="Nessunaspaziatura"/>
        <w:jc w:val="both"/>
        <w:rPr>
          <w:rFonts w:ascii="Arial" w:hAnsi="Arial" w:cs="Arial"/>
          <w:color w:val="002060"/>
        </w:rPr>
      </w:pPr>
      <w:r w:rsidRPr="0034385A">
        <w:rPr>
          <w:rFonts w:ascii="Arial" w:hAnsi="Arial" w:cs="Arial"/>
          <w:color w:val="002060"/>
        </w:rPr>
        <w:t xml:space="preserve">a) la partita riprende esattamente dalla situazione di gioco che era in corso al momento della interruzione, come da referto del direttore di gara; </w:t>
      </w:r>
    </w:p>
    <w:p w14:paraId="685FF6EF" w14:textId="77777777" w:rsidR="00794A48" w:rsidRPr="0034385A" w:rsidRDefault="00794A48" w:rsidP="00794A48">
      <w:pPr>
        <w:pStyle w:val="Nessunaspaziatura"/>
        <w:jc w:val="both"/>
        <w:rPr>
          <w:rFonts w:ascii="Arial" w:hAnsi="Arial" w:cs="Arial"/>
          <w:color w:val="002060"/>
        </w:rPr>
      </w:pPr>
      <w:r w:rsidRPr="0034385A">
        <w:rPr>
          <w:rFonts w:ascii="Arial" w:hAnsi="Arial" w:cs="Arial"/>
          <w:color w:val="002060"/>
        </w:rPr>
        <w:t xml:space="preserve">b) nella prosecuzione della gara possono essere schierati tutti i calciatori che erano già tesserati per le due Società Associate al momento della interruzione, indipendentemente dal fatto che fossero o meno sulla distinta del direttore di gara il giorno della interruzione, con le seguenti avvertenze: </w:t>
      </w:r>
    </w:p>
    <w:p w14:paraId="44912224" w14:textId="77777777" w:rsidR="00794A48" w:rsidRPr="0034385A" w:rsidRDefault="00794A48" w:rsidP="00794A48">
      <w:pPr>
        <w:pStyle w:val="Nessunaspaziatura"/>
        <w:jc w:val="both"/>
        <w:rPr>
          <w:rFonts w:ascii="Arial" w:hAnsi="Arial" w:cs="Arial"/>
          <w:color w:val="002060"/>
        </w:rPr>
      </w:pPr>
      <w:r w:rsidRPr="0034385A">
        <w:rPr>
          <w:rFonts w:ascii="Arial" w:hAnsi="Arial" w:cs="Arial"/>
          <w:color w:val="002060"/>
        </w:rPr>
        <w:t xml:space="preserve">i) i calciatori scesi in campo e sostituiti nel corso della prima partita non possono essere schierati nuovamente; </w:t>
      </w:r>
    </w:p>
    <w:p w14:paraId="0ED78776" w14:textId="77777777" w:rsidR="00794A48" w:rsidRPr="0034385A" w:rsidRDefault="00794A48" w:rsidP="00794A48">
      <w:pPr>
        <w:pStyle w:val="Nessunaspaziatura"/>
        <w:jc w:val="both"/>
        <w:rPr>
          <w:rFonts w:ascii="Arial" w:hAnsi="Arial" w:cs="Arial"/>
          <w:color w:val="002060"/>
        </w:rPr>
      </w:pPr>
      <w:r w:rsidRPr="0034385A">
        <w:rPr>
          <w:rFonts w:ascii="Arial" w:hAnsi="Arial" w:cs="Arial"/>
          <w:color w:val="002060"/>
        </w:rPr>
        <w:t xml:space="preserve">ii) i calciatori espulsi nel corso della prima partita non possono essere schierati nuovamente né possono essere sostituiti da altri calciatori nella prosecuzione; </w:t>
      </w:r>
    </w:p>
    <w:p w14:paraId="7D747F2C" w14:textId="77777777" w:rsidR="00794A48" w:rsidRPr="0034385A" w:rsidRDefault="00794A48" w:rsidP="00794A48">
      <w:pPr>
        <w:pStyle w:val="Nessunaspaziatura"/>
        <w:jc w:val="both"/>
        <w:rPr>
          <w:rFonts w:ascii="Arial" w:hAnsi="Arial" w:cs="Arial"/>
          <w:color w:val="002060"/>
        </w:rPr>
      </w:pPr>
      <w:r w:rsidRPr="0034385A">
        <w:rPr>
          <w:rFonts w:ascii="Arial" w:hAnsi="Arial" w:cs="Arial"/>
          <w:color w:val="002060"/>
        </w:rPr>
        <w:t xml:space="preserve">iii) i calciatori che erano squalificati per la prima partita non possono essere schierati nella prosecuzione; </w:t>
      </w:r>
    </w:p>
    <w:p w14:paraId="793FBBDC" w14:textId="77777777" w:rsidR="00794A48" w:rsidRPr="0034385A" w:rsidRDefault="00794A48" w:rsidP="00794A48">
      <w:pPr>
        <w:pStyle w:val="Nessunaspaziatura"/>
        <w:jc w:val="both"/>
        <w:rPr>
          <w:rFonts w:ascii="Arial" w:hAnsi="Arial" w:cs="Arial"/>
          <w:color w:val="002060"/>
        </w:rPr>
      </w:pPr>
      <w:r w:rsidRPr="0034385A">
        <w:rPr>
          <w:rFonts w:ascii="Arial" w:hAnsi="Arial" w:cs="Arial"/>
          <w:color w:val="002060"/>
        </w:rPr>
        <w:t xml:space="preserve">iv) possono essere schierati nella prosecuzione i calciatori squalificati con decisione relativa ad una gara disputata successivamente alla partita interrotta; </w:t>
      </w:r>
    </w:p>
    <w:p w14:paraId="1D16D0F3" w14:textId="77777777" w:rsidR="00794A48" w:rsidRPr="0034385A" w:rsidRDefault="00794A48" w:rsidP="00794A48">
      <w:pPr>
        <w:pStyle w:val="Nessunaspaziatura"/>
        <w:jc w:val="both"/>
        <w:rPr>
          <w:rFonts w:ascii="Arial" w:hAnsi="Arial" w:cs="Arial"/>
          <w:color w:val="002060"/>
        </w:rPr>
      </w:pPr>
      <w:r w:rsidRPr="0034385A">
        <w:rPr>
          <w:rFonts w:ascii="Arial" w:hAnsi="Arial" w:cs="Arial"/>
          <w:color w:val="002060"/>
        </w:rPr>
        <w:t xml:space="preserve">v) le ammonizioni singole inflitte del direttore di gara nel corso della gara interrotta non vengono prese in esame dagli organi disciplinari fino a quando non sia stata giocata anche la prosecuzione; </w:t>
      </w:r>
    </w:p>
    <w:p w14:paraId="0F5AAEA8" w14:textId="77777777" w:rsidR="00794A48" w:rsidRDefault="00794A48" w:rsidP="00794A48">
      <w:pPr>
        <w:pStyle w:val="Nessunaspaziatura"/>
        <w:jc w:val="both"/>
        <w:rPr>
          <w:rFonts w:ascii="Arial" w:hAnsi="Arial" w:cs="Arial"/>
          <w:color w:val="002060"/>
        </w:rPr>
      </w:pPr>
      <w:r w:rsidRPr="0034385A">
        <w:rPr>
          <w:rFonts w:ascii="Arial" w:hAnsi="Arial" w:cs="Arial"/>
          <w:color w:val="002060"/>
        </w:rPr>
        <w:t>vi) nel corso della prosecuzione, le due squadre possono effettuare solo le sostituzioni non ancora effettuate nella prima gara. E’ fatta salva la particolare disciplina per le attività di Calcio a Cinque.</w:t>
      </w:r>
    </w:p>
    <w:p w14:paraId="24EB153C" w14:textId="77777777" w:rsidR="00794A48" w:rsidRDefault="00794A48" w:rsidP="00794A48">
      <w:pPr>
        <w:pStyle w:val="Nessunaspaziatura"/>
        <w:jc w:val="both"/>
        <w:rPr>
          <w:rFonts w:ascii="Arial" w:hAnsi="Arial" w:cs="Arial"/>
          <w:color w:val="002060"/>
        </w:rPr>
      </w:pPr>
    </w:p>
    <w:p w14:paraId="699A6D18" w14:textId="77777777" w:rsidR="00794A48" w:rsidRPr="00DC1967" w:rsidRDefault="00794A48" w:rsidP="00794A48">
      <w:pPr>
        <w:pStyle w:val="titoloprinc0"/>
        <w:rPr>
          <w:color w:val="002060"/>
        </w:rPr>
      </w:pPr>
      <w:r w:rsidRPr="00DC1967">
        <w:rPr>
          <w:color w:val="002060"/>
        </w:rPr>
        <w:t>VARIAZIONI AL PROGRAMMA GARE</w:t>
      </w:r>
    </w:p>
    <w:p w14:paraId="64582ACD" w14:textId="77777777" w:rsidR="00794A48" w:rsidRPr="00DC1967" w:rsidRDefault="00794A48" w:rsidP="00794A48">
      <w:pPr>
        <w:pStyle w:val="breakline"/>
        <w:rPr>
          <w:color w:val="002060"/>
        </w:rPr>
      </w:pPr>
    </w:p>
    <w:p w14:paraId="256EE8B2" w14:textId="77777777" w:rsidR="00794A48" w:rsidRPr="00DC1967" w:rsidRDefault="00794A48" w:rsidP="00794A48">
      <w:pPr>
        <w:pStyle w:val="breakline"/>
        <w:rPr>
          <w:color w:val="002060"/>
        </w:rPr>
      </w:pPr>
    </w:p>
    <w:p w14:paraId="2AE1AF8F" w14:textId="77777777" w:rsidR="00794A48" w:rsidRPr="00DC1967" w:rsidRDefault="00794A48" w:rsidP="00794A48">
      <w:pPr>
        <w:pStyle w:val="sottotitolocampionato10"/>
        <w:rPr>
          <w:color w:val="002060"/>
        </w:rPr>
      </w:pPr>
      <w:r w:rsidRPr="00DC196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94A48" w:rsidRPr="00DC1967" w14:paraId="53FB3185" w14:textId="77777777" w:rsidTr="005F667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8D1F3" w14:textId="77777777" w:rsidR="00794A48" w:rsidRPr="00DC1967" w:rsidRDefault="00794A48" w:rsidP="00903F7D">
            <w:pPr>
              <w:pStyle w:val="headertabella0"/>
              <w:rPr>
                <w:color w:val="002060"/>
              </w:rPr>
            </w:pPr>
            <w:r w:rsidRPr="00DC196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3B1850" w14:textId="77777777" w:rsidR="00794A48" w:rsidRPr="00DC1967" w:rsidRDefault="00794A48" w:rsidP="00903F7D">
            <w:pPr>
              <w:pStyle w:val="headertabella0"/>
              <w:rPr>
                <w:color w:val="002060"/>
              </w:rPr>
            </w:pPr>
            <w:r w:rsidRPr="00DC1967">
              <w:rPr>
                <w:color w:val="002060"/>
              </w:rPr>
              <w:t xml:space="preserve">N° </w:t>
            </w:r>
            <w:proofErr w:type="spellStart"/>
            <w:r w:rsidRPr="00DC1967">
              <w:rPr>
                <w:color w:val="002060"/>
              </w:rPr>
              <w:t>Gior</w:t>
            </w:r>
            <w:proofErr w:type="spellEnd"/>
            <w:r w:rsidRPr="00DC196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0A862" w14:textId="77777777" w:rsidR="00794A48" w:rsidRPr="00DC1967" w:rsidRDefault="00794A48" w:rsidP="00903F7D">
            <w:pPr>
              <w:pStyle w:val="headertabella0"/>
              <w:rPr>
                <w:color w:val="002060"/>
              </w:rPr>
            </w:pPr>
            <w:r w:rsidRPr="00DC196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8599E" w14:textId="77777777" w:rsidR="00794A48" w:rsidRPr="00DC1967" w:rsidRDefault="00794A48" w:rsidP="00903F7D">
            <w:pPr>
              <w:pStyle w:val="headertabella0"/>
              <w:rPr>
                <w:color w:val="002060"/>
              </w:rPr>
            </w:pPr>
            <w:r w:rsidRPr="00DC196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2EE12" w14:textId="77777777" w:rsidR="00794A48" w:rsidRPr="00DC1967" w:rsidRDefault="00794A48" w:rsidP="00903F7D">
            <w:pPr>
              <w:pStyle w:val="headertabella0"/>
              <w:rPr>
                <w:color w:val="002060"/>
              </w:rPr>
            </w:pPr>
            <w:r w:rsidRPr="00DC1967">
              <w:rPr>
                <w:color w:val="002060"/>
              </w:rPr>
              <w:t xml:space="preserve">Data </w:t>
            </w:r>
            <w:proofErr w:type="spellStart"/>
            <w:r w:rsidRPr="00DC1967">
              <w:rPr>
                <w:color w:val="002060"/>
              </w:rPr>
              <w:t>Orig</w:t>
            </w:r>
            <w:proofErr w:type="spellEnd"/>
            <w:r w:rsidRPr="00DC196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40320" w14:textId="77777777" w:rsidR="00794A48" w:rsidRPr="00DC1967" w:rsidRDefault="00794A48" w:rsidP="00903F7D">
            <w:pPr>
              <w:pStyle w:val="headertabella0"/>
              <w:rPr>
                <w:color w:val="002060"/>
              </w:rPr>
            </w:pPr>
            <w:r w:rsidRPr="00DC196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8D39E" w14:textId="77777777" w:rsidR="00794A48" w:rsidRPr="00DC1967" w:rsidRDefault="00794A48" w:rsidP="00903F7D">
            <w:pPr>
              <w:pStyle w:val="headertabella0"/>
              <w:rPr>
                <w:color w:val="002060"/>
              </w:rPr>
            </w:pPr>
            <w:r w:rsidRPr="00DC1967">
              <w:rPr>
                <w:color w:val="002060"/>
              </w:rPr>
              <w:t xml:space="preserve">Ora </w:t>
            </w:r>
            <w:proofErr w:type="spellStart"/>
            <w:r w:rsidRPr="00DC1967">
              <w:rPr>
                <w:color w:val="002060"/>
              </w:rPr>
              <w:t>Orig</w:t>
            </w:r>
            <w:proofErr w:type="spellEnd"/>
            <w:r w:rsidRPr="00DC196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B2AF0" w14:textId="77777777" w:rsidR="00794A48" w:rsidRPr="00DC1967" w:rsidRDefault="00794A48" w:rsidP="00903F7D">
            <w:pPr>
              <w:pStyle w:val="headertabella0"/>
              <w:rPr>
                <w:color w:val="002060"/>
              </w:rPr>
            </w:pPr>
            <w:r w:rsidRPr="00DC1967">
              <w:rPr>
                <w:color w:val="002060"/>
              </w:rPr>
              <w:t>Impianto</w:t>
            </w:r>
          </w:p>
        </w:tc>
      </w:tr>
      <w:tr w:rsidR="00794A48" w:rsidRPr="00DC1967" w14:paraId="1BBBA82F" w14:textId="77777777" w:rsidTr="005F667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7B0BA" w14:textId="77777777" w:rsidR="00794A48" w:rsidRPr="005F6675" w:rsidRDefault="00794A48" w:rsidP="00903F7D">
            <w:pPr>
              <w:pStyle w:val="rowtabella0"/>
              <w:rPr>
                <w:color w:val="002060"/>
                <w:highlight w:val="yellow"/>
              </w:rPr>
            </w:pPr>
            <w:r w:rsidRPr="005F6675">
              <w:rPr>
                <w:color w:val="002060"/>
                <w:highlight w:val="yellow"/>
              </w:rPr>
              <w:t>01/11/2024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3C19C" w14:textId="77777777" w:rsidR="00794A48" w:rsidRPr="005F6675" w:rsidRDefault="00794A48" w:rsidP="00903F7D">
            <w:pPr>
              <w:pStyle w:val="rowtabella0"/>
              <w:jc w:val="center"/>
              <w:rPr>
                <w:color w:val="002060"/>
                <w:highlight w:val="yellow"/>
              </w:rPr>
            </w:pPr>
            <w:r w:rsidRPr="005F6675">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7690B" w14:textId="77777777" w:rsidR="00794A48" w:rsidRPr="005F6675" w:rsidRDefault="00794A48" w:rsidP="00903F7D">
            <w:pPr>
              <w:pStyle w:val="rowtabella0"/>
              <w:rPr>
                <w:color w:val="002060"/>
                <w:highlight w:val="yellow"/>
              </w:rPr>
            </w:pPr>
            <w:r w:rsidRPr="005F6675">
              <w:rPr>
                <w:color w:val="002060"/>
                <w:highlight w:val="yellow"/>
              </w:rPr>
              <w:t>GNANO 04</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5B000" w14:textId="77777777" w:rsidR="00794A48" w:rsidRPr="005F6675" w:rsidRDefault="00794A48" w:rsidP="00903F7D">
            <w:pPr>
              <w:pStyle w:val="rowtabella0"/>
              <w:rPr>
                <w:color w:val="002060"/>
                <w:highlight w:val="yellow"/>
              </w:rPr>
            </w:pPr>
            <w:r w:rsidRPr="005F6675">
              <w:rPr>
                <w:color w:val="002060"/>
                <w:highlight w:val="yellow"/>
              </w:rPr>
              <w:t>MONTECCHIO SPORT</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DC425" w14:textId="77777777" w:rsidR="00794A48" w:rsidRPr="00DC1967" w:rsidRDefault="00794A48" w:rsidP="00903F7D">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A989C" w14:textId="77777777" w:rsidR="00794A48" w:rsidRPr="005F6675" w:rsidRDefault="00794A48" w:rsidP="00903F7D">
            <w:pPr>
              <w:pStyle w:val="rowtabella0"/>
              <w:jc w:val="center"/>
              <w:rPr>
                <w:color w:val="002060"/>
                <w:highlight w:val="yellow"/>
              </w:rPr>
            </w:pPr>
            <w:r w:rsidRPr="005F6675">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D51FE" w14:textId="77777777" w:rsidR="00794A48" w:rsidRPr="00DC1967" w:rsidRDefault="00794A48" w:rsidP="00903F7D">
            <w:pPr>
              <w:pStyle w:val="rowtabella0"/>
              <w:jc w:val="center"/>
              <w:rPr>
                <w:color w:val="002060"/>
              </w:rPr>
            </w:pPr>
            <w:r w:rsidRPr="00DC1967">
              <w:rPr>
                <w:color w:val="002060"/>
              </w:rPr>
              <w:t>22:00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F5563" w14:textId="77777777" w:rsidR="00794A48" w:rsidRPr="00DC1967" w:rsidRDefault="00794A48" w:rsidP="00903F7D">
            <w:pPr>
              <w:rPr>
                <w:color w:val="002060"/>
              </w:rPr>
            </w:pPr>
          </w:p>
        </w:tc>
      </w:tr>
      <w:tr w:rsidR="00794A48" w:rsidRPr="00DC1967" w14:paraId="028A64F6" w14:textId="77777777" w:rsidTr="005F667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FD829" w14:textId="77777777" w:rsidR="00794A48" w:rsidRPr="005F6675" w:rsidRDefault="00794A48" w:rsidP="00903F7D">
            <w:pPr>
              <w:pStyle w:val="rowtabella0"/>
              <w:rPr>
                <w:color w:val="002060"/>
                <w:highlight w:val="yellow"/>
              </w:rPr>
            </w:pPr>
            <w:r w:rsidRPr="005F6675">
              <w:rPr>
                <w:color w:val="002060"/>
                <w:highlight w:val="yellow"/>
              </w:rPr>
              <w:t>01/11/2024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46282" w14:textId="77777777" w:rsidR="00794A48" w:rsidRPr="005F6675" w:rsidRDefault="00794A48" w:rsidP="00903F7D">
            <w:pPr>
              <w:pStyle w:val="rowtabella0"/>
              <w:jc w:val="center"/>
              <w:rPr>
                <w:color w:val="002060"/>
                <w:highlight w:val="yellow"/>
              </w:rPr>
            </w:pPr>
            <w:r w:rsidRPr="005F6675">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3BEE2" w14:textId="77777777" w:rsidR="00794A48" w:rsidRPr="005F6675" w:rsidRDefault="00794A48" w:rsidP="00903F7D">
            <w:pPr>
              <w:pStyle w:val="rowtabella0"/>
              <w:rPr>
                <w:color w:val="002060"/>
                <w:highlight w:val="yellow"/>
              </w:rPr>
            </w:pPr>
            <w:r w:rsidRPr="005F6675">
              <w:rPr>
                <w:color w:val="002060"/>
                <w:highlight w:val="yellow"/>
              </w:rPr>
              <w:t>URBINO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EE402" w14:textId="77777777" w:rsidR="00794A48" w:rsidRPr="005F6675" w:rsidRDefault="00794A48" w:rsidP="00903F7D">
            <w:pPr>
              <w:pStyle w:val="rowtabella0"/>
              <w:rPr>
                <w:color w:val="002060"/>
                <w:highlight w:val="yellow"/>
              </w:rPr>
            </w:pPr>
            <w:r w:rsidRPr="005F6675">
              <w:rPr>
                <w:color w:val="002060"/>
                <w:highlight w:val="yellow"/>
              </w:rPr>
              <w:t>GRADARA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DD69A" w14:textId="77777777" w:rsidR="00794A48" w:rsidRPr="00DC1967" w:rsidRDefault="00794A48" w:rsidP="00903F7D">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E9C6D" w14:textId="77777777" w:rsidR="00794A48" w:rsidRPr="005F6675" w:rsidRDefault="00794A48" w:rsidP="00903F7D">
            <w:pPr>
              <w:pStyle w:val="rowtabella0"/>
              <w:jc w:val="center"/>
              <w:rPr>
                <w:color w:val="002060"/>
                <w:highlight w:val="yellow"/>
              </w:rPr>
            </w:pPr>
            <w:r w:rsidRPr="005F6675">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3CA34" w14:textId="77777777" w:rsidR="00794A48" w:rsidRPr="00DC1967" w:rsidRDefault="00794A48" w:rsidP="00903F7D">
            <w:pPr>
              <w:pStyle w:val="rowtabella0"/>
              <w:jc w:val="center"/>
              <w:rPr>
                <w:color w:val="002060"/>
              </w:rPr>
            </w:pPr>
            <w:r w:rsidRPr="00DC1967">
              <w:rPr>
                <w:color w:val="002060"/>
              </w:rPr>
              <w:t>22:00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1071B" w14:textId="77777777" w:rsidR="00794A48" w:rsidRPr="00DC1967" w:rsidRDefault="00794A48" w:rsidP="00903F7D">
            <w:pPr>
              <w:rPr>
                <w:color w:val="002060"/>
              </w:rPr>
            </w:pPr>
          </w:p>
        </w:tc>
      </w:tr>
    </w:tbl>
    <w:p w14:paraId="6C911337" w14:textId="77777777" w:rsidR="00794A48" w:rsidRPr="00DC1967" w:rsidRDefault="00794A48" w:rsidP="00794A48">
      <w:pPr>
        <w:pStyle w:val="breakline"/>
        <w:rPr>
          <w:rFonts w:eastAsiaTheme="minorEastAsia"/>
          <w:color w:val="002060"/>
        </w:rPr>
      </w:pPr>
    </w:p>
    <w:p w14:paraId="149B0F62" w14:textId="77777777" w:rsidR="00794A48" w:rsidRPr="00DC1967" w:rsidRDefault="00794A48" w:rsidP="00794A48">
      <w:pPr>
        <w:pStyle w:val="breakline"/>
        <w:rPr>
          <w:color w:val="002060"/>
        </w:rPr>
      </w:pPr>
    </w:p>
    <w:p w14:paraId="4F266BC4" w14:textId="77777777" w:rsidR="00794A48" w:rsidRPr="00DC1967" w:rsidRDefault="00794A48" w:rsidP="00794A48">
      <w:pPr>
        <w:pStyle w:val="sottotitolocampionato10"/>
        <w:rPr>
          <w:color w:val="002060"/>
        </w:rPr>
      </w:pPr>
      <w:r w:rsidRPr="00DC1967">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94A48" w:rsidRPr="00DC1967" w14:paraId="3AC4BA66" w14:textId="77777777" w:rsidTr="005F667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01162C" w14:textId="77777777" w:rsidR="00794A48" w:rsidRPr="00DC1967" w:rsidRDefault="00794A48" w:rsidP="00903F7D">
            <w:pPr>
              <w:pStyle w:val="headertabella0"/>
              <w:rPr>
                <w:color w:val="002060"/>
              </w:rPr>
            </w:pPr>
            <w:r w:rsidRPr="00DC196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C52E7" w14:textId="77777777" w:rsidR="00794A48" w:rsidRPr="00DC1967" w:rsidRDefault="00794A48" w:rsidP="00903F7D">
            <w:pPr>
              <w:pStyle w:val="headertabella0"/>
              <w:rPr>
                <w:color w:val="002060"/>
              </w:rPr>
            </w:pPr>
            <w:r w:rsidRPr="00DC1967">
              <w:rPr>
                <w:color w:val="002060"/>
              </w:rPr>
              <w:t xml:space="preserve">N° </w:t>
            </w:r>
            <w:proofErr w:type="spellStart"/>
            <w:r w:rsidRPr="00DC1967">
              <w:rPr>
                <w:color w:val="002060"/>
              </w:rPr>
              <w:t>Gior</w:t>
            </w:r>
            <w:proofErr w:type="spellEnd"/>
            <w:r w:rsidRPr="00DC196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5353F" w14:textId="77777777" w:rsidR="00794A48" w:rsidRPr="00DC1967" w:rsidRDefault="00794A48" w:rsidP="00903F7D">
            <w:pPr>
              <w:pStyle w:val="headertabella0"/>
              <w:rPr>
                <w:color w:val="002060"/>
              </w:rPr>
            </w:pPr>
            <w:r w:rsidRPr="00DC196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9876C0" w14:textId="77777777" w:rsidR="00794A48" w:rsidRPr="00DC1967" w:rsidRDefault="00794A48" w:rsidP="00903F7D">
            <w:pPr>
              <w:pStyle w:val="headertabella0"/>
              <w:rPr>
                <w:color w:val="002060"/>
              </w:rPr>
            </w:pPr>
            <w:r w:rsidRPr="00DC196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05475" w14:textId="77777777" w:rsidR="00794A48" w:rsidRPr="00DC1967" w:rsidRDefault="00794A48" w:rsidP="00903F7D">
            <w:pPr>
              <w:pStyle w:val="headertabella0"/>
              <w:rPr>
                <w:color w:val="002060"/>
              </w:rPr>
            </w:pPr>
            <w:r w:rsidRPr="00DC1967">
              <w:rPr>
                <w:color w:val="002060"/>
              </w:rPr>
              <w:t xml:space="preserve">Data </w:t>
            </w:r>
            <w:proofErr w:type="spellStart"/>
            <w:r w:rsidRPr="00DC1967">
              <w:rPr>
                <w:color w:val="002060"/>
              </w:rPr>
              <w:t>Orig</w:t>
            </w:r>
            <w:proofErr w:type="spellEnd"/>
            <w:r w:rsidRPr="00DC196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4C288" w14:textId="77777777" w:rsidR="00794A48" w:rsidRPr="00DC1967" w:rsidRDefault="00794A48" w:rsidP="00903F7D">
            <w:pPr>
              <w:pStyle w:val="headertabella0"/>
              <w:rPr>
                <w:color w:val="002060"/>
              </w:rPr>
            </w:pPr>
            <w:r w:rsidRPr="00DC196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78D75" w14:textId="77777777" w:rsidR="00794A48" w:rsidRPr="00DC1967" w:rsidRDefault="00794A48" w:rsidP="00903F7D">
            <w:pPr>
              <w:pStyle w:val="headertabella0"/>
              <w:rPr>
                <w:color w:val="002060"/>
              </w:rPr>
            </w:pPr>
            <w:r w:rsidRPr="00DC1967">
              <w:rPr>
                <w:color w:val="002060"/>
              </w:rPr>
              <w:t xml:space="preserve">Ora </w:t>
            </w:r>
            <w:proofErr w:type="spellStart"/>
            <w:r w:rsidRPr="00DC1967">
              <w:rPr>
                <w:color w:val="002060"/>
              </w:rPr>
              <w:t>Orig</w:t>
            </w:r>
            <w:proofErr w:type="spellEnd"/>
            <w:r w:rsidRPr="00DC196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AA83A" w14:textId="77777777" w:rsidR="00794A48" w:rsidRPr="00DC1967" w:rsidRDefault="00794A48" w:rsidP="00903F7D">
            <w:pPr>
              <w:pStyle w:val="headertabella0"/>
              <w:rPr>
                <w:color w:val="002060"/>
              </w:rPr>
            </w:pPr>
            <w:r w:rsidRPr="00DC1967">
              <w:rPr>
                <w:color w:val="002060"/>
              </w:rPr>
              <w:t>Impianto</w:t>
            </w:r>
          </w:p>
        </w:tc>
      </w:tr>
      <w:tr w:rsidR="00794A48" w:rsidRPr="00DC1967" w14:paraId="794B2294" w14:textId="77777777" w:rsidTr="005F667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FA250" w14:textId="77777777" w:rsidR="00794A48" w:rsidRPr="005F6675" w:rsidRDefault="00794A48" w:rsidP="00903F7D">
            <w:pPr>
              <w:pStyle w:val="rowtabella0"/>
              <w:rPr>
                <w:color w:val="002060"/>
                <w:highlight w:val="yellow"/>
              </w:rPr>
            </w:pPr>
            <w:r w:rsidRPr="005F6675">
              <w:rPr>
                <w:color w:val="002060"/>
                <w:highlight w:val="yellow"/>
              </w:rPr>
              <w:t>01/11/2024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2A6F0" w14:textId="77777777" w:rsidR="00794A48" w:rsidRPr="005F6675" w:rsidRDefault="00794A48" w:rsidP="00903F7D">
            <w:pPr>
              <w:pStyle w:val="rowtabella0"/>
              <w:jc w:val="center"/>
              <w:rPr>
                <w:color w:val="002060"/>
                <w:highlight w:val="yellow"/>
              </w:rPr>
            </w:pPr>
            <w:r w:rsidRPr="005F6675">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B10CA" w14:textId="77777777" w:rsidR="00794A48" w:rsidRPr="005F6675" w:rsidRDefault="00794A48" w:rsidP="00903F7D">
            <w:pPr>
              <w:pStyle w:val="rowtabella0"/>
              <w:rPr>
                <w:color w:val="002060"/>
                <w:highlight w:val="yellow"/>
              </w:rPr>
            </w:pPr>
            <w:r w:rsidRPr="005F6675">
              <w:rPr>
                <w:color w:val="002060"/>
                <w:highlight w:val="yellow"/>
              </w:rPr>
              <w:t>POL. SPORT COMMUNICATION</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FF9CA" w14:textId="77777777" w:rsidR="00794A48" w:rsidRPr="005F6675" w:rsidRDefault="00794A48" w:rsidP="00903F7D">
            <w:pPr>
              <w:pStyle w:val="rowtabella0"/>
              <w:rPr>
                <w:color w:val="002060"/>
                <w:highlight w:val="yellow"/>
              </w:rPr>
            </w:pPr>
            <w:r w:rsidRPr="005F6675">
              <w:rPr>
                <w:color w:val="002060"/>
                <w:highlight w:val="yellow"/>
              </w:rPr>
              <w:t>ACLI AUDAX MONTECOSARO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E7D25" w14:textId="77777777" w:rsidR="00794A48" w:rsidRPr="00DC1967" w:rsidRDefault="00794A48" w:rsidP="00903F7D">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3C837" w14:textId="77777777" w:rsidR="00794A48" w:rsidRPr="00DC1967" w:rsidRDefault="00794A48" w:rsidP="00903F7D">
            <w:pPr>
              <w:pStyle w:val="rowtabella0"/>
              <w:jc w:val="center"/>
              <w:rPr>
                <w:color w:val="002060"/>
              </w:rPr>
            </w:pPr>
            <w:r w:rsidRPr="005F6675">
              <w:rPr>
                <w:color w:val="002060"/>
                <w:highlight w:val="yellow"/>
              </w:rPr>
              <w:t>22:15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49C4E" w14:textId="77777777" w:rsidR="00794A48" w:rsidRPr="00DC1967" w:rsidRDefault="00794A48" w:rsidP="00903F7D">
            <w:pPr>
              <w:pStyle w:val="rowtabella0"/>
              <w:jc w:val="center"/>
              <w:rPr>
                <w:color w:val="002060"/>
              </w:rPr>
            </w:pPr>
            <w:r w:rsidRPr="00DC1967">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D2A43" w14:textId="77777777" w:rsidR="00794A48" w:rsidRPr="00DC1967" w:rsidRDefault="00794A48" w:rsidP="00903F7D">
            <w:pPr>
              <w:rPr>
                <w:color w:val="002060"/>
              </w:rPr>
            </w:pPr>
          </w:p>
        </w:tc>
      </w:tr>
      <w:tr w:rsidR="00794A48" w:rsidRPr="00DC1967" w14:paraId="6E7F2388" w14:textId="77777777" w:rsidTr="005F667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A8A97" w14:textId="77777777" w:rsidR="00794A48" w:rsidRPr="005F6675" w:rsidRDefault="00794A48" w:rsidP="00903F7D">
            <w:pPr>
              <w:pStyle w:val="rowtabella0"/>
              <w:rPr>
                <w:color w:val="002060"/>
                <w:highlight w:val="yellow"/>
              </w:rPr>
            </w:pPr>
            <w:r w:rsidRPr="005F6675">
              <w:rPr>
                <w:color w:val="002060"/>
                <w:highlight w:val="yellow"/>
              </w:rPr>
              <w:t>04/11/2024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3A264" w14:textId="77777777" w:rsidR="00794A48" w:rsidRPr="005F6675" w:rsidRDefault="00794A48" w:rsidP="00903F7D">
            <w:pPr>
              <w:pStyle w:val="rowtabella0"/>
              <w:jc w:val="center"/>
              <w:rPr>
                <w:color w:val="002060"/>
                <w:highlight w:val="yellow"/>
              </w:rPr>
            </w:pPr>
            <w:r w:rsidRPr="005F6675">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9A081" w14:textId="77777777" w:rsidR="00794A48" w:rsidRPr="005F6675" w:rsidRDefault="00794A48" w:rsidP="00903F7D">
            <w:pPr>
              <w:pStyle w:val="rowtabella0"/>
              <w:rPr>
                <w:color w:val="002060"/>
                <w:highlight w:val="yellow"/>
              </w:rPr>
            </w:pPr>
            <w:r w:rsidRPr="005F6675">
              <w:rPr>
                <w:color w:val="002060"/>
                <w:highlight w:val="yellow"/>
              </w:rPr>
              <w:t>VAL TENNA UNITED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F6E53" w14:textId="77777777" w:rsidR="00794A48" w:rsidRPr="005F6675" w:rsidRDefault="00794A48" w:rsidP="00903F7D">
            <w:pPr>
              <w:pStyle w:val="rowtabella0"/>
              <w:rPr>
                <w:color w:val="002060"/>
                <w:highlight w:val="yellow"/>
              </w:rPr>
            </w:pPr>
            <w:r w:rsidRPr="005F6675">
              <w:rPr>
                <w:color w:val="002060"/>
                <w:highlight w:val="yellow"/>
              </w:rPr>
              <w:t>NUOVA JUVENTINA FFC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82A8F" w14:textId="77777777" w:rsidR="00794A48" w:rsidRPr="00DC1967" w:rsidRDefault="00794A48" w:rsidP="00903F7D">
            <w:pPr>
              <w:pStyle w:val="rowtabella0"/>
              <w:rPr>
                <w:color w:val="002060"/>
              </w:rPr>
            </w:pPr>
            <w:r w:rsidRPr="00DC1967">
              <w:rPr>
                <w:color w:val="002060"/>
              </w:rPr>
              <w:t>01/11/2024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5A9F0" w14:textId="77777777" w:rsidR="00794A48" w:rsidRPr="00DC1967" w:rsidRDefault="00794A48" w:rsidP="00903F7D">
            <w:pPr>
              <w:pStyle w:val="rowtabella0"/>
              <w:jc w:val="center"/>
              <w:rPr>
                <w:color w:val="002060"/>
              </w:rPr>
            </w:pPr>
            <w:r w:rsidRPr="005F6675">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50493" w14:textId="77777777" w:rsidR="00794A48" w:rsidRPr="00DC1967" w:rsidRDefault="00794A48" w:rsidP="00903F7D">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D5191" w14:textId="77777777" w:rsidR="00794A48" w:rsidRPr="00DC1967" w:rsidRDefault="00794A48" w:rsidP="00903F7D">
            <w:pPr>
              <w:rPr>
                <w:color w:val="002060"/>
              </w:rPr>
            </w:pPr>
          </w:p>
        </w:tc>
      </w:tr>
    </w:tbl>
    <w:p w14:paraId="00CFD835" w14:textId="77777777" w:rsidR="00794A48" w:rsidRPr="00DC1967" w:rsidRDefault="00794A48" w:rsidP="00794A48">
      <w:pPr>
        <w:pStyle w:val="breakline"/>
        <w:rPr>
          <w:rFonts w:eastAsiaTheme="minorEastAsia"/>
          <w:color w:val="002060"/>
        </w:rPr>
      </w:pPr>
    </w:p>
    <w:p w14:paraId="40A622F3" w14:textId="77777777" w:rsidR="00794A48" w:rsidRPr="00DC1967" w:rsidRDefault="00794A48" w:rsidP="00794A48">
      <w:pPr>
        <w:pStyle w:val="breakline"/>
        <w:rPr>
          <w:color w:val="002060"/>
        </w:rPr>
      </w:pPr>
    </w:p>
    <w:p w14:paraId="409798DF" w14:textId="77777777" w:rsidR="00794A48" w:rsidRPr="00DC1967" w:rsidRDefault="00794A48" w:rsidP="00794A48">
      <w:pPr>
        <w:pStyle w:val="sottotitolocampionato10"/>
        <w:rPr>
          <w:color w:val="002060"/>
        </w:rPr>
      </w:pPr>
      <w:r w:rsidRPr="00DC1967">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94A48" w:rsidRPr="00DC1967" w14:paraId="0F3DC71E" w14:textId="77777777" w:rsidTr="005F667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08B17" w14:textId="77777777" w:rsidR="00794A48" w:rsidRPr="00DC1967" w:rsidRDefault="00794A48" w:rsidP="00903F7D">
            <w:pPr>
              <w:pStyle w:val="headertabella0"/>
              <w:rPr>
                <w:color w:val="002060"/>
              </w:rPr>
            </w:pPr>
            <w:r w:rsidRPr="00DC196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4B04B" w14:textId="77777777" w:rsidR="00794A48" w:rsidRPr="00DC1967" w:rsidRDefault="00794A48" w:rsidP="00903F7D">
            <w:pPr>
              <w:pStyle w:val="headertabella0"/>
              <w:rPr>
                <w:color w:val="002060"/>
              </w:rPr>
            </w:pPr>
            <w:r w:rsidRPr="00DC1967">
              <w:rPr>
                <w:color w:val="002060"/>
              </w:rPr>
              <w:t xml:space="preserve">N° </w:t>
            </w:r>
            <w:proofErr w:type="spellStart"/>
            <w:r w:rsidRPr="00DC1967">
              <w:rPr>
                <w:color w:val="002060"/>
              </w:rPr>
              <w:t>Gior</w:t>
            </w:r>
            <w:proofErr w:type="spellEnd"/>
            <w:r w:rsidRPr="00DC196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C1D44" w14:textId="77777777" w:rsidR="00794A48" w:rsidRPr="00DC1967" w:rsidRDefault="00794A48" w:rsidP="00903F7D">
            <w:pPr>
              <w:pStyle w:val="headertabella0"/>
              <w:rPr>
                <w:color w:val="002060"/>
              </w:rPr>
            </w:pPr>
            <w:r w:rsidRPr="00DC196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1B8263" w14:textId="77777777" w:rsidR="00794A48" w:rsidRPr="00DC1967" w:rsidRDefault="00794A48" w:rsidP="00903F7D">
            <w:pPr>
              <w:pStyle w:val="headertabella0"/>
              <w:rPr>
                <w:color w:val="002060"/>
              </w:rPr>
            </w:pPr>
            <w:r w:rsidRPr="00DC196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5CAC9" w14:textId="77777777" w:rsidR="00794A48" w:rsidRPr="00DC1967" w:rsidRDefault="00794A48" w:rsidP="00903F7D">
            <w:pPr>
              <w:pStyle w:val="headertabella0"/>
              <w:rPr>
                <w:color w:val="002060"/>
              </w:rPr>
            </w:pPr>
            <w:r w:rsidRPr="00DC1967">
              <w:rPr>
                <w:color w:val="002060"/>
              </w:rPr>
              <w:t xml:space="preserve">Data </w:t>
            </w:r>
            <w:proofErr w:type="spellStart"/>
            <w:r w:rsidRPr="00DC1967">
              <w:rPr>
                <w:color w:val="002060"/>
              </w:rPr>
              <w:t>Orig</w:t>
            </w:r>
            <w:proofErr w:type="spellEnd"/>
            <w:r w:rsidRPr="00DC196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214B0C" w14:textId="77777777" w:rsidR="00794A48" w:rsidRPr="00DC1967" w:rsidRDefault="00794A48" w:rsidP="00903F7D">
            <w:pPr>
              <w:pStyle w:val="headertabella0"/>
              <w:rPr>
                <w:color w:val="002060"/>
              </w:rPr>
            </w:pPr>
            <w:r w:rsidRPr="00DC196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8F6E1" w14:textId="77777777" w:rsidR="00794A48" w:rsidRPr="00DC1967" w:rsidRDefault="00794A48" w:rsidP="00903F7D">
            <w:pPr>
              <w:pStyle w:val="headertabella0"/>
              <w:rPr>
                <w:color w:val="002060"/>
              </w:rPr>
            </w:pPr>
            <w:r w:rsidRPr="00DC1967">
              <w:rPr>
                <w:color w:val="002060"/>
              </w:rPr>
              <w:t xml:space="preserve">Ora </w:t>
            </w:r>
            <w:proofErr w:type="spellStart"/>
            <w:r w:rsidRPr="00DC1967">
              <w:rPr>
                <w:color w:val="002060"/>
              </w:rPr>
              <w:t>Orig</w:t>
            </w:r>
            <w:proofErr w:type="spellEnd"/>
            <w:r w:rsidRPr="00DC196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3408AE" w14:textId="77777777" w:rsidR="00794A48" w:rsidRPr="00DC1967" w:rsidRDefault="00794A48" w:rsidP="00903F7D">
            <w:pPr>
              <w:pStyle w:val="headertabella0"/>
              <w:rPr>
                <w:color w:val="002060"/>
              </w:rPr>
            </w:pPr>
            <w:r w:rsidRPr="00DC1967">
              <w:rPr>
                <w:color w:val="002060"/>
              </w:rPr>
              <w:t>Impianto</w:t>
            </w:r>
          </w:p>
        </w:tc>
      </w:tr>
      <w:tr w:rsidR="00794A48" w:rsidRPr="00DC1967" w14:paraId="5CDC8007" w14:textId="77777777" w:rsidTr="005F667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C7D73" w14:textId="40651481" w:rsidR="00794A48" w:rsidRPr="005F6675" w:rsidRDefault="00794A48" w:rsidP="00903F7D">
            <w:pPr>
              <w:pStyle w:val="rowtabella0"/>
              <w:rPr>
                <w:color w:val="002060"/>
                <w:highlight w:val="yellow"/>
              </w:rPr>
            </w:pPr>
            <w:r w:rsidRPr="005F6675">
              <w:rPr>
                <w:color w:val="002060"/>
                <w:highlight w:val="yellow"/>
              </w:rPr>
              <w:t>0</w:t>
            </w:r>
            <w:r w:rsidR="005F6675" w:rsidRPr="005F6675">
              <w:rPr>
                <w:color w:val="002060"/>
                <w:highlight w:val="yellow"/>
              </w:rPr>
              <w:t>1</w:t>
            </w:r>
            <w:r w:rsidRPr="005F6675">
              <w:rPr>
                <w:color w:val="002060"/>
                <w:highlight w:val="yellow"/>
              </w:rPr>
              <w:t>/11/2024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57D6C" w14:textId="77777777" w:rsidR="00794A48" w:rsidRPr="005F6675" w:rsidRDefault="00794A48" w:rsidP="00903F7D">
            <w:pPr>
              <w:pStyle w:val="rowtabella0"/>
              <w:jc w:val="center"/>
              <w:rPr>
                <w:color w:val="002060"/>
                <w:highlight w:val="yellow"/>
              </w:rPr>
            </w:pPr>
            <w:r w:rsidRPr="005F6675">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94724" w14:textId="226AEA27" w:rsidR="00794A48" w:rsidRPr="005F6675" w:rsidRDefault="005F6675" w:rsidP="00903F7D">
            <w:pPr>
              <w:pStyle w:val="rowtabella0"/>
              <w:rPr>
                <w:color w:val="002060"/>
                <w:highlight w:val="yellow"/>
              </w:rPr>
            </w:pPr>
            <w:r w:rsidRPr="005F6675">
              <w:rPr>
                <w:color w:val="002060"/>
                <w:highlight w:val="yellow"/>
              </w:rPr>
              <w:t>SAMBENEDETTESE BEACH SOCC</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AFEAF" w14:textId="24EDA1C5" w:rsidR="00794A48" w:rsidRPr="005F6675" w:rsidRDefault="005F6675" w:rsidP="00903F7D">
            <w:pPr>
              <w:pStyle w:val="rowtabella0"/>
              <w:rPr>
                <w:color w:val="002060"/>
                <w:highlight w:val="yellow"/>
              </w:rPr>
            </w:pPr>
            <w:r w:rsidRPr="005F6675">
              <w:rPr>
                <w:color w:val="002060"/>
                <w:highlight w:val="yellow"/>
              </w:rPr>
              <w:t>FUTSAL COMUNANZA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92171" w14:textId="4ECC6D51" w:rsidR="00794A48" w:rsidRPr="00DC1967" w:rsidRDefault="00794A48" w:rsidP="00903F7D">
            <w:pPr>
              <w:pStyle w:val="rowtabella0"/>
              <w:rPr>
                <w:color w:val="002060"/>
              </w:rPr>
            </w:pPr>
            <w:r w:rsidRPr="00DC1967">
              <w:rPr>
                <w:color w:val="002060"/>
              </w:rPr>
              <w:t>0</w:t>
            </w:r>
            <w:r w:rsidR="005F6675">
              <w:rPr>
                <w:color w:val="002060"/>
              </w:rPr>
              <w:t>2</w:t>
            </w:r>
            <w:r w:rsidRPr="00DC1967">
              <w:rPr>
                <w:color w:val="002060"/>
              </w:rPr>
              <w:t>/11/2024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4C9CB" w14:textId="2DE0D5CE" w:rsidR="00794A48" w:rsidRPr="00DC1967" w:rsidRDefault="005F6675" w:rsidP="00903F7D">
            <w:pPr>
              <w:pStyle w:val="rowtabella0"/>
              <w:jc w:val="center"/>
              <w:rPr>
                <w:color w:val="002060"/>
              </w:rPr>
            </w:pPr>
            <w:r w:rsidRPr="005F6675">
              <w:rPr>
                <w:color w:val="002060"/>
                <w:highlight w:val="yellow"/>
              </w:rPr>
              <w:t>21</w:t>
            </w:r>
            <w:r w:rsidR="00794A48" w:rsidRPr="005F6675">
              <w:rPr>
                <w:color w:val="002060"/>
                <w:highlight w:val="yellow"/>
              </w:rPr>
              <w:t>:00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E1DC7" w14:textId="11E64152" w:rsidR="00794A48" w:rsidRPr="005F6675" w:rsidRDefault="005F6675" w:rsidP="005F6675">
            <w:pPr>
              <w:jc w:val="center"/>
              <w:rPr>
                <w:rFonts w:ascii="Arial" w:hAnsi="Arial" w:cs="Arial"/>
                <w:color w:val="002060"/>
                <w:sz w:val="12"/>
                <w:szCs w:val="12"/>
              </w:rPr>
            </w:pPr>
            <w:r w:rsidRPr="005F6675">
              <w:rPr>
                <w:rFonts w:ascii="Arial" w:hAnsi="Arial" w:cs="Arial"/>
                <w:color w:val="002060"/>
                <w:sz w:val="12"/>
                <w:szCs w:val="12"/>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93B81" w14:textId="77777777" w:rsidR="00794A48" w:rsidRPr="00DC1967" w:rsidRDefault="00794A48" w:rsidP="00903F7D">
            <w:pPr>
              <w:rPr>
                <w:color w:val="002060"/>
              </w:rPr>
            </w:pPr>
          </w:p>
        </w:tc>
      </w:tr>
      <w:tr w:rsidR="00794A48" w:rsidRPr="00DC1967" w14:paraId="2D35E94E" w14:textId="77777777" w:rsidTr="005F667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88747" w14:textId="77777777" w:rsidR="00794A48" w:rsidRPr="005F6675" w:rsidRDefault="00794A48" w:rsidP="00903F7D">
            <w:pPr>
              <w:pStyle w:val="rowtabella0"/>
              <w:rPr>
                <w:color w:val="002060"/>
                <w:highlight w:val="yellow"/>
              </w:rPr>
            </w:pPr>
            <w:r w:rsidRPr="005F6675">
              <w:rPr>
                <w:color w:val="002060"/>
                <w:highlight w:val="yellow"/>
              </w:rPr>
              <w:t>04/11/2024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A7680" w14:textId="77777777" w:rsidR="00794A48" w:rsidRPr="005F6675" w:rsidRDefault="00794A48" w:rsidP="00903F7D">
            <w:pPr>
              <w:pStyle w:val="rowtabella0"/>
              <w:jc w:val="center"/>
              <w:rPr>
                <w:color w:val="002060"/>
                <w:highlight w:val="yellow"/>
              </w:rPr>
            </w:pPr>
            <w:r w:rsidRPr="005F6675">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0DFD2" w14:textId="77777777" w:rsidR="00794A48" w:rsidRPr="005F6675" w:rsidRDefault="00794A48" w:rsidP="00903F7D">
            <w:pPr>
              <w:pStyle w:val="rowtabella0"/>
              <w:rPr>
                <w:color w:val="002060"/>
                <w:highlight w:val="yellow"/>
              </w:rPr>
            </w:pPr>
            <w:r w:rsidRPr="005F6675">
              <w:rPr>
                <w:color w:val="002060"/>
                <w:highlight w:val="yellow"/>
              </w:rPr>
              <w:t>PICENO UNITED MMX A R.L.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75487" w14:textId="77777777" w:rsidR="00794A48" w:rsidRPr="005F6675" w:rsidRDefault="00794A48" w:rsidP="00903F7D">
            <w:pPr>
              <w:pStyle w:val="rowtabella0"/>
              <w:rPr>
                <w:color w:val="002060"/>
                <w:highlight w:val="yellow"/>
              </w:rPr>
            </w:pPr>
            <w:r w:rsidRPr="005F6675">
              <w:rPr>
                <w:color w:val="002060"/>
                <w:highlight w:val="yellow"/>
              </w:rPr>
              <w:t>FUTSAL L.C.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2A5B2" w14:textId="77777777" w:rsidR="00794A48" w:rsidRPr="00DC1967" w:rsidRDefault="00794A48" w:rsidP="00903F7D">
            <w:pPr>
              <w:pStyle w:val="rowtabella0"/>
              <w:rPr>
                <w:color w:val="002060"/>
              </w:rPr>
            </w:pPr>
            <w:r w:rsidRPr="00DC1967">
              <w:rPr>
                <w:color w:val="002060"/>
              </w:rPr>
              <w:t>01/11/2024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B71A8" w14:textId="77777777" w:rsidR="00794A48" w:rsidRPr="00DC1967" w:rsidRDefault="00794A48" w:rsidP="00903F7D">
            <w:pPr>
              <w:pStyle w:val="rowtabella0"/>
              <w:jc w:val="center"/>
              <w:rPr>
                <w:color w:val="002060"/>
              </w:rPr>
            </w:pPr>
            <w:r w:rsidRPr="005F6675">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42BA0" w14:textId="77777777" w:rsidR="00794A48" w:rsidRPr="00DC1967" w:rsidRDefault="00794A48" w:rsidP="00903F7D">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A5AAF" w14:textId="77777777" w:rsidR="00794A48" w:rsidRPr="00DC1967" w:rsidRDefault="00794A48" w:rsidP="00903F7D">
            <w:pPr>
              <w:rPr>
                <w:color w:val="002060"/>
              </w:rPr>
            </w:pPr>
          </w:p>
        </w:tc>
      </w:tr>
      <w:tr w:rsidR="00794A48" w:rsidRPr="00DC1967" w14:paraId="4B05E055" w14:textId="77777777" w:rsidTr="005F667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6D03D" w14:textId="77777777" w:rsidR="00794A48" w:rsidRPr="005F6675" w:rsidRDefault="00794A48" w:rsidP="00903F7D">
            <w:pPr>
              <w:pStyle w:val="rowtabella0"/>
              <w:rPr>
                <w:color w:val="002060"/>
                <w:highlight w:val="yellow"/>
              </w:rPr>
            </w:pPr>
            <w:r w:rsidRPr="005F6675">
              <w:rPr>
                <w:color w:val="002060"/>
                <w:highlight w:val="yellow"/>
              </w:rPr>
              <w:t>16/12/2024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F99C3" w14:textId="77777777" w:rsidR="00794A48" w:rsidRPr="005F6675" w:rsidRDefault="00794A48" w:rsidP="00903F7D">
            <w:pPr>
              <w:pStyle w:val="rowtabella0"/>
              <w:jc w:val="center"/>
              <w:rPr>
                <w:color w:val="002060"/>
                <w:highlight w:val="yellow"/>
              </w:rPr>
            </w:pPr>
            <w:r w:rsidRPr="005F6675">
              <w:rPr>
                <w:color w:val="002060"/>
                <w:highlight w:val="yellow"/>
              </w:rPr>
              <w:t>12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AB35F" w14:textId="77777777" w:rsidR="00794A48" w:rsidRPr="005F6675" w:rsidRDefault="00794A48" w:rsidP="00903F7D">
            <w:pPr>
              <w:pStyle w:val="rowtabella0"/>
              <w:rPr>
                <w:color w:val="002060"/>
                <w:highlight w:val="yellow"/>
              </w:rPr>
            </w:pPr>
            <w:r w:rsidRPr="005F6675">
              <w:rPr>
                <w:color w:val="002060"/>
                <w:highlight w:val="yellow"/>
              </w:rPr>
              <w:t>TRIBALCIO PICENA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FFBB6" w14:textId="77777777" w:rsidR="00794A48" w:rsidRPr="005F6675" w:rsidRDefault="00794A48" w:rsidP="00903F7D">
            <w:pPr>
              <w:pStyle w:val="rowtabella0"/>
              <w:rPr>
                <w:color w:val="002060"/>
                <w:highlight w:val="yellow"/>
              </w:rPr>
            </w:pPr>
            <w:r w:rsidRPr="005F6675">
              <w:rPr>
                <w:color w:val="002060"/>
                <w:highlight w:val="yellow"/>
              </w:rPr>
              <w:t>FUTSAL L.C.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8316E" w14:textId="77777777" w:rsidR="00794A48" w:rsidRPr="00DC1967" w:rsidRDefault="00794A48" w:rsidP="00903F7D">
            <w:pPr>
              <w:pStyle w:val="rowtabella0"/>
              <w:rPr>
                <w:color w:val="002060"/>
              </w:rPr>
            </w:pPr>
            <w:r w:rsidRPr="00DC1967">
              <w:rPr>
                <w:color w:val="002060"/>
              </w:rPr>
              <w:t>13/12/2024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D51A1" w14:textId="77777777" w:rsidR="00794A48" w:rsidRPr="00DC1967" w:rsidRDefault="00794A48" w:rsidP="00903F7D">
            <w:pPr>
              <w:pStyle w:val="rowtabella0"/>
              <w:jc w:val="center"/>
              <w:rPr>
                <w:color w:val="002060"/>
              </w:rPr>
            </w:pPr>
            <w:r w:rsidRPr="005F6675">
              <w:rPr>
                <w:color w:val="002060"/>
                <w:highlight w:val="yellow"/>
              </w:rPr>
              <w:t>20:30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17351" w14:textId="77777777" w:rsidR="00794A48" w:rsidRPr="00DC1967" w:rsidRDefault="00794A48" w:rsidP="00903F7D">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1BE7F" w14:textId="77777777" w:rsidR="00794A48" w:rsidRPr="00DC1967" w:rsidRDefault="00794A48" w:rsidP="00903F7D">
            <w:pPr>
              <w:rPr>
                <w:color w:val="002060"/>
              </w:rPr>
            </w:pPr>
          </w:p>
        </w:tc>
      </w:tr>
    </w:tbl>
    <w:p w14:paraId="0D256B12" w14:textId="77777777" w:rsidR="00794A48" w:rsidRPr="00DC1967" w:rsidRDefault="00794A48" w:rsidP="00794A48">
      <w:pPr>
        <w:pStyle w:val="breakline"/>
        <w:rPr>
          <w:rFonts w:eastAsiaTheme="minorEastAsia"/>
          <w:color w:val="002060"/>
        </w:rPr>
      </w:pPr>
    </w:p>
    <w:p w14:paraId="6F895CC4" w14:textId="77777777" w:rsidR="00794A48" w:rsidRPr="00DC1967" w:rsidRDefault="00794A48" w:rsidP="00794A48">
      <w:pPr>
        <w:pStyle w:val="breakline"/>
        <w:rPr>
          <w:color w:val="002060"/>
        </w:rPr>
      </w:pPr>
    </w:p>
    <w:p w14:paraId="03B8B322" w14:textId="77777777" w:rsidR="00794A48" w:rsidRPr="00DC1967" w:rsidRDefault="00794A48" w:rsidP="00794A48">
      <w:pPr>
        <w:pStyle w:val="titoloprinc0"/>
        <w:rPr>
          <w:color w:val="002060"/>
        </w:rPr>
      </w:pPr>
      <w:r w:rsidRPr="00DC1967">
        <w:rPr>
          <w:color w:val="002060"/>
        </w:rPr>
        <w:lastRenderedPageBreak/>
        <w:t>RISULTATI</w:t>
      </w:r>
    </w:p>
    <w:p w14:paraId="5FBCD06E" w14:textId="77777777" w:rsidR="00794A48" w:rsidRPr="00DC1967" w:rsidRDefault="00794A48" w:rsidP="00794A48">
      <w:pPr>
        <w:pStyle w:val="breakline"/>
        <w:rPr>
          <w:color w:val="002060"/>
        </w:rPr>
      </w:pPr>
    </w:p>
    <w:p w14:paraId="6994E4D3" w14:textId="77777777" w:rsidR="00794A48" w:rsidRPr="00DC1967" w:rsidRDefault="00794A48" w:rsidP="00794A48">
      <w:pPr>
        <w:pStyle w:val="sottotitolocampionato10"/>
        <w:rPr>
          <w:color w:val="002060"/>
        </w:rPr>
      </w:pPr>
      <w:r w:rsidRPr="00DC1967">
        <w:rPr>
          <w:color w:val="002060"/>
        </w:rPr>
        <w:t>RISULTATI UFFICIALI GARE DEL 25/10/2024</w:t>
      </w:r>
    </w:p>
    <w:p w14:paraId="47501A15" w14:textId="77777777" w:rsidR="00B626F7" w:rsidRPr="00B626F7" w:rsidRDefault="00B626F7" w:rsidP="00B626F7">
      <w:pPr>
        <w:pStyle w:val="sottotitolocampionato20"/>
        <w:spacing w:before="0" w:beforeAutospacing="0" w:after="0" w:afterAutospacing="0"/>
        <w:rPr>
          <w:rFonts w:ascii="Arial" w:hAnsi="Arial" w:cs="Arial"/>
          <w:color w:val="002060"/>
          <w:sz w:val="20"/>
          <w:szCs w:val="20"/>
        </w:rPr>
      </w:pPr>
      <w:r w:rsidRPr="00B626F7">
        <w:rPr>
          <w:rFonts w:ascii="Arial" w:hAnsi="Arial" w:cs="Arial"/>
          <w:color w:val="002060"/>
          <w:sz w:val="20"/>
          <w:szCs w:val="20"/>
        </w:rPr>
        <w:t>Si trascrivono qui di seguito i risultati ufficiali delle gare disputate</w:t>
      </w:r>
    </w:p>
    <w:p w14:paraId="04C4F342" w14:textId="77777777" w:rsidR="00794A48" w:rsidRPr="00DC1967" w:rsidRDefault="00794A48" w:rsidP="00794A4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94A48" w:rsidRPr="00DC1967" w14:paraId="7DFFCCCC" w14:textId="77777777" w:rsidTr="00903F7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94A48" w:rsidRPr="00DC1967" w14:paraId="3D4E7644" w14:textId="77777777" w:rsidTr="00903F7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4CDF9" w14:textId="77777777" w:rsidR="00794A48" w:rsidRPr="00DC1967" w:rsidRDefault="00794A48" w:rsidP="00903F7D">
                  <w:pPr>
                    <w:pStyle w:val="headertabella0"/>
                    <w:rPr>
                      <w:color w:val="002060"/>
                    </w:rPr>
                  </w:pPr>
                  <w:r w:rsidRPr="00DC1967">
                    <w:rPr>
                      <w:color w:val="002060"/>
                    </w:rPr>
                    <w:t>GIRONE A - 3 Giornata - A</w:t>
                  </w:r>
                </w:p>
              </w:tc>
            </w:tr>
            <w:tr w:rsidR="00794A48" w:rsidRPr="00DC1967" w14:paraId="30ACBF77" w14:textId="77777777" w:rsidTr="00903F7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1BDA03" w14:textId="77777777" w:rsidR="00794A48" w:rsidRPr="00DC1967" w:rsidRDefault="00794A48" w:rsidP="00903F7D">
                  <w:pPr>
                    <w:pStyle w:val="rowtabella0"/>
                    <w:rPr>
                      <w:color w:val="002060"/>
                    </w:rPr>
                  </w:pPr>
                  <w:r w:rsidRPr="00DC1967">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874741" w14:textId="77777777" w:rsidR="00794A48" w:rsidRPr="00DC1967" w:rsidRDefault="00794A48" w:rsidP="00903F7D">
                  <w:pPr>
                    <w:pStyle w:val="rowtabella0"/>
                    <w:rPr>
                      <w:color w:val="002060"/>
                    </w:rPr>
                  </w:pPr>
                  <w:r w:rsidRPr="00DC1967">
                    <w:rPr>
                      <w:color w:val="002060"/>
                    </w:rPr>
                    <w:t>- DURANTINA SANTA CECILIA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C58238" w14:textId="77777777" w:rsidR="00794A48" w:rsidRPr="00DC1967" w:rsidRDefault="00794A48" w:rsidP="00903F7D">
                  <w:pPr>
                    <w:pStyle w:val="rowtabella0"/>
                    <w:jc w:val="center"/>
                    <w:rPr>
                      <w:color w:val="002060"/>
                    </w:rPr>
                  </w:pPr>
                  <w:r w:rsidRPr="00DC1967">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21970D" w14:textId="77777777" w:rsidR="00794A48" w:rsidRPr="00DC1967" w:rsidRDefault="00794A48" w:rsidP="00903F7D">
                  <w:pPr>
                    <w:pStyle w:val="rowtabella0"/>
                    <w:jc w:val="center"/>
                    <w:rPr>
                      <w:color w:val="002060"/>
                    </w:rPr>
                  </w:pPr>
                  <w:r w:rsidRPr="00DC1967">
                    <w:rPr>
                      <w:color w:val="002060"/>
                    </w:rPr>
                    <w:t> </w:t>
                  </w:r>
                </w:p>
              </w:tc>
            </w:tr>
            <w:tr w:rsidR="00794A48" w:rsidRPr="00DC1967" w14:paraId="4D5CB6FE"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3A07E0" w14:textId="77777777" w:rsidR="00794A48" w:rsidRPr="00DC1967" w:rsidRDefault="00794A48" w:rsidP="00903F7D">
                  <w:pPr>
                    <w:pStyle w:val="rowtabella0"/>
                    <w:rPr>
                      <w:color w:val="002060"/>
                    </w:rPr>
                  </w:pPr>
                  <w:r w:rsidRPr="00DC1967">
                    <w:rPr>
                      <w:color w:val="002060"/>
                    </w:rPr>
                    <w:t>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4D1FCD" w14:textId="77777777" w:rsidR="00794A48" w:rsidRPr="00DC1967" w:rsidRDefault="00794A48" w:rsidP="00903F7D">
                  <w:pPr>
                    <w:pStyle w:val="rowtabella0"/>
                    <w:rPr>
                      <w:color w:val="002060"/>
                    </w:rPr>
                  </w:pPr>
                  <w:r w:rsidRPr="00DC1967">
                    <w:rPr>
                      <w:color w:val="002060"/>
                    </w:rPr>
                    <w:t>- GNANO 04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C9C608" w14:textId="77777777" w:rsidR="00794A48" w:rsidRPr="00DC1967" w:rsidRDefault="00794A48" w:rsidP="00903F7D">
                  <w:pPr>
                    <w:pStyle w:val="rowtabella0"/>
                    <w:jc w:val="center"/>
                    <w:rPr>
                      <w:color w:val="002060"/>
                    </w:rPr>
                  </w:pPr>
                  <w:r w:rsidRPr="00DC1967">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BECA1E" w14:textId="77777777" w:rsidR="00794A48" w:rsidRPr="00DC1967" w:rsidRDefault="00794A48" w:rsidP="00903F7D">
                  <w:pPr>
                    <w:pStyle w:val="rowtabella0"/>
                    <w:jc w:val="center"/>
                    <w:rPr>
                      <w:color w:val="002060"/>
                    </w:rPr>
                  </w:pPr>
                  <w:r w:rsidRPr="00DC1967">
                    <w:rPr>
                      <w:color w:val="002060"/>
                    </w:rPr>
                    <w:t> </w:t>
                  </w:r>
                </w:p>
              </w:tc>
            </w:tr>
            <w:tr w:rsidR="00794A48" w:rsidRPr="00DC1967" w14:paraId="50F5481C"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E50842" w14:textId="77777777" w:rsidR="00794A48" w:rsidRPr="00DC1967" w:rsidRDefault="00794A48" w:rsidP="00903F7D">
                  <w:pPr>
                    <w:pStyle w:val="rowtabella0"/>
                    <w:rPr>
                      <w:color w:val="002060"/>
                    </w:rPr>
                  </w:pPr>
                  <w:r w:rsidRPr="00DC1967">
                    <w:rPr>
                      <w:color w:val="002060"/>
                    </w:rPr>
                    <w:t>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7AD1F4" w14:textId="77777777" w:rsidR="00794A48" w:rsidRPr="00DC1967" w:rsidRDefault="00794A48" w:rsidP="00903F7D">
                  <w:pPr>
                    <w:pStyle w:val="rowtabella0"/>
                    <w:rPr>
                      <w:color w:val="002060"/>
                    </w:rPr>
                  </w:pPr>
                  <w:r w:rsidRPr="00DC1967">
                    <w:rPr>
                      <w:color w:val="002060"/>
                    </w:rPr>
                    <w:t>- SPECIAL ONE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D5286C" w14:textId="77777777" w:rsidR="00794A48" w:rsidRPr="00DC1967" w:rsidRDefault="00794A48" w:rsidP="00903F7D">
                  <w:pPr>
                    <w:pStyle w:val="rowtabella0"/>
                    <w:jc w:val="center"/>
                    <w:rPr>
                      <w:color w:val="002060"/>
                    </w:rPr>
                  </w:pPr>
                  <w:r w:rsidRPr="00DC1967">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37CAC93" w14:textId="77777777" w:rsidR="00794A48" w:rsidRPr="00DC1967" w:rsidRDefault="00794A48" w:rsidP="00903F7D">
                  <w:pPr>
                    <w:pStyle w:val="rowtabella0"/>
                    <w:jc w:val="center"/>
                    <w:rPr>
                      <w:color w:val="002060"/>
                    </w:rPr>
                  </w:pPr>
                  <w:r w:rsidRPr="00DC1967">
                    <w:rPr>
                      <w:color w:val="002060"/>
                    </w:rPr>
                    <w:t> </w:t>
                  </w:r>
                </w:p>
              </w:tc>
            </w:tr>
            <w:tr w:rsidR="00794A48" w:rsidRPr="00DC1967" w14:paraId="4CC185AD"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DC49AA" w14:textId="77777777" w:rsidR="00794A48" w:rsidRPr="00DC1967" w:rsidRDefault="00794A48" w:rsidP="00903F7D">
                  <w:pPr>
                    <w:pStyle w:val="rowtabella0"/>
                    <w:rPr>
                      <w:color w:val="002060"/>
                    </w:rPr>
                  </w:pPr>
                  <w:r w:rsidRPr="00DC1967">
                    <w:rPr>
                      <w:color w:val="002060"/>
                    </w:rPr>
                    <w:t>MONTECCHIO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02E363" w14:textId="77777777" w:rsidR="00794A48" w:rsidRPr="00DC1967" w:rsidRDefault="00794A48" w:rsidP="00903F7D">
                  <w:pPr>
                    <w:pStyle w:val="rowtabella0"/>
                    <w:rPr>
                      <w:color w:val="002060"/>
                    </w:rPr>
                  </w:pPr>
                  <w:r w:rsidRPr="00DC1967">
                    <w:rPr>
                      <w:color w:val="002060"/>
                    </w:rPr>
                    <w:t>- VADO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DA24B5" w14:textId="77777777" w:rsidR="00794A48" w:rsidRPr="00DC1967" w:rsidRDefault="00794A48" w:rsidP="00903F7D">
                  <w:pPr>
                    <w:pStyle w:val="rowtabella0"/>
                    <w:jc w:val="center"/>
                    <w:rPr>
                      <w:color w:val="002060"/>
                    </w:rPr>
                  </w:pPr>
                  <w:r w:rsidRPr="00DC1967">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BF0221" w14:textId="77777777" w:rsidR="00794A48" w:rsidRPr="00DC1967" w:rsidRDefault="00794A48" w:rsidP="00903F7D">
                  <w:pPr>
                    <w:pStyle w:val="rowtabella0"/>
                    <w:jc w:val="center"/>
                    <w:rPr>
                      <w:color w:val="002060"/>
                    </w:rPr>
                  </w:pPr>
                  <w:r w:rsidRPr="00DC1967">
                    <w:rPr>
                      <w:color w:val="002060"/>
                    </w:rPr>
                    <w:t> </w:t>
                  </w:r>
                </w:p>
              </w:tc>
            </w:tr>
            <w:tr w:rsidR="00794A48" w:rsidRPr="00DC1967" w14:paraId="44180475"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73227F2" w14:textId="77777777" w:rsidR="00794A48" w:rsidRPr="00DC1967" w:rsidRDefault="00794A48" w:rsidP="00903F7D">
                  <w:pPr>
                    <w:pStyle w:val="rowtabella0"/>
                    <w:rPr>
                      <w:color w:val="002060"/>
                    </w:rPr>
                  </w:pPr>
                  <w:r w:rsidRPr="00DC1967">
                    <w:rPr>
                      <w:color w:val="002060"/>
                    </w:rPr>
                    <w:t>(1) SAN COSTANZO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33508C" w14:textId="77777777" w:rsidR="00794A48" w:rsidRPr="00DC1967" w:rsidRDefault="00794A48" w:rsidP="00903F7D">
                  <w:pPr>
                    <w:pStyle w:val="rowtabella0"/>
                    <w:rPr>
                      <w:color w:val="002060"/>
                    </w:rPr>
                  </w:pPr>
                  <w:r w:rsidRPr="00DC1967">
                    <w:rPr>
                      <w:color w:val="002060"/>
                    </w:rPr>
                    <w:t>- AUDAX CALCIO PIOBBICO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A5D856" w14:textId="77777777" w:rsidR="00794A48" w:rsidRPr="00DC1967" w:rsidRDefault="00794A48" w:rsidP="00903F7D">
                  <w:pPr>
                    <w:pStyle w:val="rowtabella0"/>
                    <w:jc w:val="center"/>
                    <w:rPr>
                      <w:color w:val="002060"/>
                    </w:rPr>
                  </w:pPr>
                  <w:r w:rsidRPr="00DC1967">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692E0A" w14:textId="77777777" w:rsidR="00794A48" w:rsidRPr="00DC1967" w:rsidRDefault="00794A48" w:rsidP="00903F7D">
                  <w:pPr>
                    <w:pStyle w:val="rowtabella0"/>
                    <w:jc w:val="center"/>
                    <w:rPr>
                      <w:color w:val="002060"/>
                    </w:rPr>
                  </w:pPr>
                  <w:r w:rsidRPr="00DC1967">
                    <w:rPr>
                      <w:color w:val="002060"/>
                    </w:rPr>
                    <w:t> </w:t>
                  </w:r>
                </w:p>
              </w:tc>
            </w:tr>
            <w:tr w:rsidR="00794A48" w:rsidRPr="00DC1967" w14:paraId="3D84B8C7" w14:textId="77777777" w:rsidTr="00903F7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6FD9A3" w14:textId="77777777" w:rsidR="00794A48" w:rsidRPr="00DC1967" w:rsidRDefault="00794A48" w:rsidP="00903F7D">
                  <w:pPr>
                    <w:pStyle w:val="rowtabella0"/>
                    <w:rPr>
                      <w:color w:val="002060"/>
                    </w:rPr>
                  </w:pPr>
                  <w:r w:rsidRPr="00DC1967">
                    <w:rPr>
                      <w:color w:val="002060"/>
                    </w:rPr>
                    <w:t xml:space="preserve">(1) SPECIAL ONE SPORTING </w:t>
                  </w:r>
                  <w:proofErr w:type="spellStart"/>
                  <w:r w:rsidRPr="00DC1967">
                    <w:rPr>
                      <w:color w:val="002060"/>
                    </w:rPr>
                    <w:t>sq.B</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FD39F4" w14:textId="77777777" w:rsidR="00794A48" w:rsidRPr="00DC1967" w:rsidRDefault="00794A48" w:rsidP="00903F7D">
                  <w:pPr>
                    <w:pStyle w:val="rowtabella0"/>
                    <w:rPr>
                      <w:color w:val="002060"/>
                    </w:rPr>
                  </w:pPr>
                  <w:r w:rsidRPr="00DC1967">
                    <w:rPr>
                      <w:color w:val="002060"/>
                    </w:rPr>
                    <w:t>- URBINO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A50327" w14:textId="77777777" w:rsidR="00794A48" w:rsidRPr="00DC1967" w:rsidRDefault="00794A48" w:rsidP="00903F7D">
                  <w:pPr>
                    <w:pStyle w:val="rowtabella0"/>
                    <w:jc w:val="center"/>
                    <w:rPr>
                      <w:color w:val="002060"/>
                    </w:rPr>
                  </w:pPr>
                  <w:r w:rsidRPr="00DC1967">
                    <w:rPr>
                      <w:color w:val="002060"/>
                    </w:rPr>
                    <w:t>5 - 5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76F43E" w14:textId="77777777" w:rsidR="00794A48" w:rsidRPr="00DC1967" w:rsidRDefault="00794A48" w:rsidP="00903F7D">
                  <w:pPr>
                    <w:pStyle w:val="rowtabella0"/>
                    <w:jc w:val="center"/>
                    <w:rPr>
                      <w:color w:val="002060"/>
                    </w:rPr>
                  </w:pPr>
                  <w:r w:rsidRPr="00DC1967">
                    <w:rPr>
                      <w:color w:val="002060"/>
                    </w:rPr>
                    <w:t> </w:t>
                  </w:r>
                </w:p>
              </w:tc>
            </w:tr>
            <w:tr w:rsidR="00794A48" w:rsidRPr="00DC1967" w14:paraId="602F7DA2" w14:textId="77777777" w:rsidTr="00903F7D">
              <w:tc>
                <w:tcPr>
                  <w:tcW w:w="4700" w:type="dxa"/>
                  <w:gridSpan w:val="4"/>
                  <w:tcBorders>
                    <w:top w:val="nil"/>
                    <w:left w:val="nil"/>
                    <w:bottom w:val="nil"/>
                    <w:right w:val="nil"/>
                  </w:tcBorders>
                  <w:tcMar>
                    <w:top w:w="20" w:type="dxa"/>
                    <w:left w:w="20" w:type="dxa"/>
                    <w:bottom w:w="20" w:type="dxa"/>
                    <w:right w:w="20" w:type="dxa"/>
                  </w:tcMar>
                  <w:vAlign w:val="center"/>
                  <w:hideMark/>
                </w:tcPr>
                <w:p w14:paraId="27B1845C" w14:textId="77777777" w:rsidR="00794A48" w:rsidRPr="00DC1967" w:rsidRDefault="00794A48" w:rsidP="00903F7D">
                  <w:pPr>
                    <w:pStyle w:val="rowtabella0"/>
                    <w:rPr>
                      <w:color w:val="002060"/>
                    </w:rPr>
                  </w:pPr>
                  <w:r w:rsidRPr="00DC1967">
                    <w:rPr>
                      <w:color w:val="002060"/>
                    </w:rPr>
                    <w:t>(1) - disputata il 26/10/2024</w:t>
                  </w:r>
                </w:p>
              </w:tc>
            </w:tr>
          </w:tbl>
          <w:p w14:paraId="18F3A33E" w14:textId="77777777" w:rsidR="00794A48" w:rsidRPr="00DC1967" w:rsidRDefault="00794A48" w:rsidP="00903F7D">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94A48" w:rsidRPr="00DC1967" w14:paraId="4D8D6290" w14:textId="77777777" w:rsidTr="00903F7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CA50DF" w14:textId="77777777" w:rsidR="00794A48" w:rsidRPr="00DC1967" w:rsidRDefault="00794A48" w:rsidP="00903F7D">
                  <w:pPr>
                    <w:pStyle w:val="headertabella0"/>
                    <w:rPr>
                      <w:color w:val="002060"/>
                    </w:rPr>
                  </w:pPr>
                  <w:r w:rsidRPr="00DC1967">
                    <w:rPr>
                      <w:color w:val="002060"/>
                    </w:rPr>
                    <w:t>GIRONE B - 3 Giornata - A</w:t>
                  </w:r>
                </w:p>
              </w:tc>
            </w:tr>
            <w:tr w:rsidR="00794A48" w:rsidRPr="00DC1967" w14:paraId="3ACC4E93" w14:textId="77777777" w:rsidTr="00903F7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0B0933" w14:textId="77777777" w:rsidR="00794A48" w:rsidRPr="00DC1967" w:rsidRDefault="00794A48" w:rsidP="00903F7D">
                  <w:pPr>
                    <w:pStyle w:val="rowtabella0"/>
                    <w:rPr>
                      <w:color w:val="002060"/>
                    </w:rPr>
                  </w:pPr>
                  <w:r w:rsidRPr="00DC1967">
                    <w:rPr>
                      <w:color w:val="002060"/>
                    </w:rPr>
                    <w:t>ATLETICO CHIARAVALLE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6CD007" w14:textId="77777777" w:rsidR="00794A48" w:rsidRPr="00DC1967" w:rsidRDefault="00794A48" w:rsidP="00903F7D">
                  <w:pPr>
                    <w:pStyle w:val="rowtabella0"/>
                    <w:rPr>
                      <w:color w:val="002060"/>
                    </w:rPr>
                  </w:pPr>
                  <w:r w:rsidRPr="00DC1967">
                    <w:rPr>
                      <w:color w:val="002060"/>
                    </w:rPr>
                    <w:t>- ANGELI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7588F7" w14:textId="77777777" w:rsidR="00794A48" w:rsidRPr="00DC1967" w:rsidRDefault="00794A48" w:rsidP="00903F7D">
                  <w:pPr>
                    <w:pStyle w:val="rowtabella0"/>
                    <w:jc w:val="center"/>
                    <w:rPr>
                      <w:color w:val="002060"/>
                    </w:rPr>
                  </w:pPr>
                  <w:r w:rsidRPr="00DC1967">
                    <w:rPr>
                      <w:color w:val="002060"/>
                    </w:rPr>
                    <w:t>7 - 3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143F48" w14:textId="77777777" w:rsidR="00794A48" w:rsidRPr="00DC1967" w:rsidRDefault="00794A48" w:rsidP="00903F7D">
                  <w:pPr>
                    <w:pStyle w:val="rowtabella0"/>
                    <w:jc w:val="center"/>
                    <w:rPr>
                      <w:color w:val="002060"/>
                    </w:rPr>
                  </w:pPr>
                  <w:r w:rsidRPr="00DC1967">
                    <w:rPr>
                      <w:color w:val="002060"/>
                    </w:rPr>
                    <w:t> </w:t>
                  </w:r>
                </w:p>
              </w:tc>
            </w:tr>
            <w:tr w:rsidR="00794A48" w:rsidRPr="00DC1967" w14:paraId="7FE394C6"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EF37B1" w14:textId="77777777" w:rsidR="00794A48" w:rsidRPr="00DC1967" w:rsidRDefault="00794A48" w:rsidP="00903F7D">
                  <w:pPr>
                    <w:pStyle w:val="rowtabella0"/>
                    <w:rPr>
                      <w:color w:val="002060"/>
                    </w:rPr>
                  </w:pPr>
                  <w:r w:rsidRPr="00DC1967">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386D6C" w14:textId="77777777" w:rsidR="00794A48" w:rsidRPr="00DC1967" w:rsidRDefault="00794A48" w:rsidP="00903F7D">
                  <w:pPr>
                    <w:pStyle w:val="rowtabella0"/>
                    <w:rPr>
                      <w:color w:val="002060"/>
                    </w:rPr>
                  </w:pPr>
                  <w:r w:rsidRPr="00DC1967">
                    <w:rPr>
                      <w:color w:val="002060"/>
                    </w:rPr>
                    <w:t>- CDC 2018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CAA632" w14:textId="77777777" w:rsidR="00794A48" w:rsidRPr="00DC1967" w:rsidRDefault="00794A48" w:rsidP="00903F7D">
                  <w:pPr>
                    <w:pStyle w:val="rowtabella0"/>
                    <w:jc w:val="center"/>
                    <w:rPr>
                      <w:color w:val="002060"/>
                    </w:rPr>
                  </w:pPr>
                  <w:r w:rsidRPr="00DC1967">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569D75" w14:textId="77777777" w:rsidR="00794A48" w:rsidRPr="00DC1967" w:rsidRDefault="00794A48" w:rsidP="00903F7D">
                  <w:pPr>
                    <w:pStyle w:val="rowtabella0"/>
                    <w:jc w:val="center"/>
                    <w:rPr>
                      <w:color w:val="002060"/>
                    </w:rPr>
                  </w:pPr>
                  <w:r w:rsidRPr="00DC1967">
                    <w:rPr>
                      <w:color w:val="002060"/>
                    </w:rPr>
                    <w:t> </w:t>
                  </w:r>
                </w:p>
              </w:tc>
            </w:tr>
            <w:tr w:rsidR="00794A48" w:rsidRPr="00DC1967" w14:paraId="7BBDCCEF"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CF791F" w14:textId="77777777" w:rsidR="00794A48" w:rsidRPr="00DC1967" w:rsidRDefault="00794A48" w:rsidP="00903F7D">
                  <w:pPr>
                    <w:pStyle w:val="rowtabella0"/>
                    <w:rPr>
                      <w:color w:val="002060"/>
                    </w:rPr>
                  </w:pPr>
                  <w:r w:rsidRPr="00DC1967">
                    <w:rPr>
                      <w:color w:val="002060"/>
                    </w:rPr>
                    <w:t>SANTA MARIA NUOVA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668A95" w14:textId="77777777" w:rsidR="00794A48" w:rsidRPr="00DC1967" w:rsidRDefault="00794A48" w:rsidP="00903F7D">
                  <w:pPr>
                    <w:pStyle w:val="rowtabella0"/>
                    <w:rPr>
                      <w:color w:val="002060"/>
                    </w:rPr>
                  </w:pPr>
                  <w:r w:rsidRPr="00DC1967">
                    <w:rPr>
                      <w:color w:val="002060"/>
                    </w:rPr>
                    <w:t>- REAL CASEBRUCIATE W.FIRE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DF3452" w14:textId="77777777" w:rsidR="00794A48" w:rsidRPr="00DC1967" w:rsidRDefault="00794A48" w:rsidP="00903F7D">
                  <w:pPr>
                    <w:pStyle w:val="rowtabella0"/>
                    <w:jc w:val="center"/>
                    <w:rPr>
                      <w:color w:val="002060"/>
                    </w:rPr>
                  </w:pPr>
                  <w:r w:rsidRPr="00DC1967">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E6FE7D" w14:textId="77777777" w:rsidR="00794A48" w:rsidRPr="00DC1967" w:rsidRDefault="00794A48" w:rsidP="00903F7D">
                  <w:pPr>
                    <w:pStyle w:val="rowtabella0"/>
                    <w:jc w:val="center"/>
                    <w:rPr>
                      <w:color w:val="002060"/>
                    </w:rPr>
                  </w:pPr>
                  <w:r w:rsidRPr="00DC1967">
                    <w:rPr>
                      <w:color w:val="002060"/>
                    </w:rPr>
                    <w:t> </w:t>
                  </w:r>
                </w:p>
              </w:tc>
            </w:tr>
            <w:tr w:rsidR="00794A48" w:rsidRPr="00DC1967" w14:paraId="1DA35454"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6BF0A0" w14:textId="77777777" w:rsidR="00794A48" w:rsidRPr="00DC1967" w:rsidRDefault="00794A48" w:rsidP="00903F7D">
                  <w:pPr>
                    <w:pStyle w:val="rowtabella0"/>
                    <w:rPr>
                      <w:color w:val="002060"/>
                      <w:lang w:val="es-ES"/>
                    </w:rPr>
                  </w:pPr>
                  <w:r w:rsidRPr="00DC1967">
                    <w:rPr>
                      <w:color w:val="002060"/>
                      <w:lang w:val="es-ES"/>
                    </w:rPr>
                    <w:t>VALMISA FUTSAL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6FAF115" w14:textId="77777777" w:rsidR="00794A48" w:rsidRPr="00DC1967" w:rsidRDefault="00794A48" w:rsidP="00903F7D">
                  <w:pPr>
                    <w:pStyle w:val="rowtabella0"/>
                    <w:rPr>
                      <w:color w:val="002060"/>
                    </w:rPr>
                  </w:pPr>
                  <w:r w:rsidRPr="00DC1967">
                    <w:rPr>
                      <w:color w:val="002060"/>
                    </w:rPr>
                    <w:t>- VALLESINA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FF8CFE" w14:textId="77777777" w:rsidR="00794A48" w:rsidRPr="00DC1967" w:rsidRDefault="00794A48" w:rsidP="00903F7D">
                  <w:pPr>
                    <w:pStyle w:val="rowtabella0"/>
                    <w:jc w:val="center"/>
                    <w:rPr>
                      <w:color w:val="002060"/>
                    </w:rPr>
                  </w:pPr>
                  <w:r w:rsidRPr="00DC1967">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D0C85D" w14:textId="77777777" w:rsidR="00794A48" w:rsidRPr="00DC1967" w:rsidRDefault="00794A48" w:rsidP="00903F7D">
                  <w:pPr>
                    <w:pStyle w:val="rowtabella0"/>
                    <w:jc w:val="center"/>
                    <w:rPr>
                      <w:color w:val="002060"/>
                    </w:rPr>
                  </w:pPr>
                  <w:r w:rsidRPr="00DC1967">
                    <w:rPr>
                      <w:color w:val="002060"/>
                    </w:rPr>
                    <w:t> </w:t>
                  </w:r>
                </w:p>
              </w:tc>
            </w:tr>
            <w:tr w:rsidR="00794A48" w:rsidRPr="00DC1967" w14:paraId="1BAD75B7"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E6EB5E" w14:textId="77777777" w:rsidR="00794A48" w:rsidRPr="00DC1967" w:rsidRDefault="00794A48" w:rsidP="00903F7D">
                  <w:pPr>
                    <w:pStyle w:val="rowtabella0"/>
                    <w:rPr>
                      <w:color w:val="002060"/>
                    </w:rPr>
                  </w:pPr>
                  <w:r w:rsidRPr="00DC1967">
                    <w:rPr>
                      <w:color w:val="002060"/>
                    </w:rPr>
                    <w:t>(1) VIRTUS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E02840" w14:textId="77777777" w:rsidR="00794A48" w:rsidRPr="00DC1967" w:rsidRDefault="00794A48" w:rsidP="00903F7D">
                  <w:pPr>
                    <w:pStyle w:val="rowtabella0"/>
                    <w:rPr>
                      <w:color w:val="002060"/>
                    </w:rPr>
                  </w:pPr>
                  <w:r w:rsidRPr="00DC1967">
                    <w:rPr>
                      <w:color w:val="002060"/>
                    </w:rPr>
                    <w:t>- FRASASSI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74F472" w14:textId="77777777" w:rsidR="00794A48" w:rsidRPr="00DC1967" w:rsidRDefault="00794A48" w:rsidP="00903F7D">
                  <w:pPr>
                    <w:pStyle w:val="rowtabella0"/>
                    <w:jc w:val="center"/>
                    <w:rPr>
                      <w:color w:val="002060"/>
                    </w:rPr>
                  </w:pPr>
                  <w:r w:rsidRPr="00DC1967">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D2810B" w14:textId="77777777" w:rsidR="00794A48" w:rsidRPr="00DC1967" w:rsidRDefault="00794A48" w:rsidP="00903F7D">
                  <w:pPr>
                    <w:pStyle w:val="rowtabella0"/>
                    <w:jc w:val="center"/>
                    <w:rPr>
                      <w:color w:val="002060"/>
                    </w:rPr>
                  </w:pPr>
                  <w:r w:rsidRPr="00DC1967">
                    <w:rPr>
                      <w:color w:val="002060"/>
                    </w:rPr>
                    <w:t> </w:t>
                  </w:r>
                </w:p>
              </w:tc>
            </w:tr>
            <w:tr w:rsidR="00794A48" w:rsidRPr="00DC1967" w14:paraId="27BBAB6E" w14:textId="77777777" w:rsidTr="00903F7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89A48D" w14:textId="77777777" w:rsidR="00794A48" w:rsidRPr="00DC1967" w:rsidRDefault="00794A48" w:rsidP="00903F7D">
                  <w:pPr>
                    <w:pStyle w:val="rowtabella0"/>
                    <w:rPr>
                      <w:color w:val="002060"/>
                    </w:rPr>
                  </w:pPr>
                  <w:r w:rsidRPr="00DC1967">
                    <w:rPr>
                      <w:color w:val="002060"/>
                    </w:rPr>
                    <w:t>VIRTUS AURORA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7AA279" w14:textId="77777777" w:rsidR="00794A48" w:rsidRPr="00DC1967" w:rsidRDefault="00794A48" w:rsidP="00903F7D">
                  <w:pPr>
                    <w:pStyle w:val="rowtabella0"/>
                    <w:rPr>
                      <w:color w:val="002060"/>
                    </w:rPr>
                  </w:pPr>
                  <w:r w:rsidRPr="00DC1967">
                    <w:rPr>
                      <w:color w:val="002060"/>
                    </w:rPr>
                    <w:t>- FUTSAL OTTRANO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B7A8FE" w14:textId="77777777" w:rsidR="00794A48" w:rsidRPr="00DC1967" w:rsidRDefault="00794A48" w:rsidP="00903F7D">
                  <w:pPr>
                    <w:pStyle w:val="rowtabella0"/>
                    <w:jc w:val="center"/>
                    <w:rPr>
                      <w:color w:val="002060"/>
                    </w:rPr>
                  </w:pPr>
                  <w:r w:rsidRPr="00DC1967">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DAD21F" w14:textId="77777777" w:rsidR="00794A48" w:rsidRPr="00DC1967" w:rsidRDefault="00794A48" w:rsidP="00903F7D">
                  <w:pPr>
                    <w:pStyle w:val="rowtabella0"/>
                    <w:jc w:val="center"/>
                    <w:rPr>
                      <w:color w:val="002060"/>
                    </w:rPr>
                  </w:pPr>
                  <w:r w:rsidRPr="00DC1967">
                    <w:rPr>
                      <w:color w:val="002060"/>
                    </w:rPr>
                    <w:t> </w:t>
                  </w:r>
                </w:p>
              </w:tc>
            </w:tr>
            <w:tr w:rsidR="00794A48" w:rsidRPr="00DC1967" w14:paraId="2337D796" w14:textId="77777777" w:rsidTr="00903F7D">
              <w:tc>
                <w:tcPr>
                  <w:tcW w:w="4700" w:type="dxa"/>
                  <w:gridSpan w:val="4"/>
                  <w:tcBorders>
                    <w:top w:val="nil"/>
                    <w:left w:val="nil"/>
                    <w:bottom w:val="nil"/>
                    <w:right w:val="nil"/>
                  </w:tcBorders>
                  <w:tcMar>
                    <w:top w:w="20" w:type="dxa"/>
                    <w:left w:w="20" w:type="dxa"/>
                    <w:bottom w:w="20" w:type="dxa"/>
                    <w:right w:w="20" w:type="dxa"/>
                  </w:tcMar>
                  <w:vAlign w:val="center"/>
                  <w:hideMark/>
                </w:tcPr>
                <w:p w14:paraId="65AC6F54" w14:textId="77777777" w:rsidR="00794A48" w:rsidRPr="00DC1967" w:rsidRDefault="00794A48" w:rsidP="00903F7D">
                  <w:pPr>
                    <w:pStyle w:val="rowtabella0"/>
                    <w:rPr>
                      <w:color w:val="002060"/>
                    </w:rPr>
                  </w:pPr>
                  <w:r w:rsidRPr="00DC1967">
                    <w:rPr>
                      <w:color w:val="002060"/>
                    </w:rPr>
                    <w:t>(1) - disputata il 26/10/2024</w:t>
                  </w:r>
                </w:p>
              </w:tc>
            </w:tr>
          </w:tbl>
          <w:p w14:paraId="305668D0" w14:textId="77777777" w:rsidR="00794A48" w:rsidRPr="00DC1967" w:rsidRDefault="00794A48" w:rsidP="00903F7D">
            <w:pPr>
              <w:rPr>
                <w:color w:val="002060"/>
              </w:rPr>
            </w:pPr>
          </w:p>
        </w:tc>
      </w:tr>
    </w:tbl>
    <w:p w14:paraId="5960BB20" w14:textId="77777777" w:rsidR="00794A48" w:rsidRPr="00DC1967" w:rsidRDefault="00794A48" w:rsidP="00794A48">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94A48" w:rsidRPr="00DC1967" w14:paraId="3741922F" w14:textId="77777777" w:rsidTr="00903F7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94A48" w:rsidRPr="00DC1967" w14:paraId="2A2CF4BC" w14:textId="77777777" w:rsidTr="00903F7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78EC4" w14:textId="77777777" w:rsidR="00794A48" w:rsidRPr="00DC1967" w:rsidRDefault="00794A48" w:rsidP="00903F7D">
                  <w:pPr>
                    <w:pStyle w:val="headertabella0"/>
                    <w:rPr>
                      <w:color w:val="002060"/>
                    </w:rPr>
                  </w:pPr>
                  <w:r w:rsidRPr="00DC1967">
                    <w:rPr>
                      <w:color w:val="002060"/>
                    </w:rPr>
                    <w:t>GIRONE C - 3 Giornata - A</w:t>
                  </w:r>
                </w:p>
              </w:tc>
            </w:tr>
            <w:tr w:rsidR="00794A48" w:rsidRPr="00DC1967" w14:paraId="238CDADE" w14:textId="77777777" w:rsidTr="00903F7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B589C5" w14:textId="77777777" w:rsidR="00794A48" w:rsidRPr="00DC1967" w:rsidRDefault="00794A48" w:rsidP="00903F7D">
                  <w:pPr>
                    <w:pStyle w:val="rowtabella0"/>
                    <w:rPr>
                      <w:color w:val="002060"/>
                    </w:rPr>
                  </w:pPr>
                  <w:r w:rsidRPr="00DC1967">
                    <w:rPr>
                      <w:color w:val="002060"/>
                    </w:rPr>
                    <w:t>ANKON NOVA MARMI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730A41" w14:textId="77777777" w:rsidR="00794A48" w:rsidRPr="00DC1967" w:rsidRDefault="00794A48" w:rsidP="00903F7D">
                  <w:pPr>
                    <w:pStyle w:val="rowtabella0"/>
                    <w:rPr>
                      <w:color w:val="002060"/>
                    </w:rPr>
                  </w:pPr>
                  <w:r w:rsidRPr="00DC1967">
                    <w:rPr>
                      <w:color w:val="002060"/>
                    </w:rPr>
                    <w:t>- OSIMO STAZIONE SSD A 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5D4897" w14:textId="77777777" w:rsidR="00794A48" w:rsidRPr="00DC1967" w:rsidRDefault="00794A48" w:rsidP="00903F7D">
                  <w:pPr>
                    <w:pStyle w:val="rowtabella0"/>
                    <w:jc w:val="center"/>
                    <w:rPr>
                      <w:color w:val="002060"/>
                    </w:rPr>
                  </w:pPr>
                  <w:r w:rsidRPr="00DC1967">
                    <w:rPr>
                      <w:color w:val="002060"/>
                    </w:rPr>
                    <w:t>7 - 1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B68EB1" w14:textId="77777777" w:rsidR="00794A48" w:rsidRPr="00DC1967" w:rsidRDefault="00794A48" w:rsidP="00903F7D">
                  <w:pPr>
                    <w:pStyle w:val="rowtabella0"/>
                    <w:jc w:val="center"/>
                    <w:rPr>
                      <w:color w:val="002060"/>
                    </w:rPr>
                  </w:pPr>
                  <w:r w:rsidRPr="00DC1967">
                    <w:rPr>
                      <w:color w:val="002060"/>
                    </w:rPr>
                    <w:t> </w:t>
                  </w:r>
                </w:p>
              </w:tc>
            </w:tr>
            <w:tr w:rsidR="00794A48" w:rsidRPr="00DC1967" w14:paraId="38F58C48"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DB543D2" w14:textId="77777777" w:rsidR="00794A48" w:rsidRPr="00DC1967" w:rsidRDefault="00794A48" w:rsidP="00903F7D">
                  <w:pPr>
                    <w:pStyle w:val="rowtabella0"/>
                    <w:rPr>
                      <w:color w:val="002060"/>
                    </w:rPr>
                  </w:pPr>
                  <w:r w:rsidRPr="00DC1967">
                    <w:rPr>
                      <w:color w:val="002060"/>
                    </w:rPr>
                    <w:t>(1) AVM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F7D2F0" w14:textId="77777777" w:rsidR="00794A48" w:rsidRPr="00DC1967" w:rsidRDefault="00794A48" w:rsidP="00903F7D">
                  <w:pPr>
                    <w:pStyle w:val="rowtabella0"/>
                    <w:rPr>
                      <w:color w:val="002060"/>
                    </w:rPr>
                  </w:pPr>
                  <w:r w:rsidRPr="00DC1967">
                    <w:rPr>
                      <w:color w:val="002060"/>
                    </w:rPr>
                    <w:t>- CASENUOVE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7642093" w14:textId="77777777" w:rsidR="00794A48" w:rsidRPr="00DC1967" w:rsidRDefault="00794A48" w:rsidP="00903F7D">
                  <w:pPr>
                    <w:pStyle w:val="rowtabella0"/>
                    <w:jc w:val="center"/>
                    <w:rPr>
                      <w:color w:val="002060"/>
                    </w:rPr>
                  </w:pPr>
                  <w:r w:rsidRPr="00DC1967">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4263A6" w14:textId="77777777" w:rsidR="00794A48" w:rsidRPr="00DC1967" w:rsidRDefault="00794A48" w:rsidP="00903F7D">
                  <w:pPr>
                    <w:pStyle w:val="rowtabella0"/>
                    <w:jc w:val="center"/>
                    <w:rPr>
                      <w:color w:val="002060"/>
                    </w:rPr>
                  </w:pPr>
                  <w:r w:rsidRPr="00DC1967">
                    <w:rPr>
                      <w:color w:val="002060"/>
                    </w:rPr>
                    <w:t> </w:t>
                  </w:r>
                </w:p>
              </w:tc>
            </w:tr>
            <w:tr w:rsidR="00794A48" w:rsidRPr="00DC1967" w14:paraId="2E858A4B"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1369BE" w14:textId="77777777" w:rsidR="00794A48" w:rsidRPr="00DC1967" w:rsidRDefault="00794A48" w:rsidP="00903F7D">
                  <w:pPr>
                    <w:pStyle w:val="rowtabella0"/>
                    <w:rPr>
                      <w:color w:val="002060"/>
                    </w:rPr>
                  </w:pPr>
                  <w:r w:rsidRPr="00DC1967">
                    <w:rPr>
                      <w:color w:val="002060"/>
                    </w:rPr>
                    <w:t>CITTA DI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CC71B7" w14:textId="77777777" w:rsidR="00794A48" w:rsidRPr="00DC1967" w:rsidRDefault="00794A48" w:rsidP="00903F7D">
                  <w:pPr>
                    <w:pStyle w:val="rowtabella0"/>
                    <w:rPr>
                      <w:color w:val="002060"/>
                    </w:rPr>
                  </w:pPr>
                  <w:r w:rsidRPr="00DC1967">
                    <w:rPr>
                      <w:color w:val="002060"/>
                    </w:rPr>
                    <w:t>- CIRCOLO COLLODI CALCIO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337590" w14:textId="77777777" w:rsidR="00794A48" w:rsidRPr="00DC1967" w:rsidRDefault="00794A48" w:rsidP="00903F7D">
                  <w:pPr>
                    <w:pStyle w:val="rowtabella0"/>
                    <w:jc w:val="center"/>
                    <w:rPr>
                      <w:color w:val="002060"/>
                    </w:rPr>
                  </w:pPr>
                  <w:r w:rsidRPr="00DC1967">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31E75B" w14:textId="77777777" w:rsidR="00794A48" w:rsidRPr="00DC1967" w:rsidRDefault="00794A48" w:rsidP="00903F7D">
                  <w:pPr>
                    <w:pStyle w:val="rowtabella0"/>
                    <w:jc w:val="center"/>
                    <w:rPr>
                      <w:color w:val="002060"/>
                    </w:rPr>
                  </w:pPr>
                  <w:r w:rsidRPr="00DC1967">
                    <w:rPr>
                      <w:color w:val="002060"/>
                    </w:rPr>
                    <w:t> </w:t>
                  </w:r>
                </w:p>
              </w:tc>
            </w:tr>
            <w:tr w:rsidR="00794A48" w:rsidRPr="00DC1967" w14:paraId="4819B1BA"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171904" w14:textId="77777777" w:rsidR="00794A48" w:rsidRPr="00DC1967" w:rsidRDefault="00794A48" w:rsidP="00903F7D">
                  <w:pPr>
                    <w:pStyle w:val="rowtabella0"/>
                    <w:rPr>
                      <w:color w:val="002060"/>
                    </w:rPr>
                  </w:pPr>
                  <w:r w:rsidRPr="00DC1967">
                    <w:rPr>
                      <w:color w:val="002060"/>
                    </w:rPr>
                    <w:t>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278A05" w14:textId="77777777" w:rsidR="00794A48" w:rsidRPr="00DC1967" w:rsidRDefault="00794A48" w:rsidP="00903F7D">
                  <w:pPr>
                    <w:pStyle w:val="rowtabella0"/>
                    <w:rPr>
                      <w:color w:val="002060"/>
                    </w:rPr>
                  </w:pPr>
                  <w:r w:rsidRPr="00DC1967">
                    <w:rPr>
                      <w:color w:val="002060"/>
                    </w:rPr>
                    <w:t>- CALCETTO NUMANA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E693F2" w14:textId="77777777" w:rsidR="00794A48" w:rsidRPr="00DC1967" w:rsidRDefault="00794A48" w:rsidP="00903F7D">
                  <w:pPr>
                    <w:pStyle w:val="rowtabella0"/>
                    <w:jc w:val="center"/>
                    <w:rPr>
                      <w:color w:val="002060"/>
                    </w:rPr>
                  </w:pPr>
                  <w:r w:rsidRPr="00DC1967">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C6723F" w14:textId="77777777" w:rsidR="00794A48" w:rsidRPr="00DC1967" w:rsidRDefault="00794A48" w:rsidP="00903F7D">
                  <w:pPr>
                    <w:pStyle w:val="rowtabella0"/>
                    <w:jc w:val="center"/>
                    <w:rPr>
                      <w:color w:val="002060"/>
                    </w:rPr>
                  </w:pPr>
                  <w:r w:rsidRPr="00DC1967">
                    <w:rPr>
                      <w:color w:val="002060"/>
                    </w:rPr>
                    <w:t> </w:t>
                  </w:r>
                </w:p>
              </w:tc>
            </w:tr>
            <w:tr w:rsidR="00794A48" w:rsidRPr="00DC1967" w14:paraId="3E526905"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C41A6B" w14:textId="77777777" w:rsidR="00794A48" w:rsidRPr="00DC1967" w:rsidRDefault="00794A48" w:rsidP="00903F7D">
                  <w:pPr>
                    <w:pStyle w:val="rowtabella0"/>
                    <w:rPr>
                      <w:color w:val="002060"/>
                    </w:rPr>
                  </w:pPr>
                  <w:r w:rsidRPr="00DC1967">
                    <w:rPr>
                      <w:color w:val="002060"/>
                    </w:rPr>
                    <w:t>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36394A" w14:textId="77777777" w:rsidR="00794A48" w:rsidRPr="00DC1967" w:rsidRDefault="00794A48" w:rsidP="00903F7D">
                  <w:pPr>
                    <w:pStyle w:val="rowtabella0"/>
                    <w:rPr>
                      <w:color w:val="002060"/>
                    </w:rPr>
                  </w:pPr>
                  <w:r w:rsidRPr="00DC1967">
                    <w:rPr>
                      <w:color w:val="002060"/>
                    </w:rPr>
                    <w:t>- FUTSAL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408B1E" w14:textId="77777777" w:rsidR="00794A48" w:rsidRPr="00DC1967" w:rsidRDefault="00794A48" w:rsidP="00903F7D">
                  <w:pPr>
                    <w:pStyle w:val="rowtabella0"/>
                    <w:jc w:val="center"/>
                    <w:rPr>
                      <w:color w:val="002060"/>
                    </w:rPr>
                  </w:pPr>
                  <w:r w:rsidRPr="00DC1967">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2609CA" w14:textId="77777777" w:rsidR="00794A48" w:rsidRPr="00DC1967" w:rsidRDefault="00794A48" w:rsidP="00903F7D">
                  <w:pPr>
                    <w:pStyle w:val="rowtabella0"/>
                    <w:jc w:val="center"/>
                    <w:rPr>
                      <w:color w:val="002060"/>
                    </w:rPr>
                  </w:pPr>
                  <w:r w:rsidRPr="00DC1967">
                    <w:rPr>
                      <w:color w:val="002060"/>
                    </w:rPr>
                    <w:t> </w:t>
                  </w:r>
                </w:p>
              </w:tc>
            </w:tr>
            <w:tr w:rsidR="00794A48" w:rsidRPr="00DC1967" w14:paraId="30D1BDAE" w14:textId="77777777" w:rsidTr="00903F7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93A819" w14:textId="77777777" w:rsidR="00794A48" w:rsidRPr="00DC1967" w:rsidRDefault="00794A48" w:rsidP="00903F7D">
                  <w:pPr>
                    <w:pStyle w:val="rowtabella0"/>
                    <w:rPr>
                      <w:color w:val="002060"/>
                    </w:rPr>
                  </w:pPr>
                  <w:r w:rsidRPr="00DC1967">
                    <w:rPr>
                      <w:color w:val="002060"/>
                    </w:rPr>
                    <w:t>POLISPORTIVA FUTURA A.D.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A4CBA2" w14:textId="77777777" w:rsidR="00794A48" w:rsidRPr="00DC1967" w:rsidRDefault="00794A48" w:rsidP="00903F7D">
                  <w:pPr>
                    <w:pStyle w:val="rowtabella0"/>
                    <w:rPr>
                      <w:color w:val="002060"/>
                    </w:rPr>
                  </w:pPr>
                  <w:r w:rsidRPr="00DC1967">
                    <w:rPr>
                      <w:color w:val="002060"/>
                    </w:rPr>
                    <w:t>- CANDIA BARACCOLA ASPIO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24C5C5" w14:textId="77777777" w:rsidR="00794A48" w:rsidRPr="00DC1967" w:rsidRDefault="00794A48" w:rsidP="00903F7D">
                  <w:pPr>
                    <w:pStyle w:val="rowtabella0"/>
                    <w:jc w:val="center"/>
                    <w:rPr>
                      <w:color w:val="002060"/>
                    </w:rPr>
                  </w:pPr>
                  <w:r w:rsidRPr="00DC1967">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C3C7B8" w14:textId="77777777" w:rsidR="00794A48" w:rsidRPr="00DC1967" w:rsidRDefault="00794A48" w:rsidP="00903F7D">
                  <w:pPr>
                    <w:pStyle w:val="rowtabella0"/>
                    <w:jc w:val="center"/>
                    <w:rPr>
                      <w:color w:val="002060"/>
                    </w:rPr>
                  </w:pPr>
                  <w:r w:rsidRPr="00DC1967">
                    <w:rPr>
                      <w:color w:val="002060"/>
                    </w:rPr>
                    <w:t> </w:t>
                  </w:r>
                </w:p>
              </w:tc>
            </w:tr>
            <w:tr w:rsidR="00794A48" w:rsidRPr="00DC1967" w14:paraId="6BAC0F87" w14:textId="77777777" w:rsidTr="00903F7D">
              <w:tc>
                <w:tcPr>
                  <w:tcW w:w="4700" w:type="dxa"/>
                  <w:gridSpan w:val="4"/>
                  <w:tcBorders>
                    <w:top w:val="nil"/>
                    <w:left w:val="nil"/>
                    <w:bottom w:val="nil"/>
                    <w:right w:val="nil"/>
                  </w:tcBorders>
                  <w:tcMar>
                    <w:top w:w="20" w:type="dxa"/>
                    <w:left w:w="20" w:type="dxa"/>
                    <w:bottom w:w="20" w:type="dxa"/>
                    <w:right w:w="20" w:type="dxa"/>
                  </w:tcMar>
                  <w:vAlign w:val="center"/>
                  <w:hideMark/>
                </w:tcPr>
                <w:p w14:paraId="79667BE6" w14:textId="77777777" w:rsidR="00794A48" w:rsidRPr="00DC1967" w:rsidRDefault="00794A48" w:rsidP="00903F7D">
                  <w:pPr>
                    <w:pStyle w:val="rowtabella0"/>
                    <w:rPr>
                      <w:color w:val="002060"/>
                    </w:rPr>
                  </w:pPr>
                  <w:r w:rsidRPr="00DC1967">
                    <w:rPr>
                      <w:color w:val="002060"/>
                    </w:rPr>
                    <w:t>(1) - disputata il 26/10/2024</w:t>
                  </w:r>
                </w:p>
              </w:tc>
            </w:tr>
          </w:tbl>
          <w:p w14:paraId="42DC9A51" w14:textId="77777777" w:rsidR="00794A48" w:rsidRPr="00DC1967" w:rsidRDefault="00794A48" w:rsidP="00903F7D">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94A48" w:rsidRPr="00DC1967" w14:paraId="6897B84A" w14:textId="77777777" w:rsidTr="00903F7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8DB09" w14:textId="77777777" w:rsidR="00794A48" w:rsidRPr="00DC1967" w:rsidRDefault="00794A48" w:rsidP="00903F7D">
                  <w:pPr>
                    <w:pStyle w:val="headertabella0"/>
                    <w:rPr>
                      <w:color w:val="002060"/>
                    </w:rPr>
                  </w:pPr>
                  <w:r w:rsidRPr="00DC1967">
                    <w:rPr>
                      <w:color w:val="002060"/>
                    </w:rPr>
                    <w:t>GIRONE D - 3 Giornata - A</w:t>
                  </w:r>
                </w:p>
              </w:tc>
            </w:tr>
            <w:tr w:rsidR="00794A48" w:rsidRPr="00DC1967" w14:paraId="231DDC0E" w14:textId="77777777" w:rsidTr="00903F7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85EECA" w14:textId="77777777" w:rsidR="00794A48" w:rsidRPr="00DC1967" w:rsidRDefault="00794A48" w:rsidP="00903F7D">
                  <w:pPr>
                    <w:pStyle w:val="rowtabella0"/>
                    <w:rPr>
                      <w:color w:val="002060"/>
                    </w:rPr>
                  </w:pPr>
                  <w:r w:rsidRPr="00DC1967">
                    <w:rPr>
                      <w:color w:val="002060"/>
                    </w:rPr>
                    <w:t>C.F. MACERATESE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26712E" w14:textId="77777777" w:rsidR="00794A48" w:rsidRPr="00DC1967" w:rsidRDefault="00794A48" w:rsidP="00903F7D">
                  <w:pPr>
                    <w:pStyle w:val="rowtabella0"/>
                    <w:rPr>
                      <w:color w:val="002060"/>
                    </w:rPr>
                  </w:pPr>
                  <w:r w:rsidRPr="00DC1967">
                    <w:rPr>
                      <w:color w:val="002060"/>
                    </w:rPr>
                    <w:t>- RIPE SAN GINESIO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D0DB97" w14:textId="77777777" w:rsidR="00794A48" w:rsidRPr="00DC1967" w:rsidRDefault="00794A48" w:rsidP="00903F7D">
                  <w:pPr>
                    <w:pStyle w:val="rowtabella0"/>
                    <w:jc w:val="center"/>
                    <w:rPr>
                      <w:color w:val="002060"/>
                    </w:rPr>
                  </w:pPr>
                  <w:r w:rsidRPr="00DC1967">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84D64C" w14:textId="77777777" w:rsidR="00794A48" w:rsidRPr="00DC1967" w:rsidRDefault="00794A48" w:rsidP="00903F7D">
                  <w:pPr>
                    <w:pStyle w:val="rowtabella0"/>
                    <w:jc w:val="center"/>
                    <w:rPr>
                      <w:color w:val="002060"/>
                    </w:rPr>
                  </w:pPr>
                  <w:r w:rsidRPr="00DC1967">
                    <w:rPr>
                      <w:color w:val="002060"/>
                    </w:rPr>
                    <w:t> </w:t>
                  </w:r>
                </w:p>
              </w:tc>
            </w:tr>
            <w:tr w:rsidR="00794A48" w:rsidRPr="00DC1967" w14:paraId="0090B0AD"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8FD2A3" w14:textId="77777777" w:rsidR="00794A48" w:rsidRPr="00DC1967" w:rsidRDefault="00794A48" w:rsidP="00903F7D">
                  <w:pPr>
                    <w:pStyle w:val="rowtabella0"/>
                    <w:rPr>
                      <w:color w:val="002060"/>
                    </w:rPr>
                  </w:pPr>
                  <w:r w:rsidRPr="00DC1967">
                    <w:rPr>
                      <w:color w:val="002060"/>
                    </w:rPr>
                    <w:t>EUROPE TT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9090FA" w14:textId="77777777" w:rsidR="00794A48" w:rsidRPr="00DC1967" w:rsidRDefault="00794A48" w:rsidP="00903F7D">
                  <w:pPr>
                    <w:pStyle w:val="rowtabella0"/>
                    <w:rPr>
                      <w:color w:val="002060"/>
                    </w:rPr>
                  </w:pPr>
                  <w:r w:rsidRPr="00DC1967">
                    <w:rPr>
                      <w:color w:val="002060"/>
                    </w:rPr>
                    <w:t>- C.U.S. CAMERINO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16B7E3" w14:textId="77777777" w:rsidR="00794A48" w:rsidRPr="00DC1967" w:rsidRDefault="00794A48" w:rsidP="00903F7D">
                  <w:pPr>
                    <w:pStyle w:val="rowtabella0"/>
                    <w:jc w:val="center"/>
                    <w:rPr>
                      <w:color w:val="002060"/>
                    </w:rPr>
                  </w:pPr>
                  <w:r w:rsidRPr="00DC1967">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995CF9" w14:textId="77777777" w:rsidR="00794A48" w:rsidRPr="00DC1967" w:rsidRDefault="00794A48" w:rsidP="00903F7D">
                  <w:pPr>
                    <w:pStyle w:val="rowtabella0"/>
                    <w:jc w:val="center"/>
                    <w:rPr>
                      <w:color w:val="002060"/>
                    </w:rPr>
                  </w:pPr>
                  <w:r w:rsidRPr="00DC1967">
                    <w:rPr>
                      <w:color w:val="002060"/>
                    </w:rPr>
                    <w:t> </w:t>
                  </w:r>
                </w:p>
              </w:tc>
            </w:tr>
            <w:tr w:rsidR="00794A48" w:rsidRPr="00DC1967" w14:paraId="00910913"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D685D5" w14:textId="77777777" w:rsidR="00794A48" w:rsidRPr="00DC1967" w:rsidRDefault="00794A48" w:rsidP="00903F7D">
                  <w:pPr>
                    <w:pStyle w:val="rowtabella0"/>
                    <w:rPr>
                      <w:color w:val="002060"/>
                    </w:rPr>
                  </w:pPr>
                  <w:r w:rsidRPr="00DC1967">
                    <w:rPr>
                      <w:color w:val="002060"/>
                    </w:rPr>
                    <w:t>FABRIANO CALCIO A 5 2023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D923EE" w14:textId="77777777" w:rsidR="00794A48" w:rsidRPr="00DC1967" w:rsidRDefault="00794A48" w:rsidP="00903F7D">
                  <w:pPr>
                    <w:pStyle w:val="rowtabella0"/>
                    <w:rPr>
                      <w:color w:val="002060"/>
                    </w:rPr>
                  </w:pPr>
                  <w:r w:rsidRPr="00DC1967">
                    <w:rPr>
                      <w:color w:val="002060"/>
                    </w:rPr>
                    <w:t xml:space="preserve">- REAL FABRIANO </w:t>
                  </w:r>
                  <w:proofErr w:type="spellStart"/>
                  <w:r w:rsidRPr="00DC1967">
                    <w:rPr>
                      <w:color w:val="002060"/>
                    </w:rPr>
                    <w:t>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4447D0" w14:textId="77777777" w:rsidR="00794A48" w:rsidRPr="00DC1967" w:rsidRDefault="00794A48" w:rsidP="00903F7D">
                  <w:pPr>
                    <w:pStyle w:val="rowtabella0"/>
                    <w:jc w:val="center"/>
                    <w:rPr>
                      <w:color w:val="002060"/>
                    </w:rPr>
                  </w:pPr>
                  <w:r w:rsidRPr="00DC1967">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83D50B" w14:textId="77777777" w:rsidR="00794A48" w:rsidRPr="00DC1967" w:rsidRDefault="00794A48" w:rsidP="00903F7D">
                  <w:pPr>
                    <w:pStyle w:val="rowtabella0"/>
                    <w:jc w:val="center"/>
                    <w:rPr>
                      <w:color w:val="002060"/>
                    </w:rPr>
                  </w:pPr>
                  <w:r w:rsidRPr="00DC1967">
                    <w:rPr>
                      <w:color w:val="002060"/>
                    </w:rPr>
                    <w:t> </w:t>
                  </w:r>
                </w:p>
              </w:tc>
            </w:tr>
            <w:tr w:rsidR="00794A48" w:rsidRPr="00DC1967" w14:paraId="36AAA4E5"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15DDF7" w14:textId="77777777" w:rsidR="00794A48" w:rsidRPr="00DC1967" w:rsidRDefault="00794A48" w:rsidP="00903F7D">
                  <w:pPr>
                    <w:pStyle w:val="rowtabella0"/>
                    <w:rPr>
                      <w:color w:val="002060"/>
                    </w:rPr>
                  </w:pPr>
                  <w:r w:rsidRPr="00DC1967">
                    <w:rPr>
                      <w:color w:val="002060"/>
                    </w:rPr>
                    <w:t>FIUMINATA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F1322E" w14:textId="77777777" w:rsidR="00794A48" w:rsidRPr="00DC1967" w:rsidRDefault="00794A48" w:rsidP="00903F7D">
                  <w:pPr>
                    <w:pStyle w:val="rowtabella0"/>
                    <w:rPr>
                      <w:color w:val="002060"/>
                    </w:rPr>
                  </w:pPr>
                  <w:r w:rsidRPr="00DC1967">
                    <w:rPr>
                      <w:color w:val="002060"/>
                    </w:rPr>
                    <w:t>- FOLGORE CASTELRAIMONDO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1F1821" w14:textId="77777777" w:rsidR="00794A48" w:rsidRPr="00DC1967" w:rsidRDefault="00794A48" w:rsidP="00903F7D">
                  <w:pPr>
                    <w:pStyle w:val="rowtabella0"/>
                    <w:jc w:val="center"/>
                    <w:rPr>
                      <w:color w:val="002060"/>
                    </w:rPr>
                  </w:pPr>
                  <w:r w:rsidRPr="00DC1967">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ED88EC" w14:textId="77777777" w:rsidR="00794A48" w:rsidRPr="00DC1967" w:rsidRDefault="00794A48" w:rsidP="00903F7D">
                  <w:pPr>
                    <w:pStyle w:val="rowtabella0"/>
                    <w:jc w:val="center"/>
                    <w:rPr>
                      <w:color w:val="002060"/>
                    </w:rPr>
                  </w:pPr>
                  <w:r w:rsidRPr="00DC1967">
                    <w:rPr>
                      <w:color w:val="002060"/>
                    </w:rPr>
                    <w:t> </w:t>
                  </w:r>
                </w:p>
              </w:tc>
            </w:tr>
            <w:tr w:rsidR="00794A48" w:rsidRPr="00DC1967" w14:paraId="23C83274"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84B2E4" w14:textId="77777777" w:rsidR="00794A48" w:rsidRPr="00DC1967" w:rsidRDefault="00794A48" w:rsidP="00903F7D">
                  <w:pPr>
                    <w:pStyle w:val="rowtabella0"/>
                    <w:rPr>
                      <w:color w:val="002060"/>
                    </w:rPr>
                  </w:pPr>
                  <w:r w:rsidRPr="00DC1967">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CFBC88" w14:textId="77777777" w:rsidR="00794A48" w:rsidRPr="00DC1967" w:rsidRDefault="00794A48" w:rsidP="00903F7D">
                  <w:pPr>
                    <w:pStyle w:val="rowtabella0"/>
                    <w:rPr>
                      <w:color w:val="002060"/>
                    </w:rPr>
                  </w:pPr>
                  <w:r w:rsidRPr="00DC1967">
                    <w:rPr>
                      <w:color w:val="002060"/>
                    </w:rPr>
                    <w:t>- PIEDIRIPA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806FDF" w14:textId="77777777" w:rsidR="00794A48" w:rsidRPr="00DC1967" w:rsidRDefault="00794A48" w:rsidP="00903F7D">
                  <w:pPr>
                    <w:pStyle w:val="rowtabella0"/>
                    <w:jc w:val="center"/>
                    <w:rPr>
                      <w:color w:val="002060"/>
                    </w:rPr>
                  </w:pPr>
                  <w:r w:rsidRPr="00DC1967">
                    <w:rPr>
                      <w:color w:val="002060"/>
                    </w:rPr>
                    <w:t>10 - 1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5075E9" w14:textId="77777777" w:rsidR="00794A48" w:rsidRPr="00DC1967" w:rsidRDefault="00794A48" w:rsidP="00903F7D">
                  <w:pPr>
                    <w:pStyle w:val="rowtabella0"/>
                    <w:jc w:val="center"/>
                    <w:rPr>
                      <w:color w:val="002060"/>
                    </w:rPr>
                  </w:pPr>
                  <w:r w:rsidRPr="00DC1967">
                    <w:rPr>
                      <w:color w:val="002060"/>
                    </w:rPr>
                    <w:t> </w:t>
                  </w:r>
                </w:p>
              </w:tc>
            </w:tr>
            <w:tr w:rsidR="00794A48" w:rsidRPr="00DC1967" w14:paraId="719CF690" w14:textId="77777777" w:rsidTr="00903F7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445891" w14:textId="77777777" w:rsidR="00794A48" w:rsidRPr="00DC1967" w:rsidRDefault="00794A48" w:rsidP="00903F7D">
                  <w:pPr>
                    <w:pStyle w:val="rowtabella0"/>
                    <w:rPr>
                      <w:color w:val="002060"/>
                    </w:rPr>
                  </w:pPr>
                  <w:r w:rsidRPr="00DC1967">
                    <w:rPr>
                      <w:color w:val="002060"/>
                    </w:rPr>
                    <w:t>MOGLIANESE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069702" w14:textId="77777777" w:rsidR="00794A48" w:rsidRPr="00DC1967" w:rsidRDefault="00794A48" w:rsidP="00903F7D">
                  <w:pPr>
                    <w:pStyle w:val="rowtabella0"/>
                    <w:rPr>
                      <w:color w:val="002060"/>
                    </w:rPr>
                  </w:pPr>
                  <w:r w:rsidRPr="00DC1967">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DBE385" w14:textId="77777777" w:rsidR="00794A48" w:rsidRPr="00DC1967" w:rsidRDefault="00794A48" w:rsidP="00903F7D">
                  <w:pPr>
                    <w:pStyle w:val="rowtabella0"/>
                    <w:jc w:val="center"/>
                    <w:rPr>
                      <w:color w:val="002060"/>
                    </w:rPr>
                  </w:pPr>
                  <w:r w:rsidRPr="00DC1967">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B43D35" w14:textId="77777777" w:rsidR="00794A48" w:rsidRPr="00DC1967" w:rsidRDefault="00794A48" w:rsidP="00903F7D">
                  <w:pPr>
                    <w:pStyle w:val="rowtabella0"/>
                    <w:jc w:val="center"/>
                    <w:rPr>
                      <w:color w:val="002060"/>
                    </w:rPr>
                  </w:pPr>
                  <w:r w:rsidRPr="00DC1967">
                    <w:rPr>
                      <w:color w:val="002060"/>
                    </w:rPr>
                    <w:t> </w:t>
                  </w:r>
                </w:p>
              </w:tc>
            </w:tr>
          </w:tbl>
          <w:p w14:paraId="2DABEA20" w14:textId="77777777" w:rsidR="00794A48" w:rsidRPr="00DC1967" w:rsidRDefault="00794A48" w:rsidP="00903F7D">
            <w:pPr>
              <w:rPr>
                <w:color w:val="002060"/>
              </w:rPr>
            </w:pPr>
          </w:p>
        </w:tc>
      </w:tr>
    </w:tbl>
    <w:p w14:paraId="6991F6A1" w14:textId="77777777" w:rsidR="00794A48" w:rsidRPr="00DC1967" w:rsidRDefault="00794A48" w:rsidP="00794A48">
      <w:pPr>
        <w:pStyle w:val="breakline"/>
        <w:rPr>
          <w:rFonts w:eastAsiaTheme="minorEastAsia"/>
          <w:color w:val="002060"/>
        </w:rPr>
      </w:pPr>
    </w:p>
    <w:p w14:paraId="1FAF6B5D" w14:textId="77777777" w:rsidR="00794A48" w:rsidRPr="00DC1967" w:rsidRDefault="00794A48" w:rsidP="00794A48">
      <w:pPr>
        <w:pStyle w:val="breakline"/>
        <w:rPr>
          <w:color w:val="002060"/>
        </w:rPr>
      </w:pPr>
    </w:p>
    <w:p w14:paraId="27B67F57" w14:textId="77777777" w:rsidR="00794A48" w:rsidRPr="00DC1967" w:rsidRDefault="00794A48" w:rsidP="00794A48">
      <w:pPr>
        <w:pStyle w:val="sottotitolocampionato10"/>
        <w:rPr>
          <w:color w:val="002060"/>
        </w:rPr>
      </w:pPr>
      <w:r w:rsidRPr="00DC1967">
        <w:rPr>
          <w:color w:val="002060"/>
        </w:rPr>
        <w:t>RISULTATI UFFICIALI GARE DEL 25/10/2024</w:t>
      </w:r>
    </w:p>
    <w:p w14:paraId="67056E3E" w14:textId="77777777" w:rsidR="00B626F7" w:rsidRPr="00B626F7" w:rsidRDefault="00B626F7" w:rsidP="00B626F7">
      <w:pPr>
        <w:pStyle w:val="sottotitolocampionato20"/>
        <w:spacing w:before="0" w:beforeAutospacing="0" w:after="0" w:afterAutospacing="0"/>
        <w:rPr>
          <w:rFonts w:ascii="Arial" w:hAnsi="Arial" w:cs="Arial"/>
          <w:color w:val="002060"/>
          <w:sz w:val="20"/>
          <w:szCs w:val="20"/>
        </w:rPr>
      </w:pPr>
      <w:r w:rsidRPr="00B626F7">
        <w:rPr>
          <w:rFonts w:ascii="Arial" w:hAnsi="Arial" w:cs="Arial"/>
          <w:color w:val="002060"/>
          <w:sz w:val="20"/>
          <w:szCs w:val="20"/>
        </w:rPr>
        <w:t>Si trascrivono qui di seguito i risultati ufficiali delle gare disputate</w:t>
      </w:r>
    </w:p>
    <w:p w14:paraId="748F28BE" w14:textId="77777777" w:rsidR="00794A48" w:rsidRPr="00DC1967" w:rsidRDefault="00794A48" w:rsidP="00794A4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94A48" w:rsidRPr="00DC1967" w14:paraId="3721D286" w14:textId="77777777" w:rsidTr="00903F7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94A48" w:rsidRPr="00DC1967" w14:paraId="2A1CCD15" w14:textId="77777777" w:rsidTr="00903F7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AE701" w14:textId="77777777" w:rsidR="00794A48" w:rsidRPr="00DC1967" w:rsidRDefault="00794A48" w:rsidP="00903F7D">
                  <w:pPr>
                    <w:pStyle w:val="headertabella0"/>
                    <w:rPr>
                      <w:color w:val="002060"/>
                    </w:rPr>
                  </w:pPr>
                  <w:r w:rsidRPr="00DC1967">
                    <w:rPr>
                      <w:color w:val="002060"/>
                    </w:rPr>
                    <w:t>GIRONE E - 5 Giornata - A</w:t>
                  </w:r>
                </w:p>
              </w:tc>
            </w:tr>
            <w:tr w:rsidR="00794A48" w:rsidRPr="00DC1967" w14:paraId="779ED3C1" w14:textId="77777777" w:rsidTr="00903F7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F46F8E" w14:textId="77777777" w:rsidR="00794A48" w:rsidRPr="00DC1967" w:rsidRDefault="00794A48" w:rsidP="00903F7D">
                  <w:pPr>
                    <w:pStyle w:val="rowtabella0"/>
                    <w:rPr>
                      <w:color w:val="002060"/>
                    </w:rPr>
                  </w:pPr>
                  <w:r w:rsidRPr="00DC1967">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6854A9" w14:textId="77777777" w:rsidR="00794A48" w:rsidRPr="00DC1967" w:rsidRDefault="00794A48" w:rsidP="00903F7D">
                  <w:pPr>
                    <w:pStyle w:val="rowtabella0"/>
                    <w:rPr>
                      <w:color w:val="002060"/>
                    </w:rPr>
                  </w:pPr>
                  <w:r w:rsidRPr="00DC1967">
                    <w:rPr>
                      <w:color w:val="002060"/>
                    </w:rPr>
                    <w:t>- VAL TENNA UNITED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84821A" w14:textId="77777777" w:rsidR="00794A48" w:rsidRPr="00DC1967" w:rsidRDefault="00794A48" w:rsidP="00903F7D">
                  <w:pPr>
                    <w:pStyle w:val="rowtabella0"/>
                    <w:jc w:val="center"/>
                    <w:rPr>
                      <w:color w:val="002060"/>
                    </w:rPr>
                  </w:pPr>
                  <w:r w:rsidRPr="00DC1967">
                    <w:rPr>
                      <w:color w:val="002060"/>
                    </w:rP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800DD1" w14:textId="77777777" w:rsidR="00794A48" w:rsidRPr="00DC1967" w:rsidRDefault="00794A48" w:rsidP="00903F7D">
                  <w:pPr>
                    <w:pStyle w:val="rowtabella0"/>
                    <w:jc w:val="center"/>
                    <w:rPr>
                      <w:color w:val="002060"/>
                    </w:rPr>
                  </w:pPr>
                  <w:r w:rsidRPr="00DC1967">
                    <w:rPr>
                      <w:color w:val="002060"/>
                    </w:rPr>
                    <w:t> </w:t>
                  </w:r>
                </w:p>
              </w:tc>
            </w:tr>
            <w:tr w:rsidR="00794A48" w:rsidRPr="00DC1967" w14:paraId="5D4CAAE6"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2E823C" w14:textId="77777777" w:rsidR="00794A48" w:rsidRPr="00DC1967" w:rsidRDefault="00794A48" w:rsidP="00903F7D">
                  <w:pPr>
                    <w:pStyle w:val="rowtabella0"/>
                    <w:rPr>
                      <w:color w:val="002060"/>
                    </w:rPr>
                  </w:pPr>
                  <w:r w:rsidRPr="00DC1967">
                    <w:rPr>
                      <w:color w:val="002060"/>
                    </w:rPr>
                    <w:t>CALCIO S.ELPIDIO A 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46F9A9" w14:textId="77777777" w:rsidR="00794A48" w:rsidRPr="00DC1967" w:rsidRDefault="00794A48" w:rsidP="00903F7D">
                  <w:pPr>
                    <w:pStyle w:val="rowtabella0"/>
                    <w:rPr>
                      <w:color w:val="002060"/>
                    </w:rPr>
                  </w:pPr>
                  <w:r w:rsidRPr="00DC1967">
                    <w:rPr>
                      <w:color w:val="002060"/>
                    </w:rPr>
                    <w:t>- FROG S CLUB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E49546" w14:textId="77777777" w:rsidR="00794A48" w:rsidRPr="00DC1967" w:rsidRDefault="00794A48" w:rsidP="00903F7D">
                  <w:pPr>
                    <w:pStyle w:val="rowtabella0"/>
                    <w:jc w:val="center"/>
                    <w:rPr>
                      <w:color w:val="002060"/>
                    </w:rPr>
                  </w:pPr>
                  <w:r w:rsidRPr="00DC1967">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3F5FD8" w14:textId="77777777" w:rsidR="00794A48" w:rsidRPr="00DC1967" w:rsidRDefault="00794A48" w:rsidP="00903F7D">
                  <w:pPr>
                    <w:pStyle w:val="rowtabella0"/>
                    <w:jc w:val="center"/>
                    <w:rPr>
                      <w:color w:val="002060"/>
                    </w:rPr>
                  </w:pPr>
                  <w:r w:rsidRPr="00DC1967">
                    <w:rPr>
                      <w:color w:val="002060"/>
                    </w:rPr>
                    <w:t> </w:t>
                  </w:r>
                </w:p>
              </w:tc>
            </w:tr>
            <w:tr w:rsidR="00794A48" w:rsidRPr="00DC1967" w14:paraId="062A24A2"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4513B1" w14:textId="77777777" w:rsidR="00794A48" w:rsidRPr="00DC1967" w:rsidRDefault="00794A48" w:rsidP="00903F7D">
                  <w:pPr>
                    <w:pStyle w:val="rowtabella0"/>
                    <w:rPr>
                      <w:color w:val="002060"/>
                    </w:rPr>
                  </w:pPr>
                  <w:r w:rsidRPr="00DC1967">
                    <w:rPr>
                      <w:color w:val="002060"/>
                    </w:rPr>
                    <w:t>CAPODARCO CASABIANCA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115AD9" w14:textId="77777777" w:rsidR="00794A48" w:rsidRPr="00DC1967" w:rsidRDefault="00794A48" w:rsidP="00903F7D">
                  <w:pPr>
                    <w:pStyle w:val="rowtabella0"/>
                    <w:rPr>
                      <w:color w:val="002060"/>
                    </w:rPr>
                  </w:pPr>
                  <w:r w:rsidRPr="00DC1967">
                    <w:rPr>
                      <w:color w:val="002060"/>
                    </w:rPr>
                    <w:t>- POL. SPORT COMMUNICATION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D6FFBC" w14:textId="77777777" w:rsidR="00794A48" w:rsidRPr="00DC1967" w:rsidRDefault="00794A48" w:rsidP="00903F7D">
                  <w:pPr>
                    <w:pStyle w:val="rowtabella0"/>
                    <w:jc w:val="center"/>
                    <w:rPr>
                      <w:color w:val="002060"/>
                    </w:rPr>
                  </w:pPr>
                  <w:r w:rsidRPr="00DC1967">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1DC561" w14:textId="77777777" w:rsidR="00794A48" w:rsidRPr="00DC1967" w:rsidRDefault="00794A48" w:rsidP="00903F7D">
                  <w:pPr>
                    <w:pStyle w:val="rowtabella0"/>
                    <w:jc w:val="center"/>
                    <w:rPr>
                      <w:color w:val="002060"/>
                    </w:rPr>
                  </w:pPr>
                  <w:r w:rsidRPr="00DC1967">
                    <w:rPr>
                      <w:color w:val="002060"/>
                    </w:rPr>
                    <w:t> </w:t>
                  </w:r>
                </w:p>
              </w:tc>
            </w:tr>
            <w:tr w:rsidR="00794A48" w:rsidRPr="00DC1967" w14:paraId="2483CE44"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CC2136" w14:textId="77777777" w:rsidR="00794A48" w:rsidRPr="00DC1967" w:rsidRDefault="00794A48" w:rsidP="00903F7D">
                  <w:pPr>
                    <w:pStyle w:val="rowtabella0"/>
                    <w:rPr>
                      <w:color w:val="002060"/>
                    </w:rPr>
                  </w:pPr>
                  <w:r w:rsidRPr="00DC1967">
                    <w:rPr>
                      <w:color w:val="002060"/>
                    </w:rPr>
                    <w:t>G.S.A. LE DUE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22DD99" w14:textId="77777777" w:rsidR="00794A48" w:rsidRPr="00DC1967" w:rsidRDefault="00794A48" w:rsidP="00903F7D">
                  <w:pPr>
                    <w:pStyle w:val="rowtabella0"/>
                    <w:rPr>
                      <w:color w:val="002060"/>
                    </w:rPr>
                  </w:pPr>
                  <w:r w:rsidRPr="00DC1967">
                    <w:rPr>
                      <w:color w:val="002060"/>
                    </w:rPr>
                    <w:t>- ACADEMY CIVITANOVESE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9C0D47" w14:textId="77777777" w:rsidR="00794A48" w:rsidRPr="00DC1967" w:rsidRDefault="00794A48" w:rsidP="00903F7D">
                  <w:pPr>
                    <w:pStyle w:val="rowtabella0"/>
                    <w:jc w:val="center"/>
                    <w:rPr>
                      <w:color w:val="002060"/>
                    </w:rPr>
                  </w:pPr>
                  <w:r w:rsidRPr="00DC1967">
                    <w:rPr>
                      <w:color w:val="002060"/>
                    </w:rPr>
                    <w:t>9 - 2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B61657" w14:textId="77777777" w:rsidR="00794A48" w:rsidRPr="00DC1967" w:rsidRDefault="00794A48" w:rsidP="00903F7D">
                  <w:pPr>
                    <w:pStyle w:val="rowtabella0"/>
                    <w:jc w:val="center"/>
                    <w:rPr>
                      <w:color w:val="002060"/>
                    </w:rPr>
                  </w:pPr>
                  <w:r w:rsidRPr="00DC1967">
                    <w:rPr>
                      <w:color w:val="002060"/>
                    </w:rPr>
                    <w:t> </w:t>
                  </w:r>
                </w:p>
              </w:tc>
            </w:tr>
            <w:tr w:rsidR="00794A48" w:rsidRPr="00DC1967" w14:paraId="3A82E563"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8CC531" w14:textId="77777777" w:rsidR="00794A48" w:rsidRPr="00DC1967" w:rsidRDefault="00794A48" w:rsidP="00903F7D">
                  <w:pPr>
                    <w:pStyle w:val="rowtabella0"/>
                    <w:rPr>
                      <w:color w:val="002060"/>
                    </w:rPr>
                  </w:pPr>
                  <w:r w:rsidRPr="00DC1967">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75D560" w14:textId="77777777" w:rsidR="00794A48" w:rsidRPr="00DC1967" w:rsidRDefault="00794A48" w:rsidP="00903F7D">
                  <w:pPr>
                    <w:pStyle w:val="rowtabella0"/>
                    <w:rPr>
                      <w:color w:val="002060"/>
                    </w:rPr>
                  </w:pPr>
                  <w:r w:rsidRPr="00DC1967">
                    <w:rPr>
                      <w:color w:val="002060"/>
                    </w:rPr>
                    <w:t>- CSI MONTEFIORE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877EFE" w14:textId="77777777" w:rsidR="00794A48" w:rsidRPr="00DC1967" w:rsidRDefault="00794A48" w:rsidP="00903F7D">
                  <w:pPr>
                    <w:pStyle w:val="rowtabella0"/>
                    <w:jc w:val="center"/>
                    <w:rPr>
                      <w:color w:val="002060"/>
                    </w:rPr>
                  </w:pPr>
                  <w:r w:rsidRPr="00DC1967">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1FBC2C" w14:textId="77777777" w:rsidR="00794A48" w:rsidRPr="00DC1967" w:rsidRDefault="00794A48" w:rsidP="00903F7D">
                  <w:pPr>
                    <w:pStyle w:val="rowtabella0"/>
                    <w:jc w:val="center"/>
                    <w:rPr>
                      <w:color w:val="002060"/>
                    </w:rPr>
                  </w:pPr>
                  <w:r w:rsidRPr="00DC1967">
                    <w:rPr>
                      <w:color w:val="002060"/>
                    </w:rPr>
                    <w:t> </w:t>
                  </w:r>
                </w:p>
              </w:tc>
            </w:tr>
            <w:tr w:rsidR="00794A48" w:rsidRPr="00DC1967" w14:paraId="7DC45B2E" w14:textId="77777777" w:rsidTr="00903F7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A6D51D" w14:textId="77777777" w:rsidR="00794A48" w:rsidRPr="00DC1967" w:rsidRDefault="00794A48" w:rsidP="00903F7D">
                  <w:pPr>
                    <w:pStyle w:val="rowtabella0"/>
                    <w:rPr>
                      <w:color w:val="002060"/>
                    </w:rPr>
                  </w:pPr>
                  <w:r w:rsidRPr="00DC1967">
                    <w:rPr>
                      <w:color w:val="002060"/>
                    </w:rPr>
                    <w:t>(1) UNION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4AA4AE" w14:textId="77777777" w:rsidR="00794A48" w:rsidRPr="00DC1967" w:rsidRDefault="00794A48" w:rsidP="00903F7D">
                  <w:pPr>
                    <w:pStyle w:val="rowtabella0"/>
                    <w:rPr>
                      <w:color w:val="002060"/>
                    </w:rPr>
                  </w:pPr>
                  <w:r w:rsidRPr="00DC1967">
                    <w:rPr>
                      <w:color w:val="002060"/>
                    </w:rPr>
                    <w:t>- AMATORI STESE 2007 SRL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9C9DAC" w14:textId="77777777" w:rsidR="00794A48" w:rsidRPr="00DC1967" w:rsidRDefault="00794A48" w:rsidP="00903F7D">
                  <w:pPr>
                    <w:pStyle w:val="rowtabella0"/>
                    <w:jc w:val="center"/>
                    <w:rPr>
                      <w:color w:val="002060"/>
                    </w:rPr>
                  </w:pPr>
                  <w:r w:rsidRPr="00DC1967">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59B012" w14:textId="77777777" w:rsidR="00794A48" w:rsidRPr="00DC1967" w:rsidRDefault="00794A48" w:rsidP="00903F7D">
                  <w:pPr>
                    <w:pStyle w:val="rowtabella0"/>
                    <w:jc w:val="center"/>
                    <w:rPr>
                      <w:color w:val="002060"/>
                    </w:rPr>
                  </w:pPr>
                  <w:r w:rsidRPr="00DC1967">
                    <w:rPr>
                      <w:color w:val="002060"/>
                    </w:rPr>
                    <w:t> </w:t>
                  </w:r>
                </w:p>
              </w:tc>
            </w:tr>
            <w:tr w:rsidR="00794A48" w:rsidRPr="00DC1967" w14:paraId="0273948D" w14:textId="77777777" w:rsidTr="00903F7D">
              <w:tc>
                <w:tcPr>
                  <w:tcW w:w="4700" w:type="dxa"/>
                  <w:gridSpan w:val="4"/>
                  <w:tcBorders>
                    <w:top w:val="nil"/>
                    <w:left w:val="nil"/>
                    <w:bottom w:val="nil"/>
                    <w:right w:val="nil"/>
                  </w:tcBorders>
                  <w:tcMar>
                    <w:top w:w="20" w:type="dxa"/>
                    <w:left w:w="20" w:type="dxa"/>
                    <w:bottom w:w="20" w:type="dxa"/>
                    <w:right w:w="20" w:type="dxa"/>
                  </w:tcMar>
                  <w:vAlign w:val="center"/>
                  <w:hideMark/>
                </w:tcPr>
                <w:p w14:paraId="70EB0033" w14:textId="77777777" w:rsidR="00794A48" w:rsidRPr="00DC1967" w:rsidRDefault="00794A48" w:rsidP="00903F7D">
                  <w:pPr>
                    <w:pStyle w:val="rowtabella0"/>
                    <w:rPr>
                      <w:color w:val="002060"/>
                    </w:rPr>
                  </w:pPr>
                  <w:r w:rsidRPr="00DC1967">
                    <w:rPr>
                      <w:color w:val="002060"/>
                    </w:rPr>
                    <w:t>(1) - disputata il 27/10/2024</w:t>
                  </w:r>
                </w:p>
              </w:tc>
            </w:tr>
          </w:tbl>
          <w:p w14:paraId="2716879E" w14:textId="77777777" w:rsidR="00794A48" w:rsidRPr="00DC1967" w:rsidRDefault="00794A48" w:rsidP="00903F7D">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94A48" w:rsidRPr="00DC1967" w14:paraId="6B256059" w14:textId="77777777" w:rsidTr="00903F7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D7A31" w14:textId="77777777" w:rsidR="00794A48" w:rsidRPr="00DC1967" w:rsidRDefault="00794A48" w:rsidP="00903F7D">
                  <w:pPr>
                    <w:pStyle w:val="headertabella0"/>
                    <w:rPr>
                      <w:color w:val="002060"/>
                    </w:rPr>
                  </w:pPr>
                  <w:r w:rsidRPr="00DC1967">
                    <w:rPr>
                      <w:color w:val="002060"/>
                    </w:rPr>
                    <w:t>GIRONE F - 5 Giornata - A</w:t>
                  </w:r>
                </w:p>
              </w:tc>
            </w:tr>
            <w:tr w:rsidR="00794A48" w:rsidRPr="00DC1967" w14:paraId="08627B1B" w14:textId="77777777" w:rsidTr="00903F7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EE192A" w14:textId="77777777" w:rsidR="00794A48" w:rsidRPr="00DC1967" w:rsidRDefault="00794A48" w:rsidP="00903F7D">
                  <w:pPr>
                    <w:pStyle w:val="rowtabella0"/>
                    <w:rPr>
                      <w:color w:val="002060"/>
                    </w:rPr>
                  </w:pPr>
                  <w:r w:rsidRPr="00DC1967">
                    <w:rPr>
                      <w:color w:val="002060"/>
                    </w:rPr>
                    <w:t>ACQUAVIVA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482A37" w14:textId="77777777" w:rsidR="00794A48" w:rsidRPr="00DC1967" w:rsidRDefault="00794A48" w:rsidP="00903F7D">
                  <w:pPr>
                    <w:pStyle w:val="rowtabella0"/>
                    <w:rPr>
                      <w:color w:val="002060"/>
                    </w:rPr>
                  </w:pPr>
                  <w:r w:rsidRPr="00DC1967">
                    <w:rPr>
                      <w:color w:val="002060"/>
                    </w:rPr>
                    <w:t>- CASELLE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883E2B" w14:textId="77777777" w:rsidR="00794A48" w:rsidRPr="00DC1967" w:rsidRDefault="00794A48" w:rsidP="00903F7D">
                  <w:pPr>
                    <w:pStyle w:val="rowtabella0"/>
                    <w:jc w:val="center"/>
                    <w:rPr>
                      <w:color w:val="002060"/>
                    </w:rPr>
                  </w:pPr>
                  <w:r w:rsidRPr="00DC1967">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C5EEAF" w14:textId="77777777" w:rsidR="00794A48" w:rsidRPr="00DC1967" w:rsidRDefault="00794A48" w:rsidP="00903F7D">
                  <w:pPr>
                    <w:pStyle w:val="rowtabella0"/>
                    <w:jc w:val="center"/>
                    <w:rPr>
                      <w:color w:val="002060"/>
                    </w:rPr>
                  </w:pPr>
                  <w:r w:rsidRPr="00DC1967">
                    <w:rPr>
                      <w:color w:val="002060"/>
                    </w:rPr>
                    <w:t> </w:t>
                  </w:r>
                </w:p>
              </w:tc>
            </w:tr>
            <w:tr w:rsidR="00794A48" w:rsidRPr="00DC1967" w14:paraId="4941F8E1"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1971E2" w14:textId="77777777" w:rsidR="00794A48" w:rsidRPr="00DC1967" w:rsidRDefault="00794A48" w:rsidP="00903F7D">
                  <w:pPr>
                    <w:pStyle w:val="rowtabella0"/>
                    <w:rPr>
                      <w:color w:val="002060"/>
                    </w:rPr>
                  </w:pPr>
                  <w:r w:rsidRPr="00DC1967">
                    <w:rPr>
                      <w:color w:val="002060"/>
                    </w:rPr>
                    <w:t>FUTSAL COMUNANZA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32B1FB" w14:textId="77777777" w:rsidR="00794A48" w:rsidRPr="00DC1967" w:rsidRDefault="00794A48" w:rsidP="00903F7D">
                  <w:pPr>
                    <w:pStyle w:val="rowtabella0"/>
                    <w:rPr>
                      <w:color w:val="002060"/>
                    </w:rPr>
                  </w:pPr>
                  <w:r w:rsidRPr="00DC1967">
                    <w:rPr>
                      <w:color w:val="002060"/>
                    </w:rPr>
                    <w:t>- TRUENTIN LAMA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FE2E3F1" w14:textId="77777777" w:rsidR="00794A48" w:rsidRPr="00DC1967" w:rsidRDefault="00794A48" w:rsidP="00903F7D">
                  <w:pPr>
                    <w:pStyle w:val="rowtabella0"/>
                    <w:jc w:val="center"/>
                    <w:rPr>
                      <w:color w:val="002060"/>
                    </w:rPr>
                  </w:pPr>
                  <w:r w:rsidRPr="00DC1967">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4F74D5" w14:textId="77777777" w:rsidR="00794A48" w:rsidRPr="00DC1967" w:rsidRDefault="00794A48" w:rsidP="00903F7D">
                  <w:pPr>
                    <w:pStyle w:val="rowtabella0"/>
                    <w:jc w:val="center"/>
                    <w:rPr>
                      <w:color w:val="002060"/>
                    </w:rPr>
                  </w:pPr>
                  <w:r w:rsidRPr="00DC1967">
                    <w:rPr>
                      <w:color w:val="002060"/>
                    </w:rPr>
                    <w:t> </w:t>
                  </w:r>
                </w:p>
              </w:tc>
            </w:tr>
            <w:tr w:rsidR="00794A48" w:rsidRPr="00DC1967" w14:paraId="71A51597"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F59FFE" w14:textId="77777777" w:rsidR="00794A48" w:rsidRPr="00DC1967" w:rsidRDefault="00794A48" w:rsidP="00903F7D">
                  <w:pPr>
                    <w:pStyle w:val="rowtabella0"/>
                    <w:rPr>
                      <w:color w:val="002060"/>
                    </w:rPr>
                  </w:pPr>
                  <w:r w:rsidRPr="00DC1967">
                    <w:rPr>
                      <w:color w:val="002060"/>
                    </w:rPr>
                    <w:t>FUTSAL L.C.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0774FE" w14:textId="77777777" w:rsidR="00794A48" w:rsidRPr="00DC1967" w:rsidRDefault="00794A48" w:rsidP="00903F7D">
                  <w:pPr>
                    <w:pStyle w:val="rowtabella0"/>
                    <w:rPr>
                      <w:color w:val="002060"/>
                    </w:rPr>
                  </w:pPr>
                  <w:r w:rsidRPr="00DC1967">
                    <w:rPr>
                      <w:color w:val="002060"/>
                    </w:rPr>
                    <w:t>- SAMBENEDETTESE BEACH SOCC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200413" w14:textId="77777777" w:rsidR="00794A48" w:rsidRPr="00DC1967" w:rsidRDefault="00794A48" w:rsidP="00903F7D">
                  <w:pPr>
                    <w:pStyle w:val="rowtabella0"/>
                    <w:jc w:val="center"/>
                    <w:rPr>
                      <w:color w:val="002060"/>
                    </w:rPr>
                  </w:pPr>
                  <w:r w:rsidRPr="00DC1967">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49288A" w14:textId="77777777" w:rsidR="00794A48" w:rsidRPr="00DC1967" w:rsidRDefault="00794A48" w:rsidP="00903F7D">
                  <w:pPr>
                    <w:pStyle w:val="rowtabella0"/>
                    <w:jc w:val="center"/>
                    <w:rPr>
                      <w:color w:val="002060"/>
                    </w:rPr>
                  </w:pPr>
                  <w:r w:rsidRPr="00DC1967">
                    <w:rPr>
                      <w:color w:val="002060"/>
                    </w:rPr>
                    <w:t> </w:t>
                  </w:r>
                </w:p>
              </w:tc>
            </w:tr>
            <w:tr w:rsidR="00794A48" w:rsidRPr="00DC1967" w14:paraId="186684B6"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3A2B6D" w14:textId="77777777" w:rsidR="00794A48" w:rsidRPr="00DC1967" w:rsidRDefault="00794A48" w:rsidP="00903F7D">
                  <w:pPr>
                    <w:pStyle w:val="rowtabella0"/>
                    <w:rPr>
                      <w:color w:val="002060"/>
                    </w:rPr>
                  </w:pPr>
                  <w:r w:rsidRPr="00DC1967">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A0F242" w14:textId="77777777" w:rsidR="00794A48" w:rsidRPr="00DC1967" w:rsidRDefault="00794A48" w:rsidP="00903F7D">
                  <w:pPr>
                    <w:pStyle w:val="rowtabella0"/>
                    <w:rPr>
                      <w:color w:val="002060"/>
                    </w:rPr>
                  </w:pPr>
                  <w:r w:rsidRPr="00DC1967">
                    <w:rPr>
                      <w:color w:val="002060"/>
                    </w:rPr>
                    <w:t>- ACCUMOLI GANG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7A728A" w14:textId="77777777" w:rsidR="00794A48" w:rsidRPr="00DC1967" w:rsidRDefault="00794A48" w:rsidP="00903F7D">
                  <w:pPr>
                    <w:pStyle w:val="rowtabella0"/>
                    <w:jc w:val="center"/>
                    <w:rPr>
                      <w:color w:val="002060"/>
                    </w:rPr>
                  </w:pPr>
                  <w:r w:rsidRPr="00DC1967">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890A8D" w14:textId="77777777" w:rsidR="00794A48" w:rsidRPr="00DC1967" w:rsidRDefault="00794A48" w:rsidP="00903F7D">
                  <w:pPr>
                    <w:pStyle w:val="rowtabella0"/>
                    <w:jc w:val="center"/>
                    <w:rPr>
                      <w:color w:val="002060"/>
                    </w:rPr>
                  </w:pPr>
                  <w:r w:rsidRPr="00DC1967">
                    <w:rPr>
                      <w:color w:val="002060"/>
                    </w:rPr>
                    <w:t> </w:t>
                  </w:r>
                </w:p>
              </w:tc>
            </w:tr>
            <w:tr w:rsidR="00794A48" w:rsidRPr="00DC1967" w14:paraId="36C02C60"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FE0A84" w14:textId="77777777" w:rsidR="00794A48" w:rsidRPr="00DC1967" w:rsidRDefault="00794A48" w:rsidP="00903F7D">
                  <w:pPr>
                    <w:pStyle w:val="rowtabella0"/>
                    <w:rPr>
                      <w:color w:val="002060"/>
                    </w:rPr>
                  </w:pPr>
                  <w:r w:rsidRPr="00DC1967">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E63FF9" w14:textId="77777777" w:rsidR="00794A48" w:rsidRPr="00DC1967" w:rsidRDefault="00794A48" w:rsidP="00903F7D">
                  <w:pPr>
                    <w:pStyle w:val="rowtabella0"/>
                    <w:rPr>
                      <w:color w:val="002060"/>
                    </w:rPr>
                  </w:pPr>
                  <w:r w:rsidRPr="00DC1967">
                    <w:rPr>
                      <w:color w:val="002060"/>
                    </w:rPr>
                    <w:t>- PICENO UNITED MMX A 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30FB03" w14:textId="77777777" w:rsidR="00794A48" w:rsidRPr="00DC1967" w:rsidRDefault="00794A48" w:rsidP="00903F7D">
                  <w:pPr>
                    <w:pStyle w:val="rowtabella0"/>
                    <w:jc w:val="center"/>
                    <w:rPr>
                      <w:color w:val="002060"/>
                    </w:rPr>
                  </w:pPr>
                  <w:r w:rsidRPr="00DC1967">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1A8DD7" w14:textId="77777777" w:rsidR="00794A48" w:rsidRPr="00DC1967" w:rsidRDefault="00794A48" w:rsidP="00903F7D">
                  <w:pPr>
                    <w:pStyle w:val="rowtabella0"/>
                    <w:jc w:val="center"/>
                    <w:rPr>
                      <w:color w:val="002060"/>
                    </w:rPr>
                  </w:pPr>
                  <w:r w:rsidRPr="00DC1967">
                    <w:rPr>
                      <w:color w:val="002060"/>
                    </w:rPr>
                    <w:t> </w:t>
                  </w:r>
                </w:p>
              </w:tc>
            </w:tr>
            <w:tr w:rsidR="00794A48" w:rsidRPr="00DC1967" w14:paraId="43EC6D4A" w14:textId="77777777" w:rsidTr="00903F7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732C5B" w14:textId="77777777" w:rsidR="00794A48" w:rsidRPr="00DC1967" w:rsidRDefault="00794A48" w:rsidP="00903F7D">
                  <w:pPr>
                    <w:pStyle w:val="rowtabella0"/>
                    <w:rPr>
                      <w:color w:val="002060"/>
                    </w:rPr>
                  </w:pPr>
                  <w:r w:rsidRPr="00DC1967">
                    <w:rPr>
                      <w:color w:val="002060"/>
                    </w:rPr>
                    <w:t>TRIBALCIO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794B7E" w14:textId="77777777" w:rsidR="00794A48" w:rsidRPr="00DC1967" w:rsidRDefault="00794A48" w:rsidP="00903F7D">
                  <w:pPr>
                    <w:pStyle w:val="rowtabella0"/>
                    <w:rPr>
                      <w:color w:val="002060"/>
                    </w:rPr>
                  </w:pPr>
                  <w:r w:rsidRPr="00DC1967">
                    <w:rPr>
                      <w:color w:val="002060"/>
                    </w:rPr>
                    <w:t>- CSI STELLA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51EF98" w14:textId="77777777" w:rsidR="00794A48" w:rsidRPr="00DC1967" w:rsidRDefault="00794A48" w:rsidP="00903F7D">
                  <w:pPr>
                    <w:pStyle w:val="rowtabella0"/>
                    <w:jc w:val="center"/>
                    <w:rPr>
                      <w:color w:val="002060"/>
                    </w:rPr>
                  </w:pPr>
                  <w:r w:rsidRPr="00DC1967">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619DB8" w14:textId="77777777" w:rsidR="00794A48" w:rsidRPr="00DC1967" w:rsidRDefault="00794A48" w:rsidP="00903F7D">
                  <w:pPr>
                    <w:pStyle w:val="rowtabella0"/>
                    <w:jc w:val="center"/>
                    <w:rPr>
                      <w:color w:val="002060"/>
                    </w:rPr>
                  </w:pPr>
                  <w:r w:rsidRPr="00DC1967">
                    <w:rPr>
                      <w:color w:val="002060"/>
                    </w:rPr>
                    <w:t> </w:t>
                  </w:r>
                </w:p>
              </w:tc>
            </w:tr>
          </w:tbl>
          <w:p w14:paraId="60299ABB" w14:textId="77777777" w:rsidR="00794A48" w:rsidRPr="00DC1967" w:rsidRDefault="00794A48" w:rsidP="00903F7D">
            <w:pPr>
              <w:rPr>
                <w:color w:val="002060"/>
              </w:rPr>
            </w:pPr>
          </w:p>
        </w:tc>
      </w:tr>
    </w:tbl>
    <w:p w14:paraId="2796294F" w14:textId="77777777" w:rsidR="00794A48" w:rsidRPr="00DC1967" w:rsidRDefault="00794A48" w:rsidP="00794A48">
      <w:pPr>
        <w:pStyle w:val="breakline"/>
        <w:rPr>
          <w:rFonts w:eastAsiaTheme="minorEastAsia"/>
          <w:color w:val="002060"/>
        </w:rPr>
      </w:pPr>
    </w:p>
    <w:p w14:paraId="46BB923E" w14:textId="77777777" w:rsidR="00794A48" w:rsidRPr="00DC1967" w:rsidRDefault="00794A48" w:rsidP="00794A48">
      <w:pPr>
        <w:pStyle w:val="breakline"/>
        <w:rPr>
          <w:color w:val="002060"/>
        </w:rPr>
      </w:pPr>
    </w:p>
    <w:p w14:paraId="24E6267F" w14:textId="77777777" w:rsidR="00794A48" w:rsidRPr="00DC1967" w:rsidRDefault="00794A48" w:rsidP="00794A48">
      <w:pPr>
        <w:pStyle w:val="titoloprinc0"/>
        <w:rPr>
          <w:color w:val="002060"/>
        </w:rPr>
      </w:pPr>
      <w:r w:rsidRPr="00DC1967">
        <w:rPr>
          <w:color w:val="002060"/>
        </w:rPr>
        <w:t>GIUDICE SPORTIVO</w:t>
      </w:r>
    </w:p>
    <w:p w14:paraId="2C5FA50A" w14:textId="77777777" w:rsidR="00794A48" w:rsidRPr="00DC1967" w:rsidRDefault="00794A48" w:rsidP="00794A48">
      <w:pPr>
        <w:pStyle w:val="diffida"/>
        <w:rPr>
          <w:color w:val="002060"/>
        </w:rPr>
      </w:pPr>
      <w:r w:rsidRPr="00DC1967">
        <w:rPr>
          <w:color w:val="002060"/>
        </w:rPr>
        <w:t>Il Giudice Sportivo Avv. Agnese Lazzaretti, con l'assistenza del segretario Angelo Castellana, nella seduta del 30/10/2024, ha adottato le decisioni che di seguito integralmente si riportano:</w:t>
      </w:r>
    </w:p>
    <w:p w14:paraId="6C4B2E5F" w14:textId="77777777" w:rsidR="00794A48" w:rsidRPr="00DC1967" w:rsidRDefault="00794A48" w:rsidP="00794A48">
      <w:pPr>
        <w:pStyle w:val="titolo10"/>
        <w:rPr>
          <w:color w:val="002060"/>
        </w:rPr>
      </w:pPr>
      <w:r w:rsidRPr="00DC1967">
        <w:rPr>
          <w:color w:val="002060"/>
        </w:rPr>
        <w:t xml:space="preserve">GARE DEL 25/10/2024 </w:t>
      </w:r>
    </w:p>
    <w:p w14:paraId="1B3EE621" w14:textId="77777777" w:rsidR="00794A48" w:rsidRPr="00DC1967" w:rsidRDefault="00794A48" w:rsidP="00794A48">
      <w:pPr>
        <w:pStyle w:val="titolo7a"/>
        <w:rPr>
          <w:color w:val="002060"/>
        </w:rPr>
      </w:pPr>
      <w:r w:rsidRPr="00DC1967">
        <w:rPr>
          <w:color w:val="002060"/>
        </w:rPr>
        <w:t xml:space="preserve">PROVVEDIMENTI DISCIPLINARI </w:t>
      </w:r>
    </w:p>
    <w:p w14:paraId="570F3DF4" w14:textId="77777777" w:rsidR="00794A48" w:rsidRPr="00DC1967" w:rsidRDefault="00794A48" w:rsidP="00794A48">
      <w:pPr>
        <w:pStyle w:val="titolo7b0"/>
        <w:rPr>
          <w:color w:val="002060"/>
        </w:rPr>
      </w:pPr>
      <w:r w:rsidRPr="00DC1967">
        <w:rPr>
          <w:color w:val="002060"/>
        </w:rPr>
        <w:t xml:space="preserve">In base alle risultanze degli atti ufficiali sono state deliberate le seguenti sanzioni disciplinari. </w:t>
      </w:r>
    </w:p>
    <w:p w14:paraId="7EC89BCB" w14:textId="77777777" w:rsidR="00794A48" w:rsidRPr="00DC1967" w:rsidRDefault="00794A48" w:rsidP="00794A48">
      <w:pPr>
        <w:pStyle w:val="titolo30"/>
        <w:rPr>
          <w:color w:val="002060"/>
        </w:rPr>
      </w:pPr>
      <w:r w:rsidRPr="00DC1967">
        <w:rPr>
          <w:color w:val="002060"/>
        </w:rPr>
        <w:t xml:space="preserve">DIRIGENTI </w:t>
      </w:r>
    </w:p>
    <w:p w14:paraId="710DB8FF" w14:textId="77777777" w:rsidR="00794A48" w:rsidRPr="00DC1967" w:rsidRDefault="00794A48" w:rsidP="00794A48">
      <w:pPr>
        <w:pStyle w:val="titolo20"/>
        <w:rPr>
          <w:color w:val="002060"/>
        </w:rPr>
      </w:pPr>
      <w:r w:rsidRPr="00DC1967">
        <w:rPr>
          <w:color w:val="002060"/>
        </w:rPr>
        <w:t xml:space="preserve">INIBIZIONE A TEMPO OPPURE SQUALIFICA A GARE: FINO AL 20/11/2024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713A503C" w14:textId="77777777" w:rsidTr="00903F7D">
        <w:tc>
          <w:tcPr>
            <w:tcW w:w="2200" w:type="dxa"/>
            <w:tcMar>
              <w:top w:w="20" w:type="dxa"/>
              <w:left w:w="20" w:type="dxa"/>
              <w:bottom w:w="20" w:type="dxa"/>
              <w:right w:w="20" w:type="dxa"/>
            </w:tcMar>
            <w:vAlign w:val="center"/>
            <w:hideMark/>
          </w:tcPr>
          <w:p w14:paraId="367F1163" w14:textId="77777777" w:rsidR="00794A48" w:rsidRPr="00DC1967" w:rsidRDefault="00794A48" w:rsidP="00903F7D">
            <w:pPr>
              <w:pStyle w:val="movimento"/>
              <w:rPr>
                <w:color w:val="002060"/>
              </w:rPr>
            </w:pPr>
            <w:r w:rsidRPr="00DC1967">
              <w:rPr>
                <w:color w:val="002060"/>
              </w:rPr>
              <w:t>PUCCI MAURIZIO</w:t>
            </w:r>
          </w:p>
        </w:tc>
        <w:tc>
          <w:tcPr>
            <w:tcW w:w="2200" w:type="dxa"/>
            <w:tcMar>
              <w:top w:w="20" w:type="dxa"/>
              <w:left w:w="20" w:type="dxa"/>
              <w:bottom w:w="20" w:type="dxa"/>
              <w:right w:w="20" w:type="dxa"/>
            </w:tcMar>
            <w:vAlign w:val="center"/>
            <w:hideMark/>
          </w:tcPr>
          <w:p w14:paraId="43CADB75" w14:textId="77777777" w:rsidR="00794A48" w:rsidRPr="00DC1967" w:rsidRDefault="00794A48" w:rsidP="00903F7D">
            <w:pPr>
              <w:pStyle w:val="movimento2"/>
              <w:rPr>
                <w:color w:val="002060"/>
              </w:rPr>
            </w:pPr>
            <w:r w:rsidRPr="00DC1967">
              <w:rPr>
                <w:color w:val="002060"/>
              </w:rPr>
              <w:t xml:space="preserve">(FUTSAL COMUNANZA A.S.D.) </w:t>
            </w:r>
          </w:p>
        </w:tc>
        <w:tc>
          <w:tcPr>
            <w:tcW w:w="800" w:type="dxa"/>
            <w:tcMar>
              <w:top w:w="20" w:type="dxa"/>
              <w:left w:w="20" w:type="dxa"/>
              <w:bottom w:w="20" w:type="dxa"/>
              <w:right w:w="20" w:type="dxa"/>
            </w:tcMar>
            <w:vAlign w:val="center"/>
            <w:hideMark/>
          </w:tcPr>
          <w:p w14:paraId="5851DED6"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57DE8E95"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1010D7FA" w14:textId="77777777" w:rsidR="00794A48" w:rsidRPr="00DC1967" w:rsidRDefault="00794A48" w:rsidP="00903F7D">
            <w:pPr>
              <w:pStyle w:val="movimento2"/>
              <w:rPr>
                <w:color w:val="002060"/>
              </w:rPr>
            </w:pPr>
            <w:r w:rsidRPr="00DC1967">
              <w:rPr>
                <w:color w:val="002060"/>
              </w:rPr>
              <w:t> </w:t>
            </w:r>
          </w:p>
        </w:tc>
      </w:tr>
    </w:tbl>
    <w:p w14:paraId="6524F366" w14:textId="77777777" w:rsidR="00794A48" w:rsidRPr="00DC1967" w:rsidRDefault="00794A48" w:rsidP="00794A48">
      <w:pPr>
        <w:pStyle w:val="diffida"/>
        <w:spacing w:before="80" w:beforeAutospacing="0" w:after="40" w:afterAutospacing="0"/>
        <w:rPr>
          <w:rFonts w:eastAsiaTheme="minorEastAsia"/>
          <w:color w:val="002060"/>
        </w:rPr>
      </w:pPr>
      <w:r w:rsidRPr="00DC1967">
        <w:rPr>
          <w:color w:val="002060"/>
        </w:rPr>
        <w:t xml:space="preserve">Per comportamento irriguardoso verso l'arbitro. Allontanato.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400AEF6A" w14:textId="77777777" w:rsidTr="00903F7D">
        <w:tc>
          <w:tcPr>
            <w:tcW w:w="2200" w:type="dxa"/>
            <w:tcMar>
              <w:top w:w="20" w:type="dxa"/>
              <w:left w:w="20" w:type="dxa"/>
              <w:bottom w:w="20" w:type="dxa"/>
              <w:right w:w="20" w:type="dxa"/>
            </w:tcMar>
            <w:vAlign w:val="center"/>
            <w:hideMark/>
          </w:tcPr>
          <w:p w14:paraId="559A7595" w14:textId="77777777" w:rsidR="00794A48" w:rsidRPr="00DC1967" w:rsidRDefault="00794A48" w:rsidP="00903F7D">
            <w:pPr>
              <w:pStyle w:val="movimento"/>
              <w:rPr>
                <w:color w:val="002060"/>
              </w:rPr>
            </w:pPr>
            <w:r w:rsidRPr="00DC1967">
              <w:rPr>
                <w:color w:val="002060"/>
              </w:rPr>
              <w:t>FERRETTI THOMAS</w:t>
            </w:r>
          </w:p>
        </w:tc>
        <w:tc>
          <w:tcPr>
            <w:tcW w:w="2200" w:type="dxa"/>
            <w:tcMar>
              <w:top w:w="20" w:type="dxa"/>
              <w:left w:w="20" w:type="dxa"/>
              <w:bottom w:w="20" w:type="dxa"/>
              <w:right w:w="20" w:type="dxa"/>
            </w:tcMar>
            <w:vAlign w:val="center"/>
            <w:hideMark/>
          </w:tcPr>
          <w:p w14:paraId="219DB3B1" w14:textId="77777777" w:rsidR="00794A48" w:rsidRPr="00DC1967" w:rsidRDefault="00794A48" w:rsidP="00903F7D">
            <w:pPr>
              <w:pStyle w:val="movimento2"/>
              <w:rPr>
                <w:color w:val="002060"/>
              </w:rPr>
            </w:pPr>
            <w:r w:rsidRPr="00DC1967">
              <w:rPr>
                <w:color w:val="002060"/>
              </w:rPr>
              <w:t xml:space="preserve">(GNANO 04) </w:t>
            </w:r>
          </w:p>
        </w:tc>
        <w:tc>
          <w:tcPr>
            <w:tcW w:w="800" w:type="dxa"/>
            <w:tcMar>
              <w:top w:w="20" w:type="dxa"/>
              <w:left w:w="20" w:type="dxa"/>
              <w:bottom w:w="20" w:type="dxa"/>
              <w:right w:w="20" w:type="dxa"/>
            </w:tcMar>
            <w:vAlign w:val="center"/>
            <w:hideMark/>
          </w:tcPr>
          <w:p w14:paraId="3A03499E"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2B2C14B5"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55232338" w14:textId="77777777" w:rsidR="00794A48" w:rsidRPr="00DC1967" w:rsidRDefault="00794A48" w:rsidP="00903F7D">
            <w:pPr>
              <w:pStyle w:val="movimento2"/>
              <w:rPr>
                <w:color w:val="002060"/>
              </w:rPr>
            </w:pPr>
            <w:r w:rsidRPr="00DC1967">
              <w:rPr>
                <w:color w:val="002060"/>
              </w:rPr>
              <w:t> </w:t>
            </w:r>
          </w:p>
        </w:tc>
      </w:tr>
    </w:tbl>
    <w:p w14:paraId="7E8F87B3" w14:textId="77777777" w:rsidR="00794A48" w:rsidRPr="00DC1967" w:rsidRDefault="00794A48" w:rsidP="00794A48">
      <w:pPr>
        <w:pStyle w:val="diffida"/>
        <w:spacing w:before="80" w:beforeAutospacing="0" w:after="40" w:afterAutospacing="0"/>
        <w:rPr>
          <w:rFonts w:eastAsiaTheme="minorEastAsia"/>
          <w:color w:val="002060"/>
        </w:rPr>
      </w:pPr>
      <w:r w:rsidRPr="00DC1967">
        <w:rPr>
          <w:color w:val="002060"/>
        </w:rPr>
        <w:t xml:space="preserve">Per comportamento irriguardoso verso il direttore di gara. Allontanato.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63D87BD6" w14:textId="77777777" w:rsidTr="00903F7D">
        <w:tc>
          <w:tcPr>
            <w:tcW w:w="2200" w:type="dxa"/>
            <w:tcMar>
              <w:top w:w="20" w:type="dxa"/>
              <w:left w:w="20" w:type="dxa"/>
              <w:bottom w:w="20" w:type="dxa"/>
              <w:right w:w="20" w:type="dxa"/>
            </w:tcMar>
            <w:vAlign w:val="center"/>
            <w:hideMark/>
          </w:tcPr>
          <w:p w14:paraId="6355E831" w14:textId="77777777" w:rsidR="00794A48" w:rsidRPr="00DC1967" w:rsidRDefault="00794A48" w:rsidP="00903F7D">
            <w:pPr>
              <w:pStyle w:val="movimento"/>
              <w:rPr>
                <w:color w:val="002060"/>
              </w:rPr>
            </w:pPr>
            <w:r w:rsidRPr="00DC1967">
              <w:rPr>
                <w:color w:val="002060"/>
              </w:rPr>
              <w:t>PICCINNO COSIMO ADRIANNO</w:t>
            </w:r>
          </w:p>
        </w:tc>
        <w:tc>
          <w:tcPr>
            <w:tcW w:w="2200" w:type="dxa"/>
            <w:tcMar>
              <w:top w:w="20" w:type="dxa"/>
              <w:left w:w="20" w:type="dxa"/>
              <w:bottom w:w="20" w:type="dxa"/>
              <w:right w:w="20" w:type="dxa"/>
            </w:tcMar>
            <w:vAlign w:val="center"/>
            <w:hideMark/>
          </w:tcPr>
          <w:p w14:paraId="71B99DE7" w14:textId="77777777" w:rsidR="00794A48" w:rsidRPr="00DC1967" w:rsidRDefault="00794A48" w:rsidP="00903F7D">
            <w:pPr>
              <w:pStyle w:val="movimento2"/>
              <w:rPr>
                <w:color w:val="002060"/>
              </w:rPr>
            </w:pPr>
            <w:r w:rsidRPr="00DC1967">
              <w:rPr>
                <w:color w:val="002060"/>
              </w:rPr>
              <w:t xml:space="preserve">(RIVIERA DELLE PALME) </w:t>
            </w:r>
          </w:p>
        </w:tc>
        <w:tc>
          <w:tcPr>
            <w:tcW w:w="800" w:type="dxa"/>
            <w:tcMar>
              <w:top w:w="20" w:type="dxa"/>
              <w:left w:w="20" w:type="dxa"/>
              <w:bottom w:w="20" w:type="dxa"/>
              <w:right w:w="20" w:type="dxa"/>
            </w:tcMar>
            <w:vAlign w:val="center"/>
            <w:hideMark/>
          </w:tcPr>
          <w:p w14:paraId="78EB9BA7"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01BF55E0"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244E1DC3" w14:textId="77777777" w:rsidR="00794A48" w:rsidRPr="00DC1967" w:rsidRDefault="00794A48" w:rsidP="00903F7D">
            <w:pPr>
              <w:pStyle w:val="movimento2"/>
              <w:rPr>
                <w:color w:val="002060"/>
              </w:rPr>
            </w:pPr>
            <w:r w:rsidRPr="00DC1967">
              <w:rPr>
                <w:color w:val="002060"/>
              </w:rPr>
              <w:t> </w:t>
            </w:r>
          </w:p>
        </w:tc>
      </w:tr>
    </w:tbl>
    <w:p w14:paraId="0313A1DA" w14:textId="77777777" w:rsidR="00794A48" w:rsidRPr="00DC1967" w:rsidRDefault="00794A48" w:rsidP="00794A48">
      <w:pPr>
        <w:pStyle w:val="diffida"/>
        <w:spacing w:before="80" w:beforeAutospacing="0" w:after="40" w:afterAutospacing="0"/>
        <w:rPr>
          <w:rFonts w:eastAsiaTheme="minorEastAsia"/>
          <w:color w:val="002060"/>
        </w:rPr>
      </w:pPr>
      <w:r w:rsidRPr="00DC1967">
        <w:rPr>
          <w:color w:val="002060"/>
        </w:rPr>
        <w:t xml:space="preserve">Per </w:t>
      </w:r>
      <w:proofErr w:type="spellStart"/>
      <w:r w:rsidRPr="00DC1967">
        <w:rPr>
          <w:color w:val="002060"/>
        </w:rPr>
        <w:t>comportamnto</w:t>
      </w:r>
      <w:proofErr w:type="spellEnd"/>
      <w:r w:rsidRPr="00DC1967">
        <w:rPr>
          <w:color w:val="002060"/>
        </w:rPr>
        <w:t xml:space="preserve"> irriguardoso. Allontanato. </w:t>
      </w:r>
    </w:p>
    <w:p w14:paraId="2334EB42" w14:textId="77777777" w:rsidR="00794A48" w:rsidRPr="00DC1967" w:rsidRDefault="00794A48" w:rsidP="00794A48">
      <w:pPr>
        <w:pStyle w:val="titolo20"/>
        <w:rPr>
          <w:color w:val="002060"/>
        </w:rPr>
      </w:pPr>
      <w:r w:rsidRPr="00DC1967">
        <w:rPr>
          <w:color w:val="002060"/>
        </w:rPr>
        <w:t xml:space="preserve">INIBIZIONE A TEMPO OPPURE SQUALIFICA A GARE: FINO AL 6/11/2024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3292A274" w14:textId="77777777" w:rsidTr="00903F7D">
        <w:tc>
          <w:tcPr>
            <w:tcW w:w="2200" w:type="dxa"/>
            <w:tcMar>
              <w:top w:w="20" w:type="dxa"/>
              <w:left w:w="20" w:type="dxa"/>
              <w:bottom w:w="20" w:type="dxa"/>
              <w:right w:w="20" w:type="dxa"/>
            </w:tcMar>
            <w:vAlign w:val="center"/>
            <w:hideMark/>
          </w:tcPr>
          <w:p w14:paraId="40320C42" w14:textId="77777777" w:rsidR="00794A48" w:rsidRPr="00DC1967" w:rsidRDefault="00794A48" w:rsidP="00903F7D">
            <w:pPr>
              <w:pStyle w:val="movimento"/>
              <w:rPr>
                <w:color w:val="002060"/>
              </w:rPr>
            </w:pPr>
            <w:r w:rsidRPr="00DC1967">
              <w:rPr>
                <w:color w:val="002060"/>
              </w:rPr>
              <w:lastRenderedPageBreak/>
              <w:t>ANIBALLI JODY</w:t>
            </w:r>
          </w:p>
        </w:tc>
        <w:tc>
          <w:tcPr>
            <w:tcW w:w="2200" w:type="dxa"/>
            <w:tcMar>
              <w:top w:w="20" w:type="dxa"/>
              <w:left w:w="20" w:type="dxa"/>
              <w:bottom w:w="20" w:type="dxa"/>
              <w:right w:w="20" w:type="dxa"/>
            </w:tcMar>
            <w:vAlign w:val="center"/>
            <w:hideMark/>
          </w:tcPr>
          <w:p w14:paraId="5B0D232E" w14:textId="77777777" w:rsidR="00794A48" w:rsidRPr="00DC1967" w:rsidRDefault="00794A48" w:rsidP="00903F7D">
            <w:pPr>
              <w:pStyle w:val="movimento2"/>
              <w:rPr>
                <w:color w:val="002060"/>
              </w:rPr>
            </w:pPr>
            <w:r w:rsidRPr="00DC1967">
              <w:rPr>
                <w:color w:val="002060"/>
              </w:rPr>
              <w:t xml:space="preserve">(CASELLE) </w:t>
            </w:r>
          </w:p>
        </w:tc>
        <w:tc>
          <w:tcPr>
            <w:tcW w:w="800" w:type="dxa"/>
            <w:tcMar>
              <w:top w:w="20" w:type="dxa"/>
              <w:left w:w="20" w:type="dxa"/>
              <w:bottom w:w="20" w:type="dxa"/>
              <w:right w:w="20" w:type="dxa"/>
            </w:tcMar>
            <w:vAlign w:val="center"/>
            <w:hideMark/>
          </w:tcPr>
          <w:p w14:paraId="220B886F"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2F7DD34E"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09202E08" w14:textId="77777777" w:rsidR="00794A48" w:rsidRPr="00DC1967" w:rsidRDefault="00794A48" w:rsidP="00903F7D">
            <w:pPr>
              <w:pStyle w:val="movimento2"/>
              <w:rPr>
                <w:color w:val="002060"/>
              </w:rPr>
            </w:pPr>
            <w:r w:rsidRPr="00DC1967">
              <w:rPr>
                <w:color w:val="002060"/>
              </w:rPr>
              <w:t> </w:t>
            </w:r>
          </w:p>
        </w:tc>
      </w:tr>
    </w:tbl>
    <w:p w14:paraId="3E6F02CC" w14:textId="77777777" w:rsidR="00794A48" w:rsidRPr="00DC1967" w:rsidRDefault="00794A48" w:rsidP="00794A48">
      <w:pPr>
        <w:pStyle w:val="diffida"/>
        <w:spacing w:before="80" w:beforeAutospacing="0" w:after="40" w:afterAutospacing="0"/>
        <w:rPr>
          <w:rFonts w:eastAsiaTheme="minorEastAsia"/>
          <w:color w:val="002060"/>
        </w:rPr>
      </w:pPr>
      <w:r w:rsidRPr="00DC1967">
        <w:rPr>
          <w:color w:val="002060"/>
        </w:rPr>
        <w:t xml:space="preserve">Per proteste nei confronti dell'arbitro. </w:t>
      </w:r>
      <w:proofErr w:type="spellStart"/>
      <w:r w:rsidRPr="00DC1967">
        <w:rPr>
          <w:color w:val="002060"/>
        </w:rPr>
        <w:t>Alontanato</w:t>
      </w:r>
      <w:proofErr w:type="spellEnd"/>
      <w:r w:rsidRPr="00DC1967">
        <w:rPr>
          <w:color w:val="002060"/>
        </w:rPr>
        <w:t xml:space="preserve">. </w:t>
      </w:r>
    </w:p>
    <w:p w14:paraId="43CB30F7" w14:textId="77777777" w:rsidR="00794A48" w:rsidRPr="00DC1967" w:rsidRDefault="00794A48" w:rsidP="00794A48">
      <w:pPr>
        <w:pStyle w:val="titolo20"/>
        <w:rPr>
          <w:color w:val="002060"/>
        </w:rPr>
      </w:pPr>
      <w:r w:rsidRPr="00DC196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4FF1CD71" w14:textId="77777777" w:rsidTr="00903F7D">
        <w:tc>
          <w:tcPr>
            <w:tcW w:w="2200" w:type="dxa"/>
            <w:tcMar>
              <w:top w:w="20" w:type="dxa"/>
              <w:left w:w="20" w:type="dxa"/>
              <w:bottom w:w="20" w:type="dxa"/>
              <w:right w:w="20" w:type="dxa"/>
            </w:tcMar>
            <w:vAlign w:val="center"/>
            <w:hideMark/>
          </w:tcPr>
          <w:p w14:paraId="652239F0" w14:textId="77777777" w:rsidR="00794A48" w:rsidRPr="00DC1967" w:rsidRDefault="00794A48" w:rsidP="00903F7D">
            <w:pPr>
              <w:pStyle w:val="movimento"/>
              <w:rPr>
                <w:color w:val="002060"/>
              </w:rPr>
            </w:pPr>
            <w:r w:rsidRPr="00DC1967">
              <w:rPr>
                <w:color w:val="002060"/>
              </w:rPr>
              <w:t>MAZZETTI MARCO</w:t>
            </w:r>
          </w:p>
        </w:tc>
        <w:tc>
          <w:tcPr>
            <w:tcW w:w="2200" w:type="dxa"/>
            <w:tcMar>
              <w:top w:w="20" w:type="dxa"/>
              <w:left w:w="20" w:type="dxa"/>
              <w:bottom w:w="20" w:type="dxa"/>
              <w:right w:w="20" w:type="dxa"/>
            </w:tcMar>
            <w:vAlign w:val="center"/>
            <w:hideMark/>
          </w:tcPr>
          <w:p w14:paraId="6D158D98" w14:textId="77777777" w:rsidR="00794A48" w:rsidRPr="00DC1967" w:rsidRDefault="00794A48" w:rsidP="00903F7D">
            <w:pPr>
              <w:pStyle w:val="movimento2"/>
              <w:rPr>
                <w:color w:val="002060"/>
              </w:rPr>
            </w:pPr>
            <w:r w:rsidRPr="00DC1967">
              <w:rPr>
                <w:color w:val="002060"/>
              </w:rPr>
              <w:t xml:space="preserve">(VADO C5) </w:t>
            </w:r>
          </w:p>
        </w:tc>
        <w:tc>
          <w:tcPr>
            <w:tcW w:w="800" w:type="dxa"/>
            <w:tcMar>
              <w:top w:w="20" w:type="dxa"/>
              <w:left w:w="20" w:type="dxa"/>
              <w:bottom w:w="20" w:type="dxa"/>
              <w:right w:w="20" w:type="dxa"/>
            </w:tcMar>
            <w:vAlign w:val="center"/>
            <w:hideMark/>
          </w:tcPr>
          <w:p w14:paraId="6EE5DF26"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03AEBA68" w14:textId="77777777" w:rsidR="00794A48" w:rsidRPr="00DC1967" w:rsidRDefault="00794A48" w:rsidP="00903F7D">
            <w:pPr>
              <w:pStyle w:val="movimento"/>
              <w:rPr>
                <w:color w:val="002060"/>
              </w:rPr>
            </w:pPr>
            <w:r w:rsidRPr="00DC1967">
              <w:rPr>
                <w:color w:val="002060"/>
              </w:rPr>
              <w:t>CIAFFONI MICHELE</w:t>
            </w:r>
          </w:p>
        </w:tc>
        <w:tc>
          <w:tcPr>
            <w:tcW w:w="2200" w:type="dxa"/>
            <w:tcMar>
              <w:top w:w="20" w:type="dxa"/>
              <w:left w:w="20" w:type="dxa"/>
              <w:bottom w:w="20" w:type="dxa"/>
              <w:right w:w="20" w:type="dxa"/>
            </w:tcMar>
            <w:vAlign w:val="center"/>
            <w:hideMark/>
          </w:tcPr>
          <w:p w14:paraId="6131D629" w14:textId="77777777" w:rsidR="00794A48" w:rsidRPr="00DC1967" w:rsidRDefault="00794A48" w:rsidP="00903F7D">
            <w:pPr>
              <w:pStyle w:val="movimento2"/>
              <w:rPr>
                <w:color w:val="002060"/>
              </w:rPr>
            </w:pPr>
            <w:r w:rsidRPr="00DC1967">
              <w:rPr>
                <w:color w:val="002060"/>
              </w:rPr>
              <w:t xml:space="preserve">(VIRTUS AURORA C5) </w:t>
            </w:r>
          </w:p>
        </w:tc>
      </w:tr>
    </w:tbl>
    <w:p w14:paraId="0A634D22" w14:textId="77777777" w:rsidR="00794A48" w:rsidRPr="00DC1967" w:rsidRDefault="00794A48" w:rsidP="00794A48">
      <w:pPr>
        <w:pStyle w:val="titolo30"/>
        <w:rPr>
          <w:rFonts w:eastAsiaTheme="minorEastAsia"/>
          <w:color w:val="002060"/>
        </w:rPr>
      </w:pPr>
      <w:r w:rsidRPr="00DC1967">
        <w:rPr>
          <w:color w:val="002060"/>
        </w:rPr>
        <w:t xml:space="preserve">ALLENATORI </w:t>
      </w:r>
    </w:p>
    <w:p w14:paraId="1E92C61A" w14:textId="77777777" w:rsidR="00794A48" w:rsidRPr="00DC1967" w:rsidRDefault="00794A48" w:rsidP="00794A48">
      <w:pPr>
        <w:pStyle w:val="titolo20"/>
        <w:rPr>
          <w:color w:val="002060"/>
        </w:rPr>
      </w:pPr>
      <w:r w:rsidRPr="00DC1967">
        <w:rPr>
          <w:color w:val="002060"/>
        </w:rPr>
        <w:t xml:space="preserve">SQUALIFICA FINO AL 6/11/2024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50A73C39" w14:textId="77777777" w:rsidTr="00903F7D">
        <w:tc>
          <w:tcPr>
            <w:tcW w:w="2200" w:type="dxa"/>
            <w:tcMar>
              <w:top w:w="20" w:type="dxa"/>
              <w:left w:w="20" w:type="dxa"/>
              <w:bottom w:w="20" w:type="dxa"/>
              <w:right w:w="20" w:type="dxa"/>
            </w:tcMar>
            <w:vAlign w:val="center"/>
            <w:hideMark/>
          </w:tcPr>
          <w:p w14:paraId="7FC6A87C" w14:textId="77777777" w:rsidR="00794A48" w:rsidRPr="00DC1967" w:rsidRDefault="00794A48" w:rsidP="00903F7D">
            <w:pPr>
              <w:pStyle w:val="movimento"/>
              <w:rPr>
                <w:color w:val="002060"/>
              </w:rPr>
            </w:pPr>
            <w:r w:rsidRPr="00DC1967">
              <w:rPr>
                <w:color w:val="002060"/>
              </w:rPr>
              <w:t>EUSEPI ANDREA</w:t>
            </w:r>
          </w:p>
        </w:tc>
        <w:tc>
          <w:tcPr>
            <w:tcW w:w="2200" w:type="dxa"/>
            <w:tcMar>
              <w:top w:w="20" w:type="dxa"/>
              <w:left w:w="20" w:type="dxa"/>
              <w:bottom w:w="20" w:type="dxa"/>
              <w:right w:w="20" w:type="dxa"/>
            </w:tcMar>
            <w:vAlign w:val="center"/>
            <w:hideMark/>
          </w:tcPr>
          <w:p w14:paraId="033AA379" w14:textId="77777777" w:rsidR="00794A48" w:rsidRPr="00DC1967" w:rsidRDefault="00794A48" w:rsidP="00903F7D">
            <w:pPr>
              <w:pStyle w:val="movimento2"/>
              <w:rPr>
                <w:color w:val="002060"/>
              </w:rPr>
            </w:pPr>
            <w:r w:rsidRPr="00DC1967">
              <w:rPr>
                <w:color w:val="002060"/>
              </w:rPr>
              <w:t xml:space="preserve">(SPECIAL ONE SPORTING CLUB) </w:t>
            </w:r>
          </w:p>
        </w:tc>
        <w:tc>
          <w:tcPr>
            <w:tcW w:w="800" w:type="dxa"/>
            <w:tcMar>
              <w:top w:w="20" w:type="dxa"/>
              <w:left w:w="20" w:type="dxa"/>
              <w:bottom w:w="20" w:type="dxa"/>
              <w:right w:w="20" w:type="dxa"/>
            </w:tcMar>
            <w:vAlign w:val="center"/>
            <w:hideMark/>
          </w:tcPr>
          <w:p w14:paraId="7B9E0756"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788C58CA"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3B37398A" w14:textId="77777777" w:rsidR="00794A48" w:rsidRPr="00DC1967" w:rsidRDefault="00794A48" w:rsidP="00903F7D">
            <w:pPr>
              <w:pStyle w:val="movimento2"/>
              <w:rPr>
                <w:color w:val="002060"/>
              </w:rPr>
            </w:pPr>
            <w:r w:rsidRPr="00DC1967">
              <w:rPr>
                <w:color w:val="002060"/>
              </w:rPr>
              <w:t> </w:t>
            </w:r>
          </w:p>
        </w:tc>
      </w:tr>
    </w:tbl>
    <w:p w14:paraId="3ABE2F6C" w14:textId="77777777" w:rsidR="00794A48" w:rsidRPr="00DC1967" w:rsidRDefault="00794A48" w:rsidP="00794A48">
      <w:pPr>
        <w:pStyle w:val="diffida"/>
        <w:spacing w:before="80" w:beforeAutospacing="0" w:after="40" w:afterAutospacing="0"/>
        <w:rPr>
          <w:rFonts w:eastAsiaTheme="minorEastAsia"/>
          <w:color w:val="002060"/>
        </w:rPr>
      </w:pPr>
      <w:r w:rsidRPr="00DC1967">
        <w:rPr>
          <w:color w:val="002060"/>
        </w:rPr>
        <w:t xml:space="preserve">Espulso per somma di ammonizioni. Allontanato. </w:t>
      </w:r>
    </w:p>
    <w:p w14:paraId="2D2E1E79" w14:textId="77777777" w:rsidR="00794A48" w:rsidRPr="00DC1967" w:rsidRDefault="00794A48" w:rsidP="00794A48">
      <w:pPr>
        <w:pStyle w:val="titolo20"/>
        <w:rPr>
          <w:color w:val="002060"/>
        </w:rPr>
      </w:pPr>
      <w:r w:rsidRPr="00DC196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289A3B0C" w14:textId="77777777" w:rsidTr="00903F7D">
        <w:tc>
          <w:tcPr>
            <w:tcW w:w="2200" w:type="dxa"/>
            <w:tcMar>
              <w:top w:w="20" w:type="dxa"/>
              <w:left w:w="20" w:type="dxa"/>
              <w:bottom w:w="20" w:type="dxa"/>
              <w:right w:w="20" w:type="dxa"/>
            </w:tcMar>
            <w:vAlign w:val="center"/>
            <w:hideMark/>
          </w:tcPr>
          <w:p w14:paraId="5D53D26F" w14:textId="77777777" w:rsidR="00794A48" w:rsidRPr="00DC1967" w:rsidRDefault="00794A48" w:rsidP="00903F7D">
            <w:pPr>
              <w:pStyle w:val="movimento"/>
              <w:rPr>
                <w:color w:val="002060"/>
              </w:rPr>
            </w:pPr>
            <w:r w:rsidRPr="00DC1967">
              <w:rPr>
                <w:color w:val="002060"/>
              </w:rPr>
              <w:t>BOCCI EMANUELE</w:t>
            </w:r>
          </w:p>
        </w:tc>
        <w:tc>
          <w:tcPr>
            <w:tcW w:w="2200" w:type="dxa"/>
            <w:tcMar>
              <w:top w:w="20" w:type="dxa"/>
              <w:left w:w="20" w:type="dxa"/>
              <w:bottom w:w="20" w:type="dxa"/>
              <w:right w:w="20" w:type="dxa"/>
            </w:tcMar>
            <w:vAlign w:val="center"/>
            <w:hideMark/>
          </w:tcPr>
          <w:p w14:paraId="73BCDB4A" w14:textId="77777777" w:rsidR="00794A48" w:rsidRPr="00DC1967" w:rsidRDefault="00794A48" w:rsidP="00903F7D">
            <w:pPr>
              <w:pStyle w:val="movimento2"/>
              <w:rPr>
                <w:color w:val="002060"/>
              </w:rPr>
            </w:pPr>
            <w:r w:rsidRPr="00DC1967">
              <w:rPr>
                <w:color w:val="002060"/>
              </w:rPr>
              <w:t xml:space="preserve">(FUTSAL COMUNANZA A.S.D.) </w:t>
            </w:r>
          </w:p>
        </w:tc>
        <w:tc>
          <w:tcPr>
            <w:tcW w:w="800" w:type="dxa"/>
            <w:tcMar>
              <w:top w:w="20" w:type="dxa"/>
              <w:left w:w="20" w:type="dxa"/>
              <w:bottom w:w="20" w:type="dxa"/>
              <w:right w:w="20" w:type="dxa"/>
            </w:tcMar>
            <w:vAlign w:val="center"/>
            <w:hideMark/>
          </w:tcPr>
          <w:p w14:paraId="2F35A676"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383FCB05"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025C439B" w14:textId="77777777" w:rsidR="00794A48" w:rsidRPr="00DC1967" w:rsidRDefault="00794A48" w:rsidP="00903F7D">
            <w:pPr>
              <w:pStyle w:val="movimento2"/>
              <w:rPr>
                <w:color w:val="002060"/>
              </w:rPr>
            </w:pPr>
            <w:r w:rsidRPr="00DC1967">
              <w:rPr>
                <w:color w:val="002060"/>
              </w:rPr>
              <w:t> </w:t>
            </w:r>
          </w:p>
        </w:tc>
      </w:tr>
    </w:tbl>
    <w:p w14:paraId="3FD7F582" w14:textId="77777777" w:rsidR="00794A48" w:rsidRPr="00DC1967" w:rsidRDefault="00794A48" w:rsidP="00794A48">
      <w:pPr>
        <w:pStyle w:val="titolo30"/>
        <w:rPr>
          <w:rFonts w:eastAsiaTheme="minorEastAsia"/>
          <w:color w:val="002060"/>
        </w:rPr>
      </w:pPr>
      <w:r w:rsidRPr="00DC1967">
        <w:rPr>
          <w:color w:val="002060"/>
        </w:rPr>
        <w:t xml:space="preserve">CALCIATORI ESPULSI </w:t>
      </w:r>
    </w:p>
    <w:p w14:paraId="5AF244E8" w14:textId="77777777" w:rsidR="00794A48" w:rsidRPr="00DC1967" w:rsidRDefault="00794A48" w:rsidP="00794A48">
      <w:pPr>
        <w:pStyle w:val="titolo20"/>
        <w:rPr>
          <w:color w:val="002060"/>
        </w:rPr>
      </w:pPr>
      <w:r w:rsidRPr="00DC196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1CB05C8A" w14:textId="77777777" w:rsidTr="00903F7D">
        <w:tc>
          <w:tcPr>
            <w:tcW w:w="2200" w:type="dxa"/>
            <w:tcMar>
              <w:top w:w="20" w:type="dxa"/>
              <w:left w:w="20" w:type="dxa"/>
              <w:bottom w:w="20" w:type="dxa"/>
              <w:right w:w="20" w:type="dxa"/>
            </w:tcMar>
            <w:vAlign w:val="center"/>
            <w:hideMark/>
          </w:tcPr>
          <w:p w14:paraId="1B4A5977" w14:textId="77777777" w:rsidR="00794A48" w:rsidRPr="00DC1967" w:rsidRDefault="00794A48" w:rsidP="00903F7D">
            <w:pPr>
              <w:pStyle w:val="movimento"/>
              <w:rPr>
                <w:color w:val="002060"/>
              </w:rPr>
            </w:pPr>
            <w:r w:rsidRPr="00DC1967">
              <w:rPr>
                <w:color w:val="002060"/>
              </w:rPr>
              <w:t>MARROCCHI MICHELE</w:t>
            </w:r>
          </w:p>
        </w:tc>
        <w:tc>
          <w:tcPr>
            <w:tcW w:w="2200" w:type="dxa"/>
            <w:tcMar>
              <w:top w:w="20" w:type="dxa"/>
              <w:left w:w="20" w:type="dxa"/>
              <w:bottom w:w="20" w:type="dxa"/>
              <w:right w:w="20" w:type="dxa"/>
            </w:tcMar>
            <w:vAlign w:val="center"/>
            <w:hideMark/>
          </w:tcPr>
          <w:p w14:paraId="0E56F443" w14:textId="77777777" w:rsidR="00794A48" w:rsidRPr="00DC1967" w:rsidRDefault="00794A48" w:rsidP="00903F7D">
            <w:pPr>
              <w:pStyle w:val="movimento2"/>
              <w:rPr>
                <w:color w:val="002060"/>
              </w:rPr>
            </w:pPr>
            <w:r w:rsidRPr="00DC1967">
              <w:rPr>
                <w:color w:val="002060"/>
              </w:rPr>
              <w:t xml:space="preserve">(ACCUMOLI GANG C5) </w:t>
            </w:r>
          </w:p>
        </w:tc>
        <w:tc>
          <w:tcPr>
            <w:tcW w:w="800" w:type="dxa"/>
            <w:tcMar>
              <w:top w:w="20" w:type="dxa"/>
              <w:left w:w="20" w:type="dxa"/>
              <w:bottom w:w="20" w:type="dxa"/>
              <w:right w:w="20" w:type="dxa"/>
            </w:tcMar>
            <w:vAlign w:val="center"/>
            <w:hideMark/>
          </w:tcPr>
          <w:p w14:paraId="38E57380"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558CC213" w14:textId="77777777" w:rsidR="00794A48" w:rsidRPr="00DC1967" w:rsidRDefault="00794A48" w:rsidP="00903F7D">
            <w:pPr>
              <w:pStyle w:val="movimento"/>
              <w:rPr>
                <w:color w:val="002060"/>
              </w:rPr>
            </w:pPr>
            <w:r w:rsidRPr="00DC1967">
              <w:rPr>
                <w:color w:val="002060"/>
              </w:rPr>
              <w:t>VELENOSI ANDREA</w:t>
            </w:r>
          </w:p>
        </w:tc>
        <w:tc>
          <w:tcPr>
            <w:tcW w:w="2200" w:type="dxa"/>
            <w:tcMar>
              <w:top w:w="20" w:type="dxa"/>
              <w:left w:w="20" w:type="dxa"/>
              <w:bottom w:w="20" w:type="dxa"/>
              <w:right w:w="20" w:type="dxa"/>
            </w:tcMar>
            <w:vAlign w:val="center"/>
            <w:hideMark/>
          </w:tcPr>
          <w:p w14:paraId="13FE452C" w14:textId="77777777" w:rsidR="00794A48" w:rsidRPr="00DC1967" w:rsidRDefault="00794A48" w:rsidP="00903F7D">
            <w:pPr>
              <w:pStyle w:val="movimento2"/>
              <w:rPr>
                <w:color w:val="002060"/>
              </w:rPr>
            </w:pPr>
            <w:r w:rsidRPr="00DC1967">
              <w:rPr>
                <w:color w:val="002060"/>
              </w:rPr>
              <w:t xml:space="preserve">(ACCUMOLI GANG C5) </w:t>
            </w:r>
          </w:p>
        </w:tc>
      </w:tr>
      <w:tr w:rsidR="00794A48" w:rsidRPr="00DC1967" w14:paraId="508EAFEC" w14:textId="77777777" w:rsidTr="00903F7D">
        <w:tc>
          <w:tcPr>
            <w:tcW w:w="2200" w:type="dxa"/>
            <w:tcMar>
              <w:top w:w="20" w:type="dxa"/>
              <w:left w:w="20" w:type="dxa"/>
              <w:bottom w:w="20" w:type="dxa"/>
              <w:right w:w="20" w:type="dxa"/>
            </w:tcMar>
            <w:vAlign w:val="center"/>
            <w:hideMark/>
          </w:tcPr>
          <w:p w14:paraId="34DACC69" w14:textId="77777777" w:rsidR="00794A48" w:rsidRPr="00DC1967" w:rsidRDefault="00794A48" w:rsidP="00903F7D">
            <w:pPr>
              <w:pStyle w:val="movimento"/>
              <w:rPr>
                <w:color w:val="002060"/>
              </w:rPr>
            </w:pPr>
            <w:r w:rsidRPr="00DC1967">
              <w:rPr>
                <w:color w:val="002060"/>
              </w:rPr>
              <w:t>CHIAPPA NICHOLAS</w:t>
            </w:r>
          </w:p>
        </w:tc>
        <w:tc>
          <w:tcPr>
            <w:tcW w:w="2200" w:type="dxa"/>
            <w:tcMar>
              <w:top w:w="20" w:type="dxa"/>
              <w:left w:w="20" w:type="dxa"/>
              <w:bottom w:w="20" w:type="dxa"/>
              <w:right w:w="20" w:type="dxa"/>
            </w:tcMar>
            <w:vAlign w:val="center"/>
            <w:hideMark/>
          </w:tcPr>
          <w:p w14:paraId="48E0AD6A" w14:textId="77777777" w:rsidR="00794A48" w:rsidRPr="00DC1967" w:rsidRDefault="00794A48" w:rsidP="00903F7D">
            <w:pPr>
              <w:pStyle w:val="movimento2"/>
              <w:rPr>
                <w:color w:val="002060"/>
              </w:rPr>
            </w:pPr>
            <w:r w:rsidRPr="00DC1967">
              <w:rPr>
                <w:color w:val="002060"/>
              </w:rPr>
              <w:t xml:space="preserve">(ANGELI) </w:t>
            </w:r>
          </w:p>
        </w:tc>
        <w:tc>
          <w:tcPr>
            <w:tcW w:w="800" w:type="dxa"/>
            <w:tcMar>
              <w:top w:w="20" w:type="dxa"/>
              <w:left w:w="20" w:type="dxa"/>
              <w:bottom w:w="20" w:type="dxa"/>
              <w:right w:w="20" w:type="dxa"/>
            </w:tcMar>
            <w:vAlign w:val="center"/>
            <w:hideMark/>
          </w:tcPr>
          <w:p w14:paraId="6E698A1B"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61E41C67" w14:textId="77777777" w:rsidR="00794A48" w:rsidRPr="00DC1967" w:rsidRDefault="00794A48" w:rsidP="00903F7D">
            <w:pPr>
              <w:pStyle w:val="movimento"/>
              <w:rPr>
                <w:color w:val="002060"/>
              </w:rPr>
            </w:pPr>
            <w:r w:rsidRPr="00DC1967">
              <w:rPr>
                <w:color w:val="002060"/>
              </w:rPr>
              <w:t>ROMAGNOLI CARLO ALBERTO</w:t>
            </w:r>
          </w:p>
        </w:tc>
        <w:tc>
          <w:tcPr>
            <w:tcW w:w="2200" w:type="dxa"/>
            <w:tcMar>
              <w:top w:w="20" w:type="dxa"/>
              <w:left w:w="20" w:type="dxa"/>
              <w:bottom w:w="20" w:type="dxa"/>
              <w:right w:w="20" w:type="dxa"/>
            </w:tcMar>
            <w:vAlign w:val="center"/>
            <w:hideMark/>
          </w:tcPr>
          <w:p w14:paraId="07227928" w14:textId="77777777" w:rsidR="00794A48" w:rsidRPr="00DC1967" w:rsidRDefault="00794A48" w:rsidP="00903F7D">
            <w:pPr>
              <w:pStyle w:val="movimento2"/>
              <w:rPr>
                <w:color w:val="002060"/>
              </w:rPr>
            </w:pPr>
            <w:r w:rsidRPr="00DC1967">
              <w:rPr>
                <w:color w:val="002060"/>
              </w:rPr>
              <w:t xml:space="preserve">(ATLETICO CHIARAVALLE) </w:t>
            </w:r>
          </w:p>
        </w:tc>
      </w:tr>
      <w:tr w:rsidR="00794A48" w:rsidRPr="00DC1967" w14:paraId="042249E6" w14:textId="77777777" w:rsidTr="00903F7D">
        <w:tc>
          <w:tcPr>
            <w:tcW w:w="2200" w:type="dxa"/>
            <w:tcMar>
              <w:top w:w="20" w:type="dxa"/>
              <w:left w:w="20" w:type="dxa"/>
              <w:bottom w:w="20" w:type="dxa"/>
              <w:right w:w="20" w:type="dxa"/>
            </w:tcMar>
            <w:vAlign w:val="center"/>
            <w:hideMark/>
          </w:tcPr>
          <w:p w14:paraId="0CFFDA03" w14:textId="77777777" w:rsidR="00794A48" w:rsidRPr="00DC1967" w:rsidRDefault="00794A48" w:rsidP="00903F7D">
            <w:pPr>
              <w:pStyle w:val="movimento"/>
              <w:rPr>
                <w:color w:val="002060"/>
              </w:rPr>
            </w:pPr>
            <w:r w:rsidRPr="00DC1967">
              <w:rPr>
                <w:color w:val="002060"/>
              </w:rPr>
              <w:t>CAMINONNI FABIO</w:t>
            </w:r>
          </w:p>
        </w:tc>
        <w:tc>
          <w:tcPr>
            <w:tcW w:w="2200" w:type="dxa"/>
            <w:tcMar>
              <w:top w:w="20" w:type="dxa"/>
              <w:left w:w="20" w:type="dxa"/>
              <w:bottom w:w="20" w:type="dxa"/>
              <w:right w:w="20" w:type="dxa"/>
            </w:tcMar>
            <w:vAlign w:val="center"/>
            <w:hideMark/>
          </w:tcPr>
          <w:p w14:paraId="4E5B606F" w14:textId="77777777" w:rsidR="00794A48" w:rsidRPr="00DC1967" w:rsidRDefault="00794A48" w:rsidP="00903F7D">
            <w:pPr>
              <w:pStyle w:val="movimento2"/>
              <w:rPr>
                <w:color w:val="002060"/>
              </w:rPr>
            </w:pPr>
            <w:r w:rsidRPr="00DC1967">
              <w:rPr>
                <w:color w:val="002060"/>
              </w:rPr>
              <w:t xml:space="preserve">(CASELLE) </w:t>
            </w:r>
          </w:p>
        </w:tc>
        <w:tc>
          <w:tcPr>
            <w:tcW w:w="800" w:type="dxa"/>
            <w:tcMar>
              <w:top w:w="20" w:type="dxa"/>
              <w:left w:w="20" w:type="dxa"/>
              <w:bottom w:w="20" w:type="dxa"/>
              <w:right w:w="20" w:type="dxa"/>
            </w:tcMar>
            <w:vAlign w:val="center"/>
            <w:hideMark/>
          </w:tcPr>
          <w:p w14:paraId="228F56C5"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7000923D" w14:textId="77777777" w:rsidR="00794A48" w:rsidRPr="00DC1967" w:rsidRDefault="00794A48" w:rsidP="00903F7D">
            <w:pPr>
              <w:pStyle w:val="movimento"/>
              <w:rPr>
                <w:color w:val="002060"/>
              </w:rPr>
            </w:pPr>
            <w:r w:rsidRPr="00DC1967">
              <w:rPr>
                <w:color w:val="002060"/>
              </w:rPr>
              <w:t>RADI RICCARDO</w:t>
            </w:r>
          </w:p>
        </w:tc>
        <w:tc>
          <w:tcPr>
            <w:tcW w:w="2200" w:type="dxa"/>
            <w:tcMar>
              <w:top w:w="20" w:type="dxa"/>
              <w:left w:w="20" w:type="dxa"/>
              <w:bottom w:w="20" w:type="dxa"/>
              <w:right w:w="20" w:type="dxa"/>
            </w:tcMar>
            <w:vAlign w:val="center"/>
            <w:hideMark/>
          </w:tcPr>
          <w:p w14:paraId="60F723B9" w14:textId="77777777" w:rsidR="00794A48" w:rsidRPr="00DC1967" w:rsidRDefault="00794A48" w:rsidP="00903F7D">
            <w:pPr>
              <w:pStyle w:val="movimento2"/>
              <w:rPr>
                <w:color w:val="002060"/>
              </w:rPr>
            </w:pPr>
            <w:r w:rsidRPr="00DC1967">
              <w:rPr>
                <w:color w:val="002060"/>
              </w:rPr>
              <w:t xml:space="preserve">(FFJ CALCIO A 5) </w:t>
            </w:r>
          </w:p>
        </w:tc>
      </w:tr>
      <w:tr w:rsidR="00794A48" w:rsidRPr="00DC1967" w14:paraId="0168831D" w14:textId="77777777" w:rsidTr="00903F7D">
        <w:tc>
          <w:tcPr>
            <w:tcW w:w="2200" w:type="dxa"/>
            <w:tcMar>
              <w:top w:w="20" w:type="dxa"/>
              <w:left w:w="20" w:type="dxa"/>
              <w:bottom w:w="20" w:type="dxa"/>
              <w:right w:w="20" w:type="dxa"/>
            </w:tcMar>
            <w:vAlign w:val="center"/>
            <w:hideMark/>
          </w:tcPr>
          <w:p w14:paraId="3279C04B" w14:textId="77777777" w:rsidR="00794A48" w:rsidRPr="00DC1967" w:rsidRDefault="00794A48" w:rsidP="00903F7D">
            <w:pPr>
              <w:pStyle w:val="movimento"/>
              <w:rPr>
                <w:color w:val="002060"/>
              </w:rPr>
            </w:pPr>
            <w:r w:rsidRPr="00DC1967">
              <w:rPr>
                <w:color w:val="002060"/>
              </w:rPr>
              <w:t>IOZZI GIORGIO</w:t>
            </w:r>
          </w:p>
        </w:tc>
        <w:tc>
          <w:tcPr>
            <w:tcW w:w="2200" w:type="dxa"/>
            <w:tcMar>
              <w:top w:w="20" w:type="dxa"/>
              <w:left w:w="20" w:type="dxa"/>
              <w:bottom w:w="20" w:type="dxa"/>
              <w:right w:w="20" w:type="dxa"/>
            </w:tcMar>
            <w:vAlign w:val="center"/>
            <w:hideMark/>
          </w:tcPr>
          <w:p w14:paraId="03D2B885" w14:textId="77777777" w:rsidR="00794A48" w:rsidRPr="00DC1967" w:rsidRDefault="00794A48" w:rsidP="00903F7D">
            <w:pPr>
              <w:pStyle w:val="movimento2"/>
              <w:rPr>
                <w:color w:val="002060"/>
              </w:rPr>
            </w:pPr>
            <w:r w:rsidRPr="00DC1967">
              <w:rPr>
                <w:color w:val="002060"/>
              </w:rPr>
              <w:t xml:space="preserve">(FUTSAL COMUNANZA A.S.D.) </w:t>
            </w:r>
          </w:p>
        </w:tc>
        <w:tc>
          <w:tcPr>
            <w:tcW w:w="800" w:type="dxa"/>
            <w:tcMar>
              <w:top w:w="20" w:type="dxa"/>
              <w:left w:w="20" w:type="dxa"/>
              <w:bottom w:w="20" w:type="dxa"/>
              <w:right w:w="20" w:type="dxa"/>
            </w:tcMar>
            <w:vAlign w:val="center"/>
            <w:hideMark/>
          </w:tcPr>
          <w:p w14:paraId="45FD6D6E"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265BE7C2" w14:textId="77777777" w:rsidR="00794A48" w:rsidRPr="00DC1967" w:rsidRDefault="00794A48" w:rsidP="00903F7D">
            <w:pPr>
              <w:pStyle w:val="movimento"/>
              <w:rPr>
                <w:color w:val="002060"/>
              </w:rPr>
            </w:pPr>
            <w:r w:rsidRPr="00DC1967">
              <w:rPr>
                <w:color w:val="002060"/>
              </w:rPr>
              <w:t>MORELLI NICOLA</w:t>
            </w:r>
          </w:p>
        </w:tc>
        <w:tc>
          <w:tcPr>
            <w:tcW w:w="2200" w:type="dxa"/>
            <w:tcMar>
              <w:top w:w="20" w:type="dxa"/>
              <w:left w:w="20" w:type="dxa"/>
              <w:bottom w:w="20" w:type="dxa"/>
              <w:right w:w="20" w:type="dxa"/>
            </w:tcMar>
            <w:vAlign w:val="center"/>
            <w:hideMark/>
          </w:tcPr>
          <w:p w14:paraId="2ED6CC4D" w14:textId="77777777" w:rsidR="00794A48" w:rsidRPr="00DC1967" w:rsidRDefault="00794A48" w:rsidP="00903F7D">
            <w:pPr>
              <w:pStyle w:val="movimento2"/>
              <w:rPr>
                <w:color w:val="002060"/>
              </w:rPr>
            </w:pPr>
            <w:r w:rsidRPr="00DC1967">
              <w:rPr>
                <w:color w:val="002060"/>
              </w:rPr>
              <w:t xml:space="preserve">(MONTECCHIO SPORT) </w:t>
            </w:r>
          </w:p>
        </w:tc>
      </w:tr>
      <w:tr w:rsidR="00794A48" w:rsidRPr="00DC1967" w14:paraId="76E6D66C" w14:textId="77777777" w:rsidTr="00903F7D">
        <w:tc>
          <w:tcPr>
            <w:tcW w:w="2200" w:type="dxa"/>
            <w:tcMar>
              <w:top w:w="20" w:type="dxa"/>
              <w:left w:w="20" w:type="dxa"/>
              <w:bottom w:w="20" w:type="dxa"/>
              <w:right w:w="20" w:type="dxa"/>
            </w:tcMar>
            <w:vAlign w:val="center"/>
            <w:hideMark/>
          </w:tcPr>
          <w:p w14:paraId="217A9A8C" w14:textId="77777777" w:rsidR="00794A48" w:rsidRPr="00DC1967" w:rsidRDefault="00794A48" w:rsidP="00903F7D">
            <w:pPr>
              <w:pStyle w:val="movimento"/>
              <w:rPr>
                <w:color w:val="002060"/>
              </w:rPr>
            </w:pPr>
            <w:r w:rsidRPr="00DC1967">
              <w:rPr>
                <w:color w:val="002060"/>
              </w:rPr>
              <w:t>TESTA GINO</w:t>
            </w:r>
          </w:p>
        </w:tc>
        <w:tc>
          <w:tcPr>
            <w:tcW w:w="2200" w:type="dxa"/>
            <w:tcMar>
              <w:top w:w="20" w:type="dxa"/>
              <w:left w:w="20" w:type="dxa"/>
              <w:bottom w:w="20" w:type="dxa"/>
              <w:right w:w="20" w:type="dxa"/>
            </w:tcMar>
            <w:vAlign w:val="center"/>
            <w:hideMark/>
          </w:tcPr>
          <w:p w14:paraId="7787AA60" w14:textId="77777777" w:rsidR="00794A48" w:rsidRPr="00DC1967" w:rsidRDefault="00794A48" w:rsidP="00903F7D">
            <w:pPr>
              <w:pStyle w:val="movimento2"/>
              <w:rPr>
                <w:color w:val="002060"/>
              </w:rPr>
            </w:pPr>
            <w:r w:rsidRPr="00DC1967">
              <w:rPr>
                <w:color w:val="002060"/>
              </w:rPr>
              <w:t xml:space="preserve">(PICENO UNITED MMX A R.L.) </w:t>
            </w:r>
          </w:p>
        </w:tc>
        <w:tc>
          <w:tcPr>
            <w:tcW w:w="800" w:type="dxa"/>
            <w:tcMar>
              <w:top w:w="20" w:type="dxa"/>
              <w:left w:w="20" w:type="dxa"/>
              <w:bottom w:w="20" w:type="dxa"/>
              <w:right w:w="20" w:type="dxa"/>
            </w:tcMar>
            <w:vAlign w:val="center"/>
            <w:hideMark/>
          </w:tcPr>
          <w:p w14:paraId="2AA00F16"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596F97EE" w14:textId="77777777" w:rsidR="00794A48" w:rsidRPr="00DC1967" w:rsidRDefault="00794A48" w:rsidP="00903F7D">
            <w:pPr>
              <w:pStyle w:val="movimento"/>
              <w:rPr>
                <w:color w:val="002060"/>
              </w:rPr>
            </w:pPr>
            <w:r w:rsidRPr="00DC1967">
              <w:rPr>
                <w:color w:val="002060"/>
              </w:rPr>
              <w:t>LOLLI CRISTIANO</w:t>
            </w:r>
          </w:p>
        </w:tc>
        <w:tc>
          <w:tcPr>
            <w:tcW w:w="2200" w:type="dxa"/>
            <w:tcMar>
              <w:top w:w="20" w:type="dxa"/>
              <w:left w:w="20" w:type="dxa"/>
              <w:bottom w:w="20" w:type="dxa"/>
              <w:right w:w="20" w:type="dxa"/>
            </w:tcMar>
            <w:vAlign w:val="center"/>
            <w:hideMark/>
          </w:tcPr>
          <w:p w14:paraId="2924769B" w14:textId="77777777" w:rsidR="00794A48" w:rsidRPr="00DC1967" w:rsidRDefault="00794A48" w:rsidP="00903F7D">
            <w:pPr>
              <w:pStyle w:val="movimento2"/>
              <w:rPr>
                <w:color w:val="002060"/>
              </w:rPr>
            </w:pPr>
            <w:r w:rsidRPr="00DC1967">
              <w:rPr>
                <w:color w:val="002060"/>
              </w:rPr>
              <w:t xml:space="preserve">(RIVIERA DELLE PALME) </w:t>
            </w:r>
          </w:p>
        </w:tc>
      </w:tr>
      <w:tr w:rsidR="00794A48" w:rsidRPr="00DC1967" w14:paraId="1EDFD4CF" w14:textId="77777777" w:rsidTr="00903F7D">
        <w:tc>
          <w:tcPr>
            <w:tcW w:w="2200" w:type="dxa"/>
            <w:tcMar>
              <w:top w:w="20" w:type="dxa"/>
              <w:left w:w="20" w:type="dxa"/>
              <w:bottom w:w="20" w:type="dxa"/>
              <w:right w:w="20" w:type="dxa"/>
            </w:tcMar>
            <w:vAlign w:val="center"/>
            <w:hideMark/>
          </w:tcPr>
          <w:p w14:paraId="10BCDD55" w14:textId="77777777" w:rsidR="00794A48" w:rsidRPr="00DC1967" w:rsidRDefault="00794A48" w:rsidP="00903F7D">
            <w:pPr>
              <w:pStyle w:val="movimento"/>
              <w:rPr>
                <w:color w:val="002060"/>
              </w:rPr>
            </w:pPr>
            <w:r w:rsidRPr="00DC1967">
              <w:rPr>
                <w:color w:val="002060"/>
              </w:rPr>
              <w:t>LANDINI NICOLAS</w:t>
            </w:r>
          </w:p>
        </w:tc>
        <w:tc>
          <w:tcPr>
            <w:tcW w:w="2200" w:type="dxa"/>
            <w:tcMar>
              <w:top w:w="20" w:type="dxa"/>
              <w:left w:w="20" w:type="dxa"/>
              <w:bottom w:w="20" w:type="dxa"/>
              <w:right w:w="20" w:type="dxa"/>
            </w:tcMar>
            <w:vAlign w:val="center"/>
            <w:hideMark/>
          </w:tcPr>
          <w:p w14:paraId="3883AF2A" w14:textId="77777777" w:rsidR="00794A48" w:rsidRPr="00DC1967" w:rsidRDefault="00794A48" w:rsidP="00903F7D">
            <w:pPr>
              <w:pStyle w:val="movimento2"/>
              <w:rPr>
                <w:color w:val="002060"/>
              </w:rPr>
            </w:pPr>
            <w:r w:rsidRPr="00DC1967">
              <w:rPr>
                <w:color w:val="002060"/>
              </w:rPr>
              <w:t xml:space="preserve">(SPECIAL ONE SPORTING CLUB) </w:t>
            </w:r>
          </w:p>
        </w:tc>
        <w:tc>
          <w:tcPr>
            <w:tcW w:w="800" w:type="dxa"/>
            <w:tcMar>
              <w:top w:w="20" w:type="dxa"/>
              <w:left w:w="20" w:type="dxa"/>
              <w:bottom w:w="20" w:type="dxa"/>
              <w:right w:w="20" w:type="dxa"/>
            </w:tcMar>
            <w:vAlign w:val="center"/>
            <w:hideMark/>
          </w:tcPr>
          <w:p w14:paraId="2EE3BB52"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71960331"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230556CE" w14:textId="77777777" w:rsidR="00794A48" w:rsidRPr="00DC1967" w:rsidRDefault="00794A48" w:rsidP="00903F7D">
            <w:pPr>
              <w:pStyle w:val="movimento2"/>
              <w:rPr>
                <w:color w:val="002060"/>
              </w:rPr>
            </w:pPr>
            <w:r w:rsidRPr="00DC1967">
              <w:rPr>
                <w:color w:val="002060"/>
              </w:rPr>
              <w:t> </w:t>
            </w:r>
          </w:p>
        </w:tc>
      </w:tr>
    </w:tbl>
    <w:p w14:paraId="0BF3D6FA" w14:textId="77777777" w:rsidR="00794A48" w:rsidRPr="00DC1967" w:rsidRDefault="00794A48" w:rsidP="00794A48">
      <w:pPr>
        <w:pStyle w:val="titolo30"/>
        <w:rPr>
          <w:rFonts w:eastAsiaTheme="minorEastAsia"/>
          <w:color w:val="002060"/>
        </w:rPr>
      </w:pPr>
      <w:r w:rsidRPr="00DC1967">
        <w:rPr>
          <w:color w:val="002060"/>
        </w:rPr>
        <w:t xml:space="preserve">CALCIATORI NON ESPULSI </w:t>
      </w:r>
    </w:p>
    <w:p w14:paraId="248AFD21" w14:textId="77777777" w:rsidR="00794A48" w:rsidRPr="00DC1967" w:rsidRDefault="00794A48" w:rsidP="00794A48">
      <w:pPr>
        <w:pStyle w:val="titolo20"/>
        <w:rPr>
          <w:color w:val="002060"/>
        </w:rPr>
      </w:pPr>
      <w:r w:rsidRPr="00DC196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40971F0A" w14:textId="77777777" w:rsidTr="00903F7D">
        <w:tc>
          <w:tcPr>
            <w:tcW w:w="2200" w:type="dxa"/>
            <w:tcMar>
              <w:top w:w="20" w:type="dxa"/>
              <w:left w:w="20" w:type="dxa"/>
              <w:bottom w:w="20" w:type="dxa"/>
              <w:right w:w="20" w:type="dxa"/>
            </w:tcMar>
            <w:vAlign w:val="center"/>
            <w:hideMark/>
          </w:tcPr>
          <w:p w14:paraId="031D9955" w14:textId="77777777" w:rsidR="00794A48" w:rsidRPr="00DC1967" w:rsidRDefault="00794A48" w:rsidP="00903F7D">
            <w:pPr>
              <w:pStyle w:val="movimento"/>
              <w:rPr>
                <w:color w:val="002060"/>
              </w:rPr>
            </w:pPr>
            <w:r w:rsidRPr="00DC1967">
              <w:rPr>
                <w:color w:val="002060"/>
              </w:rPr>
              <w:t>DEZI TOMMASO</w:t>
            </w:r>
          </w:p>
        </w:tc>
        <w:tc>
          <w:tcPr>
            <w:tcW w:w="2200" w:type="dxa"/>
            <w:tcMar>
              <w:top w:w="20" w:type="dxa"/>
              <w:left w:w="20" w:type="dxa"/>
              <w:bottom w:w="20" w:type="dxa"/>
              <w:right w:w="20" w:type="dxa"/>
            </w:tcMar>
            <w:vAlign w:val="center"/>
            <w:hideMark/>
          </w:tcPr>
          <w:p w14:paraId="21900A27" w14:textId="77777777" w:rsidR="00794A48" w:rsidRPr="00DC1967" w:rsidRDefault="00794A48" w:rsidP="00903F7D">
            <w:pPr>
              <w:pStyle w:val="movimento2"/>
              <w:rPr>
                <w:color w:val="002060"/>
              </w:rPr>
            </w:pPr>
            <w:r w:rsidRPr="00DC1967">
              <w:rPr>
                <w:color w:val="002060"/>
              </w:rPr>
              <w:t xml:space="preserve">(C.F. MACERATESE A.S.D.) </w:t>
            </w:r>
          </w:p>
        </w:tc>
        <w:tc>
          <w:tcPr>
            <w:tcW w:w="800" w:type="dxa"/>
            <w:tcMar>
              <w:top w:w="20" w:type="dxa"/>
              <w:left w:w="20" w:type="dxa"/>
              <w:bottom w:w="20" w:type="dxa"/>
              <w:right w:w="20" w:type="dxa"/>
            </w:tcMar>
            <w:vAlign w:val="center"/>
            <w:hideMark/>
          </w:tcPr>
          <w:p w14:paraId="2DE23D75"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5B5C8054" w14:textId="77777777" w:rsidR="00794A48" w:rsidRPr="00DC1967" w:rsidRDefault="00794A48" w:rsidP="00903F7D">
            <w:pPr>
              <w:pStyle w:val="movimento"/>
              <w:rPr>
                <w:color w:val="002060"/>
              </w:rPr>
            </w:pPr>
            <w:r w:rsidRPr="00DC1967">
              <w:rPr>
                <w:color w:val="002060"/>
              </w:rPr>
              <w:t>GROSSI DAVIDE</w:t>
            </w:r>
          </w:p>
        </w:tc>
        <w:tc>
          <w:tcPr>
            <w:tcW w:w="2200" w:type="dxa"/>
            <w:tcMar>
              <w:top w:w="20" w:type="dxa"/>
              <w:left w:w="20" w:type="dxa"/>
              <w:bottom w:w="20" w:type="dxa"/>
              <w:right w:w="20" w:type="dxa"/>
            </w:tcMar>
            <w:vAlign w:val="center"/>
            <w:hideMark/>
          </w:tcPr>
          <w:p w14:paraId="06B3F3A8" w14:textId="77777777" w:rsidR="00794A48" w:rsidRPr="00DC1967" w:rsidRDefault="00794A48" w:rsidP="00903F7D">
            <w:pPr>
              <w:pStyle w:val="movimento2"/>
              <w:rPr>
                <w:color w:val="002060"/>
              </w:rPr>
            </w:pPr>
            <w:r w:rsidRPr="00DC1967">
              <w:rPr>
                <w:color w:val="002060"/>
              </w:rPr>
              <w:t xml:space="preserve">(RIVIERA DELLE PALME) </w:t>
            </w:r>
          </w:p>
        </w:tc>
      </w:tr>
      <w:tr w:rsidR="00794A48" w:rsidRPr="00DC1967" w14:paraId="59B2CF8A" w14:textId="77777777" w:rsidTr="00903F7D">
        <w:tc>
          <w:tcPr>
            <w:tcW w:w="2200" w:type="dxa"/>
            <w:tcMar>
              <w:top w:w="20" w:type="dxa"/>
              <w:left w:w="20" w:type="dxa"/>
              <w:bottom w:w="20" w:type="dxa"/>
              <w:right w:w="20" w:type="dxa"/>
            </w:tcMar>
            <w:vAlign w:val="center"/>
            <w:hideMark/>
          </w:tcPr>
          <w:p w14:paraId="008EA684" w14:textId="77777777" w:rsidR="00794A48" w:rsidRPr="00DC1967" w:rsidRDefault="00794A48" w:rsidP="00903F7D">
            <w:pPr>
              <w:pStyle w:val="movimento"/>
              <w:rPr>
                <w:color w:val="002060"/>
              </w:rPr>
            </w:pPr>
            <w:r w:rsidRPr="00DC1967">
              <w:rPr>
                <w:color w:val="002060"/>
              </w:rPr>
              <w:t>ANGELINI GINO</w:t>
            </w:r>
          </w:p>
        </w:tc>
        <w:tc>
          <w:tcPr>
            <w:tcW w:w="2200" w:type="dxa"/>
            <w:tcMar>
              <w:top w:w="20" w:type="dxa"/>
              <w:left w:w="20" w:type="dxa"/>
              <w:bottom w:w="20" w:type="dxa"/>
              <w:right w:w="20" w:type="dxa"/>
            </w:tcMar>
            <w:vAlign w:val="center"/>
            <w:hideMark/>
          </w:tcPr>
          <w:p w14:paraId="7B96CE4C" w14:textId="77777777" w:rsidR="00794A48" w:rsidRPr="00DC1967" w:rsidRDefault="00794A48" w:rsidP="00903F7D">
            <w:pPr>
              <w:pStyle w:val="movimento2"/>
              <w:rPr>
                <w:color w:val="002060"/>
              </w:rPr>
            </w:pPr>
            <w:r w:rsidRPr="00DC1967">
              <w:rPr>
                <w:color w:val="002060"/>
              </w:rPr>
              <w:t xml:space="preserve">(SAMBENEDETTESE BEACH SOCC) </w:t>
            </w:r>
          </w:p>
        </w:tc>
        <w:tc>
          <w:tcPr>
            <w:tcW w:w="800" w:type="dxa"/>
            <w:tcMar>
              <w:top w:w="20" w:type="dxa"/>
              <w:left w:w="20" w:type="dxa"/>
              <w:bottom w:w="20" w:type="dxa"/>
              <w:right w:w="20" w:type="dxa"/>
            </w:tcMar>
            <w:vAlign w:val="center"/>
            <w:hideMark/>
          </w:tcPr>
          <w:p w14:paraId="63752A3A"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20E1D8C0"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134503E3" w14:textId="77777777" w:rsidR="00794A48" w:rsidRPr="00DC1967" w:rsidRDefault="00794A48" w:rsidP="00903F7D">
            <w:pPr>
              <w:pStyle w:val="movimento2"/>
              <w:rPr>
                <w:color w:val="002060"/>
              </w:rPr>
            </w:pPr>
            <w:r w:rsidRPr="00DC1967">
              <w:rPr>
                <w:color w:val="002060"/>
              </w:rPr>
              <w:t> </w:t>
            </w:r>
          </w:p>
        </w:tc>
      </w:tr>
    </w:tbl>
    <w:p w14:paraId="3BD0C430" w14:textId="77777777" w:rsidR="00794A48" w:rsidRPr="00DC1967" w:rsidRDefault="00794A48" w:rsidP="00794A48">
      <w:pPr>
        <w:pStyle w:val="titolo20"/>
        <w:rPr>
          <w:rFonts w:eastAsiaTheme="minorEastAsia"/>
          <w:color w:val="002060"/>
        </w:rPr>
      </w:pPr>
      <w:r w:rsidRPr="00DC196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4D7AAD4D" w14:textId="77777777" w:rsidTr="00903F7D">
        <w:tc>
          <w:tcPr>
            <w:tcW w:w="2200" w:type="dxa"/>
            <w:tcMar>
              <w:top w:w="20" w:type="dxa"/>
              <w:left w:w="20" w:type="dxa"/>
              <w:bottom w:w="20" w:type="dxa"/>
              <w:right w:w="20" w:type="dxa"/>
            </w:tcMar>
            <w:vAlign w:val="center"/>
            <w:hideMark/>
          </w:tcPr>
          <w:p w14:paraId="53034439" w14:textId="77777777" w:rsidR="00794A48" w:rsidRPr="00DC1967" w:rsidRDefault="00794A48" w:rsidP="00903F7D">
            <w:pPr>
              <w:pStyle w:val="movimento"/>
              <w:rPr>
                <w:color w:val="002060"/>
              </w:rPr>
            </w:pPr>
            <w:r w:rsidRPr="00DC1967">
              <w:rPr>
                <w:color w:val="002060"/>
              </w:rPr>
              <w:t>MECOZZI DANIELE</w:t>
            </w:r>
          </w:p>
        </w:tc>
        <w:tc>
          <w:tcPr>
            <w:tcW w:w="2200" w:type="dxa"/>
            <w:tcMar>
              <w:top w:w="20" w:type="dxa"/>
              <w:left w:w="20" w:type="dxa"/>
              <w:bottom w:w="20" w:type="dxa"/>
              <w:right w:w="20" w:type="dxa"/>
            </w:tcMar>
            <w:vAlign w:val="center"/>
            <w:hideMark/>
          </w:tcPr>
          <w:p w14:paraId="3F5D0FEE" w14:textId="77777777" w:rsidR="00794A48" w:rsidRPr="00DC1967" w:rsidRDefault="00794A48" w:rsidP="00903F7D">
            <w:pPr>
              <w:pStyle w:val="movimento2"/>
              <w:rPr>
                <w:color w:val="002060"/>
              </w:rPr>
            </w:pPr>
            <w:r w:rsidRPr="00DC1967">
              <w:rPr>
                <w:color w:val="002060"/>
              </w:rPr>
              <w:t xml:space="preserve">(CAPODARCO CASABIANCA C5) </w:t>
            </w:r>
          </w:p>
        </w:tc>
        <w:tc>
          <w:tcPr>
            <w:tcW w:w="800" w:type="dxa"/>
            <w:tcMar>
              <w:top w:w="20" w:type="dxa"/>
              <w:left w:w="20" w:type="dxa"/>
              <w:bottom w:w="20" w:type="dxa"/>
              <w:right w:w="20" w:type="dxa"/>
            </w:tcMar>
            <w:vAlign w:val="center"/>
            <w:hideMark/>
          </w:tcPr>
          <w:p w14:paraId="7038F367"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53DE9D5E" w14:textId="77777777" w:rsidR="00794A48" w:rsidRPr="00DC1967" w:rsidRDefault="00794A48" w:rsidP="00903F7D">
            <w:pPr>
              <w:pStyle w:val="movimento"/>
              <w:rPr>
                <w:color w:val="002060"/>
              </w:rPr>
            </w:pPr>
            <w:r w:rsidRPr="00DC1967">
              <w:rPr>
                <w:color w:val="002060"/>
              </w:rPr>
              <w:t>TELLONI EDOARDO</w:t>
            </w:r>
          </w:p>
        </w:tc>
        <w:tc>
          <w:tcPr>
            <w:tcW w:w="2200" w:type="dxa"/>
            <w:tcMar>
              <w:top w:w="20" w:type="dxa"/>
              <w:left w:w="20" w:type="dxa"/>
              <w:bottom w:w="20" w:type="dxa"/>
              <w:right w:w="20" w:type="dxa"/>
            </w:tcMar>
            <w:vAlign w:val="center"/>
            <w:hideMark/>
          </w:tcPr>
          <w:p w14:paraId="1E480F2B" w14:textId="77777777" w:rsidR="00794A48" w:rsidRPr="00DC1967" w:rsidRDefault="00794A48" w:rsidP="00903F7D">
            <w:pPr>
              <w:pStyle w:val="movimento2"/>
              <w:rPr>
                <w:color w:val="002060"/>
              </w:rPr>
            </w:pPr>
            <w:r w:rsidRPr="00DC1967">
              <w:rPr>
                <w:color w:val="002060"/>
              </w:rPr>
              <w:t xml:space="preserve">(CAPODARCO CASABIANCA C5) </w:t>
            </w:r>
          </w:p>
        </w:tc>
      </w:tr>
      <w:tr w:rsidR="00794A48" w:rsidRPr="00DC1967" w14:paraId="594D9E79" w14:textId="77777777" w:rsidTr="00903F7D">
        <w:tc>
          <w:tcPr>
            <w:tcW w:w="2200" w:type="dxa"/>
            <w:tcMar>
              <w:top w:w="20" w:type="dxa"/>
              <w:left w:w="20" w:type="dxa"/>
              <w:bottom w:w="20" w:type="dxa"/>
              <w:right w:w="20" w:type="dxa"/>
            </w:tcMar>
            <w:vAlign w:val="center"/>
            <w:hideMark/>
          </w:tcPr>
          <w:p w14:paraId="76574427" w14:textId="77777777" w:rsidR="00794A48" w:rsidRPr="00DC1967" w:rsidRDefault="00794A48" w:rsidP="00903F7D">
            <w:pPr>
              <w:pStyle w:val="movimento"/>
              <w:rPr>
                <w:color w:val="002060"/>
              </w:rPr>
            </w:pPr>
            <w:r w:rsidRPr="00DC1967">
              <w:rPr>
                <w:color w:val="002060"/>
              </w:rPr>
              <w:t>LUGLIO ALESSIO</w:t>
            </w:r>
          </w:p>
        </w:tc>
        <w:tc>
          <w:tcPr>
            <w:tcW w:w="2200" w:type="dxa"/>
            <w:tcMar>
              <w:top w:w="20" w:type="dxa"/>
              <w:left w:w="20" w:type="dxa"/>
              <w:bottom w:w="20" w:type="dxa"/>
              <w:right w:w="20" w:type="dxa"/>
            </w:tcMar>
            <w:vAlign w:val="center"/>
            <w:hideMark/>
          </w:tcPr>
          <w:p w14:paraId="0CDE7C90" w14:textId="77777777" w:rsidR="00794A48" w:rsidRPr="00DC1967" w:rsidRDefault="00794A48" w:rsidP="00903F7D">
            <w:pPr>
              <w:pStyle w:val="movimento2"/>
              <w:rPr>
                <w:color w:val="002060"/>
              </w:rPr>
            </w:pPr>
            <w:r w:rsidRPr="00DC1967">
              <w:rPr>
                <w:color w:val="002060"/>
              </w:rPr>
              <w:t xml:space="preserve">(CSI STELLA A.S.D.) </w:t>
            </w:r>
          </w:p>
        </w:tc>
        <w:tc>
          <w:tcPr>
            <w:tcW w:w="800" w:type="dxa"/>
            <w:tcMar>
              <w:top w:w="20" w:type="dxa"/>
              <w:left w:w="20" w:type="dxa"/>
              <w:bottom w:w="20" w:type="dxa"/>
              <w:right w:w="20" w:type="dxa"/>
            </w:tcMar>
            <w:vAlign w:val="center"/>
            <w:hideMark/>
          </w:tcPr>
          <w:p w14:paraId="4E5D6579"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700A9F88" w14:textId="77777777" w:rsidR="00794A48" w:rsidRPr="00DC1967" w:rsidRDefault="00794A48" w:rsidP="00903F7D">
            <w:pPr>
              <w:pStyle w:val="movimento"/>
              <w:rPr>
                <w:color w:val="002060"/>
              </w:rPr>
            </w:pPr>
            <w:r w:rsidRPr="00DC1967">
              <w:rPr>
                <w:color w:val="002060"/>
              </w:rPr>
              <w:t>FABBRI RICCARDO</w:t>
            </w:r>
          </w:p>
        </w:tc>
        <w:tc>
          <w:tcPr>
            <w:tcW w:w="2200" w:type="dxa"/>
            <w:tcMar>
              <w:top w:w="20" w:type="dxa"/>
              <w:left w:w="20" w:type="dxa"/>
              <w:bottom w:w="20" w:type="dxa"/>
              <w:right w:w="20" w:type="dxa"/>
            </w:tcMar>
            <w:vAlign w:val="center"/>
            <w:hideMark/>
          </w:tcPr>
          <w:p w14:paraId="629716AC" w14:textId="77777777" w:rsidR="00794A48" w:rsidRPr="00DC1967" w:rsidRDefault="00794A48" w:rsidP="00903F7D">
            <w:pPr>
              <w:pStyle w:val="movimento2"/>
              <w:rPr>
                <w:color w:val="002060"/>
              </w:rPr>
            </w:pPr>
            <w:r w:rsidRPr="00DC1967">
              <w:rPr>
                <w:color w:val="002060"/>
              </w:rPr>
              <w:t xml:space="preserve">(GRADARA CALCIO) </w:t>
            </w:r>
          </w:p>
        </w:tc>
      </w:tr>
      <w:tr w:rsidR="00794A48" w:rsidRPr="00DC1967" w14:paraId="50536EA9" w14:textId="77777777" w:rsidTr="00903F7D">
        <w:tc>
          <w:tcPr>
            <w:tcW w:w="2200" w:type="dxa"/>
            <w:tcMar>
              <w:top w:w="20" w:type="dxa"/>
              <w:left w:w="20" w:type="dxa"/>
              <w:bottom w:w="20" w:type="dxa"/>
              <w:right w:w="20" w:type="dxa"/>
            </w:tcMar>
            <w:vAlign w:val="center"/>
            <w:hideMark/>
          </w:tcPr>
          <w:p w14:paraId="11C56792" w14:textId="77777777" w:rsidR="00794A48" w:rsidRPr="00DC1967" w:rsidRDefault="00794A48" w:rsidP="00903F7D">
            <w:pPr>
              <w:pStyle w:val="movimento"/>
              <w:rPr>
                <w:color w:val="002060"/>
              </w:rPr>
            </w:pPr>
            <w:r w:rsidRPr="00DC1967">
              <w:rPr>
                <w:color w:val="002060"/>
              </w:rPr>
              <w:t>FELICETTI FRANCESCO</w:t>
            </w:r>
          </w:p>
        </w:tc>
        <w:tc>
          <w:tcPr>
            <w:tcW w:w="2200" w:type="dxa"/>
            <w:tcMar>
              <w:top w:w="20" w:type="dxa"/>
              <w:left w:w="20" w:type="dxa"/>
              <w:bottom w:w="20" w:type="dxa"/>
              <w:right w:w="20" w:type="dxa"/>
            </w:tcMar>
            <w:vAlign w:val="center"/>
            <w:hideMark/>
          </w:tcPr>
          <w:p w14:paraId="5D22F6D2" w14:textId="77777777" w:rsidR="00794A48" w:rsidRPr="00DC1967" w:rsidRDefault="00794A48" w:rsidP="00903F7D">
            <w:pPr>
              <w:pStyle w:val="movimento2"/>
              <w:rPr>
                <w:color w:val="002060"/>
              </w:rPr>
            </w:pPr>
            <w:r w:rsidRPr="00DC1967">
              <w:rPr>
                <w:color w:val="002060"/>
              </w:rPr>
              <w:t xml:space="preserve">(MOGLIANESE) </w:t>
            </w:r>
          </w:p>
        </w:tc>
        <w:tc>
          <w:tcPr>
            <w:tcW w:w="800" w:type="dxa"/>
            <w:tcMar>
              <w:top w:w="20" w:type="dxa"/>
              <w:left w:w="20" w:type="dxa"/>
              <w:bottom w:w="20" w:type="dxa"/>
              <w:right w:w="20" w:type="dxa"/>
            </w:tcMar>
            <w:vAlign w:val="center"/>
            <w:hideMark/>
          </w:tcPr>
          <w:p w14:paraId="2163CBA1"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0C87A433" w14:textId="77777777" w:rsidR="00794A48" w:rsidRPr="00DC1967" w:rsidRDefault="00794A48" w:rsidP="00903F7D">
            <w:pPr>
              <w:pStyle w:val="movimento"/>
              <w:rPr>
                <w:color w:val="002060"/>
              </w:rPr>
            </w:pPr>
            <w:r w:rsidRPr="00DC1967">
              <w:rPr>
                <w:color w:val="002060"/>
              </w:rPr>
              <w:t>HYSA BESMIR</w:t>
            </w:r>
          </w:p>
        </w:tc>
        <w:tc>
          <w:tcPr>
            <w:tcW w:w="2200" w:type="dxa"/>
            <w:tcMar>
              <w:top w:w="20" w:type="dxa"/>
              <w:left w:w="20" w:type="dxa"/>
              <w:bottom w:w="20" w:type="dxa"/>
              <w:right w:w="20" w:type="dxa"/>
            </w:tcMar>
            <w:vAlign w:val="center"/>
            <w:hideMark/>
          </w:tcPr>
          <w:p w14:paraId="4AB301A8" w14:textId="77777777" w:rsidR="00794A48" w:rsidRPr="00DC1967" w:rsidRDefault="00794A48" w:rsidP="00903F7D">
            <w:pPr>
              <w:pStyle w:val="movimento2"/>
              <w:rPr>
                <w:color w:val="002060"/>
              </w:rPr>
            </w:pPr>
            <w:r w:rsidRPr="00DC1967">
              <w:rPr>
                <w:color w:val="002060"/>
              </w:rPr>
              <w:t xml:space="preserve">(MONTECCHIO SPORT) </w:t>
            </w:r>
          </w:p>
        </w:tc>
      </w:tr>
      <w:tr w:rsidR="00794A48" w:rsidRPr="00DC1967" w14:paraId="17A40F44" w14:textId="77777777" w:rsidTr="00903F7D">
        <w:tc>
          <w:tcPr>
            <w:tcW w:w="2200" w:type="dxa"/>
            <w:tcMar>
              <w:top w:w="20" w:type="dxa"/>
              <w:left w:w="20" w:type="dxa"/>
              <w:bottom w:w="20" w:type="dxa"/>
              <w:right w:w="20" w:type="dxa"/>
            </w:tcMar>
            <w:vAlign w:val="center"/>
            <w:hideMark/>
          </w:tcPr>
          <w:p w14:paraId="2BC92110" w14:textId="77777777" w:rsidR="00794A48" w:rsidRPr="00DC1967" w:rsidRDefault="00794A48" w:rsidP="00903F7D">
            <w:pPr>
              <w:pStyle w:val="movimento"/>
              <w:rPr>
                <w:color w:val="002060"/>
              </w:rPr>
            </w:pPr>
            <w:r w:rsidRPr="00DC1967">
              <w:rPr>
                <w:color w:val="002060"/>
              </w:rPr>
              <w:t>DE SANTIS DANIELE</w:t>
            </w:r>
          </w:p>
        </w:tc>
        <w:tc>
          <w:tcPr>
            <w:tcW w:w="2200" w:type="dxa"/>
            <w:tcMar>
              <w:top w:w="20" w:type="dxa"/>
              <w:left w:w="20" w:type="dxa"/>
              <w:bottom w:w="20" w:type="dxa"/>
              <w:right w:w="20" w:type="dxa"/>
            </w:tcMar>
            <w:vAlign w:val="center"/>
            <w:hideMark/>
          </w:tcPr>
          <w:p w14:paraId="5E062A38" w14:textId="77777777" w:rsidR="00794A48" w:rsidRPr="00DC1967" w:rsidRDefault="00794A48" w:rsidP="00903F7D">
            <w:pPr>
              <w:pStyle w:val="movimento2"/>
              <w:rPr>
                <w:color w:val="002060"/>
              </w:rPr>
            </w:pPr>
            <w:r w:rsidRPr="00DC1967">
              <w:rPr>
                <w:color w:val="002060"/>
              </w:rPr>
              <w:t xml:space="preserve">(PIEDIRIPA C5) </w:t>
            </w:r>
          </w:p>
        </w:tc>
        <w:tc>
          <w:tcPr>
            <w:tcW w:w="800" w:type="dxa"/>
            <w:tcMar>
              <w:top w:w="20" w:type="dxa"/>
              <w:left w:w="20" w:type="dxa"/>
              <w:bottom w:w="20" w:type="dxa"/>
              <w:right w:w="20" w:type="dxa"/>
            </w:tcMar>
            <w:vAlign w:val="center"/>
            <w:hideMark/>
          </w:tcPr>
          <w:p w14:paraId="2D8E8428"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4F70B5E4" w14:textId="77777777" w:rsidR="00794A48" w:rsidRPr="00DC1967" w:rsidRDefault="00794A48" w:rsidP="00903F7D">
            <w:pPr>
              <w:pStyle w:val="movimento"/>
              <w:rPr>
                <w:color w:val="002060"/>
              </w:rPr>
            </w:pPr>
            <w:r w:rsidRPr="00DC1967">
              <w:rPr>
                <w:color w:val="002060"/>
              </w:rPr>
              <w:t>GIORDANI EMANUELE</w:t>
            </w:r>
          </w:p>
        </w:tc>
        <w:tc>
          <w:tcPr>
            <w:tcW w:w="2200" w:type="dxa"/>
            <w:tcMar>
              <w:top w:w="20" w:type="dxa"/>
              <w:left w:w="20" w:type="dxa"/>
              <w:bottom w:w="20" w:type="dxa"/>
              <w:right w:w="20" w:type="dxa"/>
            </w:tcMar>
            <w:vAlign w:val="center"/>
            <w:hideMark/>
          </w:tcPr>
          <w:p w14:paraId="31FED0FC" w14:textId="77777777" w:rsidR="00794A48" w:rsidRPr="00DC1967" w:rsidRDefault="00794A48" w:rsidP="00903F7D">
            <w:pPr>
              <w:pStyle w:val="movimento2"/>
              <w:rPr>
                <w:color w:val="002060"/>
              </w:rPr>
            </w:pPr>
            <w:r w:rsidRPr="00DC1967">
              <w:rPr>
                <w:color w:val="002060"/>
              </w:rPr>
              <w:t xml:space="preserve">(POL. SPORT COMMUNICATION) </w:t>
            </w:r>
          </w:p>
        </w:tc>
      </w:tr>
      <w:tr w:rsidR="00794A48" w:rsidRPr="00DC1967" w14:paraId="119808B2" w14:textId="77777777" w:rsidTr="00903F7D">
        <w:tc>
          <w:tcPr>
            <w:tcW w:w="2200" w:type="dxa"/>
            <w:tcMar>
              <w:top w:w="20" w:type="dxa"/>
              <w:left w:w="20" w:type="dxa"/>
              <w:bottom w:w="20" w:type="dxa"/>
              <w:right w:w="20" w:type="dxa"/>
            </w:tcMar>
            <w:vAlign w:val="center"/>
            <w:hideMark/>
          </w:tcPr>
          <w:p w14:paraId="0BEA74A1" w14:textId="77777777" w:rsidR="00794A48" w:rsidRPr="00DC1967" w:rsidRDefault="00794A48" w:rsidP="00903F7D">
            <w:pPr>
              <w:pStyle w:val="movimento"/>
              <w:rPr>
                <w:color w:val="002060"/>
              </w:rPr>
            </w:pPr>
            <w:r w:rsidRPr="00DC1967">
              <w:rPr>
                <w:color w:val="002060"/>
              </w:rPr>
              <w:t>NARDINI ANDREA</w:t>
            </w:r>
          </w:p>
        </w:tc>
        <w:tc>
          <w:tcPr>
            <w:tcW w:w="2200" w:type="dxa"/>
            <w:tcMar>
              <w:top w:w="20" w:type="dxa"/>
              <w:left w:w="20" w:type="dxa"/>
              <w:bottom w:w="20" w:type="dxa"/>
              <w:right w:w="20" w:type="dxa"/>
            </w:tcMar>
            <w:vAlign w:val="center"/>
            <w:hideMark/>
          </w:tcPr>
          <w:p w14:paraId="3C88FE8F" w14:textId="77777777" w:rsidR="00794A48" w:rsidRPr="00DC1967" w:rsidRDefault="00794A48" w:rsidP="00903F7D">
            <w:pPr>
              <w:pStyle w:val="movimento2"/>
              <w:rPr>
                <w:color w:val="002060"/>
              </w:rPr>
            </w:pPr>
            <w:r w:rsidRPr="00DC1967">
              <w:rPr>
                <w:color w:val="002060"/>
              </w:rPr>
              <w:t xml:space="preserve">(SPECIAL ONE SPORTING CLUB) </w:t>
            </w:r>
          </w:p>
        </w:tc>
        <w:tc>
          <w:tcPr>
            <w:tcW w:w="800" w:type="dxa"/>
            <w:tcMar>
              <w:top w:w="20" w:type="dxa"/>
              <w:left w:w="20" w:type="dxa"/>
              <w:bottom w:w="20" w:type="dxa"/>
              <w:right w:w="20" w:type="dxa"/>
            </w:tcMar>
            <w:vAlign w:val="center"/>
            <w:hideMark/>
          </w:tcPr>
          <w:p w14:paraId="6E9A8505"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38EDFF30" w14:textId="77777777" w:rsidR="00794A48" w:rsidRPr="00DC1967" w:rsidRDefault="00794A48" w:rsidP="00903F7D">
            <w:pPr>
              <w:pStyle w:val="movimento"/>
              <w:rPr>
                <w:color w:val="002060"/>
              </w:rPr>
            </w:pPr>
            <w:r w:rsidRPr="00DC1967">
              <w:rPr>
                <w:color w:val="002060"/>
              </w:rPr>
              <w:t>SATULLI PAOLO</w:t>
            </w:r>
          </w:p>
        </w:tc>
        <w:tc>
          <w:tcPr>
            <w:tcW w:w="2200" w:type="dxa"/>
            <w:tcMar>
              <w:top w:w="20" w:type="dxa"/>
              <w:left w:w="20" w:type="dxa"/>
              <w:bottom w:w="20" w:type="dxa"/>
              <w:right w:w="20" w:type="dxa"/>
            </w:tcMar>
            <w:vAlign w:val="center"/>
            <w:hideMark/>
          </w:tcPr>
          <w:p w14:paraId="1D639D58" w14:textId="77777777" w:rsidR="00794A48" w:rsidRPr="00DC1967" w:rsidRDefault="00794A48" w:rsidP="00903F7D">
            <w:pPr>
              <w:pStyle w:val="movimento2"/>
              <w:rPr>
                <w:color w:val="002060"/>
              </w:rPr>
            </w:pPr>
            <w:r w:rsidRPr="00DC1967">
              <w:rPr>
                <w:color w:val="002060"/>
              </w:rPr>
              <w:t xml:space="preserve">(TRUENTIN LAMA) </w:t>
            </w:r>
          </w:p>
        </w:tc>
      </w:tr>
      <w:tr w:rsidR="00794A48" w:rsidRPr="00DC1967" w14:paraId="448EB99C" w14:textId="77777777" w:rsidTr="00903F7D">
        <w:tc>
          <w:tcPr>
            <w:tcW w:w="2200" w:type="dxa"/>
            <w:tcMar>
              <w:top w:w="20" w:type="dxa"/>
              <w:left w:w="20" w:type="dxa"/>
              <w:bottom w:w="20" w:type="dxa"/>
              <w:right w:w="20" w:type="dxa"/>
            </w:tcMar>
            <w:vAlign w:val="center"/>
            <w:hideMark/>
          </w:tcPr>
          <w:p w14:paraId="10925255" w14:textId="77777777" w:rsidR="00794A48" w:rsidRPr="00DC1967" w:rsidRDefault="00794A48" w:rsidP="00903F7D">
            <w:pPr>
              <w:pStyle w:val="movimento"/>
              <w:rPr>
                <w:color w:val="002060"/>
              </w:rPr>
            </w:pPr>
            <w:r w:rsidRPr="00DC1967">
              <w:rPr>
                <w:color w:val="002060"/>
              </w:rPr>
              <w:t>MARINELLI GIULIO</w:t>
            </w:r>
          </w:p>
        </w:tc>
        <w:tc>
          <w:tcPr>
            <w:tcW w:w="2200" w:type="dxa"/>
            <w:tcMar>
              <w:top w:w="20" w:type="dxa"/>
              <w:left w:w="20" w:type="dxa"/>
              <w:bottom w:w="20" w:type="dxa"/>
              <w:right w:w="20" w:type="dxa"/>
            </w:tcMar>
            <w:vAlign w:val="center"/>
            <w:hideMark/>
          </w:tcPr>
          <w:p w14:paraId="586D4D29" w14:textId="77777777" w:rsidR="00794A48" w:rsidRPr="00DC1967" w:rsidRDefault="00794A48" w:rsidP="00903F7D">
            <w:pPr>
              <w:pStyle w:val="movimento2"/>
              <w:rPr>
                <w:color w:val="002060"/>
              </w:rPr>
            </w:pPr>
            <w:r w:rsidRPr="00DC1967">
              <w:rPr>
                <w:color w:val="002060"/>
              </w:rPr>
              <w:t xml:space="preserve">(VADO C5) </w:t>
            </w:r>
          </w:p>
        </w:tc>
        <w:tc>
          <w:tcPr>
            <w:tcW w:w="800" w:type="dxa"/>
            <w:tcMar>
              <w:top w:w="20" w:type="dxa"/>
              <w:left w:w="20" w:type="dxa"/>
              <w:bottom w:w="20" w:type="dxa"/>
              <w:right w:w="20" w:type="dxa"/>
            </w:tcMar>
            <w:vAlign w:val="center"/>
            <w:hideMark/>
          </w:tcPr>
          <w:p w14:paraId="74360644"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579B5FE1"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7EBA1A45" w14:textId="77777777" w:rsidR="00794A48" w:rsidRPr="00DC1967" w:rsidRDefault="00794A48" w:rsidP="00903F7D">
            <w:pPr>
              <w:pStyle w:val="movimento2"/>
              <w:rPr>
                <w:color w:val="002060"/>
              </w:rPr>
            </w:pPr>
            <w:r w:rsidRPr="00DC1967">
              <w:rPr>
                <w:color w:val="002060"/>
              </w:rPr>
              <w:t> </w:t>
            </w:r>
          </w:p>
        </w:tc>
      </w:tr>
    </w:tbl>
    <w:p w14:paraId="327368EB" w14:textId="77777777" w:rsidR="00794A48" w:rsidRPr="00DC1967" w:rsidRDefault="00794A48" w:rsidP="00794A48">
      <w:pPr>
        <w:pStyle w:val="titolo20"/>
        <w:rPr>
          <w:rFonts w:eastAsiaTheme="minorEastAsia"/>
          <w:color w:val="002060"/>
        </w:rPr>
      </w:pPr>
      <w:r w:rsidRPr="00DC196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67A32E64" w14:textId="77777777" w:rsidTr="00903F7D">
        <w:tc>
          <w:tcPr>
            <w:tcW w:w="2200" w:type="dxa"/>
            <w:tcMar>
              <w:top w:w="20" w:type="dxa"/>
              <w:left w:w="20" w:type="dxa"/>
              <w:bottom w:w="20" w:type="dxa"/>
              <w:right w:w="20" w:type="dxa"/>
            </w:tcMar>
            <w:vAlign w:val="center"/>
            <w:hideMark/>
          </w:tcPr>
          <w:p w14:paraId="108CD1A5" w14:textId="77777777" w:rsidR="00794A48" w:rsidRPr="00DC1967" w:rsidRDefault="00794A48" w:rsidP="00903F7D">
            <w:pPr>
              <w:pStyle w:val="movimento"/>
              <w:rPr>
                <w:color w:val="002060"/>
              </w:rPr>
            </w:pPr>
            <w:r w:rsidRPr="00DC1967">
              <w:rPr>
                <w:color w:val="002060"/>
              </w:rPr>
              <w:t>CAFINI LORENZO</w:t>
            </w:r>
          </w:p>
        </w:tc>
        <w:tc>
          <w:tcPr>
            <w:tcW w:w="2200" w:type="dxa"/>
            <w:tcMar>
              <w:top w:w="20" w:type="dxa"/>
              <w:left w:w="20" w:type="dxa"/>
              <w:bottom w:w="20" w:type="dxa"/>
              <w:right w:w="20" w:type="dxa"/>
            </w:tcMar>
            <w:vAlign w:val="center"/>
            <w:hideMark/>
          </w:tcPr>
          <w:p w14:paraId="05536B5B" w14:textId="77777777" w:rsidR="00794A48" w:rsidRPr="00DC1967" w:rsidRDefault="00794A48" w:rsidP="00903F7D">
            <w:pPr>
              <w:pStyle w:val="movimento2"/>
              <w:rPr>
                <w:color w:val="002060"/>
              </w:rPr>
            </w:pPr>
            <w:r w:rsidRPr="00DC1967">
              <w:rPr>
                <w:color w:val="002060"/>
              </w:rPr>
              <w:t xml:space="preserve">(ACCUMOLI GANG C5) </w:t>
            </w:r>
          </w:p>
        </w:tc>
        <w:tc>
          <w:tcPr>
            <w:tcW w:w="800" w:type="dxa"/>
            <w:tcMar>
              <w:top w:w="20" w:type="dxa"/>
              <w:left w:w="20" w:type="dxa"/>
              <w:bottom w:w="20" w:type="dxa"/>
              <w:right w:w="20" w:type="dxa"/>
            </w:tcMar>
            <w:vAlign w:val="center"/>
            <w:hideMark/>
          </w:tcPr>
          <w:p w14:paraId="6C4A2F50"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7506052C" w14:textId="77777777" w:rsidR="00794A48" w:rsidRPr="00DC1967" w:rsidRDefault="00794A48" w:rsidP="00903F7D">
            <w:pPr>
              <w:pStyle w:val="movimento"/>
              <w:rPr>
                <w:color w:val="002060"/>
              </w:rPr>
            </w:pPr>
            <w:r w:rsidRPr="00DC1967">
              <w:rPr>
                <w:color w:val="002060"/>
              </w:rPr>
              <w:t>PICIACCHIA SIMONE</w:t>
            </w:r>
          </w:p>
        </w:tc>
        <w:tc>
          <w:tcPr>
            <w:tcW w:w="2200" w:type="dxa"/>
            <w:tcMar>
              <w:top w:w="20" w:type="dxa"/>
              <w:left w:w="20" w:type="dxa"/>
              <w:bottom w:w="20" w:type="dxa"/>
              <w:right w:w="20" w:type="dxa"/>
            </w:tcMar>
            <w:vAlign w:val="center"/>
            <w:hideMark/>
          </w:tcPr>
          <w:p w14:paraId="03016598" w14:textId="77777777" w:rsidR="00794A48" w:rsidRPr="00DC1967" w:rsidRDefault="00794A48" w:rsidP="00903F7D">
            <w:pPr>
              <w:pStyle w:val="movimento2"/>
              <w:rPr>
                <w:color w:val="002060"/>
              </w:rPr>
            </w:pPr>
            <w:r w:rsidRPr="00DC1967">
              <w:rPr>
                <w:color w:val="002060"/>
              </w:rPr>
              <w:t xml:space="preserve">(ACCUMOLI GANG C5) </w:t>
            </w:r>
          </w:p>
        </w:tc>
      </w:tr>
      <w:tr w:rsidR="00794A48" w:rsidRPr="00DC1967" w14:paraId="2B8A3879" w14:textId="77777777" w:rsidTr="00903F7D">
        <w:tc>
          <w:tcPr>
            <w:tcW w:w="2200" w:type="dxa"/>
            <w:tcMar>
              <w:top w:w="20" w:type="dxa"/>
              <w:left w:w="20" w:type="dxa"/>
              <w:bottom w:w="20" w:type="dxa"/>
              <w:right w:w="20" w:type="dxa"/>
            </w:tcMar>
            <w:vAlign w:val="center"/>
            <w:hideMark/>
          </w:tcPr>
          <w:p w14:paraId="7A3798AE" w14:textId="77777777" w:rsidR="00794A48" w:rsidRPr="00DC1967" w:rsidRDefault="00794A48" w:rsidP="00903F7D">
            <w:pPr>
              <w:pStyle w:val="movimento"/>
              <w:rPr>
                <w:color w:val="002060"/>
              </w:rPr>
            </w:pPr>
            <w:r w:rsidRPr="00DC1967">
              <w:rPr>
                <w:color w:val="002060"/>
              </w:rPr>
              <w:t>RENDINA ANDREA</w:t>
            </w:r>
          </w:p>
        </w:tc>
        <w:tc>
          <w:tcPr>
            <w:tcW w:w="2200" w:type="dxa"/>
            <w:tcMar>
              <w:top w:w="20" w:type="dxa"/>
              <w:left w:w="20" w:type="dxa"/>
              <w:bottom w:w="20" w:type="dxa"/>
              <w:right w:w="20" w:type="dxa"/>
            </w:tcMar>
            <w:vAlign w:val="center"/>
            <w:hideMark/>
          </w:tcPr>
          <w:p w14:paraId="41E940B3" w14:textId="77777777" w:rsidR="00794A48" w:rsidRPr="00DC1967" w:rsidRDefault="00794A48" w:rsidP="00903F7D">
            <w:pPr>
              <w:pStyle w:val="movimento2"/>
              <w:rPr>
                <w:color w:val="002060"/>
              </w:rPr>
            </w:pPr>
            <w:r w:rsidRPr="00DC1967">
              <w:rPr>
                <w:color w:val="002060"/>
              </w:rPr>
              <w:t xml:space="preserve">(ACCUMOLI GANG C5) </w:t>
            </w:r>
          </w:p>
        </w:tc>
        <w:tc>
          <w:tcPr>
            <w:tcW w:w="800" w:type="dxa"/>
            <w:tcMar>
              <w:top w:w="20" w:type="dxa"/>
              <w:left w:w="20" w:type="dxa"/>
              <w:bottom w:w="20" w:type="dxa"/>
              <w:right w:w="20" w:type="dxa"/>
            </w:tcMar>
            <w:vAlign w:val="center"/>
            <w:hideMark/>
          </w:tcPr>
          <w:p w14:paraId="2C63E5AD"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0F6EDEBD" w14:textId="77777777" w:rsidR="00794A48" w:rsidRPr="00DC1967" w:rsidRDefault="00794A48" w:rsidP="00903F7D">
            <w:pPr>
              <w:pStyle w:val="movimento"/>
              <w:rPr>
                <w:color w:val="002060"/>
              </w:rPr>
            </w:pPr>
            <w:r w:rsidRPr="00DC1967">
              <w:rPr>
                <w:color w:val="002060"/>
              </w:rPr>
              <w:t>CAPRIOTTI KEVIN</w:t>
            </w:r>
          </w:p>
        </w:tc>
        <w:tc>
          <w:tcPr>
            <w:tcW w:w="2200" w:type="dxa"/>
            <w:tcMar>
              <w:top w:w="20" w:type="dxa"/>
              <w:left w:w="20" w:type="dxa"/>
              <w:bottom w:w="20" w:type="dxa"/>
              <w:right w:w="20" w:type="dxa"/>
            </w:tcMar>
            <w:vAlign w:val="center"/>
            <w:hideMark/>
          </w:tcPr>
          <w:p w14:paraId="2B63B7AD" w14:textId="77777777" w:rsidR="00794A48" w:rsidRPr="00DC1967" w:rsidRDefault="00794A48" w:rsidP="00903F7D">
            <w:pPr>
              <w:pStyle w:val="movimento2"/>
              <w:rPr>
                <w:color w:val="002060"/>
              </w:rPr>
            </w:pPr>
            <w:r w:rsidRPr="00DC1967">
              <w:rPr>
                <w:color w:val="002060"/>
              </w:rPr>
              <w:t xml:space="preserve">(ACQUAVIVA CALCIO) </w:t>
            </w:r>
          </w:p>
        </w:tc>
      </w:tr>
      <w:tr w:rsidR="00794A48" w:rsidRPr="00DC1967" w14:paraId="05C2CB59" w14:textId="77777777" w:rsidTr="00903F7D">
        <w:tc>
          <w:tcPr>
            <w:tcW w:w="2200" w:type="dxa"/>
            <w:tcMar>
              <w:top w:w="20" w:type="dxa"/>
              <w:left w:w="20" w:type="dxa"/>
              <w:bottom w:w="20" w:type="dxa"/>
              <w:right w:w="20" w:type="dxa"/>
            </w:tcMar>
            <w:vAlign w:val="center"/>
            <w:hideMark/>
          </w:tcPr>
          <w:p w14:paraId="70A53E84" w14:textId="77777777" w:rsidR="00794A48" w:rsidRPr="00DC1967" w:rsidRDefault="00794A48" w:rsidP="00903F7D">
            <w:pPr>
              <w:pStyle w:val="movimento"/>
              <w:rPr>
                <w:color w:val="002060"/>
              </w:rPr>
            </w:pPr>
            <w:r w:rsidRPr="00DC1967">
              <w:rPr>
                <w:color w:val="002060"/>
              </w:rPr>
              <w:t>STRACCIA ALIRIO</w:t>
            </w:r>
          </w:p>
        </w:tc>
        <w:tc>
          <w:tcPr>
            <w:tcW w:w="2200" w:type="dxa"/>
            <w:tcMar>
              <w:top w:w="20" w:type="dxa"/>
              <w:left w:w="20" w:type="dxa"/>
              <w:bottom w:w="20" w:type="dxa"/>
              <w:right w:w="20" w:type="dxa"/>
            </w:tcMar>
            <w:vAlign w:val="center"/>
            <w:hideMark/>
          </w:tcPr>
          <w:p w14:paraId="0E5C2F83" w14:textId="77777777" w:rsidR="00794A48" w:rsidRPr="00DC1967" w:rsidRDefault="00794A48" w:rsidP="00903F7D">
            <w:pPr>
              <w:pStyle w:val="movimento2"/>
              <w:rPr>
                <w:color w:val="002060"/>
              </w:rPr>
            </w:pPr>
            <w:r w:rsidRPr="00DC1967">
              <w:rPr>
                <w:color w:val="002060"/>
              </w:rPr>
              <w:t xml:space="preserve">(ACQUAVIVA CALCIO) </w:t>
            </w:r>
          </w:p>
        </w:tc>
        <w:tc>
          <w:tcPr>
            <w:tcW w:w="800" w:type="dxa"/>
            <w:tcMar>
              <w:top w:w="20" w:type="dxa"/>
              <w:left w:w="20" w:type="dxa"/>
              <w:bottom w:w="20" w:type="dxa"/>
              <w:right w:w="20" w:type="dxa"/>
            </w:tcMar>
            <w:vAlign w:val="center"/>
            <w:hideMark/>
          </w:tcPr>
          <w:p w14:paraId="01977B40"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2B6004BE" w14:textId="77777777" w:rsidR="00794A48" w:rsidRPr="00DC1967" w:rsidRDefault="00794A48" w:rsidP="00903F7D">
            <w:pPr>
              <w:pStyle w:val="movimento"/>
              <w:rPr>
                <w:color w:val="002060"/>
              </w:rPr>
            </w:pPr>
            <w:r w:rsidRPr="00DC1967">
              <w:rPr>
                <w:color w:val="002060"/>
              </w:rPr>
              <w:t>FRONZI NICOLA</w:t>
            </w:r>
          </w:p>
        </w:tc>
        <w:tc>
          <w:tcPr>
            <w:tcW w:w="2200" w:type="dxa"/>
            <w:tcMar>
              <w:top w:w="20" w:type="dxa"/>
              <w:left w:w="20" w:type="dxa"/>
              <w:bottom w:w="20" w:type="dxa"/>
              <w:right w:w="20" w:type="dxa"/>
            </w:tcMar>
            <w:vAlign w:val="center"/>
            <w:hideMark/>
          </w:tcPr>
          <w:p w14:paraId="1DA2B33C" w14:textId="77777777" w:rsidR="00794A48" w:rsidRPr="00DC1967" w:rsidRDefault="00794A48" w:rsidP="00903F7D">
            <w:pPr>
              <w:pStyle w:val="movimento2"/>
              <w:rPr>
                <w:color w:val="002060"/>
              </w:rPr>
            </w:pPr>
            <w:r w:rsidRPr="00DC1967">
              <w:rPr>
                <w:color w:val="002060"/>
              </w:rPr>
              <w:t xml:space="preserve">(ALMA JUVENTUS FANO) </w:t>
            </w:r>
          </w:p>
        </w:tc>
      </w:tr>
      <w:tr w:rsidR="00794A48" w:rsidRPr="00DC1967" w14:paraId="520D7E9B" w14:textId="77777777" w:rsidTr="00903F7D">
        <w:tc>
          <w:tcPr>
            <w:tcW w:w="2200" w:type="dxa"/>
            <w:tcMar>
              <w:top w:w="20" w:type="dxa"/>
              <w:left w:w="20" w:type="dxa"/>
              <w:bottom w:w="20" w:type="dxa"/>
              <w:right w:w="20" w:type="dxa"/>
            </w:tcMar>
            <w:vAlign w:val="center"/>
            <w:hideMark/>
          </w:tcPr>
          <w:p w14:paraId="1CFFB631" w14:textId="77777777" w:rsidR="00794A48" w:rsidRPr="00DC1967" w:rsidRDefault="00794A48" w:rsidP="00903F7D">
            <w:pPr>
              <w:pStyle w:val="movimento"/>
              <w:rPr>
                <w:color w:val="002060"/>
              </w:rPr>
            </w:pPr>
            <w:r w:rsidRPr="00DC1967">
              <w:rPr>
                <w:color w:val="002060"/>
              </w:rPr>
              <w:t>ESPOSITO EDOARDO</w:t>
            </w:r>
          </w:p>
        </w:tc>
        <w:tc>
          <w:tcPr>
            <w:tcW w:w="2200" w:type="dxa"/>
            <w:tcMar>
              <w:top w:w="20" w:type="dxa"/>
              <w:left w:w="20" w:type="dxa"/>
              <w:bottom w:w="20" w:type="dxa"/>
              <w:right w:w="20" w:type="dxa"/>
            </w:tcMar>
            <w:vAlign w:val="center"/>
            <w:hideMark/>
          </w:tcPr>
          <w:p w14:paraId="18FD2F03" w14:textId="77777777" w:rsidR="00794A48" w:rsidRPr="00DC1967" w:rsidRDefault="00794A48" w:rsidP="00903F7D">
            <w:pPr>
              <w:pStyle w:val="movimento2"/>
              <w:rPr>
                <w:color w:val="002060"/>
              </w:rPr>
            </w:pPr>
            <w:r w:rsidRPr="00DC1967">
              <w:rPr>
                <w:color w:val="002060"/>
              </w:rPr>
              <w:t xml:space="preserve">(ATLETICO CHIARAVALLE) </w:t>
            </w:r>
          </w:p>
        </w:tc>
        <w:tc>
          <w:tcPr>
            <w:tcW w:w="800" w:type="dxa"/>
            <w:tcMar>
              <w:top w:w="20" w:type="dxa"/>
              <w:left w:w="20" w:type="dxa"/>
              <w:bottom w:w="20" w:type="dxa"/>
              <w:right w:w="20" w:type="dxa"/>
            </w:tcMar>
            <w:vAlign w:val="center"/>
            <w:hideMark/>
          </w:tcPr>
          <w:p w14:paraId="44014092"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7F170541" w14:textId="77777777" w:rsidR="00794A48" w:rsidRPr="00DC1967" w:rsidRDefault="00794A48" w:rsidP="00903F7D">
            <w:pPr>
              <w:pStyle w:val="movimento"/>
              <w:rPr>
                <w:color w:val="002060"/>
              </w:rPr>
            </w:pPr>
            <w:r w:rsidRPr="00DC1967">
              <w:rPr>
                <w:color w:val="002060"/>
              </w:rPr>
              <w:t>TESEI SIMONE</w:t>
            </w:r>
          </w:p>
        </w:tc>
        <w:tc>
          <w:tcPr>
            <w:tcW w:w="2200" w:type="dxa"/>
            <w:tcMar>
              <w:top w:w="20" w:type="dxa"/>
              <w:left w:w="20" w:type="dxa"/>
              <w:bottom w:w="20" w:type="dxa"/>
              <w:right w:w="20" w:type="dxa"/>
            </w:tcMar>
            <w:vAlign w:val="center"/>
            <w:hideMark/>
          </w:tcPr>
          <w:p w14:paraId="31317976" w14:textId="77777777" w:rsidR="00794A48" w:rsidRPr="00DC1967" w:rsidRDefault="00794A48" w:rsidP="00903F7D">
            <w:pPr>
              <w:pStyle w:val="movimento2"/>
              <w:rPr>
                <w:color w:val="002060"/>
              </w:rPr>
            </w:pPr>
            <w:r w:rsidRPr="00DC1967">
              <w:rPr>
                <w:color w:val="002060"/>
              </w:rPr>
              <w:t xml:space="preserve">(ATLETICO CHIARAVALLE) </w:t>
            </w:r>
          </w:p>
        </w:tc>
      </w:tr>
      <w:tr w:rsidR="00794A48" w:rsidRPr="00DC1967" w14:paraId="754960C6" w14:textId="77777777" w:rsidTr="00903F7D">
        <w:tc>
          <w:tcPr>
            <w:tcW w:w="2200" w:type="dxa"/>
            <w:tcMar>
              <w:top w:w="20" w:type="dxa"/>
              <w:left w:w="20" w:type="dxa"/>
              <w:bottom w:w="20" w:type="dxa"/>
              <w:right w:w="20" w:type="dxa"/>
            </w:tcMar>
            <w:vAlign w:val="center"/>
            <w:hideMark/>
          </w:tcPr>
          <w:p w14:paraId="6ABED8DF" w14:textId="77777777" w:rsidR="00794A48" w:rsidRPr="00DC1967" w:rsidRDefault="00794A48" w:rsidP="00903F7D">
            <w:pPr>
              <w:pStyle w:val="movimento"/>
              <w:rPr>
                <w:color w:val="002060"/>
              </w:rPr>
            </w:pPr>
            <w:r w:rsidRPr="00DC1967">
              <w:rPr>
                <w:color w:val="002060"/>
              </w:rPr>
              <w:t>GUARDATI SIMONE</w:t>
            </w:r>
          </w:p>
        </w:tc>
        <w:tc>
          <w:tcPr>
            <w:tcW w:w="2200" w:type="dxa"/>
            <w:tcMar>
              <w:top w:w="20" w:type="dxa"/>
              <w:left w:w="20" w:type="dxa"/>
              <w:bottom w:w="20" w:type="dxa"/>
              <w:right w:w="20" w:type="dxa"/>
            </w:tcMar>
            <w:vAlign w:val="center"/>
            <w:hideMark/>
          </w:tcPr>
          <w:p w14:paraId="3692D7AD" w14:textId="77777777" w:rsidR="00794A48" w:rsidRPr="00DC1967" w:rsidRDefault="00794A48" w:rsidP="00903F7D">
            <w:pPr>
              <w:pStyle w:val="movimento2"/>
              <w:rPr>
                <w:color w:val="002060"/>
              </w:rPr>
            </w:pPr>
            <w:r w:rsidRPr="00DC1967">
              <w:rPr>
                <w:color w:val="002060"/>
              </w:rPr>
              <w:t xml:space="preserve">(C.F. MACERATESE A.S.D.) </w:t>
            </w:r>
          </w:p>
        </w:tc>
        <w:tc>
          <w:tcPr>
            <w:tcW w:w="800" w:type="dxa"/>
            <w:tcMar>
              <w:top w:w="20" w:type="dxa"/>
              <w:left w:w="20" w:type="dxa"/>
              <w:bottom w:w="20" w:type="dxa"/>
              <w:right w:w="20" w:type="dxa"/>
            </w:tcMar>
            <w:vAlign w:val="center"/>
            <w:hideMark/>
          </w:tcPr>
          <w:p w14:paraId="3A68DA92"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6395DAE5" w14:textId="77777777" w:rsidR="00794A48" w:rsidRPr="00DC1967" w:rsidRDefault="00794A48" w:rsidP="00903F7D">
            <w:pPr>
              <w:pStyle w:val="movimento"/>
              <w:rPr>
                <w:color w:val="002060"/>
              </w:rPr>
            </w:pPr>
            <w:r w:rsidRPr="00DC1967">
              <w:rPr>
                <w:color w:val="002060"/>
              </w:rPr>
              <w:t>GHIDINI NICOLAS</w:t>
            </w:r>
          </w:p>
        </w:tc>
        <w:tc>
          <w:tcPr>
            <w:tcW w:w="2200" w:type="dxa"/>
            <w:tcMar>
              <w:top w:w="20" w:type="dxa"/>
              <w:left w:w="20" w:type="dxa"/>
              <w:bottom w:w="20" w:type="dxa"/>
              <w:right w:w="20" w:type="dxa"/>
            </w:tcMar>
            <w:vAlign w:val="center"/>
            <w:hideMark/>
          </w:tcPr>
          <w:p w14:paraId="06FB6474" w14:textId="77777777" w:rsidR="00794A48" w:rsidRPr="00DC1967" w:rsidRDefault="00794A48" w:rsidP="00903F7D">
            <w:pPr>
              <w:pStyle w:val="movimento2"/>
              <w:rPr>
                <w:color w:val="002060"/>
              </w:rPr>
            </w:pPr>
            <w:r w:rsidRPr="00DC1967">
              <w:rPr>
                <w:color w:val="002060"/>
              </w:rPr>
              <w:t xml:space="preserve">(CANTINE RIUNITE CSI) </w:t>
            </w:r>
          </w:p>
        </w:tc>
      </w:tr>
      <w:tr w:rsidR="00794A48" w:rsidRPr="00DC1967" w14:paraId="51570652" w14:textId="77777777" w:rsidTr="00903F7D">
        <w:tc>
          <w:tcPr>
            <w:tcW w:w="2200" w:type="dxa"/>
            <w:tcMar>
              <w:top w:w="20" w:type="dxa"/>
              <w:left w:w="20" w:type="dxa"/>
              <w:bottom w:w="20" w:type="dxa"/>
              <w:right w:w="20" w:type="dxa"/>
            </w:tcMar>
            <w:vAlign w:val="center"/>
            <w:hideMark/>
          </w:tcPr>
          <w:p w14:paraId="1B127355" w14:textId="77777777" w:rsidR="00794A48" w:rsidRPr="00DC1967" w:rsidRDefault="00794A48" w:rsidP="00903F7D">
            <w:pPr>
              <w:pStyle w:val="movimento"/>
              <w:rPr>
                <w:color w:val="002060"/>
              </w:rPr>
            </w:pPr>
            <w:r w:rsidRPr="00DC1967">
              <w:rPr>
                <w:color w:val="002060"/>
              </w:rPr>
              <w:t>ACHILLI MARCO</w:t>
            </w:r>
          </w:p>
        </w:tc>
        <w:tc>
          <w:tcPr>
            <w:tcW w:w="2200" w:type="dxa"/>
            <w:tcMar>
              <w:top w:w="20" w:type="dxa"/>
              <w:left w:w="20" w:type="dxa"/>
              <w:bottom w:w="20" w:type="dxa"/>
              <w:right w:w="20" w:type="dxa"/>
            </w:tcMar>
            <w:vAlign w:val="center"/>
            <w:hideMark/>
          </w:tcPr>
          <w:p w14:paraId="2DDF50D5" w14:textId="77777777" w:rsidR="00794A48" w:rsidRPr="00DC1967" w:rsidRDefault="00794A48" w:rsidP="00903F7D">
            <w:pPr>
              <w:pStyle w:val="movimento2"/>
              <w:rPr>
                <w:color w:val="002060"/>
              </w:rPr>
            </w:pPr>
            <w:r w:rsidRPr="00DC1967">
              <w:rPr>
                <w:color w:val="002060"/>
              </w:rPr>
              <w:t xml:space="preserve">(CAPODARCO CASABIANCA C5) </w:t>
            </w:r>
          </w:p>
        </w:tc>
        <w:tc>
          <w:tcPr>
            <w:tcW w:w="800" w:type="dxa"/>
            <w:tcMar>
              <w:top w:w="20" w:type="dxa"/>
              <w:left w:w="20" w:type="dxa"/>
              <w:bottom w:w="20" w:type="dxa"/>
              <w:right w:w="20" w:type="dxa"/>
            </w:tcMar>
            <w:vAlign w:val="center"/>
            <w:hideMark/>
          </w:tcPr>
          <w:p w14:paraId="6B2CC3C2"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2F5ED526" w14:textId="77777777" w:rsidR="00794A48" w:rsidRPr="00DC1967" w:rsidRDefault="00794A48" w:rsidP="00903F7D">
            <w:pPr>
              <w:pStyle w:val="movimento"/>
              <w:rPr>
                <w:color w:val="002060"/>
              </w:rPr>
            </w:pPr>
            <w:r w:rsidRPr="00DC1967">
              <w:rPr>
                <w:color w:val="002060"/>
              </w:rPr>
              <w:t>BRACCIONI MATTIA</w:t>
            </w:r>
          </w:p>
        </w:tc>
        <w:tc>
          <w:tcPr>
            <w:tcW w:w="2200" w:type="dxa"/>
            <w:tcMar>
              <w:top w:w="20" w:type="dxa"/>
              <w:left w:w="20" w:type="dxa"/>
              <w:bottom w:w="20" w:type="dxa"/>
              <w:right w:w="20" w:type="dxa"/>
            </w:tcMar>
            <w:vAlign w:val="center"/>
            <w:hideMark/>
          </w:tcPr>
          <w:p w14:paraId="6423ED64" w14:textId="77777777" w:rsidR="00794A48" w:rsidRPr="00DC1967" w:rsidRDefault="00794A48" w:rsidP="00903F7D">
            <w:pPr>
              <w:pStyle w:val="movimento2"/>
              <w:rPr>
                <w:color w:val="002060"/>
              </w:rPr>
            </w:pPr>
            <w:r w:rsidRPr="00DC1967">
              <w:rPr>
                <w:color w:val="002060"/>
              </w:rPr>
              <w:t xml:space="preserve">(DURANTINA SANTA CECILIA) </w:t>
            </w:r>
          </w:p>
        </w:tc>
      </w:tr>
      <w:tr w:rsidR="00794A48" w:rsidRPr="00DC1967" w14:paraId="5506432C" w14:textId="77777777" w:rsidTr="00903F7D">
        <w:tc>
          <w:tcPr>
            <w:tcW w:w="2200" w:type="dxa"/>
            <w:tcMar>
              <w:top w:w="20" w:type="dxa"/>
              <w:left w:w="20" w:type="dxa"/>
              <w:bottom w:w="20" w:type="dxa"/>
              <w:right w:w="20" w:type="dxa"/>
            </w:tcMar>
            <w:vAlign w:val="center"/>
            <w:hideMark/>
          </w:tcPr>
          <w:p w14:paraId="129A4E56" w14:textId="77777777" w:rsidR="00794A48" w:rsidRPr="00DC1967" w:rsidRDefault="00794A48" w:rsidP="00903F7D">
            <w:pPr>
              <w:pStyle w:val="movimento"/>
              <w:rPr>
                <w:color w:val="002060"/>
              </w:rPr>
            </w:pPr>
            <w:r w:rsidRPr="00DC1967">
              <w:rPr>
                <w:color w:val="002060"/>
              </w:rPr>
              <w:t>DANO DRITAN</w:t>
            </w:r>
          </w:p>
        </w:tc>
        <w:tc>
          <w:tcPr>
            <w:tcW w:w="2200" w:type="dxa"/>
            <w:tcMar>
              <w:top w:w="20" w:type="dxa"/>
              <w:left w:w="20" w:type="dxa"/>
              <w:bottom w:w="20" w:type="dxa"/>
              <w:right w:w="20" w:type="dxa"/>
            </w:tcMar>
            <w:vAlign w:val="center"/>
            <w:hideMark/>
          </w:tcPr>
          <w:p w14:paraId="44BBE4DA" w14:textId="77777777" w:rsidR="00794A48" w:rsidRPr="00DC1967" w:rsidRDefault="00794A48" w:rsidP="00903F7D">
            <w:pPr>
              <w:pStyle w:val="movimento2"/>
              <w:rPr>
                <w:color w:val="002060"/>
              </w:rPr>
            </w:pPr>
            <w:r w:rsidRPr="00DC1967">
              <w:rPr>
                <w:color w:val="002060"/>
              </w:rPr>
              <w:t xml:space="preserve">(FOLGORE CASTELRAIMONDO) </w:t>
            </w:r>
          </w:p>
        </w:tc>
        <w:tc>
          <w:tcPr>
            <w:tcW w:w="800" w:type="dxa"/>
            <w:tcMar>
              <w:top w:w="20" w:type="dxa"/>
              <w:left w:w="20" w:type="dxa"/>
              <w:bottom w:w="20" w:type="dxa"/>
              <w:right w:w="20" w:type="dxa"/>
            </w:tcMar>
            <w:vAlign w:val="center"/>
            <w:hideMark/>
          </w:tcPr>
          <w:p w14:paraId="77474E17"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058BD2D4" w14:textId="77777777" w:rsidR="00794A48" w:rsidRPr="00DC1967" w:rsidRDefault="00794A48" w:rsidP="00903F7D">
            <w:pPr>
              <w:pStyle w:val="movimento"/>
              <w:rPr>
                <w:color w:val="002060"/>
              </w:rPr>
            </w:pPr>
            <w:r w:rsidRPr="00DC1967">
              <w:rPr>
                <w:color w:val="002060"/>
              </w:rPr>
              <w:t>DUARTE ESTEVEZ EDWIN EDUARDO</w:t>
            </w:r>
          </w:p>
        </w:tc>
        <w:tc>
          <w:tcPr>
            <w:tcW w:w="2200" w:type="dxa"/>
            <w:tcMar>
              <w:top w:w="20" w:type="dxa"/>
              <w:left w:w="20" w:type="dxa"/>
              <w:bottom w:w="20" w:type="dxa"/>
              <w:right w:w="20" w:type="dxa"/>
            </w:tcMar>
            <w:vAlign w:val="center"/>
            <w:hideMark/>
          </w:tcPr>
          <w:p w14:paraId="6023B5E7" w14:textId="77777777" w:rsidR="00794A48" w:rsidRPr="00DC1967" w:rsidRDefault="00794A48" w:rsidP="00903F7D">
            <w:pPr>
              <w:pStyle w:val="movimento2"/>
              <w:rPr>
                <w:color w:val="002060"/>
              </w:rPr>
            </w:pPr>
            <w:r w:rsidRPr="00DC1967">
              <w:rPr>
                <w:color w:val="002060"/>
              </w:rPr>
              <w:t xml:space="preserve">(FUTSAL COMUNANZA A.S.D.) </w:t>
            </w:r>
          </w:p>
        </w:tc>
      </w:tr>
      <w:tr w:rsidR="00794A48" w:rsidRPr="00DC1967" w14:paraId="709A88A8" w14:textId="77777777" w:rsidTr="00903F7D">
        <w:tc>
          <w:tcPr>
            <w:tcW w:w="2200" w:type="dxa"/>
            <w:tcMar>
              <w:top w:w="20" w:type="dxa"/>
              <w:left w:w="20" w:type="dxa"/>
              <w:bottom w:w="20" w:type="dxa"/>
              <w:right w:w="20" w:type="dxa"/>
            </w:tcMar>
            <w:vAlign w:val="center"/>
            <w:hideMark/>
          </w:tcPr>
          <w:p w14:paraId="6C4BCA2B" w14:textId="77777777" w:rsidR="00794A48" w:rsidRPr="00DC1967" w:rsidRDefault="00794A48" w:rsidP="00903F7D">
            <w:pPr>
              <w:pStyle w:val="movimento"/>
              <w:rPr>
                <w:color w:val="002060"/>
              </w:rPr>
            </w:pPr>
            <w:r w:rsidRPr="00DC1967">
              <w:rPr>
                <w:color w:val="002060"/>
              </w:rPr>
              <w:t>FARINA ALESSIO</w:t>
            </w:r>
          </w:p>
        </w:tc>
        <w:tc>
          <w:tcPr>
            <w:tcW w:w="2200" w:type="dxa"/>
            <w:tcMar>
              <w:top w:w="20" w:type="dxa"/>
              <w:left w:w="20" w:type="dxa"/>
              <w:bottom w:w="20" w:type="dxa"/>
              <w:right w:w="20" w:type="dxa"/>
            </w:tcMar>
            <w:vAlign w:val="center"/>
            <w:hideMark/>
          </w:tcPr>
          <w:p w14:paraId="3297D5FF" w14:textId="77777777" w:rsidR="00794A48" w:rsidRPr="00DC1967" w:rsidRDefault="00794A48" w:rsidP="00903F7D">
            <w:pPr>
              <w:pStyle w:val="movimento2"/>
              <w:rPr>
                <w:color w:val="002060"/>
              </w:rPr>
            </w:pPr>
            <w:r w:rsidRPr="00DC1967">
              <w:rPr>
                <w:color w:val="002060"/>
              </w:rPr>
              <w:t xml:space="preserve">(FUTSAL COMUNANZA A.S.D.) </w:t>
            </w:r>
          </w:p>
        </w:tc>
        <w:tc>
          <w:tcPr>
            <w:tcW w:w="800" w:type="dxa"/>
            <w:tcMar>
              <w:top w:w="20" w:type="dxa"/>
              <w:left w:w="20" w:type="dxa"/>
              <w:bottom w:w="20" w:type="dxa"/>
              <w:right w:w="20" w:type="dxa"/>
            </w:tcMar>
            <w:vAlign w:val="center"/>
            <w:hideMark/>
          </w:tcPr>
          <w:p w14:paraId="05F97394"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4DD3A35F" w14:textId="77777777" w:rsidR="00794A48" w:rsidRPr="00DC1967" w:rsidRDefault="00794A48" w:rsidP="00903F7D">
            <w:pPr>
              <w:pStyle w:val="movimento"/>
              <w:rPr>
                <w:color w:val="002060"/>
              </w:rPr>
            </w:pPr>
            <w:r w:rsidRPr="00DC1967">
              <w:rPr>
                <w:color w:val="002060"/>
              </w:rPr>
              <w:t>ILARDI GIANMARCO</w:t>
            </w:r>
          </w:p>
        </w:tc>
        <w:tc>
          <w:tcPr>
            <w:tcW w:w="2200" w:type="dxa"/>
            <w:tcMar>
              <w:top w:w="20" w:type="dxa"/>
              <w:left w:w="20" w:type="dxa"/>
              <w:bottom w:w="20" w:type="dxa"/>
              <w:right w:w="20" w:type="dxa"/>
            </w:tcMar>
            <w:vAlign w:val="center"/>
            <w:hideMark/>
          </w:tcPr>
          <w:p w14:paraId="4B2F4C9A" w14:textId="77777777" w:rsidR="00794A48" w:rsidRPr="00DC1967" w:rsidRDefault="00794A48" w:rsidP="00903F7D">
            <w:pPr>
              <w:pStyle w:val="movimento2"/>
              <w:rPr>
                <w:color w:val="002060"/>
              </w:rPr>
            </w:pPr>
            <w:r w:rsidRPr="00DC1967">
              <w:rPr>
                <w:color w:val="002060"/>
              </w:rPr>
              <w:t xml:space="preserve">(FUTSAL L.C.) </w:t>
            </w:r>
          </w:p>
        </w:tc>
      </w:tr>
      <w:tr w:rsidR="00794A48" w:rsidRPr="00DC1967" w14:paraId="5000B221" w14:textId="77777777" w:rsidTr="00903F7D">
        <w:tc>
          <w:tcPr>
            <w:tcW w:w="2200" w:type="dxa"/>
            <w:tcMar>
              <w:top w:w="20" w:type="dxa"/>
              <w:left w:w="20" w:type="dxa"/>
              <w:bottom w:w="20" w:type="dxa"/>
              <w:right w:w="20" w:type="dxa"/>
            </w:tcMar>
            <w:vAlign w:val="center"/>
            <w:hideMark/>
          </w:tcPr>
          <w:p w14:paraId="737997A1" w14:textId="77777777" w:rsidR="00794A48" w:rsidRPr="00DC1967" w:rsidRDefault="00794A48" w:rsidP="00903F7D">
            <w:pPr>
              <w:pStyle w:val="movimento"/>
              <w:rPr>
                <w:color w:val="002060"/>
              </w:rPr>
            </w:pPr>
            <w:r w:rsidRPr="00DC1967">
              <w:rPr>
                <w:color w:val="002060"/>
              </w:rPr>
              <w:lastRenderedPageBreak/>
              <w:t>BELLONI MATTEO</w:t>
            </w:r>
          </w:p>
        </w:tc>
        <w:tc>
          <w:tcPr>
            <w:tcW w:w="2200" w:type="dxa"/>
            <w:tcMar>
              <w:top w:w="20" w:type="dxa"/>
              <w:left w:w="20" w:type="dxa"/>
              <w:bottom w:w="20" w:type="dxa"/>
              <w:right w:w="20" w:type="dxa"/>
            </w:tcMar>
            <w:vAlign w:val="center"/>
            <w:hideMark/>
          </w:tcPr>
          <w:p w14:paraId="1ABAEC68" w14:textId="77777777" w:rsidR="00794A48" w:rsidRPr="00DC1967" w:rsidRDefault="00794A48" w:rsidP="00903F7D">
            <w:pPr>
              <w:pStyle w:val="movimento2"/>
              <w:rPr>
                <w:color w:val="002060"/>
              </w:rPr>
            </w:pPr>
            <w:r w:rsidRPr="00DC1967">
              <w:rPr>
                <w:color w:val="002060"/>
              </w:rPr>
              <w:t xml:space="preserve">(FUTSAL OTTRANO) </w:t>
            </w:r>
          </w:p>
        </w:tc>
        <w:tc>
          <w:tcPr>
            <w:tcW w:w="800" w:type="dxa"/>
            <w:tcMar>
              <w:top w:w="20" w:type="dxa"/>
              <w:left w:w="20" w:type="dxa"/>
              <w:bottom w:w="20" w:type="dxa"/>
              <w:right w:w="20" w:type="dxa"/>
            </w:tcMar>
            <w:vAlign w:val="center"/>
            <w:hideMark/>
          </w:tcPr>
          <w:p w14:paraId="100C216F"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3C6B5606" w14:textId="77777777" w:rsidR="00794A48" w:rsidRPr="00DC1967" w:rsidRDefault="00794A48" w:rsidP="00903F7D">
            <w:pPr>
              <w:pStyle w:val="movimento"/>
              <w:rPr>
                <w:color w:val="002060"/>
              </w:rPr>
            </w:pPr>
            <w:r w:rsidRPr="00DC1967">
              <w:rPr>
                <w:color w:val="002060"/>
              </w:rPr>
              <w:t>CATTANI CHRISTIAN</w:t>
            </w:r>
          </w:p>
        </w:tc>
        <w:tc>
          <w:tcPr>
            <w:tcW w:w="2200" w:type="dxa"/>
            <w:tcMar>
              <w:top w:w="20" w:type="dxa"/>
              <w:left w:w="20" w:type="dxa"/>
              <w:bottom w:w="20" w:type="dxa"/>
              <w:right w:w="20" w:type="dxa"/>
            </w:tcMar>
            <w:vAlign w:val="center"/>
            <w:hideMark/>
          </w:tcPr>
          <w:p w14:paraId="7CCFEE95" w14:textId="77777777" w:rsidR="00794A48" w:rsidRPr="00DC1967" w:rsidRDefault="00794A48" w:rsidP="00903F7D">
            <w:pPr>
              <w:pStyle w:val="movimento2"/>
              <w:rPr>
                <w:color w:val="002060"/>
              </w:rPr>
            </w:pPr>
            <w:r w:rsidRPr="00DC1967">
              <w:rPr>
                <w:color w:val="002060"/>
              </w:rPr>
              <w:t xml:space="preserve">(GNANO 04) </w:t>
            </w:r>
          </w:p>
        </w:tc>
      </w:tr>
      <w:tr w:rsidR="00794A48" w:rsidRPr="00DC1967" w14:paraId="2F4668A8" w14:textId="77777777" w:rsidTr="00903F7D">
        <w:tc>
          <w:tcPr>
            <w:tcW w:w="2200" w:type="dxa"/>
            <w:tcMar>
              <w:top w:w="20" w:type="dxa"/>
              <w:left w:w="20" w:type="dxa"/>
              <w:bottom w:w="20" w:type="dxa"/>
              <w:right w:w="20" w:type="dxa"/>
            </w:tcMar>
            <w:vAlign w:val="center"/>
            <w:hideMark/>
          </w:tcPr>
          <w:p w14:paraId="45BE7A53" w14:textId="77777777" w:rsidR="00794A48" w:rsidRPr="00DC1967" w:rsidRDefault="00794A48" w:rsidP="00903F7D">
            <w:pPr>
              <w:pStyle w:val="movimento"/>
              <w:rPr>
                <w:color w:val="002060"/>
              </w:rPr>
            </w:pPr>
            <w:r w:rsidRPr="00DC1967">
              <w:rPr>
                <w:color w:val="002060"/>
              </w:rPr>
              <w:t>GALANDRINI LUCA</w:t>
            </w:r>
          </w:p>
        </w:tc>
        <w:tc>
          <w:tcPr>
            <w:tcW w:w="2200" w:type="dxa"/>
            <w:tcMar>
              <w:top w:w="20" w:type="dxa"/>
              <w:left w:w="20" w:type="dxa"/>
              <w:bottom w:w="20" w:type="dxa"/>
              <w:right w:w="20" w:type="dxa"/>
            </w:tcMar>
            <w:vAlign w:val="center"/>
            <w:hideMark/>
          </w:tcPr>
          <w:p w14:paraId="37678FEE" w14:textId="77777777" w:rsidR="00794A48" w:rsidRPr="00DC1967" w:rsidRDefault="00794A48" w:rsidP="00903F7D">
            <w:pPr>
              <w:pStyle w:val="movimento2"/>
              <w:rPr>
                <w:color w:val="002060"/>
              </w:rPr>
            </w:pPr>
            <w:r w:rsidRPr="00DC1967">
              <w:rPr>
                <w:color w:val="002060"/>
              </w:rPr>
              <w:t xml:space="preserve">(MOGLIANESE) </w:t>
            </w:r>
          </w:p>
        </w:tc>
        <w:tc>
          <w:tcPr>
            <w:tcW w:w="800" w:type="dxa"/>
            <w:tcMar>
              <w:top w:w="20" w:type="dxa"/>
              <w:left w:w="20" w:type="dxa"/>
              <w:bottom w:w="20" w:type="dxa"/>
              <w:right w:w="20" w:type="dxa"/>
            </w:tcMar>
            <w:vAlign w:val="center"/>
            <w:hideMark/>
          </w:tcPr>
          <w:p w14:paraId="1B0965C5"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5291F4E8" w14:textId="77777777" w:rsidR="00794A48" w:rsidRPr="00DC1967" w:rsidRDefault="00794A48" w:rsidP="00903F7D">
            <w:pPr>
              <w:pStyle w:val="movimento"/>
              <w:rPr>
                <w:color w:val="002060"/>
              </w:rPr>
            </w:pPr>
            <w:r w:rsidRPr="00DC1967">
              <w:rPr>
                <w:color w:val="002060"/>
              </w:rPr>
              <w:t>ISTOC CIPRIAN EUGEN</w:t>
            </w:r>
          </w:p>
        </w:tc>
        <w:tc>
          <w:tcPr>
            <w:tcW w:w="2200" w:type="dxa"/>
            <w:tcMar>
              <w:top w:w="20" w:type="dxa"/>
              <w:left w:w="20" w:type="dxa"/>
              <w:bottom w:w="20" w:type="dxa"/>
              <w:right w:w="20" w:type="dxa"/>
            </w:tcMar>
            <w:vAlign w:val="center"/>
            <w:hideMark/>
          </w:tcPr>
          <w:p w14:paraId="446D46EA" w14:textId="77777777" w:rsidR="00794A48" w:rsidRPr="00DC1967" w:rsidRDefault="00794A48" w:rsidP="00903F7D">
            <w:pPr>
              <w:pStyle w:val="movimento2"/>
              <w:rPr>
                <w:color w:val="002060"/>
              </w:rPr>
            </w:pPr>
            <w:r w:rsidRPr="00DC1967">
              <w:rPr>
                <w:color w:val="002060"/>
              </w:rPr>
              <w:t xml:space="preserve">(MOGLIANESE) </w:t>
            </w:r>
          </w:p>
        </w:tc>
      </w:tr>
      <w:tr w:rsidR="00794A48" w:rsidRPr="00DC1967" w14:paraId="78B96606" w14:textId="77777777" w:rsidTr="00903F7D">
        <w:tc>
          <w:tcPr>
            <w:tcW w:w="2200" w:type="dxa"/>
            <w:tcMar>
              <w:top w:w="20" w:type="dxa"/>
              <w:left w:w="20" w:type="dxa"/>
              <w:bottom w:w="20" w:type="dxa"/>
              <w:right w:w="20" w:type="dxa"/>
            </w:tcMar>
            <w:vAlign w:val="center"/>
            <w:hideMark/>
          </w:tcPr>
          <w:p w14:paraId="3B29D337" w14:textId="77777777" w:rsidR="00794A48" w:rsidRPr="00DC1967" w:rsidRDefault="00794A48" w:rsidP="00903F7D">
            <w:pPr>
              <w:pStyle w:val="movimento"/>
              <w:rPr>
                <w:color w:val="002060"/>
              </w:rPr>
            </w:pPr>
            <w:r w:rsidRPr="00DC1967">
              <w:rPr>
                <w:color w:val="002060"/>
              </w:rPr>
              <w:t>MICHETTI DANILO</w:t>
            </w:r>
          </w:p>
        </w:tc>
        <w:tc>
          <w:tcPr>
            <w:tcW w:w="2200" w:type="dxa"/>
            <w:tcMar>
              <w:top w:w="20" w:type="dxa"/>
              <w:left w:w="20" w:type="dxa"/>
              <w:bottom w:w="20" w:type="dxa"/>
              <w:right w:w="20" w:type="dxa"/>
            </w:tcMar>
            <w:vAlign w:val="center"/>
            <w:hideMark/>
          </w:tcPr>
          <w:p w14:paraId="4E98CB2F" w14:textId="77777777" w:rsidR="00794A48" w:rsidRPr="00DC1967" w:rsidRDefault="00794A48" w:rsidP="00903F7D">
            <w:pPr>
              <w:pStyle w:val="movimento2"/>
              <w:rPr>
                <w:color w:val="002060"/>
              </w:rPr>
            </w:pPr>
            <w:r w:rsidRPr="00DC1967">
              <w:rPr>
                <w:color w:val="002060"/>
              </w:rPr>
              <w:t xml:space="preserve">(MOGLIANESE) </w:t>
            </w:r>
          </w:p>
        </w:tc>
        <w:tc>
          <w:tcPr>
            <w:tcW w:w="800" w:type="dxa"/>
            <w:tcMar>
              <w:top w:w="20" w:type="dxa"/>
              <w:left w:w="20" w:type="dxa"/>
              <w:bottom w:w="20" w:type="dxa"/>
              <w:right w:w="20" w:type="dxa"/>
            </w:tcMar>
            <w:vAlign w:val="center"/>
            <w:hideMark/>
          </w:tcPr>
          <w:p w14:paraId="56B79A9F"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5CB3A9B7" w14:textId="77777777" w:rsidR="00794A48" w:rsidRPr="00DC1967" w:rsidRDefault="00794A48" w:rsidP="00903F7D">
            <w:pPr>
              <w:pStyle w:val="movimento"/>
              <w:rPr>
                <w:color w:val="002060"/>
              </w:rPr>
            </w:pPr>
            <w:r w:rsidRPr="00DC1967">
              <w:rPr>
                <w:color w:val="002060"/>
              </w:rPr>
              <w:t>FRATESI SIMONE</w:t>
            </w:r>
          </w:p>
        </w:tc>
        <w:tc>
          <w:tcPr>
            <w:tcW w:w="2200" w:type="dxa"/>
            <w:tcMar>
              <w:top w:w="20" w:type="dxa"/>
              <w:left w:w="20" w:type="dxa"/>
              <w:bottom w:w="20" w:type="dxa"/>
              <w:right w:w="20" w:type="dxa"/>
            </w:tcMar>
            <w:vAlign w:val="center"/>
            <w:hideMark/>
          </w:tcPr>
          <w:p w14:paraId="7382B728" w14:textId="77777777" w:rsidR="00794A48" w:rsidRPr="00DC1967" w:rsidRDefault="00794A48" w:rsidP="00903F7D">
            <w:pPr>
              <w:pStyle w:val="movimento2"/>
              <w:rPr>
                <w:color w:val="002060"/>
              </w:rPr>
            </w:pPr>
            <w:r w:rsidRPr="00DC1967">
              <w:rPr>
                <w:color w:val="002060"/>
              </w:rPr>
              <w:t xml:space="preserve">(MONTECCHIO SPORT) </w:t>
            </w:r>
          </w:p>
        </w:tc>
      </w:tr>
      <w:tr w:rsidR="00794A48" w:rsidRPr="00DC1967" w14:paraId="4F206A8E" w14:textId="77777777" w:rsidTr="00903F7D">
        <w:tc>
          <w:tcPr>
            <w:tcW w:w="2200" w:type="dxa"/>
            <w:tcMar>
              <w:top w:w="20" w:type="dxa"/>
              <w:left w:w="20" w:type="dxa"/>
              <w:bottom w:w="20" w:type="dxa"/>
              <w:right w:w="20" w:type="dxa"/>
            </w:tcMar>
            <w:vAlign w:val="center"/>
            <w:hideMark/>
          </w:tcPr>
          <w:p w14:paraId="7B8BF4FA" w14:textId="77777777" w:rsidR="00794A48" w:rsidRPr="00DC1967" w:rsidRDefault="00794A48" w:rsidP="00903F7D">
            <w:pPr>
              <w:pStyle w:val="movimento"/>
              <w:rPr>
                <w:color w:val="002060"/>
              </w:rPr>
            </w:pPr>
            <w:r w:rsidRPr="00DC1967">
              <w:rPr>
                <w:color w:val="002060"/>
              </w:rPr>
              <w:t>MATTEUCCI DAVIDE</w:t>
            </w:r>
          </w:p>
        </w:tc>
        <w:tc>
          <w:tcPr>
            <w:tcW w:w="2200" w:type="dxa"/>
            <w:tcMar>
              <w:top w:w="20" w:type="dxa"/>
              <w:left w:w="20" w:type="dxa"/>
              <w:bottom w:w="20" w:type="dxa"/>
              <w:right w:w="20" w:type="dxa"/>
            </w:tcMar>
            <w:vAlign w:val="center"/>
            <w:hideMark/>
          </w:tcPr>
          <w:p w14:paraId="43422450" w14:textId="77777777" w:rsidR="00794A48" w:rsidRPr="00DC1967" w:rsidRDefault="00794A48" w:rsidP="00903F7D">
            <w:pPr>
              <w:pStyle w:val="movimento2"/>
              <w:rPr>
                <w:color w:val="002060"/>
              </w:rPr>
            </w:pPr>
            <w:r w:rsidRPr="00DC1967">
              <w:rPr>
                <w:color w:val="002060"/>
              </w:rPr>
              <w:t xml:space="preserve">(MONTECCHIO SPORT) </w:t>
            </w:r>
          </w:p>
        </w:tc>
        <w:tc>
          <w:tcPr>
            <w:tcW w:w="800" w:type="dxa"/>
            <w:tcMar>
              <w:top w:w="20" w:type="dxa"/>
              <w:left w:w="20" w:type="dxa"/>
              <w:bottom w:w="20" w:type="dxa"/>
              <w:right w:w="20" w:type="dxa"/>
            </w:tcMar>
            <w:vAlign w:val="center"/>
            <w:hideMark/>
          </w:tcPr>
          <w:p w14:paraId="5B77F6E4"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24475CE6" w14:textId="77777777" w:rsidR="00794A48" w:rsidRPr="00DC1967" w:rsidRDefault="00794A48" w:rsidP="00903F7D">
            <w:pPr>
              <w:pStyle w:val="movimento"/>
              <w:rPr>
                <w:color w:val="002060"/>
              </w:rPr>
            </w:pPr>
            <w:r w:rsidRPr="00DC1967">
              <w:rPr>
                <w:color w:val="002060"/>
              </w:rPr>
              <w:t>GOBBI ALESSANDRO</w:t>
            </w:r>
          </w:p>
        </w:tc>
        <w:tc>
          <w:tcPr>
            <w:tcW w:w="2200" w:type="dxa"/>
            <w:tcMar>
              <w:top w:w="20" w:type="dxa"/>
              <w:left w:w="20" w:type="dxa"/>
              <w:bottom w:w="20" w:type="dxa"/>
              <w:right w:w="20" w:type="dxa"/>
            </w:tcMar>
            <w:vAlign w:val="center"/>
            <w:hideMark/>
          </w:tcPr>
          <w:p w14:paraId="60C3B5C0" w14:textId="77777777" w:rsidR="00794A48" w:rsidRPr="00DC1967" w:rsidRDefault="00794A48" w:rsidP="00903F7D">
            <w:pPr>
              <w:pStyle w:val="movimento2"/>
              <w:rPr>
                <w:color w:val="002060"/>
              </w:rPr>
            </w:pPr>
            <w:r w:rsidRPr="00DC1967">
              <w:rPr>
                <w:color w:val="002060"/>
              </w:rPr>
              <w:t xml:space="preserve">(NUOVA JUVENTINA FFC) </w:t>
            </w:r>
          </w:p>
        </w:tc>
      </w:tr>
      <w:tr w:rsidR="00794A48" w:rsidRPr="00DC1967" w14:paraId="28B1FB89" w14:textId="77777777" w:rsidTr="00903F7D">
        <w:tc>
          <w:tcPr>
            <w:tcW w:w="2200" w:type="dxa"/>
            <w:tcMar>
              <w:top w:w="20" w:type="dxa"/>
              <w:left w:w="20" w:type="dxa"/>
              <w:bottom w:w="20" w:type="dxa"/>
              <w:right w:w="20" w:type="dxa"/>
            </w:tcMar>
            <w:vAlign w:val="center"/>
            <w:hideMark/>
          </w:tcPr>
          <w:p w14:paraId="29A4A154" w14:textId="77777777" w:rsidR="00794A48" w:rsidRPr="00DC1967" w:rsidRDefault="00794A48" w:rsidP="00903F7D">
            <w:pPr>
              <w:pStyle w:val="movimento"/>
              <w:rPr>
                <w:color w:val="002060"/>
              </w:rPr>
            </w:pPr>
            <w:r w:rsidRPr="00DC1967">
              <w:rPr>
                <w:color w:val="002060"/>
              </w:rPr>
              <w:t>ESPINOZA VALVERDE YERSON ALEX</w:t>
            </w:r>
          </w:p>
        </w:tc>
        <w:tc>
          <w:tcPr>
            <w:tcW w:w="2200" w:type="dxa"/>
            <w:tcMar>
              <w:top w:w="20" w:type="dxa"/>
              <w:left w:w="20" w:type="dxa"/>
              <w:bottom w:w="20" w:type="dxa"/>
              <w:right w:w="20" w:type="dxa"/>
            </w:tcMar>
            <w:vAlign w:val="center"/>
            <w:hideMark/>
          </w:tcPr>
          <w:p w14:paraId="2BCDE1E4" w14:textId="77777777" w:rsidR="00794A48" w:rsidRPr="00DC1967" w:rsidRDefault="00794A48" w:rsidP="00903F7D">
            <w:pPr>
              <w:pStyle w:val="movimento2"/>
              <w:rPr>
                <w:color w:val="002060"/>
              </w:rPr>
            </w:pPr>
            <w:r w:rsidRPr="00DC1967">
              <w:rPr>
                <w:color w:val="002060"/>
              </w:rPr>
              <w:t xml:space="preserve">(OLIMPIA JUVENTU FALCONARA) </w:t>
            </w:r>
          </w:p>
        </w:tc>
        <w:tc>
          <w:tcPr>
            <w:tcW w:w="800" w:type="dxa"/>
            <w:tcMar>
              <w:top w:w="20" w:type="dxa"/>
              <w:left w:w="20" w:type="dxa"/>
              <w:bottom w:w="20" w:type="dxa"/>
              <w:right w:w="20" w:type="dxa"/>
            </w:tcMar>
            <w:vAlign w:val="center"/>
            <w:hideMark/>
          </w:tcPr>
          <w:p w14:paraId="145FC185"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388FCF0D" w14:textId="77777777" w:rsidR="00794A48" w:rsidRPr="00DC1967" w:rsidRDefault="00794A48" w:rsidP="00903F7D">
            <w:pPr>
              <w:pStyle w:val="movimento"/>
              <w:rPr>
                <w:color w:val="002060"/>
              </w:rPr>
            </w:pPr>
            <w:r w:rsidRPr="00DC1967">
              <w:rPr>
                <w:color w:val="002060"/>
              </w:rPr>
              <w:t>MARCONI FIRAS</w:t>
            </w:r>
          </w:p>
        </w:tc>
        <w:tc>
          <w:tcPr>
            <w:tcW w:w="2200" w:type="dxa"/>
            <w:tcMar>
              <w:top w:w="20" w:type="dxa"/>
              <w:left w:w="20" w:type="dxa"/>
              <w:bottom w:w="20" w:type="dxa"/>
              <w:right w:w="20" w:type="dxa"/>
            </w:tcMar>
            <w:vAlign w:val="center"/>
            <w:hideMark/>
          </w:tcPr>
          <w:p w14:paraId="0007075C" w14:textId="77777777" w:rsidR="00794A48" w:rsidRPr="00DC1967" w:rsidRDefault="00794A48" w:rsidP="00903F7D">
            <w:pPr>
              <w:pStyle w:val="movimento2"/>
              <w:rPr>
                <w:color w:val="002060"/>
              </w:rPr>
            </w:pPr>
            <w:r w:rsidRPr="00DC1967">
              <w:rPr>
                <w:color w:val="002060"/>
              </w:rPr>
              <w:t xml:space="preserve">(OLIMPIA JUVENTU FALCONARA) </w:t>
            </w:r>
          </w:p>
        </w:tc>
      </w:tr>
      <w:tr w:rsidR="00794A48" w:rsidRPr="00DC1967" w14:paraId="1017F162" w14:textId="77777777" w:rsidTr="00903F7D">
        <w:tc>
          <w:tcPr>
            <w:tcW w:w="2200" w:type="dxa"/>
            <w:tcMar>
              <w:top w:w="20" w:type="dxa"/>
              <w:left w:w="20" w:type="dxa"/>
              <w:bottom w:w="20" w:type="dxa"/>
              <w:right w:w="20" w:type="dxa"/>
            </w:tcMar>
            <w:vAlign w:val="center"/>
            <w:hideMark/>
          </w:tcPr>
          <w:p w14:paraId="4F0B8991" w14:textId="77777777" w:rsidR="00794A48" w:rsidRPr="00DC1967" w:rsidRDefault="00794A48" w:rsidP="00903F7D">
            <w:pPr>
              <w:pStyle w:val="movimento"/>
              <w:rPr>
                <w:color w:val="002060"/>
              </w:rPr>
            </w:pPr>
            <w:r w:rsidRPr="00DC1967">
              <w:rPr>
                <w:color w:val="002060"/>
              </w:rPr>
              <w:t>PIGNOTTI ANDREA</w:t>
            </w:r>
          </w:p>
        </w:tc>
        <w:tc>
          <w:tcPr>
            <w:tcW w:w="2200" w:type="dxa"/>
            <w:tcMar>
              <w:top w:w="20" w:type="dxa"/>
              <w:left w:w="20" w:type="dxa"/>
              <w:bottom w:w="20" w:type="dxa"/>
              <w:right w:w="20" w:type="dxa"/>
            </w:tcMar>
            <w:vAlign w:val="center"/>
            <w:hideMark/>
          </w:tcPr>
          <w:p w14:paraId="08A95C24" w14:textId="77777777" w:rsidR="00794A48" w:rsidRPr="00DC1967" w:rsidRDefault="00794A48" w:rsidP="00903F7D">
            <w:pPr>
              <w:pStyle w:val="movimento2"/>
              <w:rPr>
                <w:color w:val="002060"/>
              </w:rPr>
            </w:pPr>
            <w:r w:rsidRPr="00DC1967">
              <w:rPr>
                <w:color w:val="002060"/>
              </w:rPr>
              <w:t xml:space="preserve">(PICENO UNITED MMX A R.L.) </w:t>
            </w:r>
          </w:p>
        </w:tc>
        <w:tc>
          <w:tcPr>
            <w:tcW w:w="800" w:type="dxa"/>
            <w:tcMar>
              <w:top w:w="20" w:type="dxa"/>
              <w:left w:w="20" w:type="dxa"/>
              <w:bottom w:w="20" w:type="dxa"/>
              <w:right w:w="20" w:type="dxa"/>
            </w:tcMar>
            <w:vAlign w:val="center"/>
            <w:hideMark/>
          </w:tcPr>
          <w:p w14:paraId="64408A19"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1AFEC3B1" w14:textId="77777777" w:rsidR="00794A48" w:rsidRPr="00DC1967" w:rsidRDefault="00794A48" w:rsidP="00903F7D">
            <w:pPr>
              <w:pStyle w:val="movimento"/>
              <w:rPr>
                <w:color w:val="002060"/>
              </w:rPr>
            </w:pPr>
            <w:r w:rsidRPr="00DC1967">
              <w:rPr>
                <w:color w:val="002060"/>
              </w:rPr>
              <w:t>MUZI MARCO</w:t>
            </w:r>
          </w:p>
        </w:tc>
        <w:tc>
          <w:tcPr>
            <w:tcW w:w="2200" w:type="dxa"/>
            <w:tcMar>
              <w:top w:w="20" w:type="dxa"/>
              <w:left w:w="20" w:type="dxa"/>
              <w:bottom w:w="20" w:type="dxa"/>
              <w:right w:w="20" w:type="dxa"/>
            </w:tcMar>
            <w:vAlign w:val="center"/>
            <w:hideMark/>
          </w:tcPr>
          <w:p w14:paraId="3AA61247" w14:textId="77777777" w:rsidR="00794A48" w:rsidRPr="00DC1967" w:rsidRDefault="00794A48" w:rsidP="00903F7D">
            <w:pPr>
              <w:pStyle w:val="movimento2"/>
              <w:rPr>
                <w:color w:val="002060"/>
              </w:rPr>
            </w:pPr>
            <w:r w:rsidRPr="00DC1967">
              <w:rPr>
                <w:color w:val="002060"/>
              </w:rPr>
              <w:t xml:space="preserve">(PIEDIRIPA C5) </w:t>
            </w:r>
          </w:p>
        </w:tc>
      </w:tr>
      <w:tr w:rsidR="00794A48" w:rsidRPr="00DC1967" w14:paraId="27B06759" w14:textId="77777777" w:rsidTr="00903F7D">
        <w:tc>
          <w:tcPr>
            <w:tcW w:w="2200" w:type="dxa"/>
            <w:tcMar>
              <w:top w:w="20" w:type="dxa"/>
              <w:left w:w="20" w:type="dxa"/>
              <w:bottom w:w="20" w:type="dxa"/>
              <w:right w:w="20" w:type="dxa"/>
            </w:tcMar>
            <w:vAlign w:val="center"/>
            <w:hideMark/>
          </w:tcPr>
          <w:p w14:paraId="0193E9F0" w14:textId="77777777" w:rsidR="00794A48" w:rsidRPr="00DC1967" w:rsidRDefault="00794A48" w:rsidP="00903F7D">
            <w:pPr>
              <w:pStyle w:val="movimento"/>
              <w:rPr>
                <w:color w:val="002060"/>
              </w:rPr>
            </w:pPr>
            <w:r w:rsidRPr="00DC1967">
              <w:rPr>
                <w:color w:val="002060"/>
              </w:rPr>
              <w:t>EMILI GIANLUCA</w:t>
            </w:r>
          </w:p>
        </w:tc>
        <w:tc>
          <w:tcPr>
            <w:tcW w:w="2200" w:type="dxa"/>
            <w:tcMar>
              <w:top w:w="20" w:type="dxa"/>
              <w:left w:w="20" w:type="dxa"/>
              <w:bottom w:w="20" w:type="dxa"/>
              <w:right w:w="20" w:type="dxa"/>
            </w:tcMar>
            <w:vAlign w:val="center"/>
            <w:hideMark/>
          </w:tcPr>
          <w:p w14:paraId="22824B8B" w14:textId="77777777" w:rsidR="00794A48" w:rsidRPr="00DC1967" w:rsidRDefault="00794A48" w:rsidP="00903F7D">
            <w:pPr>
              <w:pStyle w:val="movimento2"/>
              <w:rPr>
                <w:color w:val="002060"/>
              </w:rPr>
            </w:pPr>
            <w:r w:rsidRPr="00DC1967">
              <w:rPr>
                <w:color w:val="002060"/>
              </w:rPr>
              <w:t xml:space="preserve">(POL. SPORT COMMUNICATION) </w:t>
            </w:r>
          </w:p>
        </w:tc>
        <w:tc>
          <w:tcPr>
            <w:tcW w:w="800" w:type="dxa"/>
            <w:tcMar>
              <w:top w:w="20" w:type="dxa"/>
              <w:left w:w="20" w:type="dxa"/>
              <w:bottom w:w="20" w:type="dxa"/>
              <w:right w:w="20" w:type="dxa"/>
            </w:tcMar>
            <w:vAlign w:val="center"/>
            <w:hideMark/>
          </w:tcPr>
          <w:p w14:paraId="7B98E58A"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33AAE6DE" w14:textId="77777777" w:rsidR="00794A48" w:rsidRPr="00DC1967" w:rsidRDefault="00794A48" w:rsidP="00903F7D">
            <w:pPr>
              <w:pStyle w:val="movimento"/>
              <w:rPr>
                <w:color w:val="002060"/>
              </w:rPr>
            </w:pPr>
            <w:r w:rsidRPr="00DC1967">
              <w:rPr>
                <w:color w:val="002060"/>
              </w:rPr>
              <w:t>D ANGELO GIULIANO</w:t>
            </w:r>
          </w:p>
        </w:tc>
        <w:tc>
          <w:tcPr>
            <w:tcW w:w="2200" w:type="dxa"/>
            <w:tcMar>
              <w:top w:w="20" w:type="dxa"/>
              <w:left w:w="20" w:type="dxa"/>
              <w:bottom w:w="20" w:type="dxa"/>
              <w:right w:w="20" w:type="dxa"/>
            </w:tcMar>
            <w:vAlign w:val="center"/>
            <w:hideMark/>
          </w:tcPr>
          <w:p w14:paraId="3E679AF4" w14:textId="77777777" w:rsidR="00794A48" w:rsidRPr="00DC1967" w:rsidRDefault="00794A48" w:rsidP="00903F7D">
            <w:pPr>
              <w:pStyle w:val="movimento2"/>
              <w:rPr>
                <w:color w:val="002060"/>
              </w:rPr>
            </w:pPr>
            <w:r w:rsidRPr="00DC1967">
              <w:rPr>
                <w:color w:val="002060"/>
              </w:rPr>
              <w:t xml:space="preserve">(RIPABERARDA) </w:t>
            </w:r>
          </w:p>
        </w:tc>
      </w:tr>
      <w:tr w:rsidR="00794A48" w:rsidRPr="00DC1967" w14:paraId="1DD7D6A8" w14:textId="77777777" w:rsidTr="00903F7D">
        <w:tc>
          <w:tcPr>
            <w:tcW w:w="2200" w:type="dxa"/>
            <w:tcMar>
              <w:top w:w="20" w:type="dxa"/>
              <w:left w:w="20" w:type="dxa"/>
              <w:bottom w:w="20" w:type="dxa"/>
              <w:right w:w="20" w:type="dxa"/>
            </w:tcMar>
            <w:vAlign w:val="center"/>
            <w:hideMark/>
          </w:tcPr>
          <w:p w14:paraId="3579799B" w14:textId="77777777" w:rsidR="00794A48" w:rsidRPr="00DC1967" w:rsidRDefault="00794A48" w:rsidP="00903F7D">
            <w:pPr>
              <w:pStyle w:val="movimento"/>
              <w:rPr>
                <w:color w:val="002060"/>
              </w:rPr>
            </w:pPr>
            <w:r w:rsidRPr="00DC1967">
              <w:rPr>
                <w:color w:val="002060"/>
              </w:rPr>
              <w:t>GRILLI GIANMARCO</w:t>
            </w:r>
          </w:p>
        </w:tc>
        <w:tc>
          <w:tcPr>
            <w:tcW w:w="2200" w:type="dxa"/>
            <w:tcMar>
              <w:top w:w="20" w:type="dxa"/>
              <w:left w:w="20" w:type="dxa"/>
              <w:bottom w:w="20" w:type="dxa"/>
              <w:right w:w="20" w:type="dxa"/>
            </w:tcMar>
            <w:vAlign w:val="center"/>
            <w:hideMark/>
          </w:tcPr>
          <w:p w14:paraId="103AF299" w14:textId="77777777" w:rsidR="00794A48" w:rsidRPr="00DC1967" w:rsidRDefault="00794A48" w:rsidP="00903F7D">
            <w:pPr>
              <w:pStyle w:val="movimento2"/>
              <w:rPr>
                <w:color w:val="002060"/>
              </w:rPr>
            </w:pPr>
            <w:r w:rsidRPr="00DC1967">
              <w:rPr>
                <w:color w:val="002060"/>
              </w:rPr>
              <w:t xml:space="preserve">(SAMBENEDETTESE BEACH SOCC) </w:t>
            </w:r>
          </w:p>
        </w:tc>
        <w:tc>
          <w:tcPr>
            <w:tcW w:w="800" w:type="dxa"/>
            <w:tcMar>
              <w:top w:w="20" w:type="dxa"/>
              <w:left w:w="20" w:type="dxa"/>
              <w:bottom w:w="20" w:type="dxa"/>
              <w:right w:w="20" w:type="dxa"/>
            </w:tcMar>
            <w:vAlign w:val="center"/>
            <w:hideMark/>
          </w:tcPr>
          <w:p w14:paraId="40798F67"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127F48A0" w14:textId="77777777" w:rsidR="00794A48" w:rsidRPr="00DC1967" w:rsidRDefault="00794A48" w:rsidP="00903F7D">
            <w:pPr>
              <w:pStyle w:val="movimento"/>
              <w:rPr>
                <w:color w:val="002060"/>
              </w:rPr>
            </w:pPr>
            <w:r w:rsidRPr="00DC1967">
              <w:rPr>
                <w:color w:val="002060"/>
              </w:rPr>
              <w:t>MHAWESH RAMI</w:t>
            </w:r>
          </w:p>
        </w:tc>
        <w:tc>
          <w:tcPr>
            <w:tcW w:w="2200" w:type="dxa"/>
            <w:tcMar>
              <w:top w:w="20" w:type="dxa"/>
              <w:left w:w="20" w:type="dxa"/>
              <w:bottom w:w="20" w:type="dxa"/>
              <w:right w:w="20" w:type="dxa"/>
            </w:tcMar>
            <w:vAlign w:val="center"/>
            <w:hideMark/>
          </w:tcPr>
          <w:p w14:paraId="3811CC4F" w14:textId="77777777" w:rsidR="00794A48" w:rsidRPr="00DC1967" w:rsidRDefault="00794A48" w:rsidP="00903F7D">
            <w:pPr>
              <w:pStyle w:val="movimento2"/>
              <w:rPr>
                <w:color w:val="002060"/>
              </w:rPr>
            </w:pPr>
            <w:r w:rsidRPr="00DC1967">
              <w:rPr>
                <w:color w:val="002060"/>
              </w:rPr>
              <w:t xml:space="preserve">(SPECIAL ONE SPORTING CLUB) </w:t>
            </w:r>
          </w:p>
        </w:tc>
      </w:tr>
      <w:tr w:rsidR="00794A48" w:rsidRPr="00DC1967" w14:paraId="0FB97694" w14:textId="77777777" w:rsidTr="00903F7D">
        <w:tc>
          <w:tcPr>
            <w:tcW w:w="2200" w:type="dxa"/>
            <w:tcMar>
              <w:top w:w="20" w:type="dxa"/>
              <w:left w:w="20" w:type="dxa"/>
              <w:bottom w:w="20" w:type="dxa"/>
              <w:right w:w="20" w:type="dxa"/>
            </w:tcMar>
            <w:vAlign w:val="center"/>
            <w:hideMark/>
          </w:tcPr>
          <w:p w14:paraId="7C52AA58" w14:textId="77777777" w:rsidR="00794A48" w:rsidRPr="00DC1967" w:rsidRDefault="00794A48" w:rsidP="00903F7D">
            <w:pPr>
              <w:pStyle w:val="movimento"/>
              <w:rPr>
                <w:color w:val="002060"/>
              </w:rPr>
            </w:pPr>
            <w:r w:rsidRPr="00DC1967">
              <w:rPr>
                <w:color w:val="002060"/>
              </w:rPr>
              <w:t>CROCI ETTORE</w:t>
            </w:r>
          </w:p>
        </w:tc>
        <w:tc>
          <w:tcPr>
            <w:tcW w:w="2200" w:type="dxa"/>
            <w:tcMar>
              <w:top w:w="20" w:type="dxa"/>
              <w:left w:w="20" w:type="dxa"/>
              <w:bottom w:w="20" w:type="dxa"/>
              <w:right w:w="20" w:type="dxa"/>
            </w:tcMar>
            <w:vAlign w:val="center"/>
            <w:hideMark/>
          </w:tcPr>
          <w:p w14:paraId="0A5DDE78" w14:textId="77777777" w:rsidR="00794A48" w:rsidRPr="00DC1967" w:rsidRDefault="00794A48" w:rsidP="00903F7D">
            <w:pPr>
              <w:pStyle w:val="movimento2"/>
              <w:rPr>
                <w:color w:val="002060"/>
              </w:rPr>
            </w:pPr>
            <w:r w:rsidRPr="00DC1967">
              <w:rPr>
                <w:color w:val="002060"/>
              </w:rPr>
              <w:t xml:space="preserve">(TRUENTIN LAMA) </w:t>
            </w:r>
          </w:p>
        </w:tc>
        <w:tc>
          <w:tcPr>
            <w:tcW w:w="800" w:type="dxa"/>
            <w:tcMar>
              <w:top w:w="20" w:type="dxa"/>
              <w:left w:w="20" w:type="dxa"/>
              <w:bottom w:w="20" w:type="dxa"/>
              <w:right w:w="20" w:type="dxa"/>
            </w:tcMar>
            <w:vAlign w:val="center"/>
            <w:hideMark/>
          </w:tcPr>
          <w:p w14:paraId="4E2C55AB"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15DF642E" w14:textId="77777777" w:rsidR="00794A48" w:rsidRPr="00DC1967" w:rsidRDefault="00794A48" w:rsidP="00903F7D">
            <w:pPr>
              <w:pStyle w:val="movimento"/>
              <w:rPr>
                <w:color w:val="002060"/>
              </w:rPr>
            </w:pPr>
            <w:r w:rsidRPr="00DC1967">
              <w:rPr>
                <w:color w:val="002060"/>
              </w:rPr>
              <w:t>GUERRA ALEX</w:t>
            </w:r>
          </w:p>
        </w:tc>
        <w:tc>
          <w:tcPr>
            <w:tcW w:w="2200" w:type="dxa"/>
            <w:tcMar>
              <w:top w:w="20" w:type="dxa"/>
              <w:left w:w="20" w:type="dxa"/>
              <w:bottom w:w="20" w:type="dxa"/>
              <w:right w:w="20" w:type="dxa"/>
            </w:tcMar>
            <w:vAlign w:val="center"/>
            <w:hideMark/>
          </w:tcPr>
          <w:p w14:paraId="3612F122" w14:textId="77777777" w:rsidR="00794A48" w:rsidRPr="00DC1967" w:rsidRDefault="00794A48" w:rsidP="00903F7D">
            <w:pPr>
              <w:pStyle w:val="movimento2"/>
              <w:rPr>
                <w:color w:val="002060"/>
              </w:rPr>
            </w:pPr>
            <w:r w:rsidRPr="00DC1967">
              <w:rPr>
                <w:color w:val="002060"/>
              </w:rPr>
              <w:t xml:space="preserve">(VADO C5) </w:t>
            </w:r>
          </w:p>
        </w:tc>
      </w:tr>
      <w:tr w:rsidR="00794A48" w:rsidRPr="00DC1967" w14:paraId="30B15C29" w14:textId="77777777" w:rsidTr="00903F7D">
        <w:tc>
          <w:tcPr>
            <w:tcW w:w="2200" w:type="dxa"/>
            <w:tcMar>
              <w:top w:w="20" w:type="dxa"/>
              <w:left w:w="20" w:type="dxa"/>
              <w:bottom w:w="20" w:type="dxa"/>
              <w:right w:w="20" w:type="dxa"/>
            </w:tcMar>
            <w:vAlign w:val="center"/>
            <w:hideMark/>
          </w:tcPr>
          <w:p w14:paraId="5906BB58" w14:textId="77777777" w:rsidR="00794A48" w:rsidRPr="00DC1967" w:rsidRDefault="00794A48" w:rsidP="00903F7D">
            <w:pPr>
              <w:pStyle w:val="movimento"/>
              <w:rPr>
                <w:color w:val="002060"/>
              </w:rPr>
            </w:pPr>
            <w:r w:rsidRPr="00DC1967">
              <w:rPr>
                <w:color w:val="002060"/>
              </w:rPr>
              <w:t>BAGALINI FRANCESCO</w:t>
            </w:r>
          </w:p>
        </w:tc>
        <w:tc>
          <w:tcPr>
            <w:tcW w:w="2200" w:type="dxa"/>
            <w:tcMar>
              <w:top w:w="20" w:type="dxa"/>
              <w:left w:w="20" w:type="dxa"/>
              <w:bottom w:w="20" w:type="dxa"/>
              <w:right w:w="20" w:type="dxa"/>
            </w:tcMar>
            <w:vAlign w:val="center"/>
            <w:hideMark/>
          </w:tcPr>
          <w:p w14:paraId="724E05EB" w14:textId="77777777" w:rsidR="00794A48" w:rsidRPr="00DC1967" w:rsidRDefault="00794A48" w:rsidP="00903F7D">
            <w:pPr>
              <w:pStyle w:val="movimento2"/>
              <w:rPr>
                <w:color w:val="002060"/>
              </w:rPr>
            </w:pPr>
            <w:r w:rsidRPr="00DC1967">
              <w:rPr>
                <w:color w:val="002060"/>
              </w:rPr>
              <w:t xml:space="preserve">(VAL TENNA UNITED) </w:t>
            </w:r>
          </w:p>
        </w:tc>
        <w:tc>
          <w:tcPr>
            <w:tcW w:w="800" w:type="dxa"/>
            <w:tcMar>
              <w:top w:w="20" w:type="dxa"/>
              <w:left w:w="20" w:type="dxa"/>
              <w:bottom w:w="20" w:type="dxa"/>
              <w:right w:w="20" w:type="dxa"/>
            </w:tcMar>
            <w:vAlign w:val="center"/>
            <w:hideMark/>
          </w:tcPr>
          <w:p w14:paraId="3645F83D"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35511D58" w14:textId="77777777" w:rsidR="00794A48" w:rsidRPr="00DC1967" w:rsidRDefault="00794A48" w:rsidP="00903F7D">
            <w:pPr>
              <w:pStyle w:val="movimento"/>
              <w:rPr>
                <w:color w:val="002060"/>
              </w:rPr>
            </w:pPr>
            <w:r w:rsidRPr="00DC1967">
              <w:rPr>
                <w:color w:val="002060"/>
              </w:rPr>
              <w:t>AMICO DANIEL</w:t>
            </w:r>
          </w:p>
        </w:tc>
        <w:tc>
          <w:tcPr>
            <w:tcW w:w="2200" w:type="dxa"/>
            <w:tcMar>
              <w:top w:w="20" w:type="dxa"/>
              <w:left w:w="20" w:type="dxa"/>
              <w:bottom w:w="20" w:type="dxa"/>
              <w:right w:w="20" w:type="dxa"/>
            </w:tcMar>
            <w:vAlign w:val="center"/>
            <w:hideMark/>
          </w:tcPr>
          <w:p w14:paraId="03DF8300" w14:textId="77777777" w:rsidR="00794A48" w:rsidRPr="00DC1967" w:rsidRDefault="00794A48" w:rsidP="00903F7D">
            <w:pPr>
              <w:pStyle w:val="movimento2"/>
              <w:rPr>
                <w:color w:val="002060"/>
              </w:rPr>
            </w:pPr>
            <w:r w:rsidRPr="00DC1967">
              <w:rPr>
                <w:color w:val="002060"/>
              </w:rPr>
              <w:t xml:space="preserve">(VIRTUS AURORA C5) </w:t>
            </w:r>
          </w:p>
        </w:tc>
      </w:tr>
      <w:tr w:rsidR="00794A48" w:rsidRPr="00DC1967" w14:paraId="5A2C727B" w14:textId="77777777" w:rsidTr="00903F7D">
        <w:tc>
          <w:tcPr>
            <w:tcW w:w="2200" w:type="dxa"/>
            <w:tcMar>
              <w:top w:w="20" w:type="dxa"/>
              <w:left w:w="20" w:type="dxa"/>
              <w:bottom w:w="20" w:type="dxa"/>
              <w:right w:w="20" w:type="dxa"/>
            </w:tcMar>
            <w:vAlign w:val="center"/>
            <w:hideMark/>
          </w:tcPr>
          <w:p w14:paraId="1F295D79" w14:textId="77777777" w:rsidR="00794A48" w:rsidRPr="00DC1967" w:rsidRDefault="00794A48" w:rsidP="00903F7D">
            <w:pPr>
              <w:pStyle w:val="movimento"/>
              <w:rPr>
                <w:color w:val="002060"/>
              </w:rPr>
            </w:pPr>
            <w:r w:rsidRPr="00DC1967">
              <w:rPr>
                <w:color w:val="002060"/>
              </w:rPr>
              <w:t>MARTELLI MARCO</w:t>
            </w:r>
          </w:p>
        </w:tc>
        <w:tc>
          <w:tcPr>
            <w:tcW w:w="2200" w:type="dxa"/>
            <w:tcMar>
              <w:top w:w="20" w:type="dxa"/>
              <w:left w:w="20" w:type="dxa"/>
              <w:bottom w:w="20" w:type="dxa"/>
              <w:right w:w="20" w:type="dxa"/>
            </w:tcMar>
            <w:vAlign w:val="center"/>
            <w:hideMark/>
          </w:tcPr>
          <w:p w14:paraId="10F3B6DD" w14:textId="77777777" w:rsidR="00794A48" w:rsidRPr="00DC1967" w:rsidRDefault="00794A48" w:rsidP="00903F7D">
            <w:pPr>
              <w:pStyle w:val="movimento2"/>
              <w:rPr>
                <w:color w:val="002060"/>
              </w:rPr>
            </w:pPr>
            <w:r w:rsidRPr="00DC1967">
              <w:rPr>
                <w:color w:val="002060"/>
              </w:rPr>
              <w:t xml:space="preserve">(VIRTUS AURORA C5) </w:t>
            </w:r>
          </w:p>
        </w:tc>
        <w:tc>
          <w:tcPr>
            <w:tcW w:w="800" w:type="dxa"/>
            <w:tcMar>
              <w:top w:w="20" w:type="dxa"/>
              <w:left w:w="20" w:type="dxa"/>
              <w:bottom w:w="20" w:type="dxa"/>
              <w:right w:w="20" w:type="dxa"/>
            </w:tcMar>
            <w:vAlign w:val="center"/>
            <w:hideMark/>
          </w:tcPr>
          <w:p w14:paraId="70BAEFD5"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4E8FBD62"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7B612DF1" w14:textId="77777777" w:rsidR="00794A48" w:rsidRPr="00DC1967" w:rsidRDefault="00794A48" w:rsidP="00903F7D">
            <w:pPr>
              <w:pStyle w:val="movimento2"/>
              <w:rPr>
                <w:color w:val="002060"/>
              </w:rPr>
            </w:pPr>
            <w:r w:rsidRPr="00DC1967">
              <w:rPr>
                <w:color w:val="002060"/>
              </w:rPr>
              <w:t> </w:t>
            </w:r>
          </w:p>
        </w:tc>
      </w:tr>
    </w:tbl>
    <w:p w14:paraId="7630C34E" w14:textId="77777777" w:rsidR="00794A48" w:rsidRPr="00DC1967" w:rsidRDefault="00794A48" w:rsidP="00794A48">
      <w:pPr>
        <w:pStyle w:val="titolo10"/>
        <w:rPr>
          <w:rFonts w:eastAsiaTheme="minorEastAsia"/>
          <w:color w:val="002060"/>
        </w:rPr>
      </w:pPr>
      <w:r w:rsidRPr="00DC1967">
        <w:rPr>
          <w:color w:val="002060"/>
        </w:rPr>
        <w:t xml:space="preserve">GARE DEL 26/10/2024 </w:t>
      </w:r>
    </w:p>
    <w:p w14:paraId="47C17362" w14:textId="77777777" w:rsidR="00794A48" w:rsidRPr="00DC1967" w:rsidRDefault="00794A48" w:rsidP="00794A48">
      <w:pPr>
        <w:pStyle w:val="titolo7a"/>
        <w:rPr>
          <w:color w:val="002060"/>
        </w:rPr>
      </w:pPr>
      <w:r w:rsidRPr="00DC1967">
        <w:rPr>
          <w:color w:val="002060"/>
        </w:rPr>
        <w:t xml:space="preserve">PROVVEDIMENTI DISCIPLINARI </w:t>
      </w:r>
    </w:p>
    <w:p w14:paraId="63744DBE" w14:textId="77777777" w:rsidR="00794A48" w:rsidRPr="00DC1967" w:rsidRDefault="00794A48" w:rsidP="00794A48">
      <w:pPr>
        <w:pStyle w:val="titolo7b0"/>
        <w:rPr>
          <w:color w:val="002060"/>
        </w:rPr>
      </w:pPr>
      <w:r w:rsidRPr="00DC1967">
        <w:rPr>
          <w:color w:val="002060"/>
        </w:rPr>
        <w:t xml:space="preserve">In base alle risultanze degli atti ufficiali sono state deliberate le seguenti sanzioni disciplinari. </w:t>
      </w:r>
    </w:p>
    <w:p w14:paraId="7FD75560" w14:textId="77777777" w:rsidR="00794A48" w:rsidRPr="00DC1967" w:rsidRDefault="00794A48" w:rsidP="00794A48">
      <w:pPr>
        <w:pStyle w:val="titolo30"/>
        <w:rPr>
          <w:color w:val="002060"/>
        </w:rPr>
      </w:pPr>
      <w:r w:rsidRPr="00DC1967">
        <w:rPr>
          <w:color w:val="002060"/>
        </w:rPr>
        <w:t xml:space="preserve">CALCIATORI ESPULSI </w:t>
      </w:r>
    </w:p>
    <w:p w14:paraId="02F33E89" w14:textId="77777777" w:rsidR="00794A48" w:rsidRPr="00DC1967" w:rsidRDefault="00794A48" w:rsidP="00794A48">
      <w:pPr>
        <w:pStyle w:val="titolo20"/>
        <w:rPr>
          <w:color w:val="002060"/>
        </w:rPr>
      </w:pPr>
      <w:r w:rsidRPr="00DC1967">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1436B3E0" w14:textId="77777777" w:rsidTr="00903F7D">
        <w:tc>
          <w:tcPr>
            <w:tcW w:w="2200" w:type="dxa"/>
            <w:tcMar>
              <w:top w:w="20" w:type="dxa"/>
              <w:left w:w="20" w:type="dxa"/>
              <w:bottom w:w="20" w:type="dxa"/>
              <w:right w:w="20" w:type="dxa"/>
            </w:tcMar>
            <w:vAlign w:val="center"/>
            <w:hideMark/>
          </w:tcPr>
          <w:p w14:paraId="48B2CE95" w14:textId="77777777" w:rsidR="00794A48" w:rsidRPr="00DC1967" w:rsidRDefault="00794A48" w:rsidP="00903F7D">
            <w:pPr>
              <w:pStyle w:val="movimento"/>
              <w:rPr>
                <w:color w:val="002060"/>
              </w:rPr>
            </w:pPr>
            <w:r w:rsidRPr="00DC1967">
              <w:rPr>
                <w:color w:val="002060"/>
              </w:rPr>
              <w:t>ENACHI SILVIU ANDREI</w:t>
            </w:r>
          </w:p>
        </w:tc>
        <w:tc>
          <w:tcPr>
            <w:tcW w:w="2200" w:type="dxa"/>
            <w:tcMar>
              <w:top w:w="20" w:type="dxa"/>
              <w:left w:w="20" w:type="dxa"/>
              <w:bottom w:w="20" w:type="dxa"/>
              <w:right w:w="20" w:type="dxa"/>
            </w:tcMar>
            <w:vAlign w:val="center"/>
            <w:hideMark/>
          </w:tcPr>
          <w:p w14:paraId="0EAC088B" w14:textId="77777777" w:rsidR="00794A48" w:rsidRPr="00DC1967" w:rsidRDefault="00794A48" w:rsidP="00903F7D">
            <w:pPr>
              <w:pStyle w:val="movimento2"/>
              <w:rPr>
                <w:color w:val="002060"/>
              </w:rPr>
            </w:pPr>
            <w:r w:rsidRPr="00DC1967">
              <w:rPr>
                <w:color w:val="002060"/>
              </w:rPr>
              <w:t xml:space="preserve">(SPECIAL ONE SPORTING </w:t>
            </w:r>
            <w:proofErr w:type="spellStart"/>
            <w:r w:rsidRPr="00DC1967">
              <w:rPr>
                <w:color w:val="002060"/>
              </w:rPr>
              <w:t>sq.B</w:t>
            </w:r>
            <w:proofErr w:type="spellEnd"/>
            <w:r w:rsidRPr="00DC1967">
              <w:rPr>
                <w:color w:val="002060"/>
              </w:rPr>
              <w:t xml:space="preserve">) </w:t>
            </w:r>
          </w:p>
        </w:tc>
        <w:tc>
          <w:tcPr>
            <w:tcW w:w="800" w:type="dxa"/>
            <w:tcMar>
              <w:top w:w="20" w:type="dxa"/>
              <w:left w:w="20" w:type="dxa"/>
              <w:bottom w:w="20" w:type="dxa"/>
              <w:right w:w="20" w:type="dxa"/>
            </w:tcMar>
            <w:vAlign w:val="center"/>
            <w:hideMark/>
          </w:tcPr>
          <w:p w14:paraId="78D081E0"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72137638" w14:textId="77777777" w:rsidR="00794A48" w:rsidRPr="00DC1967" w:rsidRDefault="00794A48" w:rsidP="00903F7D">
            <w:pPr>
              <w:pStyle w:val="movimento"/>
              <w:rPr>
                <w:color w:val="002060"/>
              </w:rPr>
            </w:pPr>
            <w:r w:rsidRPr="00DC1967">
              <w:rPr>
                <w:color w:val="002060"/>
              </w:rPr>
              <w:t>SILANOS MATTIA</w:t>
            </w:r>
          </w:p>
        </w:tc>
        <w:tc>
          <w:tcPr>
            <w:tcW w:w="2200" w:type="dxa"/>
            <w:tcMar>
              <w:top w:w="20" w:type="dxa"/>
              <w:left w:w="20" w:type="dxa"/>
              <w:bottom w:w="20" w:type="dxa"/>
              <w:right w:w="20" w:type="dxa"/>
            </w:tcMar>
            <w:vAlign w:val="center"/>
            <w:hideMark/>
          </w:tcPr>
          <w:p w14:paraId="6FAB2852" w14:textId="77777777" w:rsidR="00794A48" w:rsidRPr="00DC1967" w:rsidRDefault="00794A48" w:rsidP="00903F7D">
            <w:pPr>
              <w:pStyle w:val="movimento2"/>
              <w:rPr>
                <w:color w:val="002060"/>
              </w:rPr>
            </w:pPr>
            <w:r w:rsidRPr="00DC1967">
              <w:rPr>
                <w:color w:val="002060"/>
              </w:rPr>
              <w:t xml:space="preserve">(URBINO CALCIO A 5) </w:t>
            </w:r>
          </w:p>
        </w:tc>
      </w:tr>
    </w:tbl>
    <w:p w14:paraId="119F4303" w14:textId="77777777" w:rsidR="00794A48" w:rsidRPr="00DC1967" w:rsidRDefault="00794A48" w:rsidP="00794A48">
      <w:pPr>
        <w:pStyle w:val="titolo30"/>
        <w:rPr>
          <w:rFonts w:eastAsiaTheme="minorEastAsia"/>
          <w:color w:val="002060"/>
        </w:rPr>
      </w:pPr>
      <w:r w:rsidRPr="00DC1967">
        <w:rPr>
          <w:color w:val="002060"/>
        </w:rPr>
        <w:t xml:space="preserve">CALCIATORI NON ESPULSI </w:t>
      </w:r>
    </w:p>
    <w:p w14:paraId="25DA8B21" w14:textId="77777777" w:rsidR="00794A48" w:rsidRPr="00DC1967" w:rsidRDefault="00794A48" w:rsidP="00794A48">
      <w:pPr>
        <w:pStyle w:val="titolo20"/>
        <w:rPr>
          <w:color w:val="002060"/>
        </w:rPr>
      </w:pPr>
      <w:r w:rsidRPr="00DC196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322FF75D" w14:textId="77777777" w:rsidTr="00903F7D">
        <w:tc>
          <w:tcPr>
            <w:tcW w:w="2200" w:type="dxa"/>
            <w:tcMar>
              <w:top w:w="20" w:type="dxa"/>
              <w:left w:w="20" w:type="dxa"/>
              <w:bottom w:w="20" w:type="dxa"/>
              <w:right w:w="20" w:type="dxa"/>
            </w:tcMar>
            <w:vAlign w:val="center"/>
            <w:hideMark/>
          </w:tcPr>
          <w:p w14:paraId="4C183DF0" w14:textId="77777777" w:rsidR="00794A48" w:rsidRPr="00DC1967" w:rsidRDefault="00794A48" w:rsidP="00903F7D">
            <w:pPr>
              <w:pStyle w:val="movimento"/>
              <w:rPr>
                <w:color w:val="002060"/>
              </w:rPr>
            </w:pPr>
            <w:r w:rsidRPr="00DC1967">
              <w:rPr>
                <w:color w:val="002060"/>
              </w:rPr>
              <w:t>SLIMANE OMAR</w:t>
            </w:r>
          </w:p>
        </w:tc>
        <w:tc>
          <w:tcPr>
            <w:tcW w:w="2200" w:type="dxa"/>
            <w:tcMar>
              <w:top w:w="20" w:type="dxa"/>
              <w:left w:w="20" w:type="dxa"/>
              <w:bottom w:w="20" w:type="dxa"/>
              <w:right w:w="20" w:type="dxa"/>
            </w:tcMar>
            <w:vAlign w:val="center"/>
            <w:hideMark/>
          </w:tcPr>
          <w:p w14:paraId="590D0EEE" w14:textId="77777777" w:rsidR="00794A48" w:rsidRPr="00DC1967" w:rsidRDefault="00794A48" w:rsidP="00903F7D">
            <w:pPr>
              <w:pStyle w:val="movimento2"/>
              <w:rPr>
                <w:color w:val="002060"/>
              </w:rPr>
            </w:pPr>
            <w:r w:rsidRPr="00DC1967">
              <w:rPr>
                <w:color w:val="002060"/>
              </w:rPr>
              <w:t xml:space="preserve">(AVM ASD) </w:t>
            </w:r>
          </w:p>
        </w:tc>
        <w:tc>
          <w:tcPr>
            <w:tcW w:w="800" w:type="dxa"/>
            <w:tcMar>
              <w:top w:w="20" w:type="dxa"/>
              <w:left w:w="20" w:type="dxa"/>
              <w:bottom w:w="20" w:type="dxa"/>
              <w:right w:w="20" w:type="dxa"/>
            </w:tcMar>
            <w:vAlign w:val="center"/>
            <w:hideMark/>
          </w:tcPr>
          <w:p w14:paraId="6502AC22"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32926EDE"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36B3FE4F" w14:textId="77777777" w:rsidR="00794A48" w:rsidRPr="00DC1967" w:rsidRDefault="00794A48" w:rsidP="00903F7D">
            <w:pPr>
              <w:pStyle w:val="movimento2"/>
              <w:rPr>
                <w:color w:val="002060"/>
              </w:rPr>
            </w:pPr>
            <w:r w:rsidRPr="00DC1967">
              <w:rPr>
                <w:color w:val="002060"/>
              </w:rPr>
              <w:t> </w:t>
            </w:r>
          </w:p>
        </w:tc>
      </w:tr>
    </w:tbl>
    <w:p w14:paraId="75317C61" w14:textId="77777777" w:rsidR="00794A48" w:rsidRPr="00DC1967" w:rsidRDefault="00794A48" w:rsidP="00794A48">
      <w:pPr>
        <w:pStyle w:val="titolo20"/>
        <w:rPr>
          <w:rFonts w:eastAsiaTheme="minorEastAsia"/>
          <w:color w:val="002060"/>
        </w:rPr>
      </w:pPr>
      <w:r w:rsidRPr="00DC196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5DA06AE1" w14:textId="77777777" w:rsidTr="00903F7D">
        <w:tc>
          <w:tcPr>
            <w:tcW w:w="2200" w:type="dxa"/>
            <w:tcMar>
              <w:top w:w="20" w:type="dxa"/>
              <w:left w:w="20" w:type="dxa"/>
              <w:bottom w:w="20" w:type="dxa"/>
              <w:right w:w="20" w:type="dxa"/>
            </w:tcMar>
            <w:vAlign w:val="center"/>
            <w:hideMark/>
          </w:tcPr>
          <w:p w14:paraId="067D8E07" w14:textId="77777777" w:rsidR="00794A48" w:rsidRPr="00DC1967" w:rsidRDefault="00794A48" w:rsidP="00903F7D">
            <w:pPr>
              <w:pStyle w:val="movimento"/>
              <w:rPr>
                <w:color w:val="002060"/>
              </w:rPr>
            </w:pPr>
            <w:r w:rsidRPr="00DC1967">
              <w:rPr>
                <w:color w:val="002060"/>
              </w:rPr>
              <w:t>SANTINI JACOPO</w:t>
            </w:r>
          </w:p>
        </w:tc>
        <w:tc>
          <w:tcPr>
            <w:tcW w:w="2200" w:type="dxa"/>
            <w:tcMar>
              <w:top w:w="20" w:type="dxa"/>
              <w:left w:w="20" w:type="dxa"/>
              <w:bottom w:w="20" w:type="dxa"/>
              <w:right w:w="20" w:type="dxa"/>
            </w:tcMar>
            <w:vAlign w:val="center"/>
            <w:hideMark/>
          </w:tcPr>
          <w:p w14:paraId="19BE4E87" w14:textId="77777777" w:rsidR="00794A48" w:rsidRPr="00DC1967" w:rsidRDefault="00794A48" w:rsidP="00903F7D">
            <w:pPr>
              <w:pStyle w:val="movimento2"/>
              <w:rPr>
                <w:color w:val="002060"/>
              </w:rPr>
            </w:pPr>
            <w:r w:rsidRPr="00DC1967">
              <w:rPr>
                <w:color w:val="002060"/>
              </w:rPr>
              <w:t xml:space="preserve">(CASENUOVE) </w:t>
            </w:r>
          </w:p>
        </w:tc>
        <w:tc>
          <w:tcPr>
            <w:tcW w:w="800" w:type="dxa"/>
            <w:tcMar>
              <w:top w:w="20" w:type="dxa"/>
              <w:left w:w="20" w:type="dxa"/>
              <w:bottom w:w="20" w:type="dxa"/>
              <w:right w:w="20" w:type="dxa"/>
            </w:tcMar>
            <w:vAlign w:val="center"/>
            <w:hideMark/>
          </w:tcPr>
          <w:p w14:paraId="34D75C6C"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45016ABC" w14:textId="77777777" w:rsidR="00794A48" w:rsidRPr="00DC1967" w:rsidRDefault="00794A48" w:rsidP="00903F7D">
            <w:pPr>
              <w:pStyle w:val="movimento"/>
              <w:rPr>
                <w:color w:val="002060"/>
              </w:rPr>
            </w:pPr>
            <w:r w:rsidRPr="00DC1967">
              <w:rPr>
                <w:color w:val="002060"/>
              </w:rPr>
              <w:t>AGOUZAL ANWAR</w:t>
            </w:r>
          </w:p>
        </w:tc>
        <w:tc>
          <w:tcPr>
            <w:tcW w:w="2200" w:type="dxa"/>
            <w:tcMar>
              <w:top w:w="20" w:type="dxa"/>
              <w:left w:w="20" w:type="dxa"/>
              <w:bottom w:w="20" w:type="dxa"/>
              <w:right w:w="20" w:type="dxa"/>
            </w:tcMar>
            <w:vAlign w:val="center"/>
            <w:hideMark/>
          </w:tcPr>
          <w:p w14:paraId="62687D6B" w14:textId="77777777" w:rsidR="00794A48" w:rsidRPr="00DC1967" w:rsidRDefault="00794A48" w:rsidP="00903F7D">
            <w:pPr>
              <w:pStyle w:val="movimento2"/>
              <w:rPr>
                <w:color w:val="002060"/>
              </w:rPr>
            </w:pPr>
            <w:r w:rsidRPr="00DC1967">
              <w:rPr>
                <w:color w:val="002060"/>
              </w:rPr>
              <w:t xml:space="preserve">(SPECIAL ONE SPORTING </w:t>
            </w:r>
            <w:proofErr w:type="spellStart"/>
            <w:r w:rsidRPr="00DC1967">
              <w:rPr>
                <w:color w:val="002060"/>
              </w:rPr>
              <w:t>sq.B</w:t>
            </w:r>
            <w:proofErr w:type="spellEnd"/>
            <w:r w:rsidRPr="00DC1967">
              <w:rPr>
                <w:color w:val="002060"/>
              </w:rPr>
              <w:t xml:space="preserve">) </w:t>
            </w:r>
          </w:p>
        </w:tc>
      </w:tr>
      <w:tr w:rsidR="00794A48" w:rsidRPr="00DC1967" w14:paraId="5ED7475D" w14:textId="77777777" w:rsidTr="00903F7D">
        <w:tc>
          <w:tcPr>
            <w:tcW w:w="2200" w:type="dxa"/>
            <w:tcMar>
              <w:top w:w="20" w:type="dxa"/>
              <w:left w:w="20" w:type="dxa"/>
              <w:bottom w:w="20" w:type="dxa"/>
              <w:right w:w="20" w:type="dxa"/>
            </w:tcMar>
            <w:vAlign w:val="center"/>
            <w:hideMark/>
          </w:tcPr>
          <w:p w14:paraId="6E3120FD" w14:textId="77777777" w:rsidR="00794A48" w:rsidRPr="00DC1967" w:rsidRDefault="00794A48" w:rsidP="00903F7D">
            <w:pPr>
              <w:pStyle w:val="movimento"/>
              <w:rPr>
                <w:color w:val="002060"/>
              </w:rPr>
            </w:pPr>
            <w:r w:rsidRPr="00DC1967">
              <w:rPr>
                <w:color w:val="002060"/>
              </w:rPr>
              <w:t>FOSSI ENEA</w:t>
            </w:r>
          </w:p>
        </w:tc>
        <w:tc>
          <w:tcPr>
            <w:tcW w:w="2200" w:type="dxa"/>
            <w:tcMar>
              <w:top w:w="20" w:type="dxa"/>
              <w:left w:w="20" w:type="dxa"/>
              <w:bottom w:w="20" w:type="dxa"/>
              <w:right w:w="20" w:type="dxa"/>
            </w:tcMar>
            <w:vAlign w:val="center"/>
            <w:hideMark/>
          </w:tcPr>
          <w:p w14:paraId="6DCB6F49" w14:textId="77777777" w:rsidR="00794A48" w:rsidRPr="00DC1967" w:rsidRDefault="00794A48" w:rsidP="00903F7D">
            <w:pPr>
              <w:pStyle w:val="movimento2"/>
              <w:rPr>
                <w:color w:val="002060"/>
              </w:rPr>
            </w:pPr>
            <w:r w:rsidRPr="00DC1967">
              <w:rPr>
                <w:color w:val="002060"/>
              </w:rPr>
              <w:t xml:space="preserve">(SPECIAL ONE SPORTING </w:t>
            </w:r>
            <w:proofErr w:type="spellStart"/>
            <w:r w:rsidRPr="00DC1967">
              <w:rPr>
                <w:color w:val="002060"/>
              </w:rPr>
              <w:t>sq.B</w:t>
            </w:r>
            <w:proofErr w:type="spellEnd"/>
            <w:r w:rsidRPr="00DC1967">
              <w:rPr>
                <w:color w:val="002060"/>
              </w:rPr>
              <w:t xml:space="preserve">) </w:t>
            </w:r>
          </w:p>
        </w:tc>
        <w:tc>
          <w:tcPr>
            <w:tcW w:w="800" w:type="dxa"/>
            <w:tcMar>
              <w:top w:w="20" w:type="dxa"/>
              <w:left w:w="20" w:type="dxa"/>
              <w:bottom w:w="20" w:type="dxa"/>
              <w:right w:w="20" w:type="dxa"/>
            </w:tcMar>
            <w:vAlign w:val="center"/>
            <w:hideMark/>
          </w:tcPr>
          <w:p w14:paraId="30793A95"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35C931BC" w14:textId="77777777" w:rsidR="00794A48" w:rsidRPr="00DC1967" w:rsidRDefault="00794A48" w:rsidP="00903F7D">
            <w:pPr>
              <w:pStyle w:val="movimento"/>
              <w:rPr>
                <w:color w:val="002060"/>
              </w:rPr>
            </w:pPr>
            <w:r w:rsidRPr="00DC1967">
              <w:rPr>
                <w:color w:val="002060"/>
              </w:rPr>
              <w:t>CUGURU LUCA</w:t>
            </w:r>
          </w:p>
        </w:tc>
        <w:tc>
          <w:tcPr>
            <w:tcW w:w="2200" w:type="dxa"/>
            <w:tcMar>
              <w:top w:w="20" w:type="dxa"/>
              <w:left w:w="20" w:type="dxa"/>
              <w:bottom w:w="20" w:type="dxa"/>
              <w:right w:w="20" w:type="dxa"/>
            </w:tcMar>
            <w:vAlign w:val="center"/>
            <w:hideMark/>
          </w:tcPr>
          <w:p w14:paraId="0285B757" w14:textId="77777777" w:rsidR="00794A48" w:rsidRPr="00DC1967" w:rsidRDefault="00794A48" w:rsidP="00903F7D">
            <w:pPr>
              <w:pStyle w:val="movimento2"/>
              <w:rPr>
                <w:color w:val="002060"/>
              </w:rPr>
            </w:pPr>
            <w:r w:rsidRPr="00DC1967">
              <w:rPr>
                <w:color w:val="002060"/>
              </w:rPr>
              <w:t xml:space="preserve">(URBINO CALCIO A 5) </w:t>
            </w:r>
          </w:p>
        </w:tc>
      </w:tr>
    </w:tbl>
    <w:p w14:paraId="03D9B4ED" w14:textId="77777777" w:rsidR="00794A48" w:rsidRPr="00DC1967" w:rsidRDefault="00794A48" w:rsidP="00794A48">
      <w:pPr>
        <w:pStyle w:val="titolo10"/>
        <w:rPr>
          <w:rFonts w:eastAsiaTheme="minorEastAsia"/>
          <w:color w:val="002060"/>
        </w:rPr>
      </w:pPr>
      <w:r w:rsidRPr="00DC1967">
        <w:rPr>
          <w:color w:val="002060"/>
        </w:rPr>
        <w:t xml:space="preserve">GARE DEL 27/10/2024 </w:t>
      </w:r>
    </w:p>
    <w:p w14:paraId="51FE8F0F" w14:textId="77777777" w:rsidR="00794A48" w:rsidRPr="00DC1967" w:rsidRDefault="00794A48" w:rsidP="00794A48">
      <w:pPr>
        <w:pStyle w:val="titolo7a"/>
        <w:rPr>
          <w:color w:val="002060"/>
        </w:rPr>
      </w:pPr>
      <w:r w:rsidRPr="00DC1967">
        <w:rPr>
          <w:color w:val="002060"/>
        </w:rPr>
        <w:t xml:space="preserve">PROVVEDIMENTI DISCIPLINARI </w:t>
      </w:r>
    </w:p>
    <w:p w14:paraId="2DC31DAC" w14:textId="77777777" w:rsidR="00794A48" w:rsidRPr="00DC1967" w:rsidRDefault="00794A48" w:rsidP="00794A48">
      <w:pPr>
        <w:pStyle w:val="titolo7b0"/>
        <w:rPr>
          <w:color w:val="002060"/>
        </w:rPr>
      </w:pPr>
      <w:r w:rsidRPr="00DC1967">
        <w:rPr>
          <w:color w:val="002060"/>
        </w:rPr>
        <w:t xml:space="preserve">In base alle risultanze degli atti ufficiali sono state deliberate le seguenti sanzioni disciplinari. </w:t>
      </w:r>
    </w:p>
    <w:p w14:paraId="3156268D" w14:textId="77777777" w:rsidR="00794A48" w:rsidRPr="00DC1967" w:rsidRDefault="00794A48" w:rsidP="00794A48">
      <w:pPr>
        <w:pStyle w:val="titolo30"/>
        <w:rPr>
          <w:color w:val="002060"/>
        </w:rPr>
      </w:pPr>
      <w:r w:rsidRPr="00DC1967">
        <w:rPr>
          <w:color w:val="002060"/>
        </w:rPr>
        <w:t xml:space="preserve">CALCIATORI ESPULSI </w:t>
      </w:r>
    </w:p>
    <w:p w14:paraId="5111CB9C" w14:textId="77777777" w:rsidR="00794A48" w:rsidRPr="00DC1967" w:rsidRDefault="00794A48" w:rsidP="00794A48">
      <w:pPr>
        <w:pStyle w:val="titolo20"/>
        <w:rPr>
          <w:color w:val="002060"/>
        </w:rPr>
      </w:pPr>
      <w:r w:rsidRPr="00DC1967">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17FE3011" w14:textId="77777777" w:rsidTr="00903F7D">
        <w:tc>
          <w:tcPr>
            <w:tcW w:w="2200" w:type="dxa"/>
            <w:tcMar>
              <w:top w:w="20" w:type="dxa"/>
              <w:left w:w="20" w:type="dxa"/>
              <w:bottom w:w="20" w:type="dxa"/>
              <w:right w:w="20" w:type="dxa"/>
            </w:tcMar>
            <w:vAlign w:val="center"/>
            <w:hideMark/>
          </w:tcPr>
          <w:p w14:paraId="32BCF817" w14:textId="77777777" w:rsidR="00794A48" w:rsidRPr="00DC1967" w:rsidRDefault="00794A48" w:rsidP="00903F7D">
            <w:pPr>
              <w:pStyle w:val="movimento"/>
              <w:rPr>
                <w:color w:val="002060"/>
              </w:rPr>
            </w:pPr>
            <w:r w:rsidRPr="00DC1967">
              <w:rPr>
                <w:color w:val="002060"/>
              </w:rPr>
              <w:t>ROSSI LUCA</w:t>
            </w:r>
          </w:p>
        </w:tc>
        <w:tc>
          <w:tcPr>
            <w:tcW w:w="2200" w:type="dxa"/>
            <w:tcMar>
              <w:top w:w="20" w:type="dxa"/>
              <w:left w:w="20" w:type="dxa"/>
              <w:bottom w:w="20" w:type="dxa"/>
              <w:right w:w="20" w:type="dxa"/>
            </w:tcMar>
            <w:vAlign w:val="center"/>
            <w:hideMark/>
          </w:tcPr>
          <w:p w14:paraId="16864AB9" w14:textId="77777777" w:rsidR="00794A48" w:rsidRPr="00DC1967" w:rsidRDefault="00794A48" w:rsidP="00903F7D">
            <w:pPr>
              <w:pStyle w:val="movimento2"/>
              <w:rPr>
                <w:color w:val="002060"/>
              </w:rPr>
            </w:pPr>
            <w:r w:rsidRPr="00DC1967">
              <w:rPr>
                <w:color w:val="002060"/>
              </w:rPr>
              <w:t xml:space="preserve">(AMATORI STESE 2007 SRL) </w:t>
            </w:r>
          </w:p>
        </w:tc>
        <w:tc>
          <w:tcPr>
            <w:tcW w:w="800" w:type="dxa"/>
            <w:tcMar>
              <w:top w:w="20" w:type="dxa"/>
              <w:left w:w="20" w:type="dxa"/>
              <w:bottom w:w="20" w:type="dxa"/>
              <w:right w:w="20" w:type="dxa"/>
            </w:tcMar>
            <w:vAlign w:val="center"/>
            <w:hideMark/>
          </w:tcPr>
          <w:p w14:paraId="38ED4FCF"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031B7F4F"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50EFBBA3" w14:textId="77777777" w:rsidR="00794A48" w:rsidRPr="00DC1967" w:rsidRDefault="00794A48" w:rsidP="00903F7D">
            <w:pPr>
              <w:pStyle w:val="movimento2"/>
              <w:rPr>
                <w:color w:val="002060"/>
              </w:rPr>
            </w:pPr>
            <w:r w:rsidRPr="00DC1967">
              <w:rPr>
                <w:color w:val="002060"/>
              </w:rPr>
              <w:t> </w:t>
            </w:r>
          </w:p>
        </w:tc>
      </w:tr>
    </w:tbl>
    <w:p w14:paraId="0D86AA1C" w14:textId="77777777" w:rsidR="00794A48" w:rsidRPr="00DC1967" w:rsidRDefault="00794A48" w:rsidP="00794A48">
      <w:pPr>
        <w:pStyle w:val="titolo30"/>
        <w:rPr>
          <w:rFonts w:eastAsiaTheme="minorEastAsia"/>
          <w:color w:val="002060"/>
        </w:rPr>
      </w:pPr>
      <w:r w:rsidRPr="00DC1967">
        <w:rPr>
          <w:color w:val="002060"/>
        </w:rPr>
        <w:t xml:space="preserve">CALCIATORI NON ESPULSI </w:t>
      </w:r>
    </w:p>
    <w:p w14:paraId="0238B4EA" w14:textId="77777777" w:rsidR="00794A48" w:rsidRPr="00DC1967" w:rsidRDefault="00794A48" w:rsidP="00794A48">
      <w:pPr>
        <w:pStyle w:val="titolo20"/>
        <w:rPr>
          <w:color w:val="002060"/>
        </w:rPr>
      </w:pPr>
      <w:r w:rsidRPr="00DC196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5AAD510B" w14:textId="77777777" w:rsidTr="00903F7D">
        <w:tc>
          <w:tcPr>
            <w:tcW w:w="2200" w:type="dxa"/>
            <w:tcMar>
              <w:top w:w="20" w:type="dxa"/>
              <w:left w:w="20" w:type="dxa"/>
              <w:bottom w:w="20" w:type="dxa"/>
              <w:right w:w="20" w:type="dxa"/>
            </w:tcMar>
            <w:vAlign w:val="center"/>
            <w:hideMark/>
          </w:tcPr>
          <w:p w14:paraId="54812616" w14:textId="77777777" w:rsidR="00794A48" w:rsidRPr="00DC1967" w:rsidRDefault="00794A48" w:rsidP="00903F7D">
            <w:pPr>
              <w:pStyle w:val="movimento"/>
              <w:rPr>
                <w:color w:val="002060"/>
              </w:rPr>
            </w:pPr>
            <w:r w:rsidRPr="00DC1967">
              <w:rPr>
                <w:color w:val="002060"/>
              </w:rPr>
              <w:t>ROSSI LUCA</w:t>
            </w:r>
          </w:p>
        </w:tc>
        <w:tc>
          <w:tcPr>
            <w:tcW w:w="2200" w:type="dxa"/>
            <w:tcMar>
              <w:top w:w="20" w:type="dxa"/>
              <w:left w:w="20" w:type="dxa"/>
              <w:bottom w:w="20" w:type="dxa"/>
              <w:right w:w="20" w:type="dxa"/>
            </w:tcMar>
            <w:vAlign w:val="center"/>
            <w:hideMark/>
          </w:tcPr>
          <w:p w14:paraId="799EF2DB" w14:textId="77777777" w:rsidR="00794A48" w:rsidRPr="00DC1967" w:rsidRDefault="00794A48" w:rsidP="00903F7D">
            <w:pPr>
              <w:pStyle w:val="movimento2"/>
              <w:rPr>
                <w:color w:val="002060"/>
              </w:rPr>
            </w:pPr>
            <w:r w:rsidRPr="00DC1967">
              <w:rPr>
                <w:color w:val="002060"/>
              </w:rPr>
              <w:t xml:space="preserve">(AMATORI STESE 2007 SRL) </w:t>
            </w:r>
          </w:p>
        </w:tc>
        <w:tc>
          <w:tcPr>
            <w:tcW w:w="800" w:type="dxa"/>
            <w:tcMar>
              <w:top w:w="20" w:type="dxa"/>
              <w:left w:w="20" w:type="dxa"/>
              <w:bottom w:w="20" w:type="dxa"/>
              <w:right w:w="20" w:type="dxa"/>
            </w:tcMar>
            <w:vAlign w:val="center"/>
            <w:hideMark/>
          </w:tcPr>
          <w:p w14:paraId="61D7BCBC"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2C7057D5" w14:textId="77777777" w:rsidR="00794A48" w:rsidRPr="00DC1967" w:rsidRDefault="00794A48" w:rsidP="00903F7D">
            <w:pPr>
              <w:pStyle w:val="movimento"/>
              <w:rPr>
                <w:color w:val="002060"/>
              </w:rPr>
            </w:pPr>
            <w:r w:rsidRPr="00DC1967">
              <w:rPr>
                <w:color w:val="002060"/>
              </w:rPr>
              <w:t>CASILLO SALVATORE</w:t>
            </w:r>
          </w:p>
        </w:tc>
        <w:tc>
          <w:tcPr>
            <w:tcW w:w="2200" w:type="dxa"/>
            <w:tcMar>
              <w:top w:w="20" w:type="dxa"/>
              <w:left w:w="20" w:type="dxa"/>
              <w:bottom w:w="20" w:type="dxa"/>
              <w:right w:w="20" w:type="dxa"/>
            </w:tcMar>
            <w:vAlign w:val="center"/>
            <w:hideMark/>
          </w:tcPr>
          <w:p w14:paraId="6CE6508E" w14:textId="77777777" w:rsidR="00794A48" w:rsidRPr="00DC1967" w:rsidRDefault="00794A48" w:rsidP="00903F7D">
            <w:pPr>
              <w:pStyle w:val="movimento2"/>
              <w:rPr>
                <w:color w:val="002060"/>
              </w:rPr>
            </w:pPr>
            <w:r w:rsidRPr="00DC1967">
              <w:rPr>
                <w:color w:val="002060"/>
              </w:rPr>
              <w:t xml:space="preserve">(UNION PICENA) </w:t>
            </w:r>
          </w:p>
        </w:tc>
      </w:tr>
    </w:tbl>
    <w:p w14:paraId="460AFDC5" w14:textId="77777777" w:rsidR="00794A48" w:rsidRPr="00DC1967" w:rsidRDefault="00794A48" w:rsidP="00794A48">
      <w:pPr>
        <w:pStyle w:val="titolo20"/>
        <w:rPr>
          <w:rFonts w:eastAsiaTheme="minorEastAsia"/>
          <w:color w:val="002060"/>
        </w:rPr>
      </w:pPr>
      <w:r w:rsidRPr="00DC196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1ED1AC0E" w14:textId="77777777" w:rsidTr="00903F7D">
        <w:tc>
          <w:tcPr>
            <w:tcW w:w="2200" w:type="dxa"/>
            <w:tcMar>
              <w:top w:w="20" w:type="dxa"/>
              <w:left w:w="20" w:type="dxa"/>
              <w:bottom w:w="20" w:type="dxa"/>
              <w:right w:w="20" w:type="dxa"/>
            </w:tcMar>
            <w:vAlign w:val="center"/>
            <w:hideMark/>
          </w:tcPr>
          <w:p w14:paraId="2EB64230" w14:textId="77777777" w:rsidR="00794A48" w:rsidRPr="00DC1967" w:rsidRDefault="00794A48" w:rsidP="00903F7D">
            <w:pPr>
              <w:pStyle w:val="movimento"/>
              <w:rPr>
                <w:color w:val="002060"/>
              </w:rPr>
            </w:pPr>
            <w:r w:rsidRPr="00DC1967">
              <w:rPr>
                <w:color w:val="002060"/>
              </w:rPr>
              <w:t>MASULLO RICCARDO</w:t>
            </w:r>
          </w:p>
        </w:tc>
        <w:tc>
          <w:tcPr>
            <w:tcW w:w="2200" w:type="dxa"/>
            <w:tcMar>
              <w:top w:w="20" w:type="dxa"/>
              <w:left w:w="20" w:type="dxa"/>
              <w:bottom w:w="20" w:type="dxa"/>
              <w:right w:w="20" w:type="dxa"/>
            </w:tcMar>
            <w:vAlign w:val="center"/>
            <w:hideMark/>
          </w:tcPr>
          <w:p w14:paraId="2115FA30" w14:textId="77777777" w:rsidR="00794A48" w:rsidRPr="00DC1967" w:rsidRDefault="00794A48" w:rsidP="00903F7D">
            <w:pPr>
              <w:pStyle w:val="movimento2"/>
              <w:rPr>
                <w:color w:val="002060"/>
              </w:rPr>
            </w:pPr>
            <w:r w:rsidRPr="00DC1967">
              <w:rPr>
                <w:color w:val="002060"/>
              </w:rPr>
              <w:t xml:space="preserve">(AMATORI STESE 2007 SRL) </w:t>
            </w:r>
          </w:p>
        </w:tc>
        <w:tc>
          <w:tcPr>
            <w:tcW w:w="800" w:type="dxa"/>
            <w:tcMar>
              <w:top w:w="20" w:type="dxa"/>
              <w:left w:w="20" w:type="dxa"/>
              <w:bottom w:w="20" w:type="dxa"/>
              <w:right w:w="20" w:type="dxa"/>
            </w:tcMar>
            <w:vAlign w:val="center"/>
            <w:hideMark/>
          </w:tcPr>
          <w:p w14:paraId="632BD99A"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2447E4CE" w14:textId="77777777" w:rsidR="00794A48" w:rsidRPr="00DC1967" w:rsidRDefault="00794A48" w:rsidP="00903F7D">
            <w:pPr>
              <w:pStyle w:val="movimento"/>
              <w:rPr>
                <w:color w:val="002060"/>
              </w:rPr>
            </w:pPr>
            <w:r w:rsidRPr="00DC1967">
              <w:rPr>
                <w:color w:val="002060"/>
              </w:rPr>
              <w:t>TOMORRI LEOS</w:t>
            </w:r>
          </w:p>
        </w:tc>
        <w:tc>
          <w:tcPr>
            <w:tcW w:w="2200" w:type="dxa"/>
            <w:tcMar>
              <w:top w:w="20" w:type="dxa"/>
              <w:left w:w="20" w:type="dxa"/>
              <w:bottom w:w="20" w:type="dxa"/>
              <w:right w:w="20" w:type="dxa"/>
            </w:tcMar>
            <w:vAlign w:val="center"/>
            <w:hideMark/>
          </w:tcPr>
          <w:p w14:paraId="75216FF9" w14:textId="77777777" w:rsidR="00794A48" w:rsidRPr="00DC1967" w:rsidRDefault="00794A48" w:rsidP="00903F7D">
            <w:pPr>
              <w:pStyle w:val="movimento2"/>
              <w:rPr>
                <w:color w:val="002060"/>
              </w:rPr>
            </w:pPr>
            <w:r w:rsidRPr="00DC1967">
              <w:rPr>
                <w:color w:val="002060"/>
              </w:rPr>
              <w:t xml:space="preserve">(AMATORI STESE 2007 SRL) </w:t>
            </w:r>
          </w:p>
        </w:tc>
      </w:tr>
    </w:tbl>
    <w:p w14:paraId="6CC24DA8" w14:textId="77777777" w:rsidR="00794A48" w:rsidRDefault="00794A48" w:rsidP="00794A48">
      <w:pPr>
        <w:pStyle w:val="breakline"/>
        <w:rPr>
          <w:color w:val="002060"/>
        </w:rPr>
      </w:pPr>
    </w:p>
    <w:p w14:paraId="752A0530" w14:textId="77777777" w:rsidR="00794A48" w:rsidRPr="00BD581B" w:rsidRDefault="00794A48" w:rsidP="00794A48">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6815F6A6" w14:textId="77777777" w:rsidR="00794A48" w:rsidRPr="00BD581B" w:rsidRDefault="00794A48" w:rsidP="00794A48">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2DA43405" w14:textId="77777777" w:rsidR="00794A48" w:rsidRPr="00DC1967" w:rsidRDefault="00794A48" w:rsidP="00794A48">
      <w:pPr>
        <w:pStyle w:val="breakline"/>
        <w:rPr>
          <w:rFonts w:eastAsiaTheme="minorEastAsia"/>
          <w:color w:val="002060"/>
        </w:rPr>
      </w:pPr>
    </w:p>
    <w:p w14:paraId="0F6C6502" w14:textId="77777777" w:rsidR="00794A48" w:rsidRPr="00DC1967" w:rsidRDefault="00794A48" w:rsidP="00794A48">
      <w:pPr>
        <w:pStyle w:val="titoloprinc0"/>
        <w:rPr>
          <w:color w:val="002060"/>
        </w:rPr>
      </w:pPr>
      <w:r w:rsidRPr="00DC1967">
        <w:rPr>
          <w:color w:val="002060"/>
        </w:rPr>
        <w:lastRenderedPageBreak/>
        <w:t>CLASSIFICA</w:t>
      </w:r>
    </w:p>
    <w:p w14:paraId="4C6BB240" w14:textId="77777777" w:rsidR="00794A48" w:rsidRPr="00DC1967" w:rsidRDefault="00794A48" w:rsidP="00794A48">
      <w:pPr>
        <w:pStyle w:val="breakline"/>
        <w:rPr>
          <w:color w:val="002060"/>
        </w:rPr>
      </w:pPr>
    </w:p>
    <w:p w14:paraId="5AA227C0" w14:textId="77777777" w:rsidR="00794A48" w:rsidRPr="00DC1967" w:rsidRDefault="00794A48" w:rsidP="00794A48">
      <w:pPr>
        <w:pStyle w:val="breakline"/>
        <w:rPr>
          <w:color w:val="002060"/>
        </w:rPr>
      </w:pPr>
    </w:p>
    <w:p w14:paraId="19DBDD2D" w14:textId="77777777" w:rsidR="00794A48" w:rsidRPr="00DC1967" w:rsidRDefault="00794A48" w:rsidP="00794A48">
      <w:pPr>
        <w:pStyle w:val="sottotitolocampionato10"/>
        <w:rPr>
          <w:color w:val="002060"/>
        </w:rPr>
      </w:pPr>
      <w:r w:rsidRPr="00DC196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94A48" w:rsidRPr="00DC1967" w14:paraId="3B8AF09F" w14:textId="77777777" w:rsidTr="00903F7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0B475" w14:textId="77777777" w:rsidR="00794A48" w:rsidRPr="00DC1967" w:rsidRDefault="00794A48" w:rsidP="00903F7D">
            <w:pPr>
              <w:pStyle w:val="headertabella0"/>
              <w:rPr>
                <w:color w:val="002060"/>
              </w:rPr>
            </w:pPr>
            <w:r w:rsidRPr="00DC196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7AD51" w14:textId="77777777" w:rsidR="00794A48" w:rsidRPr="00DC1967" w:rsidRDefault="00794A48" w:rsidP="00903F7D">
            <w:pPr>
              <w:pStyle w:val="headertabella0"/>
              <w:rPr>
                <w:color w:val="002060"/>
              </w:rPr>
            </w:pPr>
            <w:r w:rsidRPr="00DC196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0DAD6" w14:textId="77777777" w:rsidR="00794A48" w:rsidRPr="00DC1967" w:rsidRDefault="00794A48" w:rsidP="00903F7D">
            <w:pPr>
              <w:pStyle w:val="headertabella0"/>
              <w:rPr>
                <w:color w:val="002060"/>
              </w:rPr>
            </w:pPr>
            <w:r w:rsidRPr="00DC196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8187C" w14:textId="77777777" w:rsidR="00794A48" w:rsidRPr="00DC1967" w:rsidRDefault="00794A48" w:rsidP="00903F7D">
            <w:pPr>
              <w:pStyle w:val="headertabella0"/>
              <w:rPr>
                <w:color w:val="002060"/>
              </w:rPr>
            </w:pPr>
            <w:r w:rsidRPr="00DC196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03798" w14:textId="77777777" w:rsidR="00794A48" w:rsidRPr="00DC1967" w:rsidRDefault="00794A48" w:rsidP="00903F7D">
            <w:pPr>
              <w:pStyle w:val="headertabella0"/>
              <w:rPr>
                <w:color w:val="002060"/>
              </w:rPr>
            </w:pPr>
            <w:r w:rsidRPr="00DC196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1A74D" w14:textId="77777777" w:rsidR="00794A48" w:rsidRPr="00DC1967" w:rsidRDefault="00794A48" w:rsidP="00903F7D">
            <w:pPr>
              <w:pStyle w:val="headertabella0"/>
              <w:rPr>
                <w:color w:val="002060"/>
              </w:rPr>
            </w:pPr>
            <w:r w:rsidRPr="00DC196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BE9B8" w14:textId="77777777" w:rsidR="00794A48" w:rsidRPr="00DC1967" w:rsidRDefault="00794A48" w:rsidP="00903F7D">
            <w:pPr>
              <w:pStyle w:val="headertabella0"/>
              <w:rPr>
                <w:color w:val="002060"/>
              </w:rPr>
            </w:pPr>
            <w:r w:rsidRPr="00DC196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B2333F" w14:textId="77777777" w:rsidR="00794A48" w:rsidRPr="00DC1967" w:rsidRDefault="00794A48" w:rsidP="00903F7D">
            <w:pPr>
              <w:pStyle w:val="headertabella0"/>
              <w:rPr>
                <w:color w:val="002060"/>
              </w:rPr>
            </w:pPr>
            <w:r w:rsidRPr="00DC196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4FE62" w14:textId="77777777" w:rsidR="00794A48" w:rsidRPr="00DC1967" w:rsidRDefault="00794A48" w:rsidP="00903F7D">
            <w:pPr>
              <w:pStyle w:val="headertabella0"/>
              <w:rPr>
                <w:color w:val="002060"/>
              </w:rPr>
            </w:pPr>
            <w:r w:rsidRPr="00DC196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FD13D" w14:textId="77777777" w:rsidR="00794A48" w:rsidRPr="00DC1967" w:rsidRDefault="00794A48" w:rsidP="00903F7D">
            <w:pPr>
              <w:pStyle w:val="headertabella0"/>
              <w:rPr>
                <w:color w:val="002060"/>
              </w:rPr>
            </w:pPr>
            <w:r w:rsidRPr="00DC1967">
              <w:rPr>
                <w:color w:val="002060"/>
              </w:rPr>
              <w:t>PE</w:t>
            </w:r>
          </w:p>
        </w:tc>
      </w:tr>
      <w:tr w:rsidR="00794A48" w:rsidRPr="00DC1967" w14:paraId="447A6593" w14:textId="77777777" w:rsidTr="00903F7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3DC6F9" w14:textId="77777777" w:rsidR="00794A48" w:rsidRPr="00DC1967" w:rsidRDefault="00794A48" w:rsidP="00903F7D">
            <w:pPr>
              <w:pStyle w:val="rowtabella0"/>
              <w:rPr>
                <w:color w:val="002060"/>
              </w:rPr>
            </w:pPr>
            <w:r w:rsidRPr="00DC1967">
              <w:rPr>
                <w:color w:val="002060"/>
              </w:rPr>
              <w:t>U.S.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715AC" w14:textId="77777777" w:rsidR="00794A48" w:rsidRPr="00DC1967" w:rsidRDefault="00794A48" w:rsidP="00903F7D">
            <w:pPr>
              <w:pStyle w:val="rowtabella0"/>
              <w:jc w:val="center"/>
              <w:rPr>
                <w:color w:val="002060"/>
              </w:rPr>
            </w:pPr>
            <w:r w:rsidRPr="00DC19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751CF"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A425F"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11DFC"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846E9"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4FD96" w14:textId="77777777" w:rsidR="00794A48" w:rsidRPr="00DC1967" w:rsidRDefault="00794A48" w:rsidP="00903F7D">
            <w:pPr>
              <w:pStyle w:val="rowtabella0"/>
              <w:jc w:val="center"/>
              <w:rPr>
                <w:color w:val="002060"/>
              </w:rPr>
            </w:pPr>
            <w:r w:rsidRPr="00DC196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12C06"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2C0EE" w14:textId="77777777" w:rsidR="00794A48" w:rsidRPr="00DC1967" w:rsidRDefault="00794A48" w:rsidP="00903F7D">
            <w:pPr>
              <w:pStyle w:val="rowtabella0"/>
              <w:jc w:val="center"/>
              <w:rPr>
                <w:color w:val="002060"/>
              </w:rPr>
            </w:pPr>
            <w:r w:rsidRPr="00DC196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0250E" w14:textId="77777777" w:rsidR="00794A48" w:rsidRPr="00DC1967" w:rsidRDefault="00794A48" w:rsidP="00903F7D">
            <w:pPr>
              <w:pStyle w:val="rowtabella0"/>
              <w:jc w:val="center"/>
              <w:rPr>
                <w:color w:val="002060"/>
              </w:rPr>
            </w:pPr>
            <w:r w:rsidRPr="00DC1967">
              <w:rPr>
                <w:color w:val="002060"/>
              </w:rPr>
              <w:t>0</w:t>
            </w:r>
          </w:p>
        </w:tc>
      </w:tr>
      <w:tr w:rsidR="00794A48" w:rsidRPr="00DC1967" w14:paraId="3ECC5FF4"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9789ED" w14:textId="77777777" w:rsidR="00794A48" w:rsidRPr="00DC1967" w:rsidRDefault="00794A48" w:rsidP="00903F7D">
            <w:pPr>
              <w:pStyle w:val="rowtabella0"/>
              <w:rPr>
                <w:color w:val="002060"/>
              </w:rPr>
            </w:pPr>
            <w:r w:rsidRPr="00DC1967">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3148E"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83BB2"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6C04F"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C435B"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0DDCA"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95F3C" w14:textId="77777777" w:rsidR="00794A48" w:rsidRPr="00DC1967" w:rsidRDefault="00794A48" w:rsidP="00903F7D">
            <w:pPr>
              <w:pStyle w:val="rowtabella0"/>
              <w:jc w:val="center"/>
              <w:rPr>
                <w:color w:val="002060"/>
              </w:rPr>
            </w:pPr>
            <w:r w:rsidRPr="00DC19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733E6" w14:textId="77777777" w:rsidR="00794A48" w:rsidRPr="00DC1967" w:rsidRDefault="00794A48" w:rsidP="00903F7D">
            <w:pPr>
              <w:pStyle w:val="rowtabella0"/>
              <w:jc w:val="center"/>
              <w:rPr>
                <w:color w:val="002060"/>
              </w:rPr>
            </w:pPr>
            <w:r w:rsidRPr="00DC19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ED3BF"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E3462" w14:textId="77777777" w:rsidR="00794A48" w:rsidRPr="00DC1967" w:rsidRDefault="00794A48" w:rsidP="00903F7D">
            <w:pPr>
              <w:pStyle w:val="rowtabella0"/>
              <w:jc w:val="center"/>
              <w:rPr>
                <w:color w:val="002060"/>
              </w:rPr>
            </w:pPr>
            <w:r w:rsidRPr="00DC1967">
              <w:rPr>
                <w:color w:val="002060"/>
              </w:rPr>
              <w:t>0</w:t>
            </w:r>
          </w:p>
        </w:tc>
      </w:tr>
      <w:tr w:rsidR="00794A48" w:rsidRPr="00DC1967" w14:paraId="0E91CDB7"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89F100" w14:textId="77777777" w:rsidR="00794A48" w:rsidRPr="00DC1967" w:rsidRDefault="00794A48" w:rsidP="00903F7D">
            <w:pPr>
              <w:pStyle w:val="rowtabella0"/>
              <w:rPr>
                <w:color w:val="002060"/>
                <w:lang w:val="es-ES"/>
              </w:rPr>
            </w:pPr>
            <w:r w:rsidRPr="00DC1967">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F7346"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6424E"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AB087"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33788"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64C6D"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EBA48" w14:textId="77777777" w:rsidR="00794A48" w:rsidRPr="00DC1967" w:rsidRDefault="00794A48" w:rsidP="00903F7D">
            <w:pPr>
              <w:pStyle w:val="rowtabella0"/>
              <w:jc w:val="center"/>
              <w:rPr>
                <w:color w:val="002060"/>
              </w:rPr>
            </w:pPr>
            <w:r w:rsidRPr="00DC196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D16F9"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73ED9" w14:textId="77777777" w:rsidR="00794A48" w:rsidRPr="00DC1967" w:rsidRDefault="00794A48" w:rsidP="00903F7D">
            <w:pPr>
              <w:pStyle w:val="rowtabella0"/>
              <w:jc w:val="center"/>
              <w:rPr>
                <w:color w:val="002060"/>
              </w:rPr>
            </w:pPr>
            <w:r w:rsidRPr="00DC19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2F65B" w14:textId="77777777" w:rsidR="00794A48" w:rsidRPr="00DC1967" w:rsidRDefault="00794A48" w:rsidP="00903F7D">
            <w:pPr>
              <w:pStyle w:val="rowtabella0"/>
              <w:jc w:val="center"/>
              <w:rPr>
                <w:color w:val="002060"/>
              </w:rPr>
            </w:pPr>
            <w:r w:rsidRPr="00DC1967">
              <w:rPr>
                <w:color w:val="002060"/>
              </w:rPr>
              <w:t>0</w:t>
            </w:r>
          </w:p>
        </w:tc>
      </w:tr>
      <w:tr w:rsidR="00794A48" w:rsidRPr="00DC1967" w14:paraId="5D339E3C"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8D91FE" w14:textId="77777777" w:rsidR="00794A48" w:rsidRPr="00DC1967" w:rsidRDefault="00794A48" w:rsidP="00903F7D">
            <w:pPr>
              <w:pStyle w:val="rowtabella0"/>
              <w:rPr>
                <w:color w:val="002060"/>
              </w:rPr>
            </w:pPr>
            <w:r w:rsidRPr="00DC1967">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66CB3"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50E69"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67D88"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A8466"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63904"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647FD"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4805C" w14:textId="77777777" w:rsidR="00794A48" w:rsidRPr="00DC1967" w:rsidRDefault="00794A48" w:rsidP="00903F7D">
            <w:pPr>
              <w:pStyle w:val="rowtabella0"/>
              <w:jc w:val="center"/>
              <w:rPr>
                <w:color w:val="002060"/>
              </w:rPr>
            </w:pPr>
            <w:r w:rsidRPr="00DC19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D4640"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CF6C4" w14:textId="77777777" w:rsidR="00794A48" w:rsidRPr="00DC1967" w:rsidRDefault="00794A48" w:rsidP="00903F7D">
            <w:pPr>
              <w:pStyle w:val="rowtabella0"/>
              <w:jc w:val="center"/>
              <w:rPr>
                <w:color w:val="002060"/>
              </w:rPr>
            </w:pPr>
            <w:r w:rsidRPr="00DC1967">
              <w:rPr>
                <w:color w:val="002060"/>
              </w:rPr>
              <w:t>0</w:t>
            </w:r>
          </w:p>
        </w:tc>
      </w:tr>
      <w:tr w:rsidR="00794A48" w:rsidRPr="00DC1967" w14:paraId="4D714779"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4A4641" w14:textId="77777777" w:rsidR="00794A48" w:rsidRPr="00DC1967" w:rsidRDefault="00794A48" w:rsidP="00903F7D">
            <w:pPr>
              <w:pStyle w:val="rowtabella0"/>
              <w:rPr>
                <w:color w:val="002060"/>
              </w:rPr>
            </w:pPr>
            <w:r w:rsidRPr="00DC1967">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5F903"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EDA48"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8CF1A"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DF535"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4C727"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8CEED" w14:textId="77777777" w:rsidR="00794A48" w:rsidRPr="00DC1967" w:rsidRDefault="00794A48" w:rsidP="00903F7D">
            <w:pPr>
              <w:pStyle w:val="rowtabella0"/>
              <w:jc w:val="center"/>
              <w:rPr>
                <w:color w:val="002060"/>
              </w:rPr>
            </w:pPr>
            <w:r w:rsidRPr="00DC19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736F0"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34AAF"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50FF0" w14:textId="77777777" w:rsidR="00794A48" w:rsidRPr="00DC1967" w:rsidRDefault="00794A48" w:rsidP="00903F7D">
            <w:pPr>
              <w:pStyle w:val="rowtabella0"/>
              <w:jc w:val="center"/>
              <w:rPr>
                <w:color w:val="002060"/>
              </w:rPr>
            </w:pPr>
            <w:r w:rsidRPr="00DC1967">
              <w:rPr>
                <w:color w:val="002060"/>
              </w:rPr>
              <w:t>0</w:t>
            </w:r>
          </w:p>
        </w:tc>
      </w:tr>
      <w:tr w:rsidR="00794A48" w:rsidRPr="00DC1967" w14:paraId="617333CD"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CFCC45" w14:textId="77777777" w:rsidR="00794A48" w:rsidRPr="00DC1967" w:rsidRDefault="00794A48" w:rsidP="00903F7D">
            <w:pPr>
              <w:pStyle w:val="rowtabella0"/>
              <w:rPr>
                <w:color w:val="002060"/>
              </w:rPr>
            </w:pPr>
            <w:r w:rsidRPr="00DC1967">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C2856"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47110"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25C89"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4D8EC"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2B7D1"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29DD9" w14:textId="77777777" w:rsidR="00794A48" w:rsidRPr="00DC1967" w:rsidRDefault="00794A48" w:rsidP="00903F7D">
            <w:pPr>
              <w:pStyle w:val="rowtabella0"/>
              <w:jc w:val="center"/>
              <w:rPr>
                <w:color w:val="002060"/>
              </w:rPr>
            </w:pPr>
            <w:r w:rsidRPr="00DC19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E6E44" w14:textId="77777777" w:rsidR="00794A48" w:rsidRPr="00DC1967" w:rsidRDefault="00794A48" w:rsidP="00903F7D">
            <w:pPr>
              <w:pStyle w:val="rowtabella0"/>
              <w:jc w:val="center"/>
              <w:rPr>
                <w:color w:val="002060"/>
              </w:rPr>
            </w:pPr>
            <w:r w:rsidRPr="00DC19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8F7C7"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6554D" w14:textId="77777777" w:rsidR="00794A48" w:rsidRPr="00DC1967" w:rsidRDefault="00794A48" w:rsidP="00903F7D">
            <w:pPr>
              <w:pStyle w:val="rowtabella0"/>
              <w:jc w:val="center"/>
              <w:rPr>
                <w:color w:val="002060"/>
              </w:rPr>
            </w:pPr>
            <w:r w:rsidRPr="00DC1967">
              <w:rPr>
                <w:color w:val="002060"/>
              </w:rPr>
              <w:t>0</w:t>
            </w:r>
          </w:p>
        </w:tc>
      </w:tr>
      <w:tr w:rsidR="00794A48" w:rsidRPr="00DC1967" w14:paraId="4F1D3A43"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972E98" w14:textId="77777777" w:rsidR="00794A48" w:rsidRPr="00DC1967" w:rsidRDefault="00794A48" w:rsidP="00903F7D">
            <w:pPr>
              <w:pStyle w:val="rowtabella0"/>
              <w:rPr>
                <w:color w:val="002060"/>
              </w:rPr>
            </w:pPr>
            <w:r w:rsidRPr="00DC1967">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33F02"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4F5A2"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033C0"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E15CF"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75D7F"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AACED"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8C720"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C1E52"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407D5" w14:textId="77777777" w:rsidR="00794A48" w:rsidRPr="00DC1967" w:rsidRDefault="00794A48" w:rsidP="00903F7D">
            <w:pPr>
              <w:pStyle w:val="rowtabella0"/>
              <w:jc w:val="center"/>
              <w:rPr>
                <w:color w:val="002060"/>
              </w:rPr>
            </w:pPr>
            <w:r w:rsidRPr="00DC1967">
              <w:rPr>
                <w:color w:val="002060"/>
              </w:rPr>
              <w:t>0</w:t>
            </w:r>
          </w:p>
        </w:tc>
      </w:tr>
      <w:tr w:rsidR="00794A48" w:rsidRPr="00DC1967" w14:paraId="1400C17D"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510BE9" w14:textId="77777777" w:rsidR="00794A48" w:rsidRPr="00DC1967" w:rsidRDefault="00794A48" w:rsidP="00903F7D">
            <w:pPr>
              <w:pStyle w:val="rowtabella0"/>
              <w:rPr>
                <w:color w:val="002060"/>
              </w:rPr>
            </w:pPr>
            <w:r w:rsidRPr="00DC1967">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2AEE1"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BC149"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2D54D"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DC544"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57076"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81F89"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E74E1" w14:textId="77777777" w:rsidR="00794A48" w:rsidRPr="00DC1967" w:rsidRDefault="00794A48" w:rsidP="00903F7D">
            <w:pPr>
              <w:pStyle w:val="rowtabella0"/>
              <w:jc w:val="center"/>
              <w:rPr>
                <w:color w:val="002060"/>
              </w:rPr>
            </w:pPr>
            <w:r w:rsidRPr="00DC19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6B8B9"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97B01" w14:textId="77777777" w:rsidR="00794A48" w:rsidRPr="00DC1967" w:rsidRDefault="00794A48" w:rsidP="00903F7D">
            <w:pPr>
              <w:pStyle w:val="rowtabella0"/>
              <w:jc w:val="center"/>
              <w:rPr>
                <w:color w:val="002060"/>
              </w:rPr>
            </w:pPr>
            <w:r w:rsidRPr="00DC1967">
              <w:rPr>
                <w:color w:val="002060"/>
              </w:rPr>
              <w:t>0</w:t>
            </w:r>
          </w:p>
        </w:tc>
      </w:tr>
      <w:tr w:rsidR="00794A48" w:rsidRPr="00DC1967" w14:paraId="134BAACB"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0B9014" w14:textId="77777777" w:rsidR="00794A48" w:rsidRPr="00DC1967" w:rsidRDefault="00794A48" w:rsidP="00903F7D">
            <w:pPr>
              <w:pStyle w:val="rowtabella0"/>
              <w:rPr>
                <w:color w:val="002060"/>
              </w:rPr>
            </w:pPr>
            <w:r w:rsidRPr="00DC1967">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34DE5"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02322"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09A21"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5C878"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86D66"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9B8AC"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E776C" w14:textId="77777777" w:rsidR="00794A48" w:rsidRPr="00DC1967" w:rsidRDefault="00794A48" w:rsidP="00903F7D">
            <w:pPr>
              <w:pStyle w:val="rowtabella0"/>
              <w:jc w:val="center"/>
              <w:rPr>
                <w:color w:val="002060"/>
              </w:rPr>
            </w:pPr>
            <w:r w:rsidRPr="00DC196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85B61"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6565C" w14:textId="77777777" w:rsidR="00794A48" w:rsidRPr="00DC1967" w:rsidRDefault="00794A48" w:rsidP="00903F7D">
            <w:pPr>
              <w:pStyle w:val="rowtabella0"/>
              <w:jc w:val="center"/>
              <w:rPr>
                <w:color w:val="002060"/>
              </w:rPr>
            </w:pPr>
            <w:r w:rsidRPr="00DC1967">
              <w:rPr>
                <w:color w:val="002060"/>
              </w:rPr>
              <w:t>0</w:t>
            </w:r>
          </w:p>
        </w:tc>
      </w:tr>
      <w:tr w:rsidR="00794A48" w:rsidRPr="00DC1967" w14:paraId="53B62C1E"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E3D708" w14:textId="77777777" w:rsidR="00794A48" w:rsidRPr="00DC1967" w:rsidRDefault="00794A48" w:rsidP="00903F7D">
            <w:pPr>
              <w:pStyle w:val="rowtabella0"/>
              <w:rPr>
                <w:color w:val="002060"/>
              </w:rPr>
            </w:pPr>
            <w:r w:rsidRPr="00DC1967">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D2AF8"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6367F"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58E24"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AB30C"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3C780"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941F6"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42048" w14:textId="77777777" w:rsidR="00794A48" w:rsidRPr="00DC1967" w:rsidRDefault="00794A48" w:rsidP="00903F7D">
            <w:pPr>
              <w:pStyle w:val="rowtabella0"/>
              <w:jc w:val="center"/>
              <w:rPr>
                <w:color w:val="002060"/>
              </w:rPr>
            </w:pPr>
            <w:r w:rsidRPr="00DC196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7408D" w14:textId="77777777" w:rsidR="00794A48" w:rsidRPr="00DC1967" w:rsidRDefault="00794A48" w:rsidP="00903F7D">
            <w:pPr>
              <w:pStyle w:val="rowtabella0"/>
              <w:jc w:val="center"/>
              <w:rPr>
                <w:color w:val="002060"/>
              </w:rPr>
            </w:pPr>
            <w:r w:rsidRPr="00DC19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42542" w14:textId="77777777" w:rsidR="00794A48" w:rsidRPr="00DC1967" w:rsidRDefault="00794A48" w:rsidP="00903F7D">
            <w:pPr>
              <w:pStyle w:val="rowtabella0"/>
              <w:jc w:val="center"/>
              <w:rPr>
                <w:color w:val="002060"/>
              </w:rPr>
            </w:pPr>
            <w:r w:rsidRPr="00DC1967">
              <w:rPr>
                <w:color w:val="002060"/>
              </w:rPr>
              <w:t>0</w:t>
            </w:r>
          </w:p>
        </w:tc>
      </w:tr>
      <w:tr w:rsidR="00794A48" w:rsidRPr="00DC1967" w14:paraId="7F8B5AE0"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C75E42" w14:textId="77777777" w:rsidR="00794A48" w:rsidRPr="00DC1967" w:rsidRDefault="00794A48" w:rsidP="00903F7D">
            <w:pPr>
              <w:pStyle w:val="rowtabella0"/>
              <w:rPr>
                <w:color w:val="002060"/>
              </w:rPr>
            </w:pPr>
            <w:r w:rsidRPr="00DC1967">
              <w:rPr>
                <w:color w:val="002060"/>
              </w:rPr>
              <w:t>U.S. SAN COSTANZO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7B7E9"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72662"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8550B"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35FDC"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16518"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03252" w14:textId="77777777" w:rsidR="00794A48" w:rsidRPr="00DC1967" w:rsidRDefault="00794A48" w:rsidP="00903F7D">
            <w:pPr>
              <w:pStyle w:val="rowtabella0"/>
              <w:jc w:val="center"/>
              <w:rPr>
                <w:color w:val="002060"/>
              </w:rPr>
            </w:pPr>
            <w:r w:rsidRPr="00DC19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73D24" w14:textId="77777777" w:rsidR="00794A48" w:rsidRPr="00DC1967" w:rsidRDefault="00794A48" w:rsidP="00903F7D">
            <w:pPr>
              <w:pStyle w:val="rowtabella0"/>
              <w:jc w:val="center"/>
              <w:rPr>
                <w:color w:val="002060"/>
              </w:rPr>
            </w:pPr>
            <w:r w:rsidRPr="00DC196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1879C"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C5D7D" w14:textId="77777777" w:rsidR="00794A48" w:rsidRPr="00DC1967" w:rsidRDefault="00794A48" w:rsidP="00903F7D">
            <w:pPr>
              <w:pStyle w:val="rowtabella0"/>
              <w:jc w:val="center"/>
              <w:rPr>
                <w:color w:val="002060"/>
              </w:rPr>
            </w:pPr>
            <w:r w:rsidRPr="00DC1967">
              <w:rPr>
                <w:color w:val="002060"/>
              </w:rPr>
              <w:t>0</w:t>
            </w:r>
          </w:p>
        </w:tc>
      </w:tr>
      <w:tr w:rsidR="00794A48" w:rsidRPr="00DC1967" w14:paraId="207C90F5" w14:textId="77777777" w:rsidTr="00903F7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2A34BE" w14:textId="77777777" w:rsidR="00794A48" w:rsidRPr="00DC1967" w:rsidRDefault="00794A48" w:rsidP="00903F7D">
            <w:pPr>
              <w:pStyle w:val="rowtabella0"/>
              <w:rPr>
                <w:color w:val="002060"/>
              </w:rPr>
            </w:pPr>
            <w:proofErr w:type="spellStart"/>
            <w:r w:rsidRPr="00DC1967">
              <w:rPr>
                <w:color w:val="002060"/>
              </w:rPr>
              <w:t>sq.B</w:t>
            </w:r>
            <w:proofErr w:type="spellEnd"/>
            <w:r w:rsidRPr="00DC1967">
              <w:rPr>
                <w:color w:val="002060"/>
              </w:rPr>
              <w:t xml:space="preserve"> SPECIAL ONE SPORTING </w:t>
            </w:r>
            <w:proofErr w:type="spellStart"/>
            <w:r w:rsidRPr="00DC1967">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6301F"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0D998"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88F3D"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BC3AA"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E4CEB"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993A9"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28E63"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D5D8F"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AF883" w14:textId="77777777" w:rsidR="00794A48" w:rsidRPr="00DC1967" w:rsidRDefault="00794A48" w:rsidP="00903F7D">
            <w:pPr>
              <w:pStyle w:val="rowtabella0"/>
              <w:jc w:val="center"/>
              <w:rPr>
                <w:color w:val="002060"/>
              </w:rPr>
            </w:pPr>
            <w:r w:rsidRPr="00DC1967">
              <w:rPr>
                <w:color w:val="002060"/>
              </w:rPr>
              <w:t>0</w:t>
            </w:r>
          </w:p>
        </w:tc>
      </w:tr>
    </w:tbl>
    <w:p w14:paraId="65D1D8E6" w14:textId="77777777" w:rsidR="00794A48" w:rsidRPr="00DC1967" w:rsidRDefault="00794A48" w:rsidP="00794A48">
      <w:pPr>
        <w:pStyle w:val="breakline"/>
        <w:rPr>
          <w:rFonts w:eastAsiaTheme="minorEastAsia"/>
          <w:color w:val="002060"/>
        </w:rPr>
      </w:pPr>
    </w:p>
    <w:p w14:paraId="3E7ADDD9" w14:textId="77777777" w:rsidR="00794A48" w:rsidRPr="00DC1967" w:rsidRDefault="00794A48" w:rsidP="00794A48">
      <w:pPr>
        <w:pStyle w:val="breakline"/>
        <w:rPr>
          <w:color w:val="002060"/>
        </w:rPr>
      </w:pPr>
    </w:p>
    <w:p w14:paraId="0A9DB610" w14:textId="77777777" w:rsidR="00794A48" w:rsidRPr="00DC1967" w:rsidRDefault="00794A48" w:rsidP="00794A48">
      <w:pPr>
        <w:pStyle w:val="sottotitolocampionato10"/>
        <w:rPr>
          <w:color w:val="002060"/>
        </w:rPr>
      </w:pPr>
      <w:r w:rsidRPr="00DC196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94A48" w:rsidRPr="00DC1967" w14:paraId="2014D048" w14:textId="77777777" w:rsidTr="00903F7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5E2A53" w14:textId="77777777" w:rsidR="00794A48" w:rsidRPr="00DC1967" w:rsidRDefault="00794A48" w:rsidP="00903F7D">
            <w:pPr>
              <w:pStyle w:val="headertabella0"/>
              <w:rPr>
                <w:color w:val="002060"/>
              </w:rPr>
            </w:pPr>
            <w:r w:rsidRPr="00DC196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A99EE" w14:textId="77777777" w:rsidR="00794A48" w:rsidRPr="00DC1967" w:rsidRDefault="00794A48" w:rsidP="00903F7D">
            <w:pPr>
              <w:pStyle w:val="headertabella0"/>
              <w:rPr>
                <w:color w:val="002060"/>
              </w:rPr>
            </w:pPr>
            <w:r w:rsidRPr="00DC196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008E3" w14:textId="77777777" w:rsidR="00794A48" w:rsidRPr="00DC1967" w:rsidRDefault="00794A48" w:rsidP="00903F7D">
            <w:pPr>
              <w:pStyle w:val="headertabella0"/>
              <w:rPr>
                <w:color w:val="002060"/>
              </w:rPr>
            </w:pPr>
            <w:r w:rsidRPr="00DC196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1ECF8" w14:textId="77777777" w:rsidR="00794A48" w:rsidRPr="00DC1967" w:rsidRDefault="00794A48" w:rsidP="00903F7D">
            <w:pPr>
              <w:pStyle w:val="headertabella0"/>
              <w:rPr>
                <w:color w:val="002060"/>
              </w:rPr>
            </w:pPr>
            <w:r w:rsidRPr="00DC196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CAD59" w14:textId="77777777" w:rsidR="00794A48" w:rsidRPr="00DC1967" w:rsidRDefault="00794A48" w:rsidP="00903F7D">
            <w:pPr>
              <w:pStyle w:val="headertabella0"/>
              <w:rPr>
                <w:color w:val="002060"/>
              </w:rPr>
            </w:pPr>
            <w:r w:rsidRPr="00DC196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32592" w14:textId="77777777" w:rsidR="00794A48" w:rsidRPr="00DC1967" w:rsidRDefault="00794A48" w:rsidP="00903F7D">
            <w:pPr>
              <w:pStyle w:val="headertabella0"/>
              <w:rPr>
                <w:color w:val="002060"/>
              </w:rPr>
            </w:pPr>
            <w:r w:rsidRPr="00DC196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51DA3" w14:textId="77777777" w:rsidR="00794A48" w:rsidRPr="00DC1967" w:rsidRDefault="00794A48" w:rsidP="00903F7D">
            <w:pPr>
              <w:pStyle w:val="headertabella0"/>
              <w:rPr>
                <w:color w:val="002060"/>
              </w:rPr>
            </w:pPr>
            <w:r w:rsidRPr="00DC196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F00FC" w14:textId="77777777" w:rsidR="00794A48" w:rsidRPr="00DC1967" w:rsidRDefault="00794A48" w:rsidP="00903F7D">
            <w:pPr>
              <w:pStyle w:val="headertabella0"/>
              <w:rPr>
                <w:color w:val="002060"/>
              </w:rPr>
            </w:pPr>
            <w:r w:rsidRPr="00DC196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5864F" w14:textId="77777777" w:rsidR="00794A48" w:rsidRPr="00DC1967" w:rsidRDefault="00794A48" w:rsidP="00903F7D">
            <w:pPr>
              <w:pStyle w:val="headertabella0"/>
              <w:rPr>
                <w:color w:val="002060"/>
              </w:rPr>
            </w:pPr>
            <w:r w:rsidRPr="00DC196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E5879" w14:textId="77777777" w:rsidR="00794A48" w:rsidRPr="00DC1967" w:rsidRDefault="00794A48" w:rsidP="00903F7D">
            <w:pPr>
              <w:pStyle w:val="headertabella0"/>
              <w:rPr>
                <w:color w:val="002060"/>
              </w:rPr>
            </w:pPr>
            <w:r w:rsidRPr="00DC1967">
              <w:rPr>
                <w:color w:val="002060"/>
              </w:rPr>
              <w:t>PE</w:t>
            </w:r>
          </w:p>
        </w:tc>
      </w:tr>
      <w:tr w:rsidR="00794A48" w:rsidRPr="00DC1967" w14:paraId="3AF66373" w14:textId="77777777" w:rsidTr="00903F7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872815" w14:textId="77777777" w:rsidR="00794A48" w:rsidRPr="00DC1967" w:rsidRDefault="00794A48" w:rsidP="00903F7D">
            <w:pPr>
              <w:pStyle w:val="rowtabella0"/>
              <w:rPr>
                <w:color w:val="002060"/>
              </w:rPr>
            </w:pPr>
            <w:r w:rsidRPr="00DC1967">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983DF"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4DE79"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7A756"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B9736"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4CDF5"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DF398" w14:textId="77777777" w:rsidR="00794A48" w:rsidRPr="00DC1967" w:rsidRDefault="00794A48" w:rsidP="00903F7D">
            <w:pPr>
              <w:pStyle w:val="rowtabella0"/>
              <w:jc w:val="center"/>
              <w:rPr>
                <w:color w:val="002060"/>
              </w:rPr>
            </w:pPr>
            <w:r w:rsidRPr="00DC196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6BB8D"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5E5F1" w14:textId="77777777" w:rsidR="00794A48" w:rsidRPr="00DC1967" w:rsidRDefault="00794A48" w:rsidP="00903F7D">
            <w:pPr>
              <w:pStyle w:val="rowtabella0"/>
              <w:jc w:val="center"/>
              <w:rPr>
                <w:color w:val="002060"/>
              </w:rPr>
            </w:pPr>
            <w:r w:rsidRPr="00DC19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32098" w14:textId="77777777" w:rsidR="00794A48" w:rsidRPr="00DC1967" w:rsidRDefault="00794A48" w:rsidP="00903F7D">
            <w:pPr>
              <w:pStyle w:val="rowtabella0"/>
              <w:jc w:val="center"/>
              <w:rPr>
                <w:color w:val="002060"/>
              </w:rPr>
            </w:pPr>
            <w:r w:rsidRPr="00DC1967">
              <w:rPr>
                <w:color w:val="002060"/>
              </w:rPr>
              <w:t>0</w:t>
            </w:r>
          </w:p>
        </w:tc>
      </w:tr>
      <w:tr w:rsidR="00794A48" w:rsidRPr="00DC1967" w14:paraId="6A9C60CF"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5212C3" w14:textId="77777777" w:rsidR="00794A48" w:rsidRPr="00DC1967" w:rsidRDefault="00794A48" w:rsidP="00903F7D">
            <w:pPr>
              <w:pStyle w:val="rowtabella0"/>
              <w:rPr>
                <w:color w:val="002060"/>
              </w:rPr>
            </w:pPr>
            <w:r w:rsidRPr="00DC1967">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69076"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105F7"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E9B63"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C09D2"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1837F"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E808B" w14:textId="77777777" w:rsidR="00794A48" w:rsidRPr="00DC1967" w:rsidRDefault="00794A48" w:rsidP="00903F7D">
            <w:pPr>
              <w:pStyle w:val="rowtabella0"/>
              <w:jc w:val="center"/>
              <w:rPr>
                <w:color w:val="002060"/>
              </w:rPr>
            </w:pPr>
            <w:r w:rsidRPr="00DC196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6336E" w14:textId="77777777" w:rsidR="00794A48" w:rsidRPr="00DC1967" w:rsidRDefault="00794A48" w:rsidP="00903F7D">
            <w:pPr>
              <w:pStyle w:val="rowtabella0"/>
              <w:jc w:val="center"/>
              <w:rPr>
                <w:color w:val="002060"/>
              </w:rPr>
            </w:pPr>
            <w:r w:rsidRPr="00DC19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FE21F"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28D1C" w14:textId="77777777" w:rsidR="00794A48" w:rsidRPr="00DC1967" w:rsidRDefault="00794A48" w:rsidP="00903F7D">
            <w:pPr>
              <w:pStyle w:val="rowtabella0"/>
              <w:jc w:val="center"/>
              <w:rPr>
                <w:color w:val="002060"/>
              </w:rPr>
            </w:pPr>
            <w:r w:rsidRPr="00DC1967">
              <w:rPr>
                <w:color w:val="002060"/>
              </w:rPr>
              <w:t>0</w:t>
            </w:r>
          </w:p>
        </w:tc>
      </w:tr>
      <w:tr w:rsidR="00794A48" w:rsidRPr="00DC1967" w14:paraId="00124E5E"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3AC5C9" w14:textId="77777777" w:rsidR="00794A48" w:rsidRPr="00DC1967" w:rsidRDefault="00794A48" w:rsidP="00903F7D">
            <w:pPr>
              <w:pStyle w:val="rowtabella0"/>
              <w:rPr>
                <w:color w:val="002060"/>
                <w:lang w:val="es-ES"/>
              </w:rPr>
            </w:pPr>
            <w:r w:rsidRPr="00DC1967">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268AA" w14:textId="77777777" w:rsidR="00794A48" w:rsidRPr="00DC1967" w:rsidRDefault="00794A48" w:rsidP="00903F7D">
            <w:pPr>
              <w:pStyle w:val="rowtabella0"/>
              <w:jc w:val="center"/>
              <w:rPr>
                <w:color w:val="002060"/>
              </w:rPr>
            </w:pPr>
            <w:r w:rsidRPr="00DC19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627E2"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4F90C"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30312"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9AED8"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55E20" w14:textId="77777777" w:rsidR="00794A48" w:rsidRPr="00DC1967" w:rsidRDefault="00794A48" w:rsidP="00903F7D">
            <w:pPr>
              <w:pStyle w:val="rowtabella0"/>
              <w:jc w:val="center"/>
              <w:rPr>
                <w:color w:val="002060"/>
              </w:rPr>
            </w:pPr>
            <w:r w:rsidRPr="00DC19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8BA4D"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02384"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F6F6B" w14:textId="77777777" w:rsidR="00794A48" w:rsidRPr="00DC1967" w:rsidRDefault="00794A48" w:rsidP="00903F7D">
            <w:pPr>
              <w:pStyle w:val="rowtabella0"/>
              <w:jc w:val="center"/>
              <w:rPr>
                <w:color w:val="002060"/>
              </w:rPr>
            </w:pPr>
            <w:r w:rsidRPr="00DC1967">
              <w:rPr>
                <w:color w:val="002060"/>
              </w:rPr>
              <w:t>0</w:t>
            </w:r>
          </w:p>
        </w:tc>
      </w:tr>
      <w:tr w:rsidR="00794A48" w:rsidRPr="00DC1967" w14:paraId="43612972"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550E3D" w14:textId="77777777" w:rsidR="00794A48" w:rsidRPr="00DC1967" w:rsidRDefault="00794A48" w:rsidP="00903F7D">
            <w:pPr>
              <w:pStyle w:val="rowtabella0"/>
              <w:rPr>
                <w:color w:val="002060"/>
                <w:lang w:val="es-ES"/>
              </w:rPr>
            </w:pPr>
            <w:r w:rsidRPr="00DC1967">
              <w:rPr>
                <w:color w:val="002060"/>
                <w:lang w:val="es-ES"/>
              </w:rPr>
              <w:t>S.S.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02CCE"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39881"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E5326"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89AD0"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81EBD"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01832" w14:textId="77777777" w:rsidR="00794A48" w:rsidRPr="00DC1967" w:rsidRDefault="00794A48" w:rsidP="00903F7D">
            <w:pPr>
              <w:pStyle w:val="rowtabella0"/>
              <w:jc w:val="center"/>
              <w:rPr>
                <w:color w:val="002060"/>
              </w:rPr>
            </w:pPr>
            <w:r w:rsidRPr="00DC196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D006B" w14:textId="77777777" w:rsidR="00794A48" w:rsidRPr="00DC1967" w:rsidRDefault="00794A48" w:rsidP="00903F7D">
            <w:pPr>
              <w:pStyle w:val="rowtabella0"/>
              <w:jc w:val="center"/>
              <w:rPr>
                <w:color w:val="002060"/>
              </w:rPr>
            </w:pPr>
            <w:r w:rsidRPr="00DC19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5E2F0"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FD166" w14:textId="77777777" w:rsidR="00794A48" w:rsidRPr="00DC1967" w:rsidRDefault="00794A48" w:rsidP="00903F7D">
            <w:pPr>
              <w:pStyle w:val="rowtabella0"/>
              <w:jc w:val="center"/>
              <w:rPr>
                <w:color w:val="002060"/>
              </w:rPr>
            </w:pPr>
            <w:r w:rsidRPr="00DC1967">
              <w:rPr>
                <w:color w:val="002060"/>
              </w:rPr>
              <w:t>0</w:t>
            </w:r>
          </w:p>
        </w:tc>
      </w:tr>
      <w:tr w:rsidR="00794A48" w:rsidRPr="00DC1967" w14:paraId="68189F4F"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7FC9C4" w14:textId="77777777" w:rsidR="00794A48" w:rsidRPr="00DC1967" w:rsidRDefault="00794A48" w:rsidP="00903F7D">
            <w:pPr>
              <w:pStyle w:val="rowtabella0"/>
              <w:rPr>
                <w:color w:val="002060"/>
              </w:rPr>
            </w:pPr>
            <w:r w:rsidRPr="00DC1967">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C2565"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34838"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657FB"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A3337"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BA8B5"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41EE3" w14:textId="77777777" w:rsidR="00794A48" w:rsidRPr="00DC1967" w:rsidRDefault="00794A48" w:rsidP="00903F7D">
            <w:pPr>
              <w:pStyle w:val="rowtabella0"/>
              <w:jc w:val="center"/>
              <w:rPr>
                <w:color w:val="002060"/>
              </w:rPr>
            </w:pPr>
            <w:r w:rsidRPr="00DC19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1E378"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08048"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63695" w14:textId="77777777" w:rsidR="00794A48" w:rsidRPr="00DC1967" w:rsidRDefault="00794A48" w:rsidP="00903F7D">
            <w:pPr>
              <w:pStyle w:val="rowtabella0"/>
              <w:jc w:val="center"/>
              <w:rPr>
                <w:color w:val="002060"/>
              </w:rPr>
            </w:pPr>
            <w:r w:rsidRPr="00DC1967">
              <w:rPr>
                <w:color w:val="002060"/>
              </w:rPr>
              <w:t>0</w:t>
            </w:r>
          </w:p>
        </w:tc>
      </w:tr>
      <w:tr w:rsidR="00794A48" w:rsidRPr="00DC1967" w14:paraId="4AAEBC79"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A487D9" w14:textId="77777777" w:rsidR="00794A48" w:rsidRPr="00DC1967" w:rsidRDefault="00794A48" w:rsidP="00903F7D">
            <w:pPr>
              <w:pStyle w:val="rowtabella0"/>
              <w:rPr>
                <w:color w:val="002060"/>
              </w:rPr>
            </w:pPr>
            <w:r w:rsidRPr="00DC1967">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C43C2"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03E98"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E343E"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7255B"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11769"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BDAA7" w14:textId="77777777" w:rsidR="00794A48" w:rsidRPr="00DC1967" w:rsidRDefault="00794A48" w:rsidP="00903F7D">
            <w:pPr>
              <w:pStyle w:val="rowtabella0"/>
              <w:jc w:val="center"/>
              <w:rPr>
                <w:color w:val="002060"/>
              </w:rPr>
            </w:pPr>
            <w:r w:rsidRPr="00DC19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02BC3"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B8B51"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C7419" w14:textId="77777777" w:rsidR="00794A48" w:rsidRPr="00DC1967" w:rsidRDefault="00794A48" w:rsidP="00903F7D">
            <w:pPr>
              <w:pStyle w:val="rowtabella0"/>
              <w:jc w:val="center"/>
              <w:rPr>
                <w:color w:val="002060"/>
              </w:rPr>
            </w:pPr>
            <w:r w:rsidRPr="00DC1967">
              <w:rPr>
                <w:color w:val="002060"/>
              </w:rPr>
              <w:t>0</w:t>
            </w:r>
          </w:p>
        </w:tc>
      </w:tr>
      <w:tr w:rsidR="00794A48" w:rsidRPr="00DC1967" w14:paraId="45A22DF5"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813C2F" w14:textId="77777777" w:rsidR="00794A48" w:rsidRPr="00DC1967" w:rsidRDefault="00794A48" w:rsidP="00903F7D">
            <w:pPr>
              <w:pStyle w:val="rowtabella0"/>
              <w:rPr>
                <w:color w:val="002060"/>
              </w:rPr>
            </w:pPr>
            <w:r w:rsidRPr="00DC1967">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EA2D3"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96AFF"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A734E"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659CB"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FA53A"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26BDF"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146FE" w14:textId="77777777" w:rsidR="00794A48" w:rsidRPr="00DC1967" w:rsidRDefault="00794A48" w:rsidP="00903F7D">
            <w:pPr>
              <w:pStyle w:val="rowtabella0"/>
              <w:jc w:val="center"/>
              <w:rPr>
                <w:color w:val="002060"/>
              </w:rPr>
            </w:pPr>
            <w:r w:rsidRPr="00DC19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D5736"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7A3C2" w14:textId="77777777" w:rsidR="00794A48" w:rsidRPr="00DC1967" w:rsidRDefault="00794A48" w:rsidP="00903F7D">
            <w:pPr>
              <w:pStyle w:val="rowtabella0"/>
              <w:jc w:val="center"/>
              <w:rPr>
                <w:color w:val="002060"/>
              </w:rPr>
            </w:pPr>
            <w:r w:rsidRPr="00DC1967">
              <w:rPr>
                <w:color w:val="002060"/>
              </w:rPr>
              <w:t>0</w:t>
            </w:r>
          </w:p>
        </w:tc>
      </w:tr>
      <w:tr w:rsidR="00794A48" w:rsidRPr="00DC1967" w14:paraId="65E961E8"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C9D9BB" w14:textId="77777777" w:rsidR="00794A48" w:rsidRPr="00DC1967" w:rsidRDefault="00794A48" w:rsidP="00903F7D">
            <w:pPr>
              <w:pStyle w:val="rowtabella0"/>
              <w:rPr>
                <w:color w:val="002060"/>
              </w:rPr>
            </w:pPr>
            <w:r w:rsidRPr="00DC1967">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2D0F2"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6B10D"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31119"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3A99A"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E314A"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5D480" w14:textId="77777777" w:rsidR="00794A48" w:rsidRPr="00DC1967" w:rsidRDefault="00794A48" w:rsidP="00903F7D">
            <w:pPr>
              <w:pStyle w:val="rowtabella0"/>
              <w:jc w:val="center"/>
              <w:rPr>
                <w:color w:val="002060"/>
              </w:rPr>
            </w:pPr>
            <w:r w:rsidRPr="00DC19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60C90"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CD6E3"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CB5DB" w14:textId="77777777" w:rsidR="00794A48" w:rsidRPr="00DC1967" w:rsidRDefault="00794A48" w:rsidP="00903F7D">
            <w:pPr>
              <w:pStyle w:val="rowtabella0"/>
              <w:jc w:val="center"/>
              <w:rPr>
                <w:color w:val="002060"/>
              </w:rPr>
            </w:pPr>
            <w:r w:rsidRPr="00DC1967">
              <w:rPr>
                <w:color w:val="002060"/>
              </w:rPr>
              <w:t>0</w:t>
            </w:r>
          </w:p>
        </w:tc>
      </w:tr>
      <w:tr w:rsidR="00794A48" w:rsidRPr="00DC1967" w14:paraId="4B45B6DC"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5DE8D5" w14:textId="77777777" w:rsidR="00794A48" w:rsidRPr="00DC1967" w:rsidRDefault="00794A48" w:rsidP="00903F7D">
            <w:pPr>
              <w:pStyle w:val="rowtabella0"/>
              <w:rPr>
                <w:color w:val="002060"/>
              </w:rPr>
            </w:pPr>
            <w:r w:rsidRPr="00DC1967">
              <w:rPr>
                <w:color w:val="002060"/>
              </w:rPr>
              <w:t>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A0E44"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22D36"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D104F"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7A08A"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67FAA"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C52B5"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DBB33" w14:textId="77777777" w:rsidR="00794A48" w:rsidRPr="00DC1967" w:rsidRDefault="00794A48" w:rsidP="00903F7D">
            <w:pPr>
              <w:pStyle w:val="rowtabella0"/>
              <w:jc w:val="center"/>
              <w:rPr>
                <w:color w:val="002060"/>
              </w:rPr>
            </w:pPr>
            <w:r w:rsidRPr="00DC19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37E61"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40378" w14:textId="77777777" w:rsidR="00794A48" w:rsidRPr="00DC1967" w:rsidRDefault="00794A48" w:rsidP="00903F7D">
            <w:pPr>
              <w:pStyle w:val="rowtabella0"/>
              <w:jc w:val="center"/>
              <w:rPr>
                <w:color w:val="002060"/>
              </w:rPr>
            </w:pPr>
            <w:r w:rsidRPr="00DC1967">
              <w:rPr>
                <w:color w:val="002060"/>
              </w:rPr>
              <w:t>0</w:t>
            </w:r>
          </w:p>
        </w:tc>
      </w:tr>
      <w:tr w:rsidR="00794A48" w:rsidRPr="00DC1967" w14:paraId="72B46EB2"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84EC77" w14:textId="77777777" w:rsidR="00794A48" w:rsidRPr="00DC1967" w:rsidRDefault="00794A48" w:rsidP="00903F7D">
            <w:pPr>
              <w:pStyle w:val="rowtabella0"/>
              <w:rPr>
                <w:color w:val="002060"/>
              </w:rPr>
            </w:pPr>
            <w:r w:rsidRPr="00DC1967">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06334"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A90CA"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1797C"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E7DAA"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7A0A6"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ADB7D" w14:textId="77777777" w:rsidR="00794A48" w:rsidRPr="00DC1967" w:rsidRDefault="00794A48" w:rsidP="00903F7D">
            <w:pPr>
              <w:pStyle w:val="rowtabella0"/>
              <w:jc w:val="center"/>
              <w:rPr>
                <w:color w:val="002060"/>
              </w:rPr>
            </w:pPr>
            <w:r w:rsidRPr="00DC19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34CC9" w14:textId="77777777" w:rsidR="00794A48" w:rsidRPr="00DC1967" w:rsidRDefault="00794A48" w:rsidP="00903F7D">
            <w:pPr>
              <w:pStyle w:val="rowtabella0"/>
              <w:jc w:val="center"/>
              <w:rPr>
                <w:color w:val="002060"/>
              </w:rPr>
            </w:pPr>
            <w:r w:rsidRPr="00DC196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596F4"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D09F9" w14:textId="77777777" w:rsidR="00794A48" w:rsidRPr="00DC1967" w:rsidRDefault="00794A48" w:rsidP="00903F7D">
            <w:pPr>
              <w:pStyle w:val="rowtabella0"/>
              <w:jc w:val="center"/>
              <w:rPr>
                <w:color w:val="002060"/>
              </w:rPr>
            </w:pPr>
            <w:r w:rsidRPr="00DC1967">
              <w:rPr>
                <w:color w:val="002060"/>
              </w:rPr>
              <w:t>0</w:t>
            </w:r>
          </w:p>
        </w:tc>
      </w:tr>
      <w:tr w:rsidR="00794A48" w:rsidRPr="00DC1967" w14:paraId="2AC645A4"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078952" w14:textId="77777777" w:rsidR="00794A48" w:rsidRPr="00DC1967" w:rsidRDefault="00794A48" w:rsidP="00903F7D">
            <w:pPr>
              <w:pStyle w:val="rowtabella0"/>
              <w:rPr>
                <w:color w:val="002060"/>
              </w:rPr>
            </w:pPr>
            <w:r w:rsidRPr="00DC1967">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BBC92"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E0634"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0D893"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15785"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7542C"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4E111"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B3525" w14:textId="77777777" w:rsidR="00794A48" w:rsidRPr="00DC1967" w:rsidRDefault="00794A48" w:rsidP="00903F7D">
            <w:pPr>
              <w:pStyle w:val="rowtabella0"/>
              <w:jc w:val="center"/>
              <w:rPr>
                <w:color w:val="002060"/>
              </w:rPr>
            </w:pPr>
            <w:r w:rsidRPr="00DC196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2C2E6"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BF86E" w14:textId="77777777" w:rsidR="00794A48" w:rsidRPr="00DC1967" w:rsidRDefault="00794A48" w:rsidP="00903F7D">
            <w:pPr>
              <w:pStyle w:val="rowtabella0"/>
              <w:jc w:val="center"/>
              <w:rPr>
                <w:color w:val="002060"/>
              </w:rPr>
            </w:pPr>
            <w:r w:rsidRPr="00DC1967">
              <w:rPr>
                <w:color w:val="002060"/>
              </w:rPr>
              <w:t>0</w:t>
            </w:r>
          </w:p>
        </w:tc>
      </w:tr>
      <w:tr w:rsidR="00794A48" w:rsidRPr="00DC1967" w14:paraId="1813D6ED" w14:textId="77777777" w:rsidTr="00903F7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6A6877" w14:textId="77777777" w:rsidR="00794A48" w:rsidRPr="00DC1967" w:rsidRDefault="00794A48" w:rsidP="00903F7D">
            <w:pPr>
              <w:pStyle w:val="rowtabella0"/>
              <w:rPr>
                <w:color w:val="002060"/>
              </w:rPr>
            </w:pPr>
            <w:r w:rsidRPr="00DC1967">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6666F"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49BEB"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E8047"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C11F0"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8FE7A"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76371"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EA6B7" w14:textId="77777777" w:rsidR="00794A48" w:rsidRPr="00DC1967" w:rsidRDefault="00794A48" w:rsidP="00903F7D">
            <w:pPr>
              <w:pStyle w:val="rowtabella0"/>
              <w:jc w:val="center"/>
              <w:rPr>
                <w:color w:val="002060"/>
              </w:rPr>
            </w:pPr>
            <w:r w:rsidRPr="00DC196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E8AF5" w14:textId="77777777" w:rsidR="00794A48" w:rsidRPr="00DC1967" w:rsidRDefault="00794A48" w:rsidP="00903F7D">
            <w:pPr>
              <w:pStyle w:val="rowtabella0"/>
              <w:jc w:val="center"/>
              <w:rPr>
                <w:color w:val="002060"/>
              </w:rPr>
            </w:pPr>
            <w:r w:rsidRPr="00DC19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58FA0" w14:textId="77777777" w:rsidR="00794A48" w:rsidRPr="00DC1967" w:rsidRDefault="00794A48" w:rsidP="00903F7D">
            <w:pPr>
              <w:pStyle w:val="rowtabella0"/>
              <w:jc w:val="center"/>
              <w:rPr>
                <w:color w:val="002060"/>
              </w:rPr>
            </w:pPr>
            <w:r w:rsidRPr="00DC1967">
              <w:rPr>
                <w:color w:val="002060"/>
              </w:rPr>
              <w:t>0</w:t>
            </w:r>
          </w:p>
        </w:tc>
      </w:tr>
    </w:tbl>
    <w:p w14:paraId="4C2907DB" w14:textId="77777777" w:rsidR="00794A48" w:rsidRPr="00DC1967" w:rsidRDefault="00794A48" w:rsidP="00794A48">
      <w:pPr>
        <w:pStyle w:val="breakline"/>
        <w:rPr>
          <w:rFonts w:eastAsiaTheme="minorEastAsia"/>
          <w:color w:val="002060"/>
        </w:rPr>
      </w:pPr>
    </w:p>
    <w:p w14:paraId="5D1F3A84" w14:textId="77777777" w:rsidR="00794A48" w:rsidRPr="00DC1967" w:rsidRDefault="00794A48" w:rsidP="00794A48">
      <w:pPr>
        <w:pStyle w:val="breakline"/>
        <w:rPr>
          <w:color w:val="002060"/>
        </w:rPr>
      </w:pPr>
    </w:p>
    <w:p w14:paraId="1214D19E" w14:textId="77777777" w:rsidR="00794A48" w:rsidRPr="00DC1967" w:rsidRDefault="00794A48" w:rsidP="00794A48">
      <w:pPr>
        <w:pStyle w:val="sottotitolocampionato10"/>
        <w:rPr>
          <w:color w:val="002060"/>
        </w:rPr>
      </w:pPr>
      <w:r w:rsidRPr="00DC1967">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94A48" w:rsidRPr="00DC1967" w14:paraId="20321CF7" w14:textId="77777777" w:rsidTr="00903F7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A50F2" w14:textId="77777777" w:rsidR="00794A48" w:rsidRPr="00DC1967" w:rsidRDefault="00794A48" w:rsidP="00903F7D">
            <w:pPr>
              <w:pStyle w:val="headertabella0"/>
              <w:rPr>
                <w:color w:val="002060"/>
              </w:rPr>
            </w:pPr>
            <w:r w:rsidRPr="00DC196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036BE" w14:textId="77777777" w:rsidR="00794A48" w:rsidRPr="00DC1967" w:rsidRDefault="00794A48" w:rsidP="00903F7D">
            <w:pPr>
              <w:pStyle w:val="headertabella0"/>
              <w:rPr>
                <w:color w:val="002060"/>
              </w:rPr>
            </w:pPr>
            <w:r w:rsidRPr="00DC196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10744" w14:textId="77777777" w:rsidR="00794A48" w:rsidRPr="00DC1967" w:rsidRDefault="00794A48" w:rsidP="00903F7D">
            <w:pPr>
              <w:pStyle w:val="headertabella0"/>
              <w:rPr>
                <w:color w:val="002060"/>
              </w:rPr>
            </w:pPr>
            <w:r w:rsidRPr="00DC196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09949" w14:textId="77777777" w:rsidR="00794A48" w:rsidRPr="00DC1967" w:rsidRDefault="00794A48" w:rsidP="00903F7D">
            <w:pPr>
              <w:pStyle w:val="headertabella0"/>
              <w:rPr>
                <w:color w:val="002060"/>
              </w:rPr>
            </w:pPr>
            <w:r w:rsidRPr="00DC196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8580B4" w14:textId="77777777" w:rsidR="00794A48" w:rsidRPr="00DC1967" w:rsidRDefault="00794A48" w:rsidP="00903F7D">
            <w:pPr>
              <w:pStyle w:val="headertabella0"/>
              <w:rPr>
                <w:color w:val="002060"/>
              </w:rPr>
            </w:pPr>
            <w:r w:rsidRPr="00DC196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7448B" w14:textId="77777777" w:rsidR="00794A48" w:rsidRPr="00DC1967" w:rsidRDefault="00794A48" w:rsidP="00903F7D">
            <w:pPr>
              <w:pStyle w:val="headertabella0"/>
              <w:rPr>
                <w:color w:val="002060"/>
              </w:rPr>
            </w:pPr>
            <w:r w:rsidRPr="00DC196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FD6974" w14:textId="77777777" w:rsidR="00794A48" w:rsidRPr="00DC1967" w:rsidRDefault="00794A48" w:rsidP="00903F7D">
            <w:pPr>
              <w:pStyle w:val="headertabella0"/>
              <w:rPr>
                <w:color w:val="002060"/>
              </w:rPr>
            </w:pPr>
            <w:r w:rsidRPr="00DC196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362A1" w14:textId="77777777" w:rsidR="00794A48" w:rsidRPr="00DC1967" w:rsidRDefault="00794A48" w:rsidP="00903F7D">
            <w:pPr>
              <w:pStyle w:val="headertabella0"/>
              <w:rPr>
                <w:color w:val="002060"/>
              </w:rPr>
            </w:pPr>
            <w:r w:rsidRPr="00DC196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B8C02" w14:textId="77777777" w:rsidR="00794A48" w:rsidRPr="00DC1967" w:rsidRDefault="00794A48" w:rsidP="00903F7D">
            <w:pPr>
              <w:pStyle w:val="headertabella0"/>
              <w:rPr>
                <w:color w:val="002060"/>
              </w:rPr>
            </w:pPr>
            <w:r w:rsidRPr="00DC196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71A8B" w14:textId="77777777" w:rsidR="00794A48" w:rsidRPr="00DC1967" w:rsidRDefault="00794A48" w:rsidP="00903F7D">
            <w:pPr>
              <w:pStyle w:val="headertabella0"/>
              <w:rPr>
                <w:color w:val="002060"/>
              </w:rPr>
            </w:pPr>
            <w:r w:rsidRPr="00DC1967">
              <w:rPr>
                <w:color w:val="002060"/>
              </w:rPr>
              <w:t>PE</w:t>
            </w:r>
          </w:p>
        </w:tc>
      </w:tr>
      <w:tr w:rsidR="00794A48" w:rsidRPr="00DC1967" w14:paraId="29F3F681" w14:textId="77777777" w:rsidTr="00903F7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8DFABC" w14:textId="77777777" w:rsidR="00794A48" w:rsidRPr="00DC1967" w:rsidRDefault="00794A48" w:rsidP="00903F7D">
            <w:pPr>
              <w:pStyle w:val="rowtabella0"/>
              <w:rPr>
                <w:color w:val="002060"/>
              </w:rPr>
            </w:pPr>
            <w:r w:rsidRPr="00DC1967">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8D152" w14:textId="77777777" w:rsidR="00794A48" w:rsidRPr="00DC1967" w:rsidRDefault="00794A48" w:rsidP="00903F7D">
            <w:pPr>
              <w:pStyle w:val="rowtabella0"/>
              <w:jc w:val="center"/>
              <w:rPr>
                <w:color w:val="002060"/>
              </w:rPr>
            </w:pPr>
            <w:r w:rsidRPr="00DC19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2F428"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D734E"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D49D6"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649B2"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5F8EC" w14:textId="77777777" w:rsidR="00794A48" w:rsidRPr="00DC1967" w:rsidRDefault="00794A48" w:rsidP="00903F7D">
            <w:pPr>
              <w:pStyle w:val="rowtabella0"/>
              <w:jc w:val="center"/>
              <w:rPr>
                <w:color w:val="002060"/>
              </w:rPr>
            </w:pPr>
            <w:r w:rsidRPr="00DC196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B459B"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A3D47"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D8AD5" w14:textId="77777777" w:rsidR="00794A48" w:rsidRPr="00DC1967" w:rsidRDefault="00794A48" w:rsidP="00903F7D">
            <w:pPr>
              <w:pStyle w:val="rowtabella0"/>
              <w:jc w:val="center"/>
              <w:rPr>
                <w:color w:val="002060"/>
              </w:rPr>
            </w:pPr>
            <w:r w:rsidRPr="00DC1967">
              <w:rPr>
                <w:color w:val="002060"/>
              </w:rPr>
              <w:t>0</w:t>
            </w:r>
          </w:p>
        </w:tc>
      </w:tr>
      <w:tr w:rsidR="00794A48" w:rsidRPr="00DC1967" w14:paraId="2826EC1F"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4486B6" w14:textId="77777777" w:rsidR="00794A48" w:rsidRPr="00DC1967" w:rsidRDefault="00794A48" w:rsidP="00903F7D">
            <w:pPr>
              <w:pStyle w:val="rowtabella0"/>
              <w:rPr>
                <w:color w:val="002060"/>
              </w:rPr>
            </w:pPr>
            <w:r w:rsidRPr="00DC1967">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0B168"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2D2F2"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38AE6"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44C21"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97F22"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EF977" w14:textId="77777777" w:rsidR="00794A48" w:rsidRPr="00DC1967" w:rsidRDefault="00794A48" w:rsidP="00903F7D">
            <w:pPr>
              <w:pStyle w:val="rowtabella0"/>
              <w:jc w:val="center"/>
              <w:rPr>
                <w:color w:val="002060"/>
              </w:rPr>
            </w:pPr>
            <w:r w:rsidRPr="00DC196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53A52" w14:textId="77777777" w:rsidR="00794A48" w:rsidRPr="00DC1967" w:rsidRDefault="00794A48" w:rsidP="00903F7D">
            <w:pPr>
              <w:pStyle w:val="rowtabella0"/>
              <w:jc w:val="center"/>
              <w:rPr>
                <w:color w:val="002060"/>
              </w:rPr>
            </w:pPr>
            <w:r w:rsidRPr="00DC19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B51CC"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E029C" w14:textId="77777777" w:rsidR="00794A48" w:rsidRPr="00DC1967" w:rsidRDefault="00794A48" w:rsidP="00903F7D">
            <w:pPr>
              <w:pStyle w:val="rowtabella0"/>
              <w:jc w:val="center"/>
              <w:rPr>
                <w:color w:val="002060"/>
              </w:rPr>
            </w:pPr>
            <w:r w:rsidRPr="00DC1967">
              <w:rPr>
                <w:color w:val="002060"/>
              </w:rPr>
              <w:t>0</w:t>
            </w:r>
          </w:p>
        </w:tc>
      </w:tr>
      <w:tr w:rsidR="00794A48" w:rsidRPr="00DC1967" w14:paraId="6E7D058C"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3D25BE" w14:textId="77777777" w:rsidR="00794A48" w:rsidRPr="00DC1967" w:rsidRDefault="00794A48" w:rsidP="00903F7D">
            <w:pPr>
              <w:pStyle w:val="rowtabella0"/>
              <w:rPr>
                <w:color w:val="002060"/>
                <w:lang w:val="es-ES"/>
              </w:rPr>
            </w:pPr>
            <w:r w:rsidRPr="00DC1967">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DEAF9"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C4386"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74931"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FAAA6"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297F1"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BD923"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5CC5D"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DCB8D"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6A9CD" w14:textId="77777777" w:rsidR="00794A48" w:rsidRPr="00DC1967" w:rsidRDefault="00794A48" w:rsidP="00903F7D">
            <w:pPr>
              <w:pStyle w:val="rowtabella0"/>
              <w:jc w:val="center"/>
              <w:rPr>
                <w:color w:val="002060"/>
              </w:rPr>
            </w:pPr>
            <w:r w:rsidRPr="00DC1967">
              <w:rPr>
                <w:color w:val="002060"/>
              </w:rPr>
              <w:t>0</w:t>
            </w:r>
          </w:p>
        </w:tc>
      </w:tr>
      <w:tr w:rsidR="00794A48" w:rsidRPr="00DC1967" w14:paraId="30825C32"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4AB129" w14:textId="77777777" w:rsidR="00794A48" w:rsidRPr="00DC1967" w:rsidRDefault="00794A48" w:rsidP="00903F7D">
            <w:pPr>
              <w:pStyle w:val="rowtabella0"/>
              <w:rPr>
                <w:color w:val="002060"/>
              </w:rPr>
            </w:pPr>
            <w:r w:rsidRPr="00DC1967">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B61EA"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816B1"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B3F1F"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1524B"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ECC68"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47E5C" w14:textId="77777777" w:rsidR="00794A48" w:rsidRPr="00DC1967" w:rsidRDefault="00794A48" w:rsidP="00903F7D">
            <w:pPr>
              <w:pStyle w:val="rowtabella0"/>
              <w:jc w:val="center"/>
              <w:rPr>
                <w:color w:val="002060"/>
              </w:rPr>
            </w:pPr>
            <w:r w:rsidRPr="00DC196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05B54" w14:textId="77777777" w:rsidR="00794A48" w:rsidRPr="00DC1967" w:rsidRDefault="00794A48" w:rsidP="00903F7D">
            <w:pPr>
              <w:pStyle w:val="rowtabella0"/>
              <w:jc w:val="center"/>
              <w:rPr>
                <w:color w:val="002060"/>
              </w:rPr>
            </w:pPr>
            <w:r w:rsidRPr="00DC19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C5911"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1B9D0" w14:textId="77777777" w:rsidR="00794A48" w:rsidRPr="00DC1967" w:rsidRDefault="00794A48" w:rsidP="00903F7D">
            <w:pPr>
              <w:pStyle w:val="rowtabella0"/>
              <w:jc w:val="center"/>
              <w:rPr>
                <w:color w:val="002060"/>
              </w:rPr>
            </w:pPr>
            <w:r w:rsidRPr="00DC1967">
              <w:rPr>
                <w:color w:val="002060"/>
              </w:rPr>
              <w:t>0</w:t>
            </w:r>
          </w:p>
        </w:tc>
      </w:tr>
      <w:tr w:rsidR="00794A48" w:rsidRPr="00DC1967" w14:paraId="5746E48E"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17B8EB" w14:textId="77777777" w:rsidR="00794A48" w:rsidRPr="00DC1967" w:rsidRDefault="00794A48" w:rsidP="00903F7D">
            <w:pPr>
              <w:pStyle w:val="rowtabella0"/>
              <w:rPr>
                <w:color w:val="002060"/>
              </w:rPr>
            </w:pPr>
            <w:r w:rsidRPr="00DC1967">
              <w:rPr>
                <w:color w:val="002060"/>
              </w:rPr>
              <w:t>A.S.D. CITTA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DBF2C"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BF6D8"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979AF"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E17C6"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2E1AA"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835AF" w14:textId="77777777" w:rsidR="00794A48" w:rsidRPr="00DC1967" w:rsidRDefault="00794A48" w:rsidP="00903F7D">
            <w:pPr>
              <w:pStyle w:val="rowtabella0"/>
              <w:jc w:val="center"/>
              <w:rPr>
                <w:color w:val="002060"/>
              </w:rPr>
            </w:pPr>
            <w:r w:rsidRPr="00DC19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06F64" w14:textId="77777777" w:rsidR="00794A48" w:rsidRPr="00DC1967" w:rsidRDefault="00794A48" w:rsidP="00903F7D">
            <w:pPr>
              <w:pStyle w:val="rowtabella0"/>
              <w:jc w:val="center"/>
              <w:rPr>
                <w:color w:val="002060"/>
              </w:rPr>
            </w:pPr>
            <w:r w:rsidRPr="00DC196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E09B3"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6DE9C" w14:textId="77777777" w:rsidR="00794A48" w:rsidRPr="00DC1967" w:rsidRDefault="00794A48" w:rsidP="00903F7D">
            <w:pPr>
              <w:pStyle w:val="rowtabella0"/>
              <w:jc w:val="center"/>
              <w:rPr>
                <w:color w:val="002060"/>
              </w:rPr>
            </w:pPr>
            <w:r w:rsidRPr="00DC1967">
              <w:rPr>
                <w:color w:val="002060"/>
              </w:rPr>
              <w:t>0</w:t>
            </w:r>
          </w:p>
        </w:tc>
      </w:tr>
      <w:tr w:rsidR="00794A48" w:rsidRPr="00DC1967" w14:paraId="4373E04F"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BB0C47" w14:textId="77777777" w:rsidR="00794A48" w:rsidRPr="00DC1967" w:rsidRDefault="00794A48" w:rsidP="00903F7D">
            <w:pPr>
              <w:pStyle w:val="rowtabella0"/>
              <w:rPr>
                <w:color w:val="002060"/>
              </w:rPr>
            </w:pPr>
            <w:r w:rsidRPr="00DC1967">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2E0D4"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7E11C"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3BC92"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61F3B"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8ED61"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77EFF" w14:textId="77777777" w:rsidR="00794A48" w:rsidRPr="00DC1967" w:rsidRDefault="00794A48" w:rsidP="00903F7D">
            <w:pPr>
              <w:pStyle w:val="rowtabella0"/>
              <w:jc w:val="center"/>
              <w:rPr>
                <w:color w:val="002060"/>
              </w:rPr>
            </w:pPr>
            <w:r w:rsidRPr="00DC196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FF7E5"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5DE64"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15FC5" w14:textId="77777777" w:rsidR="00794A48" w:rsidRPr="00DC1967" w:rsidRDefault="00794A48" w:rsidP="00903F7D">
            <w:pPr>
              <w:pStyle w:val="rowtabella0"/>
              <w:jc w:val="center"/>
              <w:rPr>
                <w:color w:val="002060"/>
              </w:rPr>
            </w:pPr>
            <w:r w:rsidRPr="00DC1967">
              <w:rPr>
                <w:color w:val="002060"/>
              </w:rPr>
              <w:t>0</w:t>
            </w:r>
          </w:p>
        </w:tc>
      </w:tr>
      <w:tr w:rsidR="00794A48" w:rsidRPr="00DC1967" w14:paraId="4EF5DF7F"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710513" w14:textId="77777777" w:rsidR="00794A48" w:rsidRPr="00DC1967" w:rsidRDefault="00794A48" w:rsidP="00903F7D">
            <w:pPr>
              <w:pStyle w:val="rowtabella0"/>
              <w:rPr>
                <w:color w:val="002060"/>
              </w:rPr>
            </w:pPr>
            <w:r w:rsidRPr="00DC1967">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C8398"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121F4"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06F45"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99DE8"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BA013"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8EE17" w14:textId="77777777" w:rsidR="00794A48" w:rsidRPr="00DC1967" w:rsidRDefault="00794A48" w:rsidP="00903F7D">
            <w:pPr>
              <w:pStyle w:val="rowtabella0"/>
              <w:jc w:val="center"/>
              <w:rPr>
                <w:color w:val="002060"/>
              </w:rPr>
            </w:pPr>
            <w:r w:rsidRPr="00DC19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2C57E"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F4426"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62353" w14:textId="77777777" w:rsidR="00794A48" w:rsidRPr="00DC1967" w:rsidRDefault="00794A48" w:rsidP="00903F7D">
            <w:pPr>
              <w:pStyle w:val="rowtabella0"/>
              <w:jc w:val="center"/>
              <w:rPr>
                <w:color w:val="002060"/>
              </w:rPr>
            </w:pPr>
            <w:r w:rsidRPr="00DC1967">
              <w:rPr>
                <w:color w:val="002060"/>
              </w:rPr>
              <w:t>0</w:t>
            </w:r>
          </w:p>
        </w:tc>
      </w:tr>
      <w:tr w:rsidR="00794A48" w:rsidRPr="00DC1967" w14:paraId="095D6B33"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8BFBC2" w14:textId="77777777" w:rsidR="00794A48" w:rsidRPr="00DC1967" w:rsidRDefault="00794A48" w:rsidP="00903F7D">
            <w:pPr>
              <w:pStyle w:val="rowtabella0"/>
              <w:rPr>
                <w:color w:val="002060"/>
              </w:rPr>
            </w:pPr>
            <w:r w:rsidRPr="00DC1967">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60C2F"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E1E3A"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A3E8F"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EC339"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4424A"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FEFE5"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2E3F4"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FF796"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9F735" w14:textId="77777777" w:rsidR="00794A48" w:rsidRPr="00DC1967" w:rsidRDefault="00794A48" w:rsidP="00903F7D">
            <w:pPr>
              <w:pStyle w:val="rowtabella0"/>
              <w:jc w:val="center"/>
              <w:rPr>
                <w:color w:val="002060"/>
              </w:rPr>
            </w:pPr>
            <w:r w:rsidRPr="00DC1967">
              <w:rPr>
                <w:color w:val="002060"/>
              </w:rPr>
              <w:t>0</w:t>
            </w:r>
          </w:p>
        </w:tc>
      </w:tr>
      <w:tr w:rsidR="00794A48" w:rsidRPr="00DC1967" w14:paraId="11CC62A9"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E626D1" w14:textId="77777777" w:rsidR="00794A48" w:rsidRPr="00DC1967" w:rsidRDefault="00794A48" w:rsidP="00903F7D">
            <w:pPr>
              <w:pStyle w:val="rowtabella0"/>
              <w:rPr>
                <w:color w:val="002060"/>
              </w:rPr>
            </w:pPr>
            <w:r w:rsidRPr="00DC1967">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C0EF9"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72147"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46AD3"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2E5CF"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72924"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21622" w14:textId="77777777" w:rsidR="00794A48" w:rsidRPr="00DC1967" w:rsidRDefault="00794A48" w:rsidP="00903F7D">
            <w:pPr>
              <w:pStyle w:val="rowtabella0"/>
              <w:jc w:val="center"/>
              <w:rPr>
                <w:color w:val="002060"/>
              </w:rPr>
            </w:pPr>
            <w:r w:rsidRPr="00DC19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7D7D7" w14:textId="77777777" w:rsidR="00794A48" w:rsidRPr="00DC1967" w:rsidRDefault="00794A48" w:rsidP="00903F7D">
            <w:pPr>
              <w:pStyle w:val="rowtabella0"/>
              <w:jc w:val="center"/>
              <w:rPr>
                <w:color w:val="002060"/>
              </w:rPr>
            </w:pPr>
            <w:r w:rsidRPr="00DC19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02382"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EE1E1" w14:textId="77777777" w:rsidR="00794A48" w:rsidRPr="00DC1967" w:rsidRDefault="00794A48" w:rsidP="00903F7D">
            <w:pPr>
              <w:pStyle w:val="rowtabella0"/>
              <w:jc w:val="center"/>
              <w:rPr>
                <w:color w:val="002060"/>
              </w:rPr>
            </w:pPr>
            <w:r w:rsidRPr="00DC1967">
              <w:rPr>
                <w:color w:val="002060"/>
              </w:rPr>
              <w:t>0</w:t>
            </w:r>
          </w:p>
        </w:tc>
      </w:tr>
      <w:tr w:rsidR="00794A48" w:rsidRPr="00DC1967" w14:paraId="44DECBED"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F1B2C7" w14:textId="77777777" w:rsidR="00794A48" w:rsidRPr="00DC1967" w:rsidRDefault="00794A48" w:rsidP="00903F7D">
            <w:pPr>
              <w:pStyle w:val="rowtabella0"/>
              <w:rPr>
                <w:color w:val="002060"/>
              </w:rPr>
            </w:pPr>
            <w:r w:rsidRPr="00DC1967">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45DC7"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E5AD4"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F786B"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B6F06"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EFDF8"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1BCD4" w14:textId="77777777" w:rsidR="00794A48" w:rsidRPr="00DC1967" w:rsidRDefault="00794A48" w:rsidP="00903F7D">
            <w:pPr>
              <w:pStyle w:val="rowtabella0"/>
              <w:jc w:val="center"/>
              <w:rPr>
                <w:color w:val="002060"/>
              </w:rPr>
            </w:pPr>
            <w:r w:rsidRPr="00DC19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5F186" w14:textId="77777777" w:rsidR="00794A48" w:rsidRPr="00DC1967" w:rsidRDefault="00794A48" w:rsidP="00903F7D">
            <w:pPr>
              <w:pStyle w:val="rowtabella0"/>
              <w:jc w:val="center"/>
              <w:rPr>
                <w:color w:val="002060"/>
              </w:rPr>
            </w:pPr>
            <w:r w:rsidRPr="00DC196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F79B9"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D7217" w14:textId="77777777" w:rsidR="00794A48" w:rsidRPr="00DC1967" w:rsidRDefault="00794A48" w:rsidP="00903F7D">
            <w:pPr>
              <w:pStyle w:val="rowtabella0"/>
              <w:jc w:val="center"/>
              <w:rPr>
                <w:color w:val="002060"/>
              </w:rPr>
            </w:pPr>
            <w:r w:rsidRPr="00DC1967">
              <w:rPr>
                <w:color w:val="002060"/>
              </w:rPr>
              <w:t>0</w:t>
            </w:r>
          </w:p>
        </w:tc>
      </w:tr>
      <w:tr w:rsidR="00794A48" w:rsidRPr="00DC1967" w14:paraId="01F01B32"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4213CC" w14:textId="77777777" w:rsidR="00794A48" w:rsidRPr="00DC1967" w:rsidRDefault="00794A48" w:rsidP="00903F7D">
            <w:pPr>
              <w:pStyle w:val="rowtabella0"/>
              <w:rPr>
                <w:color w:val="002060"/>
                <w:lang w:val="es-ES"/>
              </w:rPr>
            </w:pPr>
            <w:r w:rsidRPr="00DC1967">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E44A3"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BFEA6"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5138C"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BDB9F"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51CAF"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A28B5"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89E5D" w14:textId="77777777" w:rsidR="00794A48" w:rsidRPr="00DC1967" w:rsidRDefault="00794A48" w:rsidP="00903F7D">
            <w:pPr>
              <w:pStyle w:val="rowtabella0"/>
              <w:jc w:val="center"/>
              <w:rPr>
                <w:color w:val="002060"/>
              </w:rPr>
            </w:pPr>
            <w:r w:rsidRPr="00DC196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0444E" w14:textId="77777777" w:rsidR="00794A48" w:rsidRPr="00DC1967" w:rsidRDefault="00794A48" w:rsidP="00903F7D">
            <w:pPr>
              <w:pStyle w:val="rowtabella0"/>
              <w:jc w:val="center"/>
              <w:rPr>
                <w:color w:val="002060"/>
              </w:rPr>
            </w:pPr>
            <w:r w:rsidRPr="00DC19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93B2D" w14:textId="77777777" w:rsidR="00794A48" w:rsidRPr="00DC1967" w:rsidRDefault="00794A48" w:rsidP="00903F7D">
            <w:pPr>
              <w:pStyle w:val="rowtabella0"/>
              <w:jc w:val="center"/>
              <w:rPr>
                <w:color w:val="002060"/>
              </w:rPr>
            </w:pPr>
            <w:r w:rsidRPr="00DC1967">
              <w:rPr>
                <w:color w:val="002060"/>
              </w:rPr>
              <w:t>0</w:t>
            </w:r>
          </w:p>
        </w:tc>
      </w:tr>
      <w:tr w:rsidR="00794A48" w:rsidRPr="00DC1967" w14:paraId="341EB315" w14:textId="77777777" w:rsidTr="00903F7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500B94" w14:textId="77777777" w:rsidR="00794A48" w:rsidRPr="00DC1967" w:rsidRDefault="00794A48" w:rsidP="00903F7D">
            <w:pPr>
              <w:pStyle w:val="rowtabella0"/>
              <w:rPr>
                <w:color w:val="002060"/>
              </w:rPr>
            </w:pPr>
            <w:r w:rsidRPr="00DC1967">
              <w:rPr>
                <w:color w:val="002060"/>
              </w:rPr>
              <w:t>AVM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9125E"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29CC2"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47493"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90ACA"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FBAA1"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784C3"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CF140" w14:textId="77777777" w:rsidR="00794A48" w:rsidRPr="00DC1967" w:rsidRDefault="00794A48" w:rsidP="00903F7D">
            <w:pPr>
              <w:pStyle w:val="rowtabella0"/>
              <w:jc w:val="center"/>
              <w:rPr>
                <w:color w:val="002060"/>
              </w:rPr>
            </w:pPr>
            <w:r w:rsidRPr="00DC196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FF7DE" w14:textId="77777777" w:rsidR="00794A48" w:rsidRPr="00DC1967" w:rsidRDefault="00794A48" w:rsidP="00903F7D">
            <w:pPr>
              <w:pStyle w:val="rowtabella0"/>
              <w:jc w:val="center"/>
              <w:rPr>
                <w:color w:val="002060"/>
              </w:rPr>
            </w:pPr>
            <w:r w:rsidRPr="00DC196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4F4C3" w14:textId="77777777" w:rsidR="00794A48" w:rsidRPr="00DC1967" w:rsidRDefault="00794A48" w:rsidP="00903F7D">
            <w:pPr>
              <w:pStyle w:val="rowtabella0"/>
              <w:jc w:val="center"/>
              <w:rPr>
                <w:color w:val="002060"/>
              </w:rPr>
            </w:pPr>
            <w:r w:rsidRPr="00DC1967">
              <w:rPr>
                <w:color w:val="002060"/>
              </w:rPr>
              <w:t>0</w:t>
            </w:r>
          </w:p>
        </w:tc>
      </w:tr>
    </w:tbl>
    <w:p w14:paraId="18C90918" w14:textId="77777777" w:rsidR="00794A48" w:rsidRPr="00DC1967" w:rsidRDefault="00794A48" w:rsidP="00794A48">
      <w:pPr>
        <w:pStyle w:val="breakline"/>
        <w:rPr>
          <w:rFonts w:eastAsiaTheme="minorEastAsia"/>
          <w:color w:val="002060"/>
        </w:rPr>
      </w:pPr>
    </w:p>
    <w:p w14:paraId="736E96BD" w14:textId="77777777" w:rsidR="00794A48" w:rsidRPr="00DC1967" w:rsidRDefault="00794A48" w:rsidP="00794A48">
      <w:pPr>
        <w:pStyle w:val="breakline"/>
        <w:rPr>
          <w:color w:val="002060"/>
        </w:rPr>
      </w:pPr>
    </w:p>
    <w:p w14:paraId="7499B343" w14:textId="77777777" w:rsidR="00794A48" w:rsidRPr="00DC1967" w:rsidRDefault="00794A48" w:rsidP="00794A48">
      <w:pPr>
        <w:pStyle w:val="sottotitolocampionato10"/>
        <w:rPr>
          <w:color w:val="002060"/>
        </w:rPr>
      </w:pPr>
      <w:r w:rsidRPr="00DC1967">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94A48" w:rsidRPr="00DC1967" w14:paraId="5EEE884B" w14:textId="77777777" w:rsidTr="00903F7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F130A" w14:textId="77777777" w:rsidR="00794A48" w:rsidRPr="00DC1967" w:rsidRDefault="00794A48" w:rsidP="00903F7D">
            <w:pPr>
              <w:pStyle w:val="headertabella0"/>
              <w:rPr>
                <w:color w:val="002060"/>
              </w:rPr>
            </w:pPr>
            <w:r w:rsidRPr="00DC196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A50A7" w14:textId="77777777" w:rsidR="00794A48" w:rsidRPr="00DC1967" w:rsidRDefault="00794A48" w:rsidP="00903F7D">
            <w:pPr>
              <w:pStyle w:val="headertabella0"/>
              <w:rPr>
                <w:color w:val="002060"/>
              </w:rPr>
            </w:pPr>
            <w:r w:rsidRPr="00DC196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517B2" w14:textId="77777777" w:rsidR="00794A48" w:rsidRPr="00DC1967" w:rsidRDefault="00794A48" w:rsidP="00903F7D">
            <w:pPr>
              <w:pStyle w:val="headertabella0"/>
              <w:rPr>
                <w:color w:val="002060"/>
              </w:rPr>
            </w:pPr>
            <w:r w:rsidRPr="00DC196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AD96A" w14:textId="77777777" w:rsidR="00794A48" w:rsidRPr="00DC1967" w:rsidRDefault="00794A48" w:rsidP="00903F7D">
            <w:pPr>
              <w:pStyle w:val="headertabella0"/>
              <w:rPr>
                <w:color w:val="002060"/>
              </w:rPr>
            </w:pPr>
            <w:r w:rsidRPr="00DC196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37181" w14:textId="77777777" w:rsidR="00794A48" w:rsidRPr="00DC1967" w:rsidRDefault="00794A48" w:rsidP="00903F7D">
            <w:pPr>
              <w:pStyle w:val="headertabella0"/>
              <w:rPr>
                <w:color w:val="002060"/>
              </w:rPr>
            </w:pPr>
            <w:r w:rsidRPr="00DC196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62BF8" w14:textId="77777777" w:rsidR="00794A48" w:rsidRPr="00DC1967" w:rsidRDefault="00794A48" w:rsidP="00903F7D">
            <w:pPr>
              <w:pStyle w:val="headertabella0"/>
              <w:rPr>
                <w:color w:val="002060"/>
              </w:rPr>
            </w:pPr>
            <w:r w:rsidRPr="00DC196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19539" w14:textId="77777777" w:rsidR="00794A48" w:rsidRPr="00DC1967" w:rsidRDefault="00794A48" w:rsidP="00903F7D">
            <w:pPr>
              <w:pStyle w:val="headertabella0"/>
              <w:rPr>
                <w:color w:val="002060"/>
              </w:rPr>
            </w:pPr>
            <w:r w:rsidRPr="00DC196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67429" w14:textId="77777777" w:rsidR="00794A48" w:rsidRPr="00DC1967" w:rsidRDefault="00794A48" w:rsidP="00903F7D">
            <w:pPr>
              <w:pStyle w:val="headertabella0"/>
              <w:rPr>
                <w:color w:val="002060"/>
              </w:rPr>
            </w:pPr>
            <w:r w:rsidRPr="00DC196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33B89" w14:textId="77777777" w:rsidR="00794A48" w:rsidRPr="00DC1967" w:rsidRDefault="00794A48" w:rsidP="00903F7D">
            <w:pPr>
              <w:pStyle w:val="headertabella0"/>
              <w:rPr>
                <w:color w:val="002060"/>
              </w:rPr>
            </w:pPr>
            <w:r w:rsidRPr="00DC196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7FCD29" w14:textId="77777777" w:rsidR="00794A48" w:rsidRPr="00DC1967" w:rsidRDefault="00794A48" w:rsidP="00903F7D">
            <w:pPr>
              <w:pStyle w:val="headertabella0"/>
              <w:rPr>
                <w:color w:val="002060"/>
              </w:rPr>
            </w:pPr>
            <w:r w:rsidRPr="00DC1967">
              <w:rPr>
                <w:color w:val="002060"/>
              </w:rPr>
              <w:t>PE</w:t>
            </w:r>
          </w:p>
        </w:tc>
      </w:tr>
      <w:tr w:rsidR="00794A48" w:rsidRPr="00DC1967" w14:paraId="0B5DE471" w14:textId="77777777" w:rsidTr="00903F7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EF7C62" w14:textId="77777777" w:rsidR="00794A48" w:rsidRPr="00DC1967" w:rsidRDefault="00794A48" w:rsidP="00903F7D">
            <w:pPr>
              <w:pStyle w:val="rowtabella0"/>
              <w:rPr>
                <w:color w:val="002060"/>
              </w:rPr>
            </w:pPr>
            <w:r w:rsidRPr="00DC1967">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3C552"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5AF3B"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05F79"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B7428"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3FC24"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CFA93" w14:textId="77777777" w:rsidR="00794A48" w:rsidRPr="00DC1967" w:rsidRDefault="00794A48" w:rsidP="00903F7D">
            <w:pPr>
              <w:pStyle w:val="rowtabella0"/>
              <w:jc w:val="center"/>
              <w:rPr>
                <w:color w:val="002060"/>
              </w:rPr>
            </w:pPr>
            <w:r w:rsidRPr="00DC19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598DE"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650B8" w14:textId="77777777" w:rsidR="00794A48" w:rsidRPr="00DC1967" w:rsidRDefault="00794A48" w:rsidP="00903F7D">
            <w:pPr>
              <w:pStyle w:val="rowtabella0"/>
              <w:jc w:val="center"/>
              <w:rPr>
                <w:color w:val="002060"/>
              </w:rPr>
            </w:pPr>
            <w:r w:rsidRPr="00DC19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37509" w14:textId="77777777" w:rsidR="00794A48" w:rsidRPr="00DC1967" w:rsidRDefault="00794A48" w:rsidP="00903F7D">
            <w:pPr>
              <w:pStyle w:val="rowtabella0"/>
              <w:jc w:val="center"/>
              <w:rPr>
                <w:color w:val="002060"/>
              </w:rPr>
            </w:pPr>
            <w:r w:rsidRPr="00DC1967">
              <w:rPr>
                <w:color w:val="002060"/>
              </w:rPr>
              <w:t>0</w:t>
            </w:r>
          </w:p>
        </w:tc>
      </w:tr>
      <w:tr w:rsidR="00794A48" w:rsidRPr="00DC1967" w14:paraId="51326E31"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11746E" w14:textId="77777777" w:rsidR="00794A48" w:rsidRPr="00DC1967" w:rsidRDefault="00794A48" w:rsidP="00903F7D">
            <w:pPr>
              <w:pStyle w:val="rowtabella0"/>
              <w:rPr>
                <w:color w:val="002060"/>
              </w:rPr>
            </w:pPr>
            <w:r w:rsidRPr="00DC1967">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C6E56"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1B2EE"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A3E90"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ED595"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4829B"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354BD" w14:textId="77777777" w:rsidR="00794A48" w:rsidRPr="00DC1967" w:rsidRDefault="00794A48" w:rsidP="00903F7D">
            <w:pPr>
              <w:pStyle w:val="rowtabella0"/>
              <w:jc w:val="center"/>
              <w:rPr>
                <w:color w:val="002060"/>
              </w:rPr>
            </w:pPr>
            <w:r w:rsidRPr="00DC196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6CE19"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D5D17" w14:textId="77777777" w:rsidR="00794A48" w:rsidRPr="00DC1967" w:rsidRDefault="00794A48" w:rsidP="00903F7D">
            <w:pPr>
              <w:pStyle w:val="rowtabella0"/>
              <w:jc w:val="center"/>
              <w:rPr>
                <w:color w:val="002060"/>
              </w:rPr>
            </w:pPr>
            <w:r w:rsidRPr="00DC19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90430" w14:textId="77777777" w:rsidR="00794A48" w:rsidRPr="00DC1967" w:rsidRDefault="00794A48" w:rsidP="00903F7D">
            <w:pPr>
              <w:pStyle w:val="rowtabella0"/>
              <w:jc w:val="center"/>
              <w:rPr>
                <w:color w:val="002060"/>
              </w:rPr>
            </w:pPr>
            <w:r w:rsidRPr="00DC1967">
              <w:rPr>
                <w:color w:val="002060"/>
              </w:rPr>
              <w:t>0</w:t>
            </w:r>
          </w:p>
        </w:tc>
      </w:tr>
      <w:tr w:rsidR="00794A48" w:rsidRPr="00DC1967" w14:paraId="729B90C0"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BA35F4" w14:textId="77777777" w:rsidR="00794A48" w:rsidRPr="00DC1967" w:rsidRDefault="00794A48" w:rsidP="00903F7D">
            <w:pPr>
              <w:pStyle w:val="rowtabella0"/>
              <w:rPr>
                <w:color w:val="002060"/>
              </w:rPr>
            </w:pPr>
            <w:r w:rsidRPr="00DC1967">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4978E"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6C1C2"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3F889"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26292"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C3F1D"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E02FA" w14:textId="77777777" w:rsidR="00794A48" w:rsidRPr="00DC1967" w:rsidRDefault="00794A48" w:rsidP="00903F7D">
            <w:pPr>
              <w:pStyle w:val="rowtabella0"/>
              <w:jc w:val="center"/>
              <w:rPr>
                <w:color w:val="002060"/>
              </w:rPr>
            </w:pPr>
            <w:r w:rsidRPr="00DC196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52541"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33929"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487D4" w14:textId="77777777" w:rsidR="00794A48" w:rsidRPr="00DC1967" w:rsidRDefault="00794A48" w:rsidP="00903F7D">
            <w:pPr>
              <w:pStyle w:val="rowtabella0"/>
              <w:jc w:val="center"/>
              <w:rPr>
                <w:color w:val="002060"/>
              </w:rPr>
            </w:pPr>
            <w:r w:rsidRPr="00DC1967">
              <w:rPr>
                <w:color w:val="002060"/>
              </w:rPr>
              <w:t>0</w:t>
            </w:r>
          </w:p>
        </w:tc>
      </w:tr>
      <w:tr w:rsidR="00794A48" w:rsidRPr="00DC1967" w14:paraId="7347EE1D"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0D138E" w14:textId="77777777" w:rsidR="00794A48" w:rsidRPr="00DC1967" w:rsidRDefault="00794A48" w:rsidP="00903F7D">
            <w:pPr>
              <w:pStyle w:val="rowtabella0"/>
              <w:rPr>
                <w:color w:val="002060"/>
              </w:rPr>
            </w:pPr>
            <w:r w:rsidRPr="00DC1967">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40786"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190D3"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DACEB"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F8B0A"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5C609"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B4B71"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A17C7"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EEC14"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3C3B6" w14:textId="77777777" w:rsidR="00794A48" w:rsidRPr="00DC1967" w:rsidRDefault="00794A48" w:rsidP="00903F7D">
            <w:pPr>
              <w:pStyle w:val="rowtabella0"/>
              <w:jc w:val="center"/>
              <w:rPr>
                <w:color w:val="002060"/>
              </w:rPr>
            </w:pPr>
            <w:r w:rsidRPr="00DC1967">
              <w:rPr>
                <w:color w:val="002060"/>
              </w:rPr>
              <w:t>0</w:t>
            </w:r>
          </w:p>
        </w:tc>
      </w:tr>
      <w:tr w:rsidR="00794A48" w:rsidRPr="00DC1967" w14:paraId="06FF6854"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86B5F0" w14:textId="77777777" w:rsidR="00794A48" w:rsidRPr="00DC1967" w:rsidRDefault="00794A48" w:rsidP="00903F7D">
            <w:pPr>
              <w:pStyle w:val="rowtabella0"/>
              <w:rPr>
                <w:color w:val="002060"/>
              </w:rPr>
            </w:pPr>
            <w:r w:rsidRPr="00DC1967">
              <w:rPr>
                <w:color w:val="002060"/>
              </w:rPr>
              <w:t>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E8524"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67E75"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E3A2C"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AAADD"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9A3F2"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35594"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6E05C"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A2236"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F1D9A" w14:textId="77777777" w:rsidR="00794A48" w:rsidRPr="00DC1967" w:rsidRDefault="00794A48" w:rsidP="00903F7D">
            <w:pPr>
              <w:pStyle w:val="rowtabella0"/>
              <w:jc w:val="center"/>
              <w:rPr>
                <w:color w:val="002060"/>
              </w:rPr>
            </w:pPr>
            <w:r w:rsidRPr="00DC1967">
              <w:rPr>
                <w:color w:val="002060"/>
              </w:rPr>
              <w:t>0</w:t>
            </w:r>
          </w:p>
        </w:tc>
      </w:tr>
      <w:tr w:rsidR="00794A48" w:rsidRPr="00DC1967" w14:paraId="69F3C79A"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5207A8" w14:textId="77777777" w:rsidR="00794A48" w:rsidRPr="00DC1967" w:rsidRDefault="00794A48" w:rsidP="00903F7D">
            <w:pPr>
              <w:pStyle w:val="rowtabella0"/>
              <w:rPr>
                <w:color w:val="002060"/>
              </w:rPr>
            </w:pPr>
            <w:r w:rsidRPr="00DC1967">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C60CB"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A1E64"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CC995"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E1825"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11411"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B94BC"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5D1DC" w14:textId="77777777" w:rsidR="00794A48" w:rsidRPr="00DC1967" w:rsidRDefault="00794A48" w:rsidP="00903F7D">
            <w:pPr>
              <w:pStyle w:val="rowtabella0"/>
              <w:jc w:val="center"/>
              <w:rPr>
                <w:color w:val="002060"/>
              </w:rPr>
            </w:pPr>
            <w:r w:rsidRPr="00DC19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09C12"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02C63" w14:textId="77777777" w:rsidR="00794A48" w:rsidRPr="00DC1967" w:rsidRDefault="00794A48" w:rsidP="00903F7D">
            <w:pPr>
              <w:pStyle w:val="rowtabella0"/>
              <w:jc w:val="center"/>
              <w:rPr>
                <w:color w:val="002060"/>
              </w:rPr>
            </w:pPr>
            <w:r w:rsidRPr="00DC1967">
              <w:rPr>
                <w:color w:val="002060"/>
              </w:rPr>
              <w:t>0</w:t>
            </w:r>
          </w:p>
        </w:tc>
      </w:tr>
      <w:tr w:rsidR="00794A48" w:rsidRPr="00DC1967" w14:paraId="132E4776"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3D3F87" w14:textId="77777777" w:rsidR="00794A48" w:rsidRPr="00DC1967" w:rsidRDefault="00794A48" w:rsidP="00903F7D">
            <w:pPr>
              <w:pStyle w:val="rowtabella0"/>
              <w:rPr>
                <w:color w:val="002060"/>
              </w:rPr>
            </w:pPr>
            <w:r w:rsidRPr="00DC1967">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AFD0D"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AC1D9"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B91D9"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720E0"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512B5"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B81B8" w14:textId="77777777" w:rsidR="00794A48" w:rsidRPr="00DC1967" w:rsidRDefault="00794A48" w:rsidP="00903F7D">
            <w:pPr>
              <w:pStyle w:val="rowtabella0"/>
              <w:jc w:val="center"/>
              <w:rPr>
                <w:color w:val="002060"/>
              </w:rPr>
            </w:pPr>
            <w:r w:rsidRPr="00DC19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C5321"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DC006" w14:textId="77777777" w:rsidR="00794A48" w:rsidRPr="00DC1967" w:rsidRDefault="00794A48" w:rsidP="00903F7D">
            <w:pPr>
              <w:pStyle w:val="rowtabella0"/>
              <w:jc w:val="center"/>
              <w:rPr>
                <w:color w:val="002060"/>
              </w:rPr>
            </w:pPr>
            <w:r w:rsidRPr="00DC19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C985F" w14:textId="77777777" w:rsidR="00794A48" w:rsidRPr="00DC1967" w:rsidRDefault="00794A48" w:rsidP="00903F7D">
            <w:pPr>
              <w:pStyle w:val="rowtabella0"/>
              <w:jc w:val="center"/>
              <w:rPr>
                <w:color w:val="002060"/>
              </w:rPr>
            </w:pPr>
            <w:r w:rsidRPr="00DC1967">
              <w:rPr>
                <w:color w:val="002060"/>
              </w:rPr>
              <w:t>0</w:t>
            </w:r>
          </w:p>
        </w:tc>
      </w:tr>
      <w:tr w:rsidR="00794A48" w:rsidRPr="00DC1967" w14:paraId="2081B4D9"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783043" w14:textId="77777777" w:rsidR="00794A48" w:rsidRPr="00DC1967" w:rsidRDefault="00794A48" w:rsidP="00903F7D">
            <w:pPr>
              <w:pStyle w:val="rowtabella0"/>
              <w:rPr>
                <w:color w:val="002060"/>
              </w:rPr>
            </w:pPr>
            <w:r w:rsidRPr="00DC1967">
              <w:rPr>
                <w:color w:val="002060"/>
              </w:rPr>
              <w:t>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07599"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C40C8"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DF618"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6F4D4"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B1EBD"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71B90"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95A87"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2A025"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680A2" w14:textId="77777777" w:rsidR="00794A48" w:rsidRPr="00DC1967" w:rsidRDefault="00794A48" w:rsidP="00903F7D">
            <w:pPr>
              <w:pStyle w:val="rowtabella0"/>
              <w:jc w:val="center"/>
              <w:rPr>
                <w:color w:val="002060"/>
              </w:rPr>
            </w:pPr>
            <w:r w:rsidRPr="00DC1967">
              <w:rPr>
                <w:color w:val="002060"/>
              </w:rPr>
              <w:t>0</w:t>
            </w:r>
          </w:p>
        </w:tc>
      </w:tr>
      <w:tr w:rsidR="00794A48" w:rsidRPr="00DC1967" w14:paraId="0CFCD248"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03B530" w14:textId="77777777" w:rsidR="00794A48" w:rsidRPr="00DC1967" w:rsidRDefault="00794A48" w:rsidP="00903F7D">
            <w:pPr>
              <w:pStyle w:val="rowtabella0"/>
              <w:rPr>
                <w:color w:val="002060"/>
              </w:rPr>
            </w:pPr>
            <w:r w:rsidRPr="00DC1967">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AA96F"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2ED99"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20476"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202B3"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E7315"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1AF3E" w14:textId="77777777" w:rsidR="00794A48" w:rsidRPr="00DC1967" w:rsidRDefault="00794A48" w:rsidP="00903F7D">
            <w:pPr>
              <w:pStyle w:val="rowtabella0"/>
              <w:jc w:val="center"/>
              <w:rPr>
                <w:color w:val="002060"/>
              </w:rPr>
            </w:pPr>
            <w:r w:rsidRPr="00DC19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CA35C" w14:textId="77777777" w:rsidR="00794A48" w:rsidRPr="00DC1967" w:rsidRDefault="00794A48" w:rsidP="00903F7D">
            <w:pPr>
              <w:pStyle w:val="rowtabella0"/>
              <w:jc w:val="center"/>
              <w:rPr>
                <w:color w:val="002060"/>
              </w:rPr>
            </w:pPr>
            <w:r w:rsidRPr="00DC196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3BEFE"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2BD16" w14:textId="77777777" w:rsidR="00794A48" w:rsidRPr="00DC1967" w:rsidRDefault="00794A48" w:rsidP="00903F7D">
            <w:pPr>
              <w:pStyle w:val="rowtabella0"/>
              <w:jc w:val="center"/>
              <w:rPr>
                <w:color w:val="002060"/>
              </w:rPr>
            </w:pPr>
            <w:r w:rsidRPr="00DC1967">
              <w:rPr>
                <w:color w:val="002060"/>
              </w:rPr>
              <w:t>0</w:t>
            </w:r>
          </w:p>
        </w:tc>
      </w:tr>
      <w:tr w:rsidR="00794A48" w:rsidRPr="00DC1967" w14:paraId="38C11778"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1BCD1A" w14:textId="77777777" w:rsidR="00794A48" w:rsidRPr="00DC1967" w:rsidRDefault="00794A48" w:rsidP="00903F7D">
            <w:pPr>
              <w:pStyle w:val="rowtabella0"/>
              <w:rPr>
                <w:color w:val="002060"/>
              </w:rPr>
            </w:pPr>
            <w:r w:rsidRPr="00DC1967">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83A14"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91717"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790B7"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7A1A2"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0A5F0"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A92BE"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C89D3" w14:textId="77777777" w:rsidR="00794A48" w:rsidRPr="00DC1967" w:rsidRDefault="00794A48" w:rsidP="00903F7D">
            <w:pPr>
              <w:pStyle w:val="rowtabella0"/>
              <w:jc w:val="center"/>
              <w:rPr>
                <w:color w:val="002060"/>
              </w:rPr>
            </w:pPr>
            <w:r w:rsidRPr="00DC196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00E71" w14:textId="77777777" w:rsidR="00794A48" w:rsidRPr="00DC1967" w:rsidRDefault="00794A48" w:rsidP="00903F7D">
            <w:pPr>
              <w:pStyle w:val="rowtabella0"/>
              <w:jc w:val="center"/>
              <w:rPr>
                <w:color w:val="002060"/>
              </w:rPr>
            </w:pPr>
            <w:r w:rsidRPr="00DC196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6ADAA" w14:textId="77777777" w:rsidR="00794A48" w:rsidRPr="00DC1967" w:rsidRDefault="00794A48" w:rsidP="00903F7D">
            <w:pPr>
              <w:pStyle w:val="rowtabella0"/>
              <w:jc w:val="center"/>
              <w:rPr>
                <w:color w:val="002060"/>
              </w:rPr>
            </w:pPr>
            <w:r w:rsidRPr="00DC1967">
              <w:rPr>
                <w:color w:val="002060"/>
              </w:rPr>
              <w:t>0</w:t>
            </w:r>
          </w:p>
        </w:tc>
      </w:tr>
      <w:tr w:rsidR="00794A48" w:rsidRPr="00DC1967" w14:paraId="233BFCFF"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AE1FB9" w14:textId="77777777" w:rsidR="00794A48" w:rsidRPr="00DC1967" w:rsidRDefault="00794A48" w:rsidP="00903F7D">
            <w:pPr>
              <w:pStyle w:val="rowtabella0"/>
              <w:rPr>
                <w:color w:val="002060"/>
              </w:rPr>
            </w:pPr>
            <w:r w:rsidRPr="00DC1967">
              <w:rPr>
                <w:color w:val="002060"/>
              </w:rPr>
              <w:t>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3E0D6"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54969"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E088E"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AE709"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E07A2"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790A4"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4C5A9" w14:textId="77777777" w:rsidR="00794A48" w:rsidRPr="00DC1967" w:rsidRDefault="00794A48" w:rsidP="00903F7D">
            <w:pPr>
              <w:pStyle w:val="rowtabella0"/>
              <w:jc w:val="center"/>
              <w:rPr>
                <w:color w:val="002060"/>
              </w:rPr>
            </w:pPr>
            <w:r w:rsidRPr="00DC196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FB552" w14:textId="77777777" w:rsidR="00794A48" w:rsidRPr="00DC1967" w:rsidRDefault="00794A48" w:rsidP="00903F7D">
            <w:pPr>
              <w:pStyle w:val="rowtabella0"/>
              <w:jc w:val="center"/>
              <w:rPr>
                <w:color w:val="002060"/>
              </w:rPr>
            </w:pPr>
            <w:r w:rsidRPr="00DC196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BC4DC" w14:textId="77777777" w:rsidR="00794A48" w:rsidRPr="00DC1967" w:rsidRDefault="00794A48" w:rsidP="00903F7D">
            <w:pPr>
              <w:pStyle w:val="rowtabella0"/>
              <w:jc w:val="center"/>
              <w:rPr>
                <w:color w:val="002060"/>
              </w:rPr>
            </w:pPr>
            <w:r w:rsidRPr="00DC1967">
              <w:rPr>
                <w:color w:val="002060"/>
              </w:rPr>
              <w:t>0</w:t>
            </w:r>
          </w:p>
        </w:tc>
      </w:tr>
      <w:tr w:rsidR="00794A48" w:rsidRPr="00DC1967" w14:paraId="4BFC83D9" w14:textId="77777777" w:rsidTr="00903F7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658AA4" w14:textId="77777777" w:rsidR="00794A48" w:rsidRPr="00DC1967" w:rsidRDefault="00794A48" w:rsidP="00903F7D">
            <w:pPr>
              <w:pStyle w:val="rowtabella0"/>
              <w:rPr>
                <w:color w:val="002060"/>
                <w:lang w:val="es-ES"/>
              </w:rPr>
            </w:pPr>
            <w:r w:rsidRPr="00DC1967">
              <w:rPr>
                <w:color w:val="002060"/>
                <w:lang w:val="es-ES"/>
              </w:rPr>
              <w:t>sq.B REAL FABRIANO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4A4C7"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208AF"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409B9"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5EA7A"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13639"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9CB67"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CE5B8"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59046"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C8B65" w14:textId="77777777" w:rsidR="00794A48" w:rsidRPr="00DC1967" w:rsidRDefault="00794A48" w:rsidP="00903F7D">
            <w:pPr>
              <w:pStyle w:val="rowtabella0"/>
              <w:jc w:val="center"/>
              <w:rPr>
                <w:color w:val="002060"/>
              </w:rPr>
            </w:pPr>
            <w:r w:rsidRPr="00DC1967">
              <w:rPr>
                <w:color w:val="002060"/>
              </w:rPr>
              <w:t>0</w:t>
            </w:r>
          </w:p>
        </w:tc>
      </w:tr>
    </w:tbl>
    <w:p w14:paraId="315AF3B9" w14:textId="77777777" w:rsidR="00794A48" w:rsidRPr="00DC1967" w:rsidRDefault="00794A48" w:rsidP="00794A48">
      <w:pPr>
        <w:pStyle w:val="breakline"/>
        <w:rPr>
          <w:rFonts w:eastAsiaTheme="minorEastAsia"/>
          <w:color w:val="002060"/>
        </w:rPr>
      </w:pPr>
    </w:p>
    <w:p w14:paraId="0944DC86" w14:textId="77777777" w:rsidR="00794A48" w:rsidRPr="00DC1967" w:rsidRDefault="00794A48" w:rsidP="00794A48">
      <w:pPr>
        <w:pStyle w:val="breakline"/>
        <w:rPr>
          <w:color w:val="002060"/>
        </w:rPr>
      </w:pPr>
    </w:p>
    <w:p w14:paraId="31CCABC4" w14:textId="77777777" w:rsidR="00794A48" w:rsidRPr="00DC1967" w:rsidRDefault="00794A48" w:rsidP="00794A48">
      <w:pPr>
        <w:pStyle w:val="sottotitolocampionato10"/>
        <w:rPr>
          <w:color w:val="002060"/>
        </w:rPr>
      </w:pPr>
      <w:r w:rsidRPr="00DC1967">
        <w:rPr>
          <w:color w:val="002060"/>
        </w:rPr>
        <w:lastRenderedPageBreak/>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94A48" w:rsidRPr="00DC1967" w14:paraId="2B0DC199" w14:textId="77777777" w:rsidTr="00903F7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642B1" w14:textId="77777777" w:rsidR="00794A48" w:rsidRPr="00DC1967" w:rsidRDefault="00794A48" w:rsidP="00903F7D">
            <w:pPr>
              <w:pStyle w:val="headertabella0"/>
              <w:rPr>
                <w:color w:val="002060"/>
              </w:rPr>
            </w:pPr>
            <w:r w:rsidRPr="00DC196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993488" w14:textId="77777777" w:rsidR="00794A48" w:rsidRPr="00DC1967" w:rsidRDefault="00794A48" w:rsidP="00903F7D">
            <w:pPr>
              <w:pStyle w:val="headertabella0"/>
              <w:rPr>
                <w:color w:val="002060"/>
              </w:rPr>
            </w:pPr>
            <w:r w:rsidRPr="00DC196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0E9AC" w14:textId="77777777" w:rsidR="00794A48" w:rsidRPr="00DC1967" w:rsidRDefault="00794A48" w:rsidP="00903F7D">
            <w:pPr>
              <w:pStyle w:val="headertabella0"/>
              <w:rPr>
                <w:color w:val="002060"/>
              </w:rPr>
            </w:pPr>
            <w:r w:rsidRPr="00DC196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14208" w14:textId="77777777" w:rsidR="00794A48" w:rsidRPr="00DC1967" w:rsidRDefault="00794A48" w:rsidP="00903F7D">
            <w:pPr>
              <w:pStyle w:val="headertabella0"/>
              <w:rPr>
                <w:color w:val="002060"/>
              </w:rPr>
            </w:pPr>
            <w:r w:rsidRPr="00DC196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ED884" w14:textId="77777777" w:rsidR="00794A48" w:rsidRPr="00DC1967" w:rsidRDefault="00794A48" w:rsidP="00903F7D">
            <w:pPr>
              <w:pStyle w:val="headertabella0"/>
              <w:rPr>
                <w:color w:val="002060"/>
              </w:rPr>
            </w:pPr>
            <w:r w:rsidRPr="00DC196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50ED9" w14:textId="77777777" w:rsidR="00794A48" w:rsidRPr="00DC1967" w:rsidRDefault="00794A48" w:rsidP="00903F7D">
            <w:pPr>
              <w:pStyle w:val="headertabella0"/>
              <w:rPr>
                <w:color w:val="002060"/>
              </w:rPr>
            </w:pPr>
            <w:r w:rsidRPr="00DC196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7A54D" w14:textId="77777777" w:rsidR="00794A48" w:rsidRPr="00DC1967" w:rsidRDefault="00794A48" w:rsidP="00903F7D">
            <w:pPr>
              <w:pStyle w:val="headertabella0"/>
              <w:rPr>
                <w:color w:val="002060"/>
              </w:rPr>
            </w:pPr>
            <w:r w:rsidRPr="00DC196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0D4839" w14:textId="77777777" w:rsidR="00794A48" w:rsidRPr="00DC1967" w:rsidRDefault="00794A48" w:rsidP="00903F7D">
            <w:pPr>
              <w:pStyle w:val="headertabella0"/>
              <w:rPr>
                <w:color w:val="002060"/>
              </w:rPr>
            </w:pPr>
            <w:r w:rsidRPr="00DC196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9896F7" w14:textId="77777777" w:rsidR="00794A48" w:rsidRPr="00DC1967" w:rsidRDefault="00794A48" w:rsidP="00903F7D">
            <w:pPr>
              <w:pStyle w:val="headertabella0"/>
              <w:rPr>
                <w:color w:val="002060"/>
              </w:rPr>
            </w:pPr>
            <w:r w:rsidRPr="00DC196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4368F" w14:textId="77777777" w:rsidR="00794A48" w:rsidRPr="00DC1967" w:rsidRDefault="00794A48" w:rsidP="00903F7D">
            <w:pPr>
              <w:pStyle w:val="headertabella0"/>
              <w:rPr>
                <w:color w:val="002060"/>
              </w:rPr>
            </w:pPr>
            <w:r w:rsidRPr="00DC1967">
              <w:rPr>
                <w:color w:val="002060"/>
              </w:rPr>
              <w:t>PE</w:t>
            </w:r>
          </w:p>
        </w:tc>
      </w:tr>
      <w:tr w:rsidR="00794A48" w:rsidRPr="00DC1967" w14:paraId="6F2F7141" w14:textId="77777777" w:rsidTr="00903F7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C8E685" w14:textId="77777777" w:rsidR="00794A48" w:rsidRPr="00DC1967" w:rsidRDefault="00794A48" w:rsidP="00903F7D">
            <w:pPr>
              <w:pStyle w:val="rowtabella0"/>
              <w:rPr>
                <w:color w:val="002060"/>
              </w:rPr>
            </w:pPr>
            <w:r w:rsidRPr="00DC1967">
              <w:rPr>
                <w:color w:val="002060"/>
              </w:rPr>
              <w:t>A.S.D. CALCIO S.ELPIDIO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0684A" w14:textId="77777777" w:rsidR="00794A48" w:rsidRPr="00DC1967" w:rsidRDefault="00794A48" w:rsidP="00903F7D">
            <w:pPr>
              <w:pStyle w:val="rowtabella0"/>
              <w:jc w:val="center"/>
              <w:rPr>
                <w:color w:val="002060"/>
              </w:rPr>
            </w:pPr>
            <w:r w:rsidRPr="00DC19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DAEE8"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BD3D3"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9FB73"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054A7"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C5766" w14:textId="77777777" w:rsidR="00794A48" w:rsidRPr="00DC1967" w:rsidRDefault="00794A48" w:rsidP="00903F7D">
            <w:pPr>
              <w:pStyle w:val="rowtabella0"/>
              <w:jc w:val="center"/>
              <w:rPr>
                <w:color w:val="002060"/>
              </w:rPr>
            </w:pPr>
            <w:r w:rsidRPr="00DC196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19788"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F0E15" w14:textId="77777777" w:rsidR="00794A48" w:rsidRPr="00DC1967" w:rsidRDefault="00794A48" w:rsidP="00903F7D">
            <w:pPr>
              <w:pStyle w:val="rowtabella0"/>
              <w:jc w:val="center"/>
              <w:rPr>
                <w:color w:val="002060"/>
              </w:rPr>
            </w:pPr>
            <w:r w:rsidRPr="00DC196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BEEA8" w14:textId="77777777" w:rsidR="00794A48" w:rsidRPr="00DC1967" w:rsidRDefault="00794A48" w:rsidP="00903F7D">
            <w:pPr>
              <w:pStyle w:val="rowtabella0"/>
              <w:jc w:val="center"/>
              <w:rPr>
                <w:color w:val="002060"/>
              </w:rPr>
            </w:pPr>
            <w:r w:rsidRPr="00DC1967">
              <w:rPr>
                <w:color w:val="002060"/>
              </w:rPr>
              <w:t>0</w:t>
            </w:r>
          </w:p>
        </w:tc>
      </w:tr>
      <w:tr w:rsidR="00794A48" w:rsidRPr="00DC1967" w14:paraId="16851A94"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18C832" w14:textId="77777777" w:rsidR="00794A48" w:rsidRPr="00DC1967" w:rsidRDefault="00794A48" w:rsidP="00903F7D">
            <w:pPr>
              <w:pStyle w:val="rowtabella0"/>
              <w:rPr>
                <w:color w:val="002060"/>
              </w:rPr>
            </w:pPr>
            <w:r w:rsidRPr="00DC1967">
              <w:rPr>
                <w:color w:val="002060"/>
              </w:rPr>
              <w:t>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4EA1F" w14:textId="77777777" w:rsidR="00794A48" w:rsidRPr="00DC1967" w:rsidRDefault="00794A48" w:rsidP="00903F7D">
            <w:pPr>
              <w:pStyle w:val="rowtabella0"/>
              <w:jc w:val="center"/>
              <w:rPr>
                <w:color w:val="002060"/>
              </w:rPr>
            </w:pPr>
            <w:r w:rsidRPr="00DC19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69DCC"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082BC"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44827"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0E28C"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001A7" w14:textId="77777777" w:rsidR="00794A48" w:rsidRPr="00DC1967" w:rsidRDefault="00794A48" w:rsidP="00903F7D">
            <w:pPr>
              <w:pStyle w:val="rowtabella0"/>
              <w:jc w:val="center"/>
              <w:rPr>
                <w:color w:val="002060"/>
              </w:rPr>
            </w:pPr>
            <w:r w:rsidRPr="00DC196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C59FC"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4C4C1" w14:textId="77777777" w:rsidR="00794A48" w:rsidRPr="00DC1967" w:rsidRDefault="00794A48" w:rsidP="00903F7D">
            <w:pPr>
              <w:pStyle w:val="rowtabella0"/>
              <w:jc w:val="center"/>
              <w:rPr>
                <w:color w:val="002060"/>
              </w:rPr>
            </w:pPr>
            <w:r w:rsidRPr="00DC196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D0066" w14:textId="77777777" w:rsidR="00794A48" w:rsidRPr="00DC1967" w:rsidRDefault="00794A48" w:rsidP="00903F7D">
            <w:pPr>
              <w:pStyle w:val="rowtabella0"/>
              <w:jc w:val="center"/>
              <w:rPr>
                <w:color w:val="002060"/>
              </w:rPr>
            </w:pPr>
            <w:r w:rsidRPr="00DC1967">
              <w:rPr>
                <w:color w:val="002060"/>
              </w:rPr>
              <w:t>0</w:t>
            </w:r>
          </w:p>
        </w:tc>
      </w:tr>
      <w:tr w:rsidR="00794A48" w:rsidRPr="00DC1967" w14:paraId="23513A3C"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596B39" w14:textId="77777777" w:rsidR="00794A48" w:rsidRPr="00DC1967" w:rsidRDefault="00794A48" w:rsidP="00903F7D">
            <w:pPr>
              <w:pStyle w:val="rowtabella0"/>
              <w:rPr>
                <w:color w:val="002060"/>
              </w:rPr>
            </w:pPr>
            <w:r w:rsidRPr="00DC1967">
              <w:rPr>
                <w:color w:val="002060"/>
              </w:rPr>
              <w:t>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319D1" w14:textId="77777777" w:rsidR="00794A48" w:rsidRPr="00DC1967" w:rsidRDefault="00794A48" w:rsidP="00903F7D">
            <w:pPr>
              <w:pStyle w:val="rowtabella0"/>
              <w:jc w:val="center"/>
              <w:rPr>
                <w:color w:val="002060"/>
              </w:rPr>
            </w:pPr>
            <w:r w:rsidRPr="00DC19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20B90"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28CB2"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C77DB"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EFBAD"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A0413" w14:textId="77777777" w:rsidR="00794A48" w:rsidRPr="00DC1967" w:rsidRDefault="00794A48" w:rsidP="00903F7D">
            <w:pPr>
              <w:pStyle w:val="rowtabella0"/>
              <w:jc w:val="center"/>
              <w:rPr>
                <w:color w:val="002060"/>
              </w:rPr>
            </w:pPr>
            <w:r w:rsidRPr="00DC196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B19C8" w14:textId="77777777" w:rsidR="00794A48" w:rsidRPr="00DC1967" w:rsidRDefault="00794A48" w:rsidP="00903F7D">
            <w:pPr>
              <w:pStyle w:val="rowtabella0"/>
              <w:jc w:val="center"/>
              <w:rPr>
                <w:color w:val="002060"/>
              </w:rPr>
            </w:pPr>
            <w:r w:rsidRPr="00DC19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8CF12"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CAEF8" w14:textId="77777777" w:rsidR="00794A48" w:rsidRPr="00DC1967" w:rsidRDefault="00794A48" w:rsidP="00903F7D">
            <w:pPr>
              <w:pStyle w:val="rowtabella0"/>
              <w:jc w:val="center"/>
              <w:rPr>
                <w:color w:val="002060"/>
              </w:rPr>
            </w:pPr>
            <w:r w:rsidRPr="00DC1967">
              <w:rPr>
                <w:color w:val="002060"/>
              </w:rPr>
              <w:t>0</w:t>
            </w:r>
          </w:p>
        </w:tc>
      </w:tr>
      <w:tr w:rsidR="00794A48" w:rsidRPr="00DC1967" w14:paraId="1BEA0AD5"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33D6FA" w14:textId="77777777" w:rsidR="00794A48" w:rsidRPr="00DC1967" w:rsidRDefault="00794A48" w:rsidP="00903F7D">
            <w:pPr>
              <w:pStyle w:val="rowtabella0"/>
              <w:rPr>
                <w:color w:val="002060"/>
              </w:rPr>
            </w:pPr>
            <w:r w:rsidRPr="00DC1967">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B2417" w14:textId="77777777" w:rsidR="00794A48" w:rsidRPr="00DC1967" w:rsidRDefault="00794A48" w:rsidP="00903F7D">
            <w:pPr>
              <w:pStyle w:val="rowtabella0"/>
              <w:jc w:val="center"/>
              <w:rPr>
                <w:color w:val="002060"/>
              </w:rPr>
            </w:pPr>
            <w:r w:rsidRPr="00DC19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45627"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A012A"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B90C8"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E3169"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A3A13" w14:textId="77777777" w:rsidR="00794A48" w:rsidRPr="00DC1967" w:rsidRDefault="00794A48" w:rsidP="00903F7D">
            <w:pPr>
              <w:pStyle w:val="rowtabella0"/>
              <w:jc w:val="center"/>
              <w:rPr>
                <w:color w:val="002060"/>
              </w:rPr>
            </w:pPr>
            <w:r w:rsidRPr="00DC196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2B5D4" w14:textId="77777777" w:rsidR="00794A48" w:rsidRPr="00DC1967" w:rsidRDefault="00794A48" w:rsidP="00903F7D">
            <w:pPr>
              <w:pStyle w:val="rowtabella0"/>
              <w:jc w:val="center"/>
              <w:rPr>
                <w:color w:val="002060"/>
              </w:rPr>
            </w:pPr>
            <w:r w:rsidRPr="00DC196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6786E"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6FBE4" w14:textId="77777777" w:rsidR="00794A48" w:rsidRPr="00DC1967" w:rsidRDefault="00794A48" w:rsidP="00903F7D">
            <w:pPr>
              <w:pStyle w:val="rowtabella0"/>
              <w:jc w:val="center"/>
              <w:rPr>
                <w:color w:val="002060"/>
              </w:rPr>
            </w:pPr>
            <w:r w:rsidRPr="00DC1967">
              <w:rPr>
                <w:color w:val="002060"/>
              </w:rPr>
              <w:t>0</w:t>
            </w:r>
          </w:p>
        </w:tc>
      </w:tr>
      <w:tr w:rsidR="00794A48" w:rsidRPr="00DC1967" w14:paraId="184F4E56"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AE5F46" w14:textId="77777777" w:rsidR="00794A48" w:rsidRPr="00DC1967" w:rsidRDefault="00794A48" w:rsidP="00903F7D">
            <w:pPr>
              <w:pStyle w:val="rowtabella0"/>
              <w:rPr>
                <w:color w:val="002060"/>
              </w:rPr>
            </w:pPr>
            <w:r w:rsidRPr="00DC1967">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9EEB9"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8176E"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7CA33"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4EE75"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CAF82"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5E020" w14:textId="77777777" w:rsidR="00794A48" w:rsidRPr="00DC1967" w:rsidRDefault="00794A48" w:rsidP="00903F7D">
            <w:pPr>
              <w:pStyle w:val="rowtabella0"/>
              <w:jc w:val="center"/>
              <w:rPr>
                <w:color w:val="002060"/>
              </w:rPr>
            </w:pPr>
            <w:r w:rsidRPr="00DC19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3F38E"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376D0"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1D684" w14:textId="77777777" w:rsidR="00794A48" w:rsidRPr="00DC1967" w:rsidRDefault="00794A48" w:rsidP="00903F7D">
            <w:pPr>
              <w:pStyle w:val="rowtabella0"/>
              <w:jc w:val="center"/>
              <w:rPr>
                <w:color w:val="002060"/>
              </w:rPr>
            </w:pPr>
            <w:r w:rsidRPr="00DC1967">
              <w:rPr>
                <w:color w:val="002060"/>
              </w:rPr>
              <w:t>0</w:t>
            </w:r>
          </w:p>
        </w:tc>
      </w:tr>
      <w:tr w:rsidR="00794A48" w:rsidRPr="00DC1967" w14:paraId="451C9D8C"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7CFE8D" w14:textId="77777777" w:rsidR="00794A48" w:rsidRPr="00DC1967" w:rsidRDefault="00794A48" w:rsidP="00903F7D">
            <w:pPr>
              <w:pStyle w:val="rowtabella0"/>
              <w:rPr>
                <w:color w:val="002060"/>
              </w:rPr>
            </w:pPr>
            <w:r w:rsidRPr="00DC1967">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E41BD"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CB352"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82B74"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7D2BC"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C6F16"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E4AF9" w14:textId="77777777" w:rsidR="00794A48" w:rsidRPr="00DC1967" w:rsidRDefault="00794A48" w:rsidP="00903F7D">
            <w:pPr>
              <w:pStyle w:val="rowtabella0"/>
              <w:jc w:val="center"/>
              <w:rPr>
                <w:color w:val="002060"/>
              </w:rPr>
            </w:pPr>
            <w:r w:rsidRPr="00DC196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F2432" w14:textId="77777777" w:rsidR="00794A48" w:rsidRPr="00DC1967" w:rsidRDefault="00794A48" w:rsidP="00903F7D">
            <w:pPr>
              <w:pStyle w:val="rowtabella0"/>
              <w:jc w:val="center"/>
              <w:rPr>
                <w:color w:val="002060"/>
              </w:rPr>
            </w:pPr>
            <w:r w:rsidRPr="00DC196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C882D"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10368" w14:textId="77777777" w:rsidR="00794A48" w:rsidRPr="00DC1967" w:rsidRDefault="00794A48" w:rsidP="00903F7D">
            <w:pPr>
              <w:pStyle w:val="rowtabella0"/>
              <w:jc w:val="center"/>
              <w:rPr>
                <w:color w:val="002060"/>
              </w:rPr>
            </w:pPr>
            <w:r w:rsidRPr="00DC1967">
              <w:rPr>
                <w:color w:val="002060"/>
              </w:rPr>
              <w:t>0</w:t>
            </w:r>
          </w:p>
        </w:tc>
      </w:tr>
      <w:tr w:rsidR="00794A48" w:rsidRPr="00DC1967" w14:paraId="61A977B4"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D4EBEF" w14:textId="77777777" w:rsidR="00794A48" w:rsidRPr="00DC1967" w:rsidRDefault="00794A48" w:rsidP="00903F7D">
            <w:pPr>
              <w:pStyle w:val="rowtabella0"/>
              <w:rPr>
                <w:color w:val="002060"/>
              </w:rPr>
            </w:pPr>
            <w:r w:rsidRPr="00DC1967">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C1522" w14:textId="77777777" w:rsidR="00794A48" w:rsidRPr="00DC1967" w:rsidRDefault="00794A48" w:rsidP="00903F7D">
            <w:pPr>
              <w:pStyle w:val="rowtabella0"/>
              <w:jc w:val="center"/>
              <w:rPr>
                <w:color w:val="002060"/>
              </w:rPr>
            </w:pPr>
            <w:r w:rsidRPr="00DC19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35CA5"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5EEA0"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02AF2"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C4FF3"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3D313" w14:textId="77777777" w:rsidR="00794A48" w:rsidRPr="00DC1967" w:rsidRDefault="00794A48" w:rsidP="00903F7D">
            <w:pPr>
              <w:pStyle w:val="rowtabella0"/>
              <w:jc w:val="center"/>
              <w:rPr>
                <w:color w:val="002060"/>
              </w:rPr>
            </w:pPr>
            <w:r w:rsidRPr="00DC196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569C6" w14:textId="77777777" w:rsidR="00794A48" w:rsidRPr="00DC1967" w:rsidRDefault="00794A48" w:rsidP="00903F7D">
            <w:pPr>
              <w:pStyle w:val="rowtabella0"/>
              <w:jc w:val="center"/>
              <w:rPr>
                <w:color w:val="002060"/>
              </w:rPr>
            </w:pPr>
            <w:r w:rsidRPr="00DC19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7C405" w14:textId="77777777" w:rsidR="00794A48" w:rsidRPr="00DC1967" w:rsidRDefault="00794A48" w:rsidP="00903F7D">
            <w:pPr>
              <w:pStyle w:val="rowtabella0"/>
              <w:jc w:val="center"/>
              <w:rPr>
                <w:color w:val="002060"/>
              </w:rPr>
            </w:pPr>
            <w:r w:rsidRPr="00DC19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7CDA8" w14:textId="77777777" w:rsidR="00794A48" w:rsidRPr="00DC1967" w:rsidRDefault="00794A48" w:rsidP="00903F7D">
            <w:pPr>
              <w:pStyle w:val="rowtabella0"/>
              <w:jc w:val="center"/>
              <w:rPr>
                <w:color w:val="002060"/>
              </w:rPr>
            </w:pPr>
            <w:r w:rsidRPr="00DC1967">
              <w:rPr>
                <w:color w:val="002060"/>
              </w:rPr>
              <w:t>0</w:t>
            </w:r>
          </w:p>
        </w:tc>
      </w:tr>
      <w:tr w:rsidR="00794A48" w:rsidRPr="00DC1967" w14:paraId="23E4702A"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620DC8" w14:textId="77777777" w:rsidR="00794A48" w:rsidRPr="00DC1967" w:rsidRDefault="00794A48" w:rsidP="00903F7D">
            <w:pPr>
              <w:pStyle w:val="rowtabella0"/>
              <w:rPr>
                <w:color w:val="002060"/>
              </w:rPr>
            </w:pPr>
            <w:r w:rsidRPr="00DC1967">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77FE1" w14:textId="77777777" w:rsidR="00794A48" w:rsidRPr="00DC1967" w:rsidRDefault="00794A48" w:rsidP="00903F7D">
            <w:pPr>
              <w:pStyle w:val="rowtabella0"/>
              <w:jc w:val="center"/>
              <w:rPr>
                <w:color w:val="002060"/>
              </w:rPr>
            </w:pPr>
            <w:r w:rsidRPr="00DC19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1CCDB"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CB99D"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97D85"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14E15"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D2B5B" w14:textId="77777777" w:rsidR="00794A48" w:rsidRPr="00DC1967" w:rsidRDefault="00794A48" w:rsidP="00903F7D">
            <w:pPr>
              <w:pStyle w:val="rowtabella0"/>
              <w:jc w:val="center"/>
              <w:rPr>
                <w:color w:val="002060"/>
              </w:rPr>
            </w:pPr>
            <w:r w:rsidRPr="00DC196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536F2" w14:textId="77777777" w:rsidR="00794A48" w:rsidRPr="00DC1967" w:rsidRDefault="00794A48" w:rsidP="00903F7D">
            <w:pPr>
              <w:pStyle w:val="rowtabella0"/>
              <w:jc w:val="center"/>
              <w:rPr>
                <w:color w:val="002060"/>
              </w:rPr>
            </w:pPr>
            <w:r w:rsidRPr="00DC196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9C98B"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59510" w14:textId="77777777" w:rsidR="00794A48" w:rsidRPr="00DC1967" w:rsidRDefault="00794A48" w:rsidP="00903F7D">
            <w:pPr>
              <w:pStyle w:val="rowtabella0"/>
              <w:jc w:val="center"/>
              <w:rPr>
                <w:color w:val="002060"/>
              </w:rPr>
            </w:pPr>
            <w:r w:rsidRPr="00DC1967">
              <w:rPr>
                <w:color w:val="002060"/>
              </w:rPr>
              <w:t>0</w:t>
            </w:r>
          </w:p>
        </w:tc>
      </w:tr>
      <w:tr w:rsidR="00794A48" w:rsidRPr="00DC1967" w14:paraId="540A7AD8"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AFC91D" w14:textId="77777777" w:rsidR="00794A48" w:rsidRPr="00DC1967" w:rsidRDefault="00794A48" w:rsidP="00903F7D">
            <w:pPr>
              <w:pStyle w:val="rowtabella0"/>
              <w:rPr>
                <w:color w:val="002060"/>
              </w:rPr>
            </w:pPr>
            <w:r w:rsidRPr="00DC1967">
              <w:rPr>
                <w:color w:val="002060"/>
              </w:rPr>
              <w:t>A.S.D. NUOVA JUVENTINA FFC</w:t>
            </w:r>
            <w:r>
              <w:rPr>
                <w:color w:val="002060"/>
              </w:rPr>
              <w:t xml:space="preserve">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30673"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B23FE"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0CCA6"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7BC11"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6C81F"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80F20" w14:textId="77777777" w:rsidR="00794A48" w:rsidRPr="00DC1967" w:rsidRDefault="00794A48" w:rsidP="00903F7D">
            <w:pPr>
              <w:pStyle w:val="rowtabella0"/>
              <w:jc w:val="center"/>
              <w:rPr>
                <w:color w:val="002060"/>
              </w:rPr>
            </w:pPr>
            <w:r w:rsidRPr="00DC196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90B80" w14:textId="77777777" w:rsidR="00794A48" w:rsidRPr="00DC1967" w:rsidRDefault="00794A48" w:rsidP="00903F7D">
            <w:pPr>
              <w:pStyle w:val="rowtabella0"/>
              <w:jc w:val="center"/>
              <w:rPr>
                <w:color w:val="002060"/>
              </w:rPr>
            </w:pPr>
            <w:r w:rsidRPr="00DC196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B1547"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C0E38" w14:textId="77777777" w:rsidR="00794A48" w:rsidRPr="00DC1967" w:rsidRDefault="00794A48" w:rsidP="00903F7D">
            <w:pPr>
              <w:pStyle w:val="rowtabella0"/>
              <w:jc w:val="center"/>
              <w:rPr>
                <w:color w:val="002060"/>
              </w:rPr>
            </w:pPr>
            <w:r w:rsidRPr="00DC1967">
              <w:rPr>
                <w:color w:val="002060"/>
              </w:rPr>
              <w:t>0</w:t>
            </w:r>
          </w:p>
        </w:tc>
      </w:tr>
      <w:tr w:rsidR="00794A48" w:rsidRPr="00DC1967" w14:paraId="277F78C9"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179E17" w14:textId="77777777" w:rsidR="00794A48" w:rsidRPr="00DC1967" w:rsidRDefault="00794A48" w:rsidP="00903F7D">
            <w:pPr>
              <w:pStyle w:val="rowtabella0"/>
              <w:rPr>
                <w:color w:val="002060"/>
              </w:rPr>
            </w:pPr>
            <w:r w:rsidRPr="00DC1967">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8A83A"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AAB0A"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05CC0"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2FB7A"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66D55"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D32F0" w14:textId="77777777" w:rsidR="00794A48" w:rsidRPr="00DC1967" w:rsidRDefault="00794A48" w:rsidP="00903F7D">
            <w:pPr>
              <w:pStyle w:val="rowtabella0"/>
              <w:jc w:val="center"/>
              <w:rPr>
                <w:color w:val="002060"/>
              </w:rPr>
            </w:pPr>
            <w:r w:rsidRPr="00DC196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811F4"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5A5A4"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062E9" w14:textId="77777777" w:rsidR="00794A48" w:rsidRPr="00DC1967" w:rsidRDefault="00794A48" w:rsidP="00903F7D">
            <w:pPr>
              <w:pStyle w:val="rowtabella0"/>
              <w:jc w:val="center"/>
              <w:rPr>
                <w:color w:val="002060"/>
              </w:rPr>
            </w:pPr>
            <w:r w:rsidRPr="00DC1967">
              <w:rPr>
                <w:color w:val="002060"/>
              </w:rPr>
              <w:t>0</w:t>
            </w:r>
          </w:p>
        </w:tc>
      </w:tr>
      <w:tr w:rsidR="00794A48" w:rsidRPr="00DC1967" w14:paraId="72B1B1ED"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497F53" w14:textId="77777777" w:rsidR="00794A48" w:rsidRPr="00DC1967" w:rsidRDefault="00794A48" w:rsidP="00903F7D">
            <w:pPr>
              <w:pStyle w:val="rowtabella0"/>
              <w:rPr>
                <w:color w:val="002060"/>
                <w:lang w:val="es-ES"/>
              </w:rPr>
            </w:pPr>
            <w:r w:rsidRPr="00DC1967">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677DA"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0EB31"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BA086"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A19D5"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DE276"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599DD" w14:textId="77777777" w:rsidR="00794A48" w:rsidRPr="00DC1967" w:rsidRDefault="00794A48" w:rsidP="00903F7D">
            <w:pPr>
              <w:pStyle w:val="rowtabella0"/>
              <w:jc w:val="center"/>
              <w:rPr>
                <w:color w:val="002060"/>
              </w:rPr>
            </w:pPr>
            <w:r w:rsidRPr="00DC196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C9AB1" w14:textId="77777777" w:rsidR="00794A48" w:rsidRPr="00DC1967" w:rsidRDefault="00794A48" w:rsidP="00903F7D">
            <w:pPr>
              <w:pStyle w:val="rowtabella0"/>
              <w:jc w:val="center"/>
              <w:rPr>
                <w:color w:val="002060"/>
              </w:rPr>
            </w:pPr>
            <w:r w:rsidRPr="00DC196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71EE5" w14:textId="77777777" w:rsidR="00794A48" w:rsidRPr="00DC1967" w:rsidRDefault="00794A48" w:rsidP="00903F7D">
            <w:pPr>
              <w:pStyle w:val="rowtabella0"/>
              <w:jc w:val="center"/>
              <w:rPr>
                <w:color w:val="002060"/>
              </w:rPr>
            </w:pPr>
            <w:r w:rsidRPr="00DC19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8D935" w14:textId="77777777" w:rsidR="00794A48" w:rsidRPr="00DC1967" w:rsidRDefault="00794A48" w:rsidP="00903F7D">
            <w:pPr>
              <w:pStyle w:val="rowtabella0"/>
              <w:jc w:val="center"/>
              <w:rPr>
                <w:color w:val="002060"/>
              </w:rPr>
            </w:pPr>
            <w:r w:rsidRPr="00DC1967">
              <w:rPr>
                <w:color w:val="002060"/>
              </w:rPr>
              <w:t>0</w:t>
            </w:r>
          </w:p>
        </w:tc>
      </w:tr>
      <w:tr w:rsidR="00794A48" w:rsidRPr="00DC1967" w14:paraId="54C6629A"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03B73A" w14:textId="77777777" w:rsidR="00794A48" w:rsidRPr="00DC1967" w:rsidRDefault="00794A48" w:rsidP="00903F7D">
            <w:pPr>
              <w:pStyle w:val="rowtabella0"/>
              <w:rPr>
                <w:color w:val="002060"/>
              </w:rPr>
            </w:pPr>
            <w:r w:rsidRPr="00DC1967">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8F5B9"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7A940"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4DD96"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57518"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9FD00"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BB654" w14:textId="77777777" w:rsidR="00794A48" w:rsidRPr="00DC1967" w:rsidRDefault="00794A48" w:rsidP="00903F7D">
            <w:pPr>
              <w:pStyle w:val="rowtabella0"/>
              <w:jc w:val="center"/>
              <w:rPr>
                <w:color w:val="002060"/>
              </w:rPr>
            </w:pPr>
            <w:r w:rsidRPr="00DC196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E7961" w14:textId="77777777" w:rsidR="00794A48" w:rsidRPr="00DC1967" w:rsidRDefault="00794A48" w:rsidP="00903F7D">
            <w:pPr>
              <w:pStyle w:val="rowtabella0"/>
              <w:jc w:val="center"/>
              <w:rPr>
                <w:color w:val="002060"/>
              </w:rPr>
            </w:pPr>
            <w:r w:rsidRPr="00DC196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32EF1" w14:textId="77777777" w:rsidR="00794A48" w:rsidRPr="00DC1967" w:rsidRDefault="00794A48" w:rsidP="00903F7D">
            <w:pPr>
              <w:pStyle w:val="rowtabella0"/>
              <w:jc w:val="center"/>
              <w:rPr>
                <w:color w:val="002060"/>
              </w:rPr>
            </w:pPr>
            <w:r w:rsidRPr="00DC196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CAFEF" w14:textId="77777777" w:rsidR="00794A48" w:rsidRPr="00DC1967" w:rsidRDefault="00794A48" w:rsidP="00903F7D">
            <w:pPr>
              <w:pStyle w:val="rowtabella0"/>
              <w:jc w:val="center"/>
              <w:rPr>
                <w:color w:val="002060"/>
              </w:rPr>
            </w:pPr>
            <w:r w:rsidRPr="00DC1967">
              <w:rPr>
                <w:color w:val="002060"/>
              </w:rPr>
              <w:t>0</w:t>
            </w:r>
          </w:p>
        </w:tc>
      </w:tr>
      <w:tr w:rsidR="00794A48" w:rsidRPr="00DC1967" w14:paraId="33FF7C7A" w14:textId="77777777" w:rsidTr="00903F7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C194AC" w14:textId="77777777" w:rsidR="00794A48" w:rsidRPr="00DC1967" w:rsidRDefault="00794A48" w:rsidP="00903F7D">
            <w:pPr>
              <w:pStyle w:val="rowtabella0"/>
              <w:rPr>
                <w:color w:val="002060"/>
              </w:rPr>
            </w:pPr>
            <w:r w:rsidRPr="00DC1967">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16572"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DB3E3"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ACD7A"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99C22"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7BAE3"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97E18" w14:textId="77777777" w:rsidR="00794A48" w:rsidRPr="00DC1967" w:rsidRDefault="00794A48" w:rsidP="00903F7D">
            <w:pPr>
              <w:pStyle w:val="rowtabella0"/>
              <w:jc w:val="center"/>
              <w:rPr>
                <w:color w:val="002060"/>
              </w:rPr>
            </w:pPr>
            <w:r w:rsidRPr="00DC19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71A4A" w14:textId="77777777" w:rsidR="00794A48" w:rsidRPr="00DC1967" w:rsidRDefault="00794A48" w:rsidP="00903F7D">
            <w:pPr>
              <w:pStyle w:val="rowtabella0"/>
              <w:jc w:val="center"/>
              <w:rPr>
                <w:color w:val="002060"/>
              </w:rPr>
            </w:pPr>
            <w:r w:rsidRPr="00DC196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84BDF" w14:textId="77777777" w:rsidR="00794A48" w:rsidRPr="00DC1967" w:rsidRDefault="00794A48" w:rsidP="00903F7D">
            <w:pPr>
              <w:pStyle w:val="rowtabella0"/>
              <w:jc w:val="center"/>
              <w:rPr>
                <w:color w:val="002060"/>
              </w:rPr>
            </w:pPr>
            <w:r w:rsidRPr="00DC196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36C53" w14:textId="77777777" w:rsidR="00794A48" w:rsidRPr="00DC1967" w:rsidRDefault="00794A48" w:rsidP="00903F7D">
            <w:pPr>
              <w:pStyle w:val="rowtabella0"/>
              <w:jc w:val="center"/>
              <w:rPr>
                <w:color w:val="002060"/>
              </w:rPr>
            </w:pPr>
            <w:r w:rsidRPr="00DC1967">
              <w:rPr>
                <w:color w:val="002060"/>
              </w:rPr>
              <w:t>0</w:t>
            </w:r>
          </w:p>
        </w:tc>
      </w:tr>
    </w:tbl>
    <w:p w14:paraId="6B57235E" w14:textId="77777777" w:rsidR="00794A48" w:rsidRPr="00DC1967" w:rsidRDefault="00794A48" w:rsidP="00794A48">
      <w:pPr>
        <w:pStyle w:val="breakline"/>
        <w:rPr>
          <w:rFonts w:eastAsiaTheme="minorEastAsia"/>
          <w:color w:val="002060"/>
        </w:rPr>
      </w:pPr>
    </w:p>
    <w:p w14:paraId="08F4BF31" w14:textId="77777777" w:rsidR="00794A48" w:rsidRPr="00DC1967" w:rsidRDefault="00794A48" w:rsidP="00794A48">
      <w:pPr>
        <w:pStyle w:val="breakline"/>
        <w:rPr>
          <w:color w:val="002060"/>
        </w:rPr>
      </w:pPr>
    </w:p>
    <w:p w14:paraId="30577FF6" w14:textId="77777777" w:rsidR="00794A48" w:rsidRPr="00DC1967" w:rsidRDefault="00794A48" w:rsidP="00794A48">
      <w:pPr>
        <w:pStyle w:val="sottotitolocampionato10"/>
        <w:rPr>
          <w:color w:val="002060"/>
        </w:rPr>
      </w:pPr>
      <w:r w:rsidRPr="00DC1967">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94A48" w:rsidRPr="00DC1967" w14:paraId="288CE184" w14:textId="77777777" w:rsidTr="00903F7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4CCF2" w14:textId="77777777" w:rsidR="00794A48" w:rsidRPr="00DC1967" w:rsidRDefault="00794A48" w:rsidP="00903F7D">
            <w:pPr>
              <w:pStyle w:val="headertabella0"/>
              <w:rPr>
                <w:color w:val="002060"/>
              </w:rPr>
            </w:pPr>
            <w:r w:rsidRPr="00DC196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C72BD1" w14:textId="77777777" w:rsidR="00794A48" w:rsidRPr="00DC1967" w:rsidRDefault="00794A48" w:rsidP="00903F7D">
            <w:pPr>
              <w:pStyle w:val="headertabella0"/>
              <w:rPr>
                <w:color w:val="002060"/>
              </w:rPr>
            </w:pPr>
            <w:r w:rsidRPr="00DC196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E8CAD7" w14:textId="77777777" w:rsidR="00794A48" w:rsidRPr="00DC1967" w:rsidRDefault="00794A48" w:rsidP="00903F7D">
            <w:pPr>
              <w:pStyle w:val="headertabella0"/>
              <w:rPr>
                <w:color w:val="002060"/>
              </w:rPr>
            </w:pPr>
            <w:r w:rsidRPr="00DC196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BA72BE" w14:textId="77777777" w:rsidR="00794A48" w:rsidRPr="00DC1967" w:rsidRDefault="00794A48" w:rsidP="00903F7D">
            <w:pPr>
              <w:pStyle w:val="headertabella0"/>
              <w:rPr>
                <w:color w:val="002060"/>
              </w:rPr>
            </w:pPr>
            <w:r w:rsidRPr="00DC196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0DEA9" w14:textId="77777777" w:rsidR="00794A48" w:rsidRPr="00DC1967" w:rsidRDefault="00794A48" w:rsidP="00903F7D">
            <w:pPr>
              <w:pStyle w:val="headertabella0"/>
              <w:rPr>
                <w:color w:val="002060"/>
              </w:rPr>
            </w:pPr>
            <w:r w:rsidRPr="00DC196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FAA1C8" w14:textId="77777777" w:rsidR="00794A48" w:rsidRPr="00DC1967" w:rsidRDefault="00794A48" w:rsidP="00903F7D">
            <w:pPr>
              <w:pStyle w:val="headertabella0"/>
              <w:rPr>
                <w:color w:val="002060"/>
              </w:rPr>
            </w:pPr>
            <w:r w:rsidRPr="00DC196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D4BD4" w14:textId="77777777" w:rsidR="00794A48" w:rsidRPr="00DC1967" w:rsidRDefault="00794A48" w:rsidP="00903F7D">
            <w:pPr>
              <w:pStyle w:val="headertabella0"/>
              <w:rPr>
                <w:color w:val="002060"/>
              </w:rPr>
            </w:pPr>
            <w:r w:rsidRPr="00DC196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2B325" w14:textId="77777777" w:rsidR="00794A48" w:rsidRPr="00DC1967" w:rsidRDefault="00794A48" w:rsidP="00903F7D">
            <w:pPr>
              <w:pStyle w:val="headertabella0"/>
              <w:rPr>
                <w:color w:val="002060"/>
              </w:rPr>
            </w:pPr>
            <w:r w:rsidRPr="00DC196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F75F3" w14:textId="77777777" w:rsidR="00794A48" w:rsidRPr="00DC1967" w:rsidRDefault="00794A48" w:rsidP="00903F7D">
            <w:pPr>
              <w:pStyle w:val="headertabella0"/>
              <w:rPr>
                <w:color w:val="002060"/>
              </w:rPr>
            </w:pPr>
            <w:r w:rsidRPr="00DC196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CB29D" w14:textId="77777777" w:rsidR="00794A48" w:rsidRPr="00DC1967" w:rsidRDefault="00794A48" w:rsidP="00903F7D">
            <w:pPr>
              <w:pStyle w:val="headertabella0"/>
              <w:rPr>
                <w:color w:val="002060"/>
              </w:rPr>
            </w:pPr>
            <w:r w:rsidRPr="00DC1967">
              <w:rPr>
                <w:color w:val="002060"/>
              </w:rPr>
              <w:t>PE</w:t>
            </w:r>
          </w:p>
        </w:tc>
      </w:tr>
      <w:tr w:rsidR="00794A48" w:rsidRPr="00DC1967" w14:paraId="774560EA" w14:textId="77777777" w:rsidTr="00903F7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B44C6F" w14:textId="77777777" w:rsidR="00794A48" w:rsidRPr="00DC1967" w:rsidRDefault="00794A48" w:rsidP="00903F7D">
            <w:pPr>
              <w:pStyle w:val="rowtabella0"/>
              <w:rPr>
                <w:color w:val="002060"/>
              </w:rPr>
            </w:pPr>
            <w:r w:rsidRPr="00DC1967">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5231B" w14:textId="77777777" w:rsidR="00794A48" w:rsidRPr="00DC1967" w:rsidRDefault="00794A48" w:rsidP="00903F7D">
            <w:pPr>
              <w:pStyle w:val="rowtabella0"/>
              <w:jc w:val="center"/>
              <w:rPr>
                <w:color w:val="002060"/>
              </w:rPr>
            </w:pPr>
            <w:r w:rsidRPr="00DC196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0820D"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9EBE3"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B5908"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33B3B"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43088" w14:textId="77777777" w:rsidR="00794A48" w:rsidRPr="00DC1967" w:rsidRDefault="00794A48" w:rsidP="00903F7D">
            <w:pPr>
              <w:pStyle w:val="rowtabella0"/>
              <w:jc w:val="center"/>
              <w:rPr>
                <w:color w:val="002060"/>
              </w:rPr>
            </w:pPr>
            <w:r w:rsidRPr="00DC196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6B30A" w14:textId="77777777" w:rsidR="00794A48" w:rsidRPr="00DC1967" w:rsidRDefault="00794A48" w:rsidP="00903F7D">
            <w:pPr>
              <w:pStyle w:val="rowtabella0"/>
              <w:jc w:val="center"/>
              <w:rPr>
                <w:color w:val="002060"/>
              </w:rPr>
            </w:pPr>
            <w:r w:rsidRPr="00DC19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F541B" w14:textId="77777777" w:rsidR="00794A48" w:rsidRPr="00DC1967" w:rsidRDefault="00794A48" w:rsidP="00903F7D">
            <w:pPr>
              <w:pStyle w:val="rowtabella0"/>
              <w:jc w:val="center"/>
              <w:rPr>
                <w:color w:val="002060"/>
              </w:rPr>
            </w:pPr>
            <w:r w:rsidRPr="00DC196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A88F8" w14:textId="77777777" w:rsidR="00794A48" w:rsidRPr="00DC1967" w:rsidRDefault="00794A48" w:rsidP="00903F7D">
            <w:pPr>
              <w:pStyle w:val="rowtabella0"/>
              <w:jc w:val="center"/>
              <w:rPr>
                <w:color w:val="002060"/>
              </w:rPr>
            </w:pPr>
            <w:r w:rsidRPr="00DC1967">
              <w:rPr>
                <w:color w:val="002060"/>
              </w:rPr>
              <w:t>0</w:t>
            </w:r>
          </w:p>
        </w:tc>
      </w:tr>
      <w:tr w:rsidR="00794A48" w:rsidRPr="00DC1967" w14:paraId="11DFDE7F"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A3F482" w14:textId="77777777" w:rsidR="00794A48" w:rsidRPr="00DC1967" w:rsidRDefault="00794A48" w:rsidP="00903F7D">
            <w:pPr>
              <w:pStyle w:val="rowtabella0"/>
              <w:rPr>
                <w:color w:val="002060"/>
              </w:rPr>
            </w:pPr>
            <w:r w:rsidRPr="00DC1967">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7F0AD" w14:textId="77777777" w:rsidR="00794A48" w:rsidRPr="00DC1967" w:rsidRDefault="00794A48" w:rsidP="00903F7D">
            <w:pPr>
              <w:pStyle w:val="rowtabella0"/>
              <w:jc w:val="center"/>
              <w:rPr>
                <w:color w:val="002060"/>
              </w:rPr>
            </w:pPr>
            <w:r w:rsidRPr="00DC19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8E155"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95477"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A4A39"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E4340"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6C038" w14:textId="77777777" w:rsidR="00794A48" w:rsidRPr="00DC1967" w:rsidRDefault="00794A48" w:rsidP="00903F7D">
            <w:pPr>
              <w:pStyle w:val="rowtabella0"/>
              <w:jc w:val="center"/>
              <w:rPr>
                <w:color w:val="002060"/>
              </w:rPr>
            </w:pPr>
            <w:r w:rsidRPr="00DC196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9199A" w14:textId="77777777" w:rsidR="00794A48" w:rsidRPr="00DC1967" w:rsidRDefault="00794A48" w:rsidP="00903F7D">
            <w:pPr>
              <w:pStyle w:val="rowtabella0"/>
              <w:jc w:val="center"/>
              <w:rPr>
                <w:color w:val="002060"/>
              </w:rPr>
            </w:pPr>
            <w:r w:rsidRPr="00DC19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8337D" w14:textId="77777777" w:rsidR="00794A48" w:rsidRPr="00DC1967" w:rsidRDefault="00794A48" w:rsidP="00903F7D">
            <w:pPr>
              <w:pStyle w:val="rowtabella0"/>
              <w:jc w:val="center"/>
              <w:rPr>
                <w:color w:val="002060"/>
              </w:rPr>
            </w:pPr>
            <w:r w:rsidRPr="00DC19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C16B5" w14:textId="77777777" w:rsidR="00794A48" w:rsidRPr="00DC1967" w:rsidRDefault="00794A48" w:rsidP="00903F7D">
            <w:pPr>
              <w:pStyle w:val="rowtabella0"/>
              <w:jc w:val="center"/>
              <w:rPr>
                <w:color w:val="002060"/>
              </w:rPr>
            </w:pPr>
            <w:r w:rsidRPr="00DC1967">
              <w:rPr>
                <w:color w:val="002060"/>
              </w:rPr>
              <w:t>0</w:t>
            </w:r>
          </w:p>
        </w:tc>
      </w:tr>
      <w:tr w:rsidR="00794A48" w:rsidRPr="00DC1967" w14:paraId="667F3B08"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675F37" w14:textId="77777777" w:rsidR="00794A48" w:rsidRPr="00DC1967" w:rsidRDefault="00794A48" w:rsidP="00903F7D">
            <w:pPr>
              <w:pStyle w:val="rowtabella0"/>
              <w:rPr>
                <w:color w:val="002060"/>
              </w:rPr>
            </w:pPr>
            <w:r w:rsidRPr="00DC1967">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C99D9" w14:textId="77777777" w:rsidR="00794A48" w:rsidRPr="00DC1967" w:rsidRDefault="00794A48" w:rsidP="00903F7D">
            <w:pPr>
              <w:pStyle w:val="rowtabella0"/>
              <w:jc w:val="center"/>
              <w:rPr>
                <w:color w:val="002060"/>
              </w:rPr>
            </w:pPr>
            <w:r w:rsidRPr="00DC19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6DDA5"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1C52E"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63F12"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E4259"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41BA2" w14:textId="77777777" w:rsidR="00794A48" w:rsidRPr="00DC1967" w:rsidRDefault="00794A48" w:rsidP="00903F7D">
            <w:pPr>
              <w:pStyle w:val="rowtabella0"/>
              <w:jc w:val="center"/>
              <w:rPr>
                <w:color w:val="002060"/>
              </w:rPr>
            </w:pPr>
            <w:r w:rsidRPr="00DC196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504BF"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3E6A2"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3A720" w14:textId="77777777" w:rsidR="00794A48" w:rsidRPr="00DC1967" w:rsidRDefault="00794A48" w:rsidP="00903F7D">
            <w:pPr>
              <w:pStyle w:val="rowtabella0"/>
              <w:jc w:val="center"/>
              <w:rPr>
                <w:color w:val="002060"/>
              </w:rPr>
            </w:pPr>
            <w:r w:rsidRPr="00DC1967">
              <w:rPr>
                <w:color w:val="002060"/>
              </w:rPr>
              <w:t>0</w:t>
            </w:r>
          </w:p>
        </w:tc>
      </w:tr>
      <w:tr w:rsidR="00794A48" w:rsidRPr="00DC1967" w14:paraId="0499F6FC"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089BE4" w14:textId="77777777" w:rsidR="00794A48" w:rsidRPr="00DC1967" w:rsidRDefault="00794A48" w:rsidP="00903F7D">
            <w:pPr>
              <w:pStyle w:val="rowtabella0"/>
              <w:rPr>
                <w:color w:val="002060"/>
              </w:rPr>
            </w:pPr>
            <w:r w:rsidRPr="00DC1967">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14893" w14:textId="77777777" w:rsidR="00794A48" w:rsidRPr="00DC1967" w:rsidRDefault="00794A48" w:rsidP="00903F7D">
            <w:pPr>
              <w:pStyle w:val="rowtabella0"/>
              <w:jc w:val="center"/>
              <w:rPr>
                <w:color w:val="002060"/>
              </w:rPr>
            </w:pPr>
            <w:r w:rsidRPr="00DC19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A2BF0"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44578"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9D7AC"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3BB7A"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BF092" w14:textId="77777777" w:rsidR="00794A48" w:rsidRPr="00DC1967" w:rsidRDefault="00794A48" w:rsidP="00903F7D">
            <w:pPr>
              <w:pStyle w:val="rowtabella0"/>
              <w:jc w:val="center"/>
              <w:rPr>
                <w:color w:val="002060"/>
              </w:rPr>
            </w:pPr>
            <w:r w:rsidRPr="00DC196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8BBD4" w14:textId="77777777" w:rsidR="00794A48" w:rsidRPr="00DC1967" w:rsidRDefault="00794A48" w:rsidP="00903F7D">
            <w:pPr>
              <w:pStyle w:val="rowtabella0"/>
              <w:jc w:val="center"/>
              <w:rPr>
                <w:color w:val="002060"/>
              </w:rPr>
            </w:pPr>
            <w:r w:rsidRPr="00DC196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A5CA2"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06831" w14:textId="77777777" w:rsidR="00794A48" w:rsidRPr="00DC1967" w:rsidRDefault="00794A48" w:rsidP="00903F7D">
            <w:pPr>
              <w:pStyle w:val="rowtabella0"/>
              <w:jc w:val="center"/>
              <w:rPr>
                <w:color w:val="002060"/>
              </w:rPr>
            </w:pPr>
            <w:r w:rsidRPr="00DC1967">
              <w:rPr>
                <w:color w:val="002060"/>
              </w:rPr>
              <w:t>0</w:t>
            </w:r>
          </w:p>
        </w:tc>
      </w:tr>
      <w:tr w:rsidR="00794A48" w:rsidRPr="00DC1967" w14:paraId="128B2C17"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A4CECE" w14:textId="77777777" w:rsidR="00794A48" w:rsidRPr="00DC1967" w:rsidRDefault="00794A48" w:rsidP="00903F7D">
            <w:pPr>
              <w:pStyle w:val="rowtabella0"/>
              <w:rPr>
                <w:color w:val="002060"/>
                <w:lang w:val="es-ES"/>
              </w:rPr>
            </w:pPr>
            <w:r w:rsidRPr="00DC1967">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E8396"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AE7A9"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613E4"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5CEF7"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1E253"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46915" w14:textId="77777777" w:rsidR="00794A48" w:rsidRPr="00DC1967" w:rsidRDefault="00794A48" w:rsidP="00903F7D">
            <w:pPr>
              <w:pStyle w:val="rowtabella0"/>
              <w:jc w:val="center"/>
              <w:rPr>
                <w:color w:val="002060"/>
              </w:rPr>
            </w:pPr>
            <w:r w:rsidRPr="00DC196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05027" w14:textId="77777777" w:rsidR="00794A48" w:rsidRPr="00DC1967" w:rsidRDefault="00794A48" w:rsidP="00903F7D">
            <w:pPr>
              <w:pStyle w:val="rowtabella0"/>
              <w:jc w:val="center"/>
              <w:rPr>
                <w:color w:val="002060"/>
              </w:rPr>
            </w:pPr>
            <w:r w:rsidRPr="00DC19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FB604" w14:textId="77777777" w:rsidR="00794A48" w:rsidRPr="00DC1967" w:rsidRDefault="00794A48" w:rsidP="00903F7D">
            <w:pPr>
              <w:pStyle w:val="rowtabella0"/>
              <w:jc w:val="center"/>
              <w:rPr>
                <w:color w:val="002060"/>
              </w:rPr>
            </w:pPr>
            <w:r w:rsidRPr="00DC196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6AD18" w14:textId="77777777" w:rsidR="00794A48" w:rsidRPr="00DC1967" w:rsidRDefault="00794A48" w:rsidP="00903F7D">
            <w:pPr>
              <w:pStyle w:val="rowtabella0"/>
              <w:jc w:val="center"/>
              <w:rPr>
                <w:color w:val="002060"/>
              </w:rPr>
            </w:pPr>
            <w:r w:rsidRPr="00DC1967">
              <w:rPr>
                <w:color w:val="002060"/>
              </w:rPr>
              <w:t>0</w:t>
            </w:r>
          </w:p>
        </w:tc>
      </w:tr>
      <w:tr w:rsidR="00794A48" w:rsidRPr="00DC1967" w14:paraId="432CB400"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2734F1" w14:textId="77777777" w:rsidR="00794A48" w:rsidRPr="00DC1967" w:rsidRDefault="00794A48" w:rsidP="00903F7D">
            <w:pPr>
              <w:pStyle w:val="rowtabella0"/>
              <w:rPr>
                <w:color w:val="002060"/>
              </w:rPr>
            </w:pPr>
            <w:r w:rsidRPr="00DC1967">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6B912"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6D83C"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23EDB"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20EDB"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0C359"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2F45D" w14:textId="77777777" w:rsidR="00794A48" w:rsidRPr="00DC1967" w:rsidRDefault="00794A48" w:rsidP="00903F7D">
            <w:pPr>
              <w:pStyle w:val="rowtabella0"/>
              <w:jc w:val="center"/>
              <w:rPr>
                <w:color w:val="002060"/>
              </w:rPr>
            </w:pPr>
            <w:r w:rsidRPr="00DC196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5751E" w14:textId="77777777" w:rsidR="00794A48" w:rsidRPr="00DC1967" w:rsidRDefault="00794A48" w:rsidP="00903F7D">
            <w:pPr>
              <w:pStyle w:val="rowtabella0"/>
              <w:jc w:val="center"/>
              <w:rPr>
                <w:color w:val="002060"/>
              </w:rPr>
            </w:pPr>
            <w:r w:rsidRPr="00DC19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AD7DE"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81C91" w14:textId="77777777" w:rsidR="00794A48" w:rsidRPr="00DC1967" w:rsidRDefault="00794A48" w:rsidP="00903F7D">
            <w:pPr>
              <w:pStyle w:val="rowtabella0"/>
              <w:jc w:val="center"/>
              <w:rPr>
                <w:color w:val="002060"/>
              </w:rPr>
            </w:pPr>
            <w:r w:rsidRPr="00DC1967">
              <w:rPr>
                <w:color w:val="002060"/>
              </w:rPr>
              <w:t>0</w:t>
            </w:r>
          </w:p>
        </w:tc>
      </w:tr>
      <w:tr w:rsidR="00794A48" w:rsidRPr="00DC1967" w14:paraId="39AF3478"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024F39" w14:textId="77777777" w:rsidR="00794A48" w:rsidRPr="00DC1967" w:rsidRDefault="00794A48" w:rsidP="00903F7D">
            <w:pPr>
              <w:pStyle w:val="rowtabella0"/>
              <w:rPr>
                <w:color w:val="002060"/>
              </w:rPr>
            </w:pPr>
            <w:r w:rsidRPr="00DC1967">
              <w:rPr>
                <w:color w:val="002060"/>
              </w:rPr>
              <w:t>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614C6"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7CC51"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617D7"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D79D6"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7BB59"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AE614" w14:textId="77777777" w:rsidR="00794A48" w:rsidRPr="00DC1967" w:rsidRDefault="00794A48" w:rsidP="00903F7D">
            <w:pPr>
              <w:pStyle w:val="rowtabella0"/>
              <w:jc w:val="center"/>
              <w:rPr>
                <w:color w:val="002060"/>
              </w:rPr>
            </w:pPr>
            <w:r w:rsidRPr="00DC196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94F33"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05D3D"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5B935" w14:textId="77777777" w:rsidR="00794A48" w:rsidRPr="00DC1967" w:rsidRDefault="00794A48" w:rsidP="00903F7D">
            <w:pPr>
              <w:pStyle w:val="rowtabella0"/>
              <w:jc w:val="center"/>
              <w:rPr>
                <w:color w:val="002060"/>
              </w:rPr>
            </w:pPr>
            <w:r w:rsidRPr="00DC1967">
              <w:rPr>
                <w:color w:val="002060"/>
              </w:rPr>
              <w:t>0</w:t>
            </w:r>
          </w:p>
        </w:tc>
      </w:tr>
      <w:tr w:rsidR="00794A48" w:rsidRPr="00DC1967" w14:paraId="2DE84687"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7CB025" w14:textId="77777777" w:rsidR="00794A48" w:rsidRPr="00DC1967" w:rsidRDefault="00794A48" w:rsidP="00903F7D">
            <w:pPr>
              <w:pStyle w:val="rowtabella0"/>
              <w:rPr>
                <w:color w:val="002060"/>
              </w:rPr>
            </w:pPr>
            <w:r w:rsidRPr="00DC1967">
              <w:rPr>
                <w:color w:val="002060"/>
              </w:rPr>
              <w:t>POL. CSI STELLA A.S.D.</w:t>
            </w:r>
            <w:r>
              <w:rPr>
                <w:color w:val="002060"/>
              </w:rPr>
              <w:t xml:space="preserve">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E3908"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ECD96"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1B9B4"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DE970"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12642"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59122" w14:textId="77777777" w:rsidR="00794A48" w:rsidRPr="00DC1967" w:rsidRDefault="00794A48" w:rsidP="00903F7D">
            <w:pPr>
              <w:pStyle w:val="rowtabella0"/>
              <w:jc w:val="center"/>
              <w:rPr>
                <w:color w:val="002060"/>
              </w:rPr>
            </w:pPr>
            <w:r w:rsidRPr="00DC196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DB96A" w14:textId="77777777" w:rsidR="00794A48" w:rsidRPr="00DC1967" w:rsidRDefault="00794A48" w:rsidP="00903F7D">
            <w:pPr>
              <w:pStyle w:val="rowtabella0"/>
              <w:jc w:val="center"/>
              <w:rPr>
                <w:color w:val="002060"/>
              </w:rPr>
            </w:pPr>
            <w:r w:rsidRPr="00DC196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EFF36"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17D15" w14:textId="77777777" w:rsidR="00794A48" w:rsidRPr="00DC1967" w:rsidRDefault="00794A48" w:rsidP="00903F7D">
            <w:pPr>
              <w:pStyle w:val="rowtabella0"/>
              <w:jc w:val="center"/>
              <w:rPr>
                <w:color w:val="002060"/>
              </w:rPr>
            </w:pPr>
            <w:r w:rsidRPr="00DC1967">
              <w:rPr>
                <w:color w:val="002060"/>
              </w:rPr>
              <w:t>0</w:t>
            </w:r>
          </w:p>
        </w:tc>
      </w:tr>
      <w:tr w:rsidR="00794A48" w:rsidRPr="00DC1967" w14:paraId="3155DCC5"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E66FDA" w14:textId="77777777" w:rsidR="00794A48" w:rsidRPr="00DC1967" w:rsidRDefault="00794A48" w:rsidP="00903F7D">
            <w:pPr>
              <w:pStyle w:val="rowtabella0"/>
              <w:rPr>
                <w:color w:val="002060"/>
              </w:rPr>
            </w:pPr>
            <w:r w:rsidRPr="00DC1967">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DCAA0"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31A18"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CC682"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8677B"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6B613"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3A8F4" w14:textId="77777777" w:rsidR="00794A48" w:rsidRPr="00DC1967" w:rsidRDefault="00794A48" w:rsidP="00903F7D">
            <w:pPr>
              <w:pStyle w:val="rowtabella0"/>
              <w:jc w:val="center"/>
              <w:rPr>
                <w:color w:val="002060"/>
              </w:rPr>
            </w:pPr>
            <w:r w:rsidRPr="00DC19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57F5F" w14:textId="77777777" w:rsidR="00794A48" w:rsidRPr="00DC1967" w:rsidRDefault="00794A48" w:rsidP="00903F7D">
            <w:pPr>
              <w:pStyle w:val="rowtabella0"/>
              <w:jc w:val="center"/>
              <w:rPr>
                <w:color w:val="002060"/>
              </w:rPr>
            </w:pPr>
            <w:r w:rsidRPr="00DC196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41430"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74383" w14:textId="77777777" w:rsidR="00794A48" w:rsidRPr="00DC1967" w:rsidRDefault="00794A48" w:rsidP="00903F7D">
            <w:pPr>
              <w:pStyle w:val="rowtabella0"/>
              <w:jc w:val="center"/>
              <w:rPr>
                <w:color w:val="002060"/>
              </w:rPr>
            </w:pPr>
            <w:r w:rsidRPr="00DC1967">
              <w:rPr>
                <w:color w:val="002060"/>
              </w:rPr>
              <w:t>0</w:t>
            </w:r>
          </w:p>
        </w:tc>
      </w:tr>
      <w:tr w:rsidR="00794A48" w:rsidRPr="00DC1967" w14:paraId="5645DD08"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0345C9" w14:textId="77777777" w:rsidR="00794A48" w:rsidRPr="00DC1967" w:rsidRDefault="00794A48" w:rsidP="00903F7D">
            <w:pPr>
              <w:pStyle w:val="rowtabella0"/>
              <w:rPr>
                <w:color w:val="002060"/>
              </w:rPr>
            </w:pPr>
            <w:r w:rsidRPr="00DC1967">
              <w:rPr>
                <w:color w:val="002060"/>
              </w:rPr>
              <w:t>ASR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91028"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D83BB"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3756C"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C9DEF"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38A4E"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D99D2" w14:textId="77777777" w:rsidR="00794A48" w:rsidRPr="00DC1967" w:rsidRDefault="00794A48" w:rsidP="00903F7D">
            <w:pPr>
              <w:pStyle w:val="rowtabella0"/>
              <w:jc w:val="center"/>
              <w:rPr>
                <w:color w:val="002060"/>
              </w:rPr>
            </w:pPr>
            <w:r w:rsidRPr="00DC196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2CBB3" w14:textId="77777777" w:rsidR="00794A48" w:rsidRPr="00DC1967" w:rsidRDefault="00794A48" w:rsidP="00903F7D">
            <w:pPr>
              <w:pStyle w:val="rowtabella0"/>
              <w:jc w:val="center"/>
              <w:rPr>
                <w:color w:val="002060"/>
              </w:rPr>
            </w:pPr>
            <w:r w:rsidRPr="00DC196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D9DFE"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2FECD" w14:textId="77777777" w:rsidR="00794A48" w:rsidRPr="00DC1967" w:rsidRDefault="00794A48" w:rsidP="00903F7D">
            <w:pPr>
              <w:pStyle w:val="rowtabella0"/>
              <w:jc w:val="center"/>
              <w:rPr>
                <w:color w:val="002060"/>
              </w:rPr>
            </w:pPr>
            <w:r w:rsidRPr="00DC1967">
              <w:rPr>
                <w:color w:val="002060"/>
              </w:rPr>
              <w:t>0</w:t>
            </w:r>
          </w:p>
        </w:tc>
      </w:tr>
      <w:tr w:rsidR="00794A48" w:rsidRPr="00DC1967" w14:paraId="29D28D1F"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3D5E96" w14:textId="77777777" w:rsidR="00794A48" w:rsidRPr="00DC1967" w:rsidRDefault="00794A48" w:rsidP="00903F7D">
            <w:pPr>
              <w:pStyle w:val="rowtabella0"/>
              <w:rPr>
                <w:color w:val="002060"/>
              </w:rPr>
            </w:pPr>
            <w:r w:rsidRPr="00DC1967">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282CC"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0B1EF"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71841"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A6E53"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7319B"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6DDC7" w14:textId="77777777" w:rsidR="00794A48" w:rsidRPr="00DC1967" w:rsidRDefault="00794A48" w:rsidP="00903F7D">
            <w:pPr>
              <w:pStyle w:val="rowtabella0"/>
              <w:jc w:val="center"/>
              <w:rPr>
                <w:color w:val="002060"/>
              </w:rPr>
            </w:pPr>
            <w:r w:rsidRPr="00DC19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6E64B" w14:textId="77777777" w:rsidR="00794A48" w:rsidRPr="00DC1967" w:rsidRDefault="00794A48" w:rsidP="00903F7D">
            <w:pPr>
              <w:pStyle w:val="rowtabella0"/>
              <w:jc w:val="center"/>
              <w:rPr>
                <w:color w:val="002060"/>
              </w:rPr>
            </w:pPr>
            <w:r w:rsidRPr="00DC196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DC4A2" w14:textId="77777777" w:rsidR="00794A48" w:rsidRPr="00DC1967" w:rsidRDefault="00794A48" w:rsidP="00903F7D">
            <w:pPr>
              <w:pStyle w:val="rowtabella0"/>
              <w:jc w:val="center"/>
              <w:rPr>
                <w:color w:val="002060"/>
              </w:rPr>
            </w:pPr>
            <w:r w:rsidRPr="00DC196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D3837" w14:textId="77777777" w:rsidR="00794A48" w:rsidRPr="00DC1967" w:rsidRDefault="00794A48" w:rsidP="00903F7D">
            <w:pPr>
              <w:pStyle w:val="rowtabella0"/>
              <w:jc w:val="center"/>
              <w:rPr>
                <w:color w:val="002060"/>
              </w:rPr>
            </w:pPr>
            <w:r w:rsidRPr="00DC1967">
              <w:rPr>
                <w:color w:val="002060"/>
              </w:rPr>
              <w:t>0</w:t>
            </w:r>
          </w:p>
        </w:tc>
      </w:tr>
      <w:tr w:rsidR="00794A48" w:rsidRPr="00DC1967" w14:paraId="59E84A8C"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7CA167" w14:textId="77777777" w:rsidR="00794A48" w:rsidRPr="00DC1967" w:rsidRDefault="00794A48" w:rsidP="00903F7D">
            <w:pPr>
              <w:pStyle w:val="rowtabella0"/>
              <w:rPr>
                <w:color w:val="002060"/>
              </w:rPr>
            </w:pPr>
            <w:r w:rsidRPr="00DC1967">
              <w:rPr>
                <w:color w:val="002060"/>
              </w:rPr>
              <w:t>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8964F"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AF66A"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C36AC"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A3494"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018A2"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DFD41" w14:textId="77777777" w:rsidR="00794A48" w:rsidRPr="00DC1967" w:rsidRDefault="00794A48" w:rsidP="00903F7D">
            <w:pPr>
              <w:pStyle w:val="rowtabella0"/>
              <w:jc w:val="center"/>
              <w:rPr>
                <w:color w:val="002060"/>
              </w:rPr>
            </w:pPr>
            <w:r w:rsidRPr="00DC196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990F0" w14:textId="77777777" w:rsidR="00794A48" w:rsidRPr="00DC1967" w:rsidRDefault="00794A48" w:rsidP="00903F7D">
            <w:pPr>
              <w:pStyle w:val="rowtabella0"/>
              <w:jc w:val="center"/>
              <w:rPr>
                <w:color w:val="002060"/>
              </w:rPr>
            </w:pPr>
            <w:r w:rsidRPr="00DC196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A175C"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F0BE6" w14:textId="77777777" w:rsidR="00794A48" w:rsidRPr="00DC1967" w:rsidRDefault="00794A48" w:rsidP="00903F7D">
            <w:pPr>
              <w:pStyle w:val="rowtabella0"/>
              <w:jc w:val="center"/>
              <w:rPr>
                <w:color w:val="002060"/>
              </w:rPr>
            </w:pPr>
            <w:r w:rsidRPr="00DC1967">
              <w:rPr>
                <w:color w:val="002060"/>
              </w:rPr>
              <w:t>0</w:t>
            </w:r>
          </w:p>
        </w:tc>
      </w:tr>
      <w:tr w:rsidR="00794A48" w:rsidRPr="00DC1967" w14:paraId="07EAEBAB" w14:textId="77777777" w:rsidTr="00903F7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80CE73" w14:textId="77777777" w:rsidR="00794A48" w:rsidRPr="00DC1967" w:rsidRDefault="00794A48" w:rsidP="00903F7D">
            <w:pPr>
              <w:pStyle w:val="rowtabella0"/>
              <w:rPr>
                <w:color w:val="002060"/>
              </w:rPr>
            </w:pPr>
            <w:r w:rsidRPr="00DC1967">
              <w:rPr>
                <w:color w:val="002060"/>
              </w:rPr>
              <w:t>A.S.D. SPORTING GROTTAMMARE</w:t>
            </w:r>
            <w:r>
              <w:rPr>
                <w:color w:val="002060"/>
              </w:rPr>
              <w:t xml:space="preserve">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CF9B4"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445C3"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4F560"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62BCE"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B660F"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740C3"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C67A9" w14:textId="77777777" w:rsidR="00794A48" w:rsidRPr="00DC1967" w:rsidRDefault="00794A48" w:rsidP="00903F7D">
            <w:pPr>
              <w:pStyle w:val="rowtabella0"/>
              <w:jc w:val="center"/>
              <w:rPr>
                <w:color w:val="002060"/>
              </w:rPr>
            </w:pPr>
            <w:r w:rsidRPr="00DC196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18ABF" w14:textId="77777777" w:rsidR="00794A48" w:rsidRPr="00DC1967" w:rsidRDefault="00794A48" w:rsidP="00903F7D">
            <w:pPr>
              <w:pStyle w:val="rowtabella0"/>
              <w:jc w:val="center"/>
              <w:rPr>
                <w:color w:val="002060"/>
              </w:rPr>
            </w:pPr>
            <w:r w:rsidRPr="00DC196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49EC0" w14:textId="77777777" w:rsidR="00794A48" w:rsidRPr="00DC1967" w:rsidRDefault="00794A48" w:rsidP="00903F7D">
            <w:pPr>
              <w:pStyle w:val="rowtabella0"/>
              <w:jc w:val="center"/>
              <w:rPr>
                <w:color w:val="002060"/>
              </w:rPr>
            </w:pPr>
            <w:r w:rsidRPr="00DC1967">
              <w:rPr>
                <w:color w:val="002060"/>
              </w:rPr>
              <w:t>0</w:t>
            </w:r>
          </w:p>
        </w:tc>
      </w:tr>
    </w:tbl>
    <w:p w14:paraId="5A5FB046" w14:textId="77777777" w:rsidR="00794A48" w:rsidRDefault="00794A48" w:rsidP="00794A48">
      <w:pPr>
        <w:pStyle w:val="breakline"/>
        <w:rPr>
          <w:rFonts w:eastAsiaTheme="minorEastAsia"/>
          <w:color w:val="002060"/>
        </w:rPr>
      </w:pPr>
    </w:p>
    <w:p w14:paraId="54D15450" w14:textId="77777777" w:rsidR="00B626F7" w:rsidRPr="006B1B77" w:rsidRDefault="00B626F7" w:rsidP="00B626F7">
      <w:pPr>
        <w:pStyle w:val="titoloprinc0"/>
        <w:rPr>
          <w:color w:val="002060"/>
        </w:rPr>
      </w:pPr>
      <w:r>
        <w:rPr>
          <w:color w:val="002060"/>
        </w:rPr>
        <w:t>PROGRAMMA GARE</w:t>
      </w:r>
    </w:p>
    <w:p w14:paraId="35353224" w14:textId="77777777" w:rsidR="00B626F7" w:rsidRDefault="00B626F7" w:rsidP="00794A48">
      <w:pPr>
        <w:pStyle w:val="breakline"/>
        <w:rPr>
          <w:rFonts w:eastAsiaTheme="minorEastAsia"/>
          <w:color w:val="002060"/>
        </w:rPr>
      </w:pPr>
    </w:p>
    <w:p w14:paraId="6BC5D477" w14:textId="77777777" w:rsidR="007931D4" w:rsidRPr="00004124" w:rsidRDefault="007931D4" w:rsidP="007931D4">
      <w:pPr>
        <w:pStyle w:val="sottotitolocampionato10"/>
        <w:rPr>
          <w:color w:val="002060"/>
        </w:rPr>
      </w:pPr>
      <w:r w:rsidRPr="00004124">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1"/>
        <w:gridCol w:w="2002"/>
        <w:gridCol w:w="385"/>
        <w:gridCol w:w="898"/>
        <w:gridCol w:w="1191"/>
        <w:gridCol w:w="1560"/>
        <w:gridCol w:w="1563"/>
      </w:tblGrid>
      <w:tr w:rsidR="007931D4" w:rsidRPr="00004124" w14:paraId="4FDD70E9" w14:textId="77777777" w:rsidTr="00903F7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4C1C2" w14:textId="77777777" w:rsidR="007931D4" w:rsidRPr="00004124" w:rsidRDefault="007931D4" w:rsidP="00903F7D">
            <w:pPr>
              <w:pStyle w:val="headertabella0"/>
              <w:rPr>
                <w:color w:val="002060"/>
              </w:rPr>
            </w:pPr>
            <w:r w:rsidRPr="0000412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39F1F0" w14:textId="77777777" w:rsidR="007931D4" w:rsidRPr="00004124" w:rsidRDefault="007931D4" w:rsidP="00903F7D">
            <w:pPr>
              <w:pStyle w:val="headertabella0"/>
              <w:rPr>
                <w:color w:val="002060"/>
              </w:rPr>
            </w:pPr>
            <w:r w:rsidRPr="0000412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036273" w14:textId="77777777" w:rsidR="007931D4" w:rsidRPr="00004124" w:rsidRDefault="007931D4" w:rsidP="00903F7D">
            <w:pPr>
              <w:pStyle w:val="headertabella0"/>
              <w:rPr>
                <w:color w:val="002060"/>
              </w:rPr>
            </w:pPr>
            <w:r w:rsidRPr="0000412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49C97" w14:textId="77777777" w:rsidR="007931D4" w:rsidRPr="00004124" w:rsidRDefault="007931D4" w:rsidP="00903F7D">
            <w:pPr>
              <w:pStyle w:val="headertabella0"/>
              <w:rPr>
                <w:color w:val="002060"/>
              </w:rPr>
            </w:pPr>
            <w:r w:rsidRPr="0000412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7F2EB" w14:textId="77777777" w:rsidR="007931D4" w:rsidRPr="00004124" w:rsidRDefault="007931D4" w:rsidP="00903F7D">
            <w:pPr>
              <w:pStyle w:val="headertabella0"/>
              <w:rPr>
                <w:color w:val="002060"/>
              </w:rPr>
            </w:pPr>
            <w:r w:rsidRPr="0000412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F05B3" w14:textId="77777777" w:rsidR="007931D4" w:rsidRPr="00004124" w:rsidRDefault="007931D4" w:rsidP="00903F7D">
            <w:pPr>
              <w:pStyle w:val="headertabella0"/>
              <w:rPr>
                <w:color w:val="002060"/>
              </w:rPr>
            </w:pPr>
            <w:proofErr w:type="spellStart"/>
            <w:r w:rsidRPr="00004124">
              <w:rPr>
                <w:color w:val="002060"/>
              </w:rPr>
              <w:t>Localita'</w:t>
            </w:r>
            <w:proofErr w:type="spellEnd"/>
            <w:r w:rsidRPr="0000412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A8641" w14:textId="77777777" w:rsidR="007931D4" w:rsidRPr="00004124" w:rsidRDefault="007931D4" w:rsidP="00903F7D">
            <w:pPr>
              <w:pStyle w:val="headertabella0"/>
              <w:rPr>
                <w:color w:val="002060"/>
              </w:rPr>
            </w:pPr>
            <w:r w:rsidRPr="00004124">
              <w:rPr>
                <w:color w:val="002060"/>
              </w:rPr>
              <w:t>Indirizzo Impianto</w:t>
            </w:r>
          </w:p>
        </w:tc>
      </w:tr>
      <w:tr w:rsidR="007931D4" w:rsidRPr="00004124" w14:paraId="1A7627EE" w14:textId="77777777" w:rsidTr="00903F7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4179E0" w14:textId="77777777" w:rsidR="007931D4" w:rsidRPr="00004124" w:rsidRDefault="007931D4" w:rsidP="00903F7D">
            <w:pPr>
              <w:pStyle w:val="rowtabella0"/>
              <w:rPr>
                <w:color w:val="002060"/>
              </w:rPr>
            </w:pPr>
            <w:r w:rsidRPr="00004124">
              <w:rPr>
                <w:color w:val="002060"/>
              </w:rPr>
              <w:t>AUDAX CALCIO PIOBBICO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ED8168" w14:textId="77777777" w:rsidR="007931D4" w:rsidRPr="00004124" w:rsidRDefault="007931D4" w:rsidP="00903F7D">
            <w:pPr>
              <w:pStyle w:val="rowtabella0"/>
              <w:rPr>
                <w:color w:val="002060"/>
              </w:rPr>
            </w:pPr>
            <w:r w:rsidRPr="00004124">
              <w:rPr>
                <w:color w:val="002060"/>
              </w:rPr>
              <w:t>FFJ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8A5682" w14:textId="77777777" w:rsidR="007931D4" w:rsidRPr="00004124" w:rsidRDefault="007931D4" w:rsidP="00903F7D">
            <w:pPr>
              <w:pStyle w:val="rowtabella0"/>
              <w:jc w:val="center"/>
              <w:rPr>
                <w:color w:val="002060"/>
              </w:rPr>
            </w:pPr>
            <w:r w:rsidRPr="0000412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25B05D" w14:textId="77777777" w:rsidR="007931D4" w:rsidRPr="00004124" w:rsidRDefault="007931D4" w:rsidP="00903F7D">
            <w:pPr>
              <w:pStyle w:val="rowtabella0"/>
              <w:rPr>
                <w:color w:val="002060"/>
              </w:rPr>
            </w:pPr>
            <w:r w:rsidRPr="00004124">
              <w:rPr>
                <w:color w:val="002060"/>
              </w:rPr>
              <w:t>01/11/2024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EBB248" w14:textId="77777777" w:rsidR="007931D4" w:rsidRPr="00004124" w:rsidRDefault="007931D4" w:rsidP="00903F7D">
            <w:pPr>
              <w:pStyle w:val="rowtabella0"/>
              <w:rPr>
                <w:color w:val="002060"/>
              </w:rPr>
            </w:pPr>
            <w:r w:rsidRPr="00004124">
              <w:rPr>
                <w:color w:val="002060"/>
              </w:rPr>
              <w:t>5484 PALASPORT COMUNALE CALCIO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234D78" w14:textId="77777777" w:rsidR="007931D4" w:rsidRPr="00004124" w:rsidRDefault="007931D4" w:rsidP="00903F7D">
            <w:pPr>
              <w:pStyle w:val="rowtabella0"/>
              <w:rPr>
                <w:color w:val="002060"/>
              </w:rPr>
            </w:pPr>
            <w:r w:rsidRPr="00004124">
              <w:rPr>
                <w:color w:val="002060"/>
              </w:rPr>
              <w:t>PIOBBICO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5FE237" w14:textId="77777777" w:rsidR="007931D4" w:rsidRPr="00004124" w:rsidRDefault="007931D4" w:rsidP="00903F7D">
            <w:pPr>
              <w:pStyle w:val="rowtabella0"/>
              <w:rPr>
                <w:color w:val="002060"/>
              </w:rPr>
            </w:pPr>
            <w:r w:rsidRPr="00004124">
              <w:rPr>
                <w:color w:val="002060"/>
              </w:rPr>
              <w:t>VIA GIOVANNI XXIII</w:t>
            </w:r>
          </w:p>
        </w:tc>
      </w:tr>
      <w:tr w:rsidR="007931D4" w:rsidRPr="00004124" w14:paraId="7C84CC2E"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E6A808" w14:textId="77777777" w:rsidR="007931D4" w:rsidRPr="00004124" w:rsidRDefault="007931D4" w:rsidP="00903F7D">
            <w:pPr>
              <w:pStyle w:val="rowtabella0"/>
              <w:rPr>
                <w:color w:val="002060"/>
              </w:rPr>
            </w:pPr>
            <w:r w:rsidRPr="00004124">
              <w:rPr>
                <w:color w:val="002060"/>
              </w:rPr>
              <w:t>DURANTINA SANTA CECILIA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C91B30" w14:textId="77777777" w:rsidR="007931D4" w:rsidRPr="00004124" w:rsidRDefault="007931D4" w:rsidP="00903F7D">
            <w:pPr>
              <w:pStyle w:val="rowtabella0"/>
              <w:rPr>
                <w:color w:val="002060"/>
              </w:rPr>
            </w:pPr>
            <w:r w:rsidRPr="00004124">
              <w:rPr>
                <w:color w:val="002060"/>
              </w:rPr>
              <w:t>SAN COSTANZO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24E9EF"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2F6C70" w14:textId="77777777" w:rsidR="007931D4" w:rsidRPr="00004124" w:rsidRDefault="007931D4" w:rsidP="00903F7D">
            <w:pPr>
              <w:pStyle w:val="rowtabella0"/>
              <w:rPr>
                <w:color w:val="002060"/>
              </w:rPr>
            </w:pPr>
            <w:r w:rsidRPr="00004124">
              <w:rPr>
                <w:color w:val="002060"/>
              </w:rPr>
              <w:t>01/11/2024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5FCCC6" w14:textId="77777777" w:rsidR="007931D4" w:rsidRPr="00004124" w:rsidRDefault="007931D4" w:rsidP="00903F7D">
            <w:pPr>
              <w:pStyle w:val="rowtabella0"/>
              <w:rPr>
                <w:color w:val="002060"/>
              </w:rPr>
            </w:pPr>
            <w:r w:rsidRPr="00004124">
              <w:rPr>
                <w:color w:val="002060"/>
              </w:rPr>
              <w:t>5489 URBANIA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3F715E" w14:textId="77777777" w:rsidR="007931D4" w:rsidRPr="00004124" w:rsidRDefault="007931D4" w:rsidP="00903F7D">
            <w:pPr>
              <w:pStyle w:val="rowtabella0"/>
              <w:rPr>
                <w:color w:val="002060"/>
              </w:rPr>
            </w:pPr>
            <w:r w:rsidRPr="00004124">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ECE7C8" w14:textId="77777777" w:rsidR="007931D4" w:rsidRPr="00004124" w:rsidRDefault="007931D4" w:rsidP="00903F7D">
            <w:pPr>
              <w:pStyle w:val="rowtabella0"/>
              <w:rPr>
                <w:color w:val="002060"/>
              </w:rPr>
            </w:pPr>
            <w:r w:rsidRPr="00004124">
              <w:rPr>
                <w:color w:val="002060"/>
              </w:rPr>
              <w:t>VIA CAMPO SPORTIVO</w:t>
            </w:r>
          </w:p>
        </w:tc>
      </w:tr>
      <w:tr w:rsidR="007931D4" w:rsidRPr="00004124" w14:paraId="1CD989FB"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99E977" w14:textId="77777777" w:rsidR="007931D4" w:rsidRPr="00004124" w:rsidRDefault="007931D4" w:rsidP="00903F7D">
            <w:pPr>
              <w:pStyle w:val="rowtabella0"/>
              <w:rPr>
                <w:color w:val="002060"/>
              </w:rPr>
            </w:pPr>
            <w:r w:rsidRPr="00004124">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9E2B4E" w14:textId="77777777" w:rsidR="007931D4" w:rsidRPr="00004124" w:rsidRDefault="007931D4" w:rsidP="00903F7D">
            <w:pPr>
              <w:pStyle w:val="rowtabella0"/>
              <w:rPr>
                <w:color w:val="002060"/>
              </w:rPr>
            </w:pPr>
            <w:r w:rsidRPr="00004124">
              <w:rPr>
                <w:color w:val="002060"/>
              </w:rPr>
              <w:t>MONTECCHIO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F04E91"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02D47C" w14:textId="77777777" w:rsidR="007931D4" w:rsidRPr="00004124" w:rsidRDefault="007931D4" w:rsidP="00903F7D">
            <w:pPr>
              <w:pStyle w:val="rowtabella0"/>
              <w:rPr>
                <w:color w:val="002060"/>
              </w:rPr>
            </w:pPr>
            <w:r w:rsidRPr="00004124">
              <w:rPr>
                <w:color w:val="002060"/>
              </w:rPr>
              <w:t>01/11/2024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9E81A6" w14:textId="77777777" w:rsidR="007931D4" w:rsidRPr="00004124" w:rsidRDefault="007931D4" w:rsidP="00903F7D">
            <w:pPr>
              <w:pStyle w:val="rowtabella0"/>
              <w:rPr>
                <w:color w:val="002060"/>
              </w:rPr>
            </w:pPr>
            <w:r w:rsidRPr="00004124">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E086A9" w14:textId="77777777" w:rsidR="007931D4" w:rsidRPr="00004124" w:rsidRDefault="007931D4" w:rsidP="00903F7D">
            <w:pPr>
              <w:pStyle w:val="rowtabella0"/>
              <w:rPr>
                <w:color w:val="002060"/>
              </w:rPr>
            </w:pPr>
            <w:r w:rsidRPr="00004124">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9AD491" w14:textId="77777777" w:rsidR="007931D4" w:rsidRPr="00004124" w:rsidRDefault="007931D4" w:rsidP="00903F7D">
            <w:pPr>
              <w:pStyle w:val="rowtabella0"/>
              <w:rPr>
                <w:color w:val="002060"/>
              </w:rPr>
            </w:pPr>
            <w:r w:rsidRPr="00004124">
              <w:rPr>
                <w:color w:val="002060"/>
              </w:rPr>
              <w:t>VIA DELL'INDUSTRIA</w:t>
            </w:r>
          </w:p>
        </w:tc>
      </w:tr>
      <w:tr w:rsidR="007931D4" w:rsidRPr="00004124" w14:paraId="44529966"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8F2AB6" w14:textId="77777777" w:rsidR="007931D4" w:rsidRPr="00004124" w:rsidRDefault="007931D4" w:rsidP="00903F7D">
            <w:pPr>
              <w:pStyle w:val="rowtabella0"/>
              <w:rPr>
                <w:color w:val="002060"/>
              </w:rPr>
            </w:pPr>
            <w:r w:rsidRPr="00004124">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6681B9" w14:textId="77777777" w:rsidR="007931D4" w:rsidRPr="00004124" w:rsidRDefault="007931D4" w:rsidP="00903F7D">
            <w:pPr>
              <w:pStyle w:val="rowtabella0"/>
              <w:rPr>
                <w:color w:val="002060"/>
              </w:rPr>
            </w:pPr>
            <w:r w:rsidRPr="00004124">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8B8ED7"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F3B907" w14:textId="77777777" w:rsidR="007931D4" w:rsidRPr="00004124" w:rsidRDefault="007931D4" w:rsidP="00903F7D">
            <w:pPr>
              <w:pStyle w:val="rowtabella0"/>
              <w:rPr>
                <w:color w:val="002060"/>
              </w:rPr>
            </w:pPr>
            <w:r w:rsidRPr="00004124">
              <w:rPr>
                <w:color w:val="002060"/>
              </w:rPr>
              <w:t>01/11/2024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0E231A" w14:textId="77777777" w:rsidR="007931D4" w:rsidRPr="00004124" w:rsidRDefault="007931D4" w:rsidP="00903F7D">
            <w:pPr>
              <w:pStyle w:val="rowtabella0"/>
              <w:rPr>
                <w:color w:val="002060"/>
              </w:rPr>
            </w:pPr>
            <w:r w:rsidRPr="00004124">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6562F4" w14:textId="77777777" w:rsidR="007931D4" w:rsidRPr="00004124" w:rsidRDefault="007931D4" w:rsidP="00903F7D">
            <w:pPr>
              <w:pStyle w:val="rowtabella0"/>
              <w:rPr>
                <w:color w:val="002060"/>
              </w:rPr>
            </w:pPr>
            <w:r w:rsidRPr="00004124">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92018E" w14:textId="77777777" w:rsidR="007931D4" w:rsidRPr="00004124" w:rsidRDefault="007931D4" w:rsidP="00903F7D">
            <w:pPr>
              <w:pStyle w:val="rowtabella0"/>
              <w:rPr>
                <w:color w:val="002060"/>
              </w:rPr>
            </w:pPr>
            <w:r w:rsidRPr="00004124">
              <w:rPr>
                <w:color w:val="002060"/>
              </w:rPr>
              <w:t>VIA DEI PIOPPI 2</w:t>
            </w:r>
          </w:p>
        </w:tc>
      </w:tr>
      <w:tr w:rsidR="007931D4" w:rsidRPr="00004124" w14:paraId="6A206631"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D3BEB7" w14:textId="77777777" w:rsidR="007931D4" w:rsidRPr="00004124" w:rsidRDefault="007931D4" w:rsidP="00903F7D">
            <w:pPr>
              <w:pStyle w:val="rowtabella0"/>
              <w:rPr>
                <w:color w:val="002060"/>
              </w:rPr>
            </w:pPr>
            <w:r w:rsidRPr="00004124">
              <w:rPr>
                <w:color w:val="002060"/>
              </w:rPr>
              <w:t>URBINO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483218" w14:textId="77777777" w:rsidR="007931D4" w:rsidRPr="00004124" w:rsidRDefault="007931D4" w:rsidP="00903F7D">
            <w:pPr>
              <w:pStyle w:val="rowtabella0"/>
              <w:rPr>
                <w:color w:val="002060"/>
              </w:rPr>
            </w:pPr>
            <w:r w:rsidRPr="00004124">
              <w:rPr>
                <w:color w:val="002060"/>
              </w:rPr>
              <w:t>GRADARA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B6A4BA"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DA3D87" w14:textId="77777777" w:rsidR="007931D4" w:rsidRPr="00004124" w:rsidRDefault="007931D4" w:rsidP="00903F7D">
            <w:pPr>
              <w:pStyle w:val="rowtabella0"/>
              <w:rPr>
                <w:color w:val="002060"/>
              </w:rPr>
            </w:pPr>
            <w:r w:rsidRPr="00004124">
              <w:rPr>
                <w:color w:val="002060"/>
              </w:rPr>
              <w:t>01/11/2024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77223C" w14:textId="77777777" w:rsidR="007931D4" w:rsidRPr="00004124" w:rsidRDefault="007931D4" w:rsidP="00903F7D">
            <w:pPr>
              <w:pStyle w:val="rowtabella0"/>
              <w:rPr>
                <w:color w:val="002060"/>
              </w:rPr>
            </w:pPr>
            <w:r w:rsidRPr="00004124">
              <w:rPr>
                <w:color w:val="002060"/>
              </w:rPr>
              <w:t>5422 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69287E" w14:textId="77777777" w:rsidR="007931D4" w:rsidRPr="00004124" w:rsidRDefault="007931D4" w:rsidP="00903F7D">
            <w:pPr>
              <w:pStyle w:val="rowtabella0"/>
              <w:rPr>
                <w:color w:val="002060"/>
              </w:rPr>
            </w:pPr>
            <w:r w:rsidRPr="00004124">
              <w:rPr>
                <w:color w:val="00206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435BAB" w14:textId="77777777" w:rsidR="007931D4" w:rsidRPr="00004124" w:rsidRDefault="007931D4" w:rsidP="00903F7D">
            <w:pPr>
              <w:pStyle w:val="rowtabella0"/>
              <w:rPr>
                <w:color w:val="002060"/>
              </w:rPr>
            </w:pPr>
            <w:r w:rsidRPr="00004124">
              <w:rPr>
                <w:color w:val="002060"/>
              </w:rPr>
              <w:t>VIA DELL'ANNUNZIATA</w:t>
            </w:r>
          </w:p>
        </w:tc>
      </w:tr>
      <w:tr w:rsidR="007931D4" w:rsidRPr="00004124" w14:paraId="2B0EB026" w14:textId="77777777" w:rsidTr="00903F7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FD530B" w14:textId="77777777" w:rsidR="007931D4" w:rsidRPr="00004124" w:rsidRDefault="007931D4" w:rsidP="00903F7D">
            <w:pPr>
              <w:pStyle w:val="rowtabella0"/>
              <w:rPr>
                <w:color w:val="002060"/>
              </w:rPr>
            </w:pPr>
            <w:r w:rsidRPr="00004124">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67C6C1" w14:textId="77777777" w:rsidR="007931D4" w:rsidRPr="00004124" w:rsidRDefault="007931D4" w:rsidP="00903F7D">
            <w:pPr>
              <w:pStyle w:val="rowtabella0"/>
              <w:rPr>
                <w:color w:val="002060"/>
              </w:rPr>
            </w:pPr>
            <w:r w:rsidRPr="00004124">
              <w:rPr>
                <w:color w:val="002060"/>
              </w:rPr>
              <w:t xml:space="preserve">SPECIAL ONE SPORTING </w:t>
            </w:r>
            <w:proofErr w:type="spellStart"/>
            <w:r w:rsidRPr="00004124">
              <w:rPr>
                <w:color w:val="002060"/>
              </w:rPr>
              <w:t>sq.B</w:t>
            </w:r>
            <w:proofErr w:type="spell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40BA65"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3B9E32" w14:textId="77777777" w:rsidR="007931D4" w:rsidRPr="00004124" w:rsidRDefault="007931D4" w:rsidP="00903F7D">
            <w:pPr>
              <w:pStyle w:val="rowtabella0"/>
              <w:rPr>
                <w:color w:val="002060"/>
              </w:rPr>
            </w:pPr>
            <w:r w:rsidRPr="00004124">
              <w:rPr>
                <w:color w:val="002060"/>
              </w:rPr>
              <w:t>02/11/2024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308E0D" w14:textId="77777777" w:rsidR="007931D4" w:rsidRPr="00004124" w:rsidRDefault="007931D4" w:rsidP="00903F7D">
            <w:pPr>
              <w:pStyle w:val="rowtabella0"/>
              <w:rPr>
                <w:color w:val="002060"/>
              </w:rPr>
            </w:pPr>
            <w:r w:rsidRPr="00004124">
              <w:rPr>
                <w:color w:val="002060"/>
              </w:rPr>
              <w:t>5441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C650CF" w14:textId="77777777" w:rsidR="007931D4" w:rsidRPr="00004124" w:rsidRDefault="007931D4" w:rsidP="00903F7D">
            <w:pPr>
              <w:pStyle w:val="rowtabella0"/>
              <w:rPr>
                <w:color w:val="002060"/>
              </w:rPr>
            </w:pPr>
            <w:r w:rsidRPr="00004124">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16D5A2" w14:textId="77777777" w:rsidR="007931D4" w:rsidRPr="00004124" w:rsidRDefault="007931D4" w:rsidP="00903F7D">
            <w:pPr>
              <w:pStyle w:val="rowtabella0"/>
              <w:rPr>
                <w:color w:val="002060"/>
              </w:rPr>
            </w:pPr>
            <w:r w:rsidRPr="00004124">
              <w:rPr>
                <w:color w:val="002060"/>
              </w:rPr>
              <w:t>VIA MOLINELLO</w:t>
            </w:r>
          </w:p>
        </w:tc>
      </w:tr>
    </w:tbl>
    <w:p w14:paraId="6D8864DD" w14:textId="77777777" w:rsidR="007931D4" w:rsidRPr="00004124" w:rsidRDefault="007931D4" w:rsidP="007931D4">
      <w:pPr>
        <w:pStyle w:val="breakline"/>
        <w:rPr>
          <w:rFonts w:eastAsiaTheme="minorEastAsia"/>
          <w:color w:val="002060"/>
        </w:rPr>
      </w:pPr>
    </w:p>
    <w:p w14:paraId="249261EE" w14:textId="77777777" w:rsidR="007931D4" w:rsidRPr="00004124" w:rsidRDefault="007931D4" w:rsidP="007931D4">
      <w:pPr>
        <w:pStyle w:val="breakline"/>
        <w:rPr>
          <w:color w:val="002060"/>
        </w:rPr>
      </w:pPr>
    </w:p>
    <w:p w14:paraId="1EC3B3D1" w14:textId="77777777" w:rsidR="007931D4" w:rsidRPr="00004124" w:rsidRDefault="007931D4" w:rsidP="007931D4">
      <w:pPr>
        <w:pStyle w:val="breakline"/>
        <w:rPr>
          <w:color w:val="002060"/>
        </w:rPr>
      </w:pPr>
    </w:p>
    <w:p w14:paraId="54D60FEC" w14:textId="77777777" w:rsidR="007931D4" w:rsidRPr="00004124" w:rsidRDefault="007931D4" w:rsidP="007931D4">
      <w:pPr>
        <w:pStyle w:val="sottotitolocampionato10"/>
        <w:rPr>
          <w:color w:val="002060"/>
        </w:rPr>
      </w:pPr>
      <w:r w:rsidRPr="00004124">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0"/>
        <w:gridCol w:w="385"/>
        <w:gridCol w:w="898"/>
        <w:gridCol w:w="1176"/>
        <w:gridCol w:w="1565"/>
        <w:gridCol w:w="1547"/>
      </w:tblGrid>
      <w:tr w:rsidR="007931D4" w:rsidRPr="00004124" w14:paraId="2BA06104" w14:textId="77777777" w:rsidTr="00903F7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2DB703" w14:textId="77777777" w:rsidR="007931D4" w:rsidRPr="00004124" w:rsidRDefault="007931D4" w:rsidP="00903F7D">
            <w:pPr>
              <w:pStyle w:val="headertabella0"/>
              <w:rPr>
                <w:color w:val="002060"/>
              </w:rPr>
            </w:pPr>
            <w:r w:rsidRPr="0000412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D2C59A" w14:textId="77777777" w:rsidR="007931D4" w:rsidRPr="00004124" w:rsidRDefault="007931D4" w:rsidP="00903F7D">
            <w:pPr>
              <w:pStyle w:val="headertabella0"/>
              <w:rPr>
                <w:color w:val="002060"/>
              </w:rPr>
            </w:pPr>
            <w:r w:rsidRPr="0000412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3AB24" w14:textId="77777777" w:rsidR="007931D4" w:rsidRPr="00004124" w:rsidRDefault="007931D4" w:rsidP="00903F7D">
            <w:pPr>
              <w:pStyle w:val="headertabella0"/>
              <w:rPr>
                <w:color w:val="002060"/>
              </w:rPr>
            </w:pPr>
            <w:r w:rsidRPr="0000412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96A35" w14:textId="77777777" w:rsidR="007931D4" w:rsidRPr="00004124" w:rsidRDefault="007931D4" w:rsidP="00903F7D">
            <w:pPr>
              <w:pStyle w:val="headertabella0"/>
              <w:rPr>
                <w:color w:val="002060"/>
              </w:rPr>
            </w:pPr>
            <w:r w:rsidRPr="0000412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6C3CD5" w14:textId="77777777" w:rsidR="007931D4" w:rsidRPr="00004124" w:rsidRDefault="007931D4" w:rsidP="00903F7D">
            <w:pPr>
              <w:pStyle w:val="headertabella0"/>
              <w:rPr>
                <w:color w:val="002060"/>
              </w:rPr>
            </w:pPr>
            <w:r w:rsidRPr="0000412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669F74" w14:textId="77777777" w:rsidR="007931D4" w:rsidRPr="00004124" w:rsidRDefault="007931D4" w:rsidP="00903F7D">
            <w:pPr>
              <w:pStyle w:val="headertabella0"/>
              <w:rPr>
                <w:color w:val="002060"/>
              </w:rPr>
            </w:pPr>
            <w:proofErr w:type="spellStart"/>
            <w:r w:rsidRPr="00004124">
              <w:rPr>
                <w:color w:val="002060"/>
              </w:rPr>
              <w:t>Localita'</w:t>
            </w:r>
            <w:proofErr w:type="spellEnd"/>
            <w:r w:rsidRPr="0000412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00A84" w14:textId="77777777" w:rsidR="007931D4" w:rsidRPr="00004124" w:rsidRDefault="007931D4" w:rsidP="00903F7D">
            <w:pPr>
              <w:pStyle w:val="headertabella0"/>
              <w:rPr>
                <w:color w:val="002060"/>
              </w:rPr>
            </w:pPr>
            <w:r w:rsidRPr="00004124">
              <w:rPr>
                <w:color w:val="002060"/>
              </w:rPr>
              <w:t>Indirizzo Impianto</w:t>
            </w:r>
          </w:p>
        </w:tc>
      </w:tr>
      <w:tr w:rsidR="007931D4" w:rsidRPr="00004124" w14:paraId="686372FC" w14:textId="77777777" w:rsidTr="00903F7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B6A1FB" w14:textId="77777777" w:rsidR="007931D4" w:rsidRPr="00004124" w:rsidRDefault="007931D4" w:rsidP="00903F7D">
            <w:pPr>
              <w:pStyle w:val="rowtabella0"/>
              <w:rPr>
                <w:color w:val="002060"/>
              </w:rPr>
            </w:pPr>
            <w:r w:rsidRPr="00004124">
              <w:rPr>
                <w:color w:val="002060"/>
              </w:rPr>
              <w:t>FRASASSI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70F79E" w14:textId="77777777" w:rsidR="007931D4" w:rsidRPr="00004124" w:rsidRDefault="007931D4" w:rsidP="00903F7D">
            <w:pPr>
              <w:pStyle w:val="rowtabella0"/>
              <w:rPr>
                <w:color w:val="002060"/>
              </w:rPr>
            </w:pPr>
            <w:r w:rsidRPr="00004124">
              <w:rPr>
                <w:color w:val="002060"/>
              </w:rPr>
              <w:t>SANTA MARIA NUOVA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D855A5" w14:textId="77777777" w:rsidR="007931D4" w:rsidRPr="00004124" w:rsidRDefault="007931D4" w:rsidP="00903F7D">
            <w:pPr>
              <w:pStyle w:val="rowtabella0"/>
              <w:jc w:val="center"/>
              <w:rPr>
                <w:color w:val="002060"/>
              </w:rPr>
            </w:pPr>
            <w:r w:rsidRPr="0000412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5A6E7D" w14:textId="77777777" w:rsidR="007931D4" w:rsidRPr="00004124" w:rsidRDefault="007931D4" w:rsidP="00903F7D">
            <w:pPr>
              <w:pStyle w:val="rowtabella0"/>
              <w:rPr>
                <w:color w:val="002060"/>
              </w:rPr>
            </w:pPr>
            <w:r w:rsidRPr="00004124">
              <w:rPr>
                <w:color w:val="002060"/>
              </w:rPr>
              <w:t>30/10/2024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4D7931" w14:textId="77777777" w:rsidR="007931D4" w:rsidRPr="00004124" w:rsidRDefault="007931D4" w:rsidP="00903F7D">
            <w:pPr>
              <w:pStyle w:val="rowtabella0"/>
              <w:rPr>
                <w:color w:val="002060"/>
              </w:rPr>
            </w:pPr>
            <w:r w:rsidRPr="00004124">
              <w:rPr>
                <w:color w:val="002060"/>
              </w:rPr>
              <w:t>5048 CAMPO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2F2718" w14:textId="77777777" w:rsidR="007931D4" w:rsidRPr="00004124" w:rsidRDefault="007931D4" w:rsidP="00903F7D">
            <w:pPr>
              <w:pStyle w:val="rowtabella0"/>
              <w:rPr>
                <w:color w:val="002060"/>
              </w:rPr>
            </w:pPr>
            <w:r w:rsidRPr="00004124">
              <w:rPr>
                <w:color w:val="002060"/>
              </w:rPr>
              <w:t>GENGA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FB727A" w14:textId="77777777" w:rsidR="007931D4" w:rsidRPr="00004124" w:rsidRDefault="007931D4" w:rsidP="00903F7D">
            <w:pPr>
              <w:pStyle w:val="rowtabella0"/>
              <w:rPr>
                <w:color w:val="002060"/>
              </w:rPr>
            </w:pPr>
            <w:r w:rsidRPr="00004124">
              <w:rPr>
                <w:color w:val="002060"/>
              </w:rPr>
              <w:t>VIA MARCONI GENGA STAZIONE</w:t>
            </w:r>
          </w:p>
        </w:tc>
      </w:tr>
      <w:tr w:rsidR="007931D4" w:rsidRPr="00004124" w14:paraId="1949E7A8"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3F0C68" w14:textId="77777777" w:rsidR="007931D4" w:rsidRPr="00004124" w:rsidRDefault="007931D4" w:rsidP="00903F7D">
            <w:pPr>
              <w:pStyle w:val="rowtabella0"/>
              <w:rPr>
                <w:color w:val="002060"/>
              </w:rPr>
            </w:pPr>
            <w:r w:rsidRPr="00004124">
              <w:rPr>
                <w:color w:val="002060"/>
              </w:rPr>
              <w:t>VALLESINA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CBC9F8" w14:textId="77777777" w:rsidR="007931D4" w:rsidRPr="00004124" w:rsidRDefault="007931D4" w:rsidP="00903F7D">
            <w:pPr>
              <w:pStyle w:val="rowtabella0"/>
              <w:rPr>
                <w:color w:val="002060"/>
              </w:rPr>
            </w:pPr>
            <w:r w:rsidRPr="00004124">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102747"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BFB61F" w14:textId="77777777" w:rsidR="007931D4" w:rsidRPr="00004124" w:rsidRDefault="007931D4" w:rsidP="00903F7D">
            <w:pPr>
              <w:pStyle w:val="rowtabella0"/>
              <w:rPr>
                <w:color w:val="002060"/>
              </w:rPr>
            </w:pPr>
            <w:r w:rsidRPr="00004124">
              <w:rPr>
                <w:color w:val="002060"/>
              </w:rPr>
              <w:t>30/10/2024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BA8952" w14:textId="77777777" w:rsidR="007931D4" w:rsidRPr="00004124" w:rsidRDefault="007931D4" w:rsidP="00903F7D">
            <w:pPr>
              <w:pStyle w:val="rowtabella0"/>
              <w:rPr>
                <w:color w:val="002060"/>
              </w:rPr>
            </w:pPr>
            <w:r w:rsidRPr="00004124">
              <w:rPr>
                <w:color w:val="002060"/>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32E241" w14:textId="77777777" w:rsidR="007931D4" w:rsidRPr="00004124" w:rsidRDefault="007931D4" w:rsidP="00903F7D">
            <w:pPr>
              <w:pStyle w:val="rowtabella0"/>
              <w:rPr>
                <w:color w:val="002060"/>
              </w:rPr>
            </w:pPr>
            <w:r w:rsidRPr="0000412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1EE528" w14:textId="77777777" w:rsidR="007931D4" w:rsidRPr="00004124" w:rsidRDefault="007931D4" w:rsidP="00903F7D">
            <w:pPr>
              <w:pStyle w:val="rowtabella0"/>
              <w:rPr>
                <w:color w:val="002060"/>
              </w:rPr>
            </w:pPr>
            <w:r w:rsidRPr="00004124">
              <w:rPr>
                <w:color w:val="002060"/>
              </w:rPr>
              <w:t>VIA ZANNONI</w:t>
            </w:r>
          </w:p>
        </w:tc>
      </w:tr>
      <w:tr w:rsidR="007931D4" w:rsidRPr="00004124" w14:paraId="2E623950"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48CD62" w14:textId="77777777" w:rsidR="007931D4" w:rsidRPr="00004124" w:rsidRDefault="007931D4" w:rsidP="00903F7D">
            <w:pPr>
              <w:pStyle w:val="rowtabella0"/>
              <w:rPr>
                <w:color w:val="002060"/>
              </w:rPr>
            </w:pPr>
            <w:r w:rsidRPr="00004124">
              <w:rPr>
                <w:color w:val="002060"/>
              </w:rPr>
              <w:t>FUTSAL OTTRANO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FBF42A" w14:textId="77777777" w:rsidR="007931D4" w:rsidRPr="00004124" w:rsidRDefault="007931D4" w:rsidP="00903F7D">
            <w:pPr>
              <w:pStyle w:val="rowtabella0"/>
              <w:rPr>
                <w:color w:val="002060"/>
              </w:rPr>
            </w:pPr>
            <w:r w:rsidRPr="00004124">
              <w:rPr>
                <w:color w:val="002060"/>
              </w:rPr>
              <w:t>VIRTUS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D2E366"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6A885C" w14:textId="77777777" w:rsidR="007931D4" w:rsidRPr="00004124" w:rsidRDefault="007931D4" w:rsidP="00903F7D">
            <w:pPr>
              <w:pStyle w:val="rowtabella0"/>
              <w:rPr>
                <w:color w:val="002060"/>
              </w:rPr>
            </w:pPr>
            <w:r w:rsidRPr="00004124">
              <w:rPr>
                <w:color w:val="002060"/>
              </w:rPr>
              <w:t>01/11/2024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FE1620" w14:textId="77777777" w:rsidR="007931D4" w:rsidRPr="00004124" w:rsidRDefault="007931D4" w:rsidP="00903F7D">
            <w:pPr>
              <w:pStyle w:val="rowtabella0"/>
              <w:rPr>
                <w:color w:val="002060"/>
              </w:rPr>
            </w:pPr>
            <w:r w:rsidRPr="00004124">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A3A843" w14:textId="77777777" w:rsidR="007931D4" w:rsidRPr="00004124" w:rsidRDefault="007931D4" w:rsidP="00903F7D">
            <w:pPr>
              <w:pStyle w:val="rowtabella0"/>
              <w:rPr>
                <w:color w:val="002060"/>
              </w:rPr>
            </w:pPr>
            <w:r w:rsidRPr="00004124">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7AD5A1" w14:textId="77777777" w:rsidR="007931D4" w:rsidRPr="00004124" w:rsidRDefault="007931D4" w:rsidP="00903F7D">
            <w:pPr>
              <w:pStyle w:val="rowtabella0"/>
              <w:rPr>
                <w:color w:val="002060"/>
              </w:rPr>
            </w:pPr>
            <w:r w:rsidRPr="00004124">
              <w:rPr>
                <w:color w:val="002060"/>
              </w:rPr>
              <w:t>VIA GEMME, 13</w:t>
            </w:r>
          </w:p>
        </w:tc>
      </w:tr>
      <w:tr w:rsidR="007931D4" w:rsidRPr="00004124" w14:paraId="51B5DC3D"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3D71E8" w14:textId="77777777" w:rsidR="007931D4" w:rsidRPr="00004124" w:rsidRDefault="007931D4" w:rsidP="00903F7D">
            <w:pPr>
              <w:pStyle w:val="rowtabella0"/>
              <w:rPr>
                <w:color w:val="002060"/>
              </w:rPr>
            </w:pPr>
            <w:r w:rsidRPr="00004124">
              <w:rPr>
                <w:color w:val="002060"/>
              </w:rPr>
              <w:t>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477B78" w14:textId="77777777" w:rsidR="007931D4" w:rsidRPr="00004124" w:rsidRDefault="007931D4" w:rsidP="00903F7D">
            <w:pPr>
              <w:pStyle w:val="rowtabella0"/>
              <w:rPr>
                <w:color w:val="002060"/>
                <w:lang w:val="es-ES"/>
              </w:rPr>
            </w:pPr>
            <w:r w:rsidRPr="00004124">
              <w:rPr>
                <w:color w:val="002060"/>
                <w:lang w:val="es-ES"/>
              </w:rPr>
              <w:t>VALMISA FUTSAL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58682F"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A1B8C1" w14:textId="77777777" w:rsidR="007931D4" w:rsidRPr="00004124" w:rsidRDefault="007931D4" w:rsidP="00903F7D">
            <w:pPr>
              <w:pStyle w:val="rowtabella0"/>
              <w:rPr>
                <w:color w:val="002060"/>
              </w:rPr>
            </w:pPr>
            <w:r w:rsidRPr="00004124">
              <w:rPr>
                <w:color w:val="002060"/>
              </w:rPr>
              <w:t>02/11/2024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398A53" w14:textId="77777777" w:rsidR="007931D4" w:rsidRPr="00004124" w:rsidRDefault="007931D4" w:rsidP="00903F7D">
            <w:pPr>
              <w:pStyle w:val="rowtabella0"/>
              <w:rPr>
                <w:color w:val="002060"/>
              </w:rPr>
            </w:pPr>
            <w:r w:rsidRPr="00004124">
              <w:rPr>
                <w:color w:val="002060"/>
              </w:rPr>
              <w:t>5116 PALESTRA COM. C5 ANGELI 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7C4D32" w14:textId="77777777" w:rsidR="007931D4" w:rsidRPr="00004124" w:rsidRDefault="007931D4" w:rsidP="00903F7D">
            <w:pPr>
              <w:pStyle w:val="rowtabella0"/>
              <w:rPr>
                <w:color w:val="002060"/>
              </w:rPr>
            </w:pPr>
            <w:r w:rsidRPr="00004124">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AA5618" w14:textId="77777777" w:rsidR="007931D4" w:rsidRPr="00004124" w:rsidRDefault="007931D4" w:rsidP="00903F7D">
            <w:pPr>
              <w:pStyle w:val="rowtabella0"/>
              <w:rPr>
                <w:color w:val="002060"/>
              </w:rPr>
            </w:pPr>
            <w:r w:rsidRPr="00004124">
              <w:rPr>
                <w:color w:val="002060"/>
              </w:rPr>
              <w:t>VIA MONTESSORI LOC. ANGELI</w:t>
            </w:r>
          </w:p>
        </w:tc>
      </w:tr>
      <w:tr w:rsidR="007931D4" w:rsidRPr="00004124" w14:paraId="62AD2456"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CF0460" w14:textId="77777777" w:rsidR="007931D4" w:rsidRPr="00004124" w:rsidRDefault="007931D4" w:rsidP="00903F7D">
            <w:pPr>
              <w:pStyle w:val="rowtabella0"/>
              <w:rPr>
                <w:color w:val="002060"/>
              </w:rPr>
            </w:pPr>
            <w:r w:rsidRPr="00004124">
              <w:rPr>
                <w:color w:val="002060"/>
              </w:rPr>
              <w:lastRenderedPageBreak/>
              <w:t>CDC 2018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E7A626" w14:textId="77777777" w:rsidR="007931D4" w:rsidRPr="00004124" w:rsidRDefault="007931D4" w:rsidP="00903F7D">
            <w:pPr>
              <w:pStyle w:val="rowtabella0"/>
              <w:rPr>
                <w:color w:val="002060"/>
              </w:rPr>
            </w:pPr>
            <w:r w:rsidRPr="00004124">
              <w:rPr>
                <w:color w:val="002060"/>
              </w:rPr>
              <w:t>VIRTUS AURORA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DDE062"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F614F9" w14:textId="77777777" w:rsidR="007931D4" w:rsidRPr="00004124" w:rsidRDefault="007931D4" w:rsidP="00903F7D">
            <w:pPr>
              <w:pStyle w:val="rowtabella0"/>
              <w:rPr>
                <w:color w:val="002060"/>
              </w:rPr>
            </w:pPr>
            <w:r w:rsidRPr="00004124">
              <w:rPr>
                <w:color w:val="002060"/>
              </w:rPr>
              <w:t>02/11/2024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8F7A96" w14:textId="77777777" w:rsidR="007931D4" w:rsidRPr="00004124" w:rsidRDefault="007931D4" w:rsidP="00903F7D">
            <w:pPr>
              <w:pStyle w:val="rowtabella0"/>
              <w:rPr>
                <w:color w:val="002060"/>
              </w:rPr>
            </w:pPr>
            <w:r w:rsidRPr="00004124">
              <w:rPr>
                <w:color w:val="002060"/>
              </w:rPr>
              <w:t>5139 PALESTRA POLO SCOLASTICO MICS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5E9612" w14:textId="77777777" w:rsidR="007931D4" w:rsidRPr="00004124" w:rsidRDefault="007931D4" w:rsidP="00903F7D">
            <w:pPr>
              <w:pStyle w:val="rowtabella0"/>
              <w:rPr>
                <w:color w:val="002060"/>
              </w:rPr>
            </w:pPr>
            <w:r w:rsidRPr="00004124">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B0189E" w14:textId="77777777" w:rsidR="007931D4" w:rsidRPr="00004124" w:rsidRDefault="007931D4" w:rsidP="00903F7D">
            <w:pPr>
              <w:pStyle w:val="rowtabella0"/>
              <w:rPr>
                <w:color w:val="002060"/>
              </w:rPr>
            </w:pPr>
            <w:r w:rsidRPr="00004124">
              <w:rPr>
                <w:color w:val="002060"/>
              </w:rPr>
              <w:t>VIA VENEZIA 43</w:t>
            </w:r>
          </w:p>
        </w:tc>
      </w:tr>
      <w:tr w:rsidR="007931D4" w:rsidRPr="00004124" w14:paraId="6936E7F0" w14:textId="77777777" w:rsidTr="00903F7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57E743" w14:textId="77777777" w:rsidR="007931D4" w:rsidRPr="00004124" w:rsidRDefault="007931D4" w:rsidP="00903F7D">
            <w:pPr>
              <w:pStyle w:val="rowtabella0"/>
              <w:rPr>
                <w:color w:val="002060"/>
              </w:rPr>
            </w:pPr>
            <w:r w:rsidRPr="00004124">
              <w:rPr>
                <w:color w:val="002060"/>
              </w:rPr>
              <w:t>REAL CASEBRUCIATE W.FIRE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4FBE04" w14:textId="77777777" w:rsidR="007931D4" w:rsidRPr="00004124" w:rsidRDefault="007931D4" w:rsidP="00903F7D">
            <w:pPr>
              <w:pStyle w:val="rowtabella0"/>
              <w:rPr>
                <w:color w:val="002060"/>
              </w:rPr>
            </w:pPr>
            <w:r w:rsidRPr="00004124">
              <w:rPr>
                <w:color w:val="002060"/>
              </w:rPr>
              <w:t>ATLETICO CHIARAVALLE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39A6FF"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C8751A" w14:textId="77777777" w:rsidR="007931D4" w:rsidRPr="00004124" w:rsidRDefault="007931D4" w:rsidP="00903F7D">
            <w:pPr>
              <w:pStyle w:val="rowtabella0"/>
              <w:rPr>
                <w:color w:val="002060"/>
              </w:rPr>
            </w:pPr>
            <w:r w:rsidRPr="00004124">
              <w:rPr>
                <w:color w:val="002060"/>
              </w:rPr>
              <w:t>04/11/2024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415902" w14:textId="77777777" w:rsidR="007931D4" w:rsidRPr="00004124" w:rsidRDefault="007931D4" w:rsidP="00903F7D">
            <w:pPr>
              <w:pStyle w:val="rowtabella0"/>
              <w:rPr>
                <w:color w:val="002060"/>
              </w:rPr>
            </w:pPr>
            <w:r w:rsidRPr="00004124">
              <w:rPr>
                <w:color w:val="002060"/>
              </w:rPr>
              <w:t>5041 PALLONE GEODETICO LOC. MARINA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009783" w14:textId="77777777" w:rsidR="007931D4" w:rsidRPr="00004124" w:rsidRDefault="007931D4" w:rsidP="00903F7D">
            <w:pPr>
              <w:pStyle w:val="rowtabella0"/>
              <w:rPr>
                <w:color w:val="002060"/>
              </w:rPr>
            </w:pPr>
            <w:r w:rsidRPr="00004124">
              <w:rPr>
                <w:color w:val="002060"/>
              </w:rPr>
              <w:t>MONTEMARCIANO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C16B1B" w14:textId="77777777" w:rsidR="007931D4" w:rsidRPr="00004124" w:rsidRDefault="007931D4" w:rsidP="00903F7D">
            <w:pPr>
              <w:pStyle w:val="rowtabella0"/>
              <w:rPr>
                <w:color w:val="002060"/>
              </w:rPr>
            </w:pPr>
            <w:r w:rsidRPr="00004124">
              <w:rPr>
                <w:color w:val="002060"/>
              </w:rPr>
              <w:t>VIA GRAZIA DELEDDA</w:t>
            </w:r>
          </w:p>
        </w:tc>
      </w:tr>
    </w:tbl>
    <w:p w14:paraId="7A6CC936" w14:textId="77777777" w:rsidR="007931D4" w:rsidRPr="00004124" w:rsidRDefault="007931D4" w:rsidP="007931D4">
      <w:pPr>
        <w:pStyle w:val="breakline"/>
        <w:rPr>
          <w:rFonts w:eastAsiaTheme="minorEastAsia"/>
          <w:color w:val="002060"/>
        </w:rPr>
      </w:pPr>
    </w:p>
    <w:p w14:paraId="3A701374" w14:textId="77777777" w:rsidR="007931D4" w:rsidRPr="00004124" w:rsidRDefault="007931D4" w:rsidP="007931D4">
      <w:pPr>
        <w:pStyle w:val="breakline"/>
        <w:rPr>
          <w:color w:val="002060"/>
        </w:rPr>
      </w:pPr>
    </w:p>
    <w:p w14:paraId="78A72646" w14:textId="77777777" w:rsidR="007931D4" w:rsidRPr="00004124" w:rsidRDefault="007931D4" w:rsidP="007931D4">
      <w:pPr>
        <w:pStyle w:val="breakline"/>
        <w:rPr>
          <w:color w:val="002060"/>
        </w:rPr>
      </w:pPr>
    </w:p>
    <w:p w14:paraId="3F74432A" w14:textId="77777777" w:rsidR="007931D4" w:rsidRPr="00004124" w:rsidRDefault="007931D4" w:rsidP="007931D4">
      <w:pPr>
        <w:pStyle w:val="sottotitolocampionato10"/>
        <w:rPr>
          <w:color w:val="002060"/>
        </w:rPr>
      </w:pPr>
      <w:r w:rsidRPr="00004124">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2"/>
        <w:gridCol w:w="1551"/>
        <w:gridCol w:w="1554"/>
      </w:tblGrid>
      <w:tr w:rsidR="007931D4" w:rsidRPr="00004124" w14:paraId="3B0FC75E" w14:textId="77777777" w:rsidTr="00903F7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18649" w14:textId="77777777" w:rsidR="007931D4" w:rsidRPr="00004124" w:rsidRDefault="007931D4" w:rsidP="00903F7D">
            <w:pPr>
              <w:pStyle w:val="headertabella0"/>
              <w:rPr>
                <w:color w:val="002060"/>
              </w:rPr>
            </w:pPr>
            <w:r w:rsidRPr="0000412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98B2A" w14:textId="77777777" w:rsidR="007931D4" w:rsidRPr="00004124" w:rsidRDefault="007931D4" w:rsidP="00903F7D">
            <w:pPr>
              <w:pStyle w:val="headertabella0"/>
              <w:rPr>
                <w:color w:val="002060"/>
              </w:rPr>
            </w:pPr>
            <w:r w:rsidRPr="0000412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ECB2A2" w14:textId="77777777" w:rsidR="007931D4" w:rsidRPr="00004124" w:rsidRDefault="007931D4" w:rsidP="00903F7D">
            <w:pPr>
              <w:pStyle w:val="headertabella0"/>
              <w:rPr>
                <w:color w:val="002060"/>
              </w:rPr>
            </w:pPr>
            <w:r w:rsidRPr="0000412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DCBBD" w14:textId="77777777" w:rsidR="007931D4" w:rsidRPr="00004124" w:rsidRDefault="007931D4" w:rsidP="00903F7D">
            <w:pPr>
              <w:pStyle w:val="headertabella0"/>
              <w:rPr>
                <w:color w:val="002060"/>
              </w:rPr>
            </w:pPr>
            <w:r w:rsidRPr="0000412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DF82A" w14:textId="77777777" w:rsidR="007931D4" w:rsidRPr="00004124" w:rsidRDefault="007931D4" w:rsidP="00903F7D">
            <w:pPr>
              <w:pStyle w:val="headertabella0"/>
              <w:rPr>
                <w:color w:val="002060"/>
              </w:rPr>
            </w:pPr>
            <w:r w:rsidRPr="0000412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62950" w14:textId="77777777" w:rsidR="007931D4" w:rsidRPr="00004124" w:rsidRDefault="007931D4" w:rsidP="00903F7D">
            <w:pPr>
              <w:pStyle w:val="headertabella0"/>
              <w:rPr>
                <w:color w:val="002060"/>
              </w:rPr>
            </w:pPr>
            <w:proofErr w:type="spellStart"/>
            <w:r w:rsidRPr="00004124">
              <w:rPr>
                <w:color w:val="002060"/>
              </w:rPr>
              <w:t>Localita'</w:t>
            </w:r>
            <w:proofErr w:type="spellEnd"/>
            <w:r w:rsidRPr="0000412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5BDBE6" w14:textId="77777777" w:rsidR="007931D4" w:rsidRPr="00004124" w:rsidRDefault="007931D4" w:rsidP="00903F7D">
            <w:pPr>
              <w:pStyle w:val="headertabella0"/>
              <w:rPr>
                <w:color w:val="002060"/>
              </w:rPr>
            </w:pPr>
            <w:r w:rsidRPr="00004124">
              <w:rPr>
                <w:color w:val="002060"/>
              </w:rPr>
              <w:t>Indirizzo Impianto</w:t>
            </w:r>
          </w:p>
        </w:tc>
      </w:tr>
      <w:tr w:rsidR="007931D4" w:rsidRPr="00004124" w14:paraId="7A86FA34" w14:textId="77777777" w:rsidTr="00903F7D">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7603F8E" w14:textId="77777777" w:rsidR="007931D4" w:rsidRPr="00004124" w:rsidRDefault="007931D4" w:rsidP="00903F7D">
            <w:pPr>
              <w:pStyle w:val="rowtabella0"/>
              <w:rPr>
                <w:color w:val="002060"/>
              </w:rPr>
            </w:pPr>
            <w:r w:rsidRPr="00004124">
              <w:rPr>
                <w:color w:val="002060"/>
              </w:rPr>
              <w:t>FUTSAL ANCONA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7325B1" w14:textId="77777777" w:rsidR="007931D4" w:rsidRPr="00004124" w:rsidRDefault="007931D4" w:rsidP="00903F7D">
            <w:pPr>
              <w:pStyle w:val="rowtabella0"/>
              <w:rPr>
                <w:color w:val="002060"/>
              </w:rPr>
            </w:pPr>
            <w:r w:rsidRPr="00004124">
              <w:rPr>
                <w:color w:val="002060"/>
              </w:rPr>
              <w:t>CASENUOVE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79E1D9" w14:textId="77777777" w:rsidR="007931D4" w:rsidRPr="00004124" w:rsidRDefault="007931D4" w:rsidP="00903F7D">
            <w:pPr>
              <w:pStyle w:val="rowtabella0"/>
              <w:jc w:val="center"/>
              <w:rPr>
                <w:color w:val="002060"/>
              </w:rPr>
            </w:pPr>
            <w:r w:rsidRPr="0000412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DA270F" w14:textId="77777777" w:rsidR="007931D4" w:rsidRPr="00004124" w:rsidRDefault="007931D4" w:rsidP="00903F7D">
            <w:pPr>
              <w:pStyle w:val="rowtabella0"/>
              <w:rPr>
                <w:color w:val="002060"/>
              </w:rPr>
            </w:pPr>
            <w:r w:rsidRPr="00004124">
              <w:rPr>
                <w:color w:val="002060"/>
              </w:rPr>
              <w:t>30/10/2024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19537F" w14:textId="77777777" w:rsidR="007931D4" w:rsidRPr="00004124" w:rsidRDefault="007931D4" w:rsidP="00903F7D">
            <w:pPr>
              <w:pStyle w:val="rowtabella0"/>
              <w:rPr>
                <w:color w:val="002060"/>
              </w:rPr>
            </w:pPr>
            <w:r w:rsidRPr="00004124">
              <w:rPr>
                <w:color w:val="002060"/>
              </w:rPr>
              <w:t>5023 PALLONE GEODETICO MONTESICURO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A5224E" w14:textId="77777777" w:rsidR="007931D4" w:rsidRPr="00004124" w:rsidRDefault="007931D4" w:rsidP="00903F7D">
            <w:pPr>
              <w:pStyle w:val="rowtabella0"/>
              <w:rPr>
                <w:color w:val="002060"/>
              </w:rPr>
            </w:pPr>
            <w:r w:rsidRPr="00004124">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21C4C9" w14:textId="77777777" w:rsidR="007931D4" w:rsidRPr="00004124" w:rsidRDefault="007931D4" w:rsidP="00903F7D">
            <w:pPr>
              <w:pStyle w:val="rowtabella0"/>
              <w:rPr>
                <w:color w:val="002060"/>
              </w:rPr>
            </w:pPr>
            <w:r w:rsidRPr="00004124">
              <w:rPr>
                <w:color w:val="002060"/>
              </w:rPr>
              <w:t>LOCALITA' NONTESICURO</w:t>
            </w:r>
          </w:p>
        </w:tc>
      </w:tr>
    </w:tbl>
    <w:p w14:paraId="27399D05" w14:textId="77777777" w:rsidR="007931D4" w:rsidRPr="00004124" w:rsidRDefault="007931D4" w:rsidP="007931D4">
      <w:pPr>
        <w:pStyle w:val="breakline"/>
        <w:rPr>
          <w:rFonts w:eastAsiaTheme="minorEastAsia"/>
          <w:color w:val="002060"/>
        </w:rPr>
      </w:pPr>
    </w:p>
    <w:p w14:paraId="684993AB" w14:textId="77777777" w:rsidR="007931D4" w:rsidRPr="00004124" w:rsidRDefault="007931D4" w:rsidP="007931D4">
      <w:pPr>
        <w:pStyle w:val="breakline"/>
        <w:rPr>
          <w:color w:val="002060"/>
        </w:rPr>
      </w:pPr>
    </w:p>
    <w:p w14:paraId="69B2F291" w14:textId="77777777" w:rsidR="007931D4" w:rsidRPr="00004124" w:rsidRDefault="007931D4" w:rsidP="007931D4">
      <w:pPr>
        <w:pStyle w:val="breakline"/>
        <w:rPr>
          <w:color w:val="002060"/>
        </w:rPr>
      </w:pPr>
    </w:p>
    <w:p w14:paraId="111090A7" w14:textId="77777777" w:rsidR="007931D4" w:rsidRPr="00004124" w:rsidRDefault="007931D4" w:rsidP="007931D4">
      <w:pPr>
        <w:pStyle w:val="sottotitolocampionato10"/>
        <w:rPr>
          <w:color w:val="002060"/>
        </w:rPr>
      </w:pPr>
      <w:r w:rsidRPr="00004124">
        <w:rPr>
          <w:color w:val="002060"/>
        </w:rPr>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5"/>
        <w:gridCol w:w="385"/>
        <w:gridCol w:w="898"/>
        <w:gridCol w:w="1192"/>
        <w:gridCol w:w="1548"/>
        <w:gridCol w:w="1552"/>
      </w:tblGrid>
      <w:tr w:rsidR="007931D4" w:rsidRPr="00004124" w14:paraId="13DEF085" w14:textId="77777777" w:rsidTr="00903F7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A0054" w14:textId="77777777" w:rsidR="007931D4" w:rsidRPr="00004124" w:rsidRDefault="007931D4" w:rsidP="00903F7D">
            <w:pPr>
              <w:pStyle w:val="headertabella0"/>
              <w:rPr>
                <w:color w:val="002060"/>
              </w:rPr>
            </w:pPr>
            <w:r w:rsidRPr="0000412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B700F" w14:textId="77777777" w:rsidR="007931D4" w:rsidRPr="00004124" w:rsidRDefault="007931D4" w:rsidP="00903F7D">
            <w:pPr>
              <w:pStyle w:val="headertabella0"/>
              <w:rPr>
                <w:color w:val="002060"/>
              </w:rPr>
            </w:pPr>
            <w:r w:rsidRPr="0000412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6A540" w14:textId="77777777" w:rsidR="007931D4" w:rsidRPr="00004124" w:rsidRDefault="007931D4" w:rsidP="00903F7D">
            <w:pPr>
              <w:pStyle w:val="headertabella0"/>
              <w:rPr>
                <w:color w:val="002060"/>
              </w:rPr>
            </w:pPr>
            <w:r w:rsidRPr="0000412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E4BC2" w14:textId="77777777" w:rsidR="007931D4" w:rsidRPr="00004124" w:rsidRDefault="007931D4" w:rsidP="00903F7D">
            <w:pPr>
              <w:pStyle w:val="headertabella0"/>
              <w:rPr>
                <w:color w:val="002060"/>
              </w:rPr>
            </w:pPr>
            <w:r w:rsidRPr="0000412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D4491" w14:textId="77777777" w:rsidR="007931D4" w:rsidRPr="00004124" w:rsidRDefault="007931D4" w:rsidP="00903F7D">
            <w:pPr>
              <w:pStyle w:val="headertabella0"/>
              <w:rPr>
                <w:color w:val="002060"/>
              </w:rPr>
            </w:pPr>
            <w:r w:rsidRPr="0000412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C4885" w14:textId="77777777" w:rsidR="007931D4" w:rsidRPr="00004124" w:rsidRDefault="007931D4" w:rsidP="00903F7D">
            <w:pPr>
              <w:pStyle w:val="headertabella0"/>
              <w:rPr>
                <w:color w:val="002060"/>
              </w:rPr>
            </w:pPr>
            <w:proofErr w:type="spellStart"/>
            <w:r w:rsidRPr="00004124">
              <w:rPr>
                <w:color w:val="002060"/>
              </w:rPr>
              <w:t>Localita'</w:t>
            </w:r>
            <w:proofErr w:type="spellEnd"/>
            <w:r w:rsidRPr="0000412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6C1A0" w14:textId="77777777" w:rsidR="007931D4" w:rsidRPr="00004124" w:rsidRDefault="007931D4" w:rsidP="00903F7D">
            <w:pPr>
              <w:pStyle w:val="headertabella0"/>
              <w:rPr>
                <w:color w:val="002060"/>
              </w:rPr>
            </w:pPr>
            <w:r w:rsidRPr="00004124">
              <w:rPr>
                <w:color w:val="002060"/>
              </w:rPr>
              <w:t>Indirizzo Impianto</w:t>
            </w:r>
          </w:p>
        </w:tc>
      </w:tr>
      <w:tr w:rsidR="007931D4" w:rsidRPr="00004124" w14:paraId="0B5E8600" w14:textId="77777777" w:rsidTr="00903F7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BDD1AD" w14:textId="77777777" w:rsidR="007931D4" w:rsidRPr="00004124" w:rsidRDefault="007931D4" w:rsidP="00903F7D">
            <w:pPr>
              <w:pStyle w:val="rowtabella0"/>
              <w:rPr>
                <w:color w:val="002060"/>
              </w:rPr>
            </w:pPr>
            <w:r w:rsidRPr="00004124">
              <w:rPr>
                <w:color w:val="002060"/>
              </w:rPr>
              <w:t>CALCETTO NUMANA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21DA9D" w14:textId="77777777" w:rsidR="007931D4" w:rsidRPr="00004124" w:rsidRDefault="007931D4" w:rsidP="00903F7D">
            <w:pPr>
              <w:pStyle w:val="rowtabella0"/>
              <w:rPr>
                <w:color w:val="002060"/>
              </w:rPr>
            </w:pPr>
            <w:r w:rsidRPr="00004124">
              <w:rPr>
                <w:color w:val="002060"/>
              </w:rPr>
              <w:t>POLISPORTIVA FUTURA A.D.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CC8577" w14:textId="77777777" w:rsidR="007931D4" w:rsidRPr="00004124" w:rsidRDefault="007931D4" w:rsidP="00903F7D">
            <w:pPr>
              <w:pStyle w:val="rowtabella0"/>
              <w:jc w:val="center"/>
              <w:rPr>
                <w:color w:val="002060"/>
              </w:rPr>
            </w:pPr>
            <w:r w:rsidRPr="0000412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28E432" w14:textId="77777777" w:rsidR="007931D4" w:rsidRPr="00004124" w:rsidRDefault="007931D4" w:rsidP="00903F7D">
            <w:pPr>
              <w:pStyle w:val="rowtabella0"/>
              <w:rPr>
                <w:color w:val="002060"/>
              </w:rPr>
            </w:pPr>
            <w:r w:rsidRPr="00004124">
              <w:rPr>
                <w:color w:val="002060"/>
              </w:rPr>
              <w:t>30/10/2024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C73451" w14:textId="77777777" w:rsidR="007931D4" w:rsidRPr="00004124" w:rsidRDefault="007931D4" w:rsidP="00903F7D">
            <w:pPr>
              <w:pStyle w:val="rowtabella0"/>
              <w:rPr>
                <w:color w:val="002060"/>
              </w:rPr>
            </w:pPr>
            <w:r w:rsidRPr="00004124">
              <w:rPr>
                <w:color w:val="002060"/>
              </w:rPr>
              <w:t>5091 PALLONE GEODETICO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2F05AF" w14:textId="77777777" w:rsidR="007931D4" w:rsidRPr="00004124" w:rsidRDefault="007931D4" w:rsidP="00903F7D">
            <w:pPr>
              <w:pStyle w:val="rowtabella0"/>
              <w:rPr>
                <w:color w:val="002060"/>
              </w:rPr>
            </w:pPr>
            <w:r w:rsidRPr="00004124">
              <w:rPr>
                <w:color w:val="002060"/>
              </w:rP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F9C099" w14:textId="77777777" w:rsidR="007931D4" w:rsidRPr="00004124" w:rsidRDefault="007931D4" w:rsidP="00903F7D">
            <w:pPr>
              <w:pStyle w:val="rowtabella0"/>
              <w:rPr>
                <w:color w:val="002060"/>
              </w:rPr>
            </w:pPr>
            <w:r w:rsidRPr="00004124">
              <w:rPr>
                <w:color w:val="002060"/>
              </w:rPr>
              <w:t>VIA FONTE ANTICA 6</w:t>
            </w:r>
          </w:p>
        </w:tc>
      </w:tr>
      <w:tr w:rsidR="007931D4" w:rsidRPr="00004124" w14:paraId="30680130"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476E5D" w14:textId="77777777" w:rsidR="007931D4" w:rsidRPr="00004124" w:rsidRDefault="007931D4" w:rsidP="00903F7D">
            <w:pPr>
              <w:pStyle w:val="rowtabella0"/>
              <w:rPr>
                <w:color w:val="002060"/>
              </w:rPr>
            </w:pPr>
            <w:r w:rsidRPr="00004124">
              <w:rPr>
                <w:color w:val="002060"/>
              </w:rPr>
              <w:t>FUTSAL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61C0C1" w14:textId="77777777" w:rsidR="007931D4" w:rsidRPr="00004124" w:rsidRDefault="007931D4" w:rsidP="00903F7D">
            <w:pPr>
              <w:pStyle w:val="rowtabella0"/>
              <w:rPr>
                <w:color w:val="002060"/>
              </w:rPr>
            </w:pPr>
            <w:r w:rsidRPr="00004124">
              <w:rPr>
                <w:color w:val="002060"/>
              </w:rPr>
              <w:t>AVM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2C4CDB"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8D55DC" w14:textId="77777777" w:rsidR="007931D4" w:rsidRPr="00004124" w:rsidRDefault="007931D4" w:rsidP="00903F7D">
            <w:pPr>
              <w:pStyle w:val="rowtabella0"/>
              <w:rPr>
                <w:color w:val="002060"/>
              </w:rPr>
            </w:pPr>
            <w:r w:rsidRPr="00004124">
              <w:rPr>
                <w:color w:val="002060"/>
              </w:rPr>
              <w:t>01/11/2024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23ACC4" w14:textId="77777777" w:rsidR="007931D4" w:rsidRPr="00004124" w:rsidRDefault="007931D4" w:rsidP="00903F7D">
            <w:pPr>
              <w:pStyle w:val="rowtabella0"/>
              <w:rPr>
                <w:color w:val="002060"/>
              </w:rPr>
            </w:pPr>
            <w:r w:rsidRPr="00004124">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A7BEDB" w14:textId="77777777" w:rsidR="007931D4" w:rsidRPr="00004124" w:rsidRDefault="007931D4" w:rsidP="00903F7D">
            <w:pPr>
              <w:pStyle w:val="rowtabella0"/>
              <w:rPr>
                <w:color w:val="002060"/>
              </w:rPr>
            </w:pPr>
            <w:r w:rsidRPr="0000412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51C7B9" w14:textId="77777777" w:rsidR="007931D4" w:rsidRPr="00004124" w:rsidRDefault="007931D4" w:rsidP="00903F7D">
            <w:pPr>
              <w:pStyle w:val="rowtabella0"/>
              <w:rPr>
                <w:color w:val="002060"/>
              </w:rPr>
            </w:pPr>
            <w:r w:rsidRPr="00004124">
              <w:rPr>
                <w:color w:val="002060"/>
              </w:rPr>
              <w:t>LOCALITA' NONTESICURO</w:t>
            </w:r>
          </w:p>
        </w:tc>
      </w:tr>
      <w:tr w:rsidR="007931D4" w:rsidRPr="00004124" w14:paraId="51B56085"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026761" w14:textId="77777777" w:rsidR="007931D4" w:rsidRPr="00004124" w:rsidRDefault="007931D4" w:rsidP="00903F7D">
            <w:pPr>
              <w:pStyle w:val="rowtabella0"/>
              <w:rPr>
                <w:color w:val="002060"/>
              </w:rPr>
            </w:pPr>
            <w:r w:rsidRPr="00004124">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44BF04" w14:textId="77777777" w:rsidR="007931D4" w:rsidRPr="00004124" w:rsidRDefault="007931D4" w:rsidP="00903F7D">
            <w:pPr>
              <w:pStyle w:val="rowtabella0"/>
              <w:rPr>
                <w:color w:val="002060"/>
              </w:rPr>
            </w:pPr>
            <w:r w:rsidRPr="00004124">
              <w:rPr>
                <w:color w:val="002060"/>
              </w:rPr>
              <w:t>ANKON NOVA MARMI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60E0EF"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A1FAA0" w14:textId="77777777" w:rsidR="007931D4" w:rsidRPr="00004124" w:rsidRDefault="007931D4" w:rsidP="00903F7D">
            <w:pPr>
              <w:pStyle w:val="rowtabella0"/>
              <w:rPr>
                <w:color w:val="002060"/>
              </w:rPr>
            </w:pPr>
            <w:r w:rsidRPr="00004124">
              <w:rPr>
                <w:color w:val="002060"/>
              </w:rPr>
              <w:t>02/11/2024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18C91C" w14:textId="77777777" w:rsidR="007931D4" w:rsidRPr="00004124" w:rsidRDefault="007931D4" w:rsidP="00903F7D">
            <w:pPr>
              <w:pStyle w:val="rowtabella0"/>
              <w:rPr>
                <w:color w:val="002060"/>
              </w:rPr>
            </w:pPr>
            <w:r w:rsidRPr="00004124">
              <w:rPr>
                <w:color w:val="002060"/>
              </w:rPr>
              <w:t>5022 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E7E9C0" w14:textId="77777777" w:rsidR="007931D4" w:rsidRPr="00004124" w:rsidRDefault="007931D4" w:rsidP="00903F7D">
            <w:pPr>
              <w:pStyle w:val="rowtabella0"/>
              <w:rPr>
                <w:color w:val="002060"/>
              </w:rPr>
            </w:pPr>
            <w:r w:rsidRPr="0000412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FF3587" w14:textId="77777777" w:rsidR="007931D4" w:rsidRPr="00004124" w:rsidRDefault="007931D4" w:rsidP="00903F7D">
            <w:pPr>
              <w:pStyle w:val="rowtabella0"/>
              <w:rPr>
                <w:color w:val="002060"/>
              </w:rPr>
            </w:pPr>
            <w:r w:rsidRPr="00004124">
              <w:rPr>
                <w:color w:val="002060"/>
              </w:rPr>
              <w:t>LOCALITA' CANDIA</w:t>
            </w:r>
          </w:p>
        </w:tc>
      </w:tr>
      <w:tr w:rsidR="007931D4" w:rsidRPr="00004124" w14:paraId="0EA5EF01"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44BE69" w14:textId="77777777" w:rsidR="007931D4" w:rsidRPr="00004124" w:rsidRDefault="007931D4" w:rsidP="00903F7D">
            <w:pPr>
              <w:pStyle w:val="rowtabella0"/>
              <w:rPr>
                <w:color w:val="002060"/>
              </w:rPr>
            </w:pPr>
            <w:r w:rsidRPr="00004124">
              <w:rPr>
                <w:color w:val="002060"/>
              </w:rPr>
              <w:t>CASENUOVE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4991CC" w14:textId="77777777" w:rsidR="007931D4" w:rsidRPr="00004124" w:rsidRDefault="007931D4" w:rsidP="00903F7D">
            <w:pPr>
              <w:pStyle w:val="rowtabella0"/>
              <w:rPr>
                <w:color w:val="002060"/>
              </w:rPr>
            </w:pPr>
            <w:r w:rsidRPr="00004124">
              <w:rPr>
                <w:color w:val="002060"/>
              </w:rPr>
              <w:t>NUOVA FOLGORE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6AF5CE"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64D09A" w14:textId="77777777" w:rsidR="007931D4" w:rsidRPr="00004124" w:rsidRDefault="007931D4" w:rsidP="00903F7D">
            <w:pPr>
              <w:pStyle w:val="rowtabella0"/>
              <w:rPr>
                <w:color w:val="002060"/>
              </w:rPr>
            </w:pPr>
            <w:r w:rsidRPr="00004124">
              <w:rPr>
                <w:color w:val="002060"/>
              </w:rPr>
              <w:t>02/11/2024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A38BF3" w14:textId="77777777" w:rsidR="007931D4" w:rsidRPr="00004124" w:rsidRDefault="007931D4" w:rsidP="00903F7D">
            <w:pPr>
              <w:pStyle w:val="rowtabella0"/>
              <w:rPr>
                <w:color w:val="002060"/>
              </w:rPr>
            </w:pPr>
            <w:r w:rsidRPr="00004124">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3CA13F" w14:textId="77777777" w:rsidR="007931D4" w:rsidRPr="00004124" w:rsidRDefault="007931D4" w:rsidP="00903F7D">
            <w:pPr>
              <w:pStyle w:val="rowtabella0"/>
              <w:rPr>
                <w:color w:val="002060"/>
              </w:rPr>
            </w:pPr>
            <w:r w:rsidRPr="00004124">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02E206" w14:textId="77777777" w:rsidR="007931D4" w:rsidRPr="00004124" w:rsidRDefault="007931D4" w:rsidP="00903F7D">
            <w:pPr>
              <w:pStyle w:val="rowtabella0"/>
              <w:rPr>
                <w:color w:val="002060"/>
              </w:rPr>
            </w:pPr>
            <w:r w:rsidRPr="00004124">
              <w:rPr>
                <w:color w:val="002060"/>
              </w:rPr>
              <w:t>VIA VESCOVARA, 7</w:t>
            </w:r>
          </w:p>
        </w:tc>
      </w:tr>
      <w:tr w:rsidR="007931D4" w:rsidRPr="00004124" w14:paraId="20A570F7"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CE9F48" w14:textId="77777777" w:rsidR="007931D4" w:rsidRPr="00004124" w:rsidRDefault="007931D4" w:rsidP="00903F7D">
            <w:pPr>
              <w:pStyle w:val="rowtabella0"/>
              <w:rPr>
                <w:color w:val="002060"/>
              </w:rPr>
            </w:pPr>
            <w:r w:rsidRPr="00004124">
              <w:rPr>
                <w:color w:val="002060"/>
              </w:rPr>
              <w:t>OSIMO STAZIONE SSD A 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C13D30" w14:textId="77777777" w:rsidR="007931D4" w:rsidRPr="00004124" w:rsidRDefault="007931D4" w:rsidP="00903F7D">
            <w:pPr>
              <w:pStyle w:val="rowtabella0"/>
              <w:rPr>
                <w:color w:val="002060"/>
              </w:rPr>
            </w:pPr>
            <w:r w:rsidRPr="00004124">
              <w:rPr>
                <w:color w:val="002060"/>
              </w:rPr>
              <w:t>CITTA DI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551E79"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7EDF19" w14:textId="77777777" w:rsidR="007931D4" w:rsidRPr="00004124" w:rsidRDefault="007931D4" w:rsidP="00903F7D">
            <w:pPr>
              <w:pStyle w:val="rowtabella0"/>
              <w:rPr>
                <w:color w:val="002060"/>
              </w:rPr>
            </w:pPr>
            <w:r w:rsidRPr="00004124">
              <w:rPr>
                <w:color w:val="002060"/>
              </w:rPr>
              <w:t>02/11/2024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41A56F" w14:textId="77777777" w:rsidR="007931D4" w:rsidRPr="00004124" w:rsidRDefault="007931D4" w:rsidP="00903F7D">
            <w:pPr>
              <w:pStyle w:val="rowtabella0"/>
              <w:rPr>
                <w:color w:val="002060"/>
              </w:rPr>
            </w:pPr>
            <w:r w:rsidRPr="00004124">
              <w:rPr>
                <w:color w:val="002060"/>
              </w:rPr>
              <w:t>5002 PALASPORT OSIMO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748DFC" w14:textId="77777777" w:rsidR="007931D4" w:rsidRPr="00004124" w:rsidRDefault="007931D4" w:rsidP="00903F7D">
            <w:pPr>
              <w:pStyle w:val="rowtabella0"/>
              <w:rPr>
                <w:color w:val="002060"/>
              </w:rPr>
            </w:pPr>
            <w:r w:rsidRPr="00004124">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77BD49" w14:textId="77777777" w:rsidR="007931D4" w:rsidRPr="00004124" w:rsidRDefault="007931D4" w:rsidP="00903F7D">
            <w:pPr>
              <w:pStyle w:val="rowtabella0"/>
              <w:rPr>
                <w:color w:val="002060"/>
              </w:rPr>
            </w:pPr>
            <w:r w:rsidRPr="00004124">
              <w:rPr>
                <w:color w:val="002060"/>
              </w:rPr>
              <w:t>VIA MASSIMO D'AZEGLIO</w:t>
            </w:r>
          </w:p>
        </w:tc>
      </w:tr>
      <w:tr w:rsidR="007931D4" w:rsidRPr="00004124" w14:paraId="42CD37C1" w14:textId="77777777" w:rsidTr="00903F7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EB663C" w14:textId="77777777" w:rsidR="007931D4" w:rsidRPr="00004124" w:rsidRDefault="007931D4" w:rsidP="00903F7D">
            <w:pPr>
              <w:pStyle w:val="rowtabella0"/>
              <w:rPr>
                <w:color w:val="002060"/>
              </w:rPr>
            </w:pPr>
            <w:r w:rsidRPr="00004124">
              <w:rPr>
                <w:color w:val="002060"/>
              </w:rPr>
              <w:t>CIRCOLO COLLODI CALCIO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BDCF9C" w14:textId="77777777" w:rsidR="007931D4" w:rsidRPr="00004124" w:rsidRDefault="007931D4" w:rsidP="00903F7D">
            <w:pPr>
              <w:pStyle w:val="rowtabella0"/>
              <w:rPr>
                <w:color w:val="002060"/>
              </w:rPr>
            </w:pPr>
            <w:r w:rsidRPr="00004124">
              <w:rPr>
                <w:color w:val="002060"/>
              </w:rPr>
              <w:t>OLIMPIA JUVENTU FALCONARA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D255E9"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369500" w14:textId="77777777" w:rsidR="007931D4" w:rsidRPr="00004124" w:rsidRDefault="007931D4" w:rsidP="00903F7D">
            <w:pPr>
              <w:pStyle w:val="rowtabella0"/>
              <w:rPr>
                <w:color w:val="002060"/>
              </w:rPr>
            </w:pPr>
            <w:r w:rsidRPr="00004124">
              <w:rPr>
                <w:color w:val="002060"/>
              </w:rPr>
              <w:t>04/11/2024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FEF42B" w14:textId="77777777" w:rsidR="007931D4" w:rsidRPr="00004124" w:rsidRDefault="007931D4" w:rsidP="00903F7D">
            <w:pPr>
              <w:pStyle w:val="rowtabella0"/>
              <w:rPr>
                <w:color w:val="002060"/>
              </w:rPr>
            </w:pPr>
            <w:r w:rsidRPr="00004124">
              <w:rPr>
                <w:color w:val="002060"/>
              </w:rPr>
              <w:t>5026 PALL.GEODETICO FRAZ.PINOCCHIO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EA074A" w14:textId="77777777" w:rsidR="007931D4" w:rsidRPr="00004124" w:rsidRDefault="007931D4" w:rsidP="00903F7D">
            <w:pPr>
              <w:pStyle w:val="rowtabella0"/>
              <w:rPr>
                <w:color w:val="002060"/>
              </w:rPr>
            </w:pPr>
            <w:r w:rsidRPr="00004124">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266A6A" w14:textId="77777777" w:rsidR="007931D4" w:rsidRPr="00004124" w:rsidRDefault="007931D4" w:rsidP="00903F7D">
            <w:pPr>
              <w:pStyle w:val="rowtabella0"/>
              <w:rPr>
                <w:color w:val="002060"/>
              </w:rPr>
            </w:pPr>
            <w:r w:rsidRPr="00004124">
              <w:rPr>
                <w:color w:val="002060"/>
              </w:rPr>
              <w:t>VIA CARPEGNA-VIA M.TE S.VICINO</w:t>
            </w:r>
          </w:p>
        </w:tc>
      </w:tr>
    </w:tbl>
    <w:p w14:paraId="55E0B962" w14:textId="77777777" w:rsidR="007931D4" w:rsidRPr="00004124" w:rsidRDefault="007931D4" w:rsidP="007931D4">
      <w:pPr>
        <w:pStyle w:val="breakline"/>
        <w:rPr>
          <w:rFonts w:eastAsiaTheme="minorEastAsia"/>
          <w:color w:val="002060"/>
        </w:rPr>
      </w:pPr>
    </w:p>
    <w:p w14:paraId="2934CF60" w14:textId="77777777" w:rsidR="007931D4" w:rsidRPr="00004124" w:rsidRDefault="007931D4" w:rsidP="007931D4">
      <w:pPr>
        <w:pStyle w:val="breakline"/>
        <w:rPr>
          <w:color w:val="002060"/>
        </w:rPr>
      </w:pPr>
    </w:p>
    <w:p w14:paraId="6A04697E" w14:textId="77777777" w:rsidR="007931D4" w:rsidRPr="00004124" w:rsidRDefault="007931D4" w:rsidP="007931D4">
      <w:pPr>
        <w:pStyle w:val="breakline"/>
        <w:rPr>
          <w:color w:val="002060"/>
        </w:rPr>
      </w:pPr>
    </w:p>
    <w:p w14:paraId="464FFBE3" w14:textId="77777777" w:rsidR="007931D4" w:rsidRPr="00004124" w:rsidRDefault="007931D4" w:rsidP="007931D4">
      <w:pPr>
        <w:pStyle w:val="sottotitolocampionato10"/>
        <w:rPr>
          <w:color w:val="002060"/>
        </w:rPr>
      </w:pPr>
      <w:r w:rsidRPr="00004124">
        <w:rPr>
          <w:color w:val="002060"/>
        </w:rPr>
        <w:t>GIRONE D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1999"/>
        <w:gridCol w:w="385"/>
        <w:gridCol w:w="898"/>
        <w:gridCol w:w="1190"/>
        <w:gridCol w:w="1565"/>
        <w:gridCol w:w="1540"/>
      </w:tblGrid>
      <w:tr w:rsidR="007931D4" w:rsidRPr="00004124" w14:paraId="49773D92" w14:textId="77777777" w:rsidTr="00903F7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7F09A3" w14:textId="77777777" w:rsidR="007931D4" w:rsidRPr="00004124" w:rsidRDefault="007931D4" w:rsidP="00903F7D">
            <w:pPr>
              <w:pStyle w:val="headertabella0"/>
              <w:rPr>
                <w:color w:val="002060"/>
              </w:rPr>
            </w:pPr>
            <w:r w:rsidRPr="0000412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16157" w14:textId="77777777" w:rsidR="007931D4" w:rsidRPr="00004124" w:rsidRDefault="007931D4" w:rsidP="00903F7D">
            <w:pPr>
              <w:pStyle w:val="headertabella0"/>
              <w:rPr>
                <w:color w:val="002060"/>
              </w:rPr>
            </w:pPr>
            <w:r w:rsidRPr="0000412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05079" w14:textId="77777777" w:rsidR="007931D4" w:rsidRPr="00004124" w:rsidRDefault="007931D4" w:rsidP="00903F7D">
            <w:pPr>
              <w:pStyle w:val="headertabella0"/>
              <w:rPr>
                <w:color w:val="002060"/>
              </w:rPr>
            </w:pPr>
            <w:r w:rsidRPr="0000412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BC1430" w14:textId="77777777" w:rsidR="007931D4" w:rsidRPr="00004124" w:rsidRDefault="007931D4" w:rsidP="00903F7D">
            <w:pPr>
              <w:pStyle w:val="headertabella0"/>
              <w:rPr>
                <w:color w:val="002060"/>
              </w:rPr>
            </w:pPr>
            <w:r w:rsidRPr="0000412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5F544D" w14:textId="77777777" w:rsidR="007931D4" w:rsidRPr="00004124" w:rsidRDefault="007931D4" w:rsidP="00903F7D">
            <w:pPr>
              <w:pStyle w:val="headertabella0"/>
              <w:rPr>
                <w:color w:val="002060"/>
              </w:rPr>
            </w:pPr>
            <w:r w:rsidRPr="0000412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1BFCD" w14:textId="77777777" w:rsidR="007931D4" w:rsidRPr="00004124" w:rsidRDefault="007931D4" w:rsidP="00903F7D">
            <w:pPr>
              <w:pStyle w:val="headertabella0"/>
              <w:rPr>
                <w:color w:val="002060"/>
              </w:rPr>
            </w:pPr>
            <w:proofErr w:type="spellStart"/>
            <w:r w:rsidRPr="00004124">
              <w:rPr>
                <w:color w:val="002060"/>
              </w:rPr>
              <w:t>Localita'</w:t>
            </w:r>
            <w:proofErr w:type="spellEnd"/>
            <w:r w:rsidRPr="0000412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7ED4B" w14:textId="77777777" w:rsidR="007931D4" w:rsidRPr="00004124" w:rsidRDefault="007931D4" w:rsidP="00903F7D">
            <w:pPr>
              <w:pStyle w:val="headertabella0"/>
              <w:rPr>
                <w:color w:val="002060"/>
              </w:rPr>
            </w:pPr>
            <w:r w:rsidRPr="00004124">
              <w:rPr>
                <w:color w:val="002060"/>
              </w:rPr>
              <w:t>Indirizzo Impianto</w:t>
            </w:r>
          </w:p>
        </w:tc>
      </w:tr>
      <w:tr w:rsidR="007931D4" w:rsidRPr="00004124" w14:paraId="1166589C" w14:textId="77777777" w:rsidTr="00903F7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81F675" w14:textId="77777777" w:rsidR="007931D4" w:rsidRPr="00004124" w:rsidRDefault="007931D4" w:rsidP="00903F7D">
            <w:pPr>
              <w:pStyle w:val="rowtabella0"/>
              <w:rPr>
                <w:color w:val="002060"/>
              </w:rPr>
            </w:pPr>
            <w:r w:rsidRPr="00004124">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D8E056" w14:textId="77777777" w:rsidR="007931D4" w:rsidRPr="00004124" w:rsidRDefault="007931D4" w:rsidP="00903F7D">
            <w:pPr>
              <w:pStyle w:val="rowtabella0"/>
              <w:rPr>
                <w:color w:val="002060"/>
              </w:rPr>
            </w:pPr>
            <w:r w:rsidRPr="00004124">
              <w:rPr>
                <w:color w:val="002060"/>
              </w:rPr>
              <w:t>EUROPE TT</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232A91" w14:textId="77777777" w:rsidR="007931D4" w:rsidRPr="00004124" w:rsidRDefault="007931D4" w:rsidP="00903F7D">
            <w:pPr>
              <w:pStyle w:val="rowtabella0"/>
              <w:jc w:val="center"/>
              <w:rPr>
                <w:color w:val="002060"/>
              </w:rPr>
            </w:pPr>
            <w:r w:rsidRPr="0000412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24E905" w14:textId="77777777" w:rsidR="007931D4" w:rsidRPr="00004124" w:rsidRDefault="007931D4" w:rsidP="00903F7D">
            <w:pPr>
              <w:pStyle w:val="rowtabella0"/>
              <w:rPr>
                <w:color w:val="002060"/>
              </w:rPr>
            </w:pPr>
            <w:r w:rsidRPr="00004124">
              <w:rPr>
                <w:color w:val="002060"/>
              </w:rPr>
              <w:t>01/11/2024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0C57AE" w14:textId="77777777" w:rsidR="007931D4" w:rsidRPr="00004124" w:rsidRDefault="007931D4" w:rsidP="00903F7D">
            <w:pPr>
              <w:pStyle w:val="rowtabella0"/>
              <w:rPr>
                <w:color w:val="002060"/>
              </w:rPr>
            </w:pPr>
            <w:r w:rsidRPr="00004124">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8C9983" w14:textId="77777777" w:rsidR="007931D4" w:rsidRPr="00004124" w:rsidRDefault="007931D4" w:rsidP="00903F7D">
            <w:pPr>
              <w:pStyle w:val="rowtabella0"/>
              <w:rPr>
                <w:color w:val="002060"/>
              </w:rPr>
            </w:pPr>
            <w:r w:rsidRPr="00004124">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E9EE44" w14:textId="77777777" w:rsidR="007931D4" w:rsidRPr="00004124" w:rsidRDefault="007931D4" w:rsidP="00903F7D">
            <w:pPr>
              <w:pStyle w:val="rowtabella0"/>
              <w:rPr>
                <w:color w:val="002060"/>
              </w:rPr>
            </w:pPr>
            <w:r w:rsidRPr="00004124">
              <w:rPr>
                <w:color w:val="002060"/>
              </w:rPr>
              <w:t>VIA DELLA REPUBBLICA</w:t>
            </w:r>
          </w:p>
        </w:tc>
      </w:tr>
      <w:tr w:rsidR="007931D4" w:rsidRPr="00004124" w14:paraId="27DF71AD"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620B1A" w14:textId="77777777" w:rsidR="007931D4" w:rsidRPr="00004124" w:rsidRDefault="007931D4" w:rsidP="00903F7D">
            <w:pPr>
              <w:pStyle w:val="rowtabella0"/>
              <w:rPr>
                <w:color w:val="002060"/>
              </w:rPr>
            </w:pPr>
            <w:r w:rsidRPr="00004124">
              <w:rPr>
                <w:color w:val="002060"/>
              </w:rPr>
              <w:t>FOLGORE CASTELRAIMONDO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50A14A" w14:textId="77777777" w:rsidR="007931D4" w:rsidRPr="00004124" w:rsidRDefault="007931D4" w:rsidP="00903F7D">
            <w:pPr>
              <w:pStyle w:val="rowtabella0"/>
              <w:rPr>
                <w:color w:val="002060"/>
              </w:rPr>
            </w:pPr>
            <w:r w:rsidRPr="00004124">
              <w:rPr>
                <w:color w:val="002060"/>
              </w:rPr>
              <w:t>C.F. MACERATESE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485A3D"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BAC581" w14:textId="77777777" w:rsidR="007931D4" w:rsidRPr="00004124" w:rsidRDefault="007931D4" w:rsidP="00903F7D">
            <w:pPr>
              <w:pStyle w:val="rowtabella0"/>
              <w:rPr>
                <w:color w:val="002060"/>
              </w:rPr>
            </w:pPr>
            <w:r w:rsidRPr="00004124">
              <w:rPr>
                <w:color w:val="002060"/>
              </w:rPr>
              <w:t>01/11/2024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37BC8F" w14:textId="77777777" w:rsidR="007931D4" w:rsidRPr="00004124" w:rsidRDefault="007931D4" w:rsidP="00903F7D">
            <w:pPr>
              <w:pStyle w:val="rowtabella0"/>
              <w:rPr>
                <w:color w:val="002060"/>
              </w:rPr>
            </w:pPr>
            <w:r w:rsidRPr="00004124">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49737E" w14:textId="77777777" w:rsidR="007931D4" w:rsidRPr="00004124" w:rsidRDefault="007931D4" w:rsidP="00903F7D">
            <w:pPr>
              <w:pStyle w:val="rowtabella0"/>
              <w:rPr>
                <w:color w:val="002060"/>
              </w:rPr>
            </w:pPr>
            <w:r w:rsidRPr="00004124">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E095CC" w14:textId="77777777" w:rsidR="007931D4" w:rsidRPr="00004124" w:rsidRDefault="007931D4" w:rsidP="00903F7D">
            <w:pPr>
              <w:pStyle w:val="rowtabella0"/>
              <w:rPr>
                <w:color w:val="002060"/>
              </w:rPr>
            </w:pPr>
            <w:r w:rsidRPr="00004124">
              <w:rPr>
                <w:color w:val="002060"/>
              </w:rPr>
              <w:t>VIA GRAMSCI-VIA FEGGIANI</w:t>
            </w:r>
          </w:p>
        </w:tc>
      </w:tr>
      <w:tr w:rsidR="007931D4" w:rsidRPr="00004124" w14:paraId="69F3BE57"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18C706" w14:textId="77777777" w:rsidR="007931D4" w:rsidRPr="00004124" w:rsidRDefault="007931D4" w:rsidP="00903F7D">
            <w:pPr>
              <w:pStyle w:val="rowtabella0"/>
              <w:rPr>
                <w:color w:val="002060"/>
              </w:rPr>
            </w:pPr>
            <w:r w:rsidRPr="00004124">
              <w:rPr>
                <w:color w:val="002060"/>
              </w:rPr>
              <w:t>PIEDIRIPA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980E77" w14:textId="77777777" w:rsidR="007931D4" w:rsidRPr="00004124" w:rsidRDefault="007931D4" w:rsidP="00903F7D">
            <w:pPr>
              <w:pStyle w:val="rowtabella0"/>
              <w:rPr>
                <w:color w:val="002060"/>
              </w:rPr>
            </w:pPr>
            <w:r w:rsidRPr="00004124">
              <w:rPr>
                <w:color w:val="002060"/>
              </w:rPr>
              <w:t>FIUMINATA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6FCA8B"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B9EBC6" w14:textId="77777777" w:rsidR="007931D4" w:rsidRPr="00004124" w:rsidRDefault="007931D4" w:rsidP="00903F7D">
            <w:pPr>
              <w:pStyle w:val="rowtabella0"/>
              <w:rPr>
                <w:color w:val="002060"/>
              </w:rPr>
            </w:pPr>
            <w:r w:rsidRPr="00004124">
              <w:rPr>
                <w:color w:val="002060"/>
              </w:rPr>
              <w:t>01/11/2024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96C407" w14:textId="77777777" w:rsidR="007931D4" w:rsidRPr="00004124" w:rsidRDefault="007931D4" w:rsidP="00903F7D">
            <w:pPr>
              <w:pStyle w:val="rowtabella0"/>
              <w:rPr>
                <w:color w:val="002060"/>
              </w:rPr>
            </w:pPr>
            <w:r w:rsidRPr="00004124">
              <w:rPr>
                <w:color w:val="002060"/>
              </w:rPr>
              <w:t>5268 "I LUDI DI APOLLO"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EB03C2" w14:textId="77777777" w:rsidR="007931D4" w:rsidRPr="00004124" w:rsidRDefault="007931D4" w:rsidP="00903F7D">
            <w:pPr>
              <w:pStyle w:val="rowtabella0"/>
              <w:rPr>
                <w:color w:val="002060"/>
              </w:rPr>
            </w:pPr>
            <w:r w:rsidRPr="00004124">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FBDA55" w14:textId="77777777" w:rsidR="007931D4" w:rsidRPr="00004124" w:rsidRDefault="007931D4" w:rsidP="00903F7D">
            <w:pPr>
              <w:pStyle w:val="rowtabella0"/>
              <w:rPr>
                <w:color w:val="002060"/>
              </w:rPr>
            </w:pPr>
            <w:r w:rsidRPr="00004124">
              <w:rPr>
                <w:color w:val="002060"/>
              </w:rPr>
              <w:t>VIA VOLTURNO-PIEDIRIPA</w:t>
            </w:r>
          </w:p>
        </w:tc>
      </w:tr>
      <w:tr w:rsidR="007931D4" w:rsidRPr="00004124" w14:paraId="08F7A37B"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D9EE77" w14:textId="77777777" w:rsidR="007931D4" w:rsidRPr="00004124" w:rsidRDefault="007931D4" w:rsidP="00903F7D">
            <w:pPr>
              <w:pStyle w:val="rowtabella0"/>
              <w:rPr>
                <w:color w:val="002060"/>
              </w:rPr>
            </w:pPr>
            <w:r w:rsidRPr="00004124">
              <w:rPr>
                <w:color w:val="002060"/>
              </w:rPr>
              <w:t>RIPE SAN GINESIO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9E236C" w14:textId="77777777" w:rsidR="007931D4" w:rsidRPr="00004124" w:rsidRDefault="007931D4" w:rsidP="00903F7D">
            <w:pPr>
              <w:pStyle w:val="rowtabella0"/>
              <w:rPr>
                <w:color w:val="002060"/>
              </w:rPr>
            </w:pPr>
            <w:r w:rsidRPr="00004124">
              <w:rPr>
                <w:color w:val="002060"/>
              </w:rPr>
              <w:t>FABRIANO CALCIO A 5 2023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C1B80F"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BED86A" w14:textId="77777777" w:rsidR="007931D4" w:rsidRPr="00004124" w:rsidRDefault="007931D4" w:rsidP="00903F7D">
            <w:pPr>
              <w:pStyle w:val="rowtabella0"/>
              <w:rPr>
                <w:color w:val="002060"/>
              </w:rPr>
            </w:pPr>
            <w:r w:rsidRPr="00004124">
              <w:rPr>
                <w:color w:val="002060"/>
              </w:rPr>
              <w:t>01/11/2024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81207D" w14:textId="77777777" w:rsidR="007931D4" w:rsidRPr="00004124" w:rsidRDefault="007931D4" w:rsidP="00903F7D">
            <w:pPr>
              <w:pStyle w:val="rowtabella0"/>
              <w:rPr>
                <w:color w:val="002060"/>
              </w:rPr>
            </w:pPr>
            <w:r w:rsidRPr="00004124">
              <w:rPr>
                <w:color w:val="002060"/>
              </w:rPr>
              <w:t>5284 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C84E47" w14:textId="77777777" w:rsidR="007931D4" w:rsidRPr="00004124" w:rsidRDefault="007931D4" w:rsidP="00903F7D">
            <w:pPr>
              <w:pStyle w:val="rowtabella0"/>
              <w:rPr>
                <w:color w:val="002060"/>
              </w:rPr>
            </w:pPr>
            <w:r w:rsidRPr="00004124">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6FBECC" w14:textId="77777777" w:rsidR="007931D4" w:rsidRPr="00004124" w:rsidRDefault="007931D4" w:rsidP="00903F7D">
            <w:pPr>
              <w:pStyle w:val="rowtabella0"/>
              <w:rPr>
                <w:color w:val="002060"/>
              </w:rPr>
            </w:pPr>
            <w:r w:rsidRPr="00004124">
              <w:rPr>
                <w:color w:val="002060"/>
              </w:rPr>
              <w:t>VIA FAVETO</w:t>
            </w:r>
          </w:p>
        </w:tc>
      </w:tr>
      <w:tr w:rsidR="007931D4" w:rsidRPr="00004124" w14:paraId="4C2C8E5B"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475378" w14:textId="77777777" w:rsidR="007931D4" w:rsidRPr="00004124" w:rsidRDefault="007931D4" w:rsidP="00903F7D">
            <w:pPr>
              <w:pStyle w:val="rowtabella0"/>
              <w:rPr>
                <w:color w:val="002060"/>
              </w:rPr>
            </w:pPr>
            <w:r w:rsidRPr="00004124">
              <w:rPr>
                <w:color w:val="002060"/>
              </w:rPr>
              <w:t xml:space="preserve">REAL FABRIANO </w:t>
            </w:r>
            <w:proofErr w:type="spellStart"/>
            <w:r w:rsidRPr="00004124">
              <w:rPr>
                <w:color w:val="002060"/>
              </w:rPr>
              <w:t>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59D566" w14:textId="77777777" w:rsidR="007931D4" w:rsidRPr="00004124" w:rsidRDefault="007931D4" w:rsidP="00903F7D">
            <w:pPr>
              <w:pStyle w:val="rowtabella0"/>
              <w:rPr>
                <w:color w:val="002060"/>
              </w:rPr>
            </w:pPr>
            <w:r w:rsidRPr="00004124">
              <w:rPr>
                <w:color w:val="002060"/>
              </w:rPr>
              <w:t>MOGLIANESE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5C6360"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5D31FE" w14:textId="77777777" w:rsidR="007931D4" w:rsidRPr="00004124" w:rsidRDefault="007931D4" w:rsidP="00903F7D">
            <w:pPr>
              <w:pStyle w:val="rowtabella0"/>
              <w:rPr>
                <w:color w:val="002060"/>
              </w:rPr>
            </w:pPr>
            <w:r w:rsidRPr="00004124">
              <w:rPr>
                <w:color w:val="002060"/>
              </w:rPr>
              <w:t>02/11/2024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53A820" w14:textId="77777777" w:rsidR="007931D4" w:rsidRPr="00004124" w:rsidRDefault="007931D4" w:rsidP="00903F7D">
            <w:pPr>
              <w:pStyle w:val="rowtabella0"/>
              <w:rPr>
                <w:color w:val="002060"/>
              </w:rPr>
            </w:pPr>
            <w:r w:rsidRPr="00004124">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65BF13" w14:textId="77777777" w:rsidR="007931D4" w:rsidRPr="00004124" w:rsidRDefault="007931D4" w:rsidP="00903F7D">
            <w:pPr>
              <w:pStyle w:val="rowtabella0"/>
              <w:rPr>
                <w:color w:val="002060"/>
              </w:rPr>
            </w:pPr>
            <w:r w:rsidRPr="00004124">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6001AA" w14:textId="77777777" w:rsidR="007931D4" w:rsidRPr="00004124" w:rsidRDefault="007931D4" w:rsidP="00903F7D">
            <w:pPr>
              <w:pStyle w:val="rowtabella0"/>
              <w:rPr>
                <w:color w:val="002060"/>
              </w:rPr>
            </w:pPr>
            <w:r w:rsidRPr="00004124">
              <w:rPr>
                <w:color w:val="002060"/>
              </w:rPr>
              <w:t>VIA B.BUOZZI</w:t>
            </w:r>
          </w:p>
        </w:tc>
      </w:tr>
      <w:tr w:rsidR="007931D4" w:rsidRPr="00004124" w14:paraId="7981B309" w14:textId="77777777" w:rsidTr="00903F7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5E0A5B" w14:textId="77777777" w:rsidR="007931D4" w:rsidRPr="00004124" w:rsidRDefault="007931D4" w:rsidP="00903F7D">
            <w:pPr>
              <w:pStyle w:val="rowtabella0"/>
              <w:rPr>
                <w:color w:val="002060"/>
              </w:rPr>
            </w:pPr>
            <w:r w:rsidRPr="00004124">
              <w:rPr>
                <w:color w:val="002060"/>
              </w:rPr>
              <w:t>C.U.S. CAMERINO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C021F9" w14:textId="77777777" w:rsidR="007931D4" w:rsidRPr="00004124" w:rsidRDefault="007931D4" w:rsidP="00903F7D">
            <w:pPr>
              <w:pStyle w:val="rowtabella0"/>
              <w:rPr>
                <w:color w:val="002060"/>
              </w:rPr>
            </w:pPr>
            <w:r w:rsidRPr="00004124">
              <w:rPr>
                <w:color w:val="002060"/>
              </w:rPr>
              <w:t>GROTTACCIA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E409ED"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5D92FA" w14:textId="77777777" w:rsidR="007931D4" w:rsidRPr="00004124" w:rsidRDefault="007931D4" w:rsidP="00903F7D">
            <w:pPr>
              <w:pStyle w:val="rowtabella0"/>
              <w:rPr>
                <w:color w:val="002060"/>
              </w:rPr>
            </w:pPr>
            <w:r w:rsidRPr="00004124">
              <w:rPr>
                <w:color w:val="002060"/>
              </w:rPr>
              <w:t>05/11/2024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DC5E68" w14:textId="77777777" w:rsidR="007931D4" w:rsidRPr="00004124" w:rsidRDefault="007931D4" w:rsidP="00903F7D">
            <w:pPr>
              <w:pStyle w:val="rowtabella0"/>
              <w:rPr>
                <w:color w:val="002060"/>
              </w:rPr>
            </w:pPr>
            <w:r w:rsidRPr="00004124">
              <w:rPr>
                <w:color w:val="002060"/>
              </w:rPr>
              <w:t>5265 UNIVERS. "DRAGO E GENTILI"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1E9099" w14:textId="77777777" w:rsidR="007931D4" w:rsidRPr="00004124" w:rsidRDefault="007931D4" w:rsidP="00903F7D">
            <w:pPr>
              <w:pStyle w:val="rowtabella0"/>
              <w:rPr>
                <w:color w:val="002060"/>
              </w:rPr>
            </w:pPr>
            <w:r w:rsidRPr="00004124">
              <w:rPr>
                <w:color w:val="002060"/>
              </w:rPr>
              <w:t>CAMERINO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9E2F19" w14:textId="77777777" w:rsidR="007931D4" w:rsidRPr="00004124" w:rsidRDefault="007931D4" w:rsidP="00903F7D">
            <w:pPr>
              <w:pStyle w:val="rowtabella0"/>
              <w:rPr>
                <w:color w:val="002060"/>
              </w:rPr>
            </w:pPr>
            <w:r w:rsidRPr="00004124">
              <w:rPr>
                <w:color w:val="002060"/>
              </w:rPr>
              <w:t>LOCALITA' LE CALVIE</w:t>
            </w:r>
          </w:p>
        </w:tc>
      </w:tr>
    </w:tbl>
    <w:p w14:paraId="7FBE621E" w14:textId="77777777" w:rsidR="007931D4" w:rsidRPr="00004124" w:rsidRDefault="007931D4" w:rsidP="007931D4">
      <w:pPr>
        <w:pStyle w:val="breakline"/>
        <w:rPr>
          <w:rFonts w:eastAsiaTheme="minorEastAsia"/>
          <w:color w:val="002060"/>
        </w:rPr>
      </w:pPr>
    </w:p>
    <w:p w14:paraId="45C710DC" w14:textId="77777777" w:rsidR="007931D4" w:rsidRPr="00004124" w:rsidRDefault="007931D4" w:rsidP="007931D4">
      <w:pPr>
        <w:pStyle w:val="breakline"/>
        <w:rPr>
          <w:color w:val="002060"/>
        </w:rPr>
      </w:pPr>
    </w:p>
    <w:p w14:paraId="00DE9A6C" w14:textId="77777777" w:rsidR="007931D4" w:rsidRPr="00004124" w:rsidRDefault="007931D4" w:rsidP="007931D4">
      <w:pPr>
        <w:pStyle w:val="breakline"/>
        <w:rPr>
          <w:color w:val="002060"/>
        </w:rPr>
      </w:pPr>
    </w:p>
    <w:p w14:paraId="76D6D42F" w14:textId="77777777" w:rsidR="007931D4" w:rsidRPr="00004124" w:rsidRDefault="007931D4" w:rsidP="007931D4">
      <w:pPr>
        <w:pStyle w:val="sottotitolocampionato10"/>
        <w:rPr>
          <w:color w:val="002060"/>
        </w:rPr>
      </w:pPr>
      <w:r w:rsidRPr="00004124">
        <w:rPr>
          <w:color w:val="002060"/>
        </w:rPr>
        <w:t>GIRONE E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8"/>
        <w:gridCol w:w="385"/>
        <w:gridCol w:w="898"/>
        <w:gridCol w:w="1198"/>
        <w:gridCol w:w="1557"/>
        <w:gridCol w:w="1539"/>
      </w:tblGrid>
      <w:tr w:rsidR="007931D4" w:rsidRPr="00004124" w14:paraId="46EF0A1D" w14:textId="77777777" w:rsidTr="00903F7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96FCB2" w14:textId="77777777" w:rsidR="007931D4" w:rsidRPr="00004124" w:rsidRDefault="007931D4" w:rsidP="00903F7D">
            <w:pPr>
              <w:pStyle w:val="headertabella0"/>
              <w:rPr>
                <w:color w:val="002060"/>
              </w:rPr>
            </w:pPr>
            <w:r w:rsidRPr="0000412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91426" w14:textId="77777777" w:rsidR="007931D4" w:rsidRPr="00004124" w:rsidRDefault="007931D4" w:rsidP="00903F7D">
            <w:pPr>
              <w:pStyle w:val="headertabella0"/>
              <w:rPr>
                <w:color w:val="002060"/>
              </w:rPr>
            </w:pPr>
            <w:r w:rsidRPr="0000412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36EDB1" w14:textId="77777777" w:rsidR="007931D4" w:rsidRPr="00004124" w:rsidRDefault="007931D4" w:rsidP="00903F7D">
            <w:pPr>
              <w:pStyle w:val="headertabella0"/>
              <w:rPr>
                <w:color w:val="002060"/>
              </w:rPr>
            </w:pPr>
            <w:r w:rsidRPr="0000412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496AC1" w14:textId="77777777" w:rsidR="007931D4" w:rsidRPr="00004124" w:rsidRDefault="007931D4" w:rsidP="00903F7D">
            <w:pPr>
              <w:pStyle w:val="headertabella0"/>
              <w:rPr>
                <w:color w:val="002060"/>
              </w:rPr>
            </w:pPr>
            <w:r w:rsidRPr="0000412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14494" w14:textId="77777777" w:rsidR="007931D4" w:rsidRPr="00004124" w:rsidRDefault="007931D4" w:rsidP="00903F7D">
            <w:pPr>
              <w:pStyle w:val="headertabella0"/>
              <w:rPr>
                <w:color w:val="002060"/>
              </w:rPr>
            </w:pPr>
            <w:r w:rsidRPr="0000412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0D323" w14:textId="77777777" w:rsidR="007931D4" w:rsidRPr="00004124" w:rsidRDefault="007931D4" w:rsidP="00903F7D">
            <w:pPr>
              <w:pStyle w:val="headertabella0"/>
              <w:rPr>
                <w:color w:val="002060"/>
              </w:rPr>
            </w:pPr>
            <w:proofErr w:type="spellStart"/>
            <w:r w:rsidRPr="00004124">
              <w:rPr>
                <w:color w:val="002060"/>
              </w:rPr>
              <w:t>Localita'</w:t>
            </w:r>
            <w:proofErr w:type="spellEnd"/>
            <w:r w:rsidRPr="0000412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B09273" w14:textId="77777777" w:rsidR="007931D4" w:rsidRPr="00004124" w:rsidRDefault="007931D4" w:rsidP="00903F7D">
            <w:pPr>
              <w:pStyle w:val="headertabella0"/>
              <w:rPr>
                <w:color w:val="002060"/>
              </w:rPr>
            </w:pPr>
            <w:r w:rsidRPr="00004124">
              <w:rPr>
                <w:color w:val="002060"/>
              </w:rPr>
              <w:t>Indirizzo Impianto</w:t>
            </w:r>
          </w:p>
        </w:tc>
      </w:tr>
      <w:tr w:rsidR="007931D4" w:rsidRPr="00004124" w14:paraId="1CE356D1" w14:textId="77777777" w:rsidTr="00903F7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63C72F" w14:textId="77777777" w:rsidR="007931D4" w:rsidRPr="00004124" w:rsidRDefault="007931D4" w:rsidP="00903F7D">
            <w:pPr>
              <w:pStyle w:val="rowtabella0"/>
              <w:rPr>
                <w:color w:val="002060"/>
              </w:rPr>
            </w:pPr>
            <w:r w:rsidRPr="00004124">
              <w:rPr>
                <w:color w:val="002060"/>
              </w:rPr>
              <w:t>FROG S CLUB SPORT</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DD4F50" w14:textId="77777777" w:rsidR="007931D4" w:rsidRPr="00004124" w:rsidRDefault="007931D4" w:rsidP="00903F7D">
            <w:pPr>
              <w:pStyle w:val="rowtabella0"/>
              <w:rPr>
                <w:color w:val="002060"/>
              </w:rPr>
            </w:pPr>
            <w:r w:rsidRPr="00004124">
              <w:rPr>
                <w:color w:val="002060"/>
              </w:rPr>
              <w:t>G.S.A. LE DUE PALME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385F7E" w14:textId="77777777" w:rsidR="007931D4" w:rsidRPr="00004124" w:rsidRDefault="007931D4" w:rsidP="00903F7D">
            <w:pPr>
              <w:pStyle w:val="rowtabella0"/>
              <w:jc w:val="center"/>
              <w:rPr>
                <w:color w:val="002060"/>
              </w:rPr>
            </w:pPr>
            <w:r w:rsidRPr="0000412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B43DC9" w14:textId="77777777" w:rsidR="007931D4" w:rsidRPr="00004124" w:rsidRDefault="007931D4" w:rsidP="00903F7D">
            <w:pPr>
              <w:pStyle w:val="rowtabella0"/>
              <w:rPr>
                <w:color w:val="002060"/>
              </w:rPr>
            </w:pPr>
            <w:r w:rsidRPr="00004124">
              <w:rPr>
                <w:color w:val="002060"/>
              </w:rPr>
              <w:t>30/10/2024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B34022" w14:textId="77777777" w:rsidR="007931D4" w:rsidRPr="00004124" w:rsidRDefault="007931D4" w:rsidP="00903F7D">
            <w:pPr>
              <w:pStyle w:val="rowtabella0"/>
              <w:rPr>
                <w:color w:val="002060"/>
              </w:rPr>
            </w:pPr>
            <w:r w:rsidRPr="00004124">
              <w:rPr>
                <w:color w:val="002060"/>
              </w:rPr>
              <w:t>5623 PALESTRA SC.MEDIA B.ROSSELLI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B01259" w14:textId="77777777" w:rsidR="007931D4" w:rsidRPr="00004124" w:rsidRDefault="007931D4" w:rsidP="00903F7D">
            <w:pPr>
              <w:pStyle w:val="rowtabella0"/>
              <w:rPr>
                <w:color w:val="002060"/>
              </w:rPr>
            </w:pPr>
            <w:r w:rsidRPr="00004124">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BCAA6F" w14:textId="77777777" w:rsidR="007931D4" w:rsidRPr="00004124" w:rsidRDefault="007931D4" w:rsidP="00903F7D">
            <w:pPr>
              <w:pStyle w:val="rowtabella0"/>
              <w:rPr>
                <w:color w:val="002060"/>
              </w:rPr>
            </w:pPr>
            <w:r w:rsidRPr="00004124">
              <w:rPr>
                <w:color w:val="002060"/>
              </w:rPr>
              <w:t>VIA PIRANDELLO</w:t>
            </w:r>
          </w:p>
        </w:tc>
      </w:tr>
      <w:tr w:rsidR="007931D4" w:rsidRPr="00004124" w14:paraId="45AEEA16"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865861" w14:textId="77777777" w:rsidR="007931D4" w:rsidRPr="00004124" w:rsidRDefault="007931D4" w:rsidP="00903F7D">
            <w:pPr>
              <w:pStyle w:val="rowtabella0"/>
              <w:rPr>
                <w:color w:val="002060"/>
              </w:rPr>
            </w:pPr>
            <w:r w:rsidRPr="00004124">
              <w:rPr>
                <w:color w:val="002060"/>
              </w:rPr>
              <w:t>ACADEMY CIVITANOVESE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F973E1" w14:textId="77777777" w:rsidR="007931D4" w:rsidRPr="00004124" w:rsidRDefault="007931D4" w:rsidP="00903F7D">
            <w:pPr>
              <w:pStyle w:val="rowtabella0"/>
              <w:rPr>
                <w:color w:val="002060"/>
              </w:rPr>
            </w:pPr>
            <w:r w:rsidRPr="00004124">
              <w:rPr>
                <w:color w:val="002060"/>
              </w:rPr>
              <w:t>SANTA MARIA APPARENTE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DF5521"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D1BD62" w14:textId="77777777" w:rsidR="007931D4" w:rsidRPr="00004124" w:rsidRDefault="007931D4" w:rsidP="00903F7D">
            <w:pPr>
              <w:pStyle w:val="rowtabella0"/>
              <w:rPr>
                <w:color w:val="002060"/>
              </w:rPr>
            </w:pPr>
            <w:r w:rsidRPr="00004124">
              <w:rPr>
                <w:color w:val="002060"/>
              </w:rPr>
              <w:t>01/11/2024 20:30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5B561B" w14:textId="77777777" w:rsidR="007931D4" w:rsidRPr="00004124" w:rsidRDefault="007931D4" w:rsidP="00903F7D">
            <w:pPr>
              <w:pStyle w:val="rowtabella0"/>
              <w:rPr>
                <w:color w:val="002060"/>
              </w:rPr>
            </w:pPr>
            <w:r w:rsidRPr="00004124">
              <w:rPr>
                <w:color w:val="002060"/>
              </w:rPr>
              <w:t>5280 TENSOSTRUTTURA S.M.APPARENTE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032D3E" w14:textId="77777777" w:rsidR="007931D4" w:rsidRPr="00004124" w:rsidRDefault="007931D4" w:rsidP="00903F7D">
            <w:pPr>
              <w:pStyle w:val="rowtabella0"/>
              <w:rPr>
                <w:color w:val="002060"/>
              </w:rPr>
            </w:pPr>
            <w:r w:rsidRPr="00004124">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EB5880" w14:textId="77777777" w:rsidR="007931D4" w:rsidRPr="00004124" w:rsidRDefault="007931D4" w:rsidP="00903F7D">
            <w:pPr>
              <w:pStyle w:val="rowtabella0"/>
              <w:rPr>
                <w:color w:val="002060"/>
              </w:rPr>
            </w:pPr>
            <w:r w:rsidRPr="00004124">
              <w:rPr>
                <w:color w:val="002060"/>
              </w:rPr>
              <w:t>VIA LORENZO LOTTO</w:t>
            </w:r>
          </w:p>
        </w:tc>
      </w:tr>
      <w:tr w:rsidR="007931D4" w:rsidRPr="00004124" w14:paraId="53746997"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5721AF" w14:textId="77777777" w:rsidR="007931D4" w:rsidRPr="00004124" w:rsidRDefault="007931D4" w:rsidP="00903F7D">
            <w:pPr>
              <w:pStyle w:val="rowtabella0"/>
              <w:rPr>
                <w:color w:val="002060"/>
              </w:rPr>
            </w:pPr>
            <w:r w:rsidRPr="00004124">
              <w:rPr>
                <w:color w:val="002060"/>
              </w:rPr>
              <w:t>AMATORI STESE 2007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B432A8" w14:textId="77777777" w:rsidR="007931D4" w:rsidRPr="00004124" w:rsidRDefault="007931D4" w:rsidP="00903F7D">
            <w:pPr>
              <w:pStyle w:val="rowtabella0"/>
              <w:rPr>
                <w:color w:val="002060"/>
              </w:rPr>
            </w:pPr>
            <w:r w:rsidRPr="00004124">
              <w:rPr>
                <w:color w:val="002060"/>
              </w:rPr>
              <w:t>CALCIO S.ELPIDIO A 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082913"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1CBA23" w14:textId="77777777" w:rsidR="007931D4" w:rsidRPr="00004124" w:rsidRDefault="007931D4" w:rsidP="00903F7D">
            <w:pPr>
              <w:pStyle w:val="rowtabella0"/>
              <w:rPr>
                <w:color w:val="002060"/>
              </w:rPr>
            </w:pPr>
            <w:r w:rsidRPr="00004124">
              <w:rPr>
                <w:color w:val="002060"/>
              </w:rPr>
              <w:t>01/11/2024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1D8A7C" w14:textId="77777777" w:rsidR="007931D4" w:rsidRPr="00004124" w:rsidRDefault="007931D4" w:rsidP="00903F7D">
            <w:pPr>
              <w:pStyle w:val="rowtabella0"/>
              <w:rPr>
                <w:color w:val="002060"/>
              </w:rPr>
            </w:pPr>
            <w:r w:rsidRPr="00004124">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56929C" w14:textId="77777777" w:rsidR="007931D4" w:rsidRPr="00004124" w:rsidRDefault="007931D4" w:rsidP="00903F7D">
            <w:pPr>
              <w:pStyle w:val="rowtabella0"/>
              <w:rPr>
                <w:color w:val="002060"/>
              </w:rPr>
            </w:pPr>
            <w:r w:rsidRPr="00004124">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434329" w14:textId="77777777" w:rsidR="007931D4" w:rsidRPr="00004124" w:rsidRDefault="007931D4" w:rsidP="00903F7D">
            <w:pPr>
              <w:pStyle w:val="rowtabella0"/>
              <w:rPr>
                <w:color w:val="002060"/>
              </w:rPr>
            </w:pPr>
            <w:r w:rsidRPr="00004124">
              <w:rPr>
                <w:color w:val="002060"/>
              </w:rPr>
              <w:t>VIA B.ROSSI SNC</w:t>
            </w:r>
          </w:p>
        </w:tc>
      </w:tr>
      <w:tr w:rsidR="007931D4" w:rsidRPr="00004124" w14:paraId="5D114716"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039CB3" w14:textId="77777777" w:rsidR="007931D4" w:rsidRPr="00004124" w:rsidRDefault="007931D4" w:rsidP="00903F7D">
            <w:pPr>
              <w:pStyle w:val="rowtabella0"/>
              <w:rPr>
                <w:color w:val="002060"/>
              </w:rPr>
            </w:pPr>
            <w:r w:rsidRPr="00004124">
              <w:rPr>
                <w:color w:val="002060"/>
              </w:rPr>
              <w:t>CSI MONTEFIORE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9F4683" w14:textId="77777777" w:rsidR="007931D4" w:rsidRPr="00004124" w:rsidRDefault="007931D4" w:rsidP="00903F7D">
            <w:pPr>
              <w:pStyle w:val="rowtabella0"/>
              <w:rPr>
                <w:color w:val="002060"/>
              </w:rPr>
            </w:pPr>
            <w:r w:rsidRPr="00004124">
              <w:rPr>
                <w:color w:val="002060"/>
              </w:rPr>
              <w:t>UNION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60CE01"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CBE1F8" w14:textId="77777777" w:rsidR="007931D4" w:rsidRPr="00004124" w:rsidRDefault="007931D4" w:rsidP="00903F7D">
            <w:pPr>
              <w:pStyle w:val="rowtabella0"/>
              <w:rPr>
                <w:color w:val="002060"/>
              </w:rPr>
            </w:pPr>
            <w:r w:rsidRPr="00004124">
              <w:rPr>
                <w:color w:val="002060"/>
              </w:rPr>
              <w:t>01/11/2024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A8A643" w14:textId="77777777" w:rsidR="007931D4" w:rsidRPr="00004124" w:rsidRDefault="007931D4" w:rsidP="00903F7D">
            <w:pPr>
              <w:pStyle w:val="rowtabella0"/>
              <w:rPr>
                <w:color w:val="002060"/>
              </w:rPr>
            </w:pPr>
            <w:r w:rsidRPr="00004124">
              <w:rPr>
                <w:color w:val="002060"/>
              </w:rPr>
              <w:t>5743 CAMPO DI C5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FF108A" w14:textId="77777777" w:rsidR="007931D4" w:rsidRPr="00004124" w:rsidRDefault="007931D4" w:rsidP="00903F7D">
            <w:pPr>
              <w:pStyle w:val="rowtabella0"/>
              <w:rPr>
                <w:color w:val="002060"/>
              </w:rPr>
            </w:pPr>
            <w:r w:rsidRPr="00004124">
              <w:rPr>
                <w:color w:val="002060"/>
              </w:rPr>
              <w:t>MONTEFIORE DELL'ASO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2A3A74" w14:textId="77777777" w:rsidR="007931D4" w:rsidRPr="00004124" w:rsidRDefault="007931D4" w:rsidP="00903F7D">
            <w:pPr>
              <w:pStyle w:val="rowtabella0"/>
              <w:rPr>
                <w:color w:val="002060"/>
              </w:rPr>
            </w:pPr>
            <w:r w:rsidRPr="00004124">
              <w:rPr>
                <w:color w:val="002060"/>
              </w:rPr>
              <w:t>TRAVERSA VIA U.T0MEI</w:t>
            </w:r>
          </w:p>
        </w:tc>
      </w:tr>
      <w:tr w:rsidR="007931D4" w:rsidRPr="00004124" w14:paraId="0645AEAE"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E0F3C0" w14:textId="77777777" w:rsidR="007931D4" w:rsidRPr="00004124" w:rsidRDefault="007931D4" w:rsidP="00903F7D">
            <w:pPr>
              <w:pStyle w:val="rowtabella0"/>
              <w:rPr>
                <w:color w:val="002060"/>
              </w:rPr>
            </w:pPr>
            <w:r w:rsidRPr="00004124">
              <w:rPr>
                <w:color w:val="002060"/>
              </w:rPr>
              <w:t>POL. SPORT COMMUNICATION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F40802" w14:textId="77777777" w:rsidR="007931D4" w:rsidRPr="00004124" w:rsidRDefault="007931D4" w:rsidP="00903F7D">
            <w:pPr>
              <w:pStyle w:val="rowtabella0"/>
              <w:rPr>
                <w:color w:val="002060"/>
              </w:rPr>
            </w:pPr>
            <w:r w:rsidRPr="00004124">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E406ED"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EA6F89" w14:textId="77777777" w:rsidR="007931D4" w:rsidRPr="00004124" w:rsidRDefault="007931D4" w:rsidP="00903F7D">
            <w:pPr>
              <w:pStyle w:val="rowtabella0"/>
              <w:rPr>
                <w:color w:val="002060"/>
              </w:rPr>
            </w:pPr>
            <w:r w:rsidRPr="00004124">
              <w:rPr>
                <w:color w:val="002060"/>
              </w:rPr>
              <w:t>01/11/2024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C5D8DF" w14:textId="77777777" w:rsidR="007931D4" w:rsidRPr="00004124" w:rsidRDefault="007931D4" w:rsidP="00903F7D">
            <w:pPr>
              <w:pStyle w:val="rowtabella0"/>
              <w:rPr>
                <w:color w:val="002060"/>
              </w:rPr>
            </w:pPr>
            <w:r w:rsidRPr="00004124">
              <w:rPr>
                <w:color w:val="002060"/>
              </w:rPr>
              <w:t>5280 TENSOSTRUTTURA S.M.APPARENTE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1DD7D4" w14:textId="77777777" w:rsidR="007931D4" w:rsidRPr="00004124" w:rsidRDefault="007931D4" w:rsidP="00903F7D">
            <w:pPr>
              <w:pStyle w:val="rowtabella0"/>
              <w:rPr>
                <w:color w:val="002060"/>
              </w:rPr>
            </w:pPr>
            <w:r w:rsidRPr="00004124">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ED9A50" w14:textId="77777777" w:rsidR="007931D4" w:rsidRPr="00004124" w:rsidRDefault="007931D4" w:rsidP="00903F7D">
            <w:pPr>
              <w:pStyle w:val="rowtabella0"/>
              <w:rPr>
                <w:color w:val="002060"/>
              </w:rPr>
            </w:pPr>
            <w:r w:rsidRPr="00004124">
              <w:rPr>
                <w:color w:val="002060"/>
              </w:rPr>
              <w:t>VIA LORENZO LOTTO</w:t>
            </w:r>
          </w:p>
        </w:tc>
      </w:tr>
      <w:tr w:rsidR="007931D4" w:rsidRPr="00004124" w14:paraId="2D8C5AFB" w14:textId="77777777" w:rsidTr="00903F7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4B04DB" w14:textId="77777777" w:rsidR="007931D4" w:rsidRPr="00004124" w:rsidRDefault="007931D4" w:rsidP="00903F7D">
            <w:pPr>
              <w:pStyle w:val="rowtabella0"/>
              <w:rPr>
                <w:color w:val="002060"/>
              </w:rPr>
            </w:pPr>
            <w:r w:rsidRPr="00004124">
              <w:rPr>
                <w:color w:val="002060"/>
              </w:rPr>
              <w:lastRenderedPageBreak/>
              <w:t>VAL TENNA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060F83" w14:textId="77777777" w:rsidR="007931D4" w:rsidRPr="00004124" w:rsidRDefault="007931D4" w:rsidP="00903F7D">
            <w:pPr>
              <w:pStyle w:val="rowtabella0"/>
              <w:rPr>
                <w:color w:val="002060"/>
              </w:rPr>
            </w:pPr>
            <w:r w:rsidRPr="00004124">
              <w:rPr>
                <w:color w:val="002060"/>
              </w:rPr>
              <w:t>NUOVA JUVENTINA FFC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8DF924"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9BD149" w14:textId="77777777" w:rsidR="007931D4" w:rsidRPr="00004124" w:rsidRDefault="007931D4" w:rsidP="00903F7D">
            <w:pPr>
              <w:pStyle w:val="rowtabella0"/>
              <w:rPr>
                <w:color w:val="002060"/>
              </w:rPr>
            </w:pPr>
            <w:r w:rsidRPr="00004124">
              <w:rPr>
                <w:color w:val="002060"/>
              </w:rPr>
              <w:t>04/11/2024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B8DD59" w14:textId="77777777" w:rsidR="007931D4" w:rsidRPr="00004124" w:rsidRDefault="007931D4" w:rsidP="00903F7D">
            <w:pPr>
              <w:pStyle w:val="rowtabella0"/>
              <w:rPr>
                <w:color w:val="002060"/>
              </w:rPr>
            </w:pPr>
            <w:r w:rsidRPr="00004124">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1074AE" w14:textId="77777777" w:rsidR="007931D4" w:rsidRPr="00004124" w:rsidRDefault="007931D4" w:rsidP="00903F7D">
            <w:pPr>
              <w:pStyle w:val="rowtabella0"/>
              <w:rPr>
                <w:color w:val="002060"/>
              </w:rPr>
            </w:pPr>
            <w:r w:rsidRPr="00004124">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58E66B" w14:textId="77777777" w:rsidR="007931D4" w:rsidRPr="00004124" w:rsidRDefault="007931D4" w:rsidP="00903F7D">
            <w:pPr>
              <w:pStyle w:val="rowtabella0"/>
              <w:rPr>
                <w:color w:val="002060"/>
              </w:rPr>
            </w:pPr>
            <w:r w:rsidRPr="00004124">
              <w:rPr>
                <w:color w:val="002060"/>
              </w:rPr>
              <w:t>VIA SIBILLA 2C</w:t>
            </w:r>
          </w:p>
        </w:tc>
      </w:tr>
    </w:tbl>
    <w:p w14:paraId="7C8B2D4A" w14:textId="77777777" w:rsidR="007931D4" w:rsidRPr="00004124" w:rsidRDefault="007931D4" w:rsidP="007931D4">
      <w:pPr>
        <w:pStyle w:val="breakline"/>
        <w:rPr>
          <w:rFonts w:eastAsiaTheme="minorEastAsia"/>
          <w:color w:val="002060"/>
        </w:rPr>
      </w:pPr>
    </w:p>
    <w:p w14:paraId="0255757C" w14:textId="77777777" w:rsidR="007931D4" w:rsidRPr="00004124" w:rsidRDefault="007931D4" w:rsidP="007931D4">
      <w:pPr>
        <w:pStyle w:val="breakline"/>
        <w:rPr>
          <w:color w:val="002060"/>
        </w:rPr>
      </w:pPr>
    </w:p>
    <w:p w14:paraId="2388C46E" w14:textId="77777777" w:rsidR="007931D4" w:rsidRPr="00004124" w:rsidRDefault="007931D4" w:rsidP="007931D4">
      <w:pPr>
        <w:pStyle w:val="breakline"/>
        <w:rPr>
          <w:color w:val="002060"/>
        </w:rPr>
      </w:pPr>
    </w:p>
    <w:p w14:paraId="50E47426" w14:textId="77777777" w:rsidR="007931D4" w:rsidRPr="00004124" w:rsidRDefault="007931D4" w:rsidP="007931D4">
      <w:pPr>
        <w:pStyle w:val="sottotitolocampionato10"/>
        <w:rPr>
          <w:color w:val="002060"/>
        </w:rPr>
      </w:pPr>
      <w:r w:rsidRPr="00004124">
        <w:rPr>
          <w:color w:val="002060"/>
        </w:rPr>
        <w:t>GIRONE F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2"/>
        <w:gridCol w:w="2016"/>
        <w:gridCol w:w="385"/>
        <w:gridCol w:w="898"/>
        <w:gridCol w:w="1176"/>
        <w:gridCol w:w="1548"/>
        <w:gridCol w:w="1545"/>
      </w:tblGrid>
      <w:tr w:rsidR="007931D4" w:rsidRPr="00004124" w14:paraId="603C5A2B" w14:textId="77777777" w:rsidTr="00903F7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8AB85" w14:textId="77777777" w:rsidR="007931D4" w:rsidRPr="00004124" w:rsidRDefault="007931D4" w:rsidP="00903F7D">
            <w:pPr>
              <w:pStyle w:val="headertabella0"/>
              <w:rPr>
                <w:color w:val="002060"/>
              </w:rPr>
            </w:pPr>
            <w:r w:rsidRPr="0000412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E905B9" w14:textId="77777777" w:rsidR="007931D4" w:rsidRPr="00004124" w:rsidRDefault="007931D4" w:rsidP="00903F7D">
            <w:pPr>
              <w:pStyle w:val="headertabella0"/>
              <w:rPr>
                <w:color w:val="002060"/>
              </w:rPr>
            </w:pPr>
            <w:r w:rsidRPr="0000412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D8671" w14:textId="77777777" w:rsidR="007931D4" w:rsidRPr="00004124" w:rsidRDefault="007931D4" w:rsidP="00903F7D">
            <w:pPr>
              <w:pStyle w:val="headertabella0"/>
              <w:rPr>
                <w:color w:val="002060"/>
              </w:rPr>
            </w:pPr>
            <w:r w:rsidRPr="0000412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6B56AB" w14:textId="77777777" w:rsidR="007931D4" w:rsidRPr="00004124" w:rsidRDefault="007931D4" w:rsidP="00903F7D">
            <w:pPr>
              <w:pStyle w:val="headertabella0"/>
              <w:rPr>
                <w:color w:val="002060"/>
              </w:rPr>
            </w:pPr>
            <w:r w:rsidRPr="0000412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8D21D" w14:textId="77777777" w:rsidR="007931D4" w:rsidRPr="00004124" w:rsidRDefault="007931D4" w:rsidP="00903F7D">
            <w:pPr>
              <w:pStyle w:val="headertabella0"/>
              <w:rPr>
                <w:color w:val="002060"/>
              </w:rPr>
            </w:pPr>
            <w:r w:rsidRPr="0000412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15CE8" w14:textId="77777777" w:rsidR="007931D4" w:rsidRPr="00004124" w:rsidRDefault="007931D4" w:rsidP="00903F7D">
            <w:pPr>
              <w:pStyle w:val="headertabella0"/>
              <w:rPr>
                <w:color w:val="002060"/>
              </w:rPr>
            </w:pPr>
            <w:proofErr w:type="spellStart"/>
            <w:r w:rsidRPr="00004124">
              <w:rPr>
                <w:color w:val="002060"/>
              </w:rPr>
              <w:t>Localita'</w:t>
            </w:r>
            <w:proofErr w:type="spellEnd"/>
            <w:r w:rsidRPr="0000412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5F6DE" w14:textId="77777777" w:rsidR="007931D4" w:rsidRPr="00004124" w:rsidRDefault="007931D4" w:rsidP="00903F7D">
            <w:pPr>
              <w:pStyle w:val="headertabella0"/>
              <w:rPr>
                <w:color w:val="002060"/>
              </w:rPr>
            </w:pPr>
            <w:r w:rsidRPr="00004124">
              <w:rPr>
                <w:color w:val="002060"/>
              </w:rPr>
              <w:t>Indirizzo Impianto</w:t>
            </w:r>
          </w:p>
        </w:tc>
      </w:tr>
      <w:tr w:rsidR="007931D4" w:rsidRPr="00004124" w14:paraId="516067A2" w14:textId="77777777" w:rsidTr="00903F7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5C1451" w14:textId="77777777" w:rsidR="007931D4" w:rsidRPr="00004124" w:rsidRDefault="007931D4" w:rsidP="00903F7D">
            <w:pPr>
              <w:pStyle w:val="rowtabella0"/>
              <w:rPr>
                <w:color w:val="002060"/>
              </w:rPr>
            </w:pPr>
            <w:r w:rsidRPr="00004124">
              <w:rPr>
                <w:color w:val="002060"/>
              </w:rPr>
              <w:t>ACCUMOLI GANG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842219" w14:textId="77777777" w:rsidR="007931D4" w:rsidRPr="00004124" w:rsidRDefault="007931D4" w:rsidP="00903F7D">
            <w:pPr>
              <w:pStyle w:val="rowtabella0"/>
              <w:rPr>
                <w:color w:val="002060"/>
              </w:rPr>
            </w:pPr>
            <w:r w:rsidRPr="00004124">
              <w:rPr>
                <w:color w:val="002060"/>
              </w:rPr>
              <w:t>TRIBALCIO PICENA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1CD52E" w14:textId="77777777" w:rsidR="007931D4" w:rsidRPr="00004124" w:rsidRDefault="007931D4" w:rsidP="00903F7D">
            <w:pPr>
              <w:pStyle w:val="rowtabella0"/>
              <w:jc w:val="center"/>
              <w:rPr>
                <w:color w:val="002060"/>
              </w:rPr>
            </w:pPr>
            <w:r w:rsidRPr="0000412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2AECC0" w14:textId="77777777" w:rsidR="007931D4" w:rsidRPr="00004124" w:rsidRDefault="007931D4" w:rsidP="00903F7D">
            <w:pPr>
              <w:pStyle w:val="rowtabella0"/>
              <w:rPr>
                <w:color w:val="002060"/>
              </w:rPr>
            </w:pPr>
            <w:r w:rsidRPr="00004124">
              <w:rPr>
                <w:color w:val="002060"/>
              </w:rPr>
              <w:t>01/11/2024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C94D94" w14:textId="77777777" w:rsidR="007931D4" w:rsidRPr="00004124" w:rsidRDefault="007931D4" w:rsidP="00903F7D">
            <w:pPr>
              <w:pStyle w:val="rowtabella0"/>
              <w:rPr>
                <w:color w:val="002060"/>
              </w:rPr>
            </w:pPr>
            <w:r w:rsidRPr="00004124">
              <w:rPr>
                <w:color w:val="002060"/>
              </w:rPr>
              <w:t>5709 PALESTRA POLIVALENTE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B1F9B6" w14:textId="77777777" w:rsidR="007931D4" w:rsidRPr="00004124" w:rsidRDefault="007931D4" w:rsidP="00903F7D">
            <w:pPr>
              <w:pStyle w:val="rowtabella0"/>
              <w:rPr>
                <w:color w:val="002060"/>
              </w:rPr>
            </w:pPr>
            <w:r w:rsidRPr="00004124">
              <w:rPr>
                <w:color w:val="002060"/>
              </w:rPr>
              <w:t>AMATRICE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C597E0" w14:textId="77777777" w:rsidR="007931D4" w:rsidRPr="00004124" w:rsidRDefault="007931D4" w:rsidP="00903F7D">
            <w:pPr>
              <w:pStyle w:val="rowtabella0"/>
              <w:rPr>
                <w:color w:val="002060"/>
              </w:rPr>
            </w:pPr>
            <w:r w:rsidRPr="00004124">
              <w:rPr>
                <w:color w:val="002060"/>
              </w:rPr>
              <w:t>VIA S.S. PICENTO</w:t>
            </w:r>
          </w:p>
        </w:tc>
      </w:tr>
      <w:tr w:rsidR="007931D4" w:rsidRPr="00004124" w14:paraId="2332F1C1"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7483F8" w14:textId="77777777" w:rsidR="007931D4" w:rsidRPr="00004124" w:rsidRDefault="007931D4" w:rsidP="00903F7D">
            <w:pPr>
              <w:pStyle w:val="rowtabella0"/>
              <w:rPr>
                <w:color w:val="002060"/>
              </w:rPr>
            </w:pPr>
            <w:r w:rsidRPr="00004124">
              <w:rPr>
                <w:color w:val="002060"/>
              </w:rPr>
              <w:t>CASELLE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F7C44B" w14:textId="77777777" w:rsidR="007931D4" w:rsidRPr="00004124" w:rsidRDefault="007931D4" w:rsidP="00903F7D">
            <w:pPr>
              <w:pStyle w:val="rowtabella0"/>
              <w:rPr>
                <w:color w:val="002060"/>
              </w:rPr>
            </w:pPr>
            <w:r w:rsidRPr="00004124">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324D2F"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C7D90B" w14:textId="77777777" w:rsidR="007931D4" w:rsidRPr="00004124" w:rsidRDefault="007931D4" w:rsidP="00903F7D">
            <w:pPr>
              <w:pStyle w:val="rowtabella0"/>
              <w:rPr>
                <w:color w:val="002060"/>
              </w:rPr>
            </w:pPr>
            <w:r w:rsidRPr="00004124">
              <w:rPr>
                <w:color w:val="002060"/>
              </w:rPr>
              <w:t>01/11/2024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DE5416" w14:textId="77777777" w:rsidR="007931D4" w:rsidRPr="00004124" w:rsidRDefault="007931D4" w:rsidP="00903F7D">
            <w:pPr>
              <w:pStyle w:val="rowtabella0"/>
              <w:rPr>
                <w:color w:val="002060"/>
              </w:rPr>
            </w:pPr>
            <w:r w:rsidRPr="00004124">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4CA8B6" w14:textId="77777777" w:rsidR="007931D4" w:rsidRPr="00004124" w:rsidRDefault="007931D4" w:rsidP="00903F7D">
            <w:pPr>
              <w:pStyle w:val="rowtabella0"/>
              <w:rPr>
                <w:color w:val="002060"/>
              </w:rPr>
            </w:pPr>
            <w:r w:rsidRPr="00004124">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F103FD" w14:textId="77777777" w:rsidR="007931D4" w:rsidRPr="00004124" w:rsidRDefault="007931D4" w:rsidP="00903F7D">
            <w:pPr>
              <w:pStyle w:val="rowtabella0"/>
              <w:rPr>
                <w:color w:val="002060"/>
              </w:rPr>
            </w:pPr>
            <w:r w:rsidRPr="00004124">
              <w:rPr>
                <w:color w:val="002060"/>
              </w:rPr>
              <w:t>PIAZZA S. D'ACQUISTO</w:t>
            </w:r>
          </w:p>
        </w:tc>
      </w:tr>
      <w:tr w:rsidR="007931D4" w:rsidRPr="00004124" w14:paraId="24ABCAC5"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7141DE" w14:textId="77777777" w:rsidR="007931D4" w:rsidRPr="00004124" w:rsidRDefault="007931D4" w:rsidP="00903F7D">
            <w:pPr>
              <w:pStyle w:val="rowtabella0"/>
              <w:rPr>
                <w:color w:val="002060"/>
              </w:rPr>
            </w:pPr>
            <w:r w:rsidRPr="00004124">
              <w:rPr>
                <w:color w:val="002060"/>
              </w:rPr>
              <w:t>SAMBENEDETTESE BEACH SOCC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F8C9CD" w14:textId="77777777" w:rsidR="007931D4" w:rsidRPr="00004124" w:rsidRDefault="007931D4" w:rsidP="00903F7D">
            <w:pPr>
              <w:pStyle w:val="rowtabella0"/>
              <w:rPr>
                <w:color w:val="002060"/>
              </w:rPr>
            </w:pPr>
            <w:r w:rsidRPr="00004124">
              <w:rPr>
                <w:color w:val="002060"/>
              </w:rPr>
              <w:t>FUTSAL COMUNANZA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628387"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5CCBE1" w14:textId="77777777" w:rsidR="007931D4" w:rsidRPr="00004124" w:rsidRDefault="007931D4" w:rsidP="00903F7D">
            <w:pPr>
              <w:pStyle w:val="rowtabella0"/>
              <w:rPr>
                <w:color w:val="002060"/>
              </w:rPr>
            </w:pPr>
            <w:r w:rsidRPr="00004124">
              <w:rPr>
                <w:color w:val="002060"/>
              </w:rPr>
              <w:t>01/11/2024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06378C" w14:textId="77777777" w:rsidR="007931D4" w:rsidRPr="00004124" w:rsidRDefault="007931D4" w:rsidP="00903F7D">
            <w:pPr>
              <w:pStyle w:val="rowtabella0"/>
              <w:rPr>
                <w:color w:val="002060"/>
              </w:rPr>
            </w:pPr>
            <w:r w:rsidRPr="00004124">
              <w:rPr>
                <w:color w:val="002060"/>
              </w:rPr>
              <w:t>5605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8DFAA2" w14:textId="77777777" w:rsidR="007931D4" w:rsidRPr="00004124" w:rsidRDefault="007931D4" w:rsidP="00903F7D">
            <w:pPr>
              <w:pStyle w:val="rowtabella0"/>
              <w:rPr>
                <w:color w:val="002060"/>
              </w:rPr>
            </w:pPr>
            <w:r w:rsidRPr="00004124">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D4ED99" w14:textId="77777777" w:rsidR="007931D4" w:rsidRPr="00004124" w:rsidRDefault="007931D4" w:rsidP="00903F7D">
            <w:pPr>
              <w:pStyle w:val="rowtabella0"/>
              <w:rPr>
                <w:color w:val="002060"/>
              </w:rPr>
            </w:pPr>
            <w:r w:rsidRPr="00004124">
              <w:rPr>
                <w:color w:val="002060"/>
              </w:rPr>
              <w:t>CENTRO ABITATO</w:t>
            </w:r>
          </w:p>
        </w:tc>
      </w:tr>
      <w:tr w:rsidR="007931D4" w:rsidRPr="00004124" w14:paraId="1C2A9CC7"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8EA647" w14:textId="77777777" w:rsidR="007931D4" w:rsidRPr="00004124" w:rsidRDefault="007931D4" w:rsidP="00903F7D">
            <w:pPr>
              <w:pStyle w:val="rowtabella0"/>
              <w:rPr>
                <w:color w:val="002060"/>
              </w:rPr>
            </w:pPr>
            <w:r w:rsidRPr="00004124">
              <w:rPr>
                <w:color w:val="002060"/>
              </w:rPr>
              <w:t>TRUENTIN LAMA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8DF346" w14:textId="77777777" w:rsidR="007931D4" w:rsidRPr="00004124" w:rsidRDefault="007931D4" w:rsidP="00903F7D">
            <w:pPr>
              <w:pStyle w:val="rowtabella0"/>
              <w:rPr>
                <w:color w:val="002060"/>
              </w:rPr>
            </w:pPr>
            <w:r w:rsidRPr="00004124">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BA731D"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DED93B" w14:textId="77777777" w:rsidR="007931D4" w:rsidRPr="00004124" w:rsidRDefault="007931D4" w:rsidP="00903F7D">
            <w:pPr>
              <w:pStyle w:val="rowtabella0"/>
              <w:rPr>
                <w:color w:val="002060"/>
              </w:rPr>
            </w:pPr>
            <w:r w:rsidRPr="00004124">
              <w:rPr>
                <w:color w:val="002060"/>
              </w:rPr>
              <w:t>01/11/2024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408107" w14:textId="77777777" w:rsidR="007931D4" w:rsidRPr="00004124" w:rsidRDefault="007931D4" w:rsidP="00903F7D">
            <w:pPr>
              <w:pStyle w:val="rowtabella0"/>
              <w:rPr>
                <w:color w:val="002060"/>
              </w:rPr>
            </w:pPr>
            <w:r w:rsidRPr="00004124">
              <w:rPr>
                <w:color w:val="002060"/>
              </w:rPr>
              <w:t>5738 PALESTRA COM.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A2C628" w14:textId="77777777" w:rsidR="007931D4" w:rsidRPr="00004124" w:rsidRDefault="007931D4" w:rsidP="00903F7D">
            <w:pPr>
              <w:pStyle w:val="rowtabella0"/>
              <w:rPr>
                <w:color w:val="002060"/>
              </w:rPr>
            </w:pPr>
            <w:r w:rsidRPr="00004124">
              <w:rPr>
                <w:color w:val="002060"/>
              </w:rPr>
              <w:t>CASTEL DI LAMA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98B37D" w14:textId="77777777" w:rsidR="007931D4" w:rsidRPr="00004124" w:rsidRDefault="007931D4" w:rsidP="00903F7D">
            <w:pPr>
              <w:pStyle w:val="rowtabella0"/>
              <w:rPr>
                <w:color w:val="002060"/>
              </w:rPr>
            </w:pPr>
            <w:r w:rsidRPr="00004124">
              <w:rPr>
                <w:color w:val="002060"/>
              </w:rPr>
              <w:t>VIA ADIGE, 35</w:t>
            </w:r>
          </w:p>
        </w:tc>
      </w:tr>
      <w:tr w:rsidR="007931D4" w:rsidRPr="00004124" w14:paraId="55775142"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CD3405" w14:textId="77777777" w:rsidR="007931D4" w:rsidRPr="00004124" w:rsidRDefault="007931D4" w:rsidP="00903F7D">
            <w:pPr>
              <w:pStyle w:val="rowtabella0"/>
              <w:rPr>
                <w:color w:val="002060"/>
              </w:rPr>
            </w:pPr>
            <w:r w:rsidRPr="00004124">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51605C" w14:textId="77777777" w:rsidR="007931D4" w:rsidRPr="00004124" w:rsidRDefault="007931D4" w:rsidP="00903F7D">
            <w:pPr>
              <w:pStyle w:val="rowtabella0"/>
              <w:rPr>
                <w:color w:val="002060"/>
              </w:rPr>
            </w:pPr>
            <w:r w:rsidRPr="00004124">
              <w:rPr>
                <w:color w:val="002060"/>
              </w:rPr>
              <w:t>RIVIERA DELLE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EA7A46"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618289" w14:textId="77777777" w:rsidR="007931D4" w:rsidRPr="00004124" w:rsidRDefault="007931D4" w:rsidP="00903F7D">
            <w:pPr>
              <w:pStyle w:val="rowtabella0"/>
              <w:rPr>
                <w:color w:val="002060"/>
              </w:rPr>
            </w:pPr>
            <w:r w:rsidRPr="00004124">
              <w:rPr>
                <w:color w:val="002060"/>
              </w:rPr>
              <w:t>02/11/2024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D9709A" w14:textId="77777777" w:rsidR="007931D4" w:rsidRPr="00004124" w:rsidRDefault="007931D4" w:rsidP="00903F7D">
            <w:pPr>
              <w:pStyle w:val="rowtabella0"/>
              <w:rPr>
                <w:color w:val="002060"/>
              </w:rPr>
            </w:pPr>
            <w:r w:rsidRPr="00004124">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C18B94" w14:textId="77777777" w:rsidR="007931D4" w:rsidRPr="00004124" w:rsidRDefault="007931D4" w:rsidP="00903F7D">
            <w:pPr>
              <w:pStyle w:val="rowtabella0"/>
              <w:rPr>
                <w:color w:val="002060"/>
              </w:rPr>
            </w:pPr>
            <w:r w:rsidRPr="00004124">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14791E" w14:textId="77777777" w:rsidR="007931D4" w:rsidRPr="00004124" w:rsidRDefault="007931D4" w:rsidP="00903F7D">
            <w:pPr>
              <w:pStyle w:val="rowtabella0"/>
              <w:rPr>
                <w:color w:val="002060"/>
              </w:rPr>
            </w:pPr>
            <w:r w:rsidRPr="00004124">
              <w:rPr>
                <w:color w:val="002060"/>
              </w:rPr>
              <w:t>VIA CORRADI</w:t>
            </w:r>
          </w:p>
        </w:tc>
      </w:tr>
      <w:tr w:rsidR="007931D4" w:rsidRPr="00004124" w14:paraId="1D9AFC17" w14:textId="77777777" w:rsidTr="00903F7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753741" w14:textId="77777777" w:rsidR="007931D4" w:rsidRPr="00004124" w:rsidRDefault="007931D4" w:rsidP="00903F7D">
            <w:pPr>
              <w:pStyle w:val="rowtabella0"/>
              <w:rPr>
                <w:color w:val="002060"/>
              </w:rPr>
            </w:pPr>
            <w:r w:rsidRPr="00004124">
              <w:rPr>
                <w:color w:val="002060"/>
              </w:rPr>
              <w:t>PICENO UNITED MMX A 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D59020" w14:textId="77777777" w:rsidR="007931D4" w:rsidRPr="00004124" w:rsidRDefault="007931D4" w:rsidP="00903F7D">
            <w:pPr>
              <w:pStyle w:val="rowtabella0"/>
              <w:rPr>
                <w:color w:val="002060"/>
              </w:rPr>
            </w:pPr>
            <w:r w:rsidRPr="00004124">
              <w:rPr>
                <w:color w:val="002060"/>
              </w:rPr>
              <w:t>FUTSAL L.C.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0721D2"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A95B6A" w14:textId="77777777" w:rsidR="007931D4" w:rsidRPr="00004124" w:rsidRDefault="007931D4" w:rsidP="00903F7D">
            <w:pPr>
              <w:pStyle w:val="rowtabella0"/>
              <w:rPr>
                <w:color w:val="002060"/>
              </w:rPr>
            </w:pPr>
            <w:r w:rsidRPr="00004124">
              <w:rPr>
                <w:color w:val="002060"/>
              </w:rPr>
              <w:t>04/11/2024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24E174" w14:textId="77777777" w:rsidR="007931D4" w:rsidRPr="00004124" w:rsidRDefault="007931D4" w:rsidP="00903F7D">
            <w:pPr>
              <w:pStyle w:val="rowtabella0"/>
              <w:rPr>
                <w:color w:val="002060"/>
              </w:rPr>
            </w:pPr>
            <w:r w:rsidRPr="00004124">
              <w:rPr>
                <w:color w:val="002060"/>
              </w:rPr>
              <w:t>5710 PALESTRA C5 "MONTICELLI"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E9E100" w14:textId="77777777" w:rsidR="007931D4" w:rsidRPr="00004124" w:rsidRDefault="007931D4" w:rsidP="00903F7D">
            <w:pPr>
              <w:pStyle w:val="rowtabella0"/>
              <w:rPr>
                <w:color w:val="002060"/>
              </w:rPr>
            </w:pPr>
            <w:r w:rsidRPr="00004124">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69B03E" w14:textId="77777777" w:rsidR="007931D4" w:rsidRPr="00004124" w:rsidRDefault="007931D4" w:rsidP="00903F7D">
            <w:pPr>
              <w:pStyle w:val="rowtabella0"/>
              <w:rPr>
                <w:color w:val="002060"/>
              </w:rPr>
            </w:pPr>
            <w:r w:rsidRPr="00004124">
              <w:rPr>
                <w:color w:val="002060"/>
              </w:rPr>
              <w:t>VIA DELL IRIS</w:t>
            </w:r>
          </w:p>
        </w:tc>
      </w:tr>
    </w:tbl>
    <w:p w14:paraId="7CFC07D8" w14:textId="77777777" w:rsidR="007931D4" w:rsidRPr="00DC1967" w:rsidRDefault="007931D4" w:rsidP="00794A48">
      <w:pPr>
        <w:pStyle w:val="breakline"/>
        <w:rPr>
          <w:rFonts w:eastAsiaTheme="minorEastAsia"/>
          <w:color w:val="002060"/>
        </w:rPr>
      </w:pPr>
    </w:p>
    <w:p w14:paraId="23FA4D44" w14:textId="77777777" w:rsidR="00794A48" w:rsidRPr="00DC1967" w:rsidRDefault="00794A48" w:rsidP="00794A48">
      <w:pPr>
        <w:pStyle w:val="breakline"/>
        <w:rPr>
          <w:color w:val="002060"/>
        </w:rPr>
      </w:pPr>
    </w:p>
    <w:p w14:paraId="5472E964" w14:textId="77777777" w:rsidR="00794A48" w:rsidRPr="00DC1967" w:rsidRDefault="00794A48" w:rsidP="00794A48">
      <w:pPr>
        <w:pStyle w:val="titolocampionato0"/>
        <w:shd w:val="clear" w:color="auto" w:fill="CCCCCC"/>
        <w:spacing w:before="80" w:after="40"/>
        <w:rPr>
          <w:color w:val="002060"/>
        </w:rPr>
      </w:pPr>
      <w:r w:rsidRPr="00DC1967">
        <w:rPr>
          <w:color w:val="002060"/>
        </w:rPr>
        <w:t>REGIONALE CALCIO A 5 FEMMINILE</w:t>
      </w:r>
    </w:p>
    <w:p w14:paraId="57708A4D" w14:textId="77777777" w:rsidR="00794A48" w:rsidRPr="00DC1967" w:rsidRDefault="00794A48" w:rsidP="00794A48">
      <w:pPr>
        <w:pStyle w:val="titoloprinc0"/>
        <w:rPr>
          <w:color w:val="002060"/>
        </w:rPr>
      </w:pPr>
      <w:r w:rsidRPr="00DC1967">
        <w:rPr>
          <w:color w:val="002060"/>
        </w:rPr>
        <w:t>VARIAZIONI AL PROGRAMMA GARE</w:t>
      </w:r>
    </w:p>
    <w:p w14:paraId="1376982C" w14:textId="77777777" w:rsidR="00794A48" w:rsidRPr="00DC1967" w:rsidRDefault="00794A48" w:rsidP="00794A48">
      <w:pPr>
        <w:pStyle w:val="breakline"/>
        <w:rPr>
          <w:color w:val="002060"/>
        </w:rPr>
      </w:pPr>
    </w:p>
    <w:p w14:paraId="47B88E8D" w14:textId="77777777" w:rsidR="00794A48" w:rsidRPr="00DC1967" w:rsidRDefault="00794A48" w:rsidP="00794A48">
      <w:pPr>
        <w:pStyle w:val="breakline"/>
        <w:rPr>
          <w:color w:val="002060"/>
        </w:rPr>
      </w:pPr>
    </w:p>
    <w:p w14:paraId="79989EA5" w14:textId="77777777" w:rsidR="00794A48" w:rsidRPr="00DC1967" w:rsidRDefault="00794A48" w:rsidP="00794A48">
      <w:pPr>
        <w:pStyle w:val="sottotitolocampionato10"/>
        <w:rPr>
          <w:color w:val="002060"/>
        </w:rPr>
      </w:pPr>
      <w:r w:rsidRPr="00DC196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794A48" w:rsidRPr="00DC1967" w14:paraId="35FDEF0E" w14:textId="77777777" w:rsidTr="00821801">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0B1667" w14:textId="77777777" w:rsidR="00794A48" w:rsidRPr="00DC1967" w:rsidRDefault="00794A48" w:rsidP="00903F7D">
            <w:pPr>
              <w:pStyle w:val="headertabella0"/>
              <w:rPr>
                <w:color w:val="002060"/>
              </w:rPr>
            </w:pPr>
            <w:r w:rsidRPr="00DC196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674E01" w14:textId="77777777" w:rsidR="00794A48" w:rsidRPr="00DC1967" w:rsidRDefault="00794A48" w:rsidP="00903F7D">
            <w:pPr>
              <w:pStyle w:val="headertabella0"/>
              <w:rPr>
                <w:color w:val="002060"/>
              </w:rPr>
            </w:pPr>
            <w:r w:rsidRPr="00DC1967">
              <w:rPr>
                <w:color w:val="002060"/>
              </w:rPr>
              <w:t xml:space="preserve">N° </w:t>
            </w:r>
            <w:proofErr w:type="spellStart"/>
            <w:r w:rsidRPr="00DC1967">
              <w:rPr>
                <w:color w:val="002060"/>
              </w:rPr>
              <w:t>Gior</w:t>
            </w:r>
            <w:proofErr w:type="spellEnd"/>
            <w:r w:rsidRPr="00DC196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83515" w14:textId="77777777" w:rsidR="00794A48" w:rsidRPr="00DC1967" w:rsidRDefault="00794A48" w:rsidP="00903F7D">
            <w:pPr>
              <w:pStyle w:val="headertabella0"/>
              <w:rPr>
                <w:color w:val="002060"/>
              </w:rPr>
            </w:pPr>
            <w:r w:rsidRPr="00DC196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953BA" w14:textId="77777777" w:rsidR="00794A48" w:rsidRPr="00DC1967" w:rsidRDefault="00794A48" w:rsidP="00903F7D">
            <w:pPr>
              <w:pStyle w:val="headertabella0"/>
              <w:rPr>
                <w:color w:val="002060"/>
              </w:rPr>
            </w:pPr>
            <w:r w:rsidRPr="00DC196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DCC07" w14:textId="77777777" w:rsidR="00794A48" w:rsidRPr="00DC1967" w:rsidRDefault="00794A48" w:rsidP="00903F7D">
            <w:pPr>
              <w:pStyle w:val="headertabella0"/>
              <w:rPr>
                <w:color w:val="002060"/>
              </w:rPr>
            </w:pPr>
            <w:r w:rsidRPr="00DC1967">
              <w:rPr>
                <w:color w:val="002060"/>
              </w:rPr>
              <w:t xml:space="preserve">Data </w:t>
            </w:r>
            <w:proofErr w:type="spellStart"/>
            <w:r w:rsidRPr="00DC1967">
              <w:rPr>
                <w:color w:val="002060"/>
              </w:rPr>
              <w:t>Orig</w:t>
            </w:r>
            <w:proofErr w:type="spellEnd"/>
            <w:r w:rsidRPr="00DC196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910FE" w14:textId="77777777" w:rsidR="00794A48" w:rsidRPr="00DC1967" w:rsidRDefault="00794A48" w:rsidP="00903F7D">
            <w:pPr>
              <w:pStyle w:val="headertabella0"/>
              <w:rPr>
                <w:color w:val="002060"/>
              </w:rPr>
            </w:pPr>
            <w:r w:rsidRPr="00DC196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DC20F" w14:textId="77777777" w:rsidR="00794A48" w:rsidRPr="00DC1967" w:rsidRDefault="00794A48" w:rsidP="00903F7D">
            <w:pPr>
              <w:pStyle w:val="headertabella0"/>
              <w:rPr>
                <w:color w:val="002060"/>
              </w:rPr>
            </w:pPr>
            <w:r w:rsidRPr="00DC1967">
              <w:rPr>
                <w:color w:val="002060"/>
              </w:rPr>
              <w:t xml:space="preserve">Ora </w:t>
            </w:r>
            <w:proofErr w:type="spellStart"/>
            <w:r w:rsidRPr="00DC1967">
              <w:rPr>
                <w:color w:val="002060"/>
              </w:rPr>
              <w:t>Orig</w:t>
            </w:r>
            <w:proofErr w:type="spellEnd"/>
            <w:r w:rsidRPr="00DC1967">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CA6E81" w14:textId="77777777" w:rsidR="00794A48" w:rsidRPr="00DC1967" w:rsidRDefault="00794A48" w:rsidP="00903F7D">
            <w:pPr>
              <w:pStyle w:val="headertabella0"/>
              <w:rPr>
                <w:color w:val="002060"/>
              </w:rPr>
            </w:pPr>
            <w:r w:rsidRPr="00DC1967">
              <w:rPr>
                <w:color w:val="002060"/>
              </w:rPr>
              <w:t>Impianto</w:t>
            </w:r>
          </w:p>
        </w:tc>
      </w:tr>
      <w:tr w:rsidR="00794A48" w:rsidRPr="00DC1967" w14:paraId="1EAD632D" w14:textId="77777777" w:rsidTr="00821801">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D2424" w14:textId="77777777" w:rsidR="00794A48" w:rsidRPr="00821801" w:rsidRDefault="00794A48" w:rsidP="00903F7D">
            <w:pPr>
              <w:pStyle w:val="rowtabella0"/>
              <w:rPr>
                <w:color w:val="002060"/>
                <w:highlight w:val="yellow"/>
              </w:rPr>
            </w:pPr>
            <w:r w:rsidRPr="00821801">
              <w:rPr>
                <w:color w:val="002060"/>
                <w:highlight w:val="yellow"/>
              </w:rPr>
              <w:t>02/11/2024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03818" w14:textId="77777777" w:rsidR="00794A48" w:rsidRPr="00821801" w:rsidRDefault="00794A48" w:rsidP="00903F7D">
            <w:pPr>
              <w:pStyle w:val="rowtabella0"/>
              <w:jc w:val="center"/>
              <w:rPr>
                <w:color w:val="002060"/>
                <w:highlight w:val="yellow"/>
              </w:rPr>
            </w:pPr>
            <w:r w:rsidRPr="00821801">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4C159" w14:textId="77777777" w:rsidR="00794A48" w:rsidRPr="00821801" w:rsidRDefault="00794A48" w:rsidP="00903F7D">
            <w:pPr>
              <w:pStyle w:val="rowtabella0"/>
              <w:rPr>
                <w:color w:val="002060"/>
                <w:highlight w:val="yellow"/>
              </w:rPr>
            </w:pPr>
            <w:r w:rsidRPr="00821801">
              <w:rPr>
                <w:color w:val="002060"/>
                <w:highlight w:val="yellow"/>
              </w:rPr>
              <w:t>RIPABERARDA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A1188" w14:textId="77777777" w:rsidR="00794A48" w:rsidRPr="00821801" w:rsidRDefault="00794A48" w:rsidP="00903F7D">
            <w:pPr>
              <w:pStyle w:val="rowtabella0"/>
              <w:rPr>
                <w:color w:val="002060"/>
                <w:highlight w:val="yellow"/>
              </w:rPr>
            </w:pPr>
            <w:r w:rsidRPr="00821801">
              <w:rPr>
                <w:color w:val="002060"/>
                <w:highlight w:val="yellow"/>
              </w:rPr>
              <w:t>VENERE POTENTIA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F4999" w14:textId="14365273" w:rsidR="00794A48" w:rsidRPr="00DC1967" w:rsidRDefault="00794A48" w:rsidP="00903F7D">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76AF5" w14:textId="0DD761D5" w:rsidR="00794A48" w:rsidRPr="00DC1967" w:rsidRDefault="00794A48" w:rsidP="00903F7D">
            <w:pPr>
              <w:pStyle w:val="rowtabella0"/>
              <w:jc w:val="center"/>
              <w:rPr>
                <w:color w:val="002060"/>
              </w:rPr>
            </w:pPr>
            <w:r w:rsidRPr="00821801">
              <w:rPr>
                <w:color w:val="002060"/>
                <w:highlight w:val="yellow"/>
              </w:rPr>
              <w:t>17:</w:t>
            </w:r>
            <w:r w:rsidR="00821801">
              <w:rPr>
                <w:color w:val="002060"/>
                <w:highlight w:val="yellow"/>
              </w:rPr>
              <w:t>3</w:t>
            </w:r>
            <w:r w:rsidRPr="00821801">
              <w:rPr>
                <w:color w:val="002060"/>
                <w:highlight w:val="yellow"/>
              </w:rPr>
              <w:t>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EF852" w14:textId="77777777" w:rsidR="00794A48" w:rsidRPr="00DC1967" w:rsidRDefault="00794A48" w:rsidP="00903F7D">
            <w:pPr>
              <w:pStyle w:val="rowtabella0"/>
              <w:jc w:val="center"/>
              <w:rPr>
                <w:color w:val="002060"/>
              </w:rPr>
            </w:pPr>
            <w:r w:rsidRPr="00DC1967">
              <w:rPr>
                <w:color w:val="002060"/>
              </w:rPr>
              <w:t>15:00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927EC" w14:textId="77777777" w:rsidR="00794A48" w:rsidRPr="00DC1967" w:rsidRDefault="00794A48" w:rsidP="00903F7D">
            <w:pPr>
              <w:pStyle w:val="rowtabella0"/>
              <w:rPr>
                <w:color w:val="002060"/>
              </w:rPr>
            </w:pPr>
            <w:r w:rsidRPr="00821801">
              <w:rPr>
                <w:color w:val="002060"/>
                <w:highlight w:val="yellow"/>
              </w:rPr>
              <w:t>CAMPO COPERTO EZIO GALOSI ASCOLI PICENO LOC.MONTEROCCO VIA A.MANCINI</w:t>
            </w:r>
          </w:p>
        </w:tc>
      </w:tr>
    </w:tbl>
    <w:p w14:paraId="552AA574" w14:textId="77777777" w:rsidR="00794A48" w:rsidRPr="00DC1967" w:rsidRDefault="00794A48" w:rsidP="00794A48">
      <w:pPr>
        <w:pStyle w:val="breakline"/>
        <w:rPr>
          <w:rFonts w:eastAsiaTheme="minorEastAsia"/>
          <w:color w:val="002060"/>
        </w:rPr>
      </w:pPr>
    </w:p>
    <w:p w14:paraId="601A4421" w14:textId="77777777" w:rsidR="00794A48" w:rsidRPr="00DC1967" w:rsidRDefault="00794A48" w:rsidP="00794A48">
      <w:pPr>
        <w:pStyle w:val="breakline"/>
        <w:rPr>
          <w:color w:val="002060"/>
        </w:rPr>
      </w:pPr>
    </w:p>
    <w:p w14:paraId="6AB4A2E4" w14:textId="77777777" w:rsidR="00794A48" w:rsidRPr="00DC1967" w:rsidRDefault="00794A48" w:rsidP="00794A48">
      <w:pPr>
        <w:pStyle w:val="titoloprinc0"/>
        <w:rPr>
          <w:color w:val="002060"/>
        </w:rPr>
      </w:pPr>
      <w:r w:rsidRPr="00DC1967">
        <w:rPr>
          <w:color w:val="002060"/>
        </w:rPr>
        <w:t>RISULTATI</w:t>
      </w:r>
    </w:p>
    <w:p w14:paraId="2ED9FD2A" w14:textId="77777777" w:rsidR="00794A48" w:rsidRPr="00DC1967" w:rsidRDefault="00794A48" w:rsidP="00794A48">
      <w:pPr>
        <w:pStyle w:val="breakline"/>
        <w:rPr>
          <w:color w:val="002060"/>
        </w:rPr>
      </w:pPr>
    </w:p>
    <w:p w14:paraId="7BD20327" w14:textId="77777777" w:rsidR="00794A48" w:rsidRPr="00DC1967" w:rsidRDefault="00794A48" w:rsidP="00794A48">
      <w:pPr>
        <w:pStyle w:val="sottotitolocampionato10"/>
        <w:rPr>
          <w:color w:val="002060"/>
        </w:rPr>
      </w:pPr>
      <w:r w:rsidRPr="00DC1967">
        <w:rPr>
          <w:color w:val="002060"/>
        </w:rPr>
        <w:t>RISULTATI UFFICIALI GARE DEL 26/10/2024</w:t>
      </w:r>
    </w:p>
    <w:p w14:paraId="56633FD3" w14:textId="77777777" w:rsidR="00B626F7" w:rsidRPr="00B626F7" w:rsidRDefault="00B626F7" w:rsidP="00B626F7">
      <w:pPr>
        <w:pStyle w:val="sottotitolocampionato20"/>
        <w:spacing w:before="0" w:beforeAutospacing="0" w:after="0" w:afterAutospacing="0"/>
        <w:rPr>
          <w:rFonts w:ascii="Arial" w:hAnsi="Arial" w:cs="Arial"/>
          <w:color w:val="002060"/>
          <w:sz w:val="20"/>
          <w:szCs w:val="20"/>
        </w:rPr>
      </w:pPr>
      <w:r w:rsidRPr="00B626F7">
        <w:rPr>
          <w:rFonts w:ascii="Arial" w:hAnsi="Arial" w:cs="Arial"/>
          <w:color w:val="002060"/>
          <w:sz w:val="20"/>
          <w:szCs w:val="20"/>
        </w:rPr>
        <w:t>Si trascrivono qui di seguito i risultati ufficiali delle gare disputate</w:t>
      </w:r>
    </w:p>
    <w:p w14:paraId="3FA8AF77" w14:textId="77777777" w:rsidR="00794A48" w:rsidRPr="00DC1967" w:rsidRDefault="00794A48" w:rsidP="00794A4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94A48" w:rsidRPr="00DC1967" w14:paraId="6FD30B7D" w14:textId="77777777" w:rsidTr="00903F7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94A48" w:rsidRPr="00DC1967" w14:paraId="1A630C3D" w14:textId="77777777" w:rsidTr="00903F7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604C7C" w14:textId="77777777" w:rsidR="00794A48" w:rsidRPr="00DC1967" w:rsidRDefault="00794A48" w:rsidP="00903F7D">
                  <w:pPr>
                    <w:pStyle w:val="headertabella0"/>
                    <w:rPr>
                      <w:color w:val="002060"/>
                    </w:rPr>
                  </w:pPr>
                  <w:r w:rsidRPr="00DC1967">
                    <w:rPr>
                      <w:color w:val="002060"/>
                    </w:rPr>
                    <w:t>GIRONE A - 3 Giornata - A</w:t>
                  </w:r>
                </w:p>
              </w:tc>
            </w:tr>
            <w:tr w:rsidR="00794A48" w:rsidRPr="00DC1967" w14:paraId="278C3137" w14:textId="77777777" w:rsidTr="00903F7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D935CF" w14:textId="77777777" w:rsidR="00794A48" w:rsidRPr="00DC1967" w:rsidRDefault="00794A48" w:rsidP="00903F7D">
                  <w:pPr>
                    <w:pStyle w:val="rowtabella0"/>
                    <w:rPr>
                      <w:color w:val="002060"/>
                    </w:rPr>
                  </w:pPr>
                  <w:r w:rsidRPr="00DC1967">
                    <w:rPr>
                      <w:color w:val="002060"/>
                    </w:rPr>
                    <w:t>GROTTESE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F22222" w14:textId="77777777" w:rsidR="00794A48" w:rsidRPr="00DC1967" w:rsidRDefault="00794A48" w:rsidP="00903F7D">
                  <w:pPr>
                    <w:pStyle w:val="rowtabella0"/>
                    <w:rPr>
                      <w:color w:val="002060"/>
                    </w:rPr>
                  </w:pPr>
                  <w:r w:rsidRPr="00DC1967">
                    <w:rPr>
                      <w:color w:val="002060"/>
                    </w:rPr>
                    <w:t>- CALCIO POTENZA PICENA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146DB0" w14:textId="77777777" w:rsidR="00794A48" w:rsidRPr="00DC1967" w:rsidRDefault="00794A48" w:rsidP="00903F7D">
                  <w:pPr>
                    <w:pStyle w:val="rowtabella0"/>
                    <w:jc w:val="center"/>
                    <w:rPr>
                      <w:color w:val="002060"/>
                    </w:rPr>
                  </w:pPr>
                  <w:r w:rsidRPr="00DC1967">
                    <w:rPr>
                      <w:color w:val="002060"/>
                    </w:rPr>
                    <w:t>1 - 6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C0ABD1" w14:textId="77777777" w:rsidR="00794A48" w:rsidRPr="00DC1967" w:rsidRDefault="00794A48" w:rsidP="00903F7D">
                  <w:pPr>
                    <w:pStyle w:val="rowtabella0"/>
                    <w:jc w:val="center"/>
                    <w:rPr>
                      <w:color w:val="002060"/>
                    </w:rPr>
                  </w:pPr>
                  <w:r w:rsidRPr="00DC1967">
                    <w:rPr>
                      <w:color w:val="002060"/>
                    </w:rPr>
                    <w:t> </w:t>
                  </w:r>
                </w:p>
              </w:tc>
            </w:tr>
            <w:tr w:rsidR="00794A48" w:rsidRPr="00DC1967" w14:paraId="2625FD5D"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48DEFA" w14:textId="77777777" w:rsidR="00794A48" w:rsidRPr="00DC1967" w:rsidRDefault="00794A48" w:rsidP="00903F7D">
                  <w:pPr>
                    <w:pStyle w:val="rowtabella0"/>
                    <w:rPr>
                      <w:color w:val="002060"/>
                    </w:rPr>
                  </w:pPr>
                  <w:r w:rsidRPr="00DC1967">
                    <w:rPr>
                      <w:color w:val="002060"/>
                    </w:rPr>
                    <w:t>(1) 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9EE80D" w14:textId="77777777" w:rsidR="00794A48" w:rsidRPr="00DC1967" w:rsidRDefault="00794A48" w:rsidP="00903F7D">
                  <w:pPr>
                    <w:pStyle w:val="rowtabella0"/>
                    <w:rPr>
                      <w:color w:val="002060"/>
                    </w:rPr>
                  </w:pPr>
                  <w:r w:rsidRPr="00DC1967">
                    <w:rPr>
                      <w:color w:val="002060"/>
                    </w:rPr>
                    <w:t>- POL. KAIROS 3 MONTI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38FC4A" w14:textId="77777777" w:rsidR="00794A48" w:rsidRPr="00DC1967" w:rsidRDefault="00794A48" w:rsidP="00903F7D">
                  <w:pPr>
                    <w:pStyle w:val="rowtabella0"/>
                    <w:jc w:val="center"/>
                    <w:rPr>
                      <w:color w:val="002060"/>
                    </w:rPr>
                  </w:pPr>
                  <w:r w:rsidRPr="00DC1967">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3353E3" w14:textId="77777777" w:rsidR="00794A48" w:rsidRPr="00DC1967" w:rsidRDefault="00794A48" w:rsidP="00903F7D">
                  <w:pPr>
                    <w:pStyle w:val="rowtabella0"/>
                    <w:jc w:val="center"/>
                    <w:rPr>
                      <w:color w:val="002060"/>
                    </w:rPr>
                  </w:pPr>
                  <w:r w:rsidRPr="00DC1967">
                    <w:rPr>
                      <w:color w:val="002060"/>
                    </w:rPr>
                    <w:t> </w:t>
                  </w:r>
                </w:p>
              </w:tc>
            </w:tr>
            <w:tr w:rsidR="00794A48" w:rsidRPr="00DC1967" w14:paraId="09207236"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75A0B8" w14:textId="77777777" w:rsidR="00794A48" w:rsidRPr="00DC1967" w:rsidRDefault="00794A48" w:rsidP="00903F7D">
                  <w:pPr>
                    <w:pStyle w:val="rowtabella0"/>
                    <w:rPr>
                      <w:color w:val="002060"/>
                    </w:rPr>
                  </w:pPr>
                  <w:r w:rsidRPr="00DC1967">
                    <w:rPr>
                      <w:color w:val="002060"/>
                    </w:rPr>
                    <w:t>TRODICA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A374B5" w14:textId="77777777" w:rsidR="00794A48" w:rsidRPr="00DC1967" w:rsidRDefault="00794A48" w:rsidP="00903F7D">
                  <w:pPr>
                    <w:pStyle w:val="rowtabella0"/>
                    <w:rPr>
                      <w:color w:val="002060"/>
                    </w:rPr>
                  </w:pPr>
                  <w:r w:rsidRPr="00DC1967">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C110A1" w14:textId="77777777" w:rsidR="00794A48" w:rsidRPr="00DC1967" w:rsidRDefault="00794A48" w:rsidP="00903F7D">
                  <w:pPr>
                    <w:pStyle w:val="rowtabella0"/>
                    <w:jc w:val="center"/>
                    <w:rPr>
                      <w:color w:val="002060"/>
                    </w:rPr>
                  </w:pPr>
                  <w:r w:rsidRPr="00DC1967">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A7D843" w14:textId="77777777" w:rsidR="00794A48" w:rsidRPr="00DC1967" w:rsidRDefault="00794A48" w:rsidP="00903F7D">
                  <w:pPr>
                    <w:pStyle w:val="rowtabella0"/>
                    <w:jc w:val="center"/>
                    <w:rPr>
                      <w:color w:val="002060"/>
                    </w:rPr>
                  </w:pPr>
                  <w:r w:rsidRPr="00DC1967">
                    <w:rPr>
                      <w:color w:val="002060"/>
                    </w:rPr>
                    <w:t> </w:t>
                  </w:r>
                </w:p>
              </w:tc>
            </w:tr>
            <w:tr w:rsidR="00794A48" w:rsidRPr="00DC1967" w14:paraId="1558C175"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CA3C70" w14:textId="77777777" w:rsidR="00794A48" w:rsidRPr="00DC1967" w:rsidRDefault="00794A48" w:rsidP="00903F7D">
                  <w:pPr>
                    <w:pStyle w:val="rowtabella0"/>
                    <w:rPr>
                      <w:color w:val="002060"/>
                    </w:rPr>
                  </w:pPr>
                  <w:r w:rsidRPr="00DC1967">
                    <w:rPr>
                      <w:color w:val="002060"/>
                    </w:rPr>
                    <w:t>(1) U.MANDOLESI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7D5EB8" w14:textId="77777777" w:rsidR="00794A48" w:rsidRPr="00DC1967" w:rsidRDefault="00794A48" w:rsidP="00903F7D">
                  <w:pPr>
                    <w:pStyle w:val="rowtabella0"/>
                    <w:rPr>
                      <w:color w:val="002060"/>
                    </w:rPr>
                  </w:pPr>
                  <w:r w:rsidRPr="00DC1967">
                    <w:rPr>
                      <w:color w:val="002060"/>
                    </w:rPr>
                    <w:t>- C.U.S. CAMERINO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A77E01" w14:textId="77777777" w:rsidR="00794A48" w:rsidRPr="00DC1967" w:rsidRDefault="00794A48" w:rsidP="00903F7D">
                  <w:pPr>
                    <w:pStyle w:val="rowtabella0"/>
                    <w:jc w:val="center"/>
                    <w:rPr>
                      <w:color w:val="002060"/>
                    </w:rPr>
                  </w:pPr>
                  <w:r w:rsidRPr="00DC1967">
                    <w:rPr>
                      <w:color w:val="002060"/>
                    </w:rPr>
                    <w:t>15 - 2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99B8F1" w14:textId="77777777" w:rsidR="00794A48" w:rsidRPr="00DC1967" w:rsidRDefault="00794A48" w:rsidP="00903F7D">
                  <w:pPr>
                    <w:pStyle w:val="rowtabella0"/>
                    <w:jc w:val="center"/>
                    <w:rPr>
                      <w:color w:val="002060"/>
                    </w:rPr>
                  </w:pPr>
                  <w:r w:rsidRPr="00DC1967">
                    <w:rPr>
                      <w:color w:val="002060"/>
                    </w:rPr>
                    <w:t> </w:t>
                  </w:r>
                </w:p>
              </w:tc>
            </w:tr>
            <w:tr w:rsidR="00794A48" w:rsidRPr="00DC1967" w14:paraId="188CC7FD"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02590F" w14:textId="77777777" w:rsidR="00794A48" w:rsidRPr="00DC1967" w:rsidRDefault="00794A48" w:rsidP="00903F7D">
                  <w:pPr>
                    <w:pStyle w:val="rowtabella0"/>
                    <w:rPr>
                      <w:color w:val="002060"/>
                    </w:rPr>
                  </w:pPr>
                  <w:r w:rsidRPr="00DC1967">
                    <w:rPr>
                      <w:color w:val="002060"/>
                    </w:rPr>
                    <w:t>(1) VENERE POTENTIA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1F46BA" w14:textId="77777777" w:rsidR="00794A48" w:rsidRPr="00DC1967" w:rsidRDefault="00794A48" w:rsidP="00903F7D">
                  <w:pPr>
                    <w:pStyle w:val="rowtabella0"/>
                    <w:rPr>
                      <w:color w:val="002060"/>
                    </w:rPr>
                  </w:pPr>
                  <w:r w:rsidRPr="00DC1967">
                    <w:rPr>
                      <w:color w:val="002060"/>
                    </w:rPr>
                    <w:t>- CENTRO SPORTIVO SUASA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E922D6" w14:textId="77777777" w:rsidR="00794A48" w:rsidRPr="00DC1967" w:rsidRDefault="00794A48" w:rsidP="00903F7D">
                  <w:pPr>
                    <w:pStyle w:val="rowtabella0"/>
                    <w:jc w:val="center"/>
                    <w:rPr>
                      <w:color w:val="002060"/>
                    </w:rPr>
                  </w:pPr>
                  <w:r w:rsidRPr="00DC1967">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EA60B4" w14:textId="77777777" w:rsidR="00794A48" w:rsidRPr="00DC1967" w:rsidRDefault="00794A48" w:rsidP="00903F7D">
                  <w:pPr>
                    <w:pStyle w:val="rowtabella0"/>
                    <w:jc w:val="center"/>
                    <w:rPr>
                      <w:color w:val="002060"/>
                    </w:rPr>
                  </w:pPr>
                  <w:r w:rsidRPr="00DC1967">
                    <w:rPr>
                      <w:color w:val="002060"/>
                    </w:rPr>
                    <w:t> </w:t>
                  </w:r>
                </w:p>
              </w:tc>
            </w:tr>
            <w:tr w:rsidR="00794A48" w:rsidRPr="00DC1967" w14:paraId="6B8A6F7D" w14:textId="77777777" w:rsidTr="00903F7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E0EC48" w14:textId="77777777" w:rsidR="00794A48" w:rsidRPr="00DC1967" w:rsidRDefault="00794A48" w:rsidP="00903F7D">
                  <w:pPr>
                    <w:pStyle w:val="rowtabella0"/>
                    <w:rPr>
                      <w:color w:val="002060"/>
                    </w:rPr>
                  </w:pPr>
                  <w:r w:rsidRPr="00DC1967">
                    <w:rPr>
                      <w:color w:val="002060"/>
                    </w:rPr>
                    <w:t>WOMAN SANGIUSTESE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D568EA" w14:textId="77777777" w:rsidR="00794A48" w:rsidRPr="00DC1967" w:rsidRDefault="00794A48" w:rsidP="00903F7D">
                  <w:pPr>
                    <w:pStyle w:val="rowtabella0"/>
                    <w:rPr>
                      <w:color w:val="002060"/>
                    </w:rPr>
                  </w:pPr>
                  <w:r w:rsidRPr="00DC1967">
                    <w:rPr>
                      <w:color w:val="002060"/>
                    </w:rPr>
                    <w:t>- GRADARA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269C11" w14:textId="77777777" w:rsidR="00794A48" w:rsidRPr="00DC1967" w:rsidRDefault="00794A48" w:rsidP="00903F7D">
                  <w:pPr>
                    <w:pStyle w:val="rowtabella0"/>
                    <w:jc w:val="center"/>
                    <w:rPr>
                      <w:color w:val="002060"/>
                    </w:rPr>
                  </w:pPr>
                  <w:r w:rsidRPr="00DC1967">
                    <w:rPr>
                      <w:color w:val="002060"/>
                    </w:rPr>
                    <w:t>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3E27D3" w14:textId="77777777" w:rsidR="00794A48" w:rsidRPr="00DC1967" w:rsidRDefault="00794A48" w:rsidP="00903F7D">
                  <w:pPr>
                    <w:pStyle w:val="rowtabella0"/>
                    <w:jc w:val="center"/>
                    <w:rPr>
                      <w:color w:val="002060"/>
                    </w:rPr>
                  </w:pPr>
                  <w:r w:rsidRPr="00DC1967">
                    <w:rPr>
                      <w:color w:val="002060"/>
                    </w:rPr>
                    <w:t> </w:t>
                  </w:r>
                </w:p>
              </w:tc>
            </w:tr>
            <w:tr w:rsidR="00794A48" w:rsidRPr="00DC1967" w14:paraId="1E81EF12" w14:textId="77777777" w:rsidTr="00903F7D">
              <w:tc>
                <w:tcPr>
                  <w:tcW w:w="4700" w:type="dxa"/>
                  <w:gridSpan w:val="4"/>
                  <w:tcBorders>
                    <w:top w:val="nil"/>
                    <w:left w:val="nil"/>
                    <w:bottom w:val="nil"/>
                    <w:right w:val="nil"/>
                  </w:tcBorders>
                  <w:tcMar>
                    <w:top w:w="20" w:type="dxa"/>
                    <w:left w:w="20" w:type="dxa"/>
                    <w:bottom w:w="20" w:type="dxa"/>
                    <w:right w:w="20" w:type="dxa"/>
                  </w:tcMar>
                  <w:vAlign w:val="center"/>
                  <w:hideMark/>
                </w:tcPr>
                <w:p w14:paraId="38E40433" w14:textId="77777777" w:rsidR="00794A48" w:rsidRPr="00DC1967" w:rsidRDefault="00794A48" w:rsidP="00903F7D">
                  <w:pPr>
                    <w:pStyle w:val="rowtabella0"/>
                    <w:rPr>
                      <w:color w:val="002060"/>
                    </w:rPr>
                  </w:pPr>
                  <w:r w:rsidRPr="00DC1967">
                    <w:rPr>
                      <w:color w:val="002060"/>
                    </w:rPr>
                    <w:t>(1) - disputata il 25/10/2024</w:t>
                  </w:r>
                </w:p>
              </w:tc>
            </w:tr>
          </w:tbl>
          <w:p w14:paraId="79BD5782" w14:textId="77777777" w:rsidR="00794A48" w:rsidRPr="00DC1967" w:rsidRDefault="00794A48" w:rsidP="00903F7D">
            <w:pPr>
              <w:rPr>
                <w:color w:val="002060"/>
              </w:rPr>
            </w:pPr>
          </w:p>
        </w:tc>
      </w:tr>
    </w:tbl>
    <w:p w14:paraId="0E6C9E98" w14:textId="77777777" w:rsidR="00794A48" w:rsidRPr="00DC1967" w:rsidRDefault="00794A48" w:rsidP="00794A48">
      <w:pPr>
        <w:pStyle w:val="breakline"/>
        <w:rPr>
          <w:rFonts w:eastAsiaTheme="minorEastAsia"/>
          <w:color w:val="002060"/>
        </w:rPr>
      </w:pPr>
    </w:p>
    <w:p w14:paraId="780CDB26" w14:textId="77777777" w:rsidR="00794A48" w:rsidRPr="00DC1967" w:rsidRDefault="00794A48" w:rsidP="00794A48">
      <w:pPr>
        <w:pStyle w:val="breakline"/>
        <w:rPr>
          <w:color w:val="002060"/>
        </w:rPr>
      </w:pPr>
    </w:p>
    <w:p w14:paraId="204027E9" w14:textId="77777777" w:rsidR="00794A48" w:rsidRPr="00DC1967" w:rsidRDefault="00794A48" w:rsidP="00794A48">
      <w:pPr>
        <w:pStyle w:val="titoloprinc0"/>
        <w:rPr>
          <w:color w:val="002060"/>
        </w:rPr>
      </w:pPr>
      <w:r w:rsidRPr="00DC1967">
        <w:rPr>
          <w:color w:val="002060"/>
        </w:rPr>
        <w:t>GIUDICE SPORTIVO</w:t>
      </w:r>
    </w:p>
    <w:p w14:paraId="5847C6B9" w14:textId="77777777" w:rsidR="00794A48" w:rsidRPr="00DC1967" w:rsidRDefault="00794A48" w:rsidP="00794A48">
      <w:pPr>
        <w:pStyle w:val="diffida"/>
        <w:rPr>
          <w:color w:val="002060"/>
        </w:rPr>
      </w:pPr>
      <w:r w:rsidRPr="00DC1967">
        <w:rPr>
          <w:color w:val="002060"/>
        </w:rPr>
        <w:t>Il Giudice Sportivo Avv. Agnese Lazzaretti, con l'assistenza del segretario Angelo Castellana, nella seduta del 30/10/2024, ha adottato le decisioni che di seguito integralmente si riportano:</w:t>
      </w:r>
    </w:p>
    <w:p w14:paraId="549F8012" w14:textId="77777777" w:rsidR="00794A48" w:rsidRPr="00DC1967" w:rsidRDefault="00794A48" w:rsidP="00794A48">
      <w:pPr>
        <w:pStyle w:val="titolo10"/>
        <w:rPr>
          <w:color w:val="002060"/>
        </w:rPr>
      </w:pPr>
      <w:r w:rsidRPr="00DC1967">
        <w:rPr>
          <w:color w:val="002060"/>
        </w:rPr>
        <w:t xml:space="preserve">GARE DEL 25/10/2024 </w:t>
      </w:r>
    </w:p>
    <w:p w14:paraId="06011CB7" w14:textId="77777777" w:rsidR="00794A48" w:rsidRPr="00DC1967" w:rsidRDefault="00794A48" w:rsidP="00794A48">
      <w:pPr>
        <w:pStyle w:val="titolo7a"/>
        <w:rPr>
          <w:color w:val="002060"/>
        </w:rPr>
      </w:pPr>
      <w:r w:rsidRPr="00DC1967">
        <w:rPr>
          <w:color w:val="002060"/>
        </w:rPr>
        <w:t xml:space="preserve">PROVVEDIMENTI DISCIPLINARI </w:t>
      </w:r>
    </w:p>
    <w:p w14:paraId="73B75AB7" w14:textId="77777777" w:rsidR="00794A48" w:rsidRPr="00DC1967" w:rsidRDefault="00794A48" w:rsidP="00794A48">
      <w:pPr>
        <w:pStyle w:val="titolo7b0"/>
        <w:rPr>
          <w:color w:val="002060"/>
        </w:rPr>
      </w:pPr>
      <w:r w:rsidRPr="00DC1967">
        <w:rPr>
          <w:color w:val="002060"/>
        </w:rPr>
        <w:t xml:space="preserve">In base alle risultanze degli atti ufficiali sono state deliberate le seguenti sanzioni disciplinari. </w:t>
      </w:r>
    </w:p>
    <w:p w14:paraId="5C200E32" w14:textId="77777777" w:rsidR="00794A48" w:rsidRPr="00DC1967" w:rsidRDefault="00794A48" w:rsidP="00794A48">
      <w:pPr>
        <w:pStyle w:val="titolo30"/>
        <w:rPr>
          <w:color w:val="002060"/>
        </w:rPr>
      </w:pPr>
      <w:r w:rsidRPr="00DC1967">
        <w:rPr>
          <w:color w:val="002060"/>
        </w:rPr>
        <w:t xml:space="preserve">CALCIATORI NON ESPULSI </w:t>
      </w:r>
    </w:p>
    <w:p w14:paraId="54CD8DC6" w14:textId="77777777" w:rsidR="00794A48" w:rsidRPr="00DC1967" w:rsidRDefault="00794A48" w:rsidP="00794A48">
      <w:pPr>
        <w:pStyle w:val="titolo20"/>
        <w:rPr>
          <w:color w:val="002060"/>
        </w:rPr>
      </w:pPr>
      <w:r w:rsidRPr="00DC196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2D73280A" w14:textId="77777777" w:rsidTr="00903F7D">
        <w:tc>
          <w:tcPr>
            <w:tcW w:w="2200" w:type="dxa"/>
            <w:tcMar>
              <w:top w:w="20" w:type="dxa"/>
              <w:left w:w="20" w:type="dxa"/>
              <w:bottom w:w="20" w:type="dxa"/>
              <w:right w:w="20" w:type="dxa"/>
            </w:tcMar>
            <w:vAlign w:val="center"/>
            <w:hideMark/>
          </w:tcPr>
          <w:p w14:paraId="6CC4B733" w14:textId="77777777" w:rsidR="00794A48" w:rsidRPr="00DC1967" w:rsidRDefault="00794A48" w:rsidP="00903F7D">
            <w:pPr>
              <w:pStyle w:val="movimento"/>
              <w:rPr>
                <w:color w:val="002060"/>
              </w:rPr>
            </w:pPr>
            <w:r w:rsidRPr="00DC1967">
              <w:rPr>
                <w:color w:val="002060"/>
              </w:rPr>
              <w:lastRenderedPageBreak/>
              <w:t>NATALI VALENTINA</w:t>
            </w:r>
          </w:p>
        </w:tc>
        <w:tc>
          <w:tcPr>
            <w:tcW w:w="2200" w:type="dxa"/>
            <w:tcMar>
              <w:top w:w="20" w:type="dxa"/>
              <w:left w:w="20" w:type="dxa"/>
              <w:bottom w:w="20" w:type="dxa"/>
              <w:right w:w="20" w:type="dxa"/>
            </w:tcMar>
            <w:vAlign w:val="center"/>
            <w:hideMark/>
          </w:tcPr>
          <w:p w14:paraId="51B50A4D" w14:textId="77777777" w:rsidR="00794A48" w:rsidRPr="00DC1967" w:rsidRDefault="00794A48" w:rsidP="00903F7D">
            <w:pPr>
              <w:pStyle w:val="movimento2"/>
              <w:rPr>
                <w:color w:val="002060"/>
              </w:rPr>
            </w:pPr>
            <w:r w:rsidRPr="00DC1967">
              <w:rPr>
                <w:color w:val="002060"/>
              </w:rPr>
              <w:t xml:space="preserve">(POL. KAIROS 3 MONTI) </w:t>
            </w:r>
          </w:p>
        </w:tc>
        <w:tc>
          <w:tcPr>
            <w:tcW w:w="800" w:type="dxa"/>
            <w:tcMar>
              <w:top w:w="20" w:type="dxa"/>
              <w:left w:w="20" w:type="dxa"/>
              <w:bottom w:w="20" w:type="dxa"/>
              <w:right w:w="20" w:type="dxa"/>
            </w:tcMar>
            <w:vAlign w:val="center"/>
            <w:hideMark/>
          </w:tcPr>
          <w:p w14:paraId="2958FFAB"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565518D7"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19A6C228" w14:textId="77777777" w:rsidR="00794A48" w:rsidRPr="00DC1967" w:rsidRDefault="00794A48" w:rsidP="00903F7D">
            <w:pPr>
              <w:pStyle w:val="movimento2"/>
              <w:rPr>
                <w:color w:val="002060"/>
              </w:rPr>
            </w:pPr>
            <w:r w:rsidRPr="00DC1967">
              <w:rPr>
                <w:color w:val="002060"/>
              </w:rPr>
              <w:t> </w:t>
            </w:r>
          </w:p>
        </w:tc>
      </w:tr>
    </w:tbl>
    <w:p w14:paraId="35D3C141" w14:textId="77777777" w:rsidR="00794A48" w:rsidRPr="00DC1967" w:rsidRDefault="00794A48" w:rsidP="00794A48">
      <w:pPr>
        <w:pStyle w:val="titolo20"/>
        <w:rPr>
          <w:rFonts w:eastAsiaTheme="minorEastAsia"/>
          <w:color w:val="002060"/>
        </w:rPr>
      </w:pPr>
      <w:r w:rsidRPr="00DC196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67B89AA5" w14:textId="77777777" w:rsidTr="00903F7D">
        <w:tc>
          <w:tcPr>
            <w:tcW w:w="2200" w:type="dxa"/>
            <w:tcMar>
              <w:top w:w="20" w:type="dxa"/>
              <w:left w:w="20" w:type="dxa"/>
              <w:bottom w:w="20" w:type="dxa"/>
              <w:right w:w="20" w:type="dxa"/>
            </w:tcMar>
            <w:vAlign w:val="center"/>
            <w:hideMark/>
          </w:tcPr>
          <w:p w14:paraId="17A9A83E" w14:textId="77777777" w:rsidR="00794A48" w:rsidRPr="00DC1967" w:rsidRDefault="00794A48" w:rsidP="00903F7D">
            <w:pPr>
              <w:pStyle w:val="movimento"/>
              <w:rPr>
                <w:color w:val="002060"/>
              </w:rPr>
            </w:pPr>
            <w:r w:rsidRPr="00DC1967">
              <w:rPr>
                <w:color w:val="002060"/>
              </w:rPr>
              <w:t>ANGELINI LAURA</w:t>
            </w:r>
          </w:p>
        </w:tc>
        <w:tc>
          <w:tcPr>
            <w:tcW w:w="2200" w:type="dxa"/>
            <w:tcMar>
              <w:top w:w="20" w:type="dxa"/>
              <w:left w:w="20" w:type="dxa"/>
              <w:bottom w:w="20" w:type="dxa"/>
              <w:right w:w="20" w:type="dxa"/>
            </w:tcMar>
            <w:vAlign w:val="center"/>
            <w:hideMark/>
          </w:tcPr>
          <w:p w14:paraId="62A80CE4" w14:textId="77777777" w:rsidR="00794A48" w:rsidRPr="00DC1967" w:rsidRDefault="00794A48" w:rsidP="00903F7D">
            <w:pPr>
              <w:pStyle w:val="movimento2"/>
              <w:rPr>
                <w:color w:val="002060"/>
              </w:rPr>
            </w:pPr>
            <w:r w:rsidRPr="00DC1967">
              <w:rPr>
                <w:color w:val="002060"/>
              </w:rPr>
              <w:t xml:space="preserve">(C.U.S. CAMERINO A.S.D.) </w:t>
            </w:r>
          </w:p>
        </w:tc>
        <w:tc>
          <w:tcPr>
            <w:tcW w:w="800" w:type="dxa"/>
            <w:tcMar>
              <w:top w:w="20" w:type="dxa"/>
              <w:left w:w="20" w:type="dxa"/>
              <w:bottom w:w="20" w:type="dxa"/>
              <w:right w:w="20" w:type="dxa"/>
            </w:tcMar>
            <w:vAlign w:val="center"/>
            <w:hideMark/>
          </w:tcPr>
          <w:p w14:paraId="640373C6"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737D50D0" w14:textId="77777777" w:rsidR="00794A48" w:rsidRPr="00DC1967" w:rsidRDefault="00794A48" w:rsidP="00903F7D">
            <w:pPr>
              <w:pStyle w:val="movimento"/>
              <w:rPr>
                <w:color w:val="002060"/>
              </w:rPr>
            </w:pPr>
            <w:r w:rsidRPr="00DC1967">
              <w:rPr>
                <w:color w:val="002060"/>
              </w:rPr>
              <w:t>BIONDI MICHELA</w:t>
            </w:r>
          </w:p>
        </w:tc>
        <w:tc>
          <w:tcPr>
            <w:tcW w:w="2200" w:type="dxa"/>
            <w:tcMar>
              <w:top w:w="20" w:type="dxa"/>
              <w:left w:w="20" w:type="dxa"/>
              <w:bottom w:w="20" w:type="dxa"/>
              <w:right w:w="20" w:type="dxa"/>
            </w:tcMar>
            <w:vAlign w:val="center"/>
            <w:hideMark/>
          </w:tcPr>
          <w:p w14:paraId="29922C42" w14:textId="77777777" w:rsidR="00794A48" w:rsidRPr="00DC1967" w:rsidRDefault="00794A48" w:rsidP="00903F7D">
            <w:pPr>
              <w:pStyle w:val="movimento2"/>
              <w:rPr>
                <w:color w:val="002060"/>
              </w:rPr>
            </w:pPr>
            <w:r w:rsidRPr="00DC1967">
              <w:rPr>
                <w:color w:val="002060"/>
              </w:rPr>
              <w:t xml:space="preserve">(CENTRO SPORTIVO SUASA) </w:t>
            </w:r>
          </w:p>
        </w:tc>
      </w:tr>
      <w:tr w:rsidR="00794A48" w:rsidRPr="00DC1967" w14:paraId="77B3BD66" w14:textId="77777777" w:rsidTr="00903F7D">
        <w:tc>
          <w:tcPr>
            <w:tcW w:w="2200" w:type="dxa"/>
            <w:tcMar>
              <w:top w:w="20" w:type="dxa"/>
              <w:left w:w="20" w:type="dxa"/>
              <w:bottom w:w="20" w:type="dxa"/>
              <w:right w:w="20" w:type="dxa"/>
            </w:tcMar>
            <w:vAlign w:val="center"/>
            <w:hideMark/>
          </w:tcPr>
          <w:p w14:paraId="30118E66" w14:textId="77777777" w:rsidR="00794A48" w:rsidRPr="00DC1967" w:rsidRDefault="00794A48" w:rsidP="00903F7D">
            <w:pPr>
              <w:pStyle w:val="movimento"/>
              <w:rPr>
                <w:color w:val="002060"/>
              </w:rPr>
            </w:pPr>
            <w:r w:rsidRPr="00DC1967">
              <w:rPr>
                <w:color w:val="002060"/>
              </w:rPr>
              <w:t>BRUNI ALICE</w:t>
            </w:r>
          </w:p>
        </w:tc>
        <w:tc>
          <w:tcPr>
            <w:tcW w:w="2200" w:type="dxa"/>
            <w:tcMar>
              <w:top w:w="20" w:type="dxa"/>
              <w:left w:w="20" w:type="dxa"/>
              <w:bottom w:w="20" w:type="dxa"/>
              <w:right w:w="20" w:type="dxa"/>
            </w:tcMar>
            <w:vAlign w:val="center"/>
            <w:hideMark/>
          </w:tcPr>
          <w:p w14:paraId="2C90AC75" w14:textId="77777777" w:rsidR="00794A48" w:rsidRPr="00DC1967" w:rsidRDefault="00794A48" w:rsidP="00903F7D">
            <w:pPr>
              <w:pStyle w:val="movimento2"/>
              <w:rPr>
                <w:color w:val="002060"/>
              </w:rPr>
            </w:pPr>
            <w:r w:rsidRPr="00DC1967">
              <w:rPr>
                <w:color w:val="002060"/>
              </w:rPr>
              <w:t xml:space="preserve">(CENTRO SPORTIVO SUASA) </w:t>
            </w:r>
          </w:p>
        </w:tc>
        <w:tc>
          <w:tcPr>
            <w:tcW w:w="800" w:type="dxa"/>
            <w:tcMar>
              <w:top w:w="20" w:type="dxa"/>
              <w:left w:w="20" w:type="dxa"/>
              <w:bottom w:w="20" w:type="dxa"/>
              <w:right w:w="20" w:type="dxa"/>
            </w:tcMar>
            <w:vAlign w:val="center"/>
            <w:hideMark/>
          </w:tcPr>
          <w:p w14:paraId="4534D055"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16291FD4" w14:textId="77777777" w:rsidR="00794A48" w:rsidRPr="00DC1967" w:rsidRDefault="00794A48" w:rsidP="00903F7D">
            <w:pPr>
              <w:pStyle w:val="movimento"/>
              <w:rPr>
                <w:color w:val="002060"/>
              </w:rPr>
            </w:pPr>
            <w:r w:rsidRPr="00DC1967">
              <w:rPr>
                <w:color w:val="002060"/>
              </w:rPr>
              <w:t>GIULIONI GIORGIA</w:t>
            </w:r>
          </w:p>
        </w:tc>
        <w:tc>
          <w:tcPr>
            <w:tcW w:w="2200" w:type="dxa"/>
            <w:tcMar>
              <w:top w:w="20" w:type="dxa"/>
              <w:left w:w="20" w:type="dxa"/>
              <w:bottom w:w="20" w:type="dxa"/>
              <w:right w:w="20" w:type="dxa"/>
            </w:tcMar>
            <w:vAlign w:val="center"/>
            <w:hideMark/>
          </w:tcPr>
          <w:p w14:paraId="42B6BE6A" w14:textId="77777777" w:rsidR="00794A48" w:rsidRPr="00DC1967" w:rsidRDefault="00794A48" w:rsidP="00903F7D">
            <w:pPr>
              <w:pStyle w:val="movimento2"/>
              <w:rPr>
                <w:color w:val="002060"/>
              </w:rPr>
            </w:pPr>
            <w:r w:rsidRPr="00DC1967">
              <w:rPr>
                <w:color w:val="002060"/>
              </w:rPr>
              <w:t xml:space="preserve">(CENTRO SPORTIVO SUASA) </w:t>
            </w:r>
          </w:p>
        </w:tc>
      </w:tr>
    </w:tbl>
    <w:p w14:paraId="4575EA8A" w14:textId="77777777" w:rsidR="00794A48" w:rsidRPr="00DC1967" w:rsidRDefault="00794A48" w:rsidP="00794A48">
      <w:pPr>
        <w:pStyle w:val="titolo10"/>
        <w:rPr>
          <w:rFonts w:eastAsiaTheme="minorEastAsia"/>
          <w:color w:val="002060"/>
        </w:rPr>
      </w:pPr>
      <w:r w:rsidRPr="00DC1967">
        <w:rPr>
          <w:color w:val="002060"/>
        </w:rPr>
        <w:t xml:space="preserve">GARE DEL 26/10/2024 </w:t>
      </w:r>
    </w:p>
    <w:p w14:paraId="57B38CF8" w14:textId="77777777" w:rsidR="00794A48" w:rsidRPr="00DC1967" w:rsidRDefault="00794A48" w:rsidP="00794A48">
      <w:pPr>
        <w:pStyle w:val="titolo7a"/>
        <w:rPr>
          <w:color w:val="002060"/>
        </w:rPr>
      </w:pPr>
      <w:r w:rsidRPr="00DC1967">
        <w:rPr>
          <w:color w:val="002060"/>
        </w:rPr>
        <w:t xml:space="preserve">PROVVEDIMENTI DISCIPLINARI </w:t>
      </w:r>
    </w:p>
    <w:p w14:paraId="1E33E1F5" w14:textId="77777777" w:rsidR="00794A48" w:rsidRPr="00DC1967" w:rsidRDefault="00794A48" w:rsidP="00794A48">
      <w:pPr>
        <w:pStyle w:val="titolo7b0"/>
        <w:rPr>
          <w:color w:val="002060"/>
        </w:rPr>
      </w:pPr>
      <w:r w:rsidRPr="00DC1967">
        <w:rPr>
          <w:color w:val="002060"/>
        </w:rPr>
        <w:t xml:space="preserve">In base alle risultanze degli atti ufficiali sono state deliberate le seguenti sanzioni disciplinari. </w:t>
      </w:r>
    </w:p>
    <w:p w14:paraId="47704201" w14:textId="77777777" w:rsidR="00794A48" w:rsidRPr="00DC1967" w:rsidRDefault="00794A48" w:rsidP="00794A48">
      <w:pPr>
        <w:pStyle w:val="titolo30"/>
        <w:rPr>
          <w:color w:val="002060"/>
        </w:rPr>
      </w:pPr>
      <w:r w:rsidRPr="00DC1967">
        <w:rPr>
          <w:color w:val="002060"/>
        </w:rPr>
        <w:t xml:space="preserve">CALCIATORI NON ESPULSI </w:t>
      </w:r>
    </w:p>
    <w:p w14:paraId="38A0FD93" w14:textId="77777777" w:rsidR="00794A48" w:rsidRPr="00DC1967" w:rsidRDefault="00794A48" w:rsidP="00794A48">
      <w:pPr>
        <w:pStyle w:val="titolo20"/>
        <w:rPr>
          <w:color w:val="002060"/>
        </w:rPr>
      </w:pPr>
      <w:r w:rsidRPr="00DC196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0E7F7E47" w14:textId="77777777" w:rsidTr="00903F7D">
        <w:tc>
          <w:tcPr>
            <w:tcW w:w="2200" w:type="dxa"/>
            <w:tcMar>
              <w:top w:w="20" w:type="dxa"/>
              <w:left w:w="20" w:type="dxa"/>
              <w:bottom w:w="20" w:type="dxa"/>
              <w:right w:w="20" w:type="dxa"/>
            </w:tcMar>
            <w:vAlign w:val="center"/>
            <w:hideMark/>
          </w:tcPr>
          <w:p w14:paraId="132CC8BF" w14:textId="77777777" w:rsidR="00794A48" w:rsidRPr="00DC1967" w:rsidRDefault="00794A48" w:rsidP="00903F7D">
            <w:pPr>
              <w:pStyle w:val="movimento"/>
              <w:rPr>
                <w:color w:val="002060"/>
              </w:rPr>
            </w:pPr>
            <w:r w:rsidRPr="00DC1967">
              <w:rPr>
                <w:color w:val="002060"/>
              </w:rPr>
              <w:t>PIGNOCCHI LETIZIA</w:t>
            </w:r>
          </w:p>
        </w:tc>
        <w:tc>
          <w:tcPr>
            <w:tcW w:w="2200" w:type="dxa"/>
            <w:tcMar>
              <w:top w:w="20" w:type="dxa"/>
              <w:left w:w="20" w:type="dxa"/>
              <w:bottom w:w="20" w:type="dxa"/>
              <w:right w:w="20" w:type="dxa"/>
            </w:tcMar>
            <w:vAlign w:val="center"/>
            <w:hideMark/>
          </w:tcPr>
          <w:p w14:paraId="381E00C8" w14:textId="77777777" w:rsidR="00794A48" w:rsidRPr="00DC1967" w:rsidRDefault="00794A48" w:rsidP="00903F7D">
            <w:pPr>
              <w:pStyle w:val="movimento2"/>
              <w:rPr>
                <w:color w:val="002060"/>
              </w:rPr>
            </w:pPr>
            <w:r w:rsidRPr="00DC1967">
              <w:rPr>
                <w:color w:val="002060"/>
              </w:rPr>
              <w:t xml:space="preserve">(CALCIO POTENZA PICENA) </w:t>
            </w:r>
          </w:p>
        </w:tc>
        <w:tc>
          <w:tcPr>
            <w:tcW w:w="800" w:type="dxa"/>
            <w:tcMar>
              <w:top w:w="20" w:type="dxa"/>
              <w:left w:w="20" w:type="dxa"/>
              <w:bottom w:w="20" w:type="dxa"/>
              <w:right w:w="20" w:type="dxa"/>
            </w:tcMar>
            <w:vAlign w:val="center"/>
            <w:hideMark/>
          </w:tcPr>
          <w:p w14:paraId="7210D7BD"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0B315AC2" w14:textId="77777777" w:rsidR="00794A48" w:rsidRPr="00DC1967" w:rsidRDefault="00794A48" w:rsidP="00903F7D">
            <w:pPr>
              <w:pStyle w:val="movimento"/>
              <w:rPr>
                <w:color w:val="002060"/>
              </w:rPr>
            </w:pPr>
            <w:r w:rsidRPr="00DC1967">
              <w:rPr>
                <w:color w:val="002060"/>
              </w:rPr>
              <w:t>VAGNONI GIULIA</w:t>
            </w:r>
          </w:p>
        </w:tc>
        <w:tc>
          <w:tcPr>
            <w:tcW w:w="2200" w:type="dxa"/>
            <w:tcMar>
              <w:top w:w="20" w:type="dxa"/>
              <w:left w:w="20" w:type="dxa"/>
              <w:bottom w:w="20" w:type="dxa"/>
              <w:right w:w="20" w:type="dxa"/>
            </w:tcMar>
            <w:vAlign w:val="center"/>
            <w:hideMark/>
          </w:tcPr>
          <w:p w14:paraId="7F7389EE" w14:textId="77777777" w:rsidR="00794A48" w:rsidRPr="00DC1967" w:rsidRDefault="00794A48" w:rsidP="00903F7D">
            <w:pPr>
              <w:pStyle w:val="movimento2"/>
              <w:rPr>
                <w:color w:val="002060"/>
              </w:rPr>
            </w:pPr>
            <w:r w:rsidRPr="00DC1967">
              <w:rPr>
                <w:color w:val="002060"/>
              </w:rPr>
              <w:t xml:space="preserve">(RIPABERARDA) </w:t>
            </w:r>
          </w:p>
        </w:tc>
      </w:tr>
    </w:tbl>
    <w:p w14:paraId="4C1C255C" w14:textId="77777777" w:rsidR="00794A48" w:rsidRDefault="00794A48" w:rsidP="00794A48">
      <w:pPr>
        <w:pStyle w:val="breakline"/>
        <w:rPr>
          <w:color w:val="002060"/>
        </w:rPr>
      </w:pPr>
    </w:p>
    <w:p w14:paraId="6ED223C5" w14:textId="77777777" w:rsidR="00794A48" w:rsidRPr="00BD581B" w:rsidRDefault="00794A48" w:rsidP="00794A48">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0EB3253F" w14:textId="77777777" w:rsidR="00794A48" w:rsidRPr="00BD581B" w:rsidRDefault="00794A48" w:rsidP="00794A48">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09A88BED" w14:textId="77777777" w:rsidR="00794A48" w:rsidRPr="00DC1967" w:rsidRDefault="00794A48" w:rsidP="00794A48">
      <w:pPr>
        <w:pStyle w:val="breakline"/>
        <w:rPr>
          <w:rFonts w:eastAsiaTheme="minorEastAsia"/>
          <w:color w:val="002060"/>
        </w:rPr>
      </w:pPr>
    </w:p>
    <w:p w14:paraId="220CB2C1" w14:textId="77777777" w:rsidR="00794A48" w:rsidRPr="00DC1967" w:rsidRDefault="00794A48" w:rsidP="00794A48">
      <w:pPr>
        <w:pStyle w:val="titoloprinc0"/>
        <w:rPr>
          <w:color w:val="002060"/>
        </w:rPr>
      </w:pPr>
      <w:r w:rsidRPr="00DC1967">
        <w:rPr>
          <w:color w:val="002060"/>
        </w:rPr>
        <w:t>CLASSIFICA</w:t>
      </w:r>
    </w:p>
    <w:p w14:paraId="5C325DAB" w14:textId="77777777" w:rsidR="00794A48" w:rsidRPr="00DC1967" w:rsidRDefault="00794A48" w:rsidP="00794A48">
      <w:pPr>
        <w:pStyle w:val="breakline"/>
        <w:rPr>
          <w:color w:val="002060"/>
        </w:rPr>
      </w:pPr>
    </w:p>
    <w:p w14:paraId="134054DF" w14:textId="77777777" w:rsidR="00794A48" w:rsidRPr="00DC1967" w:rsidRDefault="00794A48" w:rsidP="00794A48">
      <w:pPr>
        <w:pStyle w:val="breakline"/>
        <w:rPr>
          <w:color w:val="002060"/>
        </w:rPr>
      </w:pPr>
    </w:p>
    <w:p w14:paraId="2604AA22" w14:textId="77777777" w:rsidR="00794A48" w:rsidRPr="00DC1967" w:rsidRDefault="00794A48" w:rsidP="00794A48">
      <w:pPr>
        <w:pStyle w:val="sottotitolocampionato10"/>
        <w:rPr>
          <w:color w:val="002060"/>
        </w:rPr>
      </w:pPr>
      <w:r w:rsidRPr="00DC196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94A48" w:rsidRPr="00DC1967" w14:paraId="5BE08425" w14:textId="77777777" w:rsidTr="00903F7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F99E5" w14:textId="77777777" w:rsidR="00794A48" w:rsidRPr="00DC1967" w:rsidRDefault="00794A48" w:rsidP="00903F7D">
            <w:pPr>
              <w:pStyle w:val="headertabella0"/>
              <w:rPr>
                <w:color w:val="002060"/>
              </w:rPr>
            </w:pPr>
            <w:r w:rsidRPr="00DC196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F9ADE" w14:textId="77777777" w:rsidR="00794A48" w:rsidRPr="00DC1967" w:rsidRDefault="00794A48" w:rsidP="00903F7D">
            <w:pPr>
              <w:pStyle w:val="headertabella0"/>
              <w:rPr>
                <w:color w:val="002060"/>
              </w:rPr>
            </w:pPr>
            <w:r w:rsidRPr="00DC196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A504B9" w14:textId="77777777" w:rsidR="00794A48" w:rsidRPr="00DC1967" w:rsidRDefault="00794A48" w:rsidP="00903F7D">
            <w:pPr>
              <w:pStyle w:val="headertabella0"/>
              <w:rPr>
                <w:color w:val="002060"/>
              </w:rPr>
            </w:pPr>
            <w:r w:rsidRPr="00DC196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31162" w14:textId="77777777" w:rsidR="00794A48" w:rsidRPr="00DC1967" w:rsidRDefault="00794A48" w:rsidP="00903F7D">
            <w:pPr>
              <w:pStyle w:val="headertabella0"/>
              <w:rPr>
                <w:color w:val="002060"/>
              </w:rPr>
            </w:pPr>
            <w:r w:rsidRPr="00DC196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ED72E" w14:textId="77777777" w:rsidR="00794A48" w:rsidRPr="00DC1967" w:rsidRDefault="00794A48" w:rsidP="00903F7D">
            <w:pPr>
              <w:pStyle w:val="headertabella0"/>
              <w:rPr>
                <w:color w:val="002060"/>
              </w:rPr>
            </w:pPr>
            <w:r w:rsidRPr="00DC196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20635" w14:textId="77777777" w:rsidR="00794A48" w:rsidRPr="00DC1967" w:rsidRDefault="00794A48" w:rsidP="00903F7D">
            <w:pPr>
              <w:pStyle w:val="headertabella0"/>
              <w:rPr>
                <w:color w:val="002060"/>
              </w:rPr>
            </w:pPr>
            <w:r w:rsidRPr="00DC196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34FAE5" w14:textId="77777777" w:rsidR="00794A48" w:rsidRPr="00DC1967" w:rsidRDefault="00794A48" w:rsidP="00903F7D">
            <w:pPr>
              <w:pStyle w:val="headertabella0"/>
              <w:rPr>
                <w:color w:val="002060"/>
              </w:rPr>
            </w:pPr>
            <w:r w:rsidRPr="00DC196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9DC4A" w14:textId="77777777" w:rsidR="00794A48" w:rsidRPr="00DC1967" w:rsidRDefault="00794A48" w:rsidP="00903F7D">
            <w:pPr>
              <w:pStyle w:val="headertabella0"/>
              <w:rPr>
                <w:color w:val="002060"/>
              </w:rPr>
            </w:pPr>
            <w:r w:rsidRPr="00DC196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4C617" w14:textId="77777777" w:rsidR="00794A48" w:rsidRPr="00DC1967" w:rsidRDefault="00794A48" w:rsidP="00903F7D">
            <w:pPr>
              <w:pStyle w:val="headertabella0"/>
              <w:rPr>
                <w:color w:val="002060"/>
              </w:rPr>
            </w:pPr>
            <w:r w:rsidRPr="00DC196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05DEF" w14:textId="77777777" w:rsidR="00794A48" w:rsidRPr="00DC1967" w:rsidRDefault="00794A48" w:rsidP="00903F7D">
            <w:pPr>
              <w:pStyle w:val="headertabella0"/>
              <w:rPr>
                <w:color w:val="002060"/>
              </w:rPr>
            </w:pPr>
            <w:r w:rsidRPr="00DC1967">
              <w:rPr>
                <w:color w:val="002060"/>
              </w:rPr>
              <w:t>PE</w:t>
            </w:r>
          </w:p>
        </w:tc>
      </w:tr>
      <w:tr w:rsidR="00794A48" w:rsidRPr="00DC1967" w14:paraId="5EE36AB8" w14:textId="77777777" w:rsidTr="00903F7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3A75FA" w14:textId="77777777" w:rsidR="00794A48" w:rsidRPr="00DC1967" w:rsidRDefault="00794A48" w:rsidP="00903F7D">
            <w:pPr>
              <w:pStyle w:val="rowtabella0"/>
              <w:rPr>
                <w:color w:val="002060"/>
              </w:rPr>
            </w:pPr>
            <w:r w:rsidRPr="00DC1967">
              <w:rPr>
                <w:color w:val="002060"/>
              </w:rPr>
              <w:t>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CDF4D"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F3A88"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537AA"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560CE"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F95D4"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3BB6F" w14:textId="77777777" w:rsidR="00794A48" w:rsidRPr="00DC1967" w:rsidRDefault="00794A48" w:rsidP="00903F7D">
            <w:pPr>
              <w:pStyle w:val="rowtabella0"/>
              <w:jc w:val="center"/>
              <w:rPr>
                <w:color w:val="002060"/>
              </w:rPr>
            </w:pPr>
            <w:r w:rsidRPr="00DC196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A6DDC"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57746" w14:textId="77777777" w:rsidR="00794A48" w:rsidRPr="00DC1967" w:rsidRDefault="00794A48" w:rsidP="00903F7D">
            <w:pPr>
              <w:pStyle w:val="rowtabella0"/>
              <w:jc w:val="center"/>
              <w:rPr>
                <w:color w:val="002060"/>
              </w:rPr>
            </w:pPr>
            <w:r w:rsidRPr="00DC196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D96E9" w14:textId="77777777" w:rsidR="00794A48" w:rsidRPr="00DC1967" w:rsidRDefault="00794A48" w:rsidP="00903F7D">
            <w:pPr>
              <w:pStyle w:val="rowtabella0"/>
              <w:jc w:val="center"/>
              <w:rPr>
                <w:color w:val="002060"/>
              </w:rPr>
            </w:pPr>
            <w:r w:rsidRPr="00DC1967">
              <w:rPr>
                <w:color w:val="002060"/>
              </w:rPr>
              <w:t>0</w:t>
            </w:r>
          </w:p>
        </w:tc>
      </w:tr>
      <w:tr w:rsidR="00794A48" w:rsidRPr="00DC1967" w14:paraId="1A286392"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81FB45" w14:textId="77777777" w:rsidR="00794A48" w:rsidRPr="00DC1967" w:rsidRDefault="00794A48" w:rsidP="00903F7D">
            <w:pPr>
              <w:pStyle w:val="rowtabella0"/>
              <w:rPr>
                <w:color w:val="002060"/>
              </w:rPr>
            </w:pPr>
            <w:r w:rsidRPr="00DC1967">
              <w:rPr>
                <w:color w:val="002060"/>
              </w:rPr>
              <w:t>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16B84"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6A4E8"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13F29"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0CA6F"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2C331"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6F17C" w14:textId="77777777" w:rsidR="00794A48" w:rsidRPr="00DC1967" w:rsidRDefault="00794A48" w:rsidP="00903F7D">
            <w:pPr>
              <w:pStyle w:val="rowtabella0"/>
              <w:jc w:val="center"/>
              <w:rPr>
                <w:color w:val="002060"/>
              </w:rPr>
            </w:pPr>
            <w:r w:rsidRPr="00DC196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B1537"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9996D" w14:textId="77777777" w:rsidR="00794A48" w:rsidRPr="00DC1967" w:rsidRDefault="00794A48" w:rsidP="00903F7D">
            <w:pPr>
              <w:pStyle w:val="rowtabella0"/>
              <w:jc w:val="center"/>
              <w:rPr>
                <w:color w:val="002060"/>
              </w:rPr>
            </w:pPr>
            <w:r w:rsidRPr="00DC196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FB826" w14:textId="77777777" w:rsidR="00794A48" w:rsidRPr="00DC1967" w:rsidRDefault="00794A48" w:rsidP="00903F7D">
            <w:pPr>
              <w:pStyle w:val="rowtabella0"/>
              <w:jc w:val="center"/>
              <w:rPr>
                <w:color w:val="002060"/>
              </w:rPr>
            </w:pPr>
            <w:r w:rsidRPr="00DC1967">
              <w:rPr>
                <w:color w:val="002060"/>
              </w:rPr>
              <w:t>0</w:t>
            </w:r>
          </w:p>
        </w:tc>
      </w:tr>
      <w:tr w:rsidR="00794A48" w:rsidRPr="00DC1967" w14:paraId="32C49A88"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80A2BF" w14:textId="77777777" w:rsidR="00794A48" w:rsidRPr="00DC1967" w:rsidRDefault="00794A48" w:rsidP="00903F7D">
            <w:pPr>
              <w:pStyle w:val="rowtabella0"/>
              <w:rPr>
                <w:color w:val="002060"/>
              </w:rPr>
            </w:pPr>
            <w:r w:rsidRPr="00DC1967">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03088"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2C59F"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43408"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D1DDB"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F1347"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377E3" w14:textId="77777777" w:rsidR="00794A48" w:rsidRPr="00DC1967" w:rsidRDefault="00794A48" w:rsidP="00903F7D">
            <w:pPr>
              <w:pStyle w:val="rowtabella0"/>
              <w:jc w:val="center"/>
              <w:rPr>
                <w:color w:val="002060"/>
              </w:rPr>
            </w:pPr>
            <w:r w:rsidRPr="00DC196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B2B49"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877F9" w14:textId="77777777" w:rsidR="00794A48" w:rsidRPr="00DC1967" w:rsidRDefault="00794A48" w:rsidP="00903F7D">
            <w:pPr>
              <w:pStyle w:val="rowtabella0"/>
              <w:jc w:val="center"/>
              <w:rPr>
                <w:color w:val="002060"/>
              </w:rPr>
            </w:pPr>
            <w:r w:rsidRPr="00DC196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F4706" w14:textId="77777777" w:rsidR="00794A48" w:rsidRPr="00DC1967" w:rsidRDefault="00794A48" w:rsidP="00903F7D">
            <w:pPr>
              <w:pStyle w:val="rowtabella0"/>
              <w:jc w:val="center"/>
              <w:rPr>
                <w:color w:val="002060"/>
              </w:rPr>
            </w:pPr>
            <w:r w:rsidRPr="00DC1967">
              <w:rPr>
                <w:color w:val="002060"/>
              </w:rPr>
              <w:t>0</w:t>
            </w:r>
          </w:p>
        </w:tc>
      </w:tr>
      <w:tr w:rsidR="00794A48" w:rsidRPr="00DC1967" w14:paraId="1C6A01CF"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6915B8" w14:textId="77777777" w:rsidR="00794A48" w:rsidRPr="00DC1967" w:rsidRDefault="00794A48" w:rsidP="00903F7D">
            <w:pPr>
              <w:pStyle w:val="rowtabella0"/>
              <w:rPr>
                <w:color w:val="002060"/>
              </w:rPr>
            </w:pPr>
            <w:r w:rsidRPr="00DC1967">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3042B"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3B4AB"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6F629"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E6E45"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90BB6"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2F2E7" w14:textId="77777777" w:rsidR="00794A48" w:rsidRPr="00DC1967" w:rsidRDefault="00794A48" w:rsidP="00903F7D">
            <w:pPr>
              <w:pStyle w:val="rowtabella0"/>
              <w:jc w:val="center"/>
              <w:rPr>
                <w:color w:val="002060"/>
              </w:rPr>
            </w:pPr>
            <w:r w:rsidRPr="00DC196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D4638"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BC0AE" w14:textId="77777777" w:rsidR="00794A48" w:rsidRPr="00DC1967" w:rsidRDefault="00794A48" w:rsidP="00903F7D">
            <w:pPr>
              <w:pStyle w:val="rowtabella0"/>
              <w:jc w:val="center"/>
              <w:rPr>
                <w:color w:val="002060"/>
              </w:rPr>
            </w:pPr>
            <w:r w:rsidRPr="00DC19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B856A" w14:textId="77777777" w:rsidR="00794A48" w:rsidRPr="00DC1967" w:rsidRDefault="00794A48" w:rsidP="00903F7D">
            <w:pPr>
              <w:pStyle w:val="rowtabella0"/>
              <w:jc w:val="center"/>
              <w:rPr>
                <w:color w:val="002060"/>
              </w:rPr>
            </w:pPr>
            <w:r w:rsidRPr="00DC1967">
              <w:rPr>
                <w:color w:val="002060"/>
              </w:rPr>
              <w:t>0</w:t>
            </w:r>
          </w:p>
        </w:tc>
      </w:tr>
      <w:tr w:rsidR="00794A48" w:rsidRPr="00DC1967" w14:paraId="37F071B6"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D434EC" w14:textId="77777777" w:rsidR="00794A48" w:rsidRPr="00DC1967" w:rsidRDefault="00794A48" w:rsidP="00903F7D">
            <w:pPr>
              <w:pStyle w:val="rowtabella0"/>
              <w:rPr>
                <w:color w:val="002060"/>
              </w:rPr>
            </w:pPr>
            <w:r w:rsidRPr="00DC1967">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F0997"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FC71C"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67489"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16CE2"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AEE05"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A2071" w14:textId="77777777" w:rsidR="00794A48" w:rsidRPr="00DC1967" w:rsidRDefault="00794A48" w:rsidP="00903F7D">
            <w:pPr>
              <w:pStyle w:val="rowtabella0"/>
              <w:jc w:val="center"/>
              <w:rPr>
                <w:color w:val="002060"/>
              </w:rPr>
            </w:pPr>
            <w:r w:rsidRPr="00DC19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B54D0"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16728"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F6131" w14:textId="77777777" w:rsidR="00794A48" w:rsidRPr="00DC1967" w:rsidRDefault="00794A48" w:rsidP="00903F7D">
            <w:pPr>
              <w:pStyle w:val="rowtabella0"/>
              <w:jc w:val="center"/>
              <w:rPr>
                <w:color w:val="002060"/>
              </w:rPr>
            </w:pPr>
            <w:r w:rsidRPr="00DC1967">
              <w:rPr>
                <w:color w:val="002060"/>
              </w:rPr>
              <w:t>0</w:t>
            </w:r>
          </w:p>
        </w:tc>
      </w:tr>
      <w:tr w:rsidR="00794A48" w:rsidRPr="00DC1967" w14:paraId="0C0B0311"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4735F3" w14:textId="77777777" w:rsidR="00794A48" w:rsidRPr="00DC1967" w:rsidRDefault="00794A48" w:rsidP="00903F7D">
            <w:pPr>
              <w:pStyle w:val="rowtabella0"/>
              <w:rPr>
                <w:color w:val="002060"/>
              </w:rPr>
            </w:pPr>
            <w:r w:rsidRPr="00DC1967">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D7528"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45D1E"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51CB8"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B8A00"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9DC98"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08EB5" w14:textId="77777777" w:rsidR="00794A48" w:rsidRPr="00DC1967" w:rsidRDefault="00794A48" w:rsidP="00903F7D">
            <w:pPr>
              <w:pStyle w:val="rowtabella0"/>
              <w:jc w:val="center"/>
              <w:rPr>
                <w:color w:val="002060"/>
              </w:rPr>
            </w:pPr>
            <w:r w:rsidRPr="00DC196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F8747" w14:textId="77777777" w:rsidR="00794A48" w:rsidRPr="00DC1967" w:rsidRDefault="00794A48" w:rsidP="00903F7D">
            <w:pPr>
              <w:pStyle w:val="rowtabella0"/>
              <w:jc w:val="center"/>
              <w:rPr>
                <w:color w:val="002060"/>
              </w:rPr>
            </w:pPr>
            <w:r w:rsidRPr="00DC19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57A3F" w14:textId="77777777" w:rsidR="00794A48" w:rsidRPr="00DC1967" w:rsidRDefault="00794A48" w:rsidP="00903F7D">
            <w:pPr>
              <w:pStyle w:val="rowtabella0"/>
              <w:jc w:val="center"/>
              <w:rPr>
                <w:color w:val="002060"/>
              </w:rPr>
            </w:pPr>
            <w:r w:rsidRPr="00DC19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F995B" w14:textId="77777777" w:rsidR="00794A48" w:rsidRPr="00DC1967" w:rsidRDefault="00794A48" w:rsidP="00903F7D">
            <w:pPr>
              <w:pStyle w:val="rowtabella0"/>
              <w:jc w:val="center"/>
              <w:rPr>
                <w:color w:val="002060"/>
              </w:rPr>
            </w:pPr>
            <w:r w:rsidRPr="00DC1967">
              <w:rPr>
                <w:color w:val="002060"/>
              </w:rPr>
              <w:t>0</w:t>
            </w:r>
          </w:p>
        </w:tc>
      </w:tr>
      <w:tr w:rsidR="00794A48" w:rsidRPr="00DC1967" w14:paraId="0F1E20AB"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814FD6" w14:textId="77777777" w:rsidR="00794A48" w:rsidRPr="00DC1967" w:rsidRDefault="00794A48" w:rsidP="00903F7D">
            <w:pPr>
              <w:pStyle w:val="rowtabella0"/>
              <w:rPr>
                <w:color w:val="002060"/>
              </w:rPr>
            </w:pPr>
            <w:r w:rsidRPr="00DC1967">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0821D"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C3CF2"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AE26A"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CAF76"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40920"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EE07F" w14:textId="77777777" w:rsidR="00794A48" w:rsidRPr="00DC1967" w:rsidRDefault="00794A48" w:rsidP="00903F7D">
            <w:pPr>
              <w:pStyle w:val="rowtabella0"/>
              <w:jc w:val="center"/>
              <w:rPr>
                <w:color w:val="002060"/>
              </w:rPr>
            </w:pPr>
            <w:r w:rsidRPr="00DC196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75A1B"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87BEC"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6FCD5" w14:textId="77777777" w:rsidR="00794A48" w:rsidRPr="00DC1967" w:rsidRDefault="00794A48" w:rsidP="00903F7D">
            <w:pPr>
              <w:pStyle w:val="rowtabella0"/>
              <w:jc w:val="center"/>
              <w:rPr>
                <w:color w:val="002060"/>
              </w:rPr>
            </w:pPr>
            <w:r w:rsidRPr="00DC1967">
              <w:rPr>
                <w:color w:val="002060"/>
              </w:rPr>
              <w:t>0</w:t>
            </w:r>
          </w:p>
        </w:tc>
      </w:tr>
      <w:tr w:rsidR="00794A48" w:rsidRPr="00DC1967" w14:paraId="41E862DB"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D7F6D2" w14:textId="77777777" w:rsidR="00794A48" w:rsidRPr="00DC1967" w:rsidRDefault="00794A48" w:rsidP="00903F7D">
            <w:pPr>
              <w:pStyle w:val="rowtabella0"/>
              <w:rPr>
                <w:color w:val="002060"/>
              </w:rPr>
            </w:pPr>
            <w:r w:rsidRPr="00DC1967">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4A0B2"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58E4E"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0FE4E"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8EA79"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812A1"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F68D5" w14:textId="77777777" w:rsidR="00794A48" w:rsidRPr="00DC1967" w:rsidRDefault="00794A48" w:rsidP="00903F7D">
            <w:pPr>
              <w:pStyle w:val="rowtabella0"/>
              <w:jc w:val="center"/>
              <w:rPr>
                <w:color w:val="002060"/>
              </w:rPr>
            </w:pPr>
            <w:r w:rsidRPr="00DC19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56BA6"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FA8F5"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176D3" w14:textId="77777777" w:rsidR="00794A48" w:rsidRPr="00DC1967" w:rsidRDefault="00794A48" w:rsidP="00903F7D">
            <w:pPr>
              <w:pStyle w:val="rowtabella0"/>
              <w:jc w:val="center"/>
              <w:rPr>
                <w:color w:val="002060"/>
              </w:rPr>
            </w:pPr>
            <w:r w:rsidRPr="00DC1967">
              <w:rPr>
                <w:color w:val="002060"/>
              </w:rPr>
              <w:t>0</w:t>
            </w:r>
          </w:p>
        </w:tc>
      </w:tr>
      <w:tr w:rsidR="00794A48" w:rsidRPr="00DC1967" w14:paraId="7EC20597"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253C1C" w14:textId="77777777" w:rsidR="00794A48" w:rsidRPr="00DC1967" w:rsidRDefault="00794A48" w:rsidP="00903F7D">
            <w:pPr>
              <w:pStyle w:val="rowtabella0"/>
              <w:rPr>
                <w:color w:val="002060"/>
              </w:rPr>
            </w:pPr>
            <w:r w:rsidRPr="00DC1967">
              <w:rPr>
                <w:color w:val="002060"/>
              </w:rPr>
              <w:t>WOMAN SANGIUSTESE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FBBC4"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30D84"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A6D74"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5AF37"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FB40A"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A9C34"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7560C" w14:textId="77777777" w:rsidR="00794A48" w:rsidRPr="00DC1967" w:rsidRDefault="00794A48" w:rsidP="00903F7D">
            <w:pPr>
              <w:pStyle w:val="rowtabella0"/>
              <w:jc w:val="center"/>
              <w:rPr>
                <w:color w:val="002060"/>
              </w:rPr>
            </w:pPr>
            <w:r w:rsidRPr="00DC19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CFE6C"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95D03" w14:textId="77777777" w:rsidR="00794A48" w:rsidRPr="00DC1967" w:rsidRDefault="00794A48" w:rsidP="00903F7D">
            <w:pPr>
              <w:pStyle w:val="rowtabella0"/>
              <w:jc w:val="center"/>
              <w:rPr>
                <w:color w:val="002060"/>
              </w:rPr>
            </w:pPr>
            <w:r w:rsidRPr="00DC1967">
              <w:rPr>
                <w:color w:val="002060"/>
              </w:rPr>
              <w:t>1</w:t>
            </w:r>
          </w:p>
        </w:tc>
      </w:tr>
      <w:tr w:rsidR="00794A48" w:rsidRPr="00DC1967" w14:paraId="32413F96"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5D7953" w14:textId="77777777" w:rsidR="00794A48" w:rsidRPr="00DC1967" w:rsidRDefault="00794A48" w:rsidP="00903F7D">
            <w:pPr>
              <w:pStyle w:val="rowtabella0"/>
              <w:rPr>
                <w:color w:val="002060"/>
              </w:rPr>
            </w:pPr>
            <w:r w:rsidRPr="00DC1967">
              <w:rPr>
                <w:color w:val="002060"/>
              </w:rPr>
              <w:t>POL. KAIROS 3 MONTI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44E94"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74D1E"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6716F"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A7AA0"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F3B04"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80210"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3F228" w14:textId="77777777" w:rsidR="00794A48" w:rsidRPr="00DC1967" w:rsidRDefault="00794A48" w:rsidP="00903F7D">
            <w:pPr>
              <w:pStyle w:val="rowtabella0"/>
              <w:jc w:val="center"/>
              <w:rPr>
                <w:color w:val="002060"/>
              </w:rPr>
            </w:pPr>
            <w:r w:rsidRPr="00DC196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DDA46" w14:textId="77777777" w:rsidR="00794A48" w:rsidRPr="00DC1967" w:rsidRDefault="00794A48" w:rsidP="00903F7D">
            <w:pPr>
              <w:pStyle w:val="rowtabella0"/>
              <w:jc w:val="center"/>
              <w:rPr>
                <w:color w:val="002060"/>
              </w:rPr>
            </w:pPr>
            <w:r w:rsidRPr="00DC196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B7EEE" w14:textId="77777777" w:rsidR="00794A48" w:rsidRPr="00DC1967" w:rsidRDefault="00794A48" w:rsidP="00903F7D">
            <w:pPr>
              <w:pStyle w:val="rowtabella0"/>
              <w:jc w:val="center"/>
              <w:rPr>
                <w:color w:val="002060"/>
              </w:rPr>
            </w:pPr>
            <w:r w:rsidRPr="00DC1967">
              <w:rPr>
                <w:color w:val="002060"/>
              </w:rPr>
              <w:t>0</w:t>
            </w:r>
          </w:p>
        </w:tc>
      </w:tr>
      <w:tr w:rsidR="00794A48" w:rsidRPr="00DC1967" w14:paraId="0BD0F9DA"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313024" w14:textId="77777777" w:rsidR="00794A48" w:rsidRPr="00DC1967" w:rsidRDefault="00794A48" w:rsidP="00903F7D">
            <w:pPr>
              <w:pStyle w:val="rowtabella0"/>
              <w:rPr>
                <w:color w:val="002060"/>
              </w:rPr>
            </w:pPr>
            <w:r w:rsidRPr="00DC1967">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095F7"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60A1C"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EA4CB"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4EAAA"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B83AD"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770DF"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1D981" w14:textId="77777777" w:rsidR="00794A48" w:rsidRPr="00DC1967" w:rsidRDefault="00794A48" w:rsidP="00903F7D">
            <w:pPr>
              <w:pStyle w:val="rowtabella0"/>
              <w:jc w:val="center"/>
              <w:rPr>
                <w:color w:val="002060"/>
              </w:rPr>
            </w:pPr>
            <w:r w:rsidRPr="00DC196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1F012" w14:textId="77777777" w:rsidR="00794A48" w:rsidRPr="00DC1967" w:rsidRDefault="00794A48" w:rsidP="00903F7D">
            <w:pPr>
              <w:pStyle w:val="rowtabella0"/>
              <w:jc w:val="center"/>
              <w:rPr>
                <w:color w:val="002060"/>
              </w:rPr>
            </w:pPr>
            <w:r w:rsidRPr="00DC196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3C3F2" w14:textId="77777777" w:rsidR="00794A48" w:rsidRPr="00DC1967" w:rsidRDefault="00794A48" w:rsidP="00903F7D">
            <w:pPr>
              <w:pStyle w:val="rowtabella0"/>
              <w:jc w:val="center"/>
              <w:rPr>
                <w:color w:val="002060"/>
              </w:rPr>
            </w:pPr>
            <w:r w:rsidRPr="00DC1967">
              <w:rPr>
                <w:color w:val="002060"/>
              </w:rPr>
              <w:t>0</w:t>
            </w:r>
          </w:p>
        </w:tc>
      </w:tr>
      <w:tr w:rsidR="00794A48" w:rsidRPr="00DC1967" w14:paraId="7EF5F59D" w14:textId="77777777" w:rsidTr="00903F7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0DD8FD" w14:textId="77777777" w:rsidR="00794A48" w:rsidRPr="00DC1967" w:rsidRDefault="00794A48" w:rsidP="00903F7D">
            <w:pPr>
              <w:pStyle w:val="rowtabella0"/>
              <w:rPr>
                <w:color w:val="002060"/>
              </w:rPr>
            </w:pPr>
            <w:r w:rsidRPr="00DC1967">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A55FA"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1193B"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1DC3A"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A7735"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C19CD"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69662"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3D6F6" w14:textId="77777777" w:rsidR="00794A48" w:rsidRPr="00DC1967" w:rsidRDefault="00794A48" w:rsidP="00903F7D">
            <w:pPr>
              <w:pStyle w:val="rowtabella0"/>
              <w:jc w:val="center"/>
              <w:rPr>
                <w:color w:val="002060"/>
              </w:rPr>
            </w:pPr>
            <w:r w:rsidRPr="00DC196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A7F66" w14:textId="77777777" w:rsidR="00794A48" w:rsidRPr="00DC1967" w:rsidRDefault="00794A48" w:rsidP="00903F7D">
            <w:pPr>
              <w:pStyle w:val="rowtabella0"/>
              <w:jc w:val="center"/>
              <w:rPr>
                <w:color w:val="002060"/>
              </w:rPr>
            </w:pPr>
            <w:r w:rsidRPr="00DC196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63257" w14:textId="77777777" w:rsidR="00794A48" w:rsidRPr="00DC1967" w:rsidRDefault="00794A48" w:rsidP="00903F7D">
            <w:pPr>
              <w:pStyle w:val="rowtabella0"/>
              <w:jc w:val="center"/>
              <w:rPr>
                <w:color w:val="002060"/>
              </w:rPr>
            </w:pPr>
            <w:r w:rsidRPr="00DC1967">
              <w:rPr>
                <w:color w:val="002060"/>
              </w:rPr>
              <w:t>0</w:t>
            </w:r>
          </w:p>
        </w:tc>
      </w:tr>
    </w:tbl>
    <w:p w14:paraId="3CDC8936" w14:textId="77777777" w:rsidR="00794A48" w:rsidRDefault="00794A48" w:rsidP="00794A48">
      <w:pPr>
        <w:pStyle w:val="breakline"/>
        <w:rPr>
          <w:rFonts w:eastAsiaTheme="minorEastAsia"/>
          <w:color w:val="002060"/>
        </w:rPr>
      </w:pPr>
    </w:p>
    <w:p w14:paraId="63467DB7" w14:textId="77777777" w:rsidR="00B626F7" w:rsidRPr="006B1B77" w:rsidRDefault="00B626F7" w:rsidP="00B626F7">
      <w:pPr>
        <w:pStyle w:val="titoloprinc0"/>
        <w:rPr>
          <w:color w:val="002060"/>
        </w:rPr>
      </w:pPr>
      <w:r>
        <w:rPr>
          <w:color w:val="002060"/>
        </w:rPr>
        <w:t>PROGRAMMA GARE</w:t>
      </w:r>
    </w:p>
    <w:p w14:paraId="173EE792" w14:textId="77777777" w:rsidR="00B626F7" w:rsidRDefault="00B626F7" w:rsidP="00794A48">
      <w:pPr>
        <w:pStyle w:val="breakline"/>
        <w:rPr>
          <w:rFonts w:eastAsiaTheme="minorEastAsia"/>
          <w:color w:val="002060"/>
        </w:rPr>
      </w:pPr>
    </w:p>
    <w:p w14:paraId="3BE938AF" w14:textId="77777777" w:rsidR="007931D4" w:rsidRPr="00004124" w:rsidRDefault="007931D4" w:rsidP="007931D4">
      <w:pPr>
        <w:pStyle w:val="sottotitolocampionato10"/>
        <w:rPr>
          <w:color w:val="002060"/>
        </w:rPr>
      </w:pPr>
      <w:r w:rsidRPr="00004124">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76"/>
        <w:gridCol w:w="1549"/>
        <w:gridCol w:w="1570"/>
      </w:tblGrid>
      <w:tr w:rsidR="007931D4" w:rsidRPr="00004124" w14:paraId="597C940F" w14:textId="77777777" w:rsidTr="00903F7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054EE" w14:textId="77777777" w:rsidR="007931D4" w:rsidRPr="00004124" w:rsidRDefault="007931D4" w:rsidP="00903F7D">
            <w:pPr>
              <w:pStyle w:val="headertabella0"/>
              <w:rPr>
                <w:color w:val="002060"/>
              </w:rPr>
            </w:pPr>
            <w:r w:rsidRPr="0000412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739FA" w14:textId="77777777" w:rsidR="007931D4" w:rsidRPr="00004124" w:rsidRDefault="007931D4" w:rsidP="00903F7D">
            <w:pPr>
              <w:pStyle w:val="headertabella0"/>
              <w:rPr>
                <w:color w:val="002060"/>
              </w:rPr>
            </w:pPr>
            <w:r w:rsidRPr="0000412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80E0D" w14:textId="77777777" w:rsidR="007931D4" w:rsidRPr="00004124" w:rsidRDefault="007931D4" w:rsidP="00903F7D">
            <w:pPr>
              <w:pStyle w:val="headertabella0"/>
              <w:rPr>
                <w:color w:val="002060"/>
              </w:rPr>
            </w:pPr>
            <w:r w:rsidRPr="0000412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FE795" w14:textId="77777777" w:rsidR="007931D4" w:rsidRPr="00004124" w:rsidRDefault="007931D4" w:rsidP="00903F7D">
            <w:pPr>
              <w:pStyle w:val="headertabella0"/>
              <w:rPr>
                <w:color w:val="002060"/>
              </w:rPr>
            </w:pPr>
            <w:r w:rsidRPr="0000412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41751" w14:textId="77777777" w:rsidR="007931D4" w:rsidRPr="00004124" w:rsidRDefault="007931D4" w:rsidP="00903F7D">
            <w:pPr>
              <w:pStyle w:val="headertabella0"/>
              <w:rPr>
                <w:color w:val="002060"/>
              </w:rPr>
            </w:pPr>
            <w:r w:rsidRPr="0000412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F769C" w14:textId="77777777" w:rsidR="007931D4" w:rsidRPr="00004124" w:rsidRDefault="007931D4" w:rsidP="00903F7D">
            <w:pPr>
              <w:pStyle w:val="headertabella0"/>
              <w:rPr>
                <w:color w:val="002060"/>
              </w:rPr>
            </w:pPr>
            <w:proofErr w:type="spellStart"/>
            <w:r w:rsidRPr="00004124">
              <w:rPr>
                <w:color w:val="002060"/>
              </w:rPr>
              <w:t>Localita'</w:t>
            </w:r>
            <w:proofErr w:type="spellEnd"/>
            <w:r w:rsidRPr="0000412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625FF" w14:textId="77777777" w:rsidR="007931D4" w:rsidRPr="00004124" w:rsidRDefault="007931D4" w:rsidP="00903F7D">
            <w:pPr>
              <w:pStyle w:val="headertabella0"/>
              <w:rPr>
                <w:color w:val="002060"/>
              </w:rPr>
            </w:pPr>
            <w:r w:rsidRPr="00004124">
              <w:rPr>
                <w:color w:val="002060"/>
              </w:rPr>
              <w:t>Indirizzo Impianto</w:t>
            </w:r>
          </w:p>
        </w:tc>
      </w:tr>
      <w:tr w:rsidR="007931D4" w:rsidRPr="00004124" w14:paraId="294C1038" w14:textId="77777777" w:rsidTr="00903F7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48D6EC" w14:textId="77777777" w:rsidR="007931D4" w:rsidRPr="00004124" w:rsidRDefault="007931D4" w:rsidP="00903F7D">
            <w:pPr>
              <w:pStyle w:val="rowtabella0"/>
              <w:rPr>
                <w:color w:val="002060"/>
              </w:rPr>
            </w:pPr>
            <w:r w:rsidRPr="00004124">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69DC8C" w14:textId="77777777" w:rsidR="007931D4" w:rsidRPr="00004124" w:rsidRDefault="007931D4" w:rsidP="00903F7D">
            <w:pPr>
              <w:pStyle w:val="rowtabella0"/>
              <w:rPr>
                <w:color w:val="002060"/>
              </w:rPr>
            </w:pPr>
            <w:r w:rsidRPr="00004124">
              <w:rPr>
                <w:color w:val="002060"/>
              </w:rPr>
              <w:t>TRODICA FUTSAL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3EC544" w14:textId="77777777" w:rsidR="007931D4" w:rsidRPr="00004124" w:rsidRDefault="007931D4" w:rsidP="00903F7D">
            <w:pPr>
              <w:pStyle w:val="rowtabella0"/>
              <w:jc w:val="center"/>
              <w:rPr>
                <w:color w:val="002060"/>
              </w:rPr>
            </w:pPr>
            <w:r w:rsidRPr="0000412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22BCD0" w14:textId="77777777" w:rsidR="007931D4" w:rsidRPr="00004124" w:rsidRDefault="007931D4" w:rsidP="00903F7D">
            <w:pPr>
              <w:pStyle w:val="rowtabella0"/>
              <w:rPr>
                <w:color w:val="002060"/>
              </w:rPr>
            </w:pPr>
            <w:r w:rsidRPr="00004124">
              <w:rPr>
                <w:color w:val="002060"/>
              </w:rPr>
              <w:t>01/11/2024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B23BD3" w14:textId="77777777" w:rsidR="007931D4" w:rsidRPr="00004124" w:rsidRDefault="007931D4" w:rsidP="00903F7D">
            <w:pPr>
              <w:pStyle w:val="rowtabella0"/>
              <w:rPr>
                <w:color w:val="002060"/>
              </w:rPr>
            </w:pPr>
            <w:r w:rsidRPr="00004124">
              <w:rPr>
                <w:color w:val="002060"/>
              </w:rPr>
              <w:t>5203 IMPIANTO SPORTIVO POLIVALENTE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ADD356" w14:textId="77777777" w:rsidR="007931D4" w:rsidRPr="00004124" w:rsidRDefault="007931D4" w:rsidP="00903F7D">
            <w:pPr>
              <w:pStyle w:val="rowtabella0"/>
              <w:rPr>
                <w:color w:val="002060"/>
              </w:rPr>
            </w:pPr>
            <w:r w:rsidRPr="00004124">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91613D" w14:textId="77777777" w:rsidR="007931D4" w:rsidRPr="00004124" w:rsidRDefault="007931D4" w:rsidP="00903F7D">
            <w:pPr>
              <w:pStyle w:val="rowtabella0"/>
              <w:rPr>
                <w:color w:val="002060"/>
              </w:rPr>
            </w:pPr>
            <w:r w:rsidRPr="00004124">
              <w:rPr>
                <w:color w:val="002060"/>
              </w:rPr>
              <w:t>LOC. "LE CALVIE"</w:t>
            </w:r>
          </w:p>
        </w:tc>
      </w:tr>
      <w:tr w:rsidR="007931D4" w:rsidRPr="00004124" w14:paraId="648F50DD"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16EA84" w14:textId="77777777" w:rsidR="007931D4" w:rsidRPr="00004124" w:rsidRDefault="007931D4" w:rsidP="00903F7D">
            <w:pPr>
              <w:pStyle w:val="rowtabella0"/>
              <w:rPr>
                <w:color w:val="002060"/>
              </w:rPr>
            </w:pPr>
            <w:r w:rsidRPr="00004124">
              <w:rPr>
                <w:color w:val="002060"/>
              </w:rPr>
              <w:t>CALCIO 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2FB04F" w14:textId="77777777" w:rsidR="007931D4" w:rsidRPr="00004124" w:rsidRDefault="007931D4" w:rsidP="00903F7D">
            <w:pPr>
              <w:pStyle w:val="rowtabella0"/>
              <w:rPr>
                <w:color w:val="002060"/>
              </w:rPr>
            </w:pPr>
            <w:r w:rsidRPr="00004124">
              <w:rPr>
                <w:color w:val="002060"/>
              </w:rPr>
              <w:t>PIANDIROSE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8B7ED1"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8D1A01" w14:textId="77777777" w:rsidR="007931D4" w:rsidRPr="00004124" w:rsidRDefault="007931D4" w:rsidP="00903F7D">
            <w:pPr>
              <w:pStyle w:val="rowtabella0"/>
              <w:rPr>
                <w:color w:val="002060"/>
              </w:rPr>
            </w:pPr>
            <w:r w:rsidRPr="00004124">
              <w:rPr>
                <w:color w:val="002060"/>
              </w:rPr>
              <w:t>01/11/2024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2B586E" w14:textId="77777777" w:rsidR="007931D4" w:rsidRPr="00004124" w:rsidRDefault="007931D4" w:rsidP="00903F7D">
            <w:pPr>
              <w:pStyle w:val="rowtabella0"/>
              <w:rPr>
                <w:color w:val="002060"/>
              </w:rPr>
            </w:pPr>
            <w:r w:rsidRPr="00004124">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EC330D" w14:textId="77777777" w:rsidR="007931D4" w:rsidRPr="00004124" w:rsidRDefault="007931D4" w:rsidP="00903F7D">
            <w:pPr>
              <w:pStyle w:val="rowtabella0"/>
              <w:rPr>
                <w:color w:val="002060"/>
              </w:rPr>
            </w:pPr>
            <w:r w:rsidRPr="00004124">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6F5150" w14:textId="77777777" w:rsidR="007931D4" w:rsidRPr="00004124" w:rsidRDefault="007931D4" w:rsidP="00903F7D">
            <w:pPr>
              <w:pStyle w:val="rowtabella0"/>
              <w:rPr>
                <w:color w:val="002060"/>
              </w:rPr>
            </w:pPr>
            <w:r w:rsidRPr="00004124">
              <w:rPr>
                <w:color w:val="002060"/>
              </w:rPr>
              <w:t>VIA DELLO SPORT</w:t>
            </w:r>
          </w:p>
        </w:tc>
      </w:tr>
      <w:tr w:rsidR="007931D4" w:rsidRPr="00004124" w14:paraId="06CC15C5"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1E1037" w14:textId="77777777" w:rsidR="007931D4" w:rsidRPr="00004124" w:rsidRDefault="007931D4" w:rsidP="00903F7D">
            <w:pPr>
              <w:pStyle w:val="rowtabella0"/>
              <w:rPr>
                <w:color w:val="002060"/>
              </w:rPr>
            </w:pPr>
            <w:r w:rsidRPr="00004124">
              <w:rPr>
                <w:color w:val="002060"/>
              </w:rPr>
              <w:t>CENTRO SPORTIVO SUASA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60F754" w14:textId="77777777" w:rsidR="007931D4" w:rsidRPr="00004124" w:rsidRDefault="007931D4" w:rsidP="00903F7D">
            <w:pPr>
              <w:pStyle w:val="rowtabella0"/>
              <w:rPr>
                <w:color w:val="002060"/>
              </w:rPr>
            </w:pPr>
            <w:r w:rsidRPr="00004124">
              <w:rPr>
                <w:color w:val="002060"/>
              </w:rPr>
              <w:t>WOMAN SANGIUSTESE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FD3A31"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AE3A1F" w14:textId="77777777" w:rsidR="007931D4" w:rsidRPr="00004124" w:rsidRDefault="007931D4" w:rsidP="00903F7D">
            <w:pPr>
              <w:pStyle w:val="rowtabella0"/>
              <w:rPr>
                <w:color w:val="002060"/>
              </w:rPr>
            </w:pPr>
            <w:r w:rsidRPr="00004124">
              <w:rPr>
                <w:color w:val="002060"/>
              </w:rPr>
              <w:t>01/11/2024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F8ACAC" w14:textId="77777777" w:rsidR="007931D4" w:rsidRPr="00004124" w:rsidRDefault="007931D4" w:rsidP="00903F7D">
            <w:pPr>
              <w:pStyle w:val="rowtabella0"/>
              <w:rPr>
                <w:color w:val="002060"/>
              </w:rPr>
            </w:pPr>
            <w:r w:rsidRPr="00004124">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053499" w14:textId="77777777" w:rsidR="007931D4" w:rsidRPr="00004124" w:rsidRDefault="007931D4" w:rsidP="00903F7D">
            <w:pPr>
              <w:pStyle w:val="rowtabella0"/>
              <w:rPr>
                <w:color w:val="002060"/>
              </w:rPr>
            </w:pPr>
            <w:r w:rsidRPr="00004124">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BFC3EB" w14:textId="77777777" w:rsidR="007931D4" w:rsidRPr="00004124" w:rsidRDefault="007931D4" w:rsidP="00903F7D">
            <w:pPr>
              <w:pStyle w:val="rowtabella0"/>
              <w:rPr>
                <w:color w:val="002060"/>
              </w:rPr>
            </w:pPr>
            <w:r w:rsidRPr="00004124">
              <w:rPr>
                <w:color w:val="002060"/>
              </w:rPr>
              <w:t>VIA ROSSINI</w:t>
            </w:r>
          </w:p>
        </w:tc>
      </w:tr>
      <w:tr w:rsidR="007931D4" w:rsidRPr="00004124" w14:paraId="3699F7F6"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6BE2BB" w14:textId="77777777" w:rsidR="007931D4" w:rsidRPr="00004124" w:rsidRDefault="007931D4" w:rsidP="00903F7D">
            <w:pPr>
              <w:pStyle w:val="rowtabella0"/>
              <w:rPr>
                <w:color w:val="002060"/>
              </w:rPr>
            </w:pPr>
            <w:r w:rsidRPr="00004124">
              <w:rPr>
                <w:color w:val="002060"/>
              </w:rPr>
              <w:t>POL. KAIROS 3 MONTI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E61AAA" w14:textId="77777777" w:rsidR="007931D4" w:rsidRPr="00004124" w:rsidRDefault="007931D4" w:rsidP="00903F7D">
            <w:pPr>
              <w:pStyle w:val="rowtabella0"/>
              <w:rPr>
                <w:color w:val="002060"/>
              </w:rPr>
            </w:pPr>
            <w:r w:rsidRPr="00004124">
              <w:rPr>
                <w:color w:val="002060"/>
              </w:rPr>
              <w:t>U.MANDOLESI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99D9D3"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466D6A" w14:textId="77777777" w:rsidR="007931D4" w:rsidRPr="00004124" w:rsidRDefault="007931D4" w:rsidP="00903F7D">
            <w:pPr>
              <w:pStyle w:val="rowtabella0"/>
              <w:rPr>
                <w:color w:val="002060"/>
              </w:rPr>
            </w:pPr>
            <w:r w:rsidRPr="00004124">
              <w:rPr>
                <w:color w:val="002060"/>
              </w:rPr>
              <w:t>01/11/2024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E0356D" w14:textId="77777777" w:rsidR="007931D4" w:rsidRPr="00004124" w:rsidRDefault="007931D4" w:rsidP="00903F7D">
            <w:pPr>
              <w:pStyle w:val="rowtabella0"/>
              <w:rPr>
                <w:color w:val="002060"/>
              </w:rPr>
            </w:pPr>
            <w:r w:rsidRPr="00004124">
              <w:rPr>
                <w:color w:val="002060"/>
              </w:rPr>
              <w:t>5732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6E8019" w14:textId="77777777" w:rsidR="007931D4" w:rsidRPr="00004124" w:rsidRDefault="007931D4" w:rsidP="00903F7D">
            <w:pPr>
              <w:pStyle w:val="rowtabella0"/>
              <w:rPr>
                <w:color w:val="002060"/>
              </w:rPr>
            </w:pPr>
            <w:r w:rsidRPr="00004124">
              <w:rPr>
                <w:color w:val="002060"/>
              </w:rPr>
              <w:t>MONTE VIDON CORRADO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350F54" w14:textId="77777777" w:rsidR="007931D4" w:rsidRPr="00004124" w:rsidRDefault="007931D4" w:rsidP="00903F7D">
            <w:pPr>
              <w:pStyle w:val="rowtabella0"/>
              <w:rPr>
                <w:color w:val="002060"/>
              </w:rPr>
            </w:pPr>
            <w:r w:rsidRPr="00004124">
              <w:rPr>
                <w:color w:val="002060"/>
              </w:rPr>
              <w:t>VIA PIAVE 8</w:t>
            </w:r>
          </w:p>
        </w:tc>
      </w:tr>
      <w:tr w:rsidR="007931D4" w:rsidRPr="00004124" w14:paraId="5815630E"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CA682A" w14:textId="77777777" w:rsidR="007931D4" w:rsidRPr="00004124" w:rsidRDefault="007931D4" w:rsidP="00903F7D">
            <w:pPr>
              <w:pStyle w:val="rowtabella0"/>
              <w:rPr>
                <w:color w:val="002060"/>
              </w:rPr>
            </w:pPr>
            <w:r w:rsidRPr="00004124">
              <w:rPr>
                <w:color w:val="002060"/>
              </w:rPr>
              <w:t>GRADARA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0AFE42" w14:textId="77777777" w:rsidR="007931D4" w:rsidRPr="00004124" w:rsidRDefault="007931D4" w:rsidP="00903F7D">
            <w:pPr>
              <w:pStyle w:val="rowtabella0"/>
              <w:rPr>
                <w:color w:val="002060"/>
              </w:rPr>
            </w:pPr>
            <w:r w:rsidRPr="00004124">
              <w:rPr>
                <w:color w:val="002060"/>
              </w:rPr>
              <w:t>GROTTESE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C8EC23"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17E377" w14:textId="77777777" w:rsidR="007931D4" w:rsidRPr="00004124" w:rsidRDefault="007931D4" w:rsidP="00903F7D">
            <w:pPr>
              <w:pStyle w:val="rowtabella0"/>
              <w:rPr>
                <w:color w:val="002060"/>
              </w:rPr>
            </w:pPr>
            <w:r w:rsidRPr="00004124">
              <w:rPr>
                <w:color w:val="002060"/>
              </w:rPr>
              <w:t>02/11/2024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7E2385" w14:textId="77777777" w:rsidR="007931D4" w:rsidRPr="00004124" w:rsidRDefault="007931D4" w:rsidP="00903F7D">
            <w:pPr>
              <w:pStyle w:val="rowtabella0"/>
              <w:rPr>
                <w:color w:val="002060"/>
              </w:rPr>
            </w:pPr>
            <w:r w:rsidRPr="00004124">
              <w:rPr>
                <w:color w:val="002060"/>
              </w:rPr>
              <w:t>5473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25969B" w14:textId="77777777" w:rsidR="007931D4" w:rsidRPr="00004124" w:rsidRDefault="007931D4" w:rsidP="00903F7D">
            <w:pPr>
              <w:pStyle w:val="rowtabella0"/>
              <w:rPr>
                <w:color w:val="002060"/>
              </w:rPr>
            </w:pPr>
            <w:r w:rsidRPr="00004124">
              <w:rPr>
                <w:color w:val="002060"/>
              </w:rPr>
              <w:t>GRADARA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0FAABA" w14:textId="77777777" w:rsidR="007931D4" w:rsidRPr="00004124" w:rsidRDefault="007931D4" w:rsidP="00903F7D">
            <w:pPr>
              <w:pStyle w:val="rowtabella0"/>
              <w:rPr>
                <w:color w:val="002060"/>
              </w:rPr>
            </w:pPr>
            <w:r w:rsidRPr="00004124">
              <w:rPr>
                <w:color w:val="002060"/>
              </w:rPr>
              <w:t>VIA TAVULLIA</w:t>
            </w:r>
          </w:p>
        </w:tc>
      </w:tr>
      <w:tr w:rsidR="007931D4" w:rsidRPr="00004124" w14:paraId="2AE01489" w14:textId="77777777" w:rsidTr="00903F7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8606D9" w14:textId="77777777" w:rsidR="007931D4" w:rsidRPr="00004124" w:rsidRDefault="007931D4" w:rsidP="00903F7D">
            <w:pPr>
              <w:pStyle w:val="rowtabella0"/>
              <w:rPr>
                <w:color w:val="002060"/>
              </w:rPr>
            </w:pPr>
            <w:r w:rsidRPr="00004124">
              <w:rPr>
                <w:color w:val="002060"/>
              </w:rPr>
              <w:t>RIPABERARDA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C188D9" w14:textId="77777777" w:rsidR="007931D4" w:rsidRPr="00004124" w:rsidRDefault="007931D4" w:rsidP="00903F7D">
            <w:pPr>
              <w:pStyle w:val="rowtabella0"/>
              <w:rPr>
                <w:color w:val="002060"/>
              </w:rPr>
            </w:pPr>
            <w:r w:rsidRPr="00004124">
              <w:rPr>
                <w:color w:val="002060"/>
              </w:rPr>
              <w:t>VENERE POTENTIA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ABDAC0"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F3E392" w14:textId="5941ACB9" w:rsidR="007931D4" w:rsidRPr="00004124" w:rsidRDefault="007931D4" w:rsidP="00903F7D">
            <w:pPr>
              <w:pStyle w:val="rowtabella0"/>
              <w:rPr>
                <w:color w:val="002060"/>
              </w:rPr>
            </w:pPr>
            <w:r w:rsidRPr="00004124">
              <w:rPr>
                <w:color w:val="002060"/>
              </w:rPr>
              <w:t>02/11/2024 17:</w:t>
            </w:r>
            <w:r w:rsidR="00821801">
              <w:rPr>
                <w:color w:val="002060"/>
              </w:rPr>
              <w:t>3</w:t>
            </w:r>
            <w:r w:rsidRPr="00004124">
              <w:rPr>
                <w:color w:val="002060"/>
              </w:rPr>
              <w:t>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6E407D" w14:textId="77777777" w:rsidR="007931D4" w:rsidRPr="00004124" w:rsidRDefault="007931D4" w:rsidP="00903F7D">
            <w:pPr>
              <w:pStyle w:val="rowtabella0"/>
              <w:rPr>
                <w:color w:val="002060"/>
              </w:rPr>
            </w:pPr>
            <w:r w:rsidRPr="00004124">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ACDD31" w14:textId="77777777" w:rsidR="007931D4" w:rsidRPr="00004124" w:rsidRDefault="007931D4" w:rsidP="00903F7D">
            <w:pPr>
              <w:pStyle w:val="rowtabella0"/>
              <w:rPr>
                <w:color w:val="002060"/>
              </w:rPr>
            </w:pPr>
            <w:r w:rsidRPr="00004124">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AE7C36" w14:textId="77777777" w:rsidR="007931D4" w:rsidRPr="00004124" w:rsidRDefault="007931D4" w:rsidP="00903F7D">
            <w:pPr>
              <w:pStyle w:val="rowtabella0"/>
              <w:rPr>
                <w:color w:val="002060"/>
              </w:rPr>
            </w:pPr>
            <w:r w:rsidRPr="00004124">
              <w:rPr>
                <w:color w:val="002060"/>
              </w:rPr>
              <w:t>LOC.MONTEROCCO VIA A.MANCINI</w:t>
            </w:r>
          </w:p>
        </w:tc>
      </w:tr>
    </w:tbl>
    <w:p w14:paraId="58547A6B" w14:textId="77777777" w:rsidR="007931D4" w:rsidRPr="00DC1967" w:rsidRDefault="007931D4" w:rsidP="00794A48">
      <w:pPr>
        <w:pStyle w:val="breakline"/>
        <w:rPr>
          <w:rFonts w:eastAsiaTheme="minorEastAsia"/>
          <w:color w:val="002060"/>
        </w:rPr>
      </w:pPr>
    </w:p>
    <w:p w14:paraId="7388BC26" w14:textId="77777777" w:rsidR="00794A48" w:rsidRPr="00DC1967" w:rsidRDefault="00794A48" w:rsidP="00794A48">
      <w:pPr>
        <w:pStyle w:val="breakline"/>
        <w:rPr>
          <w:color w:val="002060"/>
        </w:rPr>
      </w:pPr>
    </w:p>
    <w:p w14:paraId="5FA6EE58" w14:textId="77777777" w:rsidR="00794A48" w:rsidRPr="00DC1967" w:rsidRDefault="00794A48" w:rsidP="00794A48">
      <w:pPr>
        <w:pStyle w:val="titolocampionato0"/>
        <w:shd w:val="clear" w:color="auto" w:fill="CCCCCC"/>
        <w:spacing w:before="80" w:after="40"/>
        <w:rPr>
          <w:color w:val="002060"/>
        </w:rPr>
      </w:pPr>
      <w:r w:rsidRPr="00DC1967">
        <w:rPr>
          <w:color w:val="002060"/>
        </w:rPr>
        <w:t>UNDER 19 CALCIO A 5 REGIONALE</w:t>
      </w:r>
    </w:p>
    <w:p w14:paraId="22129F94" w14:textId="77777777" w:rsidR="00794A48" w:rsidRPr="00DC1967" w:rsidRDefault="00794A48" w:rsidP="00794A48">
      <w:pPr>
        <w:pStyle w:val="titoloprinc0"/>
        <w:rPr>
          <w:color w:val="002060"/>
        </w:rPr>
      </w:pPr>
      <w:r w:rsidRPr="00DC1967">
        <w:rPr>
          <w:color w:val="002060"/>
        </w:rPr>
        <w:t>VARIAZIONI AL PROGRAMMA GARE</w:t>
      </w:r>
    </w:p>
    <w:p w14:paraId="3F80C30A" w14:textId="77777777" w:rsidR="00794A48" w:rsidRPr="00DC1967" w:rsidRDefault="00794A48" w:rsidP="00794A48">
      <w:pPr>
        <w:pStyle w:val="breakline"/>
        <w:rPr>
          <w:color w:val="002060"/>
        </w:rPr>
      </w:pPr>
    </w:p>
    <w:p w14:paraId="49C71B0B" w14:textId="77777777" w:rsidR="00794A48" w:rsidRPr="00DC1967" w:rsidRDefault="00794A48" w:rsidP="00794A48">
      <w:pPr>
        <w:pStyle w:val="breakline"/>
        <w:rPr>
          <w:color w:val="002060"/>
        </w:rPr>
      </w:pPr>
    </w:p>
    <w:p w14:paraId="469B6C06" w14:textId="77777777" w:rsidR="00794A48" w:rsidRPr="00DC1967" w:rsidRDefault="00794A48" w:rsidP="00794A48">
      <w:pPr>
        <w:pStyle w:val="sottotitolocampionato10"/>
        <w:rPr>
          <w:color w:val="002060"/>
        </w:rPr>
      </w:pPr>
      <w:r w:rsidRPr="00DC196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94A48" w:rsidRPr="00DC1967" w14:paraId="4D7807FD" w14:textId="77777777" w:rsidTr="00AB06E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BF486" w14:textId="77777777" w:rsidR="00794A48" w:rsidRPr="00DC1967" w:rsidRDefault="00794A48" w:rsidP="00903F7D">
            <w:pPr>
              <w:pStyle w:val="headertabella0"/>
              <w:rPr>
                <w:color w:val="002060"/>
              </w:rPr>
            </w:pPr>
            <w:r w:rsidRPr="00DC196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0AA6C" w14:textId="77777777" w:rsidR="00794A48" w:rsidRPr="00DC1967" w:rsidRDefault="00794A48" w:rsidP="00903F7D">
            <w:pPr>
              <w:pStyle w:val="headertabella0"/>
              <w:rPr>
                <w:color w:val="002060"/>
              </w:rPr>
            </w:pPr>
            <w:r w:rsidRPr="00DC1967">
              <w:rPr>
                <w:color w:val="002060"/>
              </w:rPr>
              <w:t xml:space="preserve">N° </w:t>
            </w:r>
            <w:proofErr w:type="spellStart"/>
            <w:r w:rsidRPr="00DC1967">
              <w:rPr>
                <w:color w:val="002060"/>
              </w:rPr>
              <w:t>Gior</w:t>
            </w:r>
            <w:proofErr w:type="spellEnd"/>
            <w:r w:rsidRPr="00DC196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6C0BB" w14:textId="77777777" w:rsidR="00794A48" w:rsidRPr="00DC1967" w:rsidRDefault="00794A48" w:rsidP="00903F7D">
            <w:pPr>
              <w:pStyle w:val="headertabella0"/>
              <w:rPr>
                <w:color w:val="002060"/>
              </w:rPr>
            </w:pPr>
            <w:r w:rsidRPr="00DC196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CBB6B" w14:textId="77777777" w:rsidR="00794A48" w:rsidRPr="00DC1967" w:rsidRDefault="00794A48" w:rsidP="00903F7D">
            <w:pPr>
              <w:pStyle w:val="headertabella0"/>
              <w:rPr>
                <w:color w:val="002060"/>
              </w:rPr>
            </w:pPr>
            <w:r w:rsidRPr="00DC196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EF0E2" w14:textId="77777777" w:rsidR="00794A48" w:rsidRPr="00DC1967" w:rsidRDefault="00794A48" w:rsidP="00903F7D">
            <w:pPr>
              <w:pStyle w:val="headertabella0"/>
              <w:rPr>
                <w:color w:val="002060"/>
              </w:rPr>
            </w:pPr>
            <w:r w:rsidRPr="00DC1967">
              <w:rPr>
                <w:color w:val="002060"/>
              </w:rPr>
              <w:t xml:space="preserve">Data </w:t>
            </w:r>
            <w:proofErr w:type="spellStart"/>
            <w:r w:rsidRPr="00DC1967">
              <w:rPr>
                <w:color w:val="002060"/>
              </w:rPr>
              <w:t>Orig</w:t>
            </w:r>
            <w:proofErr w:type="spellEnd"/>
            <w:r w:rsidRPr="00DC196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BCF10" w14:textId="77777777" w:rsidR="00794A48" w:rsidRPr="00DC1967" w:rsidRDefault="00794A48" w:rsidP="00903F7D">
            <w:pPr>
              <w:pStyle w:val="headertabella0"/>
              <w:rPr>
                <w:color w:val="002060"/>
              </w:rPr>
            </w:pPr>
            <w:r w:rsidRPr="00DC196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38528" w14:textId="77777777" w:rsidR="00794A48" w:rsidRPr="00DC1967" w:rsidRDefault="00794A48" w:rsidP="00903F7D">
            <w:pPr>
              <w:pStyle w:val="headertabella0"/>
              <w:rPr>
                <w:color w:val="002060"/>
              </w:rPr>
            </w:pPr>
            <w:r w:rsidRPr="00DC1967">
              <w:rPr>
                <w:color w:val="002060"/>
              </w:rPr>
              <w:t xml:space="preserve">Ora </w:t>
            </w:r>
            <w:proofErr w:type="spellStart"/>
            <w:r w:rsidRPr="00DC1967">
              <w:rPr>
                <w:color w:val="002060"/>
              </w:rPr>
              <w:t>Orig</w:t>
            </w:r>
            <w:proofErr w:type="spellEnd"/>
            <w:r w:rsidRPr="00DC196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84265" w14:textId="77777777" w:rsidR="00794A48" w:rsidRPr="00DC1967" w:rsidRDefault="00794A48" w:rsidP="00903F7D">
            <w:pPr>
              <w:pStyle w:val="headertabella0"/>
              <w:rPr>
                <w:color w:val="002060"/>
              </w:rPr>
            </w:pPr>
            <w:r w:rsidRPr="00DC1967">
              <w:rPr>
                <w:color w:val="002060"/>
              </w:rPr>
              <w:t>Impianto</w:t>
            </w:r>
          </w:p>
        </w:tc>
      </w:tr>
      <w:tr w:rsidR="00794A48" w:rsidRPr="00DC1967" w14:paraId="009FCB06" w14:textId="77777777" w:rsidTr="00AB06E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695A3" w14:textId="77777777" w:rsidR="00794A48" w:rsidRPr="00AB06ED" w:rsidRDefault="00794A48" w:rsidP="00903F7D">
            <w:pPr>
              <w:pStyle w:val="rowtabella0"/>
              <w:rPr>
                <w:color w:val="002060"/>
                <w:highlight w:val="yellow"/>
              </w:rPr>
            </w:pPr>
            <w:r w:rsidRPr="00AB06ED">
              <w:rPr>
                <w:color w:val="002060"/>
                <w:highlight w:val="yellow"/>
              </w:rPr>
              <w:t>02/11/2024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77158" w14:textId="77777777" w:rsidR="00794A48" w:rsidRPr="00AB06ED" w:rsidRDefault="00794A48" w:rsidP="00903F7D">
            <w:pPr>
              <w:pStyle w:val="rowtabella0"/>
              <w:jc w:val="center"/>
              <w:rPr>
                <w:color w:val="002060"/>
                <w:highlight w:val="yellow"/>
              </w:rPr>
            </w:pPr>
            <w:r w:rsidRPr="00AB06ED">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422B8" w14:textId="77777777" w:rsidR="00794A48" w:rsidRPr="00AB06ED" w:rsidRDefault="00794A48" w:rsidP="00903F7D">
            <w:pPr>
              <w:pStyle w:val="rowtabella0"/>
              <w:rPr>
                <w:color w:val="002060"/>
                <w:highlight w:val="yellow"/>
              </w:rPr>
            </w:pPr>
            <w:r w:rsidRPr="00AB06ED">
              <w:rPr>
                <w:color w:val="002060"/>
                <w:highlight w:val="yellow"/>
              </w:rPr>
              <w:t>MONTELUPONE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4E04F" w14:textId="77777777" w:rsidR="00794A48" w:rsidRPr="00AB06ED" w:rsidRDefault="00794A48" w:rsidP="00903F7D">
            <w:pPr>
              <w:pStyle w:val="rowtabella0"/>
              <w:rPr>
                <w:color w:val="002060"/>
                <w:highlight w:val="yellow"/>
              </w:rPr>
            </w:pPr>
            <w:r w:rsidRPr="00AB06ED">
              <w:rPr>
                <w:color w:val="002060"/>
                <w:highlight w:val="yellow"/>
              </w:rPr>
              <w:t>U.MANDOLESI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E0D05" w14:textId="642AF679" w:rsidR="00794A48" w:rsidRPr="00DC1967" w:rsidRDefault="00794A48" w:rsidP="00903F7D">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635E3" w14:textId="77777777" w:rsidR="00794A48" w:rsidRPr="00DC1967" w:rsidRDefault="00794A48" w:rsidP="00903F7D">
            <w:pPr>
              <w:pStyle w:val="rowtabella0"/>
              <w:jc w:val="center"/>
              <w:rPr>
                <w:color w:val="002060"/>
              </w:rPr>
            </w:pPr>
            <w:r w:rsidRPr="00AB06ED">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DFA5D" w14:textId="77777777" w:rsidR="00794A48" w:rsidRPr="00DC1967" w:rsidRDefault="00794A48" w:rsidP="00903F7D">
            <w:pPr>
              <w:pStyle w:val="rowtabella0"/>
              <w:jc w:val="center"/>
              <w:rPr>
                <w:color w:val="002060"/>
              </w:rPr>
            </w:pPr>
            <w:r w:rsidRPr="00DC1967">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AA4C4" w14:textId="77777777" w:rsidR="00794A48" w:rsidRPr="00DC1967" w:rsidRDefault="00794A48" w:rsidP="00903F7D">
            <w:pPr>
              <w:rPr>
                <w:color w:val="002060"/>
              </w:rPr>
            </w:pPr>
          </w:p>
        </w:tc>
      </w:tr>
    </w:tbl>
    <w:p w14:paraId="55D35204" w14:textId="77777777" w:rsidR="00794A48" w:rsidRPr="00DC1967" w:rsidRDefault="00794A48" w:rsidP="00794A48">
      <w:pPr>
        <w:pStyle w:val="breakline"/>
        <w:rPr>
          <w:rFonts w:eastAsiaTheme="minorEastAsia"/>
          <w:color w:val="002060"/>
        </w:rPr>
      </w:pPr>
    </w:p>
    <w:p w14:paraId="26FE599E" w14:textId="77777777" w:rsidR="00794A48" w:rsidRPr="00DC1967" w:rsidRDefault="00794A48" w:rsidP="00794A48">
      <w:pPr>
        <w:pStyle w:val="breakline"/>
        <w:rPr>
          <w:color w:val="002060"/>
        </w:rPr>
      </w:pPr>
    </w:p>
    <w:p w14:paraId="06C0C709" w14:textId="77777777" w:rsidR="00794A48" w:rsidRPr="00DC1967" w:rsidRDefault="00794A48" w:rsidP="00794A48">
      <w:pPr>
        <w:pStyle w:val="titoloprinc0"/>
        <w:rPr>
          <w:color w:val="002060"/>
        </w:rPr>
      </w:pPr>
      <w:r w:rsidRPr="00DC1967">
        <w:rPr>
          <w:color w:val="002060"/>
        </w:rPr>
        <w:t>RISULTATI</w:t>
      </w:r>
    </w:p>
    <w:p w14:paraId="2CA0666F" w14:textId="77777777" w:rsidR="00794A48" w:rsidRPr="00DC1967" w:rsidRDefault="00794A48" w:rsidP="00794A48">
      <w:pPr>
        <w:pStyle w:val="breakline"/>
        <w:rPr>
          <w:color w:val="002060"/>
        </w:rPr>
      </w:pPr>
    </w:p>
    <w:p w14:paraId="208672B7" w14:textId="77777777" w:rsidR="00794A48" w:rsidRPr="00DC1967" w:rsidRDefault="00794A48" w:rsidP="00794A48">
      <w:pPr>
        <w:pStyle w:val="sottotitolocampionato10"/>
        <w:rPr>
          <w:color w:val="002060"/>
        </w:rPr>
      </w:pPr>
      <w:r w:rsidRPr="00DC1967">
        <w:rPr>
          <w:color w:val="002060"/>
        </w:rPr>
        <w:t>RISULTATI UFFICIALI GARE DEL 26/10/2024</w:t>
      </w:r>
    </w:p>
    <w:p w14:paraId="389472CB" w14:textId="77777777" w:rsidR="00B626F7" w:rsidRPr="00B626F7" w:rsidRDefault="00B626F7" w:rsidP="00B626F7">
      <w:pPr>
        <w:pStyle w:val="sottotitolocampionato20"/>
        <w:spacing w:before="0" w:beforeAutospacing="0" w:after="0" w:afterAutospacing="0"/>
        <w:rPr>
          <w:rFonts w:ascii="Arial" w:hAnsi="Arial" w:cs="Arial"/>
          <w:color w:val="002060"/>
          <w:sz w:val="20"/>
          <w:szCs w:val="20"/>
        </w:rPr>
      </w:pPr>
      <w:r w:rsidRPr="00B626F7">
        <w:rPr>
          <w:rFonts w:ascii="Arial" w:hAnsi="Arial" w:cs="Arial"/>
          <w:color w:val="002060"/>
          <w:sz w:val="20"/>
          <w:szCs w:val="20"/>
        </w:rPr>
        <w:t>Si trascrivono qui di seguito i risultati ufficiali delle gare disputate</w:t>
      </w:r>
    </w:p>
    <w:p w14:paraId="46B69213" w14:textId="77777777" w:rsidR="00794A48" w:rsidRPr="00DC1967" w:rsidRDefault="00794A48" w:rsidP="00794A4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94A48" w:rsidRPr="00DC1967" w14:paraId="42AAAFAA" w14:textId="77777777" w:rsidTr="00903F7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94A48" w:rsidRPr="00DC1967" w14:paraId="7F5AAE7D" w14:textId="77777777" w:rsidTr="00903F7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EAEF4" w14:textId="77777777" w:rsidR="00794A48" w:rsidRPr="00DC1967" w:rsidRDefault="00794A48" w:rsidP="00903F7D">
                  <w:pPr>
                    <w:pStyle w:val="headertabella0"/>
                    <w:rPr>
                      <w:color w:val="002060"/>
                    </w:rPr>
                  </w:pPr>
                  <w:r w:rsidRPr="00DC1967">
                    <w:rPr>
                      <w:color w:val="002060"/>
                    </w:rPr>
                    <w:t>GIRONE A - 5 Giornata - A</w:t>
                  </w:r>
                </w:p>
              </w:tc>
            </w:tr>
            <w:tr w:rsidR="00794A48" w:rsidRPr="00DC1967" w14:paraId="06B60A96" w14:textId="77777777" w:rsidTr="00903F7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E4E82C" w14:textId="77777777" w:rsidR="00794A48" w:rsidRPr="00DC1967" w:rsidRDefault="00794A48" w:rsidP="00903F7D">
                  <w:pPr>
                    <w:pStyle w:val="rowtabella0"/>
                    <w:rPr>
                      <w:color w:val="002060"/>
                    </w:rPr>
                  </w:pPr>
                  <w:r w:rsidRPr="00DC1967">
                    <w:rPr>
                      <w:color w:val="002060"/>
                    </w:rPr>
                    <w:t>(1) CERRETO D ESI C5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ABB613" w14:textId="77777777" w:rsidR="00794A48" w:rsidRPr="00DC1967" w:rsidRDefault="00794A48" w:rsidP="00903F7D">
                  <w:pPr>
                    <w:pStyle w:val="rowtabella0"/>
                    <w:rPr>
                      <w:color w:val="002060"/>
                    </w:rPr>
                  </w:pPr>
                  <w:r w:rsidRPr="00DC1967">
                    <w:rPr>
                      <w:color w:val="002060"/>
                    </w:rPr>
                    <w:t>- DINAMIS 1990</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74EBCB" w14:textId="77777777" w:rsidR="00794A48" w:rsidRPr="00DC1967" w:rsidRDefault="00794A48" w:rsidP="00903F7D">
                  <w:pPr>
                    <w:pStyle w:val="rowtabella0"/>
                    <w:jc w:val="center"/>
                    <w:rPr>
                      <w:color w:val="002060"/>
                    </w:rPr>
                  </w:pPr>
                  <w:r w:rsidRPr="00DC1967">
                    <w:rPr>
                      <w:color w:val="002060"/>
                    </w:rPr>
                    <w:t>8 - 2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868C03" w14:textId="77777777" w:rsidR="00794A48" w:rsidRPr="00DC1967" w:rsidRDefault="00794A48" w:rsidP="00903F7D">
                  <w:pPr>
                    <w:pStyle w:val="rowtabella0"/>
                    <w:jc w:val="center"/>
                    <w:rPr>
                      <w:color w:val="002060"/>
                    </w:rPr>
                  </w:pPr>
                  <w:r w:rsidRPr="00DC1967">
                    <w:rPr>
                      <w:color w:val="002060"/>
                    </w:rPr>
                    <w:t> </w:t>
                  </w:r>
                </w:p>
              </w:tc>
            </w:tr>
            <w:tr w:rsidR="00794A48" w:rsidRPr="00DC1967" w14:paraId="100AC863"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C0D883" w14:textId="77777777" w:rsidR="00794A48" w:rsidRPr="00DC1967" w:rsidRDefault="00794A48" w:rsidP="00903F7D">
                  <w:pPr>
                    <w:pStyle w:val="rowtabella0"/>
                    <w:rPr>
                      <w:color w:val="002060"/>
                    </w:rPr>
                  </w:pPr>
                  <w:r w:rsidRPr="00DC1967">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3EE006" w14:textId="77777777" w:rsidR="00794A48" w:rsidRPr="00DC1967" w:rsidRDefault="00794A48" w:rsidP="00903F7D">
                  <w:pPr>
                    <w:pStyle w:val="rowtabella0"/>
                    <w:rPr>
                      <w:color w:val="002060"/>
                    </w:rPr>
                  </w:pPr>
                  <w:r w:rsidRPr="00DC1967">
                    <w:rPr>
                      <w:color w:val="002060"/>
                    </w:rPr>
                    <w:t>- CSI GAUDIO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251620" w14:textId="77777777" w:rsidR="00794A48" w:rsidRPr="00DC1967" w:rsidRDefault="00794A48" w:rsidP="00903F7D">
                  <w:pPr>
                    <w:pStyle w:val="rowtabella0"/>
                    <w:jc w:val="center"/>
                    <w:rPr>
                      <w:color w:val="002060"/>
                    </w:rPr>
                  </w:pPr>
                  <w:r w:rsidRPr="00DC1967">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CEC28F" w14:textId="77777777" w:rsidR="00794A48" w:rsidRPr="00DC1967" w:rsidRDefault="00794A48" w:rsidP="00903F7D">
                  <w:pPr>
                    <w:pStyle w:val="rowtabella0"/>
                    <w:jc w:val="center"/>
                    <w:rPr>
                      <w:color w:val="002060"/>
                    </w:rPr>
                  </w:pPr>
                  <w:r w:rsidRPr="00DC1967">
                    <w:rPr>
                      <w:color w:val="002060"/>
                    </w:rPr>
                    <w:t> </w:t>
                  </w:r>
                </w:p>
              </w:tc>
            </w:tr>
            <w:tr w:rsidR="00794A48" w:rsidRPr="00DC1967" w14:paraId="0214B4C9"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B628AD" w14:textId="77777777" w:rsidR="00794A48" w:rsidRPr="00DC1967" w:rsidRDefault="00794A48" w:rsidP="00903F7D">
                  <w:pPr>
                    <w:pStyle w:val="rowtabella0"/>
                    <w:rPr>
                      <w:color w:val="002060"/>
                    </w:rPr>
                  </w:pPr>
                  <w:r w:rsidRPr="00DC1967">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F433CDA" w14:textId="77777777" w:rsidR="00794A48" w:rsidRPr="00DC1967" w:rsidRDefault="00794A48" w:rsidP="00903F7D">
                  <w:pPr>
                    <w:pStyle w:val="rowtabella0"/>
                    <w:rPr>
                      <w:color w:val="002060"/>
                    </w:rPr>
                  </w:pPr>
                  <w:r w:rsidRPr="00DC1967">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826663" w14:textId="77777777" w:rsidR="00794A48" w:rsidRPr="00DC1967" w:rsidRDefault="00794A48" w:rsidP="00903F7D">
                  <w:pPr>
                    <w:pStyle w:val="rowtabella0"/>
                    <w:jc w:val="center"/>
                    <w:rPr>
                      <w:color w:val="002060"/>
                    </w:rPr>
                  </w:pPr>
                  <w:r w:rsidRPr="00DC1967">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9ED315" w14:textId="77777777" w:rsidR="00794A48" w:rsidRPr="00DC1967" w:rsidRDefault="00794A48" w:rsidP="00903F7D">
                  <w:pPr>
                    <w:pStyle w:val="rowtabella0"/>
                    <w:jc w:val="center"/>
                    <w:rPr>
                      <w:color w:val="002060"/>
                    </w:rPr>
                  </w:pPr>
                  <w:r w:rsidRPr="00DC1967">
                    <w:rPr>
                      <w:color w:val="002060"/>
                    </w:rPr>
                    <w:t> </w:t>
                  </w:r>
                </w:p>
              </w:tc>
            </w:tr>
            <w:tr w:rsidR="00794A48" w:rsidRPr="00DC1967" w14:paraId="434D838E"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682290" w14:textId="77777777" w:rsidR="00794A48" w:rsidRPr="00DC1967" w:rsidRDefault="00794A48" w:rsidP="00903F7D">
                  <w:pPr>
                    <w:pStyle w:val="rowtabella0"/>
                    <w:rPr>
                      <w:color w:val="002060"/>
                    </w:rPr>
                  </w:pPr>
                  <w:r w:rsidRPr="00DC1967">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02DA37" w14:textId="77777777" w:rsidR="00794A48" w:rsidRPr="00DC1967" w:rsidRDefault="00794A48" w:rsidP="00903F7D">
                  <w:pPr>
                    <w:pStyle w:val="rowtabella0"/>
                    <w:rPr>
                      <w:color w:val="002060"/>
                    </w:rPr>
                  </w:pPr>
                  <w:r w:rsidRPr="00DC1967">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7A29C0" w14:textId="77777777" w:rsidR="00794A48" w:rsidRPr="00DC1967" w:rsidRDefault="00794A48" w:rsidP="00903F7D">
                  <w:pPr>
                    <w:pStyle w:val="rowtabella0"/>
                    <w:jc w:val="center"/>
                    <w:rPr>
                      <w:color w:val="002060"/>
                    </w:rPr>
                  </w:pPr>
                  <w:r w:rsidRPr="00DC1967">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A08650" w14:textId="77777777" w:rsidR="00794A48" w:rsidRPr="00DC1967" w:rsidRDefault="00794A48" w:rsidP="00903F7D">
                  <w:pPr>
                    <w:pStyle w:val="rowtabella0"/>
                    <w:jc w:val="center"/>
                    <w:rPr>
                      <w:color w:val="002060"/>
                    </w:rPr>
                  </w:pPr>
                  <w:r w:rsidRPr="00DC1967">
                    <w:rPr>
                      <w:color w:val="002060"/>
                    </w:rPr>
                    <w:t> </w:t>
                  </w:r>
                </w:p>
              </w:tc>
            </w:tr>
            <w:tr w:rsidR="00794A48" w:rsidRPr="00DC1967" w14:paraId="7E8AEE8A" w14:textId="77777777" w:rsidTr="00903F7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BCA5EC" w14:textId="77777777" w:rsidR="00794A48" w:rsidRPr="00DC1967" w:rsidRDefault="00794A48" w:rsidP="00903F7D">
                  <w:pPr>
                    <w:pStyle w:val="rowtabella0"/>
                    <w:rPr>
                      <w:color w:val="002060"/>
                    </w:rPr>
                  </w:pPr>
                  <w:r w:rsidRPr="00DC1967">
                    <w:rPr>
                      <w:color w:val="002060"/>
                    </w:rPr>
                    <w:t>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35FF36" w14:textId="77777777" w:rsidR="00794A48" w:rsidRPr="00DC1967" w:rsidRDefault="00794A48" w:rsidP="00903F7D">
                  <w:pPr>
                    <w:pStyle w:val="rowtabella0"/>
                    <w:rPr>
                      <w:color w:val="002060"/>
                    </w:rPr>
                  </w:pPr>
                  <w:r w:rsidRPr="00DC1967">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8CA876" w14:textId="77777777" w:rsidR="00794A48" w:rsidRPr="00DC1967" w:rsidRDefault="00794A48" w:rsidP="00903F7D">
                  <w:pPr>
                    <w:pStyle w:val="rowtabella0"/>
                    <w:jc w:val="center"/>
                    <w:rPr>
                      <w:color w:val="002060"/>
                    </w:rPr>
                  </w:pPr>
                  <w:r w:rsidRPr="00DC1967">
                    <w:rPr>
                      <w:color w:val="002060"/>
                    </w:rPr>
                    <w:t>2 - 10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279BA6" w14:textId="77777777" w:rsidR="00794A48" w:rsidRPr="00DC1967" w:rsidRDefault="00794A48" w:rsidP="00903F7D">
                  <w:pPr>
                    <w:pStyle w:val="rowtabella0"/>
                    <w:jc w:val="center"/>
                    <w:rPr>
                      <w:color w:val="002060"/>
                    </w:rPr>
                  </w:pPr>
                  <w:r w:rsidRPr="00DC1967">
                    <w:rPr>
                      <w:color w:val="002060"/>
                    </w:rPr>
                    <w:t> </w:t>
                  </w:r>
                </w:p>
              </w:tc>
            </w:tr>
            <w:tr w:rsidR="00794A48" w:rsidRPr="00DC1967" w14:paraId="76B534D0" w14:textId="77777777" w:rsidTr="00903F7D">
              <w:tc>
                <w:tcPr>
                  <w:tcW w:w="4700" w:type="dxa"/>
                  <w:gridSpan w:val="4"/>
                  <w:tcBorders>
                    <w:top w:val="nil"/>
                    <w:left w:val="nil"/>
                    <w:bottom w:val="nil"/>
                    <w:right w:val="nil"/>
                  </w:tcBorders>
                  <w:tcMar>
                    <w:top w:w="20" w:type="dxa"/>
                    <w:left w:w="20" w:type="dxa"/>
                    <w:bottom w:w="20" w:type="dxa"/>
                    <w:right w:w="20" w:type="dxa"/>
                  </w:tcMar>
                  <w:vAlign w:val="center"/>
                  <w:hideMark/>
                </w:tcPr>
                <w:p w14:paraId="32EE3006" w14:textId="77777777" w:rsidR="00794A48" w:rsidRPr="00DC1967" w:rsidRDefault="00794A48" w:rsidP="00903F7D">
                  <w:pPr>
                    <w:pStyle w:val="rowtabella0"/>
                    <w:rPr>
                      <w:color w:val="002060"/>
                    </w:rPr>
                  </w:pPr>
                  <w:r w:rsidRPr="00DC1967">
                    <w:rPr>
                      <w:color w:val="002060"/>
                    </w:rPr>
                    <w:t>(1) - disputata il 27/10/2024</w:t>
                  </w:r>
                </w:p>
              </w:tc>
            </w:tr>
          </w:tbl>
          <w:p w14:paraId="20B7F937" w14:textId="77777777" w:rsidR="00794A48" w:rsidRPr="00DC1967" w:rsidRDefault="00794A48" w:rsidP="00903F7D">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94A48" w:rsidRPr="00DC1967" w14:paraId="5873E06A" w14:textId="77777777" w:rsidTr="00903F7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06AF4" w14:textId="77777777" w:rsidR="00794A48" w:rsidRPr="00DC1967" w:rsidRDefault="00794A48" w:rsidP="00903F7D">
                  <w:pPr>
                    <w:pStyle w:val="headertabella0"/>
                    <w:rPr>
                      <w:color w:val="002060"/>
                    </w:rPr>
                  </w:pPr>
                  <w:r w:rsidRPr="00DC1967">
                    <w:rPr>
                      <w:color w:val="002060"/>
                    </w:rPr>
                    <w:t>GIRONE B - 5 Giornata - A</w:t>
                  </w:r>
                </w:p>
              </w:tc>
            </w:tr>
            <w:tr w:rsidR="00794A48" w:rsidRPr="00DC1967" w14:paraId="50A222F0" w14:textId="77777777" w:rsidTr="00903F7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75312D" w14:textId="77777777" w:rsidR="00794A48" w:rsidRPr="00DC1967" w:rsidRDefault="00794A48" w:rsidP="00903F7D">
                  <w:pPr>
                    <w:pStyle w:val="rowtabella0"/>
                    <w:rPr>
                      <w:color w:val="002060"/>
                    </w:rPr>
                  </w:pPr>
                  <w:r w:rsidRPr="00DC1967">
                    <w:rPr>
                      <w:color w:val="002060"/>
                    </w:rPr>
                    <w:t>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EC700D" w14:textId="77777777" w:rsidR="00794A48" w:rsidRPr="00DC1967" w:rsidRDefault="00794A48" w:rsidP="00903F7D">
                  <w:pPr>
                    <w:pStyle w:val="rowtabella0"/>
                    <w:rPr>
                      <w:color w:val="002060"/>
                    </w:rPr>
                  </w:pPr>
                  <w:r w:rsidRPr="00DC1967">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93815C" w14:textId="77777777" w:rsidR="00794A48" w:rsidRPr="00DC1967" w:rsidRDefault="00794A48" w:rsidP="00903F7D">
                  <w:pPr>
                    <w:pStyle w:val="rowtabella0"/>
                    <w:jc w:val="center"/>
                    <w:rPr>
                      <w:color w:val="002060"/>
                    </w:rPr>
                  </w:pPr>
                  <w:r w:rsidRPr="00DC1967">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D669B6" w14:textId="77777777" w:rsidR="00794A48" w:rsidRPr="00DC1967" w:rsidRDefault="00794A48" w:rsidP="00903F7D">
                  <w:pPr>
                    <w:pStyle w:val="rowtabella0"/>
                    <w:jc w:val="center"/>
                    <w:rPr>
                      <w:color w:val="002060"/>
                    </w:rPr>
                  </w:pPr>
                  <w:r w:rsidRPr="00DC1967">
                    <w:rPr>
                      <w:color w:val="002060"/>
                    </w:rPr>
                    <w:t> </w:t>
                  </w:r>
                </w:p>
              </w:tc>
            </w:tr>
            <w:tr w:rsidR="00794A48" w:rsidRPr="00DC1967" w14:paraId="4AAB7A30"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233763" w14:textId="77777777" w:rsidR="00794A48" w:rsidRPr="00DC1967" w:rsidRDefault="00794A48" w:rsidP="00903F7D">
                  <w:pPr>
                    <w:pStyle w:val="rowtabella0"/>
                    <w:rPr>
                      <w:color w:val="002060"/>
                    </w:rPr>
                  </w:pPr>
                  <w:r w:rsidRPr="00DC1967">
                    <w:rPr>
                      <w:color w:val="002060"/>
                    </w:rPr>
                    <w:t>(1) 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10C7E1" w14:textId="77777777" w:rsidR="00794A48" w:rsidRPr="00DC1967" w:rsidRDefault="00794A48" w:rsidP="00903F7D">
                  <w:pPr>
                    <w:pStyle w:val="rowtabella0"/>
                    <w:rPr>
                      <w:color w:val="002060"/>
                    </w:rPr>
                  </w:pPr>
                  <w:r w:rsidRPr="00DC1967">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7D0C068" w14:textId="77777777" w:rsidR="00794A48" w:rsidRPr="00DC1967" w:rsidRDefault="00794A48" w:rsidP="00903F7D">
                  <w:pPr>
                    <w:pStyle w:val="rowtabella0"/>
                    <w:jc w:val="center"/>
                    <w:rPr>
                      <w:color w:val="002060"/>
                    </w:rPr>
                  </w:pPr>
                  <w:r w:rsidRPr="00DC1967">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721C11" w14:textId="77777777" w:rsidR="00794A48" w:rsidRPr="00DC1967" w:rsidRDefault="00794A48" w:rsidP="00903F7D">
                  <w:pPr>
                    <w:pStyle w:val="rowtabella0"/>
                    <w:jc w:val="center"/>
                    <w:rPr>
                      <w:color w:val="002060"/>
                    </w:rPr>
                  </w:pPr>
                  <w:r w:rsidRPr="00DC1967">
                    <w:rPr>
                      <w:color w:val="002060"/>
                    </w:rPr>
                    <w:t> </w:t>
                  </w:r>
                </w:p>
              </w:tc>
            </w:tr>
            <w:tr w:rsidR="00794A48" w:rsidRPr="00DC1967" w14:paraId="511DF675"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7B5E40" w14:textId="77777777" w:rsidR="00794A48" w:rsidRPr="00DC1967" w:rsidRDefault="00794A48" w:rsidP="00903F7D">
                  <w:pPr>
                    <w:pStyle w:val="rowtabella0"/>
                    <w:rPr>
                      <w:color w:val="002060"/>
                    </w:rPr>
                  </w:pPr>
                  <w:r w:rsidRPr="00DC1967">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DB9CC9" w14:textId="77777777" w:rsidR="00794A48" w:rsidRPr="00DC1967" w:rsidRDefault="00794A48" w:rsidP="00903F7D">
                  <w:pPr>
                    <w:pStyle w:val="rowtabella0"/>
                    <w:rPr>
                      <w:color w:val="002060"/>
                    </w:rPr>
                  </w:pPr>
                  <w:r w:rsidRPr="00DC1967">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1A9533" w14:textId="77777777" w:rsidR="00794A48" w:rsidRPr="00DC1967" w:rsidRDefault="00794A48" w:rsidP="00903F7D">
                  <w:pPr>
                    <w:pStyle w:val="rowtabella0"/>
                    <w:jc w:val="center"/>
                    <w:rPr>
                      <w:color w:val="002060"/>
                    </w:rPr>
                  </w:pPr>
                  <w:r w:rsidRPr="00DC1967">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DA98A0" w14:textId="77777777" w:rsidR="00794A48" w:rsidRPr="00DC1967" w:rsidRDefault="00794A48" w:rsidP="00903F7D">
                  <w:pPr>
                    <w:pStyle w:val="rowtabella0"/>
                    <w:jc w:val="center"/>
                    <w:rPr>
                      <w:color w:val="002060"/>
                    </w:rPr>
                  </w:pPr>
                  <w:r w:rsidRPr="00DC1967">
                    <w:rPr>
                      <w:color w:val="002060"/>
                    </w:rPr>
                    <w:t> </w:t>
                  </w:r>
                </w:p>
              </w:tc>
            </w:tr>
            <w:tr w:rsidR="00794A48" w:rsidRPr="00DC1967" w14:paraId="35336A86"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84D986" w14:textId="77777777" w:rsidR="00794A48" w:rsidRPr="00DC1967" w:rsidRDefault="00794A48" w:rsidP="00903F7D">
                  <w:pPr>
                    <w:pStyle w:val="rowtabella0"/>
                    <w:rPr>
                      <w:color w:val="002060"/>
                    </w:rPr>
                  </w:pPr>
                  <w:r w:rsidRPr="00DC1967">
                    <w:rPr>
                      <w:color w:val="002060"/>
                    </w:rPr>
                    <w:t>(2) POL. SPORT COMMUNICATION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999630" w14:textId="77777777" w:rsidR="00794A48" w:rsidRPr="00DC1967" w:rsidRDefault="00794A48" w:rsidP="00903F7D">
                  <w:pPr>
                    <w:pStyle w:val="rowtabella0"/>
                    <w:rPr>
                      <w:color w:val="002060"/>
                    </w:rPr>
                  </w:pPr>
                  <w:r w:rsidRPr="00DC1967">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23853C" w14:textId="77777777" w:rsidR="00794A48" w:rsidRPr="00DC1967" w:rsidRDefault="00794A48" w:rsidP="00903F7D">
                  <w:pPr>
                    <w:pStyle w:val="rowtabella0"/>
                    <w:jc w:val="center"/>
                    <w:rPr>
                      <w:color w:val="002060"/>
                    </w:rPr>
                  </w:pPr>
                  <w:r w:rsidRPr="00DC1967">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BB0173" w14:textId="77777777" w:rsidR="00794A48" w:rsidRPr="00DC1967" w:rsidRDefault="00794A48" w:rsidP="00903F7D">
                  <w:pPr>
                    <w:pStyle w:val="rowtabella0"/>
                    <w:jc w:val="center"/>
                    <w:rPr>
                      <w:color w:val="002060"/>
                    </w:rPr>
                  </w:pPr>
                  <w:r w:rsidRPr="00DC1967">
                    <w:rPr>
                      <w:color w:val="002060"/>
                    </w:rPr>
                    <w:t> </w:t>
                  </w:r>
                </w:p>
              </w:tc>
            </w:tr>
            <w:tr w:rsidR="00794A48" w:rsidRPr="00DC1967" w14:paraId="6068DF61" w14:textId="77777777" w:rsidTr="00903F7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8A770A" w14:textId="77777777" w:rsidR="00794A48" w:rsidRPr="00DC1967" w:rsidRDefault="00794A48" w:rsidP="00903F7D">
                  <w:pPr>
                    <w:pStyle w:val="rowtabella0"/>
                    <w:rPr>
                      <w:color w:val="002060"/>
                    </w:rPr>
                  </w:pPr>
                  <w:r w:rsidRPr="00DC1967">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0584BD" w14:textId="77777777" w:rsidR="00794A48" w:rsidRPr="00DC1967" w:rsidRDefault="00794A48" w:rsidP="00903F7D">
                  <w:pPr>
                    <w:pStyle w:val="rowtabella0"/>
                    <w:rPr>
                      <w:color w:val="002060"/>
                    </w:rPr>
                  </w:pPr>
                  <w:r w:rsidRPr="00DC1967">
                    <w:rPr>
                      <w:color w:val="002060"/>
                    </w:rPr>
                    <w:t>- FERMANA FUTSAL 2022</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C212CA" w14:textId="77777777" w:rsidR="00794A48" w:rsidRPr="00DC1967" w:rsidRDefault="00794A48" w:rsidP="00903F7D">
                  <w:pPr>
                    <w:pStyle w:val="rowtabella0"/>
                    <w:jc w:val="center"/>
                    <w:rPr>
                      <w:color w:val="002060"/>
                    </w:rPr>
                  </w:pPr>
                  <w:r w:rsidRPr="00DC1967">
                    <w:rPr>
                      <w:color w:val="002060"/>
                    </w:rPr>
                    <w:t>4 - 9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5797D6" w14:textId="77777777" w:rsidR="00794A48" w:rsidRPr="00DC1967" w:rsidRDefault="00794A48" w:rsidP="00903F7D">
                  <w:pPr>
                    <w:pStyle w:val="rowtabella0"/>
                    <w:jc w:val="center"/>
                    <w:rPr>
                      <w:color w:val="002060"/>
                    </w:rPr>
                  </w:pPr>
                  <w:r w:rsidRPr="00DC1967">
                    <w:rPr>
                      <w:color w:val="002060"/>
                    </w:rPr>
                    <w:t> </w:t>
                  </w:r>
                </w:p>
              </w:tc>
            </w:tr>
            <w:tr w:rsidR="00794A48" w:rsidRPr="00DC1967" w14:paraId="09EA62AD" w14:textId="77777777" w:rsidTr="00903F7D">
              <w:tc>
                <w:tcPr>
                  <w:tcW w:w="4700" w:type="dxa"/>
                  <w:gridSpan w:val="4"/>
                  <w:tcBorders>
                    <w:top w:val="nil"/>
                    <w:left w:val="nil"/>
                    <w:bottom w:val="nil"/>
                    <w:right w:val="nil"/>
                  </w:tcBorders>
                  <w:tcMar>
                    <w:top w:w="20" w:type="dxa"/>
                    <w:left w:w="20" w:type="dxa"/>
                    <w:bottom w:w="20" w:type="dxa"/>
                    <w:right w:w="20" w:type="dxa"/>
                  </w:tcMar>
                  <w:vAlign w:val="center"/>
                  <w:hideMark/>
                </w:tcPr>
                <w:p w14:paraId="324E88FF" w14:textId="77777777" w:rsidR="00794A48" w:rsidRPr="00DC1967" w:rsidRDefault="00794A48" w:rsidP="00903F7D">
                  <w:pPr>
                    <w:pStyle w:val="rowtabella0"/>
                    <w:rPr>
                      <w:color w:val="002060"/>
                    </w:rPr>
                  </w:pPr>
                  <w:r w:rsidRPr="00DC1967">
                    <w:rPr>
                      <w:color w:val="002060"/>
                    </w:rPr>
                    <w:t>(1) - disputata il 27/10/2024</w:t>
                  </w:r>
                </w:p>
              </w:tc>
            </w:tr>
            <w:tr w:rsidR="00794A48" w:rsidRPr="00DC1967" w14:paraId="24DAD87B" w14:textId="77777777" w:rsidTr="00903F7D">
              <w:tc>
                <w:tcPr>
                  <w:tcW w:w="4700" w:type="dxa"/>
                  <w:gridSpan w:val="4"/>
                  <w:tcBorders>
                    <w:top w:val="nil"/>
                    <w:left w:val="nil"/>
                    <w:bottom w:val="nil"/>
                    <w:right w:val="nil"/>
                  </w:tcBorders>
                  <w:tcMar>
                    <w:top w:w="20" w:type="dxa"/>
                    <w:left w:w="20" w:type="dxa"/>
                    <w:bottom w:w="20" w:type="dxa"/>
                    <w:right w:w="20" w:type="dxa"/>
                  </w:tcMar>
                  <w:vAlign w:val="center"/>
                  <w:hideMark/>
                </w:tcPr>
                <w:p w14:paraId="7FD8379F" w14:textId="77777777" w:rsidR="00794A48" w:rsidRPr="00DC1967" w:rsidRDefault="00794A48" w:rsidP="00903F7D">
                  <w:pPr>
                    <w:pStyle w:val="rowtabella0"/>
                    <w:rPr>
                      <w:color w:val="002060"/>
                    </w:rPr>
                  </w:pPr>
                  <w:r w:rsidRPr="00DC1967">
                    <w:rPr>
                      <w:color w:val="002060"/>
                    </w:rPr>
                    <w:t>(2) - disputata il 28/10/2024</w:t>
                  </w:r>
                </w:p>
              </w:tc>
            </w:tr>
          </w:tbl>
          <w:p w14:paraId="7AAFBB20" w14:textId="77777777" w:rsidR="00794A48" w:rsidRPr="00DC1967" w:rsidRDefault="00794A48" w:rsidP="00903F7D">
            <w:pPr>
              <w:rPr>
                <w:color w:val="002060"/>
              </w:rPr>
            </w:pPr>
          </w:p>
        </w:tc>
      </w:tr>
    </w:tbl>
    <w:p w14:paraId="2921DC1C" w14:textId="77777777" w:rsidR="00794A48" w:rsidRPr="00DC1967" w:rsidRDefault="00794A48" w:rsidP="00794A48">
      <w:pPr>
        <w:pStyle w:val="breakline"/>
        <w:rPr>
          <w:rFonts w:eastAsiaTheme="minorEastAsia"/>
          <w:color w:val="002060"/>
        </w:rPr>
      </w:pPr>
    </w:p>
    <w:p w14:paraId="1305DF5D" w14:textId="77777777" w:rsidR="00794A48" w:rsidRPr="00DC1967" w:rsidRDefault="00794A48" w:rsidP="00794A48">
      <w:pPr>
        <w:pStyle w:val="breakline"/>
        <w:rPr>
          <w:color w:val="002060"/>
        </w:rPr>
      </w:pPr>
    </w:p>
    <w:p w14:paraId="6356A74F" w14:textId="77777777" w:rsidR="00794A48" w:rsidRPr="00DC1967" w:rsidRDefault="00794A48" w:rsidP="00794A48">
      <w:pPr>
        <w:pStyle w:val="titoloprinc0"/>
        <w:rPr>
          <w:color w:val="002060"/>
        </w:rPr>
      </w:pPr>
      <w:r w:rsidRPr="00DC1967">
        <w:rPr>
          <w:color w:val="002060"/>
        </w:rPr>
        <w:t>GIUDICE SPORTIVO</w:t>
      </w:r>
    </w:p>
    <w:p w14:paraId="0E5D6834" w14:textId="77777777" w:rsidR="00794A48" w:rsidRPr="00DC1967" w:rsidRDefault="00794A48" w:rsidP="00794A48">
      <w:pPr>
        <w:pStyle w:val="diffida"/>
        <w:rPr>
          <w:color w:val="002060"/>
        </w:rPr>
      </w:pPr>
      <w:r w:rsidRPr="00DC1967">
        <w:rPr>
          <w:color w:val="002060"/>
        </w:rPr>
        <w:t>Il Giudice Sportivo Avv. Agnese Lazzaretti, con l'assistenza del segretario Angelo Castellana, nella seduta del 30/10/2024, ha adottato le decisioni che di seguito integralmente si riportano:</w:t>
      </w:r>
    </w:p>
    <w:p w14:paraId="307358F3" w14:textId="77777777" w:rsidR="00794A48" w:rsidRPr="00DC1967" w:rsidRDefault="00794A48" w:rsidP="00794A48">
      <w:pPr>
        <w:pStyle w:val="titolo10"/>
        <w:rPr>
          <w:color w:val="002060"/>
        </w:rPr>
      </w:pPr>
      <w:r w:rsidRPr="00DC1967">
        <w:rPr>
          <w:color w:val="002060"/>
        </w:rPr>
        <w:t xml:space="preserve">GARE DEL 26/10/2024 </w:t>
      </w:r>
    </w:p>
    <w:p w14:paraId="542835BF" w14:textId="77777777" w:rsidR="00794A48" w:rsidRPr="00DC1967" w:rsidRDefault="00794A48" w:rsidP="00794A48">
      <w:pPr>
        <w:pStyle w:val="titolo7a"/>
        <w:rPr>
          <w:color w:val="002060"/>
        </w:rPr>
      </w:pPr>
      <w:r w:rsidRPr="00DC1967">
        <w:rPr>
          <w:color w:val="002060"/>
        </w:rPr>
        <w:t xml:space="preserve">PROVVEDIMENTI DISCIPLINARI </w:t>
      </w:r>
    </w:p>
    <w:p w14:paraId="25A2C791" w14:textId="77777777" w:rsidR="00794A48" w:rsidRPr="00DC1967" w:rsidRDefault="00794A48" w:rsidP="00794A48">
      <w:pPr>
        <w:pStyle w:val="titolo7b0"/>
        <w:rPr>
          <w:color w:val="002060"/>
        </w:rPr>
      </w:pPr>
      <w:r w:rsidRPr="00DC1967">
        <w:rPr>
          <w:color w:val="002060"/>
        </w:rPr>
        <w:t xml:space="preserve">In base alle risultanze degli atti ufficiali sono state deliberate le seguenti sanzioni disciplinari. </w:t>
      </w:r>
    </w:p>
    <w:p w14:paraId="70CEBDB8" w14:textId="77777777" w:rsidR="00794A48" w:rsidRPr="00DC1967" w:rsidRDefault="00794A48" w:rsidP="00794A48">
      <w:pPr>
        <w:pStyle w:val="titolo30"/>
        <w:rPr>
          <w:color w:val="002060"/>
        </w:rPr>
      </w:pPr>
      <w:r w:rsidRPr="00DC1967">
        <w:rPr>
          <w:color w:val="002060"/>
        </w:rPr>
        <w:t xml:space="preserve">CALCIATORI ESPULSI </w:t>
      </w:r>
    </w:p>
    <w:p w14:paraId="465136F3" w14:textId="77777777" w:rsidR="00794A48" w:rsidRPr="00DC1967" w:rsidRDefault="00794A48" w:rsidP="00794A48">
      <w:pPr>
        <w:pStyle w:val="titolo20"/>
        <w:rPr>
          <w:color w:val="002060"/>
        </w:rPr>
      </w:pPr>
      <w:r w:rsidRPr="00DC1967">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63AADDD2" w14:textId="77777777" w:rsidTr="00903F7D">
        <w:tc>
          <w:tcPr>
            <w:tcW w:w="2200" w:type="dxa"/>
            <w:tcMar>
              <w:top w:w="20" w:type="dxa"/>
              <w:left w:w="20" w:type="dxa"/>
              <w:bottom w:w="20" w:type="dxa"/>
              <w:right w:w="20" w:type="dxa"/>
            </w:tcMar>
            <w:vAlign w:val="center"/>
            <w:hideMark/>
          </w:tcPr>
          <w:p w14:paraId="34B5F2E7" w14:textId="77777777" w:rsidR="00794A48" w:rsidRPr="00DC1967" w:rsidRDefault="00794A48" w:rsidP="00903F7D">
            <w:pPr>
              <w:pStyle w:val="movimento"/>
              <w:rPr>
                <w:color w:val="002060"/>
              </w:rPr>
            </w:pPr>
            <w:r w:rsidRPr="00DC1967">
              <w:rPr>
                <w:color w:val="002060"/>
              </w:rPr>
              <w:t>CRESCENZI ALEX</w:t>
            </w:r>
          </w:p>
        </w:tc>
        <w:tc>
          <w:tcPr>
            <w:tcW w:w="2200" w:type="dxa"/>
            <w:tcMar>
              <w:top w:w="20" w:type="dxa"/>
              <w:left w:w="20" w:type="dxa"/>
              <w:bottom w:w="20" w:type="dxa"/>
              <w:right w:w="20" w:type="dxa"/>
            </w:tcMar>
            <w:vAlign w:val="center"/>
            <w:hideMark/>
          </w:tcPr>
          <w:p w14:paraId="43344D9A" w14:textId="77777777" w:rsidR="00794A48" w:rsidRPr="00DC1967" w:rsidRDefault="00794A48" w:rsidP="00903F7D">
            <w:pPr>
              <w:pStyle w:val="movimento2"/>
              <w:rPr>
                <w:color w:val="002060"/>
              </w:rPr>
            </w:pPr>
            <w:r w:rsidRPr="00DC1967">
              <w:rPr>
                <w:color w:val="002060"/>
              </w:rPr>
              <w:t xml:space="preserve">(U.MANDOLESI CALCIO) </w:t>
            </w:r>
          </w:p>
        </w:tc>
        <w:tc>
          <w:tcPr>
            <w:tcW w:w="800" w:type="dxa"/>
            <w:tcMar>
              <w:top w:w="20" w:type="dxa"/>
              <w:left w:w="20" w:type="dxa"/>
              <w:bottom w:w="20" w:type="dxa"/>
              <w:right w:w="20" w:type="dxa"/>
            </w:tcMar>
            <w:vAlign w:val="center"/>
            <w:hideMark/>
          </w:tcPr>
          <w:p w14:paraId="4891E3F0"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1FE2439C"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46486DD8" w14:textId="77777777" w:rsidR="00794A48" w:rsidRPr="00DC1967" w:rsidRDefault="00794A48" w:rsidP="00903F7D">
            <w:pPr>
              <w:pStyle w:val="movimento2"/>
              <w:rPr>
                <w:color w:val="002060"/>
              </w:rPr>
            </w:pPr>
            <w:r w:rsidRPr="00DC1967">
              <w:rPr>
                <w:color w:val="002060"/>
              </w:rPr>
              <w:t> </w:t>
            </w:r>
          </w:p>
        </w:tc>
      </w:tr>
    </w:tbl>
    <w:p w14:paraId="2D0C9FC6" w14:textId="77777777" w:rsidR="00794A48" w:rsidRPr="00DC1967" w:rsidRDefault="00794A48" w:rsidP="00794A48">
      <w:pPr>
        <w:pStyle w:val="titolo30"/>
        <w:rPr>
          <w:rFonts w:eastAsiaTheme="minorEastAsia"/>
          <w:color w:val="002060"/>
        </w:rPr>
      </w:pPr>
      <w:r w:rsidRPr="00DC1967">
        <w:rPr>
          <w:color w:val="002060"/>
        </w:rPr>
        <w:t xml:space="preserve">CALCIATORI NON ESPULSI </w:t>
      </w:r>
    </w:p>
    <w:p w14:paraId="585A4AA4" w14:textId="77777777" w:rsidR="00794A48" w:rsidRPr="00DC1967" w:rsidRDefault="00794A48" w:rsidP="00794A48">
      <w:pPr>
        <w:pStyle w:val="titolo20"/>
        <w:rPr>
          <w:color w:val="002060"/>
        </w:rPr>
      </w:pPr>
      <w:r w:rsidRPr="00DC196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7723F758" w14:textId="77777777" w:rsidTr="00903F7D">
        <w:tc>
          <w:tcPr>
            <w:tcW w:w="2200" w:type="dxa"/>
            <w:tcMar>
              <w:top w:w="20" w:type="dxa"/>
              <w:left w:w="20" w:type="dxa"/>
              <w:bottom w:w="20" w:type="dxa"/>
              <w:right w:w="20" w:type="dxa"/>
            </w:tcMar>
            <w:vAlign w:val="center"/>
            <w:hideMark/>
          </w:tcPr>
          <w:p w14:paraId="1AEE5C02" w14:textId="77777777" w:rsidR="00794A48" w:rsidRPr="00DC1967" w:rsidRDefault="00794A48" w:rsidP="00903F7D">
            <w:pPr>
              <w:pStyle w:val="movimento"/>
              <w:rPr>
                <w:color w:val="002060"/>
              </w:rPr>
            </w:pPr>
            <w:r w:rsidRPr="00DC1967">
              <w:rPr>
                <w:color w:val="002060"/>
              </w:rPr>
              <w:t>SPARAPANI TOMMASO</w:t>
            </w:r>
          </w:p>
        </w:tc>
        <w:tc>
          <w:tcPr>
            <w:tcW w:w="2200" w:type="dxa"/>
            <w:tcMar>
              <w:top w:w="20" w:type="dxa"/>
              <w:left w:w="20" w:type="dxa"/>
              <w:bottom w:w="20" w:type="dxa"/>
              <w:right w:w="20" w:type="dxa"/>
            </w:tcMar>
            <w:vAlign w:val="center"/>
            <w:hideMark/>
          </w:tcPr>
          <w:p w14:paraId="454C77D1" w14:textId="77777777" w:rsidR="00794A48" w:rsidRPr="00DC1967" w:rsidRDefault="00794A48" w:rsidP="00903F7D">
            <w:pPr>
              <w:pStyle w:val="movimento2"/>
              <w:rPr>
                <w:color w:val="002060"/>
              </w:rPr>
            </w:pPr>
            <w:r w:rsidRPr="00DC1967">
              <w:rPr>
                <w:color w:val="002060"/>
              </w:rPr>
              <w:t xml:space="preserve">(OSIMO FIVE) </w:t>
            </w:r>
          </w:p>
        </w:tc>
        <w:tc>
          <w:tcPr>
            <w:tcW w:w="800" w:type="dxa"/>
            <w:tcMar>
              <w:top w:w="20" w:type="dxa"/>
              <w:left w:w="20" w:type="dxa"/>
              <w:bottom w:w="20" w:type="dxa"/>
              <w:right w:w="20" w:type="dxa"/>
            </w:tcMar>
            <w:vAlign w:val="center"/>
            <w:hideMark/>
          </w:tcPr>
          <w:p w14:paraId="219D6485"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2E2602C2"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0344880C" w14:textId="77777777" w:rsidR="00794A48" w:rsidRPr="00DC1967" w:rsidRDefault="00794A48" w:rsidP="00903F7D">
            <w:pPr>
              <w:pStyle w:val="movimento2"/>
              <w:rPr>
                <w:color w:val="002060"/>
              </w:rPr>
            </w:pPr>
            <w:r w:rsidRPr="00DC1967">
              <w:rPr>
                <w:color w:val="002060"/>
              </w:rPr>
              <w:t> </w:t>
            </w:r>
          </w:p>
        </w:tc>
      </w:tr>
    </w:tbl>
    <w:p w14:paraId="39D4D3A6" w14:textId="77777777" w:rsidR="00794A48" w:rsidRPr="00DC1967" w:rsidRDefault="00794A48" w:rsidP="00794A48">
      <w:pPr>
        <w:pStyle w:val="titolo20"/>
        <w:rPr>
          <w:rFonts w:eastAsiaTheme="minorEastAsia"/>
          <w:color w:val="002060"/>
        </w:rPr>
      </w:pPr>
      <w:r w:rsidRPr="00DC196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6D2EC3C4" w14:textId="77777777" w:rsidTr="00903F7D">
        <w:tc>
          <w:tcPr>
            <w:tcW w:w="2200" w:type="dxa"/>
            <w:tcMar>
              <w:top w:w="20" w:type="dxa"/>
              <w:left w:w="20" w:type="dxa"/>
              <w:bottom w:w="20" w:type="dxa"/>
              <w:right w:w="20" w:type="dxa"/>
            </w:tcMar>
            <w:vAlign w:val="center"/>
            <w:hideMark/>
          </w:tcPr>
          <w:p w14:paraId="34C84845" w14:textId="77777777" w:rsidR="00794A48" w:rsidRPr="00DC1967" w:rsidRDefault="00794A48" w:rsidP="00903F7D">
            <w:pPr>
              <w:pStyle w:val="movimento"/>
              <w:rPr>
                <w:color w:val="002060"/>
              </w:rPr>
            </w:pPr>
            <w:r w:rsidRPr="00DC1967">
              <w:rPr>
                <w:color w:val="002060"/>
              </w:rPr>
              <w:t>NINFADORO ANTONIO</w:t>
            </w:r>
          </w:p>
        </w:tc>
        <w:tc>
          <w:tcPr>
            <w:tcW w:w="2200" w:type="dxa"/>
            <w:tcMar>
              <w:top w:w="20" w:type="dxa"/>
              <w:left w:w="20" w:type="dxa"/>
              <w:bottom w:w="20" w:type="dxa"/>
              <w:right w:w="20" w:type="dxa"/>
            </w:tcMar>
            <w:vAlign w:val="center"/>
            <w:hideMark/>
          </w:tcPr>
          <w:p w14:paraId="0289450E" w14:textId="77777777" w:rsidR="00794A48" w:rsidRPr="00DC1967" w:rsidRDefault="00794A48" w:rsidP="00903F7D">
            <w:pPr>
              <w:pStyle w:val="movimento2"/>
              <w:rPr>
                <w:color w:val="002060"/>
              </w:rPr>
            </w:pPr>
            <w:r w:rsidRPr="00DC1967">
              <w:rPr>
                <w:color w:val="002060"/>
              </w:rPr>
              <w:t xml:space="preserve">(PIETRALACROCE 73) </w:t>
            </w:r>
          </w:p>
        </w:tc>
        <w:tc>
          <w:tcPr>
            <w:tcW w:w="800" w:type="dxa"/>
            <w:tcMar>
              <w:top w:w="20" w:type="dxa"/>
              <w:left w:w="20" w:type="dxa"/>
              <w:bottom w:w="20" w:type="dxa"/>
              <w:right w:w="20" w:type="dxa"/>
            </w:tcMar>
            <w:vAlign w:val="center"/>
            <w:hideMark/>
          </w:tcPr>
          <w:p w14:paraId="672AD039"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70830601"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6D8A4966" w14:textId="77777777" w:rsidR="00794A48" w:rsidRPr="00DC1967" w:rsidRDefault="00794A48" w:rsidP="00903F7D">
            <w:pPr>
              <w:pStyle w:val="movimento2"/>
              <w:rPr>
                <w:color w:val="002060"/>
              </w:rPr>
            </w:pPr>
            <w:r w:rsidRPr="00DC1967">
              <w:rPr>
                <w:color w:val="002060"/>
              </w:rPr>
              <w:t> </w:t>
            </w:r>
          </w:p>
        </w:tc>
      </w:tr>
    </w:tbl>
    <w:p w14:paraId="36191DD4" w14:textId="77777777" w:rsidR="00794A48" w:rsidRPr="00DC1967" w:rsidRDefault="00794A48" w:rsidP="00794A48">
      <w:pPr>
        <w:pStyle w:val="titolo20"/>
        <w:rPr>
          <w:rFonts w:eastAsiaTheme="minorEastAsia"/>
          <w:color w:val="002060"/>
        </w:rPr>
      </w:pPr>
      <w:r w:rsidRPr="00DC196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30EE890E" w14:textId="77777777" w:rsidTr="00903F7D">
        <w:tc>
          <w:tcPr>
            <w:tcW w:w="2200" w:type="dxa"/>
            <w:tcMar>
              <w:top w:w="20" w:type="dxa"/>
              <w:left w:w="20" w:type="dxa"/>
              <w:bottom w:w="20" w:type="dxa"/>
              <w:right w:w="20" w:type="dxa"/>
            </w:tcMar>
            <w:vAlign w:val="center"/>
            <w:hideMark/>
          </w:tcPr>
          <w:p w14:paraId="7C9A2FF2" w14:textId="77777777" w:rsidR="00794A48" w:rsidRPr="00DC1967" w:rsidRDefault="00794A48" w:rsidP="00903F7D">
            <w:pPr>
              <w:pStyle w:val="movimento"/>
              <w:rPr>
                <w:color w:val="002060"/>
              </w:rPr>
            </w:pPr>
            <w:r w:rsidRPr="00DC1967">
              <w:rPr>
                <w:color w:val="002060"/>
              </w:rPr>
              <w:t>ACHOURI YASSINE</w:t>
            </w:r>
          </w:p>
        </w:tc>
        <w:tc>
          <w:tcPr>
            <w:tcW w:w="2200" w:type="dxa"/>
            <w:tcMar>
              <w:top w:w="20" w:type="dxa"/>
              <w:left w:w="20" w:type="dxa"/>
              <w:bottom w:w="20" w:type="dxa"/>
              <w:right w:w="20" w:type="dxa"/>
            </w:tcMar>
            <w:vAlign w:val="center"/>
            <w:hideMark/>
          </w:tcPr>
          <w:p w14:paraId="422E4043" w14:textId="77777777" w:rsidR="00794A48" w:rsidRPr="00DC1967" w:rsidRDefault="00794A48" w:rsidP="00903F7D">
            <w:pPr>
              <w:pStyle w:val="movimento2"/>
              <w:rPr>
                <w:color w:val="002060"/>
              </w:rPr>
            </w:pPr>
            <w:r w:rsidRPr="00DC1967">
              <w:rPr>
                <w:color w:val="002060"/>
              </w:rPr>
              <w:t xml:space="preserve">(BORGOROSSO TOLENTINO) </w:t>
            </w:r>
          </w:p>
        </w:tc>
        <w:tc>
          <w:tcPr>
            <w:tcW w:w="800" w:type="dxa"/>
            <w:tcMar>
              <w:top w:w="20" w:type="dxa"/>
              <w:left w:w="20" w:type="dxa"/>
              <w:bottom w:w="20" w:type="dxa"/>
              <w:right w:w="20" w:type="dxa"/>
            </w:tcMar>
            <w:vAlign w:val="center"/>
            <w:hideMark/>
          </w:tcPr>
          <w:p w14:paraId="0364332B"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360BB085" w14:textId="77777777" w:rsidR="00794A48" w:rsidRPr="00DC1967" w:rsidRDefault="00794A48" w:rsidP="00903F7D">
            <w:pPr>
              <w:pStyle w:val="movimento"/>
              <w:rPr>
                <w:color w:val="002060"/>
              </w:rPr>
            </w:pPr>
            <w:r w:rsidRPr="00DC1967">
              <w:rPr>
                <w:color w:val="002060"/>
              </w:rPr>
              <w:t>MANCINI MARCO</w:t>
            </w:r>
          </w:p>
        </w:tc>
        <w:tc>
          <w:tcPr>
            <w:tcW w:w="2200" w:type="dxa"/>
            <w:tcMar>
              <w:top w:w="20" w:type="dxa"/>
              <w:left w:w="20" w:type="dxa"/>
              <w:bottom w:w="20" w:type="dxa"/>
              <w:right w:w="20" w:type="dxa"/>
            </w:tcMar>
            <w:vAlign w:val="center"/>
            <w:hideMark/>
          </w:tcPr>
          <w:p w14:paraId="797FA51F" w14:textId="77777777" w:rsidR="00794A48" w:rsidRPr="00DC1967" w:rsidRDefault="00794A48" w:rsidP="00903F7D">
            <w:pPr>
              <w:pStyle w:val="movimento2"/>
              <w:rPr>
                <w:color w:val="002060"/>
              </w:rPr>
            </w:pPr>
            <w:r w:rsidRPr="00DC1967">
              <w:rPr>
                <w:color w:val="002060"/>
              </w:rPr>
              <w:t xml:space="preserve">(ITALSERVICE C5) </w:t>
            </w:r>
          </w:p>
        </w:tc>
      </w:tr>
      <w:tr w:rsidR="00794A48" w:rsidRPr="00DC1967" w14:paraId="3DB10E38" w14:textId="77777777" w:rsidTr="00903F7D">
        <w:tc>
          <w:tcPr>
            <w:tcW w:w="2200" w:type="dxa"/>
            <w:tcMar>
              <w:top w:w="20" w:type="dxa"/>
              <w:left w:w="20" w:type="dxa"/>
              <w:bottom w:w="20" w:type="dxa"/>
              <w:right w:w="20" w:type="dxa"/>
            </w:tcMar>
            <w:vAlign w:val="center"/>
            <w:hideMark/>
          </w:tcPr>
          <w:p w14:paraId="4A0C9C0D" w14:textId="77777777" w:rsidR="00794A48" w:rsidRPr="00DC1967" w:rsidRDefault="00794A48" w:rsidP="00903F7D">
            <w:pPr>
              <w:pStyle w:val="movimento"/>
              <w:rPr>
                <w:color w:val="002060"/>
              </w:rPr>
            </w:pPr>
            <w:r w:rsidRPr="00DC1967">
              <w:rPr>
                <w:color w:val="002060"/>
              </w:rPr>
              <w:t>EL KHANOUSSI AYMAN</w:t>
            </w:r>
          </w:p>
        </w:tc>
        <w:tc>
          <w:tcPr>
            <w:tcW w:w="2200" w:type="dxa"/>
            <w:tcMar>
              <w:top w:w="20" w:type="dxa"/>
              <w:left w:w="20" w:type="dxa"/>
              <w:bottom w:w="20" w:type="dxa"/>
              <w:right w:w="20" w:type="dxa"/>
            </w:tcMar>
            <w:vAlign w:val="center"/>
            <w:hideMark/>
          </w:tcPr>
          <w:p w14:paraId="60CB80E1" w14:textId="77777777" w:rsidR="00794A48" w:rsidRPr="00DC1967" w:rsidRDefault="00794A48" w:rsidP="00903F7D">
            <w:pPr>
              <w:pStyle w:val="movimento2"/>
              <w:rPr>
                <w:color w:val="002060"/>
              </w:rPr>
            </w:pPr>
            <w:r w:rsidRPr="00DC1967">
              <w:rPr>
                <w:color w:val="002060"/>
              </w:rPr>
              <w:t xml:space="preserve">(PIETRALACROCE 73) </w:t>
            </w:r>
          </w:p>
        </w:tc>
        <w:tc>
          <w:tcPr>
            <w:tcW w:w="800" w:type="dxa"/>
            <w:tcMar>
              <w:top w:w="20" w:type="dxa"/>
              <w:left w:w="20" w:type="dxa"/>
              <w:bottom w:w="20" w:type="dxa"/>
              <w:right w:w="20" w:type="dxa"/>
            </w:tcMar>
            <w:vAlign w:val="center"/>
            <w:hideMark/>
          </w:tcPr>
          <w:p w14:paraId="7A1C0FA0"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21906FCD" w14:textId="77777777" w:rsidR="00794A48" w:rsidRPr="00DC1967" w:rsidRDefault="00794A48" w:rsidP="00903F7D">
            <w:pPr>
              <w:pStyle w:val="movimento"/>
              <w:rPr>
                <w:color w:val="002060"/>
              </w:rPr>
            </w:pPr>
            <w:r w:rsidRPr="00DC1967">
              <w:rPr>
                <w:color w:val="002060"/>
              </w:rPr>
              <w:t>MARCHIONNI FRANCESCO</w:t>
            </w:r>
          </w:p>
        </w:tc>
        <w:tc>
          <w:tcPr>
            <w:tcW w:w="2200" w:type="dxa"/>
            <w:tcMar>
              <w:top w:w="20" w:type="dxa"/>
              <w:left w:w="20" w:type="dxa"/>
              <w:bottom w:w="20" w:type="dxa"/>
              <w:right w:w="20" w:type="dxa"/>
            </w:tcMar>
            <w:vAlign w:val="center"/>
            <w:hideMark/>
          </w:tcPr>
          <w:p w14:paraId="3D1DDCEC" w14:textId="77777777" w:rsidR="00794A48" w:rsidRPr="00DC1967" w:rsidRDefault="00794A48" w:rsidP="00903F7D">
            <w:pPr>
              <w:pStyle w:val="movimento2"/>
              <w:rPr>
                <w:color w:val="002060"/>
              </w:rPr>
            </w:pPr>
            <w:r w:rsidRPr="00DC1967">
              <w:rPr>
                <w:color w:val="002060"/>
              </w:rPr>
              <w:t xml:space="preserve">(POL.CAGLI SPORT ASSOCIATI) </w:t>
            </w:r>
          </w:p>
        </w:tc>
      </w:tr>
      <w:tr w:rsidR="00794A48" w:rsidRPr="00DC1967" w14:paraId="3851C553" w14:textId="77777777" w:rsidTr="00903F7D">
        <w:tc>
          <w:tcPr>
            <w:tcW w:w="2200" w:type="dxa"/>
            <w:tcMar>
              <w:top w:w="20" w:type="dxa"/>
              <w:left w:w="20" w:type="dxa"/>
              <w:bottom w:w="20" w:type="dxa"/>
              <w:right w:w="20" w:type="dxa"/>
            </w:tcMar>
            <w:vAlign w:val="center"/>
            <w:hideMark/>
          </w:tcPr>
          <w:p w14:paraId="4C7B54EE" w14:textId="77777777" w:rsidR="00794A48" w:rsidRPr="00DC1967" w:rsidRDefault="00794A48" w:rsidP="00903F7D">
            <w:pPr>
              <w:pStyle w:val="movimento"/>
              <w:rPr>
                <w:color w:val="002060"/>
              </w:rPr>
            </w:pPr>
            <w:r w:rsidRPr="00DC1967">
              <w:rPr>
                <w:color w:val="002060"/>
              </w:rPr>
              <w:t>MATTEUCCI PIETRO</w:t>
            </w:r>
          </w:p>
        </w:tc>
        <w:tc>
          <w:tcPr>
            <w:tcW w:w="2200" w:type="dxa"/>
            <w:tcMar>
              <w:top w:w="20" w:type="dxa"/>
              <w:left w:w="20" w:type="dxa"/>
              <w:bottom w:w="20" w:type="dxa"/>
              <w:right w:w="20" w:type="dxa"/>
            </w:tcMar>
            <w:vAlign w:val="center"/>
            <w:hideMark/>
          </w:tcPr>
          <w:p w14:paraId="32761F74" w14:textId="77777777" w:rsidR="00794A48" w:rsidRPr="00DC1967" w:rsidRDefault="00794A48" w:rsidP="00903F7D">
            <w:pPr>
              <w:pStyle w:val="movimento2"/>
              <w:rPr>
                <w:color w:val="002060"/>
              </w:rPr>
            </w:pPr>
            <w:r w:rsidRPr="00DC1967">
              <w:rPr>
                <w:color w:val="002060"/>
              </w:rPr>
              <w:t xml:space="preserve">(POL.CAGLI SPORT ASSOCIATI) </w:t>
            </w:r>
          </w:p>
        </w:tc>
        <w:tc>
          <w:tcPr>
            <w:tcW w:w="800" w:type="dxa"/>
            <w:tcMar>
              <w:top w:w="20" w:type="dxa"/>
              <w:left w:w="20" w:type="dxa"/>
              <w:bottom w:w="20" w:type="dxa"/>
              <w:right w:w="20" w:type="dxa"/>
            </w:tcMar>
            <w:vAlign w:val="center"/>
            <w:hideMark/>
          </w:tcPr>
          <w:p w14:paraId="78A17BAE"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6612BA8B" w14:textId="77777777" w:rsidR="00794A48" w:rsidRPr="00DC1967" w:rsidRDefault="00794A48" w:rsidP="00903F7D">
            <w:pPr>
              <w:pStyle w:val="movimento"/>
              <w:rPr>
                <w:color w:val="002060"/>
              </w:rPr>
            </w:pPr>
            <w:r w:rsidRPr="00DC1967">
              <w:rPr>
                <w:color w:val="002060"/>
              </w:rPr>
              <w:t>SANTI ANDREA</w:t>
            </w:r>
          </w:p>
        </w:tc>
        <w:tc>
          <w:tcPr>
            <w:tcW w:w="2200" w:type="dxa"/>
            <w:tcMar>
              <w:top w:w="20" w:type="dxa"/>
              <w:left w:w="20" w:type="dxa"/>
              <w:bottom w:w="20" w:type="dxa"/>
              <w:right w:w="20" w:type="dxa"/>
            </w:tcMar>
            <w:vAlign w:val="center"/>
            <w:hideMark/>
          </w:tcPr>
          <w:p w14:paraId="778B5BE8" w14:textId="77777777" w:rsidR="00794A48" w:rsidRPr="00DC1967" w:rsidRDefault="00794A48" w:rsidP="00903F7D">
            <w:pPr>
              <w:pStyle w:val="movimento2"/>
              <w:rPr>
                <w:color w:val="002060"/>
              </w:rPr>
            </w:pPr>
            <w:r w:rsidRPr="00DC1967">
              <w:rPr>
                <w:color w:val="002060"/>
              </w:rPr>
              <w:t xml:space="preserve">(POL.CAGLI SPORT ASSOCIATI) </w:t>
            </w:r>
          </w:p>
        </w:tc>
      </w:tr>
      <w:tr w:rsidR="00794A48" w:rsidRPr="00DC1967" w14:paraId="098C180E" w14:textId="77777777" w:rsidTr="00903F7D">
        <w:tc>
          <w:tcPr>
            <w:tcW w:w="2200" w:type="dxa"/>
            <w:tcMar>
              <w:top w:w="20" w:type="dxa"/>
              <w:left w:w="20" w:type="dxa"/>
              <w:bottom w:w="20" w:type="dxa"/>
              <w:right w:w="20" w:type="dxa"/>
            </w:tcMar>
            <w:vAlign w:val="center"/>
            <w:hideMark/>
          </w:tcPr>
          <w:p w14:paraId="340BC650" w14:textId="77777777" w:rsidR="00794A48" w:rsidRPr="00DC1967" w:rsidRDefault="00794A48" w:rsidP="00903F7D">
            <w:pPr>
              <w:pStyle w:val="movimento"/>
              <w:rPr>
                <w:color w:val="002060"/>
              </w:rPr>
            </w:pPr>
            <w:r w:rsidRPr="00DC1967">
              <w:rPr>
                <w:color w:val="002060"/>
              </w:rPr>
              <w:t>ELEUTERI ALESSANDRO</w:t>
            </w:r>
          </w:p>
        </w:tc>
        <w:tc>
          <w:tcPr>
            <w:tcW w:w="2200" w:type="dxa"/>
            <w:tcMar>
              <w:top w:w="20" w:type="dxa"/>
              <w:left w:w="20" w:type="dxa"/>
              <w:bottom w:w="20" w:type="dxa"/>
              <w:right w:w="20" w:type="dxa"/>
            </w:tcMar>
            <w:vAlign w:val="center"/>
            <w:hideMark/>
          </w:tcPr>
          <w:p w14:paraId="42C3B7A4" w14:textId="77777777" w:rsidR="00794A48" w:rsidRPr="00DC1967" w:rsidRDefault="00794A48" w:rsidP="00903F7D">
            <w:pPr>
              <w:pStyle w:val="movimento2"/>
              <w:rPr>
                <w:color w:val="002060"/>
              </w:rPr>
            </w:pPr>
            <w:r w:rsidRPr="00DC1967">
              <w:rPr>
                <w:color w:val="002060"/>
              </w:rPr>
              <w:t xml:space="preserve">(REAL FABRIANO) </w:t>
            </w:r>
          </w:p>
        </w:tc>
        <w:tc>
          <w:tcPr>
            <w:tcW w:w="800" w:type="dxa"/>
            <w:tcMar>
              <w:top w:w="20" w:type="dxa"/>
              <w:left w:w="20" w:type="dxa"/>
              <w:bottom w:w="20" w:type="dxa"/>
              <w:right w:w="20" w:type="dxa"/>
            </w:tcMar>
            <w:vAlign w:val="center"/>
            <w:hideMark/>
          </w:tcPr>
          <w:p w14:paraId="6968DA7A"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76927A98" w14:textId="77777777" w:rsidR="00794A48" w:rsidRPr="00DC1967" w:rsidRDefault="00794A48" w:rsidP="00903F7D">
            <w:pPr>
              <w:pStyle w:val="movimento"/>
              <w:rPr>
                <w:color w:val="002060"/>
              </w:rPr>
            </w:pPr>
            <w:r w:rsidRPr="00DC1967">
              <w:rPr>
                <w:color w:val="002060"/>
              </w:rPr>
              <w:t>MANDOZZI LORENZO</w:t>
            </w:r>
          </w:p>
        </w:tc>
        <w:tc>
          <w:tcPr>
            <w:tcW w:w="2200" w:type="dxa"/>
            <w:tcMar>
              <w:top w:w="20" w:type="dxa"/>
              <w:left w:w="20" w:type="dxa"/>
              <w:bottom w:w="20" w:type="dxa"/>
              <w:right w:w="20" w:type="dxa"/>
            </w:tcMar>
            <w:vAlign w:val="center"/>
            <w:hideMark/>
          </w:tcPr>
          <w:p w14:paraId="6C761838" w14:textId="77777777" w:rsidR="00794A48" w:rsidRPr="00DC1967" w:rsidRDefault="00794A48" w:rsidP="00903F7D">
            <w:pPr>
              <w:pStyle w:val="movimento2"/>
              <w:rPr>
                <w:color w:val="002060"/>
              </w:rPr>
            </w:pPr>
            <w:r w:rsidRPr="00DC1967">
              <w:rPr>
                <w:color w:val="002060"/>
              </w:rPr>
              <w:t xml:space="preserve">(TRE TORRI A.S.D.) </w:t>
            </w:r>
          </w:p>
        </w:tc>
      </w:tr>
    </w:tbl>
    <w:p w14:paraId="5E83805D" w14:textId="77777777" w:rsidR="00794A48" w:rsidRPr="00DC1967" w:rsidRDefault="00794A48" w:rsidP="00794A48">
      <w:pPr>
        <w:pStyle w:val="titolo10"/>
        <w:rPr>
          <w:rFonts w:eastAsiaTheme="minorEastAsia"/>
          <w:color w:val="002060"/>
        </w:rPr>
      </w:pPr>
      <w:r w:rsidRPr="00DC1967">
        <w:rPr>
          <w:color w:val="002060"/>
        </w:rPr>
        <w:t xml:space="preserve">GARE DEL 27/10/2024 </w:t>
      </w:r>
    </w:p>
    <w:p w14:paraId="75E06139" w14:textId="77777777" w:rsidR="00794A48" w:rsidRPr="00DC1967" w:rsidRDefault="00794A48" w:rsidP="00794A48">
      <w:pPr>
        <w:pStyle w:val="titolo7a"/>
        <w:rPr>
          <w:color w:val="002060"/>
        </w:rPr>
      </w:pPr>
      <w:r w:rsidRPr="00DC1967">
        <w:rPr>
          <w:color w:val="002060"/>
        </w:rPr>
        <w:t xml:space="preserve">PROVVEDIMENTI DISCIPLINARI </w:t>
      </w:r>
    </w:p>
    <w:p w14:paraId="3BFEC80F" w14:textId="77777777" w:rsidR="00794A48" w:rsidRPr="00DC1967" w:rsidRDefault="00794A48" w:rsidP="00794A48">
      <w:pPr>
        <w:pStyle w:val="titolo7b0"/>
        <w:rPr>
          <w:color w:val="002060"/>
        </w:rPr>
      </w:pPr>
      <w:r w:rsidRPr="00DC1967">
        <w:rPr>
          <w:color w:val="002060"/>
        </w:rPr>
        <w:t xml:space="preserve">In base alle risultanze degli atti ufficiali sono state deliberate le seguenti sanzioni disciplinari. </w:t>
      </w:r>
    </w:p>
    <w:p w14:paraId="384DC722" w14:textId="77777777" w:rsidR="00794A48" w:rsidRPr="00DC1967" w:rsidRDefault="00794A48" w:rsidP="00794A48">
      <w:pPr>
        <w:pStyle w:val="titolo30"/>
        <w:rPr>
          <w:color w:val="002060"/>
        </w:rPr>
      </w:pPr>
      <w:r w:rsidRPr="00DC1967">
        <w:rPr>
          <w:color w:val="002060"/>
        </w:rPr>
        <w:lastRenderedPageBreak/>
        <w:t xml:space="preserve">CALCIATORI ESPULSI </w:t>
      </w:r>
    </w:p>
    <w:p w14:paraId="1ADD3B78" w14:textId="77777777" w:rsidR="00794A48" w:rsidRPr="00DC1967" w:rsidRDefault="00794A48" w:rsidP="00794A48">
      <w:pPr>
        <w:pStyle w:val="titolo20"/>
        <w:rPr>
          <w:color w:val="002060"/>
        </w:rPr>
      </w:pPr>
      <w:r w:rsidRPr="00DC196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4303F85E" w14:textId="77777777" w:rsidTr="00903F7D">
        <w:tc>
          <w:tcPr>
            <w:tcW w:w="2200" w:type="dxa"/>
            <w:tcMar>
              <w:top w:w="20" w:type="dxa"/>
              <w:left w:w="20" w:type="dxa"/>
              <w:bottom w:w="20" w:type="dxa"/>
              <w:right w:w="20" w:type="dxa"/>
            </w:tcMar>
            <w:vAlign w:val="center"/>
            <w:hideMark/>
          </w:tcPr>
          <w:p w14:paraId="343F3573" w14:textId="77777777" w:rsidR="00794A48" w:rsidRPr="00DC1967" w:rsidRDefault="00794A48" w:rsidP="00903F7D">
            <w:pPr>
              <w:pStyle w:val="movimento"/>
              <w:rPr>
                <w:color w:val="002060"/>
              </w:rPr>
            </w:pPr>
            <w:r w:rsidRPr="00DC1967">
              <w:rPr>
                <w:color w:val="002060"/>
              </w:rPr>
              <w:t>COZZOLINO JOSEPH</w:t>
            </w:r>
          </w:p>
        </w:tc>
        <w:tc>
          <w:tcPr>
            <w:tcW w:w="2200" w:type="dxa"/>
            <w:tcMar>
              <w:top w:w="20" w:type="dxa"/>
              <w:left w:w="20" w:type="dxa"/>
              <w:bottom w:w="20" w:type="dxa"/>
              <w:right w:w="20" w:type="dxa"/>
            </w:tcMar>
            <w:vAlign w:val="center"/>
            <w:hideMark/>
          </w:tcPr>
          <w:p w14:paraId="77F241DC" w14:textId="77777777" w:rsidR="00794A48" w:rsidRPr="00DC1967" w:rsidRDefault="00794A48" w:rsidP="00903F7D">
            <w:pPr>
              <w:pStyle w:val="movimento2"/>
              <w:rPr>
                <w:color w:val="002060"/>
              </w:rPr>
            </w:pPr>
            <w:r w:rsidRPr="00DC1967">
              <w:rPr>
                <w:color w:val="002060"/>
              </w:rPr>
              <w:t xml:space="preserve">(ACLI AUDAX MONTECOSARO C5) </w:t>
            </w:r>
          </w:p>
        </w:tc>
        <w:tc>
          <w:tcPr>
            <w:tcW w:w="800" w:type="dxa"/>
            <w:tcMar>
              <w:top w:w="20" w:type="dxa"/>
              <w:left w:w="20" w:type="dxa"/>
              <w:bottom w:w="20" w:type="dxa"/>
              <w:right w:w="20" w:type="dxa"/>
            </w:tcMar>
            <w:vAlign w:val="center"/>
            <w:hideMark/>
          </w:tcPr>
          <w:p w14:paraId="23D580E5"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50BEA14A"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3C3E7464" w14:textId="77777777" w:rsidR="00794A48" w:rsidRPr="00DC1967" w:rsidRDefault="00794A48" w:rsidP="00903F7D">
            <w:pPr>
              <w:pStyle w:val="movimento2"/>
              <w:rPr>
                <w:color w:val="002060"/>
              </w:rPr>
            </w:pPr>
            <w:r w:rsidRPr="00DC1967">
              <w:rPr>
                <w:color w:val="002060"/>
              </w:rPr>
              <w:t> </w:t>
            </w:r>
          </w:p>
        </w:tc>
      </w:tr>
    </w:tbl>
    <w:p w14:paraId="0A5C1866" w14:textId="77777777" w:rsidR="00794A48" w:rsidRPr="00DC1967" w:rsidRDefault="00794A48" w:rsidP="00794A48">
      <w:pPr>
        <w:pStyle w:val="titolo30"/>
        <w:rPr>
          <w:rFonts w:eastAsiaTheme="minorEastAsia"/>
          <w:color w:val="002060"/>
        </w:rPr>
      </w:pPr>
      <w:r w:rsidRPr="00DC1967">
        <w:rPr>
          <w:color w:val="002060"/>
        </w:rPr>
        <w:t xml:space="preserve">CALCIATORI NON ESPULSI </w:t>
      </w:r>
    </w:p>
    <w:p w14:paraId="0A20CA43" w14:textId="77777777" w:rsidR="00794A48" w:rsidRPr="00DC1967" w:rsidRDefault="00794A48" w:rsidP="00794A48">
      <w:pPr>
        <w:pStyle w:val="titolo20"/>
        <w:rPr>
          <w:color w:val="002060"/>
        </w:rPr>
      </w:pPr>
      <w:r w:rsidRPr="00DC196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53DFB630" w14:textId="77777777" w:rsidTr="00903F7D">
        <w:tc>
          <w:tcPr>
            <w:tcW w:w="2200" w:type="dxa"/>
            <w:tcMar>
              <w:top w:w="20" w:type="dxa"/>
              <w:left w:w="20" w:type="dxa"/>
              <w:bottom w:w="20" w:type="dxa"/>
              <w:right w:w="20" w:type="dxa"/>
            </w:tcMar>
            <w:vAlign w:val="center"/>
            <w:hideMark/>
          </w:tcPr>
          <w:p w14:paraId="26FC3193" w14:textId="77777777" w:rsidR="00794A48" w:rsidRPr="00DC1967" w:rsidRDefault="00794A48" w:rsidP="00903F7D">
            <w:pPr>
              <w:pStyle w:val="movimento"/>
              <w:rPr>
                <w:color w:val="002060"/>
              </w:rPr>
            </w:pPr>
            <w:r w:rsidRPr="00DC1967">
              <w:rPr>
                <w:color w:val="002060"/>
              </w:rPr>
              <w:t>PERINI FRANCESCO</w:t>
            </w:r>
          </w:p>
        </w:tc>
        <w:tc>
          <w:tcPr>
            <w:tcW w:w="2200" w:type="dxa"/>
            <w:tcMar>
              <w:top w:w="20" w:type="dxa"/>
              <w:left w:w="20" w:type="dxa"/>
              <w:bottom w:w="20" w:type="dxa"/>
              <w:right w:w="20" w:type="dxa"/>
            </w:tcMar>
            <w:vAlign w:val="center"/>
            <w:hideMark/>
          </w:tcPr>
          <w:p w14:paraId="3406A7F3" w14:textId="77777777" w:rsidR="00794A48" w:rsidRPr="00DC1967" w:rsidRDefault="00794A48" w:rsidP="00903F7D">
            <w:pPr>
              <w:pStyle w:val="movimento2"/>
              <w:rPr>
                <w:color w:val="002060"/>
              </w:rPr>
            </w:pPr>
            <w:r w:rsidRPr="00DC1967">
              <w:rPr>
                <w:color w:val="002060"/>
              </w:rPr>
              <w:t xml:space="preserve">(DINAMIS 1990) </w:t>
            </w:r>
          </w:p>
        </w:tc>
        <w:tc>
          <w:tcPr>
            <w:tcW w:w="800" w:type="dxa"/>
            <w:tcMar>
              <w:top w:w="20" w:type="dxa"/>
              <w:left w:w="20" w:type="dxa"/>
              <w:bottom w:w="20" w:type="dxa"/>
              <w:right w:w="20" w:type="dxa"/>
            </w:tcMar>
            <w:vAlign w:val="center"/>
            <w:hideMark/>
          </w:tcPr>
          <w:p w14:paraId="7E65DD0E"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24DE62BD" w14:textId="77777777" w:rsidR="00794A48" w:rsidRPr="00DC1967" w:rsidRDefault="00794A48" w:rsidP="00903F7D">
            <w:pPr>
              <w:pStyle w:val="movimento"/>
              <w:rPr>
                <w:color w:val="002060"/>
              </w:rPr>
            </w:pPr>
            <w:r w:rsidRPr="00DC1967">
              <w:rPr>
                <w:color w:val="002060"/>
              </w:rPr>
              <w:t>CALCAGNI ALESSIO</w:t>
            </w:r>
          </w:p>
        </w:tc>
        <w:tc>
          <w:tcPr>
            <w:tcW w:w="2200" w:type="dxa"/>
            <w:tcMar>
              <w:top w:w="20" w:type="dxa"/>
              <w:left w:w="20" w:type="dxa"/>
              <w:bottom w:w="20" w:type="dxa"/>
              <w:right w:w="20" w:type="dxa"/>
            </w:tcMar>
            <w:vAlign w:val="center"/>
            <w:hideMark/>
          </w:tcPr>
          <w:p w14:paraId="027EC1DC" w14:textId="77777777" w:rsidR="00794A48" w:rsidRPr="00DC1967" w:rsidRDefault="00794A48" w:rsidP="00903F7D">
            <w:pPr>
              <w:pStyle w:val="movimento2"/>
              <w:rPr>
                <w:color w:val="002060"/>
              </w:rPr>
            </w:pPr>
            <w:r w:rsidRPr="00DC1967">
              <w:rPr>
                <w:color w:val="002060"/>
              </w:rPr>
              <w:t xml:space="preserve">(FUTSAL VIRE GEOSISTEM ASD) </w:t>
            </w:r>
          </w:p>
        </w:tc>
      </w:tr>
      <w:tr w:rsidR="00794A48" w:rsidRPr="00DC1967" w14:paraId="32AE5AF5" w14:textId="77777777" w:rsidTr="00903F7D">
        <w:tc>
          <w:tcPr>
            <w:tcW w:w="2200" w:type="dxa"/>
            <w:tcMar>
              <w:top w:w="20" w:type="dxa"/>
              <w:left w:w="20" w:type="dxa"/>
              <w:bottom w:w="20" w:type="dxa"/>
              <w:right w:w="20" w:type="dxa"/>
            </w:tcMar>
            <w:vAlign w:val="center"/>
            <w:hideMark/>
          </w:tcPr>
          <w:p w14:paraId="485D4228" w14:textId="77777777" w:rsidR="00794A48" w:rsidRPr="00DC1967" w:rsidRDefault="00794A48" w:rsidP="00903F7D">
            <w:pPr>
              <w:pStyle w:val="movimento"/>
              <w:rPr>
                <w:color w:val="002060"/>
              </w:rPr>
            </w:pPr>
            <w:r w:rsidRPr="00DC1967">
              <w:rPr>
                <w:color w:val="002060"/>
              </w:rPr>
              <w:t>FALCONE DAVIDE</w:t>
            </w:r>
          </w:p>
        </w:tc>
        <w:tc>
          <w:tcPr>
            <w:tcW w:w="2200" w:type="dxa"/>
            <w:tcMar>
              <w:top w:w="20" w:type="dxa"/>
              <w:left w:w="20" w:type="dxa"/>
              <w:bottom w:w="20" w:type="dxa"/>
              <w:right w:w="20" w:type="dxa"/>
            </w:tcMar>
            <w:vAlign w:val="center"/>
            <w:hideMark/>
          </w:tcPr>
          <w:p w14:paraId="3CBFC688" w14:textId="77777777" w:rsidR="00794A48" w:rsidRPr="00DC1967" w:rsidRDefault="00794A48" w:rsidP="00903F7D">
            <w:pPr>
              <w:pStyle w:val="movimento2"/>
              <w:rPr>
                <w:color w:val="002060"/>
              </w:rPr>
            </w:pPr>
            <w:r w:rsidRPr="00DC1967">
              <w:rPr>
                <w:color w:val="002060"/>
              </w:rPr>
              <w:t xml:space="preserve">(FUTSAL VIRE GEOSISTEM ASD) </w:t>
            </w:r>
          </w:p>
        </w:tc>
        <w:tc>
          <w:tcPr>
            <w:tcW w:w="800" w:type="dxa"/>
            <w:tcMar>
              <w:top w:w="20" w:type="dxa"/>
              <w:left w:w="20" w:type="dxa"/>
              <w:bottom w:w="20" w:type="dxa"/>
              <w:right w:w="20" w:type="dxa"/>
            </w:tcMar>
            <w:vAlign w:val="center"/>
            <w:hideMark/>
          </w:tcPr>
          <w:p w14:paraId="24302C9E"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672C81BD"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317A0F6B" w14:textId="77777777" w:rsidR="00794A48" w:rsidRPr="00DC1967" w:rsidRDefault="00794A48" w:rsidP="00903F7D">
            <w:pPr>
              <w:pStyle w:val="movimento2"/>
              <w:rPr>
                <w:color w:val="002060"/>
              </w:rPr>
            </w:pPr>
            <w:r w:rsidRPr="00DC1967">
              <w:rPr>
                <w:color w:val="002060"/>
              </w:rPr>
              <w:t> </w:t>
            </w:r>
          </w:p>
        </w:tc>
      </w:tr>
    </w:tbl>
    <w:p w14:paraId="65E42FBC" w14:textId="77777777" w:rsidR="00794A48" w:rsidRPr="00DC1967" w:rsidRDefault="00794A48" w:rsidP="00794A48">
      <w:pPr>
        <w:pStyle w:val="titolo20"/>
        <w:rPr>
          <w:rFonts w:eastAsiaTheme="minorEastAsia"/>
          <w:color w:val="002060"/>
        </w:rPr>
      </w:pPr>
      <w:r w:rsidRPr="00DC196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5C92485B" w14:textId="77777777" w:rsidTr="00903F7D">
        <w:tc>
          <w:tcPr>
            <w:tcW w:w="2200" w:type="dxa"/>
            <w:tcMar>
              <w:top w:w="20" w:type="dxa"/>
              <w:left w:w="20" w:type="dxa"/>
              <w:bottom w:w="20" w:type="dxa"/>
              <w:right w:w="20" w:type="dxa"/>
            </w:tcMar>
            <w:vAlign w:val="center"/>
            <w:hideMark/>
          </w:tcPr>
          <w:p w14:paraId="7E082B1D" w14:textId="77777777" w:rsidR="00794A48" w:rsidRPr="00DC1967" w:rsidRDefault="00794A48" w:rsidP="00903F7D">
            <w:pPr>
              <w:pStyle w:val="movimento"/>
              <w:rPr>
                <w:color w:val="002060"/>
              </w:rPr>
            </w:pPr>
            <w:r w:rsidRPr="00DC1967">
              <w:rPr>
                <w:color w:val="002060"/>
              </w:rPr>
              <w:t>BUDASSI ALESSIO</w:t>
            </w:r>
          </w:p>
        </w:tc>
        <w:tc>
          <w:tcPr>
            <w:tcW w:w="2200" w:type="dxa"/>
            <w:tcMar>
              <w:top w:w="20" w:type="dxa"/>
              <w:left w:w="20" w:type="dxa"/>
              <w:bottom w:w="20" w:type="dxa"/>
              <w:right w:w="20" w:type="dxa"/>
            </w:tcMar>
            <w:vAlign w:val="center"/>
            <w:hideMark/>
          </w:tcPr>
          <w:p w14:paraId="1A6B065A" w14:textId="77777777" w:rsidR="00794A48" w:rsidRPr="00DC1967" w:rsidRDefault="00794A48" w:rsidP="00903F7D">
            <w:pPr>
              <w:pStyle w:val="movimento2"/>
              <w:rPr>
                <w:color w:val="002060"/>
              </w:rPr>
            </w:pPr>
            <w:r w:rsidRPr="00DC1967">
              <w:rPr>
                <w:color w:val="002060"/>
              </w:rPr>
              <w:t xml:space="preserve">(ACLI AUDAX MONTECOSARO C5) </w:t>
            </w:r>
          </w:p>
        </w:tc>
        <w:tc>
          <w:tcPr>
            <w:tcW w:w="800" w:type="dxa"/>
            <w:tcMar>
              <w:top w:w="20" w:type="dxa"/>
              <w:left w:w="20" w:type="dxa"/>
              <w:bottom w:w="20" w:type="dxa"/>
              <w:right w:w="20" w:type="dxa"/>
            </w:tcMar>
            <w:vAlign w:val="center"/>
            <w:hideMark/>
          </w:tcPr>
          <w:p w14:paraId="16DF6644"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136301B1" w14:textId="77777777" w:rsidR="00794A48" w:rsidRPr="00DC1967" w:rsidRDefault="00794A48" w:rsidP="00903F7D">
            <w:pPr>
              <w:pStyle w:val="movimento"/>
              <w:rPr>
                <w:color w:val="002060"/>
              </w:rPr>
            </w:pPr>
            <w:r w:rsidRPr="00DC1967">
              <w:rPr>
                <w:color w:val="002060"/>
              </w:rPr>
              <w:t>FIORETTI CARLO MARIA</w:t>
            </w:r>
          </w:p>
        </w:tc>
        <w:tc>
          <w:tcPr>
            <w:tcW w:w="2200" w:type="dxa"/>
            <w:tcMar>
              <w:top w:w="20" w:type="dxa"/>
              <w:left w:w="20" w:type="dxa"/>
              <w:bottom w:w="20" w:type="dxa"/>
              <w:right w:w="20" w:type="dxa"/>
            </w:tcMar>
            <w:vAlign w:val="center"/>
            <w:hideMark/>
          </w:tcPr>
          <w:p w14:paraId="5844A59C" w14:textId="77777777" w:rsidR="00794A48" w:rsidRPr="00DC1967" w:rsidRDefault="00794A48" w:rsidP="00903F7D">
            <w:pPr>
              <w:pStyle w:val="movimento2"/>
              <w:rPr>
                <w:color w:val="002060"/>
              </w:rPr>
            </w:pPr>
            <w:r w:rsidRPr="00DC1967">
              <w:rPr>
                <w:color w:val="002060"/>
              </w:rPr>
              <w:t xml:space="preserve">(ACLI AUDAX MONTECOSARO C5) </w:t>
            </w:r>
          </w:p>
        </w:tc>
      </w:tr>
      <w:tr w:rsidR="00794A48" w:rsidRPr="00DC1967" w14:paraId="195053FD" w14:textId="77777777" w:rsidTr="00903F7D">
        <w:tc>
          <w:tcPr>
            <w:tcW w:w="2200" w:type="dxa"/>
            <w:tcMar>
              <w:top w:w="20" w:type="dxa"/>
              <w:left w:w="20" w:type="dxa"/>
              <w:bottom w:w="20" w:type="dxa"/>
              <w:right w:w="20" w:type="dxa"/>
            </w:tcMar>
            <w:vAlign w:val="center"/>
            <w:hideMark/>
          </w:tcPr>
          <w:p w14:paraId="72EEC078" w14:textId="77777777" w:rsidR="00794A48" w:rsidRPr="00DC1967" w:rsidRDefault="00794A48" w:rsidP="00903F7D">
            <w:pPr>
              <w:pStyle w:val="movimento"/>
              <w:rPr>
                <w:color w:val="002060"/>
              </w:rPr>
            </w:pPr>
            <w:r w:rsidRPr="00DC1967">
              <w:rPr>
                <w:color w:val="002060"/>
              </w:rPr>
              <w:t>GIRONE ALESSIO</w:t>
            </w:r>
          </w:p>
        </w:tc>
        <w:tc>
          <w:tcPr>
            <w:tcW w:w="2200" w:type="dxa"/>
            <w:tcMar>
              <w:top w:w="20" w:type="dxa"/>
              <w:left w:w="20" w:type="dxa"/>
              <w:bottom w:w="20" w:type="dxa"/>
              <w:right w:w="20" w:type="dxa"/>
            </w:tcMar>
            <w:vAlign w:val="center"/>
            <w:hideMark/>
          </w:tcPr>
          <w:p w14:paraId="4C5AADA2" w14:textId="77777777" w:rsidR="00794A48" w:rsidRPr="00DC1967" w:rsidRDefault="00794A48" w:rsidP="00903F7D">
            <w:pPr>
              <w:pStyle w:val="movimento2"/>
              <w:rPr>
                <w:color w:val="002060"/>
              </w:rPr>
            </w:pPr>
            <w:r w:rsidRPr="00DC1967">
              <w:rPr>
                <w:color w:val="002060"/>
              </w:rPr>
              <w:t xml:space="preserve">(CERRETO D ESI C5 A.S.D.) </w:t>
            </w:r>
          </w:p>
        </w:tc>
        <w:tc>
          <w:tcPr>
            <w:tcW w:w="800" w:type="dxa"/>
            <w:tcMar>
              <w:top w:w="20" w:type="dxa"/>
              <w:left w:w="20" w:type="dxa"/>
              <w:bottom w:w="20" w:type="dxa"/>
              <w:right w:w="20" w:type="dxa"/>
            </w:tcMar>
            <w:vAlign w:val="center"/>
            <w:hideMark/>
          </w:tcPr>
          <w:p w14:paraId="4DC40B60"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74F52E73" w14:textId="77777777" w:rsidR="00794A48" w:rsidRPr="00DC1967" w:rsidRDefault="00794A48" w:rsidP="00903F7D">
            <w:pPr>
              <w:pStyle w:val="movimento"/>
              <w:rPr>
                <w:color w:val="002060"/>
              </w:rPr>
            </w:pPr>
            <w:r w:rsidRPr="00DC1967">
              <w:rPr>
                <w:color w:val="002060"/>
              </w:rPr>
              <w:t>LIPPERA TOMMASO</w:t>
            </w:r>
          </w:p>
        </w:tc>
        <w:tc>
          <w:tcPr>
            <w:tcW w:w="2200" w:type="dxa"/>
            <w:tcMar>
              <w:top w:w="20" w:type="dxa"/>
              <w:left w:w="20" w:type="dxa"/>
              <w:bottom w:w="20" w:type="dxa"/>
              <w:right w:w="20" w:type="dxa"/>
            </w:tcMar>
            <w:vAlign w:val="center"/>
            <w:hideMark/>
          </w:tcPr>
          <w:p w14:paraId="7D03E40A" w14:textId="77777777" w:rsidR="00794A48" w:rsidRPr="00DC1967" w:rsidRDefault="00794A48" w:rsidP="00903F7D">
            <w:pPr>
              <w:pStyle w:val="movimento2"/>
              <w:rPr>
                <w:color w:val="002060"/>
              </w:rPr>
            </w:pPr>
            <w:r w:rsidRPr="00DC1967">
              <w:rPr>
                <w:color w:val="002060"/>
              </w:rPr>
              <w:t xml:space="preserve">(CERRETO D ESI C5 A.S.D.) </w:t>
            </w:r>
          </w:p>
        </w:tc>
      </w:tr>
      <w:tr w:rsidR="00794A48" w:rsidRPr="00DC1967" w14:paraId="3D86DB5C" w14:textId="77777777" w:rsidTr="00903F7D">
        <w:tc>
          <w:tcPr>
            <w:tcW w:w="2200" w:type="dxa"/>
            <w:tcMar>
              <w:top w:w="20" w:type="dxa"/>
              <w:left w:w="20" w:type="dxa"/>
              <w:bottom w:w="20" w:type="dxa"/>
              <w:right w:w="20" w:type="dxa"/>
            </w:tcMar>
            <w:vAlign w:val="center"/>
            <w:hideMark/>
          </w:tcPr>
          <w:p w14:paraId="39B2CA3B" w14:textId="77777777" w:rsidR="00794A48" w:rsidRPr="00DC1967" w:rsidRDefault="00794A48" w:rsidP="00903F7D">
            <w:pPr>
              <w:pStyle w:val="movimento"/>
              <w:rPr>
                <w:color w:val="002060"/>
              </w:rPr>
            </w:pPr>
            <w:r w:rsidRPr="00DC1967">
              <w:rPr>
                <w:color w:val="002060"/>
              </w:rPr>
              <w:t>CANNELLA TOMMASO</w:t>
            </w:r>
          </w:p>
        </w:tc>
        <w:tc>
          <w:tcPr>
            <w:tcW w:w="2200" w:type="dxa"/>
            <w:tcMar>
              <w:top w:w="20" w:type="dxa"/>
              <w:left w:w="20" w:type="dxa"/>
              <w:bottom w:w="20" w:type="dxa"/>
              <w:right w:w="20" w:type="dxa"/>
            </w:tcMar>
            <w:vAlign w:val="center"/>
            <w:hideMark/>
          </w:tcPr>
          <w:p w14:paraId="1B05118D" w14:textId="77777777" w:rsidR="00794A48" w:rsidRPr="00DC1967" w:rsidRDefault="00794A48" w:rsidP="00903F7D">
            <w:pPr>
              <w:pStyle w:val="movimento2"/>
              <w:rPr>
                <w:color w:val="002060"/>
              </w:rPr>
            </w:pPr>
            <w:r w:rsidRPr="00DC1967">
              <w:rPr>
                <w:color w:val="002060"/>
              </w:rPr>
              <w:t xml:space="preserve">(FUTSAL VIRE GEOSISTEM ASD) </w:t>
            </w:r>
          </w:p>
        </w:tc>
        <w:tc>
          <w:tcPr>
            <w:tcW w:w="800" w:type="dxa"/>
            <w:tcMar>
              <w:top w:w="20" w:type="dxa"/>
              <w:left w:w="20" w:type="dxa"/>
              <w:bottom w:w="20" w:type="dxa"/>
              <w:right w:w="20" w:type="dxa"/>
            </w:tcMar>
            <w:vAlign w:val="center"/>
            <w:hideMark/>
          </w:tcPr>
          <w:p w14:paraId="2C7F1914"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22F1D95A" w14:textId="77777777" w:rsidR="00794A48" w:rsidRPr="00DC1967" w:rsidRDefault="00794A48" w:rsidP="00903F7D">
            <w:pPr>
              <w:pStyle w:val="movimento"/>
              <w:rPr>
                <w:color w:val="002060"/>
              </w:rPr>
            </w:pPr>
            <w:r w:rsidRPr="00DC1967">
              <w:rPr>
                <w:color w:val="002060"/>
              </w:rPr>
              <w:t>CICOGNA LORENZO</w:t>
            </w:r>
          </w:p>
        </w:tc>
        <w:tc>
          <w:tcPr>
            <w:tcW w:w="2200" w:type="dxa"/>
            <w:tcMar>
              <w:top w:w="20" w:type="dxa"/>
              <w:left w:w="20" w:type="dxa"/>
              <w:bottom w:w="20" w:type="dxa"/>
              <w:right w:w="20" w:type="dxa"/>
            </w:tcMar>
            <w:vAlign w:val="center"/>
            <w:hideMark/>
          </w:tcPr>
          <w:p w14:paraId="332C174E" w14:textId="77777777" w:rsidR="00794A48" w:rsidRPr="00DC1967" w:rsidRDefault="00794A48" w:rsidP="00903F7D">
            <w:pPr>
              <w:pStyle w:val="movimento2"/>
              <w:rPr>
                <w:color w:val="002060"/>
              </w:rPr>
            </w:pPr>
            <w:r w:rsidRPr="00DC1967">
              <w:rPr>
                <w:color w:val="002060"/>
              </w:rPr>
              <w:t xml:space="preserve">(FUTSAL VIRE GEOSISTEM ASD) </w:t>
            </w:r>
          </w:p>
        </w:tc>
      </w:tr>
      <w:tr w:rsidR="00794A48" w:rsidRPr="00DC1967" w14:paraId="3F8F45D0" w14:textId="77777777" w:rsidTr="00903F7D">
        <w:tc>
          <w:tcPr>
            <w:tcW w:w="2200" w:type="dxa"/>
            <w:tcMar>
              <w:top w:w="20" w:type="dxa"/>
              <w:left w:w="20" w:type="dxa"/>
              <w:bottom w:w="20" w:type="dxa"/>
              <w:right w:w="20" w:type="dxa"/>
            </w:tcMar>
            <w:vAlign w:val="center"/>
            <w:hideMark/>
          </w:tcPr>
          <w:p w14:paraId="799A31F5" w14:textId="77777777" w:rsidR="00794A48" w:rsidRPr="00DC1967" w:rsidRDefault="00794A48" w:rsidP="00903F7D">
            <w:pPr>
              <w:pStyle w:val="movimento"/>
              <w:rPr>
                <w:color w:val="002060"/>
              </w:rPr>
            </w:pPr>
            <w:r w:rsidRPr="00DC1967">
              <w:rPr>
                <w:color w:val="002060"/>
              </w:rPr>
              <w:t>GIOVANNOZZI MATTIA</w:t>
            </w:r>
          </w:p>
        </w:tc>
        <w:tc>
          <w:tcPr>
            <w:tcW w:w="2200" w:type="dxa"/>
            <w:tcMar>
              <w:top w:w="20" w:type="dxa"/>
              <w:left w:w="20" w:type="dxa"/>
              <w:bottom w:w="20" w:type="dxa"/>
              <w:right w:w="20" w:type="dxa"/>
            </w:tcMar>
            <w:vAlign w:val="center"/>
            <w:hideMark/>
          </w:tcPr>
          <w:p w14:paraId="2B7B8688" w14:textId="77777777" w:rsidR="00794A48" w:rsidRPr="00DC1967" w:rsidRDefault="00794A48" w:rsidP="00903F7D">
            <w:pPr>
              <w:pStyle w:val="movimento2"/>
              <w:rPr>
                <w:color w:val="002060"/>
              </w:rPr>
            </w:pPr>
            <w:r w:rsidRPr="00DC1967">
              <w:rPr>
                <w:color w:val="002060"/>
              </w:rPr>
              <w:t xml:space="preserve">(FUTSAL VIRE GEOSISTEM ASD) </w:t>
            </w:r>
          </w:p>
        </w:tc>
        <w:tc>
          <w:tcPr>
            <w:tcW w:w="800" w:type="dxa"/>
            <w:tcMar>
              <w:top w:w="20" w:type="dxa"/>
              <w:left w:w="20" w:type="dxa"/>
              <w:bottom w:w="20" w:type="dxa"/>
              <w:right w:w="20" w:type="dxa"/>
            </w:tcMar>
            <w:vAlign w:val="center"/>
            <w:hideMark/>
          </w:tcPr>
          <w:p w14:paraId="3CE4D311"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31820DD7"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6559C2B3" w14:textId="77777777" w:rsidR="00794A48" w:rsidRPr="00DC1967" w:rsidRDefault="00794A48" w:rsidP="00903F7D">
            <w:pPr>
              <w:pStyle w:val="movimento2"/>
              <w:rPr>
                <w:color w:val="002060"/>
              </w:rPr>
            </w:pPr>
            <w:r w:rsidRPr="00DC1967">
              <w:rPr>
                <w:color w:val="002060"/>
              </w:rPr>
              <w:t> </w:t>
            </w:r>
          </w:p>
        </w:tc>
      </w:tr>
    </w:tbl>
    <w:p w14:paraId="76760EE8" w14:textId="77777777" w:rsidR="00794A48" w:rsidRDefault="00794A48" w:rsidP="00794A48">
      <w:pPr>
        <w:pStyle w:val="breakline"/>
        <w:rPr>
          <w:color w:val="002060"/>
        </w:rPr>
      </w:pPr>
    </w:p>
    <w:p w14:paraId="2A26CC06" w14:textId="77777777" w:rsidR="00794A48" w:rsidRPr="00BD581B" w:rsidRDefault="00794A48" w:rsidP="00794A48">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2D6DD1D4" w14:textId="77777777" w:rsidR="00794A48" w:rsidRPr="00BD581B" w:rsidRDefault="00794A48" w:rsidP="00794A48">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69178F13" w14:textId="77777777" w:rsidR="00794A48" w:rsidRPr="00DC1967" w:rsidRDefault="00794A48" w:rsidP="00794A48">
      <w:pPr>
        <w:pStyle w:val="breakline"/>
        <w:rPr>
          <w:rFonts w:eastAsiaTheme="minorEastAsia"/>
          <w:color w:val="002060"/>
        </w:rPr>
      </w:pPr>
    </w:p>
    <w:p w14:paraId="47D8BCAB" w14:textId="77777777" w:rsidR="00794A48" w:rsidRPr="00DC1967" w:rsidRDefault="00794A48" w:rsidP="00794A48">
      <w:pPr>
        <w:pStyle w:val="titoloprinc0"/>
        <w:rPr>
          <w:color w:val="002060"/>
        </w:rPr>
      </w:pPr>
      <w:r w:rsidRPr="00DC1967">
        <w:rPr>
          <w:color w:val="002060"/>
        </w:rPr>
        <w:t>CLASSIFICA</w:t>
      </w:r>
    </w:p>
    <w:p w14:paraId="60CAD41F" w14:textId="77777777" w:rsidR="00794A48" w:rsidRPr="00DC1967" w:rsidRDefault="00794A48" w:rsidP="00794A48">
      <w:pPr>
        <w:pStyle w:val="breakline"/>
        <w:rPr>
          <w:color w:val="002060"/>
        </w:rPr>
      </w:pPr>
    </w:p>
    <w:p w14:paraId="60388798" w14:textId="77777777" w:rsidR="00794A48" w:rsidRPr="00DC1967" w:rsidRDefault="00794A48" w:rsidP="00794A48">
      <w:pPr>
        <w:pStyle w:val="breakline"/>
        <w:rPr>
          <w:color w:val="002060"/>
        </w:rPr>
      </w:pPr>
    </w:p>
    <w:p w14:paraId="73B6C65B" w14:textId="77777777" w:rsidR="00794A48" w:rsidRPr="00DC1967" w:rsidRDefault="00794A48" w:rsidP="00794A48">
      <w:pPr>
        <w:pStyle w:val="sottotitolocampionato10"/>
        <w:rPr>
          <w:color w:val="002060"/>
        </w:rPr>
      </w:pPr>
      <w:r w:rsidRPr="00DC196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94A48" w:rsidRPr="00DC1967" w14:paraId="70F9E95A" w14:textId="77777777" w:rsidTr="00903F7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47FBA" w14:textId="77777777" w:rsidR="00794A48" w:rsidRPr="00DC1967" w:rsidRDefault="00794A48" w:rsidP="00903F7D">
            <w:pPr>
              <w:pStyle w:val="headertabella0"/>
              <w:rPr>
                <w:color w:val="002060"/>
              </w:rPr>
            </w:pPr>
            <w:r w:rsidRPr="00DC196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4E759" w14:textId="77777777" w:rsidR="00794A48" w:rsidRPr="00DC1967" w:rsidRDefault="00794A48" w:rsidP="00903F7D">
            <w:pPr>
              <w:pStyle w:val="headertabella0"/>
              <w:rPr>
                <w:color w:val="002060"/>
              </w:rPr>
            </w:pPr>
            <w:r w:rsidRPr="00DC196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C26EF" w14:textId="77777777" w:rsidR="00794A48" w:rsidRPr="00DC1967" w:rsidRDefault="00794A48" w:rsidP="00903F7D">
            <w:pPr>
              <w:pStyle w:val="headertabella0"/>
              <w:rPr>
                <w:color w:val="002060"/>
              </w:rPr>
            </w:pPr>
            <w:r w:rsidRPr="00DC196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E845B" w14:textId="77777777" w:rsidR="00794A48" w:rsidRPr="00DC1967" w:rsidRDefault="00794A48" w:rsidP="00903F7D">
            <w:pPr>
              <w:pStyle w:val="headertabella0"/>
              <w:rPr>
                <w:color w:val="002060"/>
              </w:rPr>
            </w:pPr>
            <w:r w:rsidRPr="00DC196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84F42" w14:textId="77777777" w:rsidR="00794A48" w:rsidRPr="00DC1967" w:rsidRDefault="00794A48" w:rsidP="00903F7D">
            <w:pPr>
              <w:pStyle w:val="headertabella0"/>
              <w:rPr>
                <w:color w:val="002060"/>
              </w:rPr>
            </w:pPr>
            <w:r w:rsidRPr="00DC196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5534C" w14:textId="77777777" w:rsidR="00794A48" w:rsidRPr="00DC1967" w:rsidRDefault="00794A48" w:rsidP="00903F7D">
            <w:pPr>
              <w:pStyle w:val="headertabella0"/>
              <w:rPr>
                <w:color w:val="002060"/>
              </w:rPr>
            </w:pPr>
            <w:r w:rsidRPr="00DC196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69468D" w14:textId="77777777" w:rsidR="00794A48" w:rsidRPr="00DC1967" w:rsidRDefault="00794A48" w:rsidP="00903F7D">
            <w:pPr>
              <w:pStyle w:val="headertabella0"/>
              <w:rPr>
                <w:color w:val="002060"/>
              </w:rPr>
            </w:pPr>
            <w:r w:rsidRPr="00DC196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C4750D" w14:textId="77777777" w:rsidR="00794A48" w:rsidRPr="00DC1967" w:rsidRDefault="00794A48" w:rsidP="00903F7D">
            <w:pPr>
              <w:pStyle w:val="headertabella0"/>
              <w:rPr>
                <w:color w:val="002060"/>
              </w:rPr>
            </w:pPr>
            <w:r w:rsidRPr="00DC196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B47CA" w14:textId="77777777" w:rsidR="00794A48" w:rsidRPr="00DC1967" w:rsidRDefault="00794A48" w:rsidP="00903F7D">
            <w:pPr>
              <w:pStyle w:val="headertabella0"/>
              <w:rPr>
                <w:color w:val="002060"/>
              </w:rPr>
            </w:pPr>
            <w:r w:rsidRPr="00DC196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8E08F1" w14:textId="77777777" w:rsidR="00794A48" w:rsidRPr="00DC1967" w:rsidRDefault="00794A48" w:rsidP="00903F7D">
            <w:pPr>
              <w:pStyle w:val="headertabella0"/>
              <w:rPr>
                <w:color w:val="002060"/>
              </w:rPr>
            </w:pPr>
            <w:r w:rsidRPr="00DC1967">
              <w:rPr>
                <w:color w:val="002060"/>
              </w:rPr>
              <w:t>PE</w:t>
            </w:r>
          </w:p>
        </w:tc>
      </w:tr>
      <w:tr w:rsidR="00794A48" w:rsidRPr="00DC1967" w14:paraId="65D5EE52" w14:textId="77777777" w:rsidTr="00903F7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7A1FCD" w14:textId="77777777" w:rsidR="00794A48" w:rsidRPr="00DC1967" w:rsidRDefault="00794A48" w:rsidP="00903F7D">
            <w:pPr>
              <w:pStyle w:val="rowtabella0"/>
              <w:rPr>
                <w:color w:val="002060"/>
              </w:rPr>
            </w:pPr>
            <w:r w:rsidRPr="00DC1967">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2C9EC" w14:textId="77777777" w:rsidR="00794A48" w:rsidRPr="00DC1967" w:rsidRDefault="00794A48" w:rsidP="00903F7D">
            <w:pPr>
              <w:pStyle w:val="rowtabella0"/>
              <w:jc w:val="center"/>
              <w:rPr>
                <w:color w:val="002060"/>
              </w:rPr>
            </w:pPr>
            <w:r w:rsidRPr="00DC196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94364"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B3975"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80715"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498B4"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316B2" w14:textId="77777777" w:rsidR="00794A48" w:rsidRPr="00DC1967" w:rsidRDefault="00794A48" w:rsidP="00903F7D">
            <w:pPr>
              <w:pStyle w:val="rowtabella0"/>
              <w:jc w:val="center"/>
              <w:rPr>
                <w:color w:val="002060"/>
              </w:rPr>
            </w:pPr>
            <w:r w:rsidRPr="00DC196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A7452" w14:textId="77777777" w:rsidR="00794A48" w:rsidRPr="00DC1967" w:rsidRDefault="00794A48" w:rsidP="00903F7D">
            <w:pPr>
              <w:pStyle w:val="rowtabella0"/>
              <w:jc w:val="center"/>
              <w:rPr>
                <w:color w:val="002060"/>
              </w:rPr>
            </w:pPr>
            <w:r w:rsidRPr="00DC196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D3679" w14:textId="77777777" w:rsidR="00794A48" w:rsidRPr="00DC1967" w:rsidRDefault="00794A48" w:rsidP="00903F7D">
            <w:pPr>
              <w:pStyle w:val="rowtabella0"/>
              <w:jc w:val="center"/>
              <w:rPr>
                <w:color w:val="002060"/>
              </w:rPr>
            </w:pPr>
            <w:r w:rsidRPr="00DC196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F7AC6" w14:textId="77777777" w:rsidR="00794A48" w:rsidRPr="00DC1967" w:rsidRDefault="00794A48" w:rsidP="00903F7D">
            <w:pPr>
              <w:pStyle w:val="rowtabella0"/>
              <w:jc w:val="center"/>
              <w:rPr>
                <w:color w:val="002060"/>
              </w:rPr>
            </w:pPr>
            <w:r w:rsidRPr="00DC1967">
              <w:rPr>
                <w:color w:val="002060"/>
              </w:rPr>
              <w:t>0</w:t>
            </w:r>
          </w:p>
        </w:tc>
      </w:tr>
      <w:tr w:rsidR="00794A48" w:rsidRPr="00DC1967" w14:paraId="3D6F4899"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24AB4F" w14:textId="77777777" w:rsidR="00794A48" w:rsidRPr="00DC1967" w:rsidRDefault="00794A48" w:rsidP="00903F7D">
            <w:pPr>
              <w:pStyle w:val="rowtabella0"/>
              <w:rPr>
                <w:color w:val="002060"/>
              </w:rPr>
            </w:pPr>
            <w:r w:rsidRPr="00DC1967">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CE8A4" w14:textId="77777777" w:rsidR="00794A48" w:rsidRPr="00DC1967" w:rsidRDefault="00794A48" w:rsidP="00903F7D">
            <w:pPr>
              <w:pStyle w:val="rowtabella0"/>
              <w:jc w:val="center"/>
              <w:rPr>
                <w:color w:val="002060"/>
              </w:rPr>
            </w:pPr>
            <w:r w:rsidRPr="00DC19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5A77B"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6F398"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C0D38"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4190D"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1DD5D" w14:textId="77777777" w:rsidR="00794A48" w:rsidRPr="00DC1967" w:rsidRDefault="00794A48" w:rsidP="00903F7D">
            <w:pPr>
              <w:pStyle w:val="rowtabella0"/>
              <w:jc w:val="center"/>
              <w:rPr>
                <w:color w:val="002060"/>
              </w:rPr>
            </w:pPr>
            <w:r w:rsidRPr="00DC1967">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62A3A" w14:textId="77777777" w:rsidR="00794A48" w:rsidRPr="00DC1967" w:rsidRDefault="00794A48" w:rsidP="00903F7D">
            <w:pPr>
              <w:pStyle w:val="rowtabella0"/>
              <w:jc w:val="center"/>
              <w:rPr>
                <w:color w:val="002060"/>
              </w:rPr>
            </w:pPr>
            <w:r w:rsidRPr="00DC196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ECD0E" w14:textId="77777777" w:rsidR="00794A48" w:rsidRPr="00DC1967" w:rsidRDefault="00794A48" w:rsidP="00903F7D">
            <w:pPr>
              <w:pStyle w:val="rowtabella0"/>
              <w:jc w:val="center"/>
              <w:rPr>
                <w:color w:val="002060"/>
              </w:rPr>
            </w:pPr>
            <w:r w:rsidRPr="00DC196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D980F" w14:textId="77777777" w:rsidR="00794A48" w:rsidRPr="00DC1967" w:rsidRDefault="00794A48" w:rsidP="00903F7D">
            <w:pPr>
              <w:pStyle w:val="rowtabella0"/>
              <w:jc w:val="center"/>
              <w:rPr>
                <w:color w:val="002060"/>
              </w:rPr>
            </w:pPr>
            <w:r w:rsidRPr="00DC1967">
              <w:rPr>
                <w:color w:val="002060"/>
              </w:rPr>
              <w:t>0</w:t>
            </w:r>
          </w:p>
        </w:tc>
      </w:tr>
      <w:tr w:rsidR="00794A48" w:rsidRPr="00DC1967" w14:paraId="33F35DFD"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40E48E" w14:textId="77777777" w:rsidR="00794A48" w:rsidRPr="00DC1967" w:rsidRDefault="00794A48" w:rsidP="00903F7D">
            <w:pPr>
              <w:pStyle w:val="rowtabella0"/>
              <w:rPr>
                <w:color w:val="002060"/>
              </w:rPr>
            </w:pPr>
            <w:r w:rsidRPr="00DC1967">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D06A8" w14:textId="77777777" w:rsidR="00794A48" w:rsidRPr="00DC1967" w:rsidRDefault="00794A48" w:rsidP="00903F7D">
            <w:pPr>
              <w:pStyle w:val="rowtabella0"/>
              <w:jc w:val="center"/>
              <w:rPr>
                <w:color w:val="002060"/>
              </w:rPr>
            </w:pPr>
            <w:r w:rsidRPr="00DC19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54A99"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BBB2E"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8A742"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556C3"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E2AC4" w14:textId="77777777" w:rsidR="00794A48" w:rsidRPr="00DC1967" w:rsidRDefault="00794A48" w:rsidP="00903F7D">
            <w:pPr>
              <w:pStyle w:val="rowtabella0"/>
              <w:jc w:val="center"/>
              <w:rPr>
                <w:color w:val="002060"/>
              </w:rPr>
            </w:pPr>
            <w:r w:rsidRPr="00DC196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B7652" w14:textId="77777777" w:rsidR="00794A48" w:rsidRPr="00DC1967" w:rsidRDefault="00794A48" w:rsidP="00903F7D">
            <w:pPr>
              <w:pStyle w:val="rowtabella0"/>
              <w:jc w:val="center"/>
              <w:rPr>
                <w:color w:val="002060"/>
              </w:rPr>
            </w:pPr>
            <w:r w:rsidRPr="00DC19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70ED0" w14:textId="77777777" w:rsidR="00794A48" w:rsidRPr="00DC1967" w:rsidRDefault="00794A48" w:rsidP="00903F7D">
            <w:pPr>
              <w:pStyle w:val="rowtabella0"/>
              <w:jc w:val="center"/>
              <w:rPr>
                <w:color w:val="002060"/>
              </w:rPr>
            </w:pPr>
            <w:r w:rsidRPr="00DC196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03879" w14:textId="77777777" w:rsidR="00794A48" w:rsidRPr="00DC1967" w:rsidRDefault="00794A48" w:rsidP="00903F7D">
            <w:pPr>
              <w:pStyle w:val="rowtabella0"/>
              <w:jc w:val="center"/>
              <w:rPr>
                <w:color w:val="002060"/>
              </w:rPr>
            </w:pPr>
            <w:r w:rsidRPr="00DC1967">
              <w:rPr>
                <w:color w:val="002060"/>
              </w:rPr>
              <w:t>0</w:t>
            </w:r>
          </w:p>
        </w:tc>
      </w:tr>
      <w:tr w:rsidR="00794A48" w:rsidRPr="00DC1967" w14:paraId="2CC822E6"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697945" w14:textId="77777777" w:rsidR="00794A48" w:rsidRPr="00DC1967" w:rsidRDefault="00794A48" w:rsidP="00903F7D">
            <w:pPr>
              <w:pStyle w:val="rowtabella0"/>
              <w:rPr>
                <w:color w:val="002060"/>
              </w:rPr>
            </w:pPr>
            <w:r w:rsidRPr="00DC1967">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E150C" w14:textId="77777777" w:rsidR="00794A48" w:rsidRPr="00DC1967" w:rsidRDefault="00794A48" w:rsidP="00903F7D">
            <w:pPr>
              <w:pStyle w:val="rowtabella0"/>
              <w:jc w:val="center"/>
              <w:rPr>
                <w:color w:val="002060"/>
              </w:rPr>
            </w:pPr>
            <w:r w:rsidRPr="00DC19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A440D"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186A1"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6BB82"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44F28"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D7EB6" w14:textId="77777777" w:rsidR="00794A48" w:rsidRPr="00DC1967" w:rsidRDefault="00794A48" w:rsidP="00903F7D">
            <w:pPr>
              <w:pStyle w:val="rowtabella0"/>
              <w:jc w:val="center"/>
              <w:rPr>
                <w:color w:val="002060"/>
              </w:rPr>
            </w:pPr>
            <w:r w:rsidRPr="00DC196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2C30A" w14:textId="77777777" w:rsidR="00794A48" w:rsidRPr="00DC1967" w:rsidRDefault="00794A48" w:rsidP="00903F7D">
            <w:pPr>
              <w:pStyle w:val="rowtabella0"/>
              <w:jc w:val="center"/>
              <w:rPr>
                <w:color w:val="002060"/>
              </w:rPr>
            </w:pPr>
            <w:r w:rsidRPr="00DC196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135F2" w14:textId="77777777" w:rsidR="00794A48" w:rsidRPr="00DC1967" w:rsidRDefault="00794A48" w:rsidP="00903F7D">
            <w:pPr>
              <w:pStyle w:val="rowtabella0"/>
              <w:jc w:val="center"/>
              <w:rPr>
                <w:color w:val="002060"/>
              </w:rPr>
            </w:pPr>
            <w:r w:rsidRPr="00DC19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F3A30" w14:textId="77777777" w:rsidR="00794A48" w:rsidRPr="00DC1967" w:rsidRDefault="00794A48" w:rsidP="00903F7D">
            <w:pPr>
              <w:pStyle w:val="rowtabella0"/>
              <w:jc w:val="center"/>
              <w:rPr>
                <w:color w:val="002060"/>
              </w:rPr>
            </w:pPr>
            <w:r w:rsidRPr="00DC1967">
              <w:rPr>
                <w:color w:val="002060"/>
              </w:rPr>
              <w:t>0</w:t>
            </w:r>
          </w:p>
        </w:tc>
      </w:tr>
      <w:tr w:rsidR="00794A48" w:rsidRPr="00DC1967" w14:paraId="31BDF5A9"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EF94C5" w14:textId="77777777" w:rsidR="00794A48" w:rsidRPr="00DC1967" w:rsidRDefault="00794A48" w:rsidP="00903F7D">
            <w:pPr>
              <w:pStyle w:val="rowtabella0"/>
              <w:rPr>
                <w:color w:val="002060"/>
              </w:rPr>
            </w:pPr>
            <w:r w:rsidRPr="00DC1967">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AFA6B"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5C531"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ADF57"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6CDDE"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49F80"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7FA65" w14:textId="77777777" w:rsidR="00794A48" w:rsidRPr="00DC1967" w:rsidRDefault="00794A48" w:rsidP="00903F7D">
            <w:pPr>
              <w:pStyle w:val="rowtabella0"/>
              <w:jc w:val="center"/>
              <w:rPr>
                <w:color w:val="002060"/>
              </w:rPr>
            </w:pPr>
            <w:r w:rsidRPr="00DC196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DC922" w14:textId="77777777" w:rsidR="00794A48" w:rsidRPr="00DC1967" w:rsidRDefault="00794A48" w:rsidP="00903F7D">
            <w:pPr>
              <w:pStyle w:val="rowtabella0"/>
              <w:jc w:val="center"/>
              <w:rPr>
                <w:color w:val="002060"/>
              </w:rPr>
            </w:pPr>
            <w:r w:rsidRPr="00DC196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A1264"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05587" w14:textId="77777777" w:rsidR="00794A48" w:rsidRPr="00DC1967" w:rsidRDefault="00794A48" w:rsidP="00903F7D">
            <w:pPr>
              <w:pStyle w:val="rowtabella0"/>
              <w:jc w:val="center"/>
              <w:rPr>
                <w:color w:val="002060"/>
              </w:rPr>
            </w:pPr>
            <w:r w:rsidRPr="00DC1967">
              <w:rPr>
                <w:color w:val="002060"/>
              </w:rPr>
              <w:t>0</w:t>
            </w:r>
          </w:p>
        </w:tc>
      </w:tr>
      <w:tr w:rsidR="00794A48" w:rsidRPr="00DC1967" w14:paraId="1EC291F9"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861129" w14:textId="77777777" w:rsidR="00794A48" w:rsidRPr="00DC1967" w:rsidRDefault="00794A48" w:rsidP="00903F7D">
            <w:pPr>
              <w:pStyle w:val="rowtabella0"/>
              <w:rPr>
                <w:color w:val="002060"/>
                <w:lang w:val="es-ES"/>
              </w:rPr>
            </w:pPr>
            <w:r w:rsidRPr="00DC1967">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D37A6" w14:textId="77777777" w:rsidR="00794A48" w:rsidRPr="00DC1967" w:rsidRDefault="00794A48" w:rsidP="00903F7D">
            <w:pPr>
              <w:pStyle w:val="rowtabella0"/>
              <w:jc w:val="center"/>
              <w:rPr>
                <w:color w:val="002060"/>
              </w:rPr>
            </w:pPr>
            <w:r w:rsidRPr="00DC19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CA867"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57419"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3C684"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36AED"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9F00C" w14:textId="77777777" w:rsidR="00794A48" w:rsidRPr="00DC1967" w:rsidRDefault="00794A48" w:rsidP="00903F7D">
            <w:pPr>
              <w:pStyle w:val="rowtabella0"/>
              <w:jc w:val="center"/>
              <w:rPr>
                <w:color w:val="002060"/>
              </w:rPr>
            </w:pPr>
            <w:r w:rsidRPr="00DC196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AD00D" w14:textId="77777777" w:rsidR="00794A48" w:rsidRPr="00DC1967" w:rsidRDefault="00794A48" w:rsidP="00903F7D">
            <w:pPr>
              <w:pStyle w:val="rowtabella0"/>
              <w:jc w:val="center"/>
              <w:rPr>
                <w:color w:val="002060"/>
              </w:rPr>
            </w:pPr>
            <w:r w:rsidRPr="00DC196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C7ECE"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976E2" w14:textId="77777777" w:rsidR="00794A48" w:rsidRPr="00DC1967" w:rsidRDefault="00794A48" w:rsidP="00903F7D">
            <w:pPr>
              <w:pStyle w:val="rowtabella0"/>
              <w:jc w:val="center"/>
              <w:rPr>
                <w:color w:val="002060"/>
              </w:rPr>
            </w:pPr>
            <w:r w:rsidRPr="00DC1967">
              <w:rPr>
                <w:color w:val="002060"/>
              </w:rPr>
              <w:t>0</w:t>
            </w:r>
          </w:p>
        </w:tc>
      </w:tr>
      <w:tr w:rsidR="00794A48" w:rsidRPr="00DC1967" w14:paraId="7DBBE929"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66B714" w14:textId="77777777" w:rsidR="00794A48" w:rsidRPr="00DC1967" w:rsidRDefault="00794A48" w:rsidP="00903F7D">
            <w:pPr>
              <w:pStyle w:val="rowtabella0"/>
              <w:rPr>
                <w:color w:val="002060"/>
              </w:rPr>
            </w:pPr>
            <w:r w:rsidRPr="00DC1967">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A47E4"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4D690"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818E4"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FE713"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0B4AB"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FEC1E" w14:textId="77777777" w:rsidR="00794A48" w:rsidRPr="00DC1967" w:rsidRDefault="00794A48" w:rsidP="00903F7D">
            <w:pPr>
              <w:pStyle w:val="rowtabella0"/>
              <w:jc w:val="center"/>
              <w:rPr>
                <w:color w:val="002060"/>
              </w:rPr>
            </w:pPr>
            <w:r w:rsidRPr="00DC196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23F99" w14:textId="77777777" w:rsidR="00794A48" w:rsidRPr="00DC1967" w:rsidRDefault="00794A48" w:rsidP="00903F7D">
            <w:pPr>
              <w:pStyle w:val="rowtabella0"/>
              <w:jc w:val="center"/>
              <w:rPr>
                <w:color w:val="002060"/>
              </w:rPr>
            </w:pPr>
            <w:r w:rsidRPr="00DC196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E9E6E"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0D799" w14:textId="77777777" w:rsidR="00794A48" w:rsidRPr="00DC1967" w:rsidRDefault="00794A48" w:rsidP="00903F7D">
            <w:pPr>
              <w:pStyle w:val="rowtabella0"/>
              <w:jc w:val="center"/>
              <w:rPr>
                <w:color w:val="002060"/>
              </w:rPr>
            </w:pPr>
            <w:r w:rsidRPr="00DC1967">
              <w:rPr>
                <w:color w:val="002060"/>
              </w:rPr>
              <w:t>0</w:t>
            </w:r>
          </w:p>
        </w:tc>
      </w:tr>
      <w:tr w:rsidR="00794A48" w:rsidRPr="00DC1967" w14:paraId="53E87B73"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ECCF45" w14:textId="77777777" w:rsidR="00794A48" w:rsidRPr="00DC1967" w:rsidRDefault="00794A48" w:rsidP="00903F7D">
            <w:pPr>
              <w:pStyle w:val="rowtabella0"/>
              <w:rPr>
                <w:color w:val="002060"/>
              </w:rPr>
            </w:pPr>
            <w:r w:rsidRPr="00DC1967">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849D5"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539F5"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D5414"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F68A6"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E5291"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2493B" w14:textId="77777777" w:rsidR="00794A48" w:rsidRPr="00DC1967" w:rsidRDefault="00794A48" w:rsidP="00903F7D">
            <w:pPr>
              <w:pStyle w:val="rowtabella0"/>
              <w:jc w:val="center"/>
              <w:rPr>
                <w:color w:val="002060"/>
              </w:rPr>
            </w:pPr>
            <w:r w:rsidRPr="00DC196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0645A" w14:textId="77777777" w:rsidR="00794A48" w:rsidRPr="00DC1967" w:rsidRDefault="00794A48" w:rsidP="00903F7D">
            <w:pPr>
              <w:pStyle w:val="rowtabella0"/>
              <w:jc w:val="center"/>
              <w:rPr>
                <w:color w:val="002060"/>
              </w:rPr>
            </w:pPr>
            <w:r w:rsidRPr="00DC196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6BDB7" w14:textId="77777777" w:rsidR="00794A48" w:rsidRPr="00DC1967" w:rsidRDefault="00794A48" w:rsidP="00903F7D">
            <w:pPr>
              <w:pStyle w:val="rowtabella0"/>
              <w:jc w:val="center"/>
              <w:rPr>
                <w:color w:val="002060"/>
              </w:rPr>
            </w:pPr>
            <w:r w:rsidRPr="00DC196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8FA55" w14:textId="77777777" w:rsidR="00794A48" w:rsidRPr="00DC1967" w:rsidRDefault="00794A48" w:rsidP="00903F7D">
            <w:pPr>
              <w:pStyle w:val="rowtabella0"/>
              <w:jc w:val="center"/>
              <w:rPr>
                <w:color w:val="002060"/>
              </w:rPr>
            </w:pPr>
            <w:r w:rsidRPr="00DC1967">
              <w:rPr>
                <w:color w:val="002060"/>
              </w:rPr>
              <w:t>0</w:t>
            </w:r>
          </w:p>
        </w:tc>
      </w:tr>
      <w:tr w:rsidR="00794A48" w:rsidRPr="00DC1967" w14:paraId="50CF6044"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D4CC43" w14:textId="77777777" w:rsidR="00794A48" w:rsidRPr="00DC1967" w:rsidRDefault="00794A48" w:rsidP="00903F7D">
            <w:pPr>
              <w:pStyle w:val="rowtabella0"/>
              <w:rPr>
                <w:color w:val="002060"/>
              </w:rPr>
            </w:pPr>
            <w:r w:rsidRPr="00DC1967">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CE5E1"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BC3C7"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2775E"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A3554"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CABBC"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52B6F" w14:textId="77777777" w:rsidR="00794A48" w:rsidRPr="00DC1967" w:rsidRDefault="00794A48" w:rsidP="00903F7D">
            <w:pPr>
              <w:pStyle w:val="rowtabella0"/>
              <w:jc w:val="center"/>
              <w:rPr>
                <w:color w:val="002060"/>
              </w:rPr>
            </w:pPr>
            <w:r w:rsidRPr="00DC19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FF687" w14:textId="77777777" w:rsidR="00794A48" w:rsidRPr="00DC1967" w:rsidRDefault="00794A48" w:rsidP="00903F7D">
            <w:pPr>
              <w:pStyle w:val="rowtabella0"/>
              <w:jc w:val="center"/>
              <w:rPr>
                <w:color w:val="002060"/>
              </w:rPr>
            </w:pPr>
            <w:r w:rsidRPr="00DC196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14B2C" w14:textId="77777777" w:rsidR="00794A48" w:rsidRPr="00DC1967" w:rsidRDefault="00794A48" w:rsidP="00903F7D">
            <w:pPr>
              <w:pStyle w:val="rowtabella0"/>
              <w:jc w:val="center"/>
              <w:rPr>
                <w:color w:val="002060"/>
              </w:rPr>
            </w:pPr>
            <w:r w:rsidRPr="00DC196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D9E52" w14:textId="77777777" w:rsidR="00794A48" w:rsidRPr="00DC1967" w:rsidRDefault="00794A48" w:rsidP="00903F7D">
            <w:pPr>
              <w:pStyle w:val="rowtabella0"/>
              <w:jc w:val="center"/>
              <w:rPr>
                <w:color w:val="002060"/>
              </w:rPr>
            </w:pPr>
            <w:r w:rsidRPr="00DC1967">
              <w:rPr>
                <w:color w:val="002060"/>
              </w:rPr>
              <w:t>0</w:t>
            </w:r>
          </w:p>
        </w:tc>
      </w:tr>
      <w:tr w:rsidR="00794A48" w:rsidRPr="00DC1967" w14:paraId="79C2468C" w14:textId="77777777" w:rsidTr="00903F7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ACFE8C" w14:textId="77777777" w:rsidR="00794A48" w:rsidRPr="00DC1967" w:rsidRDefault="00794A48" w:rsidP="00903F7D">
            <w:pPr>
              <w:pStyle w:val="rowtabella0"/>
              <w:rPr>
                <w:color w:val="002060"/>
              </w:rPr>
            </w:pPr>
            <w:r w:rsidRPr="00DC1967">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E25A4"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6C3D1"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30E74"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E56C6"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3D3A8"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B92D2" w14:textId="77777777" w:rsidR="00794A48" w:rsidRPr="00DC1967" w:rsidRDefault="00794A48" w:rsidP="00903F7D">
            <w:pPr>
              <w:pStyle w:val="rowtabella0"/>
              <w:jc w:val="center"/>
              <w:rPr>
                <w:color w:val="002060"/>
              </w:rPr>
            </w:pPr>
            <w:r w:rsidRPr="00DC19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C645F" w14:textId="77777777" w:rsidR="00794A48" w:rsidRPr="00DC1967" w:rsidRDefault="00794A48" w:rsidP="00903F7D">
            <w:pPr>
              <w:pStyle w:val="rowtabella0"/>
              <w:jc w:val="center"/>
              <w:rPr>
                <w:color w:val="002060"/>
              </w:rPr>
            </w:pPr>
            <w:r w:rsidRPr="00DC1967">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36170" w14:textId="77777777" w:rsidR="00794A48" w:rsidRPr="00DC1967" w:rsidRDefault="00794A48" w:rsidP="00903F7D">
            <w:pPr>
              <w:pStyle w:val="rowtabella0"/>
              <w:jc w:val="center"/>
              <w:rPr>
                <w:color w:val="002060"/>
              </w:rPr>
            </w:pPr>
            <w:r w:rsidRPr="00DC196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DBFC2" w14:textId="77777777" w:rsidR="00794A48" w:rsidRPr="00DC1967" w:rsidRDefault="00794A48" w:rsidP="00903F7D">
            <w:pPr>
              <w:pStyle w:val="rowtabella0"/>
              <w:jc w:val="center"/>
              <w:rPr>
                <w:color w:val="002060"/>
              </w:rPr>
            </w:pPr>
            <w:r w:rsidRPr="00DC1967">
              <w:rPr>
                <w:color w:val="002060"/>
              </w:rPr>
              <w:t>0</w:t>
            </w:r>
          </w:p>
        </w:tc>
      </w:tr>
    </w:tbl>
    <w:p w14:paraId="2D19573B" w14:textId="77777777" w:rsidR="00794A48" w:rsidRPr="00DC1967" w:rsidRDefault="00794A48" w:rsidP="00794A48">
      <w:pPr>
        <w:pStyle w:val="breakline"/>
        <w:rPr>
          <w:rFonts w:eastAsiaTheme="minorEastAsia"/>
          <w:color w:val="002060"/>
        </w:rPr>
      </w:pPr>
    </w:p>
    <w:p w14:paraId="40343B57" w14:textId="77777777" w:rsidR="00794A48" w:rsidRPr="00DC1967" w:rsidRDefault="00794A48" w:rsidP="00794A48">
      <w:pPr>
        <w:pStyle w:val="breakline"/>
        <w:rPr>
          <w:color w:val="002060"/>
        </w:rPr>
      </w:pPr>
    </w:p>
    <w:p w14:paraId="2ED54855" w14:textId="77777777" w:rsidR="00794A48" w:rsidRPr="00DC1967" w:rsidRDefault="00794A48" w:rsidP="00794A48">
      <w:pPr>
        <w:pStyle w:val="sottotitolocampionato10"/>
        <w:rPr>
          <w:color w:val="002060"/>
        </w:rPr>
      </w:pPr>
      <w:r w:rsidRPr="00DC196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94A48" w:rsidRPr="00DC1967" w14:paraId="0AB651DF" w14:textId="77777777" w:rsidTr="00903F7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4A28B" w14:textId="77777777" w:rsidR="00794A48" w:rsidRPr="00DC1967" w:rsidRDefault="00794A48" w:rsidP="00903F7D">
            <w:pPr>
              <w:pStyle w:val="headertabella0"/>
              <w:rPr>
                <w:color w:val="002060"/>
              </w:rPr>
            </w:pPr>
            <w:r w:rsidRPr="00DC196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C9B25" w14:textId="77777777" w:rsidR="00794A48" w:rsidRPr="00DC1967" w:rsidRDefault="00794A48" w:rsidP="00903F7D">
            <w:pPr>
              <w:pStyle w:val="headertabella0"/>
              <w:rPr>
                <w:color w:val="002060"/>
              </w:rPr>
            </w:pPr>
            <w:r w:rsidRPr="00DC196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89C73" w14:textId="77777777" w:rsidR="00794A48" w:rsidRPr="00DC1967" w:rsidRDefault="00794A48" w:rsidP="00903F7D">
            <w:pPr>
              <w:pStyle w:val="headertabella0"/>
              <w:rPr>
                <w:color w:val="002060"/>
              </w:rPr>
            </w:pPr>
            <w:r w:rsidRPr="00DC196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6E8F4" w14:textId="77777777" w:rsidR="00794A48" w:rsidRPr="00DC1967" w:rsidRDefault="00794A48" w:rsidP="00903F7D">
            <w:pPr>
              <w:pStyle w:val="headertabella0"/>
              <w:rPr>
                <w:color w:val="002060"/>
              </w:rPr>
            </w:pPr>
            <w:r w:rsidRPr="00DC196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F3B82D" w14:textId="77777777" w:rsidR="00794A48" w:rsidRPr="00DC1967" w:rsidRDefault="00794A48" w:rsidP="00903F7D">
            <w:pPr>
              <w:pStyle w:val="headertabella0"/>
              <w:rPr>
                <w:color w:val="002060"/>
              </w:rPr>
            </w:pPr>
            <w:r w:rsidRPr="00DC196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ED6087" w14:textId="77777777" w:rsidR="00794A48" w:rsidRPr="00DC1967" w:rsidRDefault="00794A48" w:rsidP="00903F7D">
            <w:pPr>
              <w:pStyle w:val="headertabella0"/>
              <w:rPr>
                <w:color w:val="002060"/>
              </w:rPr>
            </w:pPr>
            <w:r w:rsidRPr="00DC196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9CEE23" w14:textId="77777777" w:rsidR="00794A48" w:rsidRPr="00DC1967" w:rsidRDefault="00794A48" w:rsidP="00903F7D">
            <w:pPr>
              <w:pStyle w:val="headertabella0"/>
              <w:rPr>
                <w:color w:val="002060"/>
              </w:rPr>
            </w:pPr>
            <w:r w:rsidRPr="00DC196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689F69" w14:textId="77777777" w:rsidR="00794A48" w:rsidRPr="00DC1967" w:rsidRDefault="00794A48" w:rsidP="00903F7D">
            <w:pPr>
              <w:pStyle w:val="headertabella0"/>
              <w:rPr>
                <w:color w:val="002060"/>
              </w:rPr>
            </w:pPr>
            <w:r w:rsidRPr="00DC196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8722A" w14:textId="77777777" w:rsidR="00794A48" w:rsidRPr="00DC1967" w:rsidRDefault="00794A48" w:rsidP="00903F7D">
            <w:pPr>
              <w:pStyle w:val="headertabella0"/>
              <w:rPr>
                <w:color w:val="002060"/>
              </w:rPr>
            </w:pPr>
            <w:r w:rsidRPr="00DC196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061D7" w14:textId="77777777" w:rsidR="00794A48" w:rsidRPr="00DC1967" w:rsidRDefault="00794A48" w:rsidP="00903F7D">
            <w:pPr>
              <w:pStyle w:val="headertabella0"/>
              <w:rPr>
                <w:color w:val="002060"/>
              </w:rPr>
            </w:pPr>
            <w:r w:rsidRPr="00DC1967">
              <w:rPr>
                <w:color w:val="002060"/>
              </w:rPr>
              <w:t>PE</w:t>
            </w:r>
          </w:p>
        </w:tc>
      </w:tr>
      <w:tr w:rsidR="00794A48" w:rsidRPr="00DC1967" w14:paraId="281845A6" w14:textId="77777777" w:rsidTr="00903F7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6F868C" w14:textId="77777777" w:rsidR="00794A48" w:rsidRPr="00DC1967" w:rsidRDefault="00794A48" w:rsidP="00903F7D">
            <w:pPr>
              <w:pStyle w:val="rowtabella0"/>
              <w:rPr>
                <w:color w:val="002060"/>
              </w:rPr>
            </w:pPr>
            <w:r w:rsidRPr="00DC1967">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9549E" w14:textId="77777777" w:rsidR="00794A48" w:rsidRPr="00DC1967" w:rsidRDefault="00794A48" w:rsidP="00903F7D">
            <w:pPr>
              <w:pStyle w:val="rowtabella0"/>
              <w:jc w:val="center"/>
              <w:rPr>
                <w:color w:val="002060"/>
              </w:rPr>
            </w:pPr>
            <w:r w:rsidRPr="00DC196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00E3C"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EEFA9"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CF465"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8A3E6"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4AD43" w14:textId="77777777" w:rsidR="00794A48" w:rsidRPr="00DC1967" w:rsidRDefault="00794A48" w:rsidP="00903F7D">
            <w:pPr>
              <w:pStyle w:val="rowtabella0"/>
              <w:jc w:val="center"/>
              <w:rPr>
                <w:color w:val="002060"/>
              </w:rPr>
            </w:pPr>
            <w:r w:rsidRPr="00DC196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79CCF"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79741" w14:textId="77777777" w:rsidR="00794A48" w:rsidRPr="00DC1967" w:rsidRDefault="00794A48" w:rsidP="00903F7D">
            <w:pPr>
              <w:pStyle w:val="rowtabella0"/>
              <w:jc w:val="center"/>
              <w:rPr>
                <w:color w:val="002060"/>
              </w:rPr>
            </w:pPr>
            <w:r w:rsidRPr="00DC196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25B61" w14:textId="77777777" w:rsidR="00794A48" w:rsidRPr="00DC1967" w:rsidRDefault="00794A48" w:rsidP="00903F7D">
            <w:pPr>
              <w:pStyle w:val="rowtabella0"/>
              <w:jc w:val="center"/>
              <w:rPr>
                <w:color w:val="002060"/>
              </w:rPr>
            </w:pPr>
            <w:r w:rsidRPr="00DC1967">
              <w:rPr>
                <w:color w:val="002060"/>
              </w:rPr>
              <w:t>0</w:t>
            </w:r>
          </w:p>
        </w:tc>
      </w:tr>
      <w:tr w:rsidR="00794A48" w:rsidRPr="00DC1967" w14:paraId="0C195BC5"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34A7A1" w14:textId="77777777" w:rsidR="00794A48" w:rsidRPr="00DC1967" w:rsidRDefault="00794A48" w:rsidP="00903F7D">
            <w:pPr>
              <w:pStyle w:val="rowtabella0"/>
              <w:rPr>
                <w:color w:val="002060"/>
              </w:rPr>
            </w:pPr>
            <w:r w:rsidRPr="00DC1967">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F9969" w14:textId="77777777" w:rsidR="00794A48" w:rsidRPr="00DC1967" w:rsidRDefault="00794A48" w:rsidP="00903F7D">
            <w:pPr>
              <w:pStyle w:val="rowtabella0"/>
              <w:jc w:val="center"/>
              <w:rPr>
                <w:color w:val="002060"/>
              </w:rPr>
            </w:pPr>
            <w:r w:rsidRPr="00DC19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D4DC1"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C9B4A"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E25DF"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FBA7E"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275DA" w14:textId="77777777" w:rsidR="00794A48" w:rsidRPr="00DC1967" w:rsidRDefault="00794A48" w:rsidP="00903F7D">
            <w:pPr>
              <w:pStyle w:val="rowtabella0"/>
              <w:jc w:val="center"/>
              <w:rPr>
                <w:color w:val="002060"/>
              </w:rPr>
            </w:pPr>
            <w:r w:rsidRPr="00DC196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FEC42" w14:textId="77777777" w:rsidR="00794A48" w:rsidRPr="00DC1967" w:rsidRDefault="00794A48" w:rsidP="00903F7D">
            <w:pPr>
              <w:pStyle w:val="rowtabella0"/>
              <w:jc w:val="center"/>
              <w:rPr>
                <w:color w:val="002060"/>
              </w:rPr>
            </w:pPr>
            <w:r w:rsidRPr="00DC19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7856D" w14:textId="77777777" w:rsidR="00794A48" w:rsidRPr="00DC1967" w:rsidRDefault="00794A48" w:rsidP="00903F7D">
            <w:pPr>
              <w:pStyle w:val="rowtabella0"/>
              <w:jc w:val="center"/>
              <w:rPr>
                <w:color w:val="002060"/>
              </w:rPr>
            </w:pPr>
            <w:r w:rsidRPr="00DC196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6A4B4" w14:textId="77777777" w:rsidR="00794A48" w:rsidRPr="00DC1967" w:rsidRDefault="00794A48" w:rsidP="00903F7D">
            <w:pPr>
              <w:pStyle w:val="rowtabella0"/>
              <w:jc w:val="center"/>
              <w:rPr>
                <w:color w:val="002060"/>
              </w:rPr>
            </w:pPr>
            <w:r w:rsidRPr="00DC1967">
              <w:rPr>
                <w:color w:val="002060"/>
              </w:rPr>
              <w:t>0</w:t>
            </w:r>
          </w:p>
        </w:tc>
      </w:tr>
      <w:tr w:rsidR="00794A48" w:rsidRPr="00DC1967" w14:paraId="53F97635"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E247E4" w14:textId="77777777" w:rsidR="00794A48" w:rsidRPr="00DC1967" w:rsidRDefault="00794A48" w:rsidP="00903F7D">
            <w:pPr>
              <w:pStyle w:val="rowtabella0"/>
              <w:rPr>
                <w:color w:val="002060"/>
              </w:rPr>
            </w:pPr>
            <w:r w:rsidRPr="00DC1967">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CDFED" w14:textId="77777777" w:rsidR="00794A48" w:rsidRPr="00DC1967" w:rsidRDefault="00794A48" w:rsidP="00903F7D">
            <w:pPr>
              <w:pStyle w:val="rowtabella0"/>
              <w:jc w:val="center"/>
              <w:rPr>
                <w:color w:val="002060"/>
              </w:rPr>
            </w:pPr>
            <w:r w:rsidRPr="00DC19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768BB"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99B69"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BDDF1"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E3561"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28102" w14:textId="77777777" w:rsidR="00794A48" w:rsidRPr="00DC1967" w:rsidRDefault="00794A48" w:rsidP="00903F7D">
            <w:pPr>
              <w:pStyle w:val="rowtabella0"/>
              <w:jc w:val="center"/>
              <w:rPr>
                <w:color w:val="002060"/>
              </w:rPr>
            </w:pPr>
            <w:r w:rsidRPr="00DC196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C2176" w14:textId="77777777" w:rsidR="00794A48" w:rsidRPr="00DC1967" w:rsidRDefault="00794A48" w:rsidP="00903F7D">
            <w:pPr>
              <w:pStyle w:val="rowtabella0"/>
              <w:jc w:val="center"/>
              <w:rPr>
                <w:color w:val="002060"/>
              </w:rPr>
            </w:pPr>
            <w:r w:rsidRPr="00DC19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C8FBF" w14:textId="77777777" w:rsidR="00794A48" w:rsidRPr="00DC1967" w:rsidRDefault="00794A48" w:rsidP="00903F7D">
            <w:pPr>
              <w:pStyle w:val="rowtabella0"/>
              <w:jc w:val="center"/>
              <w:rPr>
                <w:color w:val="002060"/>
              </w:rPr>
            </w:pPr>
            <w:r w:rsidRPr="00DC19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3712B" w14:textId="77777777" w:rsidR="00794A48" w:rsidRPr="00DC1967" w:rsidRDefault="00794A48" w:rsidP="00903F7D">
            <w:pPr>
              <w:pStyle w:val="rowtabella0"/>
              <w:jc w:val="center"/>
              <w:rPr>
                <w:color w:val="002060"/>
              </w:rPr>
            </w:pPr>
            <w:r w:rsidRPr="00DC1967">
              <w:rPr>
                <w:color w:val="002060"/>
              </w:rPr>
              <w:t>0</w:t>
            </w:r>
          </w:p>
        </w:tc>
      </w:tr>
      <w:tr w:rsidR="00794A48" w:rsidRPr="00DC1967" w14:paraId="1837393C"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38A533" w14:textId="77777777" w:rsidR="00794A48" w:rsidRPr="00DC1967" w:rsidRDefault="00794A48" w:rsidP="00903F7D">
            <w:pPr>
              <w:pStyle w:val="rowtabella0"/>
              <w:rPr>
                <w:color w:val="002060"/>
              </w:rPr>
            </w:pPr>
            <w:r w:rsidRPr="00DC1967">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6561E" w14:textId="77777777" w:rsidR="00794A48" w:rsidRPr="00DC1967" w:rsidRDefault="00794A48" w:rsidP="00903F7D">
            <w:pPr>
              <w:pStyle w:val="rowtabella0"/>
              <w:jc w:val="center"/>
              <w:rPr>
                <w:color w:val="002060"/>
              </w:rPr>
            </w:pPr>
            <w:r w:rsidRPr="00DC19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28667"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AFE87"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3441B"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88916"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0038F" w14:textId="77777777" w:rsidR="00794A48" w:rsidRPr="00DC1967" w:rsidRDefault="00794A48" w:rsidP="00903F7D">
            <w:pPr>
              <w:pStyle w:val="rowtabella0"/>
              <w:jc w:val="center"/>
              <w:rPr>
                <w:color w:val="002060"/>
              </w:rPr>
            </w:pPr>
            <w:r w:rsidRPr="00DC196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5545F" w14:textId="77777777" w:rsidR="00794A48" w:rsidRPr="00DC1967" w:rsidRDefault="00794A48" w:rsidP="00903F7D">
            <w:pPr>
              <w:pStyle w:val="rowtabella0"/>
              <w:jc w:val="center"/>
              <w:rPr>
                <w:color w:val="002060"/>
              </w:rPr>
            </w:pPr>
            <w:r w:rsidRPr="00DC196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2AF08"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19CC0" w14:textId="77777777" w:rsidR="00794A48" w:rsidRPr="00DC1967" w:rsidRDefault="00794A48" w:rsidP="00903F7D">
            <w:pPr>
              <w:pStyle w:val="rowtabella0"/>
              <w:jc w:val="center"/>
              <w:rPr>
                <w:color w:val="002060"/>
              </w:rPr>
            </w:pPr>
            <w:r w:rsidRPr="00DC1967">
              <w:rPr>
                <w:color w:val="002060"/>
              </w:rPr>
              <w:t>0</w:t>
            </w:r>
          </w:p>
        </w:tc>
      </w:tr>
      <w:tr w:rsidR="00794A48" w:rsidRPr="00DC1967" w14:paraId="495D1F5E"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9B7137" w14:textId="77777777" w:rsidR="00794A48" w:rsidRPr="00DC1967" w:rsidRDefault="00794A48" w:rsidP="00903F7D">
            <w:pPr>
              <w:pStyle w:val="rowtabella0"/>
              <w:rPr>
                <w:color w:val="002060"/>
              </w:rPr>
            </w:pPr>
            <w:r w:rsidRPr="00DC1967">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30A37"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BEBDF"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4A8A6"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6AB97"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19E0B"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8CBD7" w14:textId="77777777" w:rsidR="00794A48" w:rsidRPr="00DC1967" w:rsidRDefault="00794A48" w:rsidP="00903F7D">
            <w:pPr>
              <w:pStyle w:val="rowtabella0"/>
              <w:jc w:val="center"/>
              <w:rPr>
                <w:color w:val="002060"/>
              </w:rPr>
            </w:pPr>
            <w:r w:rsidRPr="00DC196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0A14B" w14:textId="77777777" w:rsidR="00794A48" w:rsidRPr="00DC1967" w:rsidRDefault="00794A48" w:rsidP="00903F7D">
            <w:pPr>
              <w:pStyle w:val="rowtabella0"/>
              <w:jc w:val="center"/>
              <w:rPr>
                <w:color w:val="002060"/>
              </w:rPr>
            </w:pPr>
            <w:r w:rsidRPr="00DC19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877D6" w14:textId="77777777" w:rsidR="00794A48" w:rsidRPr="00DC1967" w:rsidRDefault="00794A48" w:rsidP="00903F7D">
            <w:pPr>
              <w:pStyle w:val="rowtabella0"/>
              <w:jc w:val="center"/>
              <w:rPr>
                <w:color w:val="002060"/>
              </w:rPr>
            </w:pPr>
            <w:r w:rsidRPr="00DC19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A326C" w14:textId="77777777" w:rsidR="00794A48" w:rsidRPr="00DC1967" w:rsidRDefault="00794A48" w:rsidP="00903F7D">
            <w:pPr>
              <w:pStyle w:val="rowtabella0"/>
              <w:jc w:val="center"/>
              <w:rPr>
                <w:color w:val="002060"/>
              </w:rPr>
            </w:pPr>
            <w:r w:rsidRPr="00DC1967">
              <w:rPr>
                <w:color w:val="002060"/>
              </w:rPr>
              <w:t>0</w:t>
            </w:r>
          </w:p>
        </w:tc>
      </w:tr>
      <w:tr w:rsidR="00794A48" w:rsidRPr="00DC1967" w14:paraId="2A31D094"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893397" w14:textId="77777777" w:rsidR="00794A48" w:rsidRPr="00DC1967" w:rsidRDefault="00794A48" w:rsidP="00903F7D">
            <w:pPr>
              <w:pStyle w:val="rowtabella0"/>
              <w:rPr>
                <w:color w:val="002060"/>
              </w:rPr>
            </w:pPr>
            <w:r w:rsidRPr="00DC1967">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CE48B"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8ADA5"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A643D"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45512"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0765F"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9E465" w14:textId="77777777" w:rsidR="00794A48" w:rsidRPr="00DC1967" w:rsidRDefault="00794A48" w:rsidP="00903F7D">
            <w:pPr>
              <w:pStyle w:val="rowtabella0"/>
              <w:jc w:val="center"/>
              <w:rPr>
                <w:color w:val="002060"/>
              </w:rPr>
            </w:pPr>
            <w:r w:rsidRPr="00DC196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BADEA" w14:textId="77777777" w:rsidR="00794A48" w:rsidRPr="00DC1967" w:rsidRDefault="00794A48" w:rsidP="00903F7D">
            <w:pPr>
              <w:pStyle w:val="rowtabella0"/>
              <w:jc w:val="center"/>
              <w:rPr>
                <w:color w:val="002060"/>
              </w:rPr>
            </w:pPr>
            <w:r w:rsidRPr="00DC196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BBED5"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4962C" w14:textId="77777777" w:rsidR="00794A48" w:rsidRPr="00DC1967" w:rsidRDefault="00794A48" w:rsidP="00903F7D">
            <w:pPr>
              <w:pStyle w:val="rowtabella0"/>
              <w:jc w:val="center"/>
              <w:rPr>
                <w:color w:val="002060"/>
              </w:rPr>
            </w:pPr>
            <w:r w:rsidRPr="00DC1967">
              <w:rPr>
                <w:color w:val="002060"/>
              </w:rPr>
              <w:t>0</w:t>
            </w:r>
          </w:p>
        </w:tc>
      </w:tr>
      <w:tr w:rsidR="00794A48" w:rsidRPr="00DC1967" w14:paraId="3C4E408C"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1B9941" w14:textId="77777777" w:rsidR="00794A48" w:rsidRPr="00DC1967" w:rsidRDefault="00794A48" w:rsidP="00903F7D">
            <w:pPr>
              <w:pStyle w:val="rowtabella0"/>
              <w:rPr>
                <w:color w:val="002060"/>
              </w:rPr>
            </w:pPr>
            <w:r w:rsidRPr="00DC1967">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32423"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E1E2B"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82E18"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CF35C"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0E372"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249C8" w14:textId="77777777" w:rsidR="00794A48" w:rsidRPr="00DC1967" w:rsidRDefault="00794A48" w:rsidP="00903F7D">
            <w:pPr>
              <w:pStyle w:val="rowtabella0"/>
              <w:jc w:val="center"/>
              <w:rPr>
                <w:color w:val="002060"/>
              </w:rPr>
            </w:pPr>
            <w:r w:rsidRPr="00DC196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54E6E" w14:textId="77777777" w:rsidR="00794A48" w:rsidRPr="00DC1967" w:rsidRDefault="00794A48" w:rsidP="00903F7D">
            <w:pPr>
              <w:pStyle w:val="rowtabella0"/>
              <w:jc w:val="center"/>
              <w:rPr>
                <w:color w:val="002060"/>
              </w:rPr>
            </w:pPr>
            <w:r w:rsidRPr="00DC196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EA475"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7F5D1" w14:textId="77777777" w:rsidR="00794A48" w:rsidRPr="00DC1967" w:rsidRDefault="00794A48" w:rsidP="00903F7D">
            <w:pPr>
              <w:pStyle w:val="rowtabella0"/>
              <w:jc w:val="center"/>
              <w:rPr>
                <w:color w:val="002060"/>
              </w:rPr>
            </w:pPr>
            <w:r w:rsidRPr="00DC1967">
              <w:rPr>
                <w:color w:val="002060"/>
              </w:rPr>
              <w:t>0</w:t>
            </w:r>
          </w:p>
        </w:tc>
      </w:tr>
      <w:tr w:rsidR="00794A48" w:rsidRPr="00DC1967" w14:paraId="4C23C9B4"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0F0ACF" w14:textId="77777777" w:rsidR="00794A48" w:rsidRPr="00DC1967" w:rsidRDefault="00794A48" w:rsidP="00903F7D">
            <w:pPr>
              <w:pStyle w:val="rowtabella0"/>
              <w:rPr>
                <w:color w:val="002060"/>
              </w:rPr>
            </w:pPr>
            <w:r w:rsidRPr="00DC1967">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E79C5"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25ADA"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42056"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92D20"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51E91"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27785" w14:textId="77777777" w:rsidR="00794A48" w:rsidRPr="00DC1967" w:rsidRDefault="00794A48" w:rsidP="00903F7D">
            <w:pPr>
              <w:pStyle w:val="rowtabella0"/>
              <w:jc w:val="center"/>
              <w:rPr>
                <w:color w:val="002060"/>
              </w:rPr>
            </w:pPr>
            <w:r w:rsidRPr="00DC196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FF0CD" w14:textId="77777777" w:rsidR="00794A48" w:rsidRPr="00DC1967" w:rsidRDefault="00794A48" w:rsidP="00903F7D">
            <w:pPr>
              <w:pStyle w:val="rowtabella0"/>
              <w:jc w:val="center"/>
              <w:rPr>
                <w:color w:val="002060"/>
              </w:rPr>
            </w:pPr>
            <w:r w:rsidRPr="00DC196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5A6E4" w14:textId="77777777" w:rsidR="00794A48" w:rsidRPr="00DC1967" w:rsidRDefault="00794A48" w:rsidP="00903F7D">
            <w:pPr>
              <w:pStyle w:val="rowtabella0"/>
              <w:jc w:val="center"/>
              <w:rPr>
                <w:color w:val="002060"/>
              </w:rPr>
            </w:pPr>
            <w:r w:rsidRPr="00DC196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03811" w14:textId="77777777" w:rsidR="00794A48" w:rsidRPr="00DC1967" w:rsidRDefault="00794A48" w:rsidP="00903F7D">
            <w:pPr>
              <w:pStyle w:val="rowtabella0"/>
              <w:jc w:val="center"/>
              <w:rPr>
                <w:color w:val="002060"/>
              </w:rPr>
            </w:pPr>
            <w:r w:rsidRPr="00DC1967">
              <w:rPr>
                <w:color w:val="002060"/>
              </w:rPr>
              <w:t>0</w:t>
            </w:r>
          </w:p>
        </w:tc>
      </w:tr>
      <w:tr w:rsidR="00794A48" w:rsidRPr="00DC1967" w14:paraId="39ABE380"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FDDCF4" w14:textId="77777777" w:rsidR="00794A48" w:rsidRPr="00DC1967" w:rsidRDefault="00794A48" w:rsidP="00903F7D">
            <w:pPr>
              <w:pStyle w:val="rowtabella0"/>
              <w:rPr>
                <w:color w:val="002060"/>
              </w:rPr>
            </w:pPr>
            <w:r w:rsidRPr="00DC1967">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238F6"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FF150"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94987"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6941C"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CEEBC"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F5FBE"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8AD66" w14:textId="77777777" w:rsidR="00794A48" w:rsidRPr="00DC1967" w:rsidRDefault="00794A48" w:rsidP="00903F7D">
            <w:pPr>
              <w:pStyle w:val="rowtabella0"/>
              <w:jc w:val="center"/>
              <w:rPr>
                <w:color w:val="002060"/>
              </w:rPr>
            </w:pPr>
            <w:r w:rsidRPr="00DC196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116CA" w14:textId="77777777" w:rsidR="00794A48" w:rsidRPr="00DC1967" w:rsidRDefault="00794A48" w:rsidP="00903F7D">
            <w:pPr>
              <w:pStyle w:val="rowtabella0"/>
              <w:jc w:val="center"/>
              <w:rPr>
                <w:color w:val="002060"/>
              </w:rPr>
            </w:pPr>
            <w:r w:rsidRPr="00DC196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44370" w14:textId="77777777" w:rsidR="00794A48" w:rsidRPr="00DC1967" w:rsidRDefault="00794A48" w:rsidP="00903F7D">
            <w:pPr>
              <w:pStyle w:val="rowtabella0"/>
              <w:jc w:val="center"/>
              <w:rPr>
                <w:color w:val="002060"/>
              </w:rPr>
            </w:pPr>
            <w:r w:rsidRPr="00DC1967">
              <w:rPr>
                <w:color w:val="002060"/>
              </w:rPr>
              <w:t>0</w:t>
            </w:r>
          </w:p>
        </w:tc>
      </w:tr>
      <w:tr w:rsidR="00794A48" w:rsidRPr="00DC1967" w14:paraId="7CAB9595" w14:textId="77777777" w:rsidTr="00903F7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4367BD" w14:textId="77777777" w:rsidR="00794A48" w:rsidRPr="00DC1967" w:rsidRDefault="00794A48" w:rsidP="00903F7D">
            <w:pPr>
              <w:pStyle w:val="rowtabella0"/>
              <w:rPr>
                <w:color w:val="002060"/>
              </w:rPr>
            </w:pPr>
            <w:r w:rsidRPr="00DC1967">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F8704"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B77A1"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9006D"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2447E"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A6904"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BB716" w14:textId="77777777" w:rsidR="00794A48" w:rsidRPr="00DC1967" w:rsidRDefault="00794A48" w:rsidP="00903F7D">
            <w:pPr>
              <w:pStyle w:val="rowtabella0"/>
              <w:jc w:val="center"/>
              <w:rPr>
                <w:color w:val="002060"/>
              </w:rPr>
            </w:pPr>
            <w:r w:rsidRPr="00DC19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BB1C3" w14:textId="77777777" w:rsidR="00794A48" w:rsidRPr="00DC1967" w:rsidRDefault="00794A48" w:rsidP="00903F7D">
            <w:pPr>
              <w:pStyle w:val="rowtabella0"/>
              <w:jc w:val="center"/>
              <w:rPr>
                <w:color w:val="002060"/>
              </w:rPr>
            </w:pPr>
            <w:r w:rsidRPr="00DC196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F7FD3" w14:textId="77777777" w:rsidR="00794A48" w:rsidRPr="00DC1967" w:rsidRDefault="00794A48" w:rsidP="00903F7D">
            <w:pPr>
              <w:pStyle w:val="rowtabella0"/>
              <w:jc w:val="center"/>
              <w:rPr>
                <w:color w:val="002060"/>
              </w:rPr>
            </w:pPr>
            <w:r w:rsidRPr="00DC196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79066" w14:textId="77777777" w:rsidR="00794A48" w:rsidRPr="00DC1967" w:rsidRDefault="00794A48" w:rsidP="00903F7D">
            <w:pPr>
              <w:pStyle w:val="rowtabella0"/>
              <w:jc w:val="center"/>
              <w:rPr>
                <w:color w:val="002060"/>
              </w:rPr>
            </w:pPr>
            <w:r w:rsidRPr="00DC1967">
              <w:rPr>
                <w:color w:val="002060"/>
              </w:rPr>
              <w:t>0</w:t>
            </w:r>
          </w:p>
        </w:tc>
      </w:tr>
    </w:tbl>
    <w:p w14:paraId="5D9670FC" w14:textId="77777777" w:rsidR="00794A48" w:rsidRDefault="00794A48" w:rsidP="00794A48">
      <w:pPr>
        <w:pStyle w:val="breakline"/>
        <w:rPr>
          <w:rFonts w:eastAsiaTheme="minorEastAsia"/>
          <w:color w:val="002060"/>
        </w:rPr>
      </w:pPr>
    </w:p>
    <w:p w14:paraId="3ECB6D2A" w14:textId="77777777" w:rsidR="00B626F7" w:rsidRPr="006B1B77" w:rsidRDefault="00B626F7" w:rsidP="00B626F7">
      <w:pPr>
        <w:pStyle w:val="titoloprinc0"/>
        <w:rPr>
          <w:color w:val="002060"/>
        </w:rPr>
      </w:pPr>
      <w:r>
        <w:rPr>
          <w:color w:val="002060"/>
        </w:rPr>
        <w:t>PROGRAMMA GARE</w:t>
      </w:r>
    </w:p>
    <w:p w14:paraId="3D13E1D5" w14:textId="77777777" w:rsidR="00B626F7" w:rsidRDefault="00B626F7" w:rsidP="00794A48">
      <w:pPr>
        <w:pStyle w:val="breakline"/>
        <w:rPr>
          <w:rFonts w:eastAsiaTheme="minorEastAsia"/>
          <w:color w:val="002060"/>
        </w:rPr>
      </w:pPr>
    </w:p>
    <w:p w14:paraId="02520278" w14:textId="77777777" w:rsidR="007931D4" w:rsidRPr="00004124" w:rsidRDefault="007931D4" w:rsidP="007931D4">
      <w:pPr>
        <w:pStyle w:val="sottotitolocampionato10"/>
        <w:rPr>
          <w:color w:val="002060"/>
        </w:rPr>
      </w:pPr>
      <w:r w:rsidRPr="00004124">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21"/>
        <w:gridCol w:w="385"/>
        <w:gridCol w:w="898"/>
        <w:gridCol w:w="1199"/>
        <w:gridCol w:w="1546"/>
        <w:gridCol w:w="1546"/>
      </w:tblGrid>
      <w:tr w:rsidR="007931D4" w:rsidRPr="00004124" w14:paraId="5E60C89F" w14:textId="77777777" w:rsidTr="00903F7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5706A" w14:textId="77777777" w:rsidR="007931D4" w:rsidRPr="00004124" w:rsidRDefault="007931D4" w:rsidP="00903F7D">
            <w:pPr>
              <w:pStyle w:val="headertabella0"/>
              <w:rPr>
                <w:color w:val="002060"/>
              </w:rPr>
            </w:pPr>
            <w:r w:rsidRPr="0000412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65C8A" w14:textId="77777777" w:rsidR="007931D4" w:rsidRPr="00004124" w:rsidRDefault="007931D4" w:rsidP="00903F7D">
            <w:pPr>
              <w:pStyle w:val="headertabella0"/>
              <w:rPr>
                <w:color w:val="002060"/>
              </w:rPr>
            </w:pPr>
            <w:r w:rsidRPr="0000412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8F64C" w14:textId="77777777" w:rsidR="007931D4" w:rsidRPr="00004124" w:rsidRDefault="007931D4" w:rsidP="00903F7D">
            <w:pPr>
              <w:pStyle w:val="headertabella0"/>
              <w:rPr>
                <w:color w:val="002060"/>
              </w:rPr>
            </w:pPr>
            <w:r w:rsidRPr="0000412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D851E" w14:textId="77777777" w:rsidR="007931D4" w:rsidRPr="00004124" w:rsidRDefault="007931D4" w:rsidP="00903F7D">
            <w:pPr>
              <w:pStyle w:val="headertabella0"/>
              <w:rPr>
                <w:color w:val="002060"/>
              </w:rPr>
            </w:pPr>
            <w:r w:rsidRPr="0000412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8C2FD" w14:textId="77777777" w:rsidR="007931D4" w:rsidRPr="00004124" w:rsidRDefault="007931D4" w:rsidP="00903F7D">
            <w:pPr>
              <w:pStyle w:val="headertabella0"/>
              <w:rPr>
                <w:color w:val="002060"/>
              </w:rPr>
            </w:pPr>
            <w:r w:rsidRPr="0000412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D3DC0" w14:textId="77777777" w:rsidR="007931D4" w:rsidRPr="00004124" w:rsidRDefault="007931D4" w:rsidP="00903F7D">
            <w:pPr>
              <w:pStyle w:val="headertabella0"/>
              <w:rPr>
                <w:color w:val="002060"/>
              </w:rPr>
            </w:pPr>
            <w:proofErr w:type="spellStart"/>
            <w:r w:rsidRPr="00004124">
              <w:rPr>
                <w:color w:val="002060"/>
              </w:rPr>
              <w:t>Localita'</w:t>
            </w:r>
            <w:proofErr w:type="spellEnd"/>
            <w:r w:rsidRPr="0000412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96C06D" w14:textId="77777777" w:rsidR="007931D4" w:rsidRPr="00004124" w:rsidRDefault="007931D4" w:rsidP="00903F7D">
            <w:pPr>
              <w:pStyle w:val="headertabella0"/>
              <w:rPr>
                <w:color w:val="002060"/>
              </w:rPr>
            </w:pPr>
            <w:r w:rsidRPr="00004124">
              <w:rPr>
                <w:color w:val="002060"/>
              </w:rPr>
              <w:t>Indirizzo Impianto</w:t>
            </w:r>
          </w:p>
        </w:tc>
      </w:tr>
      <w:tr w:rsidR="007931D4" w:rsidRPr="00004124" w14:paraId="14FEDE97" w14:textId="77777777" w:rsidTr="00903F7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FD705A" w14:textId="77777777" w:rsidR="007931D4" w:rsidRPr="00004124" w:rsidRDefault="007931D4" w:rsidP="00903F7D">
            <w:pPr>
              <w:pStyle w:val="rowtabella0"/>
              <w:rPr>
                <w:color w:val="002060"/>
              </w:rPr>
            </w:pPr>
            <w:r w:rsidRPr="00004124">
              <w:rPr>
                <w:color w:val="002060"/>
              </w:rPr>
              <w:lastRenderedPageBreak/>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CBF873" w14:textId="77777777" w:rsidR="007931D4" w:rsidRPr="00004124" w:rsidRDefault="007931D4" w:rsidP="00903F7D">
            <w:pPr>
              <w:pStyle w:val="rowtabella0"/>
              <w:rPr>
                <w:color w:val="002060"/>
              </w:rPr>
            </w:pPr>
            <w:r w:rsidRPr="00004124">
              <w:rPr>
                <w:color w:val="002060"/>
              </w:rPr>
              <w:t>PIETRALACROCE 73</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071FC1" w14:textId="77777777" w:rsidR="007931D4" w:rsidRPr="00004124" w:rsidRDefault="007931D4" w:rsidP="00903F7D">
            <w:pPr>
              <w:pStyle w:val="rowtabella0"/>
              <w:jc w:val="center"/>
              <w:rPr>
                <w:color w:val="002060"/>
              </w:rPr>
            </w:pPr>
            <w:r w:rsidRPr="0000412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5A0FFE" w14:textId="77777777" w:rsidR="007931D4" w:rsidRPr="00004124" w:rsidRDefault="007931D4" w:rsidP="00903F7D">
            <w:pPr>
              <w:pStyle w:val="rowtabella0"/>
              <w:rPr>
                <w:color w:val="002060"/>
              </w:rPr>
            </w:pPr>
            <w:r w:rsidRPr="00004124">
              <w:rPr>
                <w:color w:val="002060"/>
              </w:rPr>
              <w:t>02/11/2024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247E29" w14:textId="77777777" w:rsidR="007931D4" w:rsidRPr="00004124" w:rsidRDefault="007931D4" w:rsidP="00903F7D">
            <w:pPr>
              <w:pStyle w:val="rowtabella0"/>
              <w:rPr>
                <w:color w:val="002060"/>
              </w:rPr>
            </w:pPr>
            <w:r w:rsidRPr="00004124">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089A2D" w14:textId="77777777" w:rsidR="007931D4" w:rsidRPr="00004124" w:rsidRDefault="007931D4" w:rsidP="00903F7D">
            <w:pPr>
              <w:pStyle w:val="rowtabella0"/>
              <w:rPr>
                <w:color w:val="002060"/>
              </w:rPr>
            </w:pPr>
            <w:r w:rsidRPr="00004124">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0F7B6D" w14:textId="77777777" w:rsidR="007931D4" w:rsidRPr="00004124" w:rsidRDefault="007931D4" w:rsidP="00903F7D">
            <w:pPr>
              <w:pStyle w:val="rowtabella0"/>
              <w:rPr>
                <w:color w:val="002060"/>
              </w:rPr>
            </w:pPr>
            <w:r w:rsidRPr="00004124">
              <w:rPr>
                <w:color w:val="002060"/>
              </w:rPr>
              <w:t>VIA DELLO STADIO</w:t>
            </w:r>
          </w:p>
        </w:tc>
      </w:tr>
      <w:tr w:rsidR="007931D4" w:rsidRPr="00004124" w14:paraId="543AF379"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AE001B" w14:textId="77777777" w:rsidR="007931D4" w:rsidRPr="00004124" w:rsidRDefault="007931D4" w:rsidP="00903F7D">
            <w:pPr>
              <w:pStyle w:val="rowtabella0"/>
              <w:rPr>
                <w:color w:val="002060"/>
              </w:rPr>
            </w:pPr>
            <w:r w:rsidRPr="00004124">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46B697" w14:textId="77777777" w:rsidR="007931D4" w:rsidRPr="00004124" w:rsidRDefault="007931D4" w:rsidP="00903F7D">
            <w:pPr>
              <w:pStyle w:val="rowtabella0"/>
              <w:rPr>
                <w:color w:val="002060"/>
              </w:rPr>
            </w:pPr>
            <w:r w:rsidRPr="00004124">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D7B431"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28A705" w14:textId="77777777" w:rsidR="007931D4" w:rsidRPr="00004124" w:rsidRDefault="007931D4" w:rsidP="00903F7D">
            <w:pPr>
              <w:pStyle w:val="rowtabella0"/>
              <w:rPr>
                <w:color w:val="002060"/>
              </w:rPr>
            </w:pPr>
            <w:r w:rsidRPr="00004124">
              <w:rPr>
                <w:color w:val="002060"/>
              </w:rPr>
              <w:t>02/11/2024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9C6853" w14:textId="77777777" w:rsidR="007931D4" w:rsidRPr="00004124" w:rsidRDefault="007931D4" w:rsidP="00903F7D">
            <w:pPr>
              <w:pStyle w:val="rowtabella0"/>
              <w:rPr>
                <w:color w:val="002060"/>
              </w:rPr>
            </w:pPr>
            <w:r w:rsidRPr="00004124">
              <w:rPr>
                <w:color w:val="002060"/>
              </w:rPr>
              <w:t>5442 TENSOSTRUTTURA B.GO S.MARIA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5AF524" w14:textId="77777777" w:rsidR="007931D4" w:rsidRPr="00004124" w:rsidRDefault="007931D4" w:rsidP="00903F7D">
            <w:pPr>
              <w:pStyle w:val="rowtabella0"/>
              <w:rPr>
                <w:color w:val="002060"/>
              </w:rPr>
            </w:pPr>
            <w:r w:rsidRPr="00004124">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7B60BC" w14:textId="77777777" w:rsidR="007931D4" w:rsidRPr="00004124" w:rsidRDefault="007931D4" w:rsidP="00903F7D">
            <w:pPr>
              <w:pStyle w:val="rowtabella0"/>
              <w:rPr>
                <w:color w:val="002060"/>
              </w:rPr>
            </w:pPr>
            <w:r w:rsidRPr="00004124">
              <w:rPr>
                <w:color w:val="002060"/>
              </w:rPr>
              <w:t>STRADA DEL FOGLIA - B.GO S.MAR</w:t>
            </w:r>
          </w:p>
        </w:tc>
      </w:tr>
      <w:tr w:rsidR="007931D4" w:rsidRPr="00004124" w14:paraId="14157D60"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9B4770" w14:textId="77777777" w:rsidR="007931D4" w:rsidRPr="00004124" w:rsidRDefault="007931D4" w:rsidP="00903F7D">
            <w:pPr>
              <w:pStyle w:val="rowtabella0"/>
              <w:rPr>
                <w:color w:val="002060"/>
              </w:rPr>
            </w:pPr>
            <w:r w:rsidRPr="00004124">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1095C4" w14:textId="77777777" w:rsidR="007931D4" w:rsidRPr="00004124" w:rsidRDefault="007931D4" w:rsidP="00903F7D">
            <w:pPr>
              <w:pStyle w:val="rowtabella0"/>
              <w:rPr>
                <w:color w:val="002060"/>
              </w:rPr>
            </w:pPr>
            <w:r w:rsidRPr="00004124">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4E4045"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045628" w14:textId="77777777" w:rsidR="007931D4" w:rsidRPr="00004124" w:rsidRDefault="007931D4" w:rsidP="00903F7D">
            <w:pPr>
              <w:pStyle w:val="rowtabella0"/>
              <w:rPr>
                <w:color w:val="002060"/>
              </w:rPr>
            </w:pPr>
            <w:r w:rsidRPr="00004124">
              <w:rPr>
                <w:color w:val="002060"/>
              </w:rPr>
              <w:t>02/11/2024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6A141F" w14:textId="77777777" w:rsidR="007931D4" w:rsidRPr="00004124" w:rsidRDefault="007931D4" w:rsidP="00903F7D">
            <w:pPr>
              <w:pStyle w:val="rowtabella0"/>
              <w:rPr>
                <w:color w:val="002060"/>
              </w:rPr>
            </w:pPr>
            <w:r w:rsidRPr="00004124">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92D011" w14:textId="77777777" w:rsidR="007931D4" w:rsidRPr="00004124" w:rsidRDefault="007931D4" w:rsidP="00903F7D">
            <w:pPr>
              <w:pStyle w:val="rowtabella0"/>
              <w:rPr>
                <w:color w:val="002060"/>
              </w:rPr>
            </w:pPr>
            <w:r w:rsidRPr="00004124">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44D7BE" w14:textId="77777777" w:rsidR="007931D4" w:rsidRPr="00004124" w:rsidRDefault="007931D4" w:rsidP="00903F7D">
            <w:pPr>
              <w:pStyle w:val="rowtabella0"/>
              <w:rPr>
                <w:color w:val="002060"/>
              </w:rPr>
            </w:pPr>
            <w:r w:rsidRPr="00004124">
              <w:rPr>
                <w:color w:val="002060"/>
              </w:rPr>
              <w:t>VIA BRAMANTE</w:t>
            </w:r>
          </w:p>
        </w:tc>
      </w:tr>
      <w:tr w:rsidR="007931D4" w:rsidRPr="00004124" w14:paraId="4C2A2490"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778E30" w14:textId="77777777" w:rsidR="007931D4" w:rsidRPr="00004124" w:rsidRDefault="007931D4" w:rsidP="00903F7D">
            <w:pPr>
              <w:pStyle w:val="rowtabella0"/>
              <w:rPr>
                <w:color w:val="002060"/>
              </w:rPr>
            </w:pPr>
            <w:r w:rsidRPr="00004124">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9697C2" w14:textId="77777777" w:rsidR="007931D4" w:rsidRPr="00004124" w:rsidRDefault="007931D4" w:rsidP="00903F7D">
            <w:pPr>
              <w:pStyle w:val="rowtabella0"/>
              <w:rPr>
                <w:color w:val="002060"/>
              </w:rPr>
            </w:pPr>
            <w:r w:rsidRPr="00004124">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48E2E5"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351081" w14:textId="77777777" w:rsidR="007931D4" w:rsidRPr="00004124" w:rsidRDefault="007931D4" w:rsidP="00903F7D">
            <w:pPr>
              <w:pStyle w:val="rowtabella0"/>
              <w:rPr>
                <w:color w:val="002060"/>
              </w:rPr>
            </w:pPr>
            <w:r w:rsidRPr="00004124">
              <w:rPr>
                <w:color w:val="002060"/>
              </w:rPr>
              <w:t>03/11/2024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C7103D" w14:textId="77777777" w:rsidR="007931D4" w:rsidRPr="00004124" w:rsidRDefault="007931D4" w:rsidP="00903F7D">
            <w:pPr>
              <w:pStyle w:val="rowtabella0"/>
              <w:rPr>
                <w:color w:val="002060"/>
              </w:rPr>
            </w:pPr>
            <w:r w:rsidRPr="00004124">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C6B2CD" w14:textId="77777777" w:rsidR="007931D4" w:rsidRPr="00004124" w:rsidRDefault="007931D4" w:rsidP="00903F7D">
            <w:pPr>
              <w:pStyle w:val="rowtabella0"/>
              <w:rPr>
                <w:color w:val="002060"/>
              </w:rPr>
            </w:pPr>
            <w:r w:rsidRPr="0000412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C6369F" w14:textId="77777777" w:rsidR="007931D4" w:rsidRPr="00004124" w:rsidRDefault="007931D4" w:rsidP="00903F7D">
            <w:pPr>
              <w:pStyle w:val="rowtabella0"/>
              <w:rPr>
                <w:color w:val="002060"/>
              </w:rPr>
            </w:pPr>
            <w:r w:rsidRPr="00004124">
              <w:rPr>
                <w:color w:val="002060"/>
              </w:rPr>
              <w:t>VIA MADRE TERESA DI CALCUTTA</w:t>
            </w:r>
          </w:p>
        </w:tc>
      </w:tr>
      <w:tr w:rsidR="007931D4" w:rsidRPr="00004124" w14:paraId="5DE893AE" w14:textId="77777777" w:rsidTr="00903F7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C98800" w14:textId="77777777" w:rsidR="007931D4" w:rsidRPr="00004124" w:rsidRDefault="007931D4" w:rsidP="00903F7D">
            <w:pPr>
              <w:pStyle w:val="rowtabella0"/>
              <w:rPr>
                <w:color w:val="002060"/>
              </w:rPr>
            </w:pPr>
            <w:r w:rsidRPr="00004124">
              <w:rPr>
                <w:color w:val="002060"/>
              </w:rPr>
              <w:t>CSI GAUDIO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7319C0" w14:textId="77777777" w:rsidR="007931D4" w:rsidRPr="00004124" w:rsidRDefault="007931D4" w:rsidP="00903F7D">
            <w:pPr>
              <w:pStyle w:val="rowtabella0"/>
              <w:rPr>
                <w:color w:val="002060"/>
              </w:rPr>
            </w:pPr>
            <w:r w:rsidRPr="00004124">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AFCBF8"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30AE2E" w14:textId="77777777" w:rsidR="007931D4" w:rsidRPr="00004124" w:rsidRDefault="007931D4" w:rsidP="00903F7D">
            <w:pPr>
              <w:pStyle w:val="rowtabella0"/>
              <w:rPr>
                <w:color w:val="002060"/>
              </w:rPr>
            </w:pPr>
            <w:r w:rsidRPr="00004124">
              <w:rPr>
                <w:color w:val="002060"/>
              </w:rPr>
              <w:t>03/11/2024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96E053" w14:textId="77777777" w:rsidR="007931D4" w:rsidRPr="00004124" w:rsidRDefault="007931D4" w:rsidP="00903F7D">
            <w:pPr>
              <w:pStyle w:val="rowtabella0"/>
              <w:rPr>
                <w:color w:val="002060"/>
              </w:rPr>
            </w:pPr>
            <w:r w:rsidRPr="00004124">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2879CF" w14:textId="77777777" w:rsidR="007931D4" w:rsidRPr="00004124" w:rsidRDefault="007931D4" w:rsidP="00903F7D">
            <w:pPr>
              <w:pStyle w:val="rowtabella0"/>
              <w:rPr>
                <w:color w:val="002060"/>
              </w:rPr>
            </w:pPr>
            <w:r w:rsidRPr="00004124">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D5FA1A" w14:textId="77777777" w:rsidR="007931D4" w:rsidRPr="00004124" w:rsidRDefault="007931D4" w:rsidP="00903F7D">
            <w:pPr>
              <w:pStyle w:val="rowtabella0"/>
              <w:rPr>
                <w:color w:val="002060"/>
              </w:rPr>
            </w:pPr>
            <w:r w:rsidRPr="00004124">
              <w:rPr>
                <w:color w:val="002060"/>
              </w:rPr>
              <w:t>VIA DEI TESSITORI</w:t>
            </w:r>
          </w:p>
        </w:tc>
      </w:tr>
    </w:tbl>
    <w:p w14:paraId="3E766B0E" w14:textId="77777777" w:rsidR="007931D4" w:rsidRPr="00004124" w:rsidRDefault="007931D4" w:rsidP="007931D4">
      <w:pPr>
        <w:pStyle w:val="breakline"/>
        <w:rPr>
          <w:rFonts w:eastAsiaTheme="minorEastAsia"/>
          <w:color w:val="002060"/>
        </w:rPr>
      </w:pPr>
    </w:p>
    <w:p w14:paraId="5FF5C0B1" w14:textId="77777777" w:rsidR="007931D4" w:rsidRPr="00004124" w:rsidRDefault="007931D4" w:rsidP="007931D4">
      <w:pPr>
        <w:pStyle w:val="breakline"/>
        <w:rPr>
          <w:color w:val="002060"/>
        </w:rPr>
      </w:pPr>
    </w:p>
    <w:p w14:paraId="71EE2083" w14:textId="77777777" w:rsidR="007931D4" w:rsidRPr="00004124" w:rsidRDefault="007931D4" w:rsidP="007931D4">
      <w:pPr>
        <w:pStyle w:val="breakline"/>
        <w:rPr>
          <w:color w:val="002060"/>
        </w:rPr>
      </w:pPr>
    </w:p>
    <w:p w14:paraId="5762361A" w14:textId="77777777" w:rsidR="007931D4" w:rsidRPr="00004124" w:rsidRDefault="007931D4" w:rsidP="007931D4">
      <w:pPr>
        <w:pStyle w:val="sottotitolocampionato10"/>
        <w:rPr>
          <w:color w:val="002060"/>
        </w:rPr>
      </w:pPr>
      <w:r w:rsidRPr="00004124">
        <w:rPr>
          <w:color w:val="002060"/>
        </w:rPr>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7"/>
        <w:gridCol w:w="385"/>
        <w:gridCol w:w="898"/>
        <w:gridCol w:w="1198"/>
        <w:gridCol w:w="1551"/>
        <w:gridCol w:w="1541"/>
      </w:tblGrid>
      <w:tr w:rsidR="007931D4" w:rsidRPr="00004124" w14:paraId="48CAF783" w14:textId="77777777" w:rsidTr="00903F7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C26EAA" w14:textId="77777777" w:rsidR="007931D4" w:rsidRPr="00004124" w:rsidRDefault="007931D4" w:rsidP="00903F7D">
            <w:pPr>
              <w:pStyle w:val="headertabella0"/>
              <w:rPr>
                <w:color w:val="002060"/>
              </w:rPr>
            </w:pPr>
            <w:r w:rsidRPr="0000412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C6D30" w14:textId="77777777" w:rsidR="007931D4" w:rsidRPr="00004124" w:rsidRDefault="007931D4" w:rsidP="00903F7D">
            <w:pPr>
              <w:pStyle w:val="headertabella0"/>
              <w:rPr>
                <w:color w:val="002060"/>
              </w:rPr>
            </w:pPr>
            <w:r w:rsidRPr="0000412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95A6F9" w14:textId="77777777" w:rsidR="007931D4" w:rsidRPr="00004124" w:rsidRDefault="007931D4" w:rsidP="00903F7D">
            <w:pPr>
              <w:pStyle w:val="headertabella0"/>
              <w:rPr>
                <w:color w:val="002060"/>
              </w:rPr>
            </w:pPr>
            <w:r w:rsidRPr="0000412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384D0" w14:textId="77777777" w:rsidR="007931D4" w:rsidRPr="00004124" w:rsidRDefault="007931D4" w:rsidP="00903F7D">
            <w:pPr>
              <w:pStyle w:val="headertabella0"/>
              <w:rPr>
                <w:color w:val="002060"/>
              </w:rPr>
            </w:pPr>
            <w:r w:rsidRPr="0000412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AD7D5" w14:textId="77777777" w:rsidR="007931D4" w:rsidRPr="00004124" w:rsidRDefault="007931D4" w:rsidP="00903F7D">
            <w:pPr>
              <w:pStyle w:val="headertabella0"/>
              <w:rPr>
                <w:color w:val="002060"/>
              </w:rPr>
            </w:pPr>
            <w:r w:rsidRPr="0000412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B6F007" w14:textId="77777777" w:rsidR="007931D4" w:rsidRPr="00004124" w:rsidRDefault="007931D4" w:rsidP="00903F7D">
            <w:pPr>
              <w:pStyle w:val="headertabella0"/>
              <w:rPr>
                <w:color w:val="002060"/>
              </w:rPr>
            </w:pPr>
            <w:proofErr w:type="spellStart"/>
            <w:r w:rsidRPr="00004124">
              <w:rPr>
                <w:color w:val="002060"/>
              </w:rPr>
              <w:t>Localita'</w:t>
            </w:r>
            <w:proofErr w:type="spellEnd"/>
            <w:r w:rsidRPr="0000412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31AE0" w14:textId="77777777" w:rsidR="007931D4" w:rsidRPr="00004124" w:rsidRDefault="007931D4" w:rsidP="00903F7D">
            <w:pPr>
              <w:pStyle w:val="headertabella0"/>
              <w:rPr>
                <w:color w:val="002060"/>
              </w:rPr>
            </w:pPr>
            <w:r w:rsidRPr="00004124">
              <w:rPr>
                <w:color w:val="002060"/>
              </w:rPr>
              <w:t>Indirizzo Impianto</w:t>
            </w:r>
          </w:p>
        </w:tc>
      </w:tr>
      <w:tr w:rsidR="007931D4" w:rsidRPr="00004124" w14:paraId="58C45F0D" w14:textId="77777777" w:rsidTr="00903F7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864B43" w14:textId="77777777" w:rsidR="007931D4" w:rsidRPr="00004124" w:rsidRDefault="007931D4" w:rsidP="00903F7D">
            <w:pPr>
              <w:pStyle w:val="rowtabella0"/>
              <w:rPr>
                <w:color w:val="002060"/>
              </w:rPr>
            </w:pPr>
            <w:r w:rsidRPr="00004124">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0207AF" w14:textId="77777777" w:rsidR="007931D4" w:rsidRPr="00004124" w:rsidRDefault="007931D4" w:rsidP="00903F7D">
            <w:pPr>
              <w:pStyle w:val="rowtabella0"/>
              <w:rPr>
                <w:color w:val="002060"/>
              </w:rPr>
            </w:pPr>
            <w:r w:rsidRPr="00004124">
              <w:rPr>
                <w:color w:val="002060"/>
              </w:rPr>
              <w:t>BORGOROSSO TOLENTINO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ED7CD9" w14:textId="77777777" w:rsidR="007931D4" w:rsidRPr="00004124" w:rsidRDefault="007931D4" w:rsidP="00903F7D">
            <w:pPr>
              <w:pStyle w:val="rowtabella0"/>
              <w:jc w:val="center"/>
              <w:rPr>
                <w:color w:val="002060"/>
              </w:rPr>
            </w:pPr>
            <w:r w:rsidRPr="0000412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DB541E" w14:textId="77777777" w:rsidR="007931D4" w:rsidRPr="00004124" w:rsidRDefault="007931D4" w:rsidP="00903F7D">
            <w:pPr>
              <w:pStyle w:val="rowtabella0"/>
              <w:rPr>
                <w:color w:val="002060"/>
              </w:rPr>
            </w:pPr>
            <w:r w:rsidRPr="00004124">
              <w:rPr>
                <w:color w:val="002060"/>
              </w:rPr>
              <w:t>02/11/2024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36E115" w14:textId="77777777" w:rsidR="007931D4" w:rsidRPr="00004124" w:rsidRDefault="007931D4" w:rsidP="00903F7D">
            <w:pPr>
              <w:pStyle w:val="rowtabella0"/>
              <w:rPr>
                <w:color w:val="002060"/>
              </w:rPr>
            </w:pPr>
            <w:r w:rsidRPr="00004124">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65C8D5" w14:textId="77777777" w:rsidR="007931D4" w:rsidRPr="00004124" w:rsidRDefault="007931D4" w:rsidP="00903F7D">
            <w:pPr>
              <w:pStyle w:val="rowtabella0"/>
              <w:rPr>
                <w:color w:val="002060"/>
              </w:rPr>
            </w:pPr>
            <w:r w:rsidRPr="00004124">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D663ED" w14:textId="77777777" w:rsidR="007931D4" w:rsidRPr="00004124" w:rsidRDefault="007931D4" w:rsidP="00903F7D">
            <w:pPr>
              <w:pStyle w:val="rowtabella0"/>
              <w:rPr>
                <w:color w:val="002060"/>
              </w:rPr>
            </w:pPr>
            <w:r w:rsidRPr="00004124">
              <w:rPr>
                <w:color w:val="002060"/>
              </w:rPr>
              <w:t>VIA ROSSINI</w:t>
            </w:r>
          </w:p>
        </w:tc>
      </w:tr>
      <w:tr w:rsidR="007931D4" w:rsidRPr="00004124" w14:paraId="14B32950"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7F5B68" w14:textId="77777777" w:rsidR="007931D4" w:rsidRPr="00004124" w:rsidRDefault="007931D4" w:rsidP="00903F7D">
            <w:pPr>
              <w:pStyle w:val="rowtabella0"/>
              <w:rPr>
                <w:color w:val="002060"/>
              </w:rPr>
            </w:pPr>
            <w:r w:rsidRPr="00004124">
              <w:rPr>
                <w:color w:val="002060"/>
              </w:rPr>
              <w:t>FERMANA FUTSAL 2022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E2448D" w14:textId="77777777" w:rsidR="007931D4" w:rsidRPr="00004124" w:rsidRDefault="007931D4" w:rsidP="00903F7D">
            <w:pPr>
              <w:pStyle w:val="rowtabella0"/>
              <w:rPr>
                <w:color w:val="002060"/>
              </w:rPr>
            </w:pPr>
            <w:r w:rsidRPr="00004124">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6CAFA9"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9BD4F4" w14:textId="77777777" w:rsidR="007931D4" w:rsidRPr="00004124" w:rsidRDefault="007931D4" w:rsidP="00903F7D">
            <w:pPr>
              <w:pStyle w:val="rowtabella0"/>
              <w:rPr>
                <w:color w:val="002060"/>
              </w:rPr>
            </w:pPr>
            <w:r w:rsidRPr="00004124">
              <w:rPr>
                <w:color w:val="002060"/>
              </w:rPr>
              <w:t>02/11/2024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455BC0" w14:textId="77777777" w:rsidR="007931D4" w:rsidRPr="00004124" w:rsidRDefault="007931D4" w:rsidP="00903F7D">
            <w:pPr>
              <w:pStyle w:val="rowtabella0"/>
              <w:rPr>
                <w:color w:val="002060"/>
              </w:rPr>
            </w:pPr>
            <w:r w:rsidRPr="00004124">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DD96B0" w14:textId="77777777" w:rsidR="007931D4" w:rsidRPr="00004124" w:rsidRDefault="007931D4" w:rsidP="00903F7D">
            <w:pPr>
              <w:pStyle w:val="rowtabella0"/>
              <w:rPr>
                <w:color w:val="002060"/>
              </w:rPr>
            </w:pPr>
            <w:r w:rsidRPr="00004124">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EAB1C9" w14:textId="77777777" w:rsidR="007931D4" w:rsidRPr="00004124" w:rsidRDefault="007931D4" w:rsidP="00903F7D">
            <w:pPr>
              <w:pStyle w:val="rowtabella0"/>
              <w:rPr>
                <w:color w:val="002060"/>
              </w:rPr>
            </w:pPr>
            <w:r w:rsidRPr="00004124">
              <w:rPr>
                <w:color w:val="002060"/>
              </w:rPr>
              <w:t>VIA SALVO D'ACQUISTO</w:t>
            </w:r>
          </w:p>
        </w:tc>
      </w:tr>
      <w:tr w:rsidR="007931D4" w:rsidRPr="00004124" w14:paraId="60F552CF"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44ABDE" w14:textId="77777777" w:rsidR="007931D4" w:rsidRPr="00004124" w:rsidRDefault="007931D4" w:rsidP="00903F7D">
            <w:pPr>
              <w:pStyle w:val="rowtabella0"/>
              <w:rPr>
                <w:color w:val="002060"/>
              </w:rPr>
            </w:pPr>
            <w:r w:rsidRPr="00004124">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823A44" w14:textId="77777777" w:rsidR="007931D4" w:rsidRPr="00004124" w:rsidRDefault="007931D4" w:rsidP="00903F7D">
            <w:pPr>
              <w:pStyle w:val="rowtabella0"/>
              <w:rPr>
                <w:color w:val="002060"/>
              </w:rPr>
            </w:pPr>
            <w:r w:rsidRPr="00004124">
              <w:rPr>
                <w:color w:val="002060"/>
              </w:rPr>
              <w:t>U.MANDOLESI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021BA5"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EB53B9" w14:textId="77777777" w:rsidR="007931D4" w:rsidRPr="00004124" w:rsidRDefault="007931D4" w:rsidP="00903F7D">
            <w:pPr>
              <w:pStyle w:val="rowtabella0"/>
              <w:rPr>
                <w:color w:val="002060"/>
              </w:rPr>
            </w:pPr>
            <w:r w:rsidRPr="00004124">
              <w:rPr>
                <w:color w:val="002060"/>
              </w:rPr>
              <w:t>02/11/2024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F79E53" w14:textId="77777777" w:rsidR="007931D4" w:rsidRPr="00004124" w:rsidRDefault="007931D4" w:rsidP="00903F7D">
            <w:pPr>
              <w:pStyle w:val="rowtabella0"/>
              <w:rPr>
                <w:color w:val="002060"/>
              </w:rPr>
            </w:pPr>
            <w:r w:rsidRPr="00004124">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819FE2" w14:textId="77777777" w:rsidR="007931D4" w:rsidRPr="00004124" w:rsidRDefault="007931D4" w:rsidP="00903F7D">
            <w:pPr>
              <w:pStyle w:val="rowtabella0"/>
              <w:rPr>
                <w:color w:val="002060"/>
              </w:rPr>
            </w:pPr>
            <w:r w:rsidRPr="00004124">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DF70C0" w14:textId="77777777" w:rsidR="007931D4" w:rsidRPr="00004124" w:rsidRDefault="007931D4" w:rsidP="00903F7D">
            <w:pPr>
              <w:pStyle w:val="rowtabella0"/>
              <w:rPr>
                <w:color w:val="002060"/>
              </w:rPr>
            </w:pPr>
            <w:r w:rsidRPr="00004124">
              <w:rPr>
                <w:color w:val="002060"/>
              </w:rPr>
              <w:t>VIA ALESSANDRO MANZONI</w:t>
            </w:r>
          </w:p>
        </w:tc>
      </w:tr>
      <w:tr w:rsidR="007931D4" w:rsidRPr="00004124" w14:paraId="52C07ED8"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76BFF7" w14:textId="77777777" w:rsidR="007931D4" w:rsidRPr="00004124" w:rsidRDefault="007931D4" w:rsidP="00903F7D">
            <w:pPr>
              <w:pStyle w:val="rowtabella0"/>
              <w:rPr>
                <w:color w:val="002060"/>
              </w:rPr>
            </w:pPr>
            <w:r w:rsidRPr="00004124">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AF4EBB" w14:textId="77777777" w:rsidR="007931D4" w:rsidRPr="00004124" w:rsidRDefault="007931D4" w:rsidP="00903F7D">
            <w:pPr>
              <w:pStyle w:val="rowtabella0"/>
              <w:rPr>
                <w:color w:val="002060"/>
              </w:rPr>
            </w:pPr>
            <w:r w:rsidRPr="00004124">
              <w:rPr>
                <w:color w:val="002060"/>
              </w:rPr>
              <w:t>POL. SPORT COMMUNICATION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6C3A45"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0436EA" w14:textId="77777777" w:rsidR="007931D4" w:rsidRPr="00004124" w:rsidRDefault="007931D4" w:rsidP="00903F7D">
            <w:pPr>
              <w:pStyle w:val="rowtabella0"/>
              <w:rPr>
                <w:color w:val="002060"/>
              </w:rPr>
            </w:pPr>
            <w:r w:rsidRPr="00004124">
              <w:rPr>
                <w:color w:val="002060"/>
              </w:rPr>
              <w:t>02/11/2024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BBA4A5" w14:textId="77777777" w:rsidR="007931D4" w:rsidRPr="00004124" w:rsidRDefault="007931D4" w:rsidP="00903F7D">
            <w:pPr>
              <w:pStyle w:val="rowtabella0"/>
              <w:rPr>
                <w:color w:val="002060"/>
              </w:rPr>
            </w:pPr>
            <w:r w:rsidRPr="00004124">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A82EAD" w14:textId="77777777" w:rsidR="007931D4" w:rsidRPr="00004124" w:rsidRDefault="007931D4" w:rsidP="00903F7D">
            <w:pPr>
              <w:pStyle w:val="rowtabella0"/>
              <w:rPr>
                <w:color w:val="002060"/>
              </w:rPr>
            </w:pPr>
            <w:r w:rsidRPr="00004124">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13696F" w14:textId="77777777" w:rsidR="007931D4" w:rsidRPr="00004124" w:rsidRDefault="007931D4" w:rsidP="00903F7D">
            <w:pPr>
              <w:pStyle w:val="rowtabella0"/>
              <w:rPr>
                <w:color w:val="002060"/>
              </w:rPr>
            </w:pPr>
            <w:r w:rsidRPr="00004124">
              <w:rPr>
                <w:color w:val="002060"/>
              </w:rPr>
              <w:t>VIA LUDOVICO SCARFIOTTI</w:t>
            </w:r>
          </w:p>
        </w:tc>
      </w:tr>
      <w:tr w:rsidR="007931D4" w:rsidRPr="00004124" w14:paraId="08927070" w14:textId="77777777" w:rsidTr="00903F7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CF1529" w14:textId="77777777" w:rsidR="007931D4" w:rsidRPr="00004124" w:rsidRDefault="007931D4" w:rsidP="00903F7D">
            <w:pPr>
              <w:pStyle w:val="rowtabella0"/>
              <w:rPr>
                <w:color w:val="002060"/>
              </w:rPr>
            </w:pPr>
            <w:r w:rsidRPr="00004124">
              <w:rPr>
                <w:color w:val="002060"/>
              </w:rPr>
              <w:t>CANTINE RIUNITE CSI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6BA6ED" w14:textId="77777777" w:rsidR="007931D4" w:rsidRPr="00004124" w:rsidRDefault="007931D4" w:rsidP="00903F7D">
            <w:pPr>
              <w:pStyle w:val="rowtabella0"/>
              <w:rPr>
                <w:color w:val="002060"/>
              </w:rPr>
            </w:pPr>
            <w:r w:rsidRPr="00004124">
              <w:rPr>
                <w:color w:val="002060"/>
              </w:rPr>
              <w:t>FUTSAL VIRE GEOSISTEM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EFB48D"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EE78FC" w14:textId="77777777" w:rsidR="007931D4" w:rsidRPr="00004124" w:rsidRDefault="007931D4" w:rsidP="00903F7D">
            <w:pPr>
              <w:pStyle w:val="rowtabella0"/>
              <w:rPr>
                <w:color w:val="002060"/>
              </w:rPr>
            </w:pPr>
            <w:r w:rsidRPr="00004124">
              <w:rPr>
                <w:color w:val="002060"/>
              </w:rPr>
              <w:t>03/11/2024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A44DBD" w14:textId="77777777" w:rsidR="007931D4" w:rsidRPr="00004124" w:rsidRDefault="007931D4" w:rsidP="00903F7D">
            <w:pPr>
              <w:pStyle w:val="rowtabella0"/>
              <w:rPr>
                <w:color w:val="002060"/>
              </w:rPr>
            </w:pPr>
            <w:r w:rsidRPr="00004124">
              <w:rPr>
                <w:color w:val="002060"/>
              </w:rPr>
              <w:t>5206 PALASPORT "GIULIO CHIERICI"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471E9B" w14:textId="77777777" w:rsidR="007931D4" w:rsidRPr="00004124" w:rsidRDefault="007931D4" w:rsidP="00903F7D">
            <w:pPr>
              <w:pStyle w:val="rowtabella0"/>
              <w:rPr>
                <w:color w:val="002060"/>
              </w:rPr>
            </w:pPr>
            <w:r w:rsidRPr="00004124">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6DFD13" w14:textId="77777777" w:rsidR="007931D4" w:rsidRPr="00004124" w:rsidRDefault="007931D4" w:rsidP="00903F7D">
            <w:pPr>
              <w:pStyle w:val="rowtabella0"/>
              <w:rPr>
                <w:color w:val="002060"/>
              </w:rPr>
            </w:pPr>
            <w:r w:rsidRPr="00004124">
              <w:rPr>
                <w:color w:val="002060"/>
              </w:rPr>
              <w:t>VIA DELLA REPUBBLICA</w:t>
            </w:r>
          </w:p>
        </w:tc>
      </w:tr>
    </w:tbl>
    <w:p w14:paraId="0CCBD25D" w14:textId="77777777" w:rsidR="007931D4" w:rsidRPr="00DC1967" w:rsidRDefault="007931D4" w:rsidP="00794A48">
      <w:pPr>
        <w:pStyle w:val="breakline"/>
        <w:rPr>
          <w:rFonts w:eastAsiaTheme="minorEastAsia"/>
          <w:color w:val="002060"/>
        </w:rPr>
      </w:pPr>
    </w:p>
    <w:p w14:paraId="6F795720" w14:textId="77777777" w:rsidR="00794A48" w:rsidRPr="00DC1967" w:rsidRDefault="00794A48" w:rsidP="00794A48">
      <w:pPr>
        <w:pStyle w:val="breakline"/>
        <w:rPr>
          <w:color w:val="002060"/>
        </w:rPr>
      </w:pPr>
    </w:p>
    <w:p w14:paraId="1D104FD4" w14:textId="77777777" w:rsidR="00794A48" w:rsidRPr="00DC1967" w:rsidRDefault="00794A48" w:rsidP="00794A48">
      <w:pPr>
        <w:pStyle w:val="breakline"/>
        <w:rPr>
          <w:color w:val="002060"/>
        </w:rPr>
      </w:pPr>
    </w:p>
    <w:p w14:paraId="15D32C65" w14:textId="77777777" w:rsidR="00794A48" w:rsidRPr="00DC1967" w:rsidRDefault="00794A48" w:rsidP="00794A48">
      <w:pPr>
        <w:pStyle w:val="titolocampionato0"/>
        <w:shd w:val="clear" w:color="auto" w:fill="CCCCCC"/>
        <w:spacing w:before="80" w:after="40"/>
        <w:rPr>
          <w:color w:val="002060"/>
        </w:rPr>
      </w:pPr>
      <w:r w:rsidRPr="00DC1967">
        <w:rPr>
          <w:color w:val="002060"/>
        </w:rPr>
        <w:t>UNDER 17 C5 REGIONALI MASCHILI</w:t>
      </w:r>
    </w:p>
    <w:p w14:paraId="615AD0E4" w14:textId="77777777" w:rsidR="00794A48" w:rsidRPr="00DC1967" w:rsidRDefault="00794A48" w:rsidP="00794A48">
      <w:pPr>
        <w:pStyle w:val="titoloprinc0"/>
        <w:rPr>
          <w:color w:val="002060"/>
        </w:rPr>
      </w:pPr>
      <w:r w:rsidRPr="00DC1967">
        <w:rPr>
          <w:color w:val="002060"/>
        </w:rPr>
        <w:t>VARIAZIONI AL PROGRAMMA GARE</w:t>
      </w:r>
    </w:p>
    <w:p w14:paraId="740CAF7D" w14:textId="77777777" w:rsidR="00794A48" w:rsidRPr="00DC1967" w:rsidRDefault="00794A48" w:rsidP="00794A48">
      <w:pPr>
        <w:pStyle w:val="breakline"/>
        <w:rPr>
          <w:color w:val="002060"/>
        </w:rPr>
      </w:pPr>
    </w:p>
    <w:p w14:paraId="25B5477F" w14:textId="77777777" w:rsidR="00794A48" w:rsidRPr="00DC1967" w:rsidRDefault="00794A48" w:rsidP="00794A48">
      <w:pPr>
        <w:pStyle w:val="breakline"/>
        <w:rPr>
          <w:color w:val="002060"/>
        </w:rPr>
      </w:pPr>
    </w:p>
    <w:p w14:paraId="406ABBD2" w14:textId="77777777" w:rsidR="00794A48" w:rsidRPr="00DC1967" w:rsidRDefault="00794A48" w:rsidP="00794A48">
      <w:pPr>
        <w:pStyle w:val="sottotitolocampionato10"/>
        <w:rPr>
          <w:color w:val="002060"/>
        </w:rPr>
      </w:pPr>
      <w:r w:rsidRPr="00DC196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94A48" w:rsidRPr="00DC1967" w14:paraId="06BD976F" w14:textId="77777777" w:rsidTr="0043058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4343D" w14:textId="77777777" w:rsidR="00794A48" w:rsidRPr="00DC1967" w:rsidRDefault="00794A48" w:rsidP="00903F7D">
            <w:pPr>
              <w:pStyle w:val="headertabella0"/>
              <w:rPr>
                <w:color w:val="002060"/>
              </w:rPr>
            </w:pPr>
            <w:r w:rsidRPr="00DC196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4F6E7" w14:textId="77777777" w:rsidR="00794A48" w:rsidRPr="00DC1967" w:rsidRDefault="00794A48" w:rsidP="00903F7D">
            <w:pPr>
              <w:pStyle w:val="headertabella0"/>
              <w:rPr>
                <w:color w:val="002060"/>
              </w:rPr>
            </w:pPr>
            <w:r w:rsidRPr="00DC1967">
              <w:rPr>
                <w:color w:val="002060"/>
              </w:rPr>
              <w:t xml:space="preserve">N° </w:t>
            </w:r>
            <w:proofErr w:type="spellStart"/>
            <w:r w:rsidRPr="00DC1967">
              <w:rPr>
                <w:color w:val="002060"/>
              </w:rPr>
              <w:t>Gior</w:t>
            </w:r>
            <w:proofErr w:type="spellEnd"/>
            <w:r w:rsidRPr="00DC196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0E796" w14:textId="77777777" w:rsidR="00794A48" w:rsidRPr="00DC1967" w:rsidRDefault="00794A48" w:rsidP="00903F7D">
            <w:pPr>
              <w:pStyle w:val="headertabella0"/>
              <w:rPr>
                <w:color w:val="002060"/>
              </w:rPr>
            </w:pPr>
            <w:r w:rsidRPr="00DC196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16671" w14:textId="77777777" w:rsidR="00794A48" w:rsidRPr="00DC1967" w:rsidRDefault="00794A48" w:rsidP="00903F7D">
            <w:pPr>
              <w:pStyle w:val="headertabella0"/>
              <w:rPr>
                <w:color w:val="002060"/>
              </w:rPr>
            </w:pPr>
            <w:r w:rsidRPr="00DC196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3EE1E" w14:textId="77777777" w:rsidR="00794A48" w:rsidRPr="00DC1967" w:rsidRDefault="00794A48" w:rsidP="00903F7D">
            <w:pPr>
              <w:pStyle w:val="headertabella0"/>
              <w:rPr>
                <w:color w:val="002060"/>
              </w:rPr>
            </w:pPr>
            <w:r w:rsidRPr="00DC1967">
              <w:rPr>
                <w:color w:val="002060"/>
              </w:rPr>
              <w:t xml:space="preserve">Data </w:t>
            </w:r>
            <w:proofErr w:type="spellStart"/>
            <w:r w:rsidRPr="00DC1967">
              <w:rPr>
                <w:color w:val="002060"/>
              </w:rPr>
              <w:t>Orig</w:t>
            </w:r>
            <w:proofErr w:type="spellEnd"/>
            <w:r w:rsidRPr="00DC196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12D27C" w14:textId="77777777" w:rsidR="00794A48" w:rsidRPr="00DC1967" w:rsidRDefault="00794A48" w:rsidP="00903F7D">
            <w:pPr>
              <w:pStyle w:val="headertabella0"/>
              <w:rPr>
                <w:color w:val="002060"/>
              </w:rPr>
            </w:pPr>
            <w:r w:rsidRPr="00DC196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21B3DE" w14:textId="77777777" w:rsidR="00794A48" w:rsidRPr="00DC1967" w:rsidRDefault="00794A48" w:rsidP="00903F7D">
            <w:pPr>
              <w:pStyle w:val="headertabella0"/>
              <w:rPr>
                <w:color w:val="002060"/>
              </w:rPr>
            </w:pPr>
            <w:r w:rsidRPr="00DC1967">
              <w:rPr>
                <w:color w:val="002060"/>
              </w:rPr>
              <w:t xml:space="preserve">Ora </w:t>
            </w:r>
            <w:proofErr w:type="spellStart"/>
            <w:r w:rsidRPr="00DC1967">
              <w:rPr>
                <w:color w:val="002060"/>
              </w:rPr>
              <w:t>Orig</w:t>
            </w:r>
            <w:proofErr w:type="spellEnd"/>
            <w:r w:rsidRPr="00DC196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FE16CD" w14:textId="77777777" w:rsidR="00794A48" w:rsidRPr="00DC1967" w:rsidRDefault="00794A48" w:rsidP="00903F7D">
            <w:pPr>
              <w:pStyle w:val="headertabella0"/>
              <w:rPr>
                <w:color w:val="002060"/>
              </w:rPr>
            </w:pPr>
            <w:r w:rsidRPr="00DC1967">
              <w:rPr>
                <w:color w:val="002060"/>
              </w:rPr>
              <w:t>Impianto</w:t>
            </w:r>
          </w:p>
        </w:tc>
      </w:tr>
      <w:tr w:rsidR="00794A48" w:rsidRPr="00DC1967" w14:paraId="676C32D8" w14:textId="77777777" w:rsidTr="0043058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71343" w14:textId="77777777" w:rsidR="00794A48" w:rsidRPr="00AB06ED" w:rsidRDefault="00794A48" w:rsidP="00903F7D">
            <w:pPr>
              <w:pStyle w:val="rowtabella0"/>
              <w:rPr>
                <w:color w:val="002060"/>
                <w:highlight w:val="yellow"/>
              </w:rPr>
            </w:pPr>
            <w:r w:rsidRPr="00AB06ED">
              <w:rPr>
                <w:color w:val="002060"/>
                <w:highlight w:val="yellow"/>
              </w:rPr>
              <w:t>03/11/2024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ADA04" w14:textId="77777777" w:rsidR="00794A48" w:rsidRPr="00AB06ED" w:rsidRDefault="00794A48" w:rsidP="00903F7D">
            <w:pPr>
              <w:pStyle w:val="rowtabella0"/>
              <w:jc w:val="center"/>
              <w:rPr>
                <w:color w:val="002060"/>
                <w:highlight w:val="yellow"/>
              </w:rPr>
            </w:pPr>
            <w:r w:rsidRPr="00AB06ED">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A9BC8" w14:textId="77777777" w:rsidR="00794A48" w:rsidRPr="00AB06ED" w:rsidRDefault="00794A48" w:rsidP="00903F7D">
            <w:pPr>
              <w:pStyle w:val="rowtabella0"/>
              <w:rPr>
                <w:color w:val="002060"/>
                <w:highlight w:val="yellow"/>
              </w:rPr>
            </w:pPr>
            <w:r w:rsidRPr="00AB06ED">
              <w:rPr>
                <w:color w:val="002060"/>
                <w:highlight w:val="yellow"/>
              </w:rPr>
              <w:t>CSI GAUDIO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6F058" w14:textId="77777777" w:rsidR="00794A48" w:rsidRPr="00AB06ED" w:rsidRDefault="00794A48" w:rsidP="00903F7D">
            <w:pPr>
              <w:pStyle w:val="rowtabella0"/>
              <w:rPr>
                <w:color w:val="002060"/>
                <w:highlight w:val="yellow"/>
              </w:rPr>
            </w:pPr>
            <w:r w:rsidRPr="00AB06ED">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F2BA5" w14:textId="776948DF" w:rsidR="00794A48" w:rsidRPr="00DC1967" w:rsidRDefault="00794A48" w:rsidP="00903F7D">
            <w:pPr>
              <w:pStyle w:val="rowtabella0"/>
              <w:rPr>
                <w:color w:val="002060"/>
              </w:rPr>
            </w:pPr>
            <w:r w:rsidRPr="00DC1967">
              <w:rPr>
                <w:color w:val="002060"/>
              </w:rPr>
              <w:t>0</w:t>
            </w:r>
            <w:r w:rsidR="00AB06ED">
              <w:rPr>
                <w:color w:val="002060"/>
              </w:rPr>
              <w:t>2</w:t>
            </w:r>
            <w:r w:rsidRPr="00DC1967">
              <w:rPr>
                <w:color w:val="002060"/>
              </w:rPr>
              <w:t>/11/2024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A4450" w14:textId="77777777" w:rsidR="00794A48" w:rsidRPr="00DC1967" w:rsidRDefault="00794A48" w:rsidP="00903F7D">
            <w:pPr>
              <w:pStyle w:val="rowtabella0"/>
              <w:jc w:val="center"/>
              <w:rPr>
                <w:color w:val="002060"/>
              </w:rPr>
            </w:pPr>
            <w:r w:rsidRPr="00AB06ED">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B9623" w14:textId="77777777" w:rsidR="00794A48" w:rsidRPr="00DC1967" w:rsidRDefault="00794A48" w:rsidP="00903F7D">
            <w:pPr>
              <w:pStyle w:val="rowtabella0"/>
              <w:jc w:val="center"/>
              <w:rPr>
                <w:color w:val="002060"/>
              </w:rPr>
            </w:pPr>
            <w:r w:rsidRPr="00DC1967">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BBE31" w14:textId="77777777" w:rsidR="00794A48" w:rsidRPr="00DC1967" w:rsidRDefault="00794A48" w:rsidP="00903F7D">
            <w:pPr>
              <w:rPr>
                <w:color w:val="002060"/>
              </w:rPr>
            </w:pPr>
          </w:p>
        </w:tc>
      </w:tr>
      <w:tr w:rsidR="00794A48" w:rsidRPr="00DC1967" w14:paraId="095E2B39" w14:textId="77777777" w:rsidTr="0043058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76887" w14:textId="77777777" w:rsidR="00794A48" w:rsidRPr="00AB06ED" w:rsidRDefault="00794A48" w:rsidP="00903F7D">
            <w:pPr>
              <w:pStyle w:val="rowtabella0"/>
              <w:rPr>
                <w:color w:val="002060"/>
                <w:highlight w:val="yellow"/>
              </w:rPr>
            </w:pPr>
            <w:r w:rsidRPr="00AB06ED">
              <w:rPr>
                <w:color w:val="002060"/>
                <w:highlight w:val="yellow"/>
              </w:rPr>
              <w:t>07/11/2024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1D7A4" w14:textId="77777777" w:rsidR="00794A48" w:rsidRPr="00AB06ED" w:rsidRDefault="00794A48" w:rsidP="00903F7D">
            <w:pPr>
              <w:pStyle w:val="rowtabella0"/>
              <w:jc w:val="center"/>
              <w:rPr>
                <w:color w:val="002060"/>
                <w:highlight w:val="yellow"/>
              </w:rPr>
            </w:pPr>
            <w:r w:rsidRPr="00AB06ED">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A64D4" w14:textId="77777777" w:rsidR="00794A48" w:rsidRPr="00AB06ED" w:rsidRDefault="00794A48" w:rsidP="00903F7D">
            <w:pPr>
              <w:pStyle w:val="rowtabella0"/>
              <w:rPr>
                <w:color w:val="002060"/>
                <w:highlight w:val="yellow"/>
              </w:rPr>
            </w:pPr>
            <w:r w:rsidRPr="00AB06ED">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ADFFA" w14:textId="77777777" w:rsidR="00794A48" w:rsidRPr="00AB06ED" w:rsidRDefault="00794A48" w:rsidP="00903F7D">
            <w:pPr>
              <w:pStyle w:val="rowtabella0"/>
              <w:rPr>
                <w:color w:val="002060"/>
                <w:highlight w:val="yellow"/>
              </w:rPr>
            </w:pPr>
            <w:r w:rsidRPr="00AB06ED">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F2DD1" w14:textId="115AE587" w:rsidR="00794A48" w:rsidRPr="00DC1967" w:rsidRDefault="00794A48" w:rsidP="00903F7D">
            <w:pPr>
              <w:pStyle w:val="rowtabella0"/>
              <w:rPr>
                <w:color w:val="002060"/>
              </w:rPr>
            </w:pPr>
            <w:r w:rsidRPr="00DC1967">
              <w:rPr>
                <w:color w:val="002060"/>
              </w:rPr>
              <w:t>0</w:t>
            </w:r>
            <w:r w:rsidR="00AB06ED">
              <w:rPr>
                <w:color w:val="002060"/>
              </w:rPr>
              <w:t>2</w:t>
            </w:r>
            <w:r w:rsidRPr="00DC1967">
              <w:rPr>
                <w:color w:val="002060"/>
              </w:rPr>
              <w:t>/11/2024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DAD61" w14:textId="77777777" w:rsidR="00794A48" w:rsidRPr="00DC1967" w:rsidRDefault="00794A48" w:rsidP="00903F7D">
            <w:pPr>
              <w:pStyle w:val="rowtabella0"/>
              <w:jc w:val="center"/>
              <w:rPr>
                <w:color w:val="002060"/>
              </w:rPr>
            </w:pPr>
            <w:r w:rsidRPr="00AB06ED">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11EDC" w14:textId="77777777" w:rsidR="00794A48" w:rsidRPr="00DC1967" w:rsidRDefault="00794A48" w:rsidP="00903F7D">
            <w:pPr>
              <w:pStyle w:val="rowtabella0"/>
              <w:jc w:val="center"/>
              <w:rPr>
                <w:color w:val="002060"/>
              </w:rPr>
            </w:pPr>
            <w:r w:rsidRPr="00DC1967">
              <w:rPr>
                <w:color w:val="002060"/>
              </w:rPr>
              <w:t>18:15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98F5F" w14:textId="77777777" w:rsidR="00794A48" w:rsidRPr="00DC1967" w:rsidRDefault="00794A48" w:rsidP="00903F7D">
            <w:pPr>
              <w:rPr>
                <w:color w:val="002060"/>
              </w:rPr>
            </w:pPr>
          </w:p>
        </w:tc>
      </w:tr>
    </w:tbl>
    <w:p w14:paraId="45DDB09C" w14:textId="77777777" w:rsidR="00794A48" w:rsidRPr="00DC1967" w:rsidRDefault="00794A48" w:rsidP="00794A48">
      <w:pPr>
        <w:pStyle w:val="breakline"/>
        <w:rPr>
          <w:rFonts w:eastAsiaTheme="minorEastAsia"/>
          <w:color w:val="002060"/>
        </w:rPr>
      </w:pPr>
    </w:p>
    <w:p w14:paraId="64CD3BAB" w14:textId="77777777" w:rsidR="00794A48" w:rsidRPr="00DC1967" w:rsidRDefault="00794A48" w:rsidP="00794A48">
      <w:pPr>
        <w:pStyle w:val="breakline"/>
        <w:rPr>
          <w:color w:val="002060"/>
        </w:rPr>
      </w:pPr>
    </w:p>
    <w:p w14:paraId="3076F7A6" w14:textId="77777777" w:rsidR="00794A48" w:rsidRPr="00DC1967" w:rsidRDefault="00794A48" w:rsidP="00794A48">
      <w:pPr>
        <w:pStyle w:val="sottotitolocampionato10"/>
        <w:rPr>
          <w:color w:val="002060"/>
        </w:rPr>
      </w:pPr>
      <w:r w:rsidRPr="00DC196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94A48" w:rsidRPr="00DC1967" w14:paraId="67DAB1F9" w14:textId="77777777" w:rsidTr="0043058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75DB1" w14:textId="77777777" w:rsidR="00794A48" w:rsidRPr="00DC1967" w:rsidRDefault="00794A48" w:rsidP="00903F7D">
            <w:pPr>
              <w:pStyle w:val="headertabella0"/>
              <w:rPr>
                <w:color w:val="002060"/>
              </w:rPr>
            </w:pPr>
            <w:r w:rsidRPr="00DC196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22698" w14:textId="77777777" w:rsidR="00794A48" w:rsidRPr="00DC1967" w:rsidRDefault="00794A48" w:rsidP="00903F7D">
            <w:pPr>
              <w:pStyle w:val="headertabella0"/>
              <w:rPr>
                <w:color w:val="002060"/>
              </w:rPr>
            </w:pPr>
            <w:r w:rsidRPr="00DC1967">
              <w:rPr>
                <w:color w:val="002060"/>
              </w:rPr>
              <w:t xml:space="preserve">N° </w:t>
            </w:r>
            <w:proofErr w:type="spellStart"/>
            <w:r w:rsidRPr="00DC1967">
              <w:rPr>
                <w:color w:val="002060"/>
              </w:rPr>
              <w:t>Gior</w:t>
            </w:r>
            <w:proofErr w:type="spellEnd"/>
            <w:r w:rsidRPr="00DC196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AF6026" w14:textId="77777777" w:rsidR="00794A48" w:rsidRPr="00DC1967" w:rsidRDefault="00794A48" w:rsidP="00903F7D">
            <w:pPr>
              <w:pStyle w:val="headertabella0"/>
              <w:rPr>
                <w:color w:val="002060"/>
              </w:rPr>
            </w:pPr>
            <w:r w:rsidRPr="00DC196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85DDB" w14:textId="77777777" w:rsidR="00794A48" w:rsidRPr="00DC1967" w:rsidRDefault="00794A48" w:rsidP="00903F7D">
            <w:pPr>
              <w:pStyle w:val="headertabella0"/>
              <w:rPr>
                <w:color w:val="002060"/>
              </w:rPr>
            </w:pPr>
            <w:r w:rsidRPr="00DC196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058269" w14:textId="77777777" w:rsidR="00794A48" w:rsidRPr="00DC1967" w:rsidRDefault="00794A48" w:rsidP="00903F7D">
            <w:pPr>
              <w:pStyle w:val="headertabella0"/>
              <w:rPr>
                <w:color w:val="002060"/>
              </w:rPr>
            </w:pPr>
            <w:r w:rsidRPr="00DC1967">
              <w:rPr>
                <w:color w:val="002060"/>
              </w:rPr>
              <w:t xml:space="preserve">Data </w:t>
            </w:r>
            <w:proofErr w:type="spellStart"/>
            <w:r w:rsidRPr="00DC1967">
              <w:rPr>
                <w:color w:val="002060"/>
              </w:rPr>
              <w:t>Orig</w:t>
            </w:r>
            <w:proofErr w:type="spellEnd"/>
            <w:r w:rsidRPr="00DC196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8C68B" w14:textId="77777777" w:rsidR="00794A48" w:rsidRPr="00DC1967" w:rsidRDefault="00794A48" w:rsidP="00903F7D">
            <w:pPr>
              <w:pStyle w:val="headertabella0"/>
              <w:rPr>
                <w:color w:val="002060"/>
              </w:rPr>
            </w:pPr>
            <w:r w:rsidRPr="00DC196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59883" w14:textId="77777777" w:rsidR="00794A48" w:rsidRPr="00DC1967" w:rsidRDefault="00794A48" w:rsidP="00903F7D">
            <w:pPr>
              <w:pStyle w:val="headertabella0"/>
              <w:rPr>
                <w:color w:val="002060"/>
              </w:rPr>
            </w:pPr>
            <w:r w:rsidRPr="00DC1967">
              <w:rPr>
                <w:color w:val="002060"/>
              </w:rPr>
              <w:t xml:space="preserve">Ora </w:t>
            </w:r>
            <w:proofErr w:type="spellStart"/>
            <w:r w:rsidRPr="00DC1967">
              <w:rPr>
                <w:color w:val="002060"/>
              </w:rPr>
              <w:t>Orig</w:t>
            </w:r>
            <w:proofErr w:type="spellEnd"/>
            <w:r w:rsidRPr="00DC196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08C783" w14:textId="77777777" w:rsidR="00794A48" w:rsidRPr="00DC1967" w:rsidRDefault="00794A48" w:rsidP="00903F7D">
            <w:pPr>
              <w:pStyle w:val="headertabella0"/>
              <w:rPr>
                <w:color w:val="002060"/>
              </w:rPr>
            </w:pPr>
            <w:r w:rsidRPr="00DC1967">
              <w:rPr>
                <w:color w:val="002060"/>
              </w:rPr>
              <w:t>Impianto</w:t>
            </w:r>
          </w:p>
        </w:tc>
      </w:tr>
      <w:tr w:rsidR="00794A48" w:rsidRPr="00DC1967" w14:paraId="65EE2E4B" w14:textId="77777777" w:rsidTr="0043058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89A3A" w14:textId="77777777" w:rsidR="00794A48" w:rsidRPr="00430584" w:rsidRDefault="00794A48" w:rsidP="00903F7D">
            <w:pPr>
              <w:pStyle w:val="rowtabella0"/>
              <w:rPr>
                <w:color w:val="002060"/>
                <w:highlight w:val="yellow"/>
              </w:rPr>
            </w:pPr>
            <w:r w:rsidRPr="00430584">
              <w:rPr>
                <w:color w:val="002060"/>
                <w:highlight w:val="yellow"/>
              </w:rPr>
              <w:t>02/11/2024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190EB" w14:textId="77777777" w:rsidR="00794A48" w:rsidRPr="00430584" w:rsidRDefault="00794A48" w:rsidP="00903F7D">
            <w:pPr>
              <w:pStyle w:val="rowtabella0"/>
              <w:jc w:val="center"/>
              <w:rPr>
                <w:color w:val="002060"/>
                <w:highlight w:val="yellow"/>
              </w:rPr>
            </w:pPr>
            <w:r w:rsidRPr="00430584">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145EF" w14:textId="77777777" w:rsidR="00794A48" w:rsidRPr="00430584" w:rsidRDefault="00794A48" w:rsidP="00903F7D">
            <w:pPr>
              <w:pStyle w:val="rowtabella0"/>
              <w:rPr>
                <w:color w:val="002060"/>
                <w:highlight w:val="yellow"/>
              </w:rPr>
            </w:pPr>
            <w:r w:rsidRPr="00430584">
              <w:rPr>
                <w:color w:val="002060"/>
                <w:highlight w:val="yellow"/>
              </w:rPr>
              <w:t>FUTSAL VIRE GEOSISTEM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4D55D" w14:textId="77777777" w:rsidR="00794A48" w:rsidRPr="00430584" w:rsidRDefault="00794A48" w:rsidP="00903F7D">
            <w:pPr>
              <w:pStyle w:val="rowtabella0"/>
              <w:rPr>
                <w:color w:val="002060"/>
                <w:highlight w:val="yellow"/>
              </w:rPr>
            </w:pPr>
            <w:r w:rsidRPr="00430584">
              <w:rPr>
                <w:color w:val="002060"/>
                <w:highlight w:val="yellow"/>
              </w:rPr>
              <w:t>REAL SAN GIORGIO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A2E12" w14:textId="04B9BD10" w:rsidR="00794A48" w:rsidRPr="00DC1967" w:rsidRDefault="00794A48" w:rsidP="00903F7D">
            <w:pPr>
              <w:pStyle w:val="rowtabella0"/>
              <w:rPr>
                <w:color w:val="002060"/>
              </w:rPr>
            </w:pPr>
            <w:r w:rsidRPr="00DC1967">
              <w:rPr>
                <w:color w:val="002060"/>
              </w:rPr>
              <w:t>0</w:t>
            </w:r>
            <w:r w:rsidR="00430584">
              <w:rPr>
                <w:color w:val="002060"/>
              </w:rPr>
              <w:t>3</w:t>
            </w:r>
            <w:r w:rsidRPr="00DC1967">
              <w:rPr>
                <w:color w:val="002060"/>
              </w:rPr>
              <w:t>/11/2024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647D9" w14:textId="77777777" w:rsidR="00794A48" w:rsidRPr="00DC1967" w:rsidRDefault="00794A48" w:rsidP="00903F7D">
            <w:pPr>
              <w:pStyle w:val="rowtabella0"/>
              <w:jc w:val="center"/>
              <w:rPr>
                <w:color w:val="002060"/>
              </w:rPr>
            </w:pPr>
            <w:r w:rsidRPr="00430584">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F2B79" w14:textId="77777777" w:rsidR="00794A48" w:rsidRPr="00DC1967" w:rsidRDefault="00794A48" w:rsidP="00903F7D">
            <w:pPr>
              <w:pStyle w:val="rowtabella0"/>
              <w:jc w:val="center"/>
              <w:rPr>
                <w:color w:val="002060"/>
              </w:rPr>
            </w:pPr>
            <w:r w:rsidRPr="00DC1967">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37A0E" w14:textId="77777777" w:rsidR="00794A48" w:rsidRPr="00DC1967" w:rsidRDefault="00794A48" w:rsidP="00903F7D">
            <w:pPr>
              <w:rPr>
                <w:color w:val="002060"/>
              </w:rPr>
            </w:pPr>
          </w:p>
        </w:tc>
      </w:tr>
    </w:tbl>
    <w:p w14:paraId="08FF3D38" w14:textId="77777777" w:rsidR="00794A48" w:rsidRPr="00DC1967" w:rsidRDefault="00794A48" w:rsidP="00794A48">
      <w:pPr>
        <w:pStyle w:val="breakline"/>
        <w:rPr>
          <w:rFonts w:eastAsiaTheme="minorEastAsia"/>
          <w:color w:val="002060"/>
        </w:rPr>
      </w:pPr>
    </w:p>
    <w:p w14:paraId="42DC4E4F" w14:textId="77777777" w:rsidR="00794A48" w:rsidRPr="00DC1967" w:rsidRDefault="00794A48" w:rsidP="00794A48">
      <w:pPr>
        <w:pStyle w:val="breakline"/>
        <w:rPr>
          <w:color w:val="002060"/>
        </w:rPr>
      </w:pPr>
    </w:p>
    <w:p w14:paraId="18B4F2AF" w14:textId="77777777" w:rsidR="00794A48" w:rsidRPr="00DC1967" w:rsidRDefault="00794A48" w:rsidP="00794A48">
      <w:pPr>
        <w:pStyle w:val="titoloprinc0"/>
        <w:rPr>
          <w:color w:val="002060"/>
        </w:rPr>
      </w:pPr>
      <w:r w:rsidRPr="00DC1967">
        <w:rPr>
          <w:color w:val="002060"/>
        </w:rPr>
        <w:t>RISULTATI</w:t>
      </w:r>
    </w:p>
    <w:p w14:paraId="70CEF013" w14:textId="77777777" w:rsidR="00794A48" w:rsidRPr="00DC1967" w:rsidRDefault="00794A48" w:rsidP="00794A48">
      <w:pPr>
        <w:pStyle w:val="breakline"/>
        <w:rPr>
          <w:color w:val="002060"/>
        </w:rPr>
      </w:pPr>
    </w:p>
    <w:p w14:paraId="4DDCF433" w14:textId="77777777" w:rsidR="00794A48" w:rsidRPr="00DC1967" w:rsidRDefault="00794A48" w:rsidP="00794A48">
      <w:pPr>
        <w:pStyle w:val="sottotitolocampionato10"/>
        <w:rPr>
          <w:color w:val="002060"/>
        </w:rPr>
      </w:pPr>
      <w:r w:rsidRPr="00DC1967">
        <w:rPr>
          <w:color w:val="002060"/>
        </w:rPr>
        <w:t>RISULTATI UFFICIALI GARE DEL 26/10/2024</w:t>
      </w:r>
    </w:p>
    <w:p w14:paraId="710594C3" w14:textId="77777777" w:rsidR="00B626F7" w:rsidRPr="00B626F7" w:rsidRDefault="00B626F7" w:rsidP="00B626F7">
      <w:pPr>
        <w:pStyle w:val="sottotitolocampionato20"/>
        <w:spacing w:before="0" w:beforeAutospacing="0" w:after="0" w:afterAutospacing="0"/>
        <w:rPr>
          <w:rFonts w:ascii="Arial" w:hAnsi="Arial" w:cs="Arial"/>
          <w:color w:val="002060"/>
          <w:sz w:val="20"/>
          <w:szCs w:val="20"/>
        </w:rPr>
      </w:pPr>
      <w:r w:rsidRPr="00B626F7">
        <w:rPr>
          <w:rFonts w:ascii="Arial" w:hAnsi="Arial" w:cs="Arial"/>
          <w:color w:val="002060"/>
          <w:sz w:val="20"/>
          <w:szCs w:val="20"/>
        </w:rPr>
        <w:t>Si trascrivono qui di seguito i risultati ufficiali delle gare disputate</w:t>
      </w:r>
    </w:p>
    <w:p w14:paraId="4B813A94" w14:textId="77777777" w:rsidR="00794A48" w:rsidRPr="00DC1967" w:rsidRDefault="00794A48" w:rsidP="00794A4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94A48" w:rsidRPr="00DC1967" w14:paraId="5F353CF3" w14:textId="77777777" w:rsidTr="00903F7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94A48" w:rsidRPr="00DC1967" w14:paraId="2007E2CB" w14:textId="77777777" w:rsidTr="00903F7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1188E" w14:textId="77777777" w:rsidR="00794A48" w:rsidRPr="00DC1967" w:rsidRDefault="00794A48" w:rsidP="00903F7D">
                  <w:pPr>
                    <w:pStyle w:val="headertabella0"/>
                    <w:rPr>
                      <w:color w:val="002060"/>
                    </w:rPr>
                  </w:pPr>
                  <w:r w:rsidRPr="00DC1967">
                    <w:rPr>
                      <w:color w:val="002060"/>
                    </w:rPr>
                    <w:t>GIRONE A - 5 Giornata - A</w:t>
                  </w:r>
                </w:p>
              </w:tc>
            </w:tr>
            <w:tr w:rsidR="00794A48" w:rsidRPr="00DC1967" w14:paraId="1753D618" w14:textId="77777777" w:rsidTr="00903F7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944C1A" w14:textId="77777777" w:rsidR="00794A48" w:rsidRPr="00DC1967" w:rsidRDefault="00794A48" w:rsidP="00903F7D">
                  <w:pPr>
                    <w:pStyle w:val="rowtabella0"/>
                    <w:rPr>
                      <w:color w:val="002060"/>
                    </w:rPr>
                  </w:pPr>
                  <w:r w:rsidRPr="00DC1967">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3870C9" w14:textId="77777777" w:rsidR="00794A48" w:rsidRPr="00DC1967" w:rsidRDefault="00794A48" w:rsidP="00903F7D">
                  <w:pPr>
                    <w:pStyle w:val="rowtabella0"/>
                    <w:rPr>
                      <w:color w:val="002060"/>
                    </w:rPr>
                  </w:pPr>
                  <w:r w:rsidRPr="00DC1967">
                    <w:rPr>
                      <w:color w:val="002060"/>
                    </w:rPr>
                    <w:t>- CALCIO A 5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4BCC14" w14:textId="77777777" w:rsidR="00794A48" w:rsidRPr="00DC1967" w:rsidRDefault="00794A48" w:rsidP="00903F7D">
                  <w:pPr>
                    <w:pStyle w:val="rowtabella0"/>
                    <w:jc w:val="center"/>
                    <w:rPr>
                      <w:color w:val="002060"/>
                    </w:rPr>
                  </w:pPr>
                  <w:r w:rsidRPr="00DC1967">
                    <w:rPr>
                      <w:color w:val="002060"/>
                    </w:rPr>
                    <w:t>2 - 11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E0D4E3" w14:textId="77777777" w:rsidR="00794A48" w:rsidRPr="00DC1967" w:rsidRDefault="00794A48" w:rsidP="00903F7D">
                  <w:pPr>
                    <w:pStyle w:val="rowtabella0"/>
                    <w:jc w:val="center"/>
                    <w:rPr>
                      <w:color w:val="002060"/>
                    </w:rPr>
                  </w:pPr>
                  <w:r w:rsidRPr="00DC1967">
                    <w:rPr>
                      <w:color w:val="002060"/>
                    </w:rPr>
                    <w:t> </w:t>
                  </w:r>
                </w:p>
              </w:tc>
            </w:tr>
            <w:tr w:rsidR="00794A48" w:rsidRPr="00DC1967" w14:paraId="161D2578"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491117" w14:textId="77777777" w:rsidR="00794A48" w:rsidRPr="00DC1967" w:rsidRDefault="00794A48" w:rsidP="00903F7D">
                  <w:pPr>
                    <w:pStyle w:val="rowtabella0"/>
                    <w:rPr>
                      <w:color w:val="002060"/>
                    </w:rPr>
                  </w:pPr>
                  <w:r w:rsidRPr="00DC1967">
                    <w:rPr>
                      <w:color w:val="002060"/>
                    </w:rPr>
                    <w:t>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2165F0" w14:textId="77777777" w:rsidR="00794A48" w:rsidRPr="00DC1967" w:rsidRDefault="00794A48" w:rsidP="00903F7D">
                  <w:pPr>
                    <w:pStyle w:val="rowtabella0"/>
                    <w:rPr>
                      <w:color w:val="002060"/>
                    </w:rPr>
                  </w:pPr>
                  <w:r w:rsidRPr="00DC1967">
                    <w:rPr>
                      <w:color w:val="002060"/>
                    </w:rPr>
                    <w:t>- CSI GAUDIO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508612" w14:textId="77777777" w:rsidR="00794A48" w:rsidRPr="00DC1967" w:rsidRDefault="00794A48" w:rsidP="00903F7D">
                  <w:pPr>
                    <w:pStyle w:val="rowtabella0"/>
                    <w:jc w:val="center"/>
                    <w:rPr>
                      <w:color w:val="002060"/>
                    </w:rPr>
                  </w:pPr>
                  <w:r w:rsidRPr="00DC1967">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34513A" w14:textId="77777777" w:rsidR="00794A48" w:rsidRPr="00DC1967" w:rsidRDefault="00794A48" w:rsidP="00903F7D">
                  <w:pPr>
                    <w:pStyle w:val="rowtabella0"/>
                    <w:jc w:val="center"/>
                    <w:rPr>
                      <w:color w:val="002060"/>
                    </w:rPr>
                  </w:pPr>
                  <w:r w:rsidRPr="00DC1967">
                    <w:rPr>
                      <w:color w:val="002060"/>
                    </w:rPr>
                    <w:t> </w:t>
                  </w:r>
                </w:p>
              </w:tc>
            </w:tr>
            <w:tr w:rsidR="00794A48" w:rsidRPr="00DC1967" w14:paraId="1BA73185"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3328C2" w14:textId="77777777" w:rsidR="00794A48" w:rsidRPr="00DC1967" w:rsidRDefault="00794A48" w:rsidP="00903F7D">
                  <w:pPr>
                    <w:pStyle w:val="rowtabella0"/>
                    <w:rPr>
                      <w:color w:val="002060"/>
                    </w:rPr>
                  </w:pPr>
                  <w:r w:rsidRPr="00DC1967">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AF9537" w14:textId="77777777" w:rsidR="00794A48" w:rsidRPr="00DC1967" w:rsidRDefault="00794A48" w:rsidP="00903F7D">
                  <w:pPr>
                    <w:pStyle w:val="rowtabella0"/>
                    <w:rPr>
                      <w:color w:val="002060"/>
                    </w:rPr>
                  </w:pPr>
                  <w:r w:rsidRPr="00DC1967">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AFC0079" w14:textId="77777777" w:rsidR="00794A48" w:rsidRPr="00DC1967" w:rsidRDefault="00794A48" w:rsidP="00903F7D">
                  <w:pPr>
                    <w:pStyle w:val="rowtabella0"/>
                    <w:jc w:val="center"/>
                    <w:rPr>
                      <w:color w:val="002060"/>
                    </w:rPr>
                  </w:pPr>
                  <w:r w:rsidRPr="00DC1967">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AB0337" w14:textId="77777777" w:rsidR="00794A48" w:rsidRPr="00DC1967" w:rsidRDefault="00794A48" w:rsidP="00903F7D">
                  <w:pPr>
                    <w:pStyle w:val="rowtabella0"/>
                    <w:jc w:val="center"/>
                    <w:rPr>
                      <w:color w:val="002060"/>
                    </w:rPr>
                  </w:pPr>
                  <w:r w:rsidRPr="00DC1967">
                    <w:rPr>
                      <w:color w:val="002060"/>
                    </w:rPr>
                    <w:t> </w:t>
                  </w:r>
                </w:p>
              </w:tc>
            </w:tr>
            <w:tr w:rsidR="00794A48" w:rsidRPr="00DC1967" w14:paraId="7EE857F0"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237B4D" w14:textId="77777777" w:rsidR="00794A48" w:rsidRPr="00DC1967" w:rsidRDefault="00794A48" w:rsidP="00903F7D">
                  <w:pPr>
                    <w:pStyle w:val="rowtabella0"/>
                    <w:rPr>
                      <w:color w:val="002060"/>
                    </w:rPr>
                  </w:pPr>
                  <w:r w:rsidRPr="00DC1967">
                    <w:rPr>
                      <w:color w:val="002060"/>
                    </w:rPr>
                    <w:t>JESINA S.R.L.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3E3DD3" w14:textId="77777777" w:rsidR="00794A48" w:rsidRPr="00DC1967" w:rsidRDefault="00794A48" w:rsidP="00903F7D">
                  <w:pPr>
                    <w:pStyle w:val="rowtabella0"/>
                    <w:rPr>
                      <w:color w:val="002060"/>
                    </w:rPr>
                  </w:pPr>
                  <w:r w:rsidRPr="00DC1967">
                    <w:rPr>
                      <w:color w:val="002060"/>
                    </w:rPr>
                    <w:t>- U.S. FORTUNA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D67D13" w14:textId="77777777" w:rsidR="00794A48" w:rsidRPr="00DC1967" w:rsidRDefault="00794A48" w:rsidP="00903F7D">
                  <w:pPr>
                    <w:pStyle w:val="rowtabella0"/>
                    <w:jc w:val="center"/>
                    <w:rPr>
                      <w:color w:val="002060"/>
                    </w:rPr>
                  </w:pPr>
                  <w:r w:rsidRPr="00DC1967">
                    <w:rPr>
                      <w:color w:val="002060"/>
                    </w:rPr>
                    <w:t>7 - 5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892F4C" w14:textId="77777777" w:rsidR="00794A48" w:rsidRPr="00DC1967" w:rsidRDefault="00794A48" w:rsidP="00903F7D">
                  <w:pPr>
                    <w:pStyle w:val="rowtabella0"/>
                    <w:jc w:val="center"/>
                    <w:rPr>
                      <w:color w:val="002060"/>
                    </w:rPr>
                  </w:pPr>
                  <w:r w:rsidRPr="00DC1967">
                    <w:rPr>
                      <w:color w:val="002060"/>
                    </w:rPr>
                    <w:t> </w:t>
                  </w:r>
                </w:p>
              </w:tc>
            </w:tr>
            <w:tr w:rsidR="00794A48" w:rsidRPr="00DC1967" w14:paraId="2537A685"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829085" w14:textId="77777777" w:rsidR="00794A48" w:rsidRPr="00DC1967" w:rsidRDefault="00794A48" w:rsidP="00903F7D">
                  <w:pPr>
                    <w:pStyle w:val="rowtabella0"/>
                    <w:rPr>
                      <w:color w:val="002060"/>
                    </w:rPr>
                  </w:pPr>
                  <w:r w:rsidRPr="00DC1967">
                    <w:rPr>
                      <w:color w:val="002060"/>
                    </w:rPr>
                    <w:t>(1) 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EEFB62" w14:textId="77777777" w:rsidR="00794A48" w:rsidRPr="00DC1967" w:rsidRDefault="00794A48" w:rsidP="00903F7D">
                  <w:pPr>
                    <w:pStyle w:val="rowtabella0"/>
                    <w:rPr>
                      <w:color w:val="002060"/>
                    </w:rPr>
                  </w:pPr>
                  <w:r w:rsidRPr="00DC1967">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2EB9DD" w14:textId="77777777" w:rsidR="00794A48" w:rsidRPr="00DC1967" w:rsidRDefault="00794A48" w:rsidP="00903F7D">
                  <w:pPr>
                    <w:pStyle w:val="rowtabella0"/>
                    <w:jc w:val="center"/>
                    <w:rPr>
                      <w:color w:val="002060"/>
                    </w:rPr>
                  </w:pPr>
                  <w:r w:rsidRPr="00DC1967">
                    <w:rPr>
                      <w:color w:val="002060"/>
                    </w:rPr>
                    <w:t>3 - 15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9D3644" w14:textId="77777777" w:rsidR="00794A48" w:rsidRPr="00DC1967" w:rsidRDefault="00794A48" w:rsidP="00903F7D">
                  <w:pPr>
                    <w:pStyle w:val="rowtabella0"/>
                    <w:jc w:val="center"/>
                    <w:rPr>
                      <w:color w:val="002060"/>
                    </w:rPr>
                  </w:pPr>
                  <w:r w:rsidRPr="00DC1967">
                    <w:rPr>
                      <w:color w:val="002060"/>
                    </w:rPr>
                    <w:t> </w:t>
                  </w:r>
                </w:p>
              </w:tc>
            </w:tr>
            <w:tr w:rsidR="00794A48" w:rsidRPr="00DC1967" w14:paraId="685CE315" w14:textId="77777777" w:rsidTr="00903F7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FC11A8" w14:textId="77777777" w:rsidR="00794A48" w:rsidRPr="00DC1967" w:rsidRDefault="00794A48" w:rsidP="00903F7D">
                  <w:pPr>
                    <w:pStyle w:val="rowtabella0"/>
                    <w:rPr>
                      <w:color w:val="002060"/>
                    </w:rPr>
                  </w:pPr>
                  <w:r w:rsidRPr="00DC1967">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3E55F6" w14:textId="77777777" w:rsidR="00794A48" w:rsidRPr="00DC1967" w:rsidRDefault="00794A48" w:rsidP="00903F7D">
                  <w:pPr>
                    <w:pStyle w:val="rowtabella0"/>
                    <w:rPr>
                      <w:color w:val="002060"/>
                    </w:rPr>
                  </w:pPr>
                  <w:r w:rsidRPr="00DC1967">
                    <w:rPr>
                      <w:color w:val="002060"/>
                    </w:rPr>
                    <w:t>- BULDOG T.N.T. LUCREZIA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74A8D8" w14:textId="77777777" w:rsidR="00794A48" w:rsidRPr="00DC1967" w:rsidRDefault="00794A48" w:rsidP="00903F7D">
                  <w:pPr>
                    <w:pStyle w:val="rowtabella0"/>
                    <w:jc w:val="center"/>
                    <w:rPr>
                      <w:color w:val="002060"/>
                    </w:rPr>
                  </w:pPr>
                  <w:r w:rsidRPr="00DC1967">
                    <w:rPr>
                      <w:color w:val="002060"/>
                    </w:rPr>
                    <w:t>3 - 5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7E1E4B" w14:textId="77777777" w:rsidR="00794A48" w:rsidRPr="00DC1967" w:rsidRDefault="00794A48" w:rsidP="00903F7D">
                  <w:pPr>
                    <w:pStyle w:val="rowtabella0"/>
                    <w:jc w:val="center"/>
                    <w:rPr>
                      <w:color w:val="002060"/>
                    </w:rPr>
                  </w:pPr>
                  <w:r w:rsidRPr="00DC1967">
                    <w:rPr>
                      <w:color w:val="002060"/>
                    </w:rPr>
                    <w:t> </w:t>
                  </w:r>
                </w:p>
              </w:tc>
            </w:tr>
            <w:tr w:rsidR="00794A48" w:rsidRPr="00DC1967" w14:paraId="35A8F917" w14:textId="77777777" w:rsidTr="00903F7D">
              <w:tc>
                <w:tcPr>
                  <w:tcW w:w="4700" w:type="dxa"/>
                  <w:gridSpan w:val="4"/>
                  <w:tcBorders>
                    <w:top w:val="nil"/>
                    <w:left w:val="nil"/>
                    <w:bottom w:val="nil"/>
                    <w:right w:val="nil"/>
                  </w:tcBorders>
                  <w:tcMar>
                    <w:top w:w="20" w:type="dxa"/>
                    <w:left w:w="20" w:type="dxa"/>
                    <w:bottom w:w="20" w:type="dxa"/>
                    <w:right w:w="20" w:type="dxa"/>
                  </w:tcMar>
                  <w:vAlign w:val="center"/>
                  <w:hideMark/>
                </w:tcPr>
                <w:p w14:paraId="4E80938A" w14:textId="77777777" w:rsidR="00794A48" w:rsidRPr="00DC1967" w:rsidRDefault="00794A48" w:rsidP="00903F7D">
                  <w:pPr>
                    <w:pStyle w:val="rowtabella0"/>
                    <w:rPr>
                      <w:color w:val="002060"/>
                    </w:rPr>
                  </w:pPr>
                  <w:r w:rsidRPr="00DC1967">
                    <w:rPr>
                      <w:color w:val="002060"/>
                    </w:rPr>
                    <w:t>(1) - disputata il 28/10/2024</w:t>
                  </w:r>
                </w:p>
              </w:tc>
            </w:tr>
          </w:tbl>
          <w:p w14:paraId="2E68A6AC" w14:textId="77777777" w:rsidR="00794A48" w:rsidRPr="00DC1967" w:rsidRDefault="00794A48" w:rsidP="00903F7D">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94A48" w:rsidRPr="00DC1967" w14:paraId="3DA5B9D6" w14:textId="77777777" w:rsidTr="00903F7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EDA9D" w14:textId="77777777" w:rsidR="00794A48" w:rsidRPr="00DC1967" w:rsidRDefault="00794A48" w:rsidP="00903F7D">
                  <w:pPr>
                    <w:pStyle w:val="headertabella0"/>
                    <w:rPr>
                      <w:color w:val="002060"/>
                    </w:rPr>
                  </w:pPr>
                  <w:r w:rsidRPr="00DC1967">
                    <w:rPr>
                      <w:color w:val="002060"/>
                    </w:rPr>
                    <w:t>GIRONE B - 5 Giornata - A</w:t>
                  </w:r>
                </w:p>
              </w:tc>
            </w:tr>
            <w:tr w:rsidR="00794A48" w:rsidRPr="00DC1967" w14:paraId="521D0CF8" w14:textId="77777777" w:rsidTr="00903F7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D729E0" w14:textId="77777777" w:rsidR="00794A48" w:rsidRPr="00DC1967" w:rsidRDefault="00794A48" w:rsidP="00903F7D">
                  <w:pPr>
                    <w:pStyle w:val="rowtabella0"/>
                    <w:rPr>
                      <w:color w:val="002060"/>
                    </w:rPr>
                  </w:pPr>
                  <w:r w:rsidRPr="00DC1967">
                    <w:rPr>
                      <w:color w:val="002060"/>
                    </w:rPr>
                    <w:t>A.V.I.S. RIPATRANSONE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6E35C3" w14:textId="77777777" w:rsidR="00794A48" w:rsidRPr="00DC1967" w:rsidRDefault="00794A48" w:rsidP="00903F7D">
                  <w:pPr>
                    <w:pStyle w:val="rowtabella0"/>
                    <w:rPr>
                      <w:color w:val="002060"/>
                    </w:rPr>
                  </w:pPr>
                  <w:r w:rsidRPr="00DC1967">
                    <w:rPr>
                      <w:color w:val="002060"/>
                    </w:rPr>
                    <w:t>- FUTSAL VIRE GEOSISTEM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116D4F" w14:textId="77777777" w:rsidR="00794A48" w:rsidRPr="00DC1967" w:rsidRDefault="00794A48" w:rsidP="00903F7D">
                  <w:pPr>
                    <w:pStyle w:val="rowtabella0"/>
                    <w:jc w:val="center"/>
                    <w:rPr>
                      <w:color w:val="002060"/>
                    </w:rPr>
                  </w:pPr>
                  <w:r w:rsidRPr="00DC1967">
                    <w:rPr>
                      <w:color w:val="002060"/>
                    </w:rPr>
                    <w:t>4 - 8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9B1FBA" w14:textId="77777777" w:rsidR="00794A48" w:rsidRPr="00DC1967" w:rsidRDefault="00794A48" w:rsidP="00903F7D">
                  <w:pPr>
                    <w:pStyle w:val="rowtabella0"/>
                    <w:jc w:val="center"/>
                    <w:rPr>
                      <w:color w:val="002060"/>
                    </w:rPr>
                  </w:pPr>
                  <w:r w:rsidRPr="00DC1967">
                    <w:rPr>
                      <w:color w:val="002060"/>
                    </w:rPr>
                    <w:t> </w:t>
                  </w:r>
                </w:p>
              </w:tc>
            </w:tr>
            <w:tr w:rsidR="00794A48" w:rsidRPr="00DC1967" w14:paraId="64348088"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875D3C" w14:textId="77777777" w:rsidR="00794A48" w:rsidRPr="00DC1967" w:rsidRDefault="00794A48" w:rsidP="00903F7D">
                  <w:pPr>
                    <w:pStyle w:val="rowtabella0"/>
                    <w:rPr>
                      <w:color w:val="002060"/>
                    </w:rPr>
                  </w:pPr>
                  <w:r w:rsidRPr="00DC1967">
                    <w:rPr>
                      <w:color w:val="002060"/>
                    </w:rPr>
                    <w:t>(1) ACLI AUDAX MONTECOSARO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10AA27" w14:textId="77777777" w:rsidR="00794A48" w:rsidRPr="00DC1967" w:rsidRDefault="00794A48" w:rsidP="00903F7D">
                  <w:pPr>
                    <w:pStyle w:val="rowtabella0"/>
                    <w:rPr>
                      <w:color w:val="002060"/>
                    </w:rPr>
                  </w:pPr>
                  <w:r w:rsidRPr="00DC1967">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5C6E76" w14:textId="77777777" w:rsidR="00794A48" w:rsidRPr="00DC1967" w:rsidRDefault="00794A48" w:rsidP="00903F7D">
                  <w:pPr>
                    <w:pStyle w:val="rowtabella0"/>
                    <w:jc w:val="center"/>
                    <w:rPr>
                      <w:color w:val="002060"/>
                    </w:rPr>
                  </w:pPr>
                  <w:r w:rsidRPr="00DC1967">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068BF8" w14:textId="77777777" w:rsidR="00794A48" w:rsidRPr="00DC1967" w:rsidRDefault="00794A48" w:rsidP="00903F7D">
                  <w:pPr>
                    <w:pStyle w:val="rowtabella0"/>
                    <w:jc w:val="center"/>
                    <w:rPr>
                      <w:color w:val="002060"/>
                    </w:rPr>
                  </w:pPr>
                  <w:r w:rsidRPr="00DC1967">
                    <w:rPr>
                      <w:color w:val="002060"/>
                    </w:rPr>
                    <w:t> </w:t>
                  </w:r>
                </w:p>
              </w:tc>
            </w:tr>
            <w:tr w:rsidR="00794A48" w:rsidRPr="00DC1967" w14:paraId="52CA5342"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33E0A2" w14:textId="77777777" w:rsidR="00794A48" w:rsidRPr="00DC1967" w:rsidRDefault="00794A48" w:rsidP="00903F7D">
                  <w:pPr>
                    <w:pStyle w:val="rowtabella0"/>
                    <w:rPr>
                      <w:color w:val="002060"/>
                    </w:rPr>
                  </w:pPr>
                  <w:r w:rsidRPr="00DC1967">
                    <w:rPr>
                      <w:color w:val="002060"/>
                    </w:rPr>
                    <w:t>(1) 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3D9106" w14:textId="77777777" w:rsidR="00794A48" w:rsidRPr="00DC1967" w:rsidRDefault="00794A48" w:rsidP="00903F7D">
                  <w:pPr>
                    <w:pStyle w:val="rowtabella0"/>
                    <w:rPr>
                      <w:color w:val="002060"/>
                    </w:rPr>
                  </w:pPr>
                  <w:r w:rsidRPr="00DC1967">
                    <w:rPr>
                      <w:color w:val="002060"/>
                    </w:rPr>
                    <w:t>- GAGLIOLE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F17BC9" w14:textId="77777777" w:rsidR="00794A48" w:rsidRPr="00DC1967" w:rsidRDefault="00794A48" w:rsidP="00903F7D">
                  <w:pPr>
                    <w:pStyle w:val="rowtabella0"/>
                    <w:jc w:val="center"/>
                    <w:rPr>
                      <w:color w:val="002060"/>
                    </w:rPr>
                  </w:pPr>
                  <w:r w:rsidRPr="00DC1967">
                    <w:rPr>
                      <w:color w:val="002060"/>
                    </w:rPr>
                    <w:t>15 - 2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267102" w14:textId="77777777" w:rsidR="00794A48" w:rsidRPr="00DC1967" w:rsidRDefault="00794A48" w:rsidP="00903F7D">
                  <w:pPr>
                    <w:pStyle w:val="rowtabella0"/>
                    <w:jc w:val="center"/>
                    <w:rPr>
                      <w:color w:val="002060"/>
                    </w:rPr>
                  </w:pPr>
                  <w:r w:rsidRPr="00DC1967">
                    <w:rPr>
                      <w:color w:val="002060"/>
                    </w:rPr>
                    <w:t> </w:t>
                  </w:r>
                </w:p>
              </w:tc>
            </w:tr>
            <w:tr w:rsidR="00794A48" w:rsidRPr="00DC1967" w14:paraId="0C346A69"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E8FCCB" w14:textId="77777777" w:rsidR="00794A48" w:rsidRPr="00DC1967" w:rsidRDefault="00794A48" w:rsidP="00903F7D">
                  <w:pPr>
                    <w:pStyle w:val="rowtabella0"/>
                    <w:rPr>
                      <w:color w:val="002060"/>
                    </w:rPr>
                  </w:pPr>
                  <w:r w:rsidRPr="00DC1967">
                    <w:rPr>
                      <w:color w:val="002060"/>
                    </w:rPr>
                    <w:t>(1) 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36CE37" w14:textId="77777777" w:rsidR="00794A48" w:rsidRPr="00DC1967" w:rsidRDefault="00794A48" w:rsidP="00903F7D">
                  <w:pPr>
                    <w:pStyle w:val="rowtabella0"/>
                    <w:rPr>
                      <w:color w:val="002060"/>
                    </w:rPr>
                  </w:pPr>
                  <w:r w:rsidRPr="00DC1967">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91DEFD" w14:textId="77777777" w:rsidR="00794A48" w:rsidRPr="00DC1967" w:rsidRDefault="00794A48" w:rsidP="00903F7D">
                  <w:pPr>
                    <w:pStyle w:val="rowtabella0"/>
                    <w:jc w:val="center"/>
                    <w:rPr>
                      <w:color w:val="002060"/>
                    </w:rPr>
                  </w:pPr>
                  <w:r w:rsidRPr="00DC1967">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243C91" w14:textId="77777777" w:rsidR="00794A48" w:rsidRPr="00DC1967" w:rsidRDefault="00794A48" w:rsidP="00903F7D">
                  <w:pPr>
                    <w:pStyle w:val="rowtabella0"/>
                    <w:jc w:val="center"/>
                    <w:rPr>
                      <w:color w:val="002060"/>
                    </w:rPr>
                  </w:pPr>
                  <w:r w:rsidRPr="00DC1967">
                    <w:rPr>
                      <w:color w:val="002060"/>
                    </w:rPr>
                    <w:t> </w:t>
                  </w:r>
                </w:p>
              </w:tc>
            </w:tr>
            <w:tr w:rsidR="00794A48" w:rsidRPr="00DC1967" w14:paraId="132CBEF0"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E2E88E" w14:textId="77777777" w:rsidR="00794A48" w:rsidRPr="00DC1967" w:rsidRDefault="00794A48" w:rsidP="00903F7D">
                  <w:pPr>
                    <w:pStyle w:val="rowtabella0"/>
                    <w:rPr>
                      <w:color w:val="002060"/>
                    </w:rPr>
                  </w:pPr>
                  <w:r w:rsidRPr="00DC1967">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006216" w14:textId="77777777" w:rsidR="00794A48" w:rsidRPr="00DC1967" w:rsidRDefault="00794A48" w:rsidP="00903F7D">
                  <w:pPr>
                    <w:pStyle w:val="rowtabella0"/>
                    <w:rPr>
                      <w:color w:val="002060"/>
                    </w:rPr>
                  </w:pPr>
                  <w:r w:rsidRPr="00DC1967">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BF98F1" w14:textId="77777777" w:rsidR="00794A48" w:rsidRPr="00DC1967" w:rsidRDefault="00794A48" w:rsidP="00903F7D">
                  <w:pPr>
                    <w:pStyle w:val="rowtabella0"/>
                    <w:jc w:val="center"/>
                    <w:rPr>
                      <w:color w:val="002060"/>
                    </w:rPr>
                  </w:pPr>
                  <w:r w:rsidRPr="00DC1967">
                    <w:rPr>
                      <w:color w:val="002060"/>
                    </w:rPr>
                    <w:t>4 - 9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5B432C" w14:textId="77777777" w:rsidR="00794A48" w:rsidRPr="00DC1967" w:rsidRDefault="00794A48" w:rsidP="00903F7D">
                  <w:pPr>
                    <w:pStyle w:val="rowtabella0"/>
                    <w:jc w:val="center"/>
                    <w:rPr>
                      <w:color w:val="002060"/>
                    </w:rPr>
                  </w:pPr>
                  <w:r w:rsidRPr="00DC1967">
                    <w:rPr>
                      <w:color w:val="002060"/>
                    </w:rPr>
                    <w:t> </w:t>
                  </w:r>
                </w:p>
              </w:tc>
            </w:tr>
            <w:tr w:rsidR="00794A48" w:rsidRPr="00DC1967" w14:paraId="3EFC54B2" w14:textId="77777777" w:rsidTr="00903F7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A5A965" w14:textId="77777777" w:rsidR="00794A48" w:rsidRPr="00DC1967" w:rsidRDefault="00794A48" w:rsidP="00903F7D">
                  <w:pPr>
                    <w:pStyle w:val="rowtabella0"/>
                    <w:rPr>
                      <w:color w:val="002060"/>
                    </w:rPr>
                  </w:pPr>
                  <w:r w:rsidRPr="00DC1967">
                    <w:rPr>
                      <w:color w:val="002060"/>
                    </w:rPr>
                    <w:t>(1) 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6067FA" w14:textId="77777777" w:rsidR="00794A48" w:rsidRPr="00DC1967" w:rsidRDefault="00794A48" w:rsidP="00903F7D">
                  <w:pPr>
                    <w:pStyle w:val="rowtabella0"/>
                    <w:rPr>
                      <w:color w:val="002060"/>
                    </w:rPr>
                  </w:pPr>
                  <w:r w:rsidRPr="00DC1967">
                    <w:rPr>
                      <w:color w:val="002060"/>
                    </w:rPr>
                    <w:t>- ASCOLI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81A4F4" w14:textId="77777777" w:rsidR="00794A48" w:rsidRPr="00DC1967" w:rsidRDefault="00794A48" w:rsidP="00903F7D">
                  <w:pPr>
                    <w:pStyle w:val="rowtabella0"/>
                    <w:jc w:val="center"/>
                    <w:rPr>
                      <w:color w:val="002060"/>
                    </w:rPr>
                  </w:pPr>
                  <w:r w:rsidRPr="00DC1967">
                    <w:rPr>
                      <w:color w:val="002060"/>
                    </w:rPr>
                    <w:t>27 - 2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A21B41" w14:textId="77777777" w:rsidR="00794A48" w:rsidRPr="00DC1967" w:rsidRDefault="00794A48" w:rsidP="00903F7D">
                  <w:pPr>
                    <w:pStyle w:val="rowtabella0"/>
                    <w:jc w:val="center"/>
                    <w:rPr>
                      <w:color w:val="002060"/>
                    </w:rPr>
                  </w:pPr>
                  <w:r w:rsidRPr="00DC1967">
                    <w:rPr>
                      <w:color w:val="002060"/>
                    </w:rPr>
                    <w:t> </w:t>
                  </w:r>
                </w:p>
              </w:tc>
            </w:tr>
            <w:tr w:rsidR="00794A48" w:rsidRPr="00DC1967" w14:paraId="3F0099DD" w14:textId="77777777" w:rsidTr="00903F7D">
              <w:tc>
                <w:tcPr>
                  <w:tcW w:w="4700" w:type="dxa"/>
                  <w:gridSpan w:val="4"/>
                  <w:tcBorders>
                    <w:top w:val="nil"/>
                    <w:left w:val="nil"/>
                    <w:bottom w:val="nil"/>
                    <w:right w:val="nil"/>
                  </w:tcBorders>
                  <w:tcMar>
                    <w:top w:w="20" w:type="dxa"/>
                    <w:left w:w="20" w:type="dxa"/>
                    <w:bottom w:w="20" w:type="dxa"/>
                    <w:right w:w="20" w:type="dxa"/>
                  </w:tcMar>
                  <w:vAlign w:val="center"/>
                  <w:hideMark/>
                </w:tcPr>
                <w:p w14:paraId="714A0076" w14:textId="77777777" w:rsidR="00794A48" w:rsidRPr="00DC1967" w:rsidRDefault="00794A48" w:rsidP="00903F7D">
                  <w:pPr>
                    <w:pStyle w:val="rowtabella0"/>
                    <w:rPr>
                      <w:color w:val="002060"/>
                    </w:rPr>
                  </w:pPr>
                  <w:r w:rsidRPr="00DC1967">
                    <w:rPr>
                      <w:color w:val="002060"/>
                    </w:rPr>
                    <w:t>(1) - disputata il 27/10/2024</w:t>
                  </w:r>
                </w:p>
              </w:tc>
            </w:tr>
          </w:tbl>
          <w:p w14:paraId="151B9BD0" w14:textId="77777777" w:rsidR="00794A48" w:rsidRPr="00DC1967" w:rsidRDefault="00794A48" w:rsidP="00903F7D">
            <w:pPr>
              <w:rPr>
                <w:color w:val="002060"/>
              </w:rPr>
            </w:pPr>
          </w:p>
        </w:tc>
      </w:tr>
    </w:tbl>
    <w:p w14:paraId="18700D92" w14:textId="77777777" w:rsidR="00794A48" w:rsidRPr="00DC1967" w:rsidRDefault="00794A48" w:rsidP="00794A48">
      <w:pPr>
        <w:pStyle w:val="breakline"/>
        <w:rPr>
          <w:rFonts w:eastAsiaTheme="minorEastAsia"/>
          <w:color w:val="002060"/>
        </w:rPr>
      </w:pPr>
    </w:p>
    <w:p w14:paraId="1DC564F8" w14:textId="77777777" w:rsidR="00794A48" w:rsidRPr="00DC1967" w:rsidRDefault="00794A48" w:rsidP="00794A48">
      <w:pPr>
        <w:pStyle w:val="breakline"/>
        <w:rPr>
          <w:color w:val="002060"/>
        </w:rPr>
      </w:pPr>
    </w:p>
    <w:p w14:paraId="38BF4A26" w14:textId="77777777" w:rsidR="00794A48" w:rsidRPr="00DC1967" w:rsidRDefault="00794A48" w:rsidP="00794A48">
      <w:pPr>
        <w:pStyle w:val="titoloprinc0"/>
        <w:rPr>
          <w:color w:val="002060"/>
        </w:rPr>
      </w:pPr>
      <w:r w:rsidRPr="00DC1967">
        <w:rPr>
          <w:color w:val="002060"/>
        </w:rPr>
        <w:t>GIUDICE SPORTIVO</w:t>
      </w:r>
    </w:p>
    <w:p w14:paraId="1D8C554B" w14:textId="77777777" w:rsidR="00794A48" w:rsidRPr="00DC1967" w:rsidRDefault="00794A48" w:rsidP="00794A48">
      <w:pPr>
        <w:pStyle w:val="diffida"/>
        <w:rPr>
          <w:color w:val="002060"/>
        </w:rPr>
      </w:pPr>
      <w:r w:rsidRPr="00DC1967">
        <w:rPr>
          <w:color w:val="002060"/>
        </w:rPr>
        <w:lastRenderedPageBreak/>
        <w:t>Il Giudice Sportivo Avv. Agnese Lazzaretti, con l'assistenza del segretario Angelo Castellana, nella seduta del 30/10/2024, ha adottato le decisioni che di seguito integralmente si riportano:</w:t>
      </w:r>
    </w:p>
    <w:p w14:paraId="2BB0EEA5" w14:textId="77777777" w:rsidR="00794A48" w:rsidRPr="00DC1967" w:rsidRDefault="00794A48" w:rsidP="00794A48">
      <w:pPr>
        <w:pStyle w:val="titolo10"/>
        <w:rPr>
          <w:color w:val="002060"/>
        </w:rPr>
      </w:pPr>
      <w:r w:rsidRPr="00DC1967">
        <w:rPr>
          <w:color w:val="002060"/>
        </w:rPr>
        <w:t xml:space="preserve">GARE DEL 26/10/2024 </w:t>
      </w:r>
    </w:p>
    <w:p w14:paraId="3DC005F6" w14:textId="77777777" w:rsidR="00794A48" w:rsidRPr="00DC1967" w:rsidRDefault="00794A48" w:rsidP="00794A48">
      <w:pPr>
        <w:pStyle w:val="titolo7a"/>
        <w:rPr>
          <w:color w:val="002060"/>
        </w:rPr>
      </w:pPr>
      <w:r w:rsidRPr="00DC1967">
        <w:rPr>
          <w:color w:val="002060"/>
        </w:rPr>
        <w:t xml:space="preserve">PROVVEDIMENTI DISCIPLINARI </w:t>
      </w:r>
    </w:p>
    <w:p w14:paraId="0AB175ED" w14:textId="77777777" w:rsidR="00794A48" w:rsidRPr="00DC1967" w:rsidRDefault="00794A48" w:rsidP="00794A48">
      <w:pPr>
        <w:pStyle w:val="titolo7b0"/>
        <w:rPr>
          <w:color w:val="002060"/>
        </w:rPr>
      </w:pPr>
      <w:r w:rsidRPr="00DC1967">
        <w:rPr>
          <w:color w:val="002060"/>
        </w:rPr>
        <w:t xml:space="preserve">In base alle risultanze degli atti ufficiali sono state deliberate le seguenti sanzioni disciplinari. </w:t>
      </w:r>
    </w:p>
    <w:p w14:paraId="5505CA7B" w14:textId="77777777" w:rsidR="00794A48" w:rsidRPr="00DC1967" w:rsidRDefault="00794A48" w:rsidP="00794A48">
      <w:pPr>
        <w:pStyle w:val="titolo30"/>
        <w:rPr>
          <w:color w:val="002060"/>
        </w:rPr>
      </w:pPr>
      <w:r w:rsidRPr="00DC1967">
        <w:rPr>
          <w:color w:val="002060"/>
        </w:rPr>
        <w:t xml:space="preserve">CALCIATORI ESPULSI </w:t>
      </w:r>
    </w:p>
    <w:p w14:paraId="5A35B22A" w14:textId="77777777" w:rsidR="00794A48" w:rsidRPr="00DC1967" w:rsidRDefault="00794A48" w:rsidP="00794A48">
      <w:pPr>
        <w:pStyle w:val="titolo20"/>
        <w:rPr>
          <w:color w:val="002060"/>
        </w:rPr>
      </w:pPr>
      <w:r w:rsidRPr="00DC1967">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7F801F15" w14:textId="77777777" w:rsidTr="00903F7D">
        <w:tc>
          <w:tcPr>
            <w:tcW w:w="2200" w:type="dxa"/>
            <w:tcMar>
              <w:top w:w="20" w:type="dxa"/>
              <w:left w:w="20" w:type="dxa"/>
              <w:bottom w:w="20" w:type="dxa"/>
              <w:right w:w="20" w:type="dxa"/>
            </w:tcMar>
            <w:vAlign w:val="center"/>
            <w:hideMark/>
          </w:tcPr>
          <w:p w14:paraId="5900DB29" w14:textId="77777777" w:rsidR="00794A48" w:rsidRPr="00DC1967" w:rsidRDefault="00794A48" w:rsidP="00903F7D">
            <w:pPr>
              <w:pStyle w:val="movimento"/>
              <w:rPr>
                <w:color w:val="002060"/>
              </w:rPr>
            </w:pPr>
            <w:r w:rsidRPr="00DC1967">
              <w:rPr>
                <w:color w:val="002060"/>
              </w:rPr>
              <w:t>SISTI RICCARDO</w:t>
            </w:r>
          </w:p>
        </w:tc>
        <w:tc>
          <w:tcPr>
            <w:tcW w:w="2200" w:type="dxa"/>
            <w:tcMar>
              <w:top w:w="20" w:type="dxa"/>
              <w:left w:w="20" w:type="dxa"/>
              <w:bottom w:w="20" w:type="dxa"/>
              <w:right w:w="20" w:type="dxa"/>
            </w:tcMar>
            <w:vAlign w:val="center"/>
            <w:hideMark/>
          </w:tcPr>
          <w:p w14:paraId="10E48EF0" w14:textId="77777777" w:rsidR="00794A48" w:rsidRPr="00DC1967" w:rsidRDefault="00794A48" w:rsidP="00903F7D">
            <w:pPr>
              <w:pStyle w:val="movimento2"/>
              <w:rPr>
                <w:color w:val="002060"/>
              </w:rPr>
            </w:pPr>
            <w:r w:rsidRPr="00DC1967">
              <w:rPr>
                <w:color w:val="002060"/>
              </w:rPr>
              <w:t xml:space="preserve">(FUTSAL VIRE GEOSISTEM ASD) </w:t>
            </w:r>
          </w:p>
        </w:tc>
        <w:tc>
          <w:tcPr>
            <w:tcW w:w="800" w:type="dxa"/>
            <w:tcMar>
              <w:top w:w="20" w:type="dxa"/>
              <w:left w:w="20" w:type="dxa"/>
              <w:bottom w:w="20" w:type="dxa"/>
              <w:right w:w="20" w:type="dxa"/>
            </w:tcMar>
            <w:vAlign w:val="center"/>
            <w:hideMark/>
          </w:tcPr>
          <w:p w14:paraId="2B4C34E7"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25963FBC"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1017E385" w14:textId="77777777" w:rsidR="00794A48" w:rsidRPr="00DC1967" w:rsidRDefault="00794A48" w:rsidP="00903F7D">
            <w:pPr>
              <w:pStyle w:val="movimento2"/>
              <w:rPr>
                <w:color w:val="002060"/>
              </w:rPr>
            </w:pPr>
            <w:r w:rsidRPr="00DC1967">
              <w:rPr>
                <w:color w:val="002060"/>
              </w:rPr>
              <w:t> </w:t>
            </w:r>
          </w:p>
        </w:tc>
      </w:tr>
    </w:tbl>
    <w:p w14:paraId="71356A8D" w14:textId="77777777" w:rsidR="00794A48" w:rsidRPr="00DC1967" w:rsidRDefault="00794A48" w:rsidP="00794A48">
      <w:pPr>
        <w:pStyle w:val="titolo30"/>
        <w:rPr>
          <w:rFonts w:eastAsiaTheme="minorEastAsia"/>
          <w:color w:val="002060"/>
        </w:rPr>
      </w:pPr>
      <w:r w:rsidRPr="00DC1967">
        <w:rPr>
          <w:color w:val="002060"/>
        </w:rPr>
        <w:t xml:space="preserve">CALCIATORI NON ESPULSI </w:t>
      </w:r>
    </w:p>
    <w:p w14:paraId="2945A23A" w14:textId="77777777" w:rsidR="00794A48" w:rsidRPr="00DC1967" w:rsidRDefault="00794A48" w:rsidP="00794A48">
      <w:pPr>
        <w:pStyle w:val="titolo20"/>
        <w:rPr>
          <w:color w:val="002060"/>
        </w:rPr>
      </w:pPr>
      <w:r w:rsidRPr="00DC196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29BC6EBC" w14:textId="77777777" w:rsidTr="00903F7D">
        <w:tc>
          <w:tcPr>
            <w:tcW w:w="2200" w:type="dxa"/>
            <w:tcMar>
              <w:top w:w="20" w:type="dxa"/>
              <w:left w:w="20" w:type="dxa"/>
              <w:bottom w:w="20" w:type="dxa"/>
              <w:right w:w="20" w:type="dxa"/>
            </w:tcMar>
            <w:vAlign w:val="center"/>
            <w:hideMark/>
          </w:tcPr>
          <w:p w14:paraId="6F6D6069" w14:textId="77777777" w:rsidR="00794A48" w:rsidRPr="00DC1967" w:rsidRDefault="00794A48" w:rsidP="00903F7D">
            <w:pPr>
              <w:pStyle w:val="movimento"/>
              <w:rPr>
                <w:color w:val="002060"/>
              </w:rPr>
            </w:pPr>
            <w:r w:rsidRPr="00DC1967">
              <w:rPr>
                <w:color w:val="002060"/>
              </w:rPr>
              <w:t>GERINI RICCARDO</w:t>
            </w:r>
          </w:p>
        </w:tc>
        <w:tc>
          <w:tcPr>
            <w:tcW w:w="2200" w:type="dxa"/>
            <w:tcMar>
              <w:top w:w="20" w:type="dxa"/>
              <w:left w:w="20" w:type="dxa"/>
              <w:bottom w:w="20" w:type="dxa"/>
              <w:right w:w="20" w:type="dxa"/>
            </w:tcMar>
            <w:vAlign w:val="center"/>
            <w:hideMark/>
          </w:tcPr>
          <w:p w14:paraId="52189813" w14:textId="77777777" w:rsidR="00794A48" w:rsidRPr="00DC1967" w:rsidRDefault="00794A48" w:rsidP="00903F7D">
            <w:pPr>
              <w:pStyle w:val="movimento2"/>
              <w:rPr>
                <w:color w:val="002060"/>
              </w:rPr>
            </w:pPr>
            <w:r w:rsidRPr="00DC1967">
              <w:rPr>
                <w:color w:val="002060"/>
              </w:rPr>
              <w:t xml:space="preserve">(REAL FABRIANO) </w:t>
            </w:r>
          </w:p>
        </w:tc>
        <w:tc>
          <w:tcPr>
            <w:tcW w:w="800" w:type="dxa"/>
            <w:tcMar>
              <w:top w:w="20" w:type="dxa"/>
              <w:left w:w="20" w:type="dxa"/>
              <w:bottom w:w="20" w:type="dxa"/>
              <w:right w:w="20" w:type="dxa"/>
            </w:tcMar>
            <w:vAlign w:val="center"/>
            <w:hideMark/>
          </w:tcPr>
          <w:p w14:paraId="148EFB87"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4C542FBA"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54B7C990" w14:textId="77777777" w:rsidR="00794A48" w:rsidRPr="00DC1967" w:rsidRDefault="00794A48" w:rsidP="00903F7D">
            <w:pPr>
              <w:pStyle w:val="movimento2"/>
              <w:rPr>
                <w:color w:val="002060"/>
              </w:rPr>
            </w:pPr>
            <w:r w:rsidRPr="00DC1967">
              <w:rPr>
                <w:color w:val="002060"/>
              </w:rPr>
              <w:t> </w:t>
            </w:r>
          </w:p>
        </w:tc>
      </w:tr>
    </w:tbl>
    <w:p w14:paraId="3CF0D878" w14:textId="77777777" w:rsidR="00794A48" w:rsidRPr="00DC1967" w:rsidRDefault="00794A48" w:rsidP="00794A48">
      <w:pPr>
        <w:pStyle w:val="titolo20"/>
        <w:rPr>
          <w:rFonts w:eastAsiaTheme="minorEastAsia"/>
          <w:color w:val="002060"/>
        </w:rPr>
      </w:pPr>
      <w:r w:rsidRPr="00DC196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771E1E57" w14:textId="77777777" w:rsidTr="00903F7D">
        <w:tc>
          <w:tcPr>
            <w:tcW w:w="2200" w:type="dxa"/>
            <w:tcMar>
              <w:top w:w="20" w:type="dxa"/>
              <w:left w:w="20" w:type="dxa"/>
              <w:bottom w:w="20" w:type="dxa"/>
              <w:right w:w="20" w:type="dxa"/>
            </w:tcMar>
            <w:vAlign w:val="center"/>
            <w:hideMark/>
          </w:tcPr>
          <w:p w14:paraId="7EAD59F1" w14:textId="77777777" w:rsidR="00794A48" w:rsidRPr="00DC1967" w:rsidRDefault="00794A48" w:rsidP="00903F7D">
            <w:pPr>
              <w:pStyle w:val="movimento"/>
              <w:rPr>
                <w:color w:val="002060"/>
              </w:rPr>
            </w:pPr>
            <w:r w:rsidRPr="00DC1967">
              <w:rPr>
                <w:color w:val="002060"/>
              </w:rPr>
              <w:t>ESPOSTO NICOLO</w:t>
            </w:r>
          </w:p>
        </w:tc>
        <w:tc>
          <w:tcPr>
            <w:tcW w:w="2200" w:type="dxa"/>
            <w:tcMar>
              <w:top w:w="20" w:type="dxa"/>
              <w:left w:w="20" w:type="dxa"/>
              <w:bottom w:w="20" w:type="dxa"/>
              <w:right w:w="20" w:type="dxa"/>
            </w:tcMar>
            <w:vAlign w:val="center"/>
            <w:hideMark/>
          </w:tcPr>
          <w:p w14:paraId="5B607766" w14:textId="77777777" w:rsidR="00794A48" w:rsidRPr="00DC1967" w:rsidRDefault="00794A48" w:rsidP="00903F7D">
            <w:pPr>
              <w:pStyle w:val="movimento2"/>
              <w:rPr>
                <w:color w:val="002060"/>
              </w:rPr>
            </w:pPr>
            <w:r w:rsidRPr="00DC1967">
              <w:rPr>
                <w:color w:val="002060"/>
              </w:rPr>
              <w:t xml:space="preserve">(AUDAX 1970 S.ANGELO) </w:t>
            </w:r>
          </w:p>
        </w:tc>
        <w:tc>
          <w:tcPr>
            <w:tcW w:w="800" w:type="dxa"/>
            <w:tcMar>
              <w:top w:w="20" w:type="dxa"/>
              <w:left w:w="20" w:type="dxa"/>
              <w:bottom w:w="20" w:type="dxa"/>
              <w:right w:w="20" w:type="dxa"/>
            </w:tcMar>
            <w:vAlign w:val="center"/>
            <w:hideMark/>
          </w:tcPr>
          <w:p w14:paraId="1ED15FD8"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6156A880" w14:textId="77777777" w:rsidR="00794A48" w:rsidRPr="00DC1967" w:rsidRDefault="00794A48" w:rsidP="00903F7D">
            <w:pPr>
              <w:pStyle w:val="movimento"/>
              <w:rPr>
                <w:color w:val="002060"/>
              </w:rPr>
            </w:pPr>
            <w:r w:rsidRPr="00DC1967">
              <w:rPr>
                <w:color w:val="002060"/>
              </w:rPr>
              <w:t>MAIOLATESI LEONARDO</w:t>
            </w:r>
          </w:p>
        </w:tc>
        <w:tc>
          <w:tcPr>
            <w:tcW w:w="2200" w:type="dxa"/>
            <w:tcMar>
              <w:top w:w="20" w:type="dxa"/>
              <w:left w:w="20" w:type="dxa"/>
              <w:bottom w:w="20" w:type="dxa"/>
              <w:right w:w="20" w:type="dxa"/>
            </w:tcMar>
            <w:vAlign w:val="center"/>
            <w:hideMark/>
          </w:tcPr>
          <w:p w14:paraId="548B17D5" w14:textId="77777777" w:rsidR="00794A48" w:rsidRPr="00DC1967" w:rsidRDefault="00794A48" w:rsidP="00903F7D">
            <w:pPr>
              <w:pStyle w:val="movimento2"/>
              <w:rPr>
                <w:color w:val="002060"/>
              </w:rPr>
            </w:pPr>
            <w:r w:rsidRPr="00DC1967">
              <w:rPr>
                <w:color w:val="002060"/>
              </w:rPr>
              <w:t xml:space="preserve">(AUDAX 1970 S.ANGELO) </w:t>
            </w:r>
          </w:p>
        </w:tc>
      </w:tr>
    </w:tbl>
    <w:p w14:paraId="597EF93F" w14:textId="77777777" w:rsidR="00794A48" w:rsidRPr="00DC1967" w:rsidRDefault="00794A48" w:rsidP="00794A48">
      <w:pPr>
        <w:pStyle w:val="titolo10"/>
        <w:rPr>
          <w:rFonts w:eastAsiaTheme="minorEastAsia"/>
          <w:color w:val="002060"/>
        </w:rPr>
      </w:pPr>
      <w:r w:rsidRPr="00DC1967">
        <w:rPr>
          <w:color w:val="002060"/>
        </w:rPr>
        <w:t xml:space="preserve">GARE DEL 27/10/2024 </w:t>
      </w:r>
    </w:p>
    <w:p w14:paraId="772CD9A6" w14:textId="77777777" w:rsidR="00794A48" w:rsidRPr="00DC1967" w:rsidRDefault="00794A48" w:rsidP="00794A48">
      <w:pPr>
        <w:pStyle w:val="titolo7a"/>
        <w:rPr>
          <w:color w:val="002060"/>
        </w:rPr>
      </w:pPr>
      <w:r w:rsidRPr="00DC1967">
        <w:rPr>
          <w:color w:val="002060"/>
        </w:rPr>
        <w:t xml:space="preserve">PROVVEDIMENTI DISCIPLINARI </w:t>
      </w:r>
    </w:p>
    <w:p w14:paraId="0EA6A780" w14:textId="77777777" w:rsidR="00794A48" w:rsidRPr="00DC1967" w:rsidRDefault="00794A48" w:rsidP="00794A48">
      <w:pPr>
        <w:pStyle w:val="titolo7b0"/>
        <w:rPr>
          <w:color w:val="002060"/>
        </w:rPr>
      </w:pPr>
      <w:r w:rsidRPr="00DC1967">
        <w:rPr>
          <w:color w:val="002060"/>
        </w:rPr>
        <w:t xml:space="preserve">In base alle risultanze degli atti ufficiali sono state deliberate le seguenti sanzioni disciplinari. </w:t>
      </w:r>
    </w:p>
    <w:p w14:paraId="2A748615" w14:textId="77777777" w:rsidR="00794A48" w:rsidRPr="00DC1967" w:rsidRDefault="00794A48" w:rsidP="00794A48">
      <w:pPr>
        <w:pStyle w:val="titolo30"/>
        <w:rPr>
          <w:color w:val="002060"/>
        </w:rPr>
      </w:pPr>
      <w:r w:rsidRPr="00DC1967">
        <w:rPr>
          <w:color w:val="002060"/>
        </w:rPr>
        <w:t xml:space="preserve">CALCIATORI NON ESPULSI </w:t>
      </w:r>
    </w:p>
    <w:p w14:paraId="5348B064" w14:textId="77777777" w:rsidR="00794A48" w:rsidRPr="00DC1967" w:rsidRDefault="00794A48" w:rsidP="00794A48">
      <w:pPr>
        <w:pStyle w:val="titolo20"/>
        <w:rPr>
          <w:color w:val="002060"/>
        </w:rPr>
      </w:pPr>
      <w:r w:rsidRPr="00DC196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48A528E1" w14:textId="77777777" w:rsidTr="00903F7D">
        <w:tc>
          <w:tcPr>
            <w:tcW w:w="2200" w:type="dxa"/>
            <w:tcMar>
              <w:top w:w="20" w:type="dxa"/>
              <w:left w:w="20" w:type="dxa"/>
              <w:bottom w:w="20" w:type="dxa"/>
              <w:right w:w="20" w:type="dxa"/>
            </w:tcMar>
            <w:vAlign w:val="center"/>
            <w:hideMark/>
          </w:tcPr>
          <w:p w14:paraId="26A3C139" w14:textId="77777777" w:rsidR="00794A48" w:rsidRPr="00DC1967" w:rsidRDefault="00794A48" w:rsidP="00903F7D">
            <w:pPr>
              <w:pStyle w:val="movimento"/>
              <w:rPr>
                <w:color w:val="002060"/>
              </w:rPr>
            </w:pPr>
            <w:r w:rsidRPr="00DC1967">
              <w:rPr>
                <w:color w:val="002060"/>
              </w:rPr>
              <w:t>BERNABEI DIEGO</w:t>
            </w:r>
          </w:p>
        </w:tc>
        <w:tc>
          <w:tcPr>
            <w:tcW w:w="2200" w:type="dxa"/>
            <w:tcMar>
              <w:top w:w="20" w:type="dxa"/>
              <w:left w:w="20" w:type="dxa"/>
              <w:bottom w:w="20" w:type="dxa"/>
              <w:right w:w="20" w:type="dxa"/>
            </w:tcMar>
            <w:vAlign w:val="center"/>
            <w:hideMark/>
          </w:tcPr>
          <w:p w14:paraId="733879D3" w14:textId="77777777" w:rsidR="00794A48" w:rsidRPr="00DC1967" w:rsidRDefault="00794A48" w:rsidP="00903F7D">
            <w:pPr>
              <w:pStyle w:val="movimento2"/>
              <w:rPr>
                <w:color w:val="002060"/>
              </w:rPr>
            </w:pPr>
            <w:r w:rsidRPr="00DC1967">
              <w:rPr>
                <w:color w:val="002060"/>
              </w:rPr>
              <w:t xml:space="preserve">(FIGHT BULLS CORRIDONIA) </w:t>
            </w:r>
          </w:p>
        </w:tc>
        <w:tc>
          <w:tcPr>
            <w:tcW w:w="800" w:type="dxa"/>
            <w:tcMar>
              <w:top w:w="20" w:type="dxa"/>
              <w:left w:w="20" w:type="dxa"/>
              <w:bottom w:w="20" w:type="dxa"/>
              <w:right w:w="20" w:type="dxa"/>
            </w:tcMar>
            <w:vAlign w:val="center"/>
            <w:hideMark/>
          </w:tcPr>
          <w:p w14:paraId="58A696DA"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09F60523" w14:textId="77777777" w:rsidR="00794A48" w:rsidRPr="00DC1967" w:rsidRDefault="00794A48" w:rsidP="00903F7D">
            <w:pPr>
              <w:pStyle w:val="movimento"/>
              <w:rPr>
                <w:color w:val="002060"/>
              </w:rPr>
            </w:pPr>
            <w:r w:rsidRPr="00DC1967">
              <w:rPr>
                <w:color w:val="002060"/>
              </w:rPr>
              <w:t>AMBROSI JACOPO</w:t>
            </w:r>
          </w:p>
        </w:tc>
        <w:tc>
          <w:tcPr>
            <w:tcW w:w="2200" w:type="dxa"/>
            <w:tcMar>
              <w:top w:w="20" w:type="dxa"/>
              <w:left w:w="20" w:type="dxa"/>
              <w:bottom w:w="20" w:type="dxa"/>
              <w:right w:w="20" w:type="dxa"/>
            </w:tcMar>
            <w:vAlign w:val="center"/>
            <w:hideMark/>
          </w:tcPr>
          <w:p w14:paraId="3E2FBE52" w14:textId="77777777" w:rsidR="00794A48" w:rsidRPr="00DC1967" w:rsidRDefault="00794A48" w:rsidP="00903F7D">
            <w:pPr>
              <w:pStyle w:val="movimento2"/>
              <w:rPr>
                <w:color w:val="002060"/>
              </w:rPr>
            </w:pPr>
            <w:r w:rsidRPr="00DC1967">
              <w:rPr>
                <w:color w:val="002060"/>
              </w:rPr>
              <w:t xml:space="preserve">(RECANATI CALCIO A 5) </w:t>
            </w:r>
          </w:p>
        </w:tc>
      </w:tr>
    </w:tbl>
    <w:p w14:paraId="031E1875" w14:textId="77777777" w:rsidR="00794A48" w:rsidRPr="00DC1967" w:rsidRDefault="00794A48" w:rsidP="00794A48">
      <w:pPr>
        <w:pStyle w:val="titolo20"/>
        <w:rPr>
          <w:rFonts w:eastAsiaTheme="minorEastAsia"/>
          <w:color w:val="002060"/>
        </w:rPr>
      </w:pPr>
      <w:r w:rsidRPr="00DC196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66BCB3A1" w14:textId="77777777" w:rsidTr="00903F7D">
        <w:tc>
          <w:tcPr>
            <w:tcW w:w="2200" w:type="dxa"/>
            <w:tcMar>
              <w:top w:w="20" w:type="dxa"/>
              <w:left w:w="20" w:type="dxa"/>
              <w:bottom w:w="20" w:type="dxa"/>
              <w:right w:w="20" w:type="dxa"/>
            </w:tcMar>
            <w:vAlign w:val="center"/>
            <w:hideMark/>
          </w:tcPr>
          <w:p w14:paraId="349CF661" w14:textId="77777777" w:rsidR="00794A48" w:rsidRPr="00DC1967" w:rsidRDefault="00794A48" w:rsidP="00903F7D">
            <w:pPr>
              <w:pStyle w:val="movimento"/>
              <w:rPr>
                <w:color w:val="002060"/>
              </w:rPr>
            </w:pPr>
            <w:r w:rsidRPr="00DC1967">
              <w:rPr>
                <w:color w:val="002060"/>
              </w:rPr>
              <w:t>SAMPERI NICOLO</w:t>
            </w:r>
          </w:p>
        </w:tc>
        <w:tc>
          <w:tcPr>
            <w:tcW w:w="2200" w:type="dxa"/>
            <w:tcMar>
              <w:top w:w="20" w:type="dxa"/>
              <w:left w:w="20" w:type="dxa"/>
              <w:bottom w:w="20" w:type="dxa"/>
              <w:right w:w="20" w:type="dxa"/>
            </w:tcMar>
            <w:vAlign w:val="center"/>
            <w:hideMark/>
          </w:tcPr>
          <w:p w14:paraId="04A4B1B9" w14:textId="77777777" w:rsidR="00794A48" w:rsidRPr="00DC1967" w:rsidRDefault="00794A48" w:rsidP="00903F7D">
            <w:pPr>
              <w:pStyle w:val="movimento2"/>
              <w:rPr>
                <w:color w:val="002060"/>
              </w:rPr>
            </w:pPr>
            <w:r w:rsidRPr="00DC1967">
              <w:rPr>
                <w:color w:val="002060"/>
              </w:rPr>
              <w:t xml:space="preserve">(C.U.S. MACERATA CALCIO A5) </w:t>
            </w:r>
          </w:p>
        </w:tc>
        <w:tc>
          <w:tcPr>
            <w:tcW w:w="800" w:type="dxa"/>
            <w:tcMar>
              <w:top w:w="20" w:type="dxa"/>
              <w:left w:w="20" w:type="dxa"/>
              <w:bottom w:w="20" w:type="dxa"/>
              <w:right w:w="20" w:type="dxa"/>
            </w:tcMar>
            <w:vAlign w:val="center"/>
            <w:hideMark/>
          </w:tcPr>
          <w:p w14:paraId="3D42BF74"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44B7964A" w14:textId="77777777" w:rsidR="00794A48" w:rsidRPr="00DC1967" w:rsidRDefault="00794A48" w:rsidP="00903F7D">
            <w:pPr>
              <w:pStyle w:val="movimento"/>
              <w:rPr>
                <w:color w:val="002060"/>
              </w:rPr>
            </w:pPr>
            <w:r w:rsidRPr="00DC1967">
              <w:rPr>
                <w:color w:val="002060"/>
              </w:rPr>
              <w:t>CARACENI ANDREA</w:t>
            </w:r>
          </w:p>
        </w:tc>
        <w:tc>
          <w:tcPr>
            <w:tcW w:w="2200" w:type="dxa"/>
            <w:tcMar>
              <w:top w:w="20" w:type="dxa"/>
              <w:left w:w="20" w:type="dxa"/>
              <w:bottom w:w="20" w:type="dxa"/>
              <w:right w:w="20" w:type="dxa"/>
            </w:tcMar>
            <w:vAlign w:val="center"/>
            <w:hideMark/>
          </w:tcPr>
          <w:p w14:paraId="520D63DB" w14:textId="77777777" w:rsidR="00794A48" w:rsidRPr="00DC1967" w:rsidRDefault="00794A48" w:rsidP="00903F7D">
            <w:pPr>
              <w:pStyle w:val="movimento2"/>
              <w:rPr>
                <w:color w:val="002060"/>
              </w:rPr>
            </w:pPr>
            <w:r w:rsidRPr="00DC1967">
              <w:rPr>
                <w:color w:val="002060"/>
              </w:rPr>
              <w:t xml:space="preserve">(FIGHT BULLS CORRIDONIA) </w:t>
            </w:r>
          </w:p>
        </w:tc>
      </w:tr>
      <w:tr w:rsidR="00794A48" w:rsidRPr="00DC1967" w14:paraId="256721D4" w14:textId="77777777" w:rsidTr="00903F7D">
        <w:tc>
          <w:tcPr>
            <w:tcW w:w="2200" w:type="dxa"/>
            <w:tcMar>
              <w:top w:w="20" w:type="dxa"/>
              <w:left w:w="20" w:type="dxa"/>
              <w:bottom w:w="20" w:type="dxa"/>
              <w:right w:w="20" w:type="dxa"/>
            </w:tcMar>
            <w:vAlign w:val="center"/>
            <w:hideMark/>
          </w:tcPr>
          <w:p w14:paraId="704416FB" w14:textId="77777777" w:rsidR="00794A48" w:rsidRPr="00DC1967" w:rsidRDefault="00794A48" w:rsidP="00903F7D">
            <w:pPr>
              <w:pStyle w:val="movimento"/>
              <w:rPr>
                <w:color w:val="002060"/>
              </w:rPr>
            </w:pPr>
            <w:r w:rsidRPr="00DC1967">
              <w:rPr>
                <w:color w:val="002060"/>
              </w:rPr>
              <w:t>BIANCHINI MATTEO</w:t>
            </w:r>
          </w:p>
        </w:tc>
        <w:tc>
          <w:tcPr>
            <w:tcW w:w="2200" w:type="dxa"/>
            <w:tcMar>
              <w:top w:w="20" w:type="dxa"/>
              <w:left w:w="20" w:type="dxa"/>
              <w:bottom w:w="20" w:type="dxa"/>
              <w:right w:w="20" w:type="dxa"/>
            </w:tcMar>
            <w:vAlign w:val="center"/>
            <w:hideMark/>
          </w:tcPr>
          <w:p w14:paraId="7F327FCF" w14:textId="77777777" w:rsidR="00794A48" w:rsidRPr="00DC1967" w:rsidRDefault="00794A48" w:rsidP="00903F7D">
            <w:pPr>
              <w:pStyle w:val="movimento2"/>
              <w:rPr>
                <w:color w:val="002060"/>
              </w:rPr>
            </w:pPr>
            <w:r w:rsidRPr="00DC1967">
              <w:rPr>
                <w:color w:val="002060"/>
              </w:rPr>
              <w:t xml:space="preserve">(NUOVA JUVENTINA FFC) </w:t>
            </w:r>
          </w:p>
        </w:tc>
        <w:tc>
          <w:tcPr>
            <w:tcW w:w="800" w:type="dxa"/>
            <w:tcMar>
              <w:top w:w="20" w:type="dxa"/>
              <w:left w:w="20" w:type="dxa"/>
              <w:bottom w:w="20" w:type="dxa"/>
              <w:right w:w="20" w:type="dxa"/>
            </w:tcMar>
            <w:vAlign w:val="center"/>
            <w:hideMark/>
          </w:tcPr>
          <w:p w14:paraId="4F5E264E"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69F04CC9"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42BE9BAD" w14:textId="77777777" w:rsidR="00794A48" w:rsidRPr="00DC1967" w:rsidRDefault="00794A48" w:rsidP="00903F7D">
            <w:pPr>
              <w:pStyle w:val="movimento2"/>
              <w:rPr>
                <w:color w:val="002060"/>
              </w:rPr>
            </w:pPr>
            <w:r w:rsidRPr="00DC1967">
              <w:rPr>
                <w:color w:val="002060"/>
              </w:rPr>
              <w:t> </w:t>
            </w:r>
          </w:p>
        </w:tc>
      </w:tr>
    </w:tbl>
    <w:p w14:paraId="00897DAA" w14:textId="77777777" w:rsidR="00794A48" w:rsidRDefault="00794A48" w:rsidP="00794A48">
      <w:pPr>
        <w:pStyle w:val="breakline"/>
        <w:rPr>
          <w:color w:val="002060"/>
        </w:rPr>
      </w:pPr>
    </w:p>
    <w:p w14:paraId="35A6865A" w14:textId="77777777" w:rsidR="00794A48" w:rsidRPr="00BD581B" w:rsidRDefault="00794A48" w:rsidP="00794A48">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507CE8E3" w14:textId="77777777" w:rsidR="00794A48" w:rsidRPr="00BD581B" w:rsidRDefault="00794A48" w:rsidP="00794A48">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62FF28A0" w14:textId="77777777" w:rsidR="00794A48" w:rsidRPr="00DC1967" w:rsidRDefault="00794A48" w:rsidP="00794A48">
      <w:pPr>
        <w:pStyle w:val="breakline"/>
        <w:rPr>
          <w:rFonts w:eastAsiaTheme="minorEastAsia"/>
          <w:color w:val="002060"/>
        </w:rPr>
      </w:pPr>
    </w:p>
    <w:p w14:paraId="71C66BFF" w14:textId="77777777" w:rsidR="00794A48" w:rsidRPr="00DC1967" w:rsidRDefault="00794A48" w:rsidP="00794A48">
      <w:pPr>
        <w:pStyle w:val="titoloprinc0"/>
        <w:rPr>
          <w:color w:val="002060"/>
        </w:rPr>
      </w:pPr>
      <w:r w:rsidRPr="00DC1967">
        <w:rPr>
          <w:color w:val="002060"/>
        </w:rPr>
        <w:t>CLASSIFICA</w:t>
      </w:r>
    </w:p>
    <w:p w14:paraId="642A08BA" w14:textId="77777777" w:rsidR="00794A48" w:rsidRPr="00DC1967" w:rsidRDefault="00794A48" w:rsidP="00794A48">
      <w:pPr>
        <w:pStyle w:val="breakline"/>
        <w:rPr>
          <w:color w:val="002060"/>
        </w:rPr>
      </w:pPr>
    </w:p>
    <w:p w14:paraId="3B9DA169" w14:textId="77777777" w:rsidR="00794A48" w:rsidRPr="00DC1967" w:rsidRDefault="00794A48" w:rsidP="00794A48">
      <w:pPr>
        <w:pStyle w:val="breakline"/>
        <w:rPr>
          <w:color w:val="002060"/>
        </w:rPr>
      </w:pPr>
    </w:p>
    <w:p w14:paraId="29460AD1" w14:textId="77777777" w:rsidR="00794A48" w:rsidRPr="00DC1967" w:rsidRDefault="00794A48" w:rsidP="00794A48">
      <w:pPr>
        <w:pStyle w:val="sottotitolocampionato10"/>
        <w:rPr>
          <w:color w:val="002060"/>
        </w:rPr>
      </w:pPr>
      <w:r w:rsidRPr="00DC196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94A48" w:rsidRPr="00DC1967" w14:paraId="4FDF2680" w14:textId="77777777" w:rsidTr="00903F7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9CD50" w14:textId="77777777" w:rsidR="00794A48" w:rsidRPr="00DC1967" w:rsidRDefault="00794A48" w:rsidP="00903F7D">
            <w:pPr>
              <w:pStyle w:val="headertabella0"/>
              <w:rPr>
                <w:color w:val="002060"/>
              </w:rPr>
            </w:pPr>
            <w:r w:rsidRPr="00DC196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66AA7" w14:textId="77777777" w:rsidR="00794A48" w:rsidRPr="00DC1967" w:rsidRDefault="00794A48" w:rsidP="00903F7D">
            <w:pPr>
              <w:pStyle w:val="headertabella0"/>
              <w:rPr>
                <w:color w:val="002060"/>
              </w:rPr>
            </w:pPr>
            <w:r w:rsidRPr="00DC196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6546B" w14:textId="77777777" w:rsidR="00794A48" w:rsidRPr="00DC1967" w:rsidRDefault="00794A48" w:rsidP="00903F7D">
            <w:pPr>
              <w:pStyle w:val="headertabella0"/>
              <w:rPr>
                <w:color w:val="002060"/>
              </w:rPr>
            </w:pPr>
            <w:r w:rsidRPr="00DC196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317F37" w14:textId="77777777" w:rsidR="00794A48" w:rsidRPr="00DC1967" w:rsidRDefault="00794A48" w:rsidP="00903F7D">
            <w:pPr>
              <w:pStyle w:val="headertabella0"/>
              <w:rPr>
                <w:color w:val="002060"/>
              </w:rPr>
            </w:pPr>
            <w:r w:rsidRPr="00DC196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A1BA7" w14:textId="77777777" w:rsidR="00794A48" w:rsidRPr="00DC1967" w:rsidRDefault="00794A48" w:rsidP="00903F7D">
            <w:pPr>
              <w:pStyle w:val="headertabella0"/>
              <w:rPr>
                <w:color w:val="002060"/>
              </w:rPr>
            </w:pPr>
            <w:r w:rsidRPr="00DC196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391C2" w14:textId="77777777" w:rsidR="00794A48" w:rsidRPr="00DC1967" w:rsidRDefault="00794A48" w:rsidP="00903F7D">
            <w:pPr>
              <w:pStyle w:val="headertabella0"/>
              <w:rPr>
                <w:color w:val="002060"/>
              </w:rPr>
            </w:pPr>
            <w:r w:rsidRPr="00DC196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6BB33E" w14:textId="77777777" w:rsidR="00794A48" w:rsidRPr="00DC1967" w:rsidRDefault="00794A48" w:rsidP="00903F7D">
            <w:pPr>
              <w:pStyle w:val="headertabella0"/>
              <w:rPr>
                <w:color w:val="002060"/>
              </w:rPr>
            </w:pPr>
            <w:r w:rsidRPr="00DC196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C81D5A" w14:textId="77777777" w:rsidR="00794A48" w:rsidRPr="00DC1967" w:rsidRDefault="00794A48" w:rsidP="00903F7D">
            <w:pPr>
              <w:pStyle w:val="headertabella0"/>
              <w:rPr>
                <w:color w:val="002060"/>
              </w:rPr>
            </w:pPr>
            <w:r w:rsidRPr="00DC196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AD8A4" w14:textId="77777777" w:rsidR="00794A48" w:rsidRPr="00DC1967" w:rsidRDefault="00794A48" w:rsidP="00903F7D">
            <w:pPr>
              <w:pStyle w:val="headertabella0"/>
              <w:rPr>
                <w:color w:val="002060"/>
              </w:rPr>
            </w:pPr>
            <w:r w:rsidRPr="00DC196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5E858" w14:textId="77777777" w:rsidR="00794A48" w:rsidRPr="00DC1967" w:rsidRDefault="00794A48" w:rsidP="00903F7D">
            <w:pPr>
              <w:pStyle w:val="headertabella0"/>
              <w:rPr>
                <w:color w:val="002060"/>
              </w:rPr>
            </w:pPr>
            <w:r w:rsidRPr="00DC1967">
              <w:rPr>
                <w:color w:val="002060"/>
              </w:rPr>
              <w:t>PE</w:t>
            </w:r>
          </w:p>
        </w:tc>
      </w:tr>
      <w:tr w:rsidR="00794A48" w:rsidRPr="00DC1967" w14:paraId="50337857" w14:textId="77777777" w:rsidTr="00903F7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D4CE9F" w14:textId="77777777" w:rsidR="00794A48" w:rsidRPr="00DC1967" w:rsidRDefault="00794A48" w:rsidP="00903F7D">
            <w:pPr>
              <w:pStyle w:val="rowtabella0"/>
              <w:rPr>
                <w:color w:val="002060"/>
              </w:rPr>
            </w:pPr>
            <w:r w:rsidRPr="00DC1967">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7869A" w14:textId="77777777" w:rsidR="00794A48" w:rsidRPr="00DC1967" w:rsidRDefault="00794A48" w:rsidP="00903F7D">
            <w:pPr>
              <w:pStyle w:val="rowtabella0"/>
              <w:jc w:val="center"/>
              <w:rPr>
                <w:color w:val="002060"/>
              </w:rPr>
            </w:pPr>
            <w:r w:rsidRPr="00DC196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37773"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A1E6A"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DA5B9"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B5C2E"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C56D5" w14:textId="77777777" w:rsidR="00794A48" w:rsidRPr="00DC1967" w:rsidRDefault="00794A48" w:rsidP="00903F7D">
            <w:pPr>
              <w:pStyle w:val="rowtabella0"/>
              <w:jc w:val="center"/>
              <w:rPr>
                <w:color w:val="002060"/>
              </w:rPr>
            </w:pPr>
            <w:r w:rsidRPr="00DC1967">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C1F8B" w14:textId="77777777" w:rsidR="00794A48" w:rsidRPr="00DC1967" w:rsidRDefault="00794A48" w:rsidP="00903F7D">
            <w:pPr>
              <w:pStyle w:val="rowtabella0"/>
              <w:jc w:val="center"/>
              <w:rPr>
                <w:color w:val="002060"/>
              </w:rPr>
            </w:pPr>
            <w:r w:rsidRPr="00DC19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2DC21" w14:textId="77777777" w:rsidR="00794A48" w:rsidRPr="00DC1967" w:rsidRDefault="00794A48" w:rsidP="00903F7D">
            <w:pPr>
              <w:pStyle w:val="rowtabella0"/>
              <w:jc w:val="center"/>
              <w:rPr>
                <w:color w:val="002060"/>
              </w:rPr>
            </w:pPr>
            <w:r w:rsidRPr="00DC196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3C683" w14:textId="77777777" w:rsidR="00794A48" w:rsidRPr="00DC1967" w:rsidRDefault="00794A48" w:rsidP="00903F7D">
            <w:pPr>
              <w:pStyle w:val="rowtabella0"/>
              <w:jc w:val="center"/>
              <w:rPr>
                <w:color w:val="002060"/>
              </w:rPr>
            </w:pPr>
            <w:r w:rsidRPr="00DC1967">
              <w:rPr>
                <w:color w:val="002060"/>
              </w:rPr>
              <w:t>0</w:t>
            </w:r>
          </w:p>
        </w:tc>
      </w:tr>
      <w:tr w:rsidR="00794A48" w:rsidRPr="00DC1967" w14:paraId="606A242A"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9C78E5" w14:textId="77777777" w:rsidR="00794A48" w:rsidRPr="00DC1967" w:rsidRDefault="00794A48" w:rsidP="00903F7D">
            <w:pPr>
              <w:pStyle w:val="rowtabella0"/>
              <w:rPr>
                <w:color w:val="002060"/>
              </w:rPr>
            </w:pPr>
            <w:r w:rsidRPr="00DC1967">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6DA7C" w14:textId="77777777" w:rsidR="00794A48" w:rsidRPr="00DC1967" w:rsidRDefault="00794A48" w:rsidP="00903F7D">
            <w:pPr>
              <w:pStyle w:val="rowtabella0"/>
              <w:jc w:val="center"/>
              <w:rPr>
                <w:color w:val="002060"/>
              </w:rPr>
            </w:pPr>
            <w:r w:rsidRPr="00DC19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8931A"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00DEF"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35A39"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912B9"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03120" w14:textId="77777777" w:rsidR="00794A48" w:rsidRPr="00DC1967" w:rsidRDefault="00794A48" w:rsidP="00903F7D">
            <w:pPr>
              <w:pStyle w:val="rowtabella0"/>
              <w:jc w:val="center"/>
              <w:rPr>
                <w:color w:val="002060"/>
              </w:rPr>
            </w:pPr>
            <w:r w:rsidRPr="00DC1967">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98460" w14:textId="77777777" w:rsidR="00794A48" w:rsidRPr="00DC1967" w:rsidRDefault="00794A48" w:rsidP="00903F7D">
            <w:pPr>
              <w:pStyle w:val="rowtabella0"/>
              <w:jc w:val="center"/>
              <w:rPr>
                <w:color w:val="002060"/>
              </w:rPr>
            </w:pPr>
            <w:r w:rsidRPr="00DC19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81224" w14:textId="77777777" w:rsidR="00794A48" w:rsidRPr="00DC1967" w:rsidRDefault="00794A48" w:rsidP="00903F7D">
            <w:pPr>
              <w:pStyle w:val="rowtabella0"/>
              <w:jc w:val="center"/>
              <w:rPr>
                <w:color w:val="002060"/>
              </w:rPr>
            </w:pPr>
            <w:r w:rsidRPr="00DC196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CE2EB" w14:textId="77777777" w:rsidR="00794A48" w:rsidRPr="00DC1967" w:rsidRDefault="00794A48" w:rsidP="00903F7D">
            <w:pPr>
              <w:pStyle w:val="rowtabella0"/>
              <w:jc w:val="center"/>
              <w:rPr>
                <w:color w:val="002060"/>
              </w:rPr>
            </w:pPr>
            <w:r w:rsidRPr="00DC1967">
              <w:rPr>
                <w:color w:val="002060"/>
              </w:rPr>
              <w:t>0</w:t>
            </w:r>
          </w:p>
        </w:tc>
      </w:tr>
      <w:tr w:rsidR="00794A48" w:rsidRPr="00DC1967" w14:paraId="23855856"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FA5472" w14:textId="77777777" w:rsidR="00794A48" w:rsidRPr="00DC1967" w:rsidRDefault="00794A48" w:rsidP="00903F7D">
            <w:pPr>
              <w:pStyle w:val="rowtabella0"/>
              <w:rPr>
                <w:color w:val="002060"/>
              </w:rPr>
            </w:pPr>
            <w:r w:rsidRPr="00DC1967">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6768D" w14:textId="77777777" w:rsidR="00794A48" w:rsidRPr="00DC1967" w:rsidRDefault="00794A48" w:rsidP="00903F7D">
            <w:pPr>
              <w:pStyle w:val="rowtabella0"/>
              <w:jc w:val="center"/>
              <w:rPr>
                <w:color w:val="002060"/>
              </w:rPr>
            </w:pPr>
            <w:r w:rsidRPr="00DC19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ED099"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53B19"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90CCB"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C9201"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9E411" w14:textId="77777777" w:rsidR="00794A48" w:rsidRPr="00DC1967" w:rsidRDefault="00794A48" w:rsidP="00903F7D">
            <w:pPr>
              <w:pStyle w:val="rowtabella0"/>
              <w:jc w:val="center"/>
              <w:rPr>
                <w:color w:val="002060"/>
              </w:rPr>
            </w:pPr>
            <w:r w:rsidRPr="00DC196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F2064" w14:textId="77777777" w:rsidR="00794A48" w:rsidRPr="00DC1967" w:rsidRDefault="00794A48" w:rsidP="00903F7D">
            <w:pPr>
              <w:pStyle w:val="rowtabella0"/>
              <w:jc w:val="center"/>
              <w:rPr>
                <w:color w:val="002060"/>
              </w:rPr>
            </w:pPr>
            <w:r w:rsidRPr="00DC19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A695A" w14:textId="77777777" w:rsidR="00794A48" w:rsidRPr="00DC1967" w:rsidRDefault="00794A48" w:rsidP="00903F7D">
            <w:pPr>
              <w:pStyle w:val="rowtabella0"/>
              <w:jc w:val="center"/>
              <w:rPr>
                <w:color w:val="002060"/>
              </w:rPr>
            </w:pPr>
            <w:r w:rsidRPr="00DC196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89769" w14:textId="77777777" w:rsidR="00794A48" w:rsidRPr="00DC1967" w:rsidRDefault="00794A48" w:rsidP="00903F7D">
            <w:pPr>
              <w:pStyle w:val="rowtabella0"/>
              <w:jc w:val="center"/>
              <w:rPr>
                <w:color w:val="002060"/>
              </w:rPr>
            </w:pPr>
            <w:r w:rsidRPr="00DC1967">
              <w:rPr>
                <w:color w:val="002060"/>
              </w:rPr>
              <w:t>0</w:t>
            </w:r>
          </w:p>
        </w:tc>
      </w:tr>
      <w:tr w:rsidR="00794A48" w:rsidRPr="00DC1967" w14:paraId="53FA8970"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9A8FC4" w14:textId="77777777" w:rsidR="00794A48" w:rsidRPr="00DC1967" w:rsidRDefault="00794A48" w:rsidP="00903F7D">
            <w:pPr>
              <w:pStyle w:val="rowtabella0"/>
              <w:rPr>
                <w:color w:val="002060"/>
              </w:rPr>
            </w:pPr>
            <w:r w:rsidRPr="00DC1967">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A38B5" w14:textId="77777777" w:rsidR="00794A48" w:rsidRPr="00DC1967" w:rsidRDefault="00794A48" w:rsidP="00903F7D">
            <w:pPr>
              <w:pStyle w:val="rowtabella0"/>
              <w:jc w:val="center"/>
              <w:rPr>
                <w:color w:val="002060"/>
              </w:rPr>
            </w:pPr>
            <w:r w:rsidRPr="00DC19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E3DCF"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62809"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AA23B"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E9DC7"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7CE4F" w14:textId="77777777" w:rsidR="00794A48" w:rsidRPr="00DC1967" w:rsidRDefault="00794A48" w:rsidP="00903F7D">
            <w:pPr>
              <w:pStyle w:val="rowtabella0"/>
              <w:jc w:val="center"/>
              <w:rPr>
                <w:color w:val="002060"/>
              </w:rPr>
            </w:pPr>
            <w:r w:rsidRPr="00DC196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27F91" w14:textId="77777777" w:rsidR="00794A48" w:rsidRPr="00DC1967" w:rsidRDefault="00794A48" w:rsidP="00903F7D">
            <w:pPr>
              <w:pStyle w:val="rowtabella0"/>
              <w:jc w:val="center"/>
              <w:rPr>
                <w:color w:val="002060"/>
              </w:rPr>
            </w:pPr>
            <w:r w:rsidRPr="00DC19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4D9D5" w14:textId="77777777" w:rsidR="00794A48" w:rsidRPr="00DC1967" w:rsidRDefault="00794A48" w:rsidP="00903F7D">
            <w:pPr>
              <w:pStyle w:val="rowtabella0"/>
              <w:jc w:val="center"/>
              <w:rPr>
                <w:color w:val="002060"/>
              </w:rPr>
            </w:pPr>
            <w:r w:rsidRPr="00DC196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59966" w14:textId="77777777" w:rsidR="00794A48" w:rsidRPr="00DC1967" w:rsidRDefault="00794A48" w:rsidP="00903F7D">
            <w:pPr>
              <w:pStyle w:val="rowtabella0"/>
              <w:jc w:val="center"/>
              <w:rPr>
                <w:color w:val="002060"/>
              </w:rPr>
            </w:pPr>
            <w:r w:rsidRPr="00DC1967">
              <w:rPr>
                <w:color w:val="002060"/>
              </w:rPr>
              <w:t>0</w:t>
            </w:r>
          </w:p>
        </w:tc>
      </w:tr>
      <w:tr w:rsidR="00794A48" w:rsidRPr="00DC1967" w14:paraId="33C66F81"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776E0B" w14:textId="77777777" w:rsidR="00794A48" w:rsidRPr="00DC1967" w:rsidRDefault="00794A48" w:rsidP="00903F7D">
            <w:pPr>
              <w:pStyle w:val="rowtabella0"/>
              <w:rPr>
                <w:color w:val="002060"/>
              </w:rPr>
            </w:pPr>
            <w:r w:rsidRPr="00DC1967">
              <w:rPr>
                <w:color w:val="002060"/>
              </w:rPr>
              <w:t>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58C76"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A7D5C"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7FAE0"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05605"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0ADD9"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A21DD" w14:textId="77777777" w:rsidR="00794A48" w:rsidRPr="00DC1967" w:rsidRDefault="00794A48" w:rsidP="00903F7D">
            <w:pPr>
              <w:pStyle w:val="rowtabella0"/>
              <w:jc w:val="center"/>
              <w:rPr>
                <w:color w:val="002060"/>
              </w:rPr>
            </w:pPr>
            <w:r w:rsidRPr="00DC196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218CA" w14:textId="77777777" w:rsidR="00794A48" w:rsidRPr="00DC1967" w:rsidRDefault="00794A48" w:rsidP="00903F7D">
            <w:pPr>
              <w:pStyle w:val="rowtabella0"/>
              <w:jc w:val="center"/>
              <w:rPr>
                <w:color w:val="002060"/>
              </w:rPr>
            </w:pPr>
            <w:r w:rsidRPr="00DC196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DE0D1" w14:textId="77777777" w:rsidR="00794A48" w:rsidRPr="00DC1967" w:rsidRDefault="00794A48" w:rsidP="00903F7D">
            <w:pPr>
              <w:pStyle w:val="rowtabella0"/>
              <w:jc w:val="center"/>
              <w:rPr>
                <w:color w:val="002060"/>
              </w:rPr>
            </w:pPr>
            <w:r w:rsidRPr="00DC19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666E7" w14:textId="77777777" w:rsidR="00794A48" w:rsidRPr="00DC1967" w:rsidRDefault="00794A48" w:rsidP="00903F7D">
            <w:pPr>
              <w:pStyle w:val="rowtabella0"/>
              <w:jc w:val="center"/>
              <w:rPr>
                <w:color w:val="002060"/>
              </w:rPr>
            </w:pPr>
            <w:r w:rsidRPr="00DC1967">
              <w:rPr>
                <w:color w:val="002060"/>
              </w:rPr>
              <w:t>0</w:t>
            </w:r>
          </w:p>
        </w:tc>
      </w:tr>
      <w:tr w:rsidR="00794A48" w:rsidRPr="00DC1967" w14:paraId="54BD5778"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B07B8E" w14:textId="77777777" w:rsidR="00794A48" w:rsidRPr="00DC1967" w:rsidRDefault="00794A48" w:rsidP="00903F7D">
            <w:pPr>
              <w:pStyle w:val="rowtabella0"/>
              <w:rPr>
                <w:color w:val="002060"/>
              </w:rPr>
            </w:pPr>
            <w:r w:rsidRPr="00DC1967">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0F2AB"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A5C2A"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EB37D"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8A28B"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08A0F"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D39F1" w14:textId="77777777" w:rsidR="00794A48" w:rsidRPr="00DC1967" w:rsidRDefault="00794A48" w:rsidP="00903F7D">
            <w:pPr>
              <w:pStyle w:val="rowtabella0"/>
              <w:jc w:val="center"/>
              <w:rPr>
                <w:color w:val="002060"/>
              </w:rPr>
            </w:pPr>
            <w:r w:rsidRPr="00DC196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499E2" w14:textId="77777777" w:rsidR="00794A48" w:rsidRPr="00DC1967" w:rsidRDefault="00794A48" w:rsidP="00903F7D">
            <w:pPr>
              <w:pStyle w:val="rowtabella0"/>
              <w:jc w:val="center"/>
              <w:rPr>
                <w:color w:val="002060"/>
              </w:rPr>
            </w:pPr>
            <w:r w:rsidRPr="00DC196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049F2"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19065" w14:textId="77777777" w:rsidR="00794A48" w:rsidRPr="00DC1967" w:rsidRDefault="00794A48" w:rsidP="00903F7D">
            <w:pPr>
              <w:pStyle w:val="rowtabella0"/>
              <w:jc w:val="center"/>
              <w:rPr>
                <w:color w:val="002060"/>
              </w:rPr>
            </w:pPr>
            <w:r w:rsidRPr="00DC1967">
              <w:rPr>
                <w:color w:val="002060"/>
              </w:rPr>
              <w:t>0</w:t>
            </w:r>
          </w:p>
        </w:tc>
      </w:tr>
      <w:tr w:rsidR="00794A48" w:rsidRPr="00DC1967" w14:paraId="6C064120"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D17C31" w14:textId="77777777" w:rsidR="00794A48" w:rsidRPr="00DC1967" w:rsidRDefault="00794A48" w:rsidP="00903F7D">
            <w:pPr>
              <w:pStyle w:val="rowtabella0"/>
              <w:rPr>
                <w:color w:val="002060"/>
                <w:lang w:val="es-ES"/>
              </w:rPr>
            </w:pPr>
            <w:r w:rsidRPr="00DC1967">
              <w:rPr>
                <w:color w:val="002060"/>
                <w:lang w:val="es-ES"/>
              </w:rPr>
              <w:t>A.S.D.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66FB1"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7B7F0"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83579"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84125"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7E848"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6E2B5" w14:textId="77777777" w:rsidR="00794A48" w:rsidRPr="00DC1967" w:rsidRDefault="00794A48" w:rsidP="00903F7D">
            <w:pPr>
              <w:pStyle w:val="rowtabella0"/>
              <w:jc w:val="center"/>
              <w:rPr>
                <w:color w:val="002060"/>
              </w:rPr>
            </w:pPr>
            <w:r w:rsidRPr="00DC196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3F759" w14:textId="77777777" w:rsidR="00794A48" w:rsidRPr="00DC1967" w:rsidRDefault="00794A48" w:rsidP="00903F7D">
            <w:pPr>
              <w:pStyle w:val="rowtabella0"/>
              <w:jc w:val="center"/>
              <w:rPr>
                <w:color w:val="002060"/>
              </w:rPr>
            </w:pPr>
            <w:r w:rsidRPr="00DC196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4D0A5" w14:textId="77777777" w:rsidR="00794A48" w:rsidRPr="00DC1967" w:rsidRDefault="00794A48" w:rsidP="00903F7D">
            <w:pPr>
              <w:pStyle w:val="rowtabella0"/>
              <w:jc w:val="center"/>
              <w:rPr>
                <w:color w:val="002060"/>
              </w:rPr>
            </w:pPr>
            <w:r w:rsidRPr="00DC196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53671" w14:textId="77777777" w:rsidR="00794A48" w:rsidRPr="00DC1967" w:rsidRDefault="00794A48" w:rsidP="00903F7D">
            <w:pPr>
              <w:pStyle w:val="rowtabella0"/>
              <w:jc w:val="center"/>
              <w:rPr>
                <w:color w:val="002060"/>
              </w:rPr>
            </w:pPr>
            <w:r w:rsidRPr="00DC1967">
              <w:rPr>
                <w:color w:val="002060"/>
              </w:rPr>
              <w:t>0</w:t>
            </w:r>
          </w:p>
        </w:tc>
      </w:tr>
      <w:tr w:rsidR="00794A48" w:rsidRPr="00DC1967" w14:paraId="16D9F95B"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FD4BAE" w14:textId="77777777" w:rsidR="00794A48" w:rsidRPr="00DC1967" w:rsidRDefault="00794A48" w:rsidP="00903F7D">
            <w:pPr>
              <w:pStyle w:val="rowtabella0"/>
              <w:rPr>
                <w:color w:val="002060"/>
              </w:rPr>
            </w:pPr>
            <w:r w:rsidRPr="00DC1967">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D3124"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33799"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8DCCB"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B4D75"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7690E"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618F9" w14:textId="77777777" w:rsidR="00794A48" w:rsidRPr="00DC1967" w:rsidRDefault="00794A48" w:rsidP="00903F7D">
            <w:pPr>
              <w:pStyle w:val="rowtabella0"/>
              <w:jc w:val="center"/>
              <w:rPr>
                <w:color w:val="002060"/>
              </w:rPr>
            </w:pPr>
            <w:r w:rsidRPr="00DC19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8EEF6" w14:textId="77777777" w:rsidR="00794A48" w:rsidRPr="00DC1967" w:rsidRDefault="00794A48" w:rsidP="00903F7D">
            <w:pPr>
              <w:pStyle w:val="rowtabella0"/>
              <w:jc w:val="center"/>
              <w:rPr>
                <w:color w:val="002060"/>
              </w:rPr>
            </w:pPr>
            <w:r w:rsidRPr="00DC196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4196D" w14:textId="77777777" w:rsidR="00794A48" w:rsidRPr="00DC1967" w:rsidRDefault="00794A48" w:rsidP="00903F7D">
            <w:pPr>
              <w:pStyle w:val="rowtabella0"/>
              <w:jc w:val="center"/>
              <w:rPr>
                <w:color w:val="002060"/>
              </w:rPr>
            </w:pPr>
            <w:r w:rsidRPr="00DC196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03E12" w14:textId="77777777" w:rsidR="00794A48" w:rsidRPr="00DC1967" w:rsidRDefault="00794A48" w:rsidP="00903F7D">
            <w:pPr>
              <w:pStyle w:val="rowtabella0"/>
              <w:jc w:val="center"/>
              <w:rPr>
                <w:color w:val="002060"/>
              </w:rPr>
            </w:pPr>
            <w:r w:rsidRPr="00DC1967">
              <w:rPr>
                <w:color w:val="002060"/>
              </w:rPr>
              <w:t>0</w:t>
            </w:r>
          </w:p>
        </w:tc>
      </w:tr>
      <w:tr w:rsidR="00794A48" w:rsidRPr="00DC1967" w14:paraId="390E03CE"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3FD01B" w14:textId="77777777" w:rsidR="00794A48" w:rsidRPr="00DC1967" w:rsidRDefault="00794A48" w:rsidP="00903F7D">
            <w:pPr>
              <w:pStyle w:val="rowtabella0"/>
              <w:rPr>
                <w:color w:val="002060"/>
              </w:rPr>
            </w:pPr>
            <w:r w:rsidRPr="00DC1967">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F708E"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DBBC6"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959A5"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1010C"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20C7D"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5FD2B"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E015D" w14:textId="77777777" w:rsidR="00794A48" w:rsidRPr="00DC1967" w:rsidRDefault="00794A48" w:rsidP="00903F7D">
            <w:pPr>
              <w:pStyle w:val="rowtabella0"/>
              <w:jc w:val="center"/>
              <w:rPr>
                <w:color w:val="002060"/>
              </w:rPr>
            </w:pPr>
            <w:r w:rsidRPr="00DC196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6FCBD" w14:textId="77777777" w:rsidR="00794A48" w:rsidRPr="00DC1967" w:rsidRDefault="00794A48" w:rsidP="00903F7D">
            <w:pPr>
              <w:pStyle w:val="rowtabella0"/>
              <w:jc w:val="center"/>
              <w:rPr>
                <w:color w:val="002060"/>
              </w:rPr>
            </w:pPr>
            <w:r w:rsidRPr="00DC196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ACD97" w14:textId="77777777" w:rsidR="00794A48" w:rsidRPr="00DC1967" w:rsidRDefault="00794A48" w:rsidP="00903F7D">
            <w:pPr>
              <w:pStyle w:val="rowtabella0"/>
              <w:jc w:val="center"/>
              <w:rPr>
                <w:color w:val="002060"/>
              </w:rPr>
            </w:pPr>
            <w:r w:rsidRPr="00DC1967">
              <w:rPr>
                <w:color w:val="002060"/>
              </w:rPr>
              <w:t>0</w:t>
            </w:r>
          </w:p>
        </w:tc>
      </w:tr>
      <w:tr w:rsidR="00794A48" w:rsidRPr="00DC1967" w14:paraId="44332D4A"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B4C987" w14:textId="77777777" w:rsidR="00794A48" w:rsidRPr="00DC1967" w:rsidRDefault="00794A48" w:rsidP="00903F7D">
            <w:pPr>
              <w:pStyle w:val="rowtabella0"/>
              <w:rPr>
                <w:color w:val="002060"/>
              </w:rPr>
            </w:pPr>
            <w:r w:rsidRPr="00DC1967">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43C20"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369AC"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9C15A"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B79AF"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7D5D6"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3537A" w14:textId="77777777" w:rsidR="00794A48" w:rsidRPr="00DC1967" w:rsidRDefault="00794A48" w:rsidP="00903F7D">
            <w:pPr>
              <w:pStyle w:val="rowtabella0"/>
              <w:jc w:val="center"/>
              <w:rPr>
                <w:color w:val="002060"/>
              </w:rPr>
            </w:pPr>
            <w:r w:rsidRPr="00DC196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635E7" w14:textId="77777777" w:rsidR="00794A48" w:rsidRPr="00DC1967" w:rsidRDefault="00794A48" w:rsidP="00903F7D">
            <w:pPr>
              <w:pStyle w:val="rowtabella0"/>
              <w:jc w:val="center"/>
              <w:rPr>
                <w:color w:val="002060"/>
              </w:rPr>
            </w:pPr>
            <w:r w:rsidRPr="00DC196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EBCCD" w14:textId="77777777" w:rsidR="00794A48" w:rsidRPr="00DC1967" w:rsidRDefault="00794A48" w:rsidP="00903F7D">
            <w:pPr>
              <w:pStyle w:val="rowtabella0"/>
              <w:jc w:val="center"/>
              <w:rPr>
                <w:color w:val="002060"/>
              </w:rPr>
            </w:pPr>
            <w:r w:rsidRPr="00DC196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DF52A" w14:textId="77777777" w:rsidR="00794A48" w:rsidRPr="00DC1967" w:rsidRDefault="00794A48" w:rsidP="00903F7D">
            <w:pPr>
              <w:pStyle w:val="rowtabella0"/>
              <w:jc w:val="center"/>
              <w:rPr>
                <w:color w:val="002060"/>
              </w:rPr>
            </w:pPr>
            <w:r w:rsidRPr="00DC1967">
              <w:rPr>
                <w:color w:val="002060"/>
              </w:rPr>
              <w:t>0</w:t>
            </w:r>
          </w:p>
        </w:tc>
      </w:tr>
      <w:tr w:rsidR="00794A48" w:rsidRPr="00DC1967" w14:paraId="53270438"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5D5256" w14:textId="77777777" w:rsidR="00794A48" w:rsidRPr="00DC1967" w:rsidRDefault="00794A48" w:rsidP="00903F7D">
            <w:pPr>
              <w:pStyle w:val="rowtabella0"/>
              <w:rPr>
                <w:color w:val="002060"/>
                <w:lang w:val="es-ES"/>
              </w:rPr>
            </w:pPr>
            <w:r w:rsidRPr="00DC1967">
              <w:rPr>
                <w:color w:val="002060"/>
                <w:lang w:val="es-E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CA101"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995A0"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E1B68"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E170E"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76FB8"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5B471" w14:textId="77777777" w:rsidR="00794A48" w:rsidRPr="00DC1967" w:rsidRDefault="00794A48" w:rsidP="00903F7D">
            <w:pPr>
              <w:pStyle w:val="rowtabella0"/>
              <w:jc w:val="center"/>
              <w:rPr>
                <w:color w:val="002060"/>
              </w:rPr>
            </w:pPr>
            <w:r w:rsidRPr="00DC196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841A6" w14:textId="77777777" w:rsidR="00794A48" w:rsidRPr="00DC1967" w:rsidRDefault="00794A48" w:rsidP="00903F7D">
            <w:pPr>
              <w:pStyle w:val="rowtabella0"/>
              <w:jc w:val="center"/>
              <w:rPr>
                <w:color w:val="002060"/>
              </w:rPr>
            </w:pPr>
            <w:r w:rsidRPr="00DC196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B34AE" w14:textId="77777777" w:rsidR="00794A48" w:rsidRPr="00DC1967" w:rsidRDefault="00794A48" w:rsidP="00903F7D">
            <w:pPr>
              <w:pStyle w:val="rowtabella0"/>
              <w:jc w:val="center"/>
              <w:rPr>
                <w:color w:val="002060"/>
              </w:rPr>
            </w:pPr>
            <w:r w:rsidRPr="00DC196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0B39A" w14:textId="77777777" w:rsidR="00794A48" w:rsidRPr="00DC1967" w:rsidRDefault="00794A48" w:rsidP="00903F7D">
            <w:pPr>
              <w:pStyle w:val="rowtabella0"/>
              <w:jc w:val="center"/>
              <w:rPr>
                <w:color w:val="002060"/>
              </w:rPr>
            </w:pPr>
            <w:r w:rsidRPr="00DC1967">
              <w:rPr>
                <w:color w:val="002060"/>
              </w:rPr>
              <w:t>0</w:t>
            </w:r>
          </w:p>
        </w:tc>
      </w:tr>
      <w:tr w:rsidR="00794A48" w:rsidRPr="00DC1967" w14:paraId="7D077EC1"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D9BA0E" w14:textId="77777777" w:rsidR="00794A48" w:rsidRPr="00DC1967" w:rsidRDefault="00794A48" w:rsidP="00903F7D">
            <w:pPr>
              <w:pStyle w:val="rowtabella0"/>
              <w:rPr>
                <w:color w:val="002060"/>
                <w:lang w:val="es-ES"/>
              </w:rPr>
            </w:pPr>
            <w:r w:rsidRPr="00DC1967">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3592B"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0954C"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C53CF"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805D1"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3DFB1"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96F0E"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63930" w14:textId="77777777" w:rsidR="00794A48" w:rsidRPr="00DC1967" w:rsidRDefault="00794A48" w:rsidP="00903F7D">
            <w:pPr>
              <w:pStyle w:val="rowtabella0"/>
              <w:jc w:val="center"/>
              <w:rPr>
                <w:color w:val="002060"/>
              </w:rPr>
            </w:pPr>
            <w:r w:rsidRPr="00DC196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CBCC2" w14:textId="77777777" w:rsidR="00794A48" w:rsidRPr="00DC1967" w:rsidRDefault="00794A48" w:rsidP="00903F7D">
            <w:pPr>
              <w:pStyle w:val="rowtabella0"/>
              <w:jc w:val="center"/>
              <w:rPr>
                <w:color w:val="002060"/>
              </w:rPr>
            </w:pPr>
            <w:r w:rsidRPr="00DC196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21B8C" w14:textId="77777777" w:rsidR="00794A48" w:rsidRPr="00DC1967" w:rsidRDefault="00794A48" w:rsidP="00903F7D">
            <w:pPr>
              <w:pStyle w:val="rowtabella0"/>
              <w:jc w:val="center"/>
              <w:rPr>
                <w:color w:val="002060"/>
              </w:rPr>
            </w:pPr>
            <w:r w:rsidRPr="00DC1967">
              <w:rPr>
                <w:color w:val="002060"/>
              </w:rPr>
              <w:t>0</w:t>
            </w:r>
          </w:p>
        </w:tc>
      </w:tr>
      <w:tr w:rsidR="00794A48" w:rsidRPr="00DC1967" w14:paraId="1A218849" w14:textId="77777777" w:rsidTr="00903F7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96BB75" w14:textId="77777777" w:rsidR="00794A48" w:rsidRPr="00DC1967" w:rsidRDefault="00794A48" w:rsidP="00903F7D">
            <w:pPr>
              <w:pStyle w:val="rowtabella0"/>
              <w:rPr>
                <w:color w:val="002060"/>
                <w:lang w:val="es-ES"/>
              </w:rPr>
            </w:pPr>
            <w:r w:rsidRPr="00DC1967">
              <w:rPr>
                <w:color w:val="002060"/>
                <w:lang w:val="es-ES"/>
              </w:rPr>
              <w:lastRenderedPageBreak/>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24F65"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CB201"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5A1D0"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D6D0D"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D3FF3"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B17E8" w14:textId="77777777" w:rsidR="00794A48" w:rsidRPr="00DC1967" w:rsidRDefault="00794A48" w:rsidP="00903F7D">
            <w:pPr>
              <w:pStyle w:val="rowtabella0"/>
              <w:jc w:val="center"/>
              <w:rPr>
                <w:color w:val="002060"/>
              </w:rPr>
            </w:pPr>
            <w:r w:rsidRPr="00DC19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0F5D3" w14:textId="77777777" w:rsidR="00794A48" w:rsidRPr="00DC1967" w:rsidRDefault="00794A48" w:rsidP="00903F7D">
            <w:pPr>
              <w:pStyle w:val="rowtabella0"/>
              <w:jc w:val="center"/>
              <w:rPr>
                <w:color w:val="002060"/>
              </w:rPr>
            </w:pPr>
            <w:r w:rsidRPr="00DC196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371A0" w14:textId="77777777" w:rsidR="00794A48" w:rsidRPr="00DC1967" w:rsidRDefault="00794A48" w:rsidP="00903F7D">
            <w:pPr>
              <w:pStyle w:val="rowtabella0"/>
              <w:jc w:val="center"/>
              <w:rPr>
                <w:color w:val="002060"/>
              </w:rPr>
            </w:pPr>
            <w:r w:rsidRPr="00DC196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AD607" w14:textId="77777777" w:rsidR="00794A48" w:rsidRPr="00DC1967" w:rsidRDefault="00794A48" w:rsidP="00903F7D">
            <w:pPr>
              <w:pStyle w:val="rowtabella0"/>
              <w:jc w:val="center"/>
              <w:rPr>
                <w:color w:val="002060"/>
              </w:rPr>
            </w:pPr>
            <w:r w:rsidRPr="00DC1967">
              <w:rPr>
                <w:color w:val="002060"/>
              </w:rPr>
              <w:t>0</w:t>
            </w:r>
          </w:p>
        </w:tc>
      </w:tr>
    </w:tbl>
    <w:p w14:paraId="137625C6" w14:textId="77777777" w:rsidR="00794A48" w:rsidRPr="00DC1967" w:rsidRDefault="00794A48" w:rsidP="00794A48">
      <w:pPr>
        <w:pStyle w:val="breakline"/>
        <w:rPr>
          <w:rFonts w:eastAsiaTheme="minorEastAsia"/>
          <w:color w:val="002060"/>
        </w:rPr>
      </w:pPr>
    </w:p>
    <w:p w14:paraId="3693DAD2" w14:textId="77777777" w:rsidR="00794A48" w:rsidRPr="00DC1967" w:rsidRDefault="00794A48" w:rsidP="00794A48">
      <w:pPr>
        <w:pStyle w:val="breakline"/>
        <w:rPr>
          <w:color w:val="002060"/>
        </w:rPr>
      </w:pPr>
    </w:p>
    <w:p w14:paraId="613E857A" w14:textId="77777777" w:rsidR="00794A48" w:rsidRPr="00DC1967" w:rsidRDefault="00794A48" w:rsidP="00794A48">
      <w:pPr>
        <w:pStyle w:val="sottotitolocampionato10"/>
        <w:rPr>
          <w:color w:val="002060"/>
        </w:rPr>
      </w:pPr>
      <w:r w:rsidRPr="00DC196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94A48" w:rsidRPr="00DC1967" w14:paraId="559686E8" w14:textId="77777777" w:rsidTr="00903F7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37555" w14:textId="77777777" w:rsidR="00794A48" w:rsidRPr="00DC1967" w:rsidRDefault="00794A48" w:rsidP="00903F7D">
            <w:pPr>
              <w:pStyle w:val="headertabella0"/>
              <w:rPr>
                <w:color w:val="002060"/>
              </w:rPr>
            </w:pPr>
            <w:r w:rsidRPr="00DC196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919D1" w14:textId="77777777" w:rsidR="00794A48" w:rsidRPr="00DC1967" w:rsidRDefault="00794A48" w:rsidP="00903F7D">
            <w:pPr>
              <w:pStyle w:val="headertabella0"/>
              <w:rPr>
                <w:color w:val="002060"/>
              </w:rPr>
            </w:pPr>
            <w:r w:rsidRPr="00DC196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03BE5" w14:textId="77777777" w:rsidR="00794A48" w:rsidRPr="00DC1967" w:rsidRDefault="00794A48" w:rsidP="00903F7D">
            <w:pPr>
              <w:pStyle w:val="headertabella0"/>
              <w:rPr>
                <w:color w:val="002060"/>
              </w:rPr>
            </w:pPr>
            <w:r w:rsidRPr="00DC196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69948" w14:textId="77777777" w:rsidR="00794A48" w:rsidRPr="00DC1967" w:rsidRDefault="00794A48" w:rsidP="00903F7D">
            <w:pPr>
              <w:pStyle w:val="headertabella0"/>
              <w:rPr>
                <w:color w:val="002060"/>
              </w:rPr>
            </w:pPr>
            <w:r w:rsidRPr="00DC196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337E0" w14:textId="77777777" w:rsidR="00794A48" w:rsidRPr="00DC1967" w:rsidRDefault="00794A48" w:rsidP="00903F7D">
            <w:pPr>
              <w:pStyle w:val="headertabella0"/>
              <w:rPr>
                <w:color w:val="002060"/>
              </w:rPr>
            </w:pPr>
            <w:r w:rsidRPr="00DC196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E34240" w14:textId="77777777" w:rsidR="00794A48" w:rsidRPr="00DC1967" w:rsidRDefault="00794A48" w:rsidP="00903F7D">
            <w:pPr>
              <w:pStyle w:val="headertabella0"/>
              <w:rPr>
                <w:color w:val="002060"/>
              </w:rPr>
            </w:pPr>
            <w:r w:rsidRPr="00DC196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15BBB" w14:textId="77777777" w:rsidR="00794A48" w:rsidRPr="00DC1967" w:rsidRDefault="00794A48" w:rsidP="00903F7D">
            <w:pPr>
              <w:pStyle w:val="headertabella0"/>
              <w:rPr>
                <w:color w:val="002060"/>
              </w:rPr>
            </w:pPr>
            <w:r w:rsidRPr="00DC196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8DD89" w14:textId="77777777" w:rsidR="00794A48" w:rsidRPr="00DC1967" w:rsidRDefault="00794A48" w:rsidP="00903F7D">
            <w:pPr>
              <w:pStyle w:val="headertabella0"/>
              <w:rPr>
                <w:color w:val="002060"/>
              </w:rPr>
            </w:pPr>
            <w:r w:rsidRPr="00DC196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B7D158" w14:textId="77777777" w:rsidR="00794A48" w:rsidRPr="00DC1967" w:rsidRDefault="00794A48" w:rsidP="00903F7D">
            <w:pPr>
              <w:pStyle w:val="headertabella0"/>
              <w:rPr>
                <w:color w:val="002060"/>
              </w:rPr>
            </w:pPr>
            <w:r w:rsidRPr="00DC196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7117B" w14:textId="77777777" w:rsidR="00794A48" w:rsidRPr="00DC1967" w:rsidRDefault="00794A48" w:rsidP="00903F7D">
            <w:pPr>
              <w:pStyle w:val="headertabella0"/>
              <w:rPr>
                <w:color w:val="002060"/>
              </w:rPr>
            </w:pPr>
            <w:r w:rsidRPr="00DC1967">
              <w:rPr>
                <w:color w:val="002060"/>
              </w:rPr>
              <w:t>PE</w:t>
            </w:r>
          </w:p>
        </w:tc>
      </w:tr>
      <w:tr w:rsidR="00794A48" w:rsidRPr="00DC1967" w14:paraId="65921352" w14:textId="77777777" w:rsidTr="00903F7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C2495A" w14:textId="77777777" w:rsidR="00794A48" w:rsidRPr="00DC1967" w:rsidRDefault="00794A48" w:rsidP="00903F7D">
            <w:pPr>
              <w:pStyle w:val="rowtabella0"/>
              <w:rPr>
                <w:color w:val="002060"/>
              </w:rPr>
            </w:pPr>
            <w:r w:rsidRPr="00DC1967">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4B7B8" w14:textId="77777777" w:rsidR="00794A48" w:rsidRPr="00DC1967" w:rsidRDefault="00794A48" w:rsidP="00903F7D">
            <w:pPr>
              <w:pStyle w:val="rowtabella0"/>
              <w:jc w:val="center"/>
              <w:rPr>
                <w:color w:val="002060"/>
              </w:rPr>
            </w:pPr>
            <w:r w:rsidRPr="00DC196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8E643"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658B5"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5CC5B"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D862B"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0E190" w14:textId="77777777" w:rsidR="00794A48" w:rsidRPr="00DC1967" w:rsidRDefault="00794A48" w:rsidP="00903F7D">
            <w:pPr>
              <w:pStyle w:val="rowtabella0"/>
              <w:jc w:val="center"/>
              <w:rPr>
                <w:color w:val="002060"/>
              </w:rPr>
            </w:pPr>
            <w:r w:rsidRPr="00DC196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9FECB" w14:textId="77777777" w:rsidR="00794A48" w:rsidRPr="00DC1967" w:rsidRDefault="00794A48" w:rsidP="00903F7D">
            <w:pPr>
              <w:pStyle w:val="rowtabella0"/>
              <w:jc w:val="center"/>
              <w:rPr>
                <w:color w:val="002060"/>
              </w:rPr>
            </w:pPr>
            <w:r w:rsidRPr="00DC196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09566" w14:textId="77777777" w:rsidR="00794A48" w:rsidRPr="00DC1967" w:rsidRDefault="00794A48" w:rsidP="00903F7D">
            <w:pPr>
              <w:pStyle w:val="rowtabella0"/>
              <w:jc w:val="center"/>
              <w:rPr>
                <w:color w:val="002060"/>
              </w:rPr>
            </w:pPr>
            <w:r w:rsidRPr="00DC196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05A38" w14:textId="77777777" w:rsidR="00794A48" w:rsidRPr="00DC1967" w:rsidRDefault="00794A48" w:rsidP="00903F7D">
            <w:pPr>
              <w:pStyle w:val="rowtabella0"/>
              <w:jc w:val="center"/>
              <w:rPr>
                <w:color w:val="002060"/>
              </w:rPr>
            </w:pPr>
            <w:r w:rsidRPr="00DC1967">
              <w:rPr>
                <w:color w:val="002060"/>
              </w:rPr>
              <w:t>0</w:t>
            </w:r>
          </w:p>
        </w:tc>
      </w:tr>
      <w:tr w:rsidR="00794A48" w:rsidRPr="00DC1967" w14:paraId="0B0BFDDF"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FC3018" w14:textId="77777777" w:rsidR="00794A48" w:rsidRPr="00DC1967" w:rsidRDefault="00794A48" w:rsidP="00903F7D">
            <w:pPr>
              <w:pStyle w:val="rowtabella0"/>
              <w:rPr>
                <w:color w:val="002060"/>
              </w:rPr>
            </w:pPr>
            <w:r w:rsidRPr="00DC1967">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DD37E" w14:textId="77777777" w:rsidR="00794A48" w:rsidRPr="00DC1967" w:rsidRDefault="00794A48" w:rsidP="00903F7D">
            <w:pPr>
              <w:pStyle w:val="rowtabella0"/>
              <w:jc w:val="center"/>
              <w:rPr>
                <w:color w:val="002060"/>
              </w:rPr>
            </w:pPr>
            <w:r w:rsidRPr="00DC19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7939E"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6DE33"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74781"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F1F2A"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B7F66" w14:textId="77777777" w:rsidR="00794A48" w:rsidRPr="00DC1967" w:rsidRDefault="00794A48" w:rsidP="00903F7D">
            <w:pPr>
              <w:pStyle w:val="rowtabella0"/>
              <w:jc w:val="center"/>
              <w:rPr>
                <w:color w:val="002060"/>
              </w:rPr>
            </w:pPr>
            <w:r w:rsidRPr="00DC196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35088" w14:textId="77777777" w:rsidR="00794A48" w:rsidRPr="00DC1967" w:rsidRDefault="00794A48" w:rsidP="00903F7D">
            <w:pPr>
              <w:pStyle w:val="rowtabella0"/>
              <w:jc w:val="center"/>
              <w:rPr>
                <w:color w:val="002060"/>
              </w:rPr>
            </w:pPr>
            <w:r w:rsidRPr="00DC19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56180" w14:textId="77777777" w:rsidR="00794A48" w:rsidRPr="00DC1967" w:rsidRDefault="00794A48" w:rsidP="00903F7D">
            <w:pPr>
              <w:pStyle w:val="rowtabella0"/>
              <w:jc w:val="center"/>
              <w:rPr>
                <w:color w:val="002060"/>
              </w:rPr>
            </w:pPr>
            <w:r w:rsidRPr="00DC196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A3B27" w14:textId="77777777" w:rsidR="00794A48" w:rsidRPr="00DC1967" w:rsidRDefault="00794A48" w:rsidP="00903F7D">
            <w:pPr>
              <w:pStyle w:val="rowtabella0"/>
              <w:jc w:val="center"/>
              <w:rPr>
                <w:color w:val="002060"/>
              </w:rPr>
            </w:pPr>
            <w:r w:rsidRPr="00DC1967">
              <w:rPr>
                <w:color w:val="002060"/>
              </w:rPr>
              <w:t>0</w:t>
            </w:r>
          </w:p>
        </w:tc>
      </w:tr>
      <w:tr w:rsidR="00794A48" w:rsidRPr="00DC1967" w14:paraId="5A1764D7"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16F80D" w14:textId="77777777" w:rsidR="00794A48" w:rsidRPr="00DC1967" w:rsidRDefault="00794A48" w:rsidP="00903F7D">
            <w:pPr>
              <w:pStyle w:val="rowtabella0"/>
              <w:rPr>
                <w:color w:val="002060"/>
              </w:rPr>
            </w:pPr>
            <w:r w:rsidRPr="00DC1967">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6F2BA" w14:textId="77777777" w:rsidR="00794A48" w:rsidRPr="00DC1967" w:rsidRDefault="00794A48" w:rsidP="00903F7D">
            <w:pPr>
              <w:pStyle w:val="rowtabella0"/>
              <w:jc w:val="center"/>
              <w:rPr>
                <w:color w:val="002060"/>
              </w:rPr>
            </w:pPr>
            <w:r w:rsidRPr="00DC19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A818B"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87F46"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768BC"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9D900"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6B3A2" w14:textId="77777777" w:rsidR="00794A48" w:rsidRPr="00DC1967" w:rsidRDefault="00794A48" w:rsidP="00903F7D">
            <w:pPr>
              <w:pStyle w:val="rowtabella0"/>
              <w:jc w:val="center"/>
              <w:rPr>
                <w:color w:val="002060"/>
              </w:rPr>
            </w:pPr>
            <w:r w:rsidRPr="00DC196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63780"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C07B0" w14:textId="77777777" w:rsidR="00794A48" w:rsidRPr="00DC1967" w:rsidRDefault="00794A48" w:rsidP="00903F7D">
            <w:pPr>
              <w:pStyle w:val="rowtabella0"/>
              <w:jc w:val="center"/>
              <w:rPr>
                <w:color w:val="002060"/>
              </w:rPr>
            </w:pPr>
            <w:r w:rsidRPr="00DC196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FAAC7" w14:textId="77777777" w:rsidR="00794A48" w:rsidRPr="00DC1967" w:rsidRDefault="00794A48" w:rsidP="00903F7D">
            <w:pPr>
              <w:pStyle w:val="rowtabella0"/>
              <w:jc w:val="center"/>
              <w:rPr>
                <w:color w:val="002060"/>
              </w:rPr>
            </w:pPr>
            <w:r w:rsidRPr="00DC1967">
              <w:rPr>
                <w:color w:val="002060"/>
              </w:rPr>
              <w:t>0</w:t>
            </w:r>
          </w:p>
        </w:tc>
      </w:tr>
      <w:tr w:rsidR="00794A48" w:rsidRPr="00DC1967" w14:paraId="6F7F80AA"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84700F" w14:textId="77777777" w:rsidR="00794A48" w:rsidRPr="00DC1967" w:rsidRDefault="00794A48" w:rsidP="00903F7D">
            <w:pPr>
              <w:pStyle w:val="rowtabella0"/>
              <w:rPr>
                <w:color w:val="002060"/>
              </w:rPr>
            </w:pPr>
            <w:r w:rsidRPr="00DC1967">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BD520" w14:textId="77777777" w:rsidR="00794A48" w:rsidRPr="00DC1967" w:rsidRDefault="00794A48" w:rsidP="00903F7D">
            <w:pPr>
              <w:pStyle w:val="rowtabella0"/>
              <w:jc w:val="center"/>
              <w:rPr>
                <w:color w:val="002060"/>
              </w:rPr>
            </w:pPr>
            <w:r w:rsidRPr="00DC19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C191F"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C94B3"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17A15"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5566A"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0F1BB" w14:textId="77777777" w:rsidR="00794A48" w:rsidRPr="00DC1967" w:rsidRDefault="00794A48" w:rsidP="00903F7D">
            <w:pPr>
              <w:pStyle w:val="rowtabella0"/>
              <w:jc w:val="center"/>
              <w:rPr>
                <w:color w:val="002060"/>
              </w:rPr>
            </w:pPr>
            <w:r w:rsidRPr="00DC196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668E0"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24054" w14:textId="77777777" w:rsidR="00794A48" w:rsidRPr="00DC1967" w:rsidRDefault="00794A48" w:rsidP="00903F7D">
            <w:pPr>
              <w:pStyle w:val="rowtabella0"/>
              <w:jc w:val="center"/>
              <w:rPr>
                <w:color w:val="002060"/>
              </w:rPr>
            </w:pPr>
            <w:r w:rsidRPr="00DC196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AA02C" w14:textId="77777777" w:rsidR="00794A48" w:rsidRPr="00DC1967" w:rsidRDefault="00794A48" w:rsidP="00903F7D">
            <w:pPr>
              <w:pStyle w:val="rowtabella0"/>
              <w:jc w:val="center"/>
              <w:rPr>
                <w:color w:val="002060"/>
              </w:rPr>
            </w:pPr>
            <w:r w:rsidRPr="00DC1967">
              <w:rPr>
                <w:color w:val="002060"/>
              </w:rPr>
              <w:t>0</w:t>
            </w:r>
          </w:p>
        </w:tc>
      </w:tr>
      <w:tr w:rsidR="00794A48" w:rsidRPr="00DC1967" w14:paraId="23FF2EAB"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77DAF2" w14:textId="77777777" w:rsidR="00794A48" w:rsidRPr="00DC1967" w:rsidRDefault="00794A48" w:rsidP="00903F7D">
            <w:pPr>
              <w:pStyle w:val="rowtabella0"/>
              <w:rPr>
                <w:color w:val="002060"/>
              </w:rPr>
            </w:pPr>
            <w:r w:rsidRPr="00DC1967">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719A7"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00E28"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C0359"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95FF9"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3A9DA"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7D43B" w14:textId="77777777" w:rsidR="00794A48" w:rsidRPr="00DC1967" w:rsidRDefault="00794A48" w:rsidP="00903F7D">
            <w:pPr>
              <w:pStyle w:val="rowtabella0"/>
              <w:jc w:val="center"/>
              <w:rPr>
                <w:color w:val="002060"/>
              </w:rPr>
            </w:pPr>
            <w:r w:rsidRPr="00DC1967">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5B294" w14:textId="77777777" w:rsidR="00794A48" w:rsidRPr="00DC1967" w:rsidRDefault="00794A48" w:rsidP="00903F7D">
            <w:pPr>
              <w:pStyle w:val="rowtabella0"/>
              <w:jc w:val="center"/>
              <w:rPr>
                <w:color w:val="002060"/>
              </w:rPr>
            </w:pPr>
            <w:r w:rsidRPr="00DC196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094C2" w14:textId="77777777" w:rsidR="00794A48" w:rsidRPr="00DC1967" w:rsidRDefault="00794A48" w:rsidP="00903F7D">
            <w:pPr>
              <w:pStyle w:val="rowtabella0"/>
              <w:jc w:val="center"/>
              <w:rPr>
                <w:color w:val="002060"/>
              </w:rPr>
            </w:pPr>
            <w:r w:rsidRPr="00DC196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7AAC6" w14:textId="77777777" w:rsidR="00794A48" w:rsidRPr="00DC1967" w:rsidRDefault="00794A48" w:rsidP="00903F7D">
            <w:pPr>
              <w:pStyle w:val="rowtabella0"/>
              <w:jc w:val="center"/>
              <w:rPr>
                <w:color w:val="002060"/>
              </w:rPr>
            </w:pPr>
            <w:r w:rsidRPr="00DC1967">
              <w:rPr>
                <w:color w:val="002060"/>
              </w:rPr>
              <w:t>0</w:t>
            </w:r>
          </w:p>
        </w:tc>
      </w:tr>
      <w:tr w:rsidR="00794A48" w:rsidRPr="00DC1967" w14:paraId="1040588B"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AE2D91" w14:textId="77777777" w:rsidR="00794A48" w:rsidRPr="00DC1967" w:rsidRDefault="00794A48" w:rsidP="00903F7D">
            <w:pPr>
              <w:pStyle w:val="rowtabella0"/>
              <w:rPr>
                <w:color w:val="002060"/>
              </w:rPr>
            </w:pPr>
            <w:r w:rsidRPr="00DC1967">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6C62E"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D9686"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454EA"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A84BA"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2A6BD"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39253" w14:textId="77777777" w:rsidR="00794A48" w:rsidRPr="00DC1967" w:rsidRDefault="00794A48" w:rsidP="00903F7D">
            <w:pPr>
              <w:pStyle w:val="rowtabella0"/>
              <w:jc w:val="center"/>
              <w:rPr>
                <w:color w:val="002060"/>
              </w:rPr>
            </w:pPr>
            <w:r w:rsidRPr="00DC196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1690B" w14:textId="77777777" w:rsidR="00794A48" w:rsidRPr="00DC1967" w:rsidRDefault="00794A48" w:rsidP="00903F7D">
            <w:pPr>
              <w:pStyle w:val="rowtabella0"/>
              <w:jc w:val="center"/>
              <w:rPr>
                <w:color w:val="002060"/>
              </w:rPr>
            </w:pPr>
            <w:r w:rsidRPr="00DC196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7C49B"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E4095" w14:textId="77777777" w:rsidR="00794A48" w:rsidRPr="00DC1967" w:rsidRDefault="00794A48" w:rsidP="00903F7D">
            <w:pPr>
              <w:pStyle w:val="rowtabella0"/>
              <w:jc w:val="center"/>
              <w:rPr>
                <w:color w:val="002060"/>
              </w:rPr>
            </w:pPr>
            <w:r w:rsidRPr="00DC1967">
              <w:rPr>
                <w:color w:val="002060"/>
              </w:rPr>
              <w:t>0</w:t>
            </w:r>
          </w:p>
        </w:tc>
      </w:tr>
      <w:tr w:rsidR="00794A48" w:rsidRPr="00DC1967" w14:paraId="20FC4775"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9179C2" w14:textId="77777777" w:rsidR="00794A48" w:rsidRPr="00DC1967" w:rsidRDefault="00794A48" w:rsidP="00903F7D">
            <w:pPr>
              <w:pStyle w:val="rowtabella0"/>
              <w:rPr>
                <w:color w:val="002060"/>
              </w:rPr>
            </w:pPr>
            <w:r w:rsidRPr="00DC1967">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8AFDD"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F8775"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C42A2"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5245C"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0994A"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58ABD" w14:textId="77777777" w:rsidR="00794A48" w:rsidRPr="00DC1967" w:rsidRDefault="00794A48" w:rsidP="00903F7D">
            <w:pPr>
              <w:pStyle w:val="rowtabella0"/>
              <w:jc w:val="center"/>
              <w:rPr>
                <w:color w:val="002060"/>
              </w:rPr>
            </w:pPr>
            <w:r w:rsidRPr="00DC196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87338" w14:textId="77777777" w:rsidR="00794A48" w:rsidRPr="00DC1967" w:rsidRDefault="00794A48" w:rsidP="00903F7D">
            <w:pPr>
              <w:pStyle w:val="rowtabella0"/>
              <w:jc w:val="center"/>
              <w:rPr>
                <w:color w:val="002060"/>
              </w:rPr>
            </w:pPr>
            <w:r w:rsidRPr="00DC196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8D6CE"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55DCC" w14:textId="77777777" w:rsidR="00794A48" w:rsidRPr="00DC1967" w:rsidRDefault="00794A48" w:rsidP="00903F7D">
            <w:pPr>
              <w:pStyle w:val="rowtabella0"/>
              <w:jc w:val="center"/>
              <w:rPr>
                <w:color w:val="002060"/>
              </w:rPr>
            </w:pPr>
            <w:r w:rsidRPr="00DC1967">
              <w:rPr>
                <w:color w:val="002060"/>
              </w:rPr>
              <w:t>0</w:t>
            </w:r>
          </w:p>
        </w:tc>
      </w:tr>
      <w:tr w:rsidR="00794A48" w:rsidRPr="00DC1967" w14:paraId="43B13AD9"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4E2029" w14:textId="77777777" w:rsidR="00794A48" w:rsidRPr="00DC1967" w:rsidRDefault="00794A48" w:rsidP="00903F7D">
            <w:pPr>
              <w:pStyle w:val="rowtabella0"/>
              <w:rPr>
                <w:color w:val="002060"/>
              </w:rPr>
            </w:pPr>
            <w:r w:rsidRPr="00DC1967">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47168"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F5237"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1BAA2"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1AA99"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A8FF1"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0DAA8" w14:textId="77777777" w:rsidR="00794A48" w:rsidRPr="00DC1967" w:rsidRDefault="00794A48" w:rsidP="00903F7D">
            <w:pPr>
              <w:pStyle w:val="rowtabella0"/>
              <w:jc w:val="center"/>
              <w:rPr>
                <w:color w:val="002060"/>
              </w:rPr>
            </w:pPr>
            <w:r w:rsidRPr="00DC196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12B28" w14:textId="77777777" w:rsidR="00794A48" w:rsidRPr="00DC1967" w:rsidRDefault="00794A48" w:rsidP="00903F7D">
            <w:pPr>
              <w:pStyle w:val="rowtabella0"/>
              <w:jc w:val="center"/>
              <w:rPr>
                <w:color w:val="002060"/>
              </w:rPr>
            </w:pPr>
            <w:r w:rsidRPr="00DC196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18C59"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224FA" w14:textId="77777777" w:rsidR="00794A48" w:rsidRPr="00DC1967" w:rsidRDefault="00794A48" w:rsidP="00903F7D">
            <w:pPr>
              <w:pStyle w:val="rowtabella0"/>
              <w:jc w:val="center"/>
              <w:rPr>
                <w:color w:val="002060"/>
              </w:rPr>
            </w:pPr>
            <w:r w:rsidRPr="00DC1967">
              <w:rPr>
                <w:color w:val="002060"/>
              </w:rPr>
              <w:t>0</w:t>
            </w:r>
          </w:p>
        </w:tc>
      </w:tr>
      <w:tr w:rsidR="00794A48" w:rsidRPr="00DC1967" w14:paraId="6AAAB254"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2B813C" w14:textId="77777777" w:rsidR="00794A48" w:rsidRPr="00DC1967" w:rsidRDefault="00794A48" w:rsidP="00903F7D">
            <w:pPr>
              <w:pStyle w:val="rowtabella0"/>
              <w:rPr>
                <w:color w:val="002060"/>
                <w:lang w:val="es-ES"/>
              </w:rPr>
            </w:pPr>
            <w:r w:rsidRPr="00DC1967">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98B92"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C69C1"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21750"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517D3"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FE998"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1544B" w14:textId="77777777" w:rsidR="00794A48" w:rsidRPr="00DC1967" w:rsidRDefault="00794A48" w:rsidP="00903F7D">
            <w:pPr>
              <w:pStyle w:val="rowtabella0"/>
              <w:jc w:val="center"/>
              <w:rPr>
                <w:color w:val="002060"/>
              </w:rPr>
            </w:pPr>
            <w:r w:rsidRPr="00DC196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BA6A1" w14:textId="77777777" w:rsidR="00794A48" w:rsidRPr="00DC1967" w:rsidRDefault="00794A48" w:rsidP="00903F7D">
            <w:pPr>
              <w:pStyle w:val="rowtabella0"/>
              <w:jc w:val="center"/>
              <w:rPr>
                <w:color w:val="002060"/>
              </w:rPr>
            </w:pPr>
            <w:r w:rsidRPr="00DC196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418BF"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6424F" w14:textId="77777777" w:rsidR="00794A48" w:rsidRPr="00DC1967" w:rsidRDefault="00794A48" w:rsidP="00903F7D">
            <w:pPr>
              <w:pStyle w:val="rowtabella0"/>
              <w:jc w:val="center"/>
              <w:rPr>
                <w:color w:val="002060"/>
              </w:rPr>
            </w:pPr>
            <w:r w:rsidRPr="00DC1967">
              <w:rPr>
                <w:color w:val="002060"/>
              </w:rPr>
              <w:t>0</w:t>
            </w:r>
          </w:p>
        </w:tc>
      </w:tr>
      <w:tr w:rsidR="00794A48" w:rsidRPr="00DC1967" w14:paraId="341C204B"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88345B" w14:textId="77777777" w:rsidR="00794A48" w:rsidRPr="00DC1967" w:rsidRDefault="00794A48" w:rsidP="00903F7D">
            <w:pPr>
              <w:pStyle w:val="rowtabella0"/>
              <w:rPr>
                <w:color w:val="002060"/>
              </w:rPr>
            </w:pPr>
            <w:r w:rsidRPr="00DC1967">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D59DB"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CF563"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E8DBD"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05D08"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DDFC9"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F00BB" w14:textId="77777777" w:rsidR="00794A48" w:rsidRPr="00DC1967" w:rsidRDefault="00794A48" w:rsidP="00903F7D">
            <w:pPr>
              <w:pStyle w:val="rowtabella0"/>
              <w:jc w:val="center"/>
              <w:rPr>
                <w:color w:val="002060"/>
              </w:rPr>
            </w:pPr>
            <w:r w:rsidRPr="00DC196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BD02F" w14:textId="77777777" w:rsidR="00794A48" w:rsidRPr="00DC1967" w:rsidRDefault="00794A48" w:rsidP="00903F7D">
            <w:pPr>
              <w:pStyle w:val="rowtabella0"/>
              <w:jc w:val="center"/>
              <w:rPr>
                <w:color w:val="002060"/>
              </w:rPr>
            </w:pPr>
            <w:r w:rsidRPr="00DC196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E9B81" w14:textId="77777777" w:rsidR="00794A48" w:rsidRPr="00DC1967" w:rsidRDefault="00794A48" w:rsidP="00903F7D">
            <w:pPr>
              <w:pStyle w:val="rowtabella0"/>
              <w:jc w:val="center"/>
              <w:rPr>
                <w:color w:val="002060"/>
              </w:rPr>
            </w:pPr>
            <w:r w:rsidRPr="00DC196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06413" w14:textId="77777777" w:rsidR="00794A48" w:rsidRPr="00DC1967" w:rsidRDefault="00794A48" w:rsidP="00903F7D">
            <w:pPr>
              <w:pStyle w:val="rowtabella0"/>
              <w:jc w:val="center"/>
              <w:rPr>
                <w:color w:val="002060"/>
              </w:rPr>
            </w:pPr>
            <w:r w:rsidRPr="00DC1967">
              <w:rPr>
                <w:color w:val="002060"/>
              </w:rPr>
              <w:t>0</w:t>
            </w:r>
          </w:p>
        </w:tc>
      </w:tr>
      <w:tr w:rsidR="00794A48" w:rsidRPr="00DC1967" w14:paraId="001C46BE"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0FAC99" w14:textId="77777777" w:rsidR="00794A48" w:rsidRPr="00DC1967" w:rsidRDefault="00794A48" w:rsidP="00903F7D">
            <w:pPr>
              <w:pStyle w:val="rowtabella0"/>
              <w:rPr>
                <w:color w:val="002060"/>
              </w:rPr>
            </w:pPr>
            <w:r w:rsidRPr="00DC1967">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D2AC6"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EA275"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B22A4"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CD9FF"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40578"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2B3EC" w14:textId="77777777" w:rsidR="00794A48" w:rsidRPr="00DC1967" w:rsidRDefault="00794A48" w:rsidP="00903F7D">
            <w:pPr>
              <w:pStyle w:val="rowtabella0"/>
              <w:jc w:val="center"/>
              <w:rPr>
                <w:color w:val="002060"/>
              </w:rPr>
            </w:pPr>
            <w:r w:rsidRPr="00DC19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D2AB8" w14:textId="77777777" w:rsidR="00794A48" w:rsidRPr="00DC1967" w:rsidRDefault="00794A48" w:rsidP="00903F7D">
            <w:pPr>
              <w:pStyle w:val="rowtabella0"/>
              <w:jc w:val="center"/>
              <w:rPr>
                <w:color w:val="002060"/>
              </w:rPr>
            </w:pPr>
            <w:r w:rsidRPr="00DC196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CA159" w14:textId="77777777" w:rsidR="00794A48" w:rsidRPr="00DC1967" w:rsidRDefault="00794A48" w:rsidP="00903F7D">
            <w:pPr>
              <w:pStyle w:val="rowtabella0"/>
              <w:jc w:val="center"/>
              <w:rPr>
                <w:color w:val="002060"/>
              </w:rPr>
            </w:pPr>
            <w:r w:rsidRPr="00DC196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69844" w14:textId="77777777" w:rsidR="00794A48" w:rsidRPr="00DC1967" w:rsidRDefault="00794A48" w:rsidP="00903F7D">
            <w:pPr>
              <w:pStyle w:val="rowtabella0"/>
              <w:jc w:val="center"/>
              <w:rPr>
                <w:color w:val="002060"/>
              </w:rPr>
            </w:pPr>
            <w:r w:rsidRPr="00DC1967">
              <w:rPr>
                <w:color w:val="002060"/>
              </w:rPr>
              <w:t>0</w:t>
            </w:r>
          </w:p>
        </w:tc>
      </w:tr>
      <w:tr w:rsidR="00794A48" w:rsidRPr="00DC1967" w14:paraId="1039D56B"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D298ED" w14:textId="77777777" w:rsidR="00794A48" w:rsidRPr="00DC1967" w:rsidRDefault="00794A48" w:rsidP="00903F7D">
            <w:pPr>
              <w:pStyle w:val="rowtabella0"/>
              <w:rPr>
                <w:color w:val="002060"/>
              </w:rPr>
            </w:pPr>
            <w:r w:rsidRPr="00DC1967">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194E4"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9BA0D"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39303"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BB188"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68745"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04C3D" w14:textId="77777777" w:rsidR="00794A48" w:rsidRPr="00DC1967" w:rsidRDefault="00794A48" w:rsidP="00903F7D">
            <w:pPr>
              <w:pStyle w:val="rowtabella0"/>
              <w:jc w:val="center"/>
              <w:rPr>
                <w:color w:val="002060"/>
              </w:rPr>
            </w:pPr>
            <w:r w:rsidRPr="00DC19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9A8C2" w14:textId="77777777" w:rsidR="00794A48" w:rsidRPr="00DC1967" w:rsidRDefault="00794A48" w:rsidP="00903F7D">
            <w:pPr>
              <w:pStyle w:val="rowtabella0"/>
              <w:jc w:val="center"/>
              <w:rPr>
                <w:color w:val="002060"/>
              </w:rPr>
            </w:pPr>
            <w:r w:rsidRPr="00DC1967">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C0A31" w14:textId="77777777" w:rsidR="00794A48" w:rsidRPr="00DC1967" w:rsidRDefault="00794A48" w:rsidP="00903F7D">
            <w:pPr>
              <w:pStyle w:val="rowtabella0"/>
              <w:jc w:val="center"/>
              <w:rPr>
                <w:color w:val="002060"/>
              </w:rPr>
            </w:pPr>
            <w:r w:rsidRPr="00DC1967">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FF369" w14:textId="77777777" w:rsidR="00794A48" w:rsidRPr="00DC1967" w:rsidRDefault="00794A48" w:rsidP="00903F7D">
            <w:pPr>
              <w:pStyle w:val="rowtabella0"/>
              <w:jc w:val="center"/>
              <w:rPr>
                <w:color w:val="002060"/>
              </w:rPr>
            </w:pPr>
            <w:r w:rsidRPr="00DC1967">
              <w:rPr>
                <w:color w:val="002060"/>
              </w:rPr>
              <w:t>0</w:t>
            </w:r>
          </w:p>
        </w:tc>
      </w:tr>
      <w:tr w:rsidR="00794A48" w:rsidRPr="00DC1967" w14:paraId="3D1AC5F0" w14:textId="77777777" w:rsidTr="00903F7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BD2E49" w14:textId="77777777" w:rsidR="00794A48" w:rsidRPr="00DC1967" w:rsidRDefault="00794A48" w:rsidP="00903F7D">
            <w:pPr>
              <w:pStyle w:val="rowtabella0"/>
              <w:rPr>
                <w:color w:val="002060"/>
              </w:rPr>
            </w:pPr>
            <w:r w:rsidRPr="00DC1967">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553C7"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BC80C"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6242A"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634C2"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2A442"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45124"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9C025" w14:textId="77777777" w:rsidR="00794A48" w:rsidRPr="00DC1967" w:rsidRDefault="00794A48" w:rsidP="00903F7D">
            <w:pPr>
              <w:pStyle w:val="rowtabella0"/>
              <w:jc w:val="center"/>
              <w:rPr>
                <w:color w:val="002060"/>
              </w:rPr>
            </w:pPr>
            <w:r w:rsidRPr="00DC1967">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D4521" w14:textId="77777777" w:rsidR="00794A48" w:rsidRPr="00DC1967" w:rsidRDefault="00794A48" w:rsidP="00903F7D">
            <w:pPr>
              <w:pStyle w:val="rowtabella0"/>
              <w:jc w:val="center"/>
              <w:rPr>
                <w:color w:val="002060"/>
              </w:rPr>
            </w:pPr>
            <w:r w:rsidRPr="00DC1967">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1B5DC" w14:textId="77777777" w:rsidR="00794A48" w:rsidRPr="00DC1967" w:rsidRDefault="00794A48" w:rsidP="00903F7D">
            <w:pPr>
              <w:pStyle w:val="rowtabella0"/>
              <w:jc w:val="center"/>
              <w:rPr>
                <w:color w:val="002060"/>
              </w:rPr>
            </w:pPr>
            <w:r w:rsidRPr="00DC1967">
              <w:rPr>
                <w:color w:val="002060"/>
              </w:rPr>
              <w:t>0</w:t>
            </w:r>
          </w:p>
        </w:tc>
      </w:tr>
    </w:tbl>
    <w:p w14:paraId="47285C55" w14:textId="77777777" w:rsidR="00794A48" w:rsidRDefault="00794A48" w:rsidP="00794A48">
      <w:pPr>
        <w:pStyle w:val="breakline"/>
        <w:rPr>
          <w:rFonts w:eastAsiaTheme="minorEastAsia"/>
          <w:color w:val="002060"/>
        </w:rPr>
      </w:pPr>
    </w:p>
    <w:p w14:paraId="02C0BED1" w14:textId="77777777" w:rsidR="00B626F7" w:rsidRPr="006B1B77" w:rsidRDefault="00B626F7" w:rsidP="00B626F7">
      <w:pPr>
        <w:pStyle w:val="titoloprinc0"/>
        <w:rPr>
          <w:color w:val="002060"/>
        </w:rPr>
      </w:pPr>
      <w:r>
        <w:rPr>
          <w:color w:val="002060"/>
        </w:rPr>
        <w:t>PROGRAMMA GARE</w:t>
      </w:r>
    </w:p>
    <w:p w14:paraId="7FB5F68F" w14:textId="77777777" w:rsidR="00B626F7" w:rsidRDefault="00B626F7" w:rsidP="00794A48">
      <w:pPr>
        <w:pStyle w:val="breakline"/>
        <w:rPr>
          <w:rFonts w:eastAsiaTheme="minorEastAsia"/>
          <w:color w:val="002060"/>
        </w:rPr>
      </w:pPr>
    </w:p>
    <w:p w14:paraId="58279A78" w14:textId="77777777" w:rsidR="007931D4" w:rsidRPr="00004124" w:rsidRDefault="007931D4" w:rsidP="007931D4">
      <w:pPr>
        <w:pStyle w:val="sottotitolocampionato10"/>
        <w:rPr>
          <w:color w:val="002060"/>
        </w:rPr>
      </w:pPr>
      <w:r w:rsidRPr="00004124">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7931D4" w:rsidRPr="00004124" w14:paraId="55D6C728" w14:textId="77777777" w:rsidTr="00903F7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DDEAA" w14:textId="77777777" w:rsidR="007931D4" w:rsidRPr="00004124" w:rsidRDefault="007931D4" w:rsidP="00903F7D">
            <w:pPr>
              <w:pStyle w:val="headertabella0"/>
              <w:rPr>
                <w:color w:val="002060"/>
              </w:rPr>
            </w:pPr>
            <w:r w:rsidRPr="0000412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33D6E7" w14:textId="77777777" w:rsidR="007931D4" w:rsidRPr="00004124" w:rsidRDefault="007931D4" w:rsidP="00903F7D">
            <w:pPr>
              <w:pStyle w:val="headertabella0"/>
              <w:rPr>
                <w:color w:val="002060"/>
              </w:rPr>
            </w:pPr>
            <w:r w:rsidRPr="0000412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C85022" w14:textId="77777777" w:rsidR="007931D4" w:rsidRPr="00004124" w:rsidRDefault="007931D4" w:rsidP="00903F7D">
            <w:pPr>
              <w:pStyle w:val="headertabella0"/>
              <w:rPr>
                <w:color w:val="002060"/>
              </w:rPr>
            </w:pPr>
            <w:r w:rsidRPr="0000412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70EA1" w14:textId="77777777" w:rsidR="007931D4" w:rsidRPr="00004124" w:rsidRDefault="007931D4" w:rsidP="00903F7D">
            <w:pPr>
              <w:pStyle w:val="headertabella0"/>
              <w:rPr>
                <w:color w:val="002060"/>
              </w:rPr>
            </w:pPr>
            <w:r w:rsidRPr="0000412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B90E14" w14:textId="77777777" w:rsidR="007931D4" w:rsidRPr="00004124" w:rsidRDefault="007931D4" w:rsidP="00903F7D">
            <w:pPr>
              <w:pStyle w:val="headertabella0"/>
              <w:rPr>
                <w:color w:val="002060"/>
              </w:rPr>
            </w:pPr>
            <w:r w:rsidRPr="0000412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DFC12" w14:textId="77777777" w:rsidR="007931D4" w:rsidRPr="00004124" w:rsidRDefault="007931D4" w:rsidP="00903F7D">
            <w:pPr>
              <w:pStyle w:val="headertabella0"/>
              <w:rPr>
                <w:color w:val="002060"/>
              </w:rPr>
            </w:pPr>
            <w:proofErr w:type="spellStart"/>
            <w:r w:rsidRPr="00004124">
              <w:rPr>
                <w:color w:val="002060"/>
              </w:rPr>
              <w:t>Localita'</w:t>
            </w:r>
            <w:proofErr w:type="spellEnd"/>
            <w:r w:rsidRPr="0000412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BFA1C" w14:textId="77777777" w:rsidR="007931D4" w:rsidRPr="00004124" w:rsidRDefault="007931D4" w:rsidP="00903F7D">
            <w:pPr>
              <w:pStyle w:val="headertabella0"/>
              <w:rPr>
                <w:color w:val="002060"/>
              </w:rPr>
            </w:pPr>
            <w:r w:rsidRPr="00004124">
              <w:rPr>
                <w:color w:val="002060"/>
              </w:rPr>
              <w:t>Indirizzo Impianto</w:t>
            </w:r>
          </w:p>
        </w:tc>
      </w:tr>
      <w:tr w:rsidR="007931D4" w:rsidRPr="00004124" w14:paraId="3ADC23F9" w14:textId="77777777" w:rsidTr="00903F7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A33235" w14:textId="77777777" w:rsidR="007931D4" w:rsidRPr="00004124" w:rsidRDefault="007931D4" w:rsidP="00903F7D">
            <w:pPr>
              <w:pStyle w:val="rowtabella0"/>
              <w:rPr>
                <w:color w:val="002060"/>
              </w:rPr>
            </w:pPr>
            <w:r w:rsidRPr="00004124">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C9EB94" w14:textId="77777777" w:rsidR="007931D4" w:rsidRPr="00004124" w:rsidRDefault="007931D4" w:rsidP="00903F7D">
            <w:pPr>
              <w:pStyle w:val="rowtabella0"/>
              <w:rPr>
                <w:color w:val="002060"/>
              </w:rPr>
            </w:pPr>
            <w:r w:rsidRPr="00004124">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5F5BD1" w14:textId="77777777" w:rsidR="007931D4" w:rsidRPr="00004124" w:rsidRDefault="007931D4" w:rsidP="00903F7D">
            <w:pPr>
              <w:pStyle w:val="rowtabella0"/>
              <w:jc w:val="center"/>
              <w:rPr>
                <w:color w:val="002060"/>
              </w:rPr>
            </w:pPr>
            <w:r w:rsidRPr="0000412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522C9A" w14:textId="77777777" w:rsidR="007931D4" w:rsidRPr="00004124" w:rsidRDefault="007931D4" w:rsidP="00903F7D">
            <w:pPr>
              <w:pStyle w:val="rowtabella0"/>
              <w:rPr>
                <w:color w:val="002060"/>
              </w:rPr>
            </w:pPr>
            <w:r w:rsidRPr="00004124">
              <w:rPr>
                <w:color w:val="002060"/>
              </w:rPr>
              <w:t>02/11/2024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85FB52" w14:textId="77777777" w:rsidR="007931D4" w:rsidRPr="00004124" w:rsidRDefault="007931D4" w:rsidP="00903F7D">
            <w:pPr>
              <w:pStyle w:val="rowtabella0"/>
              <w:rPr>
                <w:color w:val="002060"/>
              </w:rPr>
            </w:pPr>
            <w:r w:rsidRPr="00004124">
              <w:rPr>
                <w:color w:val="002060"/>
              </w:rPr>
              <w:t>5429 PAL.COM. S.MICHELE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07376E" w14:textId="77777777" w:rsidR="007931D4" w:rsidRPr="00004124" w:rsidRDefault="007931D4" w:rsidP="00903F7D">
            <w:pPr>
              <w:pStyle w:val="rowtabella0"/>
              <w:rPr>
                <w:color w:val="002060"/>
              </w:rPr>
            </w:pPr>
            <w:r w:rsidRPr="00004124">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E64B1B" w14:textId="77777777" w:rsidR="007931D4" w:rsidRPr="00004124" w:rsidRDefault="007931D4" w:rsidP="00903F7D">
            <w:pPr>
              <w:pStyle w:val="rowtabella0"/>
              <w:rPr>
                <w:color w:val="002060"/>
              </w:rPr>
            </w:pPr>
            <w:r w:rsidRPr="00004124">
              <w:rPr>
                <w:color w:val="002060"/>
              </w:rPr>
              <w:t>VIA LORETO</w:t>
            </w:r>
          </w:p>
        </w:tc>
      </w:tr>
      <w:tr w:rsidR="007931D4" w:rsidRPr="00004124" w14:paraId="1C223689"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5CE724" w14:textId="77777777" w:rsidR="007931D4" w:rsidRPr="00004124" w:rsidRDefault="007931D4" w:rsidP="00903F7D">
            <w:pPr>
              <w:pStyle w:val="rowtabella0"/>
              <w:rPr>
                <w:color w:val="002060"/>
              </w:rPr>
            </w:pPr>
            <w:r w:rsidRPr="00004124">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1C2832" w14:textId="77777777" w:rsidR="007931D4" w:rsidRPr="00004124" w:rsidRDefault="007931D4" w:rsidP="00903F7D">
            <w:pPr>
              <w:pStyle w:val="rowtabella0"/>
              <w:rPr>
                <w:color w:val="002060"/>
              </w:rPr>
            </w:pPr>
            <w:r w:rsidRPr="00004124">
              <w:rPr>
                <w:color w:val="002060"/>
              </w:rPr>
              <w:t>JESINA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3ED104"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E571E6" w14:textId="77777777" w:rsidR="007931D4" w:rsidRPr="00004124" w:rsidRDefault="007931D4" w:rsidP="00903F7D">
            <w:pPr>
              <w:pStyle w:val="rowtabella0"/>
              <w:rPr>
                <w:color w:val="002060"/>
              </w:rPr>
            </w:pPr>
            <w:r w:rsidRPr="00004124">
              <w:rPr>
                <w:color w:val="002060"/>
              </w:rPr>
              <w:t>02/11/2024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4F7088" w14:textId="77777777" w:rsidR="007931D4" w:rsidRPr="00004124" w:rsidRDefault="007931D4" w:rsidP="00903F7D">
            <w:pPr>
              <w:pStyle w:val="rowtabella0"/>
              <w:rPr>
                <w:color w:val="002060"/>
              </w:rPr>
            </w:pPr>
            <w:r w:rsidRPr="00004124">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9CBB24" w14:textId="77777777" w:rsidR="007931D4" w:rsidRPr="00004124" w:rsidRDefault="007931D4" w:rsidP="00903F7D">
            <w:pPr>
              <w:pStyle w:val="rowtabella0"/>
              <w:rPr>
                <w:color w:val="002060"/>
              </w:rPr>
            </w:pPr>
            <w:r w:rsidRPr="00004124">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C43495" w14:textId="77777777" w:rsidR="007931D4" w:rsidRPr="00004124" w:rsidRDefault="007931D4" w:rsidP="00903F7D">
            <w:pPr>
              <w:pStyle w:val="rowtabella0"/>
              <w:rPr>
                <w:color w:val="002060"/>
              </w:rPr>
            </w:pPr>
            <w:r w:rsidRPr="00004124">
              <w:rPr>
                <w:color w:val="002060"/>
              </w:rPr>
              <w:t>VIA NAZARIO SAURO</w:t>
            </w:r>
          </w:p>
        </w:tc>
      </w:tr>
      <w:tr w:rsidR="007931D4" w:rsidRPr="00004124" w14:paraId="737C3283"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92E9A7" w14:textId="77777777" w:rsidR="007931D4" w:rsidRPr="00004124" w:rsidRDefault="007931D4" w:rsidP="00903F7D">
            <w:pPr>
              <w:pStyle w:val="rowtabella0"/>
              <w:rPr>
                <w:color w:val="002060"/>
              </w:rPr>
            </w:pPr>
            <w:r w:rsidRPr="00004124">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1A9B3D" w14:textId="77777777" w:rsidR="007931D4" w:rsidRPr="00004124" w:rsidRDefault="007931D4" w:rsidP="00903F7D">
            <w:pPr>
              <w:pStyle w:val="rowtabella0"/>
              <w:rPr>
                <w:color w:val="002060"/>
              </w:rPr>
            </w:pPr>
            <w:r w:rsidRPr="00004124">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C23865"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FA4E3C" w14:textId="77777777" w:rsidR="007931D4" w:rsidRPr="00004124" w:rsidRDefault="007931D4" w:rsidP="00903F7D">
            <w:pPr>
              <w:pStyle w:val="rowtabella0"/>
              <w:rPr>
                <w:color w:val="002060"/>
              </w:rPr>
            </w:pPr>
            <w:r w:rsidRPr="00004124">
              <w:rPr>
                <w:color w:val="002060"/>
              </w:rPr>
              <w:t>02/11/2024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9841F2" w14:textId="77777777" w:rsidR="007931D4" w:rsidRPr="00004124" w:rsidRDefault="007931D4" w:rsidP="00903F7D">
            <w:pPr>
              <w:pStyle w:val="rowtabella0"/>
              <w:rPr>
                <w:color w:val="002060"/>
              </w:rPr>
            </w:pPr>
            <w:r w:rsidRPr="00004124">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2694FE" w14:textId="77777777" w:rsidR="007931D4" w:rsidRPr="00004124" w:rsidRDefault="007931D4" w:rsidP="00903F7D">
            <w:pPr>
              <w:pStyle w:val="rowtabella0"/>
              <w:rPr>
                <w:color w:val="002060"/>
              </w:rPr>
            </w:pPr>
            <w:r w:rsidRPr="00004124">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2E90F6" w14:textId="77777777" w:rsidR="007931D4" w:rsidRPr="00004124" w:rsidRDefault="007931D4" w:rsidP="00903F7D">
            <w:pPr>
              <w:pStyle w:val="rowtabella0"/>
              <w:rPr>
                <w:color w:val="002060"/>
              </w:rPr>
            </w:pPr>
            <w:r w:rsidRPr="00004124">
              <w:rPr>
                <w:color w:val="002060"/>
              </w:rPr>
              <w:t>STR.DEL BURELLO LOC.VAL NEVOLA</w:t>
            </w:r>
          </w:p>
        </w:tc>
      </w:tr>
      <w:tr w:rsidR="007931D4" w:rsidRPr="00004124" w14:paraId="38776341"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AAC33F" w14:textId="77777777" w:rsidR="007931D4" w:rsidRPr="00004124" w:rsidRDefault="007931D4" w:rsidP="00903F7D">
            <w:pPr>
              <w:pStyle w:val="rowtabella0"/>
              <w:rPr>
                <w:color w:val="002060"/>
              </w:rPr>
            </w:pPr>
            <w:r w:rsidRPr="00004124">
              <w:rPr>
                <w:color w:val="002060"/>
              </w:rPr>
              <w:t>U.S. FORTUNA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114B3C" w14:textId="77777777" w:rsidR="007931D4" w:rsidRPr="00004124" w:rsidRDefault="007931D4" w:rsidP="00903F7D">
            <w:pPr>
              <w:pStyle w:val="rowtabella0"/>
              <w:rPr>
                <w:color w:val="002060"/>
              </w:rPr>
            </w:pPr>
            <w:r w:rsidRPr="00004124">
              <w:rPr>
                <w:color w:val="002060"/>
              </w:rPr>
              <w:t>AUDAX 1970 S.ANGELO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8026AC"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586149" w14:textId="77777777" w:rsidR="007931D4" w:rsidRPr="00004124" w:rsidRDefault="007931D4" w:rsidP="00903F7D">
            <w:pPr>
              <w:pStyle w:val="rowtabella0"/>
              <w:rPr>
                <w:color w:val="002060"/>
              </w:rPr>
            </w:pPr>
            <w:r w:rsidRPr="00004124">
              <w:rPr>
                <w:color w:val="002060"/>
              </w:rPr>
              <w:t>02/11/2024 18:15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990E54" w14:textId="77777777" w:rsidR="007931D4" w:rsidRPr="00004124" w:rsidRDefault="007931D4" w:rsidP="00903F7D">
            <w:pPr>
              <w:pStyle w:val="rowtabella0"/>
              <w:rPr>
                <w:color w:val="002060"/>
              </w:rPr>
            </w:pPr>
            <w:r w:rsidRPr="00004124">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C77A11" w14:textId="77777777" w:rsidR="007931D4" w:rsidRPr="00004124" w:rsidRDefault="007931D4" w:rsidP="00903F7D">
            <w:pPr>
              <w:pStyle w:val="rowtabella0"/>
              <w:rPr>
                <w:color w:val="002060"/>
              </w:rPr>
            </w:pPr>
            <w:r w:rsidRPr="00004124">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A2B7F0" w14:textId="77777777" w:rsidR="007931D4" w:rsidRPr="00004124" w:rsidRDefault="007931D4" w:rsidP="00903F7D">
            <w:pPr>
              <w:pStyle w:val="rowtabella0"/>
              <w:rPr>
                <w:color w:val="002060"/>
              </w:rPr>
            </w:pPr>
            <w:r w:rsidRPr="00004124">
              <w:rPr>
                <w:color w:val="002060"/>
              </w:rPr>
              <w:t>VIA VILLA TOMBARI</w:t>
            </w:r>
          </w:p>
        </w:tc>
      </w:tr>
      <w:tr w:rsidR="007931D4" w:rsidRPr="00004124" w14:paraId="1A7AD8F8"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279233" w14:textId="77777777" w:rsidR="007931D4" w:rsidRPr="00004124" w:rsidRDefault="007931D4" w:rsidP="00903F7D">
            <w:pPr>
              <w:pStyle w:val="rowtabella0"/>
              <w:rPr>
                <w:color w:val="002060"/>
              </w:rPr>
            </w:pPr>
            <w:r w:rsidRPr="00004124">
              <w:rPr>
                <w:color w:val="002060"/>
              </w:rPr>
              <w:t>CSI GAUDIO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208359" w14:textId="77777777" w:rsidR="007931D4" w:rsidRPr="00004124" w:rsidRDefault="007931D4" w:rsidP="00903F7D">
            <w:pPr>
              <w:pStyle w:val="rowtabella0"/>
              <w:rPr>
                <w:color w:val="002060"/>
              </w:rPr>
            </w:pPr>
            <w:r w:rsidRPr="00004124">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5BB87D"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C14E00" w14:textId="77777777" w:rsidR="007931D4" w:rsidRPr="00004124" w:rsidRDefault="007931D4" w:rsidP="00903F7D">
            <w:pPr>
              <w:pStyle w:val="rowtabella0"/>
              <w:rPr>
                <w:color w:val="002060"/>
              </w:rPr>
            </w:pPr>
            <w:r w:rsidRPr="00004124">
              <w:rPr>
                <w:color w:val="002060"/>
              </w:rPr>
              <w:t>03/11/2024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DA57D9" w14:textId="77777777" w:rsidR="007931D4" w:rsidRPr="00004124" w:rsidRDefault="007931D4" w:rsidP="00903F7D">
            <w:pPr>
              <w:pStyle w:val="rowtabella0"/>
              <w:rPr>
                <w:color w:val="002060"/>
              </w:rPr>
            </w:pPr>
            <w:r w:rsidRPr="00004124">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6917CC" w14:textId="77777777" w:rsidR="007931D4" w:rsidRPr="00004124" w:rsidRDefault="007931D4" w:rsidP="00903F7D">
            <w:pPr>
              <w:pStyle w:val="rowtabella0"/>
              <w:rPr>
                <w:color w:val="002060"/>
              </w:rPr>
            </w:pPr>
            <w:r w:rsidRPr="0000412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C2992B" w14:textId="77777777" w:rsidR="007931D4" w:rsidRPr="00004124" w:rsidRDefault="007931D4" w:rsidP="00903F7D">
            <w:pPr>
              <w:pStyle w:val="rowtabella0"/>
              <w:rPr>
                <w:color w:val="002060"/>
              </w:rPr>
            </w:pPr>
            <w:r w:rsidRPr="00004124">
              <w:rPr>
                <w:color w:val="002060"/>
              </w:rPr>
              <w:t>VIA DEI TESSITORI</w:t>
            </w:r>
          </w:p>
        </w:tc>
      </w:tr>
      <w:tr w:rsidR="007931D4" w:rsidRPr="00004124" w14:paraId="481E67A6" w14:textId="77777777" w:rsidTr="00903F7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E26D78" w14:textId="77777777" w:rsidR="007931D4" w:rsidRPr="00004124" w:rsidRDefault="007931D4" w:rsidP="00903F7D">
            <w:pPr>
              <w:pStyle w:val="rowtabella0"/>
              <w:rPr>
                <w:color w:val="002060"/>
              </w:rPr>
            </w:pPr>
            <w:r w:rsidRPr="00004124">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8E8A76" w14:textId="77777777" w:rsidR="007931D4" w:rsidRPr="00004124" w:rsidRDefault="007931D4" w:rsidP="00903F7D">
            <w:pPr>
              <w:pStyle w:val="rowtabella0"/>
              <w:rPr>
                <w:color w:val="002060"/>
              </w:rPr>
            </w:pPr>
            <w:r w:rsidRPr="00004124">
              <w:rPr>
                <w:color w:val="002060"/>
              </w:rPr>
              <w:t>C.U.S.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6279B5"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E3C801" w14:textId="77777777" w:rsidR="007931D4" w:rsidRPr="00004124" w:rsidRDefault="007931D4" w:rsidP="00903F7D">
            <w:pPr>
              <w:pStyle w:val="rowtabella0"/>
              <w:rPr>
                <w:color w:val="002060"/>
              </w:rPr>
            </w:pPr>
            <w:r w:rsidRPr="00004124">
              <w:rPr>
                <w:color w:val="002060"/>
              </w:rPr>
              <w:t>07/11/2024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7CB17E" w14:textId="77777777" w:rsidR="007931D4" w:rsidRPr="00004124" w:rsidRDefault="007931D4" w:rsidP="00903F7D">
            <w:pPr>
              <w:pStyle w:val="rowtabella0"/>
              <w:rPr>
                <w:color w:val="002060"/>
              </w:rPr>
            </w:pPr>
            <w:r w:rsidRPr="00004124">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B2149A" w14:textId="77777777" w:rsidR="007931D4" w:rsidRPr="00004124" w:rsidRDefault="007931D4" w:rsidP="00903F7D">
            <w:pPr>
              <w:pStyle w:val="rowtabella0"/>
              <w:rPr>
                <w:color w:val="002060"/>
              </w:rPr>
            </w:pPr>
            <w:r w:rsidRPr="00004124">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CD2C04" w14:textId="77777777" w:rsidR="007931D4" w:rsidRPr="00004124" w:rsidRDefault="007931D4" w:rsidP="00903F7D">
            <w:pPr>
              <w:pStyle w:val="rowtabella0"/>
              <w:rPr>
                <w:color w:val="002060"/>
              </w:rPr>
            </w:pPr>
            <w:r w:rsidRPr="00004124">
              <w:rPr>
                <w:color w:val="002060"/>
              </w:rPr>
              <w:t>VIA VESCOVARA, 7</w:t>
            </w:r>
          </w:p>
        </w:tc>
      </w:tr>
    </w:tbl>
    <w:p w14:paraId="517B2F1C" w14:textId="77777777" w:rsidR="007931D4" w:rsidRPr="00004124" w:rsidRDefault="007931D4" w:rsidP="007931D4">
      <w:pPr>
        <w:pStyle w:val="breakline"/>
        <w:rPr>
          <w:rFonts w:eastAsiaTheme="minorEastAsia"/>
          <w:color w:val="002060"/>
        </w:rPr>
      </w:pPr>
    </w:p>
    <w:p w14:paraId="7DCB1CE9" w14:textId="77777777" w:rsidR="007931D4" w:rsidRPr="00004124" w:rsidRDefault="007931D4" w:rsidP="007931D4">
      <w:pPr>
        <w:pStyle w:val="breakline"/>
        <w:rPr>
          <w:color w:val="002060"/>
        </w:rPr>
      </w:pPr>
    </w:p>
    <w:p w14:paraId="74210B61" w14:textId="77777777" w:rsidR="007931D4" w:rsidRPr="00004124" w:rsidRDefault="007931D4" w:rsidP="007931D4">
      <w:pPr>
        <w:pStyle w:val="breakline"/>
        <w:rPr>
          <w:color w:val="002060"/>
        </w:rPr>
      </w:pPr>
    </w:p>
    <w:p w14:paraId="32BE8871" w14:textId="77777777" w:rsidR="007931D4" w:rsidRPr="00004124" w:rsidRDefault="007931D4" w:rsidP="007931D4">
      <w:pPr>
        <w:pStyle w:val="sottotitolocampionato10"/>
        <w:rPr>
          <w:color w:val="002060"/>
        </w:rPr>
      </w:pPr>
      <w:r w:rsidRPr="00004124">
        <w:rPr>
          <w:color w:val="002060"/>
        </w:rPr>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7"/>
        <w:gridCol w:w="2009"/>
        <w:gridCol w:w="385"/>
        <w:gridCol w:w="898"/>
        <w:gridCol w:w="1187"/>
        <w:gridCol w:w="1557"/>
        <w:gridCol w:w="1567"/>
      </w:tblGrid>
      <w:tr w:rsidR="007931D4" w:rsidRPr="00004124" w14:paraId="0456986B" w14:textId="77777777" w:rsidTr="00903F7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8528CC" w14:textId="77777777" w:rsidR="007931D4" w:rsidRPr="00004124" w:rsidRDefault="007931D4" w:rsidP="00903F7D">
            <w:pPr>
              <w:pStyle w:val="headertabella0"/>
              <w:rPr>
                <w:color w:val="002060"/>
              </w:rPr>
            </w:pPr>
            <w:r w:rsidRPr="0000412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AFA77" w14:textId="77777777" w:rsidR="007931D4" w:rsidRPr="00004124" w:rsidRDefault="007931D4" w:rsidP="00903F7D">
            <w:pPr>
              <w:pStyle w:val="headertabella0"/>
              <w:rPr>
                <w:color w:val="002060"/>
              </w:rPr>
            </w:pPr>
            <w:r w:rsidRPr="0000412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797B2" w14:textId="77777777" w:rsidR="007931D4" w:rsidRPr="00004124" w:rsidRDefault="007931D4" w:rsidP="00903F7D">
            <w:pPr>
              <w:pStyle w:val="headertabella0"/>
              <w:rPr>
                <w:color w:val="002060"/>
              </w:rPr>
            </w:pPr>
            <w:r w:rsidRPr="0000412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37A28" w14:textId="77777777" w:rsidR="007931D4" w:rsidRPr="00004124" w:rsidRDefault="007931D4" w:rsidP="00903F7D">
            <w:pPr>
              <w:pStyle w:val="headertabella0"/>
              <w:rPr>
                <w:color w:val="002060"/>
              </w:rPr>
            </w:pPr>
            <w:r w:rsidRPr="0000412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6218FD" w14:textId="77777777" w:rsidR="007931D4" w:rsidRPr="00004124" w:rsidRDefault="007931D4" w:rsidP="00903F7D">
            <w:pPr>
              <w:pStyle w:val="headertabella0"/>
              <w:rPr>
                <w:color w:val="002060"/>
              </w:rPr>
            </w:pPr>
            <w:r w:rsidRPr="0000412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56E30" w14:textId="77777777" w:rsidR="007931D4" w:rsidRPr="00004124" w:rsidRDefault="007931D4" w:rsidP="00903F7D">
            <w:pPr>
              <w:pStyle w:val="headertabella0"/>
              <w:rPr>
                <w:color w:val="002060"/>
              </w:rPr>
            </w:pPr>
            <w:proofErr w:type="spellStart"/>
            <w:r w:rsidRPr="00004124">
              <w:rPr>
                <w:color w:val="002060"/>
              </w:rPr>
              <w:t>Localita'</w:t>
            </w:r>
            <w:proofErr w:type="spellEnd"/>
            <w:r w:rsidRPr="0000412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0FDD5" w14:textId="77777777" w:rsidR="007931D4" w:rsidRPr="00004124" w:rsidRDefault="007931D4" w:rsidP="00903F7D">
            <w:pPr>
              <w:pStyle w:val="headertabella0"/>
              <w:rPr>
                <w:color w:val="002060"/>
              </w:rPr>
            </w:pPr>
            <w:r w:rsidRPr="00004124">
              <w:rPr>
                <w:color w:val="002060"/>
              </w:rPr>
              <w:t>Indirizzo Impianto</w:t>
            </w:r>
          </w:p>
        </w:tc>
      </w:tr>
      <w:tr w:rsidR="007931D4" w:rsidRPr="00004124" w14:paraId="7A0D35D7" w14:textId="77777777" w:rsidTr="00903F7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21F1A7" w14:textId="77777777" w:rsidR="007931D4" w:rsidRPr="00004124" w:rsidRDefault="007931D4" w:rsidP="00903F7D">
            <w:pPr>
              <w:pStyle w:val="rowtabella0"/>
              <w:rPr>
                <w:color w:val="002060"/>
              </w:rPr>
            </w:pPr>
            <w:r w:rsidRPr="00004124">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4050A8" w14:textId="77777777" w:rsidR="007931D4" w:rsidRPr="00004124" w:rsidRDefault="007931D4" w:rsidP="00903F7D">
            <w:pPr>
              <w:pStyle w:val="rowtabella0"/>
              <w:rPr>
                <w:color w:val="002060"/>
              </w:rPr>
            </w:pPr>
            <w:r w:rsidRPr="00004124">
              <w:rPr>
                <w:color w:val="002060"/>
              </w:rPr>
              <w:t>C.U.S. MACERATA CALCIO A5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6337B1" w14:textId="77777777" w:rsidR="007931D4" w:rsidRPr="00004124" w:rsidRDefault="007931D4" w:rsidP="00903F7D">
            <w:pPr>
              <w:pStyle w:val="rowtabella0"/>
              <w:jc w:val="center"/>
              <w:rPr>
                <w:color w:val="002060"/>
              </w:rPr>
            </w:pPr>
            <w:r w:rsidRPr="0000412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5C421E" w14:textId="77777777" w:rsidR="007931D4" w:rsidRPr="00004124" w:rsidRDefault="007931D4" w:rsidP="00903F7D">
            <w:pPr>
              <w:pStyle w:val="rowtabella0"/>
              <w:rPr>
                <w:color w:val="002060"/>
              </w:rPr>
            </w:pPr>
            <w:r w:rsidRPr="00004124">
              <w:rPr>
                <w:color w:val="002060"/>
              </w:rPr>
              <w:t>02/11/2024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6130F1" w14:textId="77777777" w:rsidR="007931D4" w:rsidRPr="00004124" w:rsidRDefault="007931D4" w:rsidP="00903F7D">
            <w:pPr>
              <w:pStyle w:val="rowtabella0"/>
              <w:rPr>
                <w:color w:val="002060"/>
              </w:rPr>
            </w:pPr>
            <w:r w:rsidRPr="00004124">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9F88A9" w14:textId="77777777" w:rsidR="007931D4" w:rsidRPr="00004124" w:rsidRDefault="007931D4" w:rsidP="00903F7D">
            <w:pPr>
              <w:pStyle w:val="rowtabella0"/>
              <w:rPr>
                <w:color w:val="002060"/>
              </w:rPr>
            </w:pPr>
            <w:r w:rsidRPr="00004124">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4A7F94" w14:textId="77777777" w:rsidR="007931D4" w:rsidRPr="00004124" w:rsidRDefault="007931D4" w:rsidP="00903F7D">
            <w:pPr>
              <w:pStyle w:val="rowtabella0"/>
              <w:rPr>
                <w:color w:val="002060"/>
              </w:rPr>
            </w:pPr>
            <w:r w:rsidRPr="00004124">
              <w:rPr>
                <w:color w:val="002060"/>
              </w:rPr>
              <w:t>VIA DELLA REPUBBLICA</w:t>
            </w:r>
          </w:p>
        </w:tc>
      </w:tr>
      <w:tr w:rsidR="007931D4" w:rsidRPr="00004124" w14:paraId="2796FD95"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D77A94" w14:textId="77777777" w:rsidR="007931D4" w:rsidRPr="00004124" w:rsidRDefault="007931D4" w:rsidP="00903F7D">
            <w:pPr>
              <w:pStyle w:val="rowtabella0"/>
              <w:rPr>
                <w:color w:val="002060"/>
              </w:rPr>
            </w:pPr>
            <w:r w:rsidRPr="00004124">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867B2C" w14:textId="77777777" w:rsidR="007931D4" w:rsidRPr="00004124" w:rsidRDefault="007931D4" w:rsidP="00903F7D">
            <w:pPr>
              <w:pStyle w:val="rowtabella0"/>
              <w:rPr>
                <w:color w:val="002060"/>
              </w:rPr>
            </w:pPr>
            <w:r w:rsidRPr="00004124">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30270B"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56A598" w14:textId="77777777" w:rsidR="007931D4" w:rsidRPr="00004124" w:rsidRDefault="007931D4" w:rsidP="00903F7D">
            <w:pPr>
              <w:pStyle w:val="rowtabella0"/>
              <w:rPr>
                <w:color w:val="002060"/>
              </w:rPr>
            </w:pPr>
            <w:r w:rsidRPr="00004124">
              <w:rPr>
                <w:color w:val="002060"/>
              </w:rPr>
              <w:t>02/11/2024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1B6E78" w14:textId="77777777" w:rsidR="007931D4" w:rsidRPr="00004124" w:rsidRDefault="007931D4" w:rsidP="00903F7D">
            <w:pPr>
              <w:pStyle w:val="rowtabella0"/>
              <w:rPr>
                <w:color w:val="002060"/>
              </w:rPr>
            </w:pPr>
            <w:r w:rsidRPr="00004124">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69B88E" w14:textId="77777777" w:rsidR="007931D4" w:rsidRPr="00004124" w:rsidRDefault="007931D4" w:rsidP="00903F7D">
            <w:pPr>
              <w:pStyle w:val="rowtabella0"/>
              <w:rPr>
                <w:color w:val="002060"/>
              </w:rPr>
            </w:pPr>
            <w:r w:rsidRPr="00004124">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D9D397" w14:textId="77777777" w:rsidR="007931D4" w:rsidRPr="00004124" w:rsidRDefault="007931D4" w:rsidP="00903F7D">
            <w:pPr>
              <w:pStyle w:val="rowtabella0"/>
              <w:rPr>
                <w:color w:val="002060"/>
              </w:rPr>
            </w:pPr>
            <w:r w:rsidRPr="00004124">
              <w:rPr>
                <w:color w:val="002060"/>
              </w:rPr>
              <w:t>LOC.MONTEROCCO VIA A.MANCINI</w:t>
            </w:r>
          </w:p>
        </w:tc>
      </w:tr>
      <w:tr w:rsidR="007931D4" w:rsidRPr="00004124" w14:paraId="4BC0298E"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8AF9AB" w14:textId="77777777" w:rsidR="007931D4" w:rsidRPr="00004124" w:rsidRDefault="007931D4" w:rsidP="00903F7D">
            <w:pPr>
              <w:pStyle w:val="rowtabella0"/>
              <w:rPr>
                <w:color w:val="002060"/>
              </w:rPr>
            </w:pPr>
            <w:r w:rsidRPr="00004124">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990C54" w14:textId="77777777" w:rsidR="007931D4" w:rsidRPr="00004124" w:rsidRDefault="007931D4" w:rsidP="00903F7D">
            <w:pPr>
              <w:pStyle w:val="rowtabella0"/>
              <w:rPr>
                <w:color w:val="002060"/>
              </w:rPr>
            </w:pPr>
            <w:r w:rsidRPr="00004124">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7AF259"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AFEF51" w14:textId="77777777" w:rsidR="007931D4" w:rsidRPr="00004124" w:rsidRDefault="007931D4" w:rsidP="00903F7D">
            <w:pPr>
              <w:pStyle w:val="rowtabella0"/>
              <w:rPr>
                <w:color w:val="002060"/>
              </w:rPr>
            </w:pPr>
            <w:r w:rsidRPr="00004124">
              <w:rPr>
                <w:color w:val="002060"/>
              </w:rPr>
              <w:t>02/11/2024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7CA5A1" w14:textId="77777777" w:rsidR="007931D4" w:rsidRPr="00004124" w:rsidRDefault="007931D4" w:rsidP="00903F7D">
            <w:pPr>
              <w:pStyle w:val="rowtabella0"/>
              <w:rPr>
                <w:color w:val="002060"/>
              </w:rPr>
            </w:pPr>
            <w:r w:rsidRPr="00004124">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EAFBF6" w14:textId="77777777" w:rsidR="007931D4" w:rsidRPr="00004124" w:rsidRDefault="007931D4" w:rsidP="00903F7D">
            <w:pPr>
              <w:pStyle w:val="rowtabella0"/>
              <w:rPr>
                <w:color w:val="002060"/>
              </w:rPr>
            </w:pPr>
            <w:r w:rsidRPr="00004124">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D0EA7A" w14:textId="77777777" w:rsidR="007931D4" w:rsidRPr="00004124" w:rsidRDefault="007931D4" w:rsidP="00903F7D">
            <w:pPr>
              <w:pStyle w:val="rowtabella0"/>
              <w:rPr>
                <w:color w:val="002060"/>
              </w:rPr>
            </w:pPr>
            <w:r w:rsidRPr="00004124">
              <w:rPr>
                <w:color w:val="002060"/>
              </w:rPr>
              <w:t>VIA ALDO MORO</w:t>
            </w:r>
          </w:p>
        </w:tc>
      </w:tr>
      <w:tr w:rsidR="007931D4" w:rsidRPr="00004124" w14:paraId="13C89B87"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070142" w14:textId="77777777" w:rsidR="007931D4" w:rsidRPr="00004124" w:rsidRDefault="007931D4" w:rsidP="00903F7D">
            <w:pPr>
              <w:pStyle w:val="rowtabella0"/>
              <w:rPr>
                <w:color w:val="002060"/>
              </w:rPr>
            </w:pPr>
            <w:r w:rsidRPr="00004124">
              <w:rPr>
                <w:color w:val="002060"/>
              </w:rPr>
              <w:t>ASCOLI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C7FE31" w14:textId="77777777" w:rsidR="007931D4" w:rsidRPr="00004124" w:rsidRDefault="007931D4" w:rsidP="00903F7D">
            <w:pPr>
              <w:pStyle w:val="rowtabella0"/>
              <w:rPr>
                <w:color w:val="002060"/>
              </w:rPr>
            </w:pPr>
            <w:r w:rsidRPr="00004124">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6F8701"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9AE5BE" w14:textId="77777777" w:rsidR="007931D4" w:rsidRPr="00004124" w:rsidRDefault="007931D4" w:rsidP="00903F7D">
            <w:pPr>
              <w:pStyle w:val="rowtabella0"/>
              <w:rPr>
                <w:color w:val="002060"/>
              </w:rPr>
            </w:pPr>
            <w:r w:rsidRPr="00004124">
              <w:rPr>
                <w:color w:val="002060"/>
              </w:rPr>
              <w:t>03/11/2024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6C5C39" w14:textId="77777777" w:rsidR="007931D4" w:rsidRPr="00004124" w:rsidRDefault="007931D4" w:rsidP="00903F7D">
            <w:pPr>
              <w:pStyle w:val="rowtabella0"/>
              <w:rPr>
                <w:color w:val="002060"/>
              </w:rPr>
            </w:pPr>
            <w:r w:rsidRPr="00004124">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1AEB5F" w14:textId="77777777" w:rsidR="007931D4" w:rsidRPr="00004124" w:rsidRDefault="007931D4" w:rsidP="00903F7D">
            <w:pPr>
              <w:pStyle w:val="rowtabella0"/>
              <w:rPr>
                <w:color w:val="002060"/>
              </w:rPr>
            </w:pPr>
            <w:r w:rsidRPr="00004124">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C46E4F" w14:textId="77777777" w:rsidR="007931D4" w:rsidRPr="00004124" w:rsidRDefault="007931D4" w:rsidP="00903F7D">
            <w:pPr>
              <w:pStyle w:val="rowtabella0"/>
              <w:rPr>
                <w:color w:val="002060"/>
              </w:rPr>
            </w:pPr>
            <w:r w:rsidRPr="00004124">
              <w:rPr>
                <w:color w:val="002060"/>
              </w:rPr>
              <w:t>LOC.MONTEROCCO VIA A.MANCINI</w:t>
            </w:r>
          </w:p>
        </w:tc>
      </w:tr>
      <w:tr w:rsidR="007931D4" w:rsidRPr="00004124" w14:paraId="4A61FD02"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0340D2" w14:textId="77777777" w:rsidR="007931D4" w:rsidRPr="00004124" w:rsidRDefault="007931D4" w:rsidP="00903F7D">
            <w:pPr>
              <w:pStyle w:val="rowtabella0"/>
              <w:rPr>
                <w:color w:val="002060"/>
              </w:rPr>
            </w:pPr>
            <w:r w:rsidRPr="00004124">
              <w:rPr>
                <w:color w:val="002060"/>
              </w:rPr>
              <w:t>GAGLIOLE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DA634D" w14:textId="77777777" w:rsidR="007931D4" w:rsidRPr="00004124" w:rsidRDefault="007931D4" w:rsidP="00903F7D">
            <w:pPr>
              <w:pStyle w:val="rowtabella0"/>
              <w:rPr>
                <w:color w:val="002060"/>
              </w:rPr>
            </w:pPr>
            <w:r w:rsidRPr="00004124">
              <w:rPr>
                <w:color w:val="002060"/>
              </w:rPr>
              <w:t>REAL EAGLES VIRTUS PAGLIA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203E7D"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0A201F" w14:textId="77777777" w:rsidR="007931D4" w:rsidRPr="00004124" w:rsidRDefault="007931D4" w:rsidP="00903F7D">
            <w:pPr>
              <w:pStyle w:val="rowtabella0"/>
              <w:rPr>
                <w:color w:val="002060"/>
              </w:rPr>
            </w:pPr>
            <w:r w:rsidRPr="00004124">
              <w:rPr>
                <w:color w:val="002060"/>
              </w:rPr>
              <w:t>03/11/2024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7F0F84" w14:textId="77777777" w:rsidR="007931D4" w:rsidRPr="00004124" w:rsidRDefault="007931D4" w:rsidP="00903F7D">
            <w:pPr>
              <w:pStyle w:val="rowtabella0"/>
              <w:rPr>
                <w:color w:val="002060"/>
              </w:rPr>
            </w:pPr>
            <w:r w:rsidRPr="00004124">
              <w:rPr>
                <w:color w:val="002060"/>
              </w:rPr>
              <w:t>5266 CAMPO SCOPERTO "S.BORGONOVO"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831504" w14:textId="77777777" w:rsidR="007931D4" w:rsidRPr="00004124" w:rsidRDefault="007931D4" w:rsidP="00903F7D">
            <w:pPr>
              <w:pStyle w:val="rowtabella0"/>
              <w:rPr>
                <w:color w:val="002060"/>
              </w:rPr>
            </w:pPr>
            <w:r w:rsidRPr="00004124">
              <w:rPr>
                <w:color w:val="002060"/>
              </w:rPr>
              <w:t>GAGLIOLE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CA2108" w14:textId="77777777" w:rsidR="007931D4" w:rsidRPr="00004124" w:rsidRDefault="007931D4" w:rsidP="00903F7D">
            <w:pPr>
              <w:pStyle w:val="rowtabella0"/>
              <w:rPr>
                <w:color w:val="002060"/>
              </w:rPr>
            </w:pPr>
            <w:r w:rsidRPr="00004124">
              <w:rPr>
                <w:color w:val="002060"/>
              </w:rPr>
              <w:t>LOCALITA' MADONNA DELLA PIEVE</w:t>
            </w:r>
          </w:p>
        </w:tc>
      </w:tr>
      <w:tr w:rsidR="007931D4" w:rsidRPr="00004124" w14:paraId="44A273EA" w14:textId="77777777" w:rsidTr="00903F7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340C0C" w14:textId="77777777" w:rsidR="007931D4" w:rsidRPr="00004124" w:rsidRDefault="007931D4" w:rsidP="00903F7D">
            <w:pPr>
              <w:pStyle w:val="rowtabella0"/>
              <w:rPr>
                <w:color w:val="002060"/>
              </w:rPr>
            </w:pPr>
            <w:r w:rsidRPr="00004124">
              <w:rPr>
                <w:color w:val="002060"/>
              </w:rPr>
              <w:t>NUOVA JUVENTINA FFC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BEE56D" w14:textId="77777777" w:rsidR="007931D4" w:rsidRPr="00004124" w:rsidRDefault="007931D4" w:rsidP="00903F7D">
            <w:pPr>
              <w:pStyle w:val="rowtabella0"/>
              <w:rPr>
                <w:color w:val="002060"/>
              </w:rPr>
            </w:pPr>
            <w:r w:rsidRPr="00004124">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7461DD"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DB17E6" w14:textId="77777777" w:rsidR="007931D4" w:rsidRPr="00004124" w:rsidRDefault="007931D4" w:rsidP="00903F7D">
            <w:pPr>
              <w:pStyle w:val="rowtabella0"/>
              <w:rPr>
                <w:color w:val="002060"/>
              </w:rPr>
            </w:pPr>
            <w:r w:rsidRPr="00004124">
              <w:rPr>
                <w:color w:val="002060"/>
              </w:rPr>
              <w:t>03/11/2024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30D0BC" w14:textId="77777777" w:rsidR="007931D4" w:rsidRPr="00004124" w:rsidRDefault="007931D4" w:rsidP="00903F7D">
            <w:pPr>
              <w:pStyle w:val="rowtabella0"/>
              <w:rPr>
                <w:color w:val="002060"/>
              </w:rPr>
            </w:pPr>
            <w:r w:rsidRPr="00004124">
              <w:rPr>
                <w:color w:val="002060"/>
              </w:rPr>
              <w:t>5736 CAMPO C/5 "GIUSEPPE TEMPERINI"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C491A4" w14:textId="77777777" w:rsidR="007931D4" w:rsidRPr="00004124" w:rsidRDefault="007931D4" w:rsidP="00903F7D">
            <w:pPr>
              <w:pStyle w:val="rowtabella0"/>
              <w:rPr>
                <w:color w:val="002060"/>
              </w:rPr>
            </w:pPr>
            <w:r w:rsidRPr="00004124">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141625" w14:textId="77777777" w:rsidR="007931D4" w:rsidRPr="00004124" w:rsidRDefault="007931D4" w:rsidP="00903F7D">
            <w:pPr>
              <w:pStyle w:val="rowtabella0"/>
              <w:rPr>
                <w:color w:val="002060"/>
              </w:rPr>
            </w:pPr>
            <w:r w:rsidRPr="00004124">
              <w:rPr>
                <w:color w:val="002060"/>
              </w:rPr>
              <w:t>VIA B.ROSSI SNC</w:t>
            </w:r>
          </w:p>
        </w:tc>
      </w:tr>
    </w:tbl>
    <w:p w14:paraId="7DE1BD49" w14:textId="77777777" w:rsidR="007931D4" w:rsidRPr="00DC1967" w:rsidRDefault="007931D4" w:rsidP="00794A48">
      <w:pPr>
        <w:pStyle w:val="breakline"/>
        <w:rPr>
          <w:rFonts w:eastAsiaTheme="minorEastAsia"/>
          <w:color w:val="002060"/>
        </w:rPr>
      </w:pPr>
    </w:p>
    <w:p w14:paraId="726B020A" w14:textId="77777777" w:rsidR="00794A48" w:rsidRPr="00DC1967" w:rsidRDefault="00794A48" w:rsidP="00794A48">
      <w:pPr>
        <w:pStyle w:val="breakline"/>
        <w:rPr>
          <w:color w:val="002060"/>
        </w:rPr>
      </w:pPr>
    </w:p>
    <w:p w14:paraId="0E3A3FAF" w14:textId="77777777" w:rsidR="00794A48" w:rsidRPr="00DC1967" w:rsidRDefault="00794A48" w:rsidP="00794A48">
      <w:pPr>
        <w:pStyle w:val="titolocampionato0"/>
        <w:shd w:val="clear" w:color="auto" w:fill="CCCCCC"/>
        <w:spacing w:before="80" w:after="40"/>
        <w:rPr>
          <w:color w:val="002060"/>
        </w:rPr>
      </w:pPr>
      <w:r w:rsidRPr="00DC1967">
        <w:rPr>
          <w:color w:val="002060"/>
        </w:rPr>
        <w:t>UNDER 15 C5 REGIONALI MASCHILI</w:t>
      </w:r>
    </w:p>
    <w:p w14:paraId="6BA9CE66" w14:textId="77777777" w:rsidR="00794A48" w:rsidRPr="00DC1967" w:rsidRDefault="00794A48" w:rsidP="00794A48">
      <w:pPr>
        <w:pStyle w:val="titoloprinc0"/>
        <w:rPr>
          <w:color w:val="002060"/>
        </w:rPr>
      </w:pPr>
      <w:r w:rsidRPr="00DC1967">
        <w:rPr>
          <w:color w:val="002060"/>
        </w:rPr>
        <w:t>VARIAZIONI AL PROGRAMMA GARE</w:t>
      </w:r>
    </w:p>
    <w:p w14:paraId="6C60173D" w14:textId="77777777" w:rsidR="00794A48" w:rsidRPr="00DC1967" w:rsidRDefault="00794A48" w:rsidP="00794A48">
      <w:pPr>
        <w:pStyle w:val="breakline"/>
        <w:rPr>
          <w:color w:val="002060"/>
        </w:rPr>
      </w:pPr>
    </w:p>
    <w:p w14:paraId="3D68667D" w14:textId="77777777" w:rsidR="00794A48" w:rsidRPr="00DC1967" w:rsidRDefault="00794A48" w:rsidP="00794A48">
      <w:pPr>
        <w:pStyle w:val="breakline"/>
        <w:rPr>
          <w:color w:val="002060"/>
        </w:rPr>
      </w:pPr>
    </w:p>
    <w:p w14:paraId="1246AC66" w14:textId="77777777" w:rsidR="00794A48" w:rsidRPr="00DC1967" w:rsidRDefault="00794A48" w:rsidP="00794A48">
      <w:pPr>
        <w:pStyle w:val="sottotitolocampionato10"/>
        <w:rPr>
          <w:color w:val="002060"/>
        </w:rPr>
      </w:pPr>
      <w:r w:rsidRPr="00DC196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94A48" w:rsidRPr="00DC1967" w14:paraId="040632BA" w14:textId="77777777" w:rsidTr="0050020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08B1D" w14:textId="77777777" w:rsidR="00794A48" w:rsidRPr="00DC1967" w:rsidRDefault="00794A48" w:rsidP="00903F7D">
            <w:pPr>
              <w:pStyle w:val="headertabella0"/>
              <w:rPr>
                <w:color w:val="002060"/>
              </w:rPr>
            </w:pPr>
            <w:r w:rsidRPr="00DC1967">
              <w:rPr>
                <w:color w:val="002060"/>
              </w:rP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5AB01" w14:textId="77777777" w:rsidR="00794A48" w:rsidRPr="00DC1967" w:rsidRDefault="00794A48" w:rsidP="00903F7D">
            <w:pPr>
              <w:pStyle w:val="headertabella0"/>
              <w:rPr>
                <w:color w:val="002060"/>
              </w:rPr>
            </w:pPr>
            <w:r w:rsidRPr="00DC1967">
              <w:rPr>
                <w:color w:val="002060"/>
              </w:rPr>
              <w:t xml:space="preserve">N° </w:t>
            </w:r>
            <w:proofErr w:type="spellStart"/>
            <w:r w:rsidRPr="00DC1967">
              <w:rPr>
                <w:color w:val="002060"/>
              </w:rPr>
              <w:t>Gior</w:t>
            </w:r>
            <w:proofErr w:type="spellEnd"/>
            <w:r w:rsidRPr="00DC196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AE2C8B" w14:textId="77777777" w:rsidR="00794A48" w:rsidRPr="00DC1967" w:rsidRDefault="00794A48" w:rsidP="00903F7D">
            <w:pPr>
              <w:pStyle w:val="headertabella0"/>
              <w:rPr>
                <w:color w:val="002060"/>
              </w:rPr>
            </w:pPr>
            <w:r w:rsidRPr="00DC196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EF889E" w14:textId="77777777" w:rsidR="00794A48" w:rsidRPr="00DC1967" w:rsidRDefault="00794A48" w:rsidP="00903F7D">
            <w:pPr>
              <w:pStyle w:val="headertabella0"/>
              <w:rPr>
                <w:color w:val="002060"/>
              </w:rPr>
            </w:pPr>
            <w:r w:rsidRPr="00DC196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8F11C" w14:textId="77777777" w:rsidR="00794A48" w:rsidRPr="00DC1967" w:rsidRDefault="00794A48" w:rsidP="00903F7D">
            <w:pPr>
              <w:pStyle w:val="headertabella0"/>
              <w:rPr>
                <w:color w:val="002060"/>
              </w:rPr>
            </w:pPr>
            <w:r w:rsidRPr="00DC1967">
              <w:rPr>
                <w:color w:val="002060"/>
              </w:rPr>
              <w:t xml:space="preserve">Data </w:t>
            </w:r>
            <w:proofErr w:type="spellStart"/>
            <w:r w:rsidRPr="00DC1967">
              <w:rPr>
                <w:color w:val="002060"/>
              </w:rPr>
              <w:t>Orig</w:t>
            </w:r>
            <w:proofErr w:type="spellEnd"/>
            <w:r w:rsidRPr="00DC196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26A599" w14:textId="77777777" w:rsidR="00794A48" w:rsidRPr="00DC1967" w:rsidRDefault="00794A48" w:rsidP="00903F7D">
            <w:pPr>
              <w:pStyle w:val="headertabella0"/>
              <w:rPr>
                <w:color w:val="002060"/>
              </w:rPr>
            </w:pPr>
            <w:r w:rsidRPr="00DC196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ABC409" w14:textId="77777777" w:rsidR="00794A48" w:rsidRPr="00DC1967" w:rsidRDefault="00794A48" w:rsidP="00903F7D">
            <w:pPr>
              <w:pStyle w:val="headertabella0"/>
              <w:rPr>
                <w:color w:val="002060"/>
              </w:rPr>
            </w:pPr>
            <w:r w:rsidRPr="00DC1967">
              <w:rPr>
                <w:color w:val="002060"/>
              </w:rPr>
              <w:t xml:space="preserve">Ora </w:t>
            </w:r>
            <w:proofErr w:type="spellStart"/>
            <w:r w:rsidRPr="00DC1967">
              <w:rPr>
                <w:color w:val="002060"/>
              </w:rPr>
              <w:t>Orig</w:t>
            </w:r>
            <w:proofErr w:type="spellEnd"/>
            <w:r w:rsidRPr="00DC196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C64DC" w14:textId="77777777" w:rsidR="00794A48" w:rsidRPr="00DC1967" w:rsidRDefault="00794A48" w:rsidP="00903F7D">
            <w:pPr>
              <w:pStyle w:val="headertabella0"/>
              <w:rPr>
                <w:color w:val="002060"/>
              </w:rPr>
            </w:pPr>
            <w:r w:rsidRPr="00DC1967">
              <w:rPr>
                <w:color w:val="002060"/>
              </w:rPr>
              <w:t>Impianto</w:t>
            </w:r>
          </w:p>
        </w:tc>
      </w:tr>
      <w:tr w:rsidR="00794A48" w:rsidRPr="00DC1967" w14:paraId="10CA9C9D" w14:textId="77777777" w:rsidTr="0050020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533DE" w14:textId="77777777" w:rsidR="00794A48" w:rsidRPr="00500200" w:rsidRDefault="00794A48" w:rsidP="00903F7D">
            <w:pPr>
              <w:pStyle w:val="rowtabella0"/>
              <w:rPr>
                <w:color w:val="002060"/>
                <w:highlight w:val="yellow"/>
              </w:rPr>
            </w:pPr>
            <w:r w:rsidRPr="00500200">
              <w:rPr>
                <w:color w:val="002060"/>
                <w:highlight w:val="yellow"/>
              </w:rPr>
              <w:t>03/11/2024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388B7" w14:textId="77777777" w:rsidR="00794A48" w:rsidRPr="00500200" w:rsidRDefault="00794A48" w:rsidP="00903F7D">
            <w:pPr>
              <w:pStyle w:val="rowtabella0"/>
              <w:jc w:val="center"/>
              <w:rPr>
                <w:color w:val="002060"/>
                <w:highlight w:val="yellow"/>
              </w:rPr>
            </w:pPr>
            <w:r w:rsidRPr="00500200">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0AFBE" w14:textId="77777777" w:rsidR="00794A48" w:rsidRPr="00500200" w:rsidRDefault="00794A48" w:rsidP="00903F7D">
            <w:pPr>
              <w:pStyle w:val="rowtabella0"/>
              <w:rPr>
                <w:color w:val="002060"/>
                <w:highlight w:val="yellow"/>
              </w:rPr>
            </w:pPr>
            <w:r w:rsidRPr="00500200">
              <w:rPr>
                <w:color w:val="002060"/>
                <w:highlight w:val="yellow"/>
              </w:rPr>
              <w:t>CALCIO A 5 CORINALDO SQ.B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2FA78" w14:textId="77777777" w:rsidR="00794A48" w:rsidRPr="00500200" w:rsidRDefault="00794A48" w:rsidP="00903F7D">
            <w:pPr>
              <w:pStyle w:val="rowtabella0"/>
              <w:rPr>
                <w:color w:val="002060"/>
                <w:highlight w:val="yellow"/>
              </w:rPr>
            </w:pPr>
            <w:r w:rsidRPr="00500200">
              <w:rPr>
                <w:color w:val="002060"/>
                <w:highlight w:val="yellow"/>
              </w:rPr>
              <w:t>CERRETO D ESI C5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F9D8B" w14:textId="24E19DE1" w:rsidR="00794A48" w:rsidRPr="00DC1967" w:rsidRDefault="00794A48" w:rsidP="00903F7D">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BB012" w14:textId="77777777" w:rsidR="00794A48" w:rsidRPr="00DC1967" w:rsidRDefault="00794A48" w:rsidP="00903F7D">
            <w:pPr>
              <w:pStyle w:val="rowtabella0"/>
              <w:jc w:val="center"/>
              <w:rPr>
                <w:color w:val="002060"/>
              </w:rPr>
            </w:pPr>
            <w:r w:rsidRPr="00500200">
              <w:rPr>
                <w:color w:val="002060"/>
                <w:highlight w:val="yellow"/>
              </w:rPr>
              <w:t>10:30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E5C75" w14:textId="77777777" w:rsidR="00794A48" w:rsidRPr="00DC1967" w:rsidRDefault="00794A48" w:rsidP="00903F7D">
            <w:pPr>
              <w:pStyle w:val="rowtabella0"/>
              <w:jc w:val="center"/>
              <w:rPr>
                <w:color w:val="002060"/>
              </w:rPr>
            </w:pPr>
            <w:r w:rsidRPr="00DC1967">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DDE01" w14:textId="77777777" w:rsidR="00794A48" w:rsidRPr="00DC1967" w:rsidRDefault="00794A48" w:rsidP="00903F7D">
            <w:pPr>
              <w:rPr>
                <w:color w:val="002060"/>
              </w:rPr>
            </w:pPr>
          </w:p>
        </w:tc>
      </w:tr>
    </w:tbl>
    <w:p w14:paraId="7D68F9BD" w14:textId="77777777" w:rsidR="00794A48" w:rsidRPr="00DC1967" w:rsidRDefault="00794A48" w:rsidP="00794A48">
      <w:pPr>
        <w:pStyle w:val="breakline"/>
        <w:rPr>
          <w:rFonts w:eastAsiaTheme="minorEastAsia"/>
          <w:color w:val="002060"/>
        </w:rPr>
      </w:pPr>
    </w:p>
    <w:p w14:paraId="3F41C34B" w14:textId="77777777" w:rsidR="00794A48" w:rsidRPr="00DC1967" w:rsidRDefault="00794A48" w:rsidP="00794A48">
      <w:pPr>
        <w:pStyle w:val="breakline"/>
        <w:rPr>
          <w:color w:val="002060"/>
        </w:rPr>
      </w:pPr>
    </w:p>
    <w:p w14:paraId="3B5F1AA5" w14:textId="77777777" w:rsidR="00794A48" w:rsidRPr="00DC1967" w:rsidRDefault="00794A48" w:rsidP="00794A48">
      <w:pPr>
        <w:pStyle w:val="breakline"/>
        <w:rPr>
          <w:color w:val="002060"/>
        </w:rPr>
      </w:pPr>
    </w:p>
    <w:p w14:paraId="4A8E0EEC" w14:textId="77777777" w:rsidR="00794A48" w:rsidRPr="00DC1967" w:rsidRDefault="00794A48" w:rsidP="00794A48">
      <w:pPr>
        <w:pStyle w:val="titoloprinc0"/>
        <w:rPr>
          <w:color w:val="002060"/>
        </w:rPr>
      </w:pPr>
      <w:r w:rsidRPr="00DC1967">
        <w:rPr>
          <w:color w:val="002060"/>
        </w:rPr>
        <w:t>RISULTATI</w:t>
      </w:r>
    </w:p>
    <w:p w14:paraId="46DF4B8D" w14:textId="77777777" w:rsidR="00794A48" w:rsidRPr="00DC1967" w:rsidRDefault="00794A48" w:rsidP="00794A48">
      <w:pPr>
        <w:pStyle w:val="breakline"/>
        <w:rPr>
          <w:color w:val="002060"/>
        </w:rPr>
      </w:pPr>
    </w:p>
    <w:p w14:paraId="7F623590" w14:textId="77777777" w:rsidR="00794A48" w:rsidRPr="00DC1967" w:rsidRDefault="00794A48" w:rsidP="00794A48">
      <w:pPr>
        <w:pStyle w:val="sottotitolocampionato10"/>
        <w:rPr>
          <w:color w:val="002060"/>
        </w:rPr>
      </w:pPr>
      <w:r w:rsidRPr="00DC1967">
        <w:rPr>
          <w:color w:val="002060"/>
        </w:rPr>
        <w:t>RISULTATI UFFICIALI GARE DEL 27/10/2024</w:t>
      </w:r>
    </w:p>
    <w:p w14:paraId="7E28EA62" w14:textId="77777777" w:rsidR="00B626F7" w:rsidRPr="00B626F7" w:rsidRDefault="00B626F7" w:rsidP="00B626F7">
      <w:pPr>
        <w:pStyle w:val="sottotitolocampionato20"/>
        <w:spacing w:before="0" w:beforeAutospacing="0" w:after="0" w:afterAutospacing="0"/>
        <w:rPr>
          <w:rFonts w:ascii="Arial" w:hAnsi="Arial" w:cs="Arial"/>
          <w:color w:val="002060"/>
          <w:sz w:val="20"/>
          <w:szCs w:val="20"/>
        </w:rPr>
      </w:pPr>
      <w:r w:rsidRPr="00B626F7">
        <w:rPr>
          <w:rFonts w:ascii="Arial" w:hAnsi="Arial" w:cs="Arial"/>
          <w:color w:val="002060"/>
          <w:sz w:val="20"/>
          <w:szCs w:val="20"/>
        </w:rPr>
        <w:t>Si trascrivono qui di seguito i risultati ufficiali delle gare disputate</w:t>
      </w:r>
    </w:p>
    <w:p w14:paraId="28412226" w14:textId="77777777" w:rsidR="00794A48" w:rsidRPr="00DC1967" w:rsidRDefault="00794A48" w:rsidP="00794A4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94A48" w:rsidRPr="00DC1967" w14:paraId="0D11AF26" w14:textId="77777777" w:rsidTr="00903F7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94A48" w:rsidRPr="00DC1967" w14:paraId="3DBF5F46" w14:textId="77777777" w:rsidTr="00903F7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C7D190" w14:textId="77777777" w:rsidR="00794A48" w:rsidRPr="00DC1967" w:rsidRDefault="00794A48" w:rsidP="00903F7D">
                  <w:pPr>
                    <w:pStyle w:val="headertabella0"/>
                    <w:rPr>
                      <w:color w:val="002060"/>
                    </w:rPr>
                  </w:pPr>
                  <w:r w:rsidRPr="00DC1967">
                    <w:rPr>
                      <w:color w:val="002060"/>
                    </w:rPr>
                    <w:t>GIRONE A - 5 Giornata - A</w:t>
                  </w:r>
                </w:p>
              </w:tc>
            </w:tr>
            <w:tr w:rsidR="00794A48" w:rsidRPr="00DC1967" w14:paraId="77EE5BF6" w14:textId="77777777" w:rsidTr="00903F7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B6D1B9" w14:textId="77777777" w:rsidR="00794A48" w:rsidRPr="00DC1967" w:rsidRDefault="00794A48" w:rsidP="00903F7D">
                  <w:pPr>
                    <w:pStyle w:val="rowtabella0"/>
                    <w:rPr>
                      <w:color w:val="002060"/>
                    </w:rPr>
                  </w:pPr>
                  <w:r w:rsidRPr="00DC1967">
                    <w:rPr>
                      <w:color w:val="002060"/>
                    </w:rPr>
                    <w:t>AMICI DEL CENTROSOCIOSQ.B</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98A97C" w14:textId="77777777" w:rsidR="00794A48" w:rsidRPr="00DC1967" w:rsidRDefault="00794A48" w:rsidP="00903F7D">
                  <w:pPr>
                    <w:pStyle w:val="rowtabella0"/>
                    <w:rPr>
                      <w:color w:val="002060"/>
                    </w:rPr>
                  </w:pPr>
                  <w:r w:rsidRPr="00DC1967">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AAB684" w14:textId="77777777" w:rsidR="00794A48" w:rsidRPr="00DC1967" w:rsidRDefault="00794A48" w:rsidP="00903F7D">
                  <w:pPr>
                    <w:pStyle w:val="rowtabella0"/>
                    <w:jc w:val="center"/>
                    <w:rPr>
                      <w:color w:val="002060"/>
                    </w:rPr>
                  </w:pPr>
                  <w:r w:rsidRPr="00DC1967">
                    <w:rPr>
                      <w:color w:val="002060"/>
                    </w:rPr>
                    <w:t>1 - 9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28AFD6" w14:textId="77777777" w:rsidR="00794A48" w:rsidRPr="00DC1967" w:rsidRDefault="00794A48" w:rsidP="00903F7D">
                  <w:pPr>
                    <w:pStyle w:val="rowtabella0"/>
                    <w:jc w:val="center"/>
                    <w:rPr>
                      <w:color w:val="002060"/>
                    </w:rPr>
                  </w:pPr>
                  <w:r w:rsidRPr="00DC1967">
                    <w:rPr>
                      <w:color w:val="002060"/>
                    </w:rPr>
                    <w:t> </w:t>
                  </w:r>
                </w:p>
              </w:tc>
            </w:tr>
            <w:tr w:rsidR="00794A48" w:rsidRPr="00DC1967" w14:paraId="3FD5D22C"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4AE78D" w14:textId="77777777" w:rsidR="00794A48" w:rsidRPr="00DC1967" w:rsidRDefault="00794A48" w:rsidP="00903F7D">
                  <w:pPr>
                    <w:pStyle w:val="rowtabella0"/>
                    <w:rPr>
                      <w:color w:val="002060"/>
                    </w:rPr>
                  </w:pPr>
                  <w:r w:rsidRPr="00DC1967">
                    <w:rPr>
                      <w:color w:val="002060"/>
                    </w:rPr>
                    <w:t>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A1D760" w14:textId="77777777" w:rsidR="00794A48" w:rsidRPr="00DC1967" w:rsidRDefault="00794A48" w:rsidP="00903F7D">
                  <w:pPr>
                    <w:pStyle w:val="rowtabella0"/>
                    <w:rPr>
                      <w:color w:val="002060"/>
                    </w:rPr>
                  </w:pPr>
                  <w:r w:rsidRPr="00DC1967">
                    <w:rPr>
                      <w:color w:val="002060"/>
                    </w:rPr>
                    <w:t>- U.S. FORTUNA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DD05ED5" w14:textId="77777777" w:rsidR="00794A48" w:rsidRPr="00DC1967" w:rsidRDefault="00794A48" w:rsidP="00903F7D">
                  <w:pPr>
                    <w:pStyle w:val="rowtabella0"/>
                    <w:jc w:val="center"/>
                    <w:rPr>
                      <w:color w:val="002060"/>
                    </w:rPr>
                  </w:pPr>
                  <w:r w:rsidRPr="00DC1967">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D2ECDE" w14:textId="77777777" w:rsidR="00794A48" w:rsidRPr="00DC1967" w:rsidRDefault="00794A48" w:rsidP="00903F7D">
                  <w:pPr>
                    <w:pStyle w:val="rowtabella0"/>
                    <w:jc w:val="center"/>
                    <w:rPr>
                      <w:color w:val="002060"/>
                    </w:rPr>
                  </w:pPr>
                  <w:r w:rsidRPr="00DC1967">
                    <w:rPr>
                      <w:color w:val="002060"/>
                    </w:rPr>
                    <w:t> </w:t>
                  </w:r>
                </w:p>
              </w:tc>
            </w:tr>
            <w:tr w:rsidR="00794A48" w:rsidRPr="00DC1967" w14:paraId="5C6CE3FB"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ECAD71" w14:textId="77777777" w:rsidR="00794A48" w:rsidRPr="00DC1967" w:rsidRDefault="00794A48" w:rsidP="00903F7D">
                  <w:pPr>
                    <w:pStyle w:val="rowtabella0"/>
                    <w:rPr>
                      <w:color w:val="002060"/>
                    </w:rPr>
                  </w:pPr>
                  <w:r w:rsidRPr="00DC1967">
                    <w:rPr>
                      <w:color w:val="002060"/>
                    </w:rPr>
                    <w:t>ITALSERVICE C5 SQ.B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AC67827" w14:textId="77777777" w:rsidR="00794A48" w:rsidRPr="00DC1967" w:rsidRDefault="00794A48" w:rsidP="00903F7D">
                  <w:pPr>
                    <w:pStyle w:val="rowtabella0"/>
                    <w:rPr>
                      <w:color w:val="002060"/>
                    </w:rPr>
                  </w:pPr>
                  <w:r w:rsidRPr="00DC1967">
                    <w:rPr>
                      <w:color w:val="002060"/>
                    </w:rPr>
                    <w:t>- SPECIAL ONE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FC6189" w14:textId="77777777" w:rsidR="00794A48" w:rsidRPr="00DC1967" w:rsidRDefault="00794A48" w:rsidP="00903F7D">
                  <w:pPr>
                    <w:pStyle w:val="rowtabella0"/>
                    <w:jc w:val="center"/>
                    <w:rPr>
                      <w:color w:val="002060"/>
                    </w:rPr>
                  </w:pPr>
                  <w:r w:rsidRPr="00DC1967">
                    <w:rPr>
                      <w:color w:val="002060"/>
                    </w:rPr>
                    <w:t>12 - 0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3697DE" w14:textId="77777777" w:rsidR="00794A48" w:rsidRPr="00DC1967" w:rsidRDefault="00794A48" w:rsidP="00903F7D">
                  <w:pPr>
                    <w:pStyle w:val="rowtabella0"/>
                    <w:jc w:val="center"/>
                    <w:rPr>
                      <w:color w:val="002060"/>
                    </w:rPr>
                  </w:pPr>
                  <w:r w:rsidRPr="00DC1967">
                    <w:rPr>
                      <w:color w:val="002060"/>
                    </w:rPr>
                    <w:t> </w:t>
                  </w:r>
                </w:p>
              </w:tc>
            </w:tr>
            <w:tr w:rsidR="00794A48" w:rsidRPr="00DC1967" w14:paraId="1AC7B795"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730733" w14:textId="77777777" w:rsidR="00794A48" w:rsidRPr="00DC1967" w:rsidRDefault="00794A48" w:rsidP="00903F7D">
                  <w:pPr>
                    <w:pStyle w:val="rowtabella0"/>
                    <w:rPr>
                      <w:color w:val="002060"/>
                    </w:rPr>
                  </w:pPr>
                  <w:r w:rsidRPr="00DC1967">
                    <w:rPr>
                      <w:color w:val="002060"/>
                    </w:rPr>
                    <w:t>(1) 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FE80266" w14:textId="77777777" w:rsidR="00794A48" w:rsidRPr="00DC1967" w:rsidRDefault="00794A48" w:rsidP="00903F7D">
                  <w:pPr>
                    <w:pStyle w:val="rowtabella0"/>
                    <w:rPr>
                      <w:color w:val="002060"/>
                    </w:rPr>
                  </w:pPr>
                  <w:r w:rsidRPr="00DC1967">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2B0D8DA" w14:textId="77777777" w:rsidR="00794A48" w:rsidRPr="00DC1967" w:rsidRDefault="00794A48" w:rsidP="00903F7D">
                  <w:pPr>
                    <w:pStyle w:val="rowtabella0"/>
                    <w:jc w:val="center"/>
                    <w:rPr>
                      <w:color w:val="002060"/>
                    </w:rPr>
                  </w:pPr>
                  <w:r w:rsidRPr="00DC1967">
                    <w:rPr>
                      <w:color w:val="002060"/>
                    </w:rPr>
                    <w:t>0 - 18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7BD5D9" w14:textId="77777777" w:rsidR="00794A48" w:rsidRPr="00DC1967" w:rsidRDefault="00794A48" w:rsidP="00903F7D">
                  <w:pPr>
                    <w:pStyle w:val="rowtabella0"/>
                    <w:jc w:val="center"/>
                    <w:rPr>
                      <w:color w:val="002060"/>
                    </w:rPr>
                  </w:pPr>
                  <w:r w:rsidRPr="00DC1967">
                    <w:rPr>
                      <w:color w:val="002060"/>
                    </w:rPr>
                    <w:t> </w:t>
                  </w:r>
                </w:p>
              </w:tc>
            </w:tr>
            <w:tr w:rsidR="00794A48" w:rsidRPr="00DC1967" w14:paraId="2F14E73C" w14:textId="77777777" w:rsidTr="00903F7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DA891F" w14:textId="77777777" w:rsidR="00794A48" w:rsidRPr="00DC1967" w:rsidRDefault="00794A48" w:rsidP="00903F7D">
                  <w:pPr>
                    <w:pStyle w:val="rowtabella0"/>
                    <w:rPr>
                      <w:color w:val="002060"/>
                    </w:rPr>
                  </w:pPr>
                  <w:r w:rsidRPr="00DC1967">
                    <w:rPr>
                      <w:color w:val="002060"/>
                    </w:rPr>
                    <w:t>(1) SPORTFLY ARL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CB5ABB" w14:textId="77777777" w:rsidR="00794A48" w:rsidRPr="00DC1967" w:rsidRDefault="00794A48" w:rsidP="00903F7D">
                  <w:pPr>
                    <w:pStyle w:val="rowtabella0"/>
                    <w:rPr>
                      <w:color w:val="002060"/>
                    </w:rPr>
                  </w:pPr>
                  <w:r w:rsidRPr="00DC1967">
                    <w:rPr>
                      <w:color w:val="002060"/>
                    </w:rPr>
                    <w:t>- BULDOG T.N.T. LUCREZIA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648424" w14:textId="77777777" w:rsidR="00794A48" w:rsidRPr="00DC1967" w:rsidRDefault="00794A48" w:rsidP="00903F7D">
                  <w:pPr>
                    <w:pStyle w:val="rowtabella0"/>
                    <w:jc w:val="center"/>
                    <w:rPr>
                      <w:color w:val="002060"/>
                    </w:rPr>
                  </w:pPr>
                  <w:r w:rsidRPr="00DC1967">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2E0223" w14:textId="77777777" w:rsidR="00794A48" w:rsidRPr="00DC1967" w:rsidRDefault="00794A48" w:rsidP="00903F7D">
                  <w:pPr>
                    <w:pStyle w:val="rowtabella0"/>
                    <w:jc w:val="center"/>
                    <w:rPr>
                      <w:color w:val="002060"/>
                    </w:rPr>
                  </w:pPr>
                  <w:r w:rsidRPr="00DC1967">
                    <w:rPr>
                      <w:color w:val="002060"/>
                    </w:rPr>
                    <w:t> </w:t>
                  </w:r>
                </w:p>
              </w:tc>
            </w:tr>
            <w:tr w:rsidR="00794A48" w:rsidRPr="00DC1967" w14:paraId="6E7FBE0F" w14:textId="77777777" w:rsidTr="00903F7D">
              <w:tc>
                <w:tcPr>
                  <w:tcW w:w="4700" w:type="dxa"/>
                  <w:gridSpan w:val="4"/>
                  <w:tcBorders>
                    <w:top w:val="nil"/>
                    <w:left w:val="nil"/>
                    <w:bottom w:val="nil"/>
                    <w:right w:val="nil"/>
                  </w:tcBorders>
                  <w:tcMar>
                    <w:top w:w="20" w:type="dxa"/>
                    <w:left w:w="20" w:type="dxa"/>
                    <w:bottom w:w="20" w:type="dxa"/>
                    <w:right w:w="20" w:type="dxa"/>
                  </w:tcMar>
                  <w:vAlign w:val="center"/>
                  <w:hideMark/>
                </w:tcPr>
                <w:p w14:paraId="4FF7BFA3" w14:textId="77777777" w:rsidR="00794A48" w:rsidRPr="00DC1967" w:rsidRDefault="00794A48" w:rsidP="00903F7D">
                  <w:pPr>
                    <w:pStyle w:val="rowtabella0"/>
                    <w:rPr>
                      <w:color w:val="002060"/>
                    </w:rPr>
                  </w:pPr>
                  <w:r w:rsidRPr="00DC1967">
                    <w:rPr>
                      <w:color w:val="002060"/>
                    </w:rPr>
                    <w:t>(1) - disputata il 26/10/2024</w:t>
                  </w:r>
                </w:p>
              </w:tc>
            </w:tr>
          </w:tbl>
          <w:p w14:paraId="35AB2A3B" w14:textId="77777777" w:rsidR="00794A48" w:rsidRPr="00DC1967" w:rsidRDefault="00794A48" w:rsidP="00903F7D">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94A48" w:rsidRPr="00DC1967" w14:paraId="7DAB03E1" w14:textId="77777777" w:rsidTr="00903F7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FD8C1" w14:textId="77777777" w:rsidR="00794A48" w:rsidRPr="00DC1967" w:rsidRDefault="00794A48" w:rsidP="00903F7D">
                  <w:pPr>
                    <w:pStyle w:val="headertabella0"/>
                    <w:rPr>
                      <w:color w:val="002060"/>
                    </w:rPr>
                  </w:pPr>
                  <w:r w:rsidRPr="00DC1967">
                    <w:rPr>
                      <w:color w:val="002060"/>
                    </w:rPr>
                    <w:t>GIRONE B - 5 Giornata - A</w:t>
                  </w:r>
                </w:p>
              </w:tc>
            </w:tr>
            <w:tr w:rsidR="00794A48" w:rsidRPr="00DC1967" w14:paraId="4D2B21A7" w14:textId="77777777" w:rsidTr="00903F7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C0CF8B" w14:textId="77777777" w:rsidR="00794A48" w:rsidRPr="00DC1967" w:rsidRDefault="00794A48" w:rsidP="00903F7D">
                  <w:pPr>
                    <w:pStyle w:val="rowtabella0"/>
                    <w:rPr>
                      <w:color w:val="002060"/>
                    </w:rPr>
                  </w:pPr>
                  <w:r w:rsidRPr="00DC1967">
                    <w:rPr>
                      <w:color w:val="002060"/>
                    </w:rPr>
                    <w:t>(1) 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E6DB32" w14:textId="77777777" w:rsidR="00794A48" w:rsidRPr="00DC1967" w:rsidRDefault="00794A48" w:rsidP="00903F7D">
                  <w:pPr>
                    <w:pStyle w:val="rowtabella0"/>
                    <w:rPr>
                      <w:color w:val="002060"/>
                    </w:rPr>
                  </w:pPr>
                  <w:r w:rsidRPr="00DC1967">
                    <w:rPr>
                      <w:color w:val="002060"/>
                    </w:rPr>
                    <w:t>- C.U.S.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73BC85" w14:textId="77777777" w:rsidR="00794A48" w:rsidRPr="00DC1967" w:rsidRDefault="00794A48" w:rsidP="00903F7D">
                  <w:pPr>
                    <w:pStyle w:val="rowtabella0"/>
                    <w:jc w:val="center"/>
                    <w:rPr>
                      <w:color w:val="002060"/>
                    </w:rPr>
                  </w:pPr>
                  <w:r w:rsidRPr="00DC1967">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140C5C" w14:textId="77777777" w:rsidR="00794A48" w:rsidRPr="00DC1967" w:rsidRDefault="00794A48" w:rsidP="00903F7D">
                  <w:pPr>
                    <w:pStyle w:val="rowtabella0"/>
                    <w:jc w:val="center"/>
                    <w:rPr>
                      <w:color w:val="002060"/>
                    </w:rPr>
                  </w:pPr>
                  <w:r w:rsidRPr="00DC1967">
                    <w:rPr>
                      <w:color w:val="002060"/>
                    </w:rPr>
                    <w:t> </w:t>
                  </w:r>
                </w:p>
              </w:tc>
            </w:tr>
            <w:tr w:rsidR="00794A48" w:rsidRPr="00DC1967" w14:paraId="33837017"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B6E3A8" w14:textId="77777777" w:rsidR="00794A48" w:rsidRPr="00DC1967" w:rsidRDefault="00794A48" w:rsidP="00903F7D">
                  <w:pPr>
                    <w:pStyle w:val="rowtabella0"/>
                    <w:rPr>
                      <w:color w:val="002060"/>
                    </w:rPr>
                  </w:pPr>
                  <w:r w:rsidRPr="00DC1967">
                    <w:rPr>
                      <w:color w:val="002060"/>
                    </w:rPr>
                    <w:t>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484B4C" w14:textId="77777777" w:rsidR="00794A48" w:rsidRPr="00DC1967" w:rsidRDefault="00794A48" w:rsidP="00903F7D">
                  <w:pPr>
                    <w:pStyle w:val="rowtabella0"/>
                    <w:rPr>
                      <w:color w:val="002060"/>
                    </w:rPr>
                  </w:pPr>
                  <w:r w:rsidRPr="00DC1967">
                    <w:rPr>
                      <w:color w:val="002060"/>
                    </w:rPr>
                    <w:t>- AMICI DEL CENTROSOCIOSQ.C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7D5CFA" w14:textId="77777777" w:rsidR="00794A48" w:rsidRPr="00DC1967" w:rsidRDefault="00794A48" w:rsidP="00903F7D">
                  <w:pPr>
                    <w:pStyle w:val="rowtabella0"/>
                    <w:jc w:val="center"/>
                    <w:rPr>
                      <w:color w:val="002060"/>
                    </w:rPr>
                  </w:pPr>
                  <w:r w:rsidRPr="00DC1967">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64CFC5" w14:textId="77777777" w:rsidR="00794A48" w:rsidRPr="00DC1967" w:rsidRDefault="00794A48" w:rsidP="00903F7D">
                  <w:pPr>
                    <w:pStyle w:val="rowtabella0"/>
                    <w:jc w:val="center"/>
                    <w:rPr>
                      <w:color w:val="002060"/>
                    </w:rPr>
                  </w:pPr>
                  <w:r w:rsidRPr="00DC1967">
                    <w:rPr>
                      <w:color w:val="002060"/>
                    </w:rPr>
                    <w:t> </w:t>
                  </w:r>
                </w:p>
              </w:tc>
            </w:tr>
            <w:tr w:rsidR="00794A48" w:rsidRPr="00DC1967" w14:paraId="116B2C24"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6FECAF" w14:textId="77777777" w:rsidR="00794A48" w:rsidRPr="00DC1967" w:rsidRDefault="00794A48" w:rsidP="00903F7D">
                  <w:pPr>
                    <w:pStyle w:val="rowtabella0"/>
                    <w:rPr>
                      <w:color w:val="002060"/>
                    </w:rPr>
                  </w:pPr>
                  <w:r w:rsidRPr="00DC1967">
                    <w:rPr>
                      <w:color w:val="002060"/>
                    </w:rPr>
                    <w:t>(1) FABRIANO CERRETO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4D7D69B" w14:textId="77777777" w:rsidR="00794A48" w:rsidRPr="00DC1967" w:rsidRDefault="00794A48" w:rsidP="00903F7D">
                  <w:pPr>
                    <w:pStyle w:val="rowtabella0"/>
                    <w:rPr>
                      <w:color w:val="002060"/>
                    </w:rPr>
                  </w:pPr>
                  <w:r w:rsidRPr="00DC1967">
                    <w:rPr>
                      <w:color w:val="002060"/>
                    </w:rPr>
                    <w:t>- CALCIO A 5 CORINALDO 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50DAC4" w14:textId="77777777" w:rsidR="00794A48" w:rsidRPr="00DC1967" w:rsidRDefault="00794A48" w:rsidP="00903F7D">
                  <w:pPr>
                    <w:pStyle w:val="rowtabella0"/>
                    <w:jc w:val="center"/>
                    <w:rPr>
                      <w:color w:val="002060"/>
                    </w:rPr>
                  </w:pPr>
                  <w:r w:rsidRPr="00DC1967">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3E55E9C" w14:textId="77777777" w:rsidR="00794A48" w:rsidRPr="00DC1967" w:rsidRDefault="00794A48" w:rsidP="00903F7D">
                  <w:pPr>
                    <w:pStyle w:val="rowtabella0"/>
                    <w:jc w:val="center"/>
                    <w:rPr>
                      <w:color w:val="002060"/>
                    </w:rPr>
                  </w:pPr>
                  <w:r w:rsidRPr="00DC1967">
                    <w:rPr>
                      <w:color w:val="002060"/>
                    </w:rPr>
                    <w:t> </w:t>
                  </w:r>
                </w:p>
              </w:tc>
            </w:tr>
            <w:tr w:rsidR="00794A48" w:rsidRPr="00DC1967" w14:paraId="0575D2AF"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890DA9" w14:textId="77777777" w:rsidR="00794A48" w:rsidRPr="00DC1967" w:rsidRDefault="00794A48" w:rsidP="00903F7D">
                  <w:pPr>
                    <w:pStyle w:val="rowtabella0"/>
                    <w:rPr>
                      <w:color w:val="002060"/>
                    </w:rPr>
                  </w:pPr>
                  <w:r w:rsidRPr="00DC1967">
                    <w:rPr>
                      <w:color w:val="002060"/>
                    </w:rPr>
                    <w:t xml:space="preserve">ITALSERVICE C5 </w:t>
                  </w:r>
                  <w:proofErr w:type="spellStart"/>
                  <w:r w:rsidRPr="00DC1967">
                    <w:rPr>
                      <w:color w:val="002060"/>
                    </w:rPr>
                    <w:t>sq.C</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DDE928" w14:textId="77777777" w:rsidR="00794A48" w:rsidRPr="00DC1967" w:rsidRDefault="00794A48" w:rsidP="00903F7D">
                  <w:pPr>
                    <w:pStyle w:val="rowtabella0"/>
                    <w:rPr>
                      <w:color w:val="002060"/>
                    </w:rPr>
                  </w:pPr>
                  <w:r w:rsidRPr="00DC1967">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F46786D" w14:textId="77777777" w:rsidR="00794A48" w:rsidRPr="00DC1967" w:rsidRDefault="00794A48" w:rsidP="00903F7D">
                  <w:pPr>
                    <w:pStyle w:val="rowtabella0"/>
                    <w:jc w:val="center"/>
                    <w:rPr>
                      <w:color w:val="002060"/>
                    </w:rPr>
                  </w:pPr>
                  <w:r w:rsidRPr="00DC1967">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86BFB9" w14:textId="77777777" w:rsidR="00794A48" w:rsidRPr="00DC1967" w:rsidRDefault="00794A48" w:rsidP="00903F7D">
                  <w:pPr>
                    <w:pStyle w:val="rowtabella0"/>
                    <w:jc w:val="center"/>
                    <w:rPr>
                      <w:color w:val="002060"/>
                    </w:rPr>
                  </w:pPr>
                  <w:r w:rsidRPr="00DC1967">
                    <w:rPr>
                      <w:color w:val="002060"/>
                    </w:rPr>
                    <w:t> </w:t>
                  </w:r>
                </w:p>
              </w:tc>
            </w:tr>
            <w:tr w:rsidR="00794A48" w:rsidRPr="00DC1967" w14:paraId="57DE3246" w14:textId="77777777" w:rsidTr="00903F7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203913" w14:textId="77777777" w:rsidR="00794A48" w:rsidRPr="00DC1967" w:rsidRDefault="00794A48" w:rsidP="00903F7D">
                  <w:pPr>
                    <w:pStyle w:val="rowtabella0"/>
                    <w:rPr>
                      <w:color w:val="002060"/>
                    </w:rPr>
                  </w:pPr>
                  <w:r w:rsidRPr="00DC1967">
                    <w:rPr>
                      <w:color w:val="002060"/>
                    </w:rPr>
                    <w:t>OSIMO FIVE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3A5BE7" w14:textId="77777777" w:rsidR="00794A48" w:rsidRPr="00DC1967" w:rsidRDefault="00794A48" w:rsidP="00903F7D">
                  <w:pPr>
                    <w:pStyle w:val="rowtabella0"/>
                    <w:rPr>
                      <w:color w:val="002060"/>
                    </w:rPr>
                  </w:pPr>
                  <w:r w:rsidRPr="00DC1967">
                    <w:rPr>
                      <w:color w:val="002060"/>
                    </w:rPr>
                    <w:t>- AUDAX 1970 S.ANGELO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E48A21" w14:textId="77777777" w:rsidR="00794A48" w:rsidRPr="00DC1967" w:rsidRDefault="00794A48" w:rsidP="00903F7D">
                  <w:pPr>
                    <w:pStyle w:val="rowtabella0"/>
                    <w:jc w:val="center"/>
                    <w:rPr>
                      <w:color w:val="002060"/>
                    </w:rPr>
                  </w:pPr>
                  <w:r w:rsidRPr="00DC1967">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93EC54" w14:textId="77777777" w:rsidR="00794A48" w:rsidRPr="00DC1967" w:rsidRDefault="00794A48" w:rsidP="00903F7D">
                  <w:pPr>
                    <w:pStyle w:val="rowtabella0"/>
                    <w:jc w:val="center"/>
                    <w:rPr>
                      <w:color w:val="002060"/>
                    </w:rPr>
                  </w:pPr>
                  <w:r w:rsidRPr="00DC1967">
                    <w:rPr>
                      <w:color w:val="002060"/>
                    </w:rPr>
                    <w:t> </w:t>
                  </w:r>
                </w:p>
              </w:tc>
            </w:tr>
            <w:tr w:rsidR="00794A48" w:rsidRPr="00DC1967" w14:paraId="40A43CB0" w14:textId="77777777" w:rsidTr="00903F7D">
              <w:tc>
                <w:tcPr>
                  <w:tcW w:w="4700" w:type="dxa"/>
                  <w:gridSpan w:val="4"/>
                  <w:tcBorders>
                    <w:top w:val="nil"/>
                    <w:left w:val="nil"/>
                    <w:bottom w:val="nil"/>
                    <w:right w:val="nil"/>
                  </w:tcBorders>
                  <w:tcMar>
                    <w:top w:w="20" w:type="dxa"/>
                    <w:left w:w="20" w:type="dxa"/>
                    <w:bottom w:w="20" w:type="dxa"/>
                    <w:right w:w="20" w:type="dxa"/>
                  </w:tcMar>
                  <w:vAlign w:val="center"/>
                  <w:hideMark/>
                </w:tcPr>
                <w:p w14:paraId="023B8685" w14:textId="77777777" w:rsidR="00794A48" w:rsidRPr="00DC1967" w:rsidRDefault="00794A48" w:rsidP="00903F7D">
                  <w:pPr>
                    <w:pStyle w:val="rowtabella0"/>
                    <w:rPr>
                      <w:color w:val="002060"/>
                    </w:rPr>
                  </w:pPr>
                  <w:r w:rsidRPr="00DC1967">
                    <w:rPr>
                      <w:color w:val="002060"/>
                    </w:rPr>
                    <w:t>(1) - disputata il 26/10/2024</w:t>
                  </w:r>
                </w:p>
              </w:tc>
            </w:tr>
          </w:tbl>
          <w:p w14:paraId="77B8F165" w14:textId="77777777" w:rsidR="00794A48" w:rsidRPr="00DC1967" w:rsidRDefault="00794A48" w:rsidP="00903F7D">
            <w:pPr>
              <w:rPr>
                <w:color w:val="002060"/>
              </w:rPr>
            </w:pPr>
          </w:p>
        </w:tc>
      </w:tr>
    </w:tbl>
    <w:p w14:paraId="7A78F73A" w14:textId="77777777" w:rsidR="00794A48" w:rsidRPr="00DC1967" w:rsidRDefault="00794A48" w:rsidP="00794A48">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94A48" w:rsidRPr="00DC1967" w14:paraId="5F0FE842" w14:textId="77777777" w:rsidTr="00903F7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94A48" w:rsidRPr="00DC1967" w14:paraId="6BFADAEF" w14:textId="77777777" w:rsidTr="00903F7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175A4" w14:textId="77777777" w:rsidR="00794A48" w:rsidRPr="00DC1967" w:rsidRDefault="00794A48" w:rsidP="00903F7D">
                  <w:pPr>
                    <w:pStyle w:val="headertabella0"/>
                    <w:rPr>
                      <w:color w:val="002060"/>
                    </w:rPr>
                  </w:pPr>
                  <w:r w:rsidRPr="00DC1967">
                    <w:rPr>
                      <w:color w:val="002060"/>
                    </w:rPr>
                    <w:t>GIRONE C - 5 Giornata - A</w:t>
                  </w:r>
                </w:p>
              </w:tc>
            </w:tr>
            <w:tr w:rsidR="00794A48" w:rsidRPr="00DC1967" w14:paraId="5237EECB" w14:textId="77777777" w:rsidTr="00903F7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ADF22C" w14:textId="77777777" w:rsidR="00794A48" w:rsidRPr="00DC1967" w:rsidRDefault="00794A48" w:rsidP="00903F7D">
                  <w:pPr>
                    <w:pStyle w:val="rowtabella0"/>
                    <w:rPr>
                      <w:color w:val="002060"/>
                    </w:rPr>
                  </w:pPr>
                  <w:r w:rsidRPr="00DC1967">
                    <w:rPr>
                      <w:color w:val="002060"/>
                    </w:rPr>
                    <w:t>(1) 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303276" w14:textId="77777777" w:rsidR="00794A48" w:rsidRPr="00DC1967" w:rsidRDefault="00794A48" w:rsidP="00903F7D">
                  <w:pPr>
                    <w:pStyle w:val="rowtabella0"/>
                    <w:rPr>
                      <w:color w:val="002060"/>
                    </w:rPr>
                  </w:pPr>
                  <w:r w:rsidRPr="00DC1967">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0CC6B7" w14:textId="77777777" w:rsidR="00794A48" w:rsidRPr="00DC1967" w:rsidRDefault="00794A48" w:rsidP="00903F7D">
                  <w:pPr>
                    <w:pStyle w:val="rowtabella0"/>
                    <w:jc w:val="center"/>
                    <w:rPr>
                      <w:color w:val="002060"/>
                    </w:rPr>
                  </w:pPr>
                  <w:r w:rsidRPr="00DC1967">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3018E5" w14:textId="77777777" w:rsidR="00794A48" w:rsidRPr="00DC1967" w:rsidRDefault="00794A48" w:rsidP="00903F7D">
                  <w:pPr>
                    <w:pStyle w:val="rowtabella0"/>
                    <w:jc w:val="center"/>
                    <w:rPr>
                      <w:color w:val="002060"/>
                    </w:rPr>
                  </w:pPr>
                  <w:r w:rsidRPr="00DC1967">
                    <w:rPr>
                      <w:color w:val="002060"/>
                    </w:rPr>
                    <w:t> </w:t>
                  </w:r>
                </w:p>
              </w:tc>
            </w:tr>
            <w:tr w:rsidR="00794A48" w:rsidRPr="00DC1967" w14:paraId="43FA0BB9"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D0C746" w14:textId="77777777" w:rsidR="00794A48" w:rsidRPr="00DC1967" w:rsidRDefault="00794A48" w:rsidP="00903F7D">
                  <w:pPr>
                    <w:pStyle w:val="rowtabella0"/>
                    <w:rPr>
                      <w:color w:val="002060"/>
                    </w:rPr>
                  </w:pPr>
                  <w:r w:rsidRPr="00DC1967">
                    <w:rPr>
                      <w:color w:val="002060"/>
                    </w:rPr>
                    <w:t>(1) 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79A6FD" w14:textId="77777777" w:rsidR="00794A48" w:rsidRPr="00DC1967" w:rsidRDefault="00794A48" w:rsidP="00903F7D">
                  <w:pPr>
                    <w:pStyle w:val="rowtabella0"/>
                    <w:rPr>
                      <w:color w:val="002060"/>
                    </w:rPr>
                  </w:pPr>
                  <w:r w:rsidRPr="00DC1967">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081A98" w14:textId="77777777" w:rsidR="00794A48" w:rsidRPr="00DC1967" w:rsidRDefault="00794A48" w:rsidP="00903F7D">
                  <w:pPr>
                    <w:pStyle w:val="rowtabella0"/>
                    <w:jc w:val="center"/>
                    <w:rPr>
                      <w:color w:val="002060"/>
                    </w:rPr>
                  </w:pPr>
                  <w:r w:rsidRPr="00DC1967">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F0F529" w14:textId="77777777" w:rsidR="00794A48" w:rsidRPr="00DC1967" w:rsidRDefault="00794A48" w:rsidP="00903F7D">
                  <w:pPr>
                    <w:pStyle w:val="rowtabella0"/>
                    <w:jc w:val="center"/>
                    <w:rPr>
                      <w:color w:val="002060"/>
                    </w:rPr>
                  </w:pPr>
                  <w:r w:rsidRPr="00DC1967">
                    <w:rPr>
                      <w:color w:val="002060"/>
                    </w:rPr>
                    <w:t> </w:t>
                  </w:r>
                </w:p>
              </w:tc>
            </w:tr>
            <w:tr w:rsidR="00794A48" w:rsidRPr="00DC1967" w14:paraId="37EE6E74"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A08C59" w14:textId="77777777" w:rsidR="00794A48" w:rsidRPr="00DC1967" w:rsidRDefault="00794A48" w:rsidP="00903F7D">
                  <w:pPr>
                    <w:pStyle w:val="rowtabella0"/>
                    <w:rPr>
                      <w:color w:val="002060"/>
                    </w:rPr>
                  </w:pPr>
                  <w:r w:rsidRPr="00DC1967">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3531DD" w14:textId="77777777" w:rsidR="00794A48" w:rsidRPr="00DC1967" w:rsidRDefault="00794A48" w:rsidP="00903F7D">
                  <w:pPr>
                    <w:pStyle w:val="rowtabella0"/>
                    <w:rPr>
                      <w:color w:val="002060"/>
                    </w:rPr>
                  </w:pPr>
                  <w:r w:rsidRPr="00DC1967">
                    <w:rPr>
                      <w:color w:val="002060"/>
                    </w:rPr>
                    <w:t>- SANGIORGIO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C6A49C" w14:textId="77777777" w:rsidR="00794A48" w:rsidRPr="00DC1967" w:rsidRDefault="00794A48" w:rsidP="00903F7D">
                  <w:pPr>
                    <w:pStyle w:val="rowtabella0"/>
                    <w:jc w:val="center"/>
                    <w:rPr>
                      <w:color w:val="002060"/>
                    </w:rPr>
                  </w:pPr>
                  <w:r w:rsidRPr="00DC1967">
                    <w:rPr>
                      <w:color w:val="002060"/>
                    </w:rPr>
                    <w:t>10 - 1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A5A66C" w14:textId="77777777" w:rsidR="00794A48" w:rsidRPr="00DC1967" w:rsidRDefault="00794A48" w:rsidP="00903F7D">
                  <w:pPr>
                    <w:pStyle w:val="rowtabella0"/>
                    <w:jc w:val="center"/>
                    <w:rPr>
                      <w:color w:val="002060"/>
                    </w:rPr>
                  </w:pPr>
                  <w:r w:rsidRPr="00DC1967">
                    <w:rPr>
                      <w:color w:val="002060"/>
                    </w:rPr>
                    <w:t> </w:t>
                  </w:r>
                </w:p>
              </w:tc>
            </w:tr>
            <w:tr w:rsidR="00794A48" w:rsidRPr="00DC1967" w14:paraId="6B801067" w14:textId="77777777" w:rsidTr="00903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101D39" w14:textId="77777777" w:rsidR="00794A48" w:rsidRPr="00DC1967" w:rsidRDefault="00794A48" w:rsidP="00903F7D">
                  <w:pPr>
                    <w:pStyle w:val="rowtabella0"/>
                    <w:rPr>
                      <w:color w:val="002060"/>
                    </w:rPr>
                  </w:pPr>
                  <w:r w:rsidRPr="00DC1967">
                    <w:rPr>
                      <w:color w:val="002060"/>
                    </w:rPr>
                    <w:t>(1) RECANATI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3DFFAD" w14:textId="77777777" w:rsidR="00794A48" w:rsidRPr="00DC1967" w:rsidRDefault="00794A48" w:rsidP="00903F7D">
                  <w:pPr>
                    <w:pStyle w:val="rowtabella0"/>
                    <w:rPr>
                      <w:color w:val="002060"/>
                    </w:rPr>
                  </w:pPr>
                  <w:r w:rsidRPr="00DC1967">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86863C" w14:textId="77777777" w:rsidR="00794A48" w:rsidRPr="00DC1967" w:rsidRDefault="00794A48" w:rsidP="00903F7D">
                  <w:pPr>
                    <w:pStyle w:val="rowtabella0"/>
                    <w:jc w:val="center"/>
                    <w:rPr>
                      <w:color w:val="002060"/>
                    </w:rPr>
                  </w:pPr>
                  <w:r w:rsidRPr="00DC1967">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D88555" w14:textId="77777777" w:rsidR="00794A48" w:rsidRPr="00DC1967" w:rsidRDefault="00794A48" w:rsidP="00903F7D">
                  <w:pPr>
                    <w:pStyle w:val="rowtabella0"/>
                    <w:jc w:val="center"/>
                    <w:rPr>
                      <w:color w:val="002060"/>
                    </w:rPr>
                  </w:pPr>
                  <w:r w:rsidRPr="00DC1967">
                    <w:rPr>
                      <w:color w:val="002060"/>
                    </w:rPr>
                    <w:t> </w:t>
                  </w:r>
                </w:p>
              </w:tc>
            </w:tr>
            <w:tr w:rsidR="00794A48" w:rsidRPr="00DC1967" w14:paraId="2976837D" w14:textId="77777777" w:rsidTr="00903F7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022971" w14:textId="77777777" w:rsidR="00794A48" w:rsidRPr="00DC1967" w:rsidRDefault="00794A48" w:rsidP="00903F7D">
                  <w:pPr>
                    <w:pStyle w:val="rowtabella0"/>
                    <w:rPr>
                      <w:color w:val="002060"/>
                    </w:rPr>
                  </w:pPr>
                  <w:r w:rsidRPr="00DC1967">
                    <w:rPr>
                      <w:color w:val="002060"/>
                    </w:rPr>
                    <w:t>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FCAECB" w14:textId="77777777" w:rsidR="00794A48" w:rsidRPr="00DC1967" w:rsidRDefault="00794A48" w:rsidP="00903F7D">
                  <w:pPr>
                    <w:pStyle w:val="rowtabella0"/>
                    <w:rPr>
                      <w:color w:val="002060"/>
                    </w:rPr>
                  </w:pPr>
                  <w:r w:rsidRPr="00DC1967">
                    <w:rPr>
                      <w:color w:val="002060"/>
                    </w:rPr>
                    <w:t>-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CA53F2" w14:textId="77777777" w:rsidR="00794A48" w:rsidRPr="00DC1967" w:rsidRDefault="00794A48" w:rsidP="00903F7D">
                  <w:pPr>
                    <w:pStyle w:val="rowtabella0"/>
                    <w:jc w:val="center"/>
                    <w:rPr>
                      <w:color w:val="002060"/>
                    </w:rPr>
                  </w:pPr>
                  <w:r w:rsidRPr="00DC1967">
                    <w:rPr>
                      <w:color w:val="002060"/>
                    </w:rPr>
                    <w:t>6 - 4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035F93" w14:textId="77777777" w:rsidR="00794A48" w:rsidRPr="00DC1967" w:rsidRDefault="00794A48" w:rsidP="00903F7D">
                  <w:pPr>
                    <w:pStyle w:val="rowtabella0"/>
                    <w:jc w:val="center"/>
                    <w:rPr>
                      <w:color w:val="002060"/>
                    </w:rPr>
                  </w:pPr>
                  <w:r w:rsidRPr="00DC1967">
                    <w:rPr>
                      <w:color w:val="002060"/>
                    </w:rPr>
                    <w:t> </w:t>
                  </w:r>
                </w:p>
              </w:tc>
            </w:tr>
            <w:tr w:rsidR="00794A48" w:rsidRPr="00DC1967" w14:paraId="6CBF83F5" w14:textId="77777777" w:rsidTr="00903F7D">
              <w:tc>
                <w:tcPr>
                  <w:tcW w:w="4700" w:type="dxa"/>
                  <w:gridSpan w:val="4"/>
                  <w:tcBorders>
                    <w:top w:val="nil"/>
                    <w:left w:val="nil"/>
                    <w:bottom w:val="nil"/>
                    <w:right w:val="nil"/>
                  </w:tcBorders>
                  <w:tcMar>
                    <w:top w:w="20" w:type="dxa"/>
                    <w:left w:w="20" w:type="dxa"/>
                    <w:bottom w:w="20" w:type="dxa"/>
                    <w:right w:w="20" w:type="dxa"/>
                  </w:tcMar>
                  <w:vAlign w:val="center"/>
                  <w:hideMark/>
                </w:tcPr>
                <w:p w14:paraId="429F1A44" w14:textId="77777777" w:rsidR="00794A48" w:rsidRPr="00DC1967" w:rsidRDefault="00794A48" w:rsidP="00903F7D">
                  <w:pPr>
                    <w:pStyle w:val="rowtabella0"/>
                    <w:rPr>
                      <w:color w:val="002060"/>
                    </w:rPr>
                  </w:pPr>
                  <w:r w:rsidRPr="00DC1967">
                    <w:rPr>
                      <w:color w:val="002060"/>
                    </w:rPr>
                    <w:t>(1) - disputata il 26/10/2024</w:t>
                  </w:r>
                </w:p>
              </w:tc>
            </w:tr>
          </w:tbl>
          <w:p w14:paraId="0A36455E" w14:textId="77777777" w:rsidR="00794A48" w:rsidRPr="00DC1967" w:rsidRDefault="00794A48" w:rsidP="00903F7D">
            <w:pPr>
              <w:rPr>
                <w:color w:val="002060"/>
              </w:rPr>
            </w:pPr>
          </w:p>
        </w:tc>
      </w:tr>
    </w:tbl>
    <w:p w14:paraId="004E2644" w14:textId="77777777" w:rsidR="00794A48" w:rsidRPr="00DC1967" w:rsidRDefault="00794A48" w:rsidP="00794A48">
      <w:pPr>
        <w:pStyle w:val="breakline"/>
        <w:rPr>
          <w:rFonts w:eastAsiaTheme="minorEastAsia"/>
          <w:color w:val="002060"/>
        </w:rPr>
      </w:pPr>
    </w:p>
    <w:p w14:paraId="511E9C99" w14:textId="77777777" w:rsidR="00794A48" w:rsidRPr="00DC1967" w:rsidRDefault="00794A48" w:rsidP="00794A48">
      <w:pPr>
        <w:pStyle w:val="breakline"/>
        <w:rPr>
          <w:color w:val="002060"/>
        </w:rPr>
      </w:pPr>
    </w:p>
    <w:p w14:paraId="1E6A85A2" w14:textId="77777777" w:rsidR="00794A48" w:rsidRPr="00DC1967" w:rsidRDefault="00794A48" w:rsidP="00794A48">
      <w:pPr>
        <w:pStyle w:val="titoloprinc0"/>
        <w:rPr>
          <w:color w:val="002060"/>
        </w:rPr>
      </w:pPr>
      <w:r w:rsidRPr="00DC1967">
        <w:rPr>
          <w:color w:val="002060"/>
        </w:rPr>
        <w:t>GIUDICE SPORTIVO</w:t>
      </w:r>
    </w:p>
    <w:p w14:paraId="779556DD" w14:textId="77777777" w:rsidR="00794A48" w:rsidRPr="00DC1967" w:rsidRDefault="00794A48" w:rsidP="00794A48">
      <w:pPr>
        <w:pStyle w:val="diffida"/>
        <w:rPr>
          <w:color w:val="002060"/>
        </w:rPr>
      </w:pPr>
      <w:r w:rsidRPr="00DC1967">
        <w:rPr>
          <w:color w:val="002060"/>
        </w:rPr>
        <w:t>Il Giudice Sportivo Avv. Agnese Lazzaretti, con l'assistenza del segretario Angelo Castellana, nella seduta del 30/10/2024, ha adottato le decisioni che di seguito integralmente si riportano:</w:t>
      </w:r>
    </w:p>
    <w:p w14:paraId="37325346" w14:textId="77777777" w:rsidR="00794A48" w:rsidRPr="00DC1967" w:rsidRDefault="00794A48" w:rsidP="00794A48">
      <w:pPr>
        <w:pStyle w:val="titolo10"/>
        <w:rPr>
          <w:color w:val="002060"/>
        </w:rPr>
      </w:pPr>
      <w:r w:rsidRPr="00DC1967">
        <w:rPr>
          <w:color w:val="002060"/>
        </w:rPr>
        <w:t xml:space="preserve">GARE DEL 26/10/2024 </w:t>
      </w:r>
    </w:p>
    <w:p w14:paraId="20B168FE" w14:textId="77777777" w:rsidR="00794A48" w:rsidRPr="00DC1967" w:rsidRDefault="00794A48" w:rsidP="00794A48">
      <w:pPr>
        <w:pStyle w:val="titolo7a"/>
        <w:rPr>
          <w:color w:val="002060"/>
        </w:rPr>
      </w:pPr>
      <w:r w:rsidRPr="00DC1967">
        <w:rPr>
          <w:color w:val="002060"/>
        </w:rPr>
        <w:t xml:space="preserve">PROVVEDIMENTI DISCIPLINARI </w:t>
      </w:r>
    </w:p>
    <w:p w14:paraId="51159377" w14:textId="77777777" w:rsidR="00794A48" w:rsidRPr="00DC1967" w:rsidRDefault="00794A48" w:rsidP="00794A48">
      <w:pPr>
        <w:pStyle w:val="titolo7b0"/>
        <w:rPr>
          <w:color w:val="002060"/>
        </w:rPr>
      </w:pPr>
      <w:r w:rsidRPr="00DC1967">
        <w:rPr>
          <w:color w:val="002060"/>
        </w:rPr>
        <w:t xml:space="preserve">In base alle risultanze degli atti ufficiali sono state deliberate le seguenti sanzioni disciplinari. </w:t>
      </w:r>
    </w:p>
    <w:p w14:paraId="43C7291A" w14:textId="77777777" w:rsidR="00794A48" w:rsidRPr="00DC1967" w:rsidRDefault="00794A48" w:rsidP="00794A48">
      <w:pPr>
        <w:pStyle w:val="titolo30"/>
        <w:rPr>
          <w:color w:val="002060"/>
        </w:rPr>
      </w:pPr>
      <w:r w:rsidRPr="00DC1967">
        <w:rPr>
          <w:color w:val="002060"/>
        </w:rPr>
        <w:t xml:space="preserve">CALCIATORI NON ESPULSI </w:t>
      </w:r>
    </w:p>
    <w:p w14:paraId="4A80A15D" w14:textId="77777777" w:rsidR="00794A48" w:rsidRPr="00DC1967" w:rsidRDefault="00794A48" w:rsidP="00794A48">
      <w:pPr>
        <w:pStyle w:val="titolo20"/>
        <w:rPr>
          <w:color w:val="002060"/>
        </w:rPr>
      </w:pPr>
      <w:r w:rsidRPr="00DC196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3F5B5989" w14:textId="77777777" w:rsidTr="00903F7D">
        <w:tc>
          <w:tcPr>
            <w:tcW w:w="2200" w:type="dxa"/>
            <w:tcMar>
              <w:top w:w="20" w:type="dxa"/>
              <w:left w:w="20" w:type="dxa"/>
              <w:bottom w:w="20" w:type="dxa"/>
              <w:right w:w="20" w:type="dxa"/>
            </w:tcMar>
            <w:vAlign w:val="center"/>
            <w:hideMark/>
          </w:tcPr>
          <w:p w14:paraId="43BB3B3C" w14:textId="77777777" w:rsidR="00794A48" w:rsidRPr="00DC1967" w:rsidRDefault="00794A48" w:rsidP="00903F7D">
            <w:pPr>
              <w:pStyle w:val="movimento"/>
              <w:rPr>
                <w:color w:val="002060"/>
              </w:rPr>
            </w:pPr>
            <w:r w:rsidRPr="00DC1967">
              <w:rPr>
                <w:color w:val="002060"/>
              </w:rPr>
              <w:t>CAVALIERI LORIS</w:t>
            </w:r>
          </w:p>
        </w:tc>
        <w:tc>
          <w:tcPr>
            <w:tcW w:w="2200" w:type="dxa"/>
            <w:tcMar>
              <w:top w:w="20" w:type="dxa"/>
              <w:left w:w="20" w:type="dxa"/>
              <w:bottom w:w="20" w:type="dxa"/>
              <w:right w:w="20" w:type="dxa"/>
            </w:tcMar>
            <w:vAlign w:val="center"/>
            <w:hideMark/>
          </w:tcPr>
          <w:p w14:paraId="00DC4D75" w14:textId="77777777" w:rsidR="00794A48" w:rsidRPr="00DC1967" w:rsidRDefault="00794A48" w:rsidP="00903F7D">
            <w:pPr>
              <w:pStyle w:val="movimento2"/>
              <w:rPr>
                <w:color w:val="002060"/>
              </w:rPr>
            </w:pPr>
            <w:r w:rsidRPr="00DC1967">
              <w:rPr>
                <w:color w:val="002060"/>
              </w:rPr>
              <w:t xml:space="preserve">(FIGHT BULLS CORRIDONIA) </w:t>
            </w:r>
          </w:p>
        </w:tc>
        <w:tc>
          <w:tcPr>
            <w:tcW w:w="800" w:type="dxa"/>
            <w:tcMar>
              <w:top w:w="20" w:type="dxa"/>
              <w:left w:w="20" w:type="dxa"/>
              <w:bottom w:w="20" w:type="dxa"/>
              <w:right w:w="20" w:type="dxa"/>
            </w:tcMar>
            <w:vAlign w:val="center"/>
            <w:hideMark/>
          </w:tcPr>
          <w:p w14:paraId="1E94411F"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3892FDE8"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7A2382BC" w14:textId="77777777" w:rsidR="00794A48" w:rsidRPr="00DC1967" w:rsidRDefault="00794A48" w:rsidP="00903F7D">
            <w:pPr>
              <w:pStyle w:val="movimento2"/>
              <w:rPr>
                <w:color w:val="002060"/>
              </w:rPr>
            </w:pPr>
            <w:r w:rsidRPr="00DC1967">
              <w:rPr>
                <w:color w:val="002060"/>
              </w:rPr>
              <w:t> </w:t>
            </w:r>
          </w:p>
        </w:tc>
      </w:tr>
    </w:tbl>
    <w:p w14:paraId="2E86C4B2" w14:textId="77777777" w:rsidR="00794A48" w:rsidRPr="00DC1967" w:rsidRDefault="00794A48" w:rsidP="00794A48">
      <w:pPr>
        <w:pStyle w:val="titolo10"/>
        <w:rPr>
          <w:rFonts w:eastAsiaTheme="minorEastAsia"/>
          <w:color w:val="002060"/>
        </w:rPr>
      </w:pPr>
      <w:r w:rsidRPr="00DC1967">
        <w:rPr>
          <w:color w:val="002060"/>
        </w:rPr>
        <w:t xml:space="preserve">GARE DEL 27/10/2024 </w:t>
      </w:r>
    </w:p>
    <w:p w14:paraId="0334B809" w14:textId="77777777" w:rsidR="00794A48" w:rsidRPr="00DC1967" w:rsidRDefault="00794A48" w:rsidP="00794A48">
      <w:pPr>
        <w:pStyle w:val="titolo7a"/>
        <w:rPr>
          <w:color w:val="002060"/>
        </w:rPr>
      </w:pPr>
      <w:r w:rsidRPr="00DC1967">
        <w:rPr>
          <w:color w:val="002060"/>
        </w:rPr>
        <w:t xml:space="preserve">PROVVEDIMENTI DISCIPLINARI </w:t>
      </w:r>
    </w:p>
    <w:p w14:paraId="1884DCCE" w14:textId="77777777" w:rsidR="00794A48" w:rsidRPr="00DC1967" w:rsidRDefault="00794A48" w:rsidP="00794A48">
      <w:pPr>
        <w:pStyle w:val="titolo7b0"/>
        <w:rPr>
          <w:color w:val="002060"/>
        </w:rPr>
      </w:pPr>
      <w:r w:rsidRPr="00DC1967">
        <w:rPr>
          <w:color w:val="002060"/>
        </w:rPr>
        <w:t xml:space="preserve">In base alle risultanze degli atti ufficiali sono state deliberate le seguenti sanzioni disciplinari. </w:t>
      </w:r>
    </w:p>
    <w:p w14:paraId="3C1792C5" w14:textId="77777777" w:rsidR="00794A48" w:rsidRPr="00DC1967" w:rsidRDefault="00794A48" w:rsidP="00794A48">
      <w:pPr>
        <w:pStyle w:val="titolo30"/>
        <w:rPr>
          <w:color w:val="002060"/>
        </w:rPr>
      </w:pPr>
      <w:r w:rsidRPr="00DC1967">
        <w:rPr>
          <w:color w:val="002060"/>
        </w:rPr>
        <w:t xml:space="preserve">SOCIETA' </w:t>
      </w:r>
    </w:p>
    <w:p w14:paraId="6F66686E" w14:textId="77777777" w:rsidR="00794A48" w:rsidRPr="00DC1967" w:rsidRDefault="00794A48" w:rsidP="00794A48">
      <w:pPr>
        <w:pStyle w:val="titolo20"/>
        <w:rPr>
          <w:color w:val="002060"/>
        </w:rPr>
      </w:pPr>
      <w:r w:rsidRPr="00DC1967">
        <w:rPr>
          <w:color w:val="002060"/>
        </w:rPr>
        <w:t xml:space="preserve">AMMENDA </w:t>
      </w:r>
    </w:p>
    <w:p w14:paraId="46C12E22" w14:textId="77777777" w:rsidR="00794A48" w:rsidRPr="00DC1967" w:rsidRDefault="00794A48" w:rsidP="00794A48">
      <w:pPr>
        <w:pStyle w:val="diffida"/>
        <w:spacing w:before="80" w:beforeAutospacing="0" w:after="40" w:afterAutospacing="0"/>
        <w:jc w:val="left"/>
        <w:rPr>
          <w:color w:val="002060"/>
        </w:rPr>
      </w:pPr>
      <w:r w:rsidRPr="00DC1967">
        <w:rPr>
          <w:color w:val="002060"/>
        </w:rPr>
        <w:t xml:space="preserve">Euro 70,00 CERRETO D ESI C5 A.S.D. </w:t>
      </w:r>
      <w:r w:rsidRPr="00DC1967">
        <w:rPr>
          <w:color w:val="002060"/>
        </w:rPr>
        <w:br/>
        <w:t xml:space="preserve">Per comportamento offensivo del proprio pubblico nei confronti dell'arbitro. </w:t>
      </w:r>
    </w:p>
    <w:p w14:paraId="7C13B706" w14:textId="77777777" w:rsidR="00794A48" w:rsidRPr="00DC1967" w:rsidRDefault="00794A48" w:rsidP="00794A48">
      <w:pPr>
        <w:pStyle w:val="diffida"/>
        <w:spacing w:before="80" w:beforeAutospacing="0" w:after="40" w:afterAutospacing="0"/>
        <w:jc w:val="left"/>
        <w:rPr>
          <w:color w:val="002060"/>
        </w:rPr>
      </w:pPr>
      <w:r w:rsidRPr="00DC1967">
        <w:rPr>
          <w:color w:val="002060"/>
        </w:rPr>
        <w:br/>
        <w:t xml:space="preserve">Euro 70,00 CERRETO D ESI C5 A.S.D. </w:t>
      </w:r>
      <w:r w:rsidRPr="00DC1967">
        <w:rPr>
          <w:color w:val="002060"/>
        </w:rPr>
        <w:br/>
        <w:t xml:space="preserve">Per aver il proprio pubblico tenuto un comportamento offensivo e minaccioso nei confronti della squadra avversaria. </w:t>
      </w:r>
    </w:p>
    <w:p w14:paraId="1B6157DE" w14:textId="77777777" w:rsidR="00794A48" w:rsidRPr="00DC1967" w:rsidRDefault="00794A48" w:rsidP="00794A48">
      <w:pPr>
        <w:pStyle w:val="titolo30"/>
        <w:rPr>
          <w:color w:val="002060"/>
        </w:rPr>
      </w:pPr>
      <w:r w:rsidRPr="00DC1967">
        <w:rPr>
          <w:color w:val="002060"/>
        </w:rPr>
        <w:lastRenderedPageBreak/>
        <w:t xml:space="preserve">DIRIGENTI </w:t>
      </w:r>
    </w:p>
    <w:p w14:paraId="0074AEB4" w14:textId="77777777" w:rsidR="00794A48" w:rsidRPr="00DC1967" w:rsidRDefault="00794A48" w:rsidP="00794A48">
      <w:pPr>
        <w:pStyle w:val="titolo20"/>
        <w:rPr>
          <w:color w:val="002060"/>
        </w:rPr>
      </w:pPr>
      <w:r w:rsidRPr="00DC1967">
        <w:rPr>
          <w:color w:val="002060"/>
        </w:rPr>
        <w:t xml:space="preserve">INIBIZIONE A TEMPO OPPURE SQUALIFICA A GARE: FINO AL 20/11/2024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067A0625" w14:textId="77777777" w:rsidTr="00903F7D">
        <w:tc>
          <w:tcPr>
            <w:tcW w:w="2200" w:type="dxa"/>
            <w:tcMar>
              <w:top w:w="20" w:type="dxa"/>
              <w:left w:w="20" w:type="dxa"/>
              <w:bottom w:w="20" w:type="dxa"/>
              <w:right w:w="20" w:type="dxa"/>
            </w:tcMar>
            <w:vAlign w:val="center"/>
            <w:hideMark/>
          </w:tcPr>
          <w:p w14:paraId="175ED4B5" w14:textId="77777777" w:rsidR="00794A48" w:rsidRPr="00DC1967" w:rsidRDefault="00794A48" w:rsidP="00903F7D">
            <w:pPr>
              <w:pStyle w:val="movimento"/>
              <w:rPr>
                <w:color w:val="002060"/>
              </w:rPr>
            </w:pPr>
            <w:r w:rsidRPr="00DC1967">
              <w:rPr>
                <w:color w:val="002060"/>
              </w:rPr>
              <w:t>ANTINORI CELESTINO</w:t>
            </w:r>
          </w:p>
        </w:tc>
        <w:tc>
          <w:tcPr>
            <w:tcW w:w="2200" w:type="dxa"/>
            <w:tcMar>
              <w:top w:w="20" w:type="dxa"/>
              <w:left w:w="20" w:type="dxa"/>
              <w:bottom w:w="20" w:type="dxa"/>
              <w:right w:w="20" w:type="dxa"/>
            </w:tcMar>
            <w:vAlign w:val="center"/>
            <w:hideMark/>
          </w:tcPr>
          <w:p w14:paraId="2C12E8C4" w14:textId="77777777" w:rsidR="00794A48" w:rsidRPr="00DC1967" w:rsidRDefault="00794A48" w:rsidP="00903F7D">
            <w:pPr>
              <w:pStyle w:val="movimento2"/>
              <w:rPr>
                <w:color w:val="002060"/>
              </w:rPr>
            </w:pPr>
            <w:r w:rsidRPr="00DC1967">
              <w:rPr>
                <w:color w:val="002060"/>
              </w:rPr>
              <w:t xml:space="preserve">(CERRETO D ESI C5 A.S.D.) </w:t>
            </w:r>
          </w:p>
        </w:tc>
        <w:tc>
          <w:tcPr>
            <w:tcW w:w="800" w:type="dxa"/>
            <w:tcMar>
              <w:top w:w="20" w:type="dxa"/>
              <w:left w:w="20" w:type="dxa"/>
              <w:bottom w:w="20" w:type="dxa"/>
              <w:right w:w="20" w:type="dxa"/>
            </w:tcMar>
            <w:vAlign w:val="center"/>
            <w:hideMark/>
          </w:tcPr>
          <w:p w14:paraId="6C787158"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63A11FC3"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374C5588" w14:textId="77777777" w:rsidR="00794A48" w:rsidRPr="00DC1967" w:rsidRDefault="00794A48" w:rsidP="00903F7D">
            <w:pPr>
              <w:pStyle w:val="movimento2"/>
              <w:rPr>
                <w:color w:val="002060"/>
              </w:rPr>
            </w:pPr>
            <w:r w:rsidRPr="00DC1967">
              <w:rPr>
                <w:color w:val="002060"/>
              </w:rPr>
              <w:t> </w:t>
            </w:r>
          </w:p>
        </w:tc>
      </w:tr>
    </w:tbl>
    <w:p w14:paraId="124A74B6" w14:textId="77777777" w:rsidR="00794A48" w:rsidRPr="00DC1967" w:rsidRDefault="00794A48" w:rsidP="00794A48">
      <w:pPr>
        <w:pStyle w:val="diffida"/>
        <w:spacing w:before="80" w:beforeAutospacing="0" w:after="40" w:afterAutospacing="0"/>
        <w:jc w:val="left"/>
        <w:rPr>
          <w:rFonts w:eastAsiaTheme="minorEastAsia"/>
          <w:color w:val="002060"/>
        </w:rPr>
      </w:pPr>
      <w:r w:rsidRPr="00DC1967">
        <w:rPr>
          <w:color w:val="002060"/>
        </w:rPr>
        <w:t xml:space="preserve">Per comportamento irriguardoso. Allontanato. </w:t>
      </w:r>
    </w:p>
    <w:p w14:paraId="4D6C3798" w14:textId="77777777" w:rsidR="00794A48" w:rsidRPr="00DC1967" w:rsidRDefault="00794A48" w:rsidP="00794A48">
      <w:pPr>
        <w:pStyle w:val="titolo20"/>
        <w:rPr>
          <w:color w:val="002060"/>
        </w:rPr>
      </w:pPr>
      <w:r w:rsidRPr="00DC196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56CC4B93" w14:textId="77777777" w:rsidTr="00903F7D">
        <w:tc>
          <w:tcPr>
            <w:tcW w:w="2200" w:type="dxa"/>
            <w:tcMar>
              <w:top w:w="20" w:type="dxa"/>
              <w:left w:w="20" w:type="dxa"/>
              <w:bottom w:w="20" w:type="dxa"/>
              <w:right w:w="20" w:type="dxa"/>
            </w:tcMar>
            <w:vAlign w:val="center"/>
            <w:hideMark/>
          </w:tcPr>
          <w:p w14:paraId="4B9D9504" w14:textId="77777777" w:rsidR="00794A48" w:rsidRPr="00DC1967" w:rsidRDefault="00794A48" w:rsidP="00903F7D">
            <w:pPr>
              <w:pStyle w:val="movimento"/>
              <w:rPr>
                <w:color w:val="002060"/>
              </w:rPr>
            </w:pPr>
            <w:r w:rsidRPr="00DC1967">
              <w:rPr>
                <w:color w:val="002060"/>
              </w:rPr>
              <w:t>DA SILVA RODRIGO</w:t>
            </w:r>
          </w:p>
        </w:tc>
        <w:tc>
          <w:tcPr>
            <w:tcW w:w="2200" w:type="dxa"/>
            <w:tcMar>
              <w:top w:w="20" w:type="dxa"/>
              <w:left w:w="20" w:type="dxa"/>
              <w:bottom w:w="20" w:type="dxa"/>
              <w:right w:w="20" w:type="dxa"/>
            </w:tcMar>
            <w:vAlign w:val="center"/>
            <w:hideMark/>
          </w:tcPr>
          <w:p w14:paraId="776A8946" w14:textId="77777777" w:rsidR="00794A48" w:rsidRPr="00DC1967" w:rsidRDefault="00794A48" w:rsidP="00903F7D">
            <w:pPr>
              <w:pStyle w:val="movimento2"/>
              <w:rPr>
                <w:color w:val="002060"/>
              </w:rPr>
            </w:pPr>
            <w:r w:rsidRPr="00DC1967">
              <w:rPr>
                <w:color w:val="002060"/>
              </w:rPr>
              <w:t xml:space="preserve">(CERRETO D ESI C5 A.S.D.) </w:t>
            </w:r>
          </w:p>
        </w:tc>
        <w:tc>
          <w:tcPr>
            <w:tcW w:w="800" w:type="dxa"/>
            <w:tcMar>
              <w:top w:w="20" w:type="dxa"/>
              <w:left w:w="20" w:type="dxa"/>
              <w:bottom w:w="20" w:type="dxa"/>
              <w:right w:w="20" w:type="dxa"/>
            </w:tcMar>
            <w:vAlign w:val="center"/>
            <w:hideMark/>
          </w:tcPr>
          <w:p w14:paraId="4D2145EE"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10848CE9"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481E8B21" w14:textId="77777777" w:rsidR="00794A48" w:rsidRPr="00DC1967" w:rsidRDefault="00794A48" w:rsidP="00903F7D">
            <w:pPr>
              <w:pStyle w:val="movimento2"/>
              <w:rPr>
                <w:color w:val="002060"/>
              </w:rPr>
            </w:pPr>
            <w:r w:rsidRPr="00DC1967">
              <w:rPr>
                <w:color w:val="002060"/>
              </w:rPr>
              <w:t> </w:t>
            </w:r>
          </w:p>
        </w:tc>
      </w:tr>
    </w:tbl>
    <w:p w14:paraId="767C3764" w14:textId="77777777" w:rsidR="00794A48" w:rsidRPr="00DC1967" w:rsidRDefault="00794A48" w:rsidP="00794A48">
      <w:pPr>
        <w:pStyle w:val="titolo30"/>
        <w:rPr>
          <w:rFonts w:eastAsiaTheme="minorEastAsia"/>
          <w:color w:val="002060"/>
        </w:rPr>
      </w:pPr>
      <w:r w:rsidRPr="00DC1967">
        <w:rPr>
          <w:color w:val="002060"/>
        </w:rPr>
        <w:t xml:space="preserve">CALCIATORI NON ESPULSI </w:t>
      </w:r>
    </w:p>
    <w:p w14:paraId="1665F43D" w14:textId="77777777" w:rsidR="00794A48" w:rsidRPr="00DC1967" w:rsidRDefault="00794A48" w:rsidP="00794A48">
      <w:pPr>
        <w:pStyle w:val="titolo20"/>
        <w:rPr>
          <w:color w:val="002060"/>
        </w:rPr>
      </w:pPr>
      <w:r w:rsidRPr="00DC196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4F63F0A3" w14:textId="77777777" w:rsidTr="00903F7D">
        <w:tc>
          <w:tcPr>
            <w:tcW w:w="2200" w:type="dxa"/>
            <w:tcMar>
              <w:top w:w="20" w:type="dxa"/>
              <w:left w:w="20" w:type="dxa"/>
              <w:bottom w:w="20" w:type="dxa"/>
              <w:right w:w="20" w:type="dxa"/>
            </w:tcMar>
            <w:vAlign w:val="center"/>
            <w:hideMark/>
          </w:tcPr>
          <w:p w14:paraId="605773D7" w14:textId="77777777" w:rsidR="00794A48" w:rsidRPr="00DC1967" w:rsidRDefault="00794A48" w:rsidP="00903F7D">
            <w:pPr>
              <w:pStyle w:val="movimento"/>
              <w:rPr>
                <w:color w:val="002060"/>
              </w:rPr>
            </w:pPr>
            <w:r w:rsidRPr="00DC1967">
              <w:rPr>
                <w:color w:val="002060"/>
              </w:rPr>
              <w:t>LIPPERA TOMMASO</w:t>
            </w:r>
          </w:p>
        </w:tc>
        <w:tc>
          <w:tcPr>
            <w:tcW w:w="2200" w:type="dxa"/>
            <w:tcMar>
              <w:top w:w="20" w:type="dxa"/>
              <w:left w:w="20" w:type="dxa"/>
              <w:bottom w:w="20" w:type="dxa"/>
              <w:right w:w="20" w:type="dxa"/>
            </w:tcMar>
            <w:vAlign w:val="center"/>
            <w:hideMark/>
          </w:tcPr>
          <w:p w14:paraId="1603FB57" w14:textId="77777777" w:rsidR="00794A48" w:rsidRPr="00DC1967" w:rsidRDefault="00794A48" w:rsidP="00903F7D">
            <w:pPr>
              <w:pStyle w:val="movimento2"/>
              <w:rPr>
                <w:color w:val="002060"/>
              </w:rPr>
            </w:pPr>
            <w:r w:rsidRPr="00DC1967">
              <w:rPr>
                <w:color w:val="002060"/>
              </w:rPr>
              <w:t xml:space="preserve">(CERRETO D ESI C5 A.S.D.) </w:t>
            </w:r>
          </w:p>
        </w:tc>
        <w:tc>
          <w:tcPr>
            <w:tcW w:w="800" w:type="dxa"/>
            <w:tcMar>
              <w:top w:w="20" w:type="dxa"/>
              <w:left w:w="20" w:type="dxa"/>
              <w:bottom w:w="20" w:type="dxa"/>
              <w:right w:w="20" w:type="dxa"/>
            </w:tcMar>
            <w:vAlign w:val="center"/>
            <w:hideMark/>
          </w:tcPr>
          <w:p w14:paraId="31CDF23A"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44D268B2" w14:textId="77777777" w:rsidR="00794A48" w:rsidRPr="00DC1967" w:rsidRDefault="00794A48" w:rsidP="00903F7D">
            <w:pPr>
              <w:pStyle w:val="movimento"/>
              <w:rPr>
                <w:color w:val="002060"/>
              </w:rPr>
            </w:pPr>
            <w:r w:rsidRPr="00DC1967">
              <w:rPr>
                <w:color w:val="002060"/>
              </w:rPr>
              <w:t>POMILI MARCO</w:t>
            </w:r>
          </w:p>
        </w:tc>
        <w:tc>
          <w:tcPr>
            <w:tcW w:w="2200" w:type="dxa"/>
            <w:tcMar>
              <w:top w:w="20" w:type="dxa"/>
              <w:left w:w="20" w:type="dxa"/>
              <w:bottom w:w="20" w:type="dxa"/>
              <w:right w:w="20" w:type="dxa"/>
            </w:tcMar>
            <w:vAlign w:val="center"/>
            <w:hideMark/>
          </w:tcPr>
          <w:p w14:paraId="57075565" w14:textId="77777777" w:rsidR="00794A48" w:rsidRPr="00DC1967" w:rsidRDefault="00794A48" w:rsidP="00903F7D">
            <w:pPr>
              <w:pStyle w:val="movimento2"/>
              <w:rPr>
                <w:color w:val="002060"/>
              </w:rPr>
            </w:pPr>
            <w:r w:rsidRPr="00DC1967">
              <w:rPr>
                <w:color w:val="002060"/>
              </w:rPr>
              <w:t xml:space="preserve">(SPORTING GROTTAMMARE) </w:t>
            </w:r>
          </w:p>
        </w:tc>
      </w:tr>
    </w:tbl>
    <w:p w14:paraId="48137B1A" w14:textId="77777777" w:rsidR="00794A48" w:rsidRDefault="00794A48" w:rsidP="00794A48">
      <w:pPr>
        <w:pStyle w:val="breakline"/>
        <w:rPr>
          <w:color w:val="002060"/>
        </w:rPr>
      </w:pPr>
    </w:p>
    <w:p w14:paraId="2E665EC7" w14:textId="77777777" w:rsidR="00794A48" w:rsidRPr="00BD581B" w:rsidRDefault="00794A48" w:rsidP="00794A48">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284EB2F7" w14:textId="77777777" w:rsidR="00794A48" w:rsidRPr="00BD581B" w:rsidRDefault="00794A48" w:rsidP="00794A48">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6E3469D2" w14:textId="77777777" w:rsidR="00794A48" w:rsidRPr="00DC1967" w:rsidRDefault="00794A48" w:rsidP="00794A48">
      <w:pPr>
        <w:pStyle w:val="breakline"/>
        <w:rPr>
          <w:rFonts w:eastAsiaTheme="minorEastAsia"/>
          <w:color w:val="002060"/>
        </w:rPr>
      </w:pPr>
    </w:p>
    <w:p w14:paraId="6BCC910D" w14:textId="77777777" w:rsidR="00794A48" w:rsidRPr="00DC1967" w:rsidRDefault="00794A48" w:rsidP="00794A48">
      <w:pPr>
        <w:pStyle w:val="titoloprinc0"/>
        <w:rPr>
          <w:color w:val="002060"/>
        </w:rPr>
      </w:pPr>
      <w:r w:rsidRPr="00DC1967">
        <w:rPr>
          <w:color w:val="002060"/>
        </w:rPr>
        <w:t>CLASSIFICA</w:t>
      </w:r>
    </w:p>
    <w:p w14:paraId="21E591FE" w14:textId="77777777" w:rsidR="00794A48" w:rsidRPr="00DC1967" w:rsidRDefault="00794A48" w:rsidP="00794A48">
      <w:pPr>
        <w:pStyle w:val="breakline"/>
        <w:rPr>
          <w:color w:val="002060"/>
        </w:rPr>
      </w:pPr>
    </w:p>
    <w:p w14:paraId="7F1E70E5" w14:textId="77777777" w:rsidR="00794A48" w:rsidRPr="00DC1967" w:rsidRDefault="00794A48" w:rsidP="00794A48">
      <w:pPr>
        <w:pStyle w:val="breakline"/>
        <w:rPr>
          <w:color w:val="002060"/>
        </w:rPr>
      </w:pPr>
    </w:p>
    <w:p w14:paraId="4DDE072A" w14:textId="77777777" w:rsidR="00794A48" w:rsidRPr="00DC1967" w:rsidRDefault="00794A48" w:rsidP="00794A48">
      <w:pPr>
        <w:pStyle w:val="sottotitolocampionato10"/>
        <w:rPr>
          <w:color w:val="002060"/>
        </w:rPr>
      </w:pPr>
      <w:r w:rsidRPr="00DC196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94A48" w:rsidRPr="00DC1967" w14:paraId="7F73EB60" w14:textId="77777777" w:rsidTr="00903F7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C5A767" w14:textId="77777777" w:rsidR="00794A48" w:rsidRPr="00DC1967" w:rsidRDefault="00794A48" w:rsidP="00903F7D">
            <w:pPr>
              <w:pStyle w:val="headertabella0"/>
              <w:rPr>
                <w:color w:val="002060"/>
              </w:rPr>
            </w:pPr>
            <w:r w:rsidRPr="00DC196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40FC2" w14:textId="77777777" w:rsidR="00794A48" w:rsidRPr="00DC1967" w:rsidRDefault="00794A48" w:rsidP="00903F7D">
            <w:pPr>
              <w:pStyle w:val="headertabella0"/>
              <w:rPr>
                <w:color w:val="002060"/>
              </w:rPr>
            </w:pPr>
            <w:r w:rsidRPr="00DC196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D4A30" w14:textId="77777777" w:rsidR="00794A48" w:rsidRPr="00DC1967" w:rsidRDefault="00794A48" w:rsidP="00903F7D">
            <w:pPr>
              <w:pStyle w:val="headertabella0"/>
              <w:rPr>
                <w:color w:val="002060"/>
              </w:rPr>
            </w:pPr>
            <w:r w:rsidRPr="00DC196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A3DC91" w14:textId="77777777" w:rsidR="00794A48" w:rsidRPr="00DC1967" w:rsidRDefault="00794A48" w:rsidP="00903F7D">
            <w:pPr>
              <w:pStyle w:val="headertabella0"/>
              <w:rPr>
                <w:color w:val="002060"/>
              </w:rPr>
            </w:pPr>
            <w:r w:rsidRPr="00DC196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18B4E" w14:textId="77777777" w:rsidR="00794A48" w:rsidRPr="00DC1967" w:rsidRDefault="00794A48" w:rsidP="00903F7D">
            <w:pPr>
              <w:pStyle w:val="headertabella0"/>
              <w:rPr>
                <w:color w:val="002060"/>
              </w:rPr>
            </w:pPr>
            <w:r w:rsidRPr="00DC196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A0700" w14:textId="77777777" w:rsidR="00794A48" w:rsidRPr="00DC1967" w:rsidRDefault="00794A48" w:rsidP="00903F7D">
            <w:pPr>
              <w:pStyle w:val="headertabella0"/>
              <w:rPr>
                <w:color w:val="002060"/>
              </w:rPr>
            </w:pPr>
            <w:r w:rsidRPr="00DC196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B78C5" w14:textId="77777777" w:rsidR="00794A48" w:rsidRPr="00DC1967" w:rsidRDefault="00794A48" w:rsidP="00903F7D">
            <w:pPr>
              <w:pStyle w:val="headertabella0"/>
              <w:rPr>
                <w:color w:val="002060"/>
              </w:rPr>
            </w:pPr>
            <w:r w:rsidRPr="00DC196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4FB60" w14:textId="77777777" w:rsidR="00794A48" w:rsidRPr="00DC1967" w:rsidRDefault="00794A48" w:rsidP="00903F7D">
            <w:pPr>
              <w:pStyle w:val="headertabella0"/>
              <w:rPr>
                <w:color w:val="002060"/>
              </w:rPr>
            </w:pPr>
            <w:r w:rsidRPr="00DC196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C7B99" w14:textId="77777777" w:rsidR="00794A48" w:rsidRPr="00DC1967" w:rsidRDefault="00794A48" w:rsidP="00903F7D">
            <w:pPr>
              <w:pStyle w:val="headertabella0"/>
              <w:rPr>
                <w:color w:val="002060"/>
              </w:rPr>
            </w:pPr>
            <w:r w:rsidRPr="00DC196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E81BC" w14:textId="77777777" w:rsidR="00794A48" w:rsidRPr="00DC1967" w:rsidRDefault="00794A48" w:rsidP="00903F7D">
            <w:pPr>
              <w:pStyle w:val="headertabella0"/>
              <w:rPr>
                <w:color w:val="002060"/>
              </w:rPr>
            </w:pPr>
            <w:r w:rsidRPr="00DC1967">
              <w:rPr>
                <w:color w:val="002060"/>
              </w:rPr>
              <w:t>PE</w:t>
            </w:r>
          </w:p>
        </w:tc>
      </w:tr>
      <w:tr w:rsidR="00794A48" w:rsidRPr="00DC1967" w14:paraId="248DDB28" w14:textId="77777777" w:rsidTr="00903F7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19B92A" w14:textId="77777777" w:rsidR="00794A48" w:rsidRPr="00DC1967" w:rsidRDefault="00794A48" w:rsidP="00903F7D">
            <w:pPr>
              <w:pStyle w:val="rowtabella0"/>
              <w:rPr>
                <w:color w:val="002060"/>
              </w:rPr>
            </w:pPr>
            <w:r w:rsidRPr="00DC1967">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13A53" w14:textId="77777777" w:rsidR="00794A48" w:rsidRPr="00DC1967" w:rsidRDefault="00794A48" w:rsidP="00903F7D">
            <w:pPr>
              <w:pStyle w:val="rowtabella0"/>
              <w:jc w:val="center"/>
              <w:rPr>
                <w:color w:val="002060"/>
              </w:rPr>
            </w:pPr>
            <w:r w:rsidRPr="00DC196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77997"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05E02"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36FDB"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70B6F"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E8A3A" w14:textId="77777777" w:rsidR="00794A48" w:rsidRPr="00DC1967" w:rsidRDefault="00794A48" w:rsidP="00903F7D">
            <w:pPr>
              <w:pStyle w:val="rowtabella0"/>
              <w:jc w:val="center"/>
              <w:rPr>
                <w:color w:val="002060"/>
              </w:rPr>
            </w:pPr>
            <w:r w:rsidRPr="00DC1967">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991F0"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066E0" w14:textId="77777777" w:rsidR="00794A48" w:rsidRPr="00DC1967" w:rsidRDefault="00794A48" w:rsidP="00903F7D">
            <w:pPr>
              <w:pStyle w:val="rowtabella0"/>
              <w:jc w:val="center"/>
              <w:rPr>
                <w:color w:val="002060"/>
              </w:rPr>
            </w:pPr>
            <w:r w:rsidRPr="00DC1967">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76C2D" w14:textId="77777777" w:rsidR="00794A48" w:rsidRPr="00DC1967" w:rsidRDefault="00794A48" w:rsidP="00903F7D">
            <w:pPr>
              <w:pStyle w:val="rowtabella0"/>
              <w:jc w:val="center"/>
              <w:rPr>
                <w:color w:val="002060"/>
              </w:rPr>
            </w:pPr>
            <w:r w:rsidRPr="00DC1967">
              <w:rPr>
                <w:color w:val="002060"/>
              </w:rPr>
              <w:t>0</w:t>
            </w:r>
          </w:p>
        </w:tc>
      </w:tr>
      <w:tr w:rsidR="00794A48" w:rsidRPr="00DC1967" w14:paraId="080EA465"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1D5B14" w14:textId="77777777" w:rsidR="00794A48" w:rsidRPr="00DC1967" w:rsidRDefault="00794A48" w:rsidP="00903F7D">
            <w:pPr>
              <w:pStyle w:val="rowtabella0"/>
              <w:rPr>
                <w:color w:val="002060"/>
              </w:rPr>
            </w:pPr>
            <w:r w:rsidRPr="00DC1967">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C0E65" w14:textId="77777777" w:rsidR="00794A48" w:rsidRPr="00DC1967" w:rsidRDefault="00794A48" w:rsidP="00903F7D">
            <w:pPr>
              <w:pStyle w:val="rowtabella0"/>
              <w:jc w:val="center"/>
              <w:rPr>
                <w:color w:val="002060"/>
              </w:rPr>
            </w:pPr>
            <w:r w:rsidRPr="00DC19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1038C"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1D6F2"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FC785"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62FB4"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0E5EE" w14:textId="77777777" w:rsidR="00794A48" w:rsidRPr="00DC1967" w:rsidRDefault="00794A48" w:rsidP="00903F7D">
            <w:pPr>
              <w:pStyle w:val="rowtabella0"/>
              <w:jc w:val="center"/>
              <w:rPr>
                <w:color w:val="002060"/>
              </w:rPr>
            </w:pPr>
            <w:r w:rsidRPr="00DC196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1B7A0" w14:textId="77777777" w:rsidR="00794A48" w:rsidRPr="00DC1967" w:rsidRDefault="00794A48" w:rsidP="00903F7D">
            <w:pPr>
              <w:pStyle w:val="rowtabella0"/>
              <w:jc w:val="center"/>
              <w:rPr>
                <w:color w:val="002060"/>
              </w:rPr>
            </w:pPr>
            <w:r w:rsidRPr="00DC196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E38A3" w14:textId="77777777" w:rsidR="00794A48" w:rsidRPr="00DC1967" w:rsidRDefault="00794A48" w:rsidP="00903F7D">
            <w:pPr>
              <w:pStyle w:val="rowtabella0"/>
              <w:jc w:val="center"/>
              <w:rPr>
                <w:color w:val="002060"/>
              </w:rPr>
            </w:pPr>
            <w:r w:rsidRPr="00DC196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F91F2" w14:textId="77777777" w:rsidR="00794A48" w:rsidRPr="00DC1967" w:rsidRDefault="00794A48" w:rsidP="00903F7D">
            <w:pPr>
              <w:pStyle w:val="rowtabella0"/>
              <w:jc w:val="center"/>
              <w:rPr>
                <w:color w:val="002060"/>
              </w:rPr>
            </w:pPr>
            <w:r w:rsidRPr="00DC1967">
              <w:rPr>
                <w:color w:val="002060"/>
              </w:rPr>
              <w:t>0</w:t>
            </w:r>
          </w:p>
        </w:tc>
      </w:tr>
      <w:tr w:rsidR="00794A48" w:rsidRPr="00DC1967" w14:paraId="7B0DC1E0"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C56200" w14:textId="77777777" w:rsidR="00794A48" w:rsidRPr="00DC1967" w:rsidRDefault="00794A48" w:rsidP="00903F7D">
            <w:pPr>
              <w:pStyle w:val="rowtabella0"/>
              <w:rPr>
                <w:color w:val="002060"/>
              </w:rPr>
            </w:pPr>
            <w:r w:rsidRPr="00DC1967">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D7364"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0918E"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CC057"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B9595"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65602"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E859C" w14:textId="77777777" w:rsidR="00794A48" w:rsidRPr="00DC1967" w:rsidRDefault="00794A48" w:rsidP="00903F7D">
            <w:pPr>
              <w:pStyle w:val="rowtabella0"/>
              <w:jc w:val="center"/>
              <w:rPr>
                <w:color w:val="002060"/>
              </w:rPr>
            </w:pPr>
            <w:r w:rsidRPr="00DC196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88751"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BF980" w14:textId="77777777" w:rsidR="00794A48" w:rsidRPr="00DC1967" w:rsidRDefault="00794A48" w:rsidP="00903F7D">
            <w:pPr>
              <w:pStyle w:val="rowtabella0"/>
              <w:jc w:val="center"/>
              <w:rPr>
                <w:color w:val="002060"/>
              </w:rPr>
            </w:pPr>
            <w:r w:rsidRPr="00DC196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FA3DB" w14:textId="77777777" w:rsidR="00794A48" w:rsidRPr="00DC1967" w:rsidRDefault="00794A48" w:rsidP="00903F7D">
            <w:pPr>
              <w:pStyle w:val="rowtabella0"/>
              <w:jc w:val="center"/>
              <w:rPr>
                <w:color w:val="002060"/>
              </w:rPr>
            </w:pPr>
            <w:r w:rsidRPr="00DC1967">
              <w:rPr>
                <w:color w:val="002060"/>
              </w:rPr>
              <w:t>0</w:t>
            </w:r>
          </w:p>
        </w:tc>
      </w:tr>
      <w:tr w:rsidR="00794A48" w:rsidRPr="00DC1967" w14:paraId="116F627A"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D3ACDA" w14:textId="77777777" w:rsidR="00794A48" w:rsidRPr="00DC1967" w:rsidRDefault="00794A48" w:rsidP="00903F7D">
            <w:pPr>
              <w:pStyle w:val="rowtabella0"/>
              <w:rPr>
                <w:color w:val="002060"/>
              </w:rPr>
            </w:pPr>
            <w:r w:rsidRPr="00DC1967">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B186A"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45F97"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40FD3"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0080B"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1412C"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E1126" w14:textId="77777777" w:rsidR="00794A48" w:rsidRPr="00DC1967" w:rsidRDefault="00794A48" w:rsidP="00903F7D">
            <w:pPr>
              <w:pStyle w:val="rowtabella0"/>
              <w:jc w:val="center"/>
              <w:rPr>
                <w:color w:val="002060"/>
              </w:rPr>
            </w:pPr>
            <w:r w:rsidRPr="00DC196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4A251" w14:textId="77777777" w:rsidR="00794A48" w:rsidRPr="00DC1967" w:rsidRDefault="00794A48" w:rsidP="00903F7D">
            <w:pPr>
              <w:pStyle w:val="rowtabella0"/>
              <w:jc w:val="center"/>
              <w:rPr>
                <w:color w:val="002060"/>
              </w:rPr>
            </w:pPr>
            <w:r w:rsidRPr="00DC196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3CA26"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F1401" w14:textId="77777777" w:rsidR="00794A48" w:rsidRPr="00DC1967" w:rsidRDefault="00794A48" w:rsidP="00903F7D">
            <w:pPr>
              <w:pStyle w:val="rowtabella0"/>
              <w:jc w:val="center"/>
              <w:rPr>
                <w:color w:val="002060"/>
              </w:rPr>
            </w:pPr>
            <w:r w:rsidRPr="00DC1967">
              <w:rPr>
                <w:color w:val="002060"/>
              </w:rPr>
              <w:t>0</w:t>
            </w:r>
          </w:p>
        </w:tc>
      </w:tr>
      <w:tr w:rsidR="00794A48" w:rsidRPr="00DC1967" w14:paraId="29CC3395"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219C50" w14:textId="77777777" w:rsidR="00794A48" w:rsidRPr="00DC1967" w:rsidRDefault="00794A48" w:rsidP="00903F7D">
            <w:pPr>
              <w:pStyle w:val="rowtabella0"/>
              <w:rPr>
                <w:color w:val="002060"/>
              </w:rPr>
            </w:pPr>
            <w:r w:rsidRPr="00DC1967">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69988"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CC29B"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2AA19"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4493C"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A7FED"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A8E21"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B321A" w14:textId="77777777" w:rsidR="00794A48" w:rsidRPr="00DC1967" w:rsidRDefault="00794A48" w:rsidP="00903F7D">
            <w:pPr>
              <w:pStyle w:val="rowtabella0"/>
              <w:jc w:val="center"/>
              <w:rPr>
                <w:color w:val="002060"/>
              </w:rPr>
            </w:pPr>
            <w:r w:rsidRPr="00DC196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DC611" w14:textId="77777777" w:rsidR="00794A48" w:rsidRPr="00DC1967" w:rsidRDefault="00794A48" w:rsidP="00903F7D">
            <w:pPr>
              <w:pStyle w:val="rowtabella0"/>
              <w:jc w:val="center"/>
              <w:rPr>
                <w:color w:val="002060"/>
              </w:rPr>
            </w:pPr>
            <w:r w:rsidRPr="00DC196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463F9" w14:textId="77777777" w:rsidR="00794A48" w:rsidRPr="00DC1967" w:rsidRDefault="00794A48" w:rsidP="00903F7D">
            <w:pPr>
              <w:pStyle w:val="rowtabella0"/>
              <w:jc w:val="center"/>
              <w:rPr>
                <w:color w:val="002060"/>
              </w:rPr>
            </w:pPr>
            <w:r w:rsidRPr="00DC1967">
              <w:rPr>
                <w:color w:val="002060"/>
              </w:rPr>
              <w:t>0</w:t>
            </w:r>
          </w:p>
        </w:tc>
      </w:tr>
      <w:tr w:rsidR="00794A48" w:rsidRPr="00DC1967" w14:paraId="14DB107F"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E392CE" w14:textId="77777777" w:rsidR="00794A48" w:rsidRPr="00DC1967" w:rsidRDefault="00794A48" w:rsidP="00903F7D">
            <w:pPr>
              <w:pStyle w:val="rowtabella0"/>
              <w:rPr>
                <w:color w:val="002060"/>
              </w:rPr>
            </w:pPr>
            <w:r w:rsidRPr="00DC1967">
              <w:rPr>
                <w:color w:val="002060"/>
              </w:rPr>
              <w:t>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39ABD"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41D73"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AA7FC"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B34E7"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97144"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AEE2F" w14:textId="77777777" w:rsidR="00794A48" w:rsidRPr="00DC1967" w:rsidRDefault="00794A48" w:rsidP="00903F7D">
            <w:pPr>
              <w:pStyle w:val="rowtabella0"/>
              <w:jc w:val="center"/>
              <w:rPr>
                <w:color w:val="002060"/>
              </w:rPr>
            </w:pPr>
            <w:r w:rsidRPr="00DC19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0488E" w14:textId="77777777" w:rsidR="00794A48" w:rsidRPr="00DC1967" w:rsidRDefault="00794A48" w:rsidP="00903F7D">
            <w:pPr>
              <w:pStyle w:val="rowtabella0"/>
              <w:jc w:val="center"/>
              <w:rPr>
                <w:color w:val="002060"/>
              </w:rPr>
            </w:pPr>
            <w:r w:rsidRPr="00DC196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C545D" w14:textId="77777777" w:rsidR="00794A48" w:rsidRPr="00DC1967" w:rsidRDefault="00794A48" w:rsidP="00903F7D">
            <w:pPr>
              <w:pStyle w:val="rowtabella0"/>
              <w:jc w:val="center"/>
              <w:rPr>
                <w:color w:val="002060"/>
              </w:rPr>
            </w:pPr>
            <w:r w:rsidRPr="00DC196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D5963" w14:textId="77777777" w:rsidR="00794A48" w:rsidRPr="00DC1967" w:rsidRDefault="00794A48" w:rsidP="00903F7D">
            <w:pPr>
              <w:pStyle w:val="rowtabella0"/>
              <w:jc w:val="center"/>
              <w:rPr>
                <w:color w:val="002060"/>
              </w:rPr>
            </w:pPr>
            <w:r w:rsidRPr="00DC1967">
              <w:rPr>
                <w:color w:val="002060"/>
              </w:rPr>
              <w:t>0</w:t>
            </w:r>
          </w:p>
        </w:tc>
      </w:tr>
      <w:tr w:rsidR="00794A48" w:rsidRPr="00DC1967" w14:paraId="11863CED"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149056" w14:textId="77777777" w:rsidR="00794A48" w:rsidRPr="00DC1967" w:rsidRDefault="00794A48" w:rsidP="00903F7D">
            <w:pPr>
              <w:pStyle w:val="rowtabella0"/>
              <w:rPr>
                <w:color w:val="002060"/>
              </w:rPr>
            </w:pPr>
            <w:r w:rsidRPr="00DC1967">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1EF8F"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02340"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55A71"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B7532"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BD854"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6EE33"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CF2A4" w14:textId="77777777" w:rsidR="00794A48" w:rsidRPr="00DC1967" w:rsidRDefault="00794A48" w:rsidP="00903F7D">
            <w:pPr>
              <w:pStyle w:val="rowtabella0"/>
              <w:jc w:val="center"/>
              <w:rPr>
                <w:color w:val="002060"/>
              </w:rPr>
            </w:pPr>
            <w:r w:rsidRPr="00DC196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56ECB" w14:textId="77777777" w:rsidR="00794A48" w:rsidRPr="00DC1967" w:rsidRDefault="00794A48" w:rsidP="00903F7D">
            <w:pPr>
              <w:pStyle w:val="rowtabella0"/>
              <w:jc w:val="center"/>
              <w:rPr>
                <w:color w:val="002060"/>
              </w:rPr>
            </w:pPr>
            <w:r w:rsidRPr="00DC196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84D32" w14:textId="77777777" w:rsidR="00794A48" w:rsidRPr="00DC1967" w:rsidRDefault="00794A48" w:rsidP="00903F7D">
            <w:pPr>
              <w:pStyle w:val="rowtabella0"/>
              <w:jc w:val="center"/>
              <w:rPr>
                <w:color w:val="002060"/>
              </w:rPr>
            </w:pPr>
            <w:r w:rsidRPr="00DC1967">
              <w:rPr>
                <w:color w:val="002060"/>
              </w:rPr>
              <w:t>0</w:t>
            </w:r>
          </w:p>
        </w:tc>
      </w:tr>
      <w:tr w:rsidR="00794A48" w:rsidRPr="00DC1967" w14:paraId="16AA2AC6"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DC07B1" w14:textId="77777777" w:rsidR="00794A48" w:rsidRPr="00DC1967" w:rsidRDefault="00794A48" w:rsidP="00903F7D">
            <w:pPr>
              <w:pStyle w:val="rowtabella0"/>
              <w:rPr>
                <w:color w:val="002060"/>
              </w:rPr>
            </w:pPr>
            <w:r w:rsidRPr="00DC1967">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008F6"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4A246"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260A0"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1A414"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077D3"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183FD"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14C71" w14:textId="77777777" w:rsidR="00794A48" w:rsidRPr="00DC1967" w:rsidRDefault="00794A48" w:rsidP="00903F7D">
            <w:pPr>
              <w:pStyle w:val="rowtabella0"/>
              <w:jc w:val="center"/>
              <w:rPr>
                <w:color w:val="002060"/>
              </w:rPr>
            </w:pPr>
            <w:r w:rsidRPr="00DC196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E421F" w14:textId="77777777" w:rsidR="00794A48" w:rsidRPr="00DC1967" w:rsidRDefault="00794A48" w:rsidP="00903F7D">
            <w:pPr>
              <w:pStyle w:val="rowtabella0"/>
              <w:jc w:val="center"/>
              <w:rPr>
                <w:color w:val="002060"/>
              </w:rPr>
            </w:pPr>
            <w:r w:rsidRPr="00DC196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B8C83" w14:textId="77777777" w:rsidR="00794A48" w:rsidRPr="00DC1967" w:rsidRDefault="00794A48" w:rsidP="00903F7D">
            <w:pPr>
              <w:pStyle w:val="rowtabella0"/>
              <w:jc w:val="center"/>
              <w:rPr>
                <w:color w:val="002060"/>
              </w:rPr>
            </w:pPr>
            <w:r w:rsidRPr="00DC1967">
              <w:rPr>
                <w:color w:val="002060"/>
              </w:rPr>
              <w:t>0</w:t>
            </w:r>
          </w:p>
        </w:tc>
      </w:tr>
      <w:tr w:rsidR="00794A48" w:rsidRPr="00DC1967" w14:paraId="2FC56F29"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37B5B7" w14:textId="77777777" w:rsidR="00794A48" w:rsidRPr="00DC1967" w:rsidRDefault="00794A48" w:rsidP="00903F7D">
            <w:pPr>
              <w:pStyle w:val="rowtabella0"/>
              <w:rPr>
                <w:color w:val="002060"/>
              </w:rPr>
            </w:pPr>
            <w:proofErr w:type="spellStart"/>
            <w:r w:rsidRPr="00DC1967">
              <w:rPr>
                <w:color w:val="002060"/>
              </w:rPr>
              <w:t>sq.B</w:t>
            </w:r>
            <w:proofErr w:type="spellEnd"/>
            <w:r w:rsidRPr="00DC1967">
              <w:rPr>
                <w:color w:val="002060"/>
              </w:rPr>
              <w:t xml:space="preserve">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2E169"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E27E6"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D8995"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3E99A"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595EE"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5B542"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79119"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64A0B"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3594C" w14:textId="77777777" w:rsidR="00794A48" w:rsidRPr="00DC1967" w:rsidRDefault="00794A48" w:rsidP="00903F7D">
            <w:pPr>
              <w:pStyle w:val="rowtabella0"/>
              <w:jc w:val="center"/>
              <w:rPr>
                <w:color w:val="002060"/>
              </w:rPr>
            </w:pPr>
            <w:r w:rsidRPr="00DC1967">
              <w:rPr>
                <w:color w:val="002060"/>
              </w:rPr>
              <w:t>0</w:t>
            </w:r>
          </w:p>
        </w:tc>
      </w:tr>
      <w:tr w:rsidR="00794A48" w:rsidRPr="00DC1967" w14:paraId="020FFA8B" w14:textId="77777777" w:rsidTr="00903F7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46345D" w14:textId="77777777" w:rsidR="00794A48" w:rsidRPr="00DC1967" w:rsidRDefault="00794A48" w:rsidP="00903F7D">
            <w:pPr>
              <w:pStyle w:val="rowtabella0"/>
              <w:rPr>
                <w:color w:val="002060"/>
              </w:rPr>
            </w:pPr>
            <w:proofErr w:type="spellStart"/>
            <w:r w:rsidRPr="00DC1967">
              <w:rPr>
                <w:color w:val="002060"/>
              </w:rPr>
              <w:t>sq.B</w:t>
            </w:r>
            <w:proofErr w:type="spellEnd"/>
            <w:r w:rsidRPr="00DC1967">
              <w:rPr>
                <w:color w:val="002060"/>
              </w:rPr>
              <w:t xml:space="preserve">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39DAA"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46058"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0E4CA"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5E489"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D3CBB"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F870F"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D1BF9"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6EAEA"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EC31E" w14:textId="77777777" w:rsidR="00794A48" w:rsidRPr="00DC1967" w:rsidRDefault="00794A48" w:rsidP="00903F7D">
            <w:pPr>
              <w:pStyle w:val="rowtabella0"/>
              <w:jc w:val="center"/>
              <w:rPr>
                <w:color w:val="002060"/>
              </w:rPr>
            </w:pPr>
            <w:r w:rsidRPr="00DC1967">
              <w:rPr>
                <w:color w:val="002060"/>
              </w:rPr>
              <w:t>0</w:t>
            </w:r>
          </w:p>
        </w:tc>
      </w:tr>
    </w:tbl>
    <w:p w14:paraId="3A0B5327" w14:textId="77777777" w:rsidR="00794A48" w:rsidRPr="00DC1967" w:rsidRDefault="00794A48" w:rsidP="00794A48">
      <w:pPr>
        <w:pStyle w:val="breakline"/>
        <w:rPr>
          <w:rFonts w:eastAsiaTheme="minorEastAsia"/>
          <w:color w:val="002060"/>
        </w:rPr>
      </w:pPr>
    </w:p>
    <w:p w14:paraId="5F81E2E6" w14:textId="77777777" w:rsidR="00794A48" w:rsidRPr="00DC1967" w:rsidRDefault="00794A48" w:rsidP="00794A48">
      <w:pPr>
        <w:pStyle w:val="breakline"/>
        <w:rPr>
          <w:color w:val="002060"/>
        </w:rPr>
      </w:pPr>
    </w:p>
    <w:p w14:paraId="14EA7955" w14:textId="77777777" w:rsidR="00794A48" w:rsidRPr="00DC1967" w:rsidRDefault="00794A48" w:rsidP="00794A48">
      <w:pPr>
        <w:pStyle w:val="sottotitolocampionato10"/>
        <w:rPr>
          <w:color w:val="002060"/>
        </w:rPr>
      </w:pPr>
      <w:r w:rsidRPr="00DC196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94A48" w:rsidRPr="00DC1967" w14:paraId="4991B8FE" w14:textId="77777777" w:rsidTr="00903F7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D7B50" w14:textId="77777777" w:rsidR="00794A48" w:rsidRPr="00DC1967" w:rsidRDefault="00794A48" w:rsidP="00903F7D">
            <w:pPr>
              <w:pStyle w:val="headertabella0"/>
              <w:rPr>
                <w:color w:val="002060"/>
              </w:rPr>
            </w:pPr>
            <w:r w:rsidRPr="00DC196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05FD7" w14:textId="77777777" w:rsidR="00794A48" w:rsidRPr="00DC1967" w:rsidRDefault="00794A48" w:rsidP="00903F7D">
            <w:pPr>
              <w:pStyle w:val="headertabella0"/>
              <w:rPr>
                <w:color w:val="002060"/>
              </w:rPr>
            </w:pPr>
            <w:r w:rsidRPr="00DC196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59824B" w14:textId="77777777" w:rsidR="00794A48" w:rsidRPr="00DC1967" w:rsidRDefault="00794A48" w:rsidP="00903F7D">
            <w:pPr>
              <w:pStyle w:val="headertabella0"/>
              <w:rPr>
                <w:color w:val="002060"/>
              </w:rPr>
            </w:pPr>
            <w:r w:rsidRPr="00DC196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830C7" w14:textId="77777777" w:rsidR="00794A48" w:rsidRPr="00DC1967" w:rsidRDefault="00794A48" w:rsidP="00903F7D">
            <w:pPr>
              <w:pStyle w:val="headertabella0"/>
              <w:rPr>
                <w:color w:val="002060"/>
              </w:rPr>
            </w:pPr>
            <w:r w:rsidRPr="00DC196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A4466C" w14:textId="77777777" w:rsidR="00794A48" w:rsidRPr="00DC1967" w:rsidRDefault="00794A48" w:rsidP="00903F7D">
            <w:pPr>
              <w:pStyle w:val="headertabella0"/>
              <w:rPr>
                <w:color w:val="002060"/>
              </w:rPr>
            </w:pPr>
            <w:r w:rsidRPr="00DC196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2E610C" w14:textId="77777777" w:rsidR="00794A48" w:rsidRPr="00DC1967" w:rsidRDefault="00794A48" w:rsidP="00903F7D">
            <w:pPr>
              <w:pStyle w:val="headertabella0"/>
              <w:rPr>
                <w:color w:val="002060"/>
              </w:rPr>
            </w:pPr>
            <w:r w:rsidRPr="00DC196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4DCB98" w14:textId="77777777" w:rsidR="00794A48" w:rsidRPr="00DC1967" w:rsidRDefault="00794A48" w:rsidP="00903F7D">
            <w:pPr>
              <w:pStyle w:val="headertabella0"/>
              <w:rPr>
                <w:color w:val="002060"/>
              </w:rPr>
            </w:pPr>
            <w:r w:rsidRPr="00DC196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875F0" w14:textId="77777777" w:rsidR="00794A48" w:rsidRPr="00DC1967" w:rsidRDefault="00794A48" w:rsidP="00903F7D">
            <w:pPr>
              <w:pStyle w:val="headertabella0"/>
              <w:rPr>
                <w:color w:val="002060"/>
              </w:rPr>
            </w:pPr>
            <w:r w:rsidRPr="00DC196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214B6F" w14:textId="77777777" w:rsidR="00794A48" w:rsidRPr="00DC1967" w:rsidRDefault="00794A48" w:rsidP="00903F7D">
            <w:pPr>
              <w:pStyle w:val="headertabella0"/>
              <w:rPr>
                <w:color w:val="002060"/>
              </w:rPr>
            </w:pPr>
            <w:r w:rsidRPr="00DC196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57B399" w14:textId="77777777" w:rsidR="00794A48" w:rsidRPr="00DC1967" w:rsidRDefault="00794A48" w:rsidP="00903F7D">
            <w:pPr>
              <w:pStyle w:val="headertabella0"/>
              <w:rPr>
                <w:color w:val="002060"/>
              </w:rPr>
            </w:pPr>
            <w:r w:rsidRPr="00DC1967">
              <w:rPr>
                <w:color w:val="002060"/>
              </w:rPr>
              <w:t>PE</w:t>
            </w:r>
          </w:p>
        </w:tc>
      </w:tr>
      <w:tr w:rsidR="00794A48" w:rsidRPr="00DC1967" w14:paraId="3EE57A05" w14:textId="77777777" w:rsidTr="00903F7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72BBE4" w14:textId="77777777" w:rsidR="00794A48" w:rsidRPr="00DC1967" w:rsidRDefault="00794A48" w:rsidP="00903F7D">
            <w:pPr>
              <w:pStyle w:val="rowtabella0"/>
              <w:rPr>
                <w:color w:val="002060"/>
              </w:rPr>
            </w:pPr>
            <w:r w:rsidRPr="00DC1967">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F0EF1" w14:textId="77777777" w:rsidR="00794A48" w:rsidRPr="00DC1967" w:rsidRDefault="00794A48" w:rsidP="00903F7D">
            <w:pPr>
              <w:pStyle w:val="rowtabella0"/>
              <w:jc w:val="center"/>
              <w:rPr>
                <w:color w:val="002060"/>
              </w:rPr>
            </w:pPr>
            <w:r w:rsidRPr="00DC19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D09CB"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D8D36"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F09A3"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194D3"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717A1" w14:textId="77777777" w:rsidR="00794A48" w:rsidRPr="00DC1967" w:rsidRDefault="00794A48" w:rsidP="00903F7D">
            <w:pPr>
              <w:pStyle w:val="rowtabella0"/>
              <w:jc w:val="center"/>
              <w:rPr>
                <w:color w:val="002060"/>
              </w:rPr>
            </w:pPr>
            <w:r w:rsidRPr="00DC196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23F13"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A8F99" w14:textId="77777777" w:rsidR="00794A48" w:rsidRPr="00DC1967" w:rsidRDefault="00794A48" w:rsidP="00903F7D">
            <w:pPr>
              <w:pStyle w:val="rowtabella0"/>
              <w:jc w:val="center"/>
              <w:rPr>
                <w:color w:val="002060"/>
              </w:rPr>
            </w:pPr>
            <w:r w:rsidRPr="00DC196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3B64D" w14:textId="77777777" w:rsidR="00794A48" w:rsidRPr="00DC1967" w:rsidRDefault="00794A48" w:rsidP="00903F7D">
            <w:pPr>
              <w:pStyle w:val="rowtabella0"/>
              <w:jc w:val="center"/>
              <w:rPr>
                <w:color w:val="002060"/>
              </w:rPr>
            </w:pPr>
            <w:r w:rsidRPr="00DC1967">
              <w:rPr>
                <w:color w:val="002060"/>
              </w:rPr>
              <w:t>0</w:t>
            </w:r>
          </w:p>
        </w:tc>
      </w:tr>
      <w:tr w:rsidR="00794A48" w:rsidRPr="00DC1967" w14:paraId="2FC8FD6B"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86E7B0" w14:textId="77777777" w:rsidR="00794A48" w:rsidRPr="00DC1967" w:rsidRDefault="00794A48" w:rsidP="00903F7D">
            <w:pPr>
              <w:pStyle w:val="rowtabella0"/>
              <w:rPr>
                <w:color w:val="002060"/>
              </w:rPr>
            </w:pPr>
            <w:r w:rsidRPr="00DC1967">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3048F"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2AF93"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67B23"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EB44C"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7A57E"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4C378" w14:textId="77777777" w:rsidR="00794A48" w:rsidRPr="00DC1967" w:rsidRDefault="00794A48" w:rsidP="00903F7D">
            <w:pPr>
              <w:pStyle w:val="rowtabella0"/>
              <w:jc w:val="center"/>
              <w:rPr>
                <w:color w:val="002060"/>
              </w:rPr>
            </w:pPr>
            <w:r w:rsidRPr="00DC196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B8D44"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725CB" w14:textId="77777777" w:rsidR="00794A48" w:rsidRPr="00DC1967" w:rsidRDefault="00794A48" w:rsidP="00903F7D">
            <w:pPr>
              <w:pStyle w:val="rowtabella0"/>
              <w:jc w:val="center"/>
              <w:rPr>
                <w:color w:val="002060"/>
              </w:rPr>
            </w:pPr>
            <w:r w:rsidRPr="00DC196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1D082" w14:textId="77777777" w:rsidR="00794A48" w:rsidRPr="00DC1967" w:rsidRDefault="00794A48" w:rsidP="00903F7D">
            <w:pPr>
              <w:pStyle w:val="rowtabella0"/>
              <w:jc w:val="center"/>
              <w:rPr>
                <w:color w:val="002060"/>
              </w:rPr>
            </w:pPr>
            <w:r w:rsidRPr="00DC1967">
              <w:rPr>
                <w:color w:val="002060"/>
              </w:rPr>
              <w:t>0</w:t>
            </w:r>
          </w:p>
        </w:tc>
      </w:tr>
      <w:tr w:rsidR="00794A48" w:rsidRPr="00DC1967" w14:paraId="5E45E429"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AEC4D1" w14:textId="77777777" w:rsidR="00794A48" w:rsidRPr="00DC1967" w:rsidRDefault="00794A48" w:rsidP="00903F7D">
            <w:pPr>
              <w:pStyle w:val="rowtabella0"/>
              <w:rPr>
                <w:color w:val="002060"/>
              </w:rPr>
            </w:pPr>
            <w:r w:rsidRPr="00DC1967">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162AF"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3CED6"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29381"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17257"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C349B"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AFAF5" w14:textId="77777777" w:rsidR="00794A48" w:rsidRPr="00DC1967" w:rsidRDefault="00794A48" w:rsidP="00903F7D">
            <w:pPr>
              <w:pStyle w:val="rowtabella0"/>
              <w:jc w:val="center"/>
              <w:rPr>
                <w:color w:val="002060"/>
              </w:rPr>
            </w:pPr>
            <w:r w:rsidRPr="00DC19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A66AA" w14:textId="77777777" w:rsidR="00794A48" w:rsidRPr="00DC1967" w:rsidRDefault="00794A48" w:rsidP="00903F7D">
            <w:pPr>
              <w:pStyle w:val="rowtabella0"/>
              <w:jc w:val="center"/>
              <w:rPr>
                <w:color w:val="002060"/>
              </w:rPr>
            </w:pPr>
            <w:r w:rsidRPr="00DC196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1638B"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4B8E4" w14:textId="77777777" w:rsidR="00794A48" w:rsidRPr="00DC1967" w:rsidRDefault="00794A48" w:rsidP="00903F7D">
            <w:pPr>
              <w:pStyle w:val="rowtabella0"/>
              <w:jc w:val="center"/>
              <w:rPr>
                <w:color w:val="002060"/>
              </w:rPr>
            </w:pPr>
            <w:r w:rsidRPr="00DC1967">
              <w:rPr>
                <w:color w:val="002060"/>
              </w:rPr>
              <w:t>0</w:t>
            </w:r>
          </w:p>
        </w:tc>
      </w:tr>
      <w:tr w:rsidR="00794A48" w:rsidRPr="00DC1967" w14:paraId="43B13CF2"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4ED0DC" w14:textId="77777777" w:rsidR="00794A48" w:rsidRPr="00DC1967" w:rsidRDefault="00794A48" w:rsidP="00903F7D">
            <w:pPr>
              <w:pStyle w:val="rowtabella0"/>
              <w:rPr>
                <w:color w:val="002060"/>
              </w:rPr>
            </w:pPr>
            <w:r w:rsidRPr="00DC1967">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F6B33"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07737"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A6434"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2F609"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57443"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A02A3" w14:textId="77777777" w:rsidR="00794A48" w:rsidRPr="00DC1967" w:rsidRDefault="00794A48" w:rsidP="00903F7D">
            <w:pPr>
              <w:pStyle w:val="rowtabella0"/>
              <w:jc w:val="center"/>
              <w:rPr>
                <w:color w:val="002060"/>
              </w:rPr>
            </w:pPr>
            <w:r w:rsidRPr="00DC196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3E7F5" w14:textId="77777777" w:rsidR="00794A48" w:rsidRPr="00DC1967" w:rsidRDefault="00794A48" w:rsidP="00903F7D">
            <w:pPr>
              <w:pStyle w:val="rowtabella0"/>
              <w:jc w:val="center"/>
              <w:rPr>
                <w:color w:val="002060"/>
              </w:rPr>
            </w:pPr>
            <w:r w:rsidRPr="00DC196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65315"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E257F" w14:textId="77777777" w:rsidR="00794A48" w:rsidRPr="00DC1967" w:rsidRDefault="00794A48" w:rsidP="00903F7D">
            <w:pPr>
              <w:pStyle w:val="rowtabella0"/>
              <w:jc w:val="center"/>
              <w:rPr>
                <w:color w:val="002060"/>
              </w:rPr>
            </w:pPr>
            <w:r w:rsidRPr="00DC1967">
              <w:rPr>
                <w:color w:val="002060"/>
              </w:rPr>
              <w:t>0</w:t>
            </w:r>
          </w:p>
        </w:tc>
      </w:tr>
      <w:tr w:rsidR="00794A48" w:rsidRPr="00DC1967" w14:paraId="737A54ED"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7BF885" w14:textId="77777777" w:rsidR="00794A48" w:rsidRPr="00DC1967" w:rsidRDefault="00794A48" w:rsidP="00903F7D">
            <w:pPr>
              <w:pStyle w:val="rowtabella0"/>
              <w:rPr>
                <w:color w:val="002060"/>
              </w:rPr>
            </w:pPr>
            <w:r w:rsidRPr="00DC1967">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9A950"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10EE0"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457D0"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9C41A"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51380"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A11A8" w14:textId="77777777" w:rsidR="00794A48" w:rsidRPr="00DC1967" w:rsidRDefault="00794A48" w:rsidP="00903F7D">
            <w:pPr>
              <w:pStyle w:val="rowtabella0"/>
              <w:jc w:val="center"/>
              <w:rPr>
                <w:color w:val="002060"/>
              </w:rPr>
            </w:pPr>
            <w:r w:rsidRPr="00DC19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4331E" w14:textId="77777777" w:rsidR="00794A48" w:rsidRPr="00DC1967" w:rsidRDefault="00794A48" w:rsidP="00903F7D">
            <w:pPr>
              <w:pStyle w:val="rowtabella0"/>
              <w:jc w:val="center"/>
              <w:rPr>
                <w:color w:val="002060"/>
              </w:rPr>
            </w:pPr>
            <w:r w:rsidRPr="00DC196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A04FA" w14:textId="77777777" w:rsidR="00794A48" w:rsidRPr="00DC1967" w:rsidRDefault="00794A48" w:rsidP="00903F7D">
            <w:pPr>
              <w:pStyle w:val="rowtabella0"/>
              <w:jc w:val="center"/>
              <w:rPr>
                <w:color w:val="002060"/>
              </w:rPr>
            </w:pPr>
            <w:r w:rsidRPr="00DC19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DC70F" w14:textId="77777777" w:rsidR="00794A48" w:rsidRPr="00DC1967" w:rsidRDefault="00794A48" w:rsidP="00903F7D">
            <w:pPr>
              <w:pStyle w:val="rowtabella0"/>
              <w:jc w:val="center"/>
              <w:rPr>
                <w:color w:val="002060"/>
              </w:rPr>
            </w:pPr>
            <w:r w:rsidRPr="00DC1967">
              <w:rPr>
                <w:color w:val="002060"/>
              </w:rPr>
              <w:t>0</w:t>
            </w:r>
          </w:p>
        </w:tc>
      </w:tr>
      <w:tr w:rsidR="00794A48" w:rsidRPr="00DC1967" w14:paraId="1D3A9E7C"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18F711" w14:textId="77777777" w:rsidR="00794A48" w:rsidRPr="00DC1967" w:rsidRDefault="00794A48" w:rsidP="00903F7D">
            <w:pPr>
              <w:pStyle w:val="rowtabella0"/>
              <w:rPr>
                <w:color w:val="002060"/>
                <w:lang w:val="es-ES"/>
              </w:rPr>
            </w:pPr>
            <w:r w:rsidRPr="00DC1967">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B2177"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FA75A"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3E85B"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5E1E6"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7EB2D"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60726" w14:textId="77777777" w:rsidR="00794A48" w:rsidRPr="00DC1967" w:rsidRDefault="00794A48" w:rsidP="00903F7D">
            <w:pPr>
              <w:pStyle w:val="rowtabella0"/>
              <w:jc w:val="center"/>
              <w:rPr>
                <w:color w:val="002060"/>
              </w:rPr>
            </w:pPr>
            <w:r w:rsidRPr="00DC19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D0291" w14:textId="77777777" w:rsidR="00794A48" w:rsidRPr="00DC1967" w:rsidRDefault="00794A48" w:rsidP="00903F7D">
            <w:pPr>
              <w:pStyle w:val="rowtabella0"/>
              <w:jc w:val="center"/>
              <w:rPr>
                <w:color w:val="002060"/>
              </w:rPr>
            </w:pPr>
            <w:r w:rsidRPr="00DC196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82C46" w14:textId="77777777" w:rsidR="00794A48" w:rsidRPr="00DC1967" w:rsidRDefault="00794A48" w:rsidP="00903F7D">
            <w:pPr>
              <w:pStyle w:val="rowtabella0"/>
              <w:jc w:val="center"/>
              <w:rPr>
                <w:color w:val="002060"/>
              </w:rPr>
            </w:pPr>
            <w:r w:rsidRPr="00DC196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74ABB" w14:textId="77777777" w:rsidR="00794A48" w:rsidRPr="00DC1967" w:rsidRDefault="00794A48" w:rsidP="00903F7D">
            <w:pPr>
              <w:pStyle w:val="rowtabella0"/>
              <w:jc w:val="center"/>
              <w:rPr>
                <w:color w:val="002060"/>
              </w:rPr>
            </w:pPr>
            <w:r w:rsidRPr="00DC1967">
              <w:rPr>
                <w:color w:val="002060"/>
              </w:rPr>
              <w:t>0</w:t>
            </w:r>
          </w:p>
        </w:tc>
      </w:tr>
      <w:tr w:rsidR="00794A48" w:rsidRPr="00DC1967" w14:paraId="3A8D49C8"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DEB783" w14:textId="77777777" w:rsidR="00794A48" w:rsidRPr="00DC1967" w:rsidRDefault="00794A48" w:rsidP="00903F7D">
            <w:pPr>
              <w:pStyle w:val="rowtabella0"/>
              <w:rPr>
                <w:color w:val="002060"/>
              </w:rPr>
            </w:pPr>
            <w:r w:rsidRPr="00DC1967">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30CD5"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0251D"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CAC4B"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A7C28"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9EC3D"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8B49A"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56CFB" w14:textId="77777777" w:rsidR="00794A48" w:rsidRPr="00DC1967" w:rsidRDefault="00794A48" w:rsidP="00903F7D">
            <w:pPr>
              <w:pStyle w:val="rowtabella0"/>
              <w:jc w:val="center"/>
              <w:rPr>
                <w:color w:val="002060"/>
              </w:rPr>
            </w:pPr>
            <w:r w:rsidRPr="00DC196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2CEE6" w14:textId="77777777" w:rsidR="00794A48" w:rsidRPr="00DC1967" w:rsidRDefault="00794A48" w:rsidP="00903F7D">
            <w:pPr>
              <w:pStyle w:val="rowtabella0"/>
              <w:jc w:val="center"/>
              <w:rPr>
                <w:color w:val="002060"/>
              </w:rPr>
            </w:pPr>
            <w:r w:rsidRPr="00DC196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80ED2" w14:textId="77777777" w:rsidR="00794A48" w:rsidRPr="00DC1967" w:rsidRDefault="00794A48" w:rsidP="00903F7D">
            <w:pPr>
              <w:pStyle w:val="rowtabella0"/>
              <w:jc w:val="center"/>
              <w:rPr>
                <w:color w:val="002060"/>
              </w:rPr>
            </w:pPr>
            <w:r w:rsidRPr="00DC1967">
              <w:rPr>
                <w:color w:val="002060"/>
              </w:rPr>
              <w:t>0</w:t>
            </w:r>
          </w:p>
        </w:tc>
      </w:tr>
      <w:tr w:rsidR="00794A48" w:rsidRPr="00DC1967" w14:paraId="67F88B51"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546009" w14:textId="77777777" w:rsidR="00794A48" w:rsidRPr="00DC1967" w:rsidRDefault="00794A48" w:rsidP="00903F7D">
            <w:pPr>
              <w:pStyle w:val="rowtabella0"/>
              <w:rPr>
                <w:color w:val="002060"/>
              </w:rPr>
            </w:pPr>
            <w:proofErr w:type="spellStart"/>
            <w:r w:rsidRPr="00DC1967">
              <w:rPr>
                <w:color w:val="002060"/>
              </w:rPr>
              <w:t>sq.C</w:t>
            </w:r>
            <w:proofErr w:type="spellEnd"/>
            <w:r w:rsidRPr="00DC1967">
              <w:rPr>
                <w:color w:val="002060"/>
              </w:rPr>
              <w:t xml:space="preserve"> AMICI DEL CENTROSOCIOSQ.C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52612"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22A20"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6E033"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3BE73"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E04EA"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F6C3F"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8A97E"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B233D"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3942E" w14:textId="77777777" w:rsidR="00794A48" w:rsidRPr="00DC1967" w:rsidRDefault="00794A48" w:rsidP="00903F7D">
            <w:pPr>
              <w:pStyle w:val="rowtabella0"/>
              <w:jc w:val="center"/>
              <w:rPr>
                <w:color w:val="002060"/>
              </w:rPr>
            </w:pPr>
            <w:r w:rsidRPr="00DC1967">
              <w:rPr>
                <w:color w:val="002060"/>
              </w:rPr>
              <w:t>0</w:t>
            </w:r>
          </w:p>
        </w:tc>
      </w:tr>
      <w:tr w:rsidR="00794A48" w:rsidRPr="00DC1967" w14:paraId="204A6FC6"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057DC3" w14:textId="77777777" w:rsidR="00794A48" w:rsidRPr="00DC1967" w:rsidRDefault="00794A48" w:rsidP="00903F7D">
            <w:pPr>
              <w:pStyle w:val="rowtabella0"/>
              <w:rPr>
                <w:color w:val="002060"/>
              </w:rPr>
            </w:pPr>
            <w:proofErr w:type="spellStart"/>
            <w:r w:rsidRPr="00DC1967">
              <w:rPr>
                <w:color w:val="002060"/>
              </w:rPr>
              <w:t>sq.B</w:t>
            </w:r>
            <w:proofErr w:type="spellEnd"/>
            <w:r w:rsidRPr="00DC1967">
              <w:rPr>
                <w:color w:val="002060"/>
              </w:rPr>
              <w:t xml:space="preserve"> CALCIO A 5 CORINALDO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68BC9"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D9814"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00D0F"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1D177"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D93FB"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2BE2E"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6B4D1"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3820E"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11B8B" w14:textId="77777777" w:rsidR="00794A48" w:rsidRPr="00DC1967" w:rsidRDefault="00794A48" w:rsidP="00903F7D">
            <w:pPr>
              <w:pStyle w:val="rowtabella0"/>
              <w:jc w:val="center"/>
              <w:rPr>
                <w:color w:val="002060"/>
              </w:rPr>
            </w:pPr>
            <w:r w:rsidRPr="00DC1967">
              <w:rPr>
                <w:color w:val="002060"/>
              </w:rPr>
              <w:t>0</w:t>
            </w:r>
          </w:p>
        </w:tc>
      </w:tr>
      <w:tr w:rsidR="00794A48" w:rsidRPr="00DC1967" w14:paraId="4E27848F" w14:textId="77777777" w:rsidTr="00903F7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AED552" w14:textId="77777777" w:rsidR="00794A48" w:rsidRPr="00DC1967" w:rsidRDefault="00794A48" w:rsidP="00903F7D">
            <w:pPr>
              <w:pStyle w:val="rowtabella0"/>
              <w:rPr>
                <w:color w:val="002060"/>
              </w:rPr>
            </w:pPr>
            <w:proofErr w:type="spellStart"/>
            <w:r w:rsidRPr="00DC1967">
              <w:rPr>
                <w:color w:val="002060"/>
              </w:rPr>
              <w:t>sq.C</w:t>
            </w:r>
            <w:proofErr w:type="spellEnd"/>
            <w:r w:rsidRPr="00DC1967">
              <w:rPr>
                <w:color w:val="002060"/>
              </w:rPr>
              <w:t xml:space="preserve"> ITALSERVICE C5 </w:t>
            </w:r>
            <w:proofErr w:type="spellStart"/>
            <w:r w:rsidRPr="00DC1967">
              <w:rPr>
                <w:color w:val="002060"/>
              </w:rPr>
              <w:t>sq.C</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A952F"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A2995"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9F61F"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3D78E"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149AF"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4BC61"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BAE2D"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5E57D"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1D0E3" w14:textId="77777777" w:rsidR="00794A48" w:rsidRPr="00DC1967" w:rsidRDefault="00794A48" w:rsidP="00903F7D">
            <w:pPr>
              <w:pStyle w:val="rowtabella0"/>
              <w:jc w:val="center"/>
              <w:rPr>
                <w:color w:val="002060"/>
              </w:rPr>
            </w:pPr>
            <w:r w:rsidRPr="00DC1967">
              <w:rPr>
                <w:color w:val="002060"/>
              </w:rPr>
              <w:t>0</w:t>
            </w:r>
          </w:p>
        </w:tc>
      </w:tr>
    </w:tbl>
    <w:p w14:paraId="5D153199" w14:textId="77777777" w:rsidR="00794A48" w:rsidRPr="00DC1967" w:rsidRDefault="00794A48" w:rsidP="00794A48">
      <w:pPr>
        <w:pStyle w:val="breakline"/>
        <w:rPr>
          <w:rFonts w:eastAsiaTheme="minorEastAsia"/>
          <w:color w:val="002060"/>
        </w:rPr>
      </w:pPr>
    </w:p>
    <w:p w14:paraId="111C97A5" w14:textId="77777777" w:rsidR="00794A48" w:rsidRPr="00DC1967" w:rsidRDefault="00794A48" w:rsidP="00794A48">
      <w:pPr>
        <w:pStyle w:val="breakline"/>
        <w:rPr>
          <w:color w:val="002060"/>
        </w:rPr>
      </w:pPr>
    </w:p>
    <w:p w14:paraId="10F25F59" w14:textId="77777777" w:rsidR="00794A48" w:rsidRPr="00DC1967" w:rsidRDefault="00794A48" w:rsidP="00794A48">
      <w:pPr>
        <w:pStyle w:val="sottotitolocampionato10"/>
        <w:rPr>
          <w:color w:val="002060"/>
        </w:rPr>
      </w:pPr>
      <w:r w:rsidRPr="00DC1967">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94A48" w:rsidRPr="00DC1967" w14:paraId="5CB598D2" w14:textId="77777777" w:rsidTr="00903F7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09AF8" w14:textId="77777777" w:rsidR="00794A48" w:rsidRPr="00DC1967" w:rsidRDefault="00794A48" w:rsidP="00903F7D">
            <w:pPr>
              <w:pStyle w:val="headertabella0"/>
              <w:rPr>
                <w:color w:val="002060"/>
              </w:rPr>
            </w:pPr>
            <w:r w:rsidRPr="00DC196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85FA6D" w14:textId="77777777" w:rsidR="00794A48" w:rsidRPr="00DC1967" w:rsidRDefault="00794A48" w:rsidP="00903F7D">
            <w:pPr>
              <w:pStyle w:val="headertabella0"/>
              <w:rPr>
                <w:color w:val="002060"/>
              </w:rPr>
            </w:pPr>
            <w:r w:rsidRPr="00DC196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51BBD" w14:textId="77777777" w:rsidR="00794A48" w:rsidRPr="00DC1967" w:rsidRDefault="00794A48" w:rsidP="00903F7D">
            <w:pPr>
              <w:pStyle w:val="headertabella0"/>
              <w:rPr>
                <w:color w:val="002060"/>
              </w:rPr>
            </w:pPr>
            <w:r w:rsidRPr="00DC196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5EA1E" w14:textId="77777777" w:rsidR="00794A48" w:rsidRPr="00DC1967" w:rsidRDefault="00794A48" w:rsidP="00903F7D">
            <w:pPr>
              <w:pStyle w:val="headertabella0"/>
              <w:rPr>
                <w:color w:val="002060"/>
              </w:rPr>
            </w:pPr>
            <w:r w:rsidRPr="00DC196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34D2C" w14:textId="77777777" w:rsidR="00794A48" w:rsidRPr="00DC1967" w:rsidRDefault="00794A48" w:rsidP="00903F7D">
            <w:pPr>
              <w:pStyle w:val="headertabella0"/>
              <w:rPr>
                <w:color w:val="002060"/>
              </w:rPr>
            </w:pPr>
            <w:r w:rsidRPr="00DC196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48DBE" w14:textId="77777777" w:rsidR="00794A48" w:rsidRPr="00DC1967" w:rsidRDefault="00794A48" w:rsidP="00903F7D">
            <w:pPr>
              <w:pStyle w:val="headertabella0"/>
              <w:rPr>
                <w:color w:val="002060"/>
              </w:rPr>
            </w:pPr>
            <w:r w:rsidRPr="00DC196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FE7610" w14:textId="77777777" w:rsidR="00794A48" w:rsidRPr="00DC1967" w:rsidRDefault="00794A48" w:rsidP="00903F7D">
            <w:pPr>
              <w:pStyle w:val="headertabella0"/>
              <w:rPr>
                <w:color w:val="002060"/>
              </w:rPr>
            </w:pPr>
            <w:r w:rsidRPr="00DC196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3F497" w14:textId="77777777" w:rsidR="00794A48" w:rsidRPr="00DC1967" w:rsidRDefault="00794A48" w:rsidP="00903F7D">
            <w:pPr>
              <w:pStyle w:val="headertabella0"/>
              <w:rPr>
                <w:color w:val="002060"/>
              </w:rPr>
            </w:pPr>
            <w:r w:rsidRPr="00DC196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CB2835" w14:textId="77777777" w:rsidR="00794A48" w:rsidRPr="00DC1967" w:rsidRDefault="00794A48" w:rsidP="00903F7D">
            <w:pPr>
              <w:pStyle w:val="headertabella0"/>
              <w:rPr>
                <w:color w:val="002060"/>
              </w:rPr>
            </w:pPr>
            <w:r w:rsidRPr="00DC196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273EA" w14:textId="77777777" w:rsidR="00794A48" w:rsidRPr="00DC1967" w:rsidRDefault="00794A48" w:rsidP="00903F7D">
            <w:pPr>
              <w:pStyle w:val="headertabella0"/>
              <w:rPr>
                <w:color w:val="002060"/>
              </w:rPr>
            </w:pPr>
            <w:r w:rsidRPr="00DC1967">
              <w:rPr>
                <w:color w:val="002060"/>
              </w:rPr>
              <w:t>PE</w:t>
            </w:r>
          </w:p>
        </w:tc>
      </w:tr>
      <w:tr w:rsidR="00794A48" w:rsidRPr="00DC1967" w14:paraId="7CA17ABE" w14:textId="77777777" w:rsidTr="00903F7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B48EB3" w14:textId="77777777" w:rsidR="00794A48" w:rsidRPr="00DC1967" w:rsidRDefault="00794A48" w:rsidP="00903F7D">
            <w:pPr>
              <w:pStyle w:val="rowtabella0"/>
              <w:rPr>
                <w:color w:val="002060"/>
              </w:rPr>
            </w:pPr>
            <w:r w:rsidRPr="00DC1967">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33DC5" w14:textId="77777777" w:rsidR="00794A48" w:rsidRPr="00DC1967" w:rsidRDefault="00794A48" w:rsidP="00903F7D">
            <w:pPr>
              <w:pStyle w:val="rowtabella0"/>
              <w:jc w:val="center"/>
              <w:rPr>
                <w:color w:val="002060"/>
              </w:rPr>
            </w:pPr>
            <w:r w:rsidRPr="00DC196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5991E"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FD29D"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FAC26"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C02DA"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61EE4" w14:textId="77777777" w:rsidR="00794A48" w:rsidRPr="00DC1967" w:rsidRDefault="00794A48" w:rsidP="00903F7D">
            <w:pPr>
              <w:pStyle w:val="rowtabella0"/>
              <w:jc w:val="center"/>
              <w:rPr>
                <w:color w:val="002060"/>
              </w:rPr>
            </w:pPr>
            <w:r w:rsidRPr="00DC196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BE56C"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D3CD8" w14:textId="77777777" w:rsidR="00794A48" w:rsidRPr="00DC1967" w:rsidRDefault="00794A48" w:rsidP="00903F7D">
            <w:pPr>
              <w:pStyle w:val="rowtabella0"/>
              <w:jc w:val="center"/>
              <w:rPr>
                <w:color w:val="002060"/>
              </w:rPr>
            </w:pPr>
            <w:r w:rsidRPr="00DC196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417C9" w14:textId="77777777" w:rsidR="00794A48" w:rsidRPr="00DC1967" w:rsidRDefault="00794A48" w:rsidP="00903F7D">
            <w:pPr>
              <w:pStyle w:val="rowtabella0"/>
              <w:jc w:val="center"/>
              <w:rPr>
                <w:color w:val="002060"/>
              </w:rPr>
            </w:pPr>
            <w:r w:rsidRPr="00DC1967">
              <w:rPr>
                <w:color w:val="002060"/>
              </w:rPr>
              <w:t>0</w:t>
            </w:r>
          </w:p>
        </w:tc>
      </w:tr>
      <w:tr w:rsidR="00794A48" w:rsidRPr="00DC1967" w14:paraId="0D6731EA"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EECD9F" w14:textId="77777777" w:rsidR="00794A48" w:rsidRPr="00DC1967" w:rsidRDefault="00794A48" w:rsidP="00903F7D">
            <w:pPr>
              <w:pStyle w:val="rowtabella0"/>
              <w:rPr>
                <w:color w:val="002060"/>
              </w:rPr>
            </w:pPr>
            <w:r w:rsidRPr="00DC1967">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33DAE" w14:textId="77777777" w:rsidR="00794A48" w:rsidRPr="00DC1967" w:rsidRDefault="00794A48" w:rsidP="00903F7D">
            <w:pPr>
              <w:pStyle w:val="rowtabella0"/>
              <w:jc w:val="center"/>
              <w:rPr>
                <w:color w:val="002060"/>
              </w:rPr>
            </w:pPr>
            <w:r w:rsidRPr="00DC196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20BC9"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AF41D"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3CB0F"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1E613"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448D5" w14:textId="77777777" w:rsidR="00794A48" w:rsidRPr="00DC1967" w:rsidRDefault="00794A48" w:rsidP="00903F7D">
            <w:pPr>
              <w:pStyle w:val="rowtabella0"/>
              <w:jc w:val="center"/>
              <w:rPr>
                <w:color w:val="002060"/>
              </w:rPr>
            </w:pPr>
            <w:r w:rsidRPr="00DC196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AFCCE" w14:textId="77777777" w:rsidR="00794A48" w:rsidRPr="00DC1967" w:rsidRDefault="00794A48" w:rsidP="00903F7D">
            <w:pPr>
              <w:pStyle w:val="rowtabella0"/>
              <w:jc w:val="center"/>
              <w:rPr>
                <w:color w:val="002060"/>
              </w:rPr>
            </w:pPr>
            <w:r w:rsidRPr="00DC19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13430" w14:textId="77777777" w:rsidR="00794A48" w:rsidRPr="00DC1967" w:rsidRDefault="00794A48" w:rsidP="00903F7D">
            <w:pPr>
              <w:pStyle w:val="rowtabella0"/>
              <w:jc w:val="center"/>
              <w:rPr>
                <w:color w:val="002060"/>
              </w:rPr>
            </w:pPr>
            <w:r w:rsidRPr="00DC196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C0EF8" w14:textId="77777777" w:rsidR="00794A48" w:rsidRPr="00DC1967" w:rsidRDefault="00794A48" w:rsidP="00903F7D">
            <w:pPr>
              <w:pStyle w:val="rowtabella0"/>
              <w:jc w:val="center"/>
              <w:rPr>
                <w:color w:val="002060"/>
              </w:rPr>
            </w:pPr>
            <w:r w:rsidRPr="00DC1967">
              <w:rPr>
                <w:color w:val="002060"/>
              </w:rPr>
              <w:t>0</w:t>
            </w:r>
          </w:p>
        </w:tc>
      </w:tr>
      <w:tr w:rsidR="00794A48" w:rsidRPr="00DC1967" w14:paraId="6B6CA154"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F28E30" w14:textId="77777777" w:rsidR="00794A48" w:rsidRPr="00DC1967" w:rsidRDefault="00794A48" w:rsidP="00903F7D">
            <w:pPr>
              <w:pStyle w:val="rowtabella0"/>
              <w:rPr>
                <w:color w:val="002060"/>
              </w:rPr>
            </w:pPr>
            <w:r w:rsidRPr="00DC1967">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59968" w14:textId="77777777" w:rsidR="00794A48" w:rsidRPr="00DC1967" w:rsidRDefault="00794A48" w:rsidP="00903F7D">
            <w:pPr>
              <w:pStyle w:val="rowtabella0"/>
              <w:jc w:val="center"/>
              <w:rPr>
                <w:color w:val="002060"/>
              </w:rPr>
            </w:pPr>
            <w:r w:rsidRPr="00DC19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B200B"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92A19"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0F4B2"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834FE"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5D66E" w14:textId="77777777" w:rsidR="00794A48" w:rsidRPr="00DC1967" w:rsidRDefault="00794A48" w:rsidP="00903F7D">
            <w:pPr>
              <w:pStyle w:val="rowtabella0"/>
              <w:jc w:val="center"/>
              <w:rPr>
                <w:color w:val="002060"/>
              </w:rPr>
            </w:pPr>
            <w:r w:rsidRPr="00DC196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011D9" w14:textId="77777777" w:rsidR="00794A48" w:rsidRPr="00DC1967" w:rsidRDefault="00794A48" w:rsidP="00903F7D">
            <w:pPr>
              <w:pStyle w:val="rowtabella0"/>
              <w:jc w:val="center"/>
              <w:rPr>
                <w:color w:val="002060"/>
              </w:rPr>
            </w:pPr>
            <w:r w:rsidRPr="00DC19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9B482" w14:textId="77777777" w:rsidR="00794A48" w:rsidRPr="00DC1967" w:rsidRDefault="00794A48" w:rsidP="00903F7D">
            <w:pPr>
              <w:pStyle w:val="rowtabella0"/>
              <w:jc w:val="center"/>
              <w:rPr>
                <w:color w:val="002060"/>
              </w:rPr>
            </w:pPr>
            <w:r w:rsidRPr="00DC196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EB0AD" w14:textId="77777777" w:rsidR="00794A48" w:rsidRPr="00DC1967" w:rsidRDefault="00794A48" w:rsidP="00903F7D">
            <w:pPr>
              <w:pStyle w:val="rowtabella0"/>
              <w:jc w:val="center"/>
              <w:rPr>
                <w:color w:val="002060"/>
              </w:rPr>
            </w:pPr>
            <w:r w:rsidRPr="00DC1967">
              <w:rPr>
                <w:color w:val="002060"/>
              </w:rPr>
              <w:t>0</w:t>
            </w:r>
          </w:p>
        </w:tc>
      </w:tr>
      <w:tr w:rsidR="00794A48" w:rsidRPr="00DC1967" w14:paraId="3A872736"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761478" w14:textId="77777777" w:rsidR="00794A48" w:rsidRPr="00DC1967" w:rsidRDefault="00794A48" w:rsidP="00903F7D">
            <w:pPr>
              <w:pStyle w:val="rowtabella0"/>
              <w:rPr>
                <w:color w:val="002060"/>
              </w:rPr>
            </w:pPr>
            <w:r w:rsidRPr="00DC1967">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C0A4C" w14:textId="77777777" w:rsidR="00794A48" w:rsidRPr="00DC1967" w:rsidRDefault="00794A48" w:rsidP="00903F7D">
            <w:pPr>
              <w:pStyle w:val="rowtabella0"/>
              <w:jc w:val="center"/>
              <w:rPr>
                <w:color w:val="002060"/>
              </w:rPr>
            </w:pPr>
            <w:r w:rsidRPr="00DC19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3E320"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CEA1D"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E29CF"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6CAC9"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E39BD" w14:textId="77777777" w:rsidR="00794A48" w:rsidRPr="00DC1967" w:rsidRDefault="00794A48" w:rsidP="00903F7D">
            <w:pPr>
              <w:pStyle w:val="rowtabella0"/>
              <w:jc w:val="center"/>
              <w:rPr>
                <w:color w:val="002060"/>
              </w:rPr>
            </w:pPr>
            <w:r w:rsidRPr="00DC196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9F4C1" w14:textId="77777777" w:rsidR="00794A48" w:rsidRPr="00DC1967" w:rsidRDefault="00794A48" w:rsidP="00903F7D">
            <w:pPr>
              <w:pStyle w:val="rowtabella0"/>
              <w:jc w:val="center"/>
              <w:rPr>
                <w:color w:val="002060"/>
              </w:rPr>
            </w:pPr>
            <w:r w:rsidRPr="00DC196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F7BF0"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26846" w14:textId="77777777" w:rsidR="00794A48" w:rsidRPr="00DC1967" w:rsidRDefault="00794A48" w:rsidP="00903F7D">
            <w:pPr>
              <w:pStyle w:val="rowtabella0"/>
              <w:jc w:val="center"/>
              <w:rPr>
                <w:color w:val="002060"/>
              </w:rPr>
            </w:pPr>
            <w:r w:rsidRPr="00DC1967">
              <w:rPr>
                <w:color w:val="002060"/>
              </w:rPr>
              <w:t>0</w:t>
            </w:r>
          </w:p>
        </w:tc>
      </w:tr>
      <w:tr w:rsidR="00794A48" w:rsidRPr="00DC1967" w14:paraId="527538C0"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F81E07" w14:textId="77777777" w:rsidR="00794A48" w:rsidRPr="00DC1967" w:rsidRDefault="00794A48" w:rsidP="00903F7D">
            <w:pPr>
              <w:pStyle w:val="rowtabella0"/>
              <w:rPr>
                <w:color w:val="002060"/>
              </w:rPr>
            </w:pPr>
            <w:r w:rsidRPr="00DC1967">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4E375" w14:textId="77777777" w:rsidR="00794A48" w:rsidRPr="00DC1967" w:rsidRDefault="00794A48" w:rsidP="00903F7D">
            <w:pPr>
              <w:pStyle w:val="rowtabella0"/>
              <w:jc w:val="center"/>
              <w:rPr>
                <w:color w:val="002060"/>
              </w:rPr>
            </w:pPr>
            <w:r w:rsidRPr="00DC19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6F584"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5A605"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EB1DB"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A068F"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A7A49" w14:textId="77777777" w:rsidR="00794A48" w:rsidRPr="00DC1967" w:rsidRDefault="00794A48" w:rsidP="00903F7D">
            <w:pPr>
              <w:pStyle w:val="rowtabella0"/>
              <w:jc w:val="center"/>
              <w:rPr>
                <w:color w:val="002060"/>
              </w:rPr>
            </w:pPr>
            <w:r w:rsidRPr="00DC196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2104B" w14:textId="77777777" w:rsidR="00794A48" w:rsidRPr="00DC1967" w:rsidRDefault="00794A48" w:rsidP="00903F7D">
            <w:pPr>
              <w:pStyle w:val="rowtabella0"/>
              <w:jc w:val="center"/>
              <w:rPr>
                <w:color w:val="002060"/>
              </w:rPr>
            </w:pPr>
            <w:r w:rsidRPr="00DC196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7FBE9"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824B7" w14:textId="77777777" w:rsidR="00794A48" w:rsidRPr="00DC1967" w:rsidRDefault="00794A48" w:rsidP="00903F7D">
            <w:pPr>
              <w:pStyle w:val="rowtabella0"/>
              <w:jc w:val="center"/>
              <w:rPr>
                <w:color w:val="002060"/>
              </w:rPr>
            </w:pPr>
            <w:r w:rsidRPr="00DC1967">
              <w:rPr>
                <w:color w:val="002060"/>
              </w:rPr>
              <w:t>0</w:t>
            </w:r>
          </w:p>
        </w:tc>
      </w:tr>
      <w:tr w:rsidR="00794A48" w:rsidRPr="00DC1967" w14:paraId="5B6EBF11"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0F0765" w14:textId="77777777" w:rsidR="00794A48" w:rsidRPr="00DC1967" w:rsidRDefault="00794A48" w:rsidP="00903F7D">
            <w:pPr>
              <w:pStyle w:val="rowtabella0"/>
              <w:rPr>
                <w:color w:val="002060"/>
              </w:rPr>
            </w:pPr>
            <w:r w:rsidRPr="00DC1967">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BB23E"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1B470"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40434"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21EB9"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18542"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21DF3" w14:textId="77777777" w:rsidR="00794A48" w:rsidRPr="00DC1967" w:rsidRDefault="00794A48" w:rsidP="00903F7D">
            <w:pPr>
              <w:pStyle w:val="rowtabella0"/>
              <w:jc w:val="center"/>
              <w:rPr>
                <w:color w:val="002060"/>
              </w:rPr>
            </w:pPr>
            <w:r w:rsidRPr="00DC196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3DF8C" w14:textId="77777777" w:rsidR="00794A48" w:rsidRPr="00DC1967" w:rsidRDefault="00794A48" w:rsidP="00903F7D">
            <w:pPr>
              <w:pStyle w:val="rowtabella0"/>
              <w:jc w:val="center"/>
              <w:rPr>
                <w:color w:val="002060"/>
              </w:rPr>
            </w:pPr>
            <w:r w:rsidRPr="00DC196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3E9C2"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B8087" w14:textId="77777777" w:rsidR="00794A48" w:rsidRPr="00DC1967" w:rsidRDefault="00794A48" w:rsidP="00903F7D">
            <w:pPr>
              <w:pStyle w:val="rowtabella0"/>
              <w:jc w:val="center"/>
              <w:rPr>
                <w:color w:val="002060"/>
              </w:rPr>
            </w:pPr>
            <w:r w:rsidRPr="00DC1967">
              <w:rPr>
                <w:color w:val="002060"/>
              </w:rPr>
              <w:t>0</w:t>
            </w:r>
          </w:p>
        </w:tc>
      </w:tr>
      <w:tr w:rsidR="00794A48" w:rsidRPr="00DC1967" w14:paraId="1D0645A7"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A4CB1D" w14:textId="77777777" w:rsidR="00794A48" w:rsidRPr="00DC1967" w:rsidRDefault="00794A48" w:rsidP="00903F7D">
            <w:pPr>
              <w:pStyle w:val="rowtabella0"/>
              <w:rPr>
                <w:color w:val="002060"/>
              </w:rPr>
            </w:pPr>
            <w:r w:rsidRPr="00DC1967">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0EC81" w14:textId="77777777" w:rsidR="00794A48" w:rsidRPr="00DC1967" w:rsidRDefault="00794A48" w:rsidP="00903F7D">
            <w:pPr>
              <w:pStyle w:val="rowtabella0"/>
              <w:jc w:val="center"/>
              <w:rPr>
                <w:color w:val="002060"/>
              </w:rPr>
            </w:pPr>
            <w:r w:rsidRPr="00DC19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DE9F3"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50E5C"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4954C"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04F17"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6EDF6" w14:textId="77777777" w:rsidR="00794A48" w:rsidRPr="00DC1967" w:rsidRDefault="00794A48" w:rsidP="00903F7D">
            <w:pPr>
              <w:pStyle w:val="rowtabella0"/>
              <w:jc w:val="center"/>
              <w:rPr>
                <w:color w:val="002060"/>
              </w:rPr>
            </w:pPr>
            <w:r w:rsidRPr="00DC196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3D096" w14:textId="77777777" w:rsidR="00794A48" w:rsidRPr="00DC1967" w:rsidRDefault="00794A48" w:rsidP="00903F7D">
            <w:pPr>
              <w:pStyle w:val="rowtabella0"/>
              <w:jc w:val="center"/>
              <w:rPr>
                <w:color w:val="002060"/>
              </w:rPr>
            </w:pPr>
            <w:r w:rsidRPr="00DC196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5B247" w14:textId="77777777" w:rsidR="00794A48" w:rsidRPr="00DC1967" w:rsidRDefault="00794A48" w:rsidP="00903F7D">
            <w:pPr>
              <w:pStyle w:val="rowtabella0"/>
              <w:jc w:val="center"/>
              <w:rPr>
                <w:color w:val="002060"/>
              </w:rPr>
            </w:pPr>
            <w:r w:rsidRPr="00DC19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538F1" w14:textId="77777777" w:rsidR="00794A48" w:rsidRPr="00DC1967" w:rsidRDefault="00794A48" w:rsidP="00903F7D">
            <w:pPr>
              <w:pStyle w:val="rowtabella0"/>
              <w:jc w:val="center"/>
              <w:rPr>
                <w:color w:val="002060"/>
              </w:rPr>
            </w:pPr>
            <w:r w:rsidRPr="00DC1967">
              <w:rPr>
                <w:color w:val="002060"/>
              </w:rPr>
              <w:t>0</w:t>
            </w:r>
          </w:p>
        </w:tc>
      </w:tr>
      <w:tr w:rsidR="00794A48" w:rsidRPr="00DC1967" w14:paraId="582FB4CA"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AAD1D1" w14:textId="77777777" w:rsidR="00794A48" w:rsidRPr="00DC1967" w:rsidRDefault="00794A48" w:rsidP="00903F7D">
            <w:pPr>
              <w:pStyle w:val="rowtabella0"/>
              <w:rPr>
                <w:color w:val="002060"/>
              </w:rPr>
            </w:pPr>
            <w:r w:rsidRPr="00DC1967">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FF09A" w14:textId="77777777" w:rsidR="00794A48" w:rsidRPr="00DC1967" w:rsidRDefault="00794A48" w:rsidP="00903F7D">
            <w:pPr>
              <w:pStyle w:val="rowtabella0"/>
              <w:jc w:val="center"/>
              <w:rPr>
                <w:color w:val="002060"/>
              </w:rPr>
            </w:pPr>
            <w:r w:rsidRPr="00DC19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E2E32"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EFD84"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0AA7C"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948DC"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D1CD4" w14:textId="77777777" w:rsidR="00794A48" w:rsidRPr="00DC1967" w:rsidRDefault="00794A48" w:rsidP="00903F7D">
            <w:pPr>
              <w:pStyle w:val="rowtabella0"/>
              <w:jc w:val="center"/>
              <w:rPr>
                <w:color w:val="002060"/>
              </w:rPr>
            </w:pPr>
            <w:r w:rsidRPr="00DC19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7C310" w14:textId="77777777" w:rsidR="00794A48" w:rsidRPr="00DC1967" w:rsidRDefault="00794A48" w:rsidP="00903F7D">
            <w:pPr>
              <w:pStyle w:val="rowtabella0"/>
              <w:jc w:val="center"/>
              <w:rPr>
                <w:color w:val="002060"/>
              </w:rPr>
            </w:pPr>
            <w:r w:rsidRPr="00DC196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312AF" w14:textId="77777777" w:rsidR="00794A48" w:rsidRPr="00DC1967" w:rsidRDefault="00794A48" w:rsidP="00903F7D">
            <w:pPr>
              <w:pStyle w:val="rowtabella0"/>
              <w:jc w:val="center"/>
              <w:rPr>
                <w:color w:val="002060"/>
              </w:rPr>
            </w:pPr>
            <w:r w:rsidRPr="00DC196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07D31" w14:textId="77777777" w:rsidR="00794A48" w:rsidRPr="00DC1967" w:rsidRDefault="00794A48" w:rsidP="00903F7D">
            <w:pPr>
              <w:pStyle w:val="rowtabella0"/>
              <w:jc w:val="center"/>
              <w:rPr>
                <w:color w:val="002060"/>
              </w:rPr>
            </w:pPr>
            <w:r w:rsidRPr="00DC1967">
              <w:rPr>
                <w:color w:val="002060"/>
              </w:rPr>
              <w:t>0</w:t>
            </w:r>
          </w:p>
        </w:tc>
      </w:tr>
      <w:tr w:rsidR="00794A48" w:rsidRPr="00DC1967" w14:paraId="454334C8"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378A1E" w14:textId="77777777" w:rsidR="00794A48" w:rsidRPr="00DC1967" w:rsidRDefault="00794A48" w:rsidP="00903F7D">
            <w:pPr>
              <w:pStyle w:val="rowtabella0"/>
              <w:rPr>
                <w:color w:val="002060"/>
              </w:rPr>
            </w:pPr>
            <w:r w:rsidRPr="00DC1967">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A677C" w14:textId="77777777" w:rsidR="00794A48" w:rsidRPr="00DC1967" w:rsidRDefault="00794A48" w:rsidP="00903F7D">
            <w:pPr>
              <w:pStyle w:val="rowtabella0"/>
              <w:jc w:val="center"/>
              <w:rPr>
                <w:color w:val="002060"/>
              </w:rPr>
            </w:pPr>
            <w:r w:rsidRPr="00DC19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0B791"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F265E" w14:textId="77777777" w:rsidR="00794A48" w:rsidRPr="00DC1967" w:rsidRDefault="00794A48" w:rsidP="00903F7D">
            <w:pPr>
              <w:pStyle w:val="rowtabella0"/>
              <w:jc w:val="center"/>
              <w:rPr>
                <w:color w:val="002060"/>
              </w:rPr>
            </w:pPr>
            <w:r w:rsidRPr="00DC19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FC52E"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C582B" w14:textId="77777777" w:rsidR="00794A48" w:rsidRPr="00DC1967" w:rsidRDefault="00794A48" w:rsidP="00903F7D">
            <w:pPr>
              <w:pStyle w:val="rowtabella0"/>
              <w:jc w:val="center"/>
              <w:rPr>
                <w:color w:val="002060"/>
              </w:rPr>
            </w:pPr>
            <w:r w:rsidRPr="00DC19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F3706" w14:textId="77777777" w:rsidR="00794A48" w:rsidRPr="00DC1967" w:rsidRDefault="00794A48" w:rsidP="00903F7D">
            <w:pPr>
              <w:pStyle w:val="rowtabella0"/>
              <w:jc w:val="center"/>
              <w:rPr>
                <w:color w:val="002060"/>
              </w:rPr>
            </w:pPr>
            <w:r w:rsidRPr="00DC19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EAD01" w14:textId="77777777" w:rsidR="00794A48" w:rsidRPr="00DC1967" w:rsidRDefault="00794A48" w:rsidP="00903F7D">
            <w:pPr>
              <w:pStyle w:val="rowtabella0"/>
              <w:jc w:val="center"/>
              <w:rPr>
                <w:color w:val="002060"/>
              </w:rPr>
            </w:pPr>
            <w:r w:rsidRPr="00DC196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FF8AD" w14:textId="77777777" w:rsidR="00794A48" w:rsidRPr="00DC1967" w:rsidRDefault="00794A48" w:rsidP="00903F7D">
            <w:pPr>
              <w:pStyle w:val="rowtabella0"/>
              <w:jc w:val="center"/>
              <w:rPr>
                <w:color w:val="002060"/>
              </w:rPr>
            </w:pPr>
            <w:r w:rsidRPr="00DC196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3BB3F" w14:textId="77777777" w:rsidR="00794A48" w:rsidRPr="00DC1967" w:rsidRDefault="00794A48" w:rsidP="00903F7D">
            <w:pPr>
              <w:pStyle w:val="rowtabella0"/>
              <w:jc w:val="center"/>
              <w:rPr>
                <w:color w:val="002060"/>
              </w:rPr>
            </w:pPr>
            <w:r w:rsidRPr="00DC1967">
              <w:rPr>
                <w:color w:val="002060"/>
              </w:rPr>
              <w:t>1</w:t>
            </w:r>
          </w:p>
        </w:tc>
      </w:tr>
      <w:tr w:rsidR="00794A48" w:rsidRPr="00DC1967" w14:paraId="1A13E24C" w14:textId="77777777" w:rsidTr="00903F7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4CAEC7" w14:textId="77777777" w:rsidR="00794A48" w:rsidRPr="00DC1967" w:rsidRDefault="00794A48" w:rsidP="00903F7D">
            <w:pPr>
              <w:pStyle w:val="rowtabella0"/>
              <w:rPr>
                <w:color w:val="002060"/>
              </w:rPr>
            </w:pPr>
            <w:r w:rsidRPr="00DC1967">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9E522"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7FEDA"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8BF33"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BBE60" w14:textId="77777777" w:rsidR="00794A48" w:rsidRPr="00DC1967" w:rsidRDefault="00794A48" w:rsidP="00903F7D">
            <w:pPr>
              <w:pStyle w:val="rowtabella0"/>
              <w:jc w:val="center"/>
              <w:rPr>
                <w:color w:val="002060"/>
              </w:rPr>
            </w:pPr>
            <w:r w:rsidRPr="00DC19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34138" w14:textId="77777777" w:rsidR="00794A48" w:rsidRPr="00DC1967" w:rsidRDefault="00794A48" w:rsidP="00903F7D">
            <w:pPr>
              <w:pStyle w:val="rowtabella0"/>
              <w:jc w:val="center"/>
              <w:rPr>
                <w:color w:val="002060"/>
              </w:rPr>
            </w:pPr>
            <w:r w:rsidRPr="00DC19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9BABE" w14:textId="77777777" w:rsidR="00794A48" w:rsidRPr="00DC1967" w:rsidRDefault="00794A48" w:rsidP="00903F7D">
            <w:pPr>
              <w:pStyle w:val="rowtabella0"/>
              <w:jc w:val="center"/>
              <w:rPr>
                <w:color w:val="002060"/>
              </w:rPr>
            </w:pPr>
            <w:r w:rsidRPr="00DC19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DC3BF" w14:textId="77777777" w:rsidR="00794A48" w:rsidRPr="00DC1967" w:rsidRDefault="00794A48" w:rsidP="00903F7D">
            <w:pPr>
              <w:pStyle w:val="rowtabella0"/>
              <w:jc w:val="center"/>
              <w:rPr>
                <w:color w:val="002060"/>
              </w:rPr>
            </w:pPr>
            <w:r w:rsidRPr="00DC196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B3D1E" w14:textId="77777777" w:rsidR="00794A48" w:rsidRPr="00DC1967" w:rsidRDefault="00794A48" w:rsidP="00903F7D">
            <w:pPr>
              <w:pStyle w:val="rowtabella0"/>
              <w:jc w:val="center"/>
              <w:rPr>
                <w:color w:val="002060"/>
              </w:rPr>
            </w:pPr>
            <w:r w:rsidRPr="00DC196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493B9" w14:textId="77777777" w:rsidR="00794A48" w:rsidRPr="00DC1967" w:rsidRDefault="00794A48" w:rsidP="00903F7D">
            <w:pPr>
              <w:pStyle w:val="rowtabella0"/>
              <w:jc w:val="center"/>
              <w:rPr>
                <w:color w:val="002060"/>
              </w:rPr>
            </w:pPr>
            <w:r w:rsidRPr="00DC1967">
              <w:rPr>
                <w:color w:val="002060"/>
              </w:rPr>
              <w:t>0</w:t>
            </w:r>
          </w:p>
        </w:tc>
      </w:tr>
    </w:tbl>
    <w:p w14:paraId="07DD3908" w14:textId="77777777" w:rsidR="00794A48" w:rsidRPr="00DC1967" w:rsidRDefault="00794A48" w:rsidP="00794A48">
      <w:pPr>
        <w:pStyle w:val="breakline"/>
        <w:rPr>
          <w:rFonts w:eastAsiaTheme="minorEastAsia"/>
          <w:color w:val="002060"/>
        </w:rPr>
      </w:pPr>
    </w:p>
    <w:p w14:paraId="5B83F11A" w14:textId="77777777" w:rsidR="00B626F7" w:rsidRPr="006B1B77" w:rsidRDefault="00B626F7" w:rsidP="00B626F7">
      <w:pPr>
        <w:pStyle w:val="titoloprinc0"/>
        <w:rPr>
          <w:color w:val="002060"/>
        </w:rPr>
      </w:pPr>
      <w:bookmarkStart w:id="12" w:name="_Hlk181199057"/>
      <w:r>
        <w:rPr>
          <w:color w:val="002060"/>
        </w:rPr>
        <w:lastRenderedPageBreak/>
        <w:t>PROGRAMMA GARE</w:t>
      </w:r>
    </w:p>
    <w:bookmarkEnd w:id="12"/>
    <w:p w14:paraId="4CE19CF4" w14:textId="77777777" w:rsidR="00794A48" w:rsidRDefault="00794A48" w:rsidP="00794A48">
      <w:pPr>
        <w:pStyle w:val="breakline"/>
        <w:rPr>
          <w:color w:val="002060"/>
        </w:rPr>
      </w:pPr>
    </w:p>
    <w:p w14:paraId="6214EC1A" w14:textId="77777777" w:rsidR="007931D4" w:rsidRPr="00004124" w:rsidRDefault="007931D4" w:rsidP="007931D4">
      <w:pPr>
        <w:pStyle w:val="sottotitolocampionato10"/>
        <w:rPr>
          <w:color w:val="002060"/>
        </w:rPr>
      </w:pPr>
      <w:r w:rsidRPr="00004124">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9"/>
        <w:gridCol w:w="385"/>
        <w:gridCol w:w="898"/>
        <w:gridCol w:w="1198"/>
        <w:gridCol w:w="1542"/>
        <w:gridCol w:w="1542"/>
      </w:tblGrid>
      <w:tr w:rsidR="007931D4" w:rsidRPr="00004124" w14:paraId="45E09A00" w14:textId="77777777" w:rsidTr="00903F7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29176" w14:textId="77777777" w:rsidR="007931D4" w:rsidRPr="00004124" w:rsidRDefault="007931D4" w:rsidP="00903F7D">
            <w:pPr>
              <w:pStyle w:val="headertabella0"/>
              <w:rPr>
                <w:color w:val="002060"/>
              </w:rPr>
            </w:pPr>
            <w:r w:rsidRPr="0000412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34AE8" w14:textId="77777777" w:rsidR="007931D4" w:rsidRPr="00004124" w:rsidRDefault="007931D4" w:rsidP="00903F7D">
            <w:pPr>
              <w:pStyle w:val="headertabella0"/>
              <w:rPr>
                <w:color w:val="002060"/>
              </w:rPr>
            </w:pPr>
            <w:r w:rsidRPr="0000412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DADD3" w14:textId="77777777" w:rsidR="007931D4" w:rsidRPr="00004124" w:rsidRDefault="007931D4" w:rsidP="00903F7D">
            <w:pPr>
              <w:pStyle w:val="headertabella0"/>
              <w:rPr>
                <w:color w:val="002060"/>
              </w:rPr>
            </w:pPr>
            <w:r w:rsidRPr="0000412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2681E" w14:textId="77777777" w:rsidR="007931D4" w:rsidRPr="00004124" w:rsidRDefault="007931D4" w:rsidP="00903F7D">
            <w:pPr>
              <w:pStyle w:val="headertabella0"/>
              <w:rPr>
                <w:color w:val="002060"/>
              </w:rPr>
            </w:pPr>
            <w:r w:rsidRPr="0000412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13964" w14:textId="77777777" w:rsidR="007931D4" w:rsidRPr="00004124" w:rsidRDefault="007931D4" w:rsidP="00903F7D">
            <w:pPr>
              <w:pStyle w:val="headertabella0"/>
              <w:rPr>
                <w:color w:val="002060"/>
              </w:rPr>
            </w:pPr>
            <w:r w:rsidRPr="0000412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4379C9" w14:textId="77777777" w:rsidR="007931D4" w:rsidRPr="00004124" w:rsidRDefault="007931D4" w:rsidP="00903F7D">
            <w:pPr>
              <w:pStyle w:val="headertabella0"/>
              <w:rPr>
                <w:color w:val="002060"/>
              </w:rPr>
            </w:pPr>
            <w:proofErr w:type="spellStart"/>
            <w:r w:rsidRPr="00004124">
              <w:rPr>
                <w:color w:val="002060"/>
              </w:rPr>
              <w:t>Localita'</w:t>
            </w:r>
            <w:proofErr w:type="spellEnd"/>
            <w:r w:rsidRPr="0000412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A3E04C" w14:textId="77777777" w:rsidR="007931D4" w:rsidRPr="00004124" w:rsidRDefault="007931D4" w:rsidP="00903F7D">
            <w:pPr>
              <w:pStyle w:val="headertabella0"/>
              <w:rPr>
                <w:color w:val="002060"/>
              </w:rPr>
            </w:pPr>
            <w:r w:rsidRPr="00004124">
              <w:rPr>
                <w:color w:val="002060"/>
              </w:rPr>
              <w:t>Indirizzo Impianto</w:t>
            </w:r>
          </w:p>
        </w:tc>
      </w:tr>
      <w:tr w:rsidR="007931D4" w:rsidRPr="00004124" w14:paraId="3BB235C9" w14:textId="77777777" w:rsidTr="00903F7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80DC66" w14:textId="77777777" w:rsidR="007931D4" w:rsidRPr="00004124" w:rsidRDefault="007931D4" w:rsidP="00903F7D">
            <w:pPr>
              <w:pStyle w:val="rowtabella0"/>
              <w:rPr>
                <w:color w:val="002060"/>
              </w:rPr>
            </w:pPr>
            <w:r w:rsidRPr="00004124">
              <w:rPr>
                <w:color w:val="002060"/>
              </w:rPr>
              <w:t>SPECIAL ONE SPORTING CLUB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940C32" w14:textId="77777777" w:rsidR="007931D4" w:rsidRPr="00004124" w:rsidRDefault="007931D4" w:rsidP="00903F7D">
            <w:pPr>
              <w:pStyle w:val="rowtabella0"/>
              <w:rPr>
                <w:color w:val="002060"/>
              </w:rPr>
            </w:pPr>
            <w:r w:rsidRPr="00004124">
              <w:rPr>
                <w:color w:val="002060"/>
              </w:rPr>
              <w:t>POL.CAGLI SPORT ASSOCIATI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A4BD85" w14:textId="77777777" w:rsidR="007931D4" w:rsidRPr="00004124" w:rsidRDefault="007931D4" w:rsidP="00903F7D">
            <w:pPr>
              <w:pStyle w:val="rowtabella0"/>
              <w:jc w:val="center"/>
              <w:rPr>
                <w:color w:val="002060"/>
              </w:rPr>
            </w:pPr>
            <w:r w:rsidRPr="0000412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076BC4" w14:textId="77777777" w:rsidR="007931D4" w:rsidRPr="00004124" w:rsidRDefault="007931D4" w:rsidP="00903F7D">
            <w:pPr>
              <w:pStyle w:val="rowtabella0"/>
              <w:rPr>
                <w:color w:val="002060"/>
              </w:rPr>
            </w:pPr>
            <w:r w:rsidRPr="00004124">
              <w:rPr>
                <w:color w:val="002060"/>
              </w:rPr>
              <w:t>02/11/2024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BDE684" w14:textId="77777777" w:rsidR="007931D4" w:rsidRPr="00004124" w:rsidRDefault="007931D4" w:rsidP="00903F7D">
            <w:pPr>
              <w:pStyle w:val="rowtabella0"/>
              <w:rPr>
                <w:color w:val="002060"/>
              </w:rPr>
            </w:pPr>
            <w:r w:rsidRPr="00004124">
              <w:rPr>
                <w:color w:val="002060"/>
              </w:rPr>
              <w:t>5425 CAMPO SCOPERTO TAVERNELLE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412527" w14:textId="77777777" w:rsidR="007931D4" w:rsidRPr="00004124" w:rsidRDefault="007931D4" w:rsidP="00903F7D">
            <w:pPr>
              <w:pStyle w:val="rowtabella0"/>
              <w:rPr>
                <w:color w:val="002060"/>
              </w:rPr>
            </w:pPr>
            <w:r w:rsidRPr="00004124">
              <w:rPr>
                <w:color w:val="002060"/>
              </w:rPr>
              <w:t>COLLI AL MEUAURO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3B22C9" w14:textId="77777777" w:rsidR="007931D4" w:rsidRPr="00004124" w:rsidRDefault="007931D4" w:rsidP="00903F7D">
            <w:pPr>
              <w:pStyle w:val="rowtabella0"/>
              <w:rPr>
                <w:color w:val="002060"/>
              </w:rPr>
            </w:pPr>
            <w:r w:rsidRPr="00004124">
              <w:rPr>
                <w:color w:val="002060"/>
              </w:rPr>
              <w:t>VIA DEI LECCI-TAVERNELLE</w:t>
            </w:r>
          </w:p>
        </w:tc>
      </w:tr>
      <w:tr w:rsidR="007931D4" w:rsidRPr="00004124" w14:paraId="665CF151"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C645C6" w14:textId="77777777" w:rsidR="007931D4" w:rsidRPr="00004124" w:rsidRDefault="007931D4" w:rsidP="00903F7D">
            <w:pPr>
              <w:pStyle w:val="rowtabella0"/>
              <w:rPr>
                <w:color w:val="002060"/>
              </w:rPr>
            </w:pPr>
            <w:r w:rsidRPr="00004124">
              <w:rPr>
                <w:color w:val="002060"/>
              </w:rPr>
              <w:t>U.S. FORTUNA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6F8A08" w14:textId="77777777" w:rsidR="007931D4" w:rsidRPr="00004124" w:rsidRDefault="007931D4" w:rsidP="00903F7D">
            <w:pPr>
              <w:pStyle w:val="rowtabella0"/>
              <w:rPr>
                <w:color w:val="002060"/>
              </w:rPr>
            </w:pPr>
            <w:r w:rsidRPr="00004124">
              <w:rPr>
                <w:color w:val="002060"/>
              </w:rPr>
              <w:t>AMICI DEL CENTROSOCIOSQ.B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0F2B39"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FA0D22" w14:textId="77777777" w:rsidR="007931D4" w:rsidRPr="00004124" w:rsidRDefault="007931D4" w:rsidP="00903F7D">
            <w:pPr>
              <w:pStyle w:val="rowtabella0"/>
              <w:rPr>
                <w:color w:val="002060"/>
              </w:rPr>
            </w:pPr>
            <w:r w:rsidRPr="00004124">
              <w:rPr>
                <w:color w:val="002060"/>
              </w:rPr>
              <w:t>02/11/2024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D6D30E" w14:textId="77777777" w:rsidR="007931D4" w:rsidRPr="00004124" w:rsidRDefault="007931D4" w:rsidP="00903F7D">
            <w:pPr>
              <w:pStyle w:val="rowtabella0"/>
              <w:rPr>
                <w:color w:val="002060"/>
              </w:rPr>
            </w:pPr>
            <w:r w:rsidRPr="00004124">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6B83BF" w14:textId="77777777" w:rsidR="007931D4" w:rsidRPr="00004124" w:rsidRDefault="007931D4" w:rsidP="00903F7D">
            <w:pPr>
              <w:pStyle w:val="rowtabella0"/>
              <w:rPr>
                <w:color w:val="002060"/>
              </w:rPr>
            </w:pPr>
            <w:r w:rsidRPr="00004124">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AA110D" w14:textId="77777777" w:rsidR="007931D4" w:rsidRPr="00004124" w:rsidRDefault="007931D4" w:rsidP="00903F7D">
            <w:pPr>
              <w:pStyle w:val="rowtabella0"/>
              <w:rPr>
                <w:color w:val="002060"/>
              </w:rPr>
            </w:pPr>
            <w:r w:rsidRPr="00004124">
              <w:rPr>
                <w:color w:val="002060"/>
              </w:rPr>
              <w:t>VIA VILLA TOMBARI</w:t>
            </w:r>
          </w:p>
        </w:tc>
      </w:tr>
      <w:tr w:rsidR="007931D4" w:rsidRPr="00004124" w14:paraId="0CCE38E9"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A2A937" w14:textId="77777777" w:rsidR="007931D4" w:rsidRPr="00004124" w:rsidRDefault="007931D4" w:rsidP="00903F7D">
            <w:pPr>
              <w:pStyle w:val="rowtabella0"/>
              <w:rPr>
                <w:color w:val="002060"/>
              </w:rPr>
            </w:pPr>
            <w:r w:rsidRPr="00004124">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424EF6" w14:textId="77777777" w:rsidR="007931D4" w:rsidRPr="00004124" w:rsidRDefault="007931D4" w:rsidP="00903F7D">
            <w:pPr>
              <w:pStyle w:val="rowtabella0"/>
              <w:rPr>
                <w:color w:val="002060"/>
              </w:rPr>
            </w:pPr>
            <w:r w:rsidRPr="00004124">
              <w:rPr>
                <w:color w:val="002060"/>
              </w:rPr>
              <w:t>SPORTFLY 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DC251B"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8872D2" w14:textId="77777777" w:rsidR="007931D4" w:rsidRPr="00004124" w:rsidRDefault="007931D4" w:rsidP="00903F7D">
            <w:pPr>
              <w:pStyle w:val="rowtabella0"/>
              <w:rPr>
                <w:color w:val="002060"/>
              </w:rPr>
            </w:pPr>
            <w:r w:rsidRPr="00004124">
              <w:rPr>
                <w:color w:val="002060"/>
              </w:rPr>
              <w:t>03/11/2024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A9BF6C" w14:textId="77777777" w:rsidR="007931D4" w:rsidRPr="00004124" w:rsidRDefault="007931D4" w:rsidP="00903F7D">
            <w:pPr>
              <w:pStyle w:val="rowtabella0"/>
              <w:rPr>
                <w:color w:val="002060"/>
              </w:rPr>
            </w:pPr>
            <w:r w:rsidRPr="00004124">
              <w:rPr>
                <w:color w:val="002060"/>
              </w:rPr>
              <w:t>5429 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2189F9" w14:textId="77777777" w:rsidR="007931D4" w:rsidRPr="00004124" w:rsidRDefault="007931D4" w:rsidP="00903F7D">
            <w:pPr>
              <w:pStyle w:val="rowtabella0"/>
              <w:rPr>
                <w:color w:val="002060"/>
              </w:rPr>
            </w:pPr>
            <w:r w:rsidRPr="00004124">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B6D31F" w14:textId="77777777" w:rsidR="007931D4" w:rsidRPr="00004124" w:rsidRDefault="007931D4" w:rsidP="00903F7D">
            <w:pPr>
              <w:pStyle w:val="rowtabella0"/>
              <w:rPr>
                <w:color w:val="002060"/>
              </w:rPr>
            </w:pPr>
            <w:r w:rsidRPr="00004124">
              <w:rPr>
                <w:color w:val="002060"/>
              </w:rPr>
              <w:t>VIA LORETO</w:t>
            </w:r>
          </w:p>
        </w:tc>
      </w:tr>
      <w:tr w:rsidR="007931D4" w:rsidRPr="00004124" w14:paraId="4A1553E0"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6A04CE" w14:textId="77777777" w:rsidR="007931D4" w:rsidRPr="00004124" w:rsidRDefault="007931D4" w:rsidP="00903F7D">
            <w:pPr>
              <w:pStyle w:val="rowtabella0"/>
              <w:rPr>
                <w:color w:val="002060"/>
              </w:rPr>
            </w:pPr>
            <w:r w:rsidRPr="00004124">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473B96" w14:textId="77777777" w:rsidR="007931D4" w:rsidRPr="00004124" w:rsidRDefault="007931D4" w:rsidP="00903F7D">
            <w:pPr>
              <w:pStyle w:val="rowtabella0"/>
              <w:rPr>
                <w:color w:val="002060"/>
              </w:rPr>
            </w:pPr>
            <w:r w:rsidRPr="00004124">
              <w:rPr>
                <w:color w:val="002060"/>
              </w:rPr>
              <w:t>FFJ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C5C0C8"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81A9F3" w14:textId="77777777" w:rsidR="007931D4" w:rsidRPr="00004124" w:rsidRDefault="007931D4" w:rsidP="00903F7D">
            <w:pPr>
              <w:pStyle w:val="rowtabella0"/>
              <w:rPr>
                <w:color w:val="002060"/>
              </w:rPr>
            </w:pPr>
            <w:r w:rsidRPr="00004124">
              <w:rPr>
                <w:color w:val="002060"/>
              </w:rPr>
              <w:t>03/11/2024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619B55" w14:textId="77777777" w:rsidR="007931D4" w:rsidRPr="00004124" w:rsidRDefault="007931D4" w:rsidP="00903F7D">
            <w:pPr>
              <w:pStyle w:val="rowtabella0"/>
              <w:rPr>
                <w:color w:val="002060"/>
              </w:rPr>
            </w:pPr>
            <w:r w:rsidRPr="00004124">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90CD5E" w14:textId="77777777" w:rsidR="007931D4" w:rsidRPr="00004124" w:rsidRDefault="007931D4" w:rsidP="00903F7D">
            <w:pPr>
              <w:pStyle w:val="rowtabella0"/>
              <w:rPr>
                <w:color w:val="002060"/>
              </w:rPr>
            </w:pPr>
            <w:r w:rsidRPr="00004124">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235F8C" w14:textId="77777777" w:rsidR="007931D4" w:rsidRPr="00004124" w:rsidRDefault="007931D4" w:rsidP="00903F7D">
            <w:pPr>
              <w:pStyle w:val="rowtabella0"/>
              <w:rPr>
                <w:color w:val="002060"/>
              </w:rPr>
            </w:pPr>
            <w:r w:rsidRPr="00004124">
              <w:rPr>
                <w:color w:val="002060"/>
              </w:rPr>
              <w:t>VIA NAZARIO SAURO</w:t>
            </w:r>
          </w:p>
        </w:tc>
      </w:tr>
      <w:tr w:rsidR="007931D4" w:rsidRPr="00004124" w14:paraId="4575965A" w14:textId="77777777" w:rsidTr="00903F7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3FA64C" w14:textId="77777777" w:rsidR="007931D4" w:rsidRPr="00004124" w:rsidRDefault="007931D4" w:rsidP="00903F7D">
            <w:pPr>
              <w:pStyle w:val="rowtabella0"/>
              <w:rPr>
                <w:color w:val="002060"/>
              </w:rPr>
            </w:pPr>
            <w:r w:rsidRPr="00004124">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DB76FE" w14:textId="77777777" w:rsidR="007931D4" w:rsidRPr="00004124" w:rsidRDefault="007931D4" w:rsidP="00903F7D">
            <w:pPr>
              <w:pStyle w:val="rowtabella0"/>
              <w:rPr>
                <w:color w:val="002060"/>
              </w:rPr>
            </w:pPr>
            <w:r w:rsidRPr="00004124">
              <w:rPr>
                <w:color w:val="002060"/>
              </w:rPr>
              <w:t>ITALSERVICE C5 SQ.B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70CFC1"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DF0503" w14:textId="77777777" w:rsidR="007931D4" w:rsidRPr="00004124" w:rsidRDefault="007931D4" w:rsidP="00903F7D">
            <w:pPr>
              <w:pStyle w:val="rowtabella0"/>
              <w:rPr>
                <w:color w:val="002060"/>
              </w:rPr>
            </w:pPr>
            <w:r w:rsidRPr="00004124">
              <w:rPr>
                <w:color w:val="002060"/>
              </w:rPr>
              <w:t>03/11/2024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D0457E" w14:textId="77777777" w:rsidR="007931D4" w:rsidRPr="00004124" w:rsidRDefault="007931D4" w:rsidP="00903F7D">
            <w:pPr>
              <w:pStyle w:val="rowtabella0"/>
              <w:rPr>
                <w:color w:val="002060"/>
              </w:rPr>
            </w:pPr>
            <w:r w:rsidRPr="00004124">
              <w:rPr>
                <w:color w:val="002060"/>
              </w:rPr>
              <w:t>5442 TENSOSTRUTTURA B.GO S.MARIA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06C0EC" w14:textId="77777777" w:rsidR="007931D4" w:rsidRPr="00004124" w:rsidRDefault="007931D4" w:rsidP="00903F7D">
            <w:pPr>
              <w:pStyle w:val="rowtabella0"/>
              <w:rPr>
                <w:color w:val="002060"/>
              </w:rPr>
            </w:pPr>
            <w:r w:rsidRPr="00004124">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2408E3" w14:textId="77777777" w:rsidR="007931D4" w:rsidRPr="00004124" w:rsidRDefault="007931D4" w:rsidP="00903F7D">
            <w:pPr>
              <w:pStyle w:val="rowtabella0"/>
              <w:rPr>
                <w:color w:val="002060"/>
              </w:rPr>
            </w:pPr>
            <w:r w:rsidRPr="00004124">
              <w:rPr>
                <w:color w:val="002060"/>
              </w:rPr>
              <w:t>STRADA DEL FOGLIA - B.GO S.MAR</w:t>
            </w:r>
          </w:p>
        </w:tc>
      </w:tr>
    </w:tbl>
    <w:p w14:paraId="4B15C2C7" w14:textId="77777777" w:rsidR="007931D4" w:rsidRPr="00004124" w:rsidRDefault="007931D4" w:rsidP="007931D4">
      <w:pPr>
        <w:pStyle w:val="breakline"/>
        <w:rPr>
          <w:rFonts w:eastAsiaTheme="minorEastAsia"/>
          <w:color w:val="002060"/>
        </w:rPr>
      </w:pPr>
    </w:p>
    <w:p w14:paraId="1CDE1C18" w14:textId="77777777" w:rsidR="007931D4" w:rsidRPr="00004124" w:rsidRDefault="007931D4" w:rsidP="007931D4">
      <w:pPr>
        <w:pStyle w:val="breakline"/>
        <w:rPr>
          <w:color w:val="002060"/>
        </w:rPr>
      </w:pPr>
    </w:p>
    <w:p w14:paraId="0FE8895B" w14:textId="77777777" w:rsidR="007931D4" w:rsidRPr="00004124" w:rsidRDefault="007931D4" w:rsidP="007931D4">
      <w:pPr>
        <w:pStyle w:val="breakline"/>
        <w:rPr>
          <w:color w:val="002060"/>
        </w:rPr>
      </w:pPr>
    </w:p>
    <w:p w14:paraId="66EA2A38" w14:textId="77777777" w:rsidR="007931D4" w:rsidRPr="00004124" w:rsidRDefault="007931D4" w:rsidP="007931D4">
      <w:pPr>
        <w:pStyle w:val="sottotitolocampionato10"/>
        <w:rPr>
          <w:color w:val="002060"/>
        </w:rPr>
      </w:pPr>
      <w:r w:rsidRPr="00004124">
        <w:rPr>
          <w:color w:val="002060"/>
        </w:rPr>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6"/>
        <w:gridCol w:w="2007"/>
        <w:gridCol w:w="385"/>
        <w:gridCol w:w="898"/>
        <w:gridCol w:w="1182"/>
        <w:gridCol w:w="1546"/>
        <w:gridCol w:w="1546"/>
      </w:tblGrid>
      <w:tr w:rsidR="007931D4" w:rsidRPr="00004124" w14:paraId="5BD2519C" w14:textId="77777777" w:rsidTr="00903F7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28F18" w14:textId="77777777" w:rsidR="007931D4" w:rsidRPr="00004124" w:rsidRDefault="007931D4" w:rsidP="00903F7D">
            <w:pPr>
              <w:pStyle w:val="headertabella0"/>
              <w:rPr>
                <w:color w:val="002060"/>
              </w:rPr>
            </w:pPr>
            <w:r w:rsidRPr="0000412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186303" w14:textId="77777777" w:rsidR="007931D4" w:rsidRPr="00004124" w:rsidRDefault="007931D4" w:rsidP="00903F7D">
            <w:pPr>
              <w:pStyle w:val="headertabella0"/>
              <w:rPr>
                <w:color w:val="002060"/>
              </w:rPr>
            </w:pPr>
            <w:r w:rsidRPr="0000412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B3504" w14:textId="77777777" w:rsidR="007931D4" w:rsidRPr="00004124" w:rsidRDefault="007931D4" w:rsidP="00903F7D">
            <w:pPr>
              <w:pStyle w:val="headertabella0"/>
              <w:rPr>
                <w:color w:val="002060"/>
              </w:rPr>
            </w:pPr>
            <w:r w:rsidRPr="0000412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DCCDE" w14:textId="77777777" w:rsidR="007931D4" w:rsidRPr="00004124" w:rsidRDefault="007931D4" w:rsidP="00903F7D">
            <w:pPr>
              <w:pStyle w:val="headertabella0"/>
              <w:rPr>
                <w:color w:val="002060"/>
              </w:rPr>
            </w:pPr>
            <w:r w:rsidRPr="0000412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9487F" w14:textId="77777777" w:rsidR="007931D4" w:rsidRPr="00004124" w:rsidRDefault="007931D4" w:rsidP="00903F7D">
            <w:pPr>
              <w:pStyle w:val="headertabella0"/>
              <w:rPr>
                <w:color w:val="002060"/>
              </w:rPr>
            </w:pPr>
            <w:r w:rsidRPr="0000412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F270D" w14:textId="77777777" w:rsidR="007931D4" w:rsidRPr="00004124" w:rsidRDefault="007931D4" w:rsidP="00903F7D">
            <w:pPr>
              <w:pStyle w:val="headertabella0"/>
              <w:rPr>
                <w:color w:val="002060"/>
              </w:rPr>
            </w:pPr>
            <w:proofErr w:type="spellStart"/>
            <w:r w:rsidRPr="00004124">
              <w:rPr>
                <w:color w:val="002060"/>
              </w:rPr>
              <w:t>Localita'</w:t>
            </w:r>
            <w:proofErr w:type="spellEnd"/>
            <w:r w:rsidRPr="0000412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9DB64" w14:textId="77777777" w:rsidR="007931D4" w:rsidRPr="00004124" w:rsidRDefault="007931D4" w:rsidP="00903F7D">
            <w:pPr>
              <w:pStyle w:val="headertabella0"/>
              <w:rPr>
                <w:color w:val="002060"/>
              </w:rPr>
            </w:pPr>
            <w:r w:rsidRPr="00004124">
              <w:rPr>
                <w:color w:val="002060"/>
              </w:rPr>
              <w:t>Indirizzo Impianto</w:t>
            </w:r>
          </w:p>
        </w:tc>
      </w:tr>
      <w:tr w:rsidR="007931D4" w:rsidRPr="00004124" w14:paraId="3CF5634F" w14:textId="77777777" w:rsidTr="00903F7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91B60C" w14:textId="77777777" w:rsidR="007931D4" w:rsidRPr="00004124" w:rsidRDefault="007931D4" w:rsidP="00903F7D">
            <w:pPr>
              <w:pStyle w:val="rowtabella0"/>
              <w:rPr>
                <w:color w:val="002060"/>
              </w:rPr>
            </w:pPr>
            <w:r w:rsidRPr="00004124">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01C52D" w14:textId="77777777" w:rsidR="007931D4" w:rsidRPr="00004124" w:rsidRDefault="007931D4" w:rsidP="00903F7D">
            <w:pPr>
              <w:pStyle w:val="rowtabella0"/>
              <w:rPr>
                <w:color w:val="002060"/>
              </w:rPr>
            </w:pPr>
            <w:r w:rsidRPr="00004124">
              <w:rPr>
                <w:color w:val="002060"/>
              </w:rPr>
              <w:t>FABRIANO CERRETO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F60886" w14:textId="77777777" w:rsidR="007931D4" w:rsidRPr="00004124" w:rsidRDefault="007931D4" w:rsidP="00903F7D">
            <w:pPr>
              <w:pStyle w:val="rowtabella0"/>
              <w:jc w:val="center"/>
              <w:rPr>
                <w:color w:val="002060"/>
              </w:rPr>
            </w:pPr>
            <w:r w:rsidRPr="0000412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B1A07F" w14:textId="77777777" w:rsidR="007931D4" w:rsidRPr="00004124" w:rsidRDefault="007931D4" w:rsidP="00903F7D">
            <w:pPr>
              <w:pStyle w:val="rowtabella0"/>
              <w:rPr>
                <w:color w:val="002060"/>
              </w:rPr>
            </w:pPr>
            <w:r w:rsidRPr="00004124">
              <w:rPr>
                <w:color w:val="002060"/>
              </w:rPr>
              <w:t>02/11/2024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66FB3C" w14:textId="77777777" w:rsidR="007931D4" w:rsidRPr="00004124" w:rsidRDefault="007931D4" w:rsidP="00903F7D">
            <w:pPr>
              <w:pStyle w:val="rowtabella0"/>
              <w:rPr>
                <w:color w:val="002060"/>
              </w:rPr>
            </w:pPr>
            <w:r w:rsidRPr="00004124">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C0F121" w14:textId="77777777" w:rsidR="007931D4" w:rsidRPr="00004124" w:rsidRDefault="007931D4" w:rsidP="00903F7D">
            <w:pPr>
              <w:pStyle w:val="rowtabella0"/>
              <w:rPr>
                <w:color w:val="002060"/>
              </w:rPr>
            </w:pPr>
            <w:r w:rsidRPr="00004124">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EF7201" w14:textId="77777777" w:rsidR="007931D4" w:rsidRPr="00004124" w:rsidRDefault="007931D4" w:rsidP="00903F7D">
            <w:pPr>
              <w:pStyle w:val="rowtabella0"/>
              <w:rPr>
                <w:color w:val="002060"/>
              </w:rPr>
            </w:pPr>
            <w:r w:rsidRPr="00004124">
              <w:rPr>
                <w:color w:val="002060"/>
              </w:rPr>
              <w:t>VIA ANTONIO ROSMINI 22/B</w:t>
            </w:r>
          </w:p>
        </w:tc>
      </w:tr>
      <w:tr w:rsidR="007931D4" w:rsidRPr="00004124" w14:paraId="08AB2D01"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EFAA76" w14:textId="77777777" w:rsidR="007931D4" w:rsidRPr="00004124" w:rsidRDefault="007931D4" w:rsidP="00903F7D">
            <w:pPr>
              <w:pStyle w:val="rowtabella0"/>
              <w:rPr>
                <w:color w:val="002060"/>
              </w:rPr>
            </w:pPr>
            <w:r w:rsidRPr="00004124">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6B45C4" w14:textId="77777777" w:rsidR="007931D4" w:rsidRPr="00004124" w:rsidRDefault="007931D4" w:rsidP="00903F7D">
            <w:pPr>
              <w:pStyle w:val="rowtabella0"/>
              <w:rPr>
                <w:color w:val="002060"/>
              </w:rPr>
            </w:pPr>
            <w:r w:rsidRPr="00004124">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601BF7"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1D8935" w14:textId="77777777" w:rsidR="007931D4" w:rsidRPr="00004124" w:rsidRDefault="007931D4" w:rsidP="00903F7D">
            <w:pPr>
              <w:pStyle w:val="rowtabella0"/>
              <w:rPr>
                <w:color w:val="002060"/>
              </w:rPr>
            </w:pPr>
            <w:r w:rsidRPr="00004124">
              <w:rPr>
                <w:color w:val="002060"/>
              </w:rPr>
              <w:t>03/11/2024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257741" w14:textId="77777777" w:rsidR="007931D4" w:rsidRPr="00004124" w:rsidRDefault="007931D4" w:rsidP="00903F7D">
            <w:pPr>
              <w:pStyle w:val="rowtabella0"/>
              <w:rPr>
                <w:color w:val="002060"/>
              </w:rPr>
            </w:pPr>
            <w:r w:rsidRPr="00004124">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5CD543" w14:textId="77777777" w:rsidR="007931D4" w:rsidRPr="00004124" w:rsidRDefault="007931D4" w:rsidP="00903F7D">
            <w:pPr>
              <w:pStyle w:val="rowtabella0"/>
              <w:rPr>
                <w:color w:val="002060"/>
              </w:rPr>
            </w:pPr>
            <w:r w:rsidRPr="0000412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6E5477" w14:textId="77777777" w:rsidR="007931D4" w:rsidRPr="00004124" w:rsidRDefault="007931D4" w:rsidP="00903F7D">
            <w:pPr>
              <w:pStyle w:val="rowtabella0"/>
              <w:rPr>
                <w:color w:val="002060"/>
              </w:rPr>
            </w:pPr>
            <w:r w:rsidRPr="00004124">
              <w:rPr>
                <w:color w:val="002060"/>
              </w:rPr>
              <w:t>VIA MADRE TERESA DI CALCUTTA</w:t>
            </w:r>
          </w:p>
        </w:tc>
      </w:tr>
      <w:tr w:rsidR="007931D4" w:rsidRPr="00004124" w14:paraId="0EAA5D20"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EA35B0" w14:textId="77777777" w:rsidR="007931D4" w:rsidRPr="00004124" w:rsidRDefault="007931D4" w:rsidP="00903F7D">
            <w:pPr>
              <w:pStyle w:val="rowtabella0"/>
              <w:rPr>
                <w:color w:val="002060"/>
              </w:rPr>
            </w:pPr>
            <w:r w:rsidRPr="00004124">
              <w:rPr>
                <w:color w:val="002060"/>
              </w:rPr>
              <w:t>AMICI DEL CENTROSOCIOSQ.C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1A6EDE" w14:textId="77777777" w:rsidR="007931D4" w:rsidRPr="00004124" w:rsidRDefault="007931D4" w:rsidP="00903F7D">
            <w:pPr>
              <w:pStyle w:val="rowtabella0"/>
              <w:rPr>
                <w:color w:val="002060"/>
              </w:rPr>
            </w:pPr>
            <w:r w:rsidRPr="00004124">
              <w:rPr>
                <w:color w:val="002060"/>
              </w:rPr>
              <w:t xml:space="preserve">ITALSERVICE C5 </w:t>
            </w:r>
            <w:proofErr w:type="spellStart"/>
            <w:r w:rsidRPr="00004124">
              <w:rPr>
                <w:color w:val="002060"/>
              </w:rPr>
              <w:t>sq.C</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1BEA88"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011982" w14:textId="77777777" w:rsidR="007931D4" w:rsidRPr="00004124" w:rsidRDefault="007931D4" w:rsidP="00903F7D">
            <w:pPr>
              <w:pStyle w:val="rowtabella0"/>
              <w:rPr>
                <w:color w:val="002060"/>
              </w:rPr>
            </w:pPr>
            <w:r w:rsidRPr="00004124">
              <w:rPr>
                <w:color w:val="002060"/>
              </w:rPr>
              <w:t>03/11/2024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3C493E" w14:textId="77777777" w:rsidR="007931D4" w:rsidRPr="00004124" w:rsidRDefault="007931D4" w:rsidP="00903F7D">
            <w:pPr>
              <w:pStyle w:val="rowtabella0"/>
              <w:rPr>
                <w:color w:val="002060"/>
              </w:rPr>
            </w:pPr>
            <w:r w:rsidRPr="00004124">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D2D87F" w14:textId="77777777" w:rsidR="007931D4" w:rsidRPr="00004124" w:rsidRDefault="007931D4" w:rsidP="00903F7D">
            <w:pPr>
              <w:pStyle w:val="rowtabella0"/>
              <w:rPr>
                <w:color w:val="002060"/>
              </w:rPr>
            </w:pPr>
            <w:r w:rsidRPr="00004124">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C8351D" w14:textId="77777777" w:rsidR="007931D4" w:rsidRPr="00004124" w:rsidRDefault="007931D4" w:rsidP="00903F7D">
            <w:pPr>
              <w:pStyle w:val="rowtabella0"/>
              <w:rPr>
                <w:color w:val="002060"/>
              </w:rPr>
            </w:pPr>
            <w:r w:rsidRPr="00004124">
              <w:rPr>
                <w:color w:val="002060"/>
              </w:rPr>
              <w:t>VIA AMATO</w:t>
            </w:r>
          </w:p>
        </w:tc>
      </w:tr>
      <w:tr w:rsidR="007931D4" w:rsidRPr="00004124" w14:paraId="712FB9D7"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C341F5" w14:textId="77777777" w:rsidR="007931D4" w:rsidRPr="00004124" w:rsidRDefault="007931D4" w:rsidP="00903F7D">
            <w:pPr>
              <w:pStyle w:val="rowtabella0"/>
              <w:rPr>
                <w:color w:val="002060"/>
              </w:rPr>
            </w:pPr>
            <w:r w:rsidRPr="00004124">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C629B9" w14:textId="77777777" w:rsidR="007931D4" w:rsidRPr="00004124" w:rsidRDefault="007931D4" w:rsidP="00903F7D">
            <w:pPr>
              <w:pStyle w:val="rowtabella0"/>
              <w:rPr>
                <w:color w:val="002060"/>
              </w:rPr>
            </w:pPr>
            <w:r w:rsidRPr="00004124">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3B7042"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4E437C" w14:textId="77777777" w:rsidR="007931D4" w:rsidRPr="00004124" w:rsidRDefault="007931D4" w:rsidP="00903F7D">
            <w:pPr>
              <w:pStyle w:val="rowtabella0"/>
              <w:rPr>
                <w:color w:val="002060"/>
              </w:rPr>
            </w:pPr>
            <w:r w:rsidRPr="00004124">
              <w:rPr>
                <w:color w:val="002060"/>
              </w:rPr>
              <w:t>03/11/2024 11:30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7FA5AA" w14:textId="77777777" w:rsidR="007931D4" w:rsidRPr="00004124" w:rsidRDefault="007931D4" w:rsidP="00903F7D">
            <w:pPr>
              <w:pStyle w:val="rowtabella0"/>
              <w:rPr>
                <w:color w:val="002060"/>
              </w:rPr>
            </w:pPr>
            <w:r w:rsidRPr="00004124">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035EBF" w14:textId="77777777" w:rsidR="007931D4" w:rsidRPr="00004124" w:rsidRDefault="007931D4" w:rsidP="00903F7D">
            <w:pPr>
              <w:pStyle w:val="rowtabella0"/>
              <w:rPr>
                <w:color w:val="002060"/>
              </w:rPr>
            </w:pPr>
            <w:r w:rsidRPr="0000412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56A61F" w14:textId="77777777" w:rsidR="007931D4" w:rsidRPr="00004124" w:rsidRDefault="007931D4" w:rsidP="00903F7D">
            <w:pPr>
              <w:pStyle w:val="rowtabella0"/>
              <w:rPr>
                <w:color w:val="002060"/>
              </w:rPr>
            </w:pPr>
            <w:r w:rsidRPr="00004124">
              <w:rPr>
                <w:color w:val="002060"/>
              </w:rPr>
              <w:t>VIA GROTTE DI POSATORA 19/A</w:t>
            </w:r>
          </w:p>
        </w:tc>
      </w:tr>
      <w:tr w:rsidR="007931D4" w:rsidRPr="00004124" w14:paraId="6C04BFE3" w14:textId="77777777" w:rsidTr="00903F7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F9715A" w14:textId="77777777" w:rsidR="007931D4" w:rsidRPr="00004124" w:rsidRDefault="007931D4" w:rsidP="00903F7D">
            <w:pPr>
              <w:pStyle w:val="rowtabella0"/>
              <w:rPr>
                <w:color w:val="002060"/>
              </w:rPr>
            </w:pPr>
            <w:r w:rsidRPr="00004124">
              <w:rPr>
                <w:color w:val="002060"/>
              </w:rPr>
              <w:t>CALCIO A 5 CORINALDO SQ.B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7E7A76" w14:textId="77777777" w:rsidR="007931D4" w:rsidRPr="00004124" w:rsidRDefault="007931D4" w:rsidP="00903F7D">
            <w:pPr>
              <w:pStyle w:val="rowtabella0"/>
              <w:rPr>
                <w:color w:val="002060"/>
              </w:rPr>
            </w:pPr>
            <w:r w:rsidRPr="00004124">
              <w:rPr>
                <w:color w:val="002060"/>
              </w:rPr>
              <w:t>CERRETO D ESI C5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2CE8DE"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EE6AFC" w14:textId="77777777" w:rsidR="007931D4" w:rsidRPr="00004124" w:rsidRDefault="007931D4" w:rsidP="00903F7D">
            <w:pPr>
              <w:pStyle w:val="rowtabella0"/>
              <w:rPr>
                <w:color w:val="002060"/>
              </w:rPr>
            </w:pPr>
            <w:r w:rsidRPr="00004124">
              <w:rPr>
                <w:color w:val="002060"/>
              </w:rPr>
              <w:t>03/11/2024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8B1353" w14:textId="77777777" w:rsidR="007931D4" w:rsidRPr="00004124" w:rsidRDefault="007931D4" w:rsidP="00903F7D">
            <w:pPr>
              <w:pStyle w:val="rowtabella0"/>
              <w:rPr>
                <w:color w:val="002060"/>
              </w:rPr>
            </w:pPr>
            <w:r w:rsidRPr="00004124">
              <w:rPr>
                <w:color w:val="002060"/>
              </w:rPr>
              <w:t>5301 NUOVO PALAS</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711F75" w14:textId="77777777" w:rsidR="007931D4" w:rsidRPr="00004124" w:rsidRDefault="007931D4" w:rsidP="00903F7D">
            <w:pPr>
              <w:pStyle w:val="rowtabella0"/>
              <w:rPr>
                <w:color w:val="002060"/>
              </w:rPr>
            </w:pPr>
            <w:r w:rsidRPr="00004124">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D0B036" w14:textId="77777777" w:rsidR="007931D4" w:rsidRPr="00004124" w:rsidRDefault="007931D4" w:rsidP="00903F7D">
            <w:pPr>
              <w:pStyle w:val="rowtabella0"/>
              <w:rPr>
                <w:color w:val="002060"/>
              </w:rPr>
            </w:pPr>
            <w:r w:rsidRPr="00004124">
              <w:rPr>
                <w:color w:val="002060"/>
              </w:rPr>
              <w:t>STR.DEL BURELLO LOC.VAL NEVOLA</w:t>
            </w:r>
          </w:p>
        </w:tc>
      </w:tr>
    </w:tbl>
    <w:p w14:paraId="0D42511E" w14:textId="77777777" w:rsidR="007931D4" w:rsidRPr="00004124" w:rsidRDefault="007931D4" w:rsidP="007931D4">
      <w:pPr>
        <w:pStyle w:val="breakline"/>
        <w:rPr>
          <w:rFonts w:eastAsiaTheme="minorEastAsia"/>
          <w:color w:val="002060"/>
        </w:rPr>
      </w:pPr>
    </w:p>
    <w:p w14:paraId="442EA3DF" w14:textId="77777777" w:rsidR="007931D4" w:rsidRPr="00004124" w:rsidRDefault="007931D4" w:rsidP="007931D4">
      <w:pPr>
        <w:pStyle w:val="breakline"/>
        <w:rPr>
          <w:color w:val="002060"/>
        </w:rPr>
      </w:pPr>
    </w:p>
    <w:p w14:paraId="4C516FC9" w14:textId="77777777" w:rsidR="007931D4" w:rsidRPr="00004124" w:rsidRDefault="007931D4" w:rsidP="007931D4">
      <w:pPr>
        <w:pStyle w:val="breakline"/>
        <w:rPr>
          <w:color w:val="002060"/>
        </w:rPr>
      </w:pPr>
    </w:p>
    <w:p w14:paraId="6B3A60B0" w14:textId="77777777" w:rsidR="007931D4" w:rsidRPr="00004124" w:rsidRDefault="007931D4" w:rsidP="007931D4">
      <w:pPr>
        <w:pStyle w:val="sottotitolocampionato10"/>
        <w:rPr>
          <w:color w:val="002060"/>
        </w:rPr>
      </w:pPr>
      <w:r w:rsidRPr="00004124">
        <w:rPr>
          <w:color w:val="002060"/>
        </w:rPr>
        <w:t>GIRONE C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18"/>
        <w:gridCol w:w="385"/>
        <w:gridCol w:w="898"/>
        <w:gridCol w:w="1199"/>
        <w:gridCol w:w="1547"/>
        <w:gridCol w:w="1547"/>
      </w:tblGrid>
      <w:tr w:rsidR="007931D4" w:rsidRPr="00004124" w14:paraId="06168574" w14:textId="77777777" w:rsidTr="00903F7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C24A4" w14:textId="77777777" w:rsidR="007931D4" w:rsidRPr="00004124" w:rsidRDefault="007931D4" w:rsidP="00903F7D">
            <w:pPr>
              <w:pStyle w:val="headertabella0"/>
              <w:rPr>
                <w:color w:val="002060"/>
              </w:rPr>
            </w:pPr>
            <w:r w:rsidRPr="0000412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68637" w14:textId="77777777" w:rsidR="007931D4" w:rsidRPr="00004124" w:rsidRDefault="007931D4" w:rsidP="00903F7D">
            <w:pPr>
              <w:pStyle w:val="headertabella0"/>
              <w:rPr>
                <w:color w:val="002060"/>
              </w:rPr>
            </w:pPr>
            <w:r w:rsidRPr="0000412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7AF44" w14:textId="77777777" w:rsidR="007931D4" w:rsidRPr="00004124" w:rsidRDefault="007931D4" w:rsidP="00903F7D">
            <w:pPr>
              <w:pStyle w:val="headertabella0"/>
              <w:rPr>
                <w:color w:val="002060"/>
              </w:rPr>
            </w:pPr>
            <w:r w:rsidRPr="0000412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BA1E3" w14:textId="77777777" w:rsidR="007931D4" w:rsidRPr="00004124" w:rsidRDefault="007931D4" w:rsidP="00903F7D">
            <w:pPr>
              <w:pStyle w:val="headertabella0"/>
              <w:rPr>
                <w:color w:val="002060"/>
              </w:rPr>
            </w:pPr>
            <w:r w:rsidRPr="0000412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E67AA" w14:textId="77777777" w:rsidR="007931D4" w:rsidRPr="00004124" w:rsidRDefault="007931D4" w:rsidP="00903F7D">
            <w:pPr>
              <w:pStyle w:val="headertabella0"/>
              <w:rPr>
                <w:color w:val="002060"/>
              </w:rPr>
            </w:pPr>
            <w:r w:rsidRPr="0000412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BDBAB" w14:textId="77777777" w:rsidR="007931D4" w:rsidRPr="00004124" w:rsidRDefault="007931D4" w:rsidP="00903F7D">
            <w:pPr>
              <w:pStyle w:val="headertabella0"/>
              <w:rPr>
                <w:color w:val="002060"/>
              </w:rPr>
            </w:pPr>
            <w:proofErr w:type="spellStart"/>
            <w:r w:rsidRPr="00004124">
              <w:rPr>
                <w:color w:val="002060"/>
              </w:rPr>
              <w:t>Localita'</w:t>
            </w:r>
            <w:proofErr w:type="spellEnd"/>
            <w:r w:rsidRPr="0000412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71326" w14:textId="77777777" w:rsidR="007931D4" w:rsidRPr="00004124" w:rsidRDefault="007931D4" w:rsidP="00903F7D">
            <w:pPr>
              <w:pStyle w:val="headertabella0"/>
              <w:rPr>
                <w:color w:val="002060"/>
              </w:rPr>
            </w:pPr>
            <w:r w:rsidRPr="00004124">
              <w:rPr>
                <w:color w:val="002060"/>
              </w:rPr>
              <w:t>Indirizzo Impianto</w:t>
            </w:r>
          </w:p>
        </w:tc>
      </w:tr>
      <w:tr w:rsidR="007931D4" w:rsidRPr="00004124" w14:paraId="72EF05DA" w14:textId="77777777" w:rsidTr="00903F7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0A7527" w14:textId="77777777" w:rsidR="007931D4" w:rsidRPr="00004124" w:rsidRDefault="007931D4" w:rsidP="00903F7D">
            <w:pPr>
              <w:pStyle w:val="rowtabella0"/>
              <w:rPr>
                <w:color w:val="002060"/>
              </w:rPr>
            </w:pPr>
            <w:r w:rsidRPr="00004124">
              <w:rPr>
                <w:color w:val="002060"/>
              </w:rPr>
              <w:t>SANGIORGIO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3D33FC" w14:textId="77777777" w:rsidR="007931D4" w:rsidRPr="00004124" w:rsidRDefault="007931D4" w:rsidP="00903F7D">
            <w:pPr>
              <w:pStyle w:val="rowtabella0"/>
              <w:rPr>
                <w:color w:val="002060"/>
              </w:rPr>
            </w:pPr>
            <w:r w:rsidRPr="00004124">
              <w:rPr>
                <w:color w:val="002060"/>
              </w:rPr>
              <w:t>SPORTING GROTTAMMARE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0003B7" w14:textId="77777777" w:rsidR="007931D4" w:rsidRPr="00004124" w:rsidRDefault="007931D4" w:rsidP="00903F7D">
            <w:pPr>
              <w:pStyle w:val="rowtabella0"/>
              <w:jc w:val="center"/>
              <w:rPr>
                <w:color w:val="002060"/>
              </w:rPr>
            </w:pPr>
            <w:r w:rsidRPr="0000412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9B7406" w14:textId="77777777" w:rsidR="007931D4" w:rsidRPr="00004124" w:rsidRDefault="007931D4" w:rsidP="00903F7D">
            <w:pPr>
              <w:pStyle w:val="rowtabella0"/>
              <w:rPr>
                <w:color w:val="002060"/>
              </w:rPr>
            </w:pPr>
            <w:r w:rsidRPr="00004124">
              <w:rPr>
                <w:color w:val="002060"/>
              </w:rPr>
              <w:t>02/11/2024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BEDD6D" w14:textId="77777777" w:rsidR="007931D4" w:rsidRPr="00004124" w:rsidRDefault="007931D4" w:rsidP="00903F7D">
            <w:pPr>
              <w:pStyle w:val="rowtabella0"/>
              <w:rPr>
                <w:color w:val="002060"/>
              </w:rPr>
            </w:pPr>
            <w:r w:rsidRPr="00004124">
              <w:rPr>
                <w:color w:val="002060"/>
              </w:rPr>
              <w:t>5623 PALESTRA SC.MEDIA B.ROSSELLI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4170DF" w14:textId="77777777" w:rsidR="007931D4" w:rsidRPr="00004124" w:rsidRDefault="007931D4" w:rsidP="00903F7D">
            <w:pPr>
              <w:pStyle w:val="rowtabella0"/>
              <w:rPr>
                <w:color w:val="002060"/>
              </w:rPr>
            </w:pPr>
            <w:r w:rsidRPr="00004124">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93DF6B" w14:textId="77777777" w:rsidR="007931D4" w:rsidRPr="00004124" w:rsidRDefault="007931D4" w:rsidP="00903F7D">
            <w:pPr>
              <w:pStyle w:val="rowtabella0"/>
              <w:rPr>
                <w:color w:val="002060"/>
              </w:rPr>
            </w:pPr>
            <w:r w:rsidRPr="00004124">
              <w:rPr>
                <w:color w:val="002060"/>
              </w:rPr>
              <w:t>VIA PIRANDELLO</w:t>
            </w:r>
          </w:p>
        </w:tc>
      </w:tr>
      <w:tr w:rsidR="007931D4" w:rsidRPr="00004124" w14:paraId="7D22A34E"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C0714F" w14:textId="77777777" w:rsidR="007931D4" w:rsidRPr="00004124" w:rsidRDefault="007931D4" w:rsidP="00903F7D">
            <w:pPr>
              <w:pStyle w:val="rowtabella0"/>
              <w:rPr>
                <w:color w:val="002060"/>
              </w:rPr>
            </w:pPr>
            <w:r w:rsidRPr="00004124">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C7B9F1" w14:textId="77777777" w:rsidR="007931D4" w:rsidRPr="00004124" w:rsidRDefault="007931D4" w:rsidP="00903F7D">
            <w:pPr>
              <w:pStyle w:val="rowtabella0"/>
              <w:rPr>
                <w:color w:val="002060"/>
              </w:rPr>
            </w:pPr>
            <w:r w:rsidRPr="00004124">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352F04"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596579" w14:textId="77777777" w:rsidR="007931D4" w:rsidRPr="00004124" w:rsidRDefault="007931D4" w:rsidP="00903F7D">
            <w:pPr>
              <w:pStyle w:val="rowtabella0"/>
              <w:rPr>
                <w:color w:val="002060"/>
              </w:rPr>
            </w:pPr>
            <w:r w:rsidRPr="00004124">
              <w:rPr>
                <w:color w:val="002060"/>
              </w:rPr>
              <w:t>03/11/2024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96B590" w14:textId="77777777" w:rsidR="007931D4" w:rsidRPr="00004124" w:rsidRDefault="007931D4" w:rsidP="00903F7D">
            <w:pPr>
              <w:pStyle w:val="rowtabella0"/>
              <w:rPr>
                <w:color w:val="002060"/>
              </w:rPr>
            </w:pPr>
            <w:r w:rsidRPr="00004124">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C030A7" w14:textId="77777777" w:rsidR="007931D4" w:rsidRPr="00004124" w:rsidRDefault="007931D4" w:rsidP="00903F7D">
            <w:pPr>
              <w:pStyle w:val="rowtabella0"/>
              <w:rPr>
                <w:color w:val="002060"/>
              </w:rPr>
            </w:pPr>
            <w:r w:rsidRPr="00004124">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173A42" w14:textId="77777777" w:rsidR="007931D4" w:rsidRPr="00004124" w:rsidRDefault="007931D4" w:rsidP="00903F7D">
            <w:pPr>
              <w:pStyle w:val="rowtabella0"/>
              <w:rPr>
                <w:color w:val="002060"/>
              </w:rPr>
            </w:pPr>
            <w:r w:rsidRPr="00004124">
              <w:rPr>
                <w:color w:val="002060"/>
              </w:rPr>
              <w:t>VIA FRATELLI CERVI</w:t>
            </w:r>
          </w:p>
        </w:tc>
      </w:tr>
      <w:tr w:rsidR="007931D4" w:rsidRPr="00004124" w14:paraId="07639AF6"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DFE36B" w14:textId="77777777" w:rsidR="007931D4" w:rsidRPr="00004124" w:rsidRDefault="007931D4" w:rsidP="00903F7D">
            <w:pPr>
              <w:pStyle w:val="rowtabella0"/>
              <w:rPr>
                <w:color w:val="002060"/>
              </w:rPr>
            </w:pPr>
            <w:r w:rsidRPr="00004124">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2451EC" w14:textId="77777777" w:rsidR="007931D4" w:rsidRPr="00004124" w:rsidRDefault="007931D4" w:rsidP="00903F7D">
            <w:pPr>
              <w:pStyle w:val="rowtabella0"/>
              <w:rPr>
                <w:color w:val="002060"/>
              </w:rPr>
            </w:pPr>
            <w:r w:rsidRPr="00004124">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677A3D"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C95624" w14:textId="77777777" w:rsidR="007931D4" w:rsidRPr="00004124" w:rsidRDefault="007931D4" w:rsidP="00903F7D">
            <w:pPr>
              <w:pStyle w:val="rowtabella0"/>
              <w:rPr>
                <w:color w:val="002060"/>
              </w:rPr>
            </w:pPr>
            <w:r w:rsidRPr="00004124">
              <w:rPr>
                <w:color w:val="002060"/>
              </w:rPr>
              <w:t>03/11/2024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FA9712" w14:textId="77777777" w:rsidR="007931D4" w:rsidRPr="00004124" w:rsidRDefault="007931D4" w:rsidP="00903F7D">
            <w:pPr>
              <w:pStyle w:val="rowtabella0"/>
              <w:rPr>
                <w:color w:val="002060"/>
              </w:rPr>
            </w:pPr>
            <w:r w:rsidRPr="00004124">
              <w:rPr>
                <w:color w:val="002060"/>
              </w:rPr>
              <w:t>5295 TENSOSTRUTTURA VIA E.MATTEI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8247E9" w14:textId="77777777" w:rsidR="007931D4" w:rsidRPr="00004124" w:rsidRDefault="007931D4" w:rsidP="00903F7D">
            <w:pPr>
              <w:pStyle w:val="rowtabella0"/>
              <w:rPr>
                <w:color w:val="002060"/>
              </w:rPr>
            </w:pPr>
            <w:r w:rsidRPr="00004124">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0D7C3B" w14:textId="77777777" w:rsidR="007931D4" w:rsidRPr="00004124" w:rsidRDefault="007931D4" w:rsidP="00903F7D">
            <w:pPr>
              <w:pStyle w:val="rowtabella0"/>
              <w:rPr>
                <w:color w:val="002060"/>
              </w:rPr>
            </w:pPr>
            <w:r w:rsidRPr="00004124">
              <w:rPr>
                <w:color w:val="002060"/>
              </w:rPr>
              <w:t>VIA E.MATTEI</w:t>
            </w:r>
          </w:p>
        </w:tc>
      </w:tr>
      <w:tr w:rsidR="007931D4" w:rsidRPr="00004124" w14:paraId="6C9ABE0A"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3C7356" w14:textId="77777777" w:rsidR="007931D4" w:rsidRPr="00004124" w:rsidRDefault="007931D4" w:rsidP="00903F7D">
            <w:pPr>
              <w:pStyle w:val="rowtabella0"/>
              <w:rPr>
                <w:color w:val="002060"/>
              </w:rPr>
            </w:pPr>
            <w:r w:rsidRPr="00004124">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2164EA" w14:textId="77777777" w:rsidR="007931D4" w:rsidRPr="00004124" w:rsidRDefault="007931D4" w:rsidP="00903F7D">
            <w:pPr>
              <w:pStyle w:val="rowtabella0"/>
              <w:rPr>
                <w:color w:val="002060"/>
              </w:rPr>
            </w:pPr>
            <w:r w:rsidRPr="00004124">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29211A"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E7AFD9" w14:textId="77777777" w:rsidR="007931D4" w:rsidRPr="00004124" w:rsidRDefault="007931D4" w:rsidP="00903F7D">
            <w:pPr>
              <w:pStyle w:val="rowtabella0"/>
              <w:rPr>
                <w:color w:val="002060"/>
              </w:rPr>
            </w:pPr>
            <w:r w:rsidRPr="00004124">
              <w:rPr>
                <w:color w:val="002060"/>
              </w:rPr>
              <w:t>03/11/2024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51E3A9" w14:textId="77777777" w:rsidR="007931D4" w:rsidRPr="00004124" w:rsidRDefault="007931D4" w:rsidP="00903F7D">
            <w:pPr>
              <w:pStyle w:val="rowtabella0"/>
              <w:rPr>
                <w:color w:val="002060"/>
              </w:rPr>
            </w:pPr>
            <w:r w:rsidRPr="00004124">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979D57" w14:textId="77777777" w:rsidR="007931D4" w:rsidRPr="00004124" w:rsidRDefault="007931D4" w:rsidP="00903F7D">
            <w:pPr>
              <w:pStyle w:val="rowtabella0"/>
              <w:rPr>
                <w:color w:val="002060"/>
              </w:rPr>
            </w:pPr>
            <w:r w:rsidRPr="00004124">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7BEF5E" w14:textId="77777777" w:rsidR="007931D4" w:rsidRPr="00004124" w:rsidRDefault="007931D4" w:rsidP="00903F7D">
            <w:pPr>
              <w:pStyle w:val="rowtabella0"/>
              <w:rPr>
                <w:color w:val="002060"/>
              </w:rPr>
            </w:pPr>
            <w:r w:rsidRPr="00004124">
              <w:rPr>
                <w:color w:val="002060"/>
              </w:rPr>
              <w:t>VIA LUDOVICO SCARFIOTTI</w:t>
            </w:r>
          </w:p>
        </w:tc>
      </w:tr>
      <w:tr w:rsidR="007931D4" w:rsidRPr="00004124" w14:paraId="74E69EE1" w14:textId="77777777" w:rsidTr="00903F7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797E1F" w14:textId="77777777" w:rsidR="007931D4" w:rsidRPr="00004124" w:rsidRDefault="007931D4" w:rsidP="00903F7D">
            <w:pPr>
              <w:pStyle w:val="rowtabella0"/>
              <w:rPr>
                <w:color w:val="002060"/>
              </w:rPr>
            </w:pPr>
            <w:r w:rsidRPr="00004124">
              <w:rPr>
                <w:color w:val="002060"/>
              </w:rPr>
              <w:t>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E821BC" w14:textId="77777777" w:rsidR="007931D4" w:rsidRPr="00004124" w:rsidRDefault="007931D4" w:rsidP="00903F7D">
            <w:pPr>
              <w:pStyle w:val="rowtabella0"/>
              <w:rPr>
                <w:color w:val="002060"/>
              </w:rPr>
            </w:pPr>
            <w:r w:rsidRPr="00004124">
              <w:rPr>
                <w:color w:val="002060"/>
              </w:rPr>
              <w:t>RECANATI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630529"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C9C3E4" w14:textId="77777777" w:rsidR="007931D4" w:rsidRPr="00004124" w:rsidRDefault="007931D4" w:rsidP="00903F7D">
            <w:pPr>
              <w:pStyle w:val="rowtabella0"/>
              <w:rPr>
                <w:color w:val="002060"/>
              </w:rPr>
            </w:pPr>
            <w:r w:rsidRPr="00004124">
              <w:rPr>
                <w:color w:val="002060"/>
              </w:rPr>
              <w:t>03/11/2024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6D0567" w14:textId="77777777" w:rsidR="007931D4" w:rsidRPr="00004124" w:rsidRDefault="007931D4" w:rsidP="00903F7D">
            <w:pPr>
              <w:pStyle w:val="rowtabella0"/>
              <w:rPr>
                <w:color w:val="002060"/>
              </w:rPr>
            </w:pPr>
            <w:r w:rsidRPr="00004124">
              <w:rPr>
                <w:color w:val="002060"/>
              </w:rPr>
              <w:t>5303 CAMPO C5 "GIANLUCA CAROTTI"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7518C2" w14:textId="77777777" w:rsidR="007931D4" w:rsidRPr="00004124" w:rsidRDefault="007931D4" w:rsidP="00903F7D">
            <w:pPr>
              <w:pStyle w:val="rowtabella0"/>
              <w:rPr>
                <w:color w:val="002060"/>
              </w:rPr>
            </w:pPr>
            <w:r w:rsidRPr="00004124">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43AA3C" w14:textId="77777777" w:rsidR="007931D4" w:rsidRPr="00004124" w:rsidRDefault="007931D4" w:rsidP="00903F7D">
            <w:pPr>
              <w:pStyle w:val="rowtabella0"/>
              <w:rPr>
                <w:color w:val="002060"/>
              </w:rPr>
            </w:pPr>
            <w:r w:rsidRPr="00004124">
              <w:rPr>
                <w:color w:val="002060"/>
              </w:rPr>
              <w:t>VILLA MUSONE VIA TURATI</w:t>
            </w:r>
          </w:p>
        </w:tc>
      </w:tr>
    </w:tbl>
    <w:p w14:paraId="59BA7B31" w14:textId="77777777" w:rsidR="007931D4" w:rsidRPr="00DC1967" w:rsidRDefault="007931D4" w:rsidP="00794A48">
      <w:pPr>
        <w:pStyle w:val="breakline"/>
        <w:rPr>
          <w:color w:val="002060"/>
        </w:rPr>
      </w:pPr>
    </w:p>
    <w:p w14:paraId="064F2D90" w14:textId="77777777" w:rsidR="00794A48" w:rsidRDefault="00794A48" w:rsidP="00794A48">
      <w:pPr>
        <w:pStyle w:val="breakline"/>
        <w:rPr>
          <w:rFonts w:eastAsiaTheme="minorEastAsia"/>
          <w:color w:val="002060"/>
        </w:rPr>
      </w:pPr>
    </w:p>
    <w:p w14:paraId="68FF64DF" w14:textId="77777777" w:rsidR="007931D4" w:rsidRPr="00004124" w:rsidRDefault="007931D4" w:rsidP="007931D4">
      <w:pPr>
        <w:pStyle w:val="titolocampionato0"/>
        <w:shd w:val="clear" w:color="auto" w:fill="CCCCCC"/>
        <w:spacing w:before="80" w:after="40"/>
        <w:rPr>
          <w:color w:val="002060"/>
        </w:rPr>
      </w:pPr>
      <w:r w:rsidRPr="00004124">
        <w:rPr>
          <w:color w:val="002060"/>
        </w:rPr>
        <w:t>COPPA MARCHE CALCIO 5 serie D</w:t>
      </w:r>
    </w:p>
    <w:p w14:paraId="40D084D6" w14:textId="77777777" w:rsidR="00822FE1" w:rsidRPr="00DC1967" w:rsidRDefault="00822FE1" w:rsidP="00822FE1">
      <w:pPr>
        <w:pStyle w:val="titoloprinc0"/>
        <w:rPr>
          <w:color w:val="002060"/>
        </w:rPr>
      </w:pPr>
      <w:r w:rsidRPr="00DC1967">
        <w:rPr>
          <w:color w:val="002060"/>
        </w:rPr>
        <w:t>VARIAZIONI AL PROGRAMMA GARE</w:t>
      </w:r>
    </w:p>
    <w:p w14:paraId="1A84ED5F" w14:textId="77777777" w:rsidR="00822FE1" w:rsidRPr="00DC1967" w:rsidRDefault="00822FE1" w:rsidP="00822FE1">
      <w:pPr>
        <w:pStyle w:val="breakline"/>
        <w:rPr>
          <w:color w:val="002060"/>
        </w:rPr>
      </w:pPr>
    </w:p>
    <w:p w14:paraId="78931100" w14:textId="77777777" w:rsidR="00822FE1" w:rsidRPr="00DC1967" w:rsidRDefault="00822FE1" w:rsidP="00822FE1">
      <w:pPr>
        <w:pStyle w:val="breakline"/>
        <w:rPr>
          <w:color w:val="002060"/>
        </w:rPr>
      </w:pPr>
    </w:p>
    <w:p w14:paraId="3D0035BF" w14:textId="083A0AD0" w:rsidR="00822FE1" w:rsidRPr="00DC1967" w:rsidRDefault="00822FE1" w:rsidP="00822FE1">
      <w:pPr>
        <w:pStyle w:val="sottotitolocampionato10"/>
        <w:rPr>
          <w:color w:val="002060"/>
        </w:rPr>
      </w:pPr>
      <w:r w:rsidRPr="00DC1967">
        <w:rPr>
          <w:color w:val="002060"/>
        </w:rPr>
        <w:t xml:space="preserve">GIRONE </w:t>
      </w:r>
      <w:r>
        <w:rPr>
          <w:color w:val="002060"/>
        </w:rPr>
        <w:t>OF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22FE1" w:rsidRPr="00DC1967" w14:paraId="0E853B10" w14:textId="77777777" w:rsidTr="00903F7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AA6E5" w14:textId="77777777" w:rsidR="00822FE1" w:rsidRPr="00DC1967" w:rsidRDefault="00822FE1" w:rsidP="00903F7D">
            <w:pPr>
              <w:pStyle w:val="headertabella0"/>
              <w:rPr>
                <w:color w:val="002060"/>
              </w:rPr>
            </w:pPr>
            <w:r w:rsidRPr="00DC196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81761C" w14:textId="77777777" w:rsidR="00822FE1" w:rsidRPr="00DC1967" w:rsidRDefault="00822FE1" w:rsidP="00903F7D">
            <w:pPr>
              <w:pStyle w:val="headertabella0"/>
              <w:rPr>
                <w:color w:val="002060"/>
              </w:rPr>
            </w:pPr>
            <w:r w:rsidRPr="00DC1967">
              <w:rPr>
                <w:color w:val="002060"/>
              </w:rPr>
              <w:t xml:space="preserve">N° </w:t>
            </w:r>
            <w:proofErr w:type="spellStart"/>
            <w:r w:rsidRPr="00DC1967">
              <w:rPr>
                <w:color w:val="002060"/>
              </w:rPr>
              <w:t>Gior</w:t>
            </w:r>
            <w:proofErr w:type="spellEnd"/>
            <w:r w:rsidRPr="00DC196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CDE9F" w14:textId="77777777" w:rsidR="00822FE1" w:rsidRPr="00DC1967" w:rsidRDefault="00822FE1" w:rsidP="00903F7D">
            <w:pPr>
              <w:pStyle w:val="headertabella0"/>
              <w:rPr>
                <w:color w:val="002060"/>
              </w:rPr>
            </w:pPr>
            <w:r w:rsidRPr="00DC196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55A6C" w14:textId="77777777" w:rsidR="00822FE1" w:rsidRPr="00DC1967" w:rsidRDefault="00822FE1" w:rsidP="00903F7D">
            <w:pPr>
              <w:pStyle w:val="headertabella0"/>
              <w:rPr>
                <w:color w:val="002060"/>
              </w:rPr>
            </w:pPr>
            <w:r w:rsidRPr="00DC196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AA0DA" w14:textId="77777777" w:rsidR="00822FE1" w:rsidRPr="00DC1967" w:rsidRDefault="00822FE1" w:rsidP="00903F7D">
            <w:pPr>
              <w:pStyle w:val="headertabella0"/>
              <w:rPr>
                <w:color w:val="002060"/>
              </w:rPr>
            </w:pPr>
            <w:r w:rsidRPr="00DC1967">
              <w:rPr>
                <w:color w:val="002060"/>
              </w:rPr>
              <w:t xml:space="preserve">Data </w:t>
            </w:r>
            <w:proofErr w:type="spellStart"/>
            <w:r w:rsidRPr="00DC1967">
              <w:rPr>
                <w:color w:val="002060"/>
              </w:rPr>
              <w:t>Orig</w:t>
            </w:r>
            <w:proofErr w:type="spellEnd"/>
            <w:r w:rsidRPr="00DC196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986D7" w14:textId="77777777" w:rsidR="00822FE1" w:rsidRPr="00DC1967" w:rsidRDefault="00822FE1" w:rsidP="00903F7D">
            <w:pPr>
              <w:pStyle w:val="headertabella0"/>
              <w:rPr>
                <w:color w:val="002060"/>
              </w:rPr>
            </w:pPr>
            <w:r w:rsidRPr="00DC196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6B00F" w14:textId="77777777" w:rsidR="00822FE1" w:rsidRPr="00DC1967" w:rsidRDefault="00822FE1" w:rsidP="00903F7D">
            <w:pPr>
              <w:pStyle w:val="headertabella0"/>
              <w:rPr>
                <w:color w:val="002060"/>
              </w:rPr>
            </w:pPr>
            <w:r w:rsidRPr="00DC1967">
              <w:rPr>
                <w:color w:val="002060"/>
              </w:rPr>
              <w:t xml:space="preserve">Ora </w:t>
            </w:r>
            <w:proofErr w:type="spellStart"/>
            <w:r w:rsidRPr="00DC1967">
              <w:rPr>
                <w:color w:val="002060"/>
              </w:rPr>
              <w:t>Orig</w:t>
            </w:r>
            <w:proofErr w:type="spellEnd"/>
            <w:r w:rsidRPr="00DC196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CD1401" w14:textId="77777777" w:rsidR="00822FE1" w:rsidRPr="00DC1967" w:rsidRDefault="00822FE1" w:rsidP="00903F7D">
            <w:pPr>
              <w:pStyle w:val="headertabella0"/>
              <w:rPr>
                <w:color w:val="002060"/>
              </w:rPr>
            </w:pPr>
            <w:r w:rsidRPr="00DC1967">
              <w:rPr>
                <w:color w:val="002060"/>
              </w:rPr>
              <w:t>Impianto</w:t>
            </w:r>
          </w:p>
        </w:tc>
      </w:tr>
      <w:tr w:rsidR="00822FE1" w:rsidRPr="00DC1967" w14:paraId="0F96F608" w14:textId="77777777" w:rsidTr="00903F7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7A058" w14:textId="7FB19F1F" w:rsidR="00822FE1" w:rsidRPr="00500200" w:rsidRDefault="00822FE1" w:rsidP="00903F7D">
            <w:pPr>
              <w:pStyle w:val="rowtabella0"/>
              <w:rPr>
                <w:color w:val="002060"/>
                <w:highlight w:val="yellow"/>
              </w:rPr>
            </w:pPr>
            <w:r w:rsidRPr="00500200">
              <w:rPr>
                <w:color w:val="002060"/>
                <w:highlight w:val="yellow"/>
              </w:rPr>
              <w:t>0</w:t>
            </w:r>
            <w:r>
              <w:rPr>
                <w:color w:val="002060"/>
                <w:highlight w:val="yellow"/>
              </w:rPr>
              <w:t>4</w:t>
            </w:r>
            <w:r w:rsidRPr="00500200">
              <w:rPr>
                <w:color w:val="002060"/>
                <w:highlight w:val="yellow"/>
              </w:rPr>
              <w:t>/11/2024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F070A" w14:textId="426DE9E8" w:rsidR="00822FE1" w:rsidRPr="00500200" w:rsidRDefault="00822FE1" w:rsidP="00903F7D">
            <w:pPr>
              <w:pStyle w:val="rowtabella0"/>
              <w:jc w:val="center"/>
              <w:rPr>
                <w:color w:val="002060"/>
                <w:highlight w:val="yellow"/>
              </w:rPr>
            </w:pPr>
            <w:r>
              <w:rPr>
                <w:color w:val="002060"/>
                <w:highlight w:val="yellow"/>
              </w:rPr>
              <w:t>1</w:t>
            </w:r>
            <w:r w:rsidRPr="00500200">
              <w:rPr>
                <w:color w:val="002060"/>
                <w:highlight w:val="yellow"/>
              </w:rPr>
              <w:t xml:space="preserve">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DF7E1" w14:textId="0C790302" w:rsidR="00822FE1" w:rsidRPr="00500200" w:rsidRDefault="00822FE1" w:rsidP="00903F7D">
            <w:pPr>
              <w:pStyle w:val="rowtabella0"/>
              <w:rPr>
                <w:color w:val="002060"/>
                <w:highlight w:val="yellow"/>
              </w:rPr>
            </w:pPr>
            <w:r>
              <w:rPr>
                <w:color w:val="002060"/>
                <w:highlight w:val="yellow"/>
              </w:rPr>
              <w:t>G.S.A. LE DUE PALME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B4648" w14:textId="2A3A8AC2" w:rsidR="00822FE1" w:rsidRPr="00500200" w:rsidRDefault="00822FE1" w:rsidP="00903F7D">
            <w:pPr>
              <w:pStyle w:val="rowtabella0"/>
              <w:rPr>
                <w:color w:val="002060"/>
                <w:highlight w:val="yellow"/>
              </w:rPr>
            </w:pPr>
            <w:r>
              <w:rPr>
                <w:color w:val="002060"/>
                <w:highlight w:val="yellow"/>
              </w:rPr>
              <w:t>CAPODARCO CASABIANCA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4264D" w14:textId="3F5BCC6A" w:rsidR="00822FE1" w:rsidRPr="00DC1967" w:rsidRDefault="00822FE1" w:rsidP="00903F7D">
            <w:pPr>
              <w:pStyle w:val="rowtabella0"/>
              <w:rPr>
                <w:color w:val="002060"/>
              </w:rPr>
            </w:pPr>
            <w:r>
              <w:rPr>
                <w:color w:val="002060"/>
              </w:rPr>
              <w:t>06/11/2024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E3269" w14:textId="4F041D07" w:rsidR="00822FE1" w:rsidRPr="00DC1967" w:rsidRDefault="00822FE1" w:rsidP="00903F7D">
            <w:pPr>
              <w:pStyle w:val="rowtabella0"/>
              <w:jc w:val="center"/>
              <w:rPr>
                <w:color w:val="002060"/>
              </w:rPr>
            </w:pPr>
            <w:r>
              <w:rPr>
                <w:color w:val="002060"/>
                <w:highlight w:val="yellow"/>
              </w:rPr>
              <w:t>21</w:t>
            </w:r>
            <w:r w:rsidRPr="00500200">
              <w:rPr>
                <w:color w:val="002060"/>
                <w:highlight w:val="yellow"/>
              </w:rPr>
              <w:t>:30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0C933" w14:textId="6BDA6CE8" w:rsidR="00822FE1" w:rsidRPr="00DC1967" w:rsidRDefault="00822FE1" w:rsidP="00903F7D">
            <w:pPr>
              <w:pStyle w:val="rowtabella0"/>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38876" w14:textId="77777777" w:rsidR="00822FE1" w:rsidRPr="00DC1967" w:rsidRDefault="00822FE1" w:rsidP="00903F7D">
            <w:pPr>
              <w:rPr>
                <w:color w:val="002060"/>
              </w:rPr>
            </w:pPr>
          </w:p>
        </w:tc>
      </w:tr>
      <w:tr w:rsidR="00822FE1" w:rsidRPr="00DC1967" w14:paraId="7B9A34F0" w14:textId="77777777" w:rsidTr="00903F7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E9657B" w14:textId="4D859B3D" w:rsidR="00822FE1" w:rsidRPr="00500200" w:rsidRDefault="00822FE1" w:rsidP="00822FE1">
            <w:pPr>
              <w:pStyle w:val="rowtabella0"/>
              <w:rPr>
                <w:color w:val="002060"/>
                <w:highlight w:val="yellow"/>
              </w:rPr>
            </w:pPr>
            <w:r w:rsidRPr="00500200">
              <w:rPr>
                <w:color w:val="002060"/>
                <w:highlight w:val="yellow"/>
              </w:rPr>
              <w:t>0</w:t>
            </w:r>
            <w:r>
              <w:rPr>
                <w:color w:val="002060"/>
                <w:highlight w:val="yellow"/>
              </w:rPr>
              <w:t>6</w:t>
            </w:r>
            <w:r w:rsidRPr="00500200">
              <w:rPr>
                <w:color w:val="002060"/>
                <w:highlight w:val="yellow"/>
              </w:rPr>
              <w:t>/11/2024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E706A4" w14:textId="159BB481" w:rsidR="00822FE1" w:rsidRDefault="00822FE1" w:rsidP="00822FE1">
            <w:pPr>
              <w:pStyle w:val="rowtabella0"/>
              <w:jc w:val="center"/>
              <w:rPr>
                <w:color w:val="002060"/>
                <w:highlight w:val="yellow"/>
              </w:rPr>
            </w:pPr>
            <w:r>
              <w:rPr>
                <w:color w:val="002060"/>
                <w:highlight w:val="yellow"/>
              </w:rPr>
              <w:t>1</w:t>
            </w:r>
            <w:r w:rsidRPr="00500200">
              <w:rPr>
                <w:color w:val="002060"/>
                <w:highlight w:val="yellow"/>
              </w:rPr>
              <w:t xml:space="preserve"> </w:t>
            </w:r>
            <w:r>
              <w:rPr>
                <w:color w:val="002060"/>
                <w:highlight w:val="yellow"/>
              </w:rPr>
              <w:t>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F664B8" w14:textId="61886B00" w:rsidR="00822FE1" w:rsidRPr="00500200" w:rsidRDefault="00822FE1" w:rsidP="00822FE1">
            <w:pPr>
              <w:pStyle w:val="rowtabella0"/>
              <w:rPr>
                <w:color w:val="002060"/>
                <w:highlight w:val="yellow"/>
              </w:rPr>
            </w:pPr>
            <w:r>
              <w:rPr>
                <w:color w:val="002060"/>
                <w:highlight w:val="yellow"/>
              </w:rPr>
              <w:t>DURANTINA SANTA CECILIA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82C7F4" w14:textId="33F40985" w:rsidR="00822FE1" w:rsidRPr="00500200" w:rsidRDefault="00822FE1" w:rsidP="00822FE1">
            <w:pPr>
              <w:pStyle w:val="rowtabella0"/>
              <w:rPr>
                <w:color w:val="002060"/>
                <w:highlight w:val="yellow"/>
              </w:rPr>
            </w:pPr>
            <w:r>
              <w:rPr>
                <w:color w:val="002060"/>
                <w:highlight w:val="yellow"/>
              </w:rPr>
              <w:t>GNANO 04</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3D9EB4" w14:textId="7AEFC19D" w:rsidR="00822FE1" w:rsidRPr="00DC1967" w:rsidRDefault="00822FE1" w:rsidP="00822FE1">
            <w:pPr>
              <w:pStyle w:val="rowtabella0"/>
              <w:rPr>
                <w:color w:val="002060"/>
              </w:rPr>
            </w:pPr>
            <w:r>
              <w:rPr>
                <w:color w:val="002060"/>
              </w:rPr>
              <w:t>20/11/2024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FE28AC" w14:textId="260C9888" w:rsidR="00822FE1" w:rsidRPr="00500200" w:rsidRDefault="00822FE1" w:rsidP="00822FE1">
            <w:pPr>
              <w:pStyle w:val="rowtabella0"/>
              <w:jc w:val="center"/>
              <w:rPr>
                <w:color w:val="002060"/>
                <w:highlight w:val="yellow"/>
              </w:rPr>
            </w:pPr>
            <w:r>
              <w:rPr>
                <w:color w:val="002060"/>
                <w:highlight w:val="yellow"/>
              </w:rPr>
              <w:t>21</w:t>
            </w:r>
            <w:r w:rsidRPr="00500200">
              <w:rPr>
                <w:color w:val="002060"/>
                <w:highlight w:val="yellow"/>
              </w:rPr>
              <w:t>:</w:t>
            </w:r>
            <w:r>
              <w:rPr>
                <w:color w:val="002060"/>
                <w:highlight w:val="yellow"/>
              </w:rPr>
              <w:t>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6B1AB0" w14:textId="18768996" w:rsidR="00822FE1" w:rsidRPr="00DC1967" w:rsidRDefault="00822FE1" w:rsidP="00822FE1">
            <w:pPr>
              <w:pStyle w:val="rowtabella0"/>
              <w:jc w:val="center"/>
              <w:rPr>
                <w:color w:val="002060"/>
              </w:rPr>
            </w:pPr>
            <w:r>
              <w:rPr>
                <w:color w:val="002060"/>
              </w:rPr>
              <w:t>21</w:t>
            </w:r>
            <w:r w:rsidRPr="00DC1967">
              <w:rPr>
                <w:color w:val="002060"/>
              </w:rPr>
              <w:t>:</w:t>
            </w:r>
            <w:r>
              <w:rPr>
                <w:color w:val="002060"/>
              </w:rPr>
              <w:t>3</w:t>
            </w:r>
            <w:r w:rsidRPr="00DC1967">
              <w:rPr>
                <w:color w:val="002060"/>
              </w:rPr>
              <w:t>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EBA15D" w14:textId="77777777" w:rsidR="00822FE1" w:rsidRPr="00DC1967" w:rsidRDefault="00822FE1" w:rsidP="00822FE1">
            <w:pPr>
              <w:rPr>
                <w:color w:val="002060"/>
              </w:rPr>
            </w:pPr>
          </w:p>
        </w:tc>
      </w:tr>
      <w:tr w:rsidR="00822FE1" w:rsidRPr="00DC1967" w14:paraId="73602CD6" w14:textId="77777777" w:rsidTr="00903F7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3FBF8F" w14:textId="0F4FF6EF" w:rsidR="00822FE1" w:rsidRPr="00500200" w:rsidRDefault="00822FE1" w:rsidP="00822FE1">
            <w:pPr>
              <w:pStyle w:val="rowtabella0"/>
              <w:rPr>
                <w:color w:val="002060"/>
                <w:highlight w:val="yellow"/>
              </w:rPr>
            </w:pPr>
            <w:r>
              <w:rPr>
                <w:color w:val="002060"/>
                <w:highlight w:val="yellow"/>
              </w:rPr>
              <w:t>20</w:t>
            </w:r>
            <w:r w:rsidRPr="00500200">
              <w:rPr>
                <w:color w:val="002060"/>
                <w:highlight w:val="yellow"/>
              </w:rPr>
              <w:t>/11/2024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A4BA4D" w14:textId="7144526B" w:rsidR="00822FE1" w:rsidRDefault="00822FE1" w:rsidP="00822FE1">
            <w:pPr>
              <w:pStyle w:val="rowtabella0"/>
              <w:jc w:val="center"/>
              <w:rPr>
                <w:color w:val="002060"/>
                <w:highlight w:val="yellow"/>
              </w:rPr>
            </w:pPr>
            <w:r>
              <w:rPr>
                <w:color w:val="002060"/>
                <w:highlight w:val="yellow"/>
              </w:rPr>
              <w:t>1</w:t>
            </w:r>
            <w:r w:rsidRPr="00500200">
              <w:rPr>
                <w:color w:val="002060"/>
                <w:highlight w:val="yellow"/>
              </w:rPr>
              <w:t xml:space="preserve"> </w:t>
            </w:r>
            <w:r>
              <w:rPr>
                <w:color w:val="002060"/>
                <w:highlight w:val="yellow"/>
              </w:rPr>
              <w:t>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8BDE48" w14:textId="5CD3F38D" w:rsidR="00822FE1" w:rsidRPr="00500200" w:rsidRDefault="00822FE1" w:rsidP="00822FE1">
            <w:pPr>
              <w:pStyle w:val="rowtabella0"/>
              <w:rPr>
                <w:color w:val="002060"/>
                <w:highlight w:val="yellow"/>
              </w:rPr>
            </w:pPr>
            <w:r>
              <w:rPr>
                <w:color w:val="002060"/>
                <w:highlight w:val="yellow"/>
              </w:rPr>
              <w:t>GNANO 04</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DB66D7" w14:textId="64984E13" w:rsidR="00822FE1" w:rsidRPr="00500200" w:rsidRDefault="00822FE1" w:rsidP="00822FE1">
            <w:pPr>
              <w:pStyle w:val="rowtabella0"/>
              <w:rPr>
                <w:color w:val="002060"/>
                <w:highlight w:val="yellow"/>
              </w:rPr>
            </w:pPr>
            <w:r>
              <w:rPr>
                <w:color w:val="002060"/>
                <w:highlight w:val="yellow"/>
              </w:rPr>
              <w:t>DURANTINA SANTA CECILIA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053B84" w14:textId="50C35253" w:rsidR="00822FE1" w:rsidRPr="00DC1967" w:rsidRDefault="00822FE1" w:rsidP="00822FE1">
            <w:pPr>
              <w:pStyle w:val="rowtabella0"/>
              <w:rPr>
                <w:color w:val="002060"/>
              </w:rPr>
            </w:pPr>
            <w:r>
              <w:rPr>
                <w:color w:val="002060"/>
              </w:rPr>
              <w:t>06/11/2024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C928FF" w14:textId="410353B3" w:rsidR="00822FE1" w:rsidRPr="00500200" w:rsidRDefault="00822FE1" w:rsidP="00822FE1">
            <w:pPr>
              <w:pStyle w:val="rowtabella0"/>
              <w:jc w:val="center"/>
              <w:rPr>
                <w:color w:val="002060"/>
                <w:highlight w:val="yellow"/>
              </w:rPr>
            </w:pPr>
            <w:r>
              <w:rPr>
                <w:color w:val="002060"/>
                <w:highlight w:val="yellow"/>
              </w:rPr>
              <w:t>21</w:t>
            </w:r>
            <w:r w:rsidRPr="00500200">
              <w:rPr>
                <w:color w:val="002060"/>
                <w:highlight w:val="yellow"/>
              </w:rPr>
              <w:t>:</w:t>
            </w:r>
            <w:r>
              <w:rPr>
                <w:color w:val="002060"/>
                <w:highlight w:val="yellow"/>
              </w:rPr>
              <w:t>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3683CC" w14:textId="0067FC46" w:rsidR="00822FE1" w:rsidRPr="00DC1967" w:rsidRDefault="00822FE1" w:rsidP="00822FE1">
            <w:pPr>
              <w:pStyle w:val="rowtabella0"/>
              <w:jc w:val="center"/>
              <w:rPr>
                <w:color w:val="002060"/>
              </w:rPr>
            </w:pPr>
            <w:r>
              <w:rPr>
                <w:color w:val="002060"/>
              </w:rPr>
              <w:t>21</w:t>
            </w:r>
            <w:r w:rsidRPr="00DC1967">
              <w:rPr>
                <w:color w:val="002060"/>
              </w:rPr>
              <w:t>:</w:t>
            </w:r>
            <w:r>
              <w:rPr>
                <w:color w:val="002060"/>
              </w:rPr>
              <w:t>3</w:t>
            </w:r>
            <w:r w:rsidRPr="00DC1967">
              <w:rPr>
                <w:color w:val="002060"/>
              </w:rPr>
              <w:t>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6AF5B1" w14:textId="77777777" w:rsidR="00822FE1" w:rsidRPr="00DC1967" w:rsidRDefault="00822FE1" w:rsidP="00822FE1">
            <w:pPr>
              <w:rPr>
                <w:color w:val="002060"/>
              </w:rPr>
            </w:pPr>
          </w:p>
        </w:tc>
      </w:tr>
    </w:tbl>
    <w:p w14:paraId="389F8A3A" w14:textId="77777777" w:rsidR="00822FE1" w:rsidRPr="00822FE1" w:rsidRDefault="00822FE1" w:rsidP="007931D4">
      <w:pPr>
        <w:pStyle w:val="LndNormale1"/>
        <w:jc w:val="center"/>
        <w:rPr>
          <w:b/>
          <w:color w:val="002060"/>
          <w:szCs w:val="22"/>
        </w:rPr>
      </w:pPr>
    </w:p>
    <w:p w14:paraId="28CD9B1A" w14:textId="2D69383F" w:rsidR="007931D4" w:rsidRPr="00992779" w:rsidRDefault="007931D4" w:rsidP="007931D4">
      <w:pPr>
        <w:pStyle w:val="LndNormale1"/>
        <w:jc w:val="center"/>
        <w:rPr>
          <w:b/>
          <w:color w:val="002060"/>
          <w:sz w:val="36"/>
          <w:szCs w:val="36"/>
        </w:rPr>
      </w:pPr>
      <w:r>
        <w:rPr>
          <w:b/>
          <w:color w:val="002060"/>
          <w:sz w:val="36"/>
          <w:szCs w:val="36"/>
        </w:rPr>
        <w:t>PROGRAMMA GARE</w:t>
      </w:r>
    </w:p>
    <w:p w14:paraId="72C3F0FC" w14:textId="77777777" w:rsidR="007931D4" w:rsidRPr="00004124" w:rsidRDefault="007931D4" w:rsidP="007931D4">
      <w:pPr>
        <w:pStyle w:val="breakline"/>
        <w:rPr>
          <w:color w:val="002060"/>
        </w:rPr>
      </w:pPr>
    </w:p>
    <w:p w14:paraId="6200EAC2" w14:textId="77777777" w:rsidR="007931D4" w:rsidRPr="00004124" w:rsidRDefault="007931D4" w:rsidP="007931D4">
      <w:pPr>
        <w:pStyle w:val="sottotitolocampionato10"/>
        <w:rPr>
          <w:color w:val="002060"/>
        </w:rPr>
      </w:pPr>
      <w:r w:rsidRPr="00004124">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30"/>
        <w:gridCol w:w="385"/>
        <w:gridCol w:w="898"/>
        <w:gridCol w:w="1191"/>
        <w:gridCol w:w="1545"/>
        <w:gridCol w:w="1546"/>
      </w:tblGrid>
      <w:tr w:rsidR="007931D4" w:rsidRPr="00004124" w14:paraId="3B92055C" w14:textId="77777777" w:rsidTr="00903F7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AEE04" w14:textId="77777777" w:rsidR="007931D4" w:rsidRPr="00004124" w:rsidRDefault="007931D4" w:rsidP="00903F7D">
            <w:pPr>
              <w:pStyle w:val="headertabella0"/>
              <w:rPr>
                <w:color w:val="002060"/>
              </w:rPr>
            </w:pPr>
            <w:r w:rsidRPr="0000412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9EB9D" w14:textId="77777777" w:rsidR="007931D4" w:rsidRPr="00004124" w:rsidRDefault="007931D4" w:rsidP="00903F7D">
            <w:pPr>
              <w:pStyle w:val="headertabella0"/>
              <w:rPr>
                <w:color w:val="002060"/>
              </w:rPr>
            </w:pPr>
            <w:r w:rsidRPr="0000412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0CFE9" w14:textId="77777777" w:rsidR="007931D4" w:rsidRPr="00004124" w:rsidRDefault="007931D4" w:rsidP="00903F7D">
            <w:pPr>
              <w:pStyle w:val="headertabella0"/>
              <w:rPr>
                <w:color w:val="002060"/>
              </w:rPr>
            </w:pPr>
            <w:r w:rsidRPr="0000412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4EA5F" w14:textId="77777777" w:rsidR="007931D4" w:rsidRPr="00004124" w:rsidRDefault="007931D4" w:rsidP="00903F7D">
            <w:pPr>
              <w:pStyle w:val="headertabella0"/>
              <w:rPr>
                <w:color w:val="002060"/>
              </w:rPr>
            </w:pPr>
            <w:r w:rsidRPr="0000412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0185A" w14:textId="77777777" w:rsidR="007931D4" w:rsidRPr="00004124" w:rsidRDefault="007931D4" w:rsidP="00903F7D">
            <w:pPr>
              <w:pStyle w:val="headertabella0"/>
              <w:rPr>
                <w:color w:val="002060"/>
              </w:rPr>
            </w:pPr>
            <w:r w:rsidRPr="0000412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3065E" w14:textId="77777777" w:rsidR="007931D4" w:rsidRPr="00004124" w:rsidRDefault="007931D4" w:rsidP="00903F7D">
            <w:pPr>
              <w:pStyle w:val="headertabella0"/>
              <w:rPr>
                <w:color w:val="002060"/>
              </w:rPr>
            </w:pPr>
            <w:proofErr w:type="spellStart"/>
            <w:r w:rsidRPr="00004124">
              <w:rPr>
                <w:color w:val="002060"/>
              </w:rPr>
              <w:t>Localita'</w:t>
            </w:r>
            <w:proofErr w:type="spellEnd"/>
            <w:r w:rsidRPr="0000412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F81D8A" w14:textId="77777777" w:rsidR="007931D4" w:rsidRPr="00004124" w:rsidRDefault="007931D4" w:rsidP="00903F7D">
            <w:pPr>
              <w:pStyle w:val="headertabella0"/>
              <w:rPr>
                <w:color w:val="002060"/>
              </w:rPr>
            </w:pPr>
            <w:r w:rsidRPr="00004124">
              <w:rPr>
                <w:color w:val="002060"/>
              </w:rPr>
              <w:t>Indirizzo Impianto</w:t>
            </w:r>
          </w:p>
        </w:tc>
      </w:tr>
      <w:tr w:rsidR="007931D4" w:rsidRPr="00004124" w14:paraId="6F9E560F" w14:textId="77777777" w:rsidTr="00903F7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E4662C" w14:textId="77777777" w:rsidR="007931D4" w:rsidRPr="00004124" w:rsidRDefault="007931D4" w:rsidP="00903F7D">
            <w:pPr>
              <w:pStyle w:val="rowtabella0"/>
              <w:rPr>
                <w:color w:val="002060"/>
              </w:rPr>
            </w:pPr>
            <w:r w:rsidRPr="00004124">
              <w:rPr>
                <w:color w:val="002060"/>
              </w:rPr>
              <w:t>CALCIO S.ELPIDIO A MARE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309853" w14:textId="77777777" w:rsidR="007931D4" w:rsidRPr="00004124" w:rsidRDefault="007931D4" w:rsidP="00903F7D">
            <w:pPr>
              <w:pStyle w:val="rowtabella0"/>
              <w:rPr>
                <w:color w:val="002060"/>
              </w:rPr>
            </w:pPr>
            <w:r w:rsidRPr="00004124">
              <w:rPr>
                <w:color w:val="002060"/>
              </w:rPr>
              <w:t>FUTSAL COMUNANZA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50892F" w14:textId="77777777" w:rsidR="007931D4" w:rsidRPr="00004124" w:rsidRDefault="007931D4" w:rsidP="00903F7D">
            <w:pPr>
              <w:pStyle w:val="rowtabella0"/>
              <w:jc w:val="center"/>
              <w:rPr>
                <w:color w:val="002060"/>
              </w:rPr>
            </w:pPr>
            <w:r w:rsidRPr="0000412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ABB287" w14:textId="77777777" w:rsidR="007931D4" w:rsidRPr="00004124" w:rsidRDefault="007931D4" w:rsidP="00903F7D">
            <w:pPr>
              <w:pStyle w:val="rowtabella0"/>
              <w:rPr>
                <w:color w:val="002060"/>
              </w:rPr>
            </w:pPr>
            <w:r w:rsidRPr="00004124">
              <w:rPr>
                <w:color w:val="002060"/>
              </w:rPr>
              <w:t>04/11/2024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ECD8CF" w14:textId="77777777" w:rsidR="007931D4" w:rsidRPr="00004124" w:rsidRDefault="007931D4" w:rsidP="00903F7D">
            <w:pPr>
              <w:pStyle w:val="rowtabella0"/>
              <w:rPr>
                <w:color w:val="002060"/>
              </w:rPr>
            </w:pPr>
            <w:r w:rsidRPr="00004124">
              <w:rPr>
                <w:color w:val="002060"/>
              </w:rPr>
              <w:t>5677 PALESTRA DI CASCINARE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464919" w14:textId="77777777" w:rsidR="007931D4" w:rsidRPr="00004124" w:rsidRDefault="007931D4" w:rsidP="00903F7D">
            <w:pPr>
              <w:pStyle w:val="rowtabella0"/>
              <w:rPr>
                <w:color w:val="002060"/>
              </w:rPr>
            </w:pPr>
            <w:r w:rsidRPr="00004124">
              <w:rPr>
                <w:color w:val="002060"/>
              </w:rPr>
              <w:t>CASCINARE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6F445C" w14:textId="77777777" w:rsidR="007931D4" w:rsidRPr="00004124" w:rsidRDefault="007931D4" w:rsidP="00903F7D">
            <w:pPr>
              <w:pStyle w:val="rowtabella0"/>
              <w:rPr>
                <w:color w:val="002060"/>
              </w:rPr>
            </w:pPr>
            <w:r w:rsidRPr="00004124">
              <w:rPr>
                <w:color w:val="002060"/>
              </w:rPr>
              <w:t>VIA CARDUCCI</w:t>
            </w:r>
          </w:p>
        </w:tc>
      </w:tr>
      <w:tr w:rsidR="007931D4" w:rsidRPr="00004124" w14:paraId="1DE6511B"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587915" w14:textId="77777777" w:rsidR="007931D4" w:rsidRPr="00004124" w:rsidRDefault="007931D4" w:rsidP="00903F7D">
            <w:pPr>
              <w:pStyle w:val="rowtabella0"/>
              <w:rPr>
                <w:color w:val="002060"/>
              </w:rPr>
            </w:pPr>
            <w:r w:rsidRPr="00004124">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29E960" w14:textId="77777777" w:rsidR="007931D4" w:rsidRPr="00004124" w:rsidRDefault="007931D4" w:rsidP="00903F7D">
            <w:pPr>
              <w:pStyle w:val="rowtabella0"/>
              <w:rPr>
                <w:color w:val="002060"/>
              </w:rPr>
            </w:pPr>
            <w:r w:rsidRPr="00004124">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EB0469"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14DF46" w14:textId="77777777" w:rsidR="007931D4" w:rsidRPr="00004124" w:rsidRDefault="007931D4" w:rsidP="00903F7D">
            <w:pPr>
              <w:pStyle w:val="rowtabella0"/>
              <w:rPr>
                <w:color w:val="002060"/>
              </w:rPr>
            </w:pPr>
            <w:r w:rsidRPr="00004124">
              <w:rPr>
                <w:color w:val="002060"/>
              </w:rPr>
              <w:t>04/11/2024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C663EF" w14:textId="77777777" w:rsidR="007931D4" w:rsidRPr="00004124" w:rsidRDefault="007931D4" w:rsidP="00903F7D">
            <w:pPr>
              <w:pStyle w:val="rowtabella0"/>
              <w:rPr>
                <w:color w:val="002060"/>
              </w:rPr>
            </w:pPr>
            <w:r w:rsidRPr="00004124">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F4AA0E" w14:textId="77777777" w:rsidR="007931D4" w:rsidRPr="00004124" w:rsidRDefault="007931D4" w:rsidP="00903F7D">
            <w:pPr>
              <w:pStyle w:val="rowtabella0"/>
              <w:rPr>
                <w:color w:val="002060"/>
              </w:rPr>
            </w:pPr>
            <w:r w:rsidRPr="00004124">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2CB9F3" w14:textId="77777777" w:rsidR="007931D4" w:rsidRPr="00004124" w:rsidRDefault="007931D4" w:rsidP="00903F7D">
            <w:pPr>
              <w:pStyle w:val="rowtabella0"/>
              <w:rPr>
                <w:color w:val="002060"/>
              </w:rPr>
            </w:pPr>
            <w:r w:rsidRPr="00004124">
              <w:rPr>
                <w:color w:val="002060"/>
              </w:rPr>
              <w:t>VIA DELLA REPUBBLICA</w:t>
            </w:r>
          </w:p>
        </w:tc>
      </w:tr>
      <w:tr w:rsidR="007931D4" w:rsidRPr="00004124" w14:paraId="1DD4E867"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C24AA2" w14:textId="77777777" w:rsidR="007931D4" w:rsidRPr="00004124" w:rsidRDefault="007931D4" w:rsidP="00903F7D">
            <w:pPr>
              <w:pStyle w:val="rowtabella0"/>
              <w:rPr>
                <w:color w:val="002060"/>
              </w:rPr>
            </w:pPr>
            <w:r w:rsidRPr="00004124">
              <w:rPr>
                <w:color w:val="002060"/>
              </w:rPr>
              <w:t>G.S.A. LE DUE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B5E9D0" w14:textId="77777777" w:rsidR="007931D4" w:rsidRPr="00004124" w:rsidRDefault="007931D4" w:rsidP="00903F7D">
            <w:pPr>
              <w:pStyle w:val="rowtabella0"/>
              <w:rPr>
                <w:color w:val="002060"/>
              </w:rPr>
            </w:pPr>
            <w:r w:rsidRPr="00004124">
              <w:rPr>
                <w:color w:val="002060"/>
              </w:rPr>
              <w:t>CAPODARCO CASABIANCA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D7BCE8"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770325" w14:textId="77777777" w:rsidR="007931D4" w:rsidRPr="00004124" w:rsidRDefault="007931D4" w:rsidP="00903F7D">
            <w:pPr>
              <w:pStyle w:val="rowtabella0"/>
              <w:rPr>
                <w:color w:val="002060"/>
              </w:rPr>
            </w:pPr>
            <w:r w:rsidRPr="00004124">
              <w:rPr>
                <w:color w:val="002060"/>
              </w:rPr>
              <w:t>04/11/2024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C08DBD" w14:textId="77777777" w:rsidR="007931D4" w:rsidRPr="00004124" w:rsidRDefault="007931D4" w:rsidP="00903F7D">
            <w:pPr>
              <w:pStyle w:val="rowtabella0"/>
              <w:rPr>
                <w:color w:val="002060"/>
              </w:rPr>
            </w:pPr>
            <w:r w:rsidRPr="00004124">
              <w:rPr>
                <w:color w:val="002060"/>
              </w:rPr>
              <w:t>5750 PAL.COMUNALE MARINA PALMENSE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0A69B1" w14:textId="77777777" w:rsidR="007931D4" w:rsidRPr="00004124" w:rsidRDefault="007931D4" w:rsidP="00903F7D">
            <w:pPr>
              <w:pStyle w:val="rowtabella0"/>
              <w:rPr>
                <w:color w:val="002060"/>
              </w:rPr>
            </w:pPr>
            <w:r w:rsidRPr="00004124">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85A9EE" w14:textId="77777777" w:rsidR="007931D4" w:rsidRPr="00004124" w:rsidRDefault="007931D4" w:rsidP="00903F7D">
            <w:pPr>
              <w:pStyle w:val="rowtabella0"/>
              <w:rPr>
                <w:color w:val="002060"/>
              </w:rPr>
            </w:pPr>
            <w:r w:rsidRPr="00004124">
              <w:rPr>
                <w:color w:val="002060"/>
              </w:rPr>
              <w:t>VIA FRATELLANZA SNC</w:t>
            </w:r>
          </w:p>
        </w:tc>
      </w:tr>
      <w:tr w:rsidR="007931D4" w:rsidRPr="00004124" w14:paraId="0849F98D"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E48233" w14:textId="77777777" w:rsidR="007931D4" w:rsidRPr="00004124" w:rsidRDefault="007931D4" w:rsidP="00903F7D">
            <w:pPr>
              <w:pStyle w:val="rowtabella0"/>
              <w:rPr>
                <w:color w:val="002060"/>
              </w:rPr>
            </w:pPr>
            <w:r w:rsidRPr="00004124">
              <w:rPr>
                <w:color w:val="002060"/>
              </w:rPr>
              <w:t>VIRTUS AURORA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639CA4" w14:textId="77777777" w:rsidR="007931D4" w:rsidRPr="00004124" w:rsidRDefault="007931D4" w:rsidP="00903F7D">
            <w:pPr>
              <w:pStyle w:val="rowtabella0"/>
              <w:rPr>
                <w:color w:val="002060"/>
              </w:rPr>
            </w:pPr>
            <w:r w:rsidRPr="00004124">
              <w:rPr>
                <w:color w:val="002060"/>
              </w:rPr>
              <w:t>CDC 2018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7D2FAD"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9AA922" w14:textId="77777777" w:rsidR="007931D4" w:rsidRPr="00004124" w:rsidRDefault="007931D4" w:rsidP="00903F7D">
            <w:pPr>
              <w:pStyle w:val="rowtabella0"/>
              <w:rPr>
                <w:color w:val="002060"/>
              </w:rPr>
            </w:pPr>
            <w:r w:rsidRPr="00004124">
              <w:rPr>
                <w:color w:val="002060"/>
              </w:rPr>
              <w:t>04/11/2024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575A6B" w14:textId="77777777" w:rsidR="007931D4" w:rsidRPr="00004124" w:rsidRDefault="007931D4" w:rsidP="00903F7D">
            <w:pPr>
              <w:pStyle w:val="rowtabella0"/>
              <w:rPr>
                <w:color w:val="002060"/>
              </w:rPr>
            </w:pPr>
            <w:r w:rsidRPr="00004124">
              <w:rPr>
                <w:color w:val="002060"/>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346A60" w14:textId="77777777" w:rsidR="007931D4" w:rsidRPr="00004124" w:rsidRDefault="007931D4" w:rsidP="00903F7D">
            <w:pPr>
              <w:pStyle w:val="rowtabella0"/>
              <w:rPr>
                <w:color w:val="002060"/>
              </w:rPr>
            </w:pPr>
            <w:r w:rsidRPr="0000412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E1C4DB" w14:textId="77777777" w:rsidR="007931D4" w:rsidRPr="00004124" w:rsidRDefault="007931D4" w:rsidP="00903F7D">
            <w:pPr>
              <w:pStyle w:val="rowtabella0"/>
              <w:rPr>
                <w:color w:val="002060"/>
              </w:rPr>
            </w:pPr>
            <w:r w:rsidRPr="00004124">
              <w:rPr>
                <w:color w:val="002060"/>
              </w:rPr>
              <w:t>VIA ZANNONI</w:t>
            </w:r>
          </w:p>
        </w:tc>
      </w:tr>
      <w:tr w:rsidR="007931D4" w:rsidRPr="00004124" w14:paraId="34199B04"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F75098" w14:textId="77777777" w:rsidR="007931D4" w:rsidRPr="00004124" w:rsidRDefault="007931D4" w:rsidP="00903F7D">
            <w:pPr>
              <w:pStyle w:val="rowtabella0"/>
              <w:rPr>
                <w:color w:val="002060"/>
              </w:rPr>
            </w:pPr>
            <w:r w:rsidRPr="00004124">
              <w:rPr>
                <w:color w:val="002060"/>
              </w:rPr>
              <w:t>RIPE SAN GINESIO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DB9DCD" w14:textId="77777777" w:rsidR="007931D4" w:rsidRPr="00004124" w:rsidRDefault="007931D4" w:rsidP="00903F7D">
            <w:pPr>
              <w:pStyle w:val="rowtabella0"/>
              <w:rPr>
                <w:color w:val="002060"/>
              </w:rPr>
            </w:pPr>
            <w:r w:rsidRPr="00004124">
              <w:rPr>
                <w:color w:val="002060"/>
              </w:rPr>
              <w:t>FOLGORE CASTELRAIMONDO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419F5C"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8B56C0" w14:textId="77777777" w:rsidR="007931D4" w:rsidRPr="00004124" w:rsidRDefault="007931D4" w:rsidP="00903F7D">
            <w:pPr>
              <w:pStyle w:val="rowtabella0"/>
              <w:rPr>
                <w:color w:val="002060"/>
              </w:rPr>
            </w:pPr>
            <w:r w:rsidRPr="00004124">
              <w:rPr>
                <w:color w:val="002060"/>
              </w:rPr>
              <w:t>05/11/2024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8BE4C8" w14:textId="77777777" w:rsidR="007931D4" w:rsidRPr="00004124" w:rsidRDefault="007931D4" w:rsidP="00903F7D">
            <w:pPr>
              <w:pStyle w:val="rowtabella0"/>
              <w:rPr>
                <w:color w:val="002060"/>
              </w:rPr>
            </w:pPr>
            <w:r w:rsidRPr="00004124">
              <w:rPr>
                <w:color w:val="002060"/>
              </w:rPr>
              <w:t>5284 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D4AF1D" w14:textId="77777777" w:rsidR="007931D4" w:rsidRPr="00004124" w:rsidRDefault="007931D4" w:rsidP="00903F7D">
            <w:pPr>
              <w:pStyle w:val="rowtabella0"/>
              <w:rPr>
                <w:color w:val="002060"/>
              </w:rPr>
            </w:pPr>
            <w:r w:rsidRPr="00004124">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4EB8F0" w14:textId="77777777" w:rsidR="007931D4" w:rsidRPr="00004124" w:rsidRDefault="007931D4" w:rsidP="00903F7D">
            <w:pPr>
              <w:pStyle w:val="rowtabella0"/>
              <w:rPr>
                <w:color w:val="002060"/>
              </w:rPr>
            </w:pPr>
            <w:r w:rsidRPr="00004124">
              <w:rPr>
                <w:color w:val="002060"/>
              </w:rPr>
              <w:t>VIA FAVETO</w:t>
            </w:r>
          </w:p>
        </w:tc>
      </w:tr>
      <w:tr w:rsidR="007931D4" w:rsidRPr="00004124" w14:paraId="17A58787"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5CBB66" w14:textId="77777777" w:rsidR="007931D4" w:rsidRPr="00004124" w:rsidRDefault="007931D4" w:rsidP="00903F7D">
            <w:pPr>
              <w:pStyle w:val="rowtabella0"/>
              <w:rPr>
                <w:color w:val="002060"/>
              </w:rPr>
            </w:pPr>
            <w:r w:rsidRPr="00004124">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8E14D0" w14:textId="77777777" w:rsidR="007931D4" w:rsidRPr="00004124" w:rsidRDefault="007931D4" w:rsidP="00903F7D">
            <w:pPr>
              <w:pStyle w:val="rowtabella0"/>
              <w:rPr>
                <w:color w:val="002060"/>
              </w:rPr>
            </w:pPr>
            <w:r w:rsidRPr="00004124">
              <w:rPr>
                <w:color w:val="002060"/>
              </w:rPr>
              <w:t>SANTA MARIA NUOVA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C16AD2"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2BCC68" w14:textId="77777777" w:rsidR="007931D4" w:rsidRPr="00004124" w:rsidRDefault="007931D4" w:rsidP="00903F7D">
            <w:pPr>
              <w:pStyle w:val="rowtabella0"/>
              <w:rPr>
                <w:color w:val="002060"/>
              </w:rPr>
            </w:pPr>
            <w:r w:rsidRPr="00004124">
              <w:rPr>
                <w:color w:val="002060"/>
              </w:rPr>
              <w:t>06/11/2024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4DB4FB" w14:textId="77777777" w:rsidR="007931D4" w:rsidRPr="00004124" w:rsidRDefault="007931D4" w:rsidP="00903F7D">
            <w:pPr>
              <w:pStyle w:val="rowtabella0"/>
              <w:rPr>
                <w:color w:val="002060"/>
              </w:rPr>
            </w:pPr>
            <w:r w:rsidRPr="00004124">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24DD20" w14:textId="77777777" w:rsidR="007931D4" w:rsidRPr="00004124" w:rsidRDefault="007931D4" w:rsidP="00903F7D">
            <w:pPr>
              <w:pStyle w:val="rowtabella0"/>
              <w:rPr>
                <w:color w:val="002060"/>
              </w:rPr>
            </w:pPr>
            <w:r w:rsidRPr="00004124">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43C33B" w14:textId="77777777" w:rsidR="007931D4" w:rsidRPr="00004124" w:rsidRDefault="007931D4" w:rsidP="00903F7D">
            <w:pPr>
              <w:pStyle w:val="rowtabella0"/>
              <w:rPr>
                <w:color w:val="002060"/>
              </w:rPr>
            </w:pPr>
            <w:r w:rsidRPr="00004124">
              <w:rPr>
                <w:color w:val="002060"/>
              </w:rPr>
              <w:t>VIA FONTE ANTICA 6</w:t>
            </w:r>
          </w:p>
        </w:tc>
      </w:tr>
      <w:tr w:rsidR="007931D4" w:rsidRPr="00004124" w14:paraId="624806C4" w14:textId="77777777" w:rsidTr="00903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4CF865" w14:textId="77777777" w:rsidR="007931D4" w:rsidRPr="00004124" w:rsidRDefault="007931D4" w:rsidP="00903F7D">
            <w:pPr>
              <w:pStyle w:val="rowtabella0"/>
              <w:rPr>
                <w:color w:val="002060"/>
              </w:rPr>
            </w:pPr>
            <w:r w:rsidRPr="00004124">
              <w:rPr>
                <w:color w:val="002060"/>
              </w:rPr>
              <w:t>FABRIANO CALCIO A 5 2023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E216ED" w14:textId="77777777" w:rsidR="007931D4" w:rsidRPr="00004124" w:rsidRDefault="007931D4" w:rsidP="00903F7D">
            <w:pPr>
              <w:pStyle w:val="rowtabella0"/>
              <w:rPr>
                <w:color w:val="002060"/>
              </w:rPr>
            </w:pPr>
            <w:r w:rsidRPr="00004124">
              <w:rPr>
                <w:color w:val="002060"/>
              </w:rPr>
              <w:t>FRASASSI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9672F1"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C45029" w14:textId="77777777" w:rsidR="007931D4" w:rsidRPr="00004124" w:rsidRDefault="007931D4" w:rsidP="00903F7D">
            <w:pPr>
              <w:pStyle w:val="rowtabella0"/>
              <w:rPr>
                <w:color w:val="002060"/>
              </w:rPr>
            </w:pPr>
            <w:r w:rsidRPr="00004124">
              <w:rPr>
                <w:color w:val="002060"/>
              </w:rPr>
              <w:t>06/11/2024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43E8BE" w14:textId="77777777" w:rsidR="007931D4" w:rsidRPr="00004124" w:rsidRDefault="007931D4" w:rsidP="00903F7D">
            <w:pPr>
              <w:pStyle w:val="rowtabella0"/>
              <w:rPr>
                <w:color w:val="002060"/>
              </w:rPr>
            </w:pPr>
            <w:r w:rsidRPr="00004124">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44B58A" w14:textId="77777777" w:rsidR="007931D4" w:rsidRPr="00004124" w:rsidRDefault="007931D4" w:rsidP="00903F7D">
            <w:pPr>
              <w:pStyle w:val="rowtabella0"/>
              <w:rPr>
                <w:color w:val="002060"/>
              </w:rPr>
            </w:pPr>
            <w:r w:rsidRPr="00004124">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F54AEB" w14:textId="77777777" w:rsidR="007931D4" w:rsidRPr="00004124" w:rsidRDefault="007931D4" w:rsidP="00903F7D">
            <w:pPr>
              <w:pStyle w:val="rowtabella0"/>
              <w:rPr>
                <w:color w:val="002060"/>
              </w:rPr>
            </w:pPr>
            <w:r w:rsidRPr="00004124">
              <w:rPr>
                <w:color w:val="002060"/>
              </w:rPr>
              <w:t>VIA VERDI</w:t>
            </w:r>
          </w:p>
        </w:tc>
      </w:tr>
      <w:tr w:rsidR="007931D4" w:rsidRPr="00004124" w14:paraId="38C8F7AD" w14:textId="77777777" w:rsidTr="00903F7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386E8A" w14:textId="77777777" w:rsidR="007931D4" w:rsidRPr="00004124" w:rsidRDefault="007931D4" w:rsidP="00903F7D">
            <w:pPr>
              <w:pStyle w:val="rowtabella0"/>
              <w:rPr>
                <w:color w:val="002060"/>
              </w:rPr>
            </w:pPr>
            <w:r w:rsidRPr="00004124">
              <w:rPr>
                <w:color w:val="002060"/>
              </w:rPr>
              <w:t>DURANTINA SANTA CECILIA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F555BD" w14:textId="77777777" w:rsidR="007931D4" w:rsidRPr="00004124" w:rsidRDefault="007931D4" w:rsidP="00903F7D">
            <w:pPr>
              <w:pStyle w:val="rowtabella0"/>
              <w:rPr>
                <w:color w:val="002060"/>
              </w:rPr>
            </w:pPr>
            <w:r w:rsidRPr="00004124">
              <w:rPr>
                <w:color w:val="002060"/>
              </w:rPr>
              <w:t>GNANO 04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E6F094" w14:textId="77777777" w:rsidR="007931D4" w:rsidRPr="00004124" w:rsidRDefault="007931D4" w:rsidP="00903F7D">
            <w:pPr>
              <w:pStyle w:val="rowtabella0"/>
              <w:jc w:val="center"/>
              <w:rPr>
                <w:color w:val="002060"/>
              </w:rPr>
            </w:pPr>
            <w:r w:rsidRPr="0000412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A83976" w14:textId="77777777" w:rsidR="007931D4" w:rsidRPr="00004124" w:rsidRDefault="007931D4" w:rsidP="00903F7D">
            <w:pPr>
              <w:pStyle w:val="rowtabella0"/>
              <w:rPr>
                <w:color w:val="002060"/>
              </w:rPr>
            </w:pPr>
            <w:r w:rsidRPr="00004124">
              <w:rPr>
                <w:color w:val="002060"/>
              </w:rPr>
              <w:t>06/11/2024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B12BCD" w14:textId="77777777" w:rsidR="007931D4" w:rsidRPr="00004124" w:rsidRDefault="007931D4" w:rsidP="00903F7D">
            <w:pPr>
              <w:pStyle w:val="rowtabella0"/>
              <w:rPr>
                <w:color w:val="002060"/>
              </w:rPr>
            </w:pPr>
            <w:r w:rsidRPr="00004124">
              <w:rPr>
                <w:color w:val="002060"/>
              </w:rPr>
              <w:t>5489 URBANIA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EA1956" w14:textId="77777777" w:rsidR="007931D4" w:rsidRPr="00004124" w:rsidRDefault="007931D4" w:rsidP="00903F7D">
            <w:pPr>
              <w:pStyle w:val="rowtabella0"/>
              <w:rPr>
                <w:color w:val="002060"/>
              </w:rPr>
            </w:pPr>
            <w:r w:rsidRPr="00004124">
              <w:rPr>
                <w:color w:val="002060"/>
              </w:rPr>
              <w:t>URBANIA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DAC51E" w14:textId="77777777" w:rsidR="007931D4" w:rsidRPr="00004124" w:rsidRDefault="007931D4" w:rsidP="00903F7D">
            <w:pPr>
              <w:pStyle w:val="rowtabella0"/>
              <w:rPr>
                <w:color w:val="002060"/>
              </w:rPr>
            </w:pPr>
            <w:r w:rsidRPr="00004124">
              <w:rPr>
                <w:color w:val="002060"/>
              </w:rPr>
              <w:t>VIA CAMPO SPORTIVO</w:t>
            </w:r>
          </w:p>
        </w:tc>
      </w:tr>
    </w:tbl>
    <w:p w14:paraId="5CF2C86A" w14:textId="77777777" w:rsidR="007931D4" w:rsidRDefault="007931D4" w:rsidP="00794A48">
      <w:pPr>
        <w:pStyle w:val="breakline"/>
        <w:rPr>
          <w:rFonts w:eastAsiaTheme="minorEastAsia"/>
          <w:color w:val="002060"/>
        </w:rPr>
      </w:pPr>
    </w:p>
    <w:p w14:paraId="5F02A55F" w14:textId="77777777" w:rsidR="007931D4" w:rsidRDefault="007931D4" w:rsidP="00794A48">
      <w:pPr>
        <w:pStyle w:val="breakline"/>
        <w:rPr>
          <w:rFonts w:eastAsiaTheme="minorEastAsia"/>
          <w:color w:val="002060"/>
        </w:rPr>
      </w:pPr>
    </w:p>
    <w:p w14:paraId="2633F1D2" w14:textId="77777777" w:rsidR="007931D4" w:rsidRPr="00004124" w:rsidRDefault="007931D4" w:rsidP="007931D4">
      <w:pPr>
        <w:pStyle w:val="titolocampionato0"/>
        <w:shd w:val="clear" w:color="auto" w:fill="CCCCCC"/>
        <w:spacing w:before="80" w:after="40"/>
        <w:rPr>
          <w:color w:val="002060"/>
        </w:rPr>
      </w:pPr>
      <w:r w:rsidRPr="00004124">
        <w:rPr>
          <w:color w:val="002060"/>
        </w:rPr>
        <w:t>COPPA ITALIA FEMM.LE CALCIO A5</w:t>
      </w:r>
    </w:p>
    <w:p w14:paraId="546A6853" w14:textId="77777777" w:rsidR="00822FE1" w:rsidRPr="00DC1967" w:rsidRDefault="00822FE1" w:rsidP="00822FE1">
      <w:pPr>
        <w:pStyle w:val="titoloprinc0"/>
        <w:rPr>
          <w:color w:val="002060"/>
        </w:rPr>
      </w:pPr>
      <w:r w:rsidRPr="00DC1967">
        <w:rPr>
          <w:color w:val="002060"/>
        </w:rPr>
        <w:t>VARIAZIONI AL PROGRAMMA GARE</w:t>
      </w:r>
    </w:p>
    <w:p w14:paraId="11311810" w14:textId="77777777" w:rsidR="00822FE1" w:rsidRPr="00DC1967" w:rsidRDefault="00822FE1" w:rsidP="00822FE1">
      <w:pPr>
        <w:pStyle w:val="breakline"/>
        <w:rPr>
          <w:color w:val="002060"/>
        </w:rPr>
      </w:pPr>
    </w:p>
    <w:p w14:paraId="2374E479" w14:textId="77777777" w:rsidR="00822FE1" w:rsidRPr="00DC1967" w:rsidRDefault="00822FE1" w:rsidP="00822FE1">
      <w:pPr>
        <w:pStyle w:val="breakline"/>
        <w:rPr>
          <w:color w:val="002060"/>
        </w:rPr>
      </w:pPr>
    </w:p>
    <w:p w14:paraId="566DB472" w14:textId="58DDE5D9" w:rsidR="00822FE1" w:rsidRPr="00DC1967" w:rsidRDefault="00822FE1" w:rsidP="00822FE1">
      <w:pPr>
        <w:pStyle w:val="sottotitolocampionato10"/>
        <w:rPr>
          <w:color w:val="002060"/>
        </w:rPr>
      </w:pPr>
      <w:r w:rsidRPr="00DC1967">
        <w:rPr>
          <w:color w:val="002060"/>
        </w:rPr>
        <w:t xml:space="preserve">GIRONE </w:t>
      </w:r>
      <w:r>
        <w:rPr>
          <w:color w:val="002060"/>
        </w:rPr>
        <w:t>S</w:t>
      </w:r>
      <w:r>
        <w:rPr>
          <w:color w:val="002060"/>
        </w:rPr>
        <w:t>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22FE1" w:rsidRPr="00DC1967" w14:paraId="34C11080" w14:textId="77777777" w:rsidTr="00903F7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065FC" w14:textId="77777777" w:rsidR="00822FE1" w:rsidRPr="00DC1967" w:rsidRDefault="00822FE1" w:rsidP="00903F7D">
            <w:pPr>
              <w:pStyle w:val="headertabella0"/>
              <w:rPr>
                <w:color w:val="002060"/>
              </w:rPr>
            </w:pPr>
            <w:r w:rsidRPr="00DC196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555F5" w14:textId="77777777" w:rsidR="00822FE1" w:rsidRPr="00DC1967" w:rsidRDefault="00822FE1" w:rsidP="00903F7D">
            <w:pPr>
              <w:pStyle w:val="headertabella0"/>
              <w:rPr>
                <w:color w:val="002060"/>
              </w:rPr>
            </w:pPr>
            <w:r w:rsidRPr="00DC1967">
              <w:rPr>
                <w:color w:val="002060"/>
              </w:rPr>
              <w:t xml:space="preserve">N° </w:t>
            </w:r>
            <w:proofErr w:type="spellStart"/>
            <w:r w:rsidRPr="00DC1967">
              <w:rPr>
                <w:color w:val="002060"/>
              </w:rPr>
              <w:t>Gior</w:t>
            </w:r>
            <w:proofErr w:type="spellEnd"/>
            <w:r w:rsidRPr="00DC196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F5092" w14:textId="77777777" w:rsidR="00822FE1" w:rsidRPr="00DC1967" w:rsidRDefault="00822FE1" w:rsidP="00903F7D">
            <w:pPr>
              <w:pStyle w:val="headertabella0"/>
              <w:rPr>
                <w:color w:val="002060"/>
              </w:rPr>
            </w:pPr>
            <w:r w:rsidRPr="00DC196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C2F68F" w14:textId="77777777" w:rsidR="00822FE1" w:rsidRPr="00DC1967" w:rsidRDefault="00822FE1" w:rsidP="00903F7D">
            <w:pPr>
              <w:pStyle w:val="headertabella0"/>
              <w:rPr>
                <w:color w:val="002060"/>
              </w:rPr>
            </w:pPr>
            <w:r w:rsidRPr="00DC196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9C029" w14:textId="77777777" w:rsidR="00822FE1" w:rsidRPr="00DC1967" w:rsidRDefault="00822FE1" w:rsidP="00903F7D">
            <w:pPr>
              <w:pStyle w:val="headertabella0"/>
              <w:rPr>
                <w:color w:val="002060"/>
              </w:rPr>
            </w:pPr>
            <w:r w:rsidRPr="00DC1967">
              <w:rPr>
                <w:color w:val="002060"/>
              </w:rPr>
              <w:t xml:space="preserve">Data </w:t>
            </w:r>
            <w:proofErr w:type="spellStart"/>
            <w:r w:rsidRPr="00DC1967">
              <w:rPr>
                <w:color w:val="002060"/>
              </w:rPr>
              <w:t>Orig</w:t>
            </w:r>
            <w:proofErr w:type="spellEnd"/>
            <w:r w:rsidRPr="00DC196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DDA88" w14:textId="77777777" w:rsidR="00822FE1" w:rsidRPr="00DC1967" w:rsidRDefault="00822FE1" w:rsidP="00903F7D">
            <w:pPr>
              <w:pStyle w:val="headertabella0"/>
              <w:rPr>
                <w:color w:val="002060"/>
              </w:rPr>
            </w:pPr>
            <w:r w:rsidRPr="00DC196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573FD" w14:textId="77777777" w:rsidR="00822FE1" w:rsidRPr="00DC1967" w:rsidRDefault="00822FE1" w:rsidP="00903F7D">
            <w:pPr>
              <w:pStyle w:val="headertabella0"/>
              <w:rPr>
                <w:color w:val="002060"/>
              </w:rPr>
            </w:pPr>
            <w:r w:rsidRPr="00DC1967">
              <w:rPr>
                <w:color w:val="002060"/>
              </w:rPr>
              <w:t xml:space="preserve">Ora </w:t>
            </w:r>
            <w:proofErr w:type="spellStart"/>
            <w:r w:rsidRPr="00DC1967">
              <w:rPr>
                <w:color w:val="002060"/>
              </w:rPr>
              <w:t>Orig</w:t>
            </w:r>
            <w:proofErr w:type="spellEnd"/>
            <w:r w:rsidRPr="00DC196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F8FEC" w14:textId="77777777" w:rsidR="00822FE1" w:rsidRPr="00DC1967" w:rsidRDefault="00822FE1" w:rsidP="00903F7D">
            <w:pPr>
              <w:pStyle w:val="headertabella0"/>
              <w:rPr>
                <w:color w:val="002060"/>
              </w:rPr>
            </w:pPr>
            <w:r w:rsidRPr="00DC1967">
              <w:rPr>
                <w:color w:val="002060"/>
              </w:rPr>
              <w:t>Impianto</w:t>
            </w:r>
          </w:p>
        </w:tc>
      </w:tr>
      <w:tr w:rsidR="00822FE1" w:rsidRPr="00DC1967" w14:paraId="5B93312A" w14:textId="77777777" w:rsidTr="00903F7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2C814" w14:textId="77777777" w:rsidR="00822FE1" w:rsidRPr="00500200" w:rsidRDefault="00822FE1" w:rsidP="00903F7D">
            <w:pPr>
              <w:pStyle w:val="rowtabella0"/>
              <w:rPr>
                <w:color w:val="002060"/>
                <w:highlight w:val="yellow"/>
              </w:rPr>
            </w:pPr>
            <w:r w:rsidRPr="00500200">
              <w:rPr>
                <w:color w:val="002060"/>
                <w:highlight w:val="yellow"/>
              </w:rPr>
              <w:t>0</w:t>
            </w:r>
            <w:r>
              <w:rPr>
                <w:color w:val="002060"/>
                <w:highlight w:val="yellow"/>
              </w:rPr>
              <w:t>4</w:t>
            </w:r>
            <w:r w:rsidRPr="00500200">
              <w:rPr>
                <w:color w:val="002060"/>
                <w:highlight w:val="yellow"/>
              </w:rPr>
              <w:t>/11/2024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28F58" w14:textId="77777777" w:rsidR="00822FE1" w:rsidRPr="00500200" w:rsidRDefault="00822FE1" w:rsidP="00903F7D">
            <w:pPr>
              <w:pStyle w:val="rowtabella0"/>
              <w:jc w:val="center"/>
              <w:rPr>
                <w:color w:val="002060"/>
                <w:highlight w:val="yellow"/>
              </w:rPr>
            </w:pPr>
            <w:r>
              <w:rPr>
                <w:color w:val="002060"/>
                <w:highlight w:val="yellow"/>
              </w:rPr>
              <w:t>1</w:t>
            </w:r>
            <w:r w:rsidRPr="00500200">
              <w:rPr>
                <w:color w:val="002060"/>
                <w:highlight w:val="yellow"/>
              </w:rPr>
              <w:t xml:space="preserve">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1E1FC" w14:textId="31CD997D" w:rsidR="00822FE1" w:rsidRPr="00500200" w:rsidRDefault="00822FE1" w:rsidP="00903F7D">
            <w:pPr>
              <w:pStyle w:val="rowtabella0"/>
              <w:rPr>
                <w:color w:val="002060"/>
                <w:highlight w:val="yellow"/>
              </w:rPr>
            </w:pPr>
            <w:r>
              <w:rPr>
                <w:color w:val="002060"/>
                <w:highlight w:val="yellow"/>
              </w:rPr>
              <w:t>GRADARA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7512B" w14:textId="271C06AD" w:rsidR="00822FE1" w:rsidRPr="00500200" w:rsidRDefault="00822FE1" w:rsidP="00903F7D">
            <w:pPr>
              <w:pStyle w:val="rowtabella0"/>
              <w:rPr>
                <w:color w:val="002060"/>
                <w:highlight w:val="yellow"/>
              </w:rPr>
            </w:pPr>
            <w:r>
              <w:rPr>
                <w:color w:val="002060"/>
                <w:highlight w:val="yellow"/>
              </w:rPr>
              <w:t>CENTRO SPORTIVO SUASA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1C98B" w14:textId="17E4E310" w:rsidR="00822FE1" w:rsidRPr="00DC1967" w:rsidRDefault="00822FE1" w:rsidP="00903F7D">
            <w:pPr>
              <w:pStyle w:val="rowtabella0"/>
              <w:rPr>
                <w:color w:val="002060"/>
              </w:rPr>
            </w:pPr>
            <w:r>
              <w:rPr>
                <w:color w:val="002060"/>
              </w:rPr>
              <w:t>0</w:t>
            </w:r>
            <w:r>
              <w:rPr>
                <w:color w:val="002060"/>
              </w:rPr>
              <w:t>7</w:t>
            </w:r>
            <w:r>
              <w:rPr>
                <w:color w:val="002060"/>
              </w:rPr>
              <w:t>/11/2024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DBB0E" w14:textId="4988ADB1" w:rsidR="00822FE1" w:rsidRPr="00DC1967" w:rsidRDefault="00822FE1" w:rsidP="00903F7D">
            <w:pPr>
              <w:pStyle w:val="rowtabella0"/>
              <w:jc w:val="center"/>
              <w:rPr>
                <w:color w:val="002060"/>
              </w:rPr>
            </w:pPr>
            <w:r>
              <w:rPr>
                <w:color w:val="002060"/>
                <w:highlight w:val="yellow"/>
              </w:rPr>
              <w:t>21</w:t>
            </w:r>
            <w:r w:rsidRPr="00500200">
              <w:rPr>
                <w:color w:val="002060"/>
                <w:highlight w:val="yellow"/>
              </w:rPr>
              <w:t>:</w:t>
            </w:r>
            <w:r>
              <w:rPr>
                <w:color w:val="002060"/>
                <w:highlight w:val="yellow"/>
              </w:rPr>
              <w:t>0</w:t>
            </w:r>
            <w:r w:rsidRPr="00500200">
              <w:rPr>
                <w:color w:val="002060"/>
                <w:highlight w:val="yellow"/>
              </w:rPr>
              <w:t>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DCE99" w14:textId="2AED4C73" w:rsidR="00822FE1" w:rsidRPr="00DC1967" w:rsidRDefault="00822FE1" w:rsidP="00903F7D">
            <w:pPr>
              <w:pStyle w:val="rowtabella0"/>
              <w:jc w:val="center"/>
              <w:rPr>
                <w:color w:val="002060"/>
              </w:rPr>
            </w:pPr>
            <w:r>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B7422" w14:textId="77777777" w:rsidR="00822FE1" w:rsidRPr="00DC1967" w:rsidRDefault="00822FE1" w:rsidP="00903F7D">
            <w:pPr>
              <w:rPr>
                <w:color w:val="002060"/>
              </w:rPr>
            </w:pPr>
          </w:p>
        </w:tc>
      </w:tr>
      <w:tr w:rsidR="00822FE1" w:rsidRPr="00DC1967" w14:paraId="175637A5" w14:textId="77777777" w:rsidTr="00903F7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D1F8EB" w14:textId="294CF1C1" w:rsidR="00822FE1" w:rsidRPr="00500200" w:rsidRDefault="00822FE1" w:rsidP="00903F7D">
            <w:pPr>
              <w:pStyle w:val="rowtabella0"/>
              <w:rPr>
                <w:color w:val="002060"/>
                <w:highlight w:val="yellow"/>
              </w:rPr>
            </w:pPr>
            <w:r w:rsidRPr="00500200">
              <w:rPr>
                <w:color w:val="002060"/>
                <w:highlight w:val="yellow"/>
              </w:rPr>
              <w:t>0</w:t>
            </w:r>
            <w:r>
              <w:rPr>
                <w:color w:val="002060"/>
                <w:highlight w:val="yellow"/>
              </w:rPr>
              <w:t>5</w:t>
            </w:r>
            <w:r w:rsidRPr="00500200">
              <w:rPr>
                <w:color w:val="002060"/>
                <w:highlight w:val="yellow"/>
              </w:rPr>
              <w:t>/11/2024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470EFC" w14:textId="6126F302" w:rsidR="00822FE1" w:rsidRDefault="00822FE1" w:rsidP="00903F7D">
            <w:pPr>
              <w:pStyle w:val="rowtabella0"/>
              <w:jc w:val="center"/>
              <w:rPr>
                <w:color w:val="002060"/>
                <w:highlight w:val="yellow"/>
              </w:rPr>
            </w:pPr>
            <w:r>
              <w:rPr>
                <w:color w:val="002060"/>
                <w:highlight w:val="yellow"/>
              </w:rPr>
              <w:t>1</w:t>
            </w:r>
            <w:r w:rsidRPr="00500200">
              <w:rPr>
                <w:color w:val="002060"/>
                <w:highlight w:val="yellow"/>
              </w:rPr>
              <w:t xml:space="preserve"> </w:t>
            </w:r>
            <w:r>
              <w:rPr>
                <w:color w:val="002060"/>
                <w:highlight w:val="yellow"/>
              </w:rPr>
              <w:t>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16BB8E" w14:textId="56C0196C" w:rsidR="00822FE1" w:rsidRPr="00500200" w:rsidRDefault="00822FE1" w:rsidP="00903F7D">
            <w:pPr>
              <w:pStyle w:val="rowtabella0"/>
              <w:rPr>
                <w:color w:val="002060"/>
                <w:highlight w:val="yellow"/>
              </w:rPr>
            </w:pPr>
            <w:r>
              <w:rPr>
                <w:color w:val="002060"/>
                <w:highlight w:val="yellow"/>
              </w:rPr>
              <w:t>TRODICA FUTSAL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26008A" w14:textId="46445FE2" w:rsidR="00822FE1" w:rsidRPr="00500200" w:rsidRDefault="00822FE1" w:rsidP="00903F7D">
            <w:pPr>
              <w:pStyle w:val="rowtabella0"/>
              <w:rPr>
                <w:color w:val="002060"/>
                <w:highlight w:val="yellow"/>
              </w:rPr>
            </w:pPr>
            <w:r>
              <w:rPr>
                <w:color w:val="002060"/>
                <w:highlight w:val="yellow"/>
              </w:rPr>
              <w:t>RIPABERARDA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EF92AF" w14:textId="5C19E0A4" w:rsidR="00822FE1" w:rsidRPr="00DC1967" w:rsidRDefault="00822FE1" w:rsidP="00903F7D">
            <w:pPr>
              <w:pStyle w:val="rowtabella0"/>
              <w:rPr>
                <w:color w:val="002060"/>
              </w:rPr>
            </w:pPr>
            <w:r>
              <w:rPr>
                <w:color w:val="002060"/>
              </w:rPr>
              <w:t>07/11/2024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DB3AA3" w14:textId="61690582" w:rsidR="00822FE1" w:rsidRPr="00500200" w:rsidRDefault="00822FE1" w:rsidP="00903F7D">
            <w:pPr>
              <w:pStyle w:val="rowtabella0"/>
              <w:jc w:val="center"/>
              <w:rPr>
                <w:color w:val="002060"/>
                <w:highlight w:val="yellow"/>
              </w:rPr>
            </w:pPr>
            <w:r>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654AD1" w14:textId="77777777" w:rsidR="00822FE1" w:rsidRPr="00DC1967" w:rsidRDefault="00822FE1" w:rsidP="00903F7D">
            <w:pPr>
              <w:pStyle w:val="rowtabella0"/>
              <w:jc w:val="center"/>
              <w:rPr>
                <w:color w:val="002060"/>
              </w:rPr>
            </w:pPr>
            <w:r>
              <w:rPr>
                <w:color w:val="002060"/>
              </w:rPr>
              <w:t>21</w:t>
            </w:r>
            <w:r w:rsidRPr="00DC1967">
              <w:rPr>
                <w:color w:val="002060"/>
              </w:rPr>
              <w:t>:</w:t>
            </w:r>
            <w:r>
              <w:rPr>
                <w:color w:val="002060"/>
              </w:rPr>
              <w:t>3</w:t>
            </w:r>
            <w:r w:rsidRPr="00DC1967">
              <w:rPr>
                <w:color w:val="002060"/>
              </w:rPr>
              <w:t>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F41855" w14:textId="77777777" w:rsidR="00822FE1" w:rsidRPr="00DC1967" w:rsidRDefault="00822FE1" w:rsidP="00903F7D">
            <w:pPr>
              <w:rPr>
                <w:color w:val="002060"/>
              </w:rPr>
            </w:pPr>
          </w:p>
        </w:tc>
      </w:tr>
    </w:tbl>
    <w:p w14:paraId="0746CD06" w14:textId="77777777" w:rsidR="00822FE1" w:rsidRPr="00822FE1" w:rsidRDefault="00822FE1" w:rsidP="007931D4">
      <w:pPr>
        <w:pStyle w:val="titoloprinc0"/>
        <w:rPr>
          <w:color w:val="002060"/>
          <w:sz w:val="22"/>
          <w:szCs w:val="22"/>
        </w:rPr>
      </w:pPr>
    </w:p>
    <w:p w14:paraId="31D0D34A" w14:textId="61A16259" w:rsidR="007931D4" w:rsidRPr="00004124" w:rsidRDefault="007931D4" w:rsidP="007931D4">
      <w:pPr>
        <w:pStyle w:val="titoloprinc0"/>
        <w:rPr>
          <w:color w:val="002060"/>
        </w:rPr>
      </w:pPr>
      <w:r w:rsidRPr="00004124">
        <w:rPr>
          <w:color w:val="002060"/>
        </w:rPr>
        <w:t>PROGRAMMA GARE</w:t>
      </w:r>
    </w:p>
    <w:p w14:paraId="33469B18" w14:textId="77777777" w:rsidR="007931D4" w:rsidRPr="00004124" w:rsidRDefault="007931D4" w:rsidP="007931D4">
      <w:pPr>
        <w:pStyle w:val="breakline"/>
        <w:rPr>
          <w:color w:val="002060"/>
        </w:rPr>
      </w:pPr>
    </w:p>
    <w:p w14:paraId="36B8C00F" w14:textId="77777777" w:rsidR="007931D4" w:rsidRPr="00004124" w:rsidRDefault="007931D4" w:rsidP="007931D4">
      <w:pPr>
        <w:pStyle w:val="breakline"/>
        <w:rPr>
          <w:color w:val="002060"/>
        </w:rPr>
      </w:pPr>
    </w:p>
    <w:p w14:paraId="68ACDF35" w14:textId="77777777" w:rsidR="007931D4" w:rsidRPr="00004124" w:rsidRDefault="007931D4" w:rsidP="007931D4">
      <w:pPr>
        <w:pStyle w:val="sottotitolocampionato10"/>
        <w:rPr>
          <w:color w:val="002060"/>
        </w:rPr>
      </w:pPr>
      <w:r w:rsidRPr="00004124">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20"/>
        <w:gridCol w:w="385"/>
        <w:gridCol w:w="898"/>
        <w:gridCol w:w="1178"/>
        <w:gridCol w:w="1551"/>
        <w:gridCol w:w="1551"/>
      </w:tblGrid>
      <w:tr w:rsidR="007931D4" w:rsidRPr="00004124" w14:paraId="26136666" w14:textId="77777777" w:rsidTr="00903F7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FBD356" w14:textId="77777777" w:rsidR="007931D4" w:rsidRPr="00004124" w:rsidRDefault="007931D4" w:rsidP="00903F7D">
            <w:pPr>
              <w:pStyle w:val="headertabella0"/>
              <w:rPr>
                <w:color w:val="002060"/>
              </w:rPr>
            </w:pPr>
            <w:r w:rsidRPr="0000412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77757" w14:textId="77777777" w:rsidR="007931D4" w:rsidRPr="00004124" w:rsidRDefault="007931D4" w:rsidP="00903F7D">
            <w:pPr>
              <w:pStyle w:val="headertabella0"/>
              <w:rPr>
                <w:color w:val="002060"/>
              </w:rPr>
            </w:pPr>
            <w:r w:rsidRPr="0000412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A0A0F" w14:textId="77777777" w:rsidR="007931D4" w:rsidRPr="00004124" w:rsidRDefault="007931D4" w:rsidP="00903F7D">
            <w:pPr>
              <w:pStyle w:val="headertabella0"/>
              <w:rPr>
                <w:color w:val="002060"/>
              </w:rPr>
            </w:pPr>
            <w:r w:rsidRPr="0000412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C0F043" w14:textId="77777777" w:rsidR="007931D4" w:rsidRPr="00004124" w:rsidRDefault="007931D4" w:rsidP="00903F7D">
            <w:pPr>
              <w:pStyle w:val="headertabella0"/>
              <w:rPr>
                <w:color w:val="002060"/>
              </w:rPr>
            </w:pPr>
            <w:r w:rsidRPr="0000412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E1C46" w14:textId="77777777" w:rsidR="007931D4" w:rsidRPr="00004124" w:rsidRDefault="007931D4" w:rsidP="00903F7D">
            <w:pPr>
              <w:pStyle w:val="headertabella0"/>
              <w:rPr>
                <w:color w:val="002060"/>
              </w:rPr>
            </w:pPr>
            <w:r w:rsidRPr="0000412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F6C6B" w14:textId="77777777" w:rsidR="007931D4" w:rsidRPr="00004124" w:rsidRDefault="007931D4" w:rsidP="00903F7D">
            <w:pPr>
              <w:pStyle w:val="headertabella0"/>
              <w:rPr>
                <w:color w:val="002060"/>
              </w:rPr>
            </w:pPr>
            <w:proofErr w:type="spellStart"/>
            <w:r w:rsidRPr="00004124">
              <w:rPr>
                <w:color w:val="002060"/>
              </w:rPr>
              <w:t>Localita'</w:t>
            </w:r>
            <w:proofErr w:type="spellEnd"/>
            <w:r w:rsidRPr="0000412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F072F" w14:textId="77777777" w:rsidR="007931D4" w:rsidRPr="00004124" w:rsidRDefault="007931D4" w:rsidP="00903F7D">
            <w:pPr>
              <w:pStyle w:val="headertabella0"/>
              <w:rPr>
                <w:color w:val="002060"/>
              </w:rPr>
            </w:pPr>
            <w:r w:rsidRPr="00004124">
              <w:rPr>
                <w:color w:val="002060"/>
              </w:rPr>
              <w:t>Indirizzo Impianto</w:t>
            </w:r>
          </w:p>
        </w:tc>
      </w:tr>
      <w:tr w:rsidR="007931D4" w:rsidRPr="00004124" w14:paraId="75994D80" w14:textId="77777777" w:rsidTr="00903F7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4C261A" w14:textId="77777777" w:rsidR="007931D4" w:rsidRPr="00004124" w:rsidRDefault="007931D4" w:rsidP="00903F7D">
            <w:pPr>
              <w:pStyle w:val="rowtabella0"/>
              <w:rPr>
                <w:color w:val="002060"/>
              </w:rPr>
            </w:pPr>
            <w:r w:rsidRPr="00004124">
              <w:rPr>
                <w:color w:val="002060"/>
              </w:rPr>
              <w:t>GRADARA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5EA57C" w14:textId="77777777" w:rsidR="007931D4" w:rsidRPr="00004124" w:rsidRDefault="007931D4" w:rsidP="00903F7D">
            <w:pPr>
              <w:pStyle w:val="rowtabella0"/>
              <w:rPr>
                <w:color w:val="002060"/>
              </w:rPr>
            </w:pPr>
            <w:r w:rsidRPr="00004124">
              <w:rPr>
                <w:color w:val="002060"/>
              </w:rPr>
              <w:t>CENTRO SPORTIVO SUASA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FF716B" w14:textId="77777777" w:rsidR="007931D4" w:rsidRPr="00004124" w:rsidRDefault="007931D4" w:rsidP="00903F7D">
            <w:pPr>
              <w:pStyle w:val="rowtabella0"/>
              <w:jc w:val="center"/>
              <w:rPr>
                <w:color w:val="002060"/>
              </w:rPr>
            </w:pPr>
            <w:r w:rsidRPr="0000412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AEFAF4" w14:textId="77777777" w:rsidR="007931D4" w:rsidRPr="00004124" w:rsidRDefault="007931D4" w:rsidP="00903F7D">
            <w:pPr>
              <w:pStyle w:val="rowtabella0"/>
              <w:rPr>
                <w:color w:val="002060"/>
              </w:rPr>
            </w:pPr>
            <w:r w:rsidRPr="00004124">
              <w:rPr>
                <w:color w:val="002060"/>
              </w:rPr>
              <w:t>04/11/2024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DE1763" w14:textId="77777777" w:rsidR="007931D4" w:rsidRPr="00004124" w:rsidRDefault="007931D4" w:rsidP="00903F7D">
            <w:pPr>
              <w:pStyle w:val="rowtabella0"/>
              <w:rPr>
                <w:color w:val="002060"/>
              </w:rPr>
            </w:pPr>
            <w:r w:rsidRPr="00004124">
              <w:rPr>
                <w:color w:val="002060"/>
              </w:rPr>
              <w:t>5473 PALESTRA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342C60" w14:textId="77777777" w:rsidR="007931D4" w:rsidRPr="00004124" w:rsidRDefault="007931D4" w:rsidP="00903F7D">
            <w:pPr>
              <w:pStyle w:val="rowtabella0"/>
              <w:rPr>
                <w:color w:val="002060"/>
              </w:rPr>
            </w:pPr>
            <w:r w:rsidRPr="00004124">
              <w:rPr>
                <w:color w:val="002060"/>
              </w:rPr>
              <w:t>GRADARA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9718A5" w14:textId="77777777" w:rsidR="007931D4" w:rsidRPr="00004124" w:rsidRDefault="007931D4" w:rsidP="00903F7D">
            <w:pPr>
              <w:pStyle w:val="rowtabella0"/>
              <w:rPr>
                <w:color w:val="002060"/>
              </w:rPr>
            </w:pPr>
            <w:r w:rsidRPr="00004124">
              <w:rPr>
                <w:color w:val="002060"/>
              </w:rPr>
              <w:t>VIA TAVULLIA</w:t>
            </w:r>
          </w:p>
        </w:tc>
      </w:tr>
      <w:tr w:rsidR="007931D4" w:rsidRPr="00004124" w14:paraId="53E6667E" w14:textId="77777777" w:rsidTr="00903F7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3F265B" w14:textId="77777777" w:rsidR="007931D4" w:rsidRPr="00004124" w:rsidRDefault="007931D4" w:rsidP="00903F7D">
            <w:pPr>
              <w:pStyle w:val="rowtabella0"/>
              <w:rPr>
                <w:color w:val="002060"/>
              </w:rPr>
            </w:pPr>
            <w:r w:rsidRPr="00004124">
              <w:rPr>
                <w:color w:val="002060"/>
              </w:rPr>
              <w:t>TRODICA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AF3877" w14:textId="77777777" w:rsidR="007931D4" w:rsidRPr="00004124" w:rsidRDefault="007931D4" w:rsidP="00903F7D">
            <w:pPr>
              <w:pStyle w:val="rowtabella0"/>
              <w:rPr>
                <w:color w:val="002060"/>
              </w:rPr>
            </w:pPr>
            <w:r w:rsidRPr="00004124">
              <w:rPr>
                <w:color w:val="002060"/>
              </w:rPr>
              <w:t>RIPABERARDA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160B0B"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B2685B" w14:textId="77777777" w:rsidR="007931D4" w:rsidRPr="00004124" w:rsidRDefault="007931D4" w:rsidP="00903F7D">
            <w:pPr>
              <w:pStyle w:val="rowtabella0"/>
              <w:rPr>
                <w:color w:val="002060"/>
              </w:rPr>
            </w:pPr>
            <w:r w:rsidRPr="00004124">
              <w:rPr>
                <w:color w:val="002060"/>
              </w:rPr>
              <w:t>05/11/2024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5A5037" w14:textId="77777777" w:rsidR="007931D4" w:rsidRPr="00004124" w:rsidRDefault="007931D4" w:rsidP="00903F7D">
            <w:pPr>
              <w:pStyle w:val="rowtabella0"/>
              <w:rPr>
                <w:color w:val="002060"/>
              </w:rPr>
            </w:pPr>
            <w:r w:rsidRPr="00004124">
              <w:rPr>
                <w:color w:val="002060"/>
              </w:rPr>
              <w:t>5219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C409DA" w14:textId="77777777" w:rsidR="007931D4" w:rsidRPr="00004124" w:rsidRDefault="007931D4" w:rsidP="00903F7D">
            <w:pPr>
              <w:pStyle w:val="rowtabella0"/>
              <w:rPr>
                <w:color w:val="002060"/>
              </w:rPr>
            </w:pPr>
            <w:r w:rsidRPr="00004124">
              <w:rPr>
                <w:color w:val="002060"/>
              </w:rPr>
              <w:t>MORROVALLE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BAA8B1" w14:textId="77777777" w:rsidR="007931D4" w:rsidRPr="00004124" w:rsidRDefault="007931D4" w:rsidP="00903F7D">
            <w:pPr>
              <w:pStyle w:val="rowtabella0"/>
              <w:rPr>
                <w:color w:val="002060"/>
              </w:rPr>
            </w:pPr>
            <w:r w:rsidRPr="00004124">
              <w:rPr>
                <w:color w:val="002060"/>
              </w:rPr>
              <w:t>VIA LIGURIA - BORGO PINTURA</w:t>
            </w:r>
          </w:p>
        </w:tc>
      </w:tr>
    </w:tbl>
    <w:p w14:paraId="25B1847A" w14:textId="77777777" w:rsidR="007931D4" w:rsidRPr="00DC1967" w:rsidRDefault="007931D4" w:rsidP="00794A48">
      <w:pPr>
        <w:pStyle w:val="breakline"/>
        <w:rPr>
          <w:rFonts w:eastAsiaTheme="minorEastAsia"/>
          <w:color w:val="002060"/>
        </w:rPr>
      </w:pPr>
    </w:p>
    <w:p w14:paraId="26939686" w14:textId="77777777" w:rsidR="00794A48" w:rsidRPr="00DC1967" w:rsidRDefault="00794A48" w:rsidP="00794A48">
      <w:pPr>
        <w:pStyle w:val="breakline"/>
        <w:rPr>
          <w:color w:val="002060"/>
        </w:rPr>
      </w:pPr>
    </w:p>
    <w:p w14:paraId="070268C7" w14:textId="77777777" w:rsidR="00794A48" w:rsidRPr="00DC1967" w:rsidRDefault="00794A48" w:rsidP="00794A48">
      <w:pPr>
        <w:pStyle w:val="titolocampionato0"/>
        <w:shd w:val="clear" w:color="auto" w:fill="CCCCCC"/>
        <w:spacing w:before="80" w:after="40"/>
        <w:rPr>
          <w:color w:val="002060"/>
        </w:rPr>
      </w:pPr>
      <w:r w:rsidRPr="00DC1967">
        <w:rPr>
          <w:color w:val="002060"/>
        </w:rPr>
        <w:t>COPPA MARCHE UNDER 19 CALCIO 5</w:t>
      </w:r>
    </w:p>
    <w:p w14:paraId="027A4275" w14:textId="77777777" w:rsidR="00794A48" w:rsidRPr="00992779" w:rsidRDefault="00794A48" w:rsidP="00794A48">
      <w:pPr>
        <w:pStyle w:val="LndNormale1"/>
        <w:jc w:val="center"/>
        <w:rPr>
          <w:b/>
          <w:color w:val="002060"/>
          <w:sz w:val="36"/>
          <w:szCs w:val="36"/>
        </w:rPr>
      </w:pPr>
      <w:r w:rsidRPr="00992779">
        <w:rPr>
          <w:b/>
          <w:color w:val="002060"/>
          <w:sz w:val="36"/>
          <w:szCs w:val="36"/>
        </w:rPr>
        <w:t xml:space="preserve">SQUADRE QUALIFICATE </w:t>
      </w:r>
      <w:r>
        <w:rPr>
          <w:b/>
          <w:color w:val="002060"/>
          <w:sz w:val="36"/>
          <w:szCs w:val="36"/>
        </w:rPr>
        <w:t>DOPO LA</w:t>
      </w:r>
      <w:r w:rsidRPr="00992779">
        <w:rPr>
          <w:b/>
          <w:color w:val="002060"/>
          <w:sz w:val="36"/>
          <w:szCs w:val="36"/>
        </w:rPr>
        <w:t xml:space="preserve"> PRIMA FASE</w:t>
      </w:r>
    </w:p>
    <w:p w14:paraId="275443C5" w14:textId="77777777" w:rsidR="00794A48" w:rsidRDefault="00794A48" w:rsidP="00794A48">
      <w:pPr>
        <w:pStyle w:val="Corpodeltesto21"/>
        <w:rPr>
          <w:rFonts w:ascii="Arial" w:hAnsi="Arial" w:cs="Arial"/>
          <w:bCs/>
          <w:color w:val="002060"/>
          <w:sz w:val="22"/>
        </w:rPr>
      </w:pPr>
    </w:p>
    <w:p w14:paraId="66B8980F" w14:textId="77777777" w:rsidR="00794A48" w:rsidRDefault="00794A48" w:rsidP="00794A48">
      <w:pPr>
        <w:pStyle w:val="Corpodeltesto21"/>
        <w:rPr>
          <w:rFonts w:ascii="Arial" w:hAnsi="Arial" w:cs="Arial"/>
          <w:bCs/>
          <w:color w:val="002060"/>
          <w:sz w:val="22"/>
        </w:rPr>
      </w:pPr>
      <w:r>
        <w:rPr>
          <w:rFonts w:ascii="Arial" w:hAnsi="Arial" w:cs="Arial"/>
          <w:bCs/>
          <w:color w:val="002060"/>
          <w:sz w:val="22"/>
        </w:rPr>
        <w:t>Al termine della prima fase si sono qualificate ai Quarti di Finale le seguenti squadre:</w:t>
      </w:r>
    </w:p>
    <w:p w14:paraId="52AE70D5" w14:textId="77777777" w:rsidR="00794A48" w:rsidRPr="000B4152" w:rsidRDefault="00794A48" w:rsidP="00794A48">
      <w:pPr>
        <w:pStyle w:val="Corpodeltesto21"/>
        <w:rPr>
          <w:rFonts w:ascii="Arial" w:hAnsi="Arial" w:cs="Arial"/>
          <w:b/>
          <w:color w:val="002060"/>
          <w:sz w:val="22"/>
        </w:rPr>
      </w:pPr>
    </w:p>
    <w:p w14:paraId="092B7F1D" w14:textId="77777777" w:rsidR="00794A48" w:rsidRPr="00554E55" w:rsidRDefault="00794A48" w:rsidP="00794A48">
      <w:pPr>
        <w:pStyle w:val="Corpodeltesto21"/>
        <w:rPr>
          <w:rFonts w:ascii="Arial" w:hAnsi="Arial" w:cs="Arial"/>
          <w:bCs/>
          <w:color w:val="002060"/>
          <w:sz w:val="22"/>
        </w:rPr>
      </w:pPr>
      <w:r w:rsidRPr="00554E55">
        <w:rPr>
          <w:rFonts w:ascii="Arial" w:hAnsi="Arial" w:cs="Arial"/>
          <w:b/>
          <w:color w:val="002060"/>
          <w:sz w:val="22"/>
        </w:rPr>
        <w:t>GIRONE “A”</w:t>
      </w:r>
      <w:r>
        <w:rPr>
          <w:rFonts w:ascii="Arial" w:hAnsi="Arial" w:cs="Arial"/>
          <w:b/>
          <w:color w:val="002060"/>
          <w:sz w:val="22"/>
        </w:rPr>
        <w:tab/>
      </w:r>
      <w:r>
        <w:rPr>
          <w:rFonts w:ascii="Arial" w:hAnsi="Arial" w:cs="Arial"/>
          <w:b/>
          <w:color w:val="002060"/>
          <w:sz w:val="22"/>
        </w:rPr>
        <w:tab/>
      </w:r>
      <w:r>
        <w:rPr>
          <w:rFonts w:ascii="Arial" w:hAnsi="Arial" w:cs="Arial"/>
          <w:bCs/>
          <w:color w:val="002060"/>
          <w:sz w:val="22"/>
        </w:rPr>
        <w:t>ITALSERVICE C5</w:t>
      </w:r>
    </w:p>
    <w:p w14:paraId="64B825F1" w14:textId="77777777" w:rsidR="00794A48" w:rsidRDefault="00794A48" w:rsidP="00794A48">
      <w:pPr>
        <w:pStyle w:val="Corpodeltesto21"/>
        <w:rPr>
          <w:rFonts w:ascii="Arial" w:hAnsi="Arial" w:cs="Arial"/>
          <w:color w:val="002060"/>
          <w:sz w:val="22"/>
        </w:rPr>
      </w:pPr>
    </w:p>
    <w:p w14:paraId="0794876A" w14:textId="77777777" w:rsidR="00794A48" w:rsidRPr="00554E55" w:rsidRDefault="00794A48" w:rsidP="00794A48">
      <w:pPr>
        <w:pStyle w:val="Corpodeltesto21"/>
        <w:rPr>
          <w:rFonts w:ascii="Arial" w:hAnsi="Arial" w:cs="Arial"/>
          <w:b/>
          <w:color w:val="002060"/>
          <w:sz w:val="22"/>
        </w:rPr>
      </w:pPr>
      <w:r w:rsidRPr="00554E55">
        <w:rPr>
          <w:rFonts w:ascii="Arial" w:hAnsi="Arial" w:cs="Arial"/>
          <w:b/>
          <w:color w:val="002060"/>
          <w:sz w:val="22"/>
        </w:rPr>
        <w:t>GIRONE “B”</w:t>
      </w:r>
      <w:r>
        <w:rPr>
          <w:rFonts w:ascii="Arial" w:hAnsi="Arial" w:cs="Arial"/>
          <w:b/>
          <w:color w:val="002060"/>
          <w:sz w:val="22"/>
        </w:rPr>
        <w:tab/>
      </w:r>
      <w:r>
        <w:rPr>
          <w:rFonts w:ascii="Arial" w:hAnsi="Arial" w:cs="Arial"/>
          <w:b/>
          <w:color w:val="002060"/>
          <w:sz w:val="22"/>
        </w:rPr>
        <w:tab/>
      </w:r>
      <w:r>
        <w:rPr>
          <w:rFonts w:ascii="Arial" w:hAnsi="Arial" w:cs="Arial"/>
          <w:color w:val="002060"/>
          <w:sz w:val="22"/>
        </w:rPr>
        <w:t>DINAMIS 1990</w:t>
      </w:r>
    </w:p>
    <w:p w14:paraId="681BA075" w14:textId="77777777" w:rsidR="00794A48" w:rsidRDefault="00794A48" w:rsidP="00794A48">
      <w:pPr>
        <w:pStyle w:val="Corpodeltesto21"/>
        <w:rPr>
          <w:rFonts w:ascii="Arial" w:hAnsi="Arial" w:cs="Arial"/>
          <w:color w:val="002060"/>
          <w:sz w:val="22"/>
        </w:rPr>
      </w:pPr>
    </w:p>
    <w:p w14:paraId="06E79621" w14:textId="77777777" w:rsidR="00794A48" w:rsidRPr="00554E55" w:rsidRDefault="00794A48" w:rsidP="00794A48">
      <w:pPr>
        <w:pStyle w:val="Corpodeltesto21"/>
        <w:rPr>
          <w:rFonts w:ascii="Arial" w:hAnsi="Arial" w:cs="Arial"/>
          <w:b/>
          <w:color w:val="002060"/>
          <w:sz w:val="22"/>
        </w:rPr>
      </w:pPr>
      <w:r w:rsidRPr="00554E55">
        <w:rPr>
          <w:rFonts w:ascii="Arial" w:hAnsi="Arial" w:cs="Arial"/>
          <w:b/>
          <w:color w:val="002060"/>
          <w:sz w:val="22"/>
        </w:rPr>
        <w:t>GIRONE “C”</w:t>
      </w:r>
      <w:r>
        <w:rPr>
          <w:rFonts w:ascii="Arial" w:hAnsi="Arial" w:cs="Arial"/>
          <w:b/>
          <w:color w:val="002060"/>
          <w:sz w:val="22"/>
        </w:rPr>
        <w:tab/>
      </w:r>
      <w:r>
        <w:rPr>
          <w:rFonts w:ascii="Arial" w:hAnsi="Arial" w:cs="Arial"/>
          <w:b/>
          <w:color w:val="002060"/>
          <w:sz w:val="22"/>
        </w:rPr>
        <w:tab/>
      </w:r>
      <w:r>
        <w:rPr>
          <w:rFonts w:ascii="Arial" w:hAnsi="Arial" w:cs="Arial"/>
          <w:color w:val="002060"/>
          <w:sz w:val="22"/>
        </w:rPr>
        <w:t>AUDAX 1970 S.ANGELO</w:t>
      </w:r>
    </w:p>
    <w:p w14:paraId="7D77197F" w14:textId="77777777" w:rsidR="00794A48" w:rsidRDefault="00794A48" w:rsidP="00794A48">
      <w:pPr>
        <w:pStyle w:val="Corpodeltesto21"/>
        <w:rPr>
          <w:rFonts w:ascii="Arial" w:hAnsi="Arial" w:cs="Arial"/>
          <w:color w:val="002060"/>
          <w:sz w:val="22"/>
        </w:rPr>
      </w:pPr>
    </w:p>
    <w:p w14:paraId="5D1A0F1A" w14:textId="77777777" w:rsidR="00794A48" w:rsidRPr="00554E55" w:rsidRDefault="00794A48" w:rsidP="00794A48">
      <w:pPr>
        <w:pStyle w:val="Corpodeltesto21"/>
        <w:rPr>
          <w:rFonts w:ascii="Arial" w:hAnsi="Arial" w:cs="Arial"/>
          <w:bCs/>
          <w:color w:val="002060"/>
          <w:sz w:val="22"/>
        </w:rPr>
      </w:pPr>
      <w:r w:rsidRPr="00554E55">
        <w:rPr>
          <w:rFonts w:ascii="Arial" w:hAnsi="Arial" w:cs="Arial"/>
          <w:b/>
          <w:color w:val="002060"/>
          <w:sz w:val="22"/>
        </w:rPr>
        <w:lastRenderedPageBreak/>
        <w:t>GIRONE “D”</w:t>
      </w:r>
      <w:r>
        <w:rPr>
          <w:rFonts w:ascii="Arial" w:hAnsi="Arial" w:cs="Arial"/>
          <w:b/>
          <w:color w:val="002060"/>
          <w:sz w:val="22"/>
        </w:rPr>
        <w:tab/>
      </w:r>
      <w:r w:rsidRPr="00554E55">
        <w:rPr>
          <w:rFonts w:ascii="Arial" w:hAnsi="Arial" w:cs="Arial"/>
          <w:b/>
          <w:color w:val="002060"/>
          <w:sz w:val="22"/>
          <w:szCs w:val="22"/>
        </w:rPr>
        <w:tab/>
      </w:r>
      <w:r w:rsidRPr="00554E55">
        <w:rPr>
          <w:rFonts w:ascii="Arial" w:hAnsi="Arial" w:cs="Arial"/>
          <w:color w:val="002060"/>
          <w:sz w:val="22"/>
          <w:szCs w:val="22"/>
        </w:rPr>
        <w:t>POL.CAGLI SPORT ASSOCIATI</w:t>
      </w:r>
    </w:p>
    <w:p w14:paraId="4BC23CEC" w14:textId="77777777" w:rsidR="00794A48" w:rsidRDefault="00794A48" w:rsidP="00794A48">
      <w:pPr>
        <w:pStyle w:val="LndNormale1"/>
        <w:rPr>
          <w:color w:val="002060"/>
        </w:rPr>
      </w:pPr>
    </w:p>
    <w:p w14:paraId="75A819D3" w14:textId="77777777" w:rsidR="00794A48" w:rsidRPr="00554E55" w:rsidRDefault="00794A48" w:rsidP="00794A48">
      <w:pPr>
        <w:pStyle w:val="Corpodeltesto21"/>
        <w:rPr>
          <w:rFonts w:ascii="Arial" w:hAnsi="Arial" w:cs="Arial"/>
          <w:b/>
          <w:color w:val="002060"/>
          <w:sz w:val="22"/>
        </w:rPr>
      </w:pPr>
      <w:r w:rsidRPr="00554E55">
        <w:rPr>
          <w:rFonts w:ascii="Arial" w:hAnsi="Arial" w:cs="Arial"/>
          <w:b/>
          <w:color w:val="002060"/>
          <w:sz w:val="22"/>
        </w:rPr>
        <w:t>GIRONE “E”</w:t>
      </w:r>
      <w:r>
        <w:rPr>
          <w:rFonts w:ascii="Arial" w:hAnsi="Arial" w:cs="Arial"/>
          <w:b/>
          <w:color w:val="002060"/>
          <w:sz w:val="22"/>
        </w:rPr>
        <w:tab/>
      </w:r>
      <w:r>
        <w:rPr>
          <w:rFonts w:ascii="Arial" w:hAnsi="Arial" w:cs="Arial"/>
          <w:b/>
          <w:color w:val="002060"/>
          <w:sz w:val="22"/>
        </w:rPr>
        <w:tab/>
      </w:r>
      <w:r>
        <w:rPr>
          <w:rFonts w:ascii="Arial" w:hAnsi="Arial" w:cs="Arial"/>
          <w:color w:val="002060"/>
          <w:sz w:val="22"/>
        </w:rPr>
        <w:t>ACLI AUDAX MONTECOSARO C5</w:t>
      </w:r>
    </w:p>
    <w:p w14:paraId="4CF3A9AA" w14:textId="77777777" w:rsidR="00794A48" w:rsidRDefault="00794A48" w:rsidP="00794A48">
      <w:pPr>
        <w:pStyle w:val="Corpodeltesto21"/>
        <w:rPr>
          <w:rFonts w:ascii="Arial" w:hAnsi="Arial" w:cs="Arial"/>
          <w:color w:val="002060"/>
          <w:sz w:val="22"/>
        </w:rPr>
      </w:pPr>
    </w:p>
    <w:p w14:paraId="3AC0BBE5" w14:textId="77777777" w:rsidR="00794A48" w:rsidRPr="00554E55" w:rsidRDefault="00794A48" w:rsidP="00794A48">
      <w:pPr>
        <w:pStyle w:val="Corpodeltesto21"/>
        <w:rPr>
          <w:rFonts w:ascii="Arial" w:hAnsi="Arial" w:cs="Arial"/>
          <w:b/>
          <w:color w:val="002060"/>
          <w:sz w:val="22"/>
        </w:rPr>
      </w:pPr>
      <w:r w:rsidRPr="00554E55">
        <w:rPr>
          <w:rFonts w:ascii="Arial" w:hAnsi="Arial" w:cs="Arial"/>
          <w:b/>
          <w:color w:val="002060"/>
          <w:sz w:val="22"/>
        </w:rPr>
        <w:t>GIRONE “F”</w:t>
      </w:r>
      <w:r>
        <w:rPr>
          <w:rFonts w:ascii="Arial" w:hAnsi="Arial" w:cs="Arial"/>
          <w:b/>
          <w:color w:val="002060"/>
          <w:sz w:val="22"/>
        </w:rPr>
        <w:tab/>
      </w:r>
      <w:r>
        <w:rPr>
          <w:rFonts w:ascii="Arial" w:hAnsi="Arial" w:cs="Arial"/>
          <w:b/>
          <w:color w:val="002060"/>
          <w:sz w:val="22"/>
        </w:rPr>
        <w:tab/>
      </w:r>
      <w:r>
        <w:rPr>
          <w:rFonts w:ascii="Arial" w:hAnsi="Arial" w:cs="Arial"/>
          <w:color w:val="002060"/>
          <w:sz w:val="22"/>
        </w:rPr>
        <w:t>ACLI MANTOVANI CALCIO A 5</w:t>
      </w:r>
    </w:p>
    <w:p w14:paraId="0EF51191" w14:textId="77777777" w:rsidR="00794A48" w:rsidRDefault="00794A48" w:rsidP="00794A48">
      <w:pPr>
        <w:pStyle w:val="Corpodeltesto21"/>
        <w:rPr>
          <w:rFonts w:ascii="Arial" w:hAnsi="Arial" w:cs="Arial"/>
          <w:color w:val="002060"/>
          <w:sz w:val="22"/>
        </w:rPr>
      </w:pPr>
    </w:p>
    <w:p w14:paraId="6AAFA531" w14:textId="77777777" w:rsidR="00794A48" w:rsidRPr="00554E55" w:rsidRDefault="00794A48" w:rsidP="00794A48">
      <w:pPr>
        <w:pStyle w:val="Corpodeltesto21"/>
        <w:rPr>
          <w:rFonts w:ascii="Arial" w:hAnsi="Arial" w:cs="Arial"/>
          <w:b/>
          <w:color w:val="002060"/>
          <w:sz w:val="22"/>
        </w:rPr>
      </w:pPr>
      <w:r w:rsidRPr="00554E55">
        <w:rPr>
          <w:rFonts w:ascii="Arial" w:hAnsi="Arial" w:cs="Arial"/>
          <w:b/>
          <w:color w:val="002060"/>
          <w:sz w:val="22"/>
        </w:rPr>
        <w:t>GIRONE “G”</w:t>
      </w:r>
      <w:r>
        <w:rPr>
          <w:rFonts w:ascii="Arial" w:hAnsi="Arial" w:cs="Arial"/>
          <w:b/>
          <w:color w:val="002060"/>
          <w:sz w:val="22"/>
        </w:rPr>
        <w:tab/>
      </w:r>
      <w:r>
        <w:rPr>
          <w:rFonts w:ascii="Arial" w:hAnsi="Arial" w:cs="Arial"/>
          <w:b/>
          <w:color w:val="002060"/>
          <w:sz w:val="22"/>
        </w:rPr>
        <w:tab/>
      </w:r>
      <w:r>
        <w:rPr>
          <w:rFonts w:ascii="Arial" w:hAnsi="Arial" w:cs="Arial"/>
          <w:color w:val="002060"/>
          <w:sz w:val="22"/>
        </w:rPr>
        <w:t>MONTELUPONE CALCIO A 5</w:t>
      </w:r>
    </w:p>
    <w:p w14:paraId="6F612782" w14:textId="77777777" w:rsidR="00794A48" w:rsidRDefault="00794A48" w:rsidP="00794A48">
      <w:pPr>
        <w:pStyle w:val="Corpodeltesto21"/>
        <w:rPr>
          <w:rFonts w:ascii="Arial" w:hAnsi="Arial" w:cs="Arial"/>
          <w:color w:val="002060"/>
          <w:sz w:val="22"/>
        </w:rPr>
      </w:pPr>
    </w:p>
    <w:p w14:paraId="7D3596D7" w14:textId="77777777" w:rsidR="00794A48" w:rsidRPr="00554E55" w:rsidRDefault="00794A48" w:rsidP="00794A48">
      <w:pPr>
        <w:pStyle w:val="Corpodeltesto21"/>
        <w:rPr>
          <w:rFonts w:ascii="Arial" w:hAnsi="Arial" w:cs="Arial"/>
          <w:bCs/>
          <w:color w:val="002060"/>
          <w:sz w:val="22"/>
          <w:szCs w:val="22"/>
        </w:rPr>
      </w:pPr>
      <w:r w:rsidRPr="00554E55">
        <w:rPr>
          <w:rFonts w:ascii="Arial" w:hAnsi="Arial" w:cs="Arial"/>
          <w:b/>
          <w:color w:val="002060"/>
          <w:sz w:val="22"/>
        </w:rPr>
        <w:t>GIRONE “H”</w:t>
      </w:r>
      <w:r>
        <w:rPr>
          <w:rFonts w:ascii="Arial" w:hAnsi="Arial" w:cs="Arial"/>
          <w:b/>
          <w:color w:val="002060"/>
          <w:sz w:val="22"/>
        </w:rPr>
        <w:tab/>
      </w:r>
      <w:r>
        <w:rPr>
          <w:rFonts w:ascii="Arial" w:hAnsi="Arial" w:cs="Arial"/>
          <w:b/>
          <w:color w:val="002060"/>
          <w:sz w:val="22"/>
        </w:rPr>
        <w:tab/>
      </w:r>
      <w:r w:rsidRPr="00554E55">
        <w:rPr>
          <w:rFonts w:ascii="Arial" w:hAnsi="Arial" w:cs="Arial"/>
          <w:color w:val="002060"/>
          <w:sz w:val="22"/>
          <w:szCs w:val="22"/>
        </w:rPr>
        <w:t>FERMANA FUTSAL 2022</w:t>
      </w:r>
    </w:p>
    <w:p w14:paraId="0BE8B69C" w14:textId="77777777" w:rsidR="00794A48" w:rsidRPr="000B4152" w:rsidRDefault="00794A48" w:rsidP="00794A48">
      <w:pPr>
        <w:pStyle w:val="LndNormale1"/>
        <w:rPr>
          <w:color w:val="002060"/>
        </w:rPr>
      </w:pPr>
    </w:p>
    <w:p w14:paraId="79B245ED" w14:textId="77777777" w:rsidR="00794A48" w:rsidRPr="000B4152" w:rsidRDefault="00794A48" w:rsidP="00794A48">
      <w:pPr>
        <w:pStyle w:val="LndNormale1"/>
        <w:rPr>
          <w:color w:val="002060"/>
        </w:rPr>
      </w:pPr>
    </w:p>
    <w:p w14:paraId="47318B56" w14:textId="77777777" w:rsidR="00794A48" w:rsidRPr="00F45EB9" w:rsidRDefault="00794A48" w:rsidP="00794A48">
      <w:pPr>
        <w:pStyle w:val="LndNormale1"/>
        <w:rPr>
          <w:b/>
          <w:bCs/>
          <w:color w:val="002060"/>
          <w:u w:val="single"/>
        </w:rPr>
      </w:pPr>
      <w:r>
        <w:rPr>
          <w:b/>
          <w:bCs/>
          <w:color w:val="002060"/>
          <w:u w:val="single"/>
        </w:rPr>
        <w:t>QUARTI DI FINALE</w:t>
      </w:r>
    </w:p>
    <w:p w14:paraId="52BB2DFE" w14:textId="77777777" w:rsidR="00794A48" w:rsidRPr="007F461B" w:rsidRDefault="00794A48" w:rsidP="00794A48">
      <w:pPr>
        <w:pStyle w:val="Corpodeltesto21"/>
        <w:rPr>
          <w:rFonts w:ascii="Arial" w:hAnsi="Arial" w:cs="Arial"/>
          <w:b/>
          <w:i/>
          <w:color w:val="002060"/>
          <w:sz w:val="22"/>
          <w:u w:val="single"/>
        </w:rPr>
      </w:pPr>
      <w:r w:rsidRPr="000D4775">
        <w:rPr>
          <w:rFonts w:ascii="Arial" w:hAnsi="Arial" w:cs="Arial"/>
          <w:b/>
          <w:i/>
          <w:color w:val="002060"/>
          <w:sz w:val="22"/>
          <w:u w:val="single"/>
        </w:rPr>
        <w:t xml:space="preserve">Gara di Andata </w:t>
      </w:r>
      <w:r>
        <w:rPr>
          <w:rFonts w:ascii="Arial" w:hAnsi="Arial" w:cs="Arial"/>
          <w:b/>
          <w:i/>
          <w:color w:val="002060"/>
          <w:sz w:val="22"/>
          <w:u w:val="single"/>
        </w:rPr>
        <w:t>05</w:t>
      </w:r>
      <w:r w:rsidRPr="000D4775">
        <w:rPr>
          <w:rFonts w:ascii="Arial" w:hAnsi="Arial" w:cs="Arial"/>
          <w:b/>
          <w:i/>
          <w:color w:val="002060"/>
          <w:sz w:val="22"/>
          <w:u w:val="single"/>
        </w:rPr>
        <w:t xml:space="preserve"> </w:t>
      </w:r>
      <w:r>
        <w:rPr>
          <w:rFonts w:ascii="Arial" w:hAnsi="Arial" w:cs="Arial"/>
          <w:b/>
          <w:i/>
          <w:color w:val="002060"/>
          <w:sz w:val="22"/>
          <w:u w:val="single"/>
        </w:rPr>
        <w:t>Novembre 2024</w:t>
      </w:r>
      <w:r w:rsidRPr="000D4775">
        <w:rPr>
          <w:rFonts w:ascii="Arial" w:hAnsi="Arial" w:cs="Arial"/>
          <w:b/>
          <w:i/>
          <w:color w:val="002060"/>
          <w:sz w:val="22"/>
          <w:u w:val="single"/>
        </w:rPr>
        <w:t xml:space="preserve"> – Gara di Ritorno </w:t>
      </w:r>
      <w:r>
        <w:rPr>
          <w:rFonts w:ascii="Arial" w:hAnsi="Arial" w:cs="Arial"/>
          <w:b/>
          <w:i/>
          <w:color w:val="002060"/>
          <w:sz w:val="22"/>
          <w:u w:val="single"/>
        </w:rPr>
        <w:t>19 Novembre 2024</w:t>
      </w:r>
    </w:p>
    <w:p w14:paraId="71E05B9C" w14:textId="77777777" w:rsidR="00794A48" w:rsidRPr="001E6A72" w:rsidRDefault="00794A48" w:rsidP="00794A48">
      <w:pPr>
        <w:pStyle w:val="Corpodeltesto21"/>
        <w:rPr>
          <w:rFonts w:ascii="Arial" w:hAnsi="Arial" w:cs="Arial"/>
          <w:color w:val="002060"/>
          <w:sz w:val="22"/>
        </w:rPr>
      </w:pPr>
      <w:r w:rsidRPr="009D63FA">
        <w:rPr>
          <w:rFonts w:ascii="Arial" w:hAnsi="Arial" w:cs="Arial"/>
          <w:color w:val="002060"/>
          <w:sz w:val="22"/>
          <w:szCs w:val="22"/>
        </w:rPr>
        <w:t>I Quarti di Finale prevedono la disputa di n° 4 gare di andata e ritorno ad</w:t>
      </w:r>
      <w:r w:rsidRPr="001E6A72">
        <w:rPr>
          <w:rFonts w:ascii="Arial" w:hAnsi="Arial" w:cs="Arial"/>
          <w:color w:val="002060"/>
          <w:sz w:val="22"/>
        </w:rPr>
        <w:t xml:space="preserve"> eliminazione diretta.</w:t>
      </w:r>
    </w:p>
    <w:p w14:paraId="472776EB" w14:textId="77777777" w:rsidR="00794A48" w:rsidRDefault="00794A48" w:rsidP="00794A48">
      <w:pPr>
        <w:pStyle w:val="LndNormale1"/>
        <w:rPr>
          <w:color w:val="002060"/>
        </w:rPr>
      </w:pPr>
    </w:p>
    <w:p w14:paraId="5009E9F7" w14:textId="77777777" w:rsidR="00794A48" w:rsidRPr="001E6A72" w:rsidRDefault="00794A48" w:rsidP="00794A48">
      <w:pPr>
        <w:pStyle w:val="Corpodeltesto21"/>
        <w:rPr>
          <w:rFonts w:ascii="Arial" w:hAnsi="Arial" w:cs="Arial"/>
          <w:color w:val="002060"/>
          <w:sz w:val="22"/>
        </w:rPr>
      </w:pPr>
      <w:r w:rsidRPr="001E6A72">
        <w:rPr>
          <w:rFonts w:ascii="Arial" w:hAnsi="Arial" w:cs="Arial"/>
          <w:color w:val="002060"/>
          <w:sz w:val="22"/>
        </w:rPr>
        <w:t>Gli abbinamenti saranno composti secondo il seguente criterio:</w:t>
      </w:r>
    </w:p>
    <w:p w14:paraId="27618558" w14:textId="77777777" w:rsidR="00794A48" w:rsidRDefault="00794A48" w:rsidP="00794A48">
      <w:pPr>
        <w:pStyle w:val="Corpodeltesto21"/>
        <w:rPr>
          <w:rFonts w:ascii="Arial" w:hAnsi="Arial" w:cs="Arial"/>
          <w:color w:val="002060"/>
          <w:sz w:val="22"/>
        </w:rPr>
      </w:pPr>
    </w:p>
    <w:p w14:paraId="634547ED" w14:textId="77777777" w:rsidR="00794A48" w:rsidRPr="001C0426" w:rsidRDefault="00794A48" w:rsidP="00794A48">
      <w:pPr>
        <w:pStyle w:val="Corpodeltesto21"/>
        <w:rPr>
          <w:rFonts w:ascii="Arial" w:hAnsi="Arial" w:cs="Arial"/>
          <w:color w:val="002060"/>
          <w:sz w:val="22"/>
        </w:rPr>
      </w:pPr>
      <w:r w:rsidRPr="001C0426">
        <w:rPr>
          <w:rFonts w:ascii="Arial" w:hAnsi="Arial" w:cs="Arial"/>
          <w:color w:val="002060"/>
          <w:sz w:val="22"/>
        </w:rPr>
        <w:t xml:space="preserve">1^ classificata girone "A" –  </w:t>
      </w:r>
      <w:r>
        <w:rPr>
          <w:rFonts w:ascii="Arial" w:hAnsi="Arial" w:cs="Arial"/>
          <w:color w:val="002060"/>
          <w:sz w:val="22"/>
        </w:rPr>
        <w:tab/>
        <w:t>1</w:t>
      </w:r>
      <w:r w:rsidRPr="001C0426">
        <w:rPr>
          <w:rFonts w:ascii="Arial" w:hAnsi="Arial" w:cs="Arial"/>
          <w:color w:val="002060"/>
          <w:sz w:val="22"/>
        </w:rPr>
        <w:t>^ classificata girone “</w:t>
      </w:r>
      <w:r>
        <w:rPr>
          <w:rFonts w:ascii="Arial" w:hAnsi="Arial" w:cs="Arial"/>
          <w:color w:val="002060"/>
          <w:sz w:val="22"/>
        </w:rPr>
        <w:t>B</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Q1</w:t>
      </w:r>
      <w:r w:rsidRPr="001C0426">
        <w:rPr>
          <w:rFonts w:ascii="Arial" w:hAnsi="Arial" w:cs="Arial"/>
          <w:color w:val="002060"/>
          <w:sz w:val="22"/>
        </w:rPr>
        <w:tab/>
      </w:r>
    </w:p>
    <w:p w14:paraId="73E52975" w14:textId="77777777" w:rsidR="00794A48" w:rsidRPr="00554E55" w:rsidRDefault="00794A48" w:rsidP="00794A48">
      <w:pPr>
        <w:pStyle w:val="Corpodeltesto21"/>
        <w:rPr>
          <w:rFonts w:ascii="Arial" w:hAnsi="Arial" w:cs="Arial"/>
          <w:b/>
          <w:bCs/>
          <w:color w:val="002060"/>
          <w:sz w:val="22"/>
        </w:rPr>
      </w:pPr>
      <w:r>
        <w:rPr>
          <w:rFonts w:ascii="Arial" w:hAnsi="Arial" w:cs="Arial"/>
          <w:b/>
          <w:bCs/>
          <w:color w:val="002060"/>
          <w:sz w:val="22"/>
        </w:rPr>
        <w:t>ITALSERVICE C5</w:t>
      </w:r>
      <w:r w:rsidRPr="00554E55">
        <w:rPr>
          <w:rFonts w:ascii="Arial" w:hAnsi="Arial" w:cs="Arial"/>
          <w:b/>
          <w:bCs/>
          <w:color w:val="002060"/>
          <w:sz w:val="22"/>
        </w:rPr>
        <w:t xml:space="preserve"> – DINAMIS 1990</w:t>
      </w:r>
    </w:p>
    <w:p w14:paraId="39746FF4" w14:textId="77777777" w:rsidR="00794A48" w:rsidRDefault="00794A48" w:rsidP="00794A48">
      <w:pPr>
        <w:pStyle w:val="Corpodeltesto21"/>
        <w:rPr>
          <w:rFonts w:ascii="Arial" w:hAnsi="Arial" w:cs="Arial"/>
          <w:color w:val="002060"/>
          <w:sz w:val="22"/>
        </w:rPr>
      </w:pPr>
    </w:p>
    <w:p w14:paraId="42F7C69F" w14:textId="77777777" w:rsidR="00794A48" w:rsidRPr="001C0426" w:rsidRDefault="00794A48" w:rsidP="00794A48">
      <w:pPr>
        <w:pStyle w:val="Corpodeltesto21"/>
        <w:rPr>
          <w:rFonts w:ascii="Arial" w:hAnsi="Arial" w:cs="Arial"/>
          <w:color w:val="002060"/>
          <w:sz w:val="22"/>
        </w:rPr>
      </w:pPr>
      <w:r w:rsidRPr="001C0426">
        <w:rPr>
          <w:rFonts w:ascii="Arial" w:hAnsi="Arial" w:cs="Arial"/>
          <w:color w:val="002060"/>
          <w:sz w:val="22"/>
        </w:rPr>
        <w:t>1^ classificata girone "</w:t>
      </w:r>
      <w:r>
        <w:rPr>
          <w:rFonts w:ascii="Arial" w:hAnsi="Arial" w:cs="Arial"/>
          <w:color w:val="002060"/>
          <w:sz w:val="22"/>
        </w:rPr>
        <w:t>C</w:t>
      </w:r>
      <w:r w:rsidRPr="001C0426">
        <w:rPr>
          <w:rFonts w:ascii="Arial" w:hAnsi="Arial" w:cs="Arial"/>
          <w:color w:val="002060"/>
          <w:sz w:val="22"/>
        </w:rPr>
        <w:t xml:space="preserve">" –  </w:t>
      </w:r>
      <w:r>
        <w:rPr>
          <w:rFonts w:ascii="Arial" w:hAnsi="Arial" w:cs="Arial"/>
          <w:color w:val="002060"/>
          <w:sz w:val="22"/>
        </w:rPr>
        <w:tab/>
        <w:t>1</w:t>
      </w:r>
      <w:r w:rsidRPr="001C0426">
        <w:rPr>
          <w:rFonts w:ascii="Arial" w:hAnsi="Arial" w:cs="Arial"/>
          <w:color w:val="002060"/>
          <w:sz w:val="22"/>
        </w:rPr>
        <w:t>^ classificata girone “</w:t>
      </w:r>
      <w:r>
        <w:rPr>
          <w:rFonts w:ascii="Arial" w:hAnsi="Arial" w:cs="Arial"/>
          <w:color w:val="002060"/>
          <w:sz w:val="22"/>
        </w:rPr>
        <w:t>D</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Q2</w:t>
      </w:r>
      <w:r w:rsidRPr="001C0426">
        <w:rPr>
          <w:rFonts w:ascii="Arial" w:hAnsi="Arial" w:cs="Arial"/>
          <w:color w:val="002060"/>
          <w:sz w:val="22"/>
        </w:rPr>
        <w:tab/>
      </w:r>
    </w:p>
    <w:p w14:paraId="368B9994" w14:textId="77777777" w:rsidR="00794A48" w:rsidRPr="00554E55" w:rsidRDefault="00794A48" w:rsidP="00794A48">
      <w:pPr>
        <w:pStyle w:val="Corpodeltesto21"/>
        <w:rPr>
          <w:rFonts w:ascii="Arial" w:hAnsi="Arial" w:cs="Arial"/>
          <w:b/>
          <w:bCs/>
          <w:color w:val="002060"/>
          <w:sz w:val="22"/>
        </w:rPr>
      </w:pPr>
      <w:r w:rsidRPr="00554E55">
        <w:rPr>
          <w:rFonts w:ascii="Arial" w:hAnsi="Arial" w:cs="Arial"/>
          <w:b/>
          <w:bCs/>
          <w:color w:val="002060"/>
          <w:sz w:val="22"/>
        </w:rPr>
        <w:t>AUDAX 1970 S.ANGELO – POL.CAGLI SPORT ASSOCIATI</w:t>
      </w:r>
    </w:p>
    <w:p w14:paraId="248F981C" w14:textId="77777777" w:rsidR="00794A48" w:rsidRDefault="00794A48" w:rsidP="00794A48">
      <w:pPr>
        <w:pStyle w:val="Corpodeltesto21"/>
        <w:rPr>
          <w:rFonts w:ascii="Arial" w:hAnsi="Arial" w:cs="Arial"/>
          <w:color w:val="002060"/>
          <w:sz w:val="22"/>
        </w:rPr>
      </w:pPr>
    </w:p>
    <w:p w14:paraId="33CB3FBE" w14:textId="77777777" w:rsidR="00794A48" w:rsidRPr="001C0426" w:rsidRDefault="00794A48" w:rsidP="00794A48">
      <w:pPr>
        <w:pStyle w:val="Corpodeltesto21"/>
        <w:rPr>
          <w:rFonts w:ascii="Arial" w:hAnsi="Arial" w:cs="Arial"/>
          <w:color w:val="002060"/>
          <w:sz w:val="22"/>
        </w:rPr>
      </w:pPr>
      <w:r w:rsidRPr="001C0426">
        <w:rPr>
          <w:rFonts w:ascii="Arial" w:hAnsi="Arial" w:cs="Arial"/>
          <w:color w:val="002060"/>
          <w:sz w:val="22"/>
        </w:rPr>
        <w:t>1^ classificata girone "</w:t>
      </w:r>
      <w:r>
        <w:rPr>
          <w:rFonts w:ascii="Arial" w:hAnsi="Arial" w:cs="Arial"/>
          <w:color w:val="002060"/>
          <w:sz w:val="22"/>
        </w:rPr>
        <w:t>E</w:t>
      </w:r>
      <w:r w:rsidRPr="001C0426">
        <w:rPr>
          <w:rFonts w:ascii="Arial" w:hAnsi="Arial" w:cs="Arial"/>
          <w:color w:val="002060"/>
          <w:sz w:val="22"/>
        </w:rPr>
        <w:t xml:space="preserve">" –  </w:t>
      </w:r>
      <w:r>
        <w:rPr>
          <w:rFonts w:ascii="Arial" w:hAnsi="Arial" w:cs="Arial"/>
          <w:color w:val="002060"/>
          <w:sz w:val="22"/>
        </w:rPr>
        <w:tab/>
        <w:t>1</w:t>
      </w:r>
      <w:r w:rsidRPr="001C0426">
        <w:rPr>
          <w:rFonts w:ascii="Arial" w:hAnsi="Arial" w:cs="Arial"/>
          <w:color w:val="002060"/>
          <w:sz w:val="22"/>
        </w:rPr>
        <w:t>^ classificata girone “</w:t>
      </w:r>
      <w:r>
        <w:rPr>
          <w:rFonts w:ascii="Arial" w:hAnsi="Arial" w:cs="Arial"/>
          <w:color w:val="002060"/>
          <w:sz w:val="22"/>
        </w:rPr>
        <w:t>F</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Q3</w:t>
      </w:r>
      <w:r w:rsidRPr="001C0426">
        <w:rPr>
          <w:rFonts w:ascii="Arial" w:hAnsi="Arial" w:cs="Arial"/>
          <w:color w:val="002060"/>
          <w:sz w:val="22"/>
        </w:rPr>
        <w:tab/>
      </w:r>
    </w:p>
    <w:p w14:paraId="17592023" w14:textId="77777777" w:rsidR="00794A48" w:rsidRPr="00554E55" w:rsidRDefault="00794A48" w:rsidP="00794A48">
      <w:pPr>
        <w:pStyle w:val="Corpodeltesto21"/>
        <w:rPr>
          <w:rFonts w:ascii="Arial" w:hAnsi="Arial" w:cs="Arial"/>
          <w:b/>
          <w:bCs/>
          <w:color w:val="002060"/>
          <w:sz w:val="22"/>
        </w:rPr>
      </w:pPr>
      <w:r w:rsidRPr="00554E55">
        <w:rPr>
          <w:rFonts w:ascii="Arial" w:hAnsi="Arial" w:cs="Arial"/>
          <w:b/>
          <w:bCs/>
          <w:color w:val="002060"/>
          <w:sz w:val="22"/>
        </w:rPr>
        <w:t>ACLI AUDAX MONTECOSARO C5 – ACLI MANTOVANI CALCIO A 5</w:t>
      </w:r>
    </w:p>
    <w:p w14:paraId="51329676" w14:textId="77777777" w:rsidR="00794A48" w:rsidRDefault="00794A48" w:rsidP="00794A48">
      <w:pPr>
        <w:pStyle w:val="Corpodeltesto21"/>
        <w:rPr>
          <w:rFonts w:ascii="Arial" w:hAnsi="Arial" w:cs="Arial"/>
          <w:color w:val="002060"/>
          <w:sz w:val="22"/>
        </w:rPr>
      </w:pPr>
    </w:p>
    <w:p w14:paraId="1CC30C1B" w14:textId="77777777" w:rsidR="00794A48" w:rsidRPr="001C0426" w:rsidRDefault="00794A48" w:rsidP="00794A48">
      <w:pPr>
        <w:pStyle w:val="Corpodeltesto21"/>
        <w:rPr>
          <w:rFonts w:ascii="Arial" w:hAnsi="Arial" w:cs="Arial"/>
          <w:color w:val="002060"/>
          <w:sz w:val="22"/>
        </w:rPr>
      </w:pPr>
      <w:r w:rsidRPr="001C0426">
        <w:rPr>
          <w:rFonts w:ascii="Arial" w:hAnsi="Arial" w:cs="Arial"/>
          <w:color w:val="002060"/>
          <w:sz w:val="22"/>
        </w:rPr>
        <w:t>1^ classificata girone</w:t>
      </w:r>
      <w:r>
        <w:rPr>
          <w:rFonts w:ascii="Arial" w:hAnsi="Arial" w:cs="Arial"/>
          <w:color w:val="002060"/>
          <w:sz w:val="22"/>
        </w:rPr>
        <w:t xml:space="preserve"> </w:t>
      </w:r>
      <w:r w:rsidRPr="001C0426">
        <w:rPr>
          <w:rFonts w:ascii="Arial" w:hAnsi="Arial" w:cs="Arial"/>
          <w:color w:val="002060"/>
          <w:sz w:val="22"/>
        </w:rPr>
        <w:t>"</w:t>
      </w:r>
      <w:r>
        <w:rPr>
          <w:rFonts w:ascii="Arial" w:hAnsi="Arial" w:cs="Arial"/>
          <w:color w:val="002060"/>
          <w:sz w:val="22"/>
        </w:rPr>
        <w:t>G</w:t>
      </w:r>
      <w:r w:rsidRPr="001C0426">
        <w:rPr>
          <w:rFonts w:ascii="Arial" w:hAnsi="Arial" w:cs="Arial"/>
          <w:color w:val="002060"/>
          <w:sz w:val="22"/>
        </w:rPr>
        <w:t>"</w:t>
      </w:r>
      <w:r>
        <w:rPr>
          <w:rFonts w:ascii="Arial" w:hAnsi="Arial" w:cs="Arial"/>
          <w:color w:val="002060"/>
          <w:sz w:val="22"/>
        </w:rPr>
        <w:t xml:space="preserve"> –</w:t>
      </w:r>
      <w:r>
        <w:rPr>
          <w:rFonts w:ascii="Arial" w:hAnsi="Arial" w:cs="Arial"/>
          <w:color w:val="002060"/>
          <w:sz w:val="22"/>
        </w:rPr>
        <w:tab/>
        <w:t>1</w:t>
      </w:r>
      <w:r w:rsidRPr="001C0426">
        <w:rPr>
          <w:rFonts w:ascii="Arial" w:hAnsi="Arial" w:cs="Arial"/>
          <w:color w:val="002060"/>
          <w:sz w:val="22"/>
        </w:rPr>
        <w:t>^ classificata girone “</w:t>
      </w:r>
      <w:r>
        <w:rPr>
          <w:rFonts w:ascii="Arial" w:hAnsi="Arial" w:cs="Arial"/>
          <w:color w:val="002060"/>
          <w:sz w:val="22"/>
        </w:rPr>
        <w:t>H</w:t>
      </w:r>
      <w:r w:rsidRPr="001C0426">
        <w:rPr>
          <w:rFonts w:ascii="Arial" w:hAnsi="Arial" w:cs="Arial"/>
          <w:color w:val="002060"/>
          <w:sz w:val="22"/>
        </w:rPr>
        <w:t>”</w:t>
      </w:r>
      <w:r w:rsidRPr="001C0426">
        <w:rPr>
          <w:rFonts w:ascii="Arial" w:hAnsi="Arial" w:cs="Arial"/>
          <w:color w:val="002060"/>
          <w:sz w:val="22"/>
        </w:rPr>
        <w:tab/>
      </w:r>
      <w:r w:rsidRPr="001C0426">
        <w:rPr>
          <w:rFonts w:ascii="Arial" w:hAnsi="Arial" w:cs="Arial"/>
          <w:color w:val="002060"/>
          <w:sz w:val="22"/>
        </w:rPr>
        <w:tab/>
        <w:t>= Q4</w:t>
      </w:r>
      <w:r w:rsidRPr="001C0426">
        <w:rPr>
          <w:rFonts w:ascii="Arial" w:hAnsi="Arial" w:cs="Arial"/>
          <w:color w:val="002060"/>
          <w:sz w:val="22"/>
        </w:rPr>
        <w:tab/>
      </w:r>
    </w:p>
    <w:p w14:paraId="01B4161E" w14:textId="77777777" w:rsidR="00794A48" w:rsidRPr="00554E55" w:rsidRDefault="00794A48" w:rsidP="00794A48">
      <w:pPr>
        <w:pStyle w:val="LndNormale1"/>
        <w:rPr>
          <w:b/>
          <w:bCs/>
          <w:color w:val="002060"/>
        </w:rPr>
      </w:pPr>
      <w:r w:rsidRPr="00554E55">
        <w:rPr>
          <w:b/>
          <w:bCs/>
          <w:color w:val="002060"/>
        </w:rPr>
        <w:t>MONTELUPONE CALCIO A 5 – FERMANA FUTSAL 2022</w:t>
      </w:r>
    </w:p>
    <w:p w14:paraId="74C13A1D" w14:textId="77777777" w:rsidR="00794A48" w:rsidRPr="00F45EB9" w:rsidRDefault="00794A48" w:rsidP="00794A48">
      <w:pPr>
        <w:pStyle w:val="LndNormale1"/>
        <w:rPr>
          <w:color w:val="002060"/>
        </w:rPr>
      </w:pPr>
    </w:p>
    <w:p w14:paraId="33DF53BD" w14:textId="77777777" w:rsidR="00794A48" w:rsidRPr="001E6A72" w:rsidRDefault="00794A48" w:rsidP="00794A48">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199C451E" w14:textId="77777777" w:rsidR="00794A48" w:rsidRDefault="00794A48" w:rsidP="00794A48">
      <w:pPr>
        <w:pStyle w:val="Corpodeltesto21"/>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1B144001" w14:textId="77777777" w:rsidR="00794A48" w:rsidRPr="001E6A72" w:rsidRDefault="00794A48" w:rsidP="00794A48">
      <w:pPr>
        <w:pStyle w:val="Corpodeltesto21"/>
        <w:rPr>
          <w:rFonts w:ascii="Arial" w:hAnsi="Arial" w:cs="Arial"/>
          <w:color w:val="002060"/>
          <w:sz w:val="22"/>
        </w:rPr>
      </w:pPr>
    </w:p>
    <w:p w14:paraId="72E8315D" w14:textId="77777777" w:rsidR="00794A48" w:rsidRPr="00DC1967" w:rsidRDefault="00794A48" w:rsidP="00794A48">
      <w:pPr>
        <w:pStyle w:val="titoloprinc0"/>
        <w:rPr>
          <w:color w:val="002060"/>
        </w:rPr>
      </w:pPr>
      <w:r w:rsidRPr="00DC1967">
        <w:rPr>
          <w:color w:val="002060"/>
        </w:rPr>
        <w:t>VARIAZIONI AL PROGRAMMA GARE</w:t>
      </w:r>
    </w:p>
    <w:p w14:paraId="50BAB62B" w14:textId="77777777" w:rsidR="00794A48" w:rsidRPr="00DC1967" w:rsidRDefault="00794A48" w:rsidP="00794A48">
      <w:pPr>
        <w:pStyle w:val="breakline"/>
        <w:rPr>
          <w:color w:val="002060"/>
        </w:rPr>
      </w:pPr>
    </w:p>
    <w:p w14:paraId="25EB735A" w14:textId="77777777" w:rsidR="00794A48" w:rsidRPr="00DC1967" w:rsidRDefault="00794A48" w:rsidP="00794A48">
      <w:pPr>
        <w:pStyle w:val="breakline"/>
        <w:rPr>
          <w:color w:val="002060"/>
        </w:rPr>
      </w:pPr>
    </w:p>
    <w:p w14:paraId="31A2EEBE" w14:textId="77777777" w:rsidR="00794A48" w:rsidRPr="00DC1967" w:rsidRDefault="00794A48" w:rsidP="00794A48">
      <w:pPr>
        <w:pStyle w:val="sottotitolocampionato10"/>
        <w:rPr>
          <w:color w:val="002060"/>
        </w:rPr>
      </w:pPr>
      <w:r w:rsidRPr="00DC1967">
        <w:rPr>
          <w:color w:val="002060"/>
        </w:rPr>
        <w:t>GIRONE QF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34F8A" w:rsidRPr="00DC1967" w14:paraId="084F53E0" w14:textId="77777777" w:rsidTr="00034F8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ADBEE5" w14:textId="77777777" w:rsidR="00794A48" w:rsidRPr="00DC1967" w:rsidRDefault="00794A48" w:rsidP="00903F7D">
            <w:pPr>
              <w:pStyle w:val="headertabella0"/>
              <w:rPr>
                <w:color w:val="002060"/>
              </w:rPr>
            </w:pPr>
            <w:r w:rsidRPr="00DC196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814928" w14:textId="77777777" w:rsidR="00794A48" w:rsidRPr="00DC1967" w:rsidRDefault="00794A48" w:rsidP="00903F7D">
            <w:pPr>
              <w:pStyle w:val="headertabella0"/>
              <w:rPr>
                <w:color w:val="002060"/>
              </w:rPr>
            </w:pPr>
            <w:r w:rsidRPr="00DC1967">
              <w:rPr>
                <w:color w:val="002060"/>
              </w:rPr>
              <w:t xml:space="preserve">N° </w:t>
            </w:r>
            <w:proofErr w:type="spellStart"/>
            <w:r w:rsidRPr="00DC1967">
              <w:rPr>
                <w:color w:val="002060"/>
              </w:rPr>
              <w:t>Gior</w:t>
            </w:r>
            <w:proofErr w:type="spellEnd"/>
            <w:r w:rsidRPr="00DC196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067EF" w14:textId="77777777" w:rsidR="00794A48" w:rsidRPr="00DC1967" w:rsidRDefault="00794A48" w:rsidP="00903F7D">
            <w:pPr>
              <w:pStyle w:val="headertabella0"/>
              <w:rPr>
                <w:color w:val="002060"/>
              </w:rPr>
            </w:pPr>
            <w:r w:rsidRPr="00DC196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024F2" w14:textId="77777777" w:rsidR="00794A48" w:rsidRPr="00DC1967" w:rsidRDefault="00794A48" w:rsidP="00903F7D">
            <w:pPr>
              <w:pStyle w:val="headertabella0"/>
              <w:rPr>
                <w:color w:val="002060"/>
              </w:rPr>
            </w:pPr>
            <w:r w:rsidRPr="00DC196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6521F" w14:textId="77777777" w:rsidR="00794A48" w:rsidRPr="00DC1967" w:rsidRDefault="00794A48" w:rsidP="00903F7D">
            <w:pPr>
              <w:pStyle w:val="headertabella0"/>
              <w:rPr>
                <w:color w:val="002060"/>
              </w:rPr>
            </w:pPr>
            <w:r w:rsidRPr="00DC1967">
              <w:rPr>
                <w:color w:val="002060"/>
              </w:rPr>
              <w:t xml:space="preserve">Data </w:t>
            </w:r>
            <w:proofErr w:type="spellStart"/>
            <w:r w:rsidRPr="00DC1967">
              <w:rPr>
                <w:color w:val="002060"/>
              </w:rPr>
              <w:t>Orig</w:t>
            </w:r>
            <w:proofErr w:type="spellEnd"/>
            <w:r w:rsidRPr="00DC196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952FF" w14:textId="77777777" w:rsidR="00794A48" w:rsidRPr="00DC1967" w:rsidRDefault="00794A48" w:rsidP="00903F7D">
            <w:pPr>
              <w:pStyle w:val="headertabella0"/>
              <w:rPr>
                <w:color w:val="002060"/>
              </w:rPr>
            </w:pPr>
            <w:r w:rsidRPr="00DC196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1AB0B" w14:textId="77777777" w:rsidR="00794A48" w:rsidRPr="00DC1967" w:rsidRDefault="00794A48" w:rsidP="00903F7D">
            <w:pPr>
              <w:pStyle w:val="headertabella0"/>
              <w:rPr>
                <w:color w:val="002060"/>
              </w:rPr>
            </w:pPr>
            <w:r w:rsidRPr="00DC1967">
              <w:rPr>
                <w:color w:val="002060"/>
              </w:rPr>
              <w:t xml:space="preserve">Ora </w:t>
            </w:r>
            <w:proofErr w:type="spellStart"/>
            <w:r w:rsidRPr="00DC1967">
              <w:rPr>
                <w:color w:val="002060"/>
              </w:rPr>
              <w:t>Orig</w:t>
            </w:r>
            <w:proofErr w:type="spellEnd"/>
            <w:r w:rsidRPr="00DC196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BBDDC" w14:textId="77777777" w:rsidR="00794A48" w:rsidRPr="00DC1967" w:rsidRDefault="00794A48" w:rsidP="00903F7D">
            <w:pPr>
              <w:pStyle w:val="headertabella0"/>
              <w:rPr>
                <w:color w:val="002060"/>
              </w:rPr>
            </w:pPr>
            <w:r w:rsidRPr="00DC1967">
              <w:rPr>
                <w:color w:val="002060"/>
              </w:rPr>
              <w:t>Impianto</w:t>
            </w:r>
          </w:p>
        </w:tc>
      </w:tr>
      <w:tr w:rsidR="00034F8A" w:rsidRPr="00DC1967" w14:paraId="0222D36F" w14:textId="77777777" w:rsidTr="00034F8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17FA1" w14:textId="248FFA45" w:rsidR="00034F8A" w:rsidRPr="00B04960" w:rsidRDefault="00034F8A" w:rsidP="00034F8A">
            <w:pPr>
              <w:pStyle w:val="rowtabella0"/>
              <w:rPr>
                <w:color w:val="002060"/>
                <w:highlight w:val="yellow"/>
              </w:rPr>
            </w:pPr>
            <w:r w:rsidRPr="00B04960">
              <w:rPr>
                <w:color w:val="002060"/>
                <w:highlight w:val="yellow"/>
              </w:rPr>
              <w:t>0</w:t>
            </w:r>
            <w:r w:rsidRPr="00B04960">
              <w:rPr>
                <w:color w:val="002060"/>
                <w:highlight w:val="yellow"/>
              </w:rPr>
              <w:t>7</w:t>
            </w:r>
            <w:r w:rsidRPr="00B04960">
              <w:rPr>
                <w:color w:val="002060"/>
                <w:highlight w:val="yellow"/>
              </w:rPr>
              <w:t>/11/2024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A39B9" w14:textId="048A9A7C" w:rsidR="00034F8A" w:rsidRPr="00B04960" w:rsidRDefault="00034F8A" w:rsidP="00034F8A">
            <w:pPr>
              <w:pStyle w:val="rowtabella0"/>
              <w:jc w:val="center"/>
              <w:rPr>
                <w:color w:val="002060"/>
                <w:highlight w:val="yellow"/>
              </w:rPr>
            </w:pPr>
            <w:r w:rsidRPr="00B04960">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5602C" w14:textId="25673958" w:rsidR="00034F8A" w:rsidRPr="00B04960" w:rsidRDefault="00034F8A" w:rsidP="00034F8A">
            <w:pPr>
              <w:pStyle w:val="rowtabella0"/>
              <w:rPr>
                <w:color w:val="002060"/>
                <w:highlight w:val="yellow"/>
              </w:rPr>
            </w:pP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75C63" w14:textId="15D6D78F" w:rsidR="00034F8A" w:rsidRPr="00B04960" w:rsidRDefault="00034F8A" w:rsidP="00034F8A">
            <w:pPr>
              <w:pStyle w:val="rowtabella0"/>
              <w:rPr>
                <w:color w:val="002060"/>
                <w:highlight w:val="yellow"/>
              </w:rPr>
            </w:pPr>
            <w:r w:rsidRPr="00B04960">
              <w:rPr>
                <w:color w:val="002060"/>
                <w:highlight w:val="yellow"/>
              </w:rPr>
              <w:t>POL.CAGLI SPORT ASSOCIATI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02B18" w14:textId="566DEBB1" w:rsidR="00034F8A" w:rsidRPr="00034F8A" w:rsidRDefault="00034F8A" w:rsidP="00034F8A">
            <w:pPr>
              <w:rPr>
                <w:rFonts w:ascii="Arial" w:hAnsi="Arial" w:cs="Arial"/>
                <w:color w:val="002060"/>
                <w:sz w:val="12"/>
                <w:szCs w:val="12"/>
              </w:rPr>
            </w:pPr>
            <w:r w:rsidRPr="00034F8A">
              <w:rPr>
                <w:rFonts w:ascii="Arial" w:hAnsi="Arial" w:cs="Arial"/>
                <w:color w:val="002060"/>
                <w:sz w:val="12"/>
                <w:szCs w:val="12"/>
              </w:rPr>
              <w:t>05/11/2024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1E534" w14:textId="31D03EE9" w:rsidR="00034F8A" w:rsidRPr="00B04960" w:rsidRDefault="00034F8A" w:rsidP="00034F8A">
            <w:pPr>
              <w:pStyle w:val="rowtabella0"/>
              <w:jc w:val="center"/>
              <w:rPr>
                <w:color w:val="002060"/>
                <w:highlight w:val="yellow"/>
              </w:rPr>
            </w:pPr>
            <w:r w:rsidRPr="00B04960">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2B92E" w14:textId="03DB2C14" w:rsidR="00034F8A" w:rsidRPr="00034F8A" w:rsidRDefault="00B04960" w:rsidP="00034F8A">
            <w:pPr>
              <w:jc w:val="center"/>
              <w:rPr>
                <w:rFonts w:ascii="Arial" w:hAnsi="Arial" w:cs="Arial"/>
                <w:color w:val="002060"/>
                <w:sz w:val="12"/>
                <w:szCs w:val="12"/>
              </w:rPr>
            </w:pPr>
            <w:r>
              <w:rPr>
                <w:rFonts w:ascii="Arial" w:hAnsi="Arial" w:cs="Arial"/>
                <w:color w:val="002060"/>
                <w:sz w:val="12"/>
                <w:szCs w:val="12"/>
              </w:rPr>
              <w:t>20</w:t>
            </w:r>
            <w:r w:rsidR="00034F8A" w:rsidRPr="00034F8A">
              <w:rPr>
                <w:rFonts w:ascii="Arial" w:hAnsi="Arial" w:cs="Arial"/>
                <w:color w:val="002060"/>
                <w:sz w:val="12"/>
                <w:szCs w:val="12"/>
              </w:rPr>
              <w:t>:00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709E2" w14:textId="7286E78F" w:rsidR="00034F8A" w:rsidRPr="00DC1967" w:rsidRDefault="00B04960" w:rsidP="00034F8A">
            <w:pPr>
              <w:pStyle w:val="rowtabella0"/>
              <w:rPr>
                <w:color w:val="002060"/>
              </w:rPr>
            </w:pPr>
            <w:r w:rsidRPr="00B04960">
              <w:rPr>
                <w:color w:val="002060"/>
                <w:highlight w:val="yellow"/>
              </w:rPr>
              <w:t>PALAZZETTO DELLO SPORT SENIGALLIA VIA CAPANNA SNC</w:t>
            </w:r>
          </w:p>
        </w:tc>
      </w:tr>
      <w:tr w:rsidR="00034F8A" w:rsidRPr="00DC1967" w14:paraId="18B27A6C" w14:textId="77777777" w:rsidTr="00034F8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602DF" w14:textId="3CA0EA4C" w:rsidR="00794A48" w:rsidRPr="00B04960" w:rsidRDefault="00B04960" w:rsidP="00903F7D">
            <w:pPr>
              <w:pStyle w:val="rowtabella0"/>
              <w:rPr>
                <w:color w:val="002060"/>
                <w:highlight w:val="yellow"/>
              </w:rPr>
            </w:pPr>
            <w:r>
              <w:rPr>
                <w:color w:val="002060"/>
                <w:highlight w:val="yellow"/>
              </w:rPr>
              <w:t>28</w:t>
            </w:r>
            <w:r w:rsidR="00794A48" w:rsidRPr="00B04960">
              <w:rPr>
                <w:color w:val="002060"/>
                <w:highlight w:val="yellow"/>
              </w:rPr>
              <w:t>/11/2024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8EBAC" w14:textId="2B54270B" w:rsidR="00794A48" w:rsidRPr="00B04960" w:rsidRDefault="00794A48" w:rsidP="00903F7D">
            <w:pPr>
              <w:pStyle w:val="rowtabella0"/>
              <w:jc w:val="center"/>
              <w:rPr>
                <w:color w:val="002060"/>
                <w:highlight w:val="yellow"/>
              </w:rPr>
            </w:pPr>
            <w:r w:rsidRPr="00B04960">
              <w:rPr>
                <w:color w:val="002060"/>
                <w:highlight w:val="yellow"/>
              </w:rPr>
              <w:t xml:space="preserve">1 </w:t>
            </w:r>
            <w:r w:rsidR="00B04960">
              <w:rPr>
                <w:color w:val="002060"/>
                <w:highlight w:val="yellow"/>
              </w:rPr>
              <w:t>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5FAF8" w14:textId="7BFCDEFB" w:rsidR="00794A48" w:rsidRPr="00B04960" w:rsidRDefault="00B04960" w:rsidP="00903F7D">
            <w:pPr>
              <w:pStyle w:val="rowtabella0"/>
              <w:rPr>
                <w:color w:val="002060"/>
                <w:highlight w:val="yellow"/>
              </w:rPr>
            </w:pPr>
            <w:r w:rsidRPr="00B04960">
              <w:rPr>
                <w:color w:val="002060"/>
                <w:highlight w:val="yellow"/>
              </w:rPr>
              <w:t>POL.CAGLI SPORT ASSOCIATI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9D05A" w14:textId="65695E4F" w:rsidR="00794A48" w:rsidRPr="00B04960" w:rsidRDefault="00B04960" w:rsidP="00903F7D">
            <w:pPr>
              <w:pStyle w:val="rowtabella0"/>
              <w:rPr>
                <w:color w:val="002060"/>
                <w:highlight w:val="yellow"/>
              </w:rPr>
            </w:pPr>
            <w:r w:rsidRPr="00B04960">
              <w:rPr>
                <w:color w:val="002060"/>
                <w:highlight w:val="yellow"/>
              </w:rPr>
              <w:t>AUDAX 1970 S.ANGELO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ADD2C" w14:textId="36DE89A2" w:rsidR="00794A48" w:rsidRPr="00B04960" w:rsidRDefault="00B04960" w:rsidP="00903F7D">
            <w:pPr>
              <w:rPr>
                <w:rFonts w:ascii="Arial" w:hAnsi="Arial" w:cs="Arial"/>
                <w:color w:val="002060"/>
                <w:sz w:val="12"/>
                <w:szCs w:val="12"/>
              </w:rPr>
            </w:pPr>
            <w:r w:rsidRPr="00B04960">
              <w:rPr>
                <w:rFonts w:ascii="Arial" w:hAnsi="Arial" w:cs="Arial"/>
                <w:color w:val="002060"/>
                <w:sz w:val="12"/>
                <w:szCs w:val="12"/>
              </w:rPr>
              <w:t>20/11/2024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3979C" w14:textId="555CF2C3" w:rsidR="00794A48" w:rsidRPr="00B04960" w:rsidRDefault="00B04960" w:rsidP="00903F7D">
            <w:pPr>
              <w:pStyle w:val="rowtabella0"/>
              <w:jc w:val="center"/>
              <w:rPr>
                <w:color w:val="002060"/>
                <w:highlight w:val="yellow"/>
              </w:rPr>
            </w:pPr>
            <w:r>
              <w:rPr>
                <w:color w:val="002060"/>
                <w:highlight w:val="yellow"/>
              </w:rPr>
              <w:t>18</w:t>
            </w:r>
            <w:r w:rsidR="00794A48" w:rsidRPr="00B04960">
              <w:rPr>
                <w:color w:val="002060"/>
                <w:highlight w:val="yellow"/>
              </w:rPr>
              <w:t>:</w:t>
            </w:r>
            <w:r>
              <w:rPr>
                <w:color w:val="002060"/>
                <w:highlight w:val="yellow"/>
              </w:rPr>
              <w:t>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BFF1C" w14:textId="3126CB79" w:rsidR="00794A48" w:rsidRPr="00DC1967" w:rsidRDefault="00794A48" w:rsidP="00903F7D">
            <w:pPr>
              <w:pStyle w:val="rowtabella0"/>
              <w:jc w:val="center"/>
              <w:rPr>
                <w:color w:val="002060"/>
              </w:rPr>
            </w:pPr>
            <w:r w:rsidRPr="00DC1967">
              <w:rPr>
                <w:color w:val="002060"/>
              </w:rPr>
              <w:t>1</w:t>
            </w:r>
            <w:r w:rsidR="00B04960">
              <w:rPr>
                <w:color w:val="002060"/>
              </w:rPr>
              <w:t>9:3</w:t>
            </w:r>
            <w:r w:rsidRPr="00DC1967">
              <w:rPr>
                <w:color w:val="002060"/>
              </w:rPr>
              <w:t>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69AED" w14:textId="77777777" w:rsidR="00794A48" w:rsidRPr="00DC1967" w:rsidRDefault="00794A48" w:rsidP="00903F7D">
            <w:pPr>
              <w:rPr>
                <w:color w:val="002060"/>
              </w:rPr>
            </w:pPr>
          </w:p>
        </w:tc>
      </w:tr>
    </w:tbl>
    <w:p w14:paraId="120F52AF" w14:textId="77777777" w:rsidR="00794A48" w:rsidRPr="00DC1967" w:rsidRDefault="00794A48" w:rsidP="00794A48">
      <w:pPr>
        <w:pStyle w:val="breakline"/>
        <w:rPr>
          <w:rFonts w:eastAsiaTheme="minorEastAsia"/>
          <w:color w:val="002060"/>
        </w:rPr>
      </w:pPr>
    </w:p>
    <w:p w14:paraId="70E3C80E" w14:textId="77777777" w:rsidR="00794A48" w:rsidRPr="00DC1967" w:rsidRDefault="00794A48" w:rsidP="00794A48">
      <w:pPr>
        <w:pStyle w:val="breakline"/>
        <w:rPr>
          <w:color w:val="002060"/>
        </w:rPr>
      </w:pPr>
    </w:p>
    <w:p w14:paraId="6D7EC209" w14:textId="77777777" w:rsidR="00794A48" w:rsidRPr="00DC1967" w:rsidRDefault="00794A48" w:rsidP="00794A48">
      <w:pPr>
        <w:pStyle w:val="titoloprinc0"/>
        <w:rPr>
          <w:color w:val="002060"/>
        </w:rPr>
      </w:pPr>
      <w:r w:rsidRPr="00DC1967">
        <w:rPr>
          <w:color w:val="002060"/>
        </w:rPr>
        <w:t>RISULTATI</w:t>
      </w:r>
    </w:p>
    <w:p w14:paraId="32E6C456" w14:textId="77777777" w:rsidR="00794A48" w:rsidRPr="00DC1967" w:rsidRDefault="00794A48" w:rsidP="00794A48">
      <w:pPr>
        <w:pStyle w:val="breakline"/>
        <w:rPr>
          <w:color w:val="002060"/>
        </w:rPr>
      </w:pPr>
    </w:p>
    <w:p w14:paraId="5A06F4D4" w14:textId="77777777" w:rsidR="00794A48" w:rsidRPr="00DC1967" w:rsidRDefault="00794A48" w:rsidP="00794A48">
      <w:pPr>
        <w:pStyle w:val="sottotitolocampionato10"/>
        <w:rPr>
          <w:color w:val="002060"/>
        </w:rPr>
      </w:pPr>
      <w:r w:rsidRPr="00DC1967">
        <w:rPr>
          <w:color w:val="002060"/>
        </w:rPr>
        <w:t>RISULTATI UFFICIALI GARE DEL 29/10/2024</w:t>
      </w:r>
    </w:p>
    <w:p w14:paraId="02B4A106" w14:textId="77777777" w:rsidR="00B626F7" w:rsidRPr="00B626F7" w:rsidRDefault="00B626F7" w:rsidP="00B626F7">
      <w:pPr>
        <w:pStyle w:val="sottotitolocampionato20"/>
        <w:spacing w:before="0" w:beforeAutospacing="0" w:after="0" w:afterAutospacing="0"/>
        <w:rPr>
          <w:rFonts w:ascii="Arial" w:hAnsi="Arial" w:cs="Arial"/>
          <w:color w:val="002060"/>
          <w:sz w:val="20"/>
          <w:szCs w:val="20"/>
        </w:rPr>
      </w:pPr>
      <w:r w:rsidRPr="00B626F7">
        <w:rPr>
          <w:rFonts w:ascii="Arial" w:hAnsi="Arial" w:cs="Arial"/>
          <w:color w:val="002060"/>
          <w:sz w:val="20"/>
          <w:szCs w:val="20"/>
        </w:rPr>
        <w:t>Si trascrivono qui di seguito i risultati ufficiali delle gare disputate</w:t>
      </w:r>
    </w:p>
    <w:p w14:paraId="76B005E4" w14:textId="77777777" w:rsidR="00794A48" w:rsidRPr="00DC1967" w:rsidRDefault="00794A48" w:rsidP="00794A4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94A48" w:rsidRPr="00DC1967" w14:paraId="3D950FFD" w14:textId="77777777" w:rsidTr="00903F7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94A48" w:rsidRPr="00DC1967" w14:paraId="5B88A471" w14:textId="77777777" w:rsidTr="00903F7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DF0326" w14:textId="77777777" w:rsidR="00794A48" w:rsidRPr="00DC1967" w:rsidRDefault="00794A48" w:rsidP="00903F7D">
                  <w:pPr>
                    <w:pStyle w:val="headertabella0"/>
                    <w:rPr>
                      <w:color w:val="002060"/>
                    </w:rPr>
                  </w:pPr>
                  <w:r w:rsidRPr="00DC1967">
                    <w:rPr>
                      <w:color w:val="002060"/>
                    </w:rPr>
                    <w:t>GIRONE A - 3 Giornata - A</w:t>
                  </w:r>
                </w:p>
              </w:tc>
            </w:tr>
            <w:tr w:rsidR="00794A48" w:rsidRPr="00DC1967" w14:paraId="2D07F997" w14:textId="77777777" w:rsidTr="00903F7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4196283" w14:textId="77777777" w:rsidR="00794A48" w:rsidRPr="00DC1967" w:rsidRDefault="00794A48" w:rsidP="00903F7D">
                  <w:pPr>
                    <w:pStyle w:val="rowtabella0"/>
                    <w:rPr>
                      <w:color w:val="002060"/>
                    </w:rPr>
                  </w:pPr>
                  <w:r w:rsidRPr="00DC1967">
                    <w:rPr>
                      <w:color w:val="002060"/>
                    </w:rPr>
                    <w:t>AMICI DEL CENTROSOCIO SP.</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E4FECC" w14:textId="77777777" w:rsidR="00794A48" w:rsidRPr="00DC1967" w:rsidRDefault="00794A48" w:rsidP="00903F7D">
                  <w:pPr>
                    <w:pStyle w:val="rowtabella0"/>
                    <w:rPr>
                      <w:color w:val="002060"/>
                    </w:rPr>
                  </w:pPr>
                  <w:r w:rsidRPr="00DC1967">
                    <w:rPr>
                      <w:color w:val="002060"/>
                    </w:rPr>
                    <w:t>- ITALSERVICE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0FD5B0" w14:textId="77777777" w:rsidR="00794A48" w:rsidRPr="00DC1967" w:rsidRDefault="00794A48" w:rsidP="00903F7D">
                  <w:pPr>
                    <w:pStyle w:val="rowtabella0"/>
                    <w:jc w:val="center"/>
                    <w:rPr>
                      <w:color w:val="002060"/>
                    </w:rPr>
                  </w:pPr>
                  <w:r w:rsidRPr="00DC1967">
                    <w:rPr>
                      <w:color w:val="002060"/>
                    </w:rPr>
                    <w:t>1 - 2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85AB44" w14:textId="77777777" w:rsidR="00794A48" w:rsidRPr="00DC1967" w:rsidRDefault="00794A48" w:rsidP="00903F7D">
                  <w:pPr>
                    <w:pStyle w:val="rowtabella0"/>
                    <w:jc w:val="center"/>
                    <w:rPr>
                      <w:color w:val="002060"/>
                    </w:rPr>
                  </w:pPr>
                  <w:r w:rsidRPr="00DC1967">
                    <w:rPr>
                      <w:color w:val="002060"/>
                    </w:rPr>
                    <w:t> </w:t>
                  </w:r>
                </w:p>
              </w:tc>
            </w:tr>
          </w:tbl>
          <w:p w14:paraId="25FEDDF0" w14:textId="77777777" w:rsidR="00794A48" w:rsidRPr="00DC1967" w:rsidRDefault="00794A48" w:rsidP="00903F7D">
            <w:pPr>
              <w:rPr>
                <w:color w:val="002060"/>
              </w:rPr>
            </w:pPr>
          </w:p>
        </w:tc>
      </w:tr>
    </w:tbl>
    <w:p w14:paraId="1A93218C" w14:textId="77777777" w:rsidR="00794A48" w:rsidRPr="00DC1967" w:rsidRDefault="00794A48" w:rsidP="00794A48">
      <w:pPr>
        <w:pStyle w:val="breakline"/>
        <w:rPr>
          <w:rFonts w:eastAsiaTheme="minorEastAsia"/>
          <w:color w:val="002060"/>
        </w:rPr>
      </w:pPr>
    </w:p>
    <w:p w14:paraId="197ABA06" w14:textId="77777777" w:rsidR="00794A48" w:rsidRPr="00DC1967" w:rsidRDefault="00794A48" w:rsidP="00794A48">
      <w:pPr>
        <w:pStyle w:val="breakline"/>
        <w:rPr>
          <w:color w:val="002060"/>
        </w:rPr>
      </w:pPr>
    </w:p>
    <w:p w14:paraId="143F3A92" w14:textId="77777777" w:rsidR="00794A48" w:rsidRPr="00DC1967" w:rsidRDefault="00794A48" w:rsidP="00794A48">
      <w:pPr>
        <w:pStyle w:val="titoloprinc0"/>
        <w:rPr>
          <w:color w:val="002060"/>
        </w:rPr>
      </w:pPr>
      <w:r w:rsidRPr="00DC1967">
        <w:rPr>
          <w:color w:val="002060"/>
        </w:rPr>
        <w:lastRenderedPageBreak/>
        <w:t>GIUDICE SPORTIVO</w:t>
      </w:r>
    </w:p>
    <w:p w14:paraId="58B6A3F7" w14:textId="77777777" w:rsidR="00794A48" w:rsidRPr="00DC1967" w:rsidRDefault="00794A48" w:rsidP="00794A48">
      <w:pPr>
        <w:pStyle w:val="diffida"/>
        <w:rPr>
          <w:color w:val="002060"/>
        </w:rPr>
      </w:pPr>
      <w:r w:rsidRPr="00DC1967">
        <w:rPr>
          <w:color w:val="002060"/>
        </w:rPr>
        <w:t>Il Giudice Sportivo Avv. Agnese Lazzaretti, con l'assistenza del segretario Angelo Castellana, nella seduta del 30/10/2024, ha adottato le decisioni che di seguito integralmente si riportano:</w:t>
      </w:r>
    </w:p>
    <w:p w14:paraId="71BD2C05" w14:textId="77777777" w:rsidR="00794A48" w:rsidRPr="00DC1967" w:rsidRDefault="00794A48" w:rsidP="00794A48">
      <w:pPr>
        <w:pStyle w:val="titolo10"/>
        <w:rPr>
          <w:color w:val="002060"/>
        </w:rPr>
      </w:pPr>
      <w:r w:rsidRPr="00DC1967">
        <w:rPr>
          <w:color w:val="002060"/>
        </w:rPr>
        <w:t xml:space="preserve">GARE DEL 29/10/2024 </w:t>
      </w:r>
    </w:p>
    <w:p w14:paraId="014EAE3C" w14:textId="77777777" w:rsidR="00794A48" w:rsidRPr="00DC1967" w:rsidRDefault="00794A48" w:rsidP="00794A48">
      <w:pPr>
        <w:pStyle w:val="titolo7a"/>
        <w:rPr>
          <w:color w:val="002060"/>
        </w:rPr>
      </w:pPr>
      <w:r w:rsidRPr="00DC1967">
        <w:rPr>
          <w:color w:val="002060"/>
        </w:rPr>
        <w:t xml:space="preserve">PROVVEDIMENTI DISCIPLINARI </w:t>
      </w:r>
    </w:p>
    <w:p w14:paraId="427EF55C" w14:textId="77777777" w:rsidR="00794A48" w:rsidRPr="00DC1967" w:rsidRDefault="00794A48" w:rsidP="00794A48">
      <w:pPr>
        <w:pStyle w:val="titolo7b0"/>
        <w:rPr>
          <w:color w:val="002060"/>
        </w:rPr>
      </w:pPr>
      <w:r w:rsidRPr="00DC1967">
        <w:rPr>
          <w:color w:val="002060"/>
        </w:rPr>
        <w:t xml:space="preserve">In base alle risultanze degli atti ufficiali sono state deliberate le seguenti sanzioni disciplinari. </w:t>
      </w:r>
    </w:p>
    <w:p w14:paraId="1B97A1CB" w14:textId="77777777" w:rsidR="00794A48" w:rsidRPr="00DC1967" w:rsidRDefault="00794A48" w:rsidP="00794A48">
      <w:pPr>
        <w:pStyle w:val="titolo30"/>
        <w:rPr>
          <w:color w:val="002060"/>
        </w:rPr>
      </w:pPr>
      <w:r w:rsidRPr="00DC1967">
        <w:rPr>
          <w:color w:val="002060"/>
        </w:rPr>
        <w:t xml:space="preserve">CALCIATORI NON ESPULSI </w:t>
      </w:r>
    </w:p>
    <w:p w14:paraId="23269FBF" w14:textId="77777777" w:rsidR="00794A48" w:rsidRPr="00DC1967" w:rsidRDefault="00794A48" w:rsidP="00794A48">
      <w:pPr>
        <w:pStyle w:val="titolo20"/>
        <w:rPr>
          <w:color w:val="002060"/>
        </w:rPr>
      </w:pPr>
      <w:r w:rsidRPr="00DC196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27F2E113" w14:textId="77777777" w:rsidTr="00903F7D">
        <w:tc>
          <w:tcPr>
            <w:tcW w:w="2200" w:type="dxa"/>
            <w:tcMar>
              <w:top w:w="20" w:type="dxa"/>
              <w:left w:w="20" w:type="dxa"/>
              <w:bottom w:w="20" w:type="dxa"/>
              <w:right w:w="20" w:type="dxa"/>
            </w:tcMar>
            <w:vAlign w:val="center"/>
            <w:hideMark/>
          </w:tcPr>
          <w:p w14:paraId="1BCB224E" w14:textId="77777777" w:rsidR="00794A48" w:rsidRPr="00DC1967" w:rsidRDefault="00794A48" w:rsidP="00903F7D">
            <w:pPr>
              <w:pStyle w:val="movimento"/>
              <w:rPr>
                <w:color w:val="002060"/>
              </w:rPr>
            </w:pPr>
            <w:r w:rsidRPr="00DC1967">
              <w:rPr>
                <w:color w:val="002060"/>
              </w:rPr>
              <w:t>BALDARELLI EMILIANO</w:t>
            </w:r>
          </w:p>
        </w:tc>
        <w:tc>
          <w:tcPr>
            <w:tcW w:w="2200" w:type="dxa"/>
            <w:tcMar>
              <w:top w:w="20" w:type="dxa"/>
              <w:left w:w="20" w:type="dxa"/>
              <w:bottom w:w="20" w:type="dxa"/>
              <w:right w:w="20" w:type="dxa"/>
            </w:tcMar>
            <w:vAlign w:val="center"/>
            <w:hideMark/>
          </w:tcPr>
          <w:p w14:paraId="5AEFBB7D" w14:textId="77777777" w:rsidR="00794A48" w:rsidRPr="00DC1967" w:rsidRDefault="00794A48" w:rsidP="00903F7D">
            <w:pPr>
              <w:pStyle w:val="movimento2"/>
              <w:rPr>
                <w:color w:val="002060"/>
              </w:rPr>
            </w:pPr>
            <w:r w:rsidRPr="00DC1967">
              <w:rPr>
                <w:color w:val="002060"/>
              </w:rPr>
              <w:t xml:space="preserve">(ITALSERVICE C5) </w:t>
            </w:r>
          </w:p>
        </w:tc>
        <w:tc>
          <w:tcPr>
            <w:tcW w:w="800" w:type="dxa"/>
            <w:tcMar>
              <w:top w:w="20" w:type="dxa"/>
              <w:left w:w="20" w:type="dxa"/>
              <w:bottom w:w="20" w:type="dxa"/>
              <w:right w:w="20" w:type="dxa"/>
            </w:tcMar>
            <w:vAlign w:val="center"/>
            <w:hideMark/>
          </w:tcPr>
          <w:p w14:paraId="39F88A3E"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0EDC5294" w14:textId="77777777" w:rsidR="00794A48" w:rsidRPr="00DC1967" w:rsidRDefault="00794A48" w:rsidP="00903F7D">
            <w:pPr>
              <w:pStyle w:val="movimento"/>
              <w:rPr>
                <w:color w:val="002060"/>
              </w:rPr>
            </w:pPr>
            <w:r w:rsidRPr="00DC1967">
              <w:rPr>
                <w:color w:val="002060"/>
              </w:rPr>
              <w:t>ORTOLANI GIOVANNI</w:t>
            </w:r>
          </w:p>
        </w:tc>
        <w:tc>
          <w:tcPr>
            <w:tcW w:w="2200" w:type="dxa"/>
            <w:tcMar>
              <w:top w:w="20" w:type="dxa"/>
              <w:left w:w="20" w:type="dxa"/>
              <w:bottom w:w="20" w:type="dxa"/>
              <w:right w:w="20" w:type="dxa"/>
            </w:tcMar>
            <w:vAlign w:val="center"/>
            <w:hideMark/>
          </w:tcPr>
          <w:p w14:paraId="3558BA61" w14:textId="77777777" w:rsidR="00794A48" w:rsidRPr="00DC1967" w:rsidRDefault="00794A48" w:rsidP="00903F7D">
            <w:pPr>
              <w:pStyle w:val="movimento2"/>
              <w:rPr>
                <w:color w:val="002060"/>
              </w:rPr>
            </w:pPr>
            <w:r w:rsidRPr="00DC1967">
              <w:rPr>
                <w:color w:val="002060"/>
              </w:rPr>
              <w:t xml:space="preserve">(ITALSERVICE C5) </w:t>
            </w:r>
          </w:p>
        </w:tc>
      </w:tr>
    </w:tbl>
    <w:p w14:paraId="2BB15478" w14:textId="77777777" w:rsidR="00794A48" w:rsidRDefault="00794A48" w:rsidP="00794A48">
      <w:pPr>
        <w:pStyle w:val="breakline"/>
        <w:rPr>
          <w:color w:val="002060"/>
        </w:rPr>
      </w:pPr>
    </w:p>
    <w:p w14:paraId="4D024CC5" w14:textId="77777777" w:rsidR="00794A48" w:rsidRPr="00BD581B" w:rsidRDefault="00794A48" w:rsidP="00794A48">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6C47FEDA" w14:textId="77777777" w:rsidR="00794A48" w:rsidRPr="00BD581B" w:rsidRDefault="00794A48" w:rsidP="00794A48">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2108D082" w14:textId="77777777" w:rsidR="00794A48" w:rsidRDefault="00794A48" w:rsidP="00794A48">
      <w:pPr>
        <w:pStyle w:val="breakline"/>
        <w:rPr>
          <w:color w:val="002060"/>
        </w:rPr>
      </w:pPr>
    </w:p>
    <w:p w14:paraId="6A33C080" w14:textId="77777777" w:rsidR="00794A48" w:rsidRDefault="00794A48" w:rsidP="00794A48">
      <w:pPr>
        <w:pStyle w:val="breakline"/>
        <w:rPr>
          <w:color w:val="002060"/>
        </w:rPr>
      </w:pPr>
    </w:p>
    <w:p w14:paraId="5E6CCDF5" w14:textId="77777777" w:rsidR="00794A48" w:rsidRPr="00992779" w:rsidRDefault="00794A48" w:rsidP="00794A48">
      <w:pPr>
        <w:pStyle w:val="LndNormale1"/>
        <w:jc w:val="center"/>
        <w:rPr>
          <w:b/>
          <w:color w:val="002060"/>
          <w:sz w:val="36"/>
          <w:szCs w:val="36"/>
        </w:rPr>
      </w:pPr>
      <w:bookmarkStart w:id="13" w:name="_Hlk181199102"/>
      <w:r>
        <w:rPr>
          <w:b/>
          <w:color w:val="002060"/>
          <w:sz w:val="36"/>
          <w:szCs w:val="36"/>
        </w:rPr>
        <w:t>PROGRAMMA GARE</w:t>
      </w:r>
    </w:p>
    <w:bookmarkEnd w:id="13"/>
    <w:p w14:paraId="0F261995" w14:textId="77777777" w:rsidR="00794A48" w:rsidRDefault="00794A48" w:rsidP="00794A48">
      <w:pPr>
        <w:pStyle w:val="Corpodeltesto21"/>
        <w:jc w:val="center"/>
        <w:rPr>
          <w:rFonts w:ascii="Arial" w:hAnsi="Arial" w:cs="Arial"/>
          <w:b/>
          <w:color w:val="002060"/>
          <w:sz w:val="30"/>
          <w:szCs w:val="30"/>
        </w:rPr>
      </w:pPr>
    </w:p>
    <w:p w14:paraId="43B019FB" w14:textId="77777777" w:rsidR="00794A48" w:rsidRPr="00AD1FB4" w:rsidRDefault="00794A48" w:rsidP="00794A48">
      <w:pPr>
        <w:pStyle w:val="sottotitolocampionato10"/>
        <w:rPr>
          <w:color w:val="002060"/>
        </w:rPr>
      </w:pPr>
      <w:r w:rsidRPr="00AD1FB4">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2"/>
        <w:gridCol w:w="385"/>
        <w:gridCol w:w="898"/>
        <w:gridCol w:w="1198"/>
        <w:gridCol w:w="1552"/>
        <w:gridCol w:w="1542"/>
      </w:tblGrid>
      <w:tr w:rsidR="00794A48" w:rsidRPr="00AD1FB4" w14:paraId="7A1F1F0D" w14:textId="77777777" w:rsidTr="00903F7D">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E19C81" w14:textId="77777777" w:rsidR="00794A48" w:rsidRPr="00AD1FB4" w:rsidRDefault="00794A48" w:rsidP="00903F7D">
            <w:pPr>
              <w:pStyle w:val="headertabella0"/>
              <w:rPr>
                <w:color w:val="002060"/>
              </w:rPr>
            </w:pPr>
            <w:r w:rsidRPr="00AD1FB4">
              <w:rPr>
                <w:color w:val="002060"/>
              </w:rPr>
              <w:t>Squadra 1</w:t>
            </w:r>
          </w:p>
        </w:tc>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3DF766" w14:textId="77777777" w:rsidR="00794A48" w:rsidRPr="00AD1FB4" w:rsidRDefault="00794A48" w:rsidP="00903F7D">
            <w:pPr>
              <w:pStyle w:val="headertabella0"/>
              <w:rPr>
                <w:color w:val="002060"/>
              </w:rPr>
            </w:pPr>
            <w:r w:rsidRPr="00AD1FB4">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8EB88" w14:textId="77777777" w:rsidR="00794A48" w:rsidRPr="00AD1FB4" w:rsidRDefault="00794A48" w:rsidP="00903F7D">
            <w:pPr>
              <w:pStyle w:val="headertabella0"/>
              <w:rPr>
                <w:color w:val="002060"/>
              </w:rPr>
            </w:pPr>
            <w:r w:rsidRPr="00AD1FB4">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09454" w14:textId="77777777" w:rsidR="00794A48" w:rsidRPr="00AD1FB4" w:rsidRDefault="00794A48" w:rsidP="00903F7D">
            <w:pPr>
              <w:pStyle w:val="headertabella0"/>
              <w:rPr>
                <w:color w:val="002060"/>
              </w:rPr>
            </w:pPr>
            <w:r w:rsidRPr="00AD1FB4">
              <w:rPr>
                <w:color w:val="002060"/>
              </w:rPr>
              <w:t>Data/Ora</w:t>
            </w:r>
          </w:p>
        </w:tc>
        <w:tc>
          <w:tcPr>
            <w:tcW w:w="11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C71EC7" w14:textId="77777777" w:rsidR="00794A48" w:rsidRPr="00AD1FB4" w:rsidRDefault="00794A48" w:rsidP="00903F7D">
            <w:pPr>
              <w:pStyle w:val="headertabella0"/>
              <w:rPr>
                <w:color w:val="002060"/>
              </w:rPr>
            </w:pPr>
            <w:r w:rsidRPr="00AD1FB4">
              <w:rPr>
                <w:color w:val="002060"/>
              </w:rPr>
              <w:t>Impianto</w:t>
            </w:r>
          </w:p>
        </w:tc>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F47DF9" w14:textId="77777777" w:rsidR="00794A48" w:rsidRPr="00AD1FB4" w:rsidRDefault="00794A48" w:rsidP="00903F7D">
            <w:pPr>
              <w:pStyle w:val="headertabella0"/>
              <w:rPr>
                <w:color w:val="002060"/>
              </w:rPr>
            </w:pPr>
            <w:proofErr w:type="spellStart"/>
            <w:r w:rsidRPr="00AD1FB4">
              <w:rPr>
                <w:color w:val="002060"/>
              </w:rPr>
              <w:t>Localita'</w:t>
            </w:r>
            <w:proofErr w:type="spellEnd"/>
            <w:r w:rsidRPr="00AD1FB4">
              <w:rPr>
                <w:color w:val="002060"/>
              </w:rPr>
              <w:t xml:space="preserve"> Impianto</w:t>
            </w:r>
          </w:p>
        </w:tc>
        <w:tc>
          <w:tcPr>
            <w:tcW w:w="15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91B6D1" w14:textId="77777777" w:rsidR="00794A48" w:rsidRPr="00AD1FB4" w:rsidRDefault="00794A48" w:rsidP="00903F7D">
            <w:pPr>
              <w:pStyle w:val="headertabella0"/>
              <w:rPr>
                <w:color w:val="002060"/>
              </w:rPr>
            </w:pPr>
            <w:r w:rsidRPr="00AD1FB4">
              <w:rPr>
                <w:color w:val="002060"/>
              </w:rPr>
              <w:t>Indirizzo Impianto</w:t>
            </w:r>
          </w:p>
        </w:tc>
      </w:tr>
      <w:tr w:rsidR="00794A48" w:rsidRPr="00AD1FB4" w14:paraId="4441E014" w14:textId="77777777" w:rsidTr="00903F7D">
        <w:trPr>
          <w:trHeight w:val="165"/>
        </w:trPr>
        <w:tc>
          <w:tcPr>
            <w:tcW w:w="201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F73F98" w14:textId="77777777" w:rsidR="00794A48" w:rsidRPr="00AD1FB4" w:rsidRDefault="00794A48" w:rsidP="00903F7D">
            <w:pPr>
              <w:pStyle w:val="rowtabella0"/>
              <w:rPr>
                <w:color w:val="002060"/>
              </w:rPr>
            </w:pPr>
            <w:r w:rsidRPr="00AD1FB4">
              <w:rPr>
                <w:color w:val="002060"/>
              </w:rPr>
              <w:t>ITALSERVICE C5</w:t>
            </w:r>
          </w:p>
        </w:tc>
        <w:tc>
          <w:tcPr>
            <w:tcW w:w="201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4F6617" w14:textId="77777777" w:rsidR="00794A48" w:rsidRPr="00AD1FB4" w:rsidRDefault="00794A48" w:rsidP="00903F7D">
            <w:pPr>
              <w:pStyle w:val="rowtabella0"/>
              <w:rPr>
                <w:color w:val="002060"/>
              </w:rPr>
            </w:pPr>
            <w:r w:rsidRPr="00AD1FB4">
              <w:rPr>
                <w:color w:val="002060"/>
              </w:rPr>
              <w:t>DINAMIS 1990</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0C38DA" w14:textId="77777777" w:rsidR="00794A48" w:rsidRPr="00AD1FB4" w:rsidRDefault="00794A48" w:rsidP="00903F7D">
            <w:pPr>
              <w:pStyle w:val="rowtabella0"/>
              <w:jc w:val="center"/>
              <w:rPr>
                <w:color w:val="002060"/>
              </w:rPr>
            </w:pPr>
            <w:r w:rsidRPr="00AD1FB4">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EDDB63" w14:textId="77777777" w:rsidR="00794A48" w:rsidRPr="00AD1FB4" w:rsidRDefault="00794A48" w:rsidP="00903F7D">
            <w:pPr>
              <w:pStyle w:val="rowtabella0"/>
              <w:rPr>
                <w:color w:val="002060"/>
              </w:rPr>
            </w:pPr>
            <w:r w:rsidRPr="00AD1FB4">
              <w:rPr>
                <w:color w:val="002060"/>
              </w:rPr>
              <w:t>04/11/2024 17:00</w:t>
            </w:r>
          </w:p>
        </w:tc>
        <w:tc>
          <w:tcPr>
            <w:tcW w:w="11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0636CA" w14:textId="77777777" w:rsidR="00794A48" w:rsidRPr="00AD1FB4" w:rsidRDefault="00794A48" w:rsidP="00903F7D">
            <w:pPr>
              <w:pStyle w:val="rowtabella0"/>
              <w:rPr>
                <w:color w:val="002060"/>
              </w:rPr>
            </w:pPr>
            <w:r w:rsidRPr="00AD1FB4">
              <w:rPr>
                <w:color w:val="002060"/>
              </w:rPr>
              <w:t>5464 PALAFIERA CAMPANARA</w:t>
            </w:r>
          </w:p>
        </w:tc>
        <w:tc>
          <w:tcPr>
            <w:tcW w:w="155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70A458" w14:textId="77777777" w:rsidR="00794A48" w:rsidRPr="00AD1FB4" w:rsidRDefault="00794A48" w:rsidP="00903F7D">
            <w:pPr>
              <w:pStyle w:val="rowtabella0"/>
              <w:rPr>
                <w:color w:val="002060"/>
              </w:rPr>
            </w:pPr>
            <w:r w:rsidRPr="00AD1FB4">
              <w:rPr>
                <w:color w:val="002060"/>
              </w:rPr>
              <w:t>PESARO</w:t>
            </w:r>
          </w:p>
        </w:tc>
        <w:tc>
          <w:tcPr>
            <w:tcW w:w="154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5DB051" w14:textId="77777777" w:rsidR="00794A48" w:rsidRPr="00AD1FB4" w:rsidRDefault="00794A48" w:rsidP="00903F7D">
            <w:pPr>
              <w:pStyle w:val="rowtabella0"/>
              <w:rPr>
                <w:color w:val="002060"/>
              </w:rPr>
            </w:pPr>
            <w:r w:rsidRPr="00AD1FB4">
              <w:rPr>
                <w:color w:val="002060"/>
              </w:rPr>
              <w:t>VIA DELLE ESPOSIZIONI, 33</w:t>
            </w:r>
          </w:p>
        </w:tc>
      </w:tr>
      <w:tr w:rsidR="00794A48" w:rsidRPr="00AD1FB4" w14:paraId="5105338D" w14:textId="77777777" w:rsidTr="00903F7D">
        <w:trPr>
          <w:trHeight w:val="165"/>
        </w:trPr>
        <w:tc>
          <w:tcPr>
            <w:tcW w:w="2013" w:type="dxa"/>
            <w:tcBorders>
              <w:top w:val="nil"/>
              <w:left w:val="outset" w:sz="6" w:space="0" w:color="auto"/>
              <w:bottom w:val="nil"/>
              <w:right w:val="nil"/>
            </w:tcBorders>
            <w:tcMar>
              <w:top w:w="20" w:type="dxa"/>
              <w:left w:w="20" w:type="dxa"/>
              <w:bottom w:w="20" w:type="dxa"/>
              <w:right w:w="20" w:type="dxa"/>
            </w:tcMar>
            <w:vAlign w:val="center"/>
            <w:hideMark/>
          </w:tcPr>
          <w:p w14:paraId="2E3E3223" w14:textId="77777777" w:rsidR="00794A48" w:rsidRPr="00AD1FB4" w:rsidRDefault="00794A48" w:rsidP="00903F7D">
            <w:pPr>
              <w:pStyle w:val="rowtabella0"/>
              <w:rPr>
                <w:color w:val="002060"/>
              </w:rPr>
            </w:pPr>
            <w:r w:rsidRPr="00AD1FB4">
              <w:rPr>
                <w:color w:val="002060"/>
              </w:rPr>
              <w:t>MONTELUPONE CALCIO A 5</w:t>
            </w:r>
          </w:p>
        </w:tc>
        <w:tc>
          <w:tcPr>
            <w:tcW w:w="2012" w:type="dxa"/>
            <w:tcBorders>
              <w:top w:val="nil"/>
              <w:left w:val="nil"/>
              <w:bottom w:val="nil"/>
              <w:right w:val="outset" w:sz="6" w:space="0" w:color="auto"/>
            </w:tcBorders>
            <w:tcMar>
              <w:top w:w="20" w:type="dxa"/>
              <w:left w:w="20" w:type="dxa"/>
              <w:bottom w:w="20" w:type="dxa"/>
              <w:right w:w="20" w:type="dxa"/>
            </w:tcMar>
            <w:vAlign w:val="center"/>
            <w:hideMark/>
          </w:tcPr>
          <w:p w14:paraId="23163E83" w14:textId="77777777" w:rsidR="00794A48" w:rsidRPr="00AD1FB4" w:rsidRDefault="00794A48" w:rsidP="00903F7D">
            <w:pPr>
              <w:pStyle w:val="rowtabella0"/>
              <w:rPr>
                <w:color w:val="002060"/>
              </w:rPr>
            </w:pPr>
            <w:r w:rsidRPr="00AD1FB4">
              <w:rPr>
                <w:color w:val="002060"/>
              </w:rPr>
              <w:t>FERMANA FUTSAL 2022</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768DA3E" w14:textId="77777777" w:rsidR="00794A48" w:rsidRPr="00AD1FB4" w:rsidRDefault="00794A48" w:rsidP="00903F7D">
            <w:pPr>
              <w:pStyle w:val="rowtabella0"/>
              <w:jc w:val="center"/>
              <w:rPr>
                <w:color w:val="002060"/>
              </w:rPr>
            </w:pPr>
            <w:r w:rsidRPr="00AD1FB4">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C894E44" w14:textId="77777777" w:rsidR="00794A48" w:rsidRPr="00AD1FB4" w:rsidRDefault="00794A48" w:rsidP="00903F7D">
            <w:pPr>
              <w:pStyle w:val="rowtabella0"/>
              <w:rPr>
                <w:color w:val="002060"/>
              </w:rPr>
            </w:pPr>
            <w:r w:rsidRPr="00AD1FB4">
              <w:rPr>
                <w:color w:val="002060"/>
              </w:rPr>
              <w:t>04/11/2024 18:30</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3A8C8D6D" w14:textId="77777777" w:rsidR="00794A48" w:rsidRPr="00AD1FB4" w:rsidRDefault="00794A48" w:rsidP="00903F7D">
            <w:pPr>
              <w:pStyle w:val="rowtabella0"/>
              <w:rPr>
                <w:color w:val="002060"/>
              </w:rPr>
            </w:pPr>
            <w:r w:rsidRPr="00AD1FB4">
              <w:rPr>
                <w:color w:val="002060"/>
              </w:rPr>
              <w:t>5262 TENSOSTRUTTURA CALCIO A 5</w:t>
            </w:r>
          </w:p>
        </w:tc>
        <w:tc>
          <w:tcPr>
            <w:tcW w:w="1552" w:type="dxa"/>
            <w:tcBorders>
              <w:top w:val="nil"/>
              <w:left w:val="nil"/>
              <w:bottom w:val="nil"/>
              <w:right w:val="outset" w:sz="6" w:space="0" w:color="auto"/>
            </w:tcBorders>
            <w:tcMar>
              <w:top w:w="20" w:type="dxa"/>
              <w:left w:w="20" w:type="dxa"/>
              <w:bottom w:w="20" w:type="dxa"/>
              <w:right w:w="20" w:type="dxa"/>
            </w:tcMar>
            <w:vAlign w:val="center"/>
            <w:hideMark/>
          </w:tcPr>
          <w:p w14:paraId="3D1A58DA" w14:textId="77777777" w:rsidR="00794A48" w:rsidRPr="00AD1FB4" w:rsidRDefault="00794A48" w:rsidP="00903F7D">
            <w:pPr>
              <w:pStyle w:val="rowtabella0"/>
              <w:rPr>
                <w:color w:val="002060"/>
              </w:rPr>
            </w:pPr>
            <w:r w:rsidRPr="00AD1FB4">
              <w:rPr>
                <w:color w:val="002060"/>
              </w:rPr>
              <w:t>MONTELUPONE</w:t>
            </w:r>
          </w:p>
        </w:tc>
        <w:tc>
          <w:tcPr>
            <w:tcW w:w="1542" w:type="dxa"/>
            <w:tcBorders>
              <w:top w:val="nil"/>
              <w:left w:val="nil"/>
              <w:bottom w:val="nil"/>
              <w:right w:val="outset" w:sz="6" w:space="0" w:color="auto"/>
            </w:tcBorders>
            <w:tcMar>
              <w:top w:w="20" w:type="dxa"/>
              <w:left w:w="20" w:type="dxa"/>
              <w:bottom w:w="20" w:type="dxa"/>
              <w:right w:w="20" w:type="dxa"/>
            </w:tcMar>
            <w:vAlign w:val="center"/>
            <w:hideMark/>
          </w:tcPr>
          <w:p w14:paraId="36CF7D43" w14:textId="77777777" w:rsidR="00794A48" w:rsidRPr="00AD1FB4" w:rsidRDefault="00794A48" w:rsidP="00903F7D">
            <w:pPr>
              <w:pStyle w:val="rowtabella0"/>
              <w:rPr>
                <w:color w:val="002060"/>
              </w:rPr>
            </w:pPr>
            <w:r w:rsidRPr="00AD1FB4">
              <w:rPr>
                <w:color w:val="002060"/>
              </w:rPr>
              <w:t>VIA ALESSANDRO MANZONI</w:t>
            </w:r>
          </w:p>
        </w:tc>
      </w:tr>
      <w:tr w:rsidR="00794A48" w:rsidRPr="00AD1FB4" w14:paraId="39AE6FB3" w14:textId="77777777" w:rsidTr="00903F7D">
        <w:trPr>
          <w:trHeight w:val="165"/>
        </w:trPr>
        <w:tc>
          <w:tcPr>
            <w:tcW w:w="2013" w:type="dxa"/>
            <w:tcBorders>
              <w:top w:val="nil"/>
              <w:left w:val="outset" w:sz="6" w:space="0" w:color="auto"/>
              <w:bottom w:val="nil"/>
              <w:right w:val="nil"/>
            </w:tcBorders>
            <w:tcMar>
              <w:top w:w="20" w:type="dxa"/>
              <w:left w:w="20" w:type="dxa"/>
              <w:bottom w:w="20" w:type="dxa"/>
              <w:right w:w="20" w:type="dxa"/>
            </w:tcMar>
            <w:vAlign w:val="center"/>
            <w:hideMark/>
          </w:tcPr>
          <w:p w14:paraId="4F979B9D" w14:textId="77777777" w:rsidR="00794A48" w:rsidRPr="00AD1FB4" w:rsidRDefault="00794A48" w:rsidP="00903F7D">
            <w:pPr>
              <w:pStyle w:val="rowtabella0"/>
              <w:rPr>
                <w:color w:val="002060"/>
              </w:rPr>
            </w:pPr>
            <w:r w:rsidRPr="00AD1FB4">
              <w:rPr>
                <w:color w:val="002060"/>
              </w:rPr>
              <w:t>ACLI AUDAX MONTECOSARO C5</w:t>
            </w:r>
          </w:p>
        </w:tc>
        <w:tc>
          <w:tcPr>
            <w:tcW w:w="2012" w:type="dxa"/>
            <w:tcBorders>
              <w:top w:val="nil"/>
              <w:left w:val="nil"/>
              <w:bottom w:val="nil"/>
              <w:right w:val="outset" w:sz="6" w:space="0" w:color="auto"/>
            </w:tcBorders>
            <w:tcMar>
              <w:top w:w="20" w:type="dxa"/>
              <w:left w:w="20" w:type="dxa"/>
              <w:bottom w:w="20" w:type="dxa"/>
              <w:right w:w="20" w:type="dxa"/>
            </w:tcMar>
            <w:vAlign w:val="center"/>
            <w:hideMark/>
          </w:tcPr>
          <w:p w14:paraId="0639A563" w14:textId="77777777" w:rsidR="00794A48" w:rsidRPr="00AD1FB4" w:rsidRDefault="00794A48" w:rsidP="00903F7D">
            <w:pPr>
              <w:pStyle w:val="rowtabella0"/>
              <w:rPr>
                <w:color w:val="002060"/>
              </w:rPr>
            </w:pPr>
            <w:r w:rsidRPr="00AD1FB4">
              <w:rPr>
                <w:color w:val="002060"/>
              </w:rPr>
              <w:t>ACLI MANTOVANI CALCIO A 5</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C8A8826" w14:textId="77777777" w:rsidR="00794A48" w:rsidRPr="00AD1FB4" w:rsidRDefault="00794A48" w:rsidP="00903F7D">
            <w:pPr>
              <w:pStyle w:val="rowtabella0"/>
              <w:jc w:val="center"/>
              <w:rPr>
                <w:color w:val="002060"/>
              </w:rPr>
            </w:pPr>
            <w:r w:rsidRPr="00AD1FB4">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9961B0F" w14:textId="77777777" w:rsidR="00794A48" w:rsidRPr="00AD1FB4" w:rsidRDefault="00794A48" w:rsidP="00903F7D">
            <w:pPr>
              <w:pStyle w:val="rowtabella0"/>
              <w:rPr>
                <w:color w:val="002060"/>
              </w:rPr>
            </w:pPr>
            <w:r w:rsidRPr="00AD1FB4">
              <w:rPr>
                <w:color w:val="002060"/>
              </w:rPr>
              <w:t>05/11/2024 19:00</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2E98CEAA" w14:textId="77777777" w:rsidR="00794A48" w:rsidRPr="00AD1FB4" w:rsidRDefault="00794A48" w:rsidP="00903F7D">
            <w:pPr>
              <w:pStyle w:val="rowtabella0"/>
              <w:rPr>
                <w:color w:val="002060"/>
              </w:rPr>
            </w:pPr>
            <w:r w:rsidRPr="00AD1FB4">
              <w:rPr>
                <w:color w:val="002060"/>
              </w:rPr>
              <w:t>5236 TENSOSTRUTTURA VIA ROSSINI</w:t>
            </w:r>
          </w:p>
        </w:tc>
        <w:tc>
          <w:tcPr>
            <w:tcW w:w="1552" w:type="dxa"/>
            <w:tcBorders>
              <w:top w:val="nil"/>
              <w:left w:val="nil"/>
              <w:bottom w:val="nil"/>
              <w:right w:val="outset" w:sz="6" w:space="0" w:color="auto"/>
            </w:tcBorders>
            <w:tcMar>
              <w:top w:w="20" w:type="dxa"/>
              <w:left w:w="20" w:type="dxa"/>
              <w:bottom w:w="20" w:type="dxa"/>
              <w:right w:w="20" w:type="dxa"/>
            </w:tcMar>
            <w:vAlign w:val="center"/>
            <w:hideMark/>
          </w:tcPr>
          <w:p w14:paraId="373D1CC9" w14:textId="77777777" w:rsidR="00794A48" w:rsidRPr="00AD1FB4" w:rsidRDefault="00794A48" w:rsidP="00903F7D">
            <w:pPr>
              <w:pStyle w:val="rowtabella0"/>
              <w:rPr>
                <w:color w:val="002060"/>
              </w:rPr>
            </w:pPr>
            <w:r w:rsidRPr="00AD1FB4">
              <w:rPr>
                <w:color w:val="002060"/>
              </w:rPr>
              <w:t>MONTECOSARO</w:t>
            </w:r>
          </w:p>
        </w:tc>
        <w:tc>
          <w:tcPr>
            <w:tcW w:w="1542" w:type="dxa"/>
            <w:tcBorders>
              <w:top w:val="nil"/>
              <w:left w:val="nil"/>
              <w:bottom w:val="nil"/>
              <w:right w:val="outset" w:sz="6" w:space="0" w:color="auto"/>
            </w:tcBorders>
            <w:tcMar>
              <w:top w:w="20" w:type="dxa"/>
              <w:left w:w="20" w:type="dxa"/>
              <w:bottom w:w="20" w:type="dxa"/>
              <w:right w:w="20" w:type="dxa"/>
            </w:tcMar>
            <w:vAlign w:val="center"/>
            <w:hideMark/>
          </w:tcPr>
          <w:p w14:paraId="3E861A5E" w14:textId="77777777" w:rsidR="00794A48" w:rsidRPr="00AD1FB4" w:rsidRDefault="00794A48" w:rsidP="00903F7D">
            <w:pPr>
              <w:pStyle w:val="rowtabella0"/>
              <w:rPr>
                <w:color w:val="002060"/>
              </w:rPr>
            </w:pPr>
            <w:r w:rsidRPr="00AD1FB4">
              <w:rPr>
                <w:color w:val="002060"/>
              </w:rPr>
              <w:t>VIA ROSSINI</w:t>
            </w:r>
          </w:p>
        </w:tc>
      </w:tr>
      <w:tr w:rsidR="00794A48" w:rsidRPr="00AD1FB4" w14:paraId="75C1219D" w14:textId="77777777" w:rsidTr="00903F7D">
        <w:trPr>
          <w:trHeight w:val="165"/>
        </w:trPr>
        <w:tc>
          <w:tcPr>
            <w:tcW w:w="2013" w:type="dxa"/>
            <w:tcBorders>
              <w:top w:val="nil"/>
              <w:left w:val="outset" w:sz="6" w:space="0" w:color="auto"/>
              <w:bottom w:val="nil"/>
              <w:right w:val="nil"/>
            </w:tcBorders>
            <w:tcMar>
              <w:top w:w="20" w:type="dxa"/>
              <w:left w:w="20" w:type="dxa"/>
              <w:bottom w:w="20" w:type="dxa"/>
              <w:right w:w="20" w:type="dxa"/>
            </w:tcMar>
            <w:vAlign w:val="center"/>
            <w:hideMark/>
          </w:tcPr>
          <w:p w14:paraId="740000EA" w14:textId="77777777" w:rsidR="00794A48" w:rsidRPr="00AD1FB4" w:rsidRDefault="00794A48" w:rsidP="00903F7D">
            <w:pPr>
              <w:pStyle w:val="rowtabella0"/>
              <w:rPr>
                <w:color w:val="002060"/>
              </w:rPr>
            </w:pPr>
            <w:r w:rsidRPr="00AD1FB4">
              <w:rPr>
                <w:color w:val="002060"/>
              </w:rPr>
              <w:t>AUDAX 1970 S.ANGELO</w:t>
            </w:r>
          </w:p>
        </w:tc>
        <w:tc>
          <w:tcPr>
            <w:tcW w:w="2012" w:type="dxa"/>
            <w:tcBorders>
              <w:top w:val="nil"/>
              <w:left w:val="nil"/>
              <w:bottom w:val="nil"/>
              <w:right w:val="outset" w:sz="6" w:space="0" w:color="auto"/>
            </w:tcBorders>
            <w:tcMar>
              <w:top w:w="20" w:type="dxa"/>
              <w:left w:w="20" w:type="dxa"/>
              <w:bottom w:w="20" w:type="dxa"/>
              <w:right w:w="20" w:type="dxa"/>
            </w:tcMar>
            <w:vAlign w:val="center"/>
            <w:hideMark/>
          </w:tcPr>
          <w:p w14:paraId="3F2FF783" w14:textId="77777777" w:rsidR="00794A48" w:rsidRPr="00AD1FB4" w:rsidRDefault="00794A48" w:rsidP="00903F7D">
            <w:pPr>
              <w:pStyle w:val="rowtabella0"/>
              <w:rPr>
                <w:color w:val="002060"/>
              </w:rPr>
            </w:pPr>
            <w:r w:rsidRPr="00AD1FB4">
              <w:rPr>
                <w:color w:val="002060"/>
              </w:rPr>
              <w:t>POL.CAGLI SPORT ASSOCIATI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E3722A6" w14:textId="77777777" w:rsidR="00794A48" w:rsidRPr="00AD1FB4" w:rsidRDefault="00794A48" w:rsidP="00903F7D">
            <w:pPr>
              <w:pStyle w:val="rowtabella0"/>
              <w:jc w:val="center"/>
              <w:rPr>
                <w:color w:val="002060"/>
              </w:rPr>
            </w:pPr>
            <w:r w:rsidRPr="00AD1FB4">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4390DC7" w14:textId="77777777" w:rsidR="00794A48" w:rsidRPr="00AD1FB4" w:rsidRDefault="00794A48" w:rsidP="00903F7D">
            <w:pPr>
              <w:pStyle w:val="rowtabella0"/>
              <w:rPr>
                <w:color w:val="002060"/>
              </w:rPr>
            </w:pPr>
            <w:r w:rsidRPr="00AD1FB4">
              <w:rPr>
                <w:color w:val="002060"/>
              </w:rPr>
              <w:t>07/11/2024 21:45</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6BD24C1B" w14:textId="77777777" w:rsidR="00794A48" w:rsidRPr="00AD1FB4" w:rsidRDefault="00794A48" w:rsidP="00903F7D">
            <w:pPr>
              <w:pStyle w:val="rowtabella0"/>
              <w:rPr>
                <w:color w:val="002060"/>
              </w:rPr>
            </w:pPr>
            <w:r w:rsidRPr="00AD1FB4">
              <w:rPr>
                <w:color w:val="002060"/>
              </w:rPr>
              <w:t>5138 PALAZZETTO DELLO SPORT</w:t>
            </w:r>
          </w:p>
        </w:tc>
        <w:tc>
          <w:tcPr>
            <w:tcW w:w="1552" w:type="dxa"/>
            <w:tcBorders>
              <w:top w:val="nil"/>
              <w:left w:val="nil"/>
              <w:bottom w:val="nil"/>
              <w:right w:val="outset" w:sz="6" w:space="0" w:color="auto"/>
            </w:tcBorders>
            <w:tcMar>
              <w:top w:w="20" w:type="dxa"/>
              <w:left w:w="20" w:type="dxa"/>
              <w:bottom w:w="20" w:type="dxa"/>
              <w:right w:w="20" w:type="dxa"/>
            </w:tcMar>
            <w:vAlign w:val="center"/>
            <w:hideMark/>
          </w:tcPr>
          <w:p w14:paraId="7DBE8637" w14:textId="77777777" w:rsidR="00794A48" w:rsidRPr="00AD1FB4" w:rsidRDefault="00794A48" w:rsidP="00903F7D">
            <w:pPr>
              <w:pStyle w:val="rowtabella0"/>
              <w:rPr>
                <w:color w:val="002060"/>
              </w:rPr>
            </w:pPr>
            <w:r w:rsidRPr="00AD1FB4">
              <w:rPr>
                <w:color w:val="002060"/>
              </w:rPr>
              <w:t>SENIGALLIA</w:t>
            </w:r>
          </w:p>
        </w:tc>
        <w:tc>
          <w:tcPr>
            <w:tcW w:w="1542" w:type="dxa"/>
            <w:tcBorders>
              <w:top w:val="nil"/>
              <w:left w:val="nil"/>
              <w:bottom w:val="nil"/>
              <w:right w:val="outset" w:sz="6" w:space="0" w:color="auto"/>
            </w:tcBorders>
            <w:tcMar>
              <w:top w:w="20" w:type="dxa"/>
              <w:left w:w="20" w:type="dxa"/>
              <w:bottom w:w="20" w:type="dxa"/>
              <w:right w:w="20" w:type="dxa"/>
            </w:tcMar>
            <w:vAlign w:val="center"/>
            <w:hideMark/>
          </w:tcPr>
          <w:p w14:paraId="112FE717" w14:textId="77777777" w:rsidR="00794A48" w:rsidRPr="00AD1FB4" w:rsidRDefault="00794A48" w:rsidP="00903F7D">
            <w:pPr>
              <w:pStyle w:val="rowtabella0"/>
              <w:rPr>
                <w:color w:val="002060"/>
              </w:rPr>
            </w:pPr>
            <w:r w:rsidRPr="00AD1FB4">
              <w:rPr>
                <w:color w:val="002060"/>
              </w:rPr>
              <w:t>VIA CAPANNA SNC</w:t>
            </w:r>
          </w:p>
        </w:tc>
      </w:tr>
      <w:tr w:rsidR="00794A48" w:rsidRPr="00AD1FB4" w14:paraId="4F29A567" w14:textId="77777777" w:rsidTr="00903F7D">
        <w:trPr>
          <w:trHeight w:val="165"/>
        </w:trPr>
        <w:tc>
          <w:tcPr>
            <w:tcW w:w="2013" w:type="dxa"/>
            <w:tcBorders>
              <w:top w:val="nil"/>
              <w:left w:val="outset" w:sz="6" w:space="0" w:color="auto"/>
              <w:bottom w:val="nil"/>
              <w:right w:val="nil"/>
            </w:tcBorders>
            <w:tcMar>
              <w:top w:w="20" w:type="dxa"/>
              <w:left w:w="20" w:type="dxa"/>
              <w:bottom w:w="20" w:type="dxa"/>
              <w:right w:w="20" w:type="dxa"/>
            </w:tcMar>
            <w:vAlign w:val="center"/>
            <w:hideMark/>
          </w:tcPr>
          <w:p w14:paraId="0D337016" w14:textId="77777777" w:rsidR="00794A48" w:rsidRPr="00AD1FB4" w:rsidRDefault="00794A48" w:rsidP="00903F7D">
            <w:pPr>
              <w:pStyle w:val="rowtabella0"/>
              <w:rPr>
                <w:color w:val="002060"/>
              </w:rPr>
            </w:pPr>
            <w:r w:rsidRPr="00AD1FB4">
              <w:rPr>
                <w:color w:val="002060"/>
              </w:rPr>
              <w:t>FERMANA FUTSAL 2022</w:t>
            </w:r>
          </w:p>
        </w:tc>
        <w:tc>
          <w:tcPr>
            <w:tcW w:w="2012" w:type="dxa"/>
            <w:tcBorders>
              <w:top w:val="nil"/>
              <w:left w:val="nil"/>
              <w:bottom w:val="nil"/>
              <w:right w:val="outset" w:sz="6" w:space="0" w:color="auto"/>
            </w:tcBorders>
            <w:tcMar>
              <w:top w:w="20" w:type="dxa"/>
              <w:left w:w="20" w:type="dxa"/>
              <w:bottom w:w="20" w:type="dxa"/>
              <w:right w:w="20" w:type="dxa"/>
            </w:tcMar>
            <w:vAlign w:val="center"/>
            <w:hideMark/>
          </w:tcPr>
          <w:p w14:paraId="095FACC6" w14:textId="77777777" w:rsidR="00794A48" w:rsidRPr="00AD1FB4" w:rsidRDefault="00794A48" w:rsidP="00903F7D">
            <w:pPr>
              <w:pStyle w:val="rowtabella0"/>
              <w:rPr>
                <w:color w:val="002060"/>
              </w:rPr>
            </w:pPr>
            <w:r w:rsidRPr="00AD1FB4">
              <w:rPr>
                <w:color w:val="002060"/>
              </w:rPr>
              <w:t>MONTELUPONE CALCIO A 5</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673E4EC" w14:textId="77777777" w:rsidR="00794A48" w:rsidRPr="00AD1FB4" w:rsidRDefault="00794A48" w:rsidP="00903F7D">
            <w:pPr>
              <w:pStyle w:val="rowtabella0"/>
              <w:jc w:val="center"/>
              <w:rPr>
                <w:color w:val="002060"/>
              </w:rPr>
            </w:pPr>
            <w:r w:rsidRPr="00AD1FB4">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7220608" w14:textId="77777777" w:rsidR="00794A48" w:rsidRPr="00AD1FB4" w:rsidRDefault="00794A48" w:rsidP="00903F7D">
            <w:pPr>
              <w:pStyle w:val="rowtabella0"/>
              <w:rPr>
                <w:color w:val="002060"/>
              </w:rPr>
            </w:pPr>
            <w:r w:rsidRPr="00AD1FB4">
              <w:rPr>
                <w:color w:val="002060"/>
              </w:rPr>
              <w:t>19/11/2024 19:30</w:t>
            </w:r>
          </w:p>
        </w:tc>
        <w:tc>
          <w:tcPr>
            <w:tcW w:w="1198" w:type="dxa"/>
            <w:tcBorders>
              <w:top w:val="nil"/>
              <w:left w:val="nil"/>
              <w:bottom w:val="nil"/>
              <w:right w:val="outset" w:sz="6" w:space="0" w:color="auto"/>
            </w:tcBorders>
            <w:tcMar>
              <w:top w:w="20" w:type="dxa"/>
              <w:left w:w="20" w:type="dxa"/>
              <w:bottom w:w="20" w:type="dxa"/>
              <w:right w:w="20" w:type="dxa"/>
            </w:tcMar>
            <w:vAlign w:val="center"/>
            <w:hideMark/>
          </w:tcPr>
          <w:p w14:paraId="0F4E21A6" w14:textId="77777777" w:rsidR="00794A48" w:rsidRPr="00AD1FB4" w:rsidRDefault="00794A48" w:rsidP="00903F7D">
            <w:pPr>
              <w:pStyle w:val="rowtabella0"/>
              <w:rPr>
                <w:color w:val="002060"/>
              </w:rPr>
            </w:pPr>
            <w:r w:rsidRPr="00AD1FB4">
              <w:rPr>
                <w:color w:val="002060"/>
              </w:rPr>
              <w:t>5712 PALESTRA "ITIS" MONTANI</w:t>
            </w:r>
          </w:p>
        </w:tc>
        <w:tc>
          <w:tcPr>
            <w:tcW w:w="1552" w:type="dxa"/>
            <w:tcBorders>
              <w:top w:val="nil"/>
              <w:left w:val="nil"/>
              <w:bottom w:val="nil"/>
              <w:right w:val="outset" w:sz="6" w:space="0" w:color="auto"/>
            </w:tcBorders>
            <w:tcMar>
              <w:top w:w="20" w:type="dxa"/>
              <w:left w:w="20" w:type="dxa"/>
              <w:bottom w:w="20" w:type="dxa"/>
              <w:right w:w="20" w:type="dxa"/>
            </w:tcMar>
            <w:vAlign w:val="center"/>
            <w:hideMark/>
          </w:tcPr>
          <w:p w14:paraId="436D8E62" w14:textId="77777777" w:rsidR="00794A48" w:rsidRPr="00AD1FB4" w:rsidRDefault="00794A48" w:rsidP="00903F7D">
            <w:pPr>
              <w:pStyle w:val="rowtabella0"/>
              <w:rPr>
                <w:color w:val="002060"/>
              </w:rPr>
            </w:pPr>
            <w:r w:rsidRPr="00AD1FB4">
              <w:rPr>
                <w:color w:val="002060"/>
              </w:rPr>
              <w:t>FERMO</w:t>
            </w:r>
          </w:p>
        </w:tc>
        <w:tc>
          <w:tcPr>
            <w:tcW w:w="1542" w:type="dxa"/>
            <w:tcBorders>
              <w:top w:val="nil"/>
              <w:left w:val="nil"/>
              <w:bottom w:val="nil"/>
              <w:right w:val="outset" w:sz="6" w:space="0" w:color="auto"/>
            </w:tcBorders>
            <w:tcMar>
              <w:top w:w="20" w:type="dxa"/>
              <w:left w:w="20" w:type="dxa"/>
              <w:bottom w:w="20" w:type="dxa"/>
              <w:right w:w="20" w:type="dxa"/>
            </w:tcMar>
            <w:vAlign w:val="center"/>
            <w:hideMark/>
          </w:tcPr>
          <w:p w14:paraId="5CFC1E77" w14:textId="77777777" w:rsidR="00794A48" w:rsidRPr="00AD1FB4" w:rsidRDefault="00794A48" w:rsidP="00903F7D">
            <w:pPr>
              <w:pStyle w:val="rowtabella0"/>
              <w:rPr>
                <w:color w:val="002060"/>
              </w:rPr>
            </w:pPr>
            <w:r w:rsidRPr="00AD1FB4">
              <w:rPr>
                <w:color w:val="002060"/>
              </w:rPr>
              <w:t>VIA SALVO D'ACQUISTO</w:t>
            </w:r>
          </w:p>
        </w:tc>
      </w:tr>
      <w:tr w:rsidR="00794A48" w:rsidRPr="00AD1FB4" w14:paraId="0D5664AD" w14:textId="77777777" w:rsidTr="00903F7D">
        <w:trPr>
          <w:trHeight w:val="165"/>
        </w:trPr>
        <w:tc>
          <w:tcPr>
            <w:tcW w:w="2013" w:type="dxa"/>
            <w:tcBorders>
              <w:top w:val="nil"/>
              <w:left w:val="outset" w:sz="6" w:space="0" w:color="auto"/>
              <w:right w:val="nil"/>
            </w:tcBorders>
            <w:tcMar>
              <w:top w:w="20" w:type="dxa"/>
              <w:left w:w="20" w:type="dxa"/>
              <w:bottom w:w="20" w:type="dxa"/>
              <w:right w:w="20" w:type="dxa"/>
            </w:tcMar>
            <w:vAlign w:val="center"/>
            <w:hideMark/>
          </w:tcPr>
          <w:p w14:paraId="0BBB4905" w14:textId="77777777" w:rsidR="00794A48" w:rsidRPr="00AD1FB4" w:rsidRDefault="00794A48" w:rsidP="00903F7D">
            <w:pPr>
              <w:pStyle w:val="rowtabella0"/>
              <w:rPr>
                <w:color w:val="002060"/>
              </w:rPr>
            </w:pPr>
            <w:r w:rsidRPr="00AD1FB4">
              <w:rPr>
                <w:color w:val="002060"/>
              </w:rPr>
              <w:t>ACLI MANTOVANI CALCIO A 5</w:t>
            </w:r>
          </w:p>
        </w:tc>
        <w:tc>
          <w:tcPr>
            <w:tcW w:w="2012" w:type="dxa"/>
            <w:tcBorders>
              <w:top w:val="nil"/>
              <w:left w:val="nil"/>
              <w:right w:val="outset" w:sz="6" w:space="0" w:color="auto"/>
            </w:tcBorders>
            <w:tcMar>
              <w:top w:w="20" w:type="dxa"/>
              <w:left w:w="20" w:type="dxa"/>
              <w:bottom w:w="20" w:type="dxa"/>
              <w:right w:w="20" w:type="dxa"/>
            </w:tcMar>
            <w:vAlign w:val="center"/>
            <w:hideMark/>
          </w:tcPr>
          <w:p w14:paraId="2AED0E2C" w14:textId="77777777" w:rsidR="00794A48" w:rsidRPr="00AD1FB4" w:rsidRDefault="00794A48" w:rsidP="00903F7D">
            <w:pPr>
              <w:pStyle w:val="rowtabella0"/>
              <w:rPr>
                <w:color w:val="002060"/>
              </w:rPr>
            </w:pPr>
            <w:r w:rsidRPr="00AD1FB4">
              <w:rPr>
                <w:color w:val="002060"/>
              </w:rPr>
              <w:t>ACLI AUDAX MONTECOSARO C5</w:t>
            </w:r>
          </w:p>
        </w:tc>
        <w:tc>
          <w:tcPr>
            <w:tcW w:w="385" w:type="dxa"/>
            <w:tcBorders>
              <w:top w:val="nil"/>
              <w:left w:val="nil"/>
              <w:right w:val="outset" w:sz="6" w:space="0" w:color="auto"/>
            </w:tcBorders>
            <w:tcMar>
              <w:top w:w="20" w:type="dxa"/>
              <w:left w:w="20" w:type="dxa"/>
              <w:bottom w:w="20" w:type="dxa"/>
              <w:right w:w="20" w:type="dxa"/>
            </w:tcMar>
            <w:vAlign w:val="center"/>
            <w:hideMark/>
          </w:tcPr>
          <w:p w14:paraId="63458127" w14:textId="77777777" w:rsidR="00794A48" w:rsidRPr="00AD1FB4" w:rsidRDefault="00794A48" w:rsidP="00903F7D">
            <w:pPr>
              <w:pStyle w:val="rowtabella0"/>
              <w:jc w:val="center"/>
              <w:rPr>
                <w:color w:val="002060"/>
              </w:rPr>
            </w:pPr>
            <w:r w:rsidRPr="00AD1FB4">
              <w:rPr>
                <w:color w:val="002060"/>
              </w:rPr>
              <w:t>R</w:t>
            </w:r>
          </w:p>
        </w:tc>
        <w:tc>
          <w:tcPr>
            <w:tcW w:w="898" w:type="dxa"/>
            <w:tcBorders>
              <w:top w:val="nil"/>
              <w:left w:val="nil"/>
              <w:right w:val="outset" w:sz="6" w:space="0" w:color="auto"/>
            </w:tcBorders>
            <w:tcMar>
              <w:top w:w="20" w:type="dxa"/>
              <w:left w:w="20" w:type="dxa"/>
              <w:bottom w:w="20" w:type="dxa"/>
              <w:right w:w="20" w:type="dxa"/>
            </w:tcMar>
            <w:vAlign w:val="center"/>
            <w:hideMark/>
          </w:tcPr>
          <w:p w14:paraId="7C78A6D5" w14:textId="77777777" w:rsidR="00794A48" w:rsidRPr="00AD1FB4" w:rsidRDefault="00794A48" w:rsidP="00903F7D">
            <w:pPr>
              <w:pStyle w:val="rowtabella0"/>
              <w:rPr>
                <w:color w:val="002060"/>
              </w:rPr>
            </w:pPr>
            <w:r w:rsidRPr="00AD1FB4">
              <w:rPr>
                <w:color w:val="002060"/>
              </w:rPr>
              <w:t>20/11/2024 19:00</w:t>
            </w:r>
          </w:p>
        </w:tc>
        <w:tc>
          <w:tcPr>
            <w:tcW w:w="1198" w:type="dxa"/>
            <w:tcBorders>
              <w:top w:val="nil"/>
              <w:left w:val="nil"/>
              <w:right w:val="outset" w:sz="6" w:space="0" w:color="auto"/>
            </w:tcBorders>
            <w:tcMar>
              <w:top w:w="20" w:type="dxa"/>
              <w:left w:w="20" w:type="dxa"/>
              <w:bottom w:w="20" w:type="dxa"/>
              <w:right w:w="20" w:type="dxa"/>
            </w:tcMar>
            <w:vAlign w:val="center"/>
            <w:hideMark/>
          </w:tcPr>
          <w:p w14:paraId="3BA52846" w14:textId="77777777" w:rsidR="00794A48" w:rsidRPr="00AD1FB4" w:rsidRDefault="00794A48" w:rsidP="00903F7D">
            <w:pPr>
              <w:pStyle w:val="rowtabella0"/>
              <w:rPr>
                <w:color w:val="002060"/>
              </w:rPr>
            </w:pPr>
            <w:r w:rsidRPr="00AD1FB4">
              <w:rPr>
                <w:color w:val="002060"/>
              </w:rPr>
              <w:t>5121 "PALAMASSIMO GALEAZZI"</w:t>
            </w:r>
          </w:p>
        </w:tc>
        <w:tc>
          <w:tcPr>
            <w:tcW w:w="1552" w:type="dxa"/>
            <w:tcBorders>
              <w:top w:val="nil"/>
              <w:left w:val="nil"/>
              <w:right w:val="outset" w:sz="6" w:space="0" w:color="auto"/>
            </w:tcBorders>
            <w:tcMar>
              <w:top w:w="20" w:type="dxa"/>
              <w:left w:w="20" w:type="dxa"/>
              <w:bottom w:w="20" w:type="dxa"/>
              <w:right w:w="20" w:type="dxa"/>
            </w:tcMar>
            <w:vAlign w:val="center"/>
            <w:hideMark/>
          </w:tcPr>
          <w:p w14:paraId="4A06D8AD" w14:textId="77777777" w:rsidR="00794A48" w:rsidRPr="00AD1FB4" w:rsidRDefault="00794A48" w:rsidP="00903F7D">
            <w:pPr>
              <w:pStyle w:val="rowtabella0"/>
              <w:rPr>
                <w:color w:val="002060"/>
              </w:rPr>
            </w:pPr>
            <w:r w:rsidRPr="00AD1FB4">
              <w:rPr>
                <w:color w:val="002060"/>
              </w:rPr>
              <w:t>ANCONA</w:t>
            </w:r>
          </w:p>
        </w:tc>
        <w:tc>
          <w:tcPr>
            <w:tcW w:w="1542" w:type="dxa"/>
            <w:tcBorders>
              <w:top w:val="nil"/>
              <w:left w:val="nil"/>
              <w:right w:val="outset" w:sz="6" w:space="0" w:color="auto"/>
            </w:tcBorders>
            <w:tcMar>
              <w:top w:w="20" w:type="dxa"/>
              <w:left w:w="20" w:type="dxa"/>
              <w:bottom w:w="20" w:type="dxa"/>
              <w:right w:w="20" w:type="dxa"/>
            </w:tcMar>
            <w:vAlign w:val="center"/>
            <w:hideMark/>
          </w:tcPr>
          <w:p w14:paraId="03B3371F" w14:textId="77777777" w:rsidR="00794A48" w:rsidRPr="00AD1FB4" w:rsidRDefault="00794A48" w:rsidP="00903F7D">
            <w:pPr>
              <w:pStyle w:val="rowtabella0"/>
              <w:rPr>
                <w:color w:val="002060"/>
              </w:rPr>
            </w:pPr>
            <w:r w:rsidRPr="00AD1FB4">
              <w:rPr>
                <w:color w:val="002060"/>
              </w:rPr>
              <w:t>VIA MADRE TERESA DI CALCUTTA</w:t>
            </w:r>
          </w:p>
        </w:tc>
      </w:tr>
      <w:tr w:rsidR="00794A48" w:rsidRPr="00AD1FB4" w14:paraId="29B7A478" w14:textId="77777777" w:rsidTr="00903F7D">
        <w:trPr>
          <w:trHeight w:val="165"/>
        </w:trPr>
        <w:tc>
          <w:tcPr>
            <w:tcW w:w="2013" w:type="dxa"/>
            <w:tcBorders>
              <w:top w:val="nil"/>
              <w:left w:val="outset" w:sz="6" w:space="0" w:color="auto"/>
              <w:right w:val="nil"/>
            </w:tcBorders>
            <w:tcMar>
              <w:top w:w="20" w:type="dxa"/>
              <w:left w:w="20" w:type="dxa"/>
              <w:bottom w:w="20" w:type="dxa"/>
              <w:right w:w="20" w:type="dxa"/>
            </w:tcMar>
            <w:vAlign w:val="center"/>
          </w:tcPr>
          <w:p w14:paraId="4660EE1B" w14:textId="77777777" w:rsidR="00794A48" w:rsidRPr="00AD1FB4" w:rsidRDefault="00794A48" w:rsidP="00903F7D">
            <w:pPr>
              <w:pStyle w:val="rowtabella0"/>
              <w:rPr>
                <w:color w:val="002060"/>
              </w:rPr>
            </w:pPr>
            <w:r w:rsidRPr="00AD1FB4">
              <w:rPr>
                <w:color w:val="002060"/>
              </w:rPr>
              <w:t>DINAMIS 1990</w:t>
            </w:r>
          </w:p>
        </w:tc>
        <w:tc>
          <w:tcPr>
            <w:tcW w:w="2012" w:type="dxa"/>
            <w:tcBorders>
              <w:top w:val="nil"/>
              <w:left w:val="nil"/>
              <w:right w:val="outset" w:sz="6" w:space="0" w:color="auto"/>
            </w:tcBorders>
            <w:tcMar>
              <w:top w:w="20" w:type="dxa"/>
              <w:left w:w="20" w:type="dxa"/>
              <w:bottom w:w="20" w:type="dxa"/>
              <w:right w:w="20" w:type="dxa"/>
            </w:tcMar>
            <w:vAlign w:val="center"/>
          </w:tcPr>
          <w:p w14:paraId="0F9B5090" w14:textId="77777777" w:rsidR="00794A48" w:rsidRPr="00AD1FB4" w:rsidRDefault="00794A48" w:rsidP="00903F7D">
            <w:pPr>
              <w:pStyle w:val="rowtabella0"/>
              <w:rPr>
                <w:color w:val="002060"/>
              </w:rPr>
            </w:pPr>
            <w:r w:rsidRPr="00AD1FB4">
              <w:rPr>
                <w:color w:val="002060"/>
              </w:rPr>
              <w:t>ITALSERVICE C5</w:t>
            </w:r>
          </w:p>
        </w:tc>
        <w:tc>
          <w:tcPr>
            <w:tcW w:w="385" w:type="dxa"/>
            <w:tcBorders>
              <w:top w:val="nil"/>
              <w:left w:val="nil"/>
              <w:right w:val="outset" w:sz="6" w:space="0" w:color="auto"/>
            </w:tcBorders>
            <w:tcMar>
              <w:top w:w="20" w:type="dxa"/>
              <w:left w:w="20" w:type="dxa"/>
              <w:bottom w:w="20" w:type="dxa"/>
              <w:right w:w="20" w:type="dxa"/>
            </w:tcMar>
            <w:vAlign w:val="center"/>
          </w:tcPr>
          <w:p w14:paraId="546E541E" w14:textId="77777777" w:rsidR="00794A48" w:rsidRPr="00AD1FB4" w:rsidRDefault="00794A48" w:rsidP="00903F7D">
            <w:pPr>
              <w:pStyle w:val="rowtabella0"/>
              <w:jc w:val="center"/>
              <w:rPr>
                <w:color w:val="002060"/>
              </w:rPr>
            </w:pPr>
            <w:r w:rsidRPr="00AD1FB4">
              <w:rPr>
                <w:color w:val="002060"/>
              </w:rPr>
              <w:t>R</w:t>
            </w:r>
          </w:p>
        </w:tc>
        <w:tc>
          <w:tcPr>
            <w:tcW w:w="898" w:type="dxa"/>
            <w:tcBorders>
              <w:top w:val="nil"/>
              <w:left w:val="nil"/>
              <w:right w:val="outset" w:sz="6" w:space="0" w:color="auto"/>
            </w:tcBorders>
            <w:tcMar>
              <w:top w:w="20" w:type="dxa"/>
              <w:left w:w="20" w:type="dxa"/>
              <w:bottom w:w="20" w:type="dxa"/>
              <w:right w:w="20" w:type="dxa"/>
            </w:tcMar>
            <w:vAlign w:val="center"/>
          </w:tcPr>
          <w:p w14:paraId="279DD865" w14:textId="77777777" w:rsidR="00794A48" w:rsidRPr="00AD1FB4" w:rsidRDefault="00794A48" w:rsidP="00903F7D">
            <w:pPr>
              <w:pStyle w:val="rowtabella0"/>
              <w:rPr>
                <w:color w:val="002060"/>
              </w:rPr>
            </w:pPr>
            <w:r w:rsidRPr="00AD1FB4">
              <w:rPr>
                <w:color w:val="002060"/>
              </w:rPr>
              <w:t>20/11/2024 18:30</w:t>
            </w:r>
          </w:p>
        </w:tc>
        <w:tc>
          <w:tcPr>
            <w:tcW w:w="1198" w:type="dxa"/>
            <w:tcBorders>
              <w:top w:val="nil"/>
              <w:left w:val="nil"/>
              <w:right w:val="outset" w:sz="6" w:space="0" w:color="auto"/>
            </w:tcBorders>
            <w:tcMar>
              <w:top w:w="20" w:type="dxa"/>
              <w:left w:w="20" w:type="dxa"/>
              <w:bottom w:w="20" w:type="dxa"/>
              <w:right w:w="20" w:type="dxa"/>
            </w:tcMar>
            <w:vAlign w:val="center"/>
          </w:tcPr>
          <w:p w14:paraId="6D8357D5" w14:textId="77777777" w:rsidR="00794A48" w:rsidRPr="00AD1FB4" w:rsidRDefault="00794A48" w:rsidP="00903F7D">
            <w:pPr>
              <w:pStyle w:val="rowtabella0"/>
              <w:rPr>
                <w:color w:val="002060"/>
              </w:rPr>
            </w:pPr>
            <w:r w:rsidRPr="00AD1FB4">
              <w:rPr>
                <w:color w:val="002060"/>
              </w:rPr>
              <w:t>5021 PALASPORT "BADIALI"</w:t>
            </w:r>
          </w:p>
        </w:tc>
        <w:tc>
          <w:tcPr>
            <w:tcW w:w="1552" w:type="dxa"/>
            <w:tcBorders>
              <w:top w:val="nil"/>
              <w:left w:val="nil"/>
              <w:right w:val="outset" w:sz="6" w:space="0" w:color="auto"/>
            </w:tcBorders>
            <w:tcMar>
              <w:top w:w="20" w:type="dxa"/>
              <w:left w:w="20" w:type="dxa"/>
              <w:bottom w:w="20" w:type="dxa"/>
              <w:right w:w="20" w:type="dxa"/>
            </w:tcMar>
            <w:vAlign w:val="center"/>
          </w:tcPr>
          <w:p w14:paraId="62CD689C" w14:textId="77777777" w:rsidR="00794A48" w:rsidRPr="00AD1FB4" w:rsidRDefault="00794A48" w:rsidP="00903F7D">
            <w:pPr>
              <w:pStyle w:val="rowtabella0"/>
              <w:rPr>
                <w:color w:val="002060"/>
              </w:rPr>
            </w:pPr>
            <w:r w:rsidRPr="00AD1FB4">
              <w:rPr>
                <w:color w:val="002060"/>
              </w:rPr>
              <w:t>FALCONARA MARITTIMA</w:t>
            </w:r>
          </w:p>
        </w:tc>
        <w:tc>
          <w:tcPr>
            <w:tcW w:w="1542" w:type="dxa"/>
            <w:tcBorders>
              <w:top w:val="nil"/>
              <w:left w:val="nil"/>
              <w:right w:val="outset" w:sz="6" w:space="0" w:color="auto"/>
            </w:tcBorders>
            <w:tcMar>
              <w:top w:w="20" w:type="dxa"/>
              <w:left w:w="20" w:type="dxa"/>
              <w:bottom w:w="20" w:type="dxa"/>
              <w:right w:w="20" w:type="dxa"/>
            </w:tcMar>
            <w:vAlign w:val="center"/>
          </w:tcPr>
          <w:p w14:paraId="7D33079A" w14:textId="77777777" w:rsidR="00794A48" w:rsidRPr="00AD1FB4" w:rsidRDefault="00794A48" w:rsidP="00903F7D">
            <w:pPr>
              <w:pStyle w:val="rowtabella0"/>
              <w:rPr>
                <w:color w:val="002060"/>
              </w:rPr>
            </w:pPr>
            <w:r w:rsidRPr="00AD1FB4">
              <w:rPr>
                <w:color w:val="002060"/>
              </w:rPr>
              <w:t>VIA DELLO STADIO</w:t>
            </w:r>
          </w:p>
        </w:tc>
      </w:tr>
      <w:tr w:rsidR="00794A48" w:rsidRPr="00AD1FB4" w14:paraId="4D2D6AB4" w14:textId="77777777" w:rsidTr="00903F7D">
        <w:trPr>
          <w:trHeight w:val="165"/>
        </w:trPr>
        <w:tc>
          <w:tcPr>
            <w:tcW w:w="2013" w:type="dxa"/>
            <w:tcBorders>
              <w:left w:val="outset" w:sz="6" w:space="0" w:color="auto"/>
              <w:bottom w:val="outset" w:sz="6" w:space="0" w:color="auto"/>
              <w:right w:val="nil"/>
            </w:tcBorders>
            <w:tcMar>
              <w:top w:w="20" w:type="dxa"/>
              <w:left w:w="20" w:type="dxa"/>
              <w:bottom w:w="20" w:type="dxa"/>
              <w:right w:w="20" w:type="dxa"/>
            </w:tcMar>
            <w:vAlign w:val="center"/>
          </w:tcPr>
          <w:p w14:paraId="052D5D73" w14:textId="77777777" w:rsidR="00794A48" w:rsidRPr="00AD1FB4" w:rsidRDefault="00794A48" w:rsidP="00903F7D">
            <w:pPr>
              <w:pStyle w:val="rowtabella0"/>
              <w:rPr>
                <w:color w:val="002060"/>
              </w:rPr>
            </w:pPr>
            <w:r w:rsidRPr="004C2C2F">
              <w:rPr>
                <w:color w:val="002060"/>
              </w:rPr>
              <w:t>POL.CAGLI SPORT ASSOCIATI</w:t>
            </w:r>
          </w:p>
        </w:tc>
        <w:tc>
          <w:tcPr>
            <w:tcW w:w="2012" w:type="dxa"/>
            <w:tcBorders>
              <w:left w:val="nil"/>
              <w:bottom w:val="outset" w:sz="6" w:space="0" w:color="auto"/>
              <w:right w:val="outset" w:sz="6" w:space="0" w:color="auto"/>
            </w:tcBorders>
            <w:tcMar>
              <w:top w:w="20" w:type="dxa"/>
              <w:left w:w="20" w:type="dxa"/>
              <w:bottom w:w="20" w:type="dxa"/>
              <w:right w:w="20" w:type="dxa"/>
            </w:tcMar>
            <w:vAlign w:val="center"/>
          </w:tcPr>
          <w:p w14:paraId="3866ADB0" w14:textId="77777777" w:rsidR="00794A48" w:rsidRPr="00AD1FB4" w:rsidRDefault="00794A48" w:rsidP="00903F7D">
            <w:pPr>
              <w:pStyle w:val="rowtabella0"/>
              <w:rPr>
                <w:color w:val="002060"/>
              </w:rPr>
            </w:pPr>
            <w:r w:rsidRPr="004C2C2F">
              <w:rPr>
                <w:color w:val="002060"/>
              </w:rPr>
              <w:t>AUDAX 1970 S.ANGELO</w:t>
            </w:r>
          </w:p>
        </w:tc>
        <w:tc>
          <w:tcPr>
            <w:tcW w:w="385" w:type="dxa"/>
            <w:tcBorders>
              <w:left w:val="nil"/>
              <w:bottom w:val="outset" w:sz="6" w:space="0" w:color="auto"/>
              <w:right w:val="outset" w:sz="6" w:space="0" w:color="auto"/>
            </w:tcBorders>
            <w:tcMar>
              <w:top w:w="20" w:type="dxa"/>
              <w:left w:w="20" w:type="dxa"/>
              <w:bottom w:w="20" w:type="dxa"/>
              <w:right w:w="20" w:type="dxa"/>
            </w:tcMar>
            <w:vAlign w:val="center"/>
          </w:tcPr>
          <w:p w14:paraId="56221985" w14:textId="77777777" w:rsidR="00794A48" w:rsidRPr="00AD1FB4" w:rsidRDefault="00794A48" w:rsidP="00903F7D">
            <w:pPr>
              <w:pStyle w:val="rowtabella0"/>
              <w:jc w:val="center"/>
              <w:rPr>
                <w:color w:val="002060"/>
              </w:rPr>
            </w:pPr>
            <w:r w:rsidRPr="004C2C2F">
              <w:rPr>
                <w:color w:val="002060"/>
              </w:rPr>
              <w:t>R</w:t>
            </w:r>
          </w:p>
        </w:tc>
        <w:tc>
          <w:tcPr>
            <w:tcW w:w="898" w:type="dxa"/>
            <w:tcBorders>
              <w:left w:val="nil"/>
              <w:bottom w:val="outset" w:sz="6" w:space="0" w:color="auto"/>
              <w:right w:val="outset" w:sz="6" w:space="0" w:color="auto"/>
            </w:tcBorders>
            <w:tcMar>
              <w:top w:w="20" w:type="dxa"/>
              <w:left w:w="20" w:type="dxa"/>
              <w:bottom w:w="20" w:type="dxa"/>
              <w:right w:w="20" w:type="dxa"/>
            </w:tcMar>
            <w:vAlign w:val="center"/>
          </w:tcPr>
          <w:p w14:paraId="7539E253" w14:textId="77777777" w:rsidR="00794A48" w:rsidRPr="00AD1FB4" w:rsidRDefault="00794A48" w:rsidP="00903F7D">
            <w:pPr>
              <w:pStyle w:val="rowtabella0"/>
              <w:rPr>
                <w:color w:val="002060"/>
              </w:rPr>
            </w:pPr>
            <w:r w:rsidRPr="004C2C2F">
              <w:rPr>
                <w:color w:val="002060"/>
              </w:rPr>
              <w:t>2</w:t>
            </w:r>
            <w:r>
              <w:rPr>
                <w:color w:val="002060"/>
              </w:rPr>
              <w:t>8</w:t>
            </w:r>
            <w:r w:rsidRPr="004C2C2F">
              <w:rPr>
                <w:color w:val="002060"/>
              </w:rPr>
              <w:t>/11/2024 1</w:t>
            </w:r>
            <w:r>
              <w:rPr>
                <w:color w:val="002060"/>
              </w:rPr>
              <w:t>8</w:t>
            </w:r>
            <w:r w:rsidRPr="004C2C2F">
              <w:rPr>
                <w:color w:val="002060"/>
              </w:rPr>
              <w:t>:30</w:t>
            </w:r>
          </w:p>
        </w:tc>
        <w:tc>
          <w:tcPr>
            <w:tcW w:w="1198" w:type="dxa"/>
            <w:tcBorders>
              <w:left w:val="nil"/>
              <w:bottom w:val="outset" w:sz="6" w:space="0" w:color="auto"/>
              <w:right w:val="outset" w:sz="6" w:space="0" w:color="auto"/>
            </w:tcBorders>
            <w:tcMar>
              <w:top w:w="20" w:type="dxa"/>
              <w:left w:w="20" w:type="dxa"/>
              <w:bottom w:w="20" w:type="dxa"/>
              <w:right w:w="20" w:type="dxa"/>
            </w:tcMar>
            <w:vAlign w:val="center"/>
          </w:tcPr>
          <w:p w14:paraId="48AC7048" w14:textId="77777777" w:rsidR="00794A48" w:rsidRPr="00AD1FB4" w:rsidRDefault="00794A48" w:rsidP="00903F7D">
            <w:pPr>
              <w:pStyle w:val="rowtabella0"/>
              <w:rPr>
                <w:color w:val="002060"/>
              </w:rPr>
            </w:pPr>
            <w:r w:rsidRPr="004C2C2F">
              <w:rPr>
                <w:color w:val="002060"/>
              </w:rPr>
              <w:t>5455 PALESTRA PANICHI PIERETTI C5</w:t>
            </w:r>
          </w:p>
        </w:tc>
        <w:tc>
          <w:tcPr>
            <w:tcW w:w="1552" w:type="dxa"/>
            <w:tcBorders>
              <w:left w:val="nil"/>
              <w:bottom w:val="outset" w:sz="6" w:space="0" w:color="auto"/>
              <w:right w:val="outset" w:sz="6" w:space="0" w:color="auto"/>
            </w:tcBorders>
            <w:tcMar>
              <w:top w:w="20" w:type="dxa"/>
              <w:left w:w="20" w:type="dxa"/>
              <w:bottom w:w="20" w:type="dxa"/>
              <w:right w:w="20" w:type="dxa"/>
            </w:tcMar>
            <w:vAlign w:val="center"/>
          </w:tcPr>
          <w:p w14:paraId="1A5C43D0" w14:textId="77777777" w:rsidR="00794A48" w:rsidRPr="00AD1FB4" w:rsidRDefault="00794A48" w:rsidP="00903F7D">
            <w:pPr>
              <w:pStyle w:val="rowtabella0"/>
              <w:rPr>
                <w:color w:val="002060"/>
              </w:rPr>
            </w:pPr>
            <w:r w:rsidRPr="004C2C2F">
              <w:rPr>
                <w:color w:val="002060"/>
              </w:rPr>
              <w:t>CAGLI</w:t>
            </w:r>
          </w:p>
        </w:tc>
        <w:tc>
          <w:tcPr>
            <w:tcW w:w="1542" w:type="dxa"/>
            <w:tcBorders>
              <w:left w:val="nil"/>
              <w:bottom w:val="outset" w:sz="6" w:space="0" w:color="auto"/>
              <w:right w:val="outset" w:sz="6" w:space="0" w:color="auto"/>
            </w:tcBorders>
            <w:tcMar>
              <w:top w:w="20" w:type="dxa"/>
              <w:left w:w="20" w:type="dxa"/>
              <w:bottom w:w="20" w:type="dxa"/>
              <w:right w:w="20" w:type="dxa"/>
            </w:tcMar>
            <w:vAlign w:val="center"/>
          </w:tcPr>
          <w:p w14:paraId="60A24B3E" w14:textId="77777777" w:rsidR="00794A48" w:rsidRPr="00AD1FB4" w:rsidRDefault="00794A48" w:rsidP="00903F7D">
            <w:pPr>
              <w:pStyle w:val="rowtabella0"/>
              <w:rPr>
                <w:color w:val="002060"/>
              </w:rPr>
            </w:pPr>
            <w:r w:rsidRPr="004C2C2F">
              <w:rPr>
                <w:color w:val="002060"/>
              </w:rPr>
              <w:t>VIA BRAMANTE</w:t>
            </w:r>
          </w:p>
        </w:tc>
      </w:tr>
    </w:tbl>
    <w:p w14:paraId="62636BC8" w14:textId="77777777" w:rsidR="00794A48" w:rsidRPr="00DC1967" w:rsidRDefault="00794A48" w:rsidP="00794A48">
      <w:pPr>
        <w:pStyle w:val="breakline"/>
        <w:rPr>
          <w:rFonts w:eastAsiaTheme="minorEastAsia"/>
          <w:color w:val="002060"/>
        </w:rPr>
      </w:pPr>
    </w:p>
    <w:p w14:paraId="1B2AC32E" w14:textId="77777777" w:rsidR="00794A48" w:rsidRPr="00DC1967" w:rsidRDefault="00794A48" w:rsidP="00794A48">
      <w:pPr>
        <w:pStyle w:val="titolocampionato0"/>
        <w:shd w:val="clear" w:color="auto" w:fill="CCCCCC"/>
        <w:spacing w:before="80" w:after="40"/>
        <w:rPr>
          <w:color w:val="002060"/>
        </w:rPr>
      </w:pPr>
      <w:r w:rsidRPr="00DC1967">
        <w:rPr>
          <w:color w:val="002060"/>
        </w:rPr>
        <w:t>COPPA MARCHE C5 GIOV.SIMI FEMM</w:t>
      </w:r>
    </w:p>
    <w:p w14:paraId="528E8849" w14:textId="77777777" w:rsidR="00794A48" w:rsidRPr="00DC1967" w:rsidRDefault="00794A48" w:rsidP="00794A48">
      <w:pPr>
        <w:pStyle w:val="titoloprinc0"/>
        <w:rPr>
          <w:color w:val="002060"/>
        </w:rPr>
      </w:pPr>
      <w:r w:rsidRPr="00DC1967">
        <w:rPr>
          <w:color w:val="002060"/>
        </w:rPr>
        <w:t>VARIAZIONI AL PROGRAMMA GARE</w:t>
      </w:r>
    </w:p>
    <w:p w14:paraId="410F4AC9" w14:textId="77777777" w:rsidR="00794A48" w:rsidRPr="00DC1967" w:rsidRDefault="00794A48" w:rsidP="00794A48">
      <w:pPr>
        <w:pStyle w:val="breakline"/>
        <w:rPr>
          <w:color w:val="002060"/>
        </w:rPr>
      </w:pPr>
    </w:p>
    <w:p w14:paraId="02B4DAF0" w14:textId="77777777" w:rsidR="00794A48" w:rsidRPr="00DC1967" w:rsidRDefault="00794A48" w:rsidP="00794A48">
      <w:pPr>
        <w:pStyle w:val="breakline"/>
        <w:rPr>
          <w:color w:val="002060"/>
        </w:rPr>
      </w:pPr>
    </w:p>
    <w:p w14:paraId="0D9FAFEC" w14:textId="77777777" w:rsidR="00794A48" w:rsidRPr="00DC1967" w:rsidRDefault="00794A48" w:rsidP="00794A48">
      <w:pPr>
        <w:pStyle w:val="sottotitolocampionato10"/>
        <w:rPr>
          <w:color w:val="002060"/>
        </w:rPr>
      </w:pPr>
      <w:r w:rsidRPr="00DC196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B04960" w:rsidRPr="00DC1967" w14:paraId="625EADDB" w14:textId="77777777" w:rsidTr="00903F7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2CABC7" w14:textId="77777777" w:rsidR="00794A48" w:rsidRPr="00DC1967" w:rsidRDefault="00794A48" w:rsidP="00903F7D">
            <w:pPr>
              <w:pStyle w:val="headertabella0"/>
              <w:rPr>
                <w:color w:val="002060"/>
              </w:rPr>
            </w:pPr>
            <w:r w:rsidRPr="00DC1967">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C6D03A" w14:textId="77777777" w:rsidR="00794A48" w:rsidRPr="00DC1967" w:rsidRDefault="00794A48" w:rsidP="00903F7D">
            <w:pPr>
              <w:pStyle w:val="headertabella0"/>
              <w:rPr>
                <w:color w:val="002060"/>
              </w:rPr>
            </w:pPr>
            <w:r w:rsidRPr="00DC1967">
              <w:rPr>
                <w:color w:val="002060"/>
              </w:rPr>
              <w:t xml:space="preserve">N° </w:t>
            </w:r>
            <w:proofErr w:type="spellStart"/>
            <w:r w:rsidRPr="00DC1967">
              <w:rPr>
                <w:color w:val="002060"/>
              </w:rPr>
              <w:t>Gior</w:t>
            </w:r>
            <w:proofErr w:type="spellEnd"/>
            <w:r w:rsidRPr="00DC1967">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2F203A" w14:textId="77777777" w:rsidR="00794A48" w:rsidRPr="00DC1967" w:rsidRDefault="00794A48" w:rsidP="00903F7D">
            <w:pPr>
              <w:pStyle w:val="headertabella0"/>
              <w:rPr>
                <w:color w:val="002060"/>
              </w:rPr>
            </w:pPr>
            <w:r w:rsidRPr="00DC1967">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F44523" w14:textId="77777777" w:rsidR="00794A48" w:rsidRPr="00DC1967" w:rsidRDefault="00794A48" w:rsidP="00903F7D">
            <w:pPr>
              <w:pStyle w:val="headertabella0"/>
              <w:rPr>
                <w:color w:val="002060"/>
              </w:rPr>
            </w:pPr>
            <w:r w:rsidRPr="00DC196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D110D" w14:textId="77777777" w:rsidR="00794A48" w:rsidRPr="00DC1967" w:rsidRDefault="00794A48" w:rsidP="00903F7D">
            <w:pPr>
              <w:pStyle w:val="headertabella0"/>
              <w:rPr>
                <w:color w:val="002060"/>
              </w:rPr>
            </w:pPr>
            <w:r w:rsidRPr="00DC1967">
              <w:rPr>
                <w:color w:val="002060"/>
              </w:rPr>
              <w:t xml:space="preserve">Data </w:t>
            </w:r>
            <w:proofErr w:type="spellStart"/>
            <w:r w:rsidRPr="00DC1967">
              <w:rPr>
                <w:color w:val="002060"/>
              </w:rPr>
              <w:t>Orig</w:t>
            </w:r>
            <w:proofErr w:type="spellEnd"/>
            <w:r w:rsidRPr="00DC196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4088C" w14:textId="77777777" w:rsidR="00794A48" w:rsidRPr="00DC1967" w:rsidRDefault="00794A48" w:rsidP="00903F7D">
            <w:pPr>
              <w:pStyle w:val="headertabella0"/>
              <w:rPr>
                <w:color w:val="002060"/>
              </w:rPr>
            </w:pPr>
            <w:r w:rsidRPr="00DC196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D8C132" w14:textId="77777777" w:rsidR="00794A48" w:rsidRPr="00DC1967" w:rsidRDefault="00794A48" w:rsidP="00903F7D">
            <w:pPr>
              <w:pStyle w:val="headertabella0"/>
              <w:rPr>
                <w:color w:val="002060"/>
              </w:rPr>
            </w:pPr>
            <w:r w:rsidRPr="00DC1967">
              <w:rPr>
                <w:color w:val="002060"/>
              </w:rPr>
              <w:t xml:space="preserve">Ora </w:t>
            </w:r>
            <w:proofErr w:type="spellStart"/>
            <w:r w:rsidRPr="00DC1967">
              <w:rPr>
                <w:color w:val="002060"/>
              </w:rPr>
              <w:t>Orig</w:t>
            </w:r>
            <w:proofErr w:type="spellEnd"/>
            <w:r w:rsidRPr="00DC1967">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7868F0" w14:textId="77777777" w:rsidR="00794A48" w:rsidRPr="00DC1967" w:rsidRDefault="00794A48" w:rsidP="00903F7D">
            <w:pPr>
              <w:pStyle w:val="headertabella0"/>
              <w:rPr>
                <w:color w:val="002060"/>
              </w:rPr>
            </w:pPr>
            <w:r w:rsidRPr="00DC1967">
              <w:rPr>
                <w:color w:val="002060"/>
              </w:rPr>
              <w:t>Impianto</w:t>
            </w:r>
          </w:p>
        </w:tc>
      </w:tr>
      <w:tr w:rsidR="00B04960" w:rsidRPr="00DC1967" w14:paraId="0240B33D" w14:textId="77777777" w:rsidTr="00903F7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08F56" w14:textId="77777777" w:rsidR="00794A48" w:rsidRPr="00B04960" w:rsidRDefault="00794A48" w:rsidP="00903F7D">
            <w:pPr>
              <w:pStyle w:val="rowtabella0"/>
              <w:rPr>
                <w:color w:val="002060"/>
                <w:highlight w:val="yellow"/>
              </w:rPr>
            </w:pPr>
            <w:r w:rsidRPr="00B04960">
              <w:rPr>
                <w:color w:val="002060"/>
                <w:highlight w:val="yellow"/>
              </w:rPr>
              <w:t>06/11/2024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7BBD8" w14:textId="77777777" w:rsidR="00794A48" w:rsidRPr="00B04960" w:rsidRDefault="00794A48" w:rsidP="00903F7D">
            <w:pPr>
              <w:pStyle w:val="rowtabella0"/>
              <w:jc w:val="center"/>
              <w:rPr>
                <w:color w:val="002060"/>
                <w:highlight w:val="yellow"/>
              </w:rPr>
            </w:pPr>
            <w:r w:rsidRPr="00B04960">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E3300" w14:textId="77777777" w:rsidR="00794A48" w:rsidRPr="00B04960" w:rsidRDefault="00794A48" w:rsidP="00903F7D">
            <w:pPr>
              <w:pStyle w:val="rowtabella0"/>
              <w:rPr>
                <w:color w:val="002060"/>
                <w:highlight w:val="yellow"/>
              </w:rPr>
            </w:pPr>
            <w:r w:rsidRPr="00B04960">
              <w:rPr>
                <w:color w:val="002060"/>
                <w:highlight w:val="yellow"/>
              </w:rPr>
              <w:t>POLISPORTIVA BOCA S.E.M.</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73F46" w14:textId="77777777" w:rsidR="00794A48" w:rsidRPr="00B04960" w:rsidRDefault="00794A48" w:rsidP="00903F7D">
            <w:pPr>
              <w:pStyle w:val="rowtabella0"/>
              <w:rPr>
                <w:color w:val="002060"/>
                <w:highlight w:val="yellow"/>
              </w:rPr>
            </w:pPr>
            <w:r w:rsidRPr="00B04960">
              <w:rPr>
                <w:color w:val="002060"/>
                <w:highlight w:val="yellow"/>
              </w:rPr>
              <w:t>CITTA DI FALCONARA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323B7" w14:textId="2ED1E2E2" w:rsidR="00794A48" w:rsidRPr="00B04960" w:rsidRDefault="00B04960" w:rsidP="00903F7D">
            <w:pPr>
              <w:rPr>
                <w:rFonts w:ascii="Arial" w:hAnsi="Arial" w:cs="Arial"/>
                <w:color w:val="002060"/>
                <w:sz w:val="12"/>
                <w:szCs w:val="12"/>
              </w:rPr>
            </w:pPr>
            <w:r w:rsidRPr="00B04960">
              <w:rPr>
                <w:rFonts w:ascii="Arial" w:hAnsi="Arial" w:cs="Arial"/>
                <w:color w:val="002060"/>
                <w:sz w:val="12"/>
                <w:szCs w:val="12"/>
              </w:rPr>
              <w:t>02/11/2024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E01AB" w14:textId="77777777" w:rsidR="00794A48" w:rsidRPr="00DC1967" w:rsidRDefault="00794A48" w:rsidP="00903F7D">
            <w:pPr>
              <w:pStyle w:val="rowtabella0"/>
              <w:jc w:val="center"/>
              <w:rPr>
                <w:color w:val="002060"/>
              </w:rPr>
            </w:pPr>
            <w:r w:rsidRPr="00B04960">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2C86D" w14:textId="77777777" w:rsidR="00794A48" w:rsidRPr="00DC1967" w:rsidRDefault="00794A48" w:rsidP="00903F7D">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FC620" w14:textId="77777777" w:rsidR="00794A48" w:rsidRPr="00DC1967" w:rsidRDefault="00794A48" w:rsidP="00903F7D">
            <w:pPr>
              <w:pStyle w:val="rowtabella0"/>
              <w:rPr>
                <w:color w:val="002060"/>
              </w:rPr>
            </w:pPr>
            <w:r w:rsidRPr="00B04960">
              <w:rPr>
                <w:color w:val="002060"/>
                <w:highlight w:val="yellow"/>
              </w:rPr>
              <w:t>TENSOSTRUTTURA S.M.APPARENTE CIVITANOVA MARCHE VIA LORENZO LOTTO</w:t>
            </w:r>
          </w:p>
        </w:tc>
      </w:tr>
    </w:tbl>
    <w:p w14:paraId="0728D726" w14:textId="77777777" w:rsidR="00794A48" w:rsidRPr="00DC1967" w:rsidRDefault="00794A48" w:rsidP="00794A48">
      <w:pPr>
        <w:pStyle w:val="breakline"/>
        <w:rPr>
          <w:rFonts w:eastAsiaTheme="minorEastAsia"/>
          <w:color w:val="002060"/>
        </w:rPr>
      </w:pPr>
    </w:p>
    <w:p w14:paraId="44D271D2" w14:textId="77777777" w:rsidR="00794A48" w:rsidRPr="00DC1967" w:rsidRDefault="00794A48" w:rsidP="00794A48">
      <w:pPr>
        <w:pStyle w:val="breakline"/>
        <w:rPr>
          <w:color w:val="002060"/>
        </w:rPr>
      </w:pPr>
    </w:p>
    <w:p w14:paraId="58656BC8" w14:textId="77777777" w:rsidR="00794A48" w:rsidRPr="00DC1967" w:rsidRDefault="00794A48" w:rsidP="00794A48">
      <w:pPr>
        <w:pStyle w:val="titoloprinc0"/>
        <w:rPr>
          <w:color w:val="002060"/>
        </w:rPr>
      </w:pPr>
      <w:r w:rsidRPr="00DC1967">
        <w:rPr>
          <w:color w:val="002060"/>
        </w:rPr>
        <w:t>RISULTATI</w:t>
      </w:r>
    </w:p>
    <w:p w14:paraId="45E4B4CB" w14:textId="77777777" w:rsidR="00794A48" w:rsidRPr="00DC1967" w:rsidRDefault="00794A48" w:rsidP="00794A48">
      <w:pPr>
        <w:pStyle w:val="breakline"/>
        <w:rPr>
          <w:color w:val="002060"/>
        </w:rPr>
      </w:pPr>
    </w:p>
    <w:p w14:paraId="71F8A11E" w14:textId="77777777" w:rsidR="00794A48" w:rsidRPr="00DC1967" w:rsidRDefault="00794A48" w:rsidP="00794A48">
      <w:pPr>
        <w:pStyle w:val="sottotitolocampionato10"/>
        <w:rPr>
          <w:color w:val="002060"/>
        </w:rPr>
      </w:pPr>
      <w:r w:rsidRPr="00DC1967">
        <w:rPr>
          <w:color w:val="002060"/>
        </w:rPr>
        <w:t>RISULTATI UFFICIALI GARE DEL 26/10/2024</w:t>
      </w:r>
    </w:p>
    <w:p w14:paraId="66921A8D" w14:textId="77777777" w:rsidR="00B626F7" w:rsidRPr="00B626F7" w:rsidRDefault="00B626F7" w:rsidP="00B626F7">
      <w:pPr>
        <w:pStyle w:val="sottotitolocampionato20"/>
        <w:spacing w:before="0" w:beforeAutospacing="0" w:after="0" w:afterAutospacing="0"/>
        <w:rPr>
          <w:rFonts w:ascii="Arial" w:hAnsi="Arial" w:cs="Arial"/>
          <w:color w:val="002060"/>
          <w:sz w:val="20"/>
          <w:szCs w:val="20"/>
        </w:rPr>
      </w:pPr>
      <w:r w:rsidRPr="00B626F7">
        <w:rPr>
          <w:rFonts w:ascii="Arial" w:hAnsi="Arial" w:cs="Arial"/>
          <w:color w:val="002060"/>
          <w:sz w:val="20"/>
          <w:szCs w:val="20"/>
        </w:rPr>
        <w:t>Si trascrivono qui di seguito i risultati ufficiali delle gare disputate</w:t>
      </w:r>
    </w:p>
    <w:p w14:paraId="2F1AB414" w14:textId="77777777" w:rsidR="00794A48" w:rsidRPr="00DC1967" w:rsidRDefault="00794A48" w:rsidP="00794A4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94A48" w:rsidRPr="00DC1967" w14:paraId="36CBEBAD" w14:textId="77777777" w:rsidTr="00903F7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94A48" w:rsidRPr="00DC1967" w14:paraId="4799755A" w14:textId="77777777" w:rsidTr="00903F7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B347D" w14:textId="77777777" w:rsidR="00794A48" w:rsidRPr="00DC1967" w:rsidRDefault="00794A48" w:rsidP="00903F7D">
                  <w:pPr>
                    <w:pStyle w:val="headertabella0"/>
                    <w:rPr>
                      <w:color w:val="002060"/>
                    </w:rPr>
                  </w:pPr>
                  <w:r w:rsidRPr="00DC1967">
                    <w:rPr>
                      <w:color w:val="002060"/>
                    </w:rPr>
                    <w:t>GIRONE A - 2 Giornata - A</w:t>
                  </w:r>
                </w:p>
              </w:tc>
            </w:tr>
            <w:tr w:rsidR="00794A48" w:rsidRPr="00DC1967" w14:paraId="50369E1E" w14:textId="77777777" w:rsidTr="00903F7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37E4A5" w14:textId="77777777" w:rsidR="00794A48" w:rsidRPr="00DC1967" w:rsidRDefault="00794A48" w:rsidP="00903F7D">
                  <w:pPr>
                    <w:pStyle w:val="rowtabella0"/>
                    <w:rPr>
                      <w:color w:val="002060"/>
                    </w:rPr>
                  </w:pPr>
                  <w:r w:rsidRPr="00DC1967">
                    <w:rPr>
                      <w:color w:val="002060"/>
                    </w:rPr>
                    <w:t>CITTA DI FALCONARA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4B7DD0" w14:textId="77777777" w:rsidR="00794A48" w:rsidRPr="00DC1967" w:rsidRDefault="00794A48" w:rsidP="00903F7D">
                  <w:pPr>
                    <w:pStyle w:val="rowtabella0"/>
                    <w:rPr>
                      <w:color w:val="002060"/>
                    </w:rPr>
                  </w:pPr>
                  <w:r w:rsidRPr="00DC1967">
                    <w:rPr>
                      <w:color w:val="002060"/>
                    </w:rPr>
                    <w:t>- GROTTACCIA 2005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264F4E" w14:textId="77777777" w:rsidR="00794A48" w:rsidRPr="00DC1967" w:rsidRDefault="00794A48" w:rsidP="00903F7D">
                  <w:pPr>
                    <w:pStyle w:val="rowtabella0"/>
                    <w:jc w:val="center"/>
                    <w:rPr>
                      <w:color w:val="002060"/>
                    </w:rPr>
                  </w:pPr>
                  <w:r w:rsidRPr="00DC1967">
                    <w:rPr>
                      <w:color w:val="002060"/>
                    </w:rPr>
                    <w:t>8 - 1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BD4CC3" w14:textId="77777777" w:rsidR="00794A48" w:rsidRPr="00DC1967" w:rsidRDefault="00794A48" w:rsidP="00903F7D">
                  <w:pPr>
                    <w:pStyle w:val="rowtabella0"/>
                    <w:jc w:val="center"/>
                    <w:rPr>
                      <w:color w:val="002060"/>
                    </w:rPr>
                  </w:pPr>
                  <w:r w:rsidRPr="00DC1967">
                    <w:rPr>
                      <w:color w:val="002060"/>
                    </w:rPr>
                    <w:t> </w:t>
                  </w:r>
                </w:p>
              </w:tc>
            </w:tr>
            <w:tr w:rsidR="00794A48" w:rsidRPr="00DC1967" w14:paraId="303FB1C5" w14:textId="77777777" w:rsidTr="00903F7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5CD776" w14:textId="77777777" w:rsidR="00794A48" w:rsidRPr="00DC1967" w:rsidRDefault="00794A48" w:rsidP="00903F7D">
                  <w:pPr>
                    <w:pStyle w:val="rowtabella0"/>
                    <w:rPr>
                      <w:color w:val="002060"/>
                    </w:rPr>
                  </w:pPr>
                  <w:r w:rsidRPr="00DC1967">
                    <w:rPr>
                      <w:color w:val="002060"/>
                    </w:rPr>
                    <w:t>POLISPORTIVA BOCA S.E.M.</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C2BFA8" w14:textId="77777777" w:rsidR="00794A48" w:rsidRPr="00DC1967" w:rsidRDefault="00794A48" w:rsidP="00903F7D">
                  <w:pPr>
                    <w:pStyle w:val="rowtabella0"/>
                    <w:rPr>
                      <w:color w:val="002060"/>
                    </w:rPr>
                  </w:pPr>
                  <w:r w:rsidRPr="00DC1967">
                    <w:rPr>
                      <w:color w:val="002060"/>
                    </w:rPr>
                    <w:t>- MONTELUPONESE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3F582F" w14:textId="77777777" w:rsidR="00794A48" w:rsidRPr="00DC1967" w:rsidRDefault="00794A48" w:rsidP="00903F7D">
                  <w:pPr>
                    <w:pStyle w:val="rowtabella0"/>
                    <w:jc w:val="center"/>
                    <w:rPr>
                      <w:color w:val="002060"/>
                    </w:rPr>
                  </w:pPr>
                  <w:r w:rsidRPr="00DC1967">
                    <w:rPr>
                      <w:color w:val="002060"/>
                    </w:rPr>
                    <w:t>8 - 0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270034" w14:textId="77777777" w:rsidR="00794A48" w:rsidRPr="00DC1967" w:rsidRDefault="00794A48" w:rsidP="00903F7D">
                  <w:pPr>
                    <w:pStyle w:val="rowtabella0"/>
                    <w:jc w:val="center"/>
                    <w:rPr>
                      <w:color w:val="002060"/>
                    </w:rPr>
                  </w:pPr>
                  <w:r w:rsidRPr="00DC1967">
                    <w:rPr>
                      <w:color w:val="002060"/>
                    </w:rPr>
                    <w:t> </w:t>
                  </w:r>
                </w:p>
              </w:tc>
            </w:tr>
          </w:tbl>
          <w:p w14:paraId="1693951B" w14:textId="77777777" w:rsidR="00794A48" w:rsidRPr="00DC1967" w:rsidRDefault="00794A48" w:rsidP="00903F7D">
            <w:pPr>
              <w:rPr>
                <w:color w:val="002060"/>
              </w:rPr>
            </w:pPr>
          </w:p>
        </w:tc>
      </w:tr>
    </w:tbl>
    <w:p w14:paraId="481D0E89" w14:textId="77777777" w:rsidR="00794A48" w:rsidRPr="00DC1967" w:rsidRDefault="00794A48" w:rsidP="00794A48">
      <w:pPr>
        <w:pStyle w:val="breakline"/>
        <w:rPr>
          <w:rFonts w:eastAsiaTheme="minorEastAsia"/>
          <w:color w:val="002060"/>
        </w:rPr>
      </w:pPr>
    </w:p>
    <w:p w14:paraId="1DC36A93" w14:textId="77777777" w:rsidR="00794A48" w:rsidRPr="00DC1967" w:rsidRDefault="00794A48" w:rsidP="00794A48">
      <w:pPr>
        <w:pStyle w:val="breakline"/>
        <w:rPr>
          <w:color w:val="002060"/>
        </w:rPr>
      </w:pPr>
    </w:p>
    <w:p w14:paraId="6CDC43D8" w14:textId="77777777" w:rsidR="00794A48" w:rsidRPr="00DC1967" w:rsidRDefault="00794A48" w:rsidP="00794A48">
      <w:pPr>
        <w:pStyle w:val="titoloprinc0"/>
        <w:rPr>
          <w:color w:val="002060"/>
        </w:rPr>
      </w:pPr>
      <w:r w:rsidRPr="00DC1967">
        <w:rPr>
          <w:color w:val="002060"/>
        </w:rPr>
        <w:t>GIUDICE SPORTIVO</w:t>
      </w:r>
    </w:p>
    <w:p w14:paraId="5923A962" w14:textId="77777777" w:rsidR="00794A48" w:rsidRPr="00DC1967" w:rsidRDefault="00794A48" w:rsidP="00794A48">
      <w:pPr>
        <w:pStyle w:val="diffida"/>
        <w:rPr>
          <w:color w:val="002060"/>
        </w:rPr>
      </w:pPr>
      <w:r w:rsidRPr="00DC1967">
        <w:rPr>
          <w:color w:val="002060"/>
        </w:rPr>
        <w:t>Il Giudice Sportivo Avv. Agnese Lazzaretti, con l'assistenza del segretario Angelo Castellana, nella seduta del 30/10/2024, ha adottato le decisioni che di seguito integralmente si riportano:</w:t>
      </w:r>
    </w:p>
    <w:p w14:paraId="4825EE71" w14:textId="77777777" w:rsidR="00794A48" w:rsidRPr="00DC1967" w:rsidRDefault="00794A48" w:rsidP="00794A48">
      <w:pPr>
        <w:pStyle w:val="titolo10"/>
        <w:rPr>
          <w:color w:val="002060"/>
        </w:rPr>
      </w:pPr>
      <w:r w:rsidRPr="00DC1967">
        <w:rPr>
          <w:color w:val="002060"/>
        </w:rPr>
        <w:t xml:space="preserve">GARE DEL 26/10/2024 </w:t>
      </w:r>
    </w:p>
    <w:p w14:paraId="723936B8" w14:textId="77777777" w:rsidR="00794A48" w:rsidRPr="00DC1967" w:rsidRDefault="00794A48" w:rsidP="00794A48">
      <w:pPr>
        <w:pStyle w:val="titolo7a"/>
        <w:rPr>
          <w:color w:val="002060"/>
        </w:rPr>
      </w:pPr>
      <w:r w:rsidRPr="00DC1967">
        <w:rPr>
          <w:color w:val="002060"/>
        </w:rPr>
        <w:t xml:space="preserve">PROVVEDIMENTI DISCIPLINARI </w:t>
      </w:r>
    </w:p>
    <w:p w14:paraId="17F53099" w14:textId="77777777" w:rsidR="00794A48" w:rsidRPr="00DC1967" w:rsidRDefault="00794A48" w:rsidP="00794A48">
      <w:pPr>
        <w:pStyle w:val="titolo7b0"/>
        <w:rPr>
          <w:color w:val="002060"/>
        </w:rPr>
      </w:pPr>
      <w:r w:rsidRPr="00DC1967">
        <w:rPr>
          <w:color w:val="002060"/>
        </w:rPr>
        <w:t xml:space="preserve">In base alle risultanze degli atti ufficiali sono state deliberate le seguenti sanzioni disciplinari. </w:t>
      </w:r>
    </w:p>
    <w:p w14:paraId="34562BE2" w14:textId="77777777" w:rsidR="00794A48" w:rsidRPr="00DC1967" w:rsidRDefault="00794A48" w:rsidP="00794A48">
      <w:pPr>
        <w:pStyle w:val="titolo30"/>
        <w:rPr>
          <w:color w:val="002060"/>
        </w:rPr>
      </w:pPr>
      <w:r w:rsidRPr="00DC1967">
        <w:rPr>
          <w:color w:val="002060"/>
        </w:rPr>
        <w:t xml:space="preserve">CALCIATORI NON ESPULSI </w:t>
      </w:r>
    </w:p>
    <w:p w14:paraId="68DE4FD2" w14:textId="77777777" w:rsidR="00794A48" w:rsidRPr="00DC1967" w:rsidRDefault="00794A48" w:rsidP="00794A48">
      <w:pPr>
        <w:pStyle w:val="titolo20"/>
        <w:rPr>
          <w:color w:val="002060"/>
        </w:rPr>
      </w:pPr>
      <w:r w:rsidRPr="00DC196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94A48" w:rsidRPr="00DC1967" w14:paraId="08F57100" w14:textId="77777777" w:rsidTr="00903F7D">
        <w:tc>
          <w:tcPr>
            <w:tcW w:w="2200" w:type="dxa"/>
            <w:tcMar>
              <w:top w:w="20" w:type="dxa"/>
              <w:left w:w="20" w:type="dxa"/>
              <w:bottom w:w="20" w:type="dxa"/>
              <w:right w:w="20" w:type="dxa"/>
            </w:tcMar>
            <w:vAlign w:val="center"/>
            <w:hideMark/>
          </w:tcPr>
          <w:p w14:paraId="33A91982" w14:textId="77777777" w:rsidR="00794A48" w:rsidRPr="00DC1967" w:rsidRDefault="00794A48" w:rsidP="00903F7D">
            <w:pPr>
              <w:pStyle w:val="movimento"/>
              <w:rPr>
                <w:color w:val="002060"/>
              </w:rPr>
            </w:pPr>
            <w:r w:rsidRPr="00DC1967">
              <w:rPr>
                <w:color w:val="002060"/>
              </w:rPr>
              <w:t>LUCHETTI CAMILLA</w:t>
            </w:r>
          </w:p>
        </w:tc>
        <w:tc>
          <w:tcPr>
            <w:tcW w:w="2200" w:type="dxa"/>
            <w:tcMar>
              <w:top w:w="20" w:type="dxa"/>
              <w:left w:w="20" w:type="dxa"/>
              <w:bottom w:w="20" w:type="dxa"/>
              <w:right w:w="20" w:type="dxa"/>
            </w:tcMar>
            <w:vAlign w:val="center"/>
            <w:hideMark/>
          </w:tcPr>
          <w:p w14:paraId="7944717B" w14:textId="77777777" w:rsidR="00794A48" w:rsidRPr="00DC1967" w:rsidRDefault="00794A48" w:rsidP="00903F7D">
            <w:pPr>
              <w:pStyle w:val="movimento2"/>
              <w:rPr>
                <w:color w:val="002060"/>
              </w:rPr>
            </w:pPr>
            <w:r w:rsidRPr="00DC1967">
              <w:rPr>
                <w:color w:val="002060"/>
              </w:rPr>
              <w:t xml:space="preserve">(MONTELUPONESE) </w:t>
            </w:r>
          </w:p>
        </w:tc>
        <w:tc>
          <w:tcPr>
            <w:tcW w:w="800" w:type="dxa"/>
            <w:tcMar>
              <w:top w:w="20" w:type="dxa"/>
              <w:left w:w="20" w:type="dxa"/>
              <w:bottom w:w="20" w:type="dxa"/>
              <w:right w:w="20" w:type="dxa"/>
            </w:tcMar>
            <w:vAlign w:val="center"/>
            <w:hideMark/>
          </w:tcPr>
          <w:p w14:paraId="51C2730B" w14:textId="77777777" w:rsidR="00794A48" w:rsidRPr="00DC1967" w:rsidRDefault="00794A48" w:rsidP="00903F7D">
            <w:pPr>
              <w:pStyle w:val="movimento"/>
              <w:rPr>
                <w:color w:val="002060"/>
              </w:rPr>
            </w:pPr>
            <w:r w:rsidRPr="00DC1967">
              <w:rPr>
                <w:color w:val="002060"/>
              </w:rPr>
              <w:t> </w:t>
            </w:r>
          </w:p>
        </w:tc>
        <w:tc>
          <w:tcPr>
            <w:tcW w:w="2200" w:type="dxa"/>
            <w:tcMar>
              <w:top w:w="20" w:type="dxa"/>
              <w:left w:w="20" w:type="dxa"/>
              <w:bottom w:w="20" w:type="dxa"/>
              <w:right w:w="20" w:type="dxa"/>
            </w:tcMar>
            <w:vAlign w:val="center"/>
            <w:hideMark/>
          </w:tcPr>
          <w:p w14:paraId="2BC45479" w14:textId="77777777" w:rsidR="00794A48" w:rsidRPr="00DC1967" w:rsidRDefault="00794A48" w:rsidP="00903F7D">
            <w:pPr>
              <w:pStyle w:val="movimento"/>
              <w:rPr>
                <w:color w:val="002060"/>
              </w:rPr>
            </w:pPr>
            <w:r w:rsidRPr="00DC1967">
              <w:rPr>
                <w:color w:val="002060"/>
              </w:rPr>
              <w:t>BERDINI SIBILLA</w:t>
            </w:r>
          </w:p>
        </w:tc>
        <w:tc>
          <w:tcPr>
            <w:tcW w:w="2200" w:type="dxa"/>
            <w:tcMar>
              <w:top w:w="20" w:type="dxa"/>
              <w:left w:w="20" w:type="dxa"/>
              <w:bottom w:w="20" w:type="dxa"/>
              <w:right w:w="20" w:type="dxa"/>
            </w:tcMar>
            <w:vAlign w:val="center"/>
            <w:hideMark/>
          </w:tcPr>
          <w:p w14:paraId="25E979E1" w14:textId="77777777" w:rsidR="00794A48" w:rsidRPr="00DC1967" w:rsidRDefault="00794A48" w:rsidP="00903F7D">
            <w:pPr>
              <w:pStyle w:val="movimento2"/>
              <w:rPr>
                <w:color w:val="002060"/>
              </w:rPr>
            </w:pPr>
            <w:r w:rsidRPr="00DC1967">
              <w:rPr>
                <w:color w:val="002060"/>
              </w:rPr>
              <w:t xml:space="preserve">(POLISPORTIVA BOCA S.E.M.) </w:t>
            </w:r>
          </w:p>
        </w:tc>
      </w:tr>
    </w:tbl>
    <w:p w14:paraId="4AFCD2AF" w14:textId="77777777" w:rsidR="00794A48" w:rsidRDefault="00794A48" w:rsidP="00794A48">
      <w:pPr>
        <w:pStyle w:val="breakline"/>
        <w:rPr>
          <w:color w:val="002060"/>
        </w:rPr>
      </w:pPr>
    </w:p>
    <w:p w14:paraId="602B5A90" w14:textId="77777777" w:rsidR="00794A48" w:rsidRPr="00BD581B" w:rsidRDefault="00794A48" w:rsidP="00794A48">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7A3E4217" w14:textId="77777777" w:rsidR="00794A48" w:rsidRPr="00BD581B" w:rsidRDefault="00794A48" w:rsidP="00794A48">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417A6F41" w14:textId="77777777" w:rsidR="00794A48" w:rsidRDefault="00794A48" w:rsidP="00794A48">
      <w:pPr>
        <w:pStyle w:val="breakline"/>
        <w:rPr>
          <w:color w:val="002060"/>
        </w:rPr>
      </w:pPr>
    </w:p>
    <w:p w14:paraId="110AF70B" w14:textId="77777777" w:rsidR="00794A48" w:rsidRDefault="00794A48" w:rsidP="00794A48">
      <w:pPr>
        <w:pStyle w:val="breakline"/>
        <w:rPr>
          <w:color w:val="002060"/>
        </w:rPr>
      </w:pPr>
    </w:p>
    <w:p w14:paraId="6CB42015" w14:textId="77777777" w:rsidR="00794A48" w:rsidRPr="006B1B77" w:rsidRDefault="00794A48" w:rsidP="00794A48">
      <w:pPr>
        <w:pStyle w:val="titoloprinc0"/>
        <w:rPr>
          <w:color w:val="002060"/>
        </w:rPr>
      </w:pPr>
      <w:r w:rsidRPr="006B1B77">
        <w:rPr>
          <w:color w:val="002060"/>
        </w:rPr>
        <w:t>CLASSIFICA</w:t>
      </w:r>
    </w:p>
    <w:p w14:paraId="553FC395" w14:textId="77777777" w:rsidR="00794A48" w:rsidRPr="006B1B77" w:rsidRDefault="00794A48" w:rsidP="00794A48">
      <w:pPr>
        <w:pStyle w:val="breakline"/>
        <w:rPr>
          <w:color w:val="002060"/>
        </w:rPr>
      </w:pPr>
    </w:p>
    <w:p w14:paraId="0A3F1202" w14:textId="77777777" w:rsidR="00794A48" w:rsidRPr="006B1B77" w:rsidRDefault="00794A48" w:rsidP="00794A48">
      <w:pPr>
        <w:pStyle w:val="breakline"/>
        <w:rPr>
          <w:color w:val="002060"/>
        </w:rPr>
      </w:pPr>
    </w:p>
    <w:p w14:paraId="30A29944" w14:textId="77777777" w:rsidR="00794A48" w:rsidRPr="006B1B77" w:rsidRDefault="00794A48" w:rsidP="00794A48">
      <w:pPr>
        <w:pStyle w:val="sottotitolocampionato10"/>
        <w:rPr>
          <w:color w:val="002060"/>
        </w:rPr>
      </w:pPr>
      <w:r w:rsidRPr="006B1B7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94A48" w:rsidRPr="006B1B77" w14:paraId="28B681A4" w14:textId="77777777" w:rsidTr="00903F7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E8491" w14:textId="77777777" w:rsidR="00794A48" w:rsidRPr="006B1B77" w:rsidRDefault="00794A48" w:rsidP="00903F7D">
            <w:pPr>
              <w:pStyle w:val="headertabella0"/>
              <w:rPr>
                <w:color w:val="002060"/>
              </w:rPr>
            </w:pPr>
            <w:r w:rsidRPr="006B1B7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097BA" w14:textId="77777777" w:rsidR="00794A48" w:rsidRPr="006B1B77" w:rsidRDefault="00794A48" w:rsidP="00903F7D">
            <w:pPr>
              <w:pStyle w:val="headertabella0"/>
              <w:rPr>
                <w:color w:val="002060"/>
              </w:rPr>
            </w:pPr>
            <w:r w:rsidRPr="006B1B7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9875F" w14:textId="77777777" w:rsidR="00794A48" w:rsidRPr="006B1B77" w:rsidRDefault="00794A48" w:rsidP="00903F7D">
            <w:pPr>
              <w:pStyle w:val="headertabella0"/>
              <w:rPr>
                <w:color w:val="002060"/>
              </w:rPr>
            </w:pPr>
            <w:r w:rsidRPr="006B1B7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B2852" w14:textId="77777777" w:rsidR="00794A48" w:rsidRPr="006B1B77" w:rsidRDefault="00794A48" w:rsidP="00903F7D">
            <w:pPr>
              <w:pStyle w:val="headertabella0"/>
              <w:rPr>
                <w:color w:val="002060"/>
              </w:rPr>
            </w:pPr>
            <w:r w:rsidRPr="006B1B7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F69F57" w14:textId="77777777" w:rsidR="00794A48" w:rsidRPr="006B1B77" w:rsidRDefault="00794A48" w:rsidP="00903F7D">
            <w:pPr>
              <w:pStyle w:val="headertabella0"/>
              <w:rPr>
                <w:color w:val="002060"/>
              </w:rPr>
            </w:pPr>
            <w:r w:rsidRPr="006B1B7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BA65E" w14:textId="77777777" w:rsidR="00794A48" w:rsidRPr="006B1B77" w:rsidRDefault="00794A48" w:rsidP="00903F7D">
            <w:pPr>
              <w:pStyle w:val="headertabella0"/>
              <w:rPr>
                <w:color w:val="002060"/>
              </w:rPr>
            </w:pPr>
            <w:r w:rsidRPr="006B1B7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3A5537" w14:textId="77777777" w:rsidR="00794A48" w:rsidRPr="006B1B77" w:rsidRDefault="00794A48" w:rsidP="00903F7D">
            <w:pPr>
              <w:pStyle w:val="headertabella0"/>
              <w:rPr>
                <w:color w:val="002060"/>
              </w:rPr>
            </w:pPr>
            <w:r w:rsidRPr="006B1B7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3FC7E" w14:textId="77777777" w:rsidR="00794A48" w:rsidRPr="006B1B77" w:rsidRDefault="00794A48" w:rsidP="00903F7D">
            <w:pPr>
              <w:pStyle w:val="headertabella0"/>
              <w:rPr>
                <w:color w:val="002060"/>
              </w:rPr>
            </w:pPr>
            <w:r w:rsidRPr="006B1B7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A3BA0" w14:textId="77777777" w:rsidR="00794A48" w:rsidRPr="006B1B77" w:rsidRDefault="00794A48" w:rsidP="00903F7D">
            <w:pPr>
              <w:pStyle w:val="headertabella0"/>
              <w:rPr>
                <w:color w:val="002060"/>
              </w:rPr>
            </w:pPr>
            <w:r w:rsidRPr="006B1B7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AE3867" w14:textId="77777777" w:rsidR="00794A48" w:rsidRPr="006B1B77" w:rsidRDefault="00794A48" w:rsidP="00903F7D">
            <w:pPr>
              <w:pStyle w:val="headertabella0"/>
              <w:rPr>
                <w:color w:val="002060"/>
              </w:rPr>
            </w:pPr>
            <w:r w:rsidRPr="006B1B77">
              <w:rPr>
                <w:color w:val="002060"/>
              </w:rPr>
              <w:t>PE</w:t>
            </w:r>
          </w:p>
        </w:tc>
      </w:tr>
      <w:tr w:rsidR="00794A48" w:rsidRPr="006B1B77" w14:paraId="3FD6EEB9"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tcPr>
          <w:p w14:paraId="7C982938" w14:textId="77777777" w:rsidR="00794A48" w:rsidRPr="006B1B77" w:rsidRDefault="00794A48" w:rsidP="00903F7D">
            <w:pPr>
              <w:pStyle w:val="rowtabella0"/>
              <w:rPr>
                <w:color w:val="002060"/>
              </w:rPr>
            </w:pPr>
            <w:r>
              <w:rPr>
                <w:color w:val="002060"/>
              </w:rPr>
              <w:t>CITTA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7255D5" w14:textId="77777777" w:rsidR="00794A48" w:rsidRPr="006B1B77" w:rsidRDefault="00794A48" w:rsidP="00903F7D">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53BC65" w14:textId="77777777" w:rsidR="00794A48" w:rsidRPr="006B1B77" w:rsidRDefault="00794A48" w:rsidP="00903F7D">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6F5DCF" w14:textId="77777777" w:rsidR="00794A48" w:rsidRPr="006B1B77" w:rsidRDefault="00794A48" w:rsidP="00903F7D">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6EB65A" w14:textId="77777777" w:rsidR="00794A48" w:rsidRPr="006B1B77" w:rsidRDefault="00794A48" w:rsidP="00903F7D">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56609A" w14:textId="77777777" w:rsidR="00794A48" w:rsidRPr="006B1B77" w:rsidRDefault="00794A48" w:rsidP="00903F7D">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C4DFD8" w14:textId="77777777" w:rsidR="00794A48" w:rsidRPr="006B1B77" w:rsidRDefault="00794A48" w:rsidP="00903F7D">
            <w:pPr>
              <w:pStyle w:val="rowtabella0"/>
              <w:jc w:val="center"/>
              <w:rPr>
                <w:color w:val="002060"/>
              </w:rPr>
            </w:pPr>
            <w:r>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CC2A86" w14:textId="77777777" w:rsidR="00794A48" w:rsidRPr="006B1B77" w:rsidRDefault="00794A48" w:rsidP="00903F7D">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883457" w14:textId="77777777" w:rsidR="00794A48" w:rsidRPr="006B1B77" w:rsidRDefault="00794A48" w:rsidP="00903F7D">
            <w:pPr>
              <w:pStyle w:val="rowtabella0"/>
              <w:jc w:val="center"/>
              <w:rPr>
                <w:color w:val="002060"/>
              </w:rPr>
            </w:pPr>
            <w:r>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4CC964" w14:textId="77777777" w:rsidR="00794A48" w:rsidRPr="006B1B77" w:rsidRDefault="00794A48" w:rsidP="00903F7D">
            <w:pPr>
              <w:pStyle w:val="rowtabella0"/>
              <w:jc w:val="center"/>
              <w:rPr>
                <w:color w:val="002060"/>
              </w:rPr>
            </w:pPr>
            <w:r>
              <w:rPr>
                <w:color w:val="002060"/>
              </w:rPr>
              <w:t>0</w:t>
            </w:r>
          </w:p>
        </w:tc>
      </w:tr>
      <w:tr w:rsidR="00794A48" w:rsidRPr="006B1B77" w14:paraId="40EC43A6"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tcPr>
          <w:p w14:paraId="3391108A" w14:textId="77777777" w:rsidR="00794A48" w:rsidRPr="006B1B77" w:rsidRDefault="00794A48" w:rsidP="00903F7D">
            <w:pPr>
              <w:pStyle w:val="rowtabella0"/>
              <w:rPr>
                <w:color w:val="002060"/>
              </w:rPr>
            </w:pPr>
            <w:r>
              <w:rPr>
                <w:color w:val="002060"/>
              </w:rPr>
              <w:t>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345619" w14:textId="77777777" w:rsidR="00794A48" w:rsidRPr="006B1B77" w:rsidRDefault="00794A48" w:rsidP="00903F7D">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D7E05C" w14:textId="77777777" w:rsidR="00794A48" w:rsidRPr="006B1B77" w:rsidRDefault="00794A48" w:rsidP="00903F7D">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C71D1C" w14:textId="77777777" w:rsidR="00794A48" w:rsidRPr="006B1B77" w:rsidRDefault="00794A48" w:rsidP="00903F7D">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B4A664" w14:textId="77777777" w:rsidR="00794A48" w:rsidRPr="006B1B77" w:rsidRDefault="00794A48" w:rsidP="00903F7D">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6047D6" w14:textId="77777777" w:rsidR="00794A48" w:rsidRPr="006B1B77" w:rsidRDefault="00794A48" w:rsidP="00903F7D">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B099CF" w14:textId="77777777" w:rsidR="00794A48" w:rsidRPr="006B1B77" w:rsidRDefault="00794A48" w:rsidP="00903F7D">
            <w:pPr>
              <w:pStyle w:val="rowtabella0"/>
              <w:jc w:val="center"/>
              <w:rPr>
                <w:color w:val="002060"/>
              </w:rPr>
            </w:pPr>
            <w:r>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097577" w14:textId="77777777" w:rsidR="00794A48" w:rsidRPr="006B1B77" w:rsidRDefault="00794A48" w:rsidP="00903F7D">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EC12D9" w14:textId="77777777" w:rsidR="00794A48" w:rsidRPr="006B1B77" w:rsidRDefault="00794A48" w:rsidP="00903F7D">
            <w:pPr>
              <w:pStyle w:val="rowtabella0"/>
              <w:jc w:val="center"/>
              <w:rPr>
                <w:color w:val="002060"/>
              </w:rPr>
            </w:pPr>
            <w:r>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9BE6A6" w14:textId="77777777" w:rsidR="00794A48" w:rsidRPr="006B1B77" w:rsidRDefault="00794A48" w:rsidP="00903F7D">
            <w:pPr>
              <w:pStyle w:val="rowtabella0"/>
              <w:jc w:val="center"/>
              <w:rPr>
                <w:color w:val="002060"/>
              </w:rPr>
            </w:pPr>
            <w:r>
              <w:rPr>
                <w:color w:val="002060"/>
              </w:rPr>
              <w:t>0</w:t>
            </w:r>
          </w:p>
        </w:tc>
      </w:tr>
      <w:tr w:rsidR="00794A48" w:rsidRPr="006B1B77" w14:paraId="50E957E7" w14:textId="77777777" w:rsidTr="00903F7D">
        <w:tc>
          <w:tcPr>
            <w:tcW w:w="5640" w:type="dxa"/>
            <w:tcBorders>
              <w:top w:val="nil"/>
              <w:left w:val="outset" w:sz="6" w:space="0" w:color="auto"/>
              <w:bottom w:val="nil"/>
              <w:right w:val="nil"/>
            </w:tcBorders>
            <w:tcMar>
              <w:top w:w="20" w:type="dxa"/>
              <w:left w:w="20" w:type="dxa"/>
              <w:bottom w:w="20" w:type="dxa"/>
              <w:right w:w="20" w:type="dxa"/>
            </w:tcMar>
            <w:vAlign w:val="center"/>
          </w:tcPr>
          <w:p w14:paraId="42EC0CDF" w14:textId="77777777" w:rsidR="00794A48" w:rsidRPr="006B1B77" w:rsidRDefault="00794A48" w:rsidP="00903F7D">
            <w:pPr>
              <w:pStyle w:val="rowtabella0"/>
              <w:rPr>
                <w:color w:val="002060"/>
              </w:rPr>
            </w:pPr>
            <w:r>
              <w:rPr>
                <w:color w:val="002060"/>
              </w:rPr>
              <w:t>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B6B17B" w14:textId="77777777" w:rsidR="00794A48" w:rsidRPr="006B1B77" w:rsidRDefault="00794A48" w:rsidP="00903F7D">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C3C029" w14:textId="77777777" w:rsidR="00794A48" w:rsidRPr="006B1B77" w:rsidRDefault="00794A48" w:rsidP="00903F7D">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AF9DC4" w14:textId="77777777" w:rsidR="00794A48" w:rsidRPr="006B1B77" w:rsidRDefault="00794A48" w:rsidP="00903F7D">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443CDF" w14:textId="77777777" w:rsidR="00794A48" w:rsidRPr="006B1B77" w:rsidRDefault="00794A48" w:rsidP="00903F7D">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E01A98" w14:textId="77777777" w:rsidR="00794A48" w:rsidRPr="006B1B77" w:rsidRDefault="00794A48" w:rsidP="00903F7D">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68FC20" w14:textId="77777777" w:rsidR="00794A48" w:rsidRPr="006B1B77" w:rsidRDefault="00794A48" w:rsidP="00903F7D">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9D5FB1" w14:textId="77777777" w:rsidR="00794A48" w:rsidRPr="006B1B77" w:rsidRDefault="00794A48" w:rsidP="00903F7D">
            <w:pPr>
              <w:pStyle w:val="rowtabella0"/>
              <w:jc w:val="center"/>
              <w:rPr>
                <w:color w:val="002060"/>
              </w:rPr>
            </w:pPr>
            <w:r>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6D041C" w14:textId="77777777" w:rsidR="00794A48" w:rsidRPr="006B1B77" w:rsidRDefault="00794A48" w:rsidP="00903F7D">
            <w:pPr>
              <w:pStyle w:val="rowtabella0"/>
              <w:jc w:val="center"/>
              <w:rPr>
                <w:color w:val="002060"/>
              </w:rPr>
            </w:pPr>
            <w:r>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4374EB" w14:textId="77777777" w:rsidR="00794A48" w:rsidRPr="006B1B77" w:rsidRDefault="00794A48" w:rsidP="00903F7D">
            <w:pPr>
              <w:pStyle w:val="rowtabella0"/>
              <w:jc w:val="center"/>
              <w:rPr>
                <w:color w:val="002060"/>
              </w:rPr>
            </w:pPr>
            <w:r>
              <w:rPr>
                <w:color w:val="002060"/>
              </w:rPr>
              <w:t>0</w:t>
            </w:r>
          </w:p>
        </w:tc>
      </w:tr>
      <w:tr w:rsidR="00794A48" w:rsidRPr="006B1B77" w14:paraId="5B3E785C" w14:textId="77777777" w:rsidTr="00903F7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2DE0E6A" w14:textId="77777777" w:rsidR="00794A48" w:rsidRPr="006B1B77" w:rsidRDefault="00794A48" w:rsidP="00903F7D">
            <w:pPr>
              <w:pStyle w:val="rowtabella0"/>
              <w:rPr>
                <w:color w:val="002060"/>
              </w:rPr>
            </w:pPr>
            <w:r>
              <w:rPr>
                <w:color w:val="002060"/>
              </w:rPr>
              <w:t>MONTELUPONESE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DBB5A6" w14:textId="77777777" w:rsidR="00794A48" w:rsidRPr="006B1B77" w:rsidRDefault="00794A48" w:rsidP="00903F7D">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D48388" w14:textId="77777777" w:rsidR="00794A48" w:rsidRPr="006B1B77" w:rsidRDefault="00794A48" w:rsidP="00903F7D">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C6FDA1" w14:textId="77777777" w:rsidR="00794A48" w:rsidRPr="006B1B77" w:rsidRDefault="00794A48" w:rsidP="00903F7D">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FCE1D4" w14:textId="77777777" w:rsidR="00794A48" w:rsidRPr="006B1B77" w:rsidRDefault="00794A48" w:rsidP="00903F7D">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7061C6" w14:textId="77777777" w:rsidR="00794A48" w:rsidRPr="006B1B77" w:rsidRDefault="00794A48" w:rsidP="00903F7D">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63C803" w14:textId="77777777" w:rsidR="00794A48" w:rsidRPr="006B1B77" w:rsidRDefault="00794A48" w:rsidP="00903F7D">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FD0830" w14:textId="77777777" w:rsidR="00794A48" w:rsidRPr="006B1B77" w:rsidRDefault="00794A48" w:rsidP="00903F7D">
            <w:pPr>
              <w:pStyle w:val="rowtabella0"/>
              <w:jc w:val="center"/>
              <w:rPr>
                <w:color w:val="002060"/>
              </w:rPr>
            </w:pPr>
            <w:r>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2FDEE5" w14:textId="77777777" w:rsidR="00794A48" w:rsidRPr="006B1B77" w:rsidRDefault="00794A48" w:rsidP="00903F7D">
            <w:pPr>
              <w:pStyle w:val="rowtabella0"/>
              <w:jc w:val="center"/>
              <w:rPr>
                <w:color w:val="002060"/>
              </w:rPr>
            </w:pPr>
            <w:r>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86DFA5" w14:textId="77777777" w:rsidR="00794A48" w:rsidRPr="006B1B77" w:rsidRDefault="00794A48" w:rsidP="00903F7D">
            <w:pPr>
              <w:pStyle w:val="rowtabella0"/>
              <w:jc w:val="center"/>
              <w:rPr>
                <w:color w:val="002060"/>
              </w:rPr>
            </w:pPr>
            <w:r>
              <w:rPr>
                <w:color w:val="002060"/>
              </w:rPr>
              <w:t>0</w:t>
            </w:r>
          </w:p>
        </w:tc>
      </w:tr>
    </w:tbl>
    <w:p w14:paraId="069C3CD7" w14:textId="77777777" w:rsidR="00794A48" w:rsidRDefault="00794A48" w:rsidP="00794A48">
      <w:pPr>
        <w:pStyle w:val="breakline"/>
        <w:rPr>
          <w:color w:val="002060"/>
        </w:rPr>
      </w:pPr>
    </w:p>
    <w:p w14:paraId="3425AFB9" w14:textId="77777777" w:rsidR="00B626F7" w:rsidRDefault="00B626F7" w:rsidP="00794A48">
      <w:pPr>
        <w:pStyle w:val="breakline"/>
        <w:rPr>
          <w:color w:val="002060"/>
        </w:rPr>
      </w:pPr>
    </w:p>
    <w:p w14:paraId="7AE10CF6" w14:textId="07681841" w:rsidR="00B626F7" w:rsidRPr="006B1B77" w:rsidRDefault="00B626F7" w:rsidP="00B626F7">
      <w:pPr>
        <w:pStyle w:val="titoloprinc0"/>
        <w:rPr>
          <w:color w:val="002060"/>
        </w:rPr>
      </w:pPr>
      <w:r>
        <w:rPr>
          <w:color w:val="002060"/>
        </w:rPr>
        <w:t>PROGRAMMA GARE</w:t>
      </w:r>
    </w:p>
    <w:p w14:paraId="52B813EB" w14:textId="77777777" w:rsidR="00B626F7" w:rsidRDefault="00B626F7" w:rsidP="00794A48">
      <w:pPr>
        <w:pStyle w:val="breakline"/>
        <w:rPr>
          <w:color w:val="002060"/>
        </w:rPr>
      </w:pPr>
    </w:p>
    <w:p w14:paraId="0EC1156C" w14:textId="77777777" w:rsidR="007931D4" w:rsidRPr="00004124" w:rsidRDefault="007931D4" w:rsidP="007931D4">
      <w:pPr>
        <w:pStyle w:val="sottotitolocampionato10"/>
        <w:rPr>
          <w:color w:val="002060"/>
        </w:rPr>
      </w:pPr>
      <w:r w:rsidRPr="00004124">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01"/>
        <w:gridCol w:w="385"/>
        <w:gridCol w:w="898"/>
        <w:gridCol w:w="1198"/>
        <w:gridCol w:w="1550"/>
        <w:gridCol w:w="1543"/>
      </w:tblGrid>
      <w:tr w:rsidR="007931D4" w:rsidRPr="00004124" w14:paraId="0B660D57" w14:textId="77777777" w:rsidTr="00903F7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5F8895" w14:textId="77777777" w:rsidR="007931D4" w:rsidRPr="00004124" w:rsidRDefault="007931D4" w:rsidP="00903F7D">
            <w:pPr>
              <w:pStyle w:val="headertabella0"/>
              <w:rPr>
                <w:color w:val="002060"/>
              </w:rPr>
            </w:pPr>
            <w:r w:rsidRPr="0000412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78663" w14:textId="77777777" w:rsidR="007931D4" w:rsidRPr="00004124" w:rsidRDefault="007931D4" w:rsidP="00903F7D">
            <w:pPr>
              <w:pStyle w:val="headertabella0"/>
              <w:rPr>
                <w:color w:val="002060"/>
              </w:rPr>
            </w:pPr>
            <w:r w:rsidRPr="0000412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BB37AB" w14:textId="77777777" w:rsidR="007931D4" w:rsidRPr="00004124" w:rsidRDefault="007931D4" w:rsidP="00903F7D">
            <w:pPr>
              <w:pStyle w:val="headertabella0"/>
              <w:rPr>
                <w:color w:val="002060"/>
              </w:rPr>
            </w:pPr>
            <w:r w:rsidRPr="0000412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35B57" w14:textId="77777777" w:rsidR="007931D4" w:rsidRPr="00004124" w:rsidRDefault="007931D4" w:rsidP="00903F7D">
            <w:pPr>
              <w:pStyle w:val="headertabella0"/>
              <w:rPr>
                <w:color w:val="002060"/>
              </w:rPr>
            </w:pPr>
            <w:r w:rsidRPr="0000412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E3BF46" w14:textId="77777777" w:rsidR="007931D4" w:rsidRPr="00004124" w:rsidRDefault="007931D4" w:rsidP="00903F7D">
            <w:pPr>
              <w:pStyle w:val="headertabella0"/>
              <w:rPr>
                <w:color w:val="002060"/>
              </w:rPr>
            </w:pPr>
            <w:r w:rsidRPr="0000412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D896B" w14:textId="77777777" w:rsidR="007931D4" w:rsidRPr="00004124" w:rsidRDefault="007931D4" w:rsidP="00903F7D">
            <w:pPr>
              <w:pStyle w:val="headertabella0"/>
              <w:rPr>
                <w:color w:val="002060"/>
              </w:rPr>
            </w:pPr>
            <w:proofErr w:type="spellStart"/>
            <w:r w:rsidRPr="00004124">
              <w:rPr>
                <w:color w:val="002060"/>
              </w:rPr>
              <w:t>Localita'</w:t>
            </w:r>
            <w:proofErr w:type="spellEnd"/>
            <w:r w:rsidRPr="0000412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D8F10" w14:textId="77777777" w:rsidR="007931D4" w:rsidRPr="00004124" w:rsidRDefault="007931D4" w:rsidP="00903F7D">
            <w:pPr>
              <w:pStyle w:val="headertabella0"/>
              <w:rPr>
                <w:color w:val="002060"/>
              </w:rPr>
            </w:pPr>
            <w:r w:rsidRPr="00004124">
              <w:rPr>
                <w:color w:val="002060"/>
              </w:rPr>
              <w:t>Indirizzo Impianto</w:t>
            </w:r>
          </w:p>
        </w:tc>
      </w:tr>
      <w:tr w:rsidR="007931D4" w:rsidRPr="00004124" w14:paraId="44686001" w14:textId="77777777" w:rsidTr="00903F7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1A82BE" w14:textId="77777777" w:rsidR="007931D4" w:rsidRPr="00004124" w:rsidRDefault="007931D4" w:rsidP="00903F7D">
            <w:pPr>
              <w:pStyle w:val="rowtabella0"/>
              <w:rPr>
                <w:color w:val="002060"/>
              </w:rPr>
            </w:pPr>
            <w:r w:rsidRPr="00004124">
              <w:rPr>
                <w:color w:val="002060"/>
              </w:rPr>
              <w:t>MONTELUPONESE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169F72" w14:textId="77777777" w:rsidR="007931D4" w:rsidRPr="00004124" w:rsidRDefault="007931D4" w:rsidP="00903F7D">
            <w:pPr>
              <w:pStyle w:val="rowtabella0"/>
              <w:rPr>
                <w:color w:val="002060"/>
              </w:rPr>
            </w:pPr>
            <w:r w:rsidRPr="00004124">
              <w:rPr>
                <w:color w:val="002060"/>
              </w:rPr>
              <w:t>GROTTACCIA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EFABE3" w14:textId="77777777" w:rsidR="007931D4" w:rsidRPr="00004124" w:rsidRDefault="007931D4" w:rsidP="00903F7D">
            <w:pPr>
              <w:pStyle w:val="rowtabella0"/>
              <w:jc w:val="center"/>
              <w:rPr>
                <w:color w:val="002060"/>
              </w:rPr>
            </w:pPr>
            <w:r w:rsidRPr="0000412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A1E446" w14:textId="77777777" w:rsidR="007931D4" w:rsidRPr="00004124" w:rsidRDefault="007931D4" w:rsidP="00903F7D">
            <w:pPr>
              <w:pStyle w:val="rowtabella0"/>
              <w:rPr>
                <w:color w:val="002060"/>
              </w:rPr>
            </w:pPr>
            <w:r w:rsidRPr="00004124">
              <w:rPr>
                <w:color w:val="002060"/>
              </w:rPr>
              <w:t>05/11/2024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BF5633" w14:textId="77777777" w:rsidR="007931D4" w:rsidRPr="00004124" w:rsidRDefault="007931D4" w:rsidP="00903F7D">
            <w:pPr>
              <w:pStyle w:val="rowtabella0"/>
              <w:rPr>
                <w:color w:val="002060"/>
              </w:rPr>
            </w:pPr>
            <w:r w:rsidRPr="00004124">
              <w:rPr>
                <w:color w:val="002060"/>
              </w:rPr>
              <w:t>5262 TENSOSTRUTTURA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5ADDA2" w14:textId="77777777" w:rsidR="007931D4" w:rsidRPr="00004124" w:rsidRDefault="007931D4" w:rsidP="00903F7D">
            <w:pPr>
              <w:pStyle w:val="rowtabella0"/>
              <w:rPr>
                <w:color w:val="002060"/>
              </w:rPr>
            </w:pPr>
            <w:r w:rsidRPr="00004124">
              <w:rPr>
                <w:color w:val="002060"/>
              </w:rPr>
              <w:t>MONTELUPONE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F57A79" w14:textId="77777777" w:rsidR="007931D4" w:rsidRPr="00004124" w:rsidRDefault="007931D4" w:rsidP="00903F7D">
            <w:pPr>
              <w:pStyle w:val="rowtabella0"/>
              <w:rPr>
                <w:color w:val="002060"/>
              </w:rPr>
            </w:pPr>
            <w:r w:rsidRPr="00004124">
              <w:rPr>
                <w:color w:val="002060"/>
              </w:rPr>
              <w:t>VIA ALESSANDRO MANZONI</w:t>
            </w:r>
          </w:p>
        </w:tc>
      </w:tr>
      <w:tr w:rsidR="007931D4" w:rsidRPr="00004124" w14:paraId="4A40FCE4" w14:textId="77777777" w:rsidTr="00903F7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37DD5A" w14:textId="77777777" w:rsidR="007931D4" w:rsidRPr="00004124" w:rsidRDefault="007931D4" w:rsidP="00903F7D">
            <w:pPr>
              <w:pStyle w:val="rowtabella0"/>
              <w:rPr>
                <w:color w:val="002060"/>
              </w:rPr>
            </w:pPr>
            <w:r w:rsidRPr="00004124">
              <w:rPr>
                <w:color w:val="002060"/>
              </w:rPr>
              <w:t>POLISPORTIVA BOCA S.E.M.</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33C17A" w14:textId="77777777" w:rsidR="007931D4" w:rsidRPr="00004124" w:rsidRDefault="007931D4" w:rsidP="00903F7D">
            <w:pPr>
              <w:pStyle w:val="rowtabella0"/>
              <w:rPr>
                <w:color w:val="002060"/>
              </w:rPr>
            </w:pPr>
            <w:r w:rsidRPr="00004124">
              <w:rPr>
                <w:color w:val="002060"/>
              </w:rPr>
              <w:t>CITTA DI FALCONARA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9241DB" w14:textId="77777777" w:rsidR="007931D4" w:rsidRPr="00004124" w:rsidRDefault="007931D4" w:rsidP="00903F7D">
            <w:pPr>
              <w:pStyle w:val="rowtabella0"/>
              <w:jc w:val="center"/>
              <w:rPr>
                <w:color w:val="002060"/>
              </w:rPr>
            </w:pPr>
            <w:r w:rsidRPr="0000412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F554E8" w14:textId="77777777" w:rsidR="007931D4" w:rsidRPr="00004124" w:rsidRDefault="007931D4" w:rsidP="00903F7D">
            <w:pPr>
              <w:pStyle w:val="rowtabella0"/>
              <w:rPr>
                <w:color w:val="002060"/>
              </w:rPr>
            </w:pPr>
            <w:r w:rsidRPr="00004124">
              <w:rPr>
                <w:color w:val="002060"/>
              </w:rPr>
              <w:t>06/11/2024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C74D48" w14:textId="77777777" w:rsidR="007931D4" w:rsidRPr="00004124" w:rsidRDefault="007931D4" w:rsidP="00903F7D">
            <w:pPr>
              <w:pStyle w:val="rowtabella0"/>
              <w:rPr>
                <w:color w:val="002060"/>
              </w:rPr>
            </w:pPr>
            <w:r w:rsidRPr="00004124">
              <w:rPr>
                <w:color w:val="002060"/>
              </w:rPr>
              <w:t>5280 TENSOSTRUTTURA S.M.APPARENTE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EC8684" w14:textId="77777777" w:rsidR="007931D4" w:rsidRPr="00004124" w:rsidRDefault="007931D4" w:rsidP="00903F7D">
            <w:pPr>
              <w:pStyle w:val="rowtabella0"/>
              <w:rPr>
                <w:color w:val="002060"/>
              </w:rPr>
            </w:pPr>
            <w:r w:rsidRPr="00004124">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F15B1B" w14:textId="77777777" w:rsidR="007931D4" w:rsidRPr="00004124" w:rsidRDefault="007931D4" w:rsidP="00903F7D">
            <w:pPr>
              <w:pStyle w:val="rowtabella0"/>
              <w:rPr>
                <w:color w:val="002060"/>
              </w:rPr>
            </w:pPr>
            <w:r w:rsidRPr="00004124">
              <w:rPr>
                <w:color w:val="002060"/>
              </w:rPr>
              <w:t>VIA LORENZO LOTTO</w:t>
            </w:r>
          </w:p>
        </w:tc>
      </w:tr>
    </w:tbl>
    <w:p w14:paraId="12818B13" w14:textId="77777777" w:rsidR="007931D4" w:rsidRDefault="007931D4" w:rsidP="00794A48">
      <w:pPr>
        <w:pStyle w:val="breakline"/>
        <w:rPr>
          <w:color w:val="002060"/>
        </w:rPr>
      </w:pPr>
    </w:p>
    <w:p w14:paraId="32D6A84C" w14:textId="77777777" w:rsidR="00794A48" w:rsidRPr="00DC1967" w:rsidRDefault="00794A48" w:rsidP="00794A48">
      <w:pPr>
        <w:pStyle w:val="breakline"/>
        <w:rPr>
          <w:rFonts w:eastAsiaTheme="minorEastAsia"/>
          <w:color w:val="002060"/>
        </w:rPr>
      </w:pPr>
    </w:p>
    <w:p w14:paraId="7B365266" w14:textId="77777777" w:rsidR="00794A48" w:rsidRPr="00DC1967" w:rsidRDefault="00794A48" w:rsidP="00794A48">
      <w:pPr>
        <w:pStyle w:val="breakline"/>
        <w:rPr>
          <w:color w:val="002060"/>
        </w:rPr>
      </w:pPr>
    </w:p>
    <w:p w14:paraId="22ECE116" w14:textId="77777777" w:rsidR="00AD1FB4" w:rsidRDefault="00AD1FB4" w:rsidP="00444086">
      <w:pPr>
        <w:pStyle w:val="Corpodeltesto21"/>
        <w:jc w:val="center"/>
        <w:rPr>
          <w:rFonts w:ascii="Arial" w:hAnsi="Arial" w:cs="Arial"/>
          <w:b/>
          <w:color w:val="002060"/>
          <w:sz w:val="30"/>
          <w:szCs w:val="30"/>
        </w:rPr>
      </w:pPr>
    </w:p>
    <w:p w14:paraId="19066DF4" w14:textId="69D0086C"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6F8B2F2D"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9333DB">
        <w:rPr>
          <w:rFonts w:ascii="Arial" w:hAnsi="Arial" w:cs="Arial"/>
          <w:b/>
          <w:bCs/>
          <w:color w:val="002060"/>
        </w:rPr>
        <w:t>11</w:t>
      </w:r>
      <w:r w:rsidR="000231CB">
        <w:rPr>
          <w:rFonts w:ascii="Arial" w:hAnsi="Arial" w:cs="Arial"/>
          <w:b/>
          <w:bCs/>
          <w:color w:val="002060"/>
        </w:rPr>
        <w:t xml:space="preserve"> novembre</w:t>
      </w:r>
      <w:r>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lastRenderedPageBreak/>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4BCF0E47"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444086">
        <w:rPr>
          <w:b/>
          <w:color w:val="002060"/>
          <w:u w:val="single"/>
        </w:rPr>
        <w:t>30</w:t>
      </w:r>
      <w:r w:rsidR="004646D7">
        <w:rPr>
          <w:b/>
          <w:color w:val="002060"/>
          <w:u w:val="single"/>
        </w:rPr>
        <w:t>/</w:t>
      </w:r>
      <w:r w:rsidR="003050E4">
        <w:rPr>
          <w:b/>
          <w:color w:val="002060"/>
          <w:u w:val="single"/>
        </w:rPr>
        <w:t>10</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41A6F8" w14:textId="77777777" w:rsidR="00011F55" w:rsidRDefault="00011F55">
      <w:r>
        <w:separator/>
      </w:r>
    </w:p>
  </w:endnote>
  <w:endnote w:type="continuationSeparator" w:id="0">
    <w:p w14:paraId="0A6C7A1F" w14:textId="77777777" w:rsidR="00011F55" w:rsidRDefault="00011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Calibr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47DFD143"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216D30">
      <w:rPr>
        <w:rStyle w:val="Numeropagina"/>
        <w:rFonts w:ascii="Arial" w:hAnsi="Arial" w:cs="Arial"/>
        <w:color w:val="002060"/>
      </w:rPr>
      <w:t>3</w:t>
    </w:r>
    <w:r w:rsidR="00444086">
      <w:rPr>
        <w:rStyle w:val="Numeropagina"/>
        <w:rFonts w:ascii="Arial" w:hAnsi="Arial" w:cs="Arial"/>
        <w:color w:val="002060"/>
      </w:rPr>
      <w:t>8</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64300B" w14:textId="77777777" w:rsidR="00011F55" w:rsidRDefault="00011F55">
      <w:r>
        <w:separator/>
      </w:r>
    </w:p>
  </w:footnote>
  <w:footnote w:type="continuationSeparator" w:id="0">
    <w:p w14:paraId="6EF4446F" w14:textId="77777777" w:rsidR="00011F55" w:rsidRDefault="00011F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8"/>
  </w:num>
  <w:num w:numId="3" w16cid:durableId="57946484">
    <w:abstractNumId w:val="1"/>
  </w:num>
  <w:num w:numId="4" w16cid:durableId="564266614">
    <w:abstractNumId w:val="7"/>
  </w:num>
  <w:num w:numId="5" w16cid:durableId="1249315646">
    <w:abstractNumId w:val="4"/>
  </w:num>
  <w:num w:numId="6" w16cid:durableId="934754267">
    <w:abstractNumId w:val="2"/>
  </w:num>
  <w:num w:numId="7" w16cid:durableId="957495043">
    <w:abstractNumId w:val="6"/>
  </w:num>
  <w:num w:numId="8" w16cid:durableId="119301274">
    <w:abstractNumId w:val="3"/>
  </w:num>
  <w:num w:numId="9" w16cid:durableId="745029327">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312"/>
    <w:rsid w:val="000039D0"/>
    <w:rsid w:val="00003FF0"/>
    <w:rsid w:val="000043B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F55"/>
    <w:rsid w:val="00012A93"/>
    <w:rsid w:val="00013231"/>
    <w:rsid w:val="00013FB6"/>
    <w:rsid w:val="000147A2"/>
    <w:rsid w:val="000148DB"/>
    <w:rsid w:val="00015453"/>
    <w:rsid w:val="000157C8"/>
    <w:rsid w:val="00015904"/>
    <w:rsid w:val="00015D01"/>
    <w:rsid w:val="00015DFF"/>
    <w:rsid w:val="00017AB2"/>
    <w:rsid w:val="00017CC1"/>
    <w:rsid w:val="00020463"/>
    <w:rsid w:val="00021079"/>
    <w:rsid w:val="00021AE9"/>
    <w:rsid w:val="00021EB5"/>
    <w:rsid w:val="00021EF2"/>
    <w:rsid w:val="00022144"/>
    <w:rsid w:val="00022315"/>
    <w:rsid w:val="00022670"/>
    <w:rsid w:val="000231CB"/>
    <w:rsid w:val="00023E67"/>
    <w:rsid w:val="00024134"/>
    <w:rsid w:val="00024522"/>
    <w:rsid w:val="00025CCB"/>
    <w:rsid w:val="000260E9"/>
    <w:rsid w:val="00026891"/>
    <w:rsid w:val="00026B03"/>
    <w:rsid w:val="00026C04"/>
    <w:rsid w:val="000270F1"/>
    <w:rsid w:val="00027382"/>
    <w:rsid w:val="000274B6"/>
    <w:rsid w:val="00027E7A"/>
    <w:rsid w:val="00030306"/>
    <w:rsid w:val="00030D34"/>
    <w:rsid w:val="00031779"/>
    <w:rsid w:val="00031B58"/>
    <w:rsid w:val="00031C77"/>
    <w:rsid w:val="00031D32"/>
    <w:rsid w:val="00032228"/>
    <w:rsid w:val="0003269E"/>
    <w:rsid w:val="00032DF6"/>
    <w:rsid w:val="000334EC"/>
    <w:rsid w:val="0003464F"/>
    <w:rsid w:val="000346F7"/>
    <w:rsid w:val="00034F8A"/>
    <w:rsid w:val="00035EB7"/>
    <w:rsid w:val="00036089"/>
    <w:rsid w:val="00036943"/>
    <w:rsid w:val="000371D1"/>
    <w:rsid w:val="00037737"/>
    <w:rsid w:val="00037CDF"/>
    <w:rsid w:val="00040500"/>
    <w:rsid w:val="00040934"/>
    <w:rsid w:val="00041167"/>
    <w:rsid w:val="00041708"/>
    <w:rsid w:val="000418E9"/>
    <w:rsid w:val="00041918"/>
    <w:rsid w:val="00042204"/>
    <w:rsid w:val="00042A43"/>
    <w:rsid w:val="00042E43"/>
    <w:rsid w:val="000443EF"/>
    <w:rsid w:val="00044BFA"/>
    <w:rsid w:val="00044DFA"/>
    <w:rsid w:val="00045108"/>
    <w:rsid w:val="0004583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3671"/>
    <w:rsid w:val="000638BA"/>
    <w:rsid w:val="00063AC3"/>
    <w:rsid w:val="00065CD1"/>
    <w:rsid w:val="000663C0"/>
    <w:rsid w:val="00066479"/>
    <w:rsid w:val="000669CC"/>
    <w:rsid w:val="00066D06"/>
    <w:rsid w:val="00066E3B"/>
    <w:rsid w:val="00067183"/>
    <w:rsid w:val="000674BA"/>
    <w:rsid w:val="00067659"/>
    <w:rsid w:val="00067E1A"/>
    <w:rsid w:val="0007055B"/>
    <w:rsid w:val="0007072E"/>
    <w:rsid w:val="000709F5"/>
    <w:rsid w:val="00070E37"/>
    <w:rsid w:val="000713EE"/>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2B5F"/>
    <w:rsid w:val="000833CC"/>
    <w:rsid w:val="00083F60"/>
    <w:rsid w:val="0008457F"/>
    <w:rsid w:val="000855DA"/>
    <w:rsid w:val="000856B0"/>
    <w:rsid w:val="00085C39"/>
    <w:rsid w:val="00086237"/>
    <w:rsid w:val="000864DF"/>
    <w:rsid w:val="000867CD"/>
    <w:rsid w:val="00087132"/>
    <w:rsid w:val="000872DA"/>
    <w:rsid w:val="0008750B"/>
    <w:rsid w:val="00087876"/>
    <w:rsid w:val="00087AD7"/>
    <w:rsid w:val="00087F8B"/>
    <w:rsid w:val="00090139"/>
    <w:rsid w:val="00090180"/>
    <w:rsid w:val="0009055A"/>
    <w:rsid w:val="000914DF"/>
    <w:rsid w:val="00091B0B"/>
    <w:rsid w:val="00091DA9"/>
    <w:rsid w:val="0009223F"/>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A7E24"/>
    <w:rsid w:val="000B05DF"/>
    <w:rsid w:val="000B09CA"/>
    <w:rsid w:val="000B0A74"/>
    <w:rsid w:val="000B0AF8"/>
    <w:rsid w:val="000B0CBE"/>
    <w:rsid w:val="000B10F6"/>
    <w:rsid w:val="000B1E9C"/>
    <w:rsid w:val="000B2016"/>
    <w:rsid w:val="000B2CA3"/>
    <w:rsid w:val="000B2E0C"/>
    <w:rsid w:val="000B309E"/>
    <w:rsid w:val="000B3325"/>
    <w:rsid w:val="000B379E"/>
    <w:rsid w:val="000B3C91"/>
    <w:rsid w:val="000B3CFC"/>
    <w:rsid w:val="000B3F35"/>
    <w:rsid w:val="000B4152"/>
    <w:rsid w:val="000B42C5"/>
    <w:rsid w:val="000B460C"/>
    <w:rsid w:val="000B46E8"/>
    <w:rsid w:val="000B49BE"/>
    <w:rsid w:val="000B4D28"/>
    <w:rsid w:val="000B5178"/>
    <w:rsid w:val="000B6171"/>
    <w:rsid w:val="000B664E"/>
    <w:rsid w:val="000B692A"/>
    <w:rsid w:val="000B6E8C"/>
    <w:rsid w:val="000B7AFD"/>
    <w:rsid w:val="000C07F6"/>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539B"/>
    <w:rsid w:val="000C5BAA"/>
    <w:rsid w:val="000C6676"/>
    <w:rsid w:val="000C7275"/>
    <w:rsid w:val="000C72C6"/>
    <w:rsid w:val="000C7505"/>
    <w:rsid w:val="000C78C0"/>
    <w:rsid w:val="000C7BA3"/>
    <w:rsid w:val="000D0C1C"/>
    <w:rsid w:val="000D115D"/>
    <w:rsid w:val="000D18C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C64"/>
    <w:rsid w:val="000E2EBB"/>
    <w:rsid w:val="000E30F1"/>
    <w:rsid w:val="000E3E01"/>
    <w:rsid w:val="000E495E"/>
    <w:rsid w:val="000E4A63"/>
    <w:rsid w:val="000E4AA0"/>
    <w:rsid w:val="000E4FF1"/>
    <w:rsid w:val="000E57B8"/>
    <w:rsid w:val="000E59C2"/>
    <w:rsid w:val="000E6986"/>
    <w:rsid w:val="000F0759"/>
    <w:rsid w:val="000F10A4"/>
    <w:rsid w:val="000F182E"/>
    <w:rsid w:val="000F18E7"/>
    <w:rsid w:val="000F1A9F"/>
    <w:rsid w:val="000F1C6B"/>
    <w:rsid w:val="000F1D2E"/>
    <w:rsid w:val="000F2632"/>
    <w:rsid w:val="000F278B"/>
    <w:rsid w:val="000F29F2"/>
    <w:rsid w:val="000F2EB2"/>
    <w:rsid w:val="000F36B6"/>
    <w:rsid w:val="000F40DD"/>
    <w:rsid w:val="000F45DB"/>
    <w:rsid w:val="000F4F31"/>
    <w:rsid w:val="000F4F60"/>
    <w:rsid w:val="000F4F79"/>
    <w:rsid w:val="000F507A"/>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1AAF"/>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C77"/>
    <w:rsid w:val="00130DB1"/>
    <w:rsid w:val="00131FF2"/>
    <w:rsid w:val="00132459"/>
    <w:rsid w:val="00132FDD"/>
    <w:rsid w:val="001344F0"/>
    <w:rsid w:val="001348E2"/>
    <w:rsid w:val="00134AFF"/>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207F"/>
    <w:rsid w:val="0015253A"/>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6556"/>
    <w:rsid w:val="001773E0"/>
    <w:rsid w:val="00177681"/>
    <w:rsid w:val="001776D9"/>
    <w:rsid w:val="001800CC"/>
    <w:rsid w:val="00180139"/>
    <w:rsid w:val="001809B7"/>
    <w:rsid w:val="00180B19"/>
    <w:rsid w:val="001813CE"/>
    <w:rsid w:val="001819CA"/>
    <w:rsid w:val="00181F17"/>
    <w:rsid w:val="00181F44"/>
    <w:rsid w:val="001820C0"/>
    <w:rsid w:val="0018228E"/>
    <w:rsid w:val="00184689"/>
    <w:rsid w:val="00185090"/>
    <w:rsid w:val="00185451"/>
    <w:rsid w:val="00186502"/>
    <w:rsid w:val="00186657"/>
    <w:rsid w:val="0018777B"/>
    <w:rsid w:val="0019002B"/>
    <w:rsid w:val="0019069F"/>
    <w:rsid w:val="0019095B"/>
    <w:rsid w:val="00190ECF"/>
    <w:rsid w:val="00191B35"/>
    <w:rsid w:val="00191C94"/>
    <w:rsid w:val="00192510"/>
    <w:rsid w:val="00192626"/>
    <w:rsid w:val="00192717"/>
    <w:rsid w:val="0019287D"/>
    <w:rsid w:val="00193BE4"/>
    <w:rsid w:val="00194542"/>
    <w:rsid w:val="001947BD"/>
    <w:rsid w:val="0019541B"/>
    <w:rsid w:val="0019568B"/>
    <w:rsid w:val="00195D7C"/>
    <w:rsid w:val="001965CF"/>
    <w:rsid w:val="0019673C"/>
    <w:rsid w:val="00196DEF"/>
    <w:rsid w:val="00196EB3"/>
    <w:rsid w:val="00197177"/>
    <w:rsid w:val="00197779"/>
    <w:rsid w:val="001978D9"/>
    <w:rsid w:val="00197C3C"/>
    <w:rsid w:val="001A0A4D"/>
    <w:rsid w:val="001A0A5E"/>
    <w:rsid w:val="001A1126"/>
    <w:rsid w:val="001A19F1"/>
    <w:rsid w:val="001A26BF"/>
    <w:rsid w:val="001A2994"/>
    <w:rsid w:val="001A2F71"/>
    <w:rsid w:val="001A3E33"/>
    <w:rsid w:val="001A46DD"/>
    <w:rsid w:val="001A5B5A"/>
    <w:rsid w:val="001A60F8"/>
    <w:rsid w:val="001A63E4"/>
    <w:rsid w:val="001A7484"/>
    <w:rsid w:val="001A77D1"/>
    <w:rsid w:val="001A7934"/>
    <w:rsid w:val="001A7C6B"/>
    <w:rsid w:val="001B0E29"/>
    <w:rsid w:val="001B120A"/>
    <w:rsid w:val="001B12CA"/>
    <w:rsid w:val="001B197F"/>
    <w:rsid w:val="001B2704"/>
    <w:rsid w:val="001B2F3D"/>
    <w:rsid w:val="001B2F7C"/>
    <w:rsid w:val="001B3286"/>
    <w:rsid w:val="001B3335"/>
    <w:rsid w:val="001B34A1"/>
    <w:rsid w:val="001B3670"/>
    <w:rsid w:val="001B384A"/>
    <w:rsid w:val="001B3FD0"/>
    <w:rsid w:val="001B40D3"/>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D08"/>
    <w:rsid w:val="001C5328"/>
    <w:rsid w:val="001C6245"/>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3A33"/>
    <w:rsid w:val="001D3A7C"/>
    <w:rsid w:val="001D4035"/>
    <w:rsid w:val="001D4D49"/>
    <w:rsid w:val="001D4D8E"/>
    <w:rsid w:val="001D4F7B"/>
    <w:rsid w:val="001D5034"/>
    <w:rsid w:val="001D50E5"/>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25BA"/>
    <w:rsid w:val="001E3411"/>
    <w:rsid w:val="001E3676"/>
    <w:rsid w:val="001E4766"/>
    <w:rsid w:val="001E5A35"/>
    <w:rsid w:val="001E5A40"/>
    <w:rsid w:val="001E62D4"/>
    <w:rsid w:val="001E63F2"/>
    <w:rsid w:val="001E6404"/>
    <w:rsid w:val="001E6A72"/>
    <w:rsid w:val="001E6FC7"/>
    <w:rsid w:val="001E77C9"/>
    <w:rsid w:val="001E7F86"/>
    <w:rsid w:val="001F06E2"/>
    <w:rsid w:val="001F0ADE"/>
    <w:rsid w:val="001F1EDC"/>
    <w:rsid w:val="001F2EB8"/>
    <w:rsid w:val="001F3475"/>
    <w:rsid w:val="001F351E"/>
    <w:rsid w:val="001F3755"/>
    <w:rsid w:val="001F3EF6"/>
    <w:rsid w:val="001F3F59"/>
    <w:rsid w:val="001F41B4"/>
    <w:rsid w:val="001F4353"/>
    <w:rsid w:val="001F4E6F"/>
    <w:rsid w:val="001F552D"/>
    <w:rsid w:val="001F5F0F"/>
    <w:rsid w:val="001F6096"/>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449"/>
    <w:rsid w:val="00210F80"/>
    <w:rsid w:val="00211492"/>
    <w:rsid w:val="00211ACF"/>
    <w:rsid w:val="00211CB7"/>
    <w:rsid w:val="002129D6"/>
    <w:rsid w:val="00213FF7"/>
    <w:rsid w:val="0021468E"/>
    <w:rsid w:val="00214778"/>
    <w:rsid w:val="00216D30"/>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6699"/>
    <w:rsid w:val="00227968"/>
    <w:rsid w:val="00227BFB"/>
    <w:rsid w:val="00230821"/>
    <w:rsid w:val="00230966"/>
    <w:rsid w:val="002309D1"/>
    <w:rsid w:val="002313B8"/>
    <w:rsid w:val="00232835"/>
    <w:rsid w:val="002333F3"/>
    <w:rsid w:val="00233888"/>
    <w:rsid w:val="00233C60"/>
    <w:rsid w:val="00233CB4"/>
    <w:rsid w:val="00234029"/>
    <w:rsid w:val="00234C49"/>
    <w:rsid w:val="00234C94"/>
    <w:rsid w:val="0023593C"/>
    <w:rsid w:val="00235EEF"/>
    <w:rsid w:val="00236443"/>
    <w:rsid w:val="00236539"/>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256"/>
    <w:rsid w:val="0024293C"/>
    <w:rsid w:val="0024301B"/>
    <w:rsid w:val="0024341E"/>
    <w:rsid w:val="00243864"/>
    <w:rsid w:val="00243C54"/>
    <w:rsid w:val="00244639"/>
    <w:rsid w:val="00244C1F"/>
    <w:rsid w:val="00244D0E"/>
    <w:rsid w:val="00244D45"/>
    <w:rsid w:val="002459BB"/>
    <w:rsid w:val="00245B84"/>
    <w:rsid w:val="0024673B"/>
    <w:rsid w:val="00246746"/>
    <w:rsid w:val="00246E5B"/>
    <w:rsid w:val="002476A9"/>
    <w:rsid w:val="0025019A"/>
    <w:rsid w:val="0025026F"/>
    <w:rsid w:val="0025046A"/>
    <w:rsid w:val="0025089D"/>
    <w:rsid w:val="00251197"/>
    <w:rsid w:val="0025153E"/>
    <w:rsid w:val="00251656"/>
    <w:rsid w:val="00251A7A"/>
    <w:rsid w:val="002522CE"/>
    <w:rsid w:val="00252716"/>
    <w:rsid w:val="002532DB"/>
    <w:rsid w:val="002536DA"/>
    <w:rsid w:val="0025428F"/>
    <w:rsid w:val="002544A2"/>
    <w:rsid w:val="0025498D"/>
    <w:rsid w:val="00254E50"/>
    <w:rsid w:val="00255689"/>
    <w:rsid w:val="002559E3"/>
    <w:rsid w:val="00255C93"/>
    <w:rsid w:val="00255F3A"/>
    <w:rsid w:val="002564DA"/>
    <w:rsid w:val="002566D8"/>
    <w:rsid w:val="002568E5"/>
    <w:rsid w:val="00256A7C"/>
    <w:rsid w:val="00257F36"/>
    <w:rsid w:val="00257F5E"/>
    <w:rsid w:val="002608FD"/>
    <w:rsid w:val="00260A9B"/>
    <w:rsid w:val="002622E0"/>
    <w:rsid w:val="002626AF"/>
    <w:rsid w:val="0026318E"/>
    <w:rsid w:val="00264E76"/>
    <w:rsid w:val="0026517A"/>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567B"/>
    <w:rsid w:val="002964ED"/>
    <w:rsid w:val="0029656A"/>
    <w:rsid w:val="00296A47"/>
    <w:rsid w:val="00296A50"/>
    <w:rsid w:val="00297444"/>
    <w:rsid w:val="00297957"/>
    <w:rsid w:val="00297C62"/>
    <w:rsid w:val="00297D77"/>
    <w:rsid w:val="002A0EE9"/>
    <w:rsid w:val="002A0F9F"/>
    <w:rsid w:val="002A0FA1"/>
    <w:rsid w:val="002A14E3"/>
    <w:rsid w:val="002A1CAF"/>
    <w:rsid w:val="002A22E6"/>
    <w:rsid w:val="002A23FA"/>
    <w:rsid w:val="002A2805"/>
    <w:rsid w:val="002A391F"/>
    <w:rsid w:val="002A3F66"/>
    <w:rsid w:val="002A3F67"/>
    <w:rsid w:val="002A4210"/>
    <w:rsid w:val="002A5A2C"/>
    <w:rsid w:val="002A5EBC"/>
    <w:rsid w:val="002A5F8E"/>
    <w:rsid w:val="002A6173"/>
    <w:rsid w:val="002A681E"/>
    <w:rsid w:val="002A752D"/>
    <w:rsid w:val="002A7F4E"/>
    <w:rsid w:val="002B032F"/>
    <w:rsid w:val="002B0641"/>
    <w:rsid w:val="002B17AE"/>
    <w:rsid w:val="002B22F5"/>
    <w:rsid w:val="002B26CC"/>
    <w:rsid w:val="002B288C"/>
    <w:rsid w:val="002B2A42"/>
    <w:rsid w:val="002B2BF9"/>
    <w:rsid w:val="002B3396"/>
    <w:rsid w:val="002B340A"/>
    <w:rsid w:val="002B3B30"/>
    <w:rsid w:val="002B3C65"/>
    <w:rsid w:val="002B5008"/>
    <w:rsid w:val="002B520C"/>
    <w:rsid w:val="002B53FD"/>
    <w:rsid w:val="002B55C9"/>
    <w:rsid w:val="002B6A5B"/>
    <w:rsid w:val="002B6DDC"/>
    <w:rsid w:val="002B6F58"/>
    <w:rsid w:val="002B76E7"/>
    <w:rsid w:val="002C05B5"/>
    <w:rsid w:val="002C1588"/>
    <w:rsid w:val="002C1673"/>
    <w:rsid w:val="002C1EAF"/>
    <w:rsid w:val="002C2424"/>
    <w:rsid w:val="002C2C17"/>
    <w:rsid w:val="002C2CF6"/>
    <w:rsid w:val="002C2D6C"/>
    <w:rsid w:val="002C3C1D"/>
    <w:rsid w:val="002C4851"/>
    <w:rsid w:val="002C4987"/>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4F1E"/>
    <w:rsid w:val="002D51E6"/>
    <w:rsid w:val="002D5C48"/>
    <w:rsid w:val="002D695F"/>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090B"/>
    <w:rsid w:val="00301857"/>
    <w:rsid w:val="00301D0D"/>
    <w:rsid w:val="003025EA"/>
    <w:rsid w:val="003025EF"/>
    <w:rsid w:val="00302A2D"/>
    <w:rsid w:val="00302F63"/>
    <w:rsid w:val="00303FFA"/>
    <w:rsid w:val="003050E4"/>
    <w:rsid w:val="00305179"/>
    <w:rsid w:val="00305742"/>
    <w:rsid w:val="00305B88"/>
    <w:rsid w:val="00305BB5"/>
    <w:rsid w:val="00306101"/>
    <w:rsid w:val="0030644C"/>
    <w:rsid w:val="00306653"/>
    <w:rsid w:val="0030683A"/>
    <w:rsid w:val="003077ED"/>
    <w:rsid w:val="00307BA9"/>
    <w:rsid w:val="003100BA"/>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5C4"/>
    <w:rsid w:val="00317D9F"/>
    <w:rsid w:val="00317F19"/>
    <w:rsid w:val="00317F3B"/>
    <w:rsid w:val="003204C2"/>
    <w:rsid w:val="00320D4D"/>
    <w:rsid w:val="00321B87"/>
    <w:rsid w:val="003229AE"/>
    <w:rsid w:val="00322A10"/>
    <w:rsid w:val="00323BD6"/>
    <w:rsid w:val="00325736"/>
    <w:rsid w:val="003261F3"/>
    <w:rsid w:val="00326561"/>
    <w:rsid w:val="00326607"/>
    <w:rsid w:val="0032785D"/>
    <w:rsid w:val="003305CC"/>
    <w:rsid w:val="0033077A"/>
    <w:rsid w:val="00330993"/>
    <w:rsid w:val="00330B73"/>
    <w:rsid w:val="00331AD6"/>
    <w:rsid w:val="00332A77"/>
    <w:rsid w:val="00333047"/>
    <w:rsid w:val="00333187"/>
    <w:rsid w:val="003331FB"/>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AE4"/>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54A0"/>
    <w:rsid w:val="00355536"/>
    <w:rsid w:val="00356D33"/>
    <w:rsid w:val="003571E4"/>
    <w:rsid w:val="00357615"/>
    <w:rsid w:val="00357BC2"/>
    <w:rsid w:val="00360BB3"/>
    <w:rsid w:val="0036144B"/>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366"/>
    <w:rsid w:val="003901F5"/>
    <w:rsid w:val="00390C07"/>
    <w:rsid w:val="003912CF"/>
    <w:rsid w:val="00391407"/>
    <w:rsid w:val="0039149E"/>
    <w:rsid w:val="00391691"/>
    <w:rsid w:val="00391D1F"/>
    <w:rsid w:val="00391FEB"/>
    <w:rsid w:val="003929EF"/>
    <w:rsid w:val="00393B65"/>
    <w:rsid w:val="00393F47"/>
    <w:rsid w:val="00394622"/>
    <w:rsid w:val="00394F5A"/>
    <w:rsid w:val="003964BE"/>
    <w:rsid w:val="00396AD1"/>
    <w:rsid w:val="00397434"/>
    <w:rsid w:val="00397AB1"/>
    <w:rsid w:val="00397C10"/>
    <w:rsid w:val="003A00EA"/>
    <w:rsid w:val="003A08FD"/>
    <w:rsid w:val="003A192C"/>
    <w:rsid w:val="003A2C0B"/>
    <w:rsid w:val="003A33B8"/>
    <w:rsid w:val="003A38D8"/>
    <w:rsid w:val="003A4096"/>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59E9"/>
    <w:rsid w:val="003B5A50"/>
    <w:rsid w:val="003B6A5B"/>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4094"/>
    <w:rsid w:val="003D4338"/>
    <w:rsid w:val="003D4540"/>
    <w:rsid w:val="003D4731"/>
    <w:rsid w:val="003D47AE"/>
    <w:rsid w:val="003D4DD6"/>
    <w:rsid w:val="003D504D"/>
    <w:rsid w:val="003D52F2"/>
    <w:rsid w:val="003D59BD"/>
    <w:rsid w:val="003D5B3B"/>
    <w:rsid w:val="003D5E7B"/>
    <w:rsid w:val="003D6331"/>
    <w:rsid w:val="003D6892"/>
    <w:rsid w:val="003D69EA"/>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66D3"/>
    <w:rsid w:val="003E69C4"/>
    <w:rsid w:val="003E69C6"/>
    <w:rsid w:val="003E74D0"/>
    <w:rsid w:val="003E7852"/>
    <w:rsid w:val="003F141D"/>
    <w:rsid w:val="003F1922"/>
    <w:rsid w:val="003F25EA"/>
    <w:rsid w:val="003F2C9C"/>
    <w:rsid w:val="003F32A1"/>
    <w:rsid w:val="003F5A0C"/>
    <w:rsid w:val="003F72C0"/>
    <w:rsid w:val="003F764F"/>
    <w:rsid w:val="003F79AC"/>
    <w:rsid w:val="003F7BDF"/>
    <w:rsid w:val="004000EB"/>
    <w:rsid w:val="004007F4"/>
    <w:rsid w:val="00401882"/>
    <w:rsid w:val="00401931"/>
    <w:rsid w:val="00401C85"/>
    <w:rsid w:val="00401F40"/>
    <w:rsid w:val="0040361B"/>
    <w:rsid w:val="00403D10"/>
    <w:rsid w:val="00404893"/>
    <w:rsid w:val="00404967"/>
    <w:rsid w:val="0040522D"/>
    <w:rsid w:val="0040524D"/>
    <w:rsid w:val="0040539E"/>
    <w:rsid w:val="00406090"/>
    <w:rsid w:val="00406454"/>
    <w:rsid w:val="00406A10"/>
    <w:rsid w:val="0040753D"/>
    <w:rsid w:val="004075D9"/>
    <w:rsid w:val="00410265"/>
    <w:rsid w:val="0041047C"/>
    <w:rsid w:val="00411BD4"/>
    <w:rsid w:val="004125DB"/>
    <w:rsid w:val="0041299D"/>
    <w:rsid w:val="00413356"/>
    <w:rsid w:val="00414B88"/>
    <w:rsid w:val="00415C80"/>
    <w:rsid w:val="00416370"/>
    <w:rsid w:val="00416AFA"/>
    <w:rsid w:val="00416BF0"/>
    <w:rsid w:val="00417ADC"/>
    <w:rsid w:val="00417BFD"/>
    <w:rsid w:val="00417F78"/>
    <w:rsid w:val="00417FAE"/>
    <w:rsid w:val="00420411"/>
    <w:rsid w:val="00420864"/>
    <w:rsid w:val="00420982"/>
    <w:rsid w:val="00420C33"/>
    <w:rsid w:val="004214F2"/>
    <w:rsid w:val="00421858"/>
    <w:rsid w:val="00423F1F"/>
    <w:rsid w:val="00424900"/>
    <w:rsid w:val="004251EF"/>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086"/>
    <w:rsid w:val="00444D63"/>
    <w:rsid w:val="00445520"/>
    <w:rsid w:val="00445D30"/>
    <w:rsid w:val="004463C1"/>
    <w:rsid w:val="00446787"/>
    <w:rsid w:val="00447527"/>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7707"/>
    <w:rsid w:val="004779AC"/>
    <w:rsid w:val="00477B8D"/>
    <w:rsid w:val="00480051"/>
    <w:rsid w:val="004809E4"/>
    <w:rsid w:val="00480E87"/>
    <w:rsid w:val="00480FB5"/>
    <w:rsid w:val="00481143"/>
    <w:rsid w:val="004811B6"/>
    <w:rsid w:val="00481641"/>
    <w:rsid w:val="00481B2E"/>
    <w:rsid w:val="0048215F"/>
    <w:rsid w:val="00482495"/>
    <w:rsid w:val="00482D70"/>
    <w:rsid w:val="00483044"/>
    <w:rsid w:val="00483A3E"/>
    <w:rsid w:val="00483F83"/>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1CF4"/>
    <w:rsid w:val="004A2770"/>
    <w:rsid w:val="004A2DC0"/>
    <w:rsid w:val="004A2FE6"/>
    <w:rsid w:val="004A3572"/>
    <w:rsid w:val="004A3585"/>
    <w:rsid w:val="004A38E3"/>
    <w:rsid w:val="004A4C05"/>
    <w:rsid w:val="004A5286"/>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963"/>
    <w:rsid w:val="004B6CB0"/>
    <w:rsid w:val="004B71C3"/>
    <w:rsid w:val="004B7E08"/>
    <w:rsid w:val="004B7E5B"/>
    <w:rsid w:val="004B7F4C"/>
    <w:rsid w:val="004C0577"/>
    <w:rsid w:val="004C0779"/>
    <w:rsid w:val="004C0932"/>
    <w:rsid w:val="004C1592"/>
    <w:rsid w:val="004C2064"/>
    <w:rsid w:val="004C2FE5"/>
    <w:rsid w:val="004C3751"/>
    <w:rsid w:val="004C38FF"/>
    <w:rsid w:val="004C39CB"/>
    <w:rsid w:val="004C3C85"/>
    <w:rsid w:val="004C447C"/>
    <w:rsid w:val="004C4520"/>
    <w:rsid w:val="004C47E4"/>
    <w:rsid w:val="004C489E"/>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3622"/>
    <w:rsid w:val="004E4F48"/>
    <w:rsid w:val="004E71CA"/>
    <w:rsid w:val="004F0E37"/>
    <w:rsid w:val="004F19A7"/>
    <w:rsid w:val="004F1D54"/>
    <w:rsid w:val="004F20A4"/>
    <w:rsid w:val="004F25B5"/>
    <w:rsid w:val="004F2B60"/>
    <w:rsid w:val="004F35DF"/>
    <w:rsid w:val="004F3641"/>
    <w:rsid w:val="004F3774"/>
    <w:rsid w:val="004F3A3C"/>
    <w:rsid w:val="004F3FED"/>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D87"/>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6208"/>
    <w:rsid w:val="0052638A"/>
    <w:rsid w:val="0053055E"/>
    <w:rsid w:val="0053069C"/>
    <w:rsid w:val="0053298C"/>
    <w:rsid w:val="00532C2D"/>
    <w:rsid w:val="00533790"/>
    <w:rsid w:val="00535245"/>
    <w:rsid w:val="00535BBD"/>
    <w:rsid w:val="00536217"/>
    <w:rsid w:val="00537911"/>
    <w:rsid w:val="005408D7"/>
    <w:rsid w:val="005410A5"/>
    <w:rsid w:val="00542100"/>
    <w:rsid w:val="00542177"/>
    <w:rsid w:val="00542F0E"/>
    <w:rsid w:val="00543208"/>
    <w:rsid w:val="00544131"/>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204F"/>
    <w:rsid w:val="005527F1"/>
    <w:rsid w:val="00552BB6"/>
    <w:rsid w:val="00552DBF"/>
    <w:rsid w:val="00553521"/>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6661C"/>
    <w:rsid w:val="00570452"/>
    <w:rsid w:val="005708D5"/>
    <w:rsid w:val="00570A51"/>
    <w:rsid w:val="00570B9A"/>
    <w:rsid w:val="00571821"/>
    <w:rsid w:val="00571D25"/>
    <w:rsid w:val="0057285B"/>
    <w:rsid w:val="00572AAE"/>
    <w:rsid w:val="00572BA1"/>
    <w:rsid w:val="00573A24"/>
    <w:rsid w:val="00573ADA"/>
    <w:rsid w:val="005740E3"/>
    <w:rsid w:val="00574777"/>
    <w:rsid w:val="0057485B"/>
    <w:rsid w:val="00574EEB"/>
    <w:rsid w:val="00575186"/>
    <w:rsid w:val="005758E7"/>
    <w:rsid w:val="00575DB4"/>
    <w:rsid w:val="0057627A"/>
    <w:rsid w:val="005765EC"/>
    <w:rsid w:val="005800B1"/>
    <w:rsid w:val="00580B4F"/>
    <w:rsid w:val="00580CB3"/>
    <w:rsid w:val="00581499"/>
    <w:rsid w:val="00581522"/>
    <w:rsid w:val="005815E9"/>
    <w:rsid w:val="0058160D"/>
    <w:rsid w:val="00582224"/>
    <w:rsid w:val="00582616"/>
    <w:rsid w:val="005828D4"/>
    <w:rsid w:val="00582E6A"/>
    <w:rsid w:val="00583405"/>
    <w:rsid w:val="00583441"/>
    <w:rsid w:val="005839F6"/>
    <w:rsid w:val="0058410E"/>
    <w:rsid w:val="00584200"/>
    <w:rsid w:val="00584214"/>
    <w:rsid w:val="00584732"/>
    <w:rsid w:val="0058477D"/>
    <w:rsid w:val="005857AF"/>
    <w:rsid w:val="00585A87"/>
    <w:rsid w:val="00585C45"/>
    <w:rsid w:val="00585D3A"/>
    <w:rsid w:val="00585F25"/>
    <w:rsid w:val="005864E4"/>
    <w:rsid w:val="00586675"/>
    <w:rsid w:val="005866BF"/>
    <w:rsid w:val="005901EC"/>
    <w:rsid w:val="00590641"/>
    <w:rsid w:val="005907F8"/>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4EB1"/>
    <w:rsid w:val="005A5510"/>
    <w:rsid w:val="005A551F"/>
    <w:rsid w:val="005A5700"/>
    <w:rsid w:val="005A586B"/>
    <w:rsid w:val="005A5D91"/>
    <w:rsid w:val="005A6ACC"/>
    <w:rsid w:val="005A6D6A"/>
    <w:rsid w:val="005A769E"/>
    <w:rsid w:val="005B0A21"/>
    <w:rsid w:val="005B0A3F"/>
    <w:rsid w:val="005B1D77"/>
    <w:rsid w:val="005B2321"/>
    <w:rsid w:val="005B236C"/>
    <w:rsid w:val="005B2377"/>
    <w:rsid w:val="005B23BF"/>
    <w:rsid w:val="005B3435"/>
    <w:rsid w:val="005B3CC7"/>
    <w:rsid w:val="005B42F0"/>
    <w:rsid w:val="005B4C6B"/>
    <w:rsid w:val="005B4F85"/>
    <w:rsid w:val="005B5388"/>
    <w:rsid w:val="005B5CE3"/>
    <w:rsid w:val="005B701D"/>
    <w:rsid w:val="005B7064"/>
    <w:rsid w:val="005B7180"/>
    <w:rsid w:val="005B72DF"/>
    <w:rsid w:val="005B7D8A"/>
    <w:rsid w:val="005C05A3"/>
    <w:rsid w:val="005C0C16"/>
    <w:rsid w:val="005C0FD1"/>
    <w:rsid w:val="005C12EC"/>
    <w:rsid w:val="005C28D1"/>
    <w:rsid w:val="005C2A5B"/>
    <w:rsid w:val="005C2FFF"/>
    <w:rsid w:val="005C3329"/>
    <w:rsid w:val="005C4715"/>
    <w:rsid w:val="005C4B32"/>
    <w:rsid w:val="005C4C51"/>
    <w:rsid w:val="005C5149"/>
    <w:rsid w:val="005C5523"/>
    <w:rsid w:val="005C5FC8"/>
    <w:rsid w:val="005C6356"/>
    <w:rsid w:val="005C68C1"/>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3DD"/>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536F"/>
    <w:rsid w:val="005F6675"/>
    <w:rsid w:val="005F6A88"/>
    <w:rsid w:val="005F6F92"/>
    <w:rsid w:val="005F735A"/>
    <w:rsid w:val="005F74B5"/>
    <w:rsid w:val="0060017A"/>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0F5"/>
    <w:rsid w:val="0061039A"/>
    <w:rsid w:val="006103FB"/>
    <w:rsid w:val="00610CC0"/>
    <w:rsid w:val="00611A33"/>
    <w:rsid w:val="006120F4"/>
    <w:rsid w:val="00612143"/>
    <w:rsid w:val="00612318"/>
    <w:rsid w:val="0061297B"/>
    <w:rsid w:val="0061326A"/>
    <w:rsid w:val="006136AB"/>
    <w:rsid w:val="0061378D"/>
    <w:rsid w:val="00613C14"/>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F36"/>
    <w:rsid w:val="0062360A"/>
    <w:rsid w:val="00623B08"/>
    <w:rsid w:val="006242B0"/>
    <w:rsid w:val="006242B7"/>
    <w:rsid w:val="00624331"/>
    <w:rsid w:val="006244CC"/>
    <w:rsid w:val="00624805"/>
    <w:rsid w:val="00624B3A"/>
    <w:rsid w:val="006252CE"/>
    <w:rsid w:val="00625714"/>
    <w:rsid w:val="006266EB"/>
    <w:rsid w:val="00626F79"/>
    <w:rsid w:val="006271F2"/>
    <w:rsid w:val="0062729B"/>
    <w:rsid w:val="0062748A"/>
    <w:rsid w:val="006278C3"/>
    <w:rsid w:val="006300E7"/>
    <w:rsid w:val="00630727"/>
    <w:rsid w:val="00630C36"/>
    <w:rsid w:val="0063161F"/>
    <w:rsid w:val="00631743"/>
    <w:rsid w:val="006317C1"/>
    <w:rsid w:val="006319C6"/>
    <w:rsid w:val="00631DC6"/>
    <w:rsid w:val="00632F90"/>
    <w:rsid w:val="00633106"/>
    <w:rsid w:val="006347E0"/>
    <w:rsid w:val="006348B8"/>
    <w:rsid w:val="00634B78"/>
    <w:rsid w:val="00634C6C"/>
    <w:rsid w:val="00635643"/>
    <w:rsid w:val="0063569C"/>
    <w:rsid w:val="00635E54"/>
    <w:rsid w:val="00635F72"/>
    <w:rsid w:val="0063677B"/>
    <w:rsid w:val="00636C93"/>
    <w:rsid w:val="00637469"/>
    <w:rsid w:val="006402AB"/>
    <w:rsid w:val="00641101"/>
    <w:rsid w:val="00641F4C"/>
    <w:rsid w:val="00642A0C"/>
    <w:rsid w:val="00643DDD"/>
    <w:rsid w:val="00643E04"/>
    <w:rsid w:val="00644703"/>
    <w:rsid w:val="00644863"/>
    <w:rsid w:val="00645243"/>
    <w:rsid w:val="00646384"/>
    <w:rsid w:val="00646C26"/>
    <w:rsid w:val="00646C95"/>
    <w:rsid w:val="0064792C"/>
    <w:rsid w:val="00650B14"/>
    <w:rsid w:val="00651DD4"/>
    <w:rsid w:val="0065273A"/>
    <w:rsid w:val="00652A5A"/>
    <w:rsid w:val="006535EC"/>
    <w:rsid w:val="006537C7"/>
    <w:rsid w:val="006539C9"/>
    <w:rsid w:val="00653ABD"/>
    <w:rsid w:val="00653B8F"/>
    <w:rsid w:val="00653F17"/>
    <w:rsid w:val="00654250"/>
    <w:rsid w:val="00654260"/>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0A8C"/>
    <w:rsid w:val="00671648"/>
    <w:rsid w:val="00671BCE"/>
    <w:rsid w:val="00672B79"/>
    <w:rsid w:val="00672C36"/>
    <w:rsid w:val="00672D45"/>
    <w:rsid w:val="00673408"/>
    <w:rsid w:val="00673513"/>
    <w:rsid w:val="006736C1"/>
    <w:rsid w:val="0067374C"/>
    <w:rsid w:val="00674877"/>
    <w:rsid w:val="00674B26"/>
    <w:rsid w:val="00675144"/>
    <w:rsid w:val="0067544F"/>
    <w:rsid w:val="006756EF"/>
    <w:rsid w:val="00675862"/>
    <w:rsid w:val="00675E27"/>
    <w:rsid w:val="00676A13"/>
    <w:rsid w:val="00677955"/>
    <w:rsid w:val="00677AA4"/>
    <w:rsid w:val="006801A5"/>
    <w:rsid w:val="0068028C"/>
    <w:rsid w:val="00680405"/>
    <w:rsid w:val="00681376"/>
    <w:rsid w:val="006814C9"/>
    <w:rsid w:val="006817DB"/>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47B"/>
    <w:rsid w:val="0069466F"/>
    <w:rsid w:val="0069524B"/>
    <w:rsid w:val="00695B79"/>
    <w:rsid w:val="00695C63"/>
    <w:rsid w:val="00695EB7"/>
    <w:rsid w:val="00696510"/>
    <w:rsid w:val="00696D00"/>
    <w:rsid w:val="00697CB9"/>
    <w:rsid w:val="006A04C8"/>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7DD4"/>
    <w:rsid w:val="006D0590"/>
    <w:rsid w:val="006D145E"/>
    <w:rsid w:val="006D1E9B"/>
    <w:rsid w:val="006D232F"/>
    <w:rsid w:val="006D23E3"/>
    <w:rsid w:val="006D45A9"/>
    <w:rsid w:val="006D4736"/>
    <w:rsid w:val="006D4DC4"/>
    <w:rsid w:val="006D5453"/>
    <w:rsid w:val="006D54F8"/>
    <w:rsid w:val="006D5C95"/>
    <w:rsid w:val="006D7048"/>
    <w:rsid w:val="006D72BF"/>
    <w:rsid w:val="006E0EC1"/>
    <w:rsid w:val="006E182A"/>
    <w:rsid w:val="006E1B19"/>
    <w:rsid w:val="006E2321"/>
    <w:rsid w:val="006E2813"/>
    <w:rsid w:val="006E3148"/>
    <w:rsid w:val="006E3397"/>
    <w:rsid w:val="006E34A3"/>
    <w:rsid w:val="006E3F01"/>
    <w:rsid w:val="006E5758"/>
    <w:rsid w:val="006E5D49"/>
    <w:rsid w:val="006E6D3F"/>
    <w:rsid w:val="006E7E2F"/>
    <w:rsid w:val="006F0737"/>
    <w:rsid w:val="006F1065"/>
    <w:rsid w:val="006F14DA"/>
    <w:rsid w:val="006F18AD"/>
    <w:rsid w:val="006F206C"/>
    <w:rsid w:val="006F2BF8"/>
    <w:rsid w:val="006F31B2"/>
    <w:rsid w:val="006F38B0"/>
    <w:rsid w:val="006F3B62"/>
    <w:rsid w:val="006F3E4B"/>
    <w:rsid w:val="006F66CC"/>
    <w:rsid w:val="006F69D2"/>
    <w:rsid w:val="006F702A"/>
    <w:rsid w:val="006F7160"/>
    <w:rsid w:val="006F77DF"/>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D37"/>
    <w:rsid w:val="0071302C"/>
    <w:rsid w:val="00713CB2"/>
    <w:rsid w:val="00714434"/>
    <w:rsid w:val="00714DE7"/>
    <w:rsid w:val="00714E59"/>
    <w:rsid w:val="0071504B"/>
    <w:rsid w:val="0071592E"/>
    <w:rsid w:val="007162E8"/>
    <w:rsid w:val="00716A7E"/>
    <w:rsid w:val="00717007"/>
    <w:rsid w:val="0071759A"/>
    <w:rsid w:val="007178EC"/>
    <w:rsid w:val="0071797C"/>
    <w:rsid w:val="00717D38"/>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72B8"/>
    <w:rsid w:val="00730B73"/>
    <w:rsid w:val="00730D1D"/>
    <w:rsid w:val="00730F29"/>
    <w:rsid w:val="00732815"/>
    <w:rsid w:val="007328C0"/>
    <w:rsid w:val="00732D8F"/>
    <w:rsid w:val="00733806"/>
    <w:rsid w:val="00733B7F"/>
    <w:rsid w:val="00734CCF"/>
    <w:rsid w:val="00735134"/>
    <w:rsid w:val="00735D4D"/>
    <w:rsid w:val="007364D6"/>
    <w:rsid w:val="0073743B"/>
    <w:rsid w:val="007374B0"/>
    <w:rsid w:val="007374CF"/>
    <w:rsid w:val="00737C35"/>
    <w:rsid w:val="00737FAB"/>
    <w:rsid w:val="00740168"/>
    <w:rsid w:val="007401B7"/>
    <w:rsid w:val="00740A81"/>
    <w:rsid w:val="007415FA"/>
    <w:rsid w:val="00741DA8"/>
    <w:rsid w:val="00741F18"/>
    <w:rsid w:val="007421DA"/>
    <w:rsid w:val="00742480"/>
    <w:rsid w:val="00742E96"/>
    <w:rsid w:val="00744819"/>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A03"/>
    <w:rsid w:val="00773D3E"/>
    <w:rsid w:val="007743BE"/>
    <w:rsid w:val="00774F93"/>
    <w:rsid w:val="007750F7"/>
    <w:rsid w:val="007752CD"/>
    <w:rsid w:val="00775692"/>
    <w:rsid w:val="007769D2"/>
    <w:rsid w:val="00776BD7"/>
    <w:rsid w:val="00777235"/>
    <w:rsid w:val="00777568"/>
    <w:rsid w:val="00777C28"/>
    <w:rsid w:val="007816B4"/>
    <w:rsid w:val="00781706"/>
    <w:rsid w:val="007822E7"/>
    <w:rsid w:val="0078244A"/>
    <w:rsid w:val="007831A0"/>
    <w:rsid w:val="00783A96"/>
    <w:rsid w:val="00783D73"/>
    <w:rsid w:val="00784533"/>
    <w:rsid w:val="00784B7C"/>
    <w:rsid w:val="00784E4A"/>
    <w:rsid w:val="007851F4"/>
    <w:rsid w:val="00785760"/>
    <w:rsid w:val="00785E46"/>
    <w:rsid w:val="00785F97"/>
    <w:rsid w:val="007864E2"/>
    <w:rsid w:val="00786617"/>
    <w:rsid w:val="00786C45"/>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370"/>
    <w:rsid w:val="007B26F5"/>
    <w:rsid w:val="007B28E9"/>
    <w:rsid w:val="007B3B65"/>
    <w:rsid w:val="007B3BF6"/>
    <w:rsid w:val="007B4023"/>
    <w:rsid w:val="007B5A36"/>
    <w:rsid w:val="007B5EC2"/>
    <w:rsid w:val="007B5F08"/>
    <w:rsid w:val="007B5F7E"/>
    <w:rsid w:val="007B6367"/>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0F6"/>
    <w:rsid w:val="007D4406"/>
    <w:rsid w:val="007D45C3"/>
    <w:rsid w:val="007D52A2"/>
    <w:rsid w:val="007D5AB5"/>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2889"/>
    <w:rsid w:val="007F3355"/>
    <w:rsid w:val="007F340C"/>
    <w:rsid w:val="007F3534"/>
    <w:rsid w:val="007F3D43"/>
    <w:rsid w:val="007F460A"/>
    <w:rsid w:val="007F5272"/>
    <w:rsid w:val="007F5E1E"/>
    <w:rsid w:val="007F69DB"/>
    <w:rsid w:val="007F6FAF"/>
    <w:rsid w:val="00800BD6"/>
    <w:rsid w:val="00800C80"/>
    <w:rsid w:val="008010EF"/>
    <w:rsid w:val="00801627"/>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6E9D"/>
    <w:rsid w:val="0080733D"/>
    <w:rsid w:val="00807500"/>
    <w:rsid w:val="00810281"/>
    <w:rsid w:val="0081050A"/>
    <w:rsid w:val="00811AEB"/>
    <w:rsid w:val="00812874"/>
    <w:rsid w:val="00812D8F"/>
    <w:rsid w:val="008137F4"/>
    <w:rsid w:val="0081413B"/>
    <w:rsid w:val="008141A0"/>
    <w:rsid w:val="0081440D"/>
    <w:rsid w:val="008151D2"/>
    <w:rsid w:val="0081545B"/>
    <w:rsid w:val="00815686"/>
    <w:rsid w:val="00815E6E"/>
    <w:rsid w:val="0081707C"/>
    <w:rsid w:val="00817083"/>
    <w:rsid w:val="0082030F"/>
    <w:rsid w:val="00820E2E"/>
    <w:rsid w:val="00821040"/>
    <w:rsid w:val="00821801"/>
    <w:rsid w:val="00821C93"/>
    <w:rsid w:val="00821CDA"/>
    <w:rsid w:val="00821DD0"/>
    <w:rsid w:val="00821E4C"/>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30450"/>
    <w:rsid w:val="008304EC"/>
    <w:rsid w:val="0083089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0F4E"/>
    <w:rsid w:val="0084100D"/>
    <w:rsid w:val="00841188"/>
    <w:rsid w:val="008419B8"/>
    <w:rsid w:val="00841AB1"/>
    <w:rsid w:val="00841D79"/>
    <w:rsid w:val="00841E0C"/>
    <w:rsid w:val="008421E3"/>
    <w:rsid w:val="00842997"/>
    <w:rsid w:val="0084444B"/>
    <w:rsid w:val="0084487F"/>
    <w:rsid w:val="008456B1"/>
    <w:rsid w:val="008463E9"/>
    <w:rsid w:val="00846D2B"/>
    <w:rsid w:val="00847B2E"/>
    <w:rsid w:val="008500CF"/>
    <w:rsid w:val="0085071E"/>
    <w:rsid w:val="00850951"/>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5783C"/>
    <w:rsid w:val="00857F24"/>
    <w:rsid w:val="00860BAD"/>
    <w:rsid w:val="00861775"/>
    <w:rsid w:val="00861CCB"/>
    <w:rsid w:val="00862D5F"/>
    <w:rsid w:val="008632FF"/>
    <w:rsid w:val="00863DDB"/>
    <w:rsid w:val="00863DF3"/>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6FEB"/>
    <w:rsid w:val="00887A02"/>
    <w:rsid w:val="00887DCD"/>
    <w:rsid w:val="00887FDC"/>
    <w:rsid w:val="008900FF"/>
    <w:rsid w:val="0089185F"/>
    <w:rsid w:val="00891953"/>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769"/>
    <w:rsid w:val="008B4921"/>
    <w:rsid w:val="008B4E13"/>
    <w:rsid w:val="008B5003"/>
    <w:rsid w:val="008B5F73"/>
    <w:rsid w:val="008B6B20"/>
    <w:rsid w:val="008B6C75"/>
    <w:rsid w:val="008B6D7A"/>
    <w:rsid w:val="008B74F6"/>
    <w:rsid w:val="008C0157"/>
    <w:rsid w:val="008C04A8"/>
    <w:rsid w:val="008C1382"/>
    <w:rsid w:val="008C1911"/>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264"/>
    <w:rsid w:val="008D571F"/>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BF1"/>
    <w:rsid w:val="008F1CDE"/>
    <w:rsid w:val="008F1FBA"/>
    <w:rsid w:val="008F210B"/>
    <w:rsid w:val="008F23E5"/>
    <w:rsid w:val="008F276E"/>
    <w:rsid w:val="008F278D"/>
    <w:rsid w:val="008F3219"/>
    <w:rsid w:val="008F3FD2"/>
    <w:rsid w:val="008F4149"/>
    <w:rsid w:val="008F4582"/>
    <w:rsid w:val="008F4853"/>
    <w:rsid w:val="008F4C6E"/>
    <w:rsid w:val="008F4DE2"/>
    <w:rsid w:val="008F5209"/>
    <w:rsid w:val="008F5303"/>
    <w:rsid w:val="008F56B7"/>
    <w:rsid w:val="008F5C38"/>
    <w:rsid w:val="008F6106"/>
    <w:rsid w:val="008F6E4D"/>
    <w:rsid w:val="008F6E77"/>
    <w:rsid w:val="008F709B"/>
    <w:rsid w:val="008F70EF"/>
    <w:rsid w:val="008F7A56"/>
    <w:rsid w:val="008F7D65"/>
    <w:rsid w:val="009002AA"/>
    <w:rsid w:val="009016C4"/>
    <w:rsid w:val="00901A5E"/>
    <w:rsid w:val="00901D73"/>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1197D"/>
    <w:rsid w:val="00912384"/>
    <w:rsid w:val="0091287F"/>
    <w:rsid w:val="00912998"/>
    <w:rsid w:val="00912D0E"/>
    <w:rsid w:val="009130B2"/>
    <w:rsid w:val="0091353D"/>
    <w:rsid w:val="0091398E"/>
    <w:rsid w:val="00913BC9"/>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30022"/>
    <w:rsid w:val="009306FF"/>
    <w:rsid w:val="0093079F"/>
    <w:rsid w:val="009309D3"/>
    <w:rsid w:val="009333DB"/>
    <w:rsid w:val="00933BD1"/>
    <w:rsid w:val="009349AB"/>
    <w:rsid w:val="00934C12"/>
    <w:rsid w:val="00935095"/>
    <w:rsid w:val="009362EA"/>
    <w:rsid w:val="009368CA"/>
    <w:rsid w:val="00936E24"/>
    <w:rsid w:val="009376E4"/>
    <w:rsid w:val="00937FDE"/>
    <w:rsid w:val="009405C6"/>
    <w:rsid w:val="00940984"/>
    <w:rsid w:val="0094135A"/>
    <w:rsid w:val="009418D4"/>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BE2"/>
    <w:rsid w:val="00946C18"/>
    <w:rsid w:val="0094705C"/>
    <w:rsid w:val="009470DA"/>
    <w:rsid w:val="0094762A"/>
    <w:rsid w:val="009508DC"/>
    <w:rsid w:val="009509E3"/>
    <w:rsid w:val="00951364"/>
    <w:rsid w:val="00951E3F"/>
    <w:rsid w:val="00952551"/>
    <w:rsid w:val="009529DD"/>
    <w:rsid w:val="00952CAF"/>
    <w:rsid w:val="00952F7D"/>
    <w:rsid w:val="0095363D"/>
    <w:rsid w:val="00953EE0"/>
    <w:rsid w:val="00953F50"/>
    <w:rsid w:val="00953FF3"/>
    <w:rsid w:val="009540D1"/>
    <w:rsid w:val="00954C53"/>
    <w:rsid w:val="00955CA7"/>
    <w:rsid w:val="00956AC2"/>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92F"/>
    <w:rsid w:val="009879F2"/>
    <w:rsid w:val="009901D6"/>
    <w:rsid w:val="00990BE6"/>
    <w:rsid w:val="009913F0"/>
    <w:rsid w:val="00991CB0"/>
    <w:rsid w:val="00991E4F"/>
    <w:rsid w:val="00991F35"/>
    <w:rsid w:val="009925DE"/>
    <w:rsid w:val="00992779"/>
    <w:rsid w:val="00993DDD"/>
    <w:rsid w:val="00994D68"/>
    <w:rsid w:val="00994F0A"/>
    <w:rsid w:val="00994F1A"/>
    <w:rsid w:val="00995037"/>
    <w:rsid w:val="00995267"/>
    <w:rsid w:val="00995C70"/>
    <w:rsid w:val="009965D8"/>
    <w:rsid w:val="009973A4"/>
    <w:rsid w:val="00997683"/>
    <w:rsid w:val="009978A2"/>
    <w:rsid w:val="0099791D"/>
    <w:rsid w:val="009A0AB6"/>
    <w:rsid w:val="009A135D"/>
    <w:rsid w:val="009A16EB"/>
    <w:rsid w:val="009A1815"/>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A05"/>
    <w:rsid w:val="009B6F3C"/>
    <w:rsid w:val="009C0933"/>
    <w:rsid w:val="009C0BE5"/>
    <w:rsid w:val="009C0E1C"/>
    <w:rsid w:val="009C0E82"/>
    <w:rsid w:val="009C0F8A"/>
    <w:rsid w:val="009C10F5"/>
    <w:rsid w:val="009C12EE"/>
    <w:rsid w:val="009C1320"/>
    <w:rsid w:val="009C1655"/>
    <w:rsid w:val="009C21BF"/>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4D2"/>
    <w:rsid w:val="00A02F8E"/>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3AA2"/>
    <w:rsid w:val="00A14001"/>
    <w:rsid w:val="00A14272"/>
    <w:rsid w:val="00A15749"/>
    <w:rsid w:val="00A16111"/>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DCA"/>
    <w:rsid w:val="00A2681F"/>
    <w:rsid w:val="00A274D4"/>
    <w:rsid w:val="00A27740"/>
    <w:rsid w:val="00A304C6"/>
    <w:rsid w:val="00A30EC3"/>
    <w:rsid w:val="00A30FA8"/>
    <w:rsid w:val="00A310C9"/>
    <w:rsid w:val="00A31243"/>
    <w:rsid w:val="00A31289"/>
    <w:rsid w:val="00A314C9"/>
    <w:rsid w:val="00A316C6"/>
    <w:rsid w:val="00A32388"/>
    <w:rsid w:val="00A33384"/>
    <w:rsid w:val="00A336C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BC3"/>
    <w:rsid w:val="00A41CF2"/>
    <w:rsid w:val="00A42015"/>
    <w:rsid w:val="00A43268"/>
    <w:rsid w:val="00A43B3A"/>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680A"/>
    <w:rsid w:val="00A5680F"/>
    <w:rsid w:val="00A5749D"/>
    <w:rsid w:val="00A578F6"/>
    <w:rsid w:val="00A57A56"/>
    <w:rsid w:val="00A57A84"/>
    <w:rsid w:val="00A60BD6"/>
    <w:rsid w:val="00A618CE"/>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95"/>
    <w:rsid w:val="00A7129E"/>
    <w:rsid w:val="00A71BC1"/>
    <w:rsid w:val="00A72887"/>
    <w:rsid w:val="00A7291A"/>
    <w:rsid w:val="00A72991"/>
    <w:rsid w:val="00A731F2"/>
    <w:rsid w:val="00A73446"/>
    <w:rsid w:val="00A734F4"/>
    <w:rsid w:val="00A73B36"/>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2F4"/>
    <w:rsid w:val="00A91ADC"/>
    <w:rsid w:val="00A923BC"/>
    <w:rsid w:val="00A931EB"/>
    <w:rsid w:val="00A9371C"/>
    <w:rsid w:val="00A93808"/>
    <w:rsid w:val="00A94555"/>
    <w:rsid w:val="00A949AA"/>
    <w:rsid w:val="00A94FA9"/>
    <w:rsid w:val="00A95B01"/>
    <w:rsid w:val="00A962F1"/>
    <w:rsid w:val="00A96440"/>
    <w:rsid w:val="00A96566"/>
    <w:rsid w:val="00A965C1"/>
    <w:rsid w:val="00A96CB1"/>
    <w:rsid w:val="00A97291"/>
    <w:rsid w:val="00A9774D"/>
    <w:rsid w:val="00A97E4E"/>
    <w:rsid w:val="00A97E91"/>
    <w:rsid w:val="00A97F1C"/>
    <w:rsid w:val="00AA028B"/>
    <w:rsid w:val="00AA1148"/>
    <w:rsid w:val="00AA13B6"/>
    <w:rsid w:val="00AA27B3"/>
    <w:rsid w:val="00AA2A25"/>
    <w:rsid w:val="00AA42E7"/>
    <w:rsid w:val="00AA5317"/>
    <w:rsid w:val="00AA53E0"/>
    <w:rsid w:val="00AA574F"/>
    <w:rsid w:val="00AA58E0"/>
    <w:rsid w:val="00AA59C0"/>
    <w:rsid w:val="00AA644A"/>
    <w:rsid w:val="00AA6C0F"/>
    <w:rsid w:val="00AA7CBC"/>
    <w:rsid w:val="00AB00A2"/>
    <w:rsid w:val="00AB06ED"/>
    <w:rsid w:val="00AB075B"/>
    <w:rsid w:val="00AB07E0"/>
    <w:rsid w:val="00AB0CFF"/>
    <w:rsid w:val="00AB0D7A"/>
    <w:rsid w:val="00AB10BB"/>
    <w:rsid w:val="00AB192E"/>
    <w:rsid w:val="00AB2B19"/>
    <w:rsid w:val="00AB33E0"/>
    <w:rsid w:val="00AB369E"/>
    <w:rsid w:val="00AB51C3"/>
    <w:rsid w:val="00AB5444"/>
    <w:rsid w:val="00AB60CC"/>
    <w:rsid w:val="00AB618E"/>
    <w:rsid w:val="00AB6FEC"/>
    <w:rsid w:val="00AB706E"/>
    <w:rsid w:val="00AC09B9"/>
    <w:rsid w:val="00AC13CB"/>
    <w:rsid w:val="00AC1432"/>
    <w:rsid w:val="00AC16D9"/>
    <w:rsid w:val="00AC19D9"/>
    <w:rsid w:val="00AC2BBF"/>
    <w:rsid w:val="00AC32F8"/>
    <w:rsid w:val="00AC48FC"/>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5C09"/>
    <w:rsid w:val="00AD5F76"/>
    <w:rsid w:val="00AD60C6"/>
    <w:rsid w:val="00AD68E4"/>
    <w:rsid w:val="00AD7281"/>
    <w:rsid w:val="00AD72B6"/>
    <w:rsid w:val="00AD7D1C"/>
    <w:rsid w:val="00AE125C"/>
    <w:rsid w:val="00AE16F8"/>
    <w:rsid w:val="00AE1B84"/>
    <w:rsid w:val="00AE20AA"/>
    <w:rsid w:val="00AE20FF"/>
    <w:rsid w:val="00AE2649"/>
    <w:rsid w:val="00AE3295"/>
    <w:rsid w:val="00AE4269"/>
    <w:rsid w:val="00AE482F"/>
    <w:rsid w:val="00AE48DD"/>
    <w:rsid w:val="00AE4A63"/>
    <w:rsid w:val="00AE5A89"/>
    <w:rsid w:val="00AE5D85"/>
    <w:rsid w:val="00AE5DB7"/>
    <w:rsid w:val="00AE63E9"/>
    <w:rsid w:val="00AE6F32"/>
    <w:rsid w:val="00AE70AF"/>
    <w:rsid w:val="00AE72B5"/>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F1"/>
    <w:rsid w:val="00B45C66"/>
    <w:rsid w:val="00B465ED"/>
    <w:rsid w:val="00B46E19"/>
    <w:rsid w:val="00B471CE"/>
    <w:rsid w:val="00B471E4"/>
    <w:rsid w:val="00B479F6"/>
    <w:rsid w:val="00B47C25"/>
    <w:rsid w:val="00B47E26"/>
    <w:rsid w:val="00B50562"/>
    <w:rsid w:val="00B5087C"/>
    <w:rsid w:val="00B512A5"/>
    <w:rsid w:val="00B515C8"/>
    <w:rsid w:val="00B51BDC"/>
    <w:rsid w:val="00B51EDC"/>
    <w:rsid w:val="00B520DA"/>
    <w:rsid w:val="00B521A1"/>
    <w:rsid w:val="00B525D9"/>
    <w:rsid w:val="00B5269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11E6"/>
    <w:rsid w:val="00BA13EC"/>
    <w:rsid w:val="00BA1665"/>
    <w:rsid w:val="00BA16B2"/>
    <w:rsid w:val="00BA1A40"/>
    <w:rsid w:val="00BA1D60"/>
    <w:rsid w:val="00BA2378"/>
    <w:rsid w:val="00BA280F"/>
    <w:rsid w:val="00BA2B63"/>
    <w:rsid w:val="00BA35B6"/>
    <w:rsid w:val="00BA4302"/>
    <w:rsid w:val="00BA5219"/>
    <w:rsid w:val="00BA6EDB"/>
    <w:rsid w:val="00BA7E62"/>
    <w:rsid w:val="00BB0682"/>
    <w:rsid w:val="00BB0C10"/>
    <w:rsid w:val="00BB1165"/>
    <w:rsid w:val="00BB1BEC"/>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7708"/>
    <w:rsid w:val="00BE0388"/>
    <w:rsid w:val="00BE0609"/>
    <w:rsid w:val="00BE0DCF"/>
    <w:rsid w:val="00BE1745"/>
    <w:rsid w:val="00BE1959"/>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2DF"/>
    <w:rsid w:val="00C05464"/>
    <w:rsid w:val="00C059D5"/>
    <w:rsid w:val="00C05B68"/>
    <w:rsid w:val="00C05C17"/>
    <w:rsid w:val="00C069D5"/>
    <w:rsid w:val="00C06E35"/>
    <w:rsid w:val="00C06E4E"/>
    <w:rsid w:val="00C0798F"/>
    <w:rsid w:val="00C07A57"/>
    <w:rsid w:val="00C1014F"/>
    <w:rsid w:val="00C10629"/>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7F"/>
    <w:rsid w:val="00C157FC"/>
    <w:rsid w:val="00C1583B"/>
    <w:rsid w:val="00C15976"/>
    <w:rsid w:val="00C16296"/>
    <w:rsid w:val="00C16415"/>
    <w:rsid w:val="00C1648E"/>
    <w:rsid w:val="00C16648"/>
    <w:rsid w:val="00C16AD3"/>
    <w:rsid w:val="00C176FB"/>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899"/>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6265"/>
    <w:rsid w:val="00C47057"/>
    <w:rsid w:val="00C5035C"/>
    <w:rsid w:val="00C50C32"/>
    <w:rsid w:val="00C50DCE"/>
    <w:rsid w:val="00C511EA"/>
    <w:rsid w:val="00C511F7"/>
    <w:rsid w:val="00C517A2"/>
    <w:rsid w:val="00C518EF"/>
    <w:rsid w:val="00C51BD7"/>
    <w:rsid w:val="00C51FFC"/>
    <w:rsid w:val="00C526A0"/>
    <w:rsid w:val="00C529A4"/>
    <w:rsid w:val="00C53625"/>
    <w:rsid w:val="00C544F8"/>
    <w:rsid w:val="00C545D8"/>
    <w:rsid w:val="00C549C8"/>
    <w:rsid w:val="00C55C56"/>
    <w:rsid w:val="00C55F87"/>
    <w:rsid w:val="00C57DBE"/>
    <w:rsid w:val="00C6063F"/>
    <w:rsid w:val="00C607A4"/>
    <w:rsid w:val="00C610A8"/>
    <w:rsid w:val="00C614F2"/>
    <w:rsid w:val="00C63037"/>
    <w:rsid w:val="00C63B93"/>
    <w:rsid w:val="00C63DD9"/>
    <w:rsid w:val="00C63EB5"/>
    <w:rsid w:val="00C6478F"/>
    <w:rsid w:val="00C6491F"/>
    <w:rsid w:val="00C6497F"/>
    <w:rsid w:val="00C64B46"/>
    <w:rsid w:val="00C64CBF"/>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80213"/>
    <w:rsid w:val="00C806DA"/>
    <w:rsid w:val="00C80833"/>
    <w:rsid w:val="00C80BDC"/>
    <w:rsid w:val="00C8127C"/>
    <w:rsid w:val="00C8166A"/>
    <w:rsid w:val="00C819FF"/>
    <w:rsid w:val="00C8279D"/>
    <w:rsid w:val="00C835CF"/>
    <w:rsid w:val="00C83EB8"/>
    <w:rsid w:val="00C83FB5"/>
    <w:rsid w:val="00C84318"/>
    <w:rsid w:val="00C85210"/>
    <w:rsid w:val="00C855EE"/>
    <w:rsid w:val="00C86325"/>
    <w:rsid w:val="00C8638F"/>
    <w:rsid w:val="00C867B1"/>
    <w:rsid w:val="00C867EC"/>
    <w:rsid w:val="00C868F5"/>
    <w:rsid w:val="00C876C6"/>
    <w:rsid w:val="00C87D9D"/>
    <w:rsid w:val="00C9080F"/>
    <w:rsid w:val="00C9099D"/>
    <w:rsid w:val="00C90A68"/>
    <w:rsid w:val="00C91157"/>
    <w:rsid w:val="00C91750"/>
    <w:rsid w:val="00C9178D"/>
    <w:rsid w:val="00C9182F"/>
    <w:rsid w:val="00C91A3E"/>
    <w:rsid w:val="00C91C94"/>
    <w:rsid w:val="00C92649"/>
    <w:rsid w:val="00C92E25"/>
    <w:rsid w:val="00C9321B"/>
    <w:rsid w:val="00C9350C"/>
    <w:rsid w:val="00C93A9B"/>
    <w:rsid w:val="00C93CB3"/>
    <w:rsid w:val="00C944AB"/>
    <w:rsid w:val="00C94E08"/>
    <w:rsid w:val="00C96071"/>
    <w:rsid w:val="00C967AF"/>
    <w:rsid w:val="00C96DCA"/>
    <w:rsid w:val="00C96E2B"/>
    <w:rsid w:val="00CA03E5"/>
    <w:rsid w:val="00CA1583"/>
    <w:rsid w:val="00CA1BF9"/>
    <w:rsid w:val="00CA1DAA"/>
    <w:rsid w:val="00CA2185"/>
    <w:rsid w:val="00CA255E"/>
    <w:rsid w:val="00CA2824"/>
    <w:rsid w:val="00CA2BD8"/>
    <w:rsid w:val="00CA30CD"/>
    <w:rsid w:val="00CA320C"/>
    <w:rsid w:val="00CA3611"/>
    <w:rsid w:val="00CA3EDC"/>
    <w:rsid w:val="00CA4865"/>
    <w:rsid w:val="00CA4AA7"/>
    <w:rsid w:val="00CA51BE"/>
    <w:rsid w:val="00CA5932"/>
    <w:rsid w:val="00CA61E6"/>
    <w:rsid w:val="00CA6441"/>
    <w:rsid w:val="00CA688D"/>
    <w:rsid w:val="00CA765A"/>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17BF"/>
    <w:rsid w:val="00CF18B8"/>
    <w:rsid w:val="00CF18E8"/>
    <w:rsid w:val="00CF1A70"/>
    <w:rsid w:val="00CF1BEF"/>
    <w:rsid w:val="00CF21D6"/>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64A"/>
    <w:rsid w:val="00D00CC4"/>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ACA"/>
    <w:rsid w:val="00D10322"/>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5FA"/>
    <w:rsid w:val="00D249C8"/>
    <w:rsid w:val="00D24D07"/>
    <w:rsid w:val="00D2510E"/>
    <w:rsid w:val="00D255F8"/>
    <w:rsid w:val="00D26B1F"/>
    <w:rsid w:val="00D26C04"/>
    <w:rsid w:val="00D26EE8"/>
    <w:rsid w:val="00D275CD"/>
    <w:rsid w:val="00D27FBE"/>
    <w:rsid w:val="00D30217"/>
    <w:rsid w:val="00D30E3B"/>
    <w:rsid w:val="00D31490"/>
    <w:rsid w:val="00D31557"/>
    <w:rsid w:val="00D31AB5"/>
    <w:rsid w:val="00D31C20"/>
    <w:rsid w:val="00D31CC2"/>
    <w:rsid w:val="00D31EED"/>
    <w:rsid w:val="00D32875"/>
    <w:rsid w:val="00D329A8"/>
    <w:rsid w:val="00D33729"/>
    <w:rsid w:val="00D337EA"/>
    <w:rsid w:val="00D33A31"/>
    <w:rsid w:val="00D33B47"/>
    <w:rsid w:val="00D34617"/>
    <w:rsid w:val="00D34730"/>
    <w:rsid w:val="00D35E0B"/>
    <w:rsid w:val="00D36135"/>
    <w:rsid w:val="00D36C6D"/>
    <w:rsid w:val="00D36F30"/>
    <w:rsid w:val="00D36F4A"/>
    <w:rsid w:val="00D37ECB"/>
    <w:rsid w:val="00D4191A"/>
    <w:rsid w:val="00D41999"/>
    <w:rsid w:val="00D41BEA"/>
    <w:rsid w:val="00D428DB"/>
    <w:rsid w:val="00D437FC"/>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F51"/>
    <w:rsid w:val="00D53BA4"/>
    <w:rsid w:val="00D546D5"/>
    <w:rsid w:val="00D5470F"/>
    <w:rsid w:val="00D54916"/>
    <w:rsid w:val="00D54BF5"/>
    <w:rsid w:val="00D54F98"/>
    <w:rsid w:val="00D551E3"/>
    <w:rsid w:val="00D55638"/>
    <w:rsid w:val="00D557D7"/>
    <w:rsid w:val="00D558E4"/>
    <w:rsid w:val="00D55B80"/>
    <w:rsid w:val="00D55BD4"/>
    <w:rsid w:val="00D55D75"/>
    <w:rsid w:val="00D573AC"/>
    <w:rsid w:val="00D6123E"/>
    <w:rsid w:val="00D61356"/>
    <w:rsid w:val="00D61E23"/>
    <w:rsid w:val="00D61E96"/>
    <w:rsid w:val="00D61FC7"/>
    <w:rsid w:val="00D62B5B"/>
    <w:rsid w:val="00D62E82"/>
    <w:rsid w:val="00D62F20"/>
    <w:rsid w:val="00D634A4"/>
    <w:rsid w:val="00D634DB"/>
    <w:rsid w:val="00D63918"/>
    <w:rsid w:val="00D63D89"/>
    <w:rsid w:val="00D64462"/>
    <w:rsid w:val="00D64E92"/>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A0F"/>
    <w:rsid w:val="00D73D53"/>
    <w:rsid w:val="00D74378"/>
    <w:rsid w:val="00D748C6"/>
    <w:rsid w:val="00D74930"/>
    <w:rsid w:val="00D7555D"/>
    <w:rsid w:val="00D768FE"/>
    <w:rsid w:val="00D7695C"/>
    <w:rsid w:val="00D76C22"/>
    <w:rsid w:val="00D77539"/>
    <w:rsid w:val="00D77C16"/>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36"/>
    <w:rsid w:val="00D95CC4"/>
    <w:rsid w:val="00D95D59"/>
    <w:rsid w:val="00D95F4B"/>
    <w:rsid w:val="00D96C90"/>
    <w:rsid w:val="00D96EB7"/>
    <w:rsid w:val="00D97834"/>
    <w:rsid w:val="00DA0BD0"/>
    <w:rsid w:val="00DA2052"/>
    <w:rsid w:val="00DA24A0"/>
    <w:rsid w:val="00DA259D"/>
    <w:rsid w:val="00DA268F"/>
    <w:rsid w:val="00DA3709"/>
    <w:rsid w:val="00DA378F"/>
    <w:rsid w:val="00DA4CF8"/>
    <w:rsid w:val="00DA4FF1"/>
    <w:rsid w:val="00DA68EE"/>
    <w:rsid w:val="00DA72DD"/>
    <w:rsid w:val="00DA7864"/>
    <w:rsid w:val="00DB05A5"/>
    <w:rsid w:val="00DB085B"/>
    <w:rsid w:val="00DB0F4E"/>
    <w:rsid w:val="00DB16D0"/>
    <w:rsid w:val="00DB19FC"/>
    <w:rsid w:val="00DB27C8"/>
    <w:rsid w:val="00DB2EFF"/>
    <w:rsid w:val="00DB38B7"/>
    <w:rsid w:val="00DB3FBF"/>
    <w:rsid w:val="00DB446B"/>
    <w:rsid w:val="00DB48D1"/>
    <w:rsid w:val="00DB4D65"/>
    <w:rsid w:val="00DB5372"/>
    <w:rsid w:val="00DB564B"/>
    <w:rsid w:val="00DB566F"/>
    <w:rsid w:val="00DB6FD3"/>
    <w:rsid w:val="00DB70C9"/>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E84"/>
    <w:rsid w:val="00DF38A7"/>
    <w:rsid w:val="00DF3A9D"/>
    <w:rsid w:val="00DF4E2E"/>
    <w:rsid w:val="00DF54A7"/>
    <w:rsid w:val="00DF5814"/>
    <w:rsid w:val="00DF5947"/>
    <w:rsid w:val="00DF623F"/>
    <w:rsid w:val="00DF6277"/>
    <w:rsid w:val="00DF66E4"/>
    <w:rsid w:val="00DF6CE7"/>
    <w:rsid w:val="00E00164"/>
    <w:rsid w:val="00E00A16"/>
    <w:rsid w:val="00E00F41"/>
    <w:rsid w:val="00E0229E"/>
    <w:rsid w:val="00E0255E"/>
    <w:rsid w:val="00E0306C"/>
    <w:rsid w:val="00E032BF"/>
    <w:rsid w:val="00E0342C"/>
    <w:rsid w:val="00E03458"/>
    <w:rsid w:val="00E042DA"/>
    <w:rsid w:val="00E05CDB"/>
    <w:rsid w:val="00E05CFC"/>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C8"/>
    <w:rsid w:val="00E22DEF"/>
    <w:rsid w:val="00E23435"/>
    <w:rsid w:val="00E23D1B"/>
    <w:rsid w:val="00E2481C"/>
    <w:rsid w:val="00E24C8B"/>
    <w:rsid w:val="00E250A8"/>
    <w:rsid w:val="00E254CF"/>
    <w:rsid w:val="00E25FED"/>
    <w:rsid w:val="00E26227"/>
    <w:rsid w:val="00E26611"/>
    <w:rsid w:val="00E268D8"/>
    <w:rsid w:val="00E27064"/>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5BE5"/>
    <w:rsid w:val="00E76A8F"/>
    <w:rsid w:val="00E76C85"/>
    <w:rsid w:val="00E77241"/>
    <w:rsid w:val="00E7746F"/>
    <w:rsid w:val="00E775A8"/>
    <w:rsid w:val="00E77E05"/>
    <w:rsid w:val="00E77E93"/>
    <w:rsid w:val="00E8157F"/>
    <w:rsid w:val="00E81DD1"/>
    <w:rsid w:val="00E81E1E"/>
    <w:rsid w:val="00E81F21"/>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117"/>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DD0"/>
    <w:rsid w:val="00EA4E12"/>
    <w:rsid w:val="00EA5253"/>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9FF"/>
    <w:rsid w:val="00EB6CCB"/>
    <w:rsid w:val="00EB737D"/>
    <w:rsid w:val="00EC11C4"/>
    <w:rsid w:val="00EC14AD"/>
    <w:rsid w:val="00EC1E66"/>
    <w:rsid w:val="00EC20D0"/>
    <w:rsid w:val="00EC2BCF"/>
    <w:rsid w:val="00EC2F4F"/>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E5B"/>
    <w:rsid w:val="00ED115B"/>
    <w:rsid w:val="00ED1A44"/>
    <w:rsid w:val="00ED2463"/>
    <w:rsid w:val="00ED3128"/>
    <w:rsid w:val="00ED3B5C"/>
    <w:rsid w:val="00ED42AF"/>
    <w:rsid w:val="00ED45D0"/>
    <w:rsid w:val="00ED4617"/>
    <w:rsid w:val="00ED4AE4"/>
    <w:rsid w:val="00ED58B4"/>
    <w:rsid w:val="00ED5A09"/>
    <w:rsid w:val="00ED6982"/>
    <w:rsid w:val="00EE094A"/>
    <w:rsid w:val="00EE16A2"/>
    <w:rsid w:val="00EE1C73"/>
    <w:rsid w:val="00EE1EAB"/>
    <w:rsid w:val="00EE2261"/>
    <w:rsid w:val="00EE270A"/>
    <w:rsid w:val="00EE342A"/>
    <w:rsid w:val="00EE39C3"/>
    <w:rsid w:val="00EE480A"/>
    <w:rsid w:val="00EE48C6"/>
    <w:rsid w:val="00EE4ECF"/>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0456"/>
    <w:rsid w:val="00F21ACE"/>
    <w:rsid w:val="00F21C89"/>
    <w:rsid w:val="00F21D2D"/>
    <w:rsid w:val="00F22854"/>
    <w:rsid w:val="00F23658"/>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1161"/>
    <w:rsid w:val="00F61637"/>
    <w:rsid w:val="00F622D9"/>
    <w:rsid w:val="00F62CB6"/>
    <w:rsid w:val="00F62F26"/>
    <w:rsid w:val="00F6406A"/>
    <w:rsid w:val="00F65288"/>
    <w:rsid w:val="00F66A68"/>
    <w:rsid w:val="00F66F0B"/>
    <w:rsid w:val="00F7007A"/>
    <w:rsid w:val="00F70309"/>
    <w:rsid w:val="00F7043C"/>
    <w:rsid w:val="00F704D4"/>
    <w:rsid w:val="00F7057C"/>
    <w:rsid w:val="00F70DC1"/>
    <w:rsid w:val="00F712D2"/>
    <w:rsid w:val="00F71851"/>
    <w:rsid w:val="00F71A39"/>
    <w:rsid w:val="00F71F1F"/>
    <w:rsid w:val="00F72572"/>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CA4"/>
    <w:rsid w:val="00F95107"/>
    <w:rsid w:val="00F952C6"/>
    <w:rsid w:val="00F9563B"/>
    <w:rsid w:val="00F95775"/>
    <w:rsid w:val="00F95B92"/>
    <w:rsid w:val="00F972E5"/>
    <w:rsid w:val="00F97923"/>
    <w:rsid w:val="00FA1114"/>
    <w:rsid w:val="00FA1BBA"/>
    <w:rsid w:val="00FA1EB5"/>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07A"/>
    <w:rsid w:val="00FB615D"/>
    <w:rsid w:val="00FB690E"/>
    <w:rsid w:val="00FB6BF2"/>
    <w:rsid w:val="00FB7100"/>
    <w:rsid w:val="00FB71BB"/>
    <w:rsid w:val="00FB71C8"/>
    <w:rsid w:val="00FC04B3"/>
    <w:rsid w:val="00FC0612"/>
    <w:rsid w:val="00FC08EE"/>
    <w:rsid w:val="00FC1B7D"/>
    <w:rsid w:val="00FC2A62"/>
    <w:rsid w:val="00FC2C5D"/>
    <w:rsid w:val="00FC3735"/>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3FE"/>
    <w:rsid w:val="00FE0563"/>
    <w:rsid w:val="00FE0982"/>
    <w:rsid w:val="00FE0DBF"/>
    <w:rsid w:val="00FE1CE7"/>
    <w:rsid w:val="00FE248A"/>
    <w:rsid w:val="00FE287A"/>
    <w:rsid w:val="00FE3283"/>
    <w:rsid w:val="00FE3729"/>
    <w:rsid w:val="00FE4671"/>
    <w:rsid w:val="00FE4B89"/>
    <w:rsid w:val="00FE4D03"/>
    <w:rsid w:val="00FE4F4A"/>
    <w:rsid w:val="00FE72FF"/>
    <w:rsid w:val="00FE73F0"/>
    <w:rsid w:val="00FE7E62"/>
    <w:rsid w:val="00FE7FF7"/>
    <w:rsid w:val="00FF0497"/>
    <w:rsid w:val="00FF07DF"/>
    <w:rsid w:val="00FF0C90"/>
    <w:rsid w:val="00FF0D40"/>
    <w:rsid w:val="00FF1435"/>
    <w:rsid w:val="00FF2116"/>
    <w:rsid w:val="00FF215C"/>
    <w:rsid w:val="00FF2173"/>
    <w:rsid w:val="00FF221B"/>
    <w:rsid w:val="00FF2B4A"/>
    <w:rsid w:val="00FF3023"/>
    <w:rsid w:val="00FF358D"/>
    <w:rsid w:val="00FF3B66"/>
    <w:rsid w:val="00FF4183"/>
    <w:rsid w:val="00FF4E7A"/>
    <w:rsid w:val="00FF4EAF"/>
    <w:rsid w:val="00FF51FC"/>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portellomarche@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203</TotalTime>
  <Pages>32</Pages>
  <Words>10850</Words>
  <Characters>61845</Characters>
  <Application>Microsoft Office Word</Application>
  <DocSecurity>0</DocSecurity>
  <Lines>515</Lines>
  <Paragraphs>145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72550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19</cp:revision>
  <cp:lastPrinted>2024-10-28T10:29:00Z</cp:lastPrinted>
  <dcterms:created xsi:type="dcterms:W3CDTF">2024-10-30T09:49:00Z</dcterms:created>
  <dcterms:modified xsi:type="dcterms:W3CDTF">2024-10-30T16:12:00Z</dcterms:modified>
</cp:coreProperties>
</file>