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C579C4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727C54">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F0C90">
              <w:rPr>
                <w:rFonts w:ascii="Arial" w:hAnsi="Arial" w:cs="Arial"/>
                <w:color w:val="002060"/>
                <w:sz w:val="40"/>
                <w:szCs w:val="40"/>
              </w:rPr>
              <w:t>3</w:t>
            </w:r>
            <w:r w:rsidR="00727C54">
              <w:rPr>
                <w:rFonts w:ascii="Arial" w:hAnsi="Arial" w:cs="Arial"/>
                <w:color w:val="002060"/>
                <w:sz w:val="40"/>
                <w:szCs w:val="40"/>
              </w:rPr>
              <w:t>1</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4454AD8"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F2CAA">
          <w:rPr>
            <w:noProof/>
            <w:webHidden/>
          </w:rPr>
          <w:t>1</w:t>
        </w:r>
        <w:r w:rsidR="00AC19D9" w:rsidRPr="00DE1EF7">
          <w:rPr>
            <w:noProof/>
            <w:webHidden/>
          </w:rPr>
          <w:fldChar w:fldCharType="end"/>
        </w:r>
      </w:hyperlink>
    </w:p>
    <w:p w14:paraId="112EDB38" w14:textId="65A35B16"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F2CAA">
          <w:rPr>
            <w:noProof/>
            <w:webHidden/>
          </w:rPr>
          <w:t>1</w:t>
        </w:r>
        <w:r w:rsidRPr="00DE1EF7">
          <w:rPr>
            <w:noProof/>
            <w:webHidden/>
          </w:rPr>
          <w:fldChar w:fldCharType="end"/>
        </w:r>
      </w:hyperlink>
    </w:p>
    <w:p w14:paraId="4D9CAD43" w14:textId="236F503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F2CAA">
          <w:rPr>
            <w:noProof/>
            <w:webHidden/>
          </w:rPr>
          <w:t>1</w:t>
        </w:r>
        <w:r w:rsidRPr="00DE1EF7">
          <w:rPr>
            <w:noProof/>
            <w:webHidden/>
          </w:rPr>
          <w:fldChar w:fldCharType="end"/>
        </w:r>
      </w:hyperlink>
    </w:p>
    <w:p w14:paraId="0EAFCCD8" w14:textId="6656661E"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F2CAA">
          <w:rPr>
            <w:noProof/>
            <w:webHidden/>
          </w:rPr>
          <w:t>1</w:t>
        </w:r>
        <w:r w:rsidRPr="00DE1EF7">
          <w:rPr>
            <w:noProof/>
            <w:webHidden/>
          </w:rPr>
          <w:fldChar w:fldCharType="end"/>
        </w:r>
      </w:hyperlink>
    </w:p>
    <w:p w14:paraId="0952245B" w14:textId="44AF526B"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F2CA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310AB597" w14:textId="77777777" w:rsidR="007535EB" w:rsidRDefault="007535EB"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Pr="007535EB" w:rsidRDefault="006879CF" w:rsidP="0047674B">
      <w:pPr>
        <w:pStyle w:val="LndNormale1"/>
        <w:rPr>
          <w:color w:val="002060"/>
        </w:rPr>
      </w:pPr>
    </w:p>
    <w:p w14:paraId="72238E6E" w14:textId="77777777" w:rsidR="007535EB" w:rsidRPr="007535EB" w:rsidRDefault="007535EB"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78381CAE" w14:textId="77777777" w:rsidR="007535EB" w:rsidRPr="00773D3E" w:rsidRDefault="007535EB" w:rsidP="007535EB">
      <w:pPr>
        <w:pStyle w:val="LndNormale1"/>
        <w:rPr>
          <w:color w:val="002060"/>
        </w:rPr>
      </w:pPr>
    </w:p>
    <w:p w14:paraId="7E92B17E" w14:textId="77777777" w:rsidR="00773D3E" w:rsidRPr="00773D3E" w:rsidRDefault="00773D3E" w:rsidP="007535EB">
      <w:pPr>
        <w:pStyle w:val="LndNormale1"/>
        <w:rPr>
          <w:color w:val="002060"/>
        </w:rPr>
      </w:pPr>
    </w:p>
    <w:p w14:paraId="0611BBD8" w14:textId="77777777" w:rsidR="00773D3E" w:rsidRPr="00773D3E" w:rsidRDefault="00773D3E" w:rsidP="00773D3E">
      <w:pPr>
        <w:pStyle w:val="NormaleWeb"/>
        <w:shd w:val="clear" w:color="auto" w:fill="FFFFFF"/>
        <w:jc w:val="both"/>
        <w:rPr>
          <w:rFonts w:ascii="Arial" w:hAnsi="Arial" w:cs="Arial"/>
          <w:b/>
          <w:bCs/>
          <w:color w:val="002060"/>
          <w:sz w:val="28"/>
          <w:szCs w:val="28"/>
        </w:rPr>
      </w:pPr>
      <w:r w:rsidRPr="00773D3E">
        <w:rPr>
          <w:rFonts w:ascii="Arial" w:hAnsi="Arial" w:cs="Arial"/>
          <w:b/>
          <w:bCs/>
          <w:color w:val="002060"/>
          <w:sz w:val="28"/>
          <w:szCs w:val="28"/>
        </w:rPr>
        <w:t>CAMPIONATO REGIONALE ESPORT MARCHE</w:t>
      </w:r>
    </w:p>
    <w:p w14:paraId="715FFDA5" w14:textId="77777777" w:rsidR="00773D3E" w:rsidRPr="00773D3E" w:rsidRDefault="00773D3E" w:rsidP="00773D3E">
      <w:pPr>
        <w:pStyle w:val="NormaleWeb"/>
        <w:shd w:val="clear" w:color="auto" w:fill="FFFFFF"/>
        <w:jc w:val="both"/>
        <w:rPr>
          <w:rFonts w:ascii="Arial" w:hAnsi="Arial" w:cs="Arial"/>
          <w:color w:val="002060"/>
          <w:sz w:val="22"/>
          <w:szCs w:val="22"/>
        </w:rPr>
      </w:pPr>
    </w:p>
    <w:p w14:paraId="0A929B4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Il </w:t>
      </w:r>
      <w:r w:rsidRPr="00773D3E">
        <w:rPr>
          <w:rStyle w:val="Enfasigrassetto"/>
          <w:rFonts w:ascii="Arial" w:hAnsi="Arial" w:cs="Arial"/>
          <w:color w:val="002060"/>
          <w:sz w:val="22"/>
          <w:szCs w:val="22"/>
        </w:rPr>
        <w:t>Comitato Regionale Marche</w:t>
      </w:r>
      <w:r w:rsidRPr="00773D3E">
        <w:rPr>
          <w:rFonts w:ascii="Arial" w:hAnsi="Arial" w:cs="Arial"/>
          <w:color w:val="002060"/>
          <w:sz w:val="22"/>
          <w:szCs w:val="22"/>
        </w:rPr>
        <w:t>, in collaborazione con la </w:t>
      </w:r>
      <w:r w:rsidRPr="00773D3E">
        <w:rPr>
          <w:rStyle w:val="Enfasigrassetto"/>
          <w:rFonts w:ascii="Arial" w:hAnsi="Arial" w:cs="Arial"/>
          <w:color w:val="002060"/>
          <w:sz w:val="22"/>
          <w:szCs w:val="22"/>
        </w:rPr>
        <w:t>Lega Nazionale Dilettanti</w:t>
      </w:r>
      <w:r w:rsidRPr="00773D3E">
        <w:rPr>
          <w:rFonts w:ascii="Arial" w:hAnsi="Arial" w:cs="Arial"/>
          <w:color w:val="002060"/>
          <w:sz w:val="22"/>
          <w:szCs w:val="22"/>
        </w:rPr>
        <w:t xml:space="preserve">, organizza per la stagione 2024-2025 il secondo campionato regionale </w:t>
      </w:r>
      <w:proofErr w:type="spellStart"/>
      <w:r w:rsidRPr="00773D3E">
        <w:rPr>
          <w:rFonts w:ascii="Arial" w:hAnsi="Arial" w:cs="Arial"/>
          <w:color w:val="002060"/>
          <w:sz w:val="22"/>
          <w:szCs w:val="22"/>
        </w:rPr>
        <w:t>eSport</w:t>
      </w:r>
      <w:proofErr w:type="spellEnd"/>
      <w:r w:rsidRPr="00773D3E">
        <w:rPr>
          <w:rFonts w:ascii="Arial" w:hAnsi="Arial" w:cs="Arial"/>
          <w:color w:val="002060"/>
          <w:sz w:val="22"/>
          <w:szCs w:val="22"/>
        </w:rPr>
        <w:t xml:space="preserve"> (Calcio Virtuale).</w:t>
      </w:r>
    </w:p>
    <w:p w14:paraId="355BC1D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Dopo lo svolgimento di due tornei nella passata stagione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w:t>
      </w:r>
      <w:proofErr w:type="spellStart"/>
      <w:proofErr w:type="gramStart"/>
      <w:r w:rsidRPr="00773D3E">
        <w:rPr>
          <w:rFonts w:ascii="Arial" w:hAnsi="Arial" w:cs="Arial"/>
          <w:color w:val="002060"/>
          <w:sz w:val="22"/>
          <w:szCs w:val="22"/>
        </w:rPr>
        <w:t>e</w:t>
      </w:r>
      <w:proofErr w:type="spellEnd"/>
      <w:proofErr w:type="gramEnd"/>
      <w:r w:rsidRPr="00773D3E">
        <w:rPr>
          <w:rFonts w:ascii="Arial" w:hAnsi="Arial" w:cs="Arial"/>
          <w:color w:val="002060"/>
          <w:sz w:val="22"/>
          <w:szCs w:val="22"/>
        </w:rPr>
        <w:t xml:space="preserve"> </w:t>
      </w:r>
      <w:proofErr w:type="spellStart"/>
      <w:r w:rsidRPr="00773D3E">
        <w:rPr>
          <w:rFonts w:ascii="Arial" w:hAnsi="Arial" w:cs="Arial"/>
          <w:color w:val="002060"/>
          <w:sz w:val="22"/>
          <w:szCs w:val="22"/>
        </w:rPr>
        <w:t>eCup</w:t>
      </w:r>
      <w:proofErr w:type="spellEnd"/>
      <w:r w:rsidRPr="00773D3E">
        <w:rPr>
          <w:rFonts w:ascii="Arial" w:hAnsi="Arial" w:cs="Arial"/>
          <w:color w:val="002060"/>
          <w:sz w:val="22"/>
          <w:szCs w:val="22"/>
        </w:rPr>
        <w:t xml:space="preserve"> Marche), ai quali hanno partecipato ben 10 società e 2 sezioni AIA marchigiane (Pesaro e Macerata) e che ha visto il suo apice nella fase finale disputata presso la Facoltà di Ingegneria dell’Università Politecnica delle Marche, viene riproposto il format della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con l’utilizzo del gioco </w:t>
      </w:r>
      <w:r w:rsidRPr="00773D3E">
        <w:rPr>
          <w:rFonts w:ascii="Arial" w:hAnsi="Arial" w:cs="Arial"/>
          <w:b/>
          <w:bCs/>
          <w:color w:val="002060"/>
          <w:sz w:val="22"/>
          <w:szCs w:val="22"/>
        </w:rPr>
        <w:t>EA SPORT FC © 25</w:t>
      </w:r>
      <w:r w:rsidRPr="00773D3E">
        <w:rPr>
          <w:rFonts w:ascii="Arial" w:hAnsi="Arial" w:cs="Arial"/>
          <w:color w:val="002060"/>
          <w:sz w:val="22"/>
          <w:szCs w:val="22"/>
        </w:rPr>
        <w:t>.</w:t>
      </w:r>
    </w:p>
    <w:p w14:paraId="1C284726"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La </w:t>
      </w:r>
      <w:r w:rsidRPr="00773D3E">
        <w:rPr>
          <w:rStyle w:val="Enfasigrassetto"/>
          <w:rFonts w:ascii="Arial" w:hAnsi="Arial" w:cs="Arial"/>
          <w:color w:val="002060"/>
          <w:sz w:val="22"/>
          <w:szCs w:val="22"/>
        </w:rPr>
        <w:t>partecipazione alla competizione virtuale è gratuita</w:t>
      </w:r>
      <w:r w:rsidRPr="00773D3E">
        <w:rPr>
          <w:rFonts w:ascii="Arial" w:hAnsi="Arial" w:cs="Arial"/>
          <w:color w:val="002060"/>
          <w:sz w:val="22"/>
          <w:szCs w:val="22"/>
        </w:rPr>
        <w:t> e riservata a tutte le società affiliate al Comitato Regionale Marche per la stagione 2024-2025 senza distinzioni di categorie e attività, oltre che a tutte le sezioni AIA del Comitato Regionale Marche e alle società appartenenti alla DCPS.</w:t>
      </w:r>
    </w:p>
    <w:p w14:paraId="503E41D0"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 xml:space="preserve">Il campionato, da disputare sui dispositivi di ultima generazione </w:t>
      </w:r>
      <w:r w:rsidRPr="00773D3E">
        <w:rPr>
          <w:rFonts w:ascii="Arial" w:hAnsi="Arial" w:cs="Arial"/>
          <w:b/>
          <w:bCs/>
          <w:i/>
          <w:iCs/>
          <w:color w:val="002060"/>
          <w:sz w:val="22"/>
          <w:szCs w:val="22"/>
        </w:rPr>
        <w:t>(PS5 – Xbox X/S e PC)</w:t>
      </w:r>
      <w:r w:rsidRPr="00773D3E">
        <w:rPr>
          <w:rFonts w:ascii="Arial" w:hAnsi="Arial" w:cs="Arial"/>
          <w:color w:val="002060"/>
          <w:sz w:val="22"/>
          <w:szCs w:val="22"/>
        </w:rPr>
        <w:t>, si articolerà con una prima fase di incontri di andata e ritorno e una fase finale ad eliminazione diretta. La modalità della competizione sarà “</w:t>
      </w:r>
      <w:r w:rsidRPr="00773D3E">
        <w:rPr>
          <w:rStyle w:val="Enfasigrassetto"/>
          <w:rFonts w:ascii="Arial" w:hAnsi="Arial" w:cs="Arial"/>
          <w:color w:val="002060"/>
          <w:sz w:val="22"/>
          <w:szCs w:val="22"/>
        </w:rPr>
        <w:t>Pro Club 11vs11</w:t>
      </w:r>
      <w:r w:rsidRPr="00773D3E">
        <w:rPr>
          <w:rFonts w:ascii="Arial" w:hAnsi="Arial" w:cs="Arial"/>
          <w:color w:val="002060"/>
          <w:sz w:val="22"/>
          <w:szCs w:val="22"/>
        </w:rPr>
        <w:t>”, che consente a ogni player di creare un calciatore virtuale e di ricoprire un ruolo specifico in campo al fianco dei propri compagni, proprio come in una vera partita di calcio!</w:t>
      </w:r>
    </w:p>
    <w:p w14:paraId="7F6FAD90"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 xml:space="preserve">Ogni società iscriverà </w:t>
      </w:r>
      <w:proofErr w:type="gramStart"/>
      <w:r w:rsidRPr="00773D3E">
        <w:rPr>
          <w:rFonts w:ascii="Arial" w:hAnsi="Arial" w:cs="Arial"/>
          <w:color w:val="002060"/>
          <w:sz w:val="22"/>
          <w:szCs w:val="22"/>
        </w:rPr>
        <w:t>un team</w:t>
      </w:r>
      <w:proofErr w:type="gramEnd"/>
      <w:r w:rsidRPr="00773D3E">
        <w:rPr>
          <w:rFonts w:ascii="Arial" w:hAnsi="Arial" w:cs="Arial"/>
          <w:color w:val="002060"/>
          <w:sz w:val="22"/>
          <w:szCs w:val="22"/>
        </w:rPr>
        <w:t xml:space="preserve"> che dovrà essere composto da un </w:t>
      </w:r>
      <w:r w:rsidRPr="00773D3E">
        <w:rPr>
          <w:rStyle w:val="Enfasigrassetto"/>
          <w:rFonts w:ascii="Arial" w:hAnsi="Arial" w:cs="Arial"/>
          <w:color w:val="002060"/>
          <w:sz w:val="22"/>
          <w:szCs w:val="22"/>
        </w:rPr>
        <w:t>minimo di 5 “players”</w:t>
      </w:r>
      <w:r w:rsidRPr="00773D3E">
        <w:rPr>
          <w:rFonts w:ascii="Arial" w:hAnsi="Arial" w:cs="Arial"/>
          <w:color w:val="002060"/>
          <w:sz w:val="22"/>
          <w:szCs w:val="22"/>
        </w:rPr>
        <w:t xml:space="preserve"> (numero minimo di giocatori in campo) che siano regolarmente riconosciuti dalle rispettive società. Ogni club dovrà nominare un capitano e un </w:t>
      </w:r>
      <w:proofErr w:type="gramStart"/>
      <w:r w:rsidRPr="00773D3E">
        <w:rPr>
          <w:rFonts w:ascii="Arial" w:hAnsi="Arial" w:cs="Arial"/>
          <w:color w:val="002060"/>
          <w:sz w:val="22"/>
          <w:szCs w:val="22"/>
        </w:rPr>
        <w:t>vice capitano</w:t>
      </w:r>
      <w:proofErr w:type="gramEnd"/>
      <w:r w:rsidRPr="00773D3E">
        <w:rPr>
          <w:rFonts w:ascii="Arial" w:hAnsi="Arial" w:cs="Arial"/>
          <w:color w:val="002060"/>
          <w:sz w:val="22"/>
          <w:szCs w:val="22"/>
        </w:rPr>
        <w:t xml:space="preserve"> che avranno il compito di creare e coordinare la squadra.</w:t>
      </w:r>
    </w:p>
    <w:p w14:paraId="7A6267D1"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 xml:space="preserve">Le squadre che si classificheranno ai primi due posti del campionato regionale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avranno la possibilità di accedere al Campionato Nazione Intermedio per la stagione 2025-2026 (Challenge League)</w:t>
      </w:r>
    </w:p>
    <w:p w14:paraId="2C35BC8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Le Società che desiderano partecipare al suddetto campionato dovranno far pervenire una prima mail di adesione al campionato indirizzandola a </w:t>
      </w:r>
      <w:r w:rsidRPr="00773D3E">
        <w:rPr>
          <w:rStyle w:val="Enfasigrassetto"/>
          <w:rFonts w:ascii="Arial" w:hAnsi="Arial" w:cs="Arial"/>
          <w:color w:val="002060"/>
          <w:sz w:val="22"/>
          <w:szCs w:val="22"/>
        </w:rPr>
        <w:t>esport.marche@lnd.it</w:t>
      </w:r>
      <w:r w:rsidRPr="00773D3E">
        <w:rPr>
          <w:rFonts w:ascii="Arial" w:hAnsi="Arial" w:cs="Arial"/>
          <w:color w:val="002060"/>
          <w:sz w:val="22"/>
          <w:szCs w:val="22"/>
        </w:rPr>
        <w:t xml:space="preserve">. </w:t>
      </w:r>
    </w:p>
    <w:p w14:paraId="248E6DC6"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lastRenderedPageBreak/>
        <w:t xml:space="preserve">Il Torneo inizierà tra </w:t>
      </w:r>
      <w:proofErr w:type="gramStart"/>
      <w:r w:rsidRPr="00773D3E">
        <w:rPr>
          <w:rFonts w:ascii="Arial" w:hAnsi="Arial" w:cs="Arial"/>
          <w:color w:val="002060"/>
          <w:sz w:val="22"/>
          <w:szCs w:val="22"/>
        </w:rPr>
        <w:t>Gennaio</w:t>
      </w:r>
      <w:proofErr w:type="gramEnd"/>
      <w:r w:rsidRPr="00773D3E">
        <w:rPr>
          <w:rFonts w:ascii="Arial" w:hAnsi="Arial" w:cs="Arial"/>
          <w:color w:val="002060"/>
          <w:sz w:val="22"/>
          <w:szCs w:val="22"/>
        </w:rPr>
        <w:t xml:space="preserve"> e Febbraio 2024 e le gare verranno svolte in orari serale durante la settimana.</w:t>
      </w:r>
    </w:p>
    <w:p w14:paraId="0715F98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La formula del campionato verrà stabilita al momento della chiusura delle iscrizioni in base al numero di società iscritte.</w:t>
      </w:r>
    </w:p>
    <w:p w14:paraId="6240DACA" w14:textId="77777777" w:rsidR="002A752D" w:rsidRPr="009B6697" w:rsidRDefault="002A752D" w:rsidP="007535EB">
      <w:pPr>
        <w:pStyle w:val="LndNormale1"/>
        <w:rPr>
          <w:color w:val="002060"/>
        </w:rPr>
      </w:pPr>
    </w:p>
    <w:p w14:paraId="6C44FBA6" w14:textId="77777777" w:rsidR="009B6697" w:rsidRPr="009B6697" w:rsidRDefault="009B6697" w:rsidP="007535EB">
      <w:pPr>
        <w:pStyle w:val="LndNormale1"/>
        <w:rPr>
          <w:color w:val="002060"/>
        </w:rPr>
      </w:pPr>
    </w:p>
    <w:p w14:paraId="30D852BD" w14:textId="77777777" w:rsidR="009B6697" w:rsidRPr="009B6697" w:rsidRDefault="009B6697" w:rsidP="009B6697">
      <w:pPr>
        <w:pStyle w:val="LndNormale1"/>
        <w:rPr>
          <w:b/>
          <w:color w:val="002060"/>
          <w:sz w:val="28"/>
          <w:szCs w:val="28"/>
        </w:rPr>
      </w:pPr>
      <w:r w:rsidRPr="009B6697">
        <w:rPr>
          <w:b/>
          <w:color w:val="002060"/>
          <w:sz w:val="28"/>
          <w:szCs w:val="28"/>
        </w:rPr>
        <w:t>SVINCOLI EX ART. 117 BIS NOIF</w:t>
      </w:r>
    </w:p>
    <w:p w14:paraId="75EAFAD8" w14:textId="77777777" w:rsidR="009B6697" w:rsidRPr="009B6697" w:rsidRDefault="009B6697" w:rsidP="009B6697">
      <w:pPr>
        <w:pStyle w:val="LndNormale1"/>
        <w:rPr>
          <w:color w:val="002060"/>
        </w:rPr>
      </w:pPr>
    </w:p>
    <w:p w14:paraId="52A616AC" w14:textId="77777777" w:rsidR="009B6697" w:rsidRPr="009B6697" w:rsidRDefault="009B6697" w:rsidP="009B6697">
      <w:pPr>
        <w:pStyle w:val="LndNormale1"/>
        <w:rPr>
          <w:color w:val="002060"/>
        </w:rPr>
      </w:pPr>
      <w:r w:rsidRPr="009B669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B6697">
        <w:rPr>
          <w:b/>
          <w:color w:val="002060"/>
        </w:rPr>
        <w:t>30.10.2024:</w:t>
      </w:r>
    </w:p>
    <w:tbl>
      <w:tblPr>
        <w:tblStyle w:val="Grigliatabella"/>
        <w:tblW w:w="0" w:type="auto"/>
        <w:tblLook w:val="04A0" w:firstRow="1" w:lastRow="0" w:firstColumn="1" w:lastColumn="0" w:noHBand="0" w:noVBand="1"/>
      </w:tblPr>
      <w:tblGrid>
        <w:gridCol w:w="1265"/>
        <w:gridCol w:w="2756"/>
        <w:gridCol w:w="1273"/>
        <w:gridCol w:w="1182"/>
        <w:gridCol w:w="3436"/>
      </w:tblGrid>
      <w:tr w:rsidR="009B6697" w:rsidRPr="009B6697" w14:paraId="49D51372" w14:textId="77777777" w:rsidTr="00224757">
        <w:tc>
          <w:tcPr>
            <w:tcW w:w="1265" w:type="dxa"/>
            <w:tcBorders>
              <w:top w:val="single" w:sz="4" w:space="0" w:color="auto"/>
              <w:left w:val="single" w:sz="4" w:space="0" w:color="auto"/>
              <w:bottom w:val="single" w:sz="4" w:space="0" w:color="auto"/>
              <w:right w:val="single" w:sz="4" w:space="0" w:color="auto"/>
            </w:tcBorders>
            <w:hideMark/>
          </w:tcPr>
          <w:p w14:paraId="48C09508" w14:textId="77777777" w:rsidR="009B6697" w:rsidRPr="009B6697" w:rsidRDefault="009B6697" w:rsidP="00224757">
            <w:pPr>
              <w:pStyle w:val="LndNormale1"/>
              <w:jc w:val="center"/>
              <w:textAlignment w:val="baseline"/>
              <w:rPr>
                <w:b/>
                <w:color w:val="002060"/>
              </w:rPr>
            </w:pPr>
            <w:r w:rsidRPr="009B6697">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1F2237DD" w14:textId="77777777" w:rsidR="009B6697" w:rsidRPr="009B6697" w:rsidRDefault="009B6697" w:rsidP="00224757">
            <w:pPr>
              <w:pStyle w:val="LndNormale1"/>
              <w:jc w:val="center"/>
              <w:textAlignment w:val="baseline"/>
              <w:rPr>
                <w:b/>
                <w:color w:val="002060"/>
              </w:rPr>
            </w:pPr>
            <w:r w:rsidRPr="009B6697">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EC5D899" w14:textId="77777777" w:rsidR="009B6697" w:rsidRPr="009B6697" w:rsidRDefault="009B6697" w:rsidP="00224757">
            <w:pPr>
              <w:pStyle w:val="LndNormale1"/>
              <w:jc w:val="center"/>
              <w:textAlignment w:val="baseline"/>
              <w:rPr>
                <w:b/>
                <w:color w:val="002060"/>
              </w:rPr>
            </w:pPr>
            <w:r w:rsidRPr="009B669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7135215" w14:textId="77777777" w:rsidR="009B6697" w:rsidRPr="009B6697" w:rsidRDefault="009B6697" w:rsidP="00224757">
            <w:pPr>
              <w:pStyle w:val="LndNormale1"/>
              <w:jc w:val="center"/>
              <w:textAlignment w:val="baseline"/>
              <w:rPr>
                <w:b/>
                <w:color w:val="002060"/>
              </w:rPr>
            </w:pPr>
            <w:r w:rsidRPr="009B6697">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0B40A3B5" w14:textId="77777777" w:rsidR="009B6697" w:rsidRPr="009B6697" w:rsidRDefault="009B6697" w:rsidP="00224757">
            <w:pPr>
              <w:pStyle w:val="LndNormale1"/>
              <w:jc w:val="center"/>
              <w:textAlignment w:val="baseline"/>
              <w:rPr>
                <w:b/>
                <w:color w:val="002060"/>
              </w:rPr>
            </w:pPr>
            <w:r w:rsidRPr="009B6697">
              <w:rPr>
                <w:b/>
                <w:color w:val="002060"/>
              </w:rPr>
              <w:t>Società</w:t>
            </w:r>
          </w:p>
        </w:tc>
      </w:tr>
      <w:tr w:rsidR="009B6697" w:rsidRPr="009B6697" w14:paraId="71904B01" w14:textId="77777777" w:rsidTr="00224757">
        <w:tc>
          <w:tcPr>
            <w:tcW w:w="1265" w:type="dxa"/>
            <w:tcBorders>
              <w:top w:val="single" w:sz="4" w:space="0" w:color="auto"/>
              <w:left w:val="single" w:sz="4" w:space="0" w:color="auto"/>
              <w:bottom w:val="single" w:sz="4" w:space="0" w:color="auto"/>
              <w:right w:val="single" w:sz="4" w:space="0" w:color="auto"/>
            </w:tcBorders>
          </w:tcPr>
          <w:p w14:paraId="0E57DB34" w14:textId="77777777" w:rsidR="009B6697" w:rsidRPr="009B6697" w:rsidRDefault="009B6697" w:rsidP="00224757">
            <w:pPr>
              <w:pStyle w:val="LndNormale1"/>
              <w:textAlignment w:val="baseline"/>
              <w:rPr>
                <w:color w:val="002060"/>
                <w:sz w:val="20"/>
              </w:rPr>
            </w:pPr>
            <w:r w:rsidRPr="009B6697">
              <w:rPr>
                <w:color w:val="002060"/>
                <w:sz w:val="20"/>
              </w:rPr>
              <w:t>4222567</w:t>
            </w:r>
          </w:p>
        </w:tc>
        <w:tc>
          <w:tcPr>
            <w:tcW w:w="2756" w:type="dxa"/>
            <w:tcBorders>
              <w:top w:val="single" w:sz="4" w:space="0" w:color="auto"/>
              <w:left w:val="single" w:sz="4" w:space="0" w:color="auto"/>
              <w:bottom w:val="single" w:sz="4" w:space="0" w:color="auto"/>
              <w:right w:val="single" w:sz="4" w:space="0" w:color="auto"/>
            </w:tcBorders>
          </w:tcPr>
          <w:p w14:paraId="5B8104C0" w14:textId="77777777" w:rsidR="009B6697" w:rsidRPr="009B6697" w:rsidRDefault="009B6697" w:rsidP="00224757">
            <w:pPr>
              <w:pStyle w:val="LndNormale1"/>
              <w:textAlignment w:val="baseline"/>
              <w:rPr>
                <w:color w:val="002060"/>
                <w:sz w:val="20"/>
              </w:rPr>
            </w:pPr>
            <w:r w:rsidRPr="009B6697">
              <w:rPr>
                <w:color w:val="002060"/>
                <w:sz w:val="20"/>
              </w:rPr>
              <w:t>MICCICHE CALOGERO</w:t>
            </w:r>
          </w:p>
        </w:tc>
        <w:tc>
          <w:tcPr>
            <w:tcW w:w="1273" w:type="dxa"/>
            <w:tcBorders>
              <w:top w:val="single" w:sz="4" w:space="0" w:color="auto"/>
              <w:left w:val="single" w:sz="4" w:space="0" w:color="auto"/>
              <w:bottom w:val="single" w:sz="4" w:space="0" w:color="auto"/>
              <w:right w:val="single" w:sz="4" w:space="0" w:color="auto"/>
            </w:tcBorders>
          </w:tcPr>
          <w:p w14:paraId="7FA00FB0" w14:textId="77777777" w:rsidR="009B6697" w:rsidRPr="009B6697" w:rsidRDefault="009B6697" w:rsidP="00224757">
            <w:pPr>
              <w:pStyle w:val="LndNormale1"/>
              <w:textAlignment w:val="baseline"/>
              <w:rPr>
                <w:color w:val="002060"/>
                <w:sz w:val="20"/>
              </w:rPr>
            </w:pPr>
            <w:r w:rsidRPr="009B6697">
              <w:rPr>
                <w:color w:val="002060"/>
                <w:sz w:val="20"/>
              </w:rPr>
              <w:t>08.07.1991</w:t>
            </w:r>
          </w:p>
        </w:tc>
        <w:tc>
          <w:tcPr>
            <w:tcW w:w="1182" w:type="dxa"/>
            <w:tcBorders>
              <w:top w:val="single" w:sz="4" w:space="0" w:color="auto"/>
              <w:left w:val="single" w:sz="4" w:space="0" w:color="auto"/>
              <w:bottom w:val="single" w:sz="4" w:space="0" w:color="auto"/>
              <w:right w:val="single" w:sz="4" w:space="0" w:color="auto"/>
            </w:tcBorders>
          </w:tcPr>
          <w:p w14:paraId="3A86E041" w14:textId="77777777" w:rsidR="009B6697" w:rsidRPr="009B6697" w:rsidRDefault="009B6697" w:rsidP="00224757">
            <w:pPr>
              <w:pStyle w:val="LndNormale1"/>
              <w:textAlignment w:val="baseline"/>
              <w:rPr>
                <w:color w:val="002060"/>
                <w:sz w:val="20"/>
              </w:rPr>
            </w:pPr>
            <w:r w:rsidRPr="009B6697">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6355E71E" w14:textId="77777777" w:rsidR="009B6697" w:rsidRPr="009B6697" w:rsidRDefault="009B6697" w:rsidP="00224757">
            <w:pPr>
              <w:pStyle w:val="LndNormale1"/>
              <w:textAlignment w:val="baseline"/>
              <w:rPr>
                <w:color w:val="002060"/>
                <w:sz w:val="20"/>
              </w:rPr>
            </w:pPr>
            <w:r w:rsidRPr="009B6697">
              <w:rPr>
                <w:color w:val="002060"/>
                <w:sz w:val="20"/>
              </w:rPr>
              <w:t>SSDARL ACADEMY CIVITANOVES</w:t>
            </w:r>
          </w:p>
        </w:tc>
      </w:tr>
    </w:tbl>
    <w:p w14:paraId="479A4ECA" w14:textId="77777777" w:rsidR="009B6697" w:rsidRPr="009B6697" w:rsidRDefault="009B6697" w:rsidP="009B6697">
      <w:pPr>
        <w:rPr>
          <w:rFonts w:ascii="Arial" w:hAnsi="Arial" w:cs="Arial"/>
          <w:b/>
          <w:color w:val="002060"/>
          <w:sz w:val="22"/>
          <w:szCs w:val="22"/>
          <w:u w:val="single"/>
        </w:rPr>
      </w:pPr>
    </w:p>
    <w:p w14:paraId="05CD64BE" w14:textId="77777777" w:rsidR="009B6697" w:rsidRPr="009B6697" w:rsidRDefault="009B6697" w:rsidP="009B6697">
      <w:pPr>
        <w:rPr>
          <w:rFonts w:ascii="Arial" w:hAnsi="Arial" w:cs="Arial"/>
          <w:b/>
          <w:color w:val="002060"/>
          <w:sz w:val="22"/>
          <w:szCs w:val="22"/>
          <w:u w:val="single"/>
        </w:rPr>
      </w:pPr>
    </w:p>
    <w:p w14:paraId="339E79D5" w14:textId="77777777" w:rsidR="009B6697" w:rsidRPr="009B6697" w:rsidRDefault="009B6697" w:rsidP="009B6697">
      <w:pPr>
        <w:pStyle w:val="LndNormale1"/>
        <w:rPr>
          <w:b/>
          <w:color w:val="002060"/>
          <w:sz w:val="28"/>
          <w:szCs w:val="28"/>
        </w:rPr>
      </w:pPr>
      <w:r w:rsidRPr="009B6697">
        <w:rPr>
          <w:b/>
          <w:color w:val="002060"/>
          <w:sz w:val="28"/>
          <w:szCs w:val="28"/>
        </w:rPr>
        <w:t>ANNULLAMENTO TESSERAMENTI ANNUALI</w:t>
      </w:r>
    </w:p>
    <w:p w14:paraId="61B4ABAE" w14:textId="77777777" w:rsidR="009B6697" w:rsidRPr="009B6697" w:rsidRDefault="009B6697" w:rsidP="009B6697">
      <w:pPr>
        <w:pStyle w:val="LndNormale1"/>
        <w:rPr>
          <w:color w:val="002060"/>
        </w:rPr>
      </w:pPr>
    </w:p>
    <w:p w14:paraId="6B2B211A" w14:textId="77777777" w:rsidR="009B6697" w:rsidRPr="009B6697" w:rsidRDefault="009B6697" w:rsidP="009B6697">
      <w:pPr>
        <w:pStyle w:val="LndNormale1"/>
        <w:rPr>
          <w:color w:val="002060"/>
        </w:rPr>
      </w:pPr>
      <w:r w:rsidRPr="009B6697">
        <w:rPr>
          <w:color w:val="002060"/>
        </w:rPr>
        <w:t>Viste le richieste di annullamento presentate dagli esercenti attività genitoriale con comunicazione inviata anche alle Società di appartenenza, considerato che dopo quattro giornate dall’inizio del campionato di competenza non hanno preso parte, per motivi non imputabili ai ragazzi ad alcuna gara, si procede all’annullamento dei seguenti tesseramenti annuali ai sensi delle vigenti disposizioni federali:</w:t>
      </w:r>
    </w:p>
    <w:p w14:paraId="70A1DC0D" w14:textId="77777777" w:rsidR="009B6697" w:rsidRPr="009B6697" w:rsidRDefault="009B6697" w:rsidP="009B6697">
      <w:pPr>
        <w:pStyle w:val="LndNormale1"/>
        <w:rPr>
          <w:b/>
          <w:color w:val="002060"/>
        </w:rPr>
      </w:pPr>
      <w:r w:rsidRPr="009B6697">
        <w:rPr>
          <w:b/>
          <w:color w:val="002060"/>
        </w:rPr>
        <w:t xml:space="preserve">MASSETTI LORENZO </w:t>
      </w:r>
      <w:r w:rsidRPr="009B6697">
        <w:rPr>
          <w:b/>
          <w:color w:val="002060"/>
        </w:rPr>
        <w:tab/>
        <w:t>nato 20.06.2009</w:t>
      </w:r>
      <w:r w:rsidRPr="009B6697">
        <w:rPr>
          <w:b/>
          <w:color w:val="002060"/>
        </w:rPr>
        <w:tab/>
        <w:t>78.080 A.S.D. ATLETICO MARINER</w:t>
      </w:r>
    </w:p>
    <w:p w14:paraId="0C83D770" w14:textId="77777777" w:rsidR="009B6697" w:rsidRPr="009B6697" w:rsidRDefault="009B6697" w:rsidP="009B6697">
      <w:pPr>
        <w:pStyle w:val="LndNormale1"/>
        <w:rPr>
          <w:b/>
          <w:color w:val="002060"/>
        </w:rPr>
      </w:pPr>
    </w:p>
    <w:p w14:paraId="38EC88C7" w14:textId="77777777" w:rsidR="009B6697" w:rsidRPr="009B6697" w:rsidRDefault="009B6697" w:rsidP="009B6697">
      <w:pPr>
        <w:pStyle w:val="LndNormale1"/>
        <w:rPr>
          <w:b/>
          <w:color w:val="002060"/>
        </w:rPr>
      </w:pPr>
    </w:p>
    <w:p w14:paraId="654810C2" w14:textId="77777777" w:rsidR="009B6697" w:rsidRPr="009B6697" w:rsidRDefault="009B6697" w:rsidP="009B6697">
      <w:pPr>
        <w:pStyle w:val="LndNormale1"/>
        <w:rPr>
          <w:color w:val="002060"/>
          <w:sz w:val="28"/>
          <w:szCs w:val="28"/>
        </w:rPr>
      </w:pPr>
      <w:r w:rsidRPr="009B6697">
        <w:rPr>
          <w:b/>
          <w:color w:val="002060"/>
          <w:sz w:val="28"/>
          <w:szCs w:val="28"/>
        </w:rPr>
        <w:t>AUTORIZZAZIONE EX ART. 34/3 N.O.I.F.</w:t>
      </w:r>
    </w:p>
    <w:p w14:paraId="18B7D3D9" w14:textId="77777777" w:rsidR="009B6697" w:rsidRPr="009B6697" w:rsidRDefault="009B6697" w:rsidP="009B6697">
      <w:pPr>
        <w:pStyle w:val="LndNormale1"/>
        <w:rPr>
          <w:color w:val="002060"/>
        </w:rPr>
      </w:pPr>
    </w:p>
    <w:p w14:paraId="5F46D87D" w14:textId="77777777" w:rsidR="009B6697" w:rsidRPr="009B6697" w:rsidRDefault="009B6697" w:rsidP="009B6697">
      <w:pPr>
        <w:pStyle w:val="LndNormale1"/>
        <w:rPr>
          <w:color w:val="002060"/>
        </w:rPr>
      </w:pPr>
      <w:r w:rsidRPr="009B6697">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3BEC1724" w14:textId="77777777" w:rsidR="009B6697" w:rsidRPr="009B6697" w:rsidRDefault="009B6697" w:rsidP="009B6697">
      <w:pPr>
        <w:pStyle w:val="LndNormale1"/>
        <w:rPr>
          <w:b/>
          <w:color w:val="002060"/>
        </w:rPr>
      </w:pPr>
      <w:r w:rsidRPr="009B6697">
        <w:rPr>
          <w:b/>
          <w:color w:val="002060"/>
        </w:rPr>
        <w:t>CATALINI YURY</w:t>
      </w:r>
      <w:r w:rsidRPr="009B6697">
        <w:rPr>
          <w:b/>
          <w:color w:val="002060"/>
        </w:rPr>
        <w:tab/>
        <w:t>nato 28.09.2009</w:t>
      </w:r>
      <w:r w:rsidRPr="009B6697">
        <w:rPr>
          <w:b/>
          <w:color w:val="002060"/>
        </w:rPr>
        <w:tab/>
        <w:t>700.598 A.S.   REAL SAN GIORGIO</w:t>
      </w:r>
    </w:p>
    <w:p w14:paraId="479B6E03" w14:textId="77777777" w:rsidR="009B6697" w:rsidRPr="009B6697" w:rsidRDefault="009B6697" w:rsidP="007535E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02AEA132" w14:textId="77777777" w:rsidR="00794A48" w:rsidRDefault="00794A48" w:rsidP="00794A48">
      <w:pPr>
        <w:pStyle w:val="breakline"/>
        <w:rPr>
          <w:color w:val="002060"/>
        </w:rPr>
      </w:pPr>
    </w:p>
    <w:p w14:paraId="0BE7E6A9" w14:textId="77777777" w:rsidR="00727C54" w:rsidRPr="00E31167" w:rsidRDefault="00727C54" w:rsidP="00727C54">
      <w:pPr>
        <w:pStyle w:val="titolocampionato0"/>
        <w:shd w:val="clear" w:color="auto" w:fill="CCCCCC"/>
        <w:spacing w:before="80" w:after="40"/>
        <w:rPr>
          <w:color w:val="002060"/>
        </w:rPr>
      </w:pPr>
      <w:r w:rsidRPr="00E31167">
        <w:rPr>
          <w:color w:val="002060"/>
        </w:rPr>
        <w:t>CALCIO A CINQUE SERIE D</w:t>
      </w:r>
    </w:p>
    <w:p w14:paraId="5A889684" w14:textId="77777777" w:rsidR="00727C54" w:rsidRPr="00E31167" w:rsidRDefault="00727C54" w:rsidP="00727C54">
      <w:pPr>
        <w:pStyle w:val="titoloprinc0"/>
        <w:rPr>
          <w:color w:val="002060"/>
        </w:rPr>
      </w:pPr>
      <w:r w:rsidRPr="00E31167">
        <w:rPr>
          <w:color w:val="002060"/>
        </w:rPr>
        <w:t>RISULTATI</w:t>
      </w:r>
    </w:p>
    <w:p w14:paraId="45033DD7" w14:textId="77777777" w:rsidR="00727C54" w:rsidRPr="00E31167" w:rsidRDefault="00727C54" w:rsidP="00727C54">
      <w:pPr>
        <w:pStyle w:val="breakline"/>
        <w:rPr>
          <w:color w:val="002060"/>
        </w:rPr>
      </w:pPr>
    </w:p>
    <w:p w14:paraId="28682C8F" w14:textId="77777777" w:rsidR="00727C54" w:rsidRPr="00E31167" w:rsidRDefault="00727C54" w:rsidP="00727C54">
      <w:pPr>
        <w:pStyle w:val="sottotitolocampionato10"/>
        <w:rPr>
          <w:color w:val="002060"/>
        </w:rPr>
      </w:pPr>
      <w:r w:rsidRPr="00E31167">
        <w:rPr>
          <w:color w:val="002060"/>
        </w:rPr>
        <w:t>RISULTATI UFFICIALI GARE DEL 30/10/2024</w:t>
      </w:r>
    </w:p>
    <w:p w14:paraId="3F82406B" w14:textId="77777777" w:rsidR="00727C54" w:rsidRPr="00727C54" w:rsidRDefault="00727C54" w:rsidP="00727C54">
      <w:pPr>
        <w:pStyle w:val="sottotitolocampionato20"/>
        <w:spacing w:before="0" w:beforeAutospacing="0" w:after="0" w:afterAutospacing="0"/>
        <w:rPr>
          <w:rFonts w:ascii="Arial" w:hAnsi="Arial" w:cs="Arial"/>
          <w:color w:val="002060"/>
          <w:sz w:val="20"/>
          <w:szCs w:val="20"/>
        </w:rPr>
      </w:pPr>
      <w:r w:rsidRPr="00727C54">
        <w:rPr>
          <w:rFonts w:ascii="Arial" w:hAnsi="Arial" w:cs="Arial"/>
          <w:color w:val="002060"/>
          <w:sz w:val="20"/>
          <w:szCs w:val="20"/>
        </w:rPr>
        <w:t>Si trascrivono qui di seguito i risultati ufficiali delle gare disputate</w:t>
      </w:r>
    </w:p>
    <w:p w14:paraId="02EE13E1" w14:textId="77777777" w:rsidR="00727C54" w:rsidRPr="00E31167" w:rsidRDefault="00727C54" w:rsidP="00727C5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27C54" w:rsidRPr="00E31167" w14:paraId="3783E25F"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27C54" w:rsidRPr="00E31167" w14:paraId="1BC2456D"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D4B66" w14:textId="77777777" w:rsidR="00727C54" w:rsidRPr="00E31167" w:rsidRDefault="00727C54" w:rsidP="00903F7D">
                  <w:pPr>
                    <w:pStyle w:val="headertabella0"/>
                    <w:rPr>
                      <w:color w:val="002060"/>
                    </w:rPr>
                  </w:pPr>
                  <w:r w:rsidRPr="00E31167">
                    <w:rPr>
                      <w:color w:val="002060"/>
                    </w:rPr>
                    <w:t>GIRONE C - 2 Giornata - A</w:t>
                  </w:r>
                </w:p>
              </w:tc>
            </w:tr>
            <w:tr w:rsidR="00727C54" w:rsidRPr="00E31167" w14:paraId="10EC3B4B" w14:textId="77777777" w:rsidTr="00903F7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EE2802" w14:textId="77777777" w:rsidR="00727C54" w:rsidRPr="00E31167" w:rsidRDefault="00727C54" w:rsidP="00903F7D">
                  <w:pPr>
                    <w:pStyle w:val="rowtabella0"/>
                    <w:rPr>
                      <w:color w:val="002060"/>
                    </w:rPr>
                  </w:pPr>
                  <w:r w:rsidRPr="00E31167">
                    <w:rPr>
                      <w:color w:val="002060"/>
                    </w:rPr>
                    <w:t>FUTSAL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819683" w14:textId="77777777" w:rsidR="00727C54" w:rsidRPr="00E31167" w:rsidRDefault="00727C54" w:rsidP="00903F7D">
                  <w:pPr>
                    <w:pStyle w:val="rowtabella0"/>
                    <w:rPr>
                      <w:color w:val="002060"/>
                    </w:rPr>
                  </w:pPr>
                  <w:r w:rsidRPr="00E31167">
                    <w:rPr>
                      <w:color w:val="00206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80BDC" w14:textId="77777777" w:rsidR="00727C54" w:rsidRPr="00E31167" w:rsidRDefault="00727C54" w:rsidP="00903F7D">
                  <w:pPr>
                    <w:pStyle w:val="rowtabella0"/>
                    <w:jc w:val="center"/>
                    <w:rPr>
                      <w:color w:val="002060"/>
                    </w:rPr>
                  </w:pPr>
                  <w:r w:rsidRPr="00E31167">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BE2E5" w14:textId="77777777" w:rsidR="00727C54" w:rsidRPr="00E31167" w:rsidRDefault="00727C54" w:rsidP="00903F7D">
                  <w:pPr>
                    <w:pStyle w:val="rowtabella0"/>
                    <w:jc w:val="center"/>
                    <w:rPr>
                      <w:color w:val="002060"/>
                    </w:rPr>
                  </w:pPr>
                  <w:r w:rsidRPr="00E31167">
                    <w:rPr>
                      <w:color w:val="002060"/>
                    </w:rPr>
                    <w:t> </w:t>
                  </w:r>
                </w:p>
              </w:tc>
            </w:tr>
          </w:tbl>
          <w:p w14:paraId="51AB6664" w14:textId="77777777" w:rsidR="00727C54" w:rsidRPr="00E31167" w:rsidRDefault="00727C54" w:rsidP="00903F7D">
            <w:pPr>
              <w:rPr>
                <w:color w:val="002060"/>
              </w:rPr>
            </w:pPr>
          </w:p>
        </w:tc>
      </w:tr>
    </w:tbl>
    <w:p w14:paraId="59901A65" w14:textId="77777777" w:rsidR="00727C54" w:rsidRPr="00E31167" w:rsidRDefault="00727C54" w:rsidP="00727C54">
      <w:pPr>
        <w:pStyle w:val="breakline"/>
        <w:rPr>
          <w:rFonts w:eastAsiaTheme="minorEastAsia"/>
          <w:color w:val="002060"/>
        </w:rPr>
      </w:pPr>
    </w:p>
    <w:p w14:paraId="08518443" w14:textId="77777777" w:rsidR="00727C54" w:rsidRPr="00E31167" w:rsidRDefault="00727C54" w:rsidP="00727C54">
      <w:pPr>
        <w:pStyle w:val="breakline"/>
        <w:rPr>
          <w:color w:val="002060"/>
        </w:rPr>
      </w:pPr>
    </w:p>
    <w:p w14:paraId="3A4BC393" w14:textId="77777777" w:rsidR="00727C54" w:rsidRPr="00E31167" w:rsidRDefault="00727C54" w:rsidP="00727C54">
      <w:pPr>
        <w:pStyle w:val="titoloprinc0"/>
        <w:rPr>
          <w:color w:val="002060"/>
        </w:rPr>
      </w:pPr>
      <w:r w:rsidRPr="00E31167">
        <w:rPr>
          <w:color w:val="002060"/>
        </w:rPr>
        <w:t>GIUDICE SPORTIVO</w:t>
      </w:r>
    </w:p>
    <w:p w14:paraId="079AB1F3" w14:textId="77777777" w:rsidR="00727C54" w:rsidRPr="00E31167" w:rsidRDefault="00727C54" w:rsidP="00727C54">
      <w:pPr>
        <w:pStyle w:val="diffida"/>
        <w:rPr>
          <w:color w:val="002060"/>
        </w:rPr>
      </w:pPr>
      <w:r w:rsidRPr="00E31167">
        <w:rPr>
          <w:color w:val="002060"/>
        </w:rPr>
        <w:t>Il Giudice Sportivo Avv. Agnese Lazzaretti, con l'assistenza del segretario Angelo Castellana, nella seduta del 31/10/2024, ha adottato le decisioni che di seguito integralmente si riportano:</w:t>
      </w:r>
    </w:p>
    <w:p w14:paraId="54A97F0F" w14:textId="77777777" w:rsidR="00727C54" w:rsidRPr="00E31167" w:rsidRDefault="00727C54" w:rsidP="00727C54">
      <w:pPr>
        <w:pStyle w:val="titolo10"/>
        <w:rPr>
          <w:color w:val="002060"/>
        </w:rPr>
      </w:pPr>
      <w:r w:rsidRPr="00E31167">
        <w:rPr>
          <w:color w:val="002060"/>
        </w:rPr>
        <w:t xml:space="preserve">GARE DEL 30/10/2024 </w:t>
      </w:r>
    </w:p>
    <w:p w14:paraId="057C3CBE" w14:textId="77777777" w:rsidR="00727C54" w:rsidRPr="00E31167" w:rsidRDefault="00727C54" w:rsidP="00727C54">
      <w:pPr>
        <w:pStyle w:val="titolo7a"/>
        <w:rPr>
          <w:color w:val="002060"/>
        </w:rPr>
      </w:pPr>
      <w:r w:rsidRPr="00E31167">
        <w:rPr>
          <w:color w:val="002060"/>
        </w:rPr>
        <w:lastRenderedPageBreak/>
        <w:t xml:space="preserve">PROVVEDIMENTI DISCIPLINARI </w:t>
      </w:r>
    </w:p>
    <w:p w14:paraId="0A32F3C8" w14:textId="77777777" w:rsidR="00727C54" w:rsidRPr="00E31167" w:rsidRDefault="00727C54" w:rsidP="00727C54">
      <w:pPr>
        <w:pStyle w:val="titolo7b0"/>
        <w:rPr>
          <w:color w:val="002060"/>
        </w:rPr>
      </w:pPr>
      <w:r w:rsidRPr="00E31167">
        <w:rPr>
          <w:color w:val="002060"/>
        </w:rPr>
        <w:t xml:space="preserve">In base alle risultanze degli atti ufficiali sono state deliberate le seguenti sanzioni disciplinari. </w:t>
      </w:r>
    </w:p>
    <w:p w14:paraId="5FBF0051" w14:textId="77777777" w:rsidR="00727C54" w:rsidRPr="00E31167" w:rsidRDefault="00727C54" w:rsidP="00727C54">
      <w:pPr>
        <w:pStyle w:val="titolo30"/>
        <w:rPr>
          <w:color w:val="002060"/>
        </w:rPr>
      </w:pPr>
      <w:r w:rsidRPr="00E31167">
        <w:rPr>
          <w:color w:val="002060"/>
        </w:rPr>
        <w:t xml:space="preserve">CALCIATORI NON ESPULSI </w:t>
      </w:r>
    </w:p>
    <w:p w14:paraId="3D7C1A43" w14:textId="77777777" w:rsidR="00727C54" w:rsidRPr="00E31167" w:rsidRDefault="00727C54" w:rsidP="00727C54">
      <w:pPr>
        <w:pStyle w:val="titolo20"/>
        <w:rPr>
          <w:color w:val="002060"/>
        </w:rPr>
      </w:pPr>
      <w:r w:rsidRPr="00E311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27C54" w:rsidRPr="00E31167" w14:paraId="3F687FA9" w14:textId="77777777" w:rsidTr="00903F7D">
        <w:tc>
          <w:tcPr>
            <w:tcW w:w="2200" w:type="dxa"/>
            <w:tcMar>
              <w:top w:w="20" w:type="dxa"/>
              <w:left w:w="20" w:type="dxa"/>
              <w:bottom w:w="20" w:type="dxa"/>
              <w:right w:w="20" w:type="dxa"/>
            </w:tcMar>
            <w:vAlign w:val="center"/>
            <w:hideMark/>
          </w:tcPr>
          <w:p w14:paraId="5D085953" w14:textId="77777777" w:rsidR="00727C54" w:rsidRPr="00E31167" w:rsidRDefault="00727C54" w:rsidP="00903F7D">
            <w:pPr>
              <w:pStyle w:val="movimento"/>
              <w:rPr>
                <w:color w:val="002060"/>
              </w:rPr>
            </w:pPr>
            <w:r w:rsidRPr="00E31167">
              <w:rPr>
                <w:color w:val="002060"/>
              </w:rPr>
              <w:t>PALOMBARANI SIMONE</w:t>
            </w:r>
          </w:p>
        </w:tc>
        <w:tc>
          <w:tcPr>
            <w:tcW w:w="2200" w:type="dxa"/>
            <w:tcMar>
              <w:top w:w="20" w:type="dxa"/>
              <w:left w:w="20" w:type="dxa"/>
              <w:bottom w:w="20" w:type="dxa"/>
              <w:right w:w="20" w:type="dxa"/>
            </w:tcMar>
            <w:vAlign w:val="center"/>
            <w:hideMark/>
          </w:tcPr>
          <w:p w14:paraId="2457AEF4" w14:textId="77777777" w:rsidR="00727C54" w:rsidRPr="00E31167" w:rsidRDefault="00727C54" w:rsidP="00903F7D">
            <w:pPr>
              <w:pStyle w:val="movimento2"/>
              <w:rPr>
                <w:color w:val="002060"/>
              </w:rPr>
            </w:pPr>
            <w:r w:rsidRPr="00E31167">
              <w:rPr>
                <w:color w:val="002060"/>
              </w:rPr>
              <w:t xml:space="preserve">(CASENUOVE) </w:t>
            </w:r>
          </w:p>
        </w:tc>
        <w:tc>
          <w:tcPr>
            <w:tcW w:w="800" w:type="dxa"/>
            <w:tcMar>
              <w:top w:w="20" w:type="dxa"/>
              <w:left w:w="20" w:type="dxa"/>
              <w:bottom w:w="20" w:type="dxa"/>
              <w:right w:w="20" w:type="dxa"/>
            </w:tcMar>
            <w:vAlign w:val="center"/>
            <w:hideMark/>
          </w:tcPr>
          <w:p w14:paraId="52DF8C66" w14:textId="77777777" w:rsidR="00727C54" w:rsidRPr="00E31167" w:rsidRDefault="00727C54"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651A0303" w14:textId="77777777" w:rsidR="00727C54" w:rsidRPr="00E31167" w:rsidRDefault="00727C54" w:rsidP="00903F7D">
            <w:pPr>
              <w:pStyle w:val="movimento"/>
              <w:rPr>
                <w:color w:val="002060"/>
              </w:rPr>
            </w:pPr>
            <w:r w:rsidRPr="00E31167">
              <w:rPr>
                <w:color w:val="002060"/>
              </w:rPr>
              <w:t>ANZALDI FILIPPO STEVEN</w:t>
            </w:r>
          </w:p>
        </w:tc>
        <w:tc>
          <w:tcPr>
            <w:tcW w:w="2200" w:type="dxa"/>
            <w:tcMar>
              <w:top w:w="20" w:type="dxa"/>
              <w:left w:w="20" w:type="dxa"/>
              <w:bottom w:w="20" w:type="dxa"/>
              <w:right w:w="20" w:type="dxa"/>
            </w:tcMar>
            <w:vAlign w:val="center"/>
            <w:hideMark/>
          </w:tcPr>
          <w:p w14:paraId="31F281C0" w14:textId="77777777" w:rsidR="00727C54" w:rsidRPr="00E31167" w:rsidRDefault="00727C54" w:rsidP="00903F7D">
            <w:pPr>
              <w:pStyle w:val="movimento2"/>
              <w:rPr>
                <w:color w:val="002060"/>
              </w:rPr>
            </w:pPr>
            <w:r w:rsidRPr="00E31167">
              <w:rPr>
                <w:color w:val="002060"/>
              </w:rPr>
              <w:t xml:space="preserve">(FUTSAL ANCONA) </w:t>
            </w:r>
          </w:p>
        </w:tc>
      </w:tr>
      <w:tr w:rsidR="00727C54" w:rsidRPr="00E31167" w14:paraId="0707B7B3" w14:textId="77777777" w:rsidTr="00903F7D">
        <w:tc>
          <w:tcPr>
            <w:tcW w:w="2200" w:type="dxa"/>
            <w:tcMar>
              <w:top w:w="20" w:type="dxa"/>
              <w:left w:w="20" w:type="dxa"/>
              <w:bottom w:w="20" w:type="dxa"/>
              <w:right w:w="20" w:type="dxa"/>
            </w:tcMar>
            <w:vAlign w:val="center"/>
            <w:hideMark/>
          </w:tcPr>
          <w:p w14:paraId="26F6593A" w14:textId="77777777" w:rsidR="00727C54" w:rsidRPr="00E31167" w:rsidRDefault="00727C54" w:rsidP="00903F7D">
            <w:pPr>
              <w:pStyle w:val="movimento"/>
              <w:rPr>
                <w:color w:val="002060"/>
              </w:rPr>
            </w:pPr>
            <w:r w:rsidRPr="00E31167">
              <w:rPr>
                <w:color w:val="002060"/>
              </w:rPr>
              <w:t>PUPILLI ALESSANDRO</w:t>
            </w:r>
          </w:p>
        </w:tc>
        <w:tc>
          <w:tcPr>
            <w:tcW w:w="2200" w:type="dxa"/>
            <w:tcMar>
              <w:top w:w="20" w:type="dxa"/>
              <w:left w:w="20" w:type="dxa"/>
              <w:bottom w:w="20" w:type="dxa"/>
              <w:right w:w="20" w:type="dxa"/>
            </w:tcMar>
            <w:vAlign w:val="center"/>
            <w:hideMark/>
          </w:tcPr>
          <w:p w14:paraId="53C9CFF3" w14:textId="77777777" w:rsidR="00727C54" w:rsidRPr="00E31167" w:rsidRDefault="00727C54" w:rsidP="00903F7D">
            <w:pPr>
              <w:pStyle w:val="movimento2"/>
              <w:rPr>
                <w:color w:val="002060"/>
              </w:rPr>
            </w:pPr>
            <w:r w:rsidRPr="00E31167">
              <w:rPr>
                <w:color w:val="002060"/>
              </w:rPr>
              <w:t xml:space="preserve">(FUTSAL ANCONA) </w:t>
            </w:r>
          </w:p>
        </w:tc>
        <w:tc>
          <w:tcPr>
            <w:tcW w:w="800" w:type="dxa"/>
            <w:tcMar>
              <w:top w:w="20" w:type="dxa"/>
              <w:left w:w="20" w:type="dxa"/>
              <w:bottom w:w="20" w:type="dxa"/>
              <w:right w:w="20" w:type="dxa"/>
            </w:tcMar>
            <w:vAlign w:val="center"/>
            <w:hideMark/>
          </w:tcPr>
          <w:p w14:paraId="003B7ADE" w14:textId="77777777" w:rsidR="00727C54" w:rsidRPr="00E31167" w:rsidRDefault="00727C54"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4E5451C" w14:textId="77777777" w:rsidR="00727C54" w:rsidRPr="00E31167" w:rsidRDefault="00727C54"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6A98E7F6" w14:textId="77777777" w:rsidR="00727C54" w:rsidRPr="00E31167" w:rsidRDefault="00727C54" w:rsidP="00903F7D">
            <w:pPr>
              <w:pStyle w:val="movimento2"/>
              <w:rPr>
                <w:color w:val="002060"/>
              </w:rPr>
            </w:pPr>
            <w:r w:rsidRPr="00E31167">
              <w:rPr>
                <w:color w:val="002060"/>
              </w:rPr>
              <w:t> </w:t>
            </w:r>
          </w:p>
        </w:tc>
      </w:tr>
    </w:tbl>
    <w:p w14:paraId="4E1F0DDE" w14:textId="77777777" w:rsidR="00727C54" w:rsidRDefault="00727C54" w:rsidP="00727C54">
      <w:pPr>
        <w:pStyle w:val="breakline"/>
        <w:rPr>
          <w:rFonts w:eastAsiaTheme="minorEastAsia"/>
          <w:color w:val="002060"/>
        </w:rPr>
      </w:pPr>
    </w:p>
    <w:p w14:paraId="43045C7D" w14:textId="77777777" w:rsidR="00727C54" w:rsidRPr="00BD581B" w:rsidRDefault="00727C54" w:rsidP="00727C54">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95CFE54" w14:textId="77777777" w:rsidR="00727C54" w:rsidRPr="00BD581B" w:rsidRDefault="00727C54" w:rsidP="00727C54">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F073837" w14:textId="77777777" w:rsidR="00727C54" w:rsidRPr="00E31167" w:rsidRDefault="00727C54" w:rsidP="00727C54">
      <w:pPr>
        <w:pStyle w:val="breakline"/>
        <w:rPr>
          <w:rFonts w:eastAsiaTheme="minorEastAsia"/>
          <w:color w:val="002060"/>
        </w:rPr>
      </w:pPr>
    </w:p>
    <w:p w14:paraId="1863CE33" w14:textId="77777777" w:rsidR="00727C54" w:rsidRPr="00E31167" w:rsidRDefault="00727C54" w:rsidP="00727C54">
      <w:pPr>
        <w:pStyle w:val="titoloprinc0"/>
        <w:rPr>
          <w:color w:val="002060"/>
        </w:rPr>
      </w:pPr>
      <w:r w:rsidRPr="00E31167">
        <w:rPr>
          <w:color w:val="002060"/>
        </w:rPr>
        <w:t>CLASSIFICA</w:t>
      </w:r>
    </w:p>
    <w:p w14:paraId="47EA381E" w14:textId="77777777" w:rsidR="00727C54" w:rsidRPr="00E31167" w:rsidRDefault="00727C54" w:rsidP="00727C54">
      <w:pPr>
        <w:pStyle w:val="breakline"/>
        <w:rPr>
          <w:color w:val="002060"/>
        </w:rPr>
      </w:pPr>
    </w:p>
    <w:p w14:paraId="7F77BC93" w14:textId="77777777" w:rsidR="00727C54" w:rsidRPr="00E31167" w:rsidRDefault="00727C54" w:rsidP="00727C54">
      <w:pPr>
        <w:pStyle w:val="breakline"/>
        <w:rPr>
          <w:color w:val="002060"/>
        </w:rPr>
      </w:pPr>
    </w:p>
    <w:p w14:paraId="2F8A3FE6" w14:textId="77777777" w:rsidR="00727C54" w:rsidRPr="00E31167" w:rsidRDefault="00727C54" w:rsidP="00727C54">
      <w:pPr>
        <w:pStyle w:val="sottotitolocampionato10"/>
        <w:rPr>
          <w:color w:val="002060"/>
        </w:rPr>
      </w:pPr>
      <w:r w:rsidRPr="00E311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79996F75"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234FE" w14:textId="77777777" w:rsidR="00727C54" w:rsidRPr="00E31167" w:rsidRDefault="00727C54" w:rsidP="00903F7D">
            <w:pPr>
              <w:pStyle w:val="headertabella0"/>
              <w:rPr>
                <w:color w:val="002060"/>
              </w:rPr>
            </w:pPr>
            <w:r w:rsidRPr="00E311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D754"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C904D"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AB33"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C731B"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8B9C3"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B3757"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0C13"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71E53"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345CB" w14:textId="77777777" w:rsidR="00727C54" w:rsidRPr="00E31167" w:rsidRDefault="00727C54" w:rsidP="00903F7D">
            <w:pPr>
              <w:pStyle w:val="headertabella0"/>
              <w:rPr>
                <w:color w:val="002060"/>
              </w:rPr>
            </w:pPr>
            <w:r w:rsidRPr="00E31167">
              <w:rPr>
                <w:color w:val="002060"/>
              </w:rPr>
              <w:t>PE</w:t>
            </w:r>
          </w:p>
        </w:tc>
      </w:tr>
      <w:tr w:rsidR="00727C54" w:rsidRPr="00E31167" w14:paraId="0E042751"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5DF3B" w14:textId="77777777" w:rsidR="00727C54" w:rsidRPr="00E31167" w:rsidRDefault="00727C54" w:rsidP="00903F7D">
            <w:pPr>
              <w:pStyle w:val="rowtabella0"/>
              <w:rPr>
                <w:color w:val="002060"/>
              </w:rPr>
            </w:pPr>
            <w:r w:rsidRPr="00E31167">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19A80"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DF9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7B72"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AB37"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3EE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59FE"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4DF3"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339A"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69FE" w14:textId="77777777" w:rsidR="00727C54" w:rsidRPr="00E31167" w:rsidRDefault="00727C54" w:rsidP="00903F7D">
            <w:pPr>
              <w:pStyle w:val="rowtabella0"/>
              <w:jc w:val="center"/>
              <w:rPr>
                <w:color w:val="002060"/>
              </w:rPr>
            </w:pPr>
            <w:r w:rsidRPr="00E31167">
              <w:rPr>
                <w:color w:val="002060"/>
              </w:rPr>
              <w:t>0</w:t>
            </w:r>
          </w:p>
        </w:tc>
      </w:tr>
      <w:tr w:rsidR="00727C54" w:rsidRPr="00E31167" w14:paraId="1C5D650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51395" w14:textId="77777777" w:rsidR="00727C54" w:rsidRPr="00E31167" w:rsidRDefault="00727C54" w:rsidP="00903F7D">
            <w:pPr>
              <w:pStyle w:val="rowtabella0"/>
              <w:rPr>
                <w:color w:val="002060"/>
              </w:rPr>
            </w:pPr>
            <w:r w:rsidRPr="00E3116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2E11"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347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ACF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585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09C8"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0C42"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0835"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B6FD"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EAAA" w14:textId="77777777" w:rsidR="00727C54" w:rsidRPr="00E31167" w:rsidRDefault="00727C54" w:rsidP="00903F7D">
            <w:pPr>
              <w:pStyle w:val="rowtabella0"/>
              <w:jc w:val="center"/>
              <w:rPr>
                <w:color w:val="002060"/>
              </w:rPr>
            </w:pPr>
            <w:r w:rsidRPr="00E31167">
              <w:rPr>
                <w:color w:val="002060"/>
              </w:rPr>
              <w:t>0</w:t>
            </w:r>
          </w:p>
        </w:tc>
      </w:tr>
      <w:tr w:rsidR="00727C54" w:rsidRPr="00E31167" w14:paraId="588B130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9C59D" w14:textId="77777777" w:rsidR="00727C54" w:rsidRPr="00E31167" w:rsidRDefault="00727C54" w:rsidP="00903F7D">
            <w:pPr>
              <w:pStyle w:val="rowtabella0"/>
              <w:rPr>
                <w:color w:val="002060"/>
                <w:lang w:val="es-ES"/>
              </w:rPr>
            </w:pPr>
            <w:r w:rsidRPr="00E31167">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EC7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F95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0DA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666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5402"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A71F"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144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7EBF"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6F2E" w14:textId="77777777" w:rsidR="00727C54" w:rsidRPr="00E31167" w:rsidRDefault="00727C54" w:rsidP="00903F7D">
            <w:pPr>
              <w:pStyle w:val="rowtabella0"/>
              <w:jc w:val="center"/>
              <w:rPr>
                <w:color w:val="002060"/>
              </w:rPr>
            </w:pPr>
            <w:r w:rsidRPr="00E31167">
              <w:rPr>
                <w:color w:val="002060"/>
              </w:rPr>
              <w:t>0</w:t>
            </w:r>
          </w:p>
        </w:tc>
      </w:tr>
      <w:tr w:rsidR="00727C54" w:rsidRPr="00E31167" w14:paraId="10225E1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69D4E" w14:textId="77777777" w:rsidR="00727C54" w:rsidRPr="00E31167" w:rsidRDefault="00727C54" w:rsidP="00903F7D">
            <w:pPr>
              <w:pStyle w:val="rowtabella0"/>
              <w:rPr>
                <w:color w:val="002060"/>
              </w:rPr>
            </w:pPr>
            <w:r w:rsidRPr="00E3116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B364"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FF6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3132"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FAAB"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521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A36F"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BA0F"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9809"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48CA" w14:textId="77777777" w:rsidR="00727C54" w:rsidRPr="00E31167" w:rsidRDefault="00727C54" w:rsidP="00903F7D">
            <w:pPr>
              <w:pStyle w:val="rowtabella0"/>
              <w:jc w:val="center"/>
              <w:rPr>
                <w:color w:val="002060"/>
              </w:rPr>
            </w:pPr>
            <w:r w:rsidRPr="00E31167">
              <w:rPr>
                <w:color w:val="002060"/>
              </w:rPr>
              <w:t>0</w:t>
            </w:r>
          </w:p>
        </w:tc>
      </w:tr>
      <w:tr w:rsidR="00727C54" w:rsidRPr="00E31167" w14:paraId="5437022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FDFF0" w14:textId="77777777" w:rsidR="00727C54" w:rsidRPr="00E31167" w:rsidRDefault="00727C54" w:rsidP="00903F7D">
            <w:pPr>
              <w:pStyle w:val="rowtabella0"/>
              <w:rPr>
                <w:color w:val="002060"/>
              </w:rPr>
            </w:pPr>
            <w:r w:rsidRPr="00E3116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B647"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B58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8FAD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571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A5D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F1D4"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46FB"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D37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471D" w14:textId="77777777" w:rsidR="00727C54" w:rsidRPr="00E31167" w:rsidRDefault="00727C54" w:rsidP="00903F7D">
            <w:pPr>
              <w:pStyle w:val="rowtabella0"/>
              <w:jc w:val="center"/>
              <w:rPr>
                <w:color w:val="002060"/>
              </w:rPr>
            </w:pPr>
            <w:r w:rsidRPr="00E31167">
              <w:rPr>
                <w:color w:val="002060"/>
              </w:rPr>
              <w:t>0</w:t>
            </w:r>
          </w:p>
        </w:tc>
      </w:tr>
      <w:tr w:rsidR="00727C54" w:rsidRPr="00E31167" w14:paraId="7489E68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5B1545" w14:textId="77777777" w:rsidR="00727C54" w:rsidRPr="003A2D1C" w:rsidRDefault="00727C54" w:rsidP="00903F7D">
            <w:pPr>
              <w:pStyle w:val="rowtabella0"/>
              <w:rPr>
                <w:color w:val="002060"/>
                <w:lang w:val="en-US"/>
              </w:rPr>
            </w:pPr>
            <w:r w:rsidRPr="003A2D1C">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D641"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3B74"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A1B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C0E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D08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D15D"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90DD"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2AF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979A" w14:textId="77777777" w:rsidR="00727C54" w:rsidRPr="00E31167" w:rsidRDefault="00727C54" w:rsidP="00903F7D">
            <w:pPr>
              <w:pStyle w:val="rowtabella0"/>
              <w:jc w:val="center"/>
              <w:rPr>
                <w:color w:val="002060"/>
              </w:rPr>
            </w:pPr>
            <w:r w:rsidRPr="00E31167">
              <w:rPr>
                <w:color w:val="002060"/>
              </w:rPr>
              <w:t>0</w:t>
            </w:r>
          </w:p>
        </w:tc>
      </w:tr>
      <w:tr w:rsidR="00727C54" w:rsidRPr="00E31167" w14:paraId="4DF75AD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DC559" w14:textId="77777777" w:rsidR="00727C54" w:rsidRPr="00E31167" w:rsidRDefault="00727C54" w:rsidP="00903F7D">
            <w:pPr>
              <w:pStyle w:val="rowtabella0"/>
              <w:rPr>
                <w:color w:val="002060"/>
              </w:rPr>
            </w:pPr>
            <w:r w:rsidRPr="00E3116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CE5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6FE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812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852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C89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1A46"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C0BA"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7C7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5D84" w14:textId="77777777" w:rsidR="00727C54" w:rsidRPr="00E31167" w:rsidRDefault="00727C54" w:rsidP="00903F7D">
            <w:pPr>
              <w:pStyle w:val="rowtabella0"/>
              <w:jc w:val="center"/>
              <w:rPr>
                <w:color w:val="002060"/>
              </w:rPr>
            </w:pPr>
            <w:r w:rsidRPr="00E31167">
              <w:rPr>
                <w:color w:val="002060"/>
              </w:rPr>
              <w:t>0</w:t>
            </w:r>
          </w:p>
        </w:tc>
      </w:tr>
      <w:tr w:rsidR="00727C54" w:rsidRPr="00E31167" w14:paraId="7F733B6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47AF7" w14:textId="77777777" w:rsidR="00727C54" w:rsidRPr="00E31167" w:rsidRDefault="00727C54" w:rsidP="00903F7D">
            <w:pPr>
              <w:pStyle w:val="rowtabella0"/>
              <w:rPr>
                <w:color w:val="002060"/>
              </w:rPr>
            </w:pPr>
            <w:r w:rsidRPr="00E3116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2A8D"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2E5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F9D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3C0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44E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8837"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A390"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8F46"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409B" w14:textId="77777777" w:rsidR="00727C54" w:rsidRPr="00E31167" w:rsidRDefault="00727C54" w:rsidP="00903F7D">
            <w:pPr>
              <w:pStyle w:val="rowtabella0"/>
              <w:jc w:val="center"/>
              <w:rPr>
                <w:color w:val="002060"/>
              </w:rPr>
            </w:pPr>
            <w:r w:rsidRPr="00E31167">
              <w:rPr>
                <w:color w:val="002060"/>
              </w:rPr>
              <w:t>0</w:t>
            </w:r>
          </w:p>
        </w:tc>
      </w:tr>
      <w:tr w:rsidR="00727C54" w:rsidRPr="00E31167" w14:paraId="04CD288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B7228" w14:textId="77777777" w:rsidR="00727C54" w:rsidRPr="00E31167" w:rsidRDefault="00727C54" w:rsidP="00903F7D">
            <w:pPr>
              <w:pStyle w:val="rowtabella0"/>
              <w:rPr>
                <w:color w:val="002060"/>
              </w:rPr>
            </w:pPr>
            <w:r w:rsidRPr="00E3116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2CC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2D6E"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C308"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DD3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D34F"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645A"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A4B0"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9E587"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53F8" w14:textId="77777777" w:rsidR="00727C54" w:rsidRPr="00E31167" w:rsidRDefault="00727C54" w:rsidP="00903F7D">
            <w:pPr>
              <w:pStyle w:val="rowtabella0"/>
              <w:jc w:val="center"/>
              <w:rPr>
                <w:color w:val="002060"/>
              </w:rPr>
            </w:pPr>
            <w:r w:rsidRPr="00E31167">
              <w:rPr>
                <w:color w:val="002060"/>
              </w:rPr>
              <w:t>0</w:t>
            </w:r>
          </w:p>
        </w:tc>
      </w:tr>
      <w:tr w:rsidR="00727C54" w:rsidRPr="00E31167" w14:paraId="073F623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8E8A2" w14:textId="77777777" w:rsidR="00727C54" w:rsidRPr="00E31167" w:rsidRDefault="00727C54" w:rsidP="00903F7D">
            <w:pPr>
              <w:pStyle w:val="rowtabella0"/>
              <w:rPr>
                <w:color w:val="002060"/>
              </w:rPr>
            </w:pPr>
            <w:r w:rsidRPr="00E3116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790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C3C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990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DB43"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64A5"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E1EF"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7F6A"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ED70"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92B0" w14:textId="77777777" w:rsidR="00727C54" w:rsidRPr="00E31167" w:rsidRDefault="00727C54" w:rsidP="00903F7D">
            <w:pPr>
              <w:pStyle w:val="rowtabella0"/>
              <w:jc w:val="center"/>
              <w:rPr>
                <w:color w:val="002060"/>
              </w:rPr>
            </w:pPr>
            <w:r w:rsidRPr="00E31167">
              <w:rPr>
                <w:color w:val="002060"/>
              </w:rPr>
              <w:t>0</w:t>
            </w:r>
          </w:p>
        </w:tc>
      </w:tr>
      <w:tr w:rsidR="00727C54" w:rsidRPr="00E31167" w14:paraId="2263A3C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70689" w14:textId="77777777" w:rsidR="00727C54" w:rsidRPr="00E31167" w:rsidRDefault="00727C54" w:rsidP="00903F7D">
            <w:pPr>
              <w:pStyle w:val="rowtabella0"/>
              <w:rPr>
                <w:color w:val="002060"/>
              </w:rPr>
            </w:pPr>
            <w:r w:rsidRPr="00E31167">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7E9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A2B3"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952E"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CB9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584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24AA"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6B6A"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C3A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F181" w14:textId="77777777" w:rsidR="00727C54" w:rsidRPr="00E31167" w:rsidRDefault="00727C54" w:rsidP="00903F7D">
            <w:pPr>
              <w:pStyle w:val="rowtabella0"/>
              <w:jc w:val="center"/>
              <w:rPr>
                <w:color w:val="002060"/>
              </w:rPr>
            </w:pPr>
            <w:r w:rsidRPr="00E31167">
              <w:rPr>
                <w:color w:val="002060"/>
              </w:rPr>
              <w:t>0</w:t>
            </w:r>
          </w:p>
        </w:tc>
      </w:tr>
      <w:tr w:rsidR="00727C54" w:rsidRPr="00E31167" w14:paraId="1AAC2A7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FC351" w14:textId="77777777" w:rsidR="00727C54" w:rsidRPr="003A2D1C" w:rsidRDefault="00727C54" w:rsidP="00903F7D">
            <w:pPr>
              <w:pStyle w:val="rowtabella0"/>
              <w:rPr>
                <w:color w:val="002060"/>
                <w:lang w:val="en-US"/>
              </w:rPr>
            </w:pPr>
            <w:proofErr w:type="spellStart"/>
            <w:proofErr w:type="gramStart"/>
            <w:r w:rsidRPr="003A2D1C">
              <w:rPr>
                <w:color w:val="002060"/>
                <w:lang w:val="en-US"/>
              </w:rPr>
              <w:t>sq.B</w:t>
            </w:r>
            <w:proofErr w:type="spellEnd"/>
            <w:proofErr w:type="gramEnd"/>
            <w:r w:rsidRPr="003A2D1C">
              <w:rPr>
                <w:color w:val="002060"/>
                <w:lang w:val="en-US"/>
              </w:rPr>
              <w:t xml:space="preserve"> SPECIAL ONE SPORTING </w:t>
            </w:r>
            <w:proofErr w:type="spellStart"/>
            <w:r w:rsidRPr="003A2D1C">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DE1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956E"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99F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8B7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2B8E"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A4B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6E1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883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3724" w14:textId="77777777" w:rsidR="00727C54" w:rsidRPr="00E31167" w:rsidRDefault="00727C54" w:rsidP="00903F7D">
            <w:pPr>
              <w:pStyle w:val="rowtabella0"/>
              <w:jc w:val="center"/>
              <w:rPr>
                <w:color w:val="002060"/>
              </w:rPr>
            </w:pPr>
            <w:r w:rsidRPr="00E31167">
              <w:rPr>
                <w:color w:val="002060"/>
              </w:rPr>
              <w:t>0</w:t>
            </w:r>
          </w:p>
        </w:tc>
      </w:tr>
    </w:tbl>
    <w:p w14:paraId="59E698AF" w14:textId="77777777" w:rsidR="00727C54" w:rsidRPr="00E31167" w:rsidRDefault="00727C54" w:rsidP="00727C54">
      <w:pPr>
        <w:pStyle w:val="breakline"/>
        <w:rPr>
          <w:rFonts w:eastAsiaTheme="minorEastAsia"/>
          <w:color w:val="002060"/>
        </w:rPr>
      </w:pPr>
    </w:p>
    <w:p w14:paraId="7E7C4FE8" w14:textId="77777777" w:rsidR="00727C54" w:rsidRPr="00E31167" w:rsidRDefault="00727C54" w:rsidP="00727C54">
      <w:pPr>
        <w:pStyle w:val="breakline"/>
        <w:rPr>
          <w:color w:val="002060"/>
        </w:rPr>
      </w:pPr>
    </w:p>
    <w:p w14:paraId="02126B6D" w14:textId="77777777" w:rsidR="00727C54" w:rsidRPr="00E31167" w:rsidRDefault="00727C54" w:rsidP="00727C54">
      <w:pPr>
        <w:pStyle w:val="sottotitolocampionato10"/>
        <w:rPr>
          <w:color w:val="002060"/>
        </w:rPr>
      </w:pPr>
      <w:r w:rsidRPr="00E311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2F06F3F4"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FD6B1" w14:textId="77777777" w:rsidR="00727C54" w:rsidRPr="00E31167" w:rsidRDefault="00727C54" w:rsidP="00903F7D">
            <w:pPr>
              <w:pStyle w:val="headertabella0"/>
              <w:rPr>
                <w:color w:val="002060"/>
              </w:rPr>
            </w:pPr>
            <w:r w:rsidRPr="00E311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C1094"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4EB29"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E6539"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E3A09"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54EB3"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9044B"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66DDD"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18F1A"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ADCB" w14:textId="77777777" w:rsidR="00727C54" w:rsidRPr="00E31167" w:rsidRDefault="00727C54" w:rsidP="00903F7D">
            <w:pPr>
              <w:pStyle w:val="headertabella0"/>
              <w:rPr>
                <w:color w:val="002060"/>
              </w:rPr>
            </w:pPr>
            <w:r w:rsidRPr="00E31167">
              <w:rPr>
                <w:color w:val="002060"/>
              </w:rPr>
              <w:t>PE</w:t>
            </w:r>
          </w:p>
        </w:tc>
      </w:tr>
      <w:tr w:rsidR="00727C54" w:rsidRPr="00E31167" w14:paraId="00B20382"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99BC0" w14:textId="77777777" w:rsidR="00727C54" w:rsidRPr="00E31167" w:rsidRDefault="00727C54" w:rsidP="00903F7D">
            <w:pPr>
              <w:pStyle w:val="rowtabella0"/>
              <w:rPr>
                <w:color w:val="002060"/>
              </w:rPr>
            </w:pPr>
            <w:r w:rsidRPr="00E3116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F2DD"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C12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F033"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B81C"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CD0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A077"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CDC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D969"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63DE" w14:textId="77777777" w:rsidR="00727C54" w:rsidRPr="00E31167" w:rsidRDefault="00727C54" w:rsidP="00903F7D">
            <w:pPr>
              <w:pStyle w:val="rowtabella0"/>
              <w:jc w:val="center"/>
              <w:rPr>
                <w:color w:val="002060"/>
              </w:rPr>
            </w:pPr>
            <w:r w:rsidRPr="00E31167">
              <w:rPr>
                <w:color w:val="002060"/>
              </w:rPr>
              <w:t>0</w:t>
            </w:r>
          </w:p>
        </w:tc>
      </w:tr>
      <w:tr w:rsidR="00727C54" w:rsidRPr="00E31167" w14:paraId="3453ED6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D4D1F" w14:textId="77777777" w:rsidR="00727C54" w:rsidRPr="00E31167" w:rsidRDefault="00727C54" w:rsidP="00903F7D">
            <w:pPr>
              <w:pStyle w:val="rowtabella0"/>
              <w:rPr>
                <w:color w:val="002060"/>
              </w:rPr>
            </w:pPr>
            <w:r w:rsidRPr="00E3116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6F42"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29D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087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156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C52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D7AB"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74D1"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4A85"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ACEE" w14:textId="77777777" w:rsidR="00727C54" w:rsidRPr="00E31167" w:rsidRDefault="00727C54" w:rsidP="00903F7D">
            <w:pPr>
              <w:pStyle w:val="rowtabella0"/>
              <w:jc w:val="center"/>
              <w:rPr>
                <w:color w:val="002060"/>
              </w:rPr>
            </w:pPr>
            <w:r w:rsidRPr="00E31167">
              <w:rPr>
                <w:color w:val="002060"/>
              </w:rPr>
              <w:t>0</w:t>
            </w:r>
          </w:p>
        </w:tc>
      </w:tr>
      <w:tr w:rsidR="00727C54" w:rsidRPr="00E31167" w14:paraId="0BAF90E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7FC3D" w14:textId="77777777" w:rsidR="00727C54" w:rsidRPr="00E31167" w:rsidRDefault="00727C54" w:rsidP="00903F7D">
            <w:pPr>
              <w:pStyle w:val="rowtabella0"/>
              <w:rPr>
                <w:color w:val="002060"/>
                <w:lang w:val="es-ES"/>
              </w:rPr>
            </w:pPr>
            <w:r w:rsidRPr="00E3116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65E3"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720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38794"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EBD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78D7"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BE2D"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97AB"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545D"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3413" w14:textId="77777777" w:rsidR="00727C54" w:rsidRPr="00E31167" w:rsidRDefault="00727C54" w:rsidP="00903F7D">
            <w:pPr>
              <w:pStyle w:val="rowtabella0"/>
              <w:jc w:val="center"/>
              <w:rPr>
                <w:color w:val="002060"/>
              </w:rPr>
            </w:pPr>
            <w:r w:rsidRPr="00E31167">
              <w:rPr>
                <w:color w:val="002060"/>
              </w:rPr>
              <w:t>0</w:t>
            </w:r>
          </w:p>
        </w:tc>
      </w:tr>
      <w:tr w:rsidR="00727C54" w:rsidRPr="00E31167" w14:paraId="6582D9D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692C8" w14:textId="77777777" w:rsidR="00727C54" w:rsidRPr="00E31167" w:rsidRDefault="00727C54" w:rsidP="00903F7D">
            <w:pPr>
              <w:pStyle w:val="rowtabella0"/>
              <w:rPr>
                <w:color w:val="002060"/>
                <w:lang w:val="es-ES"/>
              </w:rPr>
            </w:pPr>
            <w:r w:rsidRPr="00E3116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EA95"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2D7E"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3308"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A833"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94C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7CFD"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DDAF"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7272"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3A3C" w14:textId="77777777" w:rsidR="00727C54" w:rsidRPr="00E31167" w:rsidRDefault="00727C54" w:rsidP="00903F7D">
            <w:pPr>
              <w:pStyle w:val="rowtabella0"/>
              <w:jc w:val="center"/>
              <w:rPr>
                <w:color w:val="002060"/>
              </w:rPr>
            </w:pPr>
            <w:r w:rsidRPr="00E31167">
              <w:rPr>
                <w:color w:val="002060"/>
              </w:rPr>
              <w:t>0</w:t>
            </w:r>
          </w:p>
        </w:tc>
      </w:tr>
      <w:tr w:rsidR="00727C54" w:rsidRPr="00E31167" w14:paraId="1C1C69B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B5F2C" w14:textId="77777777" w:rsidR="00727C54" w:rsidRPr="00E31167" w:rsidRDefault="00727C54" w:rsidP="00903F7D">
            <w:pPr>
              <w:pStyle w:val="rowtabella0"/>
              <w:rPr>
                <w:color w:val="002060"/>
              </w:rPr>
            </w:pPr>
            <w:r w:rsidRPr="00E3116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F0DED"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0901"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1EEB"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CFA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E89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1E27"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9457"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77CB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1BCD" w14:textId="77777777" w:rsidR="00727C54" w:rsidRPr="00E31167" w:rsidRDefault="00727C54" w:rsidP="00903F7D">
            <w:pPr>
              <w:pStyle w:val="rowtabella0"/>
              <w:jc w:val="center"/>
              <w:rPr>
                <w:color w:val="002060"/>
              </w:rPr>
            </w:pPr>
            <w:r w:rsidRPr="00E31167">
              <w:rPr>
                <w:color w:val="002060"/>
              </w:rPr>
              <w:t>0</w:t>
            </w:r>
          </w:p>
        </w:tc>
      </w:tr>
      <w:tr w:rsidR="00727C54" w:rsidRPr="00E31167" w14:paraId="0A5D27C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FFD41" w14:textId="77777777" w:rsidR="00727C54" w:rsidRPr="00E31167" w:rsidRDefault="00727C54" w:rsidP="00903F7D">
            <w:pPr>
              <w:pStyle w:val="rowtabella0"/>
              <w:rPr>
                <w:color w:val="002060"/>
              </w:rPr>
            </w:pPr>
            <w:r w:rsidRPr="00E3116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5871"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4B8D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2A57"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11A9"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7A3B"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EA40"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514C"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A55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583E" w14:textId="77777777" w:rsidR="00727C54" w:rsidRPr="00E31167" w:rsidRDefault="00727C54" w:rsidP="00903F7D">
            <w:pPr>
              <w:pStyle w:val="rowtabella0"/>
              <w:jc w:val="center"/>
              <w:rPr>
                <w:color w:val="002060"/>
              </w:rPr>
            </w:pPr>
            <w:r w:rsidRPr="00E31167">
              <w:rPr>
                <w:color w:val="002060"/>
              </w:rPr>
              <w:t>0</w:t>
            </w:r>
          </w:p>
        </w:tc>
      </w:tr>
      <w:tr w:rsidR="00727C54" w:rsidRPr="00E31167" w14:paraId="476A6B6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AD9CD" w14:textId="77777777" w:rsidR="00727C54" w:rsidRPr="00E31167" w:rsidRDefault="00727C54" w:rsidP="00903F7D">
            <w:pPr>
              <w:pStyle w:val="rowtabella0"/>
              <w:rPr>
                <w:color w:val="002060"/>
              </w:rPr>
            </w:pPr>
            <w:r w:rsidRPr="00E3116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5A47"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103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C1B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3CF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54C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2A1D"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83E48"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F5ED"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3E2E" w14:textId="77777777" w:rsidR="00727C54" w:rsidRPr="00E31167" w:rsidRDefault="00727C54" w:rsidP="00903F7D">
            <w:pPr>
              <w:pStyle w:val="rowtabella0"/>
              <w:jc w:val="center"/>
              <w:rPr>
                <w:color w:val="002060"/>
              </w:rPr>
            </w:pPr>
            <w:r w:rsidRPr="00E31167">
              <w:rPr>
                <w:color w:val="002060"/>
              </w:rPr>
              <w:t>0</w:t>
            </w:r>
          </w:p>
        </w:tc>
      </w:tr>
      <w:tr w:rsidR="00727C54" w:rsidRPr="00E31167" w14:paraId="3CA40F0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713CD" w14:textId="77777777" w:rsidR="00727C54" w:rsidRPr="00E31167" w:rsidRDefault="00727C54" w:rsidP="00903F7D">
            <w:pPr>
              <w:pStyle w:val="rowtabella0"/>
              <w:rPr>
                <w:color w:val="002060"/>
              </w:rPr>
            </w:pPr>
            <w:r w:rsidRPr="00E3116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80F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F68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0D88"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0ED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58CD"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6C43"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4498"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5788"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CDDB" w14:textId="77777777" w:rsidR="00727C54" w:rsidRPr="00E31167" w:rsidRDefault="00727C54" w:rsidP="00903F7D">
            <w:pPr>
              <w:pStyle w:val="rowtabella0"/>
              <w:jc w:val="center"/>
              <w:rPr>
                <w:color w:val="002060"/>
              </w:rPr>
            </w:pPr>
            <w:r w:rsidRPr="00E31167">
              <w:rPr>
                <w:color w:val="002060"/>
              </w:rPr>
              <w:t>0</w:t>
            </w:r>
          </w:p>
        </w:tc>
      </w:tr>
      <w:tr w:rsidR="00727C54" w:rsidRPr="00E31167" w14:paraId="59C4F01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1F395" w14:textId="77777777" w:rsidR="00727C54" w:rsidRPr="00E31167" w:rsidRDefault="00727C54" w:rsidP="00903F7D">
            <w:pPr>
              <w:pStyle w:val="rowtabella0"/>
              <w:rPr>
                <w:color w:val="002060"/>
              </w:rPr>
            </w:pPr>
            <w:r w:rsidRPr="00E31167">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8C20"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57CD"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4BD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2A1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027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1D20"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1270"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4D4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3033" w14:textId="77777777" w:rsidR="00727C54" w:rsidRPr="00E31167" w:rsidRDefault="00727C54" w:rsidP="00903F7D">
            <w:pPr>
              <w:pStyle w:val="rowtabella0"/>
              <w:jc w:val="center"/>
              <w:rPr>
                <w:color w:val="002060"/>
              </w:rPr>
            </w:pPr>
            <w:r w:rsidRPr="00E31167">
              <w:rPr>
                <w:color w:val="002060"/>
              </w:rPr>
              <w:t>0</w:t>
            </w:r>
          </w:p>
        </w:tc>
      </w:tr>
      <w:tr w:rsidR="00727C54" w:rsidRPr="00E31167" w14:paraId="2D9022E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B7AD8" w14:textId="77777777" w:rsidR="00727C54" w:rsidRPr="00E31167" w:rsidRDefault="00727C54" w:rsidP="00903F7D">
            <w:pPr>
              <w:pStyle w:val="rowtabella0"/>
              <w:rPr>
                <w:color w:val="002060"/>
              </w:rPr>
            </w:pPr>
            <w:r w:rsidRPr="00E3116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9E2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881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14EE"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ACDF"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F2FA"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4658"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A2E3"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E7A9"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0859" w14:textId="77777777" w:rsidR="00727C54" w:rsidRPr="00E31167" w:rsidRDefault="00727C54" w:rsidP="00903F7D">
            <w:pPr>
              <w:pStyle w:val="rowtabella0"/>
              <w:jc w:val="center"/>
              <w:rPr>
                <w:color w:val="002060"/>
              </w:rPr>
            </w:pPr>
            <w:r w:rsidRPr="00E31167">
              <w:rPr>
                <w:color w:val="002060"/>
              </w:rPr>
              <w:t>0</w:t>
            </w:r>
          </w:p>
        </w:tc>
      </w:tr>
      <w:tr w:rsidR="00727C54" w:rsidRPr="00E31167" w14:paraId="7BD21A0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72F2B" w14:textId="77777777" w:rsidR="00727C54" w:rsidRPr="003A2D1C" w:rsidRDefault="00727C54" w:rsidP="00903F7D">
            <w:pPr>
              <w:pStyle w:val="rowtabella0"/>
              <w:rPr>
                <w:color w:val="002060"/>
                <w:lang w:val="en-US"/>
              </w:rPr>
            </w:pPr>
            <w:r w:rsidRPr="003A2D1C">
              <w:rPr>
                <w:color w:val="002060"/>
                <w:lang w:val="en-US"/>
              </w:rPr>
              <w:t xml:space="preserve">A.S.D. REAL CASEBRUCIATE </w:t>
            </w:r>
            <w:proofErr w:type="gramStart"/>
            <w:r w:rsidRPr="003A2D1C">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29C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E17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0C7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E53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E486"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A539"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4C8F"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CB70"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5817" w14:textId="77777777" w:rsidR="00727C54" w:rsidRPr="00E31167" w:rsidRDefault="00727C54" w:rsidP="00903F7D">
            <w:pPr>
              <w:pStyle w:val="rowtabella0"/>
              <w:jc w:val="center"/>
              <w:rPr>
                <w:color w:val="002060"/>
              </w:rPr>
            </w:pPr>
            <w:r w:rsidRPr="00E31167">
              <w:rPr>
                <w:color w:val="002060"/>
              </w:rPr>
              <w:t>0</w:t>
            </w:r>
          </w:p>
        </w:tc>
      </w:tr>
      <w:tr w:rsidR="00727C54" w:rsidRPr="00E31167" w14:paraId="1B047B6F"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CACA5" w14:textId="77777777" w:rsidR="00727C54" w:rsidRPr="00E31167" w:rsidRDefault="00727C54" w:rsidP="00903F7D">
            <w:pPr>
              <w:pStyle w:val="rowtabella0"/>
              <w:rPr>
                <w:color w:val="002060"/>
              </w:rPr>
            </w:pPr>
            <w:r w:rsidRPr="00E3116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21C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1E4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DEA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FB2C"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918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2AB5"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37D8"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4E5C"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E0AF" w14:textId="77777777" w:rsidR="00727C54" w:rsidRPr="00E31167" w:rsidRDefault="00727C54" w:rsidP="00903F7D">
            <w:pPr>
              <w:pStyle w:val="rowtabella0"/>
              <w:jc w:val="center"/>
              <w:rPr>
                <w:color w:val="002060"/>
              </w:rPr>
            </w:pPr>
            <w:r w:rsidRPr="00E31167">
              <w:rPr>
                <w:color w:val="002060"/>
              </w:rPr>
              <w:t>0</w:t>
            </w:r>
          </w:p>
        </w:tc>
      </w:tr>
    </w:tbl>
    <w:p w14:paraId="16000D58" w14:textId="77777777" w:rsidR="00727C54" w:rsidRPr="00E31167" w:rsidRDefault="00727C54" w:rsidP="00727C54">
      <w:pPr>
        <w:pStyle w:val="breakline"/>
        <w:rPr>
          <w:rFonts w:eastAsiaTheme="minorEastAsia"/>
          <w:color w:val="002060"/>
        </w:rPr>
      </w:pPr>
    </w:p>
    <w:p w14:paraId="1B0CAF67" w14:textId="77777777" w:rsidR="00727C54" w:rsidRPr="00E31167" w:rsidRDefault="00727C54" w:rsidP="00727C54">
      <w:pPr>
        <w:pStyle w:val="breakline"/>
        <w:rPr>
          <w:color w:val="002060"/>
        </w:rPr>
      </w:pPr>
    </w:p>
    <w:p w14:paraId="50B1D25E" w14:textId="77777777" w:rsidR="00727C54" w:rsidRPr="00E31167" w:rsidRDefault="00727C54" w:rsidP="00727C54">
      <w:pPr>
        <w:pStyle w:val="sottotitolocampionato10"/>
        <w:rPr>
          <w:color w:val="002060"/>
        </w:rPr>
      </w:pPr>
      <w:r w:rsidRPr="00E311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5F3606D2"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032B8" w14:textId="77777777" w:rsidR="00727C54" w:rsidRPr="00E31167" w:rsidRDefault="00727C54" w:rsidP="00903F7D">
            <w:pPr>
              <w:pStyle w:val="headertabella0"/>
              <w:rPr>
                <w:color w:val="002060"/>
              </w:rPr>
            </w:pPr>
            <w:r w:rsidRPr="00E311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9D20"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6BE20"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8A1DF"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6D675"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E1674"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032B6"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5067"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7428F"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111D6" w14:textId="77777777" w:rsidR="00727C54" w:rsidRPr="00E31167" w:rsidRDefault="00727C54" w:rsidP="00903F7D">
            <w:pPr>
              <w:pStyle w:val="headertabella0"/>
              <w:rPr>
                <w:color w:val="002060"/>
              </w:rPr>
            </w:pPr>
            <w:r w:rsidRPr="00E31167">
              <w:rPr>
                <w:color w:val="002060"/>
              </w:rPr>
              <w:t>PE</w:t>
            </w:r>
          </w:p>
        </w:tc>
      </w:tr>
      <w:tr w:rsidR="00727C54" w:rsidRPr="00E31167" w14:paraId="6462A7A3"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09C74" w14:textId="77777777" w:rsidR="00727C54" w:rsidRPr="00E31167" w:rsidRDefault="00727C54" w:rsidP="00903F7D">
            <w:pPr>
              <w:pStyle w:val="rowtabella0"/>
              <w:rPr>
                <w:color w:val="002060"/>
              </w:rPr>
            </w:pPr>
            <w:r w:rsidRPr="00E3116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D2C7"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DE7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F0E4"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321F"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9A30"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15DB"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341E"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60A1"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D28A" w14:textId="77777777" w:rsidR="00727C54" w:rsidRPr="00E31167" w:rsidRDefault="00727C54" w:rsidP="00903F7D">
            <w:pPr>
              <w:pStyle w:val="rowtabella0"/>
              <w:jc w:val="center"/>
              <w:rPr>
                <w:color w:val="002060"/>
              </w:rPr>
            </w:pPr>
            <w:r w:rsidRPr="00E31167">
              <w:rPr>
                <w:color w:val="002060"/>
              </w:rPr>
              <w:t>0</w:t>
            </w:r>
          </w:p>
        </w:tc>
      </w:tr>
      <w:tr w:rsidR="00727C54" w:rsidRPr="00E31167" w14:paraId="6607350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5F833" w14:textId="77777777" w:rsidR="00727C54" w:rsidRPr="00E31167" w:rsidRDefault="00727C54" w:rsidP="00903F7D">
            <w:pPr>
              <w:pStyle w:val="rowtabella0"/>
              <w:rPr>
                <w:color w:val="002060"/>
                <w:lang w:val="es-ES"/>
              </w:rPr>
            </w:pPr>
            <w:r w:rsidRPr="00E3116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A128"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533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92F0"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B8B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E873"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3E73"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7DDE"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A16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2B68" w14:textId="77777777" w:rsidR="00727C54" w:rsidRPr="00E31167" w:rsidRDefault="00727C54" w:rsidP="00903F7D">
            <w:pPr>
              <w:pStyle w:val="rowtabella0"/>
              <w:jc w:val="center"/>
              <w:rPr>
                <w:color w:val="002060"/>
              </w:rPr>
            </w:pPr>
            <w:r w:rsidRPr="00E31167">
              <w:rPr>
                <w:color w:val="002060"/>
              </w:rPr>
              <w:t>0</w:t>
            </w:r>
          </w:p>
        </w:tc>
      </w:tr>
      <w:tr w:rsidR="00727C54" w:rsidRPr="00E31167" w14:paraId="703A011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B5917" w14:textId="77777777" w:rsidR="00727C54" w:rsidRPr="00E31167" w:rsidRDefault="00727C54" w:rsidP="00903F7D">
            <w:pPr>
              <w:pStyle w:val="rowtabella0"/>
              <w:rPr>
                <w:color w:val="002060"/>
              </w:rPr>
            </w:pPr>
            <w:r w:rsidRPr="00E3116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9CA0"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74B9"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BCE"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553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B502"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F701"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9CB5"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A034"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9334" w14:textId="77777777" w:rsidR="00727C54" w:rsidRPr="00E31167" w:rsidRDefault="00727C54" w:rsidP="00903F7D">
            <w:pPr>
              <w:pStyle w:val="rowtabella0"/>
              <w:jc w:val="center"/>
              <w:rPr>
                <w:color w:val="002060"/>
              </w:rPr>
            </w:pPr>
            <w:r w:rsidRPr="00E31167">
              <w:rPr>
                <w:color w:val="002060"/>
              </w:rPr>
              <w:t>0</w:t>
            </w:r>
          </w:p>
        </w:tc>
      </w:tr>
      <w:tr w:rsidR="00727C54" w:rsidRPr="00E31167" w14:paraId="1BA78CE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8A8F7" w14:textId="77777777" w:rsidR="00727C54" w:rsidRPr="00E31167" w:rsidRDefault="00727C54" w:rsidP="00903F7D">
            <w:pPr>
              <w:pStyle w:val="rowtabella0"/>
              <w:rPr>
                <w:color w:val="002060"/>
              </w:rPr>
            </w:pPr>
            <w:r w:rsidRPr="00E3116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153A"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118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88D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727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978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98D2"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590E"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1A5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6F67" w14:textId="77777777" w:rsidR="00727C54" w:rsidRPr="00E31167" w:rsidRDefault="00727C54" w:rsidP="00903F7D">
            <w:pPr>
              <w:pStyle w:val="rowtabella0"/>
              <w:jc w:val="center"/>
              <w:rPr>
                <w:color w:val="002060"/>
              </w:rPr>
            </w:pPr>
            <w:r w:rsidRPr="00E31167">
              <w:rPr>
                <w:color w:val="002060"/>
              </w:rPr>
              <w:t>0</w:t>
            </w:r>
          </w:p>
        </w:tc>
      </w:tr>
      <w:tr w:rsidR="00727C54" w:rsidRPr="00E31167" w14:paraId="6EF8F56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65E22" w14:textId="77777777" w:rsidR="00727C54" w:rsidRPr="00E31167" w:rsidRDefault="00727C54" w:rsidP="00903F7D">
            <w:pPr>
              <w:pStyle w:val="rowtabella0"/>
              <w:rPr>
                <w:color w:val="002060"/>
              </w:rPr>
            </w:pPr>
            <w:r w:rsidRPr="00E31167">
              <w:rPr>
                <w:color w:val="002060"/>
              </w:rPr>
              <w:t xml:space="preserve">A.S.D. </w:t>
            </w:r>
            <w:proofErr w:type="gramStart"/>
            <w:r w:rsidRPr="00E31167">
              <w:rPr>
                <w:color w:val="002060"/>
              </w:rPr>
              <w:t>CITTA</w:t>
            </w:r>
            <w:proofErr w:type="gramEnd"/>
            <w:r w:rsidRPr="00E3116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DF66"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0381"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2F3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82D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1402"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3B49"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3FF3"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502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B4C6" w14:textId="77777777" w:rsidR="00727C54" w:rsidRPr="00E31167" w:rsidRDefault="00727C54" w:rsidP="00903F7D">
            <w:pPr>
              <w:pStyle w:val="rowtabella0"/>
              <w:jc w:val="center"/>
              <w:rPr>
                <w:color w:val="002060"/>
              </w:rPr>
            </w:pPr>
            <w:r w:rsidRPr="00E31167">
              <w:rPr>
                <w:color w:val="002060"/>
              </w:rPr>
              <w:t>0</w:t>
            </w:r>
          </w:p>
        </w:tc>
      </w:tr>
      <w:tr w:rsidR="00727C54" w:rsidRPr="00E31167" w14:paraId="49751E5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A8831" w14:textId="77777777" w:rsidR="00727C54" w:rsidRPr="00E31167" w:rsidRDefault="00727C54" w:rsidP="00903F7D">
            <w:pPr>
              <w:pStyle w:val="rowtabella0"/>
              <w:rPr>
                <w:color w:val="002060"/>
              </w:rPr>
            </w:pPr>
            <w:r w:rsidRPr="00E3116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A6AD"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23BF"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B9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DF1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1BC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1B8D"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E424"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EC8D"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D543" w14:textId="77777777" w:rsidR="00727C54" w:rsidRPr="00E31167" w:rsidRDefault="00727C54" w:rsidP="00903F7D">
            <w:pPr>
              <w:pStyle w:val="rowtabella0"/>
              <w:jc w:val="center"/>
              <w:rPr>
                <w:color w:val="002060"/>
              </w:rPr>
            </w:pPr>
            <w:r w:rsidRPr="00E31167">
              <w:rPr>
                <w:color w:val="002060"/>
              </w:rPr>
              <w:t>0</w:t>
            </w:r>
          </w:p>
        </w:tc>
      </w:tr>
      <w:tr w:rsidR="00727C54" w:rsidRPr="00E31167" w14:paraId="29D1325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ACA60" w14:textId="77777777" w:rsidR="00727C54" w:rsidRPr="00E31167" w:rsidRDefault="00727C54" w:rsidP="00903F7D">
            <w:pPr>
              <w:pStyle w:val="rowtabella0"/>
              <w:rPr>
                <w:color w:val="002060"/>
              </w:rPr>
            </w:pPr>
            <w:r w:rsidRPr="00E3116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90A0"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3C7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824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26CC"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2DA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8629"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9D99"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D41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6A91" w14:textId="77777777" w:rsidR="00727C54" w:rsidRPr="00E31167" w:rsidRDefault="00727C54" w:rsidP="00903F7D">
            <w:pPr>
              <w:pStyle w:val="rowtabella0"/>
              <w:jc w:val="center"/>
              <w:rPr>
                <w:color w:val="002060"/>
              </w:rPr>
            </w:pPr>
            <w:r w:rsidRPr="00E31167">
              <w:rPr>
                <w:color w:val="002060"/>
              </w:rPr>
              <w:t>0</w:t>
            </w:r>
          </w:p>
        </w:tc>
      </w:tr>
      <w:tr w:rsidR="00727C54" w:rsidRPr="00E31167" w14:paraId="61D8BF8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407CB" w14:textId="77777777" w:rsidR="00727C54" w:rsidRPr="00E31167" w:rsidRDefault="00727C54" w:rsidP="00903F7D">
            <w:pPr>
              <w:pStyle w:val="rowtabella0"/>
              <w:rPr>
                <w:color w:val="002060"/>
              </w:rPr>
            </w:pPr>
            <w:r w:rsidRPr="00E3116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E3B1"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DB2F"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8AC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623C"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7A5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BCF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F81E"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6D25"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DA8A" w14:textId="77777777" w:rsidR="00727C54" w:rsidRPr="00E31167" w:rsidRDefault="00727C54" w:rsidP="00903F7D">
            <w:pPr>
              <w:pStyle w:val="rowtabella0"/>
              <w:jc w:val="center"/>
              <w:rPr>
                <w:color w:val="002060"/>
              </w:rPr>
            </w:pPr>
            <w:r w:rsidRPr="00E31167">
              <w:rPr>
                <w:color w:val="002060"/>
              </w:rPr>
              <w:t>0</w:t>
            </w:r>
          </w:p>
        </w:tc>
      </w:tr>
      <w:tr w:rsidR="00727C54" w:rsidRPr="00E31167" w14:paraId="098AB14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80D8F" w14:textId="77777777" w:rsidR="00727C54" w:rsidRPr="00E31167" w:rsidRDefault="00727C54" w:rsidP="00903F7D">
            <w:pPr>
              <w:pStyle w:val="rowtabella0"/>
              <w:rPr>
                <w:color w:val="002060"/>
              </w:rPr>
            </w:pPr>
            <w:r w:rsidRPr="00E3116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024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947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934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53A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ECDC"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AC08"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8F57"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CDA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5438" w14:textId="77777777" w:rsidR="00727C54" w:rsidRPr="00E31167" w:rsidRDefault="00727C54" w:rsidP="00903F7D">
            <w:pPr>
              <w:pStyle w:val="rowtabella0"/>
              <w:jc w:val="center"/>
              <w:rPr>
                <w:color w:val="002060"/>
              </w:rPr>
            </w:pPr>
            <w:r w:rsidRPr="00E31167">
              <w:rPr>
                <w:color w:val="002060"/>
              </w:rPr>
              <w:t>0</w:t>
            </w:r>
          </w:p>
        </w:tc>
      </w:tr>
      <w:tr w:rsidR="00727C54" w:rsidRPr="00E31167" w14:paraId="43E3277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EB3FA" w14:textId="77777777" w:rsidR="00727C54" w:rsidRPr="00E31167" w:rsidRDefault="00727C54" w:rsidP="00903F7D">
            <w:pPr>
              <w:pStyle w:val="rowtabella0"/>
              <w:rPr>
                <w:color w:val="002060"/>
              </w:rPr>
            </w:pPr>
            <w:r w:rsidRPr="00E3116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3B7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F0B1"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9EA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2DA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8BEF"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F3A4"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ADAD"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8A30"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F9BA" w14:textId="77777777" w:rsidR="00727C54" w:rsidRPr="00E31167" w:rsidRDefault="00727C54" w:rsidP="00903F7D">
            <w:pPr>
              <w:pStyle w:val="rowtabella0"/>
              <w:jc w:val="center"/>
              <w:rPr>
                <w:color w:val="002060"/>
              </w:rPr>
            </w:pPr>
            <w:r w:rsidRPr="00E31167">
              <w:rPr>
                <w:color w:val="002060"/>
              </w:rPr>
              <w:t>0</w:t>
            </w:r>
          </w:p>
        </w:tc>
      </w:tr>
      <w:tr w:rsidR="00727C54" w:rsidRPr="00E31167" w14:paraId="29107D5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CEFD7" w14:textId="77777777" w:rsidR="00727C54" w:rsidRPr="00E31167" w:rsidRDefault="00727C54" w:rsidP="00903F7D">
            <w:pPr>
              <w:pStyle w:val="rowtabella0"/>
              <w:rPr>
                <w:color w:val="002060"/>
                <w:lang w:val="es-ES"/>
              </w:rPr>
            </w:pPr>
            <w:r w:rsidRPr="00E3116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0A7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08C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342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99C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7C06"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E17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C880"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BA88"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B9B1" w14:textId="77777777" w:rsidR="00727C54" w:rsidRPr="00E31167" w:rsidRDefault="00727C54" w:rsidP="00903F7D">
            <w:pPr>
              <w:pStyle w:val="rowtabella0"/>
              <w:jc w:val="center"/>
              <w:rPr>
                <w:color w:val="002060"/>
              </w:rPr>
            </w:pPr>
            <w:r w:rsidRPr="00E31167">
              <w:rPr>
                <w:color w:val="002060"/>
              </w:rPr>
              <w:t>0</w:t>
            </w:r>
          </w:p>
        </w:tc>
      </w:tr>
      <w:tr w:rsidR="00727C54" w:rsidRPr="00E31167" w14:paraId="5A5FCA6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440DF" w14:textId="77777777" w:rsidR="00727C54" w:rsidRPr="00E31167" w:rsidRDefault="00727C54" w:rsidP="00903F7D">
            <w:pPr>
              <w:pStyle w:val="rowtabella0"/>
              <w:rPr>
                <w:color w:val="002060"/>
              </w:rPr>
            </w:pPr>
            <w:r w:rsidRPr="00E31167">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B0E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A4E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E59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C4F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77D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8F2E"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BF55" w14:textId="77777777" w:rsidR="00727C54" w:rsidRPr="00E31167" w:rsidRDefault="00727C54" w:rsidP="00903F7D">
            <w:pPr>
              <w:pStyle w:val="rowtabella0"/>
              <w:jc w:val="center"/>
              <w:rPr>
                <w:color w:val="002060"/>
              </w:rPr>
            </w:pPr>
            <w:r w:rsidRPr="00E311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282C"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0969" w14:textId="77777777" w:rsidR="00727C54" w:rsidRPr="00E31167" w:rsidRDefault="00727C54" w:rsidP="00903F7D">
            <w:pPr>
              <w:pStyle w:val="rowtabella0"/>
              <w:jc w:val="center"/>
              <w:rPr>
                <w:color w:val="002060"/>
              </w:rPr>
            </w:pPr>
            <w:r w:rsidRPr="00E31167">
              <w:rPr>
                <w:color w:val="002060"/>
              </w:rPr>
              <w:t>0</w:t>
            </w:r>
          </w:p>
        </w:tc>
      </w:tr>
    </w:tbl>
    <w:p w14:paraId="27E583CD" w14:textId="77777777" w:rsidR="00727C54" w:rsidRPr="00E31167" w:rsidRDefault="00727C54" w:rsidP="00727C54">
      <w:pPr>
        <w:pStyle w:val="breakline"/>
        <w:rPr>
          <w:rFonts w:eastAsiaTheme="minorEastAsia"/>
          <w:color w:val="002060"/>
        </w:rPr>
      </w:pPr>
    </w:p>
    <w:p w14:paraId="2AFE1EE6" w14:textId="77777777" w:rsidR="00727C54" w:rsidRPr="00E31167" w:rsidRDefault="00727C54" w:rsidP="00727C54">
      <w:pPr>
        <w:pStyle w:val="breakline"/>
        <w:rPr>
          <w:color w:val="002060"/>
        </w:rPr>
      </w:pPr>
    </w:p>
    <w:p w14:paraId="71F425B5" w14:textId="77777777" w:rsidR="00727C54" w:rsidRPr="00E31167" w:rsidRDefault="00727C54" w:rsidP="00727C54">
      <w:pPr>
        <w:pStyle w:val="sottotitolocampionato10"/>
        <w:rPr>
          <w:color w:val="002060"/>
        </w:rPr>
      </w:pPr>
      <w:r w:rsidRPr="00E3116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421CA606"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78DE2" w14:textId="77777777" w:rsidR="00727C54" w:rsidRPr="00E31167" w:rsidRDefault="00727C54" w:rsidP="00903F7D">
            <w:pPr>
              <w:pStyle w:val="headertabella0"/>
              <w:rPr>
                <w:color w:val="002060"/>
              </w:rPr>
            </w:pPr>
            <w:r w:rsidRPr="00E31167">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AFE21"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0876"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573DA"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A5BFE"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80B66"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FFA7"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17AF8"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732A4"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EA069" w14:textId="77777777" w:rsidR="00727C54" w:rsidRPr="00E31167" w:rsidRDefault="00727C54" w:rsidP="00903F7D">
            <w:pPr>
              <w:pStyle w:val="headertabella0"/>
              <w:rPr>
                <w:color w:val="002060"/>
              </w:rPr>
            </w:pPr>
            <w:r w:rsidRPr="00E31167">
              <w:rPr>
                <w:color w:val="002060"/>
              </w:rPr>
              <w:t>PE</w:t>
            </w:r>
          </w:p>
        </w:tc>
      </w:tr>
      <w:tr w:rsidR="00727C54" w:rsidRPr="00E31167" w14:paraId="4BB87770"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1A11C3" w14:textId="77777777" w:rsidR="00727C54" w:rsidRPr="00E31167" w:rsidRDefault="00727C54" w:rsidP="00903F7D">
            <w:pPr>
              <w:pStyle w:val="rowtabella0"/>
              <w:rPr>
                <w:color w:val="002060"/>
              </w:rPr>
            </w:pPr>
            <w:r w:rsidRPr="00E3116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6105"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EE56"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13D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D43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ACF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09F6"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E128"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9D9D"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60F5" w14:textId="77777777" w:rsidR="00727C54" w:rsidRPr="00E31167" w:rsidRDefault="00727C54" w:rsidP="00903F7D">
            <w:pPr>
              <w:pStyle w:val="rowtabella0"/>
              <w:jc w:val="center"/>
              <w:rPr>
                <w:color w:val="002060"/>
              </w:rPr>
            </w:pPr>
            <w:r w:rsidRPr="00E31167">
              <w:rPr>
                <w:color w:val="002060"/>
              </w:rPr>
              <w:t>0</w:t>
            </w:r>
          </w:p>
        </w:tc>
      </w:tr>
      <w:tr w:rsidR="00727C54" w:rsidRPr="00E31167" w14:paraId="2878D47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AD4C2" w14:textId="77777777" w:rsidR="00727C54" w:rsidRPr="00E31167" w:rsidRDefault="00727C54" w:rsidP="00903F7D">
            <w:pPr>
              <w:pStyle w:val="rowtabella0"/>
              <w:rPr>
                <w:color w:val="002060"/>
              </w:rPr>
            </w:pPr>
            <w:r w:rsidRPr="00E3116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04D9"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C1BD"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3F63"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76A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EB2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5FBA"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3D76"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B9802"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4ACA" w14:textId="77777777" w:rsidR="00727C54" w:rsidRPr="00E31167" w:rsidRDefault="00727C54" w:rsidP="00903F7D">
            <w:pPr>
              <w:pStyle w:val="rowtabella0"/>
              <w:jc w:val="center"/>
              <w:rPr>
                <w:color w:val="002060"/>
              </w:rPr>
            </w:pPr>
            <w:r w:rsidRPr="00E31167">
              <w:rPr>
                <w:color w:val="002060"/>
              </w:rPr>
              <w:t>0</w:t>
            </w:r>
          </w:p>
        </w:tc>
      </w:tr>
      <w:tr w:rsidR="00727C54" w:rsidRPr="00E31167" w14:paraId="014D725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CA696" w14:textId="77777777" w:rsidR="00727C54" w:rsidRPr="00E31167" w:rsidRDefault="00727C54" w:rsidP="00903F7D">
            <w:pPr>
              <w:pStyle w:val="rowtabella0"/>
              <w:rPr>
                <w:color w:val="002060"/>
              </w:rPr>
            </w:pPr>
            <w:r w:rsidRPr="00E3116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A6E7"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C0A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FDF2"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EBA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5A99"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A67E"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F83C"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BBB5"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0B83" w14:textId="77777777" w:rsidR="00727C54" w:rsidRPr="00E31167" w:rsidRDefault="00727C54" w:rsidP="00903F7D">
            <w:pPr>
              <w:pStyle w:val="rowtabella0"/>
              <w:jc w:val="center"/>
              <w:rPr>
                <w:color w:val="002060"/>
              </w:rPr>
            </w:pPr>
            <w:r w:rsidRPr="00E31167">
              <w:rPr>
                <w:color w:val="002060"/>
              </w:rPr>
              <w:t>0</w:t>
            </w:r>
          </w:p>
        </w:tc>
      </w:tr>
      <w:tr w:rsidR="00727C54" w:rsidRPr="00E31167" w14:paraId="5A12A1C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82D9A" w14:textId="77777777" w:rsidR="00727C54" w:rsidRPr="00E31167" w:rsidRDefault="00727C54" w:rsidP="00903F7D">
            <w:pPr>
              <w:pStyle w:val="rowtabella0"/>
              <w:rPr>
                <w:color w:val="002060"/>
              </w:rPr>
            </w:pPr>
            <w:r w:rsidRPr="00E311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370E"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C55B"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E4C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592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636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E9F2"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8AA1"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38A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3A4D" w14:textId="77777777" w:rsidR="00727C54" w:rsidRPr="00E31167" w:rsidRDefault="00727C54" w:rsidP="00903F7D">
            <w:pPr>
              <w:pStyle w:val="rowtabella0"/>
              <w:jc w:val="center"/>
              <w:rPr>
                <w:color w:val="002060"/>
              </w:rPr>
            </w:pPr>
            <w:r w:rsidRPr="00E31167">
              <w:rPr>
                <w:color w:val="002060"/>
              </w:rPr>
              <w:t>0</w:t>
            </w:r>
          </w:p>
        </w:tc>
      </w:tr>
      <w:tr w:rsidR="00727C54" w:rsidRPr="00E31167" w14:paraId="5401094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5D279" w14:textId="77777777" w:rsidR="00727C54" w:rsidRPr="00E31167" w:rsidRDefault="00727C54" w:rsidP="00903F7D">
            <w:pPr>
              <w:pStyle w:val="rowtabella0"/>
              <w:rPr>
                <w:color w:val="002060"/>
              </w:rPr>
            </w:pPr>
            <w:r w:rsidRPr="00E31167">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82AC0"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C37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A38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EAD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7640"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52E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906F"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B95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B963" w14:textId="77777777" w:rsidR="00727C54" w:rsidRPr="00E31167" w:rsidRDefault="00727C54" w:rsidP="00903F7D">
            <w:pPr>
              <w:pStyle w:val="rowtabella0"/>
              <w:jc w:val="center"/>
              <w:rPr>
                <w:color w:val="002060"/>
              </w:rPr>
            </w:pPr>
            <w:r w:rsidRPr="00E31167">
              <w:rPr>
                <w:color w:val="002060"/>
              </w:rPr>
              <w:t>0</w:t>
            </w:r>
          </w:p>
        </w:tc>
      </w:tr>
      <w:tr w:rsidR="00727C54" w:rsidRPr="00E31167" w14:paraId="56E1F35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E6587" w14:textId="77777777" w:rsidR="00727C54" w:rsidRPr="00E31167" w:rsidRDefault="00727C54" w:rsidP="00903F7D">
            <w:pPr>
              <w:pStyle w:val="rowtabella0"/>
              <w:rPr>
                <w:color w:val="002060"/>
              </w:rPr>
            </w:pPr>
            <w:r w:rsidRPr="00E3116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B95E"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365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B1A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370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B5A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89CD"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4CAC"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3C1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6E36" w14:textId="77777777" w:rsidR="00727C54" w:rsidRPr="00E31167" w:rsidRDefault="00727C54" w:rsidP="00903F7D">
            <w:pPr>
              <w:pStyle w:val="rowtabella0"/>
              <w:jc w:val="center"/>
              <w:rPr>
                <w:color w:val="002060"/>
              </w:rPr>
            </w:pPr>
            <w:r w:rsidRPr="00E31167">
              <w:rPr>
                <w:color w:val="002060"/>
              </w:rPr>
              <w:t>0</w:t>
            </w:r>
          </w:p>
        </w:tc>
      </w:tr>
      <w:tr w:rsidR="00727C54" w:rsidRPr="00E31167" w14:paraId="6ED1C79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2509D" w14:textId="77777777" w:rsidR="00727C54" w:rsidRPr="00E31167" w:rsidRDefault="00727C54" w:rsidP="00903F7D">
            <w:pPr>
              <w:pStyle w:val="rowtabella0"/>
              <w:rPr>
                <w:color w:val="002060"/>
              </w:rPr>
            </w:pPr>
            <w:r w:rsidRPr="00E3116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6D5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F920"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1BE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B672"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0B3B"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ABC7"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C6D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D066"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90E0" w14:textId="77777777" w:rsidR="00727C54" w:rsidRPr="00E31167" w:rsidRDefault="00727C54" w:rsidP="00903F7D">
            <w:pPr>
              <w:pStyle w:val="rowtabella0"/>
              <w:jc w:val="center"/>
              <w:rPr>
                <w:color w:val="002060"/>
              </w:rPr>
            </w:pPr>
            <w:r w:rsidRPr="00E31167">
              <w:rPr>
                <w:color w:val="002060"/>
              </w:rPr>
              <w:t>0</w:t>
            </w:r>
          </w:p>
        </w:tc>
      </w:tr>
      <w:tr w:rsidR="00727C54" w:rsidRPr="00E31167" w14:paraId="5990AE2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24951" w14:textId="77777777" w:rsidR="00727C54" w:rsidRPr="00E31167" w:rsidRDefault="00727C54" w:rsidP="00903F7D">
            <w:pPr>
              <w:pStyle w:val="rowtabella0"/>
              <w:rPr>
                <w:color w:val="002060"/>
              </w:rPr>
            </w:pPr>
            <w:r w:rsidRPr="00E31167">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6619"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6D00"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8CD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28D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AF07"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E8C57"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B58E"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DB2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6DD1" w14:textId="77777777" w:rsidR="00727C54" w:rsidRPr="00E31167" w:rsidRDefault="00727C54" w:rsidP="00903F7D">
            <w:pPr>
              <w:pStyle w:val="rowtabella0"/>
              <w:jc w:val="center"/>
              <w:rPr>
                <w:color w:val="002060"/>
              </w:rPr>
            </w:pPr>
            <w:r w:rsidRPr="00E31167">
              <w:rPr>
                <w:color w:val="002060"/>
              </w:rPr>
              <w:t>0</w:t>
            </w:r>
          </w:p>
        </w:tc>
      </w:tr>
      <w:tr w:rsidR="00727C54" w:rsidRPr="00E31167" w14:paraId="7E9C21D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54BEF" w14:textId="77777777" w:rsidR="00727C54" w:rsidRPr="00E31167" w:rsidRDefault="00727C54" w:rsidP="00903F7D">
            <w:pPr>
              <w:pStyle w:val="rowtabella0"/>
              <w:rPr>
                <w:color w:val="002060"/>
              </w:rPr>
            </w:pPr>
            <w:r w:rsidRPr="00E3116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D3C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963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BD4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20B7"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D0BE"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CEB6"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CCBF"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90CE"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0B60" w14:textId="77777777" w:rsidR="00727C54" w:rsidRPr="00E31167" w:rsidRDefault="00727C54" w:rsidP="00903F7D">
            <w:pPr>
              <w:pStyle w:val="rowtabella0"/>
              <w:jc w:val="center"/>
              <w:rPr>
                <w:color w:val="002060"/>
              </w:rPr>
            </w:pPr>
            <w:r w:rsidRPr="00E31167">
              <w:rPr>
                <w:color w:val="002060"/>
              </w:rPr>
              <w:t>0</w:t>
            </w:r>
          </w:p>
        </w:tc>
      </w:tr>
      <w:tr w:rsidR="00727C54" w:rsidRPr="00E31167" w14:paraId="0D494F9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BF9C5" w14:textId="77777777" w:rsidR="00727C54" w:rsidRPr="00E31167" w:rsidRDefault="00727C54" w:rsidP="00903F7D">
            <w:pPr>
              <w:pStyle w:val="rowtabella0"/>
              <w:rPr>
                <w:color w:val="002060"/>
              </w:rPr>
            </w:pPr>
            <w:r w:rsidRPr="00E3116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D65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281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DBB0"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C6E7"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6F3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C4DB"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CA6A"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41F0"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70BA" w14:textId="77777777" w:rsidR="00727C54" w:rsidRPr="00E31167" w:rsidRDefault="00727C54" w:rsidP="00903F7D">
            <w:pPr>
              <w:pStyle w:val="rowtabella0"/>
              <w:jc w:val="center"/>
              <w:rPr>
                <w:color w:val="002060"/>
              </w:rPr>
            </w:pPr>
            <w:r w:rsidRPr="00E31167">
              <w:rPr>
                <w:color w:val="002060"/>
              </w:rPr>
              <w:t>0</w:t>
            </w:r>
          </w:p>
        </w:tc>
      </w:tr>
      <w:tr w:rsidR="00727C54" w:rsidRPr="00E31167" w14:paraId="1E4947D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DFF6F" w14:textId="77777777" w:rsidR="00727C54" w:rsidRPr="00E31167" w:rsidRDefault="00727C54" w:rsidP="00903F7D">
            <w:pPr>
              <w:pStyle w:val="rowtabella0"/>
              <w:rPr>
                <w:color w:val="002060"/>
              </w:rPr>
            </w:pPr>
            <w:r w:rsidRPr="00E31167">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210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3CB2"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A5E1E"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7C7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AE3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2F8C"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F735" w14:textId="77777777" w:rsidR="00727C54" w:rsidRPr="00E31167" w:rsidRDefault="00727C54" w:rsidP="00903F7D">
            <w:pPr>
              <w:pStyle w:val="rowtabella0"/>
              <w:jc w:val="center"/>
              <w:rPr>
                <w:color w:val="002060"/>
              </w:rPr>
            </w:pPr>
            <w:r w:rsidRPr="00E311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9514"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FE86" w14:textId="77777777" w:rsidR="00727C54" w:rsidRPr="00E31167" w:rsidRDefault="00727C54" w:rsidP="00903F7D">
            <w:pPr>
              <w:pStyle w:val="rowtabella0"/>
              <w:jc w:val="center"/>
              <w:rPr>
                <w:color w:val="002060"/>
              </w:rPr>
            </w:pPr>
            <w:r w:rsidRPr="00E31167">
              <w:rPr>
                <w:color w:val="002060"/>
              </w:rPr>
              <w:t>0</w:t>
            </w:r>
          </w:p>
        </w:tc>
      </w:tr>
      <w:tr w:rsidR="00727C54" w:rsidRPr="00E31167" w14:paraId="674623B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6429E" w14:textId="77777777" w:rsidR="00727C54" w:rsidRPr="00E31167" w:rsidRDefault="00727C54" w:rsidP="00903F7D">
            <w:pPr>
              <w:pStyle w:val="rowtabella0"/>
              <w:rPr>
                <w:color w:val="002060"/>
                <w:lang w:val="es-ES"/>
              </w:rPr>
            </w:pPr>
            <w:proofErr w:type="spellStart"/>
            <w:proofErr w:type="gramStart"/>
            <w:r w:rsidRPr="00E31167">
              <w:rPr>
                <w:color w:val="002060"/>
                <w:lang w:val="es-ES"/>
              </w:rPr>
              <w:t>sq.B</w:t>
            </w:r>
            <w:proofErr w:type="spellEnd"/>
            <w:proofErr w:type="gramEnd"/>
            <w:r w:rsidRPr="00E31167">
              <w:rPr>
                <w:color w:val="002060"/>
                <w:lang w:val="es-ES"/>
              </w:rPr>
              <w:t xml:space="preserve"> REAL FABRIANO </w:t>
            </w:r>
            <w:proofErr w:type="spellStart"/>
            <w:r w:rsidRPr="00E31167">
              <w:rPr>
                <w:color w:val="002060"/>
                <w:lang w:val="es-E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B21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FE9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9F5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180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F10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78A2"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7F4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530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6499" w14:textId="77777777" w:rsidR="00727C54" w:rsidRPr="00E31167" w:rsidRDefault="00727C54" w:rsidP="00903F7D">
            <w:pPr>
              <w:pStyle w:val="rowtabella0"/>
              <w:jc w:val="center"/>
              <w:rPr>
                <w:color w:val="002060"/>
              </w:rPr>
            </w:pPr>
            <w:r w:rsidRPr="00E31167">
              <w:rPr>
                <w:color w:val="002060"/>
              </w:rPr>
              <w:t>0</w:t>
            </w:r>
          </w:p>
        </w:tc>
      </w:tr>
    </w:tbl>
    <w:p w14:paraId="08D5E18E" w14:textId="77777777" w:rsidR="00727C54" w:rsidRPr="00E31167" w:rsidRDefault="00727C54" w:rsidP="00727C54">
      <w:pPr>
        <w:pStyle w:val="breakline"/>
        <w:rPr>
          <w:rFonts w:eastAsiaTheme="minorEastAsia"/>
          <w:color w:val="002060"/>
        </w:rPr>
      </w:pPr>
    </w:p>
    <w:p w14:paraId="103ABA8A" w14:textId="77777777" w:rsidR="00727C54" w:rsidRPr="00E31167" w:rsidRDefault="00727C54" w:rsidP="00727C54">
      <w:pPr>
        <w:pStyle w:val="breakline"/>
        <w:rPr>
          <w:color w:val="002060"/>
        </w:rPr>
      </w:pPr>
    </w:p>
    <w:p w14:paraId="3812EB38" w14:textId="77777777" w:rsidR="00727C54" w:rsidRPr="00E31167" w:rsidRDefault="00727C54" w:rsidP="00727C54">
      <w:pPr>
        <w:pStyle w:val="sottotitolocampionato10"/>
        <w:rPr>
          <w:color w:val="002060"/>
        </w:rPr>
      </w:pPr>
      <w:r w:rsidRPr="00E3116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2F7D8FA6"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687D4" w14:textId="77777777" w:rsidR="00727C54" w:rsidRPr="00E31167" w:rsidRDefault="00727C54" w:rsidP="00903F7D">
            <w:pPr>
              <w:pStyle w:val="headertabella0"/>
              <w:rPr>
                <w:color w:val="002060"/>
              </w:rPr>
            </w:pPr>
            <w:r w:rsidRPr="00E311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AA9A"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EC6EF"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2BBBC"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C6E8"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8130"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FBCD2"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B887A"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F6F09"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38762" w14:textId="77777777" w:rsidR="00727C54" w:rsidRPr="00E31167" w:rsidRDefault="00727C54" w:rsidP="00903F7D">
            <w:pPr>
              <w:pStyle w:val="headertabella0"/>
              <w:rPr>
                <w:color w:val="002060"/>
              </w:rPr>
            </w:pPr>
            <w:r w:rsidRPr="00E31167">
              <w:rPr>
                <w:color w:val="002060"/>
              </w:rPr>
              <w:t>PE</w:t>
            </w:r>
          </w:p>
        </w:tc>
      </w:tr>
      <w:tr w:rsidR="00727C54" w:rsidRPr="00E31167" w14:paraId="002ADAEB"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FC8CFF" w14:textId="77777777" w:rsidR="00727C54" w:rsidRPr="00E31167" w:rsidRDefault="00727C54" w:rsidP="00903F7D">
            <w:pPr>
              <w:pStyle w:val="rowtabella0"/>
              <w:rPr>
                <w:color w:val="002060"/>
              </w:rPr>
            </w:pPr>
            <w:r w:rsidRPr="00E31167">
              <w:rPr>
                <w:color w:val="002060"/>
              </w:rPr>
              <w:t xml:space="preserve">A.S.D. CALCIO </w:t>
            </w:r>
            <w:proofErr w:type="gramStart"/>
            <w:r w:rsidRPr="00E31167">
              <w:rPr>
                <w:color w:val="002060"/>
              </w:rPr>
              <w:t>S.ELPIDIO</w:t>
            </w:r>
            <w:proofErr w:type="gramEnd"/>
            <w:r w:rsidRPr="00E3116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0D98"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5CE8"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FE35"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0D7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9D9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D61E" w14:textId="77777777" w:rsidR="00727C54" w:rsidRPr="00E31167" w:rsidRDefault="00727C54" w:rsidP="00903F7D">
            <w:pPr>
              <w:pStyle w:val="rowtabella0"/>
              <w:jc w:val="center"/>
              <w:rPr>
                <w:color w:val="002060"/>
              </w:rPr>
            </w:pPr>
            <w:r w:rsidRPr="00E311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0714"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5D5D" w14:textId="77777777" w:rsidR="00727C54" w:rsidRPr="00E31167" w:rsidRDefault="00727C54" w:rsidP="00903F7D">
            <w:pPr>
              <w:pStyle w:val="rowtabella0"/>
              <w:jc w:val="center"/>
              <w:rPr>
                <w:color w:val="002060"/>
              </w:rPr>
            </w:pPr>
            <w:r w:rsidRPr="00E311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7D1E" w14:textId="77777777" w:rsidR="00727C54" w:rsidRPr="00E31167" w:rsidRDefault="00727C54" w:rsidP="00903F7D">
            <w:pPr>
              <w:pStyle w:val="rowtabella0"/>
              <w:jc w:val="center"/>
              <w:rPr>
                <w:color w:val="002060"/>
              </w:rPr>
            </w:pPr>
            <w:r w:rsidRPr="00E31167">
              <w:rPr>
                <w:color w:val="002060"/>
              </w:rPr>
              <w:t>0</w:t>
            </w:r>
          </w:p>
        </w:tc>
      </w:tr>
      <w:tr w:rsidR="00727C54" w:rsidRPr="00E31167" w14:paraId="40DAC3C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D15F5" w14:textId="77777777" w:rsidR="00727C54" w:rsidRPr="00E31167" w:rsidRDefault="00727C54" w:rsidP="00903F7D">
            <w:pPr>
              <w:pStyle w:val="rowtabella0"/>
              <w:rPr>
                <w:color w:val="002060"/>
              </w:rPr>
            </w:pPr>
            <w:r w:rsidRPr="00E31167">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0E68"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68B1"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0C5E"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D79A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B3BF"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6E51" w14:textId="77777777" w:rsidR="00727C54" w:rsidRPr="00E31167" w:rsidRDefault="00727C54" w:rsidP="00903F7D">
            <w:pPr>
              <w:pStyle w:val="rowtabella0"/>
              <w:jc w:val="center"/>
              <w:rPr>
                <w:color w:val="002060"/>
              </w:rPr>
            </w:pPr>
            <w:r w:rsidRPr="00E311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01A8"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309F"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0C24" w14:textId="77777777" w:rsidR="00727C54" w:rsidRPr="00E31167" w:rsidRDefault="00727C54" w:rsidP="00903F7D">
            <w:pPr>
              <w:pStyle w:val="rowtabella0"/>
              <w:jc w:val="center"/>
              <w:rPr>
                <w:color w:val="002060"/>
              </w:rPr>
            </w:pPr>
            <w:r w:rsidRPr="00E31167">
              <w:rPr>
                <w:color w:val="002060"/>
              </w:rPr>
              <w:t>0</w:t>
            </w:r>
          </w:p>
        </w:tc>
      </w:tr>
      <w:tr w:rsidR="00727C54" w:rsidRPr="00E31167" w14:paraId="4462992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49490" w14:textId="77777777" w:rsidR="00727C54" w:rsidRPr="00E31167" w:rsidRDefault="00727C54" w:rsidP="00903F7D">
            <w:pPr>
              <w:pStyle w:val="rowtabella0"/>
              <w:rPr>
                <w:color w:val="002060"/>
              </w:rPr>
            </w:pPr>
            <w:r w:rsidRPr="00E31167">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1CCD"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98B3"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D5A7"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649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2D72"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6AA6"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1BED"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20B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39F0" w14:textId="77777777" w:rsidR="00727C54" w:rsidRPr="00E31167" w:rsidRDefault="00727C54" w:rsidP="00903F7D">
            <w:pPr>
              <w:pStyle w:val="rowtabella0"/>
              <w:jc w:val="center"/>
              <w:rPr>
                <w:color w:val="002060"/>
              </w:rPr>
            </w:pPr>
            <w:r w:rsidRPr="00E31167">
              <w:rPr>
                <w:color w:val="002060"/>
              </w:rPr>
              <w:t>0</w:t>
            </w:r>
          </w:p>
        </w:tc>
      </w:tr>
      <w:tr w:rsidR="00727C54" w:rsidRPr="00E31167" w14:paraId="5342B94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98B64" w14:textId="77777777" w:rsidR="00727C54" w:rsidRPr="003A2D1C" w:rsidRDefault="00727C54" w:rsidP="00903F7D">
            <w:pPr>
              <w:pStyle w:val="rowtabella0"/>
              <w:rPr>
                <w:color w:val="002060"/>
                <w:lang w:val="en-US"/>
              </w:rPr>
            </w:pPr>
            <w:r w:rsidRPr="003A2D1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2D3B"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093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B2EA"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815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BC2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14AE"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371E"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66EB"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2A39" w14:textId="77777777" w:rsidR="00727C54" w:rsidRPr="00E31167" w:rsidRDefault="00727C54" w:rsidP="00903F7D">
            <w:pPr>
              <w:pStyle w:val="rowtabella0"/>
              <w:jc w:val="center"/>
              <w:rPr>
                <w:color w:val="002060"/>
              </w:rPr>
            </w:pPr>
            <w:r w:rsidRPr="00E31167">
              <w:rPr>
                <w:color w:val="002060"/>
              </w:rPr>
              <w:t>0</w:t>
            </w:r>
          </w:p>
        </w:tc>
      </w:tr>
      <w:tr w:rsidR="00727C54" w:rsidRPr="00E31167" w14:paraId="15C872E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ABA33" w14:textId="77777777" w:rsidR="00727C54" w:rsidRPr="003A2D1C" w:rsidRDefault="00727C54" w:rsidP="00903F7D">
            <w:pPr>
              <w:pStyle w:val="rowtabella0"/>
              <w:rPr>
                <w:color w:val="002060"/>
                <w:lang w:val="en-US"/>
              </w:rPr>
            </w:pPr>
            <w:r w:rsidRPr="003A2D1C">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1577"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2F07"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ED3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4B3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B288"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E9AB"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0BEE"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75E4"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69CC" w14:textId="77777777" w:rsidR="00727C54" w:rsidRPr="00E31167" w:rsidRDefault="00727C54" w:rsidP="00903F7D">
            <w:pPr>
              <w:pStyle w:val="rowtabella0"/>
              <w:jc w:val="center"/>
              <w:rPr>
                <w:color w:val="002060"/>
              </w:rPr>
            </w:pPr>
            <w:r w:rsidRPr="00E31167">
              <w:rPr>
                <w:color w:val="002060"/>
              </w:rPr>
              <w:t>0</w:t>
            </w:r>
          </w:p>
        </w:tc>
      </w:tr>
      <w:tr w:rsidR="00727C54" w:rsidRPr="00E31167" w14:paraId="230FFF4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CDFCF" w14:textId="77777777" w:rsidR="00727C54" w:rsidRPr="00E31167" w:rsidRDefault="00727C54" w:rsidP="00903F7D">
            <w:pPr>
              <w:pStyle w:val="rowtabella0"/>
              <w:rPr>
                <w:color w:val="002060"/>
              </w:rPr>
            </w:pPr>
            <w:r w:rsidRPr="00E3116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E483"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470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0F1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CC7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A209"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302C"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0053"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18B0"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FC0C" w14:textId="77777777" w:rsidR="00727C54" w:rsidRPr="00E31167" w:rsidRDefault="00727C54" w:rsidP="00903F7D">
            <w:pPr>
              <w:pStyle w:val="rowtabella0"/>
              <w:jc w:val="center"/>
              <w:rPr>
                <w:color w:val="002060"/>
              </w:rPr>
            </w:pPr>
            <w:r w:rsidRPr="00E31167">
              <w:rPr>
                <w:color w:val="002060"/>
              </w:rPr>
              <w:t>0</w:t>
            </w:r>
          </w:p>
        </w:tc>
      </w:tr>
      <w:tr w:rsidR="00727C54" w:rsidRPr="00E31167" w14:paraId="54F5855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FF824" w14:textId="77777777" w:rsidR="00727C54" w:rsidRPr="00E31167" w:rsidRDefault="00727C54" w:rsidP="00903F7D">
            <w:pPr>
              <w:pStyle w:val="rowtabella0"/>
              <w:rPr>
                <w:color w:val="002060"/>
              </w:rPr>
            </w:pPr>
            <w:r w:rsidRPr="00E3116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F5844"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04B7"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BC6B"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29D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F633"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EB4F5" w14:textId="77777777" w:rsidR="00727C54" w:rsidRPr="00E31167" w:rsidRDefault="00727C54" w:rsidP="00903F7D">
            <w:pPr>
              <w:pStyle w:val="rowtabella0"/>
              <w:jc w:val="center"/>
              <w:rPr>
                <w:color w:val="002060"/>
              </w:rPr>
            </w:pPr>
            <w:r w:rsidRPr="00E311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D7D9"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6631"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2EC8" w14:textId="77777777" w:rsidR="00727C54" w:rsidRPr="00E31167" w:rsidRDefault="00727C54" w:rsidP="00903F7D">
            <w:pPr>
              <w:pStyle w:val="rowtabella0"/>
              <w:jc w:val="center"/>
              <w:rPr>
                <w:color w:val="002060"/>
              </w:rPr>
            </w:pPr>
            <w:r w:rsidRPr="00E31167">
              <w:rPr>
                <w:color w:val="002060"/>
              </w:rPr>
              <w:t>0</w:t>
            </w:r>
          </w:p>
        </w:tc>
      </w:tr>
      <w:tr w:rsidR="00727C54" w:rsidRPr="00E31167" w14:paraId="74260AC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9873D" w14:textId="77777777" w:rsidR="00727C54" w:rsidRPr="00E31167" w:rsidRDefault="00727C54" w:rsidP="00903F7D">
            <w:pPr>
              <w:pStyle w:val="rowtabella0"/>
              <w:rPr>
                <w:color w:val="002060"/>
              </w:rPr>
            </w:pPr>
            <w:r w:rsidRPr="00E3116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1C2F"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F591"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81E2"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9C81"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0629"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3220"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F0A8"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409D"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89DF" w14:textId="77777777" w:rsidR="00727C54" w:rsidRPr="00E31167" w:rsidRDefault="00727C54" w:rsidP="00903F7D">
            <w:pPr>
              <w:pStyle w:val="rowtabella0"/>
              <w:jc w:val="center"/>
              <w:rPr>
                <w:color w:val="002060"/>
              </w:rPr>
            </w:pPr>
            <w:r w:rsidRPr="00E31167">
              <w:rPr>
                <w:color w:val="002060"/>
              </w:rPr>
              <w:t>0</w:t>
            </w:r>
          </w:p>
        </w:tc>
      </w:tr>
      <w:tr w:rsidR="00727C54" w:rsidRPr="00E31167" w14:paraId="09DB0CD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75751" w14:textId="292CB47A" w:rsidR="00727C54" w:rsidRPr="00E31167" w:rsidRDefault="00727C54" w:rsidP="00903F7D">
            <w:pPr>
              <w:pStyle w:val="rowtabella0"/>
              <w:rPr>
                <w:color w:val="002060"/>
              </w:rPr>
            </w:pPr>
            <w:r w:rsidRPr="00E31167">
              <w:rPr>
                <w:color w:val="002060"/>
              </w:rPr>
              <w:t>A.S.D. NUOVA JUVENTINA FFC</w:t>
            </w:r>
            <w:r w:rsidR="005257DE">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AA18"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35BAC"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A01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4F1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5843C"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E70F" w14:textId="77777777" w:rsidR="00727C54" w:rsidRPr="00E31167" w:rsidRDefault="00727C54" w:rsidP="00903F7D">
            <w:pPr>
              <w:pStyle w:val="rowtabella0"/>
              <w:jc w:val="center"/>
              <w:rPr>
                <w:color w:val="002060"/>
              </w:rPr>
            </w:pPr>
            <w:r w:rsidRPr="00E311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0E8D"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2AD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3800" w14:textId="77777777" w:rsidR="00727C54" w:rsidRPr="00E31167" w:rsidRDefault="00727C54" w:rsidP="00903F7D">
            <w:pPr>
              <w:pStyle w:val="rowtabella0"/>
              <w:jc w:val="center"/>
              <w:rPr>
                <w:color w:val="002060"/>
              </w:rPr>
            </w:pPr>
            <w:r w:rsidRPr="00E31167">
              <w:rPr>
                <w:color w:val="002060"/>
              </w:rPr>
              <w:t>0</w:t>
            </w:r>
          </w:p>
        </w:tc>
      </w:tr>
      <w:tr w:rsidR="00727C54" w:rsidRPr="00E31167" w14:paraId="013108C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7E50A" w14:textId="77777777" w:rsidR="00727C54" w:rsidRPr="003A2D1C" w:rsidRDefault="00727C54" w:rsidP="00903F7D">
            <w:pPr>
              <w:pStyle w:val="rowtabella0"/>
              <w:rPr>
                <w:color w:val="002060"/>
                <w:lang w:val="en-US"/>
              </w:rPr>
            </w:pPr>
            <w:r w:rsidRPr="003A2D1C">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70E1"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71C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5955"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CA87"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5CCF"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3AC8"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CC5E"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1773"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86CB" w14:textId="77777777" w:rsidR="00727C54" w:rsidRPr="00E31167" w:rsidRDefault="00727C54" w:rsidP="00903F7D">
            <w:pPr>
              <w:pStyle w:val="rowtabella0"/>
              <w:jc w:val="center"/>
              <w:rPr>
                <w:color w:val="002060"/>
              </w:rPr>
            </w:pPr>
            <w:r w:rsidRPr="00E31167">
              <w:rPr>
                <w:color w:val="002060"/>
              </w:rPr>
              <w:t>0</w:t>
            </w:r>
          </w:p>
        </w:tc>
      </w:tr>
      <w:tr w:rsidR="00727C54" w:rsidRPr="00E31167" w14:paraId="0E7C578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B0EB7" w14:textId="77777777" w:rsidR="00727C54" w:rsidRPr="00727C54" w:rsidRDefault="00727C54" w:rsidP="00903F7D">
            <w:pPr>
              <w:pStyle w:val="rowtabella0"/>
              <w:rPr>
                <w:color w:val="002060"/>
                <w:lang w:val="es-ES"/>
              </w:rPr>
            </w:pPr>
            <w:r w:rsidRPr="00727C54">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05A72"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B628"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085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4D26"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6660"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33DC"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E679A" w14:textId="77777777" w:rsidR="00727C54" w:rsidRPr="00E31167" w:rsidRDefault="00727C54" w:rsidP="00903F7D">
            <w:pPr>
              <w:pStyle w:val="rowtabella0"/>
              <w:jc w:val="center"/>
              <w:rPr>
                <w:color w:val="002060"/>
              </w:rPr>
            </w:pPr>
            <w:r w:rsidRPr="00E311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28E7"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1B55" w14:textId="77777777" w:rsidR="00727C54" w:rsidRPr="00E31167" w:rsidRDefault="00727C54" w:rsidP="00903F7D">
            <w:pPr>
              <w:pStyle w:val="rowtabella0"/>
              <w:jc w:val="center"/>
              <w:rPr>
                <w:color w:val="002060"/>
              </w:rPr>
            </w:pPr>
            <w:r w:rsidRPr="00E31167">
              <w:rPr>
                <w:color w:val="002060"/>
              </w:rPr>
              <w:t>0</w:t>
            </w:r>
          </w:p>
        </w:tc>
      </w:tr>
      <w:tr w:rsidR="00727C54" w:rsidRPr="00E31167" w14:paraId="4F68A8E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7CDF5" w14:textId="77777777" w:rsidR="00727C54" w:rsidRPr="00E31167" w:rsidRDefault="00727C54" w:rsidP="00903F7D">
            <w:pPr>
              <w:pStyle w:val="rowtabella0"/>
              <w:rPr>
                <w:color w:val="002060"/>
              </w:rPr>
            </w:pPr>
            <w:r w:rsidRPr="00E3116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1502"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C1DF"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612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DB09"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9A19"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82E7"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BF3F" w14:textId="77777777" w:rsidR="00727C54" w:rsidRPr="00E31167" w:rsidRDefault="00727C54" w:rsidP="00903F7D">
            <w:pPr>
              <w:pStyle w:val="rowtabella0"/>
              <w:jc w:val="center"/>
              <w:rPr>
                <w:color w:val="002060"/>
              </w:rPr>
            </w:pPr>
            <w:r w:rsidRPr="00E3116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99DF" w14:textId="77777777" w:rsidR="00727C54" w:rsidRPr="00E31167" w:rsidRDefault="00727C54" w:rsidP="00903F7D">
            <w:pPr>
              <w:pStyle w:val="rowtabella0"/>
              <w:jc w:val="center"/>
              <w:rPr>
                <w:color w:val="002060"/>
              </w:rPr>
            </w:pPr>
            <w:r w:rsidRPr="00E311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CC83" w14:textId="77777777" w:rsidR="00727C54" w:rsidRPr="00E31167" w:rsidRDefault="00727C54" w:rsidP="00903F7D">
            <w:pPr>
              <w:pStyle w:val="rowtabella0"/>
              <w:jc w:val="center"/>
              <w:rPr>
                <w:color w:val="002060"/>
              </w:rPr>
            </w:pPr>
            <w:r w:rsidRPr="00E31167">
              <w:rPr>
                <w:color w:val="002060"/>
              </w:rPr>
              <w:t>0</w:t>
            </w:r>
          </w:p>
        </w:tc>
      </w:tr>
      <w:tr w:rsidR="00727C54" w:rsidRPr="00E31167" w14:paraId="083E0EC6"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3EA7F" w14:textId="77777777" w:rsidR="00727C54" w:rsidRPr="00E31167" w:rsidRDefault="00727C54" w:rsidP="00903F7D">
            <w:pPr>
              <w:pStyle w:val="rowtabella0"/>
              <w:rPr>
                <w:color w:val="002060"/>
              </w:rPr>
            </w:pPr>
            <w:r w:rsidRPr="00E3116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08C3"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2025"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F63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A6D2"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B662"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9D40" w14:textId="77777777" w:rsidR="00727C54" w:rsidRPr="00E31167" w:rsidRDefault="00727C54" w:rsidP="00903F7D">
            <w:pPr>
              <w:pStyle w:val="rowtabella0"/>
              <w:jc w:val="center"/>
              <w:rPr>
                <w:color w:val="002060"/>
              </w:rPr>
            </w:pPr>
            <w:r w:rsidRPr="00E311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7D4F" w14:textId="77777777" w:rsidR="00727C54" w:rsidRPr="00E31167" w:rsidRDefault="00727C54" w:rsidP="00903F7D">
            <w:pPr>
              <w:pStyle w:val="rowtabella0"/>
              <w:jc w:val="center"/>
              <w:rPr>
                <w:color w:val="002060"/>
              </w:rPr>
            </w:pPr>
            <w:r w:rsidRPr="00E311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A3078" w14:textId="77777777" w:rsidR="00727C54" w:rsidRPr="00E31167" w:rsidRDefault="00727C54" w:rsidP="00903F7D">
            <w:pPr>
              <w:pStyle w:val="rowtabella0"/>
              <w:jc w:val="center"/>
              <w:rPr>
                <w:color w:val="002060"/>
              </w:rPr>
            </w:pPr>
            <w:r w:rsidRPr="00E311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2D3C" w14:textId="77777777" w:rsidR="00727C54" w:rsidRPr="00E31167" w:rsidRDefault="00727C54" w:rsidP="00903F7D">
            <w:pPr>
              <w:pStyle w:val="rowtabella0"/>
              <w:jc w:val="center"/>
              <w:rPr>
                <w:color w:val="002060"/>
              </w:rPr>
            </w:pPr>
            <w:r w:rsidRPr="00E31167">
              <w:rPr>
                <w:color w:val="002060"/>
              </w:rPr>
              <w:t>0</w:t>
            </w:r>
          </w:p>
        </w:tc>
      </w:tr>
    </w:tbl>
    <w:p w14:paraId="4FC96957" w14:textId="77777777" w:rsidR="00727C54" w:rsidRPr="00E31167" w:rsidRDefault="00727C54" w:rsidP="00727C54">
      <w:pPr>
        <w:pStyle w:val="breakline"/>
        <w:rPr>
          <w:rFonts w:eastAsiaTheme="minorEastAsia"/>
          <w:color w:val="002060"/>
        </w:rPr>
      </w:pPr>
    </w:p>
    <w:p w14:paraId="7CDB1D45" w14:textId="77777777" w:rsidR="00727C54" w:rsidRPr="00E31167" w:rsidRDefault="00727C54" w:rsidP="00727C54">
      <w:pPr>
        <w:pStyle w:val="breakline"/>
        <w:rPr>
          <w:color w:val="002060"/>
        </w:rPr>
      </w:pPr>
    </w:p>
    <w:p w14:paraId="7CFEEB21" w14:textId="77777777" w:rsidR="00727C54" w:rsidRPr="00E31167" w:rsidRDefault="00727C54" w:rsidP="00727C54">
      <w:pPr>
        <w:pStyle w:val="sottotitolocampionato10"/>
        <w:rPr>
          <w:color w:val="002060"/>
        </w:rPr>
      </w:pPr>
      <w:r w:rsidRPr="00E3116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27C54" w:rsidRPr="00E31167" w14:paraId="384727CE"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F55FC" w14:textId="77777777" w:rsidR="00727C54" w:rsidRPr="00E31167" w:rsidRDefault="00727C54" w:rsidP="00903F7D">
            <w:pPr>
              <w:pStyle w:val="headertabella0"/>
              <w:rPr>
                <w:color w:val="002060"/>
              </w:rPr>
            </w:pPr>
            <w:r w:rsidRPr="00E311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28E45" w14:textId="77777777" w:rsidR="00727C54" w:rsidRPr="00E31167" w:rsidRDefault="00727C54" w:rsidP="00903F7D">
            <w:pPr>
              <w:pStyle w:val="headertabella0"/>
              <w:rPr>
                <w:color w:val="002060"/>
              </w:rPr>
            </w:pPr>
            <w:r w:rsidRPr="00E311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D238" w14:textId="77777777" w:rsidR="00727C54" w:rsidRPr="00E31167" w:rsidRDefault="00727C54" w:rsidP="00903F7D">
            <w:pPr>
              <w:pStyle w:val="headertabella0"/>
              <w:rPr>
                <w:color w:val="002060"/>
              </w:rPr>
            </w:pPr>
            <w:r w:rsidRPr="00E311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5906E" w14:textId="77777777" w:rsidR="00727C54" w:rsidRPr="00E31167" w:rsidRDefault="00727C54" w:rsidP="00903F7D">
            <w:pPr>
              <w:pStyle w:val="headertabella0"/>
              <w:rPr>
                <w:color w:val="002060"/>
              </w:rPr>
            </w:pPr>
            <w:r w:rsidRPr="00E311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27685" w14:textId="77777777" w:rsidR="00727C54" w:rsidRPr="00E31167" w:rsidRDefault="00727C54" w:rsidP="00903F7D">
            <w:pPr>
              <w:pStyle w:val="headertabella0"/>
              <w:rPr>
                <w:color w:val="002060"/>
              </w:rPr>
            </w:pPr>
            <w:r w:rsidRPr="00E311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9ACC0" w14:textId="77777777" w:rsidR="00727C54" w:rsidRPr="00E31167" w:rsidRDefault="00727C54" w:rsidP="00903F7D">
            <w:pPr>
              <w:pStyle w:val="headertabella0"/>
              <w:rPr>
                <w:color w:val="002060"/>
              </w:rPr>
            </w:pPr>
            <w:r w:rsidRPr="00E311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512D3" w14:textId="77777777" w:rsidR="00727C54" w:rsidRPr="00E31167" w:rsidRDefault="00727C54" w:rsidP="00903F7D">
            <w:pPr>
              <w:pStyle w:val="headertabella0"/>
              <w:rPr>
                <w:color w:val="002060"/>
              </w:rPr>
            </w:pPr>
            <w:r w:rsidRPr="00E311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FF0A9" w14:textId="77777777" w:rsidR="00727C54" w:rsidRPr="00E31167" w:rsidRDefault="00727C54" w:rsidP="00903F7D">
            <w:pPr>
              <w:pStyle w:val="headertabella0"/>
              <w:rPr>
                <w:color w:val="002060"/>
              </w:rPr>
            </w:pPr>
            <w:r w:rsidRPr="00E311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04C39" w14:textId="77777777" w:rsidR="00727C54" w:rsidRPr="00E31167" w:rsidRDefault="00727C54" w:rsidP="00903F7D">
            <w:pPr>
              <w:pStyle w:val="headertabella0"/>
              <w:rPr>
                <w:color w:val="002060"/>
              </w:rPr>
            </w:pPr>
            <w:r w:rsidRPr="00E311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15D3" w14:textId="77777777" w:rsidR="00727C54" w:rsidRPr="00E31167" w:rsidRDefault="00727C54" w:rsidP="00903F7D">
            <w:pPr>
              <w:pStyle w:val="headertabella0"/>
              <w:rPr>
                <w:color w:val="002060"/>
              </w:rPr>
            </w:pPr>
            <w:r w:rsidRPr="00E31167">
              <w:rPr>
                <w:color w:val="002060"/>
              </w:rPr>
              <w:t>PE</w:t>
            </w:r>
          </w:p>
        </w:tc>
      </w:tr>
      <w:tr w:rsidR="00727C54" w:rsidRPr="00E31167" w14:paraId="2DF96829"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ECFBF" w14:textId="77777777" w:rsidR="00727C54" w:rsidRPr="00E31167" w:rsidRDefault="00727C54" w:rsidP="00903F7D">
            <w:pPr>
              <w:pStyle w:val="rowtabella0"/>
              <w:rPr>
                <w:color w:val="002060"/>
              </w:rPr>
            </w:pPr>
            <w:r w:rsidRPr="00E3116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97EC"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01C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800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01C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430D"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52B0E" w14:textId="77777777" w:rsidR="00727C54" w:rsidRPr="00E31167" w:rsidRDefault="00727C54" w:rsidP="00903F7D">
            <w:pPr>
              <w:pStyle w:val="rowtabella0"/>
              <w:jc w:val="center"/>
              <w:rPr>
                <w:color w:val="002060"/>
              </w:rPr>
            </w:pPr>
            <w:r w:rsidRPr="00E311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900E"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2600" w14:textId="77777777" w:rsidR="00727C54" w:rsidRPr="00E31167" w:rsidRDefault="00727C54" w:rsidP="00903F7D">
            <w:pPr>
              <w:pStyle w:val="rowtabella0"/>
              <w:jc w:val="center"/>
              <w:rPr>
                <w:color w:val="002060"/>
              </w:rPr>
            </w:pPr>
            <w:r w:rsidRPr="00E3116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C1B0" w14:textId="77777777" w:rsidR="00727C54" w:rsidRPr="00E31167" w:rsidRDefault="00727C54" w:rsidP="00903F7D">
            <w:pPr>
              <w:pStyle w:val="rowtabella0"/>
              <w:jc w:val="center"/>
              <w:rPr>
                <w:color w:val="002060"/>
              </w:rPr>
            </w:pPr>
            <w:r w:rsidRPr="00E31167">
              <w:rPr>
                <w:color w:val="002060"/>
              </w:rPr>
              <w:t>0</w:t>
            </w:r>
          </w:p>
        </w:tc>
      </w:tr>
      <w:tr w:rsidR="00727C54" w:rsidRPr="00E31167" w14:paraId="59B264B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DC3F6" w14:textId="77777777" w:rsidR="00727C54" w:rsidRPr="00E31167" w:rsidRDefault="00727C54" w:rsidP="00903F7D">
            <w:pPr>
              <w:pStyle w:val="rowtabella0"/>
              <w:rPr>
                <w:color w:val="002060"/>
              </w:rPr>
            </w:pPr>
            <w:r w:rsidRPr="00E3116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90C2"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1487"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65C5"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1188"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5583"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6AE4" w14:textId="77777777" w:rsidR="00727C54" w:rsidRPr="00E31167" w:rsidRDefault="00727C54" w:rsidP="00903F7D">
            <w:pPr>
              <w:pStyle w:val="rowtabella0"/>
              <w:jc w:val="center"/>
              <w:rPr>
                <w:color w:val="002060"/>
              </w:rPr>
            </w:pPr>
            <w:r w:rsidRPr="00E311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80AD"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2A24"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70E2" w14:textId="77777777" w:rsidR="00727C54" w:rsidRPr="00E31167" w:rsidRDefault="00727C54" w:rsidP="00903F7D">
            <w:pPr>
              <w:pStyle w:val="rowtabella0"/>
              <w:jc w:val="center"/>
              <w:rPr>
                <w:color w:val="002060"/>
              </w:rPr>
            </w:pPr>
            <w:r w:rsidRPr="00E31167">
              <w:rPr>
                <w:color w:val="002060"/>
              </w:rPr>
              <w:t>0</w:t>
            </w:r>
          </w:p>
        </w:tc>
      </w:tr>
      <w:tr w:rsidR="00727C54" w:rsidRPr="00E31167" w14:paraId="3FD643B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EBFC9" w14:textId="77777777" w:rsidR="00727C54" w:rsidRPr="00E31167" w:rsidRDefault="00727C54" w:rsidP="00903F7D">
            <w:pPr>
              <w:pStyle w:val="rowtabella0"/>
              <w:rPr>
                <w:color w:val="002060"/>
              </w:rPr>
            </w:pPr>
            <w:r w:rsidRPr="00E3116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4CCD"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1296"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F49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EE25"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B824"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077C"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E1B0"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D4E8"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BC6B" w14:textId="77777777" w:rsidR="00727C54" w:rsidRPr="00E31167" w:rsidRDefault="00727C54" w:rsidP="00903F7D">
            <w:pPr>
              <w:pStyle w:val="rowtabella0"/>
              <w:jc w:val="center"/>
              <w:rPr>
                <w:color w:val="002060"/>
              </w:rPr>
            </w:pPr>
            <w:r w:rsidRPr="00E31167">
              <w:rPr>
                <w:color w:val="002060"/>
              </w:rPr>
              <w:t>0</w:t>
            </w:r>
          </w:p>
        </w:tc>
      </w:tr>
      <w:tr w:rsidR="00727C54" w:rsidRPr="00E31167" w14:paraId="5DAB2C4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FA995" w14:textId="77777777" w:rsidR="00727C54" w:rsidRPr="00E31167" w:rsidRDefault="00727C54" w:rsidP="00903F7D">
            <w:pPr>
              <w:pStyle w:val="rowtabella0"/>
              <w:rPr>
                <w:color w:val="002060"/>
              </w:rPr>
            </w:pPr>
            <w:r w:rsidRPr="00E3116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6929"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0DEF"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3A9A"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094C"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A36A"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0E8C"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E010" w14:textId="77777777" w:rsidR="00727C54" w:rsidRPr="00E31167" w:rsidRDefault="00727C54" w:rsidP="00903F7D">
            <w:pPr>
              <w:pStyle w:val="rowtabella0"/>
              <w:jc w:val="center"/>
              <w:rPr>
                <w:color w:val="002060"/>
              </w:rPr>
            </w:pPr>
            <w:r w:rsidRPr="00E311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7910"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3DF2" w14:textId="77777777" w:rsidR="00727C54" w:rsidRPr="00E31167" w:rsidRDefault="00727C54" w:rsidP="00903F7D">
            <w:pPr>
              <w:pStyle w:val="rowtabella0"/>
              <w:jc w:val="center"/>
              <w:rPr>
                <w:color w:val="002060"/>
              </w:rPr>
            </w:pPr>
            <w:r w:rsidRPr="00E31167">
              <w:rPr>
                <w:color w:val="002060"/>
              </w:rPr>
              <w:t>0</w:t>
            </w:r>
          </w:p>
        </w:tc>
      </w:tr>
      <w:tr w:rsidR="00727C54" w:rsidRPr="00E31167" w14:paraId="15BCEF4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F7971" w14:textId="77777777" w:rsidR="00727C54" w:rsidRPr="00727C54" w:rsidRDefault="00727C54" w:rsidP="00903F7D">
            <w:pPr>
              <w:pStyle w:val="rowtabella0"/>
              <w:rPr>
                <w:color w:val="002060"/>
                <w:lang w:val="es-ES"/>
              </w:rPr>
            </w:pPr>
            <w:r w:rsidRPr="00727C54">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9401"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CDCB"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C003"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EFB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CA92"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1862" w14:textId="77777777" w:rsidR="00727C54" w:rsidRPr="00E31167" w:rsidRDefault="00727C54" w:rsidP="00903F7D">
            <w:pPr>
              <w:pStyle w:val="rowtabella0"/>
              <w:jc w:val="center"/>
              <w:rPr>
                <w:color w:val="002060"/>
              </w:rPr>
            </w:pPr>
            <w:r w:rsidRPr="00E311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3D2C"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8518"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C7D4" w14:textId="77777777" w:rsidR="00727C54" w:rsidRPr="00E31167" w:rsidRDefault="00727C54" w:rsidP="00903F7D">
            <w:pPr>
              <w:pStyle w:val="rowtabella0"/>
              <w:jc w:val="center"/>
              <w:rPr>
                <w:color w:val="002060"/>
              </w:rPr>
            </w:pPr>
            <w:r w:rsidRPr="00E31167">
              <w:rPr>
                <w:color w:val="002060"/>
              </w:rPr>
              <w:t>0</w:t>
            </w:r>
          </w:p>
        </w:tc>
      </w:tr>
      <w:tr w:rsidR="00727C54" w:rsidRPr="00E31167" w14:paraId="65E995A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33EEC" w14:textId="77777777" w:rsidR="00727C54" w:rsidRPr="00E31167" w:rsidRDefault="00727C54" w:rsidP="00903F7D">
            <w:pPr>
              <w:pStyle w:val="rowtabella0"/>
              <w:rPr>
                <w:color w:val="002060"/>
              </w:rPr>
            </w:pPr>
            <w:r w:rsidRPr="00E3116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A0F4"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737A"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EA0E"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1A0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D9E7"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5394"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1462" w14:textId="77777777" w:rsidR="00727C54" w:rsidRPr="00E31167" w:rsidRDefault="00727C54" w:rsidP="00903F7D">
            <w:pPr>
              <w:pStyle w:val="rowtabella0"/>
              <w:jc w:val="center"/>
              <w:rPr>
                <w:color w:val="002060"/>
              </w:rPr>
            </w:pPr>
            <w:r w:rsidRPr="00E311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AF3F"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CDD8" w14:textId="77777777" w:rsidR="00727C54" w:rsidRPr="00E31167" w:rsidRDefault="00727C54" w:rsidP="00903F7D">
            <w:pPr>
              <w:pStyle w:val="rowtabella0"/>
              <w:jc w:val="center"/>
              <w:rPr>
                <w:color w:val="002060"/>
              </w:rPr>
            </w:pPr>
            <w:r w:rsidRPr="00E31167">
              <w:rPr>
                <w:color w:val="002060"/>
              </w:rPr>
              <w:t>0</w:t>
            </w:r>
          </w:p>
        </w:tc>
      </w:tr>
      <w:tr w:rsidR="00727C54" w:rsidRPr="00E31167" w14:paraId="550E6B0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F4518" w14:textId="77777777" w:rsidR="00727C54" w:rsidRPr="00E31167" w:rsidRDefault="00727C54" w:rsidP="00903F7D">
            <w:pPr>
              <w:pStyle w:val="rowtabella0"/>
              <w:rPr>
                <w:color w:val="002060"/>
              </w:rPr>
            </w:pPr>
            <w:r w:rsidRPr="00E31167">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753F"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CF52"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6A0A"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AED1"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D4FB5"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AD0B" w14:textId="77777777" w:rsidR="00727C54" w:rsidRPr="00E31167" w:rsidRDefault="00727C54" w:rsidP="00903F7D">
            <w:pPr>
              <w:pStyle w:val="rowtabella0"/>
              <w:jc w:val="center"/>
              <w:rPr>
                <w:color w:val="002060"/>
              </w:rPr>
            </w:pPr>
            <w:r w:rsidRPr="00E311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541D" w14:textId="77777777" w:rsidR="00727C54" w:rsidRPr="00E31167" w:rsidRDefault="00727C54" w:rsidP="00903F7D">
            <w:pPr>
              <w:pStyle w:val="rowtabella0"/>
              <w:jc w:val="center"/>
              <w:rPr>
                <w:color w:val="002060"/>
              </w:rPr>
            </w:pPr>
            <w:r w:rsidRPr="00E311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C390"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3BC9" w14:textId="77777777" w:rsidR="00727C54" w:rsidRPr="00E31167" w:rsidRDefault="00727C54" w:rsidP="00903F7D">
            <w:pPr>
              <w:pStyle w:val="rowtabella0"/>
              <w:jc w:val="center"/>
              <w:rPr>
                <w:color w:val="002060"/>
              </w:rPr>
            </w:pPr>
            <w:r w:rsidRPr="00E31167">
              <w:rPr>
                <w:color w:val="002060"/>
              </w:rPr>
              <w:t>0</w:t>
            </w:r>
          </w:p>
        </w:tc>
      </w:tr>
      <w:tr w:rsidR="00727C54" w:rsidRPr="00E31167" w14:paraId="1119418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BEF2A" w14:textId="265AFC4A" w:rsidR="00727C54" w:rsidRPr="00E31167" w:rsidRDefault="00727C54" w:rsidP="00903F7D">
            <w:pPr>
              <w:pStyle w:val="rowtabella0"/>
              <w:rPr>
                <w:color w:val="002060"/>
              </w:rPr>
            </w:pPr>
            <w:r w:rsidRPr="00E31167">
              <w:rPr>
                <w:color w:val="002060"/>
              </w:rPr>
              <w:t>POL. CSI STELLA A.S.D.</w:t>
            </w:r>
            <w:r w:rsidR="005257DE">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E405"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4B6A"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F2CD"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A5C0"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733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F539" w14:textId="77777777" w:rsidR="00727C54" w:rsidRPr="00E31167" w:rsidRDefault="00727C54" w:rsidP="00903F7D">
            <w:pPr>
              <w:pStyle w:val="rowtabella0"/>
              <w:jc w:val="center"/>
              <w:rPr>
                <w:color w:val="002060"/>
              </w:rPr>
            </w:pPr>
            <w:r w:rsidRPr="00E311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694B" w14:textId="77777777" w:rsidR="00727C54" w:rsidRPr="00E31167" w:rsidRDefault="00727C54" w:rsidP="00903F7D">
            <w:pPr>
              <w:pStyle w:val="rowtabella0"/>
              <w:jc w:val="center"/>
              <w:rPr>
                <w:color w:val="002060"/>
              </w:rPr>
            </w:pPr>
            <w:r w:rsidRPr="00E311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3710"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E5254" w14:textId="77777777" w:rsidR="00727C54" w:rsidRPr="00E31167" w:rsidRDefault="00727C54" w:rsidP="00903F7D">
            <w:pPr>
              <w:pStyle w:val="rowtabella0"/>
              <w:jc w:val="center"/>
              <w:rPr>
                <w:color w:val="002060"/>
              </w:rPr>
            </w:pPr>
            <w:r w:rsidRPr="00E31167">
              <w:rPr>
                <w:color w:val="002060"/>
              </w:rPr>
              <w:t>0</w:t>
            </w:r>
          </w:p>
        </w:tc>
      </w:tr>
      <w:tr w:rsidR="00727C54" w:rsidRPr="00E31167" w14:paraId="674371F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47A51" w14:textId="77777777" w:rsidR="00727C54" w:rsidRPr="00E31167" w:rsidRDefault="00727C54" w:rsidP="00903F7D">
            <w:pPr>
              <w:pStyle w:val="rowtabella0"/>
              <w:rPr>
                <w:color w:val="002060"/>
              </w:rPr>
            </w:pPr>
            <w:r w:rsidRPr="00E3116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42D5"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8AD7"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536A"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E659"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99D4"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4E61" w14:textId="77777777" w:rsidR="00727C54" w:rsidRPr="00E31167" w:rsidRDefault="00727C54" w:rsidP="00903F7D">
            <w:pPr>
              <w:pStyle w:val="rowtabella0"/>
              <w:jc w:val="center"/>
              <w:rPr>
                <w:color w:val="002060"/>
              </w:rPr>
            </w:pPr>
            <w:r w:rsidRPr="00E311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BC72"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601F"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3EBC" w14:textId="77777777" w:rsidR="00727C54" w:rsidRPr="00E31167" w:rsidRDefault="00727C54" w:rsidP="00903F7D">
            <w:pPr>
              <w:pStyle w:val="rowtabella0"/>
              <w:jc w:val="center"/>
              <w:rPr>
                <w:color w:val="002060"/>
              </w:rPr>
            </w:pPr>
            <w:r w:rsidRPr="00E31167">
              <w:rPr>
                <w:color w:val="002060"/>
              </w:rPr>
              <w:t>0</w:t>
            </w:r>
          </w:p>
        </w:tc>
      </w:tr>
      <w:tr w:rsidR="00727C54" w:rsidRPr="00E31167" w14:paraId="28F6D8C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8B986" w14:textId="77777777" w:rsidR="00727C54" w:rsidRPr="00E31167" w:rsidRDefault="00727C54" w:rsidP="00903F7D">
            <w:pPr>
              <w:pStyle w:val="rowtabella0"/>
              <w:rPr>
                <w:color w:val="002060"/>
              </w:rPr>
            </w:pPr>
            <w:r w:rsidRPr="00E31167">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1AFA"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C5BB"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79C3"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1E1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E93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B7E0" w14:textId="77777777" w:rsidR="00727C54" w:rsidRPr="00E31167" w:rsidRDefault="00727C54" w:rsidP="00903F7D">
            <w:pPr>
              <w:pStyle w:val="rowtabella0"/>
              <w:jc w:val="center"/>
              <w:rPr>
                <w:color w:val="002060"/>
              </w:rPr>
            </w:pPr>
            <w:r w:rsidRPr="00E311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DE80" w14:textId="77777777" w:rsidR="00727C54" w:rsidRPr="00E31167" w:rsidRDefault="00727C54" w:rsidP="00903F7D">
            <w:pPr>
              <w:pStyle w:val="rowtabella0"/>
              <w:jc w:val="center"/>
              <w:rPr>
                <w:color w:val="002060"/>
              </w:rPr>
            </w:pPr>
            <w:r w:rsidRPr="00E311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995D"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357D" w14:textId="77777777" w:rsidR="00727C54" w:rsidRPr="00E31167" w:rsidRDefault="00727C54" w:rsidP="00903F7D">
            <w:pPr>
              <w:pStyle w:val="rowtabella0"/>
              <w:jc w:val="center"/>
              <w:rPr>
                <w:color w:val="002060"/>
              </w:rPr>
            </w:pPr>
            <w:r w:rsidRPr="00E31167">
              <w:rPr>
                <w:color w:val="002060"/>
              </w:rPr>
              <w:t>0</w:t>
            </w:r>
          </w:p>
        </w:tc>
      </w:tr>
      <w:tr w:rsidR="00727C54" w:rsidRPr="00E31167" w14:paraId="5B62276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7E287" w14:textId="77777777" w:rsidR="00727C54" w:rsidRPr="003A2D1C" w:rsidRDefault="00727C54" w:rsidP="00903F7D">
            <w:pPr>
              <w:pStyle w:val="rowtabella0"/>
              <w:rPr>
                <w:color w:val="002060"/>
                <w:lang w:val="en-US"/>
              </w:rPr>
            </w:pPr>
            <w:r w:rsidRPr="003A2D1C">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1567" w14:textId="77777777" w:rsidR="00727C54" w:rsidRPr="00E31167" w:rsidRDefault="00727C54" w:rsidP="00903F7D">
            <w:pPr>
              <w:pStyle w:val="rowtabella0"/>
              <w:jc w:val="center"/>
              <w:rPr>
                <w:color w:val="002060"/>
              </w:rPr>
            </w:pPr>
            <w:r w:rsidRPr="00E311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11C0" w14:textId="77777777" w:rsidR="00727C54" w:rsidRPr="00E31167" w:rsidRDefault="00727C54" w:rsidP="00903F7D">
            <w:pPr>
              <w:pStyle w:val="rowtabella0"/>
              <w:jc w:val="center"/>
              <w:rPr>
                <w:color w:val="002060"/>
              </w:rPr>
            </w:pPr>
            <w:r w:rsidRPr="00E311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93A5"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F0D2"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5908"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5498" w14:textId="77777777" w:rsidR="00727C54" w:rsidRPr="00E31167" w:rsidRDefault="00727C54" w:rsidP="00903F7D">
            <w:pPr>
              <w:pStyle w:val="rowtabella0"/>
              <w:jc w:val="center"/>
              <w:rPr>
                <w:color w:val="002060"/>
              </w:rPr>
            </w:pPr>
            <w:r w:rsidRPr="00E311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34B8" w14:textId="77777777" w:rsidR="00727C54" w:rsidRPr="00E31167" w:rsidRDefault="00727C54" w:rsidP="00903F7D">
            <w:pPr>
              <w:pStyle w:val="rowtabella0"/>
              <w:jc w:val="center"/>
              <w:rPr>
                <w:color w:val="002060"/>
              </w:rPr>
            </w:pPr>
            <w:r w:rsidRPr="00E311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4717" w14:textId="77777777" w:rsidR="00727C54" w:rsidRPr="00E31167" w:rsidRDefault="00727C54" w:rsidP="00903F7D">
            <w:pPr>
              <w:pStyle w:val="rowtabella0"/>
              <w:jc w:val="center"/>
              <w:rPr>
                <w:color w:val="002060"/>
              </w:rPr>
            </w:pPr>
            <w:r w:rsidRPr="00E311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2BCC" w14:textId="77777777" w:rsidR="00727C54" w:rsidRPr="00E31167" w:rsidRDefault="00727C54" w:rsidP="00903F7D">
            <w:pPr>
              <w:pStyle w:val="rowtabella0"/>
              <w:jc w:val="center"/>
              <w:rPr>
                <w:color w:val="002060"/>
              </w:rPr>
            </w:pPr>
            <w:r w:rsidRPr="00E31167">
              <w:rPr>
                <w:color w:val="002060"/>
              </w:rPr>
              <w:t>0</w:t>
            </w:r>
          </w:p>
        </w:tc>
      </w:tr>
      <w:tr w:rsidR="00727C54" w:rsidRPr="00E31167" w14:paraId="22A0F60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F2CCE" w14:textId="77777777" w:rsidR="00727C54" w:rsidRPr="00E31167" w:rsidRDefault="00727C54" w:rsidP="00903F7D">
            <w:pPr>
              <w:pStyle w:val="rowtabella0"/>
              <w:rPr>
                <w:color w:val="002060"/>
              </w:rPr>
            </w:pPr>
            <w:r w:rsidRPr="00E31167">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BB1F"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5767"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B44E"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DC6C" w14:textId="77777777" w:rsidR="00727C54" w:rsidRPr="00E31167" w:rsidRDefault="00727C54" w:rsidP="00903F7D">
            <w:pPr>
              <w:pStyle w:val="rowtabella0"/>
              <w:jc w:val="center"/>
              <w:rPr>
                <w:color w:val="002060"/>
              </w:rPr>
            </w:pPr>
            <w:r w:rsidRPr="00E311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C4AB" w14:textId="77777777" w:rsidR="00727C54" w:rsidRPr="00E31167" w:rsidRDefault="00727C54" w:rsidP="00903F7D">
            <w:pPr>
              <w:pStyle w:val="rowtabella0"/>
              <w:jc w:val="center"/>
              <w:rPr>
                <w:color w:val="002060"/>
              </w:rPr>
            </w:pPr>
            <w:r w:rsidRPr="00E311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BF1E" w14:textId="77777777" w:rsidR="00727C54" w:rsidRPr="00E31167" w:rsidRDefault="00727C54" w:rsidP="00903F7D">
            <w:pPr>
              <w:pStyle w:val="rowtabella0"/>
              <w:jc w:val="center"/>
              <w:rPr>
                <w:color w:val="002060"/>
              </w:rPr>
            </w:pPr>
            <w:r w:rsidRPr="00E311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CA6D" w14:textId="77777777" w:rsidR="00727C54" w:rsidRPr="00E31167" w:rsidRDefault="00727C54" w:rsidP="00903F7D">
            <w:pPr>
              <w:pStyle w:val="rowtabella0"/>
              <w:jc w:val="center"/>
              <w:rPr>
                <w:color w:val="002060"/>
              </w:rPr>
            </w:pPr>
            <w:r w:rsidRPr="00E311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79FD"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8FD6" w14:textId="77777777" w:rsidR="00727C54" w:rsidRPr="00E31167" w:rsidRDefault="00727C54" w:rsidP="00903F7D">
            <w:pPr>
              <w:pStyle w:val="rowtabella0"/>
              <w:jc w:val="center"/>
              <w:rPr>
                <w:color w:val="002060"/>
              </w:rPr>
            </w:pPr>
            <w:r w:rsidRPr="00E31167">
              <w:rPr>
                <w:color w:val="002060"/>
              </w:rPr>
              <w:t>0</w:t>
            </w:r>
          </w:p>
        </w:tc>
      </w:tr>
      <w:tr w:rsidR="00727C54" w:rsidRPr="00E31167" w14:paraId="0FD76A32"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0B8353" w14:textId="50C367F6" w:rsidR="00727C54" w:rsidRPr="00E31167" w:rsidRDefault="00727C54" w:rsidP="00903F7D">
            <w:pPr>
              <w:pStyle w:val="rowtabella0"/>
              <w:rPr>
                <w:color w:val="002060"/>
              </w:rPr>
            </w:pPr>
            <w:r w:rsidRPr="00E31167">
              <w:rPr>
                <w:color w:val="002060"/>
              </w:rPr>
              <w:t>A.S.D. SPORTING GROTTAMMARE</w:t>
            </w:r>
            <w:r w:rsidR="005257DE">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C8A4"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0BFA"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4BD6"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3EAA" w14:textId="77777777" w:rsidR="00727C54" w:rsidRPr="00E31167" w:rsidRDefault="00727C54" w:rsidP="00903F7D">
            <w:pPr>
              <w:pStyle w:val="rowtabella0"/>
              <w:jc w:val="center"/>
              <w:rPr>
                <w:color w:val="002060"/>
              </w:rPr>
            </w:pPr>
            <w:r w:rsidRPr="00E311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C525" w14:textId="77777777" w:rsidR="00727C54" w:rsidRPr="00E31167" w:rsidRDefault="00727C54" w:rsidP="00903F7D">
            <w:pPr>
              <w:pStyle w:val="rowtabella0"/>
              <w:jc w:val="center"/>
              <w:rPr>
                <w:color w:val="002060"/>
              </w:rPr>
            </w:pPr>
            <w:r w:rsidRPr="00E311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D78F" w14:textId="77777777" w:rsidR="00727C54" w:rsidRPr="00E31167" w:rsidRDefault="00727C54" w:rsidP="00903F7D">
            <w:pPr>
              <w:pStyle w:val="rowtabella0"/>
              <w:jc w:val="center"/>
              <w:rPr>
                <w:color w:val="002060"/>
              </w:rPr>
            </w:pPr>
            <w:r w:rsidRPr="00E311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6EDB" w14:textId="77777777" w:rsidR="00727C54" w:rsidRPr="00E31167" w:rsidRDefault="00727C54" w:rsidP="00903F7D">
            <w:pPr>
              <w:pStyle w:val="rowtabella0"/>
              <w:jc w:val="center"/>
              <w:rPr>
                <w:color w:val="002060"/>
              </w:rPr>
            </w:pPr>
            <w:r w:rsidRPr="00E3116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7C3C" w14:textId="77777777" w:rsidR="00727C54" w:rsidRPr="00E31167" w:rsidRDefault="00727C54" w:rsidP="00903F7D">
            <w:pPr>
              <w:pStyle w:val="rowtabella0"/>
              <w:jc w:val="center"/>
              <w:rPr>
                <w:color w:val="002060"/>
              </w:rPr>
            </w:pPr>
            <w:r w:rsidRPr="00E311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D7DF" w14:textId="77777777" w:rsidR="00727C54" w:rsidRPr="00E31167" w:rsidRDefault="00727C54" w:rsidP="00903F7D">
            <w:pPr>
              <w:pStyle w:val="rowtabella0"/>
              <w:jc w:val="center"/>
              <w:rPr>
                <w:color w:val="002060"/>
              </w:rPr>
            </w:pPr>
            <w:r w:rsidRPr="00E31167">
              <w:rPr>
                <w:color w:val="002060"/>
              </w:rPr>
              <w:t>0</w:t>
            </w:r>
          </w:p>
        </w:tc>
      </w:tr>
    </w:tbl>
    <w:p w14:paraId="22ECE116" w14:textId="77777777" w:rsidR="00AD1FB4" w:rsidRDefault="00AD1FB4" w:rsidP="00444086">
      <w:pPr>
        <w:pStyle w:val="Corpodeltesto21"/>
        <w:jc w:val="center"/>
        <w:rPr>
          <w:rFonts w:ascii="Arial" w:hAnsi="Arial" w:cs="Arial"/>
          <w:b/>
          <w:color w:val="002060"/>
          <w:sz w:val="30"/>
          <w:szCs w:val="30"/>
        </w:rPr>
      </w:pPr>
    </w:p>
    <w:p w14:paraId="71D7359E" w14:textId="77777777" w:rsidR="003A2D1C" w:rsidRPr="003A2D1C" w:rsidRDefault="003A2D1C" w:rsidP="003A2D1C">
      <w:pPr>
        <w:pStyle w:val="titolocampionato0"/>
        <w:shd w:val="clear" w:color="auto" w:fill="CCCCCC"/>
        <w:spacing w:before="80" w:after="40"/>
        <w:rPr>
          <w:color w:val="002060"/>
        </w:rPr>
      </w:pPr>
      <w:r w:rsidRPr="003A2D1C">
        <w:rPr>
          <w:color w:val="002060"/>
        </w:rPr>
        <w:t>UNDER 19 CALCIO A 5 REGIONALE</w:t>
      </w:r>
    </w:p>
    <w:p w14:paraId="6830D965" w14:textId="77777777" w:rsidR="003A2D1C" w:rsidRPr="003A2D1C" w:rsidRDefault="003A2D1C" w:rsidP="003A2D1C">
      <w:pPr>
        <w:pStyle w:val="titoloprinc0"/>
        <w:rPr>
          <w:color w:val="002060"/>
        </w:rPr>
      </w:pPr>
      <w:r w:rsidRPr="003A2D1C">
        <w:rPr>
          <w:color w:val="002060"/>
        </w:rPr>
        <w:t>VARIAZIONI AL PROGRAMMA GARE</w:t>
      </w:r>
    </w:p>
    <w:p w14:paraId="3510E038" w14:textId="77777777" w:rsidR="003A2D1C" w:rsidRPr="003A2D1C" w:rsidRDefault="003A2D1C" w:rsidP="003A2D1C">
      <w:pPr>
        <w:pStyle w:val="breakline"/>
        <w:rPr>
          <w:color w:val="002060"/>
        </w:rPr>
      </w:pPr>
    </w:p>
    <w:p w14:paraId="637686BA" w14:textId="77777777" w:rsidR="003A2D1C" w:rsidRPr="003A2D1C" w:rsidRDefault="003A2D1C" w:rsidP="003A2D1C">
      <w:pPr>
        <w:pStyle w:val="breakline"/>
        <w:rPr>
          <w:color w:val="002060"/>
        </w:rPr>
      </w:pPr>
    </w:p>
    <w:p w14:paraId="38890993" w14:textId="77777777" w:rsidR="003A2D1C" w:rsidRPr="003A2D1C" w:rsidRDefault="003A2D1C" w:rsidP="003A2D1C">
      <w:pPr>
        <w:pStyle w:val="sottotitolocampionato10"/>
        <w:rPr>
          <w:color w:val="002060"/>
        </w:rPr>
      </w:pPr>
      <w:r w:rsidRPr="003A2D1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A2D1C" w:rsidRPr="003A2D1C" w14:paraId="5E69572B" w14:textId="77777777" w:rsidTr="0022475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1CCC" w14:textId="77777777" w:rsidR="003A2D1C" w:rsidRPr="003A2D1C" w:rsidRDefault="003A2D1C" w:rsidP="00224757">
            <w:pPr>
              <w:pStyle w:val="headertabella0"/>
              <w:rPr>
                <w:color w:val="002060"/>
              </w:rPr>
            </w:pPr>
            <w:r w:rsidRPr="003A2D1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ABA7D" w14:textId="77777777" w:rsidR="003A2D1C" w:rsidRPr="003A2D1C" w:rsidRDefault="003A2D1C" w:rsidP="00224757">
            <w:pPr>
              <w:pStyle w:val="headertabella0"/>
              <w:rPr>
                <w:color w:val="002060"/>
              </w:rPr>
            </w:pPr>
            <w:r w:rsidRPr="003A2D1C">
              <w:rPr>
                <w:color w:val="002060"/>
              </w:rPr>
              <w:t xml:space="preserve">N° </w:t>
            </w:r>
            <w:proofErr w:type="spellStart"/>
            <w:r w:rsidRPr="003A2D1C">
              <w:rPr>
                <w:color w:val="002060"/>
              </w:rPr>
              <w:t>Gior</w:t>
            </w:r>
            <w:proofErr w:type="spellEnd"/>
            <w:r w:rsidRPr="003A2D1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3B54" w14:textId="77777777" w:rsidR="003A2D1C" w:rsidRPr="003A2D1C" w:rsidRDefault="003A2D1C" w:rsidP="00224757">
            <w:pPr>
              <w:pStyle w:val="headertabella0"/>
              <w:rPr>
                <w:color w:val="002060"/>
              </w:rPr>
            </w:pPr>
            <w:r w:rsidRPr="003A2D1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DF142" w14:textId="77777777" w:rsidR="003A2D1C" w:rsidRPr="003A2D1C" w:rsidRDefault="003A2D1C" w:rsidP="00224757">
            <w:pPr>
              <w:pStyle w:val="headertabella0"/>
              <w:rPr>
                <w:color w:val="002060"/>
              </w:rPr>
            </w:pPr>
            <w:r w:rsidRPr="003A2D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D78D2" w14:textId="77777777" w:rsidR="003A2D1C" w:rsidRPr="003A2D1C" w:rsidRDefault="003A2D1C" w:rsidP="00224757">
            <w:pPr>
              <w:pStyle w:val="headertabella0"/>
              <w:rPr>
                <w:color w:val="002060"/>
              </w:rPr>
            </w:pPr>
            <w:r w:rsidRPr="003A2D1C">
              <w:rPr>
                <w:color w:val="002060"/>
              </w:rPr>
              <w:t xml:space="preserve">Data </w:t>
            </w:r>
            <w:proofErr w:type="spellStart"/>
            <w:r w:rsidRPr="003A2D1C">
              <w:rPr>
                <w:color w:val="002060"/>
              </w:rPr>
              <w:t>Orig</w:t>
            </w:r>
            <w:proofErr w:type="spellEnd"/>
            <w:r w:rsidRPr="003A2D1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0F644" w14:textId="77777777" w:rsidR="003A2D1C" w:rsidRPr="003A2D1C" w:rsidRDefault="003A2D1C" w:rsidP="00224757">
            <w:pPr>
              <w:pStyle w:val="headertabella0"/>
              <w:rPr>
                <w:color w:val="002060"/>
              </w:rPr>
            </w:pPr>
            <w:r w:rsidRPr="003A2D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470B5" w14:textId="77777777" w:rsidR="003A2D1C" w:rsidRPr="003A2D1C" w:rsidRDefault="003A2D1C" w:rsidP="00224757">
            <w:pPr>
              <w:pStyle w:val="headertabella0"/>
              <w:rPr>
                <w:color w:val="002060"/>
              </w:rPr>
            </w:pPr>
            <w:r w:rsidRPr="003A2D1C">
              <w:rPr>
                <w:color w:val="002060"/>
              </w:rPr>
              <w:t xml:space="preserve">Ora </w:t>
            </w:r>
            <w:proofErr w:type="spellStart"/>
            <w:r w:rsidRPr="003A2D1C">
              <w:rPr>
                <w:color w:val="002060"/>
              </w:rPr>
              <w:t>Orig</w:t>
            </w:r>
            <w:proofErr w:type="spellEnd"/>
            <w:r w:rsidRPr="003A2D1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4C013" w14:textId="0F8B1681" w:rsidR="003A2D1C" w:rsidRPr="003A2D1C" w:rsidRDefault="003A2D1C" w:rsidP="00224757">
            <w:pPr>
              <w:pStyle w:val="headertabella0"/>
              <w:rPr>
                <w:color w:val="002060"/>
              </w:rPr>
            </w:pPr>
            <w:r>
              <w:rPr>
                <w:color w:val="002060"/>
              </w:rPr>
              <w:t>Note</w:t>
            </w:r>
          </w:p>
        </w:tc>
      </w:tr>
      <w:tr w:rsidR="003A2D1C" w:rsidRPr="003A2D1C" w14:paraId="22703C80" w14:textId="77777777" w:rsidTr="0022475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E44A" w14:textId="77777777" w:rsidR="003A2D1C" w:rsidRPr="003A2D1C" w:rsidRDefault="003A2D1C" w:rsidP="00224757">
            <w:pPr>
              <w:pStyle w:val="rowtabella0"/>
              <w:rPr>
                <w:color w:val="002060"/>
                <w:highlight w:val="yellow"/>
              </w:rPr>
            </w:pPr>
            <w:r w:rsidRPr="003A2D1C">
              <w:rPr>
                <w:color w:val="002060"/>
                <w:highlight w:val="yellow"/>
              </w:rPr>
              <w:t>05/11/2024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B24B" w14:textId="77777777" w:rsidR="003A2D1C" w:rsidRPr="003A2D1C" w:rsidRDefault="003A2D1C" w:rsidP="00224757">
            <w:pPr>
              <w:pStyle w:val="rowtabella0"/>
              <w:jc w:val="center"/>
              <w:rPr>
                <w:color w:val="002060"/>
                <w:highlight w:val="yellow"/>
              </w:rPr>
            </w:pPr>
            <w:r w:rsidRPr="003A2D1C">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9EB1" w14:textId="77777777" w:rsidR="003A2D1C" w:rsidRPr="003A2D1C" w:rsidRDefault="003A2D1C" w:rsidP="00224757">
            <w:pPr>
              <w:pStyle w:val="rowtabella0"/>
              <w:rPr>
                <w:color w:val="002060"/>
                <w:highlight w:val="yellow"/>
              </w:rPr>
            </w:pPr>
            <w:r w:rsidRPr="003A2D1C">
              <w:rPr>
                <w:color w:val="002060"/>
                <w:highlight w:val="yellow"/>
              </w:rPr>
              <w:t>FERMANA FUTSAL 2022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D607" w14:textId="77777777" w:rsidR="003A2D1C" w:rsidRPr="003A2D1C" w:rsidRDefault="003A2D1C" w:rsidP="00224757">
            <w:pPr>
              <w:pStyle w:val="rowtabella0"/>
              <w:rPr>
                <w:color w:val="002060"/>
                <w:highlight w:val="yellow"/>
              </w:rPr>
            </w:pPr>
            <w:r w:rsidRPr="003A2D1C">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8955" w14:textId="7EF4A08B" w:rsidR="003A2D1C" w:rsidRPr="003A2D1C" w:rsidRDefault="003A2D1C" w:rsidP="00224757">
            <w:pPr>
              <w:pStyle w:val="rowtabella0"/>
              <w:rPr>
                <w:color w:val="002060"/>
              </w:rPr>
            </w:pPr>
            <w:r w:rsidRPr="003A2D1C">
              <w:rPr>
                <w:color w:val="002060"/>
              </w:rPr>
              <w:t>0</w:t>
            </w:r>
            <w:r>
              <w:rPr>
                <w:color w:val="002060"/>
              </w:rPr>
              <w:t>2</w:t>
            </w:r>
            <w:r w:rsidRPr="003A2D1C">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63F6" w14:textId="77777777" w:rsidR="003A2D1C" w:rsidRPr="003A2D1C" w:rsidRDefault="003A2D1C" w:rsidP="00224757">
            <w:pPr>
              <w:pStyle w:val="rowtabella0"/>
              <w:jc w:val="center"/>
              <w:rPr>
                <w:color w:val="002060"/>
              </w:rPr>
            </w:pPr>
            <w:r w:rsidRPr="003A2D1C">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54B" w14:textId="77777777" w:rsidR="003A2D1C" w:rsidRPr="003A2D1C" w:rsidRDefault="003A2D1C" w:rsidP="00224757">
            <w:pPr>
              <w:pStyle w:val="rowtabella0"/>
              <w:jc w:val="center"/>
              <w:rPr>
                <w:color w:val="002060"/>
              </w:rPr>
            </w:pPr>
            <w:r w:rsidRPr="003A2D1C">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E851" w14:textId="3CD8790B" w:rsidR="003A2D1C" w:rsidRPr="003A2D1C" w:rsidRDefault="003A2D1C" w:rsidP="00224757">
            <w:pPr>
              <w:rPr>
                <w:rFonts w:ascii="Arial" w:hAnsi="Arial" w:cs="Arial"/>
                <w:color w:val="002060"/>
                <w:sz w:val="12"/>
                <w:szCs w:val="12"/>
              </w:rPr>
            </w:pPr>
            <w:r>
              <w:rPr>
                <w:rFonts w:ascii="Arial" w:hAnsi="Arial" w:cs="Arial"/>
                <w:color w:val="002060"/>
                <w:sz w:val="12"/>
                <w:szCs w:val="12"/>
                <w:highlight w:val="yellow"/>
              </w:rPr>
              <w:t>Preso atto della</w:t>
            </w:r>
            <w:r w:rsidRPr="003A2D1C">
              <w:rPr>
                <w:rFonts w:ascii="Arial" w:hAnsi="Arial" w:cs="Arial"/>
                <w:color w:val="002060"/>
                <w:sz w:val="12"/>
                <w:szCs w:val="12"/>
                <w:highlight w:val="yellow"/>
              </w:rPr>
              <w:t xml:space="preserve"> sopraggiunta certificata indisponibilità dell’impianto</w:t>
            </w:r>
          </w:p>
        </w:tc>
      </w:tr>
    </w:tbl>
    <w:p w14:paraId="5D2BBBF9" w14:textId="77777777" w:rsidR="003A2D1C" w:rsidRPr="003A2D1C" w:rsidRDefault="003A2D1C" w:rsidP="00444086">
      <w:pPr>
        <w:pStyle w:val="Corpodeltesto21"/>
        <w:jc w:val="center"/>
        <w:rPr>
          <w:rFonts w:ascii="Arial" w:hAnsi="Arial" w:cs="Arial"/>
          <w:b/>
          <w:color w:val="002060"/>
          <w:sz w:val="30"/>
          <w:szCs w:val="30"/>
        </w:rPr>
      </w:pPr>
    </w:p>
    <w:p w14:paraId="158E9644" w14:textId="77777777" w:rsidR="005257DE" w:rsidRPr="00E31167" w:rsidRDefault="005257DE" w:rsidP="005257DE">
      <w:pPr>
        <w:pStyle w:val="titolocampionato0"/>
        <w:shd w:val="clear" w:color="auto" w:fill="CCCCCC"/>
        <w:spacing w:before="80" w:after="40"/>
        <w:rPr>
          <w:color w:val="002060"/>
        </w:rPr>
      </w:pPr>
      <w:r w:rsidRPr="00E31167">
        <w:rPr>
          <w:color w:val="002060"/>
        </w:rPr>
        <w:t>COPPA ITALIA CALCIO A 5</w:t>
      </w:r>
    </w:p>
    <w:p w14:paraId="1A2778CF" w14:textId="77777777" w:rsidR="005257DE" w:rsidRPr="00E31167" w:rsidRDefault="005257DE" w:rsidP="005257DE">
      <w:pPr>
        <w:pStyle w:val="titoloprinc0"/>
        <w:rPr>
          <w:color w:val="002060"/>
        </w:rPr>
      </w:pPr>
      <w:r w:rsidRPr="00E31167">
        <w:rPr>
          <w:color w:val="002060"/>
        </w:rPr>
        <w:t>RISULTATI</w:t>
      </w:r>
    </w:p>
    <w:p w14:paraId="77526953" w14:textId="77777777" w:rsidR="005257DE" w:rsidRPr="00E31167" w:rsidRDefault="005257DE" w:rsidP="005257DE">
      <w:pPr>
        <w:pStyle w:val="breakline"/>
        <w:rPr>
          <w:color w:val="002060"/>
        </w:rPr>
      </w:pPr>
    </w:p>
    <w:p w14:paraId="2F9F83F9" w14:textId="77777777" w:rsidR="005257DE" w:rsidRPr="00E31167" w:rsidRDefault="005257DE" w:rsidP="005257DE">
      <w:pPr>
        <w:pStyle w:val="sottotitolocampionato10"/>
        <w:rPr>
          <w:color w:val="002060"/>
        </w:rPr>
      </w:pPr>
      <w:r w:rsidRPr="00E31167">
        <w:rPr>
          <w:color w:val="002060"/>
        </w:rPr>
        <w:t>RISULTATI UFFICIALI GARE DEL 28/10/2024</w:t>
      </w:r>
    </w:p>
    <w:p w14:paraId="30D4805D" w14:textId="77777777" w:rsidR="005257DE" w:rsidRPr="00727C54" w:rsidRDefault="005257DE" w:rsidP="005257DE">
      <w:pPr>
        <w:pStyle w:val="sottotitolocampionato20"/>
        <w:spacing w:before="0" w:beforeAutospacing="0" w:after="0" w:afterAutospacing="0"/>
        <w:rPr>
          <w:rFonts w:ascii="Arial" w:hAnsi="Arial" w:cs="Arial"/>
          <w:color w:val="002060"/>
          <w:sz w:val="20"/>
          <w:szCs w:val="20"/>
        </w:rPr>
      </w:pPr>
      <w:r w:rsidRPr="00727C54">
        <w:rPr>
          <w:rFonts w:ascii="Arial" w:hAnsi="Arial" w:cs="Arial"/>
          <w:color w:val="002060"/>
          <w:sz w:val="20"/>
          <w:szCs w:val="20"/>
        </w:rPr>
        <w:t>Si trascrivono qui di seguito i risultati ufficiali delle gare disputate</w:t>
      </w:r>
    </w:p>
    <w:p w14:paraId="517CE98F" w14:textId="77777777" w:rsidR="005257DE" w:rsidRPr="00E31167" w:rsidRDefault="005257DE" w:rsidP="005257D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257DE" w:rsidRPr="00E31167" w14:paraId="029233E6"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257DE" w:rsidRPr="00E31167" w14:paraId="191DFD97"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8F93A" w14:textId="77777777" w:rsidR="005257DE" w:rsidRPr="00E31167" w:rsidRDefault="005257DE" w:rsidP="00903F7D">
                  <w:pPr>
                    <w:pStyle w:val="headertabella0"/>
                    <w:rPr>
                      <w:color w:val="002060"/>
                    </w:rPr>
                  </w:pPr>
                  <w:r w:rsidRPr="00E31167">
                    <w:rPr>
                      <w:color w:val="002060"/>
                    </w:rPr>
                    <w:t>GIRONE OF - 1 Giornata - A</w:t>
                  </w:r>
                </w:p>
              </w:tc>
            </w:tr>
            <w:tr w:rsidR="005257DE" w:rsidRPr="00E31167" w14:paraId="7B0CE19C"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64354" w14:textId="77777777" w:rsidR="005257DE" w:rsidRPr="00E31167" w:rsidRDefault="005257DE" w:rsidP="00903F7D">
                  <w:pPr>
                    <w:pStyle w:val="rowtabella0"/>
                    <w:rPr>
                      <w:color w:val="002060"/>
                    </w:rPr>
                  </w:pPr>
                  <w:r w:rsidRPr="00E31167">
                    <w:rPr>
                      <w:color w:val="002060"/>
                    </w:rPr>
                    <w:t>(1) 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1AD34" w14:textId="77777777" w:rsidR="005257DE" w:rsidRPr="00E31167" w:rsidRDefault="005257DE" w:rsidP="00903F7D">
                  <w:pPr>
                    <w:pStyle w:val="rowtabella0"/>
                    <w:rPr>
                      <w:color w:val="002060"/>
                    </w:rPr>
                  </w:pPr>
                  <w:r w:rsidRPr="00E31167">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E8CDE" w14:textId="77777777" w:rsidR="005257DE" w:rsidRPr="00E31167" w:rsidRDefault="005257DE" w:rsidP="00903F7D">
                  <w:pPr>
                    <w:pStyle w:val="rowtabella0"/>
                    <w:jc w:val="center"/>
                    <w:rPr>
                      <w:color w:val="002060"/>
                    </w:rPr>
                  </w:pPr>
                  <w:r w:rsidRPr="00E31167">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EE67C" w14:textId="77777777" w:rsidR="005257DE" w:rsidRPr="00E31167" w:rsidRDefault="005257DE" w:rsidP="00903F7D">
                  <w:pPr>
                    <w:pStyle w:val="rowtabella0"/>
                    <w:jc w:val="center"/>
                    <w:rPr>
                      <w:color w:val="002060"/>
                    </w:rPr>
                  </w:pPr>
                  <w:r w:rsidRPr="00E31167">
                    <w:rPr>
                      <w:color w:val="002060"/>
                    </w:rPr>
                    <w:t> </w:t>
                  </w:r>
                </w:p>
              </w:tc>
            </w:tr>
            <w:tr w:rsidR="005257DE" w:rsidRPr="00E31167" w14:paraId="6C94459E"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381136" w14:textId="77777777" w:rsidR="005257DE" w:rsidRPr="00E31167" w:rsidRDefault="005257DE" w:rsidP="00903F7D">
                  <w:pPr>
                    <w:pStyle w:val="rowtabella0"/>
                    <w:rPr>
                      <w:color w:val="002060"/>
                    </w:rPr>
                  </w:pPr>
                  <w:r w:rsidRPr="00E31167">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9220D" w14:textId="77777777" w:rsidR="005257DE" w:rsidRPr="00E31167" w:rsidRDefault="005257DE" w:rsidP="00903F7D">
                  <w:pPr>
                    <w:pStyle w:val="rowtabella0"/>
                    <w:rPr>
                      <w:color w:val="002060"/>
                    </w:rPr>
                  </w:pPr>
                  <w:r w:rsidRPr="00E31167">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9C39F8" w14:textId="77777777" w:rsidR="005257DE" w:rsidRPr="00E31167" w:rsidRDefault="005257DE" w:rsidP="00903F7D">
                  <w:pPr>
                    <w:pStyle w:val="rowtabella0"/>
                    <w:jc w:val="center"/>
                    <w:rPr>
                      <w:color w:val="002060"/>
                    </w:rPr>
                  </w:pPr>
                  <w:r w:rsidRPr="00E3116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8B27E" w14:textId="77777777" w:rsidR="005257DE" w:rsidRPr="00E31167" w:rsidRDefault="005257DE" w:rsidP="00903F7D">
                  <w:pPr>
                    <w:pStyle w:val="rowtabella0"/>
                    <w:jc w:val="center"/>
                    <w:rPr>
                      <w:color w:val="002060"/>
                    </w:rPr>
                  </w:pPr>
                  <w:r w:rsidRPr="00E31167">
                    <w:rPr>
                      <w:color w:val="002060"/>
                    </w:rPr>
                    <w:t> </w:t>
                  </w:r>
                </w:p>
              </w:tc>
            </w:tr>
            <w:tr w:rsidR="005257DE" w:rsidRPr="00E31167" w14:paraId="0BCE0A82"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3FA0EF" w14:textId="77777777" w:rsidR="005257DE" w:rsidRPr="00E31167" w:rsidRDefault="005257DE" w:rsidP="00903F7D">
                  <w:pPr>
                    <w:pStyle w:val="rowtabella0"/>
                    <w:rPr>
                      <w:color w:val="002060"/>
                    </w:rPr>
                  </w:pPr>
                  <w:r w:rsidRPr="00E3116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0D9EE8" w14:textId="77777777" w:rsidR="005257DE" w:rsidRPr="00E31167" w:rsidRDefault="005257DE" w:rsidP="00903F7D">
                  <w:pPr>
                    <w:pStyle w:val="rowtabella0"/>
                    <w:rPr>
                      <w:color w:val="002060"/>
                    </w:rPr>
                  </w:pPr>
                  <w:r w:rsidRPr="00E31167">
                    <w:rPr>
                      <w:color w:val="002060"/>
                    </w:rPr>
                    <w:t xml:space="preserve">- </w:t>
                  </w:r>
                  <w:proofErr w:type="gramStart"/>
                  <w:r w:rsidRPr="00E31167">
                    <w:rPr>
                      <w:color w:val="002060"/>
                    </w:rPr>
                    <w:t>CITTA</w:t>
                  </w:r>
                  <w:proofErr w:type="gramEnd"/>
                  <w:r w:rsidRPr="00E31167">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95F8F6" w14:textId="77777777" w:rsidR="005257DE" w:rsidRPr="00E31167" w:rsidRDefault="005257DE" w:rsidP="00903F7D">
                  <w:pPr>
                    <w:pStyle w:val="rowtabella0"/>
                    <w:jc w:val="center"/>
                    <w:rPr>
                      <w:color w:val="002060"/>
                    </w:rPr>
                  </w:pPr>
                  <w:r w:rsidRPr="00E3116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7C9E35" w14:textId="77777777" w:rsidR="005257DE" w:rsidRPr="00E31167" w:rsidRDefault="005257DE" w:rsidP="00903F7D">
                  <w:pPr>
                    <w:pStyle w:val="rowtabella0"/>
                    <w:jc w:val="center"/>
                    <w:rPr>
                      <w:color w:val="002060"/>
                    </w:rPr>
                  </w:pPr>
                  <w:r w:rsidRPr="00E31167">
                    <w:rPr>
                      <w:color w:val="002060"/>
                    </w:rPr>
                    <w:t> </w:t>
                  </w:r>
                </w:p>
              </w:tc>
            </w:tr>
            <w:tr w:rsidR="005257DE" w:rsidRPr="00E31167" w14:paraId="3878C77E"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75E57E" w14:textId="77777777" w:rsidR="005257DE" w:rsidRPr="00E31167" w:rsidRDefault="005257DE" w:rsidP="00903F7D">
                  <w:pPr>
                    <w:pStyle w:val="rowtabella0"/>
                    <w:rPr>
                      <w:color w:val="002060"/>
                    </w:rPr>
                  </w:pPr>
                  <w:r w:rsidRPr="00E31167">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F2072D" w14:textId="77777777" w:rsidR="005257DE" w:rsidRPr="00E31167" w:rsidRDefault="005257DE" w:rsidP="00903F7D">
                  <w:pPr>
                    <w:pStyle w:val="rowtabella0"/>
                    <w:rPr>
                      <w:color w:val="002060"/>
                    </w:rPr>
                  </w:pPr>
                  <w:r w:rsidRPr="00E3116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0A16E6" w14:textId="77777777" w:rsidR="005257DE" w:rsidRPr="00E31167" w:rsidRDefault="005257DE" w:rsidP="00903F7D">
                  <w:pPr>
                    <w:pStyle w:val="rowtabella0"/>
                    <w:jc w:val="center"/>
                    <w:rPr>
                      <w:color w:val="002060"/>
                    </w:rPr>
                  </w:pPr>
                  <w:r w:rsidRPr="00E311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D4F52" w14:textId="77777777" w:rsidR="005257DE" w:rsidRPr="00E31167" w:rsidRDefault="005257DE" w:rsidP="00903F7D">
                  <w:pPr>
                    <w:pStyle w:val="rowtabella0"/>
                    <w:jc w:val="center"/>
                    <w:rPr>
                      <w:color w:val="002060"/>
                    </w:rPr>
                  </w:pPr>
                  <w:r w:rsidRPr="00E31167">
                    <w:rPr>
                      <w:color w:val="002060"/>
                    </w:rPr>
                    <w:t> </w:t>
                  </w:r>
                </w:p>
              </w:tc>
            </w:tr>
            <w:tr w:rsidR="005257DE" w:rsidRPr="00E31167" w14:paraId="049618F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8A0A4A" w14:textId="77777777" w:rsidR="005257DE" w:rsidRPr="00E31167" w:rsidRDefault="005257DE" w:rsidP="00903F7D">
                  <w:pPr>
                    <w:pStyle w:val="rowtabella0"/>
                    <w:rPr>
                      <w:color w:val="002060"/>
                    </w:rPr>
                  </w:pPr>
                  <w:r w:rsidRPr="00E3116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B9605F" w14:textId="77777777" w:rsidR="005257DE" w:rsidRPr="00E31167" w:rsidRDefault="005257DE" w:rsidP="00903F7D">
                  <w:pPr>
                    <w:pStyle w:val="rowtabella0"/>
                    <w:rPr>
                      <w:color w:val="002060"/>
                    </w:rPr>
                  </w:pPr>
                  <w:r w:rsidRPr="00E3116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B2EBCA" w14:textId="77777777" w:rsidR="005257DE" w:rsidRPr="00E31167" w:rsidRDefault="005257DE" w:rsidP="00903F7D">
                  <w:pPr>
                    <w:pStyle w:val="rowtabella0"/>
                    <w:jc w:val="center"/>
                    <w:rPr>
                      <w:color w:val="002060"/>
                    </w:rPr>
                  </w:pPr>
                  <w:r w:rsidRPr="00E3116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0C5E9A" w14:textId="77777777" w:rsidR="005257DE" w:rsidRPr="00E31167" w:rsidRDefault="005257DE" w:rsidP="00903F7D">
                  <w:pPr>
                    <w:pStyle w:val="rowtabella0"/>
                    <w:jc w:val="center"/>
                    <w:rPr>
                      <w:color w:val="002060"/>
                    </w:rPr>
                  </w:pPr>
                  <w:r w:rsidRPr="00E31167">
                    <w:rPr>
                      <w:color w:val="002060"/>
                    </w:rPr>
                    <w:t> </w:t>
                  </w:r>
                </w:p>
              </w:tc>
            </w:tr>
            <w:tr w:rsidR="005257DE" w:rsidRPr="00E31167" w14:paraId="5201EAA1"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482EC5" w14:textId="77777777" w:rsidR="005257DE" w:rsidRPr="00E31167" w:rsidRDefault="005257DE" w:rsidP="00903F7D">
                  <w:pPr>
                    <w:pStyle w:val="rowtabella0"/>
                    <w:rPr>
                      <w:color w:val="002060"/>
                    </w:rPr>
                  </w:pPr>
                  <w:r w:rsidRPr="00E31167">
                    <w:rPr>
                      <w:color w:val="002060"/>
                    </w:rPr>
                    <w:t>(2)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370526" w14:textId="77777777" w:rsidR="005257DE" w:rsidRPr="00E31167" w:rsidRDefault="005257DE" w:rsidP="00903F7D">
                  <w:pPr>
                    <w:pStyle w:val="rowtabella0"/>
                    <w:rPr>
                      <w:color w:val="002060"/>
                    </w:rPr>
                  </w:pPr>
                  <w:r w:rsidRPr="00E31167">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CD4484" w14:textId="77777777" w:rsidR="005257DE" w:rsidRPr="00E31167" w:rsidRDefault="005257DE" w:rsidP="00903F7D">
                  <w:pPr>
                    <w:pStyle w:val="rowtabella0"/>
                    <w:jc w:val="center"/>
                    <w:rPr>
                      <w:color w:val="002060"/>
                    </w:rPr>
                  </w:pPr>
                  <w:r w:rsidRPr="00E31167">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A6142" w14:textId="77777777" w:rsidR="005257DE" w:rsidRPr="00E31167" w:rsidRDefault="005257DE" w:rsidP="00903F7D">
                  <w:pPr>
                    <w:pStyle w:val="rowtabella0"/>
                    <w:jc w:val="center"/>
                    <w:rPr>
                      <w:color w:val="002060"/>
                    </w:rPr>
                  </w:pPr>
                  <w:r w:rsidRPr="00E31167">
                    <w:rPr>
                      <w:color w:val="002060"/>
                    </w:rPr>
                    <w:t> </w:t>
                  </w:r>
                </w:p>
              </w:tc>
            </w:tr>
            <w:tr w:rsidR="005257DE" w:rsidRPr="00E31167" w14:paraId="322830B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931189" w14:textId="77777777" w:rsidR="005257DE" w:rsidRPr="00E31167" w:rsidRDefault="005257DE" w:rsidP="00903F7D">
                  <w:pPr>
                    <w:pStyle w:val="rowtabella0"/>
                    <w:rPr>
                      <w:color w:val="002060"/>
                    </w:rPr>
                  </w:pPr>
                  <w:r w:rsidRPr="00E31167">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146F96" w14:textId="77777777" w:rsidR="005257DE" w:rsidRPr="00E31167" w:rsidRDefault="005257DE" w:rsidP="00903F7D">
                  <w:pPr>
                    <w:pStyle w:val="rowtabella0"/>
                    <w:rPr>
                      <w:color w:val="002060"/>
                    </w:rPr>
                  </w:pPr>
                  <w:r w:rsidRPr="00E3116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09BDE3" w14:textId="77777777" w:rsidR="005257DE" w:rsidRPr="00E31167" w:rsidRDefault="005257DE" w:rsidP="00903F7D">
                  <w:pPr>
                    <w:pStyle w:val="rowtabella0"/>
                    <w:jc w:val="center"/>
                    <w:rPr>
                      <w:color w:val="002060"/>
                    </w:rPr>
                  </w:pPr>
                  <w:r w:rsidRPr="00E3116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C672A0" w14:textId="77777777" w:rsidR="005257DE" w:rsidRPr="00E31167" w:rsidRDefault="005257DE" w:rsidP="00903F7D">
                  <w:pPr>
                    <w:pStyle w:val="rowtabella0"/>
                    <w:jc w:val="center"/>
                    <w:rPr>
                      <w:color w:val="002060"/>
                    </w:rPr>
                  </w:pPr>
                  <w:r w:rsidRPr="00E31167">
                    <w:rPr>
                      <w:color w:val="002060"/>
                    </w:rPr>
                    <w:t> </w:t>
                  </w:r>
                </w:p>
              </w:tc>
            </w:tr>
            <w:tr w:rsidR="005257DE" w:rsidRPr="00E31167" w14:paraId="204C743C"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1354B" w14:textId="77777777" w:rsidR="005257DE" w:rsidRPr="00E31167" w:rsidRDefault="005257DE" w:rsidP="00903F7D">
                  <w:pPr>
                    <w:pStyle w:val="rowtabella0"/>
                    <w:rPr>
                      <w:color w:val="002060"/>
                    </w:rPr>
                  </w:pPr>
                  <w:r w:rsidRPr="00E31167">
                    <w:rPr>
                      <w:color w:val="002060"/>
                    </w:rPr>
                    <w:t>(2)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65829" w14:textId="77777777" w:rsidR="005257DE" w:rsidRPr="00E31167" w:rsidRDefault="005257DE" w:rsidP="00903F7D">
                  <w:pPr>
                    <w:pStyle w:val="rowtabella0"/>
                    <w:rPr>
                      <w:color w:val="002060"/>
                    </w:rPr>
                  </w:pPr>
                  <w:r w:rsidRPr="00E31167">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0F589" w14:textId="77777777" w:rsidR="005257DE" w:rsidRPr="00E31167" w:rsidRDefault="005257DE" w:rsidP="00903F7D">
                  <w:pPr>
                    <w:pStyle w:val="rowtabella0"/>
                    <w:jc w:val="center"/>
                    <w:rPr>
                      <w:color w:val="002060"/>
                    </w:rPr>
                  </w:pPr>
                  <w:r w:rsidRPr="00E3116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85E0B" w14:textId="77777777" w:rsidR="005257DE" w:rsidRPr="00E31167" w:rsidRDefault="005257DE" w:rsidP="00903F7D">
                  <w:pPr>
                    <w:pStyle w:val="rowtabella0"/>
                    <w:jc w:val="center"/>
                    <w:rPr>
                      <w:color w:val="002060"/>
                    </w:rPr>
                  </w:pPr>
                  <w:r w:rsidRPr="00E31167">
                    <w:rPr>
                      <w:color w:val="002060"/>
                    </w:rPr>
                    <w:t> </w:t>
                  </w:r>
                </w:p>
              </w:tc>
            </w:tr>
            <w:tr w:rsidR="005257DE" w:rsidRPr="00E31167" w14:paraId="0705EC48"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3013EA07" w14:textId="77777777" w:rsidR="005257DE" w:rsidRPr="00E31167" w:rsidRDefault="005257DE" w:rsidP="00903F7D">
                  <w:pPr>
                    <w:pStyle w:val="rowtabella0"/>
                    <w:rPr>
                      <w:color w:val="002060"/>
                    </w:rPr>
                  </w:pPr>
                  <w:r w:rsidRPr="00E31167">
                    <w:rPr>
                      <w:color w:val="002060"/>
                    </w:rPr>
                    <w:t>(1) - disputata il 30/10/2024</w:t>
                  </w:r>
                </w:p>
              </w:tc>
            </w:tr>
            <w:tr w:rsidR="005257DE" w:rsidRPr="00E31167" w14:paraId="6773DE22"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0946428D" w14:textId="77777777" w:rsidR="005257DE" w:rsidRPr="00E31167" w:rsidRDefault="005257DE" w:rsidP="00903F7D">
                  <w:pPr>
                    <w:pStyle w:val="rowtabella0"/>
                    <w:rPr>
                      <w:color w:val="002060"/>
                    </w:rPr>
                  </w:pPr>
                  <w:r w:rsidRPr="00E31167">
                    <w:rPr>
                      <w:color w:val="002060"/>
                    </w:rPr>
                    <w:t>(2) - disputata il 29/10/2024</w:t>
                  </w:r>
                </w:p>
              </w:tc>
            </w:tr>
          </w:tbl>
          <w:p w14:paraId="631DA00E" w14:textId="77777777" w:rsidR="005257DE" w:rsidRPr="00E31167" w:rsidRDefault="005257DE" w:rsidP="00903F7D">
            <w:pPr>
              <w:rPr>
                <w:color w:val="002060"/>
              </w:rPr>
            </w:pPr>
          </w:p>
        </w:tc>
      </w:tr>
    </w:tbl>
    <w:p w14:paraId="3DDDA6DE" w14:textId="77777777" w:rsidR="005257DE" w:rsidRPr="00E31167" w:rsidRDefault="005257DE" w:rsidP="005257DE">
      <w:pPr>
        <w:pStyle w:val="breakline"/>
        <w:rPr>
          <w:rFonts w:eastAsiaTheme="minorEastAsia"/>
          <w:color w:val="002060"/>
        </w:rPr>
      </w:pPr>
    </w:p>
    <w:p w14:paraId="7B5761D9" w14:textId="77777777" w:rsidR="005257DE" w:rsidRPr="00E31167" w:rsidRDefault="005257DE" w:rsidP="005257DE">
      <w:pPr>
        <w:pStyle w:val="breakline"/>
        <w:rPr>
          <w:color w:val="002060"/>
        </w:rPr>
      </w:pPr>
    </w:p>
    <w:p w14:paraId="6251B273" w14:textId="77777777" w:rsidR="005257DE" w:rsidRPr="00E31167" w:rsidRDefault="005257DE" w:rsidP="005257DE">
      <w:pPr>
        <w:pStyle w:val="titoloprinc0"/>
        <w:rPr>
          <w:color w:val="002060"/>
        </w:rPr>
      </w:pPr>
      <w:r w:rsidRPr="00E31167">
        <w:rPr>
          <w:color w:val="002060"/>
        </w:rPr>
        <w:t>GIUDICE SPORTIVO</w:t>
      </w:r>
    </w:p>
    <w:p w14:paraId="7337BFEA" w14:textId="77777777" w:rsidR="005257DE" w:rsidRPr="00E31167" w:rsidRDefault="005257DE" w:rsidP="005257DE">
      <w:pPr>
        <w:pStyle w:val="diffida"/>
        <w:rPr>
          <w:color w:val="002060"/>
        </w:rPr>
      </w:pPr>
      <w:r w:rsidRPr="00E31167">
        <w:rPr>
          <w:color w:val="002060"/>
        </w:rPr>
        <w:t>Il Giudice Sportivo Avv. Agnese Lazzaretti, con l'assistenza del segretario Angelo Castellana, nella seduta del 31/10/2024, ha adottato le decisioni che di seguito integralmente si riportano:</w:t>
      </w:r>
    </w:p>
    <w:p w14:paraId="3CCA618E" w14:textId="77777777" w:rsidR="005257DE" w:rsidRPr="00E31167" w:rsidRDefault="005257DE" w:rsidP="005257DE">
      <w:pPr>
        <w:pStyle w:val="titolo10"/>
        <w:rPr>
          <w:color w:val="002060"/>
        </w:rPr>
      </w:pPr>
      <w:r w:rsidRPr="00E31167">
        <w:rPr>
          <w:color w:val="002060"/>
        </w:rPr>
        <w:t xml:space="preserve">GARE DEL 28/10/2024 </w:t>
      </w:r>
    </w:p>
    <w:p w14:paraId="3B0D4DA4" w14:textId="77777777" w:rsidR="005257DE" w:rsidRPr="00E31167" w:rsidRDefault="005257DE" w:rsidP="005257DE">
      <w:pPr>
        <w:pStyle w:val="titolo7a"/>
        <w:rPr>
          <w:color w:val="002060"/>
        </w:rPr>
      </w:pPr>
      <w:r w:rsidRPr="00E31167">
        <w:rPr>
          <w:color w:val="002060"/>
        </w:rPr>
        <w:t xml:space="preserve">PROVVEDIMENTI DISCIPLINARI </w:t>
      </w:r>
    </w:p>
    <w:p w14:paraId="08686A3E" w14:textId="77777777" w:rsidR="005257DE" w:rsidRPr="00E31167" w:rsidRDefault="005257DE" w:rsidP="005257DE">
      <w:pPr>
        <w:pStyle w:val="titolo7b0"/>
        <w:rPr>
          <w:color w:val="002060"/>
        </w:rPr>
      </w:pPr>
      <w:r w:rsidRPr="00E31167">
        <w:rPr>
          <w:color w:val="002060"/>
        </w:rPr>
        <w:t xml:space="preserve">In base alle risultanze degli atti ufficiali sono state deliberate le seguenti sanzioni disciplinari. </w:t>
      </w:r>
    </w:p>
    <w:p w14:paraId="28C081F3" w14:textId="77777777" w:rsidR="005257DE" w:rsidRPr="00E31167" w:rsidRDefault="005257DE" w:rsidP="005257DE">
      <w:pPr>
        <w:pStyle w:val="titolo30"/>
        <w:rPr>
          <w:color w:val="002060"/>
        </w:rPr>
      </w:pPr>
      <w:r w:rsidRPr="00E31167">
        <w:rPr>
          <w:color w:val="002060"/>
        </w:rPr>
        <w:t xml:space="preserve">ALLENATORI </w:t>
      </w:r>
    </w:p>
    <w:p w14:paraId="7C460E4E" w14:textId="77777777" w:rsidR="005257DE" w:rsidRPr="00E31167" w:rsidRDefault="005257DE" w:rsidP="005257DE">
      <w:pPr>
        <w:pStyle w:val="titolo20"/>
        <w:rPr>
          <w:color w:val="002060"/>
        </w:rPr>
      </w:pPr>
      <w:r w:rsidRPr="00E311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3F7314C7" w14:textId="77777777" w:rsidTr="00903F7D">
        <w:tc>
          <w:tcPr>
            <w:tcW w:w="2200" w:type="dxa"/>
            <w:tcMar>
              <w:top w:w="20" w:type="dxa"/>
              <w:left w:w="20" w:type="dxa"/>
              <w:bottom w:w="20" w:type="dxa"/>
              <w:right w:w="20" w:type="dxa"/>
            </w:tcMar>
            <w:vAlign w:val="center"/>
            <w:hideMark/>
          </w:tcPr>
          <w:p w14:paraId="269FCE08" w14:textId="77777777" w:rsidR="005257DE" w:rsidRPr="00E31167" w:rsidRDefault="005257DE" w:rsidP="00903F7D">
            <w:pPr>
              <w:pStyle w:val="movimento"/>
              <w:rPr>
                <w:color w:val="002060"/>
              </w:rPr>
            </w:pPr>
            <w:r w:rsidRPr="00E31167">
              <w:rPr>
                <w:color w:val="002060"/>
              </w:rPr>
              <w:t>CAMPOFIORITI LEONARDO</w:t>
            </w:r>
          </w:p>
        </w:tc>
        <w:tc>
          <w:tcPr>
            <w:tcW w:w="2200" w:type="dxa"/>
            <w:tcMar>
              <w:top w:w="20" w:type="dxa"/>
              <w:left w:w="20" w:type="dxa"/>
              <w:bottom w:w="20" w:type="dxa"/>
              <w:right w:w="20" w:type="dxa"/>
            </w:tcMar>
            <w:vAlign w:val="center"/>
            <w:hideMark/>
          </w:tcPr>
          <w:p w14:paraId="5BAFE0F2" w14:textId="77777777" w:rsidR="005257DE" w:rsidRPr="00E31167" w:rsidRDefault="005257DE" w:rsidP="00903F7D">
            <w:pPr>
              <w:pStyle w:val="movimento2"/>
              <w:rPr>
                <w:color w:val="002060"/>
              </w:rPr>
            </w:pPr>
            <w:r w:rsidRPr="00E31167">
              <w:rPr>
                <w:color w:val="002060"/>
              </w:rPr>
              <w:t xml:space="preserve">(FUTSAL MONTURANO) </w:t>
            </w:r>
          </w:p>
        </w:tc>
        <w:tc>
          <w:tcPr>
            <w:tcW w:w="800" w:type="dxa"/>
            <w:tcMar>
              <w:top w:w="20" w:type="dxa"/>
              <w:left w:w="20" w:type="dxa"/>
              <w:bottom w:w="20" w:type="dxa"/>
              <w:right w:w="20" w:type="dxa"/>
            </w:tcMar>
            <w:vAlign w:val="center"/>
            <w:hideMark/>
          </w:tcPr>
          <w:p w14:paraId="05558E2B"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3E3BAA77"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12075C78" w14:textId="77777777" w:rsidR="005257DE" w:rsidRPr="00E31167" w:rsidRDefault="005257DE" w:rsidP="00903F7D">
            <w:pPr>
              <w:pStyle w:val="movimento2"/>
              <w:rPr>
                <w:color w:val="002060"/>
              </w:rPr>
            </w:pPr>
            <w:r w:rsidRPr="00E31167">
              <w:rPr>
                <w:color w:val="002060"/>
              </w:rPr>
              <w:t> </w:t>
            </w:r>
          </w:p>
        </w:tc>
      </w:tr>
    </w:tbl>
    <w:p w14:paraId="3CF0DE13" w14:textId="77777777" w:rsidR="005257DE" w:rsidRPr="00E31167" w:rsidRDefault="005257DE" w:rsidP="005257DE">
      <w:pPr>
        <w:pStyle w:val="titolo30"/>
        <w:rPr>
          <w:rFonts w:eastAsiaTheme="minorEastAsia"/>
          <w:color w:val="002060"/>
        </w:rPr>
      </w:pPr>
      <w:r w:rsidRPr="00E31167">
        <w:rPr>
          <w:color w:val="002060"/>
        </w:rPr>
        <w:t xml:space="preserve">CALCIATORI ESPULSI </w:t>
      </w:r>
    </w:p>
    <w:p w14:paraId="7F845930" w14:textId="77777777" w:rsidR="005257DE" w:rsidRPr="00E31167" w:rsidRDefault="005257DE" w:rsidP="005257DE">
      <w:pPr>
        <w:pStyle w:val="titolo20"/>
        <w:rPr>
          <w:color w:val="002060"/>
        </w:rPr>
      </w:pPr>
      <w:r w:rsidRPr="00E311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0D0C93BB" w14:textId="77777777" w:rsidTr="00903F7D">
        <w:tc>
          <w:tcPr>
            <w:tcW w:w="2200" w:type="dxa"/>
            <w:tcMar>
              <w:top w:w="20" w:type="dxa"/>
              <w:left w:w="20" w:type="dxa"/>
              <w:bottom w:w="20" w:type="dxa"/>
              <w:right w:w="20" w:type="dxa"/>
            </w:tcMar>
            <w:vAlign w:val="center"/>
            <w:hideMark/>
          </w:tcPr>
          <w:p w14:paraId="135E81EC" w14:textId="77777777" w:rsidR="005257DE" w:rsidRPr="00E31167" w:rsidRDefault="005257DE" w:rsidP="00903F7D">
            <w:pPr>
              <w:pStyle w:val="movimento"/>
              <w:rPr>
                <w:color w:val="002060"/>
              </w:rPr>
            </w:pPr>
            <w:r w:rsidRPr="00E31167">
              <w:rPr>
                <w:color w:val="002060"/>
              </w:rPr>
              <w:t>ANGELINI LUCA</w:t>
            </w:r>
          </w:p>
        </w:tc>
        <w:tc>
          <w:tcPr>
            <w:tcW w:w="2200" w:type="dxa"/>
            <w:tcMar>
              <w:top w:w="20" w:type="dxa"/>
              <w:left w:w="20" w:type="dxa"/>
              <w:bottom w:w="20" w:type="dxa"/>
              <w:right w:w="20" w:type="dxa"/>
            </w:tcMar>
            <w:vAlign w:val="center"/>
            <w:hideMark/>
          </w:tcPr>
          <w:p w14:paraId="2BAAFB66" w14:textId="77777777" w:rsidR="005257DE" w:rsidRPr="00E31167" w:rsidRDefault="005257DE" w:rsidP="00903F7D">
            <w:pPr>
              <w:pStyle w:val="movimento2"/>
              <w:rPr>
                <w:color w:val="002060"/>
              </w:rPr>
            </w:pPr>
            <w:r w:rsidRPr="00E31167">
              <w:rPr>
                <w:color w:val="002060"/>
              </w:rPr>
              <w:t xml:space="preserve">(SAMBENEDETTESE C5 SSDARL) </w:t>
            </w:r>
          </w:p>
        </w:tc>
        <w:tc>
          <w:tcPr>
            <w:tcW w:w="800" w:type="dxa"/>
            <w:tcMar>
              <w:top w:w="20" w:type="dxa"/>
              <w:left w:w="20" w:type="dxa"/>
              <w:bottom w:w="20" w:type="dxa"/>
              <w:right w:w="20" w:type="dxa"/>
            </w:tcMar>
            <w:vAlign w:val="center"/>
            <w:hideMark/>
          </w:tcPr>
          <w:p w14:paraId="597B4887"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699A4007"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5D973657" w14:textId="77777777" w:rsidR="005257DE" w:rsidRPr="00E31167" w:rsidRDefault="005257DE" w:rsidP="00903F7D">
            <w:pPr>
              <w:pStyle w:val="movimento2"/>
              <w:rPr>
                <w:color w:val="002060"/>
              </w:rPr>
            </w:pPr>
            <w:r w:rsidRPr="00E31167">
              <w:rPr>
                <w:color w:val="002060"/>
              </w:rPr>
              <w:t> </w:t>
            </w:r>
          </w:p>
        </w:tc>
      </w:tr>
    </w:tbl>
    <w:p w14:paraId="368C2488" w14:textId="77777777" w:rsidR="005257DE" w:rsidRPr="00E31167" w:rsidRDefault="005257DE" w:rsidP="005257DE">
      <w:pPr>
        <w:pStyle w:val="titolo20"/>
        <w:rPr>
          <w:rFonts w:eastAsiaTheme="minorEastAsia"/>
          <w:color w:val="002060"/>
        </w:rPr>
      </w:pPr>
      <w:r w:rsidRPr="00E311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4DD9CAFE" w14:textId="77777777" w:rsidTr="00903F7D">
        <w:tc>
          <w:tcPr>
            <w:tcW w:w="2200" w:type="dxa"/>
            <w:tcMar>
              <w:top w:w="20" w:type="dxa"/>
              <w:left w:w="20" w:type="dxa"/>
              <w:bottom w:w="20" w:type="dxa"/>
              <w:right w:w="20" w:type="dxa"/>
            </w:tcMar>
            <w:vAlign w:val="center"/>
            <w:hideMark/>
          </w:tcPr>
          <w:p w14:paraId="396246B4" w14:textId="77777777" w:rsidR="005257DE" w:rsidRPr="00E31167" w:rsidRDefault="005257DE" w:rsidP="00903F7D">
            <w:pPr>
              <w:pStyle w:val="movimento"/>
              <w:rPr>
                <w:color w:val="002060"/>
              </w:rPr>
            </w:pPr>
            <w:r w:rsidRPr="00E31167">
              <w:rPr>
                <w:color w:val="002060"/>
              </w:rPr>
              <w:t>PICCININI MARTIN</w:t>
            </w:r>
          </w:p>
        </w:tc>
        <w:tc>
          <w:tcPr>
            <w:tcW w:w="2200" w:type="dxa"/>
            <w:tcMar>
              <w:top w:w="20" w:type="dxa"/>
              <w:left w:w="20" w:type="dxa"/>
              <w:bottom w:w="20" w:type="dxa"/>
              <w:right w:w="20" w:type="dxa"/>
            </w:tcMar>
            <w:vAlign w:val="center"/>
            <w:hideMark/>
          </w:tcPr>
          <w:p w14:paraId="0A3F444E" w14:textId="77777777" w:rsidR="005257DE" w:rsidRPr="00E31167" w:rsidRDefault="005257DE" w:rsidP="00903F7D">
            <w:pPr>
              <w:pStyle w:val="movimento2"/>
              <w:rPr>
                <w:color w:val="002060"/>
              </w:rPr>
            </w:pPr>
            <w:r w:rsidRPr="00E31167">
              <w:rPr>
                <w:color w:val="002060"/>
              </w:rPr>
              <w:t xml:space="preserve">(SAMBENEDETTESE C5 SSDARL) </w:t>
            </w:r>
          </w:p>
        </w:tc>
        <w:tc>
          <w:tcPr>
            <w:tcW w:w="800" w:type="dxa"/>
            <w:tcMar>
              <w:top w:w="20" w:type="dxa"/>
              <w:left w:w="20" w:type="dxa"/>
              <w:bottom w:w="20" w:type="dxa"/>
              <w:right w:w="20" w:type="dxa"/>
            </w:tcMar>
            <w:vAlign w:val="center"/>
            <w:hideMark/>
          </w:tcPr>
          <w:p w14:paraId="382C20CE"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FF348B8"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3397212" w14:textId="77777777" w:rsidR="005257DE" w:rsidRPr="00E31167" w:rsidRDefault="005257DE" w:rsidP="00903F7D">
            <w:pPr>
              <w:pStyle w:val="movimento2"/>
              <w:rPr>
                <w:color w:val="002060"/>
              </w:rPr>
            </w:pPr>
            <w:r w:rsidRPr="00E31167">
              <w:rPr>
                <w:color w:val="002060"/>
              </w:rPr>
              <w:t> </w:t>
            </w:r>
          </w:p>
        </w:tc>
      </w:tr>
    </w:tbl>
    <w:p w14:paraId="374D63CB" w14:textId="77777777" w:rsidR="005257DE" w:rsidRPr="00E31167" w:rsidRDefault="005257DE" w:rsidP="005257DE">
      <w:pPr>
        <w:pStyle w:val="titolo30"/>
        <w:rPr>
          <w:rFonts w:eastAsiaTheme="minorEastAsia"/>
          <w:color w:val="002060"/>
        </w:rPr>
      </w:pPr>
      <w:r w:rsidRPr="00E31167">
        <w:rPr>
          <w:color w:val="002060"/>
        </w:rPr>
        <w:t xml:space="preserve">CALCIATORI NON ESPULSI </w:t>
      </w:r>
    </w:p>
    <w:p w14:paraId="2EFA3458" w14:textId="77777777" w:rsidR="005257DE" w:rsidRPr="00E31167" w:rsidRDefault="005257DE" w:rsidP="005257DE">
      <w:pPr>
        <w:pStyle w:val="titolo20"/>
        <w:rPr>
          <w:color w:val="002060"/>
        </w:rPr>
      </w:pPr>
      <w:r w:rsidRPr="00E3116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328041E8" w14:textId="77777777" w:rsidTr="00903F7D">
        <w:tc>
          <w:tcPr>
            <w:tcW w:w="2200" w:type="dxa"/>
            <w:tcMar>
              <w:top w:w="20" w:type="dxa"/>
              <w:left w:w="20" w:type="dxa"/>
              <w:bottom w:w="20" w:type="dxa"/>
              <w:right w:w="20" w:type="dxa"/>
            </w:tcMar>
            <w:vAlign w:val="center"/>
            <w:hideMark/>
          </w:tcPr>
          <w:p w14:paraId="4FB6E664" w14:textId="77777777" w:rsidR="005257DE" w:rsidRPr="00E31167" w:rsidRDefault="005257DE" w:rsidP="00903F7D">
            <w:pPr>
              <w:pStyle w:val="movimento"/>
              <w:rPr>
                <w:color w:val="002060"/>
              </w:rPr>
            </w:pPr>
            <w:r w:rsidRPr="00E31167">
              <w:rPr>
                <w:color w:val="002060"/>
              </w:rPr>
              <w:t>MASSUCCI MIRKO</w:t>
            </w:r>
          </w:p>
        </w:tc>
        <w:tc>
          <w:tcPr>
            <w:tcW w:w="2200" w:type="dxa"/>
            <w:tcMar>
              <w:top w:w="20" w:type="dxa"/>
              <w:left w:w="20" w:type="dxa"/>
              <w:bottom w:w="20" w:type="dxa"/>
              <w:right w:w="20" w:type="dxa"/>
            </w:tcMar>
            <w:vAlign w:val="center"/>
            <w:hideMark/>
          </w:tcPr>
          <w:p w14:paraId="36B15CAD" w14:textId="77777777" w:rsidR="005257DE" w:rsidRPr="00E31167" w:rsidRDefault="005257DE" w:rsidP="00903F7D">
            <w:pPr>
              <w:pStyle w:val="movimento2"/>
              <w:rPr>
                <w:color w:val="002060"/>
              </w:rPr>
            </w:pPr>
            <w:r w:rsidRPr="00E31167">
              <w:rPr>
                <w:color w:val="002060"/>
              </w:rPr>
              <w:t xml:space="preserve">(TRE TORRI A.S.D.) </w:t>
            </w:r>
          </w:p>
        </w:tc>
        <w:tc>
          <w:tcPr>
            <w:tcW w:w="800" w:type="dxa"/>
            <w:tcMar>
              <w:top w:w="20" w:type="dxa"/>
              <w:left w:w="20" w:type="dxa"/>
              <w:bottom w:w="20" w:type="dxa"/>
              <w:right w:w="20" w:type="dxa"/>
            </w:tcMar>
            <w:vAlign w:val="center"/>
            <w:hideMark/>
          </w:tcPr>
          <w:p w14:paraId="4D3D243A"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3DA39492"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4787742A" w14:textId="77777777" w:rsidR="005257DE" w:rsidRPr="00E31167" w:rsidRDefault="005257DE" w:rsidP="00903F7D">
            <w:pPr>
              <w:pStyle w:val="movimento2"/>
              <w:rPr>
                <w:color w:val="002060"/>
              </w:rPr>
            </w:pPr>
            <w:r w:rsidRPr="00E31167">
              <w:rPr>
                <w:color w:val="002060"/>
              </w:rPr>
              <w:t> </w:t>
            </w:r>
          </w:p>
        </w:tc>
      </w:tr>
    </w:tbl>
    <w:p w14:paraId="7D6D222A" w14:textId="77777777" w:rsidR="005257DE" w:rsidRPr="00E31167" w:rsidRDefault="005257DE" w:rsidP="005257DE">
      <w:pPr>
        <w:pStyle w:val="titolo20"/>
        <w:rPr>
          <w:rFonts w:eastAsiaTheme="minorEastAsia"/>
          <w:color w:val="002060"/>
        </w:rPr>
      </w:pPr>
      <w:r w:rsidRPr="00E311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0344E236" w14:textId="77777777" w:rsidTr="00903F7D">
        <w:tc>
          <w:tcPr>
            <w:tcW w:w="2200" w:type="dxa"/>
            <w:tcMar>
              <w:top w:w="20" w:type="dxa"/>
              <w:left w:w="20" w:type="dxa"/>
              <w:bottom w:w="20" w:type="dxa"/>
              <w:right w:w="20" w:type="dxa"/>
            </w:tcMar>
            <w:vAlign w:val="center"/>
            <w:hideMark/>
          </w:tcPr>
          <w:p w14:paraId="5EC4B0FF" w14:textId="77777777" w:rsidR="005257DE" w:rsidRPr="00E31167" w:rsidRDefault="005257DE" w:rsidP="00903F7D">
            <w:pPr>
              <w:pStyle w:val="movimento"/>
              <w:rPr>
                <w:color w:val="002060"/>
              </w:rPr>
            </w:pPr>
            <w:r w:rsidRPr="00E31167">
              <w:rPr>
                <w:color w:val="002060"/>
              </w:rPr>
              <w:t>NAZAROLF CARLOS AUGUSTIN</w:t>
            </w:r>
          </w:p>
        </w:tc>
        <w:tc>
          <w:tcPr>
            <w:tcW w:w="2200" w:type="dxa"/>
            <w:tcMar>
              <w:top w:w="20" w:type="dxa"/>
              <w:left w:w="20" w:type="dxa"/>
              <w:bottom w:w="20" w:type="dxa"/>
              <w:right w:w="20" w:type="dxa"/>
            </w:tcMar>
            <w:vAlign w:val="center"/>
            <w:hideMark/>
          </w:tcPr>
          <w:p w14:paraId="3AC71DB3" w14:textId="77777777" w:rsidR="005257DE" w:rsidRPr="00E31167" w:rsidRDefault="005257DE" w:rsidP="00903F7D">
            <w:pPr>
              <w:pStyle w:val="movimento2"/>
              <w:rPr>
                <w:color w:val="002060"/>
              </w:rPr>
            </w:pPr>
            <w:r w:rsidRPr="00E31167">
              <w:rPr>
                <w:color w:val="002060"/>
              </w:rPr>
              <w:t xml:space="preserve">(BAYER CAPPUCCINI) </w:t>
            </w:r>
          </w:p>
        </w:tc>
        <w:tc>
          <w:tcPr>
            <w:tcW w:w="800" w:type="dxa"/>
            <w:tcMar>
              <w:top w:w="20" w:type="dxa"/>
              <w:left w:w="20" w:type="dxa"/>
              <w:bottom w:w="20" w:type="dxa"/>
              <w:right w:w="20" w:type="dxa"/>
            </w:tcMar>
            <w:vAlign w:val="center"/>
            <w:hideMark/>
          </w:tcPr>
          <w:p w14:paraId="03CB278F"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23B95006" w14:textId="77777777" w:rsidR="005257DE" w:rsidRPr="00E31167" w:rsidRDefault="005257DE" w:rsidP="00903F7D">
            <w:pPr>
              <w:pStyle w:val="movimento"/>
              <w:rPr>
                <w:color w:val="002060"/>
              </w:rPr>
            </w:pPr>
            <w:r w:rsidRPr="00E31167">
              <w:rPr>
                <w:color w:val="002060"/>
              </w:rPr>
              <w:t>LUCIANI PAOLO</w:t>
            </w:r>
          </w:p>
        </w:tc>
        <w:tc>
          <w:tcPr>
            <w:tcW w:w="2200" w:type="dxa"/>
            <w:tcMar>
              <w:top w:w="20" w:type="dxa"/>
              <w:left w:w="20" w:type="dxa"/>
              <w:bottom w:w="20" w:type="dxa"/>
              <w:right w:w="20" w:type="dxa"/>
            </w:tcMar>
            <w:vAlign w:val="center"/>
            <w:hideMark/>
          </w:tcPr>
          <w:p w14:paraId="173FBD11" w14:textId="77777777" w:rsidR="005257DE" w:rsidRPr="00E31167" w:rsidRDefault="005257DE" w:rsidP="00903F7D">
            <w:pPr>
              <w:pStyle w:val="movimento2"/>
              <w:rPr>
                <w:color w:val="002060"/>
              </w:rPr>
            </w:pPr>
            <w:r w:rsidRPr="00E31167">
              <w:rPr>
                <w:color w:val="002060"/>
              </w:rPr>
              <w:t xml:space="preserve">(FUTSAL MONTURANO) </w:t>
            </w:r>
          </w:p>
        </w:tc>
      </w:tr>
      <w:tr w:rsidR="005257DE" w:rsidRPr="00E31167" w14:paraId="4644C4AB" w14:textId="77777777" w:rsidTr="00903F7D">
        <w:tc>
          <w:tcPr>
            <w:tcW w:w="2200" w:type="dxa"/>
            <w:tcMar>
              <w:top w:w="20" w:type="dxa"/>
              <w:left w:w="20" w:type="dxa"/>
              <w:bottom w:w="20" w:type="dxa"/>
              <w:right w:w="20" w:type="dxa"/>
            </w:tcMar>
            <w:vAlign w:val="center"/>
            <w:hideMark/>
          </w:tcPr>
          <w:p w14:paraId="04A6EB77" w14:textId="77777777" w:rsidR="005257DE" w:rsidRPr="00E31167" w:rsidRDefault="005257DE" w:rsidP="00903F7D">
            <w:pPr>
              <w:pStyle w:val="movimento"/>
              <w:rPr>
                <w:color w:val="002060"/>
              </w:rPr>
            </w:pPr>
            <w:r w:rsidRPr="00E31167">
              <w:rPr>
                <w:color w:val="002060"/>
              </w:rPr>
              <w:t>RICCI ALEX</w:t>
            </w:r>
          </w:p>
        </w:tc>
        <w:tc>
          <w:tcPr>
            <w:tcW w:w="2200" w:type="dxa"/>
            <w:tcMar>
              <w:top w:w="20" w:type="dxa"/>
              <w:left w:w="20" w:type="dxa"/>
              <w:bottom w:w="20" w:type="dxa"/>
              <w:right w:w="20" w:type="dxa"/>
            </w:tcMar>
            <w:vAlign w:val="center"/>
            <w:hideMark/>
          </w:tcPr>
          <w:p w14:paraId="12A3F067" w14:textId="77777777" w:rsidR="005257DE" w:rsidRPr="00E31167" w:rsidRDefault="005257DE" w:rsidP="00903F7D">
            <w:pPr>
              <w:pStyle w:val="movimento2"/>
              <w:rPr>
                <w:color w:val="002060"/>
              </w:rPr>
            </w:pPr>
            <w:r w:rsidRPr="00E31167">
              <w:rPr>
                <w:color w:val="002060"/>
              </w:rPr>
              <w:t xml:space="preserve">(FUTSAL MONTURANO) </w:t>
            </w:r>
          </w:p>
        </w:tc>
        <w:tc>
          <w:tcPr>
            <w:tcW w:w="800" w:type="dxa"/>
            <w:tcMar>
              <w:top w:w="20" w:type="dxa"/>
              <w:left w:w="20" w:type="dxa"/>
              <w:bottom w:w="20" w:type="dxa"/>
              <w:right w:w="20" w:type="dxa"/>
            </w:tcMar>
            <w:vAlign w:val="center"/>
            <w:hideMark/>
          </w:tcPr>
          <w:p w14:paraId="364A646B"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5EFB32A0" w14:textId="77777777" w:rsidR="005257DE" w:rsidRPr="00E31167" w:rsidRDefault="005257DE" w:rsidP="00903F7D">
            <w:pPr>
              <w:pStyle w:val="movimento"/>
              <w:rPr>
                <w:color w:val="002060"/>
              </w:rPr>
            </w:pPr>
            <w:r w:rsidRPr="00E31167">
              <w:rPr>
                <w:color w:val="002060"/>
              </w:rPr>
              <w:t>CECCHINI DANIELE</w:t>
            </w:r>
          </w:p>
        </w:tc>
        <w:tc>
          <w:tcPr>
            <w:tcW w:w="2200" w:type="dxa"/>
            <w:tcMar>
              <w:top w:w="20" w:type="dxa"/>
              <w:left w:w="20" w:type="dxa"/>
              <w:bottom w:w="20" w:type="dxa"/>
              <w:right w:w="20" w:type="dxa"/>
            </w:tcMar>
            <w:vAlign w:val="center"/>
            <w:hideMark/>
          </w:tcPr>
          <w:p w14:paraId="65D20CDF" w14:textId="77777777" w:rsidR="005257DE" w:rsidRPr="00E31167" w:rsidRDefault="005257DE" w:rsidP="00903F7D">
            <w:pPr>
              <w:pStyle w:val="movimento2"/>
              <w:rPr>
                <w:color w:val="002060"/>
              </w:rPr>
            </w:pPr>
            <w:r w:rsidRPr="00E31167">
              <w:rPr>
                <w:color w:val="002060"/>
              </w:rPr>
              <w:t xml:space="preserve">(LUCREZIA CALCIO A 5) </w:t>
            </w:r>
          </w:p>
        </w:tc>
      </w:tr>
      <w:tr w:rsidR="005257DE" w:rsidRPr="00E31167" w14:paraId="6538A75D" w14:textId="77777777" w:rsidTr="00903F7D">
        <w:tc>
          <w:tcPr>
            <w:tcW w:w="2200" w:type="dxa"/>
            <w:tcMar>
              <w:top w:w="20" w:type="dxa"/>
              <w:left w:w="20" w:type="dxa"/>
              <w:bottom w:w="20" w:type="dxa"/>
              <w:right w:w="20" w:type="dxa"/>
            </w:tcMar>
            <w:vAlign w:val="center"/>
            <w:hideMark/>
          </w:tcPr>
          <w:p w14:paraId="57399F0C" w14:textId="77777777" w:rsidR="005257DE" w:rsidRPr="00E31167" w:rsidRDefault="005257DE" w:rsidP="00903F7D">
            <w:pPr>
              <w:pStyle w:val="movimento"/>
              <w:rPr>
                <w:color w:val="002060"/>
              </w:rPr>
            </w:pPr>
            <w:r w:rsidRPr="00E31167">
              <w:rPr>
                <w:color w:val="002060"/>
              </w:rPr>
              <w:t>PELIZZARI LUCAS JOSE</w:t>
            </w:r>
          </w:p>
        </w:tc>
        <w:tc>
          <w:tcPr>
            <w:tcW w:w="2200" w:type="dxa"/>
            <w:tcMar>
              <w:top w:w="20" w:type="dxa"/>
              <w:left w:w="20" w:type="dxa"/>
              <w:bottom w:w="20" w:type="dxa"/>
              <w:right w:w="20" w:type="dxa"/>
            </w:tcMar>
            <w:vAlign w:val="center"/>
            <w:hideMark/>
          </w:tcPr>
          <w:p w14:paraId="589781C6" w14:textId="77777777" w:rsidR="005257DE" w:rsidRPr="00E31167" w:rsidRDefault="005257DE" w:rsidP="00903F7D">
            <w:pPr>
              <w:pStyle w:val="movimento2"/>
              <w:rPr>
                <w:color w:val="002060"/>
              </w:rPr>
            </w:pPr>
            <w:r w:rsidRPr="00E31167">
              <w:rPr>
                <w:color w:val="002060"/>
              </w:rPr>
              <w:t xml:space="preserve">(TRE TORRI A.S.D.) </w:t>
            </w:r>
          </w:p>
        </w:tc>
        <w:tc>
          <w:tcPr>
            <w:tcW w:w="800" w:type="dxa"/>
            <w:tcMar>
              <w:top w:w="20" w:type="dxa"/>
              <w:left w:w="20" w:type="dxa"/>
              <w:bottom w:w="20" w:type="dxa"/>
              <w:right w:w="20" w:type="dxa"/>
            </w:tcMar>
            <w:vAlign w:val="center"/>
            <w:hideMark/>
          </w:tcPr>
          <w:p w14:paraId="475A70C8"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73A5790D"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2E21E41B" w14:textId="77777777" w:rsidR="005257DE" w:rsidRPr="00E31167" w:rsidRDefault="005257DE" w:rsidP="00903F7D">
            <w:pPr>
              <w:pStyle w:val="movimento2"/>
              <w:rPr>
                <w:color w:val="002060"/>
              </w:rPr>
            </w:pPr>
            <w:r w:rsidRPr="00E31167">
              <w:rPr>
                <w:color w:val="002060"/>
              </w:rPr>
              <w:t> </w:t>
            </w:r>
          </w:p>
        </w:tc>
      </w:tr>
    </w:tbl>
    <w:p w14:paraId="49798688" w14:textId="77777777" w:rsidR="005257DE" w:rsidRPr="00E31167" w:rsidRDefault="005257DE" w:rsidP="005257DE">
      <w:pPr>
        <w:pStyle w:val="titolo10"/>
        <w:rPr>
          <w:rFonts w:eastAsiaTheme="minorEastAsia"/>
          <w:color w:val="002060"/>
        </w:rPr>
      </w:pPr>
      <w:r w:rsidRPr="00E31167">
        <w:rPr>
          <w:color w:val="002060"/>
        </w:rPr>
        <w:t xml:space="preserve">GARE DEL 29/10/2024 </w:t>
      </w:r>
    </w:p>
    <w:p w14:paraId="562AF0E3" w14:textId="77777777" w:rsidR="005257DE" w:rsidRPr="00E31167" w:rsidRDefault="005257DE" w:rsidP="005257DE">
      <w:pPr>
        <w:pStyle w:val="titolo7a"/>
        <w:rPr>
          <w:color w:val="002060"/>
        </w:rPr>
      </w:pPr>
      <w:r w:rsidRPr="00E31167">
        <w:rPr>
          <w:color w:val="002060"/>
        </w:rPr>
        <w:t xml:space="preserve">PROVVEDIMENTI DISCIPLINARI </w:t>
      </w:r>
    </w:p>
    <w:p w14:paraId="48681A5E" w14:textId="77777777" w:rsidR="005257DE" w:rsidRPr="00E31167" w:rsidRDefault="005257DE" w:rsidP="005257DE">
      <w:pPr>
        <w:pStyle w:val="titolo7b0"/>
        <w:rPr>
          <w:color w:val="002060"/>
        </w:rPr>
      </w:pPr>
      <w:r w:rsidRPr="00E31167">
        <w:rPr>
          <w:color w:val="002060"/>
        </w:rPr>
        <w:lastRenderedPageBreak/>
        <w:t xml:space="preserve">In base alle risultanze degli atti ufficiali sono state deliberate le seguenti sanzioni disciplinari. </w:t>
      </w:r>
    </w:p>
    <w:p w14:paraId="5CC8632F" w14:textId="77777777" w:rsidR="005257DE" w:rsidRPr="00E31167" w:rsidRDefault="005257DE" w:rsidP="005257DE">
      <w:pPr>
        <w:pStyle w:val="titolo30"/>
        <w:rPr>
          <w:color w:val="002060"/>
        </w:rPr>
      </w:pPr>
      <w:r w:rsidRPr="00E31167">
        <w:rPr>
          <w:color w:val="002060"/>
        </w:rPr>
        <w:t xml:space="preserve">CALCIATORI NON ESPULSI </w:t>
      </w:r>
    </w:p>
    <w:p w14:paraId="0E91F684" w14:textId="77777777" w:rsidR="005257DE" w:rsidRPr="00E31167" w:rsidRDefault="005257DE" w:rsidP="005257DE">
      <w:pPr>
        <w:pStyle w:val="titolo20"/>
        <w:rPr>
          <w:color w:val="002060"/>
        </w:rPr>
      </w:pPr>
      <w:r w:rsidRPr="00E3116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011818EF" w14:textId="77777777" w:rsidTr="00903F7D">
        <w:tc>
          <w:tcPr>
            <w:tcW w:w="2200" w:type="dxa"/>
            <w:tcMar>
              <w:top w:w="20" w:type="dxa"/>
              <w:left w:w="20" w:type="dxa"/>
              <w:bottom w:w="20" w:type="dxa"/>
              <w:right w:w="20" w:type="dxa"/>
            </w:tcMar>
            <w:vAlign w:val="center"/>
            <w:hideMark/>
          </w:tcPr>
          <w:p w14:paraId="10AAE3C6" w14:textId="77777777" w:rsidR="005257DE" w:rsidRPr="00E31167" w:rsidRDefault="005257DE" w:rsidP="00903F7D">
            <w:pPr>
              <w:pStyle w:val="movimento"/>
              <w:rPr>
                <w:color w:val="002060"/>
              </w:rPr>
            </w:pPr>
            <w:r w:rsidRPr="00E31167">
              <w:rPr>
                <w:color w:val="002060"/>
              </w:rPr>
              <w:t>TARLI PAOLO</w:t>
            </w:r>
          </w:p>
        </w:tc>
        <w:tc>
          <w:tcPr>
            <w:tcW w:w="2200" w:type="dxa"/>
            <w:tcMar>
              <w:top w:w="20" w:type="dxa"/>
              <w:left w:w="20" w:type="dxa"/>
              <w:bottom w:w="20" w:type="dxa"/>
              <w:right w:w="20" w:type="dxa"/>
            </w:tcMar>
            <w:vAlign w:val="center"/>
            <w:hideMark/>
          </w:tcPr>
          <w:p w14:paraId="06F0D0CA" w14:textId="77777777" w:rsidR="005257DE" w:rsidRPr="00E31167" w:rsidRDefault="005257DE" w:rsidP="00903F7D">
            <w:pPr>
              <w:pStyle w:val="movimento2"/>
              <w:rPr>
                <w:color w:val="002060"/>
              </w:rPr>
            </w:pPr>
            <w:r w:rsidRPr="00E31167">
              <w:rPr>
                <w:color w:val="002060"/>
              </w:rPr>
              <w:t xml:space="preserve">(FUTSAL VIRE GEOSISTEM ASD) </w:t>
            </w:r>
          </w:p>
        </w:tc>
        <w:tc>
          <w:tcPr>
            <w:tcW w:w="800" w:type="dxa"/>
            <w:tcMar>
              <w:top w:w="20" w:type="dxa"/>
              <w:left w:w="20" w:type="dxa"/>
              <w:bottom w:w="20" w:type="dxa"/>
              <w:right w:w="20" w:type="dxa"/>
            </w:tcMar>
            <w:vAlign w:val="center"/>
            <w:hideMark/>
          </w:tcPr>
          <w:p w14:paraId="5F868F27"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482EA6BB" w14:textId="77777777" w:rsidR="005257DE" w:rsidRPr="00E31167" w:rsidRDefault="005257DE" w:rsidP="00903F7D">
            <w:pPr>
              <w:pStyle w:val="movimento"/>
              <w:rPr>
                <w:color w:val="002060"/>
              </w:rPr>
            </w:pPr>
            <w:r w:rsidRPr="00E31167">
              <w:rPr>
                <w:color w:val="002060"/>
              </w:rPr>
              <w:t>DISARNO EMILIANO</w:t>
            </w:r>
          </w:p>
        </w:tc>
        <w:tc>
          <w:tcPr>
            <w:tcW w:w="2200" w:type="dxa"/>
            <w:tcMar>
              <w:top w:w="20" w:type="dxa"/>
              <w:left w:w="20" w:type="dxa"/>
              <w:bottom w:w="20" w:type="dxa"/>
              <w:right w:w="20" w:type="dxa"/>
            </w:tcMar>
            <w:vAlign w:val="center"/>
            <w:hideMark/>
          </w:tcPr>
          <w:p w14:paraId="40BF2C6D" w14:textId="77777777" w:rsidR="005257DE" w:rsidRPr="00E31167" w:rsidRDefault="005257DE" w:rsidP="00903F7D">
            <w:pPr>
              <w:pStyle w:val="movimento2"/>
              <w:rPr>
                <w:color w:val="002060"/>
              </w:rPr>
            </w:pPr>
            <w:r w:rsidRPr="00E31167">
              <w:rPr>
                <w:color w:val="002060"/>
              </w:rPr>
              <w:t xml:space="preserve">(U.S. FORTUNA FANO) </w:t>
            </w:r>
          </w:p>
        </w:tc>
      </w:tr>
      <w:tr w:rsidR="005257DE" w:rsidRPr="00E31167" w14:paraId="6C0A2C1A" w14:textId="77777777" w:rsidTr="00903F7D">
        <w:tc>
          <w:tcPr>
            <w:tcW w:w="2200" w:type="dxa"/>
            <w:tcMar>
              <w:top w:w="20" w:type="dxa"/>
              <w:left w:w="20" w:type="dxa"/>
              <w:bottom w:w="20" w:type="dxa"/>
              <w:right w:w="20" w:type="dxa"/>
            </w:tcMar>
            <w:vAlign w:val="center"/>
            <w:hideMark/>
          </w:tcPr>
          <w:p w14:paraId="1481394E" w14:textId="77777777" w:rsidR="005257DE" w:rsidRPr="00E31167" w:rsidRDefault="005257DE" w:rsidP="00903F7D">
            <w:pPr>
              <w:pStyle w:val="movimento"/>
              <w:rPr>
                <w:color w:val="002060"/>
              </w:rPr>
            </w:pPr>
            <w:r w:rsidRPr="00E31167">
              <w:rPr>
                <w:color w:val="002060"/>
              </w:rPr>
              <w:t>MATTIOLI CRISTIAN</w:t>
            </w:r>
          </w:p>
        </w:tc>
        <w:tc>
          <w:tcPr>
            <w:tcW w:w="2200" w:type="dxa"/>
            <w:tcMar>
              <w:top w:w="20" w:type="dxa"/>
              <w:left w:w="20" w:type="dxa"/>
              <w:bottom w:w="20" w:type="dxa"/>
              <w:right w:w="20" w:type="dxa"/>
            </w:tcMar>
            <w:vAlign w:val="center"/>
            <w:hideMark/>
          </w:tcPr>
          <w:p w14:paraId="3C802CD2" w14:textId="77777777" w:rsidR="005257DE" w:rsidRPr="00E31167" w:rsidRDefault="005257DE" w:rsidP="00903F7D">
            <w:pPr>
              <w:pStyle w:val="movimento2"/>
              <w:rPr>
                <w:color w:val="002060"/>
              </w:rPr>
            </w:pPr>
            <w:r w:rsidRPr="00E31167">
              <w:rPr>
                <w:color w:val="002060"/>
              </w:rPr>
              <w:t xml:space="preserve">(U.S. FORTUNA FANO) </w:t>
            </w:r>
          </w:p>
        </w:tc>
        <w:tc>
          <w:tcPr>
            <w:tcW w:w="800" w:type="dxa"/>
            <w:tcMar>
              <w:top w:w="20" w:type="dxa"/>
              <w:left w:w="20" w:type="dxa"/>
              <w:bottom w:w="20" w:type="dxa"/>
              <w:right w:w="20" w:type="dxa"/>
            </w:tcMar>
            <w:vAlign w:val="center"/>
            <w:hideMark/>
          </w:tcPr>
          <w:p w14:paraId="1C443E35"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113452F"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5B51CBF4" w14:textId="77777777" w:rsidR="005257DE" w:rsidRPr="00E31167" w:rsidRDefault="005257DE" w:rsidP="00903F7D">
            <w:pPr>
              <w:pStyle w:val="movimento2"/>
              <w:rPr>
                <w:color w:val="002060"/>
              </w:rPr>
            </w:pPr>
            <w:r w:rsidRPr="00E31167">
              <w:rPr>
                <w:color w:val="002060"/>
              </w:rPr>
              <w:t> </w:t>
            </w:r>
          </w:p>
        </w:tc>
      </w:tr>
    </w:tbl>
    <w:p w14:paraId="5D4ACC4B" w14:textId="77777777" w:rsidR="005257DE" w:rsidRPr="00E31167" w:rsidRDefault="005257DE" w:rsidP="005257DE">
      <w:pPr>
        <w:pStyle w:val="titolo20"/>
        <w:rPr>
          <w:rFonts w:eastAsiaTheme="minorEastAsia"/>
          <w:color w:val="002060"/>
        </w:rPr>
      </w:pPr>
      <w:r w:rsidRPr="00E3116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2D6A8B40" w14:textId="77777777" w:rsidTr="00903F7D">
        <w:tc>
          <w:tcPr>
            <w:tcW w:w="2200" w:type="dxa"/>
            <w:tcMar>
              <w:top w:w="20" w:type="dxa"/>
              <w:left w:w="20" w:type="dxa"/>
              <w:bottom w:w="20" w:type="dxa"/>
              <w:right w:w="20" w:type="dxa"/>
            </w:tcMar>
            <w:vAlign w:val="center"/>
            <w:hideMark/>
          </w:tcPr>
          <w:p w14:paraId="198C33FD" w14:textId="77777777" w:rsidR="005257DE" w:rsidRPr="00E31167" w:rsidRDefault="005257DE" w:rsidP="00903F7D">
            <w:pPr>
              <w:pStyle w:val="movimento"/>
              <w:rPr>
                <w:color w:val="002060"/>
              </w:rPr>
            </w:pPr>
            <w:r w:rsidRPr="00E31167">
              <w:rPr>
                <w:color w:val="002060"/>
              </w:rPr>
              <w:t>FABBRONI MARCO</w:t>
            </w:r>
          </w:p>
        </w:tc>
        <w:tc>
          <w:tcPr>
            <w:tcW w:w="2200" w:type="dxa"/>
            <w:tcMar>
              <w:top w:w="20" w:type="dxa"/>
              <w:left w:w="20" w:type="dxa"/>
              <w:bottom w:w="20" w:type="dxa"/>
              <w:right w:w="20" w:type="dxa"/>
            </w:tcMar>
            <w:vAlign w:val="center"/>
            <w:hideMark/>
          </w:tcPr>
          <w:p w14:paraId="32B3231D" w14:textId="77777777" w:rsidR="005257DE" w:rsidRPr="00E31167" w:rsidRDefault="005257DE" w:rsidP="00903F7D">
            <w:pPr>
              <w:pStyle w:val="movimento2"/>
              <w:rPr>
                <w:color w:val="002060"/>
              </w:rPr>
            </w:pPr>
            <w:r w:rsidRPr="00E31167">
              <w:rPr>
                <w:color w:val="002060"/>
              </w:rPr>
              <w:t xml:space="preserve">(U.S. FORTUNA FANO) </w:t>
            </w:r>
          </w:p>
        </w:tc>
        <w:tc>
          <w:tcPr>
            <w:tcW w:w="800" w:type="dxa"/>
            <w:tcMar>
              <w:top w:w="20" w:type="dxa"/>
              <w:left w:w="20" w:type="dxa"/>
              <w:bottom w:w="20" w:type="dxa"/>
              <w:right w:w="20" w:type="dxa"/>
            </w:tcMar>
            <w:vAlign w:val="center"/>
            <w:hideMark/>
          </w:tcPr>
          <w:p w14:paraId="1D56DDD6"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28892D77"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31A1F617" w14:textId="77777777" w:rsidR="005257DE" w:rsidRPr="00E31167" w:rsidRDefault="005257DE" w:rsidP="00903F7D">
            <w:pPr>
              <w:pStyle w:val="movimento2"/>
              <w:rPr>
                <w:color w:val="002060"/>
              </w:rPr>
            </w:pPr>
            <w:r w:rsidRPr="00E31167">
              <w:rPr>
                <w:color w:val="002060"/>
              </w:rPr>
              <w:t> </w:t>
            </w:r>
          </w:p>
        </w:tc>
      </w:tr>
    </w:tbl>
    <w:p w14:paraId="6B6CE73F" w14:textId="77777777" w:rsidR="005257DE" w:rsidRPr="00E31167" w:rsidRDefault="005257DE" w:rsidP="005257DE">
      <w:pPr>
        <w:pStyle w:val="titolo20"/>
        <w:rPr>
          <w:rFonts w:eastAsiaTheme="minorEastAsia"/>
          <w:color w:val="002060"/>
        </w:rPr>
      </w:pPr>
      <w:r w:rsidRPr="00E311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00EE7824" w14:textId="77777777" w:rsidTr="00903F7D">
        <w:tc>
          <w:tcPr>
            <w:tcW w:w="2200" w:type="dxa"/>
            <w:tcMar>
              <w:top w:w="20" w:type="dxa"/>
              <w:left w:w="20" w:type="dxa"/>
              <w:bottom w:w="20" w:type="dxa"/>
              <w:right w:w="20" w:type="dxa"/>
            </w:tcMar>
            <w:vAlign w:val="center"/>
            <w:hideMark/>
          </w:tcPr>
          <w:p w14:paraId="4BF0434A" w14:textId="77777777" w:rsidR="005257DE" w:rsidRPr="00E31167" w:rsidRDefault="005257DE" w:rsidP="00903F7D">
            <w:pPr>
              <w:pStyle w:val="movimento"/>
              <w:rPr>
                <w:color w:val="002060"/>
              </w:rPr>
            </w:pPr>
            <w:r w:rsidRPr="00E31167">
              <w:rPr>
                <w:color w:val="002060"/>
              </w:rPr>
              <w:t>LIPPERA TOMMASO</w:t>
            </w:r>
          </w:p>
        </w:tc>
        <w:tc>
          <w:tcPr>
            <w:tcW w:w="2200" w:type="dxa"/>
            <w:tcMar>
              <w:top w:w="20" w:type="dxa"/>
              <w:left w:w="20" w:type="dxa"/>
              <w:bottom w:w="20" w:type="dxa"/>
              <w:right w:w="20" w:type="dxa"/>
            </w:tcMar>
            <w:vAlign w:val="center"/>
            <w:hideMark/>
          </w:tcPr>
          <w:p w14:paraId="5B523AD5" w14:textId="77777777" w:rsidR="005257DE" w:rsidRPr="00E31167" w:rsidRDefault="005257DE" w:rsidP="00903F7D">
            <w:pPr>
              <w:pStyle w:val="movimento2"/>
              <w:rPr>
                <w:color w:val="002060"/>
              </w:rPr>
            </w:pPr>
            <w:r w:rsidRPr="00E31167">
              <w:rPr>
                <w:color w:val="002060"/>
              </w:rPr>
              <w:t xml:space="preserve">(CERRETO D ESI C5 A.S.D.) </w:t>
            </w:r>
          </w:p>
        </w:tc>
        <w:tc>
          <w:tcPr>
            <w:tcW w:w="800" w:type="dxa"/>
            <w:tcMar>
              <w:top w:w="20" w:type="dxa"/>
              <w:left w:w="20" w:type="dxa"/>
              <w:bottom w:w="20" w:type="dxa"/>
              <w:right w:w="20" w:type="dxa"/>
            </w:tcMar>
            <w:vAlign w:val="center"/>
            <w:hideMark/>
          </w:tcPr>
          <w:p w14:paraId="7CA7EC1F"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511A4CEF" w14:textId="77777777" w:rsidR="005257DE" w:rsidRPr="00E31167" w:rsidRDefault="005257DE" w:rsidP="00903F7D">
            <w:pPr>
              <w:pStyle w:val="movimento"/>
              <w:rPr>
                <w:color w:val="002060"/>
              </w:rPr>
            </w:pPr>
            <w:r w:rsidRPr="00E31167">
              <w:rPr>
                <w:color w:val="002060"/>
              </w:rPr>
              <w:t>BIONDI LORIS</w:t>
            </w:r>
          </w:p>
        </w:tc>
        <w:tc>
          <w:tcPr>
            <w:tcW w:w="2200" w:type="dxa"/>
            <w:tcMar>
              <w:top w:w="20" w:type="dxa"/>
              <w:left w:w="20" w:type="dxa"/>
              <w:bottom w:w="20" w:type="dxa"/>
              <w:right w:w="20" w:type="dxa"/>
            </w:tcMar>
            <w:vAlign w:val="center"/>
            <w:hideMark/>
          </w:tcPr>
          <w:p w14:paraId="79064769" w14:textId="77777777" w:rsidR="005257DE" w:rsidRPr="00E31167" w:rsidRDefault="005257DE" w:rsidP="00903F7D">
            <w:pPr>
              <w:pStyle w:val="movimento2"/>
              <w:rPr>
                <w:color w:val="002060"/>
              </w:rPr>
            </w:pPr>
            <w:r w:rsidRPr="00E31167">
              <w:rPr>
                <w:color w:val="002060"/>
              </w:rPr>
              <w:t xml:space="preserve">(FUTSAL VIRE GEOSISTEM ASD) </w:t>
            </w:r>
          </w:p>
        </w:tc>
      </w:tr>
      <w:tr w:rsidR="005257DE" w:rsidRPr="00E31167" w14:paraId="0A07F364" w14:textId="77777777" w:rsidTr="00903F7D">
        <w:tc>
          <w:tcPr>
            <w:tcW w:w="2200" w:type="dxa"/>
            <w:tcMar>
              <w:top w:w="20" w:type="dxa"/>
              <w:left w:w="20" w:type="dxa"/>
              <w:bottom w:w="20" w:type="dxa"/>
              <w:right w:w="20" w:type="dxa"/>
            </w:tcMar>
            <w:vAlign w:val="center"/>
            <w:hideMark/>
          </w:tcPr>
          <w:p w14:paraId="5783AD42" w14:textId="77777777" w:rsidR="005257DE" w:rsidRPr="00E31167" w:rsidRDefault="005257DE" w:rsidP="00903F7D">
            <w:pPr>
              <w:pStyle w:val="movimento"/>
              <w:rPr>
                <w:color w:val="002060"/>
              </w:rPr>
            </w:pPr>
            <w:r w:rsidRPr="00E31167">
              <w:rPr>
                <w:color w:val="002060"/>
              </w:rPr>
              <w:t>URBANI GIANNI</w:t>
            </w:r>
          </w:p>
        </w:tc>
        <w:tc>
          <w:tcPr>
            <w:tcW w:w="2200" w:type="dxa"/>
            <w:tcMar>
              <w:top w:w="20" w:type="dxa"/>
              <w:left w:w="20" w:type="dxa"/>
              <w:bottom w:w="20" w:type="dxa"/>
              <w:right w:w="20" w:type="dxa"/>
            </w:tcMar>
            <w:vAlign w:val="center"/>
            <w:hideMark/>
          </w:tcPr>
          <w:p w14:paraId="719A8EF2" w14:textId="77777777" w:rsidR="005257DE" w:rsidRPr="00E31167" w:rsidRDefault="005257DE" w:rsidP="00903F7D">
            <w:pPr>
              <w:pStyle w:val="movimento2"/>
              <w:rPr>
                <w:color w:val="002060"/>
              </w:rPr>
            </w:pPr>
            <w:r w:rsidRPr="00E31167">
              <w:rPr>
                <w:color w:val="002060"/>
              </w:rPr>
              <w:t xml:space="preserve">(FUTSAL VIRE GEOSISTEM ASD) </w:t>
            </w:r>
          </w:p>
        </w:tc>
        <w:tc>
          <w:tcPr>
            <w:tcW w:w="800" w:type="dxa"/>
            <w:tcMar>
              <w:top w:w="20" w:type="dxa"/>
              <w:left w:w="20" w:type="dxa"/>
              <w:bottom w:w="20" w:type="dxa"/>
              <w:right w:w="20" w:type="dxa"/>
            </w:tcMar>
            <w:vAlign w:val="center"/>
            <w:hideMark/>
          </w:tcPr>
          <w:p w14:paraId="516ADAA4"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B52A1D2" w14:textId="77777777" w:rsidR="005257DE" w:rsidRPr="00E31167" w:rsidRDefault="005257DE" w:rsidP="00903F7D">
            <w:pPr>
              <w:pStyle w:val="movimento"/>
              <w:rPr>
                <w:color w:val="002060"/>
              </w:rPr>
            </w:pPr>
            <w:r w:rsidRPr="00E31167">
              <w:rPr>
                <w:color w:val="002060"/>
              </w:rPr>
              <w:t>DI MAGGIO ENRICO</w:t>
            </w:r>
          </w:p>
        </w:tc>
        <w:tc>
          <w:tcPr>
            <w:tcW w:w="2200" w:type="dxa"/>
            <w:tcMar>
              <w:top w:w="20" w:type="dxa"/>
              <w:left w:w="20" w:type="dxa"/>
              <w:bottom w:w="20" w:type="dxa"/>
              <w:right w:w="20" w:type="dxa"/>
            </w:tcMar>
            <w:vAlign w:val="center"/>
            <w:hideMark/>
          </w:tcPr>
          <w:p w14:paraId="7C169967" w14:textId="77777777" w:rsidR="005257DE" w:rsidRPr="00E31167" w:rsidRDefault="005257DE" w:rsidP="00903F7D">
            <w:pPr>
              <w:pStyle w:val="movimento2"/>
              <w:rPr>
                <w:color w:val="002060"/>
              </w:rPr>
            </w:pPr>
            <w:r w:rsidRPr="00E31167">
              <w:rPr>
                <w:color w:val="002060"/>
              </w:rPr>
              <w:t xml:space="preserve">(U.S. FORTUNA FANO) </w:t>
            </w:r>
          </w:p>
        </w:tc>
      </w:tr>
    </w:tbl>
    <w:p w14:paraId="6E10F740" w14:textId="77777777" w:rsidR="005257DE" w:rsidRPr="00E31167" w:rsidRDefault="005257DE" w:rsidP="005257DE">
      <w:pPr>
        <w:pStyle w:val="titolo10"/>
        <w:rPr>
          <w:rFonts w:eastAsiaTheme="minorEastAsia"/>
          <w:color w:val="002060"/>
        </w:rPr>
      </w:pPr>
      <w:r w:rsidRPr="00E31167">
        <w:rPr>
          <w:color w:val="002060"/>
        </w:rPr>
        <w:t xml:space="preserve">GARE DEL 30/10/2024 </w:t>
      </w:r>
    </w:p>
    <w:p w14:paraId="1BEA4DBC" w14:textId="77777777" w:rsidR="005257DE" w:rsidRPr="00E31167" w:rsidRDefault="005257DE" w:rsidP="005257DE">
      <w:pPr>
        <w:pStyle w:val="titolo7a"/>
        <w:rPr>
          <w:color w:val="002060"/>
        </w:rPr>
      </w:pPr>
      <w:r w:rsidRPr="00E31167">
        <w:rPr>
          <w:color w:val="002060"/>
        </w:rPr>
        <w:t xml:space="preserve">PROVVEDIMENTI DISCIPLINARI </w:t>
      </w:r>
    </w:p>
    <w:p w14:paraId="06B4E5F7" w14:textId="77777777" w:rsidR="005257DE" w:rsidRPr="00E31167" w:rsidRDefault="005257DE" w:rsidP="005257DE">
      <w:pPr>
        <w:pStyle w:val="titolo7b0"/>
        <w:rPr>
          <w:color w:val="002060"/>
        </w:rPr>
      </w:pPr>
      <w:r w:rsidRPr="00E31167">
        <w:rPr>
          <w:color w:val="002060"/>
        </w:rPr>
        <w:t xml:space="preserve">In base alle risultanze degli atti ufficiali sono state deliberate le seguenti sanzioni disciplinari. </w:t>
      </w:r>
    </w:p>
    <w:p w14:paraId="64E6DED7" w14:textId="77777777" w:rsidR="005257DE" w:rsidRPr="00E31167" w:rsidRDefault="005257DE" w:rsidP="005257DE">
      <w:pPr>
        <w:pStyle w:val="titolo30"/>
        <w:rPr>
          <w:color w:val="002060"/>
        </w:rPr>
      </w:pPr>
      <w:r w:rsidRPr="00E31167">
        <w:rPr>
          <w:color w:val="002060"/>
        </w:rPr>
        <w:t xml:space="preserve">SOCIETA' </w:t>
      </w:r>
    </w:p>
    <w:p w14:paraId="07FFBB18" w14:textId="77777777" w:rsidR="005257DE" w:rsidRPr="00E31167" w:rsidRDefault="005257DE" w:rsidP="005257DE">
      <w:pPr>
        <w:pStyle w:val="titolo20"/>
        <w:rPr>
          <w:color w:val="002060"/>
        </w:rPr>
      </w:pPr>
      <w:r w:rsidRPr="00E31167">
        <w:rPr>
          <w:color w:val="002060"/>
        </w:rPr>
        <w:t xml:space="preserve">AMMENDA </w:t>
      </w:r>
    </w:p>
    <w:p w14:paraId="78B94B27" w14:textId="77777777" w:rsidR="005257DE" w:rsidRPr="00E31167" w:rsidRDefault="005257DE" w:rsidP="005257DE">
      <w:pPr>
        <w:pStyle w:val="diffida"/>
        <w:spacing w:before="80" w:beforeAutospacing="0" w:after="40" w:afterAutospacing="0"/>
        <w:jc w:val="left"/>
        <w:rPr>
          <w:color w:val="002060"/>
        </w:rPr>
      </w:pPr>
      <w:r w:rsidRPr="00E31167">
        <w:rPr>
          <w:color w:val="002060"/>
        </w:rPr>
        <w:t xml:space="preserve">Euro 70,00 ACQUALAGNA CALCIO C 5 </w:t>
      </w:r>
      <w:r w:rsidRPr="00E31167">
        <w:rPr>
          <w:color w:val="002060"/>
        </w:rPr>
        <w:br/>
        <w:t xml:space="preserve">per aver la propria tifoseria durante la gara offeso l'arbitro. </w:t>
      </w:r>
    </w:p>
    <w:p w14:paraId="77850349" w14:textId="77777777" w:rsidR="005257DE" w:rsidRPr="00E31167" w:rsidRDefault="005257DE" w:rsidP="005257DE">
      <w:pPr>
        <w:pStyle w:val="titolo30"/>
        <w:rPr>
          <w:color w:val="002060"/>
        </w:rPr>
      </w:pPr>
      <w:r w:rsidRPr="00E31167">
        <w:rPr>
          <w:color w:val="002060"/>
        </w:rPr>
        <w:t xml:space="preserve">CALCIATORI NON ESPULSI </w:t>
      </w:r>
    </w:p>
    <w:p w14:paraId="44DC0BEB" w14:textId="77777777" w:rsidR="005257DE" w:rsidRPr="00E31167" w:rsidRDefault="005257DE" w:rsidP="005257DE">
      <w:pPr>
        <w:pStyle w:val="titolo20"/>
        <w:rPr>
          <w:color w:val="002060"/>
        </w:rPr>
      </w:pPr>
      <w:r w:rsidRPr="00E3116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257DE" w:rsidRPr="00E31167" w14:paraId="4FA364DE" w14:textId="77777777" w:rsidTr="00903F7D">
        <w:tc>
          <w:tcPr>
            <w:tcW w:w="2200" w:type="dxa"/>
            <w:tcMar>
              <w:top w:w="20" w:type="dxa"/>
              <w:left w:w="20" w:type="dxa"/>
              <w:bottom w:w="20" w:type="dxa"/>
              <w:right w:w="20" w:type="dxa"/>
            </w:tcMar>
            <w:vAlign w:val="center"/>
            <w:hideMark/>
          </w:tcPr>
          <w:p w14:paraId="48C20EB6" w14:textId="77777777" w:rsidR="005257DE" w:rsidRPr="00E31167" w:rsidRDefault="005257DE" w:rsidP="00903F7D">
            <w:pPr>
              <w:pStyle w:val="movimento"/>
              <w:rPr>
                <w:color w:val="002060"/>
              </w:rPr>
            </w:pPr>
            <w:r w:rsidRPr="00E31167">
              <w:rPr>
                <w:color w:val="002060"/>
              </w:rPr>
              <w:t>LOMBARDI MICHELE</w:t>
            </w:r>
          </w:p>
        </w:tc>
        <w:tc>
          <w:tcPr>
            <w:tcW w:w="2200" w:type="dxa"/>
            <w:tcMar>
              <w:top w:w="20" w:type="dxa"/>
              <w:left w:w="20" w:type="dxa"/>
              <w:bottom w:w="20" w:type="dxa"/>
              <w:right w:w="20" w:type="dxa"/>
            </w:tcMar>
            <w:vAlign w:val="center"/>
            <w:hideMark/>
          </w:tcPr>
          <w:p w14:paraId="57BB3BE0" w14:textId="77777777" w:rsidR="005257DE" w:rsidRPr="00E31167" w:rsidRDefault="005257DE" w:rsidP="00903F7D">
            <w:pPr>
              <w:pStyle w:val="movimento2"/>
              <w:rPr>
                <w:color w:val="002060"/>
              </w:rPr>
            </w:pPr>
            <w:r w:rsidRPr="00E31167">
              <w:rPr>
                <w:color w:val="002060"/>
              </w:rPr>
              <w:t xml:space="preserve">(PIETRALACROCE 73) </w:t>
            </w:r>
          </w:p>
        </w:tc>
        <w:tc>
          <w:tcPr>
            <w:tcW w:w="800" w:type="dxa"/>
            <w:tcMar>
              <w:top w:w="20" w:type="dxa"/>
              <w:left w:w="20" w:type="dxa"/>
              <w:bottom w:w="20" w:type="dxa"/>
              <w:right w:w="20" w:type="dxa"/>
            </w:tcMar>
            <w:vAlign w:val="center"/>
            <w:hideMark/>
          </w:tcPr>
          <w:p w14:paraId="44F4DF76"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012D789B" w14:textId="77777777" w:rsidR="005257DE" w:rsidRPr="00E31167" w:rsidRDefault="005257DE" w:rsidP="00903F7D">
            <w:pPr>
              <w:pStyle w:val="movimento"/>
              <w:rPr>
                <w:color w:val="002060"/>
              </w:rPr>
            </w:pPr>
            <w:r w:rsidRPr="00E31167">
              <w:rPr>
                <w:color w:val="002060"/>
              </w:rPr>
              <w:t> </w:t>
            </w:r>
          </w:p>
        </w:tc>
        <w:tc>
          <w:tcPr>
            <w:tcW w:w="2200" w:type="dxa"/>
            <w:tcMar>
              <w:top w:w="20" w:type="dxa"/>
              <w:left w:w="20" w:type="dxa"/>
              <w:bottom w:w="20" w:type="dxa"/>
              <w:right w:w="20" w:type="dxa"/>
            </w:tcMar>
            <w:vAlign w:val="center"/>
            <w:hideMark/>
          </w:tcPr>
          <w:p w14:paraId="48787167" w14:textId="77777777" w:rsidR="005257DE" w:rsidRPr="00E31167" w:rsidRDefault="005257DE" w:rsidP="00903F7D">
            <w:pPr>
              <w:pStyle w:val="movimento2"/>
              <w:rPr>
                <w:color w:val="002060"/>
              </w:rPr>
            </w:pPr>
            <w:r w:rsidRPr="00E31167">
              <w:rPr>
                <w:color w:val="002060"/>
              </w:rPr>
              <w:t> </w:t>
            </w:r>
          </w:p>
        </w:tc>
      </w:tr>
    </w:tbl>
    <w:p w14:paraId="51145F08" w14:textId="77777777" w:rsidR="005257DE" w:rsidRPr="005257DE" w:rsidRDefault="005257DE" w:rsidP="00444086">
      <w:pPr>
        <w:pStyle w:val="Corpodeltesto21"/>
        <w:jc w:val="center"/>
        <w:rPr>
          <w:rFonts w:ascii="Arial" w:hAnsi="Arial" w:cs="Arial"/>
          <w:b/>
          <w:color w:val="002060"/>
          <w:sz w:val="22"/>
          <w:szCs w:val="22"/>
        </w:rPr>
      </w:pPr>
    </w:p>
    <w:p w14:paraId="4F604DBB" w14:textId="77777777" w:rsidR="005257DE" w:rsidRPr="00BD581B" w:rsidRDefault="005257DE" w:rsidP="005257DE">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C92DC38" w14:textId="77777777" w:rsidR="005257DE" w:rsidRPr="00BD581B" w:rsidRDefault="005257DE" w:rsidP="005257DE">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0B29DE6" w14:textId="77777777" w:rsidR="005257DE" w:rsidRDefault="005257DE" w:rsidP="00444086">
      <w:pPr>
        <w:pStyle w:val="Corpodeltesto21"/>
        <w:jc w:val="center"/>
        <w:rPr>
          <w:rFonts w:ascii="Arial" w:hAnsi="Arial" w:cs="Arial"/>
          <w:b/>
          <w:color w:val="002060"/>
          <w:sz w:val="30"/>
          <w:szCs w:val="30"/>
        </w:rPr>
      </w:pPr>
    </w:p>
    <w:p w14:paraId="40150F60" w14:textId="77777777" w:rsidR="00613E76" w:rsidRPr="00004124" w:rsidRDefault="00613E76" w:rsidP="00613E76">
      <w:pPr>
        <w:pStyle w:val="titolocampionato0"/>
        <w:shd w:val="clear" w:color="auto" w:fill="CCCCCC"/>
        <w:spacing w:before="80" w:after="40"/>
        <w:rPr>
          <w:color w:val="002060"/>
        </w:rPr>
      </w:pPr>
      <w:r w:rsidRPr="00004124">
        <w:rPr>
          <w:color w:val="002060"/>
        </w:rPr>
        <w:t>COPPA MARCHE CALCIO 5 serie D</w:t>
      </w:r>
    </w:p>
    <w:p w14:paraId="02FBA634" w14:textId="77777777" w:rsidR="00613E76" w:rsidRPr="00DC1967" w:rsidRDefault="00613E76" w:rsidP="00613E76">
      <w:pPr>
        <w:pStyle w:val="titoloprinc0"/>
        <w:rPr>
          <w:color w:val="002060"/>
        </w:rPr>
      </w:pPr>
      <w:r w:rsidRPr="00DC1967">
        <w:rPr>
          <w:color w:val="002060"/>
        </w:rPr>
        <w:t>VARIAZIONI AL PROGRAMMA GARE</w:t>
      </w:r>
    </w:p>
    <w:p w14:paraId="0B23C195" w14:textId="77777777" w:rsidR="00613E76" w:rsidRPr="00DC1967" w:rsidRDefault="00613E76" w:rsidP="00613E76">
      <w:pPr>
        <w:pStyle w:val="breakline"/>
        <w:rPr>
          <w:color w:val="002060"/>
        </w:rPr>
      </w:pPr>
    </w:p>
    <w:p w14:paraId="75C61671" w14:textId="77777777" w:rsidR="00613E76" w:rsidRPr="00DC1967" w:rsidRDefault="00613E76" w:rsidP="00613E76">
      <w:pPr>
        <w:pStyle w:val="breakline"/>
        <w:rPr>
          <w:color w:val="002060"/>
        </w:rPr>
      </w:pPr>
    </w:p>
    <w:p w14:paraId="4B57EF6B" w14:textId="77777777" w:rsidR="00613E76" w:rsidRPr="00DC1967" w:rsidRDefault="00613E76" w:rsidP="00613E76">
      <w:pPr>
        <w:pStyle w:val="sottotitolocampionato10"/>
        <w:rPr>
          <w:color w:val="002060"/>
        </w:rPr>
      </w:pPr>
      <w:r w:rsidRPr="00DC1967">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13E76" w:rsidRPr="00DC1967" w14:paraId="2B786B11" w14:textId="77777777" w:rsidTr="00141D2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8A8AD" w14:textId="77777777" w:rsidR="00613E76" w:rsidRPr="00DC1967" w:rsidRDefault="00613E76" w:rsidP="00141D2E">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BAF4B" w14:textId="77777777" w:rsidR="00613E76" w:rsidRPr="00DC1967" w:rsidRDefault="00613E76" w:rsidP="00141D2E">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09DCC" w14:textId="77777777" w:rsidR="00613E76" w:rsidRPr="00DC1967" w:rsidRDefault="00613E76" w:rsidP="00141D2E">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274DF" w14:textId="77777777" w:rsidR="00613E76" w:rsidRPr="00DC1967" w:rsidRDefault="00613E76" w:rsidP="00141D2E">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A8014" w14:textId="77777777" w:rsidR="00613E76" w:rsidRPr="00DC1967" w:rsidRDefault="00613E76" w:rsidP="00141D2E">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05CC7" w14:textId="77777777" w:rsidR="00613E76" w:rsidRPr="00DC1967" w:rsidRDefault="00613E76" w:rsidP="00141D2E">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40C25" w14:textId="77777777" w:rsidR="00613E76" w:rsidRPr="00DC1967" w:rsidRDefault="00613E76" w:rsidP="00141D2E">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2B6B8" w14:textId="77777777" w:rsidR="00613E76" w:rsidRPr="00DC1967" w:rsidRDefault="00613E76" w:rsidP="00141D2E">
            <w:pPr>
              <w:pStyle w:val="headertabella0"/>
              <w:rPr>
                <w:color w:val="002060"/>
              </w:rPr>
            </w:pPr>
            <w:r w:rsidRPr="00DC1967">
              <w:rPr>
                <w:color w:val="002060"/>
              </w:rPr>
              <w:t>Impianto</w:t>
            </w:r>
          </w:p>
        </w:tc>
      </w:tr>
      <w:tr w:rsidR="00613E76" w:rsidRPr="00DC1967" w14:paraId="54679ABE" w14:textId="77777777" w:rsidTr="00141D2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23D2" w14:textId="645BC14B" w:rsidR="00613E76" w:rsidRPr="00500200" w:rsidRDefault="00613E76" w:rsidP="00141D2E">
            <w:pPr>
              <w:pStyle w:val="rowtabella0"/>
              <w:rPr>
                <w:color w:val="002060"/>
                <w:highlight w:val="yellow"/>
              </w:rPr>
            </w:pPr>
            <w:r w:rsidRPr="00500200">
              <w:rPr>
                <w:color w:val="002060"/>
                <w:highlight w:val="yellow"/>
              </w:rPr>
              <w:t>0</w:t>
            </w:r>
            <w:r>
              <w:rPr>
                <w:color w:val="002060"/>
                <w:highlight w:val="yellow"/>
              </w:rPr>
              <w:t>6</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156B" w14:textId="77777777" w:rsidR="00613E76" w:rsidRPr="00500200" w:rsidRDefault="00613E76" w:rsidP="00141D2E">
            <w:pPr>
              <w:pStyle w:val="rowtabella0"/>
              <w:jc w:val="center"/>
              <w:rPr>
                <w:color w:val="002060"/>
                <w:highlight w:val="yellow"/>
              </w:rPr>
            </w:pPr>
            <w:r>
              <w:rPr>
                <w:color w:val="002060"/>
                <w:highlight w:val="yellow"/>
              </w:rPr>
              <w:t>1</w:t>
            </w:r>
            <w:r w:rsidRPr="00500200">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7373" w14:textId="1D37F6B2" w:rsidR="00613E76" w:rsidRPr="00500200" w:rsidRDefault="00613E76" w:rsidP="00141D2E">
            <w:pPr>
              <w:pStyle w:val="rowtabella0"/>
              <w:rPr>
                <w:color w:val="002060"/>
                <w:highlight w:val="yellow"/>
              </w:rPr>
            </w:pPr>
            <w:r>
              <w:rPr>
                <w:color w:val="002060"/>
                <w:highlight w:val="yellow"/>
              </w:rPr>
              <w:t>FABRIANO CALCIO A 5 2023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EADA" w14:textId="28570A2E" w:rsidR="00613E76" w:rsidRPr="00500200" w:rsidRDefault="00613E76" w:rsidP="00141D2E">
            <w:pPr>
              <w:pStyle w:val="rowtabella0"/>
              <w:rPr>
                <w:color w:val="002060"/>
                <w:highlight w:val="yellow"/>
              </w:rPr>
            </w:pPr>
            <w:r>
              <w:rPr>
                <w:color w:val="002060"/>
                <w:highlight w:val="yellow"/>
              </w:rPr>
              <w:t>FRASASSI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9292" w14:textId="2E2E4F3E" w:rsidR="00613E76" w:rsidRPr="00DC1967" w:rsidRDefault="00613E76" w:rsidP="00141D2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E206" w14:textId="12078694" w:rsidR="00613E76" w:rsidRPr="00DC1967" w:rsidRDefault="00613E76" w:rsidP="00141D2E">
            <w:pPr>
              <w:pStyle w:val="rowtabella0"/>
              <w:jc w:val="center"/>
              <w:rPr>
                <w:color w:val="002060"/>
              </w:rPr>
            </w:pPr>
            <w:r>
              <w:rPr>
                <w:color w:val="002060"/>
                <w:highlight w:val="yellow"/>
              </w:rPr>
              <w:t>22</w:t>
            </w:r>
            <w:r w:rsidRPr="00500200">
              <w:rPr>
                <w:color w:val="002060"/>
                <w:highlight w:val="yellow"/>
              </w:rPr>
              <w:t>:</w:t>
            </w:r>
            <w:r>
              <w:rPr>
                <w:color w:val="002060"/>
                <w:highlight w:val="yellow"/>
              </w:rPr>
              <w:t>0</w:t>
            </w:r>
            <w:r w:rsidRPr="00500200">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EB1B" w14:textId="5D90AFB4" w:rsidR="00613E76" w:rsidRPr="00DC1967" w:rsidRDefault="00613E76" w:rsidP="00141D2E">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2614" w14:textId="77777777" w:rsidR="00613E76" w:rsidRPr="00DC1967" w:rsidRDefault="00613E76" w:rsidP="00141D2E">
            <w:pPr>
              <w:rPr>
                <w:color w:val="002060"/>
              </w:rPr>
            </w:pPr>
          </w:p>
        </w:tc>
      </w:tr>
    </w:tbl>
    <w:p w14:paraId="06889050" w14:textId="77777777" w:rsidR="00613E76" w:rsidRDefault="00613E76" w:rsidP="00444086">
      <w:pPr>
        <w:pStyle w:val="Corpodeltesto21"/>
        <w:jc w:val="center"/>
        <w:rPr>
          <w:rFonts w:ascii="Arial" w:hAnsi="Arial" w:cs="Arial"/>
          <w:b/>
          <w:color w:val="002060"/>
          <w:sz w:val="30"/>
          <w:szCs w:val="3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F8B2F2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333DB">
        <w:rPr>
          <w:rFonts w:ascii="Arial" w:hAnsi="Arial" w:cs="Arial"/>
          <w:b/>
          <w:bCs/>
          <w:color w:val="002060"/>
        </w:rPr>
        <w:t>11</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7B0BB8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44086">
        <w:rPr>
          <w:b/>
          <w:color w:val="002060"/>
          <w:u w:val="single"/>
        </w:rPr>
        <w:t>3</w:t>
      </w:r>
      <w:r w:rsidR="00727C54">
        <w:rPr>
          <w:b/>
          <w:color w:val="002060"/>
          <w:u w:val="single"/>
        </w:rPr>
        <w:t>1</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18C66" w14:textId="77777777" w:rsidR="002B7AAC" w:rsidRDefault="002B7AAC">
      <w:r>
        <w:separator/>
      </w:r>
    </w:p>
  </w:endnote>
  <w:endnote w:type="continuationSeparator" w:id="0">
    <w:p w14:paraId="46B2EB82" w14:textId="77777777" w:rsidR="002B7AAC" w:rsidRDefault="002B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2FA4EF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727C54">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E2CA8" w14:textId="77777777" w:rsidR="002B7AAC" w:rsidRDefault="002B7AAC">
      <w:r>
        <w:separator/>
      </w:r>
    </w:p>
  </w:footnote>
  <w:footnote w:type="continuationSeparator" w:id="0">
    <w:p w14:paraId="4C1D64C4" w14:textId="77777777" w:rsidR="002B7AAC" w:rsidRDefault="002B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4"/>
  </w:num>
  <w:num w:numId="6" w16cid:durableId="934754267">
    <w:abstractNumId w:val="2"/>
  </w:num>
  <w:num w:numId="7" w16cid:durableId="957495043">
    <w:abstractNumId w:val="6"/>
  </w:num>
  <w:num w:numId="8" w16cid:durableId="119301274">
    <w:abstractNumId w:val="3"/>
  </w:num>
  <w:num w:numId="9" w16cid:durableId="7450293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85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9</Pages>
  <Words>2875</Words>
  <Characters>16389</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19226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2024-10-31T20:07:00Z</cp:lastPrinted>
  <dcterms:created xsi:type="dcterms:W3CDTF">2024-10-31T20:07:00Z</dcterms:created>
  <dcterms:modified xsi:type="dcterms:W3CDTF">2024-10-31T20:07:00Z</dcterms:modified>
</cp:coreProperties>
</file>