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BE939C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D6BA1">
              <w:rPr>
                <w:rFonts w:ascii="Arial" w:hAnsi="Arial" w:cs="Arial"/>
                <w:color w:val="002060"/>
                <w:sz w:val="40"/>
                <w:szCs w:val="40"/>
              </w:rPr>
              <w:t>4</w:t>
            </w:r>
            <w:r w:rsidR="006B25CF">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D6BA1">
              <w:rPr>
                <w:rFonts w:ascii="Arial" w:hAnsi="Arial" w:cs="Arial"/>
                <w:color w:val="002060"/>
                <w:sz w:val="40"/>
                <w:szCs w:val="40"/>
              </w:rPr>
              <w:t>0</w:t>
            </w:r>
            <w:r w:rsidR="006B25CF">
              <w:rPr>
                <w:rFonts w:ascii="Arial" w:hAnsi="Arial" w:cs="Arial"/>
                <w:color w:val="002060"/>
                <w:sz w:val="40"/>
                <w:szCs w:val="40"/>
              </w:rPr>
              <w:t>8</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4B2C50D"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928E2">
          <w:rPr>
            <w:noProof/>
            <w:webHidden/>
          </w:rPr>
          <w:t>1</w:t>
        </w:r>
        <w:r w:rsidR="00AC19D9" w:rsidRPr="00DE1EF7">
          <w:rPr>
            <w:noProof/>
            <w:webHidden/>
          </w:rPr>
          <w:fldChar w:fldCharType="end"/>
        </w:r>
      </w:hyperlink>
    </w:p>
    <w:p w14:paraId="112EDB38" w14:textId="652DA9BB"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928E2">
          <w:rPr>
            <w:noProof/>
            <w:webHidden/>
          </w:rPr>
          <w:t>1</w:t>
        </w:r>
        <w:r w:rsidRPr="00DE1EF7">
          <w:rPr>
            <w:noProof/>
            <w:webHidden/>
          </w:rPr>
          <w:fldChar w:fldCharType="end"/>
        </w:r>
      </w:hyperlink>
    </w:p>
    <w:p w14:paraId="4D9CAD43" w14:textId="49E138E6"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928E2">
          <w:rPr>
            <w:noProof/>
            <w:webHidden/>
          </w:rPr>
          <w:t>1</w:t>
        </w:r>
        <w:r w:rsidRPr="00DE1EF7">
          <w:rPr>
            <w:noProof/>
            <w:webHidden/>
          </w:rPr>
          <w:fldChar w:fldCharType="end"/>
        </w:r>
      </w:hyperlink>
    </w:p>
    <w:p w14:paraId="0EAFCCD8" w14:textId="14341A33"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928E2">
          <w:rPr>
            <w:noProof/>
            <w:webHidden/>
          </w:rPr>
          <w:t>1</w:t>
        </w:r>
        <w:r w:rsidRPr="00DE1EF7">
          <w:rPr>
            <w:noProof/>
            <w:webHidden/>
          </w:rPr>
          <w:fldChar w:fldCharType="end"/>
        </w:r>
      </w:hyperlink>
    </w:p>
    <w:p w14:paraId="0952245B" w14:textId="312DF371"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928E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5CC3443D" w14:textId="77777777" w:rsidR="00C61BBC" w:rsidRDefault="00C61BBC" w:rsidP="00C61BBC">
      <w:pPr>
        <w:pStyle w:val="LndNormale1"/>
        <w:jc w:val="left"/>
        <w:rPr>
          <w:b/>
          <w:color w:val="002060"/>
          <w:sz w:val="28"/>
          <w:szCs w:val="28"/>
        </w:rPr>
      </w:pPr>
      <w:r>
        <w:rPr>
          <w:b/>
          <w:color w:val="002060"/>
          <w:sz w:val="28"/>
          <w:szCs w:val="28"/>
        </w:rPr>
        <w:lastRenderedPageBreak/>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6194AF61" w14:textId="77777777" w:rsidR="007535EB" w:rsidRPr="007535EB" w:rsidRDefault="007535EB" w:rsidP="007535EB">
      <w:pPr>
        <w:rPr>
          <w:rFonts w:ascii="Arial" w:hAnsi="Arial" w:cs="Arial"/>
          <w:b/>
          <w:color w:val="002060"/>
          <w:sz w:val="28"/>
          <w:szCs w:val="28"/>
        </w:rPr>
      </w:pPr>
      <w:r w:rsidRPr="007535EB">
        <w:rPr>
          <w:rFonts w:ascii="Arial" w:hAnsi="Arial" w:cs="Arial"/>
          <w:b/>
          <w:color w:val="002060"/>
          <w:sz w:val="28"/>
          <w:szCs w:val="28"/>
        </w:rPr>
        <w:t>SPORTELLO DELLE SOCIETA’</w:t>
      </w:r>
    </w:p>
    <w:p w14:paraId="2018FC13" w14:textId="77777777" w:rsidR="007535EB" w:rsidRPr="007535EB" w:rsidRDefault="007535EB" w:rsidP="007535EB">
      <w:pPr>
        <w:rPr>
          <w:bCs/>
          <w:iCs/>
          <w:color w:val="002060"/>
          <w:sz w:val="24"/>
          <w:szCs w:val="24"/>
        </w:rPr>
      </w:pPr>
    </w:p>
    <w:p w14:paraId="798B2497" w14:textId="77777777" w:rsidR="007535EB" w:rsidRPr="007535EB" w:rsidRDefault="007535EB" w:rsidP="007535EB">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6A079DD4" w14:textId="77777777" w:rsidR="007535EB" w:rsidRPr="007535EB" w:rsidRDefault="007535EB" w:rsidP="007535EB">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413EBA4A" w14:textId="77777777" w:rsidR="007535EB" w:rsidRPr="007535EB" w:rsidRDefault="007535EB" w:rsidP="007535EB">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78381CAE" w14:textId="77777777" w:rsidR="007535EB" w:rsidRPr="00773D3E" w:rsidRDefault="007535EB" w:rsidP="007535EB">
      <w:pPr>
        <w:pStyle w:val="LndNormale1"/>
        <w:rPr>
          <w:color w:val="002060"/>
        </w:rPr>
      </w:pPr>
    </w:p>
    <w:p w14:paraId="7E92B17E" w14:textId="77777777" w:rsidR="00773D3E" w:rsidRPr="00773D3E" w:rsidRDefault="00773D3E" w:rsidP="007535EB">
      <w:pPr>
        <w:pStyle w:val="LndNormale1"/>
        <w:rPr>
          <w:color w:val="002060"/>
        </w:rPr>
      </w:pPr>
    </w:p>
    <w:p w14:paraId="652C22DD" w14:textId="0D8C216D" w:rsidR="00814B44" w:rsidRPr="00A54891" w:rsidRDefault="00814B44" w:rsidP="00814B44">
      <w:pPr>
        <w:pStyle w:val="LndNormale1"/>
        <w:rPr>
          <w:b/>
          <w:color w:val="002060"/>
          <w:sz w:val="28"/>
          <w:szCs w:val="28"/>
        </w:rPr>
      </w:pPr>
      <w:r w:rsidRPr="00A54891">
        <w:rPr>
          <w:b/>
          <w:color w:val="002060"/>
          <w:sz w:val="28"/>
          <w:szCs w:val="28"/>
        </w:rPr>
        <w:t>FINALS CUP 20</w:t>
      </w:r>
      <w:r>
        <w:rPr>
          <w:b/>
          <w:color w:val="002060"/>
          <w:sz w:val="28"/>
          <w:szCs w:val="28"/>
        </w:rPr>
        <w:t>24</w:t>
      </w:r>
      <w:r w:rsidRPr="00A54891">
        <w:rPr>
          <w:b/>
          <w:color w:val="002060"/>
          <w:sz w:val="28"/>
          <w:szCs w:val="28"/>
        </w:rPr>
        <w:t>/202</w:t>
      </w:r>
      <w:r>
        <w:rPr>
          <w:b/>
          <w:color w:val="002060"/>
          <w:sz w:val="28"/>
          <w:szCs w:val="28"/>
        </w:rPr>
        <w:t>5</w:t>
      </w:r>
    </w:p>
    <w:p w14:paraId="694265AE" w14:textId="77777777" w:rsidR="00814B44" w:rsidRPr="00A54891" w:rsidRDefault="00814B44" w:rsidP="00814B44">
      <w:pPr>
        <w:pStyle w:val="LndNormale1"/>
        <w:rPr>
          <w:color w:val="002060"/>
          <w:szCs w:val="22"/>
        </w:rPr>
      </w:pPr>
    </w:p>
    <w:p w14:paraId="3343A58B" w14:textId="165491CC" w:rsidR="00814B44" w:rsidRDefault="00814B44" w:rsidP="00814B44">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Pr>
          <w:color w:val="002060"/>
          <w:szCs w:val="22"/>
        </w:rPr>
        <w:t>5</w:t>
      </w:r>
      <w:r w:rsidRPr="00A54891">
        <w:rPr>
          <w:color w:val="002060"/>
          <w:szCs w:val="22"/>
        </w:rPr>
        <w:t xml:space="preserve"> sono pregate di presentare la </w:t>
      </w:r>
      <w:r w:rsidRPr="00A54891">
        <w:rPr>
          <w:b/>
          <w:color w:val="002060"/>
          <w:szCs w:val="22"/>
        </w:rPr>
        <w:t xml:space="preserve">propria </w:t>
      </w:r>
      <w:r w:rsidR="00891FFC">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sidR="0084629A">
        <w:rPr>
          <w:color w:val="002060"/>
          <w:szCs w:val="22"/>
          <w:u w:val="single"/>
        </w:rPr>
        <w:t>Giovedì 21</w:t>
      </w:r>
      <w:r w:rsidRPr="00A54891">
        <w:rPr>
          <w:color w:val="002060"/>
          <w:szCs w:val="22"/>
          <w:u w:val="single"/>
        </w:rPr>
        <w:t xml:space="preserve"> novembre p.v.</w:t>
      </w:r>
    </w:p>
    <w:p w14:paraId="64DF4A24" w14:textId="77777777" w:rsidR="00814B44" w:rsidRDefault="00814B44" w:rsidP="007535EB">
      <w:pPr>
        <w:pStyle w:val="LndNormale1"/>
        <w:rPr>
          <w:color w:val="002060"/>
        </w:rPr>
      </w:pPr>
    </w:p>
    <w:p w14:paraId="12CFAC23" w14:textId="77777777" w:rsidR="006E6EC3" w:rsidRDefault="006E6EC3" w:rsidP="007535EB">
      <w:pPr>
        <w:pStyle w:val="LndNormale1"/>
        <w:rPr>
          <w:color w:val="002060"/>
        </w:rPr>
      </w:pPr>
    </w:p>
    <w:p w14:paraId="7295F2BB" w14:textId="77777777" w:rsidR="006E6EC3" w:rsidRPr="006E6EC3" w:rsidRDefault="006E6EC3" w:rsidP="006E6EC3">
      <w:pPr>
        <w:pStyle w:val="LndNormale1"/>
        <w:rPr>
          <w:b/>
          <w:color w:val="002060"/>
          <w:sz w:val="28"/>
          <w:szCs w:val="28"/>
          <w:u w:val="single"/>
        </w:rPr>
      </w:pPr>
      <w:r w:rsidRPr="006E6EC3">
        <w:rPr>
          <w:b/>
          <w:color w:val="002060"/>
          <w:sz w:val="28"/>
          <w:szCs w:val="28"/>
          <w:u w:val="single"/>
        </w:rPr>
        <w:t>SVINCOLI EX ART. 117 BIS NOIF</w:t>
      </w:r>
    </w:p>
    <w:p w14:paraId="7D8DE74A" w14:textId="77777777" w:rsidR="006E6EC3" w:rsidRPr="006E6EC3" w:rsidRDefault="006E6EC3" w:rsidP="006E6EC3">
      <w:pPr>
        <w:pStyle w:val="LndNormale1"/>
        <w:rPr>
          <w:color w:val="002060"/>
        </w:rPr>
      </w:pPr>
    </w:p>
    <w:p w14:paraId="47EF0FB9" w14:textId="77777777" w:rsidR="006E6EC3" w:rsidRPr="006E6EC3" w:rsidRDefault="006E6EC3" w:rsidP="006E6EC3">
      <w:pPr>
        <w:pStyle w:val="LndNormale1"/>
        <w:rPr>
          <w:color w:val="002060"/>
        </w:rPr>
      </w:pPr>
      <w:r w:rsidRPr="006E6EC3">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E6EC3">
        <w:rPr>
          <w:b/>
          <w:color w:val="002060"/>
        </w:rPr>
        <w:t>06.11.2024:</w:t>
      </w:r>
    </w:p>
    <w:tbl>
      <w:tblPr>
        <w:tblStyle w:val="Grigliatabella"/>
        <w:tblW w:w="0" w:type="auto"/>
        <w:tblLook w:val="04A0" w:firstRow="1" w:lastRow="0" w:firstColumn="1" w:lastColumn="0" w:noHBand="0" w:noVBand="1"/>
      </w:tblPr>
      <w:tblGrid>
        <w:gridCol w:w="1265"/>
        <w:gridCol w:w="2756"/>
        <w:gridCol w:w="1273"/>
        <w:gridCol w:w="1182"/>
        <w:gridCol w:w="3436"/>
      </w:tblGrid>
      <w:tr w:rsidR="006E6EC3" w:rsidRPr="006E6EC3" w14:paraId="4A76BB27" w14:textId="77777777" w:rsidTr="002A40FD">
        <w:tc>
          <w:tcPr>
            <w:tcW w:w="1265" w:type="dxa"/>
            <w:tcBorders>
              <w:top w:val="single" w:sz="4" w:space="0" w:color="auto"/>
              <w:left w:val="single" w:sz="4" w:space="0" w:color="auto"/>
              <w:bottom w:val="single" w:sz="4" w:space="0" w:color="auto"/>
              <w:right w:val="single" w:sz="4" w:space="0" w:color="auto"/>
            </w:tcBorders>
            <w:hideMark/>
          </w:tcPr>
          <w:p w14:paraId="393B0034" w14:textId="77777777" w:rsidR="006E6EC3" w:rsidRPr="006E6EC3" w:rsidRDefault="006E6EC3" w:rsidP="002A40FD">
            <w:pPr>
              <w:pStyle w:val="LndNormale1"/>
              <w:jc w:val="center"/>
              <w:textAlignment w:val="baseline"/>
              <w:rPr>
                <w:b/>
                <w:color w:val="002060"/>
              </w:rPr>
            </w:pPr>
            <w:r w:rsidRPr="006E6EC3">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783961F" w14:textId="77777777" w:rsidR="006E6EC3" w:rsidRPr="006E6EC3" w:rsidRDefault="006E6EC3" w:rsidP="002A40FD">
            <w:pPr>
              <w:pStyle w:val="LndNormale1"/>
              <w:jc w:val="center"/>
              <w:textAlignment w:val="baseline"/>
              <w:rPr>
                <w:b/>
                <w:color w:val="002060"/>
              </w:rPr>
            </w:pPr>
            <w:r w:rsidRPr="006E6EC3">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E22E4D2" w14:textId="77777777" w:rsidR="006E6EC3" w:rsidRPr="006E6EC3" w:rsidRDefault="006E6EC3" w:rsidP="002A40FD">
            <w:pPr>
              <w:pStyle w:val="LndNormale1"/>
              <w:jc w:val="center"/>
              <w:textAlignment w:val="baseline"/>
              <w:rPr>
                <w:b/>
                <w:color w:val="002060"/>
              </w:rPr>
            </w:pPr>
            <w:r w:rsidRPr="006E6EC3">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BB14A05" w14:textId="77777777" w:rsidR="006E6EC3" w:rsidRPr="006E6EC3" w:rsidRDefault="006E6EC3" w:rsidP="002A40FD">
            <w:pPr>
              <w:pStyle w:val="LndNormale1"/>
              <w:jc w:val="center"/>
              <w:textAlignment w:val="baseline"/>
              <w:rPr>
                <w:b/>
                <w:color w:val="002060"/>
              </w:rPr>
            </w:pPr>
            <w:r w:rsidRPr="006E6EC3">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B7173DC" w14:textId="77777777" w:rsidR="006E6EC3" w:rsidRPr="006E6EC3" w:rsidRDefault="006E6EC3" w:rsidP="002A40FD">
            <w:pPr>
              <w:pStyle w:val="LndNormale1"/>
              <w:jc w:val="center"/>
              <w:textAlignment w:val="baseline"/>
              <w:rPr>
                <w:b/>
                <w:color w:val="002060"/>
              </w:rPr>
            </w:pPr>
            <w:r w:rsidRPr="006E6EC3">
              <w:rPr>
                <w:b/>
                <w:color w:val="002060"/>
              </w:rPr>
              <w:t>Società</w:t>
            </w:r>
          </w:p>
        </w:tc>
      </w:tr>
      <w:tr w:rsidR="006E6EC3" w:rsidRPr="006E6EC3" w14:paraId="4DD66FFF" w14:textId="77777777" w:rsidTr="002A40FD">
        <w:tc>
          <w:tcPr>
            <w:tcW w:w="1265" w:type="dxa"/>
            <w:tcBorders>
              <w:top w:val="single" w:sz="4" w:space="0" w:color="auto"/>
              <w:left w:val="single" w:sz="4" w:space="0" w:color="auto"/>
              <w:bottom w:val="single" w:sz="4" w:space="0" w:color="auto"/>
              <w:right w:val="single" w:sz="4" w:space="0" w:color="auto"/>
            </w:tcBorders>
          </w:tcPr>
          <w:p w14:paraId="47F6A74D" w14:textId="77777777" w:rsidR="006E6EC3" w:rsidRPr="006E6EC3" w:rsidRDefault="006E6EC3" w:rsidP="002A40FD">
            <w:pPr>
              <w:pStyle w:val="LndNormale1"/>
              <w:textAlignment w:val="baseline"/>
              <w:rPr>
                <w:color w:val="002060"/>
                <w:sz w:val="20"/>
              </w:rPr>
            </w:pPr>
            <w:r w:rsidRPr="006E6EC3">
              <w:rPr>
                <w:color w:val="002060"/>
                <w:sz w:val="20"/>
              </w:rPr>
              <w:t>6586674</w:t>
            </w:r>
          </w:p>
        </w:tc>
        <w:tc>
          <w:tcPr>
            <w:tcW w:w="2756" w:type="dxa"/>
            <w:tcBorders>
              <w:top w:val="single" w:sz="4" w:space="0" w:color="auto"/>
              <w:left w:val="single" w:sz="4" w:space="0" w:color="auto"/>
              <w:bottom w:val="single" w:sz="4" w:space="0" w:color="auto"/>
              <w:right w:val="single" w:sz="4" w:space="0" w:color="auto"/>
            </w:tcBorders>
          </w:tcPr>
          <w:p w14:paraId="5C7D1089" w14:textId="77777777" w:rsidR="006E6EC3" w:rsidRPr="006E6EC3" w:rsidRDefault="006E6EC3" w:rsidP="002A40FD">
            <w:pPr>
              <w:pStyle w:val="LndNormale1"/>
              <w:textAlignment w:val="baseline"/>
              <w:rPr>
                <w:color w:val="002060"/>
                <w:sz w:val="20"/>
              </w:rPr>
            </w:pPr>
            <w:r w:rsidRPr="006E6EC3">
              <w:rPr>
                <w:color w:val="002060"/>
                <w:sz w:val="20"/>
              </w:rPr>
              <w:t>ANGELANI MATTIA</w:t>
            </w:r>
          </w:p>
        </w:tc>
        <w:tc>
          <w:tcPr>
            <w:tcW w:w="1273" w:type="dxa"/>
            <w:tcBorders>
              <w:top w:val="single" w:sz="4" w:space="0" w:color="auto"/>
              <w:left w:val="single" w:sz="4" w:space="0" w:color="auto"/>
              <w:bottom w:val="single" w:sz="4" w:space="0" w:color="auto"/>
              <w:right w:val="single" w:sz="4" w:space="0" w:color="auto"/>
            </w:tcBorders>
          </w:tcPr>
          <w:p w14:paraId="44F03043" w14:textId="77777777" w:rsidR="006E6EC3" w:rsidRPr="006E6EC3" w:rsidRDefault="006E6EC3" w:rsidP="002A40FD">
            <w:pPr>
              <w:pStyle w:val="LndNormale1"/>
              <w:textAlignment w:val="baseline"/>
              <w:rPr>
                <w:color w:val="002060"/>
                <w:sz w:val="20"/>
              </w:rPr>
            </w:pPr>
            <w:r w:rsidRPr="006E6EC3">
              <w:rPr>
                <w:color w:val="002060"/>
                <w:sz w:val="20"/>
              </w:rPr>
              <w:t>04.06.2001</w:t>
            </w:r>
          </w:p>
        </w:tc>
        <w:tc>
          <w:tcPr>
            <w:tcW w:w="1182" w:type="dxa"/>
            <w:tcBorders>
              <w:top w:val="single" w:sz="4" w:space="0" w:color="auto"/>
              <w:left w:val="single" w:sz="4" w:space="0" w:color="auto"/>
              <w:bottom w:val="single" w:sz="4" w:space="0" w:color="auto"/>
              <w:right w:val="single" w:sz="4" w:space="0" w:color="auto"/>
            </w:tcBorders>
          </w:tcPr>
          <w:p w14:paraId="4D7841AC" w14:textId="77777777" w:rsidR="006E6EC3" w:rsidRPr="006E6EC3" w:rsidRDefault="006E6EC3" w:rsidP="002A40FD">
            <w:pPr>
              <w:pStyle w:val="LndNormale1"/>
              <w:textAlignment w:val="baseline"/>
              <w:rPr>
                <w:color w:val="002060"/>
                <w:sz w:val="20"/>
              </w:rPr>
            </w:pPr>
            <w:r w:rsidRPr="006E6EC3">
              <w:rPr>
                <w:color w:val="002060"/>
                <w:sz w:val="20"/>
              </w:rPr>
              <w:t>700207</w:t>
            </w:r>
          </w:p>
        </w:tc>
        <w:tc>
          <w:tcPr>
            <w:tcW w:w="3436" w:type="dxa"/>
            <w:tcBorders>
              <w:top w:val="single" w:sz="4" w:space="0" w:color="auto"/>
              <w:left w:val="single" w:sz="4" w:space="0" w:color="auto"/>
              <w:bottom w:val="single" w:sz="4" w:space="0" w:color="auto"/>
              <w:right w:val="single" w:sz="4" w:space="0" w:color="auto"/>
            </w:tcBorders>
          </w:tcPr>
          <w:p w14:paraId="197C3A54" w14:textId="77777777" w:rsidR="006E6EC3" w:rsidRPr="006E6EC3" w:rsidRDefault="006E6EC3" w:rsidP="002A40FD">
            <w:pPr>
              <w:pStyle w:val="LndNormale1"/>
              <w:textAlignment w:val="baseline"/>
              <w:rPr>
                <w:color w:val="002060"/>
                <w:sz w:val="20"/>
              </w:rPr>
            </w:pPr>
            <w:r w:rsidRPr="006E6EC3">
              <w:rPr>
                <w:color w:val="002060"/>
                <w:sz w:val="20"/>
              </w:rPr>
              <w:t>S.S.D. SAMPAOLESE CALCIO</w:t>
            </w:r>
          </w:p>
        </w:tc>
      </w:tr>
      <w:tr w:rsidR="006E6EC3" w:rsidRPr="006E6EC3" w14:paraId="02208D09" w14:textId="77777777" w:rsidTr="002A40FD">
        <w:tc>
          <w:tcPr>
            <w:tcW w:w="1265" w:type="dxa"/>
          </w:tcPr>
          <w:p w14:paraId="36936E6B" w14:textId="77777777" w:rsidR="006E6EC3" w:rsidRPr="006E6EC3" w:rsidRDefault="006E6EC3" w:rsidP="002A40FD">
            <w:pPr>
              <w:pStyle w:val="LndNormale1"/>
              <w:textAlignment w:val="baseline"/>
              <w:rPr>
                <w:color w:val="002060"/>
                <w:sz w:val="20"/>
              </w:rPr>
            </w:pPr>
            <w:r w:rsidRPr="006E6EC3">
              <w:rPr>
                <w:color w:val="002060"/>
                <w:sz w:val="20"/>
              </w:rPr>
              <w:t>3746523</w:t>
            </w:r>
          </w:p>
        </w:tc>
        <w:tc>
          <w:tcPr>
            <w:tcW w:w="2756" w:type="dxa"/>
          </w:tcPr>
          <w:p w14:paraId="50FFBE1C" w14:textId="77777777" w:rsidR="006E6EC3" w:rsidRPr="006E6EC3" w:rsidRDefault="006E6EC3" w:rsidP="002A40FD">
            <w:pPr>
              <w:pStyle w:val="LndNormale1"/>
              <w:textAlignment w:val="baseline"/>
              <w:rPr>
                <w:color w:val="002060"/>
                <w:sz w:val="20"/>
              </w:rPr>
            </w:pPr>
            <w:r w:rsidRPr="006E6EC3">
              <w:rPr>
                <w:color w:val="002060"/>
                <w:sz w:val="20"/>
              </w:rPr>
              <w:t>CARRIERI GAETANO</w:t>
            </w:r>
          </w:p>
        </w:tc>
        <w:tc>
          <w:tcPr>
            <w:tcW w:w="1273" w:type="dxa"/>
          </w:tcPr>
          <w:p w14:paraId="7E2D1DB2" w14:textId="77777777" w:rsidR="006E6EC3" w:rsidRPr="006E6EC3" w:rsidRDefault="006E6EC3" w:rsidP="002A40FD">
            <w:pPr>
              <w:pStyle w:val="LndNormale1"/>
              <w:textAlignment w:val="baseline"/>
              <w:rPr>
                <w:color w:val="002060"/>
                <w:sz w:val="20"/>
              </w:rPr>
            </w:pPr>
            <w:r w:rsidRPr="006E6EC3">
              <w:rPr>
                <w:color w:val="002060"/>
                <w:sz w:val="20"/>
              </w:rPr>
              <w:t>10.03.1988</w:t>
            </w:r>
          </w:p>
        </w:tc>
        <w:tc>
          <w:tcPr>
            <w:tcW w:w="1182" w:type="dxa"/>
          </w:tcPr>
          <w:p w14:paraId="23D93A97" w14:textId="77777777" w:rsidR="006E6EC3" w:rsidRPr="006E6EC3" w:rsidRDefault="006E6EC3" w:rsidP="002A40FD">
            <w:pPr>
              <w:pStyle w:val="LndNormale1"/>
              <w:textAlignment w:val="baseline"/>
              <w:rPr>
                <w:color w:val="002060"/>
                <w:sz w:val="20"/>
              </w:rPr>
            </w:pPr>
            <w:r w:rsidRPr="006E6EC3">
              <w:rPr>
                <w:color w:val="002060"/>
                <w:sz w:val="20"/>
              </w:rPr>
              <w:t>32090</w:t>
            </w:r>
          </w:p>
        </w:tc>
        <w:tc>
          <w:tcPr>
            <w:tcW w:w="3436" w:type="dxa"/>
          </w:tcPr>
          <w:p w14:paraId="5FA96F52" w14:textId="77777777" w:rsidR="006E6EC3" w:rsidRPr="006E6EC3" w:rsidRDefault="006E6EC3" w:rsidP="002A40FD">
            <w:pPr>
              <w:pStyle w:val="LndNormale1"/>
              <w:textAlignment w:val="baseline"/>
              <w:rPr>
                <w:color w:val="002060"/>
                <w:sz w:val="20"/>
              </w:rPr>
            </w:pPr>
            <w:r w:rsidRPr="006E6EC3">
              <w:rPr>
                <w:color w:val="002060"/>
                <w:sz w:val="20"/>
              </w:rPr>
              <w:t xml:space="preserve">S.S.D. MONTEGIORGIO CALCIO </w:t>
            </w:r>
          </w:p>
        </w:tc>
      </w:tr>
      <w:tr w:rsidR="006E6EC3" w:rsidRPr="006E6EC3" w14:paraId="4153DE2F" w14:textId="77777777" w:rsidTr="002A40FD">
        <w:tc>
          <w:tcPr>
            <w:tcW w:w="1265" w:type="dxa"/>
          </w:tcPr>
          <w:p w14:paraId="35CF497E" w14:textId="77777777" w:rsidR="006E6EC3" w:rsidRPr="006E6EC3" w:rsidRDefault="006E6EC3" w:rsidP="002A40FD">
            <w:pPr>
              <w:pStyle w:val="LndNormale1"/>
              <w:textAlignment w:val="baseline"/>
              <w:rPr>
                <w:color w:val="002060"/>
                <w:sz w:val="20"/>
              </w:rPr>
            </w:pPr>
            <w:r w:rsidRPr="006E6EC3">
              <w:rPr>
                <w:color w:val="002060"/>
                <w:sz w:val="20"/>
              </w:rPr>
              <w:t>5376366</w:t>
            </w:r>
          </w:p>
        </w:tc>
        <w:tc>
          <w:tcPr>
            <w:tcW w:w="2756" w:type="dxa"/>
          </w:tcPr>
          <w:p w14:paraId="6C433B98" w14:textId="77777777" w:rsidR="006E6EC3" w:rsidRPr="006E6EC3" w:rsidRDefault="006E6EC3" w:rsidP="002A40FD">
            <w:pPr>
              <w:pStyle w:val="LndNormale1"/>
              <w:textAlignment w:val="baseline"/>
              <w:rPr>
                <w:color w:val="002060"/>
                <w:sz w:val="20"/>
              </w:rPr>
            </w:pPr>
            <w:r w:rsidRPr="006E6EC3">
              <w:rPr>
                <w:color w:val="002060"/>
                <w:sz w:val="20"/>
              </w:rPr>
              <w:t>DANCHIVSKYY PAVLO</w:t>
            </w:r>
          </w:p>
        </w:tc>
        <w:tc>
          <w:tcPr>
            <w:tcW w:w="1273" w:type="dxa"/>
          </w:tcPr>
          <w:p w14:paraId="6A52185F" w14:textId="77777777" w:rsidR="006E6EC3" w:rsidRPr="006E6EC3" w:rsidRDefault="006E6EC3" w:rsidP="002A40FD">
            <w:pPr>
              <w:pStyle w:val="LndNormale1"/>
              <w:textAlignment w:val="baseline"/>
              <w:rPr>
                <w:color w:val="002060"/>
                <w:sz w:val="20"/>
              </w:rPr>
            </w:pPr>
            <w:r w:rsidRPr="006E6EC3">
              <w:rPr>
                <w:color w:val="002060"/>
                <w:sz w:val="20"/>
              </w:rPr>
              <w:t>04.06.1999</w:t>
            </w:r>
          </w:p>
        </w:tc>
        <w:tc>
          <w:tcPr>
            <w:tcW w:w="1182" w:type="dxa"/>
          </w:tcPr>
          <w:p w14:paraId="6A7DF2EA" w14:textId="77777777" w:rsidR="006E6EC3" w:rsidRPr="006E6EC3" w:rsidRDefault="006E6EC3" w:rsidP="002A40FD">
            <w:pPr>
              <w:pStyle w:val="LndNormale1"/>
              <w:textAlignment w:val="baseline"/>
              <w:rPr>
                <w:color w:val="002060"/>
                <w:sz w:val="20"/>
              </w:rPr>
            </w:pPr>
            <w:r w:rsidRPr="006E6EC3">
              <w:rPr>
                <w:color w:val="002060"/>
                <w:sz w:val="20"/>
              </w:rPr>
              <w:t>955031</w:t>
            </w:r>
          </w:p>
        </w:tc>
        <w:tc>
          <w:tcPr>
            <w:tcW w:w="3436" w:type="dxa"/>
          </w:tcPr>
          <w:p w14:paraId="7CDCE541" w14:textId="77777777" w:rsidR="006E6EC3" w:rsidRPr="006E6EC3" w:rsidRDefault="006E6EC3" w:rsidP="002A40FD">
            <w:pPr>
              <w:pStyle w:val="LndNormale1"/>
              <w:textAlignment w:val="baseline"/>
              <w:rPr>
                <w:color w:val="002060"/>
                <w:sz w:val="20"/>
              </w:rPr>
            </w:pPr>
            <w:r w:rsidRPr="006E6EC3">
              <w:rPr>
                <w:color w:val="002060"/>
                <w:sz w:val="20"/>
              </w:rPr>
              <w:t>A.S.D. HELVIA RECINA 1975</w:t>
            </w:r>
          </w:p>
        </w:tc>
      </w:tr>
    </w:tbl>
    <w:p w14:paraId="497F7662" w14:textId="77777777" w:rsidR="006E6EC3" w:rsidRPr="006E6EC3" w:rsidRDefault="006E6EC3" w:rsidP="006E6EC3">
      <w:pPr>
        <w:pStyle w:val="LndNormale1"/>
        <w:rPr>
          <w:color w:val="002060"/>
        </w:rPr>
      </w:pPr>
    </w:p>
    <w:p w14:paraId="39ED681E" w14:textId="77777777" w:rsidR="006E6EC3" w:rsidRPr="006E6EC3" w:rsidRDefault="006E6EC3" w:rsidP="006E6EC3">
      <w:pPr>
        <w:pStyle w:val="LndNormale1"/>
        <w:rPr>
          <w:color w:val="002060"/>
        </w:rPr>
      </w:pPr>
      <w:r w:rsidRPr="006E6EC3">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E6EC3">
        <w:rPr>
          <w:b/>
          <w:color w:val="002060"/>
        </w:rPr>
        <w:t>07.11.2024:</w:t>
      </w:r>
    </w:p>
    <w:tbl>
      <w:tblPr>
        <w:tblStyle w:val="Grigliatabella"/>
        <w:tblW w:w="0" w:type="auto"/>
        <w:tblLook w:val="04A0" w:firstRow="1" w:lastRow="0" w:firstColumn="1" w:lastColumn="0" w:noHBand="0" w:noVBand="1"/>
      </w:tblPr>
      <w:tblGrid>
        <w:gridCol w:w="1265"/>
        <w:gridCol w:w="2756"/>
        <w:gridCol w:w="1273"/>
        <w:gridCol w:w="1182"/>
        <w:gridCol w:w="3436"/>
      </w:tblGrid>
      <w:tr w:rsidR="006E6EC3" w:rsidRPr="006E6EC3" w14:paraId="557DB3AB" w14:textId="77777777" w:rsidTr="002A40FD">
        <w:tc>
          <w:tcPr>
            <w:tcW w:w="1265" w:type="dxa"/>
            <w:tcBorders>
              <w:top w:val="single" w:sz="4" w:space="0" w:color="auto"/>
              <w:left w:val="single" w:sz="4" w:space="0" w:color="auto"/>
              <w:bottom w:val="single" w:sz="4" w:space="0" w:color="auto"/>
              <w:right w:val="single" w:sz="4" w:space="0" w:color="auto"/>
            </w:tcBorders>
            <w:hideMark/>
          </w:tcPr>
          <w:p w14:paraId="63C00A8F" w14:textId="77777777" w:rsidR="006E6EC3" w:rsidRPr="006E6EC3" w:rsidRDefault="006E6EC3" w:rsidP="002A40FD">
            <w:pPr>
              <w:pStyle w:val="LndNormale1"/>
              <w:jc w:val="center"/>
              <w:textAlignment w:val="baseline"/>
              <w:rPr>
                <w:b/>
                <w:color w:val="002060"/>
              </w:rPr>
            </w:pPr>
            <w:r w:rsidRPr="006E6EC3">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961EA9C" w14:textId="77777777" w:rsidR="006E6EC3" w:rsidRPr="006E6EC3" w:rsidRDefault="006E6EC3" w:rsidP="002A40FD">
            <w:pPr>
              <w:pStyle w:val="LndNormale1"/>
              <w:jc w:val="center"/>
              <w:textAlignment w:val="baseline"/>
              <w:rPr>
                <w:b/>
                <w:color w:val="002060"/>
              </w:rPr>
            </w:pPr>
            <w:r w:rsidRPr="006E6EC3">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C725AA2" w14:textId="77777777" w:rsidR="006E6EC3" w:rsidRPr="006E6EC3" w:rsidRDefault="006E6EC3" w:rsidP="002A40FD">
            <w:pPr>
              <w:pStyle w:val="LndNormale1"/>
              <w:jc w:val="center"/>
              <w:textAlignment w:val="baseline"/>
              <w:rPr>
                <w:b/>
                <w:color w:val="002060"/>
              </w:rPr>
            </w:pPr>
            <w:r w:rsidRPr="006E6EC3">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A0BCB45" w14:textId="77777777" w:rsidR="006E6EC3" w:rsidRPr="006E6EC3" w:rsidRDefault="006E6EC3" w:rsidP="002A40FD">
            <w:pPr>
              <w:pStyle w:val="LndNormale1"/>
              <w:jc w:val="center"/>
              <w:textAlignment w:val="baseline"/>
              <w:rPr>
                <w:b/>
                <w:color w:val="002060"/>
              </w:rPr>
            </w:pPr>
            <w:r w:rsidRPr="006E6EC3">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1820EC6" w14:textId="77777777" w:rsidR="006E6EC3" w:rsidRPr="006E6EC3" w:rsidRDefault="006E6EC3" w:rsidP="002A40FD">
            <w:pPr>
              <w:pStyle w:val="LndNormale1"/>
              <w:jc w:val="center"/>
              <w:textAlignment w:val="baseline"/>
              <w:rPr>
                <w:b/>
                <w:color w:val="002060"/>
              </w:rPr>
            </w:pPr>
            <w:r w:rsidRPr="006E6EC3">
              <w:rPr>
                <w:b/>
                <w:color w:val="002060"/>
              </w:rPr>
              <w:t>Società</w:t>
            </w:r>
          </w:p>
        </w:tc>
      </w:tr>
      <w:tr w:rsidR="006E6EC3" w:rsidRPr="006E6EC3" w14:paraId="5BDBBFC1" w14:textId="77777777" w:rsidTr="002A40FD">
        <w:tc>
          <w:tcPr>
            <w:tcW w:w="1265" w:type="dxa"/>
            <w:tcBorders>
              <w:top w:val="single" w:sz="4" w:space="0" w:color="auto"/>
              <w:left w:val="single" w:sz="4" w:space="0" w:color="auto"/>
              <w:bottom w:val="single" w:sz="4" w:space="0" w:color="auto"/>
              <w:right w:val="single" w:sz="4" w:space="0" w:color="auto"/>
            </w:tcBorders>
          </w:tcPr>
          <w:p w14:paraId="52629CFC" w14:textId="77777777" w:rsidR="006E6EC3" w:rsidRPr="006E6EC3" w:rsidRDefault="006E6EC3" w:rsidP="002A40FD">
            <w:pPr>
              <w:pStyle w:val="LndNormale1"/>
              <w:textAlignment w:val="baseline"/>
              <w:rPr>
                <w:color w:val="002060"/>
                <w:sz w:val="20"/>
              </w:rPr>
            </w:pPr>
            <w:r w:rsidRPr="006E6EC3">
              <w:rPr>
                <w:color w:val="002060"/>
                <w:sz w:val="20"/>
              </w:rPr>
              <w:t>6743364</w:t>
            </w:r>
          </w:p>
        </w:tc>
        <w:tc>
          <w:tcPr>
            <w:tcW w:w="2756" w:type="dxa"/>
            <w:tcBorders>
              <w:top w:val="single" w:sz="4" w:space="0" w:color="auto"/>
              <w:left w:val="single" w:sz="4" w:space="0" w:color="auto"/>
              <w:bottom w:val="single" w:sz="4" w:space="0" w:color="auto"/>
              <w:right w:val="single" w:sz="4" w:space="0" w:color="auto"/>
            </w:tcBorders>
          </w:tcPr>
          <w:p w14:paraId="2C2D3EAC" w14:textId="77777777" w:rsidR="006E6EC3" w:rsidRPr="006E6EC3" w:rsidRDefault="006E6EC3" w:rsidP="002A40FD">
            <w:pPr>
              <w:pStyle w:val="LndNormale1"/>
              <w:textAlignment w:val="baseline"/>
              <w:rPr>
                <w:color w:val="002060"/>
                <w:sz w:val="20"/>
              </w:rPr>
            </w:pPr>
            <w:r w:rsidRPr="006E6EC3">
              <w:rPr>
                <w:color w:val="002060"/>
                <w:sz w:val="20"/>
              </w:rPr>
              <w:t>CARRELLI GIACOMO</w:t>
            </w:r>
          </w:p>
        </w:tc>
        <w:tc>
          <w:tcPr>
            <w:tcW w:w="1273" w:type="dxa"/>
            <w:tcBorders>
              <w:top w:val="single" w:sz="4" w:space="0" w:color="auto"/>
              <w:left w:val="single" w:sz="4" w:space="0" w:color="auto"/>
              <w:bottom w:val="single" w:sz="4" w:space="0" w:color="auto"/>
              <w:right w:val="single" w:sz="4" w:space="0" w:color="auto"/>
            </w:tcBorders>
          </w:tcPr>
          <w:p w14:paraId="5ECA1F21" w14:textId="77777777" w:rsidR="006E6EC3" w:rsidRPr="006E6EC3" w:rsidRDefault="006E6EC3" w:rsidP="002A40FD">
            <w:pPr>
              <w:pStyle w:val="LndNormale1"/>
              <w:textAlignment w:val="baseline"/>
              <w:rPr>
                <w:color w:val="002060"/>
                <w:sz w:val="20"/>
              </w:rPr>
            </w:pPr>
            <w:r w:rsidRPr="006E6EC3">
              <w:rPr>
                <w:color w:val="002060"/>
                <w:sz w:val="20"/>
              </w:rPr>
              <w:t>23.01.2003</w:t>
            </w:r>
          </w:p>
        </w:tc>
        <w:tc>
          <w:tcPr>
            <w:tcW w:w="1182" w:type="dxa"/>
            <w:tcBorders>
              <w:top w:val="single" w:sz="4" w:space="0" w:color="auto"/>
              <w:left w:val="single" w:sz="4" w:space="0" w:color="auto"/>
              <w:bottom w:val="single" w:sz="4" w:space="0" w:color="auto"/>
              <w:right w:val="single" w:sz="4" w:space="0" w:color="auto"/>
            </w:tcBorders>
          </w:tcPr>
          <w:p w14:paraId="0B191C3E" w14:textId="77777777" w:rsidR="006E6EC3" w:rsidRPr="006E6EC3" w:rsidRDefault="006E6EC3" w:rsidP="002A40FD">
            <w:pPr>
              <w:pStyle w:val="LndNormale1"/>
              <w:textAlignment w:val="baseline"/>
              <w:rPr>
                <w:color w:val="002060"/>
                <w:sz w:val="20"/>
              </w:rPr>
            </w:pPr>
            <w:r w:rsidRPr="006E6EC3">
              <w:rPr>
                <w:color w:val="002060"/>
                <w:sz w:val="20"/>
              </w:rPr>
              <w:t>934075</w:t>
            </w:r>
          </w:p>
        </w:tc>
        <w:tc>
          <w:tcPr>
            <w:tcW w:w="3436" w:type="dxa"/>
            <w:tcBorders>
              <w:top w:val="single" w:sz="4" w:space="0" w:color="auto"/>
              <w:left w:val="single" w:sz="4" w:space="0" w:color="auto"/>
              <w:bottom w:val="single" w:sz="4" w:space="0" w:color="auto"/>
              <w:right w:val="single" w:sz="4" w:space="0" w:color="auto"/>
            </w:tcBorders>
          </w:tcPr>
          <w:p w14:paraId="5D5D3589" w14:textId="77777777" w:rsidR="006E6EC3" w:rsidRPr="006E6EC3" w:rsidRDefault="006E6EC3" w:rsidP="002A40FD">
            <w:pPr>
              <w:pStyle w:val="LndNormale1"/>
              <w:textAlignment w:val="baseline"/>
              <w:rPr>
                <w:color w:val="002060"/>
                <w:sz w:val="20"/>
                <w:lang w:val="en-US"/>
              </w:rPr>
            </w:pPr>
            <w:r w:rsidRPr="006E6EC3">
              <w:rPr>
                <w:color w:val="002060"/>
                <w:sz w:val="20"/>
                <w:lang w:val="en-US"/>
              </w:rPr>
              <w:t>A.S.D. FOOTBAL CLUB OSIMO 201</w:t>
            </w:r>
          </w:p>
        </w:tc>
      </w:tr>
      <w:tr w:rsidR="006E6EC3" w:rsidRPr="006E6EC3" w14:paraId="69F8A590" w14:textId="77777777" w:rsidTr="002A40FD">
        <w:tc>
          <w:tcPr>
            <w:tcW w:w="1265" w:type="dxa"/>
          </w:tcPr>
          <w:p w14:paraId="18583A0A" w14:textId="77777777" w:rsidR="006E6EC3" w:rsidRPr="006E6EC3" w:rsidRDefault="006E6EC3" w:rsidP="002A40FD">
            <w:pPr>
              <w:pStyle w:val="LndNormale1"/>
              <w:textAlignment w:val="baseline"/>
              <w:rPr>
                <w:color w:val="002060"/>
                <w:sz w:val="20"/>
                <w:lang w:val="en-US"/>
              </w:rPr>
            </w:pPr>
            <w:r w:rsidRPr="006E6EC3">
              <w:rPr>
                <w:color w:val="002060"/>
                <w:sz w:val="20"/>
                <w:lang w:val="en-US"/>
              </w:rPr>
              <w:t>3572067</w:t>
            </w:r>
          </w:p>
        </w:tc>
        <w:tc>
          <w:tcPr>
            <w:tcW w:w="2756" w:type="dxa"/>
          </w:tcPr>
          <w:p w14:paraId="0BB74CD4" w14:textId="77777777" w:rsidR="006E6EC3" w:rsidRPr="006E6EC3" w:rsidRDefault="006E6EC3" w:rsidP="002A40FD">
            <w:pPr>
              <w:pStyle w:val="LndNormale1"/>
              <w:textAlignment w:val="baseline"/>
              <w:rPr>
                <w:color w:val="002060"/>
                <w:sz w:val="20"/>
                <w:lang w:val="en-US"/>
              </w:rPr>
            </w:pPr>
            <w:r w:rsidRPr="006E6EC3">
              <w:rPr>
                <w:color w:val="002060"/>
                <w:sz w:val="20"/>
                <w:lang w:val="en-US"/>
              </w:rPr>
              <w:t>ROMAGNOLI ANDREA</w:t>
            </w:r>
          </w:p>
        </w:tc>
        <w:tc>
          <w:tcPr>
            <w:tcW w:w="1273" w:type="dxa"/>
          </w:tcPr>
          <w:p w14:paraId="120B2787" w14:textId="77777777" w:rsidR="006E6EC3" w:rsidRPr="006E6EC3" w:rsidRDefault="006E6EC3" w:rsidP="002A40FD">
            <w:pPr>
              <w:pStyle w:val="LndNormale1"/>
              <w:textAlignment w:val="baseline"/>
              <w:rPr>
                <w:color w:val="002060"/>
                <w:sz w:val="20"/>
                <w:lang w:val="en-US"/>
              </w:rPr>
            </w:pPr>
            <w:r w:rsidRPr="006E6EC3">
              <w:rPr>
                <w:color w:val="002060"/>
                <w:sz w:val="20"/>
                <w:lang w:val="en-US"/>
              </w:rPr>
              <w:t>10.02.1986</w:t>
            </w:r>
          </w:p>
        </w:tc>
        <w:tc>
          <w:tcPr>
            <w:tcW w:w="1182" w:type="dxa"/>
          </w:tcPr>
          <w:p w14:paraId="50F81699" w14:textId="77777777" w:rsidR="006E6EC3" w:rsidRPr="006E6EC3" w:rsidRDefault="006E6EC3" w:rsidP="002A40FD">
            <w:pPr>
              <w:pStyle w:val="LndNormale1"/>
              <w:textAlignment w:val="baseline"/>
              <w:rPr>
                <w:color w:val="002060"/>
                <w:sz w:val="20"/>
                <w:lang w:val="en-US"/>
              </w:rPr>
            </w:pPr>
            <w:r w:rsidRPr="006E6EC3">
              <w:rPr>
                <w:color w:val="002060"/>
                <w:sz w:val="20"/>
                <w:lang w:val="en-US"/>
              </w:rPr>
              <w:t>700117</w:t>
            </w:r>
          </w:p>
        </w:tc>
        <w:tc>
          <w:tcPr>
            <w:tcW w:w="3436" w:type="dxa"/>
          </w:tcPr>
          <w:p w14:paraId="5887BA08" w14:textId="77777777" w:rsidR="006E6EC3" w:rsidRPr="006E6EC3" w:rsidRDefault="006E6EC3" w:rsidP="002A40FD">
            <w:pPr>
              <w:pStyle w:val="LndNormale1"/>
              <w:textAlignment w:val="baseline"/>
              <w:rPr>
                <w:color w:val="002060"/>
                <w:sz w:val="20"/>
              </w:rPr>
            </w:pPr>
            <w:r w:rsidRPr="006E6EC3">
              <w:rPr>
                <w:color w:val="002060"/>
                <w:sz w:val="20"/>
              </w:rPr>
              <w:t>A.S.D. CALCIO CORRIDONIA</w:t>
            </w:r>
          </w:p>
        </w:tc>
      </w:tr>
      <w:tr w:rsidR="006E6EC3" w:rsidRPr="006E6EC3" w14:paraId="32220363" w14:textId="77777777" w:rsidTr="002A40FD">
        <w:tc>
          <w:tcPr>
            <w:tcW w:w="1265" w:type="dxa"/>
          </w:tcPr>
          <w:p w14:paraId="02F46B4B" w14:textId="77777777" w:rsidR="006E6EC3" w:rsidRPr="006E6EC3" w:rsidRDefault="006E6EC3" w:rsidP="002A40FD">
            <w:pPr>
              <w:pStyle w:val="LndNormale1"/>
              <w:textAlignment w:val="baseline"/>
              <w:rPr>
                <w:color w:val="002060"/>
                <w:sz w:val="20"/>
              </w:rPr>
            </w:pPr>
            <w:r w:rsidRPr="006E6EC3">
              <w:rPr>
                <w:color w:val="002060"/>
                <w:sz w:val="20"/>
              </w:rPr>
              <w:t>4574908</w:t>
            </w:r>
          </w:p>
        </w:tc>
        <w:tc>
          <w:tcPr>
            <w:tcW w:w="2756" w:type="dxa"/>
          </w:tcPr>
          <w:p w14:paraId="75C4D7E3" w14:textId="77777777" w:rsidR="006E6EC3" w:rsidRPr="006E6EC3" w:rsidRDefault="006E6EC3" w:rsidP="002A40FD">
            <w:pPr>
              <w:pStyle w:val="LndNormale1"/>
              <w:textAlignment w:val="baseline"/>
              <w:rPr>
                <w:color w:val="002060"/>
                <w:sz w:val="20"/>
              </w:rPr>
            </w:pPr>
            <w:r w:rsidRPr="006E6EC3">
              <w:rPr>
                <w:color w:val="002060"/>
                <w:sz w:val="20"/>
              </w:rPr>
              <w:t>ULIVELLO MATTEO</w:t>
            </w:r>
          </w:p>
        </w:tc>
        <w:tc>
          <w:tcPr>
            <w:tcW w:w="1273" w:type="dxa"/>
          </w:tcPr>
          <w:p w14:paraId="1B9B0FCA" w14:textId="77777777" w:rsidR="006E6EC3" w:rsidRPr="006E6EC3" w:rsidRDefault="006E6EC3" w:rsidP="002A40FD">
            <w:pPr>
              <w:pStyle w:val="LndNormale1"/>
              <w:textAlignment w:val="baseline"/>
              <w:rPr>
                <w:color w:val="002060"/>
                <w:sz w:val="20"/>
              </w:rPr>
            </w:pPr>
            <w:r w:rsidRPr="006E6EC3">
              <w:rPr>
                <w:color w:val="002060"/>
                <w:sz w:val="20"/>
              </w:rPr>
              <w:t>05.11.1988</w:t>
            </w:r>
          </w:p>
        </w:tc>
        <w:tc>
          <w:tcPr>
            <w:tcW w:w="1182" w:type="dxa"/>
          </w:tcPr>
          <w:p w14:paraId="26B96737" w14:textId="77777777" w:rsidR="006E6EC3" w:rsidRPr="006E6EC3" w:rsidRDefault="006E6EC3" w:rsidP="002A40FD">
            <w:pPr>
              <w:pStyle w:val="LndNormale1"/>
              <w:textAlignment w:val="baseline"/>
              <w:rPr>
                <w:color w:val="002060"/>
                <w:sz w:val="20"/>
              </w:rPr>
            </w:pPr>
            <w:r w:rsidRPr="006E6EC3">
              <w:rPr>
                <w:color w:val="002060"/>
                <w:sz w:val="20"/>
              </w:rPr>
              <w:t>75969</w:t>
            </w:r>
          </w:p>
        </w:tc>
        <w:tc>
          <w:tcPr>
            <w:tcW w:w="3436" w:type="dxa"/>
          </w:tcPr>
          <w:p w14:paraId="31B9709D" w14:textId="77777777" w:rsidR="006E6EC3" w:rsidRPr="006E6EC3" w:rsidRDefault="006E6EC3" w:rsidP="002A40FD">
            <w:pPr>
              <w:pStyle w:val="LndNormale1"/>
              <w:textAlignment w:val="baseline"/>
              <w:rPr>
                <w:color w:val="002060"/>
                <w:sz w:val="20"/>
                <w:lang w:val="en-US"/>
              </w:rPr>
            </w:pPr>
            <w:r w:rsidRPr="006E6EC3">
              <w:rPr>
                <w:color w:val="002060"/>
                <w:sz w:val="20"/>
                <w:lang w:val="en-US"/>
              </w:rPr>
              <w:t>U.S.D. SANGIORGESE M.RUBBIA</w:t>
            </w:r>
          </w:p>
        </w:tc>
      </w:tr>
    </w:tbl>
    <w:p w14:paraId="30D29121" w14:textId="77777777" w:rsidR="00612C27" w:rsidRPr="00612C27" w:rsidRDefault="00612C27" w:rsidP="007535E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F5ABB77" w14:textId="77777777" w:rsidR="00E063A9" w:rsidRDefault="00E063A9" w:rsidP="002D544A">
      <w:pPr>
        <w:pStyle w:val="Corpodeltesto21"/>
        <w:rPr>
          <w:rFonts w:ascii="Arial" w:hAnsi="Arial" w:cs="Arial"/>
          <w:b/>
          <w:color w:val="002060"/>
          <w:sz w:val="8"/>
          <w:szCs w:val="8"/>
        </w:rPr>
      </w:pPr>
    </w:p>
    <w:p w14:paraId="2D9AC551" w14:textId="77777777" w:rsidR="001E28A1" w:rsidRPr="009622AD" w:rsidRDefault="001E28A1" w:rsidP="001E28A1">
      <w:pPr>
        <w:pStyle w:val="breakline"/>
        <w:rPr>
          <w:color w:val="002060"/>
        </w:rPr>
      </w:pPr>
    </w:p>
    <w:p w14:paraId="2590929D" w14:textId="77777777" w:rsidR="001E28A1" w:rsidRPr="009622AD" w:rsidRDefault="001E28A1" w:rsidP="001E28A1">
      <w:pPr>
        <w:pStyle w:val="titolocampionato0"/>
        <w:shd w:val="clear" w:color="auto" w:fill="CCCCCC"/>
        <w:spacing w:before="80" w:after="40"/>
        <w:rPr>
          <w:color w:val="002060"/>
        </w:rPr>
      </w:pPr>
      <w:r w:rsidRPr="009622AD">
        <w:rPr>
          <w:color w:val="002060"/>
        </w:rPr>
        <w:t>UNDER 17 C5 REGIONALI MASCHILI</w:t>
      </w:r>
    </w:p>
    <w:p w14:paraId="365550E0" w14:textId="77777777" w:rsidR="001E28A1" w:rsidRPr="009622AD" w:rsidRDefault="001E28A1" w:rsidP="001E28A1">
      <w:pPr>
        <w:pStyle w:val="titoloprinc0"/>
        <w:rPr>
          <w:color w:val="002060"/>
        </w:rPr>
      </w:pPr>
      <w:r w:rsidRPr="009622AD">
        <w:rPr>
          <w:color w:val="002060"/>
        </w:rPr>
        <w:t>RISULTATI</w:t>
      </w:r>
    </w:p>
    <w:p w14:paraId="020C71ED" w14:textId="77777777" w:rsidR="001E28A1" w:rsidRPr="009622AD" w:rsidRDefault="001E28A1" w:rsidP="001E28A1">
      <w:pPr>
        <w:pStyle w:val="breakline"/>
        <w:rPr>
          <w:color w:val="002060"/>
        </w:rPr>
      </w:pPr>
    </w:p>
    <w:p w14:paraId="327B4EB1" w14:textId="77777777" w:rsidR="001E28A1" w:rsidRPr="009622AD" w:rsidRDefault="001E28A1" w:rsidP="001E28A1">
      <w:pPr>
        <w:pStyle w:val="sottotitolocampionato10"/>
        <w:rPr>
          <w:color w:val="002060"/>
        </w:rPr>
      </w:pPr>
      <w:r w:rsidRPr="009622AD">
        <w:rPr>
          <w:color w:val="002060"/>
        </w:rPr>
        <w:t>RISULTATI UFFICIALI GARE DEL 0</w:t>
      </w:r>
      <w:r>
        <w:rPr>
          <w:color w:val="002060"/>
        </w:rPr>
        <w:t>7</w:t>
      </w:r>
      <w:r w:rsidRPr="009622AD">
        <w:rPr>
          <w:color w:val="002060"/>
        </w:rPr>
        <w:t>/11/2024</w:t>
      </w:r>
    </w:p>
    <w:p w14:paraId="3F869B9E" w14:textId="77777777" w:rsidR="001E28A1" w:rsidRPr="001E28A1" w:rsidRDefault="001E28A1" w:rsidP="001E28A1">
      <w:pPr>
        <w:pStyle w:val="sottotitolocampionato20"/>
        <w:spacing w:before="0" w:beforeAutospacing="0" w:after="0" w:afterAutospacing="0"/>
        <w:rPr>
          <w:rFonts w:ascii="Arial" w:hAnsi="Arial" w:cs="Arial"/>
          <w:color w:val="002060"/>
          <w:sz w:val="20"/>
          <w:szCs w:val="20"/>
        </w:rPr>
      </w:pPr>
      <w:r w:rsidRPr="001E28A1">
        <w:rPr>
          <w:rFonts w:ascii="Arial" w:hAnsi="Arial" w:cs="Arial"/>
          <w:color w:val="002060"/>
          <w:sz w:val="20"/>
          <w:szCs w:val="20"/>
        </w:rPr>
        <w:t>Si trascrivono qui di seguito i risultati ufficiali delle gare disputate</w:t>
      </w:r>
    </w:p>
    <w:p w14:paraId="2A0CD989" w14:textId="77777777" w:rsidR="001E28A1" w:rsidRPr="009622AD" w:rsidRDefault="001E28A1" w:rsidP="001E28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1E28A1" w:rsidRPr="009622AD" w14:paraId="574E5D20" w14:textId="77777777" w:rsidTr="002A40F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28A1" w:rsidRPr="009622AD" w14:paraId="50B0FEF5" w14:textId="77777777" w:rsidTr="002A40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22E24" w14:textId="77777777" w:rsidR="001E28A1" w:rsidRPr="009622AD" w:rsidRDefault="001E28A1" w:rsidP="002A40FD">
                  <w:pPr>
                    <w:pStyle w:val="headertabella0"/>
                    <w:rPr>
                      <w:color w:val="002060"/>
                    </w:rPr>
                  </w:pPr>
                  <w:r w:rsidRPr="009622AD">
                    <w:rPr>
                      <w:color w:val="002060"/>
                    </w:rPr>
                    <w:t>GIRONE A - 6 Giornata - A</w:t>
                  </w:r>
                </w:p>
              </w:tc>
            </w:tr>
            <w:tr w:rsidR="001E28A1" w:rsidRPr="009622AD" w14:paraId="0D4C4C08" w14:textId="77777777" w:rsidTr="002A40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31DBB7" w14:textId="77777777" w:rsidR="001E28A1" w:rsidRPr="009622AD" w:rsidRDefault="001E28A1" w:rsidP="002A40FD">
                  <w:pPr>
                    <w:pStyle w:val="rowtabella0"/>
                    <w:rPr>
                      <w:color w:val="002060"/>
                    </w:rPr>
                  </w:pPr>
                  <w:r w:rsidRPr="009622AD">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6C5BC" w14:textId="77777777" w:rsidR="001E28A1" w:rsidRPr="009622AD" w:rsidRDefault="001E28A1" w:rsidP="002A40FD">
                  <w:pPr>
                    <w:pStyle w:val="rowtabella0"/>
                    <w:rPr>
                      <w:color w:val="002060"/>
                    </w:rPr>
                  </w:pPr>
                  <w:r w:rsidRPr="009622AD">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C975C" w14:textId="77777777" w:rsidR="001E28A1" w:rsidRPr="009622AD" w:rsidRDefault="001E28A1" w:rsidP="002A40FD">
                  <w:pPr>
                    <w:pStyle w:val="rowtabella0"/>
                    <w:jc w:val="center"/>
                    <w:rPr>
                      <w:color w:val="002060"/>
                    </w:rPr>
                  </w:pPr>
                  <w:r w:rsidRPr="009622AD">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78B00" w14:textId="77777777" w:rsidR="001E28A1" w:rsidRPr="009622AD" w:rsidRDefault="001E28A1" w:rsidP="002A40FD">
                  <w:pPr>
                    <w:pStyle w:val="rowtabella0"/>
                    <w:jc w:val="center"/>
                    <w:rPr>
                      <w:color w:val="002060"/>
                    </w:rPr>
                  </w:pPr>
                  <w:r w:rsidRPr="009622AD">
                    <w:rPr>
                      <w:color w:val="002060"/>
                    </w:rPr>
                    <w:t> </w:t>
                  </w:r>
                </w:p>
              </w:tc>
            </w:tr>
          </w:tbl>
          <w:p w14:paraId="430D77E4" w14:textId="77777777" w:rsidR="001E28A1" w:rsidRPr="009622AD" w:rsidRDefault="001E28A1" w:rsidP="002A40FD">
            <w:pPr>
              <w:rPr>
                <w:color w:val="002060"/>
              </w:rPr>
            </w:pPr>
          </w:p>
        </w:tc>
        <w:tc>
          <w:tcPr>
            <w:tcW w:w="0" w:type="auto"/>
            <w:hideMark/>
          </w:tcPr>
          <w:p w14:paraId="76BD4D60" w14:textId="77777777" w:rsidR="001E28A1" w:rsidRPr="009622AD" w:rsidRDefault="001E28A1" w:rsidP="002A40FD">
            <w:pPr>
              <w:rPr>
                <w:color w:val="002060"/>
              </w:rPr>
            </w:pPr>
          </w:p>
        </w:tc>
      </w:tr>
    </w:tbl>
    <w:p w14:paraId="74577B33" w14:textId="77777777" w:rsidR="001E28A1" w:rsidRPr="009622AD" w:rsidRDefault="001E28A1" w:rsidP="001E28A1">
      <w:pPr>
        <w:pStyle w:val="breakline"/>
        <w:rPr>
          <w:rFonts w:eastAsiaTheme="minorEastAsia"/>
          <w:color w:val="002060"/>
        </w:rPr>
      </w:pPr>
    </w:p>
    <w:p w14:paraId="5B1E46EA" w14:textId="77777777" w:rsidR="001E28A1" w:rsidRPr="009622AD" w:rsidRDefault="001E28A1" w:rsidP="001E28A1">
      <w:pPr>
        <w:pStyle w:val="breakline"/>
        <w:rPr>
          <w:color w:val="002060"/>
        </w:rPr>
      </w:pPr>
    </w:p>
    <w:p w14:paraId="339374B9" w14:textId="77777777" w:rsidR="001E28A1" w:rsidRPr="009622AD" w:rsidRDefault="001E28A1" w:rsidP="001E28A1">
      <w:pPr>
        <w:pStyle w:val="titoloprinc0"/>
        <w:rPr>
          <w:color w:val="002060"/>
        </w:rPr>
      </w:pPr>
      <w:r w:rsidRPr="009622AD">
        <w:rPr>
          <w:color w:val="002060"/>
        </w:rPr>
        <w:lastRenderedPageBreak/>
        <w:t>GIUDICE SPORTIVO</w:t>
      </w:r>
    </w:p>
    <w:p w14:paraId="3AF19E65" w14:textId="77777777" w:rsidR="001E28A1" w:rsidRPr="009622AD" w:rsidRDefault="001E28A1" w:rsidP="001E28A1">
      <w:pPr>
        <w:pStyle w:val="diffida"/>
        <w:rPr>
          <w:color w:val="002060"/>
        </w:rPr>
      </w:pPr>
      <w:r w:rsidRPr="009622AD">
        <w:rPr>
          <w:color w:val="002060"/>
        </w:rPr>
        <w:t>Il Giudice Sportivo Avv. Agnese Lazzaretti, con l'assistenza del segretario Angelo Castellana, nella seduta del 08/11/2024, ha adottato le decisioni che di seguito integralmente si riportano:</w:t>
      </w:r>
    </w:p>
    <w:p w14:paraId="62566394" w14:textId="77777777" w:rsidR="001E28A1" w:rsidRPr="009622AD" w:rsidRDefault="001E28A1" w:rsidP="001E28A1">
      <w:pPr>
        <w:pStyle w:val="titolo10"/>
        <w:rPr>
          <w:color w:val="002060"/>
        </w:rPr>
      </w:pPr>
      <w:r w:rsidRPr="009622AD">
        <w:rPr>
          <w:color w:val="002060"/>
        </w:rPr>
        <w:t xml:space="preserve">GARE DEL 7/11/2024 </w:t>
      </w:r>
    </w:p>
    <w:p w14:paraId="27370B45" w14:textId="77777777" w:rsidR="001E28A1" w:rsidRPr="009622AD" w:rsidRDefault="001E28A1" w:rsidP="001E28A1">
      <w:pPr>
        <w:pStyle w:val="titolo7a"/>
        <w:rPr>
          <w:color w:val="002060"/>
        </w:rPr>
      </w:pPr>
      <w:r w:rsidRPr="009622AD">
        <w:rPr>
          <w:color w:val="002060"/>
        </w:rPr>
        <w:t xml:space="preserve">PROVVEDIMENTI DISCIPLINARI </w:t>
      </w:r>
    </w:p>
    <w:p w14:paraId="05B81C21"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031BCB19" w14:textId="77777777" w:rsidR="001E28A1" w:rsidRPr="009622AD" w:rsidRDefault="001E28A1" w:rsidP="001E28A1">
      <w:pPr>
        <w:pStyle w:val="titolo30"/>
        <w:rPr>
          <w:color w:val="002060"/>
        </w:rPr>
      </w:pPr>
      <w:r w:rsidRPr="009622AD">
        <w:rPr>
          <w:color w:val="002060"/>
        </w:rPr>
        <w:t xml:space="preserve">CALCIATORI NON ESPULSI </w:t>
      </w:r>
    </w:p>
    <w:p w14:paraId="5C4B3EE5" w14:textId="77777777" w:rsidR="001E28A1" w:rsidRPr="009622AD" w:rsidRDefault="001E28A1" w:rsidP="001E28A1">
      <w:pPr>
        <w:pStyle w:val="titolo20"/>
        <w:rPr>
          <w:color w:val="002060"/>
        </w:rPr>
      </w:pPr>
      <w:r w:rsidRPr="009622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0209F111" w14:textId="77777777" w:rsidTr="002A40FD">
        <w:tc>
          <w:tcPr>
            <w:tcW w:w="2200" w:type="dxa"/>
            <w:tcMar>
              <w:top w:w="20" w:type="dxa"/>
              <w:left w:w="20" w:type="dxa"/>
              <w:bottom w:w="20" w:type="dxa"/>
              <w:right w:w="20" w:type="dxa"/>
            </w:tcMar>
            <w:vAlign w:val="center"/>
            <w:hideMark/>
          </w:tcPr>
          <w:p w14:paraId="4DB8B59A" w14:textId="77777777" w:rsidR="001E28A1" w:rsidRPr="009622AD" w:rsidRDefault="001E28A1" w:rsidP="002A40FD">
            <w:pPr>
              <w:pStyle w:val="movimento"/>
              <w:rPr>
                <w:color w:val="002060"/>
              </w:rPr>
            </w:pPr>
            <w:r w:rsidRPr="009622AD">
              <w:rPr>
                <w:color w:val="002060"/>
              </w:rPr>
              <w:t>LEONI TOMMASO</w:t>
            </w:r>
          </w:p>
        </w:tc>
        <w:tc>
          <w:tcPr>
            <w:tcW w:w="2200" w:type="dxa"/>
            <w:tcMar>
              <w:top w:w="20" w:type="dxa"/>
              <w:left w:w="20" w:type="dxa"/>
              <w:bottom w:w="20" w:type="dxa"/>
              <w:right w:w="20" w:type="dxa"/>
            </w:tcMar>
            <w:vAlign w:val="center"/>
            <w:hideMark/>
          </w:tcPr>
          <w:p w14:paraId="421BC0B1" w14:textId="77777777" w:rsidR="001E28A1" w:rsidRPr="009622AD" w:rsidRDefault="001E28A1" w:rsidP="002A40FD">
            <w:pPr>
              <w:pStyle w:val="movimento2"/>
              <w:rPr>
                <w:color w:val="002060"/>
              </w:rPr>
            </w:pPr>
            <w:r w:rsidRPr="009622AD">
              <w:rPr>
                <w:color w:val="002060"/>
              </w:rPr>
              <w:t xml:space="preserve">(C.U.S. ANCONA) </w:t>
            </w:r>
          </w:p>
        </w:tc>
        <w:tc>
          <w:tcPr>
            <w:tcW w:w="800" w:type="dxa"/>
            <w:tcMar>
              <w:top w:w="20" w:type="dxa"/>
              <w:left w:w="20" w:type="dxa"/>
              <w:bottom w:w="20" w:type="dxa"/>
              <w:right w:w="20" w:type="dxa"/>
            </w:tcMar>
            <w:vAlign w:val="center"/>
            <w:hideMark/>
          </w:tcPr>
          <w:p w14:paraId="3DBC27C8"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764F098E"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512E8DFD" w14:textId="77777777" w:rsidR="001E28A1" w:rsidRPr="009622AD" w:rsidRDefault="001E28A1" w:rsidP="002A40FD">
            <w:pPr>
              <w:pStyle w:val="movimento2"/>
              <w:rPr>
                <w:color w:val="002060"/>
              </w:rPr>
            </w:pPr>
            <w:r w:rsidRPr="009622AD">
              <w:rPr>
                <w:color w:val="002060"/>
              </w:rPr>
              <w:t> </w:t>
            </w:r>
          </w:p>
        </w:tc>
      </w:tr>
    </w:tbl>
    <w:p w14:paraId="5271B799" w14:textId="77777777" w:rsidR="001E28A1" w:rsidRPr="009622AD" w:rsidRDefault="001E28A1" w:rsidP="001E28A1">
      <w:pPr>
        <w:pStyle w:val="titolo20"/>
        <w:rPr>
          <w:rFonts w:eastAsiaTheme="minorEastAsia"/>
          <w:color w:val="002060"/>
        </w:rPr>
      </w:pPr>
      <w:r w:rsidRPr="00962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60A8C986" w14:textId="77777777" w:rsidTr="002A40FD">
        <w:tc>
          <w:tcPr>
            <w:tcW w:w="2200" w:type="dxa"/>
            <w:tcMar>
              <w:top w:w="20" w:type="dxa"/>
              <w:left w:w="20" w:type="dxa"/>
              <w:bottom w:w="20" w:type="dxa"/>
              <w:right w:w="20" w:type="dxa"/>
            </w:tcMar>
            <w:vAlign w:val="center"/>
            <w:hideMark/>
          </w:tcPr>
          <w:p w14:paraId="6F9D38AE" w14:textId="77777777" w:rsidR="001E28A1" w:rsidRPr="009622AD" w:rsidRDefault="001E28A1" w:rsidP="002A40FD">
            <w:pPr>
              <w:pStyle w:val="movimento"/>
              <w:rPr>
                <w:color w:val="002060"/>
              </w:rPr>
            </w:pPr>
            <w:r w:rsidRPr="009622AD">
              <w:rPr>
                <w:color w:val="002060"/>
              </w:rPr>
              <w:t>PIRANI LORENZO</w:t>
            </w:r>
          </w:p>
        </w:tc>
        <w:tc>
          <w:tcPr>
            <w:tcW w:w="2200" w:type="dxa"/>
            <w:tcMar>
              <w:top w:w="20" w:type="dxa"/>
              <w:left w:w="20" w:type="dxa"/>
              <w:bottom w:w="20" w:type="dxa"/>
              <w:right w:w="20" w:type="dxa"/>
            </w:tcMar>
            <w:vAlign w:val="center"/>
            <w:hideMark/>
          </w:tcPr>
          <w:p w14:paraId="7D9462B8" w14:textId="77777777" w:rsidR="001E28A1" w:rsidRPr="009622AD" w:rsidRDefault="001E28A1" w:rsidP="002A40FD">
            <w:pPr>
              <w:pStyle w:val="movimento2"/>
              <w:rPr>
                <w:color w:val="002060"/>
              </w:rPr>
            </w:pPr>
            <w:r w:rsidRPr="009622AD">
              <w:rPr>
                <w:color w:val="002060"/>
              </w:rPr>
              <w:t xml:space="preserve">(OSIMO FIVE) </w:t>
            </w:r>
          </w:p>
        </w:tc>
        <w:tc>
          <w:tcPr>
            <w:tcW w:w="800" w:type="dxa"/>
            <w:tcMar>
              <w:top w:w="20" w:type="dxa"/>
              <w:left w:w="20" w:type="dxa"/>
              <w:bottom w:w="20" w:type="dxa"/>
              <w:right w:w="20" w:type="dxa"/>
            </w:tcMar>
            <w:vAlign w:val="center"/>
            <w:hideMark/>
          </w:tcPr>
          <w:p w14:paraId="409C2242"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40DB09BB"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2E1116EA" w14:textId="77777777" w:rsidR="001E28A1" w:rsidRPr="009622AD" w:rsidRDefault="001E28A1" w:rsidP="002A40FD">
            <w:pPr>
              <w:pStyle w:val="movimento2"/>
              <w:rPr>
                <w:color w:val="002060"/>
              </w:rPr>
            </w:pPr>
            <w:r w:rsidRPr="009622AD">
              <w:rPr>
                <w:color w:val="002060"/>
              </w:rPr>
              <w:t> </w:t>
            </w:r>
          </w:p>
        </w:tc>
      </w:tr>
    </w:tbl>
    <w:p w14:paraId="46481490" w14:textId="77777777" w:rsidR="001E28A1" w:rsidRDefault="001E28A1" w:rsidP="001E28A1">
      <w:pPr>
        <w:pStyle w:val="breakline"/>
        <w:rPr>
          <w:color w:val="002060"/>
        </w:rPr>
      </w:pPr>
    </w:p>
    <w:p w14:paraId="5649ADF4" w14:textId="77777777" w:rsidR="001E28A1" w:rsidRPr="00BD581B" w:rsidRDefault="001E28A1" w:rsidP="001E28A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3A35B15" w14:textId="77777777" w:rsidR="001E28A1" w:rsidRPr="00BD581B" w:rsidRDefault="001E28A1" w:rsidP="001E28A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CEA0E9F" w14:textId="77777777" w:rsidR="001E28A1" w:rsidRPr="009622AD" w:rsidRDefault="001E28A1" w:rsidP="001E28A1">
      <w:pPr>
        <w:pStyle w:val="breakline"/>
        <w:rPr>
          <w:rFonts w:eastAsiaTheme="minorEastAsia"/>
          <w:color w:val="002060"/>
        </w:rPr>
      </w:pPr>
    </w:p>
    <w:p w14:paraId="0A3FA303" w14:textId="77777777" w:rsidR="001E28A1" w:rsidRPr="009622AD" w:rsidRDefault="001E28A1" w:rsidP="001E28A1">
      <w:pPr>
        <w:pStyle w:val="titoloprinc0"/>
        <w:rPr>
          <w:color w:val="002060"/>
        </w:rPr>
      </w:pPr>
      <w:r w:rsidRPr="009622AD">
        <w:rPr>
          <w:color w:val="002060"/>
        </w:rPr>
        <w:t>CLASSIFICA</w:t>
      </w:r>
    </w:p>
    <w:p w14:paraId="465D54E0" w14:textId="77777777" w:rsidR="001E28A1" w:rsidRPr="009622AD" w:rsidRDefault="001E28A1" w:rsidP="001E28A1">
      <w:pPr>
        <w:pStyle w:val="breakline"/>
        <w:rPr>
          <w:color w:val="002060"/>
        </w:rPr>
      </w:pPr>
    </w:p>
    <w:p w14:paraId="058DE45A" w14:textId="77777777" w:rsidR="001E28A1" w:rsidRPr="009622AD" w:rsidRDefault="001E28A1" w:rsidP="001E28A1">
      <w:pPr>
        <w:pStyle w:val="breakline"/>
        <w:rPr>
          <w:color w:val="002060"/>
        </w:rPr>
      </w:pPr>
    </w:p>
    <w:p w14:paraId="2F7E1568" w14:textId="77777777" w:rsidR="001E28A1" w:rsidRPr="009622AD" w:rsidRDefault="001E28A1" w:rsidP="001E28A1">
      <w:pPr>
        <w:pStyle w:val="sottotitolocampionato10"/>
        <w:rPr>
          <w:color w:val="002060"/>
        </w:rPr>
      </w:pPr>
      <w:r w:rsidRPr="00962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E28A1" w:rsidRPr="009622AD" w14:paraId="7978548E" w14:textId="77777777" w:rsidTr="002A40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7FFEA" w14:textId="77777777" w:rsidR="001E28A1" w:rsidRPr="009622AD" w:rsidRDefault="001E28A1" w:rsidP="002A40FD">
            <w:pPr>
              <w:pStyle w:val="headertabella0"/>
              <w:rPr>
                <w:color w:val="002060"/>
              </w:rPr>
            </w:pPr>
            <w:r w:rsidRPr="00962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17246" w14:textId="77777777" w:rsidR="001E28A1" w:rsidRPr="009622AD" w:rsidRDefault="001E28A1" w:rsidP="002A40FD">
            <w:pPr>
              <w:pStyle w:val="headertabella0"/>
              <w:rPr>
                <w:color w:val="002060"/>
              </w:rPr>
            </w:pPr>
            <w:r w:rsidRPr="00962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9BF19" w14:textId="77777777" w:rsidR="001E28A1" w:rsidRPr="009622AD" w:rsidRDefault="001E28A1" w:rsidP="002A40FD">
            <w:pPr>
              <w:pStyle w:val="headertabella0"/>
              <w:rPr>
                <w:color w:val="002060"/>
              </w:rPr>
            </w:pPr>
            <w:r w:rsidRPr="00962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4E97D" w14:textId="77777777" w:rsidR="001E28A1" w:rsidRPr="009622AD" w:rsidRDefault="001E28A1" w:rsidP="002A40FD">
            <w:pPr>
              <w:pStyle w:val="headertabella0"/>
              <w:rPr>
                <w:color w:val="002060"/>
              </w:rPr>
            </w:pPr>
            <w:r w:rsidRPr="00962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E3E38" w14:textId="77777777" w:rsidR="001E28A1" w:rsidRPr="009622AD" w:rsidRDefault="001E28A1" w:rsidP="002A40FD">
            <w:pPr>
              <w:pStyle w:val="headertabella0"/>
              <w:rPr>
                <w:color w:val="002060"/>
              </w:rPr>
            </w:pPr>
            <w:r w:rsidRPr="00962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5D412" w14:textId="77777777" w:rsidR="001E28A1" w:rsidRPr="009622AD" w:rsidRDefault="001E28A1" w:rsidP="002A40FD">
            <w:pPr>
              <w:pStyle w:val="headertabella0"/>
              <w:rPr>
                <w:color w:val="002060"/>
              </w:rPr>
            </w:pPr>
            <w:r w:rsidRPr="00962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57568" w14:textId="77777777" w:rsidR="001E28A1" w:rsidRPr="009622AD" w:rsidRDefault="001E28A1" w:rsidP="002A40FD">
            <w:pPr>
              <w:pStyle w:val="headertabella0"/>
              <w:rPr>
                <w:color w:val="002060"/>
              </w:rPr>
            </w:pPr>
            <w:r w:rsidRPr="00962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5D978" w14:textId="77777777" w:rsidR="001E28A1" w:rsidRPr="009622AD" w:rsidRDefault="001E28A1" w:rsidP="002A40FD">
            <w:pPr>
              <w:pStyle w:val="headertabella0"/>
              <w:rPr>
                <w:color w:val="002060"/>
              </w:rPr>
            </w:pPr>
            <w:r w:rsidRPr="00962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4B465" w14:textId="77777777" w:rsidR="001E28A1" w:rsidRPr="009622AD" w:rsidRDefault="001E28A1" w:rsidP="002A40FD">
            <w:pPr>
              <w:pStyle w:val="headertabella0"/>
              <w:rPr>
                <w:color w:val="002060"/>
              </w:rPr>
            </w:pPr>
            <w:r w:rsidRPr="00962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984CC" w14:textId="77777777" w:rsidR="001E28A1" w:rsidRPr="009622AD" w:rsidRDefault="001E28A1" w:rsidP="002A40FD">
            <w:pPr>
              <w:pStyle w:val="headertabella0"/>
              <w:rPr>
                <w:color w:val="002060"/>
              </w:rPr>
            </w:pPr>
            <w:r w:rsidRPr="009622AD">
              <w:rPr>
                <w:color w:val="002060"/>
              </w:rPr>
              <w:t>PE</w:t>
            </w:r>
          </w:p>
        </w:tc>
      </w:tr>
      <w:tr w:rsidR="001E28A1" w:rsidRPr="009622AD" w14:paraId="3A3F350B" w14:textId="77777777" w:rsidTr="002A40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50D29C" w14:textId="77777777" w:rsidR="001E28A1" w:rsidRPr="009622AD" w:rsidRDefault="001E28A1" w:rsidP="002A40FD">
            <w:pPr>
              <w:pStyle w:val="rowtabella0"/>
              <w:rPr>
                <w:color w:val="002060"/>
              </w:rPr>
            </w:pPr>
            <w:r w:rsidRPr="009622A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6A6F" w14:textId="77777777" w:rsidR="001E28A1" w:rsidRPr="009622AD" w:rsidRDefault="001E28A1" w:rsidP="002A40FD">
            <w:pPr>
              <w:pStyle w:val="rowtabella0"/>
              <w:jc w:val="center"/>
              <w:rPr>
                <w:color w:val="002060"/>
              </w:rPr>
            </w:pPr>
            <w:r w:rsidRPr="00962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1444"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25CED"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E357"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54205"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833F" w14:textId="77777777" w:rsidR="001E28A1" w:rsidRPr="009622AD" w:rsidRDefault="001E28A1" w:rsidP="002A40FD">
            <w:pPr>
              <w:pStyle w:val="rowtabella0"/>
              <w:jc w:val="center"/>
              <w:rPr>
                <w:color w:val="002060"/>
              </w:rPr>
            </w:pPr>
            <w:r w:rsidRPr="009622A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E207" w14:textId="77777777" w:rsidR="001E28A1" w:rsidRPr="009622AD" w:rsidRDefault="001E28A1" w:rsidP="002A40FD">
            <w:pPr>
              <w:pStyle w:val="rowtabella0"/>
              <w:jc w:val="center"/>
              <w:rPr>
                <w:color w:val="002060"/>
              </w:rPr>
            </w:pPr>
            <w:r w:rsidRPr="00962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8EDBB" w14:textId="77777777" w:rsidR="001E28A1" w:rsidRPr="009622AD" w:rsidRDefault="001E28A1" w:rsidP="002A40FD">
            <w:pPr>
              <w:pStyle w:val="rowtabella0"/>
              <w:jc w:val="center"/>
              <w:rPr>
                <w:color w:val="002060"/>
              </w:rPr>
            </w:pPr>
            <w:r w:rsidRPr="009622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C179" w14:textId="77777777" w:rsidR="001E28A1" w:rsidRPr="009622AD" w:rsidRDefault="001E28A1" w:rsidP="002A40FD">
            <w:pPr>
              <w:pStyle w:val="rowtabella0"/>
              <w:jc w:val="center"/>
              <w:rPr>
                <w:color w:val="002060"/>
              </w:rPr>
            </w:pPr>
            <w:r w:rsidRPr="009622AD">
              <w:rPr>
                <w:color w:val="002060"/>
              </w:rPr>
              <w:t>0</w:t>
            </w:r>
          </w:p>
        </w:tc>
      </w:tr>
      <w:tr w:rsidR="001E28A1" w:rsidRPr="009622AD" w14:paraId="386D106D"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2CB07" w14:textId="77777777" w:rsidR="001E28A1" w:rsidRPr="009622AD" w:rsidRDefault="001E28A1" w:rsidP="002A40FD">
            <w:pPr>
              <w:pStyle w:val="rowtabella0"/>
              <w:rPr>
                <w:color w:val="002060"/>
              </w:rPr>
            </w:pPr>
            <w:r w:rsidRPr="009622A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91D4" w14:textId="77777777" w:rsidR="001E28A1" w:rsidRPr="009622AD" w:rsidRDefault="001E28A1" w:rsidP="002A40FD">
            <w:pPr>
              <w:pStyle w:val="rowtabella0"/>
              <w:jc w:val="center"/>
              <w:rPr>
                <w:color w:val="002060"/>
              </w:rPr>
            </w:pPr>
            <w:r w:rsidRPr="00962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3408"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CB5A"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4197"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D2E79"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B206" w14:textId="77777777" w:rsidR="001E28A1" w:rsidRPr="009622AD" w:rsidRDefault="001E28A1" w:rsidP="002A40FD">
            <w:pPr>
              <w:pStyle w:val="rowtabella0"/>
              <w:jc w:val="center"/>
              <w:rPr>
                <w:color w:val="002060"/>
              </w:rPr>
            </w:pPr>
            <w:r w:rsidRPr="009622A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5064" w14:textId="77777777" w:rsidR="001E28A1" w:rsidRPr="009622AD" w:rsidRDefault="001E28A1" w:rsidP="002A40FD">
            <w:pPr>
              <w:pStyle w:val="rowtabella0"/>
              <w:jc w:val="center"/>
              <w:rPr>
                <w:color w:val="002060"/>
              </w:rPr>
            </w:pPr>
            <w:r w:rsidRPr="00962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6FFB7" w14:textId="77777777" w:rsidR="001E28A1" w:rsidRPr="009622AD" w:rsidRDefault="001E28A1" w:rsidP="002A40FD">
            <w:pPr>
              <w:pStyle w:val="rowtabella0"/>
              <w:jc w:val="center"/>
              <w:rPr>
                <w:color w:val="002060"/>
              </w:rPr>
            </w:pPr>
            <w:r w:rsidRPr="009622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0531" w14:textId="77777777" w:rsidR="001E28A1" w:rsidRPr="009622AD" w:rsidRDefault="001E28A1" w:rsidP="002A40FD">
            <w:pPr>
              <w:pStyle w:val="rowtabella0"/>
              <w:jc w:val="center"/>
              <w:rPr>
                <w:color w:val="002060"/>
              </w:rPr>
            </w:pPr>
            <w:r w:rsidRPr="009622AD">
              <w:rPr>
                <w:color w:val="002060"/>
              </w:rPr>
              <w:t>0</w:t>
            </w:r>
          </w:p>
        </w:tc>
      </w:tr>
      <w:tr w:rsidR="001E28A1" w:rsidRPr="009622AD" w14:paraId="02C2CC63"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C0787" w14:textId="77777777" w:rsidR="001E28A1" w:rsidRPr="009622AD" w:rsidRDefault="001E28A1" w:rsidP="002A40FD">
            <w:pPr>
              <w:pStyle w:val="rowtabella0"/>
              <w:rPr>
                <w:color w:val="002060"/>
              </w:rPr>
            </w:pPr>
            <w:r w:rsidRPr="009622A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AF65" w14:textId="77777777" w:rsidR="001E28A1" w:rsidRPr="009622AD" w:rsidRDefault="001E28A1" w:rsidP="002A40FD">
            <w:pPr>
              <w:pStyle w:val="rowtabella0"/>
              <w:jc w:val="center"/>
              <w:rPr>
                <w:color w:val="002060"/>
              </w:rPr>
            </w:pPr>
            <w:r w:rsidRPr="00962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7801"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8EAF"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C4FD"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E997"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0ADE" w14:textId="77777777" w:rsidR="001E28A1" w:rsidRPr="009622AD" w:rsidRDefault="001E28A1" w:rsidP="002A40FD">
            <w:pPr>
              <w:pStyle w:val="rowtabella0"/>
              <w:jc w:val="center"/>
              <w:rPr>
                <w:color w:val="002060"/>
              </w:rPr>
            </w:pPr>
            <w:r w:rsidRPr="009622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A549" w14:textId="77777777" w:rsidR="001E28A1" w:rsidRPr="009622AD" w:rsidRDefault="001E28A1" w:rsidP="002A40FD">
            <w:pPr>
              <w:pStyle w:val="rowtabella0"/>
              <w:jc w:val="center"/>
              <w:rPr>
                <w:color w:val="002060"/>
              </w:rPr>
            </w:pPr>
            <w:r w:rsidRPr="00962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DC06" w14:textId="77777777" w:rsidR="001E28A1" w:rsidRPr="009622AD" w:rsidRDefault="001E28A1" w:rsidP="002A40FD">
            <w:pPr>
              <w:pStyle w:val="rowtabella0"/>
              <w:jc w:val="center"/>
              <w:rPr>
                <w:color w:val="002060"/>
              </w:rPr>
            </w:pPr>
            <w:r w:rsidRPr="009622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D1C9" w14:textId="77777777" w:rsidR="001E28A1" w:rsidRPr="009622AD" w:rsidRDefault="001E28A1" w:rsidP="002A40FD">
            <w:pPr>
              <w:pStyle w:val="rowtabella0"/>
              <w:jc w:val="center"/>
              <w:rPr>
                <w:color w:val="002060"/>
              </w:rPr>
            </w:pPr>
            <w:r w:rsidRPr="009622AD">
              <w:rPr>
                <w:color w:val="002060"/>
              </w:rPr>
              <w:t>0</w:t>
            </w:r>
          </w:p>
        </w:tc>
      </w:tr>
      <w:tr w:rsidR="001E28A1" w:rsidRPr="009622AD" w14:paraId="7B40B6A3"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7A692" w14:textId="77777777" w:rsidR="001E28A1" w:rsidRPr="009622AD" w:rsidRDefault="001E28A1" w:rsidP="002A40FD">
            <w:pPr>
              <w:pStyle w:val="rowtabella0"/>
              <w:rPr>
                <w:color w:val="002060"/>
              </w:rPr>
            </w:pPr>
            <w:r w:rsidRPr="009622A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DCFC9" w14:textId="77777777" w:rsidR="001E28A1" w:rsidRPr="009622AD" w:rsidRDefault="001E28A1" w:rsidP="002A40FD">
            <w:pPr>
              <w:pStyle w:val="rowtabella0"/>
              <w:jc w:val="center"/>
              <w:rPr>
                <w:color w:val="002060"/>
              </w:rPr>
            </w:pPr>
            <w:r w:rsidRPr="00962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2AF4"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8E22" w14:textId="77777777" w:rsidR="001E28A1" w:rsidRPr="009622AD" w:rsidRDefault="001E28A1" w:rsidP="002A40FD">
            <w:pPr>
              <w:pStyle w:val="rowtabella0"/>
              <w:jc w:val="center"/>
              <w:rPr>
                <w:color w:val="002060"/>
              </w:rPr>
            </w:pPr>
            <w:r w:rsidRPr="00962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90BC"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42BC"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CFE2" w14:textId="77777777" w:rsidR="001E28A1" w:rsidRPr="009622AD" w:rsidRDefault="001E28A1" w:rsidP="002A40FD">
            <w:pPr>
              <w:pStyle w:val="rowtabella0"/>
              <w:jc w:val="center"/>
              <w:rPr>
                <w:color w:val="002060"/>
              </w:rPr>
            </w:pPr>
            <w:r w:rsidRPr="009622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E3AC" w14:textId="77777777" w:rsidR="001E28A1" w:rsidRPr="009622AD" w:rsidRDefault="001E28A1" w:rsidP="002A40FD">
            <w:pPr>
              <w:pStyle w:val="rowtabella0"/>
              <w:jc w:val="center"/>
              <w:rPr>
                <w:color w:val="002060"/>
              </w:rPr>
            </w:pPr>
            <w:r w:rsidRPr="00962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51DC5" w14:textId="77777777" w:rsidR="001E28A1" w:rsidRPr="009622AD" w:rsidRDefault="001E28A1" w:rsidP="002A40FD">
            <w:pPr>
              <w:pStyle w:val="rowtabella0"/>
              <w:jc w:val="center"/>
              <w:rPr>
                <w:color w:val="002060"/>
              </w:rPr>
            </w:pPr>
            <w:r w:rsidRPr="009622A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D1B4" w14:textId="77777777" w:rsidR="001E28A1" w:rsidRPr="009622AD" w:rsidRDefault="001E28A1" w:rsidP="002A40FD">
            <w:pPr>
              <w:pStyle w:val="rowtabella0"/>
              <w:jc w:val="center"/>
              <w:rPr>
                <w:color w:val="002060"/>
              </w:rPr>
            </w:pPr>
            <w:r w:rsidRPr="009622AD">
              <w:rPr>
                <w:color w:val="002060"/>
              </w:rPr>
              <w:t>0</w:t>
            </w:r>
          </w:p>
        </w:tc>
      </w:tr>
      <w:tr w:rsidR="001E28A1" w:rsidRPr="009622AD" w14:paraId="2E692305"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B79A8" w14:textId="77777777" w:rsidR="001E28A1" w:rsidRPr="009622AD" w:rsidRDefault="001E28A1" w:rsidP="002A40FD">
            <w:pPr>
              <w:pStyle w:val="rowtabella0"/>
              <w:rPr>
                <w:color w:val="002060"/>
              </w:rPr>
            </w:pPr>
            <w:r w:rsidRPr="009622AD">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71858" w14:textId="77777777" w:rsidR="001E28A1" w:rsidRPr="009622AD" w:rsidRDefault="001E28A1" w:rsidP="002A40FD">
            <w:pPr>
              <w:pStyle w:val="rowtabella0"/>
              <w:jc w:val="center"/>
              <w:rPr>
                <w:color w:val="002060"/>
              </w:rPr>
            </w:pPr>
            <w:r w:rsidRPr="00962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BA9D"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004A" w14:textId="77777777" w:rsidR="001E28A1" w:rsidRPr="009622AD" w:rsidRDefault="001E28A1" w:rsidP="002A40FD">
            <w:pPr>
              <w:pStyle w:val="rowtabella0"/>
              <w:jc w:val="center"/>
              <w:rPr>
                <w:color w:val="002060"/>
              </w:rPr>
            </w:pPr>
            <w:r w:rsidRPr="00962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D5E5"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A92E"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0E46" w14:textId="77777777" w:rsidR="001E28A1" w:rsidRPr="009622AD" w:rsidRDefault="001E28A1" w:rsidP="002A40FD">
            <w:pPr>
              <w:pStyle w:val="rowtabella0"/>
              <w:jc w:val="center"/>
              <w:rPr>
                <w:color w:val="002060"/>
              </w:rPr>
            </w:pPr>
            <w:r w:rsidRPr="009622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4EA0" w14:textId="77777777" w:rsidR="001E28A1" w:rsidRPr="009622AD" w:rsidRDefault="001E28A1" w:rsidP="002A40FD">
            <w:pPr>
              <w:pStyle w:val="rowtabella0"/>
              <w:jc w:val="center"/>
              <w:rPr>
                <w:color w:val="002060"/>
              </w:rPr>
            </w:pPr>
            <w:r w:rsidRPr="009622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16A3" w14:textId="77777777" w:rsidR="001E28A1" w:rsidRPr="009622AD" w:rsidRDefault="001E28A1" w:rsidP="002A40FD">
            <w:pPr>
              <w:pStyle w:val="rowtabella0"/>
              <w:jc w:val="center"/>
              <w:rPr>
                <w:color w:val="002060"/>
              </w:rPr>
            </w:pPr>
            <w:r w:rsidRPr="00962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F1BC5" w14:textId="77777777" w:rsidR="001E28A1" w:rsidRPr="009622AD" w:rsidRDefault="001E28A1" w:rsidP="002A40FD">
            <w:pPr>
              <w:pStyle w:val="rowtabella0"/>
              <w:jc w:val="center"/>
              <w:rPr>
                <w:color w:val="002060"/>
              </w:rPr>
            </w:pPr>
            <w:r w:rsidRPr="009622AD">
              <w:rPr>
                <w:color w:val="002060"/>
              </w:rPr>
              <w:t>0</w:t>
            </w:r>
          </w:p>
        </w:tc>
      </w:tr>
      <w:tr w:rsidR="001E28A1" w:rsidRPr="009622AD" w14:paraId="00FB783C"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1311D" w14:textId="77777777" w:rsidR="001E28A1" w:rsidRPr="009622AD" w:rsidRDefault="001E28A1" w:rsidP="002A40FD">
            <w:pPr>
              <w:pStyle w:val="rowtabella0"/>
              <w:rPr>
                <w:color w:val="002060"/>
              </w:rPr>
            </w:pPr>
            <w:r w:rsidRPr="009622A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E527" w14:textId="77777777" w:rsidR="001E28A1" w:rsidRPr="009622AD" w:rsidRDefault="001E28A1" w:rsidP="002A40FD">
            <w:pPr>
              <w:pStyle w:val="rowtabella0"/>
              <w:jc w:val="center"/>
              <w:rPr>
                <w:color w:val="002060"/>
              </w:rPr>
            </w:pPr>
            <w:r w:rsidRPr="00962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C4D0"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2985"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9183"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2F8ED"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67A0" w14:textId="77777777" w:rsidR="001E28A1" w:rsidRPr="009622AD" w:rsidRDefault="001E28A1" w:rsidP="002A40FD">
            <w:pPr>
              <w:pStyle w:val="rowtabella0"/>
              <w:jc w:val="center"/>
              <w:rPr>
                <w:color w:val="002060"/>
              </w:rPr>
            </w:pPr>
            <w:r w:rsidRPr="00962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4290" w14:textId="77777777" w:rsidR="001E28A1" w:rsidRPr="009622AD" w:rsidRDefault="001E28A1" w:rsidP="002A40FD">
            <w:pPr>
              <w:pStyle w:val="rowtabella0"/>
              <w:jc w:val="center"/>
              <w:rPr>
                <w:color w:val="002060"/>
              </w:rPr>
            </w:pPr>
            <w:r w:rsidRPr="009622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5531" w14:textId="77777777" w:rsidR="001E28A1" w:rsidRPr="009622AD" w:rsidRDefault="001E28A1" w:rsidP="002A40FD">
            <w:pPr>
              <w:pStyle w:val="rowtabella0"/>
              <w:jc w:val="center"/>
              <w:rPr>
                <w:color w:val="002060"/>
              </w:rPr>
            </w:pPr>
            <w:r w:rsidRPr="00962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7328F" w14:textId="77777777" w:rsidR="001E28A1" w:rsidRPr="009622AD" w:rsidRDefault="001E28A1" w:rsidP="002A40FD">
            <w:pPr>
              <w:pStyle w:val="rowtabella0"/>
              <w:jc w:val="center"/>
              <w:rPr>
                <w:color w:val="002060"/>
              </w:rPr>
            </w:pPr>
            <w:r w:rsidRPr="009622AD">
              <w:rPr>
                <w:color w:val="002060"/>
              </w:rPr>
              <w:t>0</w:t>
            </w:r>
          </w:p>
        </w:tc>
      </w:tr>
      <w:tr w:rsidR="001E28A1" w:rsidRPr="009622AD" w14:paraId="642285FE"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058EF" w14:textId="77777777" w:rsidR="001E28A1" w:rsidRPr="009622AD" w:rsidRDefault="001E28A1" w:rsidP="002A40FD">
            <w:pPr>
              <w:pStyle w:val="rowtabella0"/>
              <w:rPr>
                <w:color w:val="002060"/>
              </w:rPr>
            </w:pPr>
            <w:r w:rsidRPr="009622A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09913" w14:textId="77777777" w:rsidR="001E28A1" w:rsidRPr="009622AD" w:rsidRDefault="001E28A1" w:rsidP="002A40FD">
            <w:pPr>
              <w:pStyle w:val="rowtabella0"/>
              <w:jc w:val="center"/>
              <w:rPr>
                <w:color w:val="002060"/>
              </w:rPr>
            </w:pPr>
            <w:r w:rsidRPr="00962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4173"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4A08F"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683D"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C147"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A7D1" w14:textId="77777777" w:rsidR="001E28A1" w:rsidRPr="009622AD" w:rsidRDefault="001E28A1" w:rsidP="002A40FD">
            <w:pPr>
              <w:pStyle w:val="rowtabella0"/>
              <w:jc w:val="center"/>
              <w:rPr>
                <w:color w:val="002060"/>
              </w:rPr>
            </w:pPr>
            <w:r w:rsidRPr="00962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F3D7" w14:textId="77777777" w:rsidR="001E28A1" w:rsidRPr="009622AD" w:rsidRDefault="001E28A1" w:rsidP="002A40FD">
            <w:pPr>
              <w:pStyle w:val="rowtabella0"/>
              <w:jc w:val="center"/>
              <w:rPr>
                <w:color w:val="002060"/>
              </w:rPr>
            </w:pPr>
            <w:r w:rsidRPr="009622A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3CC5" w14:textId="77777777" w:rsidR="001E28A1" w:rsidRPr="009622AD" w:rsidRDefault="001E28A1" w:rsidP="002A40FD">
            <w:pPr>
              <w:pStyle w:val="rowtabella0"/>
              <w:jc w:val="center"/>
              <w:rPr>
                <w:color w:val="002060"/>
              </w:rPr>
            </w:pPr>
            <w:r w:rsidRPr="00962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3E36" w14:textId="77777777" w:rsidR="001E28A1" w:rsidRPr="009622AD" w:rsidRDefault="001E28A1" w:rsidP="002A40FD">
            <w:pPr>
              <w:pStyle w:val="rowtabella0"/>
              <w:jc w:val="center"/>
              <w:rPr>
                <w:color w:val="002060"/>
              </w:rPr>
            </w:pPr>
            <w:r w:rsidRPr="009622AD">
              <w:rPr>
                <w:color w:val="002060"/>
              </w:rPr>
              <w:t>0</w:t>
            </w:r>
          </w:p>
        </w:tc>
      </w:tr>
      <w:tr w:rsidR="001E28A1" w:rsidRPr="009622AD" w14:paraId="6D1E95E2"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B3C17" w14:textId="77777777" w:rsidR="001E28A1" w:rsidRPr="009622AD" w:rsidRDefault="001E28A1" w:rsidP="002A40FD">
            <w:pPr>
              <w:pStyle w:val="rowtabella0"/>
              <w:rPr>
                <w:color w:val="002060"/>
              </w:rPr>
            </w:pPr>
            <w:r w:rsidRPr="009622A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F786"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C039"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1DCD"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2C2C"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60A4"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2017" w14:textId="77777777" w:rsidR="001E28A1" w:rsidRPr="009622AD" w:rsidRDefault="001E28A1" w:rsidP="002A40FD">
            <w:pPr>
              <w:pStyle w:val="rowtabella0"/>
              <w:jc w:val="center"/>
              <w:rPr>
                <w:color w:val="002060"/>
              </w:rPr>
            </w:pPr>
            <w:r w:rsidRPr="00962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C1C9" w14:textId="77777777" w:rsidR="001E28A1" w:rsidRPr="009622AD" w:rsidRDefault="001E28A1" w:rsidP="002A40FD">
            <w:pPr>
              <w:pStyle w:val="rowtabella0"/>
              <w:jc w:val="center"/>
              <w:rPr>
                <w:color w:val="002060"/>
              </w:rPr>
            </w:pPr>
            <w:r w:rsidRPr="009622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1508"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CC04" w14:textId="77777777" w:rsidR="001E28A1" w:rsidRPr="009622AD" w:rsidRDefault="001E28A1" w:rsidP="002A40FD">
            <w:pPr>
              <w:pStyle w:val="rowtabella0"/>
              <w:jc w:val="center"/>
              <w:rPr>
                <w:color w:val="002060"/>
              </w:rPr>
            </w:pPr>
            <w:r w:rsidRPr="009622AD">
              <w:rPr>
                <w:color w:val="002060"/>
              </w:rPr>
              <w:t>0</w:t>
            </w:r>
          </w:p>
        </w:tc>
      </w:tr>
      <w:tr w:rsidR="001E28A1" w:rsidRPr="009622AD" w14:paraId="50D18DE3"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8F69D" w14:textId="77777777" w:rsidR="001E28A1" w:rsidRPr="009622AD" w:rsidRDefault="001E28A1" w:rsidP="002A40FD">
            <w:pPr>
              <w:pStyle w:val="rowtabella0"/>
              <w:rPr>
                <w:color w:val="002060"/>
                <w:lang w:val="es-ES"/>
              </w:rPr>
            </w:pPr>
            <w:r w:rsidRPr="009622AD">
              <w:rPr>
                <w:color w:val="002060"/>
                <w:lang w:val="es-ES"/>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B415"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7BAC"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3A7E"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D8C7"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1E6F"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87D9" w14:textId="77777777" w:rsidR="001E28A1" w:rsidRPr="009622AD" w:rsidRDefault="001E28A1" w:rsidP="002A40FD">
            <w:pPr>
              <w:pStyle w:val="rowtabella0"/>
              <w:jc w:val="center"/>
              <w:rPr>
                <w:color w:val="002060"/>
              </w:rPr>
            </w:pPr>
            <w:r w:rsidRPr="00962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09607" w14:textId="77777777" w:rsidR="001E28A1" w:rsidRPr="009622AD" w:rsidRDefault="001E28A1" w:rsidP="002A40FD">
            <w:pPr>
              <w:pStyle w:val="rowtabella0"/>
              <w:jc w:val="center"/>
              <w:rPr>
                <w:color w:val="002060"/>
              </w:rPr>
            </w:pPr>
            <w:r w:rsidRPr="009622A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70AC" w14:textId="77777777" w:rsidR="001E28A1" w:rsidRPr="009622AD" w:rsidRDefault="001E28A1" w:rsidP="002A40FD">
            <w:pPr>
              <w:pStyle w:val="rowtabella0"/>
              <w:jc w:val="center"/>
              <w:rPr>
                <w:color w:val="002060"/>
              </w:rPr>
            </w:pPr>
            <w:r w:rsidRPr="00962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4010" w14:textId="77777777" w:rsidR="001E28A1" w:rsidRPr="009622AD" w:rsidRDefault="001E28A1" w:rsidP="002A40FD">
            <w:pPr>
              <w:pStyle w:val="rowtabella0"/>
              <w:jc w:val="center"/>
              <w:rPr>
                <w:color w:val="002060"/>
              </w:rPr>
            </w:pPr>
            <w:r w:rsidRPr="009622AD">
              <w:rPr>
                <w:color w:val="002060"/>
              </w:rPr>
              <w:t>0</w:t>
            </w:r>
          </w:p>
        </w:tc>
      </w:tr>
      <w:tr w:rsidR="001E28A1" w:rsidRPr="009622AD" w14:paraId="6171ED23"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D22C5" w14:textId="77777777" w:rsidR="001E28A1" w:rsidRPr="009622AD" w:rsidRDefault="001E28A1" w:rsidP="002A40FD">
            <w:pPr>
              <w:pStyle w:val="rowtabella0"/>
              <w:rPr>
                <w:color w:val="002060"/>
              </w:rPr>
            </w:pPr>
            <w:r w:rsidRPr="009622A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A938"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B864"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8F26"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6ED5"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9CCE8" w14:textId="77777777" w:rsidR="001E28A1" w:rsidRPr="009622AD" w:rsidRDefault="001E28A1" w:rsidP="002A40FD">
            <w:pPr>
              <w:pStyle w:val="rowtabella0"/>
              <w:jc w:val="center"/>
              <w:rPr>
                <w:color w:val="002060"/>
              </w:rPr>
            </w:pPr>
            <w:r w:rsidRPr="00962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8691" w14:textId="77777777" w:rsidR="001E28A1" w:rsidRPr="009622AD" w:rsidRDefault="001E28A1" w:rsidP="002A40FD">
            <w:pPr>
              <w:pStyle w:val="rowtabella0"/>
              <w:jc w:val="center"/>
              <w:rPr>
                <w:color w:val="002060"/>
              </w:rPr>
            </w:pPr>
            <w:r w:rsidRPr="00962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561E9" w14:textId="77777777" w:rsidR="001E28A1" w:rsidRPr="009622AD" w:rsidRDefault="001E28A1" w:rsidP="002A40FD">
            <w:pPr>
              <w:pStyle w:val="rowtabella0"/>
              <w:jc w:val="center"/>
              <w:rPr>
                <w:color w:val="002060"/>
              </w:rPr>
            </w:pPr>
            <w:r w:rsidRPr="009622A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FD6F" w14:textId="77777777" w:rsidR="001E28A1" w:rsidRPr="009622AD" w:rsidRDefault="001E28A1" w:rsidP="002A40FD">
            <w:pPr>
              <w:pStyle w:val="rowtabella0"/>
              <w:jc w:val="center"/>
              <w:rPr>
                <w:color w:val="002060"/>
              </w:rPr>
            </w:pPr>
            <w:r w:rsidRPr="00962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8AB4" w14:textId="77777777" w:rsidR="001E28A1" w:rsidRPr="009622AD" w:rsidRDefault="001E28A1" w:rsidP="002A40FD">
            <w:pPr>
              <w:pStyle w:val="rowtabella0"/>
              <w:jc w:val="center"/>
              <w:rPr>
                <w:color w:val="002060"/>
              </w:rPr>
            </w:pPr>
            <w:r w:rsidRPr="009622AD">
              <w:rPr>
                <w:color w:val="002060"/>
              </w:rPr>
              <w:t>0</w:t>
            </w:r>
          </w:p>
        </w:tc>
      </w:tr>
      <w:tr w:rsidR="001E28A1" w:rsidRPr="009622AD" w14:paraId="4265675B"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33812" w14:textId="77777777" w:rsidR="001E28A1" w:rsidRPr="009622AD" w:rsidRDefault="001E28A1" w:rsidP="002A40FD">
            <w:pPr>
              <w:pStyle w:val="rowtabella0"/>
              <w:rPr>
                <w:color w:val="002060"/>
                <w:lang w:val="es-ES"/>
              </w:rPr>
            </w:pPr>
            <w:r w:rsidRPr="009622AD">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FB02"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C47DB"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6505"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16BA"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DA53" w14:textId="77777777" w:rsidR="001E28A1" w:rsidRPr="009622AD" w:rsidRDefault="001E28A1" w:rsidP="002A40FD">
            <w:pPr>
              <w:pStyle w:val="rowtabella0"/>
              <w:jc w:val="center"/>
              <w:rPr>
                <w:color w:val="002060"/>
              </w:rPr>
            </w:pPr>
            <w:r w:rsidRPr="00962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8C8C" w14:textId="77777777" w:rsidR="001E28A1" w:rsidRPr="009622AD" w:rsidRDefault="001E28A1" w:rsidP="002A40FD">
            <w:pPr>
              <w:pStyle w:val="rowtabella0"/>
              <w:jc w:val="center"/>
              <w:rPr>
                <w:color w:val="002060"/>
              </w:rPr>
            </w:pPr>
            <w:r w:rsidRPr="00962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D45C" w14:textId="77777777" w:rsidR="001E28A1" w:rsidRPr="009622AD" w:rsidRDefault="001E28A1" w:rsidP="002A40FD">
            <w:pPr>
              <w:pStyle w:val="rowtabella0"/>
              <w:jc w:val="center"/>
              <w:rPr>
                <w:color w:val="002060"/>
              </w:rPr>
            </w:pPr>
            <w:r w:rsidRPr="009622A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D723" w14:textId="77777777" w:rsidR="001E28A1" w:rsidRPr="009622AD" w:rsidRDefault="001E28A1" w:rsidP="002A40FD">
            <w:pPr>
              <w:pStyle w:val="rowtabella0"/>
              <w:jc w:val="center"/>
              <w:rPr>
                <w:color w:val="002060"/>
              </w:rPr>
            </w:pPr>
            <w:r w:rsidRPr="009622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5486" w14:textId="77777777" w:rsidR="001E28A1" w:rsidRPr="009622AD" w:rsidRDefault="001E28A1" w:rsidP="002A40FD">
            <w:pPr>
              <w:pStyle w:val="rowtabella0"/>
              <w:jc w:val="center"/>
              <w:rPr>
                <w:color w:val="002060"/>
              </w:rPr>
            </w:pPr>
            <w:r w:rsidRPr="009622AD">
              <w:rPr>
                <w:color w:val="002060"/>
              </w:rPr>
              <w:t>0</w:t>
            </w:r>
          </w:p>
        </w:tc>
      </w:tr>
      <w:tr w:rsidR="001E28A1" w:rsidRPr="009622AD" w14:paraId="4B931565"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ADD42" w14:textId="77777777" w:rsidR="001E28A1" w:rsidRPr="009622AD" w:rsidRDefault="001E28A1" w:rsidP="002A40FD">
            <w:pPr>
              <w:pStyle w:val="rowtabella0"/>
              <w:rPr>
                <w:color w:val="002060"/>
                <w:lang w:val="es-ES"/>
              </w:rPr>
            </w:pPr>
            <w:r w:rsidRPr="009622A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0697"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4B1FD"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CF64C"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B513"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7038" w14:textId="77777777" w:rsidR="001E28A1" w:rsidRPr="009622AD" w:rsidRDefault="001E28A1" w:rsidP="002A40FD">
            <w:pPr>
              <w:pStyle w:val="rowtabella0"/>
              <w:jc w:val="center"/>
              <w:rPr>
                <w:color w:val="002060"/>
              </w:rPr>
            </w:pPr>
            <w:r w:rsidRPr="00962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F7C5"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4245" w14:textId="77777777" w:rsidR="001E28A1" w:rsidRPr="009622AD" w:rsidRDefault="001E28A1" w:rsidP="002A40FD">
            <w:pPr>
              <w:pStyle w:val="rowtabella0"/>
              <w:jc w:val="center"/>
              <w:rPr>
                <w:color w:val="002060"/>
              </w:rPr>
            </w:pPr>
            <w:r w:rsidRPr="009622A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214BA" w14:textId="77777777" w:rsidR="001E28A1" w:rsidRPr="009622AD" w:rsidRDefault="001E28A1" w:rsidP="002A40FD">
            <w:pPr>
              <w:pStyle w:val="rowtabella0"/>
              <w:jc w:val="center"/>
              <w:rPr>
                <w:color w:val="002060"/>
              </w:rPr>
            </w:pPr>
            <w:r w:rsidRPr="009622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FE3D" w14:textId="77777777" w:rsidR="001E28A1" w:rsidRPr="009622AD" w:rsidRDefault="001E28A1" w:rsidP="002A40FD">
            <w:pPr>
              <w:pStyle w:val="rowtabella0"/>
              <w:jc w:val="center"/>
              <w:rPr>
                <w:color w:val="002060"/>
              </w:rPr>
            </w:pPr>
            <w:r w:rsidRPr="009622AD">
              <w:rPr>
                <w:color w:val="002060"/>
              </w:rPr>
              <w:t>0</w:t>
            </w:r>
          </w:p>
        </w:tc>
      </w:tr>
      <w:tr w:rsidR="001E28A1" w:rsidRPr="009622AD" w14:paraId="51D1346A" w14:textId="77777777" w:rsidTr="002A40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A8961C" w14:textId="77777777" w:rsidR="001E28A1" w:rsidRPr="009622AD" w:rsidRDefault="001E28A1" w:rsidP="002A40FD">
            <w:pPr>
              <w:pStyle w:val="rowtabella0"/>
              <w:rPr>
                <w:color w:val="002060"/>
                <w:lang w:val="es-ES"/>
              </w:rPr>
            </w:pPr>
            <w:r w:rsidRPr="009622A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A8E2"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B17A"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8B2E"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5933"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CC2B"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9B3D" w14:textId="77777777" w:rsidR="001E28A1" w:rsidRPr="009622AD" w:rsidRDefault="001E28A1" w:rsidP="002A40FD">
            <w:pPr>
              <w:pStyle w:val="rowtabella0"/>
              <w:jc w:val="center"/>
              <w:rPr>
                <w:color w:val="002060"/>
              </w:rPr>
            </w:pPr>
            <w:r w:rsidRPr="00962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3254" w14:textId="77777777" w:rsidR="001E28A1" w:rsidRPr="009622AD" w:rsidRDefault="001E28A1" w:rsidP="002A40FD">
            <w:pPr>
              <w:pStyle w:val="rowtabella0"/>
              <w:jc w:val="center"/>
              <w:rPr>
                <w:color w:val="002060"/>
              </w:rPr>
            </w:pPr>
            <w:r w:rsidRPr="009622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78B6" w14:textId="77777777" w:rsidR="001E28A1" w:rsidRPr="009622AD" w:rsidRDefault="001E28A1" w:rsidP="002A40FD">
            <w:pPr>
              <w:pStyle w:val="rowtabella0"/>
              <w:jc w:val="center"/>
              <w:rPr>
                <w:color w:val="002060"/>
              </w:rPr>
            </w:pPr>
            <w:r w:rsidRPr="00962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C0CD" w14:textId="77777777" w:rsidR="001E28A1" w:rsidRPr="009622AD" w:rsidRDefault="001E28A1" w:rsidP="002A40FD">
            <w:pPr>
              <w:pStyle w:val="rowtabella0"/>
              <w:jc w:val="center"/>
              <w:rPr>
                <w:color w:val="002060"/>
              </w:rPr>
            </w:pPr>
            <w:r w:rsidRPr="009622AD">
              <w:rPr>
                <w:color w:val="002060"/>
              </w:rPr>
              <w:t>0</w:t>
            </w:r>
          </w:p>
        </w:tc>
      </w:tr>
    </w:tbl>
    <w:p w14:paraId="61D4AC55" w14:textId="77777777" w:rsidR="001E28A1" w:rsidRPr="009622AD" w:rsidRDefault="001E28A1" w:rsidP="001E28A1">
      <w:pPr>
        <w:pStyle w:val="breakline"/>
        <w:rPr>
          <w:rFonts w:eastAsiaTheme="minorEastAsia"/>
          <w:color w:val="002060"/>
        </w:rPr>
      </w:pPr>
    </w:p>
    <w:p w14:paraId="36E43350" w14:textId="77777777" w:rsidR="001E28A1" w:rsidRPr="009622AD" w:rsidRDefault="001E28A1" w:rsidP="001E28A1">
      <w:pPr>
        <w:pStyle w:val="breakline"/>
        <w:rPr>
          <w:color w:val="002060"/>
        </w:rPr>
      </w:pPr>
    </w:p>
    <w:p w14:paraId="6B915642" w14:textId="77777777" w:rsidR="001E28A1" w:rsidRPr="009622AD" w:rsidRDefault="001E28A1" w:rsidP="001E28A1">
      <w:pPr>
        <w:pStyle w:val="sottotitolocampionato10"/>
        <w:rPr>
          <w:color w:val="002060"/>
        </w:rPr>
      </w:pPr>
      <w:r w:rsidRPr="009622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E28A1" w:rsidRPr="009622AD" w14:paraId="13ED3461" w14:textId="77777777" w:rsidTr="002A40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705C8" w14:textId="77777777" w:rsidR="001E28A1" w:rsidRPr="009622AD" w:rsidRDefault="001E28A1" w:rsidP="002A40FD">
            <w:pPr>
              <w:pStyle w:val="headertabella0"/>
              <w:rPr>
                <w:color w:val="002060"/>
              </w:rPr>
            </w:pPr>
            <w:r w:rsidRPr="00962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5A166" w14:textId="77777777" w:rsidR="001E28A1" w:rsidRPr="009622AD" w:rsidRDefault="001E28A1" w:rsidP="002A40FD">
            <w:pPr>
              <w:pStyle w:val="headertabella0"/>
              <w:rPr>
                <w:color w:val="002060"/>
              </w:rPr>
            </w:pPr>
            <w:r w:rsidRPr="00962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D946D" w14:textId="77777777" w:rsidR="001E28A1" w:rsidRPr="009622AD" w:rsidRDefault="001E28A1" w:rsidP="002A40FD">
            <w:pPr>
              <w:pStyle w:val="headertabella0"/>
              <w:rPr>
                <w:color w:val="002060"/>
              </w:rPr>
            </w:pPr>
            <w:r w:rsidRPr="00962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419A7" w14:textId="77777777" w:rsidR="001E28A1" w:rsidRPr="009622AD" w:rsidRDefault="001E28A1" w:rsidP="002A40FD">
            <w:pPr>
              <w:pStyle w:val="headertabella0"/>
              <w:rPr>
                <w:color w:val="002060"/>
              </w:rPr>
            </w:pPr>
            <w:r w:rsidRPr="00962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8DF67" w14:textId="77777777" w:rsidR="001E28A1" w:rsidRPr="009622AD" w:rsidRDefault="001E28A1" w:rsidP="002A40FD">
            <w:pPr>
              <w:pStyle w:val="headertabella0"/>
              <w:rPr>
                <w:color w:val="002060"/>
              </w:rPr>
            </w:pPr>
            <w:r w:rsidRPr="00962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F540D" w14:textId="77777777" w:rsidR="001E28A1" w:rsidRPr="009622AD" w:rsidRDefault="001E28A1" w:rsidP="002A40FD">
            <w:pPr>
              <w:pStyle w:val="headertabella0"/>
              <w:rPr>
                <w:color w:val="002060"/>
              </w:rPr>
            </w:pPr>
            <w:r w:rsidRPr="00962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84434" w14:textId="77777777" w:rsidR="001E28A1" w:rsidRPr="009622AD" w:rsidRDefault="001E28A1" w:rsidP="002A40FD">
            <w:pPr>
              <w:pStyle w:val="headertabella0"/>
              <w:rPr>
                <w:color w:val="002060"/>
              </w:rPr>
            </w:pPr>
            <w:r w:rsidRPr="00962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D2B53" w14:textId="77777777" w:rsidR="001E28A1" w:rsidRPr="009622AD" w:rsidRDefault="001E28A1" w:rsidP="002A40FD">
            <w:pPr>
              <w:pStyle w:val="headertabella0"/>
              <w:rPr>
                <w:color w:val="002060"/>
              </w:rPr>
            </w:pPr>
            <w:r w:rsidRPr="00962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3DDFB" w14:textId="77777777" w:rsidR="001E28A1" w:rsidRPr="009622AD" w:rsidRDefault="001E28A1" w:rsidP="002A40FD">
            <w:pPr>
              <w:pStyle w:val="headertabella0"/>
              <w:rPr>
                <w:color w:val="002060"/>
              </w:rPr>
            </w:pPr>
            <w:r w:rsidRPr="00962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79CF5" w14:textId="77777777" w:rsidR="001E28A1" w:rsidRPr="009622AD" w:rsidRDefault="001E28A1" w:rsidP="002A40FD">
            <w:pPr>
              <w:pStyle w:val="headertabella0"/>
              <w:rPr>
                <w:color w:val="002060"/>
              </w:rPr>
            </w:pPr>
            <w:r w:rsidRPr="009622AD">
              <w:rPr>
                <w:color w:val="002060"/>
              </w:rPr>
              <w:t>PE</w:t>
            </w:r>
          </w:p>
        </w:tc>
      </w:tr>
      <w:tr w:rsidR="001E28A1" w:rsidRPr="009622AD" w14:paraId="08DE01B9" w14:textId="77777777" w:rsidTr="002A40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FF2AC2" w14:textId="77777777" w:rsidR="001E28A1" w:rsidRPr="009622AD" w:rsidRDefault="001E28A1" w:rsidP="002A40FD">
            <w:pPr>
              <w:pStyle w:val="rowtabella0"/>
              <w:rPr>
                <w:color w:val="002060"/>
              </w:rPr>
            </w:pPr>
            <w:r w:rsidRPr="009622A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0CD3" w14:textId="77777777" w:rsidR="001E28A1" w:rsidRPr="009622AD" w:rsidRDefault="001E28A1" w:rsidP="002A40FD">
            <w:pPr>
              <w:pStyle w:val="rowtabella0"/>
              <w:jc w:val="center"/>
              <w:rPr>
                <w:color w:val="002060"/>
              </w:rPr>
            </w:pPr>
            <w:r w:rsidRPr="00962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C4E8"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D259"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608C"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A7E3"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7ED1" w14:textId="77777777" w:rsidR="001E28A1" w:rsidRPr="009622AD" w:rsidRDefault="001E28A1" w:rsidP="002A40FD">
            <w:pPr>
              <w:pStyle w:val="rowtabella0"/>
              <w:jc w:val="center"/>
              <w:rPr>
                <w:color w:val="002060"/>
              </w:rPr>
            </w:pPr>
            <w:r w:rsidRPr="009622A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D91D" w14:textId="77777777" w:rsidR="001E28A1" w:rsidRPr="009622AD" w:rsidRDefault="001E28A1" w:rsidP="002A40FD">
            <w:pPr>
              <w:pStyle w:val="rowtabella0"/>
              <w:jc w:val="center"/>
              <w:rPr>
                <w:color w:val="002060"/>
              </w:rPr>
            </w:pPr>
            <w:r w:rsidRPr="00962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8086C" w14:textId="77777777" w:rsidR="001E28A1" w:rsidRPr="009622AD" w:rsidRDefault="001E28A1" w:rsidP="002A40FD">
            <w:pPr>
              <w:pStyle w:val="rowtabella0"/>
              <w:jc w:val="center"/>
              <w:rPr>
                <w:color w:val="002060"/>
              </w:rPr>
            </w:pPr>
            <w:r w:rsidRPr="009622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FDBC" w14:textId="77777777" w:rsidR="001E28A1" w:rsidRPr="009622AD" w:rsidRDefault="001E28A1" w:rsidP="002A40FD">
            <w:pPr>
              <w:pStyle w:val="rowtabella0"/>
              <w:jc w:val="center"/>
              <w:rPr>
                <w:color w:val="002060"/>
              </w:rPr>
            </w:pPr>
            <w:r w:rsidRPr="009622AD">
              <w:rPr>
                <w:color w:val="002060"/>
              </w:rPr>
              <w:t>0</w:t>
            </w:r>
          </w:p>
        </w:tc>
      </w:tr>
      <w:tr w:rsidR="001E28A1" w:rsidRPr="009622AD" w14:paraId="0DE59F43"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4C363" w14:textId="77777777" w:rsidR="001E28A1" w:rsidRPr="009622AD" w:rsidRDefault="001E28A1" w:rsidP="002A40FD">
            <w:pPr>
              <w:pStyle w:val="rowtabella0"/>
              <w:rPr>
                <w:color w:val="002060"/>
              </w:rPr>
            </w:pPr>
            <w:r w:rsidRPr="009622A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9B1D" w14:textId="77777777" w:rsidR="001E28A1" w:rsidRPr="009622AD" w:rsidRDefault="001E28A1" w:rsidP="002A40FD">
            <w:pPr>
              <w:pStyle w:val="rowtabella0"/>
              <w:jc w:val="center"/>
              <w:rPr>
                <w:color w:val="002060"/>
              </w:rPr>
            </w:pPr>
            <w:r w:rsidRPr="00962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5B76"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92FC"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BB493"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3BE1"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DD5C" w14:textId="77777777" w:rsidR="001E28A1" w:rsidRPr="009622AD" w:rsidRDefault="001E28A1" w:rsidP="002A40FD">
            <w:pPr>
              <w:pStyle w:val="rowtabella0"/>
              <w:jc w:val="center"/>
              <w:rPr>
                <w:color w:val="002060"/>
              </w:rPr>
            </w:pPr>
            <w:r w:rsidRPr="009622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CFC3A" w14:textId="77777777" w:rsidR="001E28A1" w:rsidRPr="009622AD" w:rsidRDefault="001E28A1" w:rsidP="002A40FD">
            <w:pPr>
              <w:pStyle w:val="rowtabella0"/>
              <w:jc w:val="center"/>
              <w:rPr>
                <w:color w:val="002060"/>
              </w:rPr>
            </w:pPr>
            <w:r w:rsidRPr="00962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E802" w14:textId="77777777" w:rsidR="001E28A1" w:rsidRPr="009622AD" w:rsidRDefault="001E28A1" w:rsidP="002A40FD">
            <w:pPr>
              <w:pStyle w:val="rowtabella0"/>
              <w:jc w:val="center"/>
              <w:rPr>
                <w:color w:val="002060"/>
              </w:rPr>
            </w:pPr>
            <w:r w:rsidRPr="00962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4B46" w14:textId="77777777" w:rsidR="001E28A1" w:rsidRPr="009622AD" w:rsidRDefault="001E28A1" w:rsidP="002A40FD">
            <w:pPr>
              <w:pStyle w:val="rowtabella0"/>
              <w:jc w:val="center"/>
              <w:rPr>
                <w:color w:val="002060"/>
              </w:rPr>
            </w:pPr>
            <w:r w:rsidRPr="009622AD">
              <w:rPr>
                <w:color w:val="002060"/>
              </w:rPr>
              <w:t>0</w:t>
            </w:r>
          </w:p>
        </w:tc>
      </w:tr>
      <w:tr w:rsidR="001E28A1" w:rsidRPr="009622AD" w14:paraId="3AE34FC4"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B9738" w14:textId="77777777" w:rsidR="001E28A1" w:rsidRPr="009622AD" w:rsidRDefault="001E28A1" w:rsidP="002A40FD">
            <w:pPr>
              <w:pStyle w:val="rowtabella0"/>
              <w:rPr>
                <w:color w:val="002060"/>
              </w:rPr>
            </w:pPr>
            <w:r w:rsidRPr="009622A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51CED" w14:textId="77777777" w:rsidR="001E28A1" w:rsidRPr="009622AD" w:rsidRDefault="001E28A1" w:rsidP="002A40FD">
            <w:pPr>
              <w:pStyle w:val="rowtabella0"/>
              <w:jc w:val="center"/>
              <w:rPr>
                <w:color w:val="002060"/>
              </w:rPr>
            </w:pPr>
            <w:r w:rsidRPr="00962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3AB48"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B44F" w14:textId="77777777" w:rsidR="001E28A1" w:rsidRPr="009622AD" w:rsidRDefault="001E28A1" w:rsidP="002A40FD">
            <w:pPr>
              <w:pStyle w:val="rowtabella0"/>
              <w:jc w:val="center"/>
              <w:rPr>
                <w:color w:val="002060"/>
              </w:rPr>
            </w:pPr>
            <w:r w:rsidRPr="00962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1BA7"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D785"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DDAEA" w14:textId="77777777" w:rsidR="001E28A1" w:rsidRPr="009622AD" w:rsidRDefault="001E28A1" w:rsidP="002A40FD">
            <w:pPr>
              <w:pStyle w:val="rowtabella0"/>
              <w:jc w:val="center"/>
              <w:rPr>
                <w:color w:val="002060"/>
              </w:rPr>
            </w:pPr>
            <w:r w:rsidRPr="009622A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156D" w14:textId="77777777" w:rsidR="001E28A1" w:rsidRPr="009622AD" w:rsidRDefault="001E28A1" w:rsidP="002A40FD">
            <w:pPr>
              <w:pStyle w:val="rowtabella0"/>
              <w:jc w:val="center"/>
              <w:rPr>
                <w:color w:val="002060"/>
              </w:rPr>
            </w:pPr>
            <w:r w:rsidRPr="00962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EF50" w14:textId="77777777" w:rsidR="001E28A1" w:rsidRPr="009622AD" w:rsidRDefault="001E28A1" w:rsidP="002A40FD">
            <w:pPr>
              <w:pStyle w:val="rowtabella0"/>
              <w:jc w:val="center"/>
              <w:rPr>
                <w:color w:val="002060"/>
              </w:rPr>
            </w:pPr>
            <w:r w:rsidRPr="009622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7513" w14:textId="77777777" w:rsidR="001E28A1" w:rsidRPr="009622AD" w:rsidRDefault="001E28A1" w:rsidP="002A40FD">
            <w:pPr>
              <w:pStyle w:val="rowtabella0"/>
              <w:jc w:val="center"/>
              <w:rPr>
                <w:color w:val="002060"/>
              </w:rPr>
            </w:pPr>
            <w:r w:rsidRPr="009622AD">
              <w:rPr>
                <w:color w:val="002060"/>
              </w:rPr>
              <w:t>0</w:t>
            </w:r>
          </w:p>
        </w:tc>
      </w:tr>
      <w:tr w:rsidR="001E28A1" w:rsidRPr="009622AD" w14:paraId="7BF8279E"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7E167" w14:textId="77777777" w:rsidR="001E28A1" w:rsidRPr="009622AD" w:rsidRDefault="001E28A1" w:rsidP="002A40FD">
            <w:pPr>
              <w:pStyle w:val="rowtabella0"/>
              <w:rPr>
                <w:color w:val="002060"/>
              </w:rPr>
            </w:pPr>
            <w:r w:rsidRPr="009622A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F0608" w14:textId="77777777" w:rsidR="001E28A1" w:rsidRPr="009622AD" w:rsidRDefault="001E28A1" w:rsidP="002A40FD">
            <w:pPr>
              <w:pStyle w:val="rowtabella0"/>
              <w:jc w:val="center"/>
              <w:rPr>
                <w:color w:val="002060"/>
              </w:rPr>
            </w:pPr>
            <w:r w:rsidRPr="00962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4409"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F305" w14:textId="77777777" w:rsidR="001E28A1" w:rsidRPr="009622AD" w:rsidRDefault="001E28A1" w:rsidP="002A40FD">
            <w:pPr>
              <w:pStyle w:val="rowtabella0"/>
              <w:jc w:val="center"/>
              <w:rPr>
                <w:color w:val="002060"/>
              </w:rPr>
            </w:pPr>
            <w:r w:rsidRPr="00962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CFA47"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728C"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4F55" w14:textId="77777777" w:rsidR="001E28A1" w:rsidRPr="009622AD" w:rsidRDefault="001E28A1" w:rsidP="002A40FD">
            <w:pPr>
              <w:pStyle w:val="rowtabella0"/>
              <w:jc w:val="center"/>
              <w:rPr>
                <w:color w:val="002060"/>
              </w:rPr>
            </w:pPr>
            <w:r w:rsidRPr="009622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4DFC" w14:textId="77777777" w:rsidR="001E28A1" w:rsidRPr="009622AD" w:rsidRDefault="001E28A1" w:rsidP="002A40FD">
            <w:pPr>
              <w:pStyle w:val="rowtabella0"/>
              <w:jc w:val="center"/>
              <w:rPr>
                <w:color w:val="002060"/>
              </w:rPr>
            </w:pPr>
            <w:r w:rsidRPr="00962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C226" w14:textId="77777777" w:rsidR="001E28A1" w:rsidRPr="009622AD" w:rsidRDefault="001E28A1" w:rsidP="002A40FD">
            <w:pPr>
              <w:pStyle w:val="rowtabella0"/>
              <w:jc w:val="center"/>
              <w:rPr>
                <w:color w:val="002060"/>
              </w:rPr>
            </w:pPr>
            <w:r w:rsidRPr="009622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DA30" w14:textId="77777777" w:rsidR="001E28A1" w:rsidRPr="009622AD" w:rsidRDefault="001E28A1" w:rsidP="002A40FD">
            <w:pPr>
              <w:pStyle w:val="rowtabella0"/>
              <w:jc w:val="center"/>
              <w:rPr>
                <w:color w:val="002060"/>
              </w:rPr>
            </w:pPr>
            <w:r w:rsidRPr="009622AD">
              <w:rPr>
                <w:color w:val="002060"/>
              </w:rPr>
              <w:t>0</w:t>
            </w:r>
          </w:p>
        </w:tc>
      </w:tr>
      <w:tr w:rsidR="001E28A1" w:rsidRPr="009622AD" w14:paraId="21D59067"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4E3D6" w14:textId="77777777" w:rsidR="001E28A1" w:rsidRPr="009622AD" w:rsidRDefault="001E28A1" w:rsidP="002A40FD">
            <w:pPr>
              <w:pStyle w:val="rowtabella0"/>
              <w:rPr>
                <w:color w:val="002060"/>
              </w:rPr>
            </w:pPr>
            <w:r w:rsidRPr="009622A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58A4C" w14:textId="77777777" w:rsidR="001E28A1" w:rsidRPr="009622AD" w:rsidRDefault="001E28A1" w:rsidP="002A40FD">
            <w:pPr>
              <w:pStyle w:val="rowtabella0"/>
              <w:jc w:val="center"/>
              <w:rPr>
                <w:color w:val="002060"/>
              </w:rPr>
            </w:pPr>
            <w:r w:rsidRPr="00962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3B55"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0EC9" w14:textId="77777777" w:rsidR="001E28A1" w:rsidRPr="009622AD" w:rsidRDefault="001E28A1" w:rsidP="002A40FD">
            <w:pPr>
              <w:pStyle w:val="rowtabella0"/>
              <w:jc w:val="center"/>
              <w:rPr>
                <w:color w:val="002060"/>
              </w:rPr>
            </w:pPr>
            <w:r w:rsidRPr="00962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005DE"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EF1C"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00BB" w14:textId="77777777" w:rsidR="001E28A1" w:rsidRPr="009622AD" w:rsidRDefault="001E28A1" w:rsidP="002A40FD">
            <w:pPr>
              <w:pStyle w:val="rowtabella0"/>
              <w:jc w:val="center"/>
              <w:rPr>
                <w:color w:val="002060"/>
              </w:rPr>
            </w:pPr>
            <w:r w:rsidRPr="009622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CDA5" w14:textId="77777777" w:rsidR="001E28A1" w:rsidRPr="009622AD" w:rsidRDefault="001E28A1" w:rsidP="002A40FD">
            <w:pPr>
              <w:pStyle w:val="rowtabella0"/>
              <w:jc w:val="center"/>
              <w:rPr>
                <w:color w:val="002060"/>
              </w:rPr>
            </w:pPr>
            <w:r w:rsidRPr="00962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8DFE6" w14:textId="77777777" w:rsidR="001E28A1" w:rsidRPr="009622AD" w:rsidRDefault="001E28A1" w:rsidP="002A40FD">
            <w:pPr>
              <w:pStyle w:val="rowtabella0"/>
              <w:jc w:val="center"/>
              <w:rPr>
                <w:color w:val="002060"/>
              </w:rPr>
            </w:pPr>
            <w:r w:rsidRPr="009622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253CD" w14:textId="77777777" w:rsidR="001E28A1" w:rsidRPr="009622AD" w:rsidRDefault="001E28A1" w:rsidP="002A40FD">
            <w:pPr>
              <w:pStyle w:val="rowtabella0"/>
              <w:jc w:val="center"/>
              <w:rPr>
                <w:color w:val="002060"/>
              </w:rPr>
            </w:pPr>
            <w:r w:rsidRPr="009622AD">
              <w:rPr>
                <w:color w:val="002060"/>
              </w:rPr>
              <w:t>0</w:t>
            </w:r>
          </w:p>
        </w:tc>
      </w:tr>
      <w:tr w:rsidR="001E28A1" w:rsidRPr="009622AD" w14:paraId="57B6771D"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18A59" w14:textId="77777777" w:rsidR="001E28A1" w:rsidRPr="009622AD" w:rsidRDefault="001E28A1" w:rsidP="002A40FD">
            <w:pPr>
              <w:pStyle w:val="rowtabella0"/>
              <w:rPr>
                <w:color w:val="002060"/>
              </w:rPr>
            </w:pPr>
            <w:r w:rsidRPr="009622A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4462" w14:textId="77777777" w:rsidR="001E28A1" w:rsidRPr="009622AD" w:rsidRDefault="001E28A1" w:rsidP="002A40FD">
            <w:pPr>
              <w:pStyle w:val="rowtabella0"/>
              <w:jc w:val="center"/>
              <w:rPr>
                <w:color w:val="002060"/>
              </w:rPr>
            </w:pPr>
            <w:r w:rsidRPr="00962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D4B73"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7189"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49139"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42CAC"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8ACA" w14:textId="77777777" w:rsidR="001E28A1" w:rsidRPr="009622AD" w:rsidRDefault="001E28A1" w:rsidP="002A40FD">
            <w:pPr>
              <w:pStyle w:val="rowtabella0"/>
              <w:jc w:val="center"/>
              <w:rPr>
                <w:color w:val="002060"/>
              </w:rPr>
            </w:pPr>
            <w:r w:rsidRPr="009622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4C17" w14:textId="77777777" w:rsidR="001E28A1" w:rsidRPr="009622AD" w:rsidRDefault="001E28A1" w:rsidP="002A40FD">
            <w:pPr>
              <w:pStyle w:val="rowtabella0"/>
              <w:jc w:val="center"/>
              <w:rPr>
                <w:color w:val="002060"/>
              </w:rPr>
            </w:pPr>
            <w:r w:rsidRPr="00962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C6A0" w14:textId="77777777" w:rsidR="001E28A1" w:rsidRPr="009622AD" w:rsidRDefault="001E28A1" w:rsidP="002A40FD">
            <w:pPr>
              <w:pStyle w:val="rowtabella0"/>
              <w:jc w:val="center"/>
              <w:rPr>
                <w:color w:val="002060"/>
              </w:rPr>
            </w:pPr>
            <w:r w:rsidRPr="00962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D1C7" w14:textId="77777777" w:rsidR="001E28A1" w:rsidRPr="009622AD" w:rsidRDefault="001E28A1" w:rsidP="002A40FD">
            <w:pPr>
              <w:pStyle w:val="rowtabella0"/>
              <w:jc w:val="center"/>
              <w:rPr>
                <w:color w:val="002060"/>
              </w:rPr>
            </w:pPr>
            <w:r w:rsidRPr="009622AD">
              <w:rPr>
                <w:color w:val="002060"/>
              </w:rPr>
              <w:t>0</w:t>
            </w:r>
          </w:p>
        </w:tc>
      </w:tr>
      <w:tr w:rsidR="001E28A1" w:rsidRPr="009622AD" w14:paraId="2F4BCCCC"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479BE" w14:textId="77777777" w:rsidR="001E28A1" w:rsidRPr="009622AD" w:rsidRDefault="001E28A1" w:rsidP="002A40FD">
            <w:pPr>
              <w:pStyle w:val="rowtabella0"/>
              <w:rPr>
                <w:color w:val="002060"/>
                <w:lang w:val="es-ES"/>
              </w:rPr>
            </w:pPr>
            <w:r w:rsidRPr="009622AD">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F1835" w14:textId="77777777" w:rsidR="001E28A1" w:rsidRPr="009622AD" w:rsidRDefault="001E28A1" w:rsidP="002A40FD">
            <w:pPr>
              <w:pStyle w:val="rowtabella0"/>
              <w:jc w:val="center"/>
              <w:rPr>
                <w:color w:val="002060"/>
              </w:rPr>
            </w:pPr>
            <w:r w:rsidRPr="00962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08D36"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0FEE"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09F4"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D670"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902E" w14:textId="77777777" w:rsidR="001E28A1" w:rsidRPr="009622AD" w:rsidRDefault="001E28A1" w:rsidP="002A40FD">
            <w:pPr>
              <w:pStyle w:val="rowtabella0"/>
              <w:jc w:val="center"/>
              <w:rPr>
                <w:color w:val="002060"/>
              </w:rPr>
            </w:pPr>
            <w:r w:rsidRPr="009622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1A8A" w14:textId="77777777" w:rsidR="001E28A1" w:rsidRPr="009622AD" w:rsidRDefault="001E28A1" w:rsidP="002A40FD">
            <w:pPr>
              <w:pStyle w:val="rowtabella0"/>
              <w:jc w:val="center"/>
              <w:rPr>
                <w:color w:val="002060"/>
              </w:rPr>
            </w:pPr>
            <w:r w:rsidRPr="00962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5F434" w14:textId="77777777" w:rsidR="001E28A1" w:rsidRPr="009622AD" w:rsidRDefault="001E28A1" w:rsidP="002A40FD">
            <w:pPr>
              <w:pStyle w:val="rowtabella0"/>
              <w:jc w:val="center"/>
              <w:rPr>
                <w:color w:val="002060"/>
              </w:rPr>
            </w:pPr>
            <w:r w:rsidRPr="00962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4116" w14:textId="77777777" w:rsidR="001E28A1" w:rsidRPr="009622AD" w:rsidRDefault="001E28A1" w:rsidP="002A40FD">
            <w:pPr>
              <w:pStyle w:val="rowtabella0"/>
              <w:jc w:val="center"/>
              <w:rPr>
                <w:color w:val="002060"/>
              </w:rPr>
            </w:pPr>
            <w:r w:rsidRPr="009622AD">
              <w:rPr>
                <w:color w:val="002060"/>
              </w:rPr>
              <w:t>0</w:t>
            </w:r>
          </w:p>
        </w:tc>
      </w:tr>
      <w:tr w:rsidR="001E28A1" w:rsidRPr="009622AD" w14:paraId="4DECFA55"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C85DB" w14:textId="77777777" w:rsidR="001E28A1" w:rsidRPr="009622AD" w:rsidRDefault="001E28A1" w:rsidP="002A40FD">
            <w:pPr>
              <w:pStyle w:val="rowtabella0"/>
              <w:rPr>
                <w:color w:val="002060"/>
              </w:rPr>
            </w:pPr>
            <w:r w:rsidRPr="009622A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7CA92" w14:textId="77777777" w:rsidR="001E28A1" w:rsidRPr="009622AD" w:rsidRDefault="001E28A1" w:rsidP="002A40FD">
            <w:pPr>
              <w:pStyle w:val="rowtabella0"/>
              <w:jc w:val="center"/>
              <w:rPr>
                <w:color w:val="002060"/>
              </w:rPr>
            </w:pPr>
            <w:r w:rsidRPr="00962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1CBB"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F5AB"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82C0"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F397"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BAA7" w14:textId="77777777" w:rsidR="001E28A1" w:rsidRPr="009622AD" w:rsidRDefault="001E28A1" w:rsidP="002A40FD">
            <w:pPr>
              <w:pStyle w:val="rowtabella0"/>
              <w:jc w:val="center"/>
              <w:rPr>
                <w:color w:val="002060"/>
              </w:rPr>
            </w:pPr>
            <w:r w:rsidRPr="00962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677E" w14:textId="77777777" w:rsidR="001E28A1" w:rsidRPr="009622AD" w:rsidRDefault="001E28A1" w:rsidP="002A40FD">
            <w:pPr>
              <w:pStyle w:val="rowtabella0"/>
              <w:jc w:val="center"/>
              <w:rPr>
                <w:color w:val="002060"/>
              </w:rPr>
            </w:pPr>
            <w:r w:rsidRPr="009622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29E9" w14:textId="77777777" w:rsidR="001E28A1" w:rsidRPr="009622AD" w:rsidRDefault="001E28A1" w:rsidP="002A40FD">
            <w:pPr>
              <w:pStyle w:val="rowtabella0"/>
              <w:jc w:val="center"/>
              <w:rPr>
                <w:color w:val="002060"/>
              </w:rPr>
            </w:pPr>
            <w:r w:rsidRPr="00962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A103" w14:textId="77777777" w:rsidR="001E28A1" w:rsidRPr="009622AD" w:rsidRDefault="001E28A1" w:rsidP="002A40FD">
            <w:pPr>
              <w:pStyle w:val="rowtabella0"/>
              <w:jc w:val="center"/>
              <w:rPr>
                <w:color w:val="002060"/>
              </w:rPr>
            </w:pPr>
            <w:r w:rsidRPr="009622AD">
              <w:rPr>
                <w:color w:val="002060"/>
              </w:rPr>
              <w:t>0</w:t>
            </w:r>
          </w:p>
        </w:tc>
      </w:tr>
      <w:tr w:rsidR="001E28A1" w:rsidRPr="009622AD" w14:paraId="42DDD8B6"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C6DAA" w14:textId="77777777" w:rsidR="001E28A1" w:rsidRPr="009622AD" w:rsidRDefault="001E28A1" w:rsidP="002A40FD">
            <w:pPr>
              <w:pStyle w:val="rowtabella0"/>
              <w:rPr>
                <w:color w:val="002060"/>
              </w:rPr>
            </w:pPr>
            <w:r w:rsidRPr="009622AD">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E3FA"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1EA21"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B494"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5B45"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D472D"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4C68" w14:textId="77777777" w:rsidR="001E28A1" w:rsidRPr="009622AD" w:rsidRDefault="001E28A1" w:rsidP="002A40FD">
            <w:pPr>
              <w:pStyle w:val="rowtabella0"/>
              <w:jc w:val="center"/>
              <w:rPr>
                <w:color w:val="002060"/>
              </w:rPr>
            </w:pPr>
            <w:r w:rsidRPr="00962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0216E" w14:textId="77777777" w:rsidR="001E28A1" w:rsidRPr="009622AD" w:rsidRDefault="001E28A1" w:rsidP="002A40FD">
            <w:pPr>
              <w:pStyle w:val="rowtabella0"/>
              <w:jc w:val="center"/>
              <w:rPr>
                <w:color w:val="002060"/>
              </w:rPr>
            </w:pPr>
            <w:r w:rsidRPr="00962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1ECE"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6DE6" w14:textId="77777777" w:rsidR="001E28A1" w:rsidRPr="009622AD" w:rsidRDefault="001E28A1" w:rsidP="002A40FD">
            <w:pPr>
              <w:pStyle w:val="rowtabella0"/>
              <w:jc w:val="center"/>
              <w:rPr>
                <w:color w:val="002060"/>
              </w:rPr>
            </w:pPr>
            <w:r w:rsidRPr="009622AD">
              <w:rPr>
                <w:color w:val="002060"/>
              </w:rPr>
              <w:t>0</w:t>
            </w:r>
          </w:p>
        </w:tc>
      </w:tr>
      <w:tr w:rsidR="001E28A1" w:rsidRPr="009622AD" w14:paraId="65E8A350"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F94E2" w14:textId="77777777" w:rsidR="001E28A1" w:rsidRPr="009622AD" w:rsidRDefault="001E28A1" w:rsidP="002A40FD">
            <w:pPr>
              <w:pStyle w:val="rowtabella0"/>
              <w:rPr>
                <w:color w:val="002060"/>
              </w:rPr>
            </w:pPr>
            <w:r w:rsidRPr="009622A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F88FA"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6C7B8"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C312"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7296"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8D7A8"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28E9" w14:textId="77777777" w:rsidR="001E28A1" w:rsidRPr="009622AD" w:rsidRDefault="001E28A1" w:rsidP="002A40FD">
            <w:pPr>
              <w:pStyle w:val="rowtabella0"/>
              <w:jc w:val="center"/>
              <w:rPr>
                <w:color w:val="002060"/>
              </w:rPr>
            </w:pPr>
            <w:r w:rsidRPr="009622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C6D86" w14:textId="77777777" w:rsidR="001E28A1" w:rsidRPr="009622AD" w:rsidRDefault="001E28A1" w:rsidP="002A40FD">
            <w:pPr>
              <w:pStyle w:val="rowtabella0"/>
              <w:jc w:val="center"/>
              <w:rPr>
                <w:color w:val="002060"/>
              </w:rPr>
            </w:pPr>
            <w:r w:rsidRPr="009622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A9AF" w14:textId="77777777" w:rsidR="001E28A1" w:rsidRPr="009622AD" w:rsidRDefault="001E28A1" w:rsidP="002A40FD">
            <w:pPr>
              <w:pStyle w:val="rowtabella0"/>
              <w:jc w:val="center"/>
              <w:rPr>
                <w:color w:val="002060"/>
              </w:rPr>
            </w:pPr>
            <w:r w:rsidRPr="00962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49018" w14:textId="77777777" w:rsidR="001E28A1" w:rsidRPr="009622AD" w:rsidRDefault="001E28A1" w:rsidP="002A40FD">
            <w:pPr>
              <w:pStyle w:val="rowtabella0"/>
              <w:jc w:val="center"/>
              <w:rPr>
                <w:color w:val="002060"/>
              </w:rPr>
            </w:pPr>
            <w:r w:rsidRPr="009622AD">
              <w:rPr>
                <w:color w:val="002060"/>
              </w:rPr>
              <w:t>0</w:t>
            </w:r>
          </w:p>
        </w:tc>
      </w:tr>
      <w:tr w:rsidR="001E28A1" w:rsidRPr="009622AD" w14:paraId="4D77BD80"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E0F8D" w14:textId="77777777" w:rsidR="001E28A1" w:rsidRPr="009622AD" w:rsidRDefault="001E28A1" w:rsidP="002A40FD">
            <w:pPr>
              <w:pStyle w:val="rowtabella0"/>
              <w:rPr>
                <w:color w:val="002060"/>
              </w:rPr>
            </w:pPr>
            <w:r w:rsidRPr="009622A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65C0"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71BD7"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3DD93"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1B68" w14:textId="77777777" w:rsidR="001E28A1" w:rsidRPr="009622AD" w:rsidRDefault="001E28A1" w:rsidP="002A40FD">
            <w:pPr>
              <w:pStyle w:val="rowtabella0"/>
              <w:jc w:val="center"/>
              <w:rPr>
                <w:color w:val="002060"/>
              </w:rPr>
            </w:pPr>
            <w:r w:rsidRPr="00962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37CD"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9733" w14:textId="77777777" w:rsidR="001E28A1" w:rsidRPr="009622AD" w:rsidRDefault="001E28A1" w:rsidP="002A40FD">
            <w:pPr>
              <w:pStyle w:val="rowtabella0"/>
              <w:jc w:val="center"/>
              <w:rPr>
                <w:color w:val="002060"/>
              </w:rPr>
            </w:pPr>
            <w:r w:rsidRPr="00962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76AA" w14:textId="77777777" w:rsidR="001E28A1" w:rsidRPr="009622AD" w:rsidRDefault="001E28A1" w:rsidP="002A40FD">
            <w:pPr>
              <w:pStyle w:val="rowtabella0"/>
              <w:jc w:val="center"/>
              <w:rPr>
                <w:color w:val="002060"/>
              </w:rPr>
            </w:pPr>
            <w:r w:rsidRPr="009622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72A67" w14:textId="77777777" w:rsidR="001E28A1" w:rsidRPr="009622AD" w:rsidRDefault="001E28A1" w:rsidP="002A40FD">
            <w:pPr>
              <w:pStyle w:val="rowtabella0"/>
              <w:jc w:val="center"/>
              <w:rPr>
                <w:color w:val="002060"/>
              </w:rPr>
            </w:pPr>
            <w:r w:rsidRPr="00962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98AA" w14:textId="77777777" w:rsidR="001E28A1" w:rsidRPr="009622AD" w:rsidRDefault="001E28A1" w:rsidP="002A40FD">
            <w:pPr>
              <w:pStyle w:val="rowtabella0"/>
              <w:jc w:val="center"/>
              <w:rPr>
                <w:color w:val="002060"/>
              </w:rPr>
            </w:pPr>
            <w:r w:rsidRPr="009622AD">
              <w:rPr>
                <w:color w:val="002060"/>
              </w:rPr>
              <w:t>0</w:t>
            </w:r>
          </w:p>
        </w:tc>
      </w:tr>
      <w:tr w:rsidR="001E28A1" w:rsidRPr="009622AD" w14:paraId="31CC4D96"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DA834" w14:textId="77777777" w:rsidR="001E28A1" w:rsidRPr="009622AD" w:rsidRDefault="001E28A1" w:rsidP="002A40FD">
            <w:pPr>
              <w:pStyle w:val="rowtabella0"/>
              <w:rPr>
                <w:color w:val="002060"/>
              </w:rPr>
            </w:pPr>
            <w:r w:rsidRPr="009622AD">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780D"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8E85"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71A3"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54A6"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6DB9" w14:textId="77777777" w:rsidR="001E28A1" w:rsidRPr="009622AD" w:rsidRDefault="001E28A1" w:rsidP="002A40FD">
            <w:pPr>
              <w:pStyle w:val="rowtabella0"/>
              <w:jc w:val="center"/>
              <w:rPr>
                <w:color w:val="002060"/>
              </w:rPr>
            </w:pPr>
            <w:r w:rsidRPr="00962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23125" w14:textId="77777777" w:rsidR="001E28A1" w:rsidRPr="009622AD" w:rsidRDefault="001E28A1" w:rsidP="002A40FD">
            <w:pPr>
              <w:pStyle w:val="rowtabella0"/>
              <w:jc w:val="center"/>
              <w:rPr>
                <w:color w:val="002060"/>
              </w:rPr>
            </w:pPr>
            <w:r w:rsidRPr="00962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113D" w14:textId="77777777" w:rsidR="001E28A1" w:rsidRPr="009622AD" w:rsidRDefault="001E28A1" w:rsidP="002A40FD">
            <w:pPr>
              <w:pStyle w:val="rowtabella0"/>
              <w:jc w:val="center"/>
              <w:rPr>
                <w:color w:val="002060"/>
              </w:rPr>
            </w:pPr>
            <w:r w:rsidRPr="009622A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61EDC" w14:textId="77777777" w:rsidR="001E28A1" w:rsidRPr="009622AD" w:rsidRDefault="001E28A1" w:rsidP="002A40FD">
            <w:pPr>
              <w:pStyle w:val="rowtabella0"/>
              <w:jc w:val="center"/>
              <w:rPr>
                <w:color w:val="002060"/>
              </w:rPr>
            </w:pPr>
            <w:r w:rsidRPr="009622A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C59F" w14:textId="77777777" w:rsidR="001E28A1" w:rsidRPr="009622AD" w:rsidRDefault="001E28A1" w:rsidP="002A40FD">
            <w:pPr>
              <w:pStyle w:val="rowtabella0"/>
              <w:jc w:val="center"/>
              <w:rPr>
                <w:color w:val="002060"/>
              </w:rPr>
            </w:pPr>
            <w:r w:rsidRPr="009622AD">
              <w:rPr>
                <w:color w:val="002060"/>
              </w:rPr>
              <w:t>0</w:t>
            </w:r>
          </w:p>
        </w:tc>
      </w:tr>
      <w:tr w:rsidR="001E28A1" w:rsidRPr="009622AD" w14:paraId="06E93511" w14:textId="77777777" w:rsidTr="002A40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C951C1" w14:textId="77777777" w:rsidR="001E28A1" w:rsidRPr="009622AD" w:rsidRDefault="001E28A1" w:rsidP="002A40FD">
            <w:pPr>
              <w:pStyle w:val="rowtabella0"/>
              <w:rPr>
                <w:color w:val="002060"/>
              </w:rPr>
            </w:pPr>
            <w:r w:rsidRPr="009622A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1FEC"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6D29"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A23A"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B46DD" w14:textId="77777777" w:rsidR="001E28A1" w:rsidRPr="009622AD" w:rsidRDefault="001E28A1" w:rsidP="002A40FD">
            <w:pPr>
              <w:pStyle w:val="rowtabella0"/>
              <w:jc w:val="center"/>
              <w:rPr>
                <w:color w:val="002060"/>
              </w:rPr>
            </w:pPr>
            <w:r w:rsidRPr="00962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642D" w14:textId="77777777" w:rsidR="001E28A1" w:rsidRPr="009622AD" w:rsidRDefault="001E28A1" w:rsidP="002A40FD">
            <w:pPr>
              <w:pStyle w:val="rowtabella0"/>
              <w:jc w:val="center"/>
              <w:rPr>
                <w:color w:val="002060"/>
              </w:rPr>
            </w:pPr>
            <w:r w:rsidRPr="00962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EEAA" w14:textId="77777777" w:rsidR="001E28A1" w:rsidRPr="009622AD" w:rsidRDefault="001E28A1" w:rsidP="002A40FD">
            <w:pPr>
              <w:pStyle w:val="rowtabella0"/>
              <w:jc w:val="center"/>
              <w:rPr>
                <w:color w:val="002060"/>
              </w:rPr>
            </w:pPr>
            <w:r w:rsidRPr="00962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9AD8" w14:textId="77777777" w:rsidR="001E28A1" w:rsidRPr="009622AD" w:rsidRDefault="001E28A1" w:rsidP="002A40FD">
            <w:pPr>
              <w:pStyle w:val="rowtabella0"/>
              <w:jc w:val="center"/>
              <w:rPr>
                <w:color w:val="002060"/>
              </w:rPr>
            </w:pPr>
            <w:r w:rsidRPr="009622A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A14F4" w14:textId="77777777" w:rsidR="001E28A1" w:rsidRPr="009622AD" w:rsidRDefault="001E28A1" w:rsidP="002A40FD">
            <w:pPr>
              <w:pStyle w:val="rowtabella0"/>
              <w:jc w:val="center"/>
              <w:rPr>
                <w:color w:val="002060"/>
              </w:rPr>
            </w:pPr>
            <w:r w:rsidRPr="009622A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AF3C" w14:textId="77777777" w:rsidR="001E28A1" w:rsidRPr="009622AD" w:rsidRDefault="001E28A1" w:rsidP="002A40FD">
            <w:pPr>
              <w:pStyle w:val="rowtabella0"/>
              <w:jc w:val="center"/>
              <w:rPr>
                <w:color w:val="002060"/>
              </w:rPr>
            </w:pPr>
            <w:r w:rsidRPr="009622AD">
              <w:rPr>
                <w:color w:val="002060"/>
              </w:rPr>
              <w:t>0</w:t>
            </w:r>
          </w:p>
        </w:tc>
      </w:tr>
    </w:tbl>
    <w:p w14:paraId="3BA57D5B" w14:textId="77777777" w:rsidR="001E28A1" w:rsidRPr="009622AD" w:rsidRDefault="001E28A1" w:rsidP="001E28A1">
      <w:pPr>
        <w:pStyle w:val="breakline"/>
        <w:rPr>
          <w:rFonts w:eastAsiaTheme="minorEastAsia"/>
          <w:color w:val="002060"/>
        </w:rPr>
      </w:pPr>
    </w:p>
    <w:p w14:paraId="56C6DE07" w14:textId="77777777" w:rsidR="001E28A1" w:rsidRPr="009622AD" w:rsidRDefault="001E28A1" w:rsidP="001E28A1">
      <w:pPr>
        <w:pStyle w:val="breakline"/>
        <w:rPr>
          <w:color w:val="002060"/>
        </w:rPr>
      </w:pPr>
    </w:p>
    <w:p w14:paraId="2640A7CF" w14:textId="77777777" w:rsidR="001E28A1" w:rsidRPr="009622AD" w:rsidRDefault="001E28A1" w:rsidP="001E28A1">
      <w:pPr>
        <w:pStyle w:val="breakline"/>
        <w:rPr>
          <w:color w:val="002060"/>
        </w:rPr>
      </w:pPr>
    </w:p>
    <w:p w14:paraId="19726DF1" w14:textId="77777777" w:rsidR="001E28A1" w:rsidRPr="009622AD" w:rsidRDefault="001E28A1" w:rsidP="001E28A1">
      <w:pPr>
        <w:pStyle w:val="titolocampionato0"/>
        <w:shd w:val="clear" w:color="auto" w:fill="CCCCCC"/>
        <w:spacing w:before="80" w:after="40"/>
        <w:rPr>
          <w:color w:val="002060"/>
        </w:rPr>
      </w:pPr>
      <w:r w:rsidRPr="009622AD">
        <w:rPr>
          <w:color w:val="002060"/>
        </w:rPr>
        <w:lastRenderedPageBreak/>
        <w:t>COPPA MARCHE CALCIO 5 serie D</w:t>
      </w:r>
    </w:p>
    <w:p w14:paraId="55F083CD" w14:textId="77777777" w:rsidR="001E28A1" w:rsidRPr="009622AD" w:rsidRDefault="001E28A1" w:rsidP="001E28A1">
      <w:pPr>
        <w:pStyle w:val="titoloprinc0"/>
        <w:rPr>
          <w:color w:val="002060"/>
        </w:rPr>
      </w:pPr>
      <w:r w:rsidRPr="009622AD">
        <w:rPr>
          <w:color w:val="002060"/>
        </w:rPr>
        <w:t>RISULTATI</w:t>
      </w:r>
    </w:p>
    <w:p w14:paraId="06FD33BB" w14:textId="77777777" w:rsidR="001E28A1" w:rsidRPr="009622AD" w:rsidRDefault="001E28A1" w:rsidP="001E28A1">
      <w:pPr>
        <w:pStyle w:val="breakline"/>
        <w:rPr>
          <w:color w:val="002060"/>
        </w:rPr>
      </w:pPr>
    </w:p>
    <w:p w14:paraId="3AB641C2" w14:textId="77777777" w:rsidR="001E28A1" w:rsidRPr="009622AD" w:rsidRDefault="001E28A1" w:rsidP="001E28A1">
      <w:pPr>
        <w:pStyle w:val="sottotitolocampionato10"/>
        <w:rPr>
          <w:color w:val="002060"/>
        </w:rPr>
      </w:pPr>
      <w:r w:rsidRPr="009622AD">
        <w:rPr>
          <w:color w:val="002060"/>
        </w:rPr>
        <w:t>RISULTATI UFFICIALI GARE DEL 04/11/2024</w:t>
      </w:r>
    </w:p>
    <w:p w14:paraId="13FB116F" w14:textId="77777777" w:rsidR="001E28A1" w:rsidRPr="001E28A1" w:rsidRDefault="001E28A1" w:rsidP="001E28A1">
      <w:pPr>
        <w:pStyle w:val="sottotitolocampionato20"/>
        <w:spacing w:before="0" w:beforeAutospacing="0" w:after="0" w:afterAutospacing="0"/>
        <w:rPr>
          <w:rFonts w:ascii="Arial" w:hAnsi="Arial" w:cs="Arial"/>
          <w:color w:val="002060"/>
          <w:sz w:val="20"/>
          <w:szCs w:val="20"/>
        </w:rPr>
      </w:pPr>
      <w:r w:rsidRPr="001E28A1">
        <w:rPr>
          <w:rFonts w:ascii="Arial" w:hAnsi="Arial" w:cs="Arial"/>
          <w:color w:val="002060"/>
          <w:sz w:val="20"/>
          <w:szCs w:val="20"/>
        </w:rPr>
        <w:t>Si trascrivono qui di seguito i risultati ufficiali delle gare disputate</w:t>
      </w:r>
    </w:p>
    <w:p w14:paraId="58C51659" w14:textId="77777777" w:rsidR="001E28A1" w:rsidRPr="009622AD" w:rsidRDefault="001E28A1" w:rsidP="001E28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28A1" w:rsidRPr="009622AD" w14:paraId="4544565B" w14:textId="77777777" w:rsidTr="002A40F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28A1" w:rsidRPr="009622AD" w14:paraId="73FB27EE" w14:textId="77777777" w:rsidTr="002A40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72961" w14:textId="77777777" w:rsidR="001E28A1" w:rsidRPr="009622AD" w:rsidRDefault="001E28A1" w:rsidP="002A40FD">
                  <w:pPr>
                    <w:pStyle w:val="headertabella0"/>
                    <w:rPr>
                      <w:color w:val="002060"/>
                    </w:rPr>
                  </w:pPr>
                  <w:r w:rsidRPr="009622AD">
                    <w:rPr>
                      <w:color w:val="002060"/>
                    </w:rPr>
                    <w:t>GIRONE OF - 1 Giornata - A</w:t>
                  </w:r>
                </w:p>
              </w:tc>
            </w:tr>
            <w:tr w:rsidR="001E28A1" w:rsidRPr="009622AD" w14:paraId="077290DD" w14:textId="77777777" w:rsidTr="002A40F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37D06C" w14:textId="77777777" w:rsidR="001E28A1" w:rsidRPr="009622AD" w:rsidRDefault="001E28A1" w:rsidP="002A40FD">
                  <w:pPr>
                    <w:pStyle w:val="rowtabella0"/>
                    <w:rPr>
                      <w:color w:val="002060"/>
                    </w:rPr>
                  </w:pPr>
                  <w:r w:rsidRPr="009622AD">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3758F" w14:textId="77777777" w:rsidR="001E28A1" w:rsidRPr="009622AD" w:rsidRDefault="001E28A1" w:rsidP="002A40FD">
                  <w:pPr>
                    <w:pStyle w:val="rowtabella0"/>
                    <w:rPr>
                      <w:color w:val="002060"/>
                    </w:rPr>
                  </w:pPr>
                  <w:r w:rsidRPr="009622AD">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1BCE0" w14:textId="77777777" w:rsidR="001E28A1" w:rsidRPr="009622AD" w:rsidRDefault="001E28A1" w:rsidP="002A40FD">
                  <w:pPr>
                    <w:pStyle w:val="rowtabella0"/>
                    <w:jc w:val="center"/>
                    <w:rPr>
                      <w:color w:val="002060"/>
                    </w:rPr>
                  </w:pPr>
                  <w:r w:rsidRPr="009622AD">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7B39F" w14:textId="77777777" w:rsidR="001E28A1" w:rsidRPr="009622AD" w:rsidRDefault="001E28A1" w:rsidP="002A40FD">
                  <w:pPr>
                    <w:pStyle w:val="rowtabella0"/>
                    <w:jc w:val="center"/>
                    <w:rPr>
                      <w:color w:val="002060"/>
                    </w:rPr>
                  </w:pPr>
                  <w:r w:rsidRPr="009622AD">
                    <w:rPr>
                      <w:color w:val="002060"/>
                    </w:rPr>
                    <w:t> </w:t>
                  </w:r>
                </w:p>
              </w:tc>
            </w:tr>
            <w:tr w:rsidR="001E28A1" w:rsidRPr="009622AD" w14:paraId="734F9533"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2C274E" w14:textId="77777777" w:rsidR="001E28A1" w:rsidRPr="009622AD" w:rsidRDefault="001E28A1" w:rsidP="002A40FD">
                  <w:pPr>
                    <w:pStyle w:val="rowtabella0"/>
                    <w:rPr>
                      <w:color w:val="002060"/>
                    </w:rPr>
                  </w:pPr>
                  <w:r w:rsidRPr="009622AD">
                    <w:rPr>
                      <w:color w:val="002060"/>
                    </w:rPr>
                    <w:t xml:space="preserve">CALCIO </w:t>
                  </w:r>
                  <w:proofErr w:type="gramStart"/>
                  <w:r w:rsidRPr="009622AD">
                    <w:rPr>
                      <w:color w:val="002060"/>
                    </w:rPr>
                    <w:t>S.ELPIDIO</w:t>
                  </w:r>
                  <w:proofErr w:type="gramEnd"/>
                  <w:r w:rsidRPr="009622AD">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ECBDF2" w14:textId="77777777" w:rsidR="001E28A1" w:rsidRPr="009622AD" w:rsidRDefault="001E28A1" w:rsidP="002A40FD">
                  <w:pPr>
                    <w:pStyle w:val="rowtabella0"/>
                    <w:rPr>
                      <w:color w:val="002060"/>
                    </w:rPr>
                  </w:pPr>
                  <w:r w:rsidRPr="009622AD">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3FA1E4" w14:textId="77777777" w:rsidR="001E28A1" w:rsidRPr="009622AD" w:rsidRDefault="001E28A1" w:rsidP="002A40FD">
                  <w:pPr>
                    <w:pStyle w:val="rowtabella0"/>
                    <w:jc w:val="center"/>
                    <w:rPr>
                      <w:color w:val="002060"/>
                    </w:rPr>
                  </w:pPr>
                  <w:r w:rsidRPr="009622AD">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326B6A" w14:textId="77777777" w:rsidR="001E28A1" w:rsidRPr="009622AD" w:rsidRDefault="001E28A1" w:rsidP="002A40FD">
                  <w:pPr>
                    <w:pStyle w:val="rowtabella0"/>
                    <w:jc w:val="center"/>
                    <w:rPr>
                      <w:color w:val="002060"/>
                    </w:rPr>
                  </w:pPr>
                  <w:r w:rsidRPr="009622AD">
                    <w:rPr>
                      <w:color w:val="002060"/>
                    </w:rPr>
                    <w:t> </w:t>
                  </w:r>
                </w:p>
              </w:tc>
            </w:tr>
            <w:tr w:rsidR="001E28A1" w:rsidRPr="009622AD" w14:paraId="12E673E4"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1BC19C" w14:textId="77777777" w:rsidR="001E28A1" w:rsidRPr="009622AD" w:rsidRDefault="001E28A1" w:rsidP="002A40FD">
                  <w:pPr>
                    <w:pStyle w:val="rowtabella0"/>
                    <w:rPr>
                      <w:color w:val="002060"/>
                    </w:rPr>
                  </w:pPr>
                  <w:r w:rsidRPr="009622AD">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DF4FB7" w14:textId="77777777" w:rsidR="001E28A1" w:rsidRPr="009622AD" w:rsidRDefault="001E28A1" w:rsidP="002A40FD">
                  <w:pPr>
                    <w:pStyle w:val="rowtabella0"/>
                    <w:rPr>
                      <w:color w:val="002060"/>
                    </w:rPr>
                  </w:pPr>
                  <w:r w:rsidRPr="009622AD">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021BB5" w14:textId="77777777" w:rsidR="001E28A1" w:rsidRPr="009622AD" w:rsidRDefault="001E28A1" w:rsidP="002A40FD">
                  <w:pPr>
                    <w:pStyle w:val="rowtabella0"/>
                    <w:jc w:val="center"/>
                    <w:rPr>
                      <w:color w:val="002060"/>
                    </w:rPr>
                  </w:pPr>
                  <w:r w:rsidRPr="009622A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EDF541" w14:textId="77777777" w:rsidR="001E28A1" w:rsidRPr="009622AD" w:rsidRDefault="001E28A1" w:rsidP="002A40FD">
                  <w:pPr>
                    <w:pStyle w:val="rowtabella0"/>
                    <w:jc w:val="center"/>
                    <w:rPr>
                      <w:color w:val="002060"/>
                    </w:rPr>
                  </w:pPr>
                  <w:r w:rsidRPr="009622AD">
                    <w:rPr>
                      <w:color w:val="002060"/>
                    </w:rPr>
                    <w:t> </w:t>
                  </w:r>
                </w:p>
              </w:tc>
            </w:tr>
            <w:tr w:rsidR="001E28A1" w:rsidRPr="009622AD" w14:paraId="44B4BE0D"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F8AAED" w14:textId="77777777" w:rsidR="001E28A1" w:rsidRPr="009622AD" w:rsidRDefault="001E28A1" w:rsidP="002A40FD">
                  <w:pPr>
                    <w:pStyle w:val="rowtabella0"/>
                    <w:rPr>
                      <w:color w:val="002060"/>
                    </w:rPr>
                  </w:pPr>
                  <w:r w:rsidRPr="009622AD">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C2094F" w14:textId="77777777" w:rsidR="001E28A1" w:rsidRPr="009622AD" w:rsidRDefault="001E28A1" w:rsidP="002A40FD">
                  <w:pPr>
                    <w:pStyle w:val="rowtabella0"/>
                    <w:rPr>
                      <w:color w:val="002060"/>
                    </w:rPr>
                  </w:pPr>
                  <w:r w:rsidRPr="009622AD">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EBF2EB" w14:textId="77777777" w:rsidR="001E28A1" w:rsidRPr="009622AD" w:rsidRDefault="001E28A1" w:rsidP="002A40FD">
                  <w:pPr>
                    <w:pStyle w:val="rowtabella0"/>
                    <w:jc w:val="center"/>
                    <w:rPr>
                      <w:color w:val="002060"/>
                    </w:rPr>
                  </w:pPr>
                  <w:r w:rsidRPr="009622A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2E554" w14:textId="77777777" w:rsidR="001E28A1" w:rsidRPr="009622AD" w:rsidRDefault="001E28A1" w:rsidP="002A40FD">
                  <w:pPr>
                    <w:pStyle w:val="rowtabella0"/>
                    <w:jc w:val="center"/>
                    <w:rPr>
                      <w:color w:val="002060"/>
                    </w:rPr>
                  </w:pPr>
                  <w:r w:rsidRPr="009622AD">
                    <w:rPr>
                      <w:color w:val="002060"/>
                    </w:rPr>
                    <w:t> </w:t>
                  </w:r>
                </w:p>
              </w:tc>
            </w:tr>
            <w:tr w:rsidR="001E28A1" w:rsidRPr="009622AD" w14:paraId="36EC4391"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EBE032" w14:textId="77777777" w:rsidR="001E28A1" w:rsidRPr="009622AD" w:rsidRDefault="001E28A1" w:rsidP="002A40FD">
                  <w:pPr>
                    <w:pStyle w:val="rowtabella0"/>
                    <w:rPr>
                      <w:color w:val="002060"/>
                    </w:rPr>
                  </w:pPr>
                  <w:r w:rsidRPr="009622AD">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04D872" w14:textId="77777777" w:rsidR="001E28A1" w:rsidRPr="009622AD" w:rsidRDefault="001E28A1" w:rsidP="002A40FD">
                  <w:pPr>
                    <w:pStyle w:val="rowtabella0"/>
                    <w:rPr>
                      <w:color w:val="002060"/>
                    </w:rPr>
                  </w:pPr>
                  <w:r w:rsidRPr="009622AD">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F07809" w14:textId="77777777" w:rsidR="001E28A1" w:rsidRPr="009622AD" w:rsidRDefault="001E28A1" w:rsidP="002A40FD">
                  <w:pPr>
                    <w:pStyle w:val="rowtabella0"/>
                    <w:jc w:val="center"/>
                    <w:rPr>
                      <w:color w:val="002060"/>
                    </w:rPr>
                  </w:pPr>
                  <w:r w:rsidRPr="009622AD">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39DD51" w14:textId="77777777" w:rsidR="001E28A1" w:rsidRPr="009622AD" w:rsidRDefault="001E28A1" w:rsidP="002A40FD">
                  <w:pPr>
                    <w:pStyle w:val="rowtabella0"/>
                    <w:jc w:val="center"/>
                    <w:rPr>
                      <w:color w:val="002060"/>
                    </w:rPr>
                  </w:pPr>
                  <w:r w:rsidRPr="009622AD">
                    <w:rPr>
                      <w:color w:val="002060"/>
                    </w:rPr>
                    <w:t> </w:t>
                  </w:r>
                </w:p>
              </w:tc>
            </w:tr>
            <w:tr w:rsidR="001E28A1" w:rsidRPr="009622AD" w14:paraId="11898954"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E8F508" w14:textId="77777777" w:rsidR="001E28A1" w:rsidRPr="009622AD" w:rsidRDefault="001E28A1" w:rsidP="002A40FD">
                  <w:pPr>
                    <w:pStyle w:val="rowtabella0"/>
                    <w:rPr>
                      <w:color w:val="002060"/>
                    </w:rPr>
                  </w:pPr>
                  <w:r w:rsidRPr="009622AD">
                    <w:rPr>
                      <w:color w:val="002060"/>
                    </w:rPr>
                    <w:t>(2) RIPE SAN GINESIO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0D0834" w14:textId="77777777" w:rsidR="001E28A1" w:rsidRPr="009622AD" w:rsidRDefault="001E28A1" w:rsidP="002A40FD">
                  <w:pPr>
                    <w:pStyle w:val="rowtabella0"/>
                    <w:rPr>
                      <w:color w:val="002060"/>
                    </w:rPr>
                  </w:pPr>
                  <w:r w:rsidRPr="009622AD">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0073A1" w14:textId="77777777" w:rsidR="001E28A1" w:rsidRPr="009622AD" w:rsidRDefault="001E28A1" w:rsidP="002A40FD">
                  <w:pPr>
                    <w:pStyle w:val="rowtabella0"/>
                    <w:jc w:val="center"/>
                    <w:rPr>
                      <w:color w:val="002060"/>
                    </w:rPr>
                  </w:pPr>
                  <w:r w:rsidRPr="009622AD">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60BEEE" w14:textId="77777777" w:rsidR="001E28A1" w:rsidRPr="009622AD" w:rsidRDefault="001E28A1" w:rsidP="002A40FD">
                  <w:pPr>
                    <w:pStyle w:val="rowtabella0"/>
                    <w:jc w:val="center"/>
                    <w:rPr>
                      <w:color w:val="002060"/>
                    </w:rPr>
                  </w:pPr>
                  <w:r w:rsidRPr="009622AD">
                    <w:rPr>
                      <w:color w:val="002060"/>
                    </w:rPr>
                    <w:t> </w:t>
                  </w:r>
                </w:p>
              </w:tc>
            </w:tr>
            <w:tr w:rsidR="001E28A1" w:rsidRPr="009622AD" w14:paraId="7B662481" w14:textId="77777777" w:rsidTr="002A40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661F53" w14:textId="77777777" w:rsidR="001E28A1" w:rsidRPr="009622AD" w:rsidRDefault="001E28A1" w:rsidP="002A40FD">
                  <w:pPr>
                    <w:pStyle w:val="rowtabella0"/>
                    <w:rPr>
                      <w:color w:val="002060"/>
                    </w:rPr>
                  </w:pPr>
                  <w:r w:rsidRPr="009622AD">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C9BC1" w14:textId="77777777" w:rsidR="001E28A1" w:rsidRPr="009622AD" w:rsidRDefault="001E28A1" w:rsidP="002A40FD">
                  <w:pPr>
                    <w:pStyle w:val="rowtabella0"/>
                    <w:rPr>
                      <w:color w:val="002060"/>
                    </w:rPr>
                  </w:pPr>
                  <w:r w:rsidRPr="009622AD">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00479" w14:textId="77777777" w:rsidR="001E28A1" w:rsidRPr="009622AD" w:rsidRDefault="001E28A1" w:rsidP="002A40FD">
                  <w:pPr>
                    <w:pStyle w:val="rowtabella0"/>
                    <w:jc w:val="center"/>
                    <w:rPr>
                      <w:color w:val="002060"/>
                    </w:rPr>
                  </w:pPr>
                  <w:r w:rsidRPr="009622A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842C4" w14:textId="77777777" w:rsidR="001E28A1" w:rsidRPr="009622AD" w:rsidRDefault="001E28A1" w:rsidP="002A40FD">
                  <w:pPr>
                    <w:pStyle w:val="rowtabella0"/>
                    <w:jc w:val="center"/>
                    <w:rPr>
                      <w:color w:val="002060"/>
                    </w:rPr>
                  </w:pPr>
                  <w:r w:rsidRPr="009622AD">
                    <w:rPr>
                      <w:color w:val="002060"/>
                    </w:rPr>
                    <w:t> </w:t>
                  </w:r>
                </w:p>
              </w:tc>
            </w:tr>
            <w:tr w:rsidR="001E28A1" w:rsidRPr="009622AD" w14:paraId="679A80B8"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189357C3" w14:textId="77777777" w:rsidR="001E28A1" w:rsidRPr="009622AD" w:rsidRDefault="001E28A1" w:rsidP="002A40FD">
                  <w:pPr>
                    <w:pStyle w:val="rowtabella0"/>
                    <w:rPr>
                      <w:color w:val="002060"/>
                    </w:rPr>
                  </w:pPr>
                  <w:r w:rsidRPr="009622AD">
                    <w:rPr>
                      <w:color w:val="002060"/>
                    </w:rPr>
                    <w:t>(1) - disputata il 06/11/2024</w:t>
                  </w:r>
                </w:p>
              </w:tc>
            </w:tr>
            <w:tr w:rsidR="001E28A1" w:rsidRPr="009622AD" w14:paraId="664A3217"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2D490B7B" w14:textId="77777777" w:rsidR="001E28A1" w:rsidRPr="009622AD" w:rsidRDefault="001E28A1" w:rsidP="002A40FD">
                  <w:pPr>
                    <w:pStyle w:val="rowtabella0"/>
                    <w:rPr>
                      <w:color w:val="002060"/>
                    </w:rPr>
                  </w:pPr>
                  <w:r w:rsidRPr="009622AD">
                    <w:rPr>
                      <w:color w:val="002060"/>
                    </w:rPr>
                    <w:t>(2) - disputata il 05/11/2024</w:t>
                  </w:r>
                </w:p>
              </w:tc>
            </w:tr>
          </w:tbl>
          <w:p w14:paraId="47709657" w14:textId="77777777" w:rsidR="001E28A1" w:rsidRPr="009622AD" w:rsidRDefault="001E28A1" w:rsidP="002A40FD">
            <w:pPr>
              <w:rPr>
                <w:color w:val="002060"/>
              </w:rPr>
            </w:pPr>
          </w:p>
        </w:tc>
      </w:tr>
    </w:tbl>
    <w:p w14:paraId="69B1B739" w14:textId="77777777" w:rsidR="001E28A1" w:rsidRPr="009622AD" w:rsidRDefault="001E28A1" w:rsidP="001E28A1">
      <w:pPr>
        <w:pStyle w:val="breakline"/>
        <w:rPr>
          <w:rFonts w:eastAsiaTheme="minorEastAsia"/>
          <w:color w:val="002060"/>
        </w:rPr>
      </w:pPr>
    </w:p>
    <w:p w14:paraId="61CF0190" w14:textId="77777777" w:rsidR="001E28A1" w:rsidRPr="009622AD" w:rsidRDefault="001E28A1" w:rsidP="001E28A1">
      <w:pPr>
        <w:pStyle w:val="breakline"/>
        <w:rPr>
          <w:color w:val="002060"/>
        </w:rPr>
      </w:pPr>
    </w:p>
    <w:p w14:paraId="5D7BD4D1" w14:textId="77777777" w:rsidR="001E28A1" w:rsidRPr="009622AD" w:rsidRDefault="001E28A1" w:rsidP="001E28A1">
      <w:pPr>
        <w:pStyle w:val="titoloprinc0"/>
        <w:rPr>
          <w:color w:val="002060"/>
        </w:rPr>
      </w:pPr>
      <w:r w:rsidRPr="009622AD">
        <w:rPr>
          <w:color w:val="002060"/>
        </w:rPr>
        <w:t>GIUDICE SPORTIVO</w:t>
      </w:r>
    </w:p>
    <w:p w14:paraId="72A03827" w14:textId="77777777" w:rsidR="001E28A1" w:rsidRPr="009622AD" w:rsidRDefault="001E28A1" w:rsidP="001E28A1">
      <w:pPr>
        <w:pStyle w:val="diffida"/>
        <w:rPr>
          <w:color w:val="002060"/>
        </w:rPr>
      </w:pPr>
      <w:r w:rsidRPr="009622AD">
        <w:rPr>
          <w:color w:val="002060"/>
        </w:rPr>
        <w:t>Il Giudice Sportivo Avv. Agnese Lazzaretti, con l'assistenza del segretario Angelo Castellana, nella seduta del 08/11/2024, ha adottato le decisioni che di seguito integralmente si riportano:</w:t>
      </w:r>
    </w:p>
    <w:p w14:paraId="07973565" w14:textId="77777777" w:rsidR="001E28A1" w:rsidRPr="009622AD" w:rsidRDefault="001E28A1" w:rsidP="001E28A1">
      <w:pPr>
        <w:pStyle w:val="titolo10"/>
        <w:rPr>
          <w:color w:val="002060"/>
        </w:rPr>
      </w:pPr>
      <w:r w:rsidRPr="009622AD">
        <w:rPr>
          <w:color w:val="002060"/>
        </w:rPr>
        <w:t xml:space="preserve">GARE DEL 4/11/2024 </w:t>
      </w:r>
    </w:p>
    <w:p w14:paraId="4EE815AB" w14:textId="77777777" w:rsidR="001E28A1" w:rsidRPr="009622AD" w:rsidRDefault="001E28A1" w:rsidP="001E28A1">
      <w:pPr>
        <w:pStyle w:val="titolo7a"/>
        <w:rPr>
          <w:color w:val="002060"/>
        </w:rPr>
      </w:pPr>
      <w:r w:rsidRPr="009622AD">
        <w:rPr>
          <w:color w:val="002060"/>
        </w:rPr>
        <w:t xml:space="preserve">PROVVEDIMENTI DISCIPLINARI </w:t>
      </w:r>
    </w:p>
    <w:p w14:paraId="389420E1"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25BE36D3" w14:textId="77777777" w:rsidR="001E28A1" w:rsidRPr="009622AD" w:rsidRDefault="001E28A1" w:rsidP="001E28A1">
      <w:pPr>
        <w:pStyle w:val="titolo30"/>
        <w:rPr>
          <w:color w:val="002060"/>
        </w:rPr>
      </w:pPr>
      <w:r w:rsidRPr="009622AD">
        <w:rPr>
          <w:color w:val="002060"/>
        </w:rPr>
        <w:t xml:space="preserve">SOCIETA' </w:t>
      </w:r>
    </w:p>
    <w:p w14:paraId="0D4A0363" w14:textId="77777777" w:rsidR="001E28A1" w:rsidRPr="009622AD" w:rsidRDefault="001E28A1" w:rsidP="001E28A1">
      <w:pPr>
        <w:pStyle w:val="titolo20"/>
        <w:rPr>
          <w:color w:val="002060"/>
        </w:rPr>
      </w:pPr>
      <w:r w:rsidRPr="009622AD">
        <w:rPr>
          <w:color w:val="002060"/>
        </w:rPr>
        <w:t xml:space="preserve">AMMENDA </w:t>
      </w:r>
    </w:p>
    <w:p w14:paraId="6B70B26C" w14:textId="77777777" w:rsidR="001E28A1" w:rsidRPr="009622AD" w:rsidRDefault="001E28A1" w:rsidP="001E28A1">
      <w:pPr>
        <w:pStyle w:val="diffida"/>
        <w:spacing w:before="80" w:beforeAutospacing="0" w:after="40" w:afterAutospacing="0"/>
        <w:jc w:val="left"/>
        <w:rPr>
          <w:color w:val="002060"/>
        </w:rPr>
      </w:pPr>
      <w:r w:rsidRPr="009622AD">
        <w:rPr>
          <w:color w:val="002060"/>
        </w:rPr>
        <w:t xml:space="preserve">Euro 200,00 FUTSAL COMUNANZA A.S.D. </w:t>
      </w:r>
      <w:r w:rsidRPr="009622AD">
        <w:rPr>
          <w:color w:val="002060"/>
        </w:rPr>
        <w:br/>
        <w:t xml:space="preserve">per aver una propria sostenitrice, a fine gara, colpito il capitano della squadra avversaria senza causare conseguenze. </w:t>
      </w:r>
    </w:p>
    <w:p w14:paraId="5D79C1AF" w14:textId="77777777" w:rsidR="001E28A1" w:rsidRPr="009622AD" w:rsidRDefault="001E28A1" w:rsidP="001E28A1">
      <w:pPr>
        <w:pStyle w:val="titolo30"/>
        <w:rPr>
          <w:color w:val="002060"/>
        </w:rPr>
      </w:pPr>
      <w:r w:rsidRPr="009622AD">
        <w:rPr>
          <w:color w:val="002060"/>
        </w:rPr>
        <w:t xml:space="preserve">CALCIATORI NON ESPULSI </w:t>
      </w:r>
    </w:p>
    <w:p w14:paraId="23083882" w14:textId="77777777" w:rsidR="001E28A1" w:rsidRPr="009622AD" w:rsidRDefault="001E28A1" w:rsidP="001E28A1">
      <w:pPr>
        <w:pStyle w:val="titolo20"/>
        <w:rPr>
          <w:color w:val="002060"/>
        </w:rPr>
      </w:pPr>
      <w:r w:rsidRPr="009622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4AC8F347" w14:textId="77777777" w:rsidTr="002A40FD">
        <w:tc>
          <w:tcPr>
            <w:tcW w:w="2200" w:type="dxa"/>
            <w:tcMar>
              <w:top w:w="20" w:type="dxa"/>
              <w:left w:w="20" w:type="dxa"/>
              <w:bottom w:w="20" w:type="dxa"/>
              <w:right w:w="20" w:type="dxa"/>
            </w:tcMar>
            <w:vAlign w:val="center"/>
            <w:hideMark/>
          </w:tcPr>
          <w:p w14:paraId="0D6C9637" w14:textId="77777777" w:rsidR="001E28A1" w:rsidRPr="009622AD" w:rsidRDefault="001E28A1" w:rsidP="002A40FD">
            <w:pPr>
              <w:pStyle w:val="movimento"/>
              <w:rPr>
                <w:color w:val="002060"/>
              </w:rPr>
            </w:pPr>
            <w:r w:rsidRPr="009622AD">
              <w:rPr>
                <w:color w:val="002060"/>
              </w:rPr>
              <w:t>DUARTE ESTEVEZ EDWIN EDUARDO</w:t>
            </w:r>
          </w:p>
        </w:tc>
        <w:tc>
          <w:tcPr>
            <w:tcW w:w="2200" w:type="dxa"/>
            <w:tcMar>
              <w:top w:w="20" w:type="dxa"/>
              <w:left w:w="20" w:type="dxa"/>
              <w:bottom w:w="20" w:type="dxa"/>
              <w:right w:w="20" w:type="dxa"/>
            </w:tcMar>
            <w:vAlign w:val="center"/>
            <w:hideMark/>
          </w:tcPr>
          <w:p w14:paraId="19CB7E4B" w14:textId="77777777" w:rsidR="001E28A1" w:rsidRPr="009622AD" w:rsidRDefault="001E28A1" w:rsidP="002A40FD">
            <w:pPr>
              <w:pStyle w:val="movimento2"/>
              <w:rPr>
                <w:color w:val="002060"/>
              </w:rPr>
            </w:pPr>
            <w:r w:rsidRPr="009622AD">
              <w:rPr>
                <w:color w:val="002060"/>
              </w:rPr>
              <w:t xml:space="preserve">(FUTSAL COMUNANZA A.S.D.) </w:t>
            </w:r>
          </w:p>
        </w:tc>
        <w:tc>
          <w:tcPr>
            <w:tcW w:w="800" w:type="dxa"/>
            <w:tcMar>
              <w:top w:w="20" w:type="dxa"/>
              <w:left w:w="20" w:type="dxa"/>
              <w:bottom w:w="20" w:type="dxa"/>
              <w:right w:w="20" w:type="dxa"/>
            </w:tcMar>
            <w:vAlign w:val="center"/>
            <w:hideMark/>
          </w:tcPr>
          <w:p w14:paraId="2EB8D392"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03995718"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2CAED909" w14:textId="77777777" w:rsidR="001E28A1" w:rsidRPr="009622AD" w:rsidRDefault="001E28A1" w:rsidP="002A40FD">
            <w:pPr>
              <w:pStyle w:val="movimento2"/>
              <w:rPr>
                <w:color w:val="002060"/>
              </w:rPr>
            </w:pPr>
            <w:r w:rsidRPr="009622AD">
              <w:rPr>
                <w:color w:val="002060"/>
              </w:rPr>
              <w:t> </w:t>
            </w:r>
          </w:p>
        </w:tc>
      </w:tr>
    </w:tbl>
    <w:p w14:paraId="1A29CFCD" w14:textId="77777777" w:rsidR="001E28A1" w:rsidRPr="009622AD" w:rsidRDefault="001E28A1" w:rsidP="001E28A1">
      <w:pPr>
        <w:pStyle w:val="diffida"/>
        <w:spacing w:before="80" w:beforeAutospacing="0" w:after="40" w:afterAutospacing="0"/>
        <w:jc w:val="left"/>
        <w:rPr>
          <w:rFonts w:eastAsiaTheme="minorEastAsia"/>
          <w:color w:val="002060"/>
        </w:rPr>
      </w:pPr>
      <w:r w:rsidRPr="009622AD">
        <w:rPr>
          <w:color w:val="002060"/>
        </w:rPr>
        <w:t xml:space="preserve">per aver, a fine gara, lanciato un gavettone ad un giocatore avversario e per averlo colpito al volto senza causare conseguenze. </w:t>
      </w:r>
    </w:p>
    <w:p w14:paraId="51159941" w14:textId="77777777" w:rsidR="001E28A1" w:rsidRPr="009622AD" w:rsidRDefault="001E28A1" w:rsidP="001E28A1">
      <w:pPr>
        <w:pStyle w:val="titolo20"/>
        <w:rPr>
          <w:color w:val="002060"/>
        </w:rPr>
      </w:pPr>
      <w:r w:rsidRPr="009622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562AF23C" w14:textId="77777777" w:rsidTr="002A40FD">
        <w:tc>
          <w:tcPr>
            <w:tcW w:w="2200" w:type="dxa"/>
            <w:tcMar>
              <w:top w:w="20" w:type="dxa"/>
              <w:left w:w="20" w:type="dxa"/>
              <w:bottom w:w="20" w:type="dxa"/>
              <w:right w:w="20" w:type="dxa"/>
            </w:tcMar>
            <w:vAlign w:val="center"/>
            <w:hideMark/>
          </w:tcPr>
          <w:p w14:paraId="44A52BC7" w14:textId="77777777" w:rsidR="001E28A1" w:rsidRPr="009622AD" w:rsidRDefault="001E28A1" w:rsidP="002A40FD">
            <w:pPr>
              <w:pStyle w:val="movimento"/>
              <w:rPr>
                <w:color w:val="002060"/>
              </w:rPr>
            </w:pPr>
            <w:r w:rsidRPr="009622AD">
              <w:rPr>
                <w:color w:val="002060"/>
              </w:rPr>
              <w:t>MAROZZI LUCA</w:t>
            </w:r>
          </w:p>
        </w:tc>
        <w:tc>
          <w:tcPr>
            <w:tcW w:w="2200" w:type="dxa"/>
            <w:tcMar>
              <w:top w:w="20" w:type="dxa"/>
              <w:left w:w="20" w:type="dxa"/>
              <w:bottom w:w="20" w:type="dxa"/>
              <w:right w:w="20" w:type="dxa"/>
            </w:tcMar>
            <w:vAlign w:val="center"/>
            <w:hideMark/>
          </w:tcPr>
          <w:p w14:paraId="0F8D50FB" w14:textId="77777777" w:rsidR="001E28A1" w:rsidRPr="009622AD" w:rsidRDefault="001E28A1" w:rsidP="002A40FD">
            <w:pPr>
              <w:pStyle w:val="movimento2"/>
              <w:rPr>
                <w:color w:val="002060"/>
              </w:rPr>
            </w:pPr>
            <w:r w:rsidRPr="009622AD">
              <w:rPr>
                <w:color w:val="002060"/>
              </w:rPr>
              <w:t xml:space="preserve">(CALCIO </w:t>
            </w:r>
            <w:proofErr w:type="gramStart"/>
            <w:r w:rsidRPr="009622AD">
              <w:rPr>
                <w:color w:val="002060"/>
              </w:rPr>
              <w:t>S.ELPIDIO</w:t>
            </w:r>
            <w:proofErr w:type="gramEnd"/>
            <w:r w:rsidRPr="009622AD">
              <w:rPr>
                <w:color w:val="002060"/>
              </w:rPr>
              <w:t xml:space="preserve"> A MARE) </w:t>
            </w:r>
          </w:p>
        </w:tc>
        <w:tc>
          <w:tcPr>
            <w:tcW w:w="800" w:type="dxa"/>
            <w:tcMar>
              <w:top w:w="20" w:type="dxa"/>
              <w:left w:w="20" w:type="dxa"/>
              <w:bottom w:w="20" w:type="dxa"/>
              <w:right w:w="20" w:type="dxa"/>
            </w:tcMar>
            <w:vAlign w:val="center"/>
            <w:hideMark/>
          </w:tcPr>
          <w:p w14:paraId="3B685EF0"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2E0EE80B"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0CE8B315" w14:textId="77777777" w:rsidR="001E28A1" w:rsidRPr="009622AD" w:rsidRDefault="001E28A1" w:rsidP="002A40FD">
            <w:pPr>
              <w:pStyle w:val="movimento2"/>
              <w:rPr>
                <w:color w:val="002060"/>
              </w:rPr>
            </w:pPr>
            <w:r w:rsidRPr="009622AD">
              <w:rPr>
                <w:color w:val="002060"/>
              </w:rPr>
              <w:t> </w:t>
            </w:r>
          </w:p>
        </w:tc>
      </w:tr>
    </w:tbl>
    <w:p w14:paraId="489BDE2F" w14:textId="77777777" w:rsidR="001E28A1" w:rsidRPr="009622AD" w:rsidRDefault="001E28A1" w:rsidP="001E28A1">
      <w:pPr>
        <w:pStyle w:val="diffida"/>
        <w:spacing w:before="80" w:beforeAutospacing="0" w:after="40" w:afterAutospacing="0"/>
        <w:jc w:val="left"/>
        <w:rPr>
          <w:rFonts w:eastAsiaTheme="minorEastAsia"/>
          <w:color w:val="002060"/>
        </w:rPr>
      </w:pPr>
      <w:r w:rsidRPr="009622AD">
        <w:rPr>
          <w:color w:val="002060"/>
        </w:rPr>
        <w:t xml:space="preserve">per aver spintonato il giocatore avversario che lo aveva attinto con il gavettone d'acqua e lo aveva colpito al volto.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7BEE5C02" w14:textId="77777777" w:rsidTr="002A40FD">
        <w:tc>
          <w:tcPr>
            <w:tcW w:w="2200" w:type="dxa"/>
            <w:tcMar>
              <w:top w:w="20" w:type="dxa"/>
              <w:left w:w="20" w:type="dxa"/>
              <w:bottom w:w="20" w:type="dxa"/>
              <w:right w:w="20" w:type="dxa"/>
            </w:tcMar>
            <w:vAlign w:val="center"/>
            <w:hideMark/>
          </w:tcPr>
          <w:p w14:paraId="1EA78A9E" w14:textId="77777777" w:rsidR="001E28A1" w:rsidRPr="009622AD" w:rsidRDefault="001E28A1" w:rsidP="002A40FD">
            <w:pPr>
              <w:pStyle w:val="movimento"/>
              <w:rPr>
                <w:color w:val="002060"/>
              </w:rPr>
            </w:pPr>
            <w:r w:rsidRPr="009622AD">
              <w:rPr>
                <w:color w:val="002060"/>
              </w:rPr>
              <w:t>TRASMONDI GIANLUCA</w:t>
            </w:r>
          </w:p>
        </w:tc>
        <w:tc>
          <w:tcPr>
            <w:tcW w:w="2200" w:type="dxa"/>
            <w:tcMar>
              <w:top w:w="20" w:type="dxa"/>
              <w:left w:w="20" w:type="dxa"/>
              <w:bottom w:w="20" w:type="dxa"/>
              <w:right w:w="20" w:type="dxa"/>
            </w:tcMar>
            <w:vAlign w:val="center"/>
            <w:hideMark/>
          </w:tcPr>
          <w:p w14:paraId="1C7D8533" w14:textId="77777777" w:rsidR="001E28A1" w:rsidRPr="009622AD" w:rsidRDefault="001E28A1" w:rsidP="002A40FD">
            <w:pPr>
              <w:pStyle w:val="movimento2"/>
              <w:rPr>
                <w:color w:val="002060"/>
              </w:rPr>
            </w:pPr>
            <w:r w:rsidRPr="009622AD">
              <w:rPr>
                <w:color w:val="002060"/>
              </w:rPr>
              <w:t xml:space="preserve">(CALCIO </w:t>
            </w:r>
            <w:proofErr w:type="gramStart"/>
            <w:r w:rsidRPr="009622AD">
              <w:rPr>
                <w:color w:val="002060"/>
              </w:rPr>
              <w:t>S.ELPIDIO</w:t>
            </w:r>
            <w:proofErr w:type="gramEnd"/>
            <w:r w:rsidRPr="009622AD">
              <w:rPr>
                <w:color w:val="002060"/>
              </w:rPr>
              <w:t xml:space="preserve"> A MARE) </w:t>
            </w:r>
          </w:p>
        </w:tc>
        <w:tc>
          <w:tcPr>
            <w:tcW w:w="800" w:type="dxa"/>
            <w:tcMar>
              <w:top w:w="20" w:type="dxa"/>
              <w:left w:w="20" w:type="dxa"/>
              <w:bottom w:w="20" w:type="dxa"/>
              <w:right w:w="20" w:type="dxa"/>
            </w:tcMar>
            <w:vAlign w:val="center"/>
            <w:hideMark/>
          </w:tcPr>
          <w:p w14:paraId="166BB90A"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3DA6815C"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37BD8043" w14:textId="77777777" w:rsidR="001E28A1" w:rsidRPr="009622AD" w:rsidRDefault="001E28A1" w:rsidP="002A40FD">
            <w:pPr>
              <w:pStyle w:val="movimento2"/>
              <w:rPr>
                <w:color w:val="002060"/>
              </w:rPr>
            </w:pPr>
            <w:r w:rsidRPr="009622AD">
              <w:rPr>
                <w:color w:val="002060"/>
              </w:rPr>
              <w:t> </w:t>
            </w:r>
          </w:p>
        </w:tc>
      </w:tr>
    </w:tbl>
    <w:p w14:paraId="024CB87C" w14:textId="77777777" w:rsidR="001E28A1" w:rsidRPr="009622AD" w:rsidRDefault="001E28A1" w:rsidP="001E28A1">
      <w:pPr>
        <w:pStyle w:val="diffida"/>
        <w:spacing w:before="80" w:beforeAutospacing="0" w:after="40" w:afterAutospacing="0"/>
        <w:jc w:val="left"/>
        <w:rPr>
          <w:rFonts w:eastAsiaTheme="minorEastAsia"/>
          <w:color w:val="002060"/>
        </w:rPr>
      </w:pPr>
      <w:r w:rsidRPr="009622AD">
        <w:rPr>
          <w:color w:val="002060"/>
        </w:rPr>
        <w:t xml:space="preserve">per proteste nei confronti dell'arbitro. </w:t>
      </w:r>
    </w:p>
    <w:p w14:paraId="544E14FC" w14:textId="77777777" w:rsidR="001E28A1" w:rsidRPr="009622AD" w:rsidRDefault="001E28A1" w:rsidP="001E28A1">
      <w:pPr>
        <w:pStyle w:val="titolo20"/>
        <w:rPr>
          <w:color w:val="002060"/>
        </w:rPr>
      </w:pPr>
      <w:r w:rsidRPr="00962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77E5C3D3" w14:textId="77777777" w:rsidTr="002A40FD">
        <w:tc>
          <w:tcPr>
            <w:tcW w:w="2200" w:type="dxa"/>
            <w:tcMar>
              <w:top w:w="20" w:type="dxa"/>
              <w:left w:w="20" w:type="dxa"/>
              <w:bottom w:w="20" w:type="dxa"/>
              <w:right w:w="20" w:type="dxa"/>
            </w:tcMar>
            <w:vAlign w:val="center"/>
            <w:hideMark/>
          </w:tcPr>
          <w:p w14:paraId="5287DA45" w14:textId="77777777" w:rsidR="001E28A1" w:rsidRPr="009622AD" w:rsidRDefault="001E28A1" w:rsidP="002A40FD">
            <w:pPr>
              <w:pStyle w:val="movimento"/>
              <w:rPr>
                <w:color w:val="002060"/>
              </w:rPr>
            </w:pPr>
            <w:r w:rsidRPr="009622AD">
              <w:rPr>
                <w:color w:val="002060"/>
              </w:rPr>
              <w:t>BASILI LUCA</w:t>
            </w:r>
          </w:p>
        </w:tc>
        <w:tc>
          <w:tcPr>
            <w:tcW w:w="2200" w:type="dxa"/>
            <w:tcMar>
              <w:top w:w="20" w:type="dxa"/>
              <w:left w:w="20" w:type="dxa"/>
              <w:bottom w:w="20" w:type="dxa"/>
              <w:right w:w="20" w:type="dxa"/>
            </w:tcMar>
            <w:vAlign w:val="center"/>
            <w:hideMark/>
          </w:tcPr>
          <w:p w14:paraId="40CD67ED" w14:textId="77777777" w:rsidR="001E28A1" w:rsidRPr="009622AD" w:rsidRDefault="001E28A1" w:rsidP="002A40FD">
            <w:pPr>
              <w:pStyle w:val="movimento2"/>
              <w:rPr>
                <w:color w:val="002060"/>
              </w:rPr>
            </w:pPr>
            <w:r w:rsidRPr="009622AD">
              <w:rPr>
                <w:color w:val="002060"/>
              </w:rPr>
              <w:t xml:space="preserve">(CALCIO </w:t>
            </w:r>
            <w:proofErr w:type="gramStart"/>
            <w:r w:rsidRPr="009622AD">
              <w:rPr>
                <w:color w:val="002060"/>
              </w:rPr>
              <w:t>S.ELPIDIO</w:t>
            </w:r>
            <w:proofErr w:type="gramEnd"/>
            <w:r w:rsidRPr="009622AD">
              <w:rPr>
                <w:color w:val="002060"/>
              </w:rPr>
              <w:t xml:space="preserve"> A MARE) </w:t>
            </w:r>
          </w:p>
        </w:tc>
        <w:tc>
          <w:tcPr>
            <w:tcW w:w="800" w:type="dxa"/>
            <w:tcMar>
              <w:top w:w="20" w:type="dxa"/>
              <w:left w:w="20" w:type="dxa"/>
              <w:bottom w:w="20" w:type="dxa"/>
              <w:right w:w="20" w:type="dxa"/>
            </w:tcMar>
            <w:vAlign w:val="center"/>
            <w:hideMark/>
          </w:tcPr>
          <w:p w14:paraId="2318C74A"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08A233B5" w14:textId="77777777" w:rsidR="001E28A1" w:rsidRPr="009622AD" w:rsidRDefault="001E28A1" w:rsidP="002A40FD">
            <w:pPr>
              <w:pStyle w:val="movimento"/>
              <w:rPr>
                <w:color w:val="002060"/>
              </w:rPr>
            </w:pPr>
            <w:r w:rsidRPr="009622AD">
              <w:rPr>
                <w:color w:val="002060"/>
              </w:rPr>
              <w:t>DI CLEMENTI MATTEO</w:t>
            </w:r>
          </w:p>
        </w:tc>
        <w:tc>
          <w:tcPr>
            <w:tcW w:w="2200" w:type="dxa"/>
            <w:tcMar>
              <w:top w:w="20" w:type="dxa"/>
              <w:left w:w="20" w:type="dxa"/>
              <w:bottom w:w="20" w:type="dxa"/>
              <w:right w:w="20" w:type="dxa"/>
            </w:tcMar>
            <w:vAlign w:val="center"/>
            <w:hideMark/>
          </w:tcPr>
          <w:p w14:paraId="51A667B7" w14:textId="77777777" w:rsidR="001E28A1" w:rsidRPr="009622AD" w:rsidRDefault="001E28A1" w:rsidP="002A40FD">
            <w:pPr>
              <w:pStyle w:val="movimento2"/>
              <w:rPr>
                <w:color w:val="002060"/>
              </w:rPr>
            </w:pPr>
            <w:r w:rsidRPr="009622AD">
              <w:rPr>
                <w:color w:val="002060"/>
              </w:rPr>
              <w:t xml:space="preserve">(CALCIO </w:t>
            </w:r>
            <w:proofErr w:type="gramStart"/>
            <w:r w:rsidRPr="009622AD">
              <w:rPr>
                <w:color w:val="002060"/>
              </w:rPr>
              <w:t>S.ELPIDIO</w:t>
            </w:r>
            <w:proofErr w:type="gramEnd"/>
            <w:r w:rsidRPr="009622AD">
              <w:rPr>
                <w:color w:val="002060"/>
              </w:rPr>
              <w:t xml:space="preserve"> A MARE) </w:t>
            </w:r>
          </w:p>
        </w:tc>
      </w:tr>
      <w:tr w:rsidR="001E28A1" w:rsidRPr="009622AD" w14:paraId="409436C6" w14:textId="77777777" w:rsidTr="002A40FD">
        <w:tc>
          <w:tcPr>
            <w:tcW w:w="2200" w:type="dxa"/>
            <w:tcMar>
              <w:top w:w="20" w:type="dxa"/>
              <w:left w:w="20" w:type="dxa"/>
              <w:bottom w:w="20" w:type="dxa"/>
              <w:right w:w="20" w:type="dxa"/>
            </w:tcMar>
            <w:vAlign w:val="center"/>
            <w:hideMark/>
          </w:tcPr>
          <w:p w14:paraId="44966884" w14:textId="77777777" w:rsidR="001E28A1" w:rsidRPr="009622AD" w:rsidRDefault="001E28A1" w:rsidP="002A40FD">
            <w:pPr>
              <w:pStyle w:val="movimento"/>
              <w:rPr>
                <w:color w:val="002060"/>
              </w:rPr>
            </w:pPr>
            <w:r w:rsidRPr="009622AD">
              <w:rPr>
                <w:color w:val="002060"/>
              </w:rPr>
              <w:t>TRASMONDI GIANLUCA</w:t>
            </w:r>
          </w:p>
        </w:tc>
        <w:tc>
          <w:tcPr>
            <w:tcW w:w="2200" w:type="dxa"/>
            <w:tcMar>
              <w:top w:w="20" w:type="dxa"/>
              <w:left w:w="20" w:type="dxa"/>
              <w:bottom w:w="20" w:type="dxa"/>
              <w:right w:w="20" w:type="dxa"/>
            </w:tcMar>
            <w:vAlign w:val="center"/>
            <w:hideMark/>
          </w:tcPr>
          <w:p w14:paraId="59347B53" w14:textId="77777777" w:rsidR="001E28A1" w:rsidRPr="009622AD" w:rsidRDefault="001E28A1" w:rsidP="002A40FD">
            <w:pPr>
              <w:pStyle w:val="movimento2"/>
              <w:rPr>
                <w:color w:val="002060"/>
              </w:rPr>
            </w:pPr>
            <w:r w:rsidRPr="009622AD">
              <w:rPr>
                <w:color w:val="002060"/>
              </w:rPr>
              <w:t xml:space="preserve">(CALCIO </w:t>
            </w:r>
            <w:proofErr w:type="gramStart"/>
            <w:r w:rsidRPr="009622AD">
              <w:rPr>
                <w:color w:val="002060"/>
              </w:rPr>
              <w:t>S.ELPIDIO</w:t>
            </w:r>
            <w:proofErr w:type="gramEnd"/>
            <w:r w:rsidRPr="009622AD">
              <w:rPr>
                <w:color w:val="002060"/>
              </w:rPr>
              <w:t xml:space="preserve"> A MARE) </w:t>
            </w:r>
          </w:p>
        </w:tc>
        <w:tc>
          <w:tcPr>
            <w:tcW w:w="800" w:type="dxa"/>
            <w:tcMar>
              <w:top w:w="20" w:type="dxa"/>
              <w:left w:w="20" w:type="dxa"/>
              <w:bottom w:w="20" w:type="dxa"/>
              <w:right w:w="20" w:type="dxa"/>
            </w:tcMar>
            <w:vAlign w:val="center"/>
            <w:hideMark/>
          </w:tcPr>
          <w:p w14:paraId="4D6C0428"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43E846AD" w14:textId="77777777" w:rsidR="001E28A1" w:rsidRPr="009622AD" w:rsidRDefault="001E28A1" w:rsidP="002A40FD">
            <w:pPr>
              <w:pStyle w:val="movimento"/>
              <w:rPr>
                <w:color w:val="002060"/>
              </w:rPr>
            </w:pPr>
            <w:r w:rsidRPr="009622AD">
              <w:rPr>
                <w:color w:val="002060"/>
              </w:rPr>
              <w:t>SALVATORI ALESSIO</w:t>
            </w:r>
          </w:p>
        </w:tc>
        <w:tc>
          <w:tcPr>
            <w:tcW w:w="2200" w:type="dxa"/>
            <w:tcMar>
              <w:top w:w="20" w:type="dxa"/>
              <w:left w:w="20" w:type="dxa"/>
              <w:bottom w:w="20" w:type="dxa"/>
              <w:right w:w="20" w:type="dxa"/>
            </w:tcMar>
            <w:vAlign w:val="center"/>
            <w:hideMark/>
          </w:tcPr>
          <w:p w14:paraId="40EC3403" w14:textId="77777777" w:rsidR="001E28A1" w:rsidRPr="009622AD" w:rsidRDefault="001E28A1" w:rsidP="002A40FD">
            <w:pPr>
              <w:pStyle w:val="movimento2"/>
              <w:rPr>
                <w:color w:val="002060"/>
              </w:rPr>
            </w:pPr>
            <w:r w:rsidRPr="009622AD">
              <w:rPr>
                <w:color w:val="002060"/>
              </w:rPr>
              <w:t xml:space="preserve">(CANTINE RIUNITE CSI) </w:t>
            </w:r>
          </w:p>
        </w:tc>
      </w:tr>
      <w:tr w:rsidR="001E28A1" w:rsidRPr="009622AD" w14:paraId="7605BB88" w14:textId="77777777" w:rsidTr="002A40FD">
        <w:tc>
          <w:tcPr>
            <w:tcW w:w="2200" w:type="dxa"/>
            <w:tcMar>
              <w:top w:w="20" w:type="dxa"/>
              <w:left w:w="20" w:type="dxa"/>
              <w:bottom w:w="20" w:type="dxa"/>
              <w:right w:w="20" w:type="dxa"/>
            </w:tcMar>
            <w:vAlign w:val="center"/>
            <w:hideMark/>
          </w:tcPr>
          <w:p w14:paraId="1106220C" w14:textId="77777777" w:rsidR="001E28A1" w:rsidRPr="009622AD" w:rsidRDefault="001E28A1" w:rsidP="002A40FD">
            <w:pPr>
              <w:pStyle w:val="movimento"/>
              <w:rPr>
                <w:color w:val="002060"/>
              </w:rPr>
            </w:pPr>
            <w:r w:rsidRPr="009622AD">
              <w:rPr>
                <w:color w:val="002060"/>
              </w:rPr>
              <w:lastRenderedPageBreak/>
              <w:t>MECOZZI DANIELE</w:t>
            </w:r>
          </w:p>
        </w:tc>
        <w:tc>
          <w:tcPr>
            <w:tcW w:w="2200" w:type="dxa"/>
            <w:tcMar>
              <w:top w:w="20" w:type="dxa"/>
              <w:left w:w="20" w:type="dxa"/>
              <w:bottom w:w="20" w:type="dxa"/>
              <w:right w:w="20" w:type="dxa"/>
            </w:tcMar>
            <w:vAlign w:val="center"/>
            <w:hideMark/>
          </w:tcPr>
          <w:p w14:paraId="3354F137" w14:textId="77777777" w:rsidR="001E28A1" w:rsidRPr="009622AD" w:rsidRDefault="001E28A1" w:rsidP="002A40FD">
            <w:pPr>
              <w:pStyle w:val="movimento2"/>
              <w:rPr>
                <w:color w:val="002060"/>
              </w:rPr>
            </w:pPr>
            <w:r w:rsidRPr="009622AD">
              <w:rPr>
                <w:color w:val="002060"/>
              </w:rPr>
              <w:t xml:space="preserve">(CAPODARCO CASABIANCA C5) </w:t>
            </w:r>
          </w:p>
        </w:tc>
        <w:tc>
          <w:tcPr>
            <w:tcW w:w="800" w:type="dxa"/>
            <w:tcMar>
              <w:top w:w="20" w:type="dxa"/>
              <w:left w:w="20" w:type="dxa"/>
              <w:bottom w:w="20" w:type="dxa"/>
              <w:right w:w="20" w:type="dxa"/>
            </w:tcMar>
            <w:vAlign w:val="center"/>
            <w:hideMark/>
          </w:tcPr>
          <w:p w14:paraId="5CB69010"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62C1A1C8" w14:textId="77777777" w:rsidR="001E28A1" w:rsidRPr="009622AD" w:rsidRDefault="001E28A1" w:rsidP="002A40FD">
            <w:pPr>
              <w:pStyle w:val="movimento"/>
              <w:rPr>
                <w:color w:val="002060"/>
              </w:rPr>
            </w:pPr>
            <w:r w:rsidRPr="009622AD">
              <w:rPr>
                <w:color w:val="002060"/>
              </w:rPr>
              <w:t>FARINA ALESSIO</w:t>
            </w:r>
          </w:p>
        </w:tc>
        <w:tc>
          <w:tcPr>
            <w:tcW w:w="2200" w:type="dxa"/>
            <w:tcMar>
              <w:top w:w="20" w:type="dxa"/>
              <w:left w:w="20" w:type="dxa"/>
              <w:bottom w:w="20" w:type="dxa"/>
              <w:right w:w="20" w:type="dxa"/>
            </w:tcMar>
            <w:vAlign w:val="center"/>
            <w:hideMark/>
          </w:tcPr>
          <w:p w14:paraId="39686C0B" w14:textId="77777777" w:rsidR="001E28A1" w:rsidRPr="009622AD" w:rsidRDefault="001E28A1" w:rsidP="002A40FD">
            <w:pPr>
              <w:pStyle w:val="movimento2"/>
              <w:rPr>
                <w:color w:val="002060"/>
              </w:rPr>
            </w:pPr>
            <w:r w:rsidRPr="009622AD">
              <w:rPr>
                <w:color w:val="002060"/>
              </w:rPr>
              <w:t xml:space="preserve">(FUTSAL COMUNANZA A.S.D.) </w:t>
            </w:r>
          </w:p>
        </w:tc>
      </w:tr>
    </w:tbl>
    <w:p w14:paraId="54F852EE" w14:textId="77777777" w:rsidR="001E28A1" w:rsidRPr="009622AD" w:rsidRDefault="001E28A1" w:rsidP="001E28A1">
      <w:pPr>
        <w:pStyle w:val="titolo10"/>
        <w:rPr>
          <w:rFonts w:eastAsiaTheme="minorEastAsia"/>
          <w:color w:val="002060"/>
        </w:rPr>
      </w:pPr>
      <w:r w:rsidRPr="009622AD">
        <w:rPr>
          <w:color w:val="002060"/>
        </w:rPr>
        <w:t xml:space="preserve">GARE DEL 6/11/2024 </w:t>
      </w:r>
    </w:p>
    <w:p w14:paraId="55925E7C" w14:textId="77777777" w:rsidR="001E28A1" w:rsidRPr="009622AD" w:rsidRDefault="001E28A1" w:rsidP="001E28A1">
      <w:pPr>
        <w:pStyle w:val="titolo7a"/>
        <w:rPr>
          <w:color w:val="002060"/>
        </w:rPr>
      </w:pPr>
      <w:r w:rsidRPr="009622AD">
        <w:rPr>
          <w:color w:val="002060"/>
        </w:rPr>
        <w:t xml:space="preserve">PROVVEDIMENTI DISCIPLINARI </w:t>
      </w:r>
    </w:p>
    <w:p w14:paraId="6B3F95B5"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015F38B8" w14:textId="77777777" w:rsidR="001E28A1" w:rsidRPr="009622AD" w:rsidRDefault="001E28A1" w:rsidP="001E28A1">
      <w:pPr>
        <w:pStyle w:val="titolo30"/>
        <w:rPr>
          <w:color w:val="002060"/>
        </w:rPr>
      </w:pPr>
      <w:r w:rsidRPr="009622AD">
        <w:rPr>
          <w:color w:val="002060"/>
        </w:rPr>
        <w:t xml:space="preserve">CALCIATORI NON ESPULSI </w:t>
      </w:r>
    </w:p>
    <w:p w14:paraId="3D0F96FA" w14:textId="77777777" w:rsidR="001E28A1" w:rsidRPr="009622AD" w:rsidRDefault="001E28A1" w:rsidP="001E28A1">
      <w:pPr>
        <w:pStyle w:val="titolo20"/>
        <w:rPr>
          <w:color w:val="002060"/>
        </w:rPr>
      </w:pPr>
      <w:r w:rsidRPr="00962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43C54693" w14:textId="77777777" w:rsidTr="002A40FD">
        <w:tc>
          <w:tcPr>
            <w:tcW w:w="2200" w:type="dxa"/>
            <w:tcMar>
              <w:top w:w="20" w:type="dxa"/>
              <w:left w:w="20" w:type="dxa"/>
              <w:bottom w:w="20" w:type="dxa"/>
              <w:right w:w="20" w:type="dxa"/>
            </w:tcMar>
            <w:vAlign w:val="center"/>
            <w:hideMark/>
          </w:tcPr>
          <w:p w14:paraId="1A1FCE23" w14:textId="77777777" w:rsidR="001E28A1" w:rsidRPr="009622AD" w:rsidRDefault="001E28A1" w:rsidP="002A40FD">
            <w:pPr>
              <w:pStyle w:val="movimento"/>
              <w:rPr>
                <w:color w:val="002060"/>
              </w:rPr>
            </w:pPr>
            <w:r w:rsidRPr="009622AD">
              <w:rPr>
                <w:color w:val="002060"/>
              </w:rPr>
              <w:t>TERRA PIETRO MARIA</w:t>
            </w:r>
          </w:p>
        </w:tc>
        <w:tc>
          <w:tcPr>
            <w:tcW w:w="2200" w:type="dxa"/>
            <w:tcMar>
              <w:top w:w="20" w:type="dxa"/>
              <w:left w:w="20" w:type="dxa"/>
              <w:bottom w:w="20" w:type="dxa"/>
              <w:right w:w="20" w:type="dxa"/>
            </w:tcMar>
            <w:vAlign w:val="center"/>
            <w:hideMark/>
          </w:tcPr>
          <w:p w14:paraId="5133E76F" w14:textId="77777777" w:rsidR="001E28A1" w:rsidRPr="009622AD" w:rsidRDefault="001E28A1" w:rsidP="002A40FD">
            <w:pPr>
              <w:pStyle w:val="movimento2"/>
              <w:rPr>
                <w:color w:val="002060"/>
              </w:rPr>
            </w:pPr>
            <w:r w:rsidRPr="009622AD">
              <w:rPr>
                <w:color w:val="002060"/>
              </w:rPr>
              <w:t xml:space="preserve">(CALCETTO NUMANA) </w:t>
            </w:r>
          </w:p>
        </w:tc>
        <w:tc>
          <w:tcPr>
            <w:tcW w:w="800" w:type="dxa"/>
            <w:tcMar>
              <w:top w:w="20" w:type="dxa"/>
              <w:left w:w="20" w:type="dxa"/>
              <w:bottom w:w="20" w:type="dxa"/>
              <w:right w:w="20" w:type="dxa"/>
            </w:tcMar>
            <w:vAlign w:val="center"/>
            <w:hideMark/>
          </w:tcPr>
          <w:p w14:paraId="4F427B8B"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448A64C1" w14:textId="77777777" w:rsidR="001E28A1" w:rsidRPr="009622AD" w:rsidRDefault="001E28A1" w:rsidP="002A40FD">
            <w:pPr>
              <w:pStyle w:val="movimento"/>
              <w:rPr>
                <w:color w:val="002060"/>
              </w:rPr>
            </w:pPr>
            <w:r w:rsidRPr="009622AD">
              <w:rPr>
                <w:color w:val="002060"/>
              </w:rPr>
              <w:t>MUSTAFI ADIS</w:t>
            </w:r>
          </w:p>
        </w:tc>
        <w:tc>
          <w:tcPr>
            <w:tcW w:w="2200" w:type="dxa"/>
            <w:tcMar>
              <w:top w:w="20" w:type="dxa"/>
              <w:left w:w="20" w:type="dxa"/>
              <w:bottom w:w="20" w:type="dxa"/>
              <w:right w:w="20" w:type="dxa"/>
            </w:tcMar>
            <w:vAlign w:val="center"/>
            <w:hideMark/>
          </w:tcPr>
          <w:p w14:paraId="0C48111D" w14:textId="77777777" w:rsidR="001E28A1" w:rsidRPr="009622AD" w:rsidRDefault="001E28A1" w:rsidP="002A40FD">
            <w:pPr>
              <w:pStyle w:val="movimento2"/>
              <w:rPr>
                <w:color w:val="002060"/>
              </w:rPr>
            </w:pPr>
            <w:r w:rsidRPr="009622AD">
              <w:rPr>
                <w:color w:val="002060"/>
              </w:rPr>
              <w:t xml:space="preserve">(FABRIANO CALCIO A 5 2023) </w:t>
            </w:r>
          </w:p>
        </w:tc>
      </w:tr>
      <w:tr w:rsidR="001E28A1" w:rsidRPr="009622AD" w14:paraId="4F13E1EE" w14:textId="77777777" w:rsidTr="002A40FD">
        <w:tc>
          <w:tcPr>
            <w:tcW w:w="2200" w:type="dxa"/>
            <w:tcMar>
              <w:top w:w="20" w:type="dxa"/>
              <w:left w:w="20" w:type="dxa"/>
              <w:bottom w:w="20" w:type="dxa"/>
              <w:right w:w="20" w:type="dxa"/>
            </w:tcMar>
            <w:vAlign w:val="center"/>
            <w:hideMark/>
          </w:tcPr>
          <w:p w14:paraId="0231425C" w14:textId="77777777" w:rsidR="001E28A1" w:rsidRPr="009622AD" w:rsidRDefault="001E28A1" w:rsidP="002A40FD">
            <w:pPr>
              <w:pStyle w:val="movimento"/>
              <w:rPr>
                <w:color w:val="002060"/>
              </w:rPr>
            </w:pPr>
            <w:r w:rsidRPr="009622AD">
              <w:rPr>
                <w:color w:val="002060"/>
              </w:rPr>
              <w:t>BRUZZICHESSI MARCO</w:t>
            </w:r>
          </w:p>
        </w:tc>
        <w:tc>
          <w:tcPr>
            <w:tcW w:w="2200" w:type="dxa"/>
            <w:tcMar>
              <w:top w:w="20" w:type="dxa"/>
              <w:left w:w="20" w:type="dxa"/>
              <w:bottom w:w="20" w:type="dxa"/>
              <w:right w:w="20" w:type="dxa"/>
            </w:tcMar>
            <w:vAlign w:val="center"/>
            <w:hideMark/>
          </w:tcPr>
          <w:p w14:paraId="36CB6571" w14:textId="77777777" w:rsidR="001E28A1" w:rsidRPr="009622AD" w:rsidRDefault="001E28A1" w:rsidP="002A40FD">
            <w:pPr>
              <w:pStyle w:val="movimento2"/>
              <w:rPr>
                <w:color w:val="002060"/>
              </w:rPr>
            </w:pPr>
            <w:r w:rsidRPr="009622AD">
              <w:rPr>
                <w:color w:val="002060"/>
              </w:rPr>
              <w:t xml:space="preserve">(FRASASSI C5) </w:t>
            </w:r>
          </w:p>
        </w:tc>
        <w:tc>
          <w:tcPr>
            <w:tcW w:w="800" w:type="dxa"/>
            <w:tcMar>
              <w:top w:w="20" w:type="dxa"/>
              <w:left w:w="20" w:type="dxa"/>
              <w:bottom w:w="20" w:type="dxa"/>
              <w:right w:w="20" w:type="dxa"/>
            </w:tcMar>
            <w:vAlign w:val="center"/>
            <w:hideMark/>
          </w:tcPr>
          <w:p w14:paraId="33FF655D"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67E06BF0"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2799B726" w14:textId="77777777" w:rsidR="001E28A1" w:rsidRPr="009622AD" w:rsidRDefault="001E28A1" w:rsidP="002A40FD">
            <w:pPr>
              <w:pStyle w:val="movimento2"/>
              <w:rPr>
                <w:color w:val="002060"/>
              </w:rPr>
            </w:pPr>
            <w:r w:rsidRPr="009622AD">
              <w:rPr>
                <w:color w:val="002060"/>
              </w:rPr>
              <w:t> </w:t>
            </w:r>
          </w:p>
        </w:tc>
      </w:tr>
    </w:tbl>
    <w:p w14:paraId="48CF38FC" w14:textId="77777777" w:rsidR="001E28A1" w:rsidRPr="009622AD" w:rsidRDefault="001E28A1" w:rsidP="001E28A1">
      <w:pPr>
        <w:pStyle w:val="titolo10"/>
        <w:rPr>
          <w:rFonts w:eastAsiaTheme="minorEastAsia"/>
          <w:color w:val="002060"/>
        </w:rPr>
      </w:pPr>
      <w:r w:rsidRPr="009622AD">
        <w:rPr>
          <w:color w:val="002060"/>
        </w:rPr>
        <w:t xml:space="preserve">GARE DEL 20/11/2024 </w:t>
      </w:r>
    </w:p>
    <w:p w14:paraId="50C9E700" w14:textId="77777777" w:rsidR="001E28A1" w:rsidRPr="009622AD" w:rsidRDefault="001E28A1" w:rsidP="001E28A1">
      <w:pPr>
        <w:pStyle w:val="titolo7a"/>
        <w:rPr>
          <w:color w:val="002060"/>
        </w:rPr>
      </w:pPr>
      <w:r w:rsidRPr="009622AD">
        <w:rPr>
          <w:color w:val="002060"/>
        </w:rPr>
        <w:t xml:space="preserve">PROVVEDIMENTI DISCIPLINARI </w:t>
      </w:r>
    </w:p>
    <w:p w14:paraId="6CAFC177"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2D9DE399" w14:textId="77777777" w:rsidR="001E28A1" w:rsidRPr="009622AD" w:rsidRDefault="001E28A1" w:rsidP="001E28A1">
      <w:pPr>
        <w:pStyle w:val="titolo30"/>
        <w:rPr>
          <w:color w:val="002060"/>
        </w:rPr>
      </w:pPr>
      <w:r w:rsidRPr="009622AD">
        <w:rPr>
          <w:color w:val="002060"/>
        </w:rPr>
        <w:t xml:space="preserve">CALCIATORI ESPULSI </w:t>
      </w:r>
    </w:p>
    <w:p w14:paraId="1D3137AE" w14:textId="77777777" w:rsidR="001E28A1" w:rsidRPr="009622AD" w:rsidRDefault="001E28A1" w:rsidP="001E28A1">
      <w:pPr>
        <w:pStyle w:val="titolo20"/>
        <w:rPr>
          <w:color w:val="002060"/>
        </w:rPr>
      </w:pPr>
      <w:r w:rsidRPr="009622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412A52E4" w14:textId="77777777" w:rsidTr="002A40FD">
        <w:tc>
          <w:tcPr>
            <w:tcW w:w="2200" w:type="dxa"/>
            <w:tcMar>
              <w:top w:w="20" w:type="dxa"/>
              <w:left w:w="20" w:type="dxa"/>
              <w:bottom w:w="20" w:type="dxa"/>
              <w:right w:w="20" w:type="dxa"/>
            </w:tcMar>
            <w:vAlign w:val="center"/>
            <w:hideMark/>
          </w:tcPr>
          <w:p w14:paraId="0431D28D" w14:textId="77777777" w:rsidR="001E28A1" w:rsidRPr="009622AD" w:rsidRDefault="001E28A1" w:rsidP="002A40FD">
            <w:pPr>
              <w:pStyle w:val="movimento"/>
              <w:rPr>
                <w:color w:val="002060"/>
              </w:rPr>
            </w:pPr>
            <w:r w:rsidRPr="009622AD">
              <w:rPr>
                <w:color w:val="002060"/>
              </w:rPr>
              <w:t>ALESSANDRONI DIEGO</w:t>
            </w:r>
          </w:p>
        </w:tc>
        <w:tc>
          <w:tcPr>
            <w:tcW w:w="2200" w:type="dxa"/>
            <w:tcMar>
              <w:top w:w="20" w:type="dxa"/>
              <w:left w:w="20" w:type="dxa"/>
              <w:bottom w:w="20" w:type="dxa"/>
              <w:right w:w="20" w:type="dxa"/>
            </w:tcMar>
            <w:vAlign w:val="center"/>
            <w:hideMark/>
          </w:tcPr>
          <w:p w14:paraId="06671184" w14:textId="77777777" w:rsidR="001E28A1" w:rsidRPr="009622AD" w:rsidRDefault="001E28A1" w:rsidP="002A40FD">
            <w:pPr>
              <w:pStyle w:val="movimento2"/>
              <w:rPr>
                <w:color w:val="002060"/>
              </w:rPr>
            </w:pPr>
            <w:r w:rsidRPr="009622AD">
              <w:rPr>
                <w:color w:val="002060"/>
              </w:rPr>
              <w:t xml:space="preserve">(DURANTINA SANTA CECILIA) </w:t>
            </w:r>
          </w:p>
        </w:tc>
        <w:tc>
          <w:tcPr>
            <w:tcW w:w="800" w:type="dxa"/>
            <w:tcMar>
              <w:top w:w="20" w:type="dxa"/>
              <w:left w:w="20" w:type="dxa"/>
              <w:bottom w:w="20" w:type="dxa"/>
              <w:right w:w="20" w:type="dxa"/>
            </w:tcMar>
            <w:vAlign w:val="center"/>
            <w:hideMark/>
          </w:tcPr>
          <w:p w14:paraId="3B17A176"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149A01AA"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733E8968" w14:textId="77777777" w:rsidR="001E28A1" w:rsidRPr="009622AD" w:rsidRDefault="001E28A1" w:rsidP="002A40FD">
            <w:pPr>
              <w:pStyle w:val="movimento2"/>
              <w:rPr>
                <w:color w:val="002060"/>
              </w:rPr>
            </w:pPr>
            <w:r w:rsidRPr="009622AD">
              <w:rPr>
                <w:color w:val="002060"/>
              </w:rPr>
              <w:t> </w:t>
            </w:r>
          </w:p>
        </w:tc>
      </w:tr>
    </w:tbl>
    <w:p w14:paraId="0FBAD544" w14:textId="77777777" w:rsidR="001E28A1" w:rsidRPr="009622AD" w:rsidRDefault="001E28A1" w:rsidP="001E28A1">
      <w:pPr>
        <w:pStyle w:val="titolo30"/>
        <w:rPr>
          <w:rFonts w:eastAsiaTheme="minorEastAsia"/>
          <w:color w:val="002060"/>
        </w:rPr>
      </w:pPr>
      <w:r w:rsidRPr="009622AD">
        <w:rPr>
          <w:color w:val="002060"/>
        </w:rPr>
        <w:t xml:space="preserve">CALCIATORI NON ESPULSI </w:t>
      </w:r>
    </w:p>
    <w:p w14:paraId="0D943C6A" w14:textId="77777777" w:rsidR="001E28A1" w:rsidRPr="009622AD" w:rsidRDefault="001E28A1" w:rsidP="001E28A1">
      <w:pPr>
        <w:pStyle w:val="titolo20"/>
        <w:rPr>
          <w:color w:val="002060"/>
        </w:rPr>
      </w:pPr>
      <w:r w:rsidRPr="00962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4FED57AA" w14:textId="77777777" w:rsidTr="002A40FD">
        <w:tc>
          <w:tcPr>
            <w:tcW w:w="2200" w:type="dxa"/>
            <w:tcMar>
              <w:top w:w="20" w:type="dxa"/>
              <w:left w:w="20" w:type="dxa"/>
              <w:bottom w:w="20" w:type="dxa"/>
              <w:right w:w="20" w:type="dxa"/>
            </w:tcMar>
            <w:vAlign w:val="center"/>
            <w:hideMark/>
          </w:tcPr>
          <w:p w14:paraId="0ADE7684" w14:textId="77777777" w:rsidR="001E28A1" w:rsidRPr="009622AD" w:rsidRDefault="001E28A1" w:rsidP="002A40FD">
            <w:pPr>
              <w:pStyle w:val="movimento"/>
              <w:rPr>
                <w:color w:val="002060"/>
              </w:rPr>
            </w:pPr>
            <w:r w:rsidRPr="009622AD">
              <w:rPr>
                <w:color w:val="002060"/>
              </w:rPr>
              <w:t>AIT SALAH SOUFIANE</w:t>
            </w:r>
          </w:p>
        </w:tc>
        <w:tc>
          <w:tcPr>
            <w:tcW w:w="2200" w:type="dxa"/>
            <w:tcMar>
              <w:top w:w="20" w:type="dxa"/>
              <w:left w:w="20" w:type="dxa"/>
              <w:bottom w:w="20" w:type="dxa"/>
              <w:right w:w="20" w:type="dxa"/>
            </w:tcMar>
            <w:vAlign w:val="center"/>
            <w:hideMark/>
          </w:tcPr>
          <w:p w14:paraId="13756EC9" w14:textId="77777777" w:rsidR="001E28A1" w:rsidRPr="009622AD" w:rsidRDefault="001E28A1" w:rsidP="002A40FD">
            <w:pPr>
              <w:pStyle w:val="movimento2"/>
              <w:rPr>
                <w:color w:val="002060"/>
              </w:rPr>
            </w:pPr>
            <w:r w:rsidRPr="009622AD">
              <w:rPr>
                <w:color w:val="002060"/>
              </w:rPr>
              <w:t xml:space="preserve">(GNANO 04) </w:t>
            </w:r>
          </w:p>
        </w:tc>
        <w:tc>
          <w:tcPr>
            <w:tcW w:w="800" w:type="dxa"/>
            <w:tcMar>
              <w:top w:w="20" w:type="dxa"/>
              <w:left w:w="20" w:type="dxa"/>
              <w:bottom w:w="20" w:type="dxa"/>
              <w:right w:w="20" w:type="dxa"/>
            </w:tcMar>
            <w:vAlign w:val="center"/>
            <w:hideMark/>
          </w:tcPr>
          <w:p w14:paraId="1B27DDC7"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6373DD14" w14:textId="77777777" w:rsidR="001E28A1" w:rsidRPr="009622AD" w:rsidRDefault="001E28A1" w:rsidP="002A40FD">
            <w:pPr>
              <w:pStyle w:val="movimento"/>
              <w:rPr>
                <w:color w:val="002060"/>
              </w:rPr>
            </w:pPr>
            <w:r w:rsidRPr="009622AD">
              <w:rPr>
                <w:color w:val="002060"/>
              </w:rPr>
              <w:t>TOPI ENEA</w:t>
            </w:r>
          </w:p>
        </w:tc>
        <w:tc>
          <w:tcPr>
            <w:tcW w:w="2200" w:type="dxa"/>
            <w:tcMar>
              <w:top w:w="20" w:type="dxa"/>
              <w:left w:w="20" w:type="dxa"/>
              <w:bottom w:w="20" w:type="dxa"/>
              <w:right w:w="20" w:type="dxa"/>
            </w:tcMar>
            <w:vAlign w:val="center"/>
            <w:hideMark/>
          </w:tcPr>
          <w:p w14:paraId="6EF53489" w14:textId="77777777" w:rsidR="001E28A1" w:rsidRPr="009622AD" w:rsidRDefault="001E28A1" w:rsidP="002A40FD">
            <w:pPr>
              <w:pStyle w:val="movimento2"/>
              <w:rPr>
                <w:color w:val="002060"/>
              </w:rPr>
            </w:pPr>
            <w:r w:rsidRPr="009622AD">
              <w:rPr>
                <w:color w:val="002060"/>
              </w:rPr>
              <w:t xml:space="preserve">(GNANO 04) </w:t>
            </w:r>
          </w:p>
        </w:tc>
      </w:tr>
    </w:tbl>
    <w:p w14:paraId="5F49042D" w14:textId="77777777" w:rsidR="001E28A1" w:rsidRDefault="001E28A1" w:rsidP="001E28A1">
      <w:pPr>
        <w:pStyle w:val="breakline"/>
        <w:rPr>
          <w:color w:val="002060"/>
        </w:rPr>
      </w:pPr>
    </w:p>
    <w:p w14:paraId="0F321003" w14:textId="77777777" w:rsidR="001E28A1" w:rsidRPr="00BD581B" w:rsidRDefault="001E28A1" w:rsidP="001E28A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E9CF884" w14:textId="77777777" w:rsidR="001E28A1" w:rsidRPr="00BD581B" w:rsidRDefault="001E28A1" w:rsidP="001E28A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6F6A6FC" w14:textId="77777777" w:rsidR="001E28A1" w:rsidRPr="009622AD" w:rsidRDefault="001E28A1" w:rsidP="001E28A1">
      <w:pPr>
        <w:pStyle w:val="breakline"/>
        <w:rPr>
          <w:rFonts w:eastAsiaTheme="minorEastAsia"/>
          <w:color w:val="002060"/>
        </w:rPr>
      </w:pPr>
    </w:p>
    <w:p w14:paraId="2F70F2E1" w14:textId="77777777" w:rsidR="001E28A1" w:rsidRDefault="001E28A1" w:rsidP="001E28A1">
      <w:pPr>
        <w:pStyle w:val="breakline"/>
        <w:rPr>
          <w:color w:val="002060"/>
        </w:rPr>
      </w:pPr>
    </w:p>
    <w:p w14:paraId="1B2279B5" w14:textId="77777777" w:rsidR="001E28A1" w:rsidRDefault="001E28A1" w:rsidP="001E28A1">
      <w:pPr>
        <w:pStyle w:val="breakline"/>
        <w:rPr>
          <w:color w:val="002060"/>
        </w:rPr>
      </w:pPr>
    </w:p>
    <w:p w14:paraId="14A3D1AC" w14:textId="77777777" w:rsidR="001E28A1" w:rsidRPr="009622AD" w:rsidRDefault="001E28A1" w:rsidP="001E28A1">
      <w:pPr>
        <w:pStyle w:val="titolocampionato0"/>
        <w:shd w:val="clear" w:color="auto" w:fill="CCCCCC"/>
        <w:spacing w:before="80" w:after="40"/>
        <w:rPr>
          <w:color w:val="002060"/>
        </w:rPr>
      </w:pPr>
      <w:r w:rsidRPr="009622AD">
        <w:rPr>
          <w:color w:val="002060"/>
        </w:rPr>
        <w:t>COPPA ITALIA FEMM.LE CALCIO A5</w:t>
      </w:r>
    </w:p>
    <w:p w14:paraId="6BAF80CF" w14:textId="77777777" w:rsidR="001E28A1" w:rsidRPr="009622AD" w:rsidRDefault="001E28A1" w:rsidP="001E28A1">
      <w:pPr>
        <w:pStyle w:val="titoloprinc0"/>
        <w:rPr>
          <w:color w:val="002060"/>
        </w:rPr>
      </w:pPr>
      <w:r w:rsidRPr="009622AD">
        <w:rPr>
          <w:color w:val="002060"/>
        </w:rPr>
        <w:t>RISULTATI</w:t>
      </w:r>
    </w:p>
    <w:p w14:paraId="46ED706C" w14:textId="77777777" w:rsidR="001E28A1" w:rsidRPr="009622AD" w:rsidRDefault="001E28A1" w:rsidP="001E28A1">
      <w:pPr>
        <w:pStyle w:val="breakline"/>
        <w:rPr>
          <w:color w:val="002060"/>
        </w:rPr>
      </w:pPr>
    </w:p>
    <w:p w14:paraId="1DFEB661" w14:textId="77777777" w:rsidR="001E28A1" w:rsidRPr="009622AD" w:rsidRDefault="001E28A1" w:rsidP="001E28A1">
      <w:pPr>
        <w:pStyle w:val="sottotitolocampionato10"/>
        <w:rPr>
          <w:color w:val="002060"/>
        </w:rPr>
      </w:pPr>
      <w:r w:rsidRPr="009622AD">
        <w:rPr>
          <w:color w:val="002060"/>
        </w:rPr>
        <w:t>RISULTATI UFFICIALI GARE DEL 04/11/2024</w:t>
      </w:r>
    </w:p>
    <w:p w14:paraId="21D89E4D" w14:textId="77777777" w:rsidR="001E28A1" w:rsidRPr="001E28A1" w:rsidRDefault="001E28A1" w:rsidP="001E28A1">
      <w:pPr>
        <w:pStyle w:val="sottotitolocampionato20"/>
        <w:spacing w:before="0" w:beforeAutospacing="0" w:after="0" w:afterAutospacing="0"/>
        <w:rPr>
          <w:rFonts w:ascii="Arial" w:hAnsi="Arial" w:cs="Arial"/>
          <w:color w:val="002060"/>
          <w:sz w:val="20"/>
          <w:szCs w:val="20"/>
        </w:rPr>
      </w:pPr>
      <w:r w:rsidRPr="001E28A1">
        <w:rPr>
          <w:rFonts w:ascii="Arial" w:hAnsi="Arial" w:cs="Arial"/>
          <w:color w:val="002060"/>
          <w:sz w:val="20"/>
          <w:szCs w:val="20"/>
        </w:rPr>
        <w:t>Si trascrivono qui di seguito i risultati ufficiali delle gare disputate</w:t>
      </w:r>
    </w:p>
    <w:p w14:paraId="63BCFFBA" w14:textId="77777777" w:rsidR="001E28A1" w:rsidRPr="009622AD" w:rsidRDefault="001E28A1" w:rsidP="001E28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28A1" w:rsidRPr="009622AD" w14:paraId="2BD8BA64" w14:textId="77777777" w:rsidTr="002A40F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28A1" w:rsidRPr="009622AD" w14:paraId="1F01C2EE" w14:textId="77777777" w:rsidTr="002A40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B69AB" w14:textId="77777777" w:rsidR="001E28A1" w:rsidRPr="009622AD" w:rsidRDefault="001E28A1" w:rsidP="002A40FD">
                  <w:pPr>
                    <w:pStyle w:val="headertabella0"/>
                    <w:rPr>
                      <w:color w:val="002060"/>
                    </w:rPr>
                  </w:pPr>
                  <w:r w:rsidRPr="009622AD">
                    <w:rPr>
                      <w:color w:val="002060"/>
                    </w:rPr>
                    <w:t>GIRONE SF - 1 Giornata - A</w:t>
                  </w:r>
                </w:p>
              </w:tc>
            </w:tr>
            <w:tr w:rsidR="001E28A1" w:rsidRPr="009622AD" w14:paraId="038A39EB" w14:textId="77777777" w:rsidTr="002A40F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9FD6F7" w14:textId="77777777" w:rsidR="001E28A1" w:rsidRPr="009622AD" w:rsidRDefault="001E28A1" w:rsidP="002A40FD">
                  <w:pPr>
                    <w:pStyle w:val="rowtabella0"/>
                    <w:rPr>
                      <w:color w:val="002060"/>
                    </w:rPr>
                  </w:pPr>
                  <w:r w:rsidRPr="009622AD">
                    <w:rPr>
                      <w:color w:val="002060"/>
                    </w:rPr>
                    <w:t>GRADARA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6858B" w14:textId="77777777" w:rsidR="001E28A1" w:rsidRPr="009622AD" w:rsidRDefault="001E28A1" w:rsidP="002A40FD">
                  <w:pPr>
                    <w:pStyle w:val="rowtabella0"/>
                    <w:rPr>
                      <w:color w:val="002060"/>
                    </w:rPr>
                  </w:pPr>
                  <w:r w:rsidRPr="009622AD">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DE7BB" w14:textId="77777777" w:rsidR="001E28A1" w:rsidRPr="009622AD" w:rsidRDefault="001E28A1" w:rsidP="002A40FD">
                  <w:pPr>
                    <w:pStyle w:val="rowtabella0"/>
                    <w:jc w:val="center"/>
                    <w:rPr>
                      <w:color w:val="002060"/>
                    </w:rPr>
                  </w:pPr>
                  <w:r w:rsidRPr="009622AD">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FE0A6" w14:textId="77777777" w:rsidR="001E28A1" w:rsidRPr="009622AD" w:rsidRDefault="001E28A1" w:rsidP="002A40FD">
                  <w:pPr>
                    <w:pStyle w:val="rowtabella0"/>
                    <w:jc w:val="center"/>
                    <w:rPr>
                      <w:color w:val="002060"/>
                    </w:rPr>
                  </w:pPr>
                  <w:r w:rsidRPr="009622AD">
                    <w:rPr>
                      <w:color w:val="002060"/>
                    </w:rPr>
                    <w:t> </w:t>
                  </w:r>
                </w:p>
              </w:tc>
            </w:tr>
            <w:tr w:rsidR="001E28A1" w:rsidRPr="009622AD" w14:paraId="2991DCE8" w14:textId="77777777" w:rsidTr="002A40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DC985A" w14:textId="77777777" w:rsidR="001E28A1" w:rsidRPr="009622AD" w:rsidRDefault="001E28A1" w:rsidP="002A40FD">
                  <w:pPr>
                    <w:pStyle w:val="rowtabella0"/>
                    <w:rPr>
                      <w:color w:val="002060"/>
                    </w:rPr>
                  </w:pPr>
                  <w:r w:rsidRPr="009622AD">
                    <w:rPr>
                      <w:color w:val="002060"/>
                    </w:rPr>
                    <w:t>(1) TRODICA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DA66F" w14:textId="77777777" w:rsidR="001E28A1" w:rsidRPr="009622AD" w:rsidRDefault="001E28A1" w:rsidP="002A40FD">
                  <w:pPr>
                    <w:pStyle w:val="rowtabella0"/>
                    <w:rPr>
                      <w:color w:val="002060"/>
                    </w:rPr>
                  </w:pPr>
                  <w:r w:rsidRPr="009622AD">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6E62F" w14:textId="77777777" w:rsidR="001E28A1" w:rsidRPr="009622AD" w:rsidRDefault="001E28A1" w:rsidP="002A40FD">
                  <w:pPr>
                    <w:pStyle w:val="rowtabella0"/>
                    <w:jc w:val="center"/>
                    <w:rPr>
                      <w:color w:val="002060"/>
                    </w:rPr>
                  </w:pPr>
                  <w:r w:rsidRPr="009622AD">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98EA3" w14:textId="77777777" w:rsidR="001E28A1" w:rsidRPr="009622AD" w:rsidRDefault="001E28A1" w:rsidP="002A40FD">
                  <w:pPr>
                    <w:pStyle w:val="rowtabella0"/>
                    <w:jc w:val="center"/>
                    <w:rPr>
                      <w:color w:val="002060"/>
                    </w:rPr>
                  </w:pPr>
                  <w:r w:rsidRPr="009622AD">
                    <w:rPr>
                      <w:color w:val="002060"/>
                    </w:rPr>
                    <w:t> </w:t>
                  </w:r>
                </w:p>
              </w:tc>
            </w:tr>
            <w:tr w:rsidR="001E28A1" w:rsidRPr="009622AD" w14:paraId="00739F17"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5BD47404" w14:textId="77777777" w:rsidR="001E28A1" w:rsidRPr="009622AD" w:rsidRDefault="001E28A1" w:rsidP="002A40FD">
                  <w:pPr>
                    <w:pStyle w:val="rowtabella0"/>
                    <w:rPr>
                      <w:color w:val="002060"/>
                    </w:rPr>
                  </w:pPr>
                  <w:r w:rsidRPr="009622AD">
                    <w:rPr>
                      <w:color w:val="002060"/>
                    </w:rPr>
                    <w:t>(1) - disputata il 05/11/2024</w:t>
                  </w:r>
                </w:p>
              </w:tc>
            </w:tr>
          </w:tbl>
          <w:p w14:paraId="6EAADC77" w14:textId="77777777" w:rsidR="001E28A1" w:rsidRPr="009622AD" w:rsidRDefault="001E28A1" w:rsidP="002A40FD">
            <w:pPr>
              <w:rPr>
                <w:color w:val="002060"/>
              </w:rPr>
            </w:pPr>
          </w:p>
        </w:tc>
      </w:tr>
    </w:tbl>
    <w:p w14:paraId="347368C5" w14:textId="77777777" w:rsidR="001E28A1" w:rsidRPr="009622AD" w:rsidRDefault="001E28A1" w:rsidP="001E28A1">
      <w:pPr>
        <w:pStyle w:val="breakline"/>
        <w:rPr>
          <w:rFonts w:eastAsiaTheme="minorEastAsia"/>
          <w:color w:val="002060"/>
        </w:rPr>
      </w:pPr>
    </w:p>
    <w:p w14:paraId="4A870A42" w14:textId="77777777" w:rsidR="001E28A1" w:rsidRPr="009622AD" w:rsidRDefault="001E28A1" w:rsidP="001E28A1">
      <w:pPr>
        <w:pStyle w:val="breakline"/>
        <w:rPr>
          <w:color w:val="002060"/>
        </w:rPr>
      </w:pPr>
    </w:p>
    <w:p w14:paraId="39A164C3" w14:textId="77777777" w:rsidR="001E28A1" w:rsidRPr="009622AD" w:rsidRDefault="001E28A1" w:rsidP="001E28A1">
      <w:pPr>
        <w:pStyle w:val="titoloprinc0"/>
        <w:rPr>
          <w:color w:val="002060"/>
        </w:rPr>
      </w:pPr>
      <w:r w:rsidRPr="009622AD">
        <w:rPr>
          <w:color w:val="002060"/>
        </w:rPr>
        <w:t>GIUDICE SPORTIVO</w:t>
      </w:r>
    </w:p>
    <w:p w14:paraId="7FA35E0F" w14:textId="77777777" w:rsidR="001E28A1" w:rsidRPr="009622AD" w:rsidRDefault="001E28A1" w:rsidP="001E28A1">
      <w:pPr>
        <w:pStyle w:val="diffida"/>
        <w:rPr>
          <w:color w:val="002060"/>
        </w:rPr>
      </w:pPr>
      <w:r w:rsidRPr="009622AD">
        <w:rPr>
          <w:color w:val="002060"/>
        </w:rPr>
        <w:t>Il Giudice Sportivo Avv. Agnese Lazzaretti, con l'assistenza del segretario Angelo Castellana, nella seduta del 08/11/2024, ha adottato le decisioni che di seguito integralmente si riportano:</w:t>
      </w:r>
    </w:p>
    <w:p w14:paraId="395C61C2" w14:textId="77777777" w:rsidR="001E28A1" w:rsidRPr="009622AD" w:rsidRDefault="001E28A1" w:rsidP="001E28A1">
      <w:pPr>
        <w:pStyle w:val="titolo10"/>
        <w:rPr>
          <w:color w:val="002060"/>
        </w:rPr>
      </w:pPr>
      <w:r w:rsidRPr="009622AD">
        <w:rPr>
          <w:color w:val="002060"/>
        </w:rPr>
        <w:t xml:space="preserve">GARE DEL 5/11/2024 </w:t>
      </w:r>
    </w:p>
    <w:p w14:paraId="281F1024" w14:textId="77777777" w:rsidR="001E28A1" w:rsidRPr="009622AD" w:rsidRDefault="001E28A1" w:rsidP="001E28A1">
      <w:pPr>
        <w:pStyle w:val="titolo7a"/>
        <w:rPr>
          <w:color w:val="002060"/>
        </w:rPr>
      </w:pPr>
      <w:r w:rsidRPr="009622AD">
        <w:rPr>
          <w:color w:val="002060"/>
        </w:rPr>
        <w:t xml:space="preserve">PROVVEDIMENTI DISCIPLINARI </w:t>
      </w:r>
    </w:p>
    <w:p w14:paraId="4ABB058D"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03D0CF36" w14:textId="77777777" w:rsidR="001E28A1" w:rsidRPr="009622AD" w:rsidRDefault="001E28A1" w:rsidP="001E28A1">
      <w:pPr>
        <w:pStyle w:val="titolo30"/>
        <w:rPr>
          <w:color w:val="002060"/>
        </w:rPr>
      </w:pPr>
      <w:r w:rsidRPr="009622AD">
        <w:rPr>
          <w:color w:val="002060"/>
        </w:rPr>
        <w:lastRenderedPageBreak/>
        <w:t xml:space="preserve">CALCIATORI NON ESPULSI </w:t>
      </w:r>
    </w:p>
    <w:p w14:paraId="7CAA0E0D" w14:textId="77777777" w:rsidR="001E28A1" w:rsidRPr="009622AD" w:rsidRDefault="001E28A1" w:rsidP="001E28A1">
      <w:pPr>
        <w:pStyle w:val="titolo20"/>
        <w:rPr>
          <w:color w:val="002060"/>
        </w:rPr>
      </w:pPr>
      <w:r w:rsidRPr="00962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083D10DD" w14:textId="77777777" w:rsidTr="002A40FD">
        <w:tc>
          <w:tcPr>
            <w:tcW w:w="2200" w:type="dxa"/>
            <w:tcMar>
              <w:top w:w="20" w:type="dxa"/>
              <w:left w:w="20" w:type="dxa"/>
              <w:bottom w:w="20" w:type="dxa"/>
              <w:right w:w="20" w:type="dxa"/>
            </w:tcMar>
            <w:vAlign w:val="center"/>
            <w:hideMark/>
          </w:tcPr>
          <w:p w14:paraId="22E9F4D9" w14:textId="77777777" w:rsidR="001E28A1" w:rsidRPr="009622AD" w:rsidRDefault="001E28A1" w:rsidP="002A40FD">
            <w:pPr>
              <w:pStyle w:val="movimento"/>
              <w:rPr>
                <w:color w:val="002060"/>
              </w:rPr>
            </w:pPr>
            <w:r w:rsidRPr="009622AD">
              <w:rPr>
                <w:color w:val="002060"/>
              </w:rPr>
              <w:t>PATACCA CRIZIA</w:t>
            </w:r>
          </w:p>
        </w:tc>
        <w:tc>
          <w:tcPr>
            <w:tcW w:w="2200" w:type="dxa"/>
            <w:tcMar>
              <w:top w:w="20" w:type="dxa"/>
              <w:left w:w="20" w:type="dxa"/>
              <w:bottom w:w="20" w:type="dxa"/>
              <w:right w:w="20" w:type="dxa"/>
            </w:tcMar>
            <w:vAlign w:val="center"/>
            <w:hideMark/>
          </w:tcPr>
          <w:p w14:paraId="0462E082" w14:textId="77777777" w:rsidR="001E28A1" w:rsidRPr="009622AD" w:rsidRDefault="001E28A1" w:rsidP="002A40FD">
            <w:pPr>
              <w:pStyle w:val="movimento2"/>
              <w:rPr>
                <w:color w:val="002060"/>
              </w:rPr>
            </w:pPr>
            <w:r w:rsidRPr="009622AD">
              <w:rPr>
                <w:color w:val="002060"/>
              </w:rPr>
              <w:t xml:space="preserve">(RIPABERARDA) </w:t>
            </w:r>
          </w:p>
        </w:tc>
        <w:tc>
          <w:tcPr>
            <w:tcW w:w="800" w:type="dxa"/>
            <w:tcMar>
              <w:top w:w="20" w:type="dxa"/>
              <w:left w:w="20" w:type="dxa"/>
              <w:bottom w:w="20" w:type="dxa"/>
              <w:right w:w="20" w:type="dxa"/>
            </w:tcMar>
            <w:vAlign w:val="center"/>
            <w:hideMark/>
          </w:tcPr>
          <w:p w14:paraId="604B8D21"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4D7203C7" w14:textId="77777777" w:rsidR="001E28A1" w:rsidRPr="009622AD" w:rsidRDefault="001E28A1" w:rsidP="002A40FD">
            <w:pPr>
              <w:pStyle w:val="movimento"/>
              <w:rPr>
                <w:color w:val="002060"/>
              </w:rPr>
            </w:pPr>
            <w:r w:rsidRPr="009622AD">
              <w:rPr>
                <w:color w:val="002060"/>
              </w:rPr>
              <w:t>VAGNONI GIULIA</w:t>
            </w:r>
          </w:p>
        </w:tc>
        <w:tc>
          <w:tcPr>
            <w:tcW w:w="2200" w:type="dxa"/>
            <w:tcMar>
              <w:top w:w="20" w:type="dxa"/>
              <w:left w:w="20" w:type="dxa"/>
              <w:bottom w:w="20" w:type="dxa"/>
              <w:right w:w="20" w:type="dxa"/>
            </w:tcMar>
            <w:vAlign w:val="center"/>
            <w:hideMark/>
          </w:tcPr>
          <w:p w14:paraId="2A07CC80" w14:textId="77777777" w:rsidR="001E28A1" w:rsidRPr="009622AD" w:rsidRDefault="001E28A1" w:rsidP="002A40FD">
            <w:pPr>
              <w:pStyle w:val="movimento2"/>
              <w:rPr>
                <w:color w:val="002060"/>
              </w:rPr>
            </w:pPr>
            <w:r w:rsidRPr="009622AD">
              <w:rPr>
                <w:color w:val="002060"/>
              </w:rPr>
              <w:t xml:space="preserve">(RIPABERARDA) </w:t>
            </w:r>
          </w:p>
        </w:tc>
      </w:tr>
      <w:tr w:rsidR="001E28A1" w:rsidRPr="009622AD" w14:paraId="5B74FC74" w14:textId="77777777" w:rsidTr="002A40FD">
        <w:tc>
          <w:tcPr>
            <w:tcW w:w="2200" w:type="dxa"/>
            <w:tcMar>
              <w:top w:w="20" w:type="dxa"/>
              <w:left w:w="20" w:type="dxa"/>
              <w:bottom w:w="20" w:type="dxa"/>
              <w:right w:w="20" w:type="dxa"/>
            </w:tcMar>
            <w:vAlign w:val="center"/>
            <w:hideMark/>
          </w:tcPr>
          <w:p w14:paraId="29BC90E7" w14:textId="77777777" w:rsidR="001E28A1" w:rsidRPr="009622AD" w:rsidRDefault="001E28A1" w:rsidP="002A40FD">
            <w:pPr>
              <w:pStyle w:val="movimento"/>
              <w:rPr>
                <w:color w:val="002060"/>
              </w:rPr>
            </w:pPr>
            <w:r w:rsidRPr="009622AD">
              <w:rPr>
                <w:color w:val="002060"/>
              </w:rPr>
              <w:t>CASTELLI SILVIA</w:t>
            </w:r>
          </w:p>
        </w:tc>
        <w:tc>
          <w:tcPr>
            <w:tcW w:w="2200" w:type="dxa"/>
            <w:tcMar>
              <w:top w:w="20" w:type="dxa"/>
              <w:left w:w="20" w:type="dxa"/>
              <w:bottom w:w="20" w:type="dxa"/>
              <w:right w:w="20" w:type="dxa"/>
            </w:tcMar>
            <w:vAlign w:val="center"/>
            <w:hideMark/>
          </w:tcPr>
          <w:p w14:paraId="420FC49C" w14:textId="77777777" w:rsidR="001E28A1" w:rsidRPr="009622AD" w:rsidRDefault="001E28A1" w:rsidP="002A40FD">
            <w:pPr>
              <w:pStyle w:val="movimento2"/>
              <w:rPr>
                <w:color w:val="002060"/>
              </w:rPr>
            </w:pPr>
            <w:r w:rsidRPr="009622AD">
              <w:rPr>
                <w:color w:val="002060"/>
              </w:rPr>
              <w:t xml:space="preserve">(TRODICA FUTSAL) </w:t>
            </w:r>
          </w:p>
        </w:tc>
        <w:tc>
          <w:tcPr>
            <w:tcW w:w="800" w:type="dxa"/>
            <w:tcMar>
              <w:top w:w="20" w:type="dxa"/>
              <w:left w:w="20" w:type="dxa"/>
              <w:bottom w:w="20" w:type="dxa"/>
              <w:right w:w="20" w:type="dxa"/>
            </w:tcMar>
            <w:vAlign w:val="center"/>
            <w:hideMark/>
          </w:tcPr>
          <w:p w14:paraId="71F67494"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16E33ECA"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26EC89F3" w14:textId="77777777" w:rsidR="001E28A1" w:rsidRPr="009622AD" w:rsidRDefault="001E28A1" w:rsidP="002A40FD">
            <w:pPr>
              <w:pStyle w:val="movimento2"/>
              <w:rPr>
                <w:color w:val="002060"/>
              </w:rPr>
            </w:pPr>
            <w:r w:rsidRPr="009622AD">
              <w:rPr>
                <w:color w:val="002060"/>
              </w:rPr>
              <w:t> </w:t>
            </w:r>
          </w:p>
        </w:tc>
      </w:tr>
    </w:tbl>
    <w:p w14:paraId="3205CB6D" w14:textId="77777777" w:rsidR="001E28A1" w:rsidRDefault="001E28A1" w:rsidP="001E28A1">
      <w:pPr>
        <w:pStyle w:val="breakline"/>
        <w:rPr>
          <w:color w:val="002060"/>
        </w:rPr>
      </w:pPr>
    </w:p>
    <w:p w14:paraId="2359F3E9" w14:textId="77777777" w:rsidR="001E28A1" w:rsidRPr="00BD581B" w:rsidRDefault="001E28A1" w:rsidP="001E28A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CEEE6EB" w14:textId="77777777" w:rsidR="001E28A1" w:rsidRPr="00BD581B" w:rsidRDefault="001E28A1" w:rsidP="001E28A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41DA4D5" w14:textId="77777777" w:rsidR="001E28A1" w:rsidRPr="009622AD" w:rsidRDefault="001E28A1" w:rsidP="001E28A1">
      <w:pPr>
        <w:pStyle w:val="breakline"/>
        <w:rPr>
          <w:color w:val="002060"/>
        </w:rPr>
      </w:pPr>
    </w:p>
    <w:p w14:paraId="00494298" w14:textId="77777777" w:rsidR="001E28A1" w:rsidRPr="009622AD" w:rsidRDefault="001E28A1" w:rsidP="001E28A1">
      <w:pPr>
        <w:pStyle w:val="titolocampionato0"/>
        <w:shd w:val="clear" w:color="auto" w:fill="CCCCCC"/>
        <w:spacing w:before="80" w:after="40"/>
        <w:rPr>
          <w:color w:val="002060"/>
        </w:rPr>
      </w:pPr>
      <w:r w:rsidRPr="009622AD">
        <w:rPr>
          <w:color w:val="002060"/>
        </w:rPr>
        <w:t>COPPA MARCHE UNDER 19 CALCIO 5</w:t>
      </w:r>
    </w:p>
    <w:p w14:paraId="158C7213" w14:textId="77777777" w:rsidR="001E28A1" w:rsidRPr="009622AD" w:rsidRDefault="001E28A1" w:rsidP="001E28A1">
      <w:pPr>
        <w:pStyle w:val="titoloprinc0"/>
        <w:rPr>
          <w:color w:val="002060"/>
        </w:rPr>
      </w:pPr>
      <w:r w:rsidRPr="009622AD">
        <w:rPr>
          <w:color w:val="002060"/>
        </w:rPr>
        <w:t>RISULTATI</w:t>
      </w:r>
    </w:p>
    <w:p w14:paraId="480106DD" w14:textId="77777777" w:rsidR="001E28A1" w:rsidRPr="009622AD" w:rsidRDefault="001E28A1" w:rsidP="001E28A1">
      <w:pPr>
        <w:pStyle w:val="breakline"/>
        <w:rPr>
          <w:color w:val="002060"/>
        </w:rPr>
      </w:pPr>
    </w:p>
    <w:p w14:paraId="6A712AD3" w14:textId="77777777" w:rsidR="001E28A1" w:rsidRPr="009622AD" w:rsidRDefault="001E28A1" w:rsidP="001E28A1">
      <w:pPr>
        <w:pStyle w:val="sottotitolocampionato10"/>
        <w:rPr>
          <w:color w:val="002060"/>
        </w:rPr>
      </w:pPr>
      <w:r w:rsidRPr="009622AD">
        <w:rPr>
          <w:color w:val="002060"/>
        </w:rPr>
        <w:t>RISULTATI UFFICIALI GARE DEL 04/11/2024</w:t>
      </w:r>
    </w:p>
    <w:p w14:paraId="0E3DB4AF" w14:textId="77777777" w:rsidR="001E28A1" w:rsidRPr="001E28A1" w:rsidRDefault="001E28A1" w:rsidP="001E28A1">
      <w:pPr>
        <w:pStyle w:val="sottotitolocampionato20"/>
        <w:spacing w:before="0" w:beforeAutospacing="0" w:after="0" w:afterAutospacing="0"/>
        <w:rPr>
          <w:rFonts w:ascii="Arial" w:hAnsi="Arial" w:cs="Arial"/>
          <w:color w:val="002060"/>
          <w:sz w:val="20"/>
          <w:szCs w:val="20"/>
        </w:rPr>
      </w:pPr>
      <w:r w:rsidRPr="001E28A1">
        <w:rPr>
          <w:rFonts w:ascii="Arial" w:hAnsi="Arial" w:cs="Arial"/>
          <w:color w:val="002060"/>
          <w:sz w:val="20"/>
          <w:szCs w:val="20"/>
        </w:rPr>
        <w:t>Si trascrivono qui di seguito i risultati ufficiali delle gare disputate</w:t>
      </w:r>
    </w:p>
    <w:p w14:paraId="0B74489C" w14:textId="77777777" w:rsidR="001E28A1" w:rsidRPr="009622AD" w:rsidRDefault="001E28A1" w:rsidP="001E28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28A1" w:rsidRPr="009622AD" w14:paraId="06240E76" w14:textId="77777777" w:rsidTr="002A40F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28A1" w:rsidRPr="009622AD" w14:paraId="61CB2D47" w14:textId="77777777" w:rsidTr="002A40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23D6D" w14:textId="77777777" w:rsidR="001E28A1" w:rsidRPr="009622AD" w:rsidRDefault="001E28A1" w:rsidP="002A40FD">
                  <w:pPr>
                    <w:pStyle w:val="headertabella0"/>
                    <w:rPr>
                      <w:color w:val="002060"/>
                    </w:rPr>
                  </w:pPr>
                  <w:r w:rsidRPr="009622AD">
                    <w:rPr>
                      <w:color w:val="002060"/>
                    </w:rPr>
                    <w:t>GIRONE QF - 1 Giornata - A</w:t>
                  </w:r>
                </w:p>
              </w:tc>
            </w:tr>
            <w:tr w:rsidR="001E28A1" w:rsidRPr="009622AD" w14:paraId="61988A95" w14:textId="77777777" w:rsidTr="002A40F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94DCDA" w14:textId="77777777" w:rsidR="001E28A1" w:rsidRPr="009622AD" w:rsidRDefault="001E28A1" w:rsidP="002A40FD">
                  <w:pPr>
                    <w:pStyle w:val="rowtabella0"/>
                    <w:rPr>
                      <w:color w:val="002060"/>
                    </w:rPr>
                  </w:pPr>
                  <w:r w:rsidRPr="009622AD">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96BCA" w14:textId="77777777" w:rsidR="001E28A1" w:rsidRPr="009622AD" w:rsidRDefault="001E28A1" w:rsidP="002A40FD">
                  <w:pPr>
                    <w:pStyle w:val="rowtabella0"/>
                    <w:rPr>
                      <w:color w:val="002060"/>
                    </w:rPr>
                  </w:pPr>
                  <w:r w:rsidRPr="009622AD">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900FE" w14:textId="77777777" w:rsidR="001E28A1" w:rsidRPr="009622AD" w:rsidRDefault="001E28A1" w:rsidP="002A40FD">
                  <w:pPr>
                    <w:pStyle w:val="rowtabella0"/>
                    <w:jc w:val="center"/>
                    <w:rPr>
                      <w:color w:val="002060"/>
                    </w:rPr>
                  </w:pPr>
                  <w:r w:rsidRPr="009622AD">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7FD99" w14:textId="77777777" w:rsidR="001E28A1" w:rsidRPr="009622AD" w:rsidRDefault="001E28A1" w:rsidP="002A40FD">
                  <w:pPr>
                    <w:pStyle w:val="rowtabella0"/>
                    <w:jc w:val="center"/>
                    <w:rPr>
                      <w:color w:val="002060"/>
                    </w:rPr>
                  </w:pPr>
                  <w:r w:rsidRPr="009622AD">
                    <w:rPr>
                      <w:color w:val="002060"/>
                    </w:rPr>
                    <w:t> </w:t>
                  </w:r>
                </w:p>
              </w:tc>
            </w:tr>
            <w:tr w:rsidR="001E28A1" w:rsidRPr="009622AD" w14:paraId="5CF49D63"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095238" w14:textId="77777777" w:rsidR="001E28A1" w:rsidRPr="009622AD" w:rsidRDefault="001E28A1" w:rsidP="002A40FD">
                  <w:pPr>
                    <w:pStyle w:val="rowtabella0"/>
                    <w:rPr>
                      <w:color w:val="002060"/>
                    </w:rPr>
                  </w:pPr>
                  <w:r w:rsidRPr="009622AD">
                    <w:rPr>
                      <w:color w:val="002060"/>
                    </w:rPr>
                    <w:t xml:space="preserve">(2) AUDAX 1970 </w:t>
                  </w:r>
                  <w:proofErr w:type="gramStart"/>
                  <w:r w:rsidRPr="009622AD">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A3EAE2" w14:textId="77777777" w:rsidR="001E28A1" w:rsidRPr="009622AD" w:rsidRDefault="001E28A1" w:rsidP="002A40FD">
                  <w:pPr>
                    <w:pStyle w:val="rowtabella0"/>
                    <w:rPr>
                      <w:color w:val="002060"/>
                    </w:rPr>
                  </w:pPr>
                  <w:r w:rsidRPr="009622AD">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76D74F" w14:textId="77777777" w:rsidR="001E28A1" w:rsidRPr="009622AD" w:rsidRDefault="001E28A1" w:rsidP="002A40FD">
                  <w:pPr>
                    <w:pStyle w:val="rowtabella0"/>
                    <w:jc w:val="center"/>
                    <w:rPr>
                      <w:color w:val="002060"/>
                    </w:rPr>
                  </w:pPr>
                  <w:r w:rsidRPr="009622A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2EF188" w14:textId="77777777" w:rsidR="001E28A1" w:rsidRPr="009622AD" w:rsidRDefault="001E28A1" w:rsidP="002A40FD">
                  <w:pPr>
                    <w:pStyle w:val="rowtabella0"/>
                    <w:jc w:val="center"/>
                    <w:rPr>
                      <w:color w:val="002060"/>
                    </w:rPr>
                  </w:pPr>
                  <w:r w:rsidRPr="009622AD">
                    <w:rPr>
                      <w:color w:val="002060"/>
                    </w:rPr>
                    <w:t> </w:t>
                  </w:r>
                </w:p>
              </w:tc>
            </w:tr>
            <w:tr w:rsidR="001E28A1" w:rsidRPr="009622AD" w14:paraId="045C1CD9"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46B489" w14:textId="77777777" w:rsidR="001E28A1" w:rsidRPr="009622AD" w:rsidRDefault="001E28A1" w:rsidP="002A40FD">
                  <w:pPr>
                    <w:pStyle w:val="rowtabella0"/>
                    <w:rPr>
                      <w:color w:val="002060"/>
                    </w:rPr>
                  </w:pPr>
                  <w:r w:rsidRPr="009622A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88AFE1" w14:textId="77777777" w:rsidR="001E28A1" w:rsidRPr="009622AD" w:rsidRDefault="001E28A1" w:rsidP="002A40FD">
                  <w:pPr>
                    <w:pStyle w:val="rowtabella0"/>
                    <w:rPr>
                      <w:color w:val="002060"/>
                    </w:rPr>
                  </w:pPr>
                  <w:r w:rsidRPr="009622A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D028DA" w14:textId="77777777" w:rsidR="001E28A1" w:rsidRPr="009622AD" w:rsidRDefault="001E28A1" w:rsidP="002A40FD">
                  <w:pPr>
                    <w:pStyle w:val="rowtabella0"/>
                    <w:jc w:val="center"/>
                    <w:rPr>
                      <w:color w:val="002060"/>
                    </w:rPr>
                  </w:pPr>
                  <w:r w:rsidRPr="009622AD">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BBEC11" w14:textId="77777777" w:rsidR="001E28A1" w:rsidRPr="009622AD" w:rsidRDefault="001E28A1" w:rsidP="002A40FD">
                  <w:pPr>
                    <w:pStyle w:val="rowtabella0"/>
                    <w:jc w:val="center"/>
                    <w:rPr>
                      <w:color w:val="002060"/>
                    </w:rPr>
                  </w:pPr>
                  <w:r w:rsidRPr="009622AD">
                    <w:rPr>
                      <w:color w:val="002060"/>
                    </w:rPr>
                    <w:t> </w:t>
                  </w:r>
                </w:p>
              </w:tc>
            </w:tr>
            <w:tr w:rsidR="001E28A1" w:rsidRPr="009622AD" w14:paraId="2ECA712B" w14:textId="77777777" w:rsidTr="002A40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CB6E0C" w14:textId="77777777" w:rsidR="001E28A1" w:rsidRPr="009622AD" w:rsidRDefault="001E28A1" w:rsidP="002A40FD">
                  <w:pPr>
                    <w:pStyle w:val="rowtabella0"/>
                    <w:rPr>
                      <w:color w:val="002060"/>
                    </w:rPr>
                  </w:pPr>
                  <w:r w:rsidRPr="009622AD">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9AB90" w14:textId="77777777" w:rsidR="001E28A1" w:rsidRPr="009622AD" w:rsidRDefault="001E28A1" w:rsidP="002A40FD">
                  <w:pPr>
                    <w:pStyle w:val="rowtabella0"/>
                    <w:rPr>
                      <w:color w:val="002060"/>
                    </w:rPr>
                  </w:pPr>
                  <w:r w:rsidRPr="009622AD">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767B0" w14:textId="77777777" w:rsidR="001E28A1" w:rsidRPr="009622AD" w:rsidRDefault="001E28A1" w:rsidP="002A40FD">
                  <w:pPr>
                    <w:pStyle w:val="rowtabella0"/>
                    <w:jc w:val="center"/>
                    <w:rPr>
                      <w:color w:val="002060"/>
                    </w:rPr>
                  </w:pPr>
                  <w:r w:rsidRPr="009622AD">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1A382" w14:textId="77777777" w:rsidR="001E28A1" w:rsidRPr="009622AD" w:rsidRDefault="001E28A1" w:rsidP="002A40FD">
                  <w:pPr>
                    <w:pStyle w:val="rowtabella0"/>
                    <w:jc w:val="center"/>
                    <w:rPr>
                      <w:color w:val="002060"/>
                    </w:rPr>
                  </w:pPr>
                  <w:r w:rsidRPr="009622AD">
                    <w:rPr>
                      <w:color w:val="002060"/>
                    </w:rPr>
                    <w:t> </w:t>
                  </w:r>
                </w:p>
              </w:tc>
            </w:tr>
            <w:tr w:rsidR="001E28A1" w:rsidRPr="009622AD" w14:paraId="4D359479"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27644847" w14:textId="77777777" w:rsidR="001E28A1" w:rsidRPr="009622AD" w:rsidRDefault="001E28A1" w:rsidP="002A40FD">
                  <w:pPr>
                    <w:pStyle w:val="rowtabella0"/>
                    <w:rPr>
                      <w:color w:val="002060"/>
                    </w:rPr>
                  </w:pPr>
                  <w:r w:rsidRPr="009622AD">
                    <w:rPr>
                      <w:color w:val="002060"/>
                    </w:rPr>
                    <w:t>(1) - disputata il 05/11/2024</w:t>
                  </w:r>
                </w:p>
              </w:tc>
            </w:tr>
            <w:tr w:rsidR="001E28A1" w:rsidRPr="009622AD" w14:paraId="291D7A1C"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1B8DC724" w14:textId="77777777" w:rsidR="001E28A1" w:rsidRPr="009622AD" w:rsidRDefault="001E28A1" w:rsidP="002A40FD">
                  <w:pPr>
                    <w:pStyle w:val="rowtabella0"/>
                    <w:rPr>
                      <w:color w:val="002060"/>
                    </w:rPr>
                  </w:pPr>
                  <w:r w:rsidRPr="009622AD">
                    <w:rPr>
                      <w:color w:val="002060"/>
                    </w:rPr>
                    <w:t>(2) - disputata il 07/11/2024</w:t>
                  </w:r>
                </w:p>
              </w:tc>
            </w:tr>
          </w:tbl>
          <w:p w14:paraId="6AE24954" w14:textId="77777777" w:rsidR="001E28A1" w:rsidRPr="009622AD" w:rsidRDefault="001E28A1" w:rsidP="002A40FD">
            <w:pPr>
              <w:rPr>
                <w:color w:val="002060"/>
              </w:rPr>
            </w:pPr>
          </w:p>
        </w:tc>
      </w:tr>
    </w:tbl>
    <w:p w14:paraId="304B6A8F" w14:textId="77777777" w:rsidR="001E28A1" w:rsidRPr="009622AD" w:rsidRDefault="001E28A1" w:rsidP="001E28A1">
      <w:pPr>
        <w:pStyle w:val="breakline"/>
        <w:rPr>
          <w:rFonts w:eastAsiaTheme="minorEastAsia"/>
          <w:color w:val="002060"/>
        </w:rPr>
      </w:pPr>
    </w:p>
    <w:p w14:paraId="5843B16F" w14:textId="77777777" w:rsidR="001E28A1" w:rsidRPr="009622AD" w:rsidRDefault="001E28A1" w:rsidP="001E28A1">
      <w:pPr>
        <w:pStyle w:val="breakline"/>
        <w:rPr>
          <w:color w:val="002060"/>
        </w:rPr>
      </w:pPr>
    </w:p>
    <w:p w14:paraId="37FAE616" w14:textId="77777777" w:rsidR="001E28A1" w:rsidRPr="009622AD" w:rsidRDefault="001E28A1" w:rsidP="001E28A1">
      <w:pPr>
        <w:pStyle w:val="titoloprinc0"/>
        <w:rPr>
          <w:color w:val="002060"/>
        </w:rPr>
      </w:pPr>
      <w:r w:rsidRPr="009622AD">
        <w:rPr>
          <w:color w:val="002060"/>
        </w:rPr>
        <w:t>GIUDICE SPORTIVO</w:t>
      </w:r>
    </w:p>
    <w:p w14:paraId="2F59B003" w14:textId="77777777" w:rsidR="001E28A1" w:rsidRPr="009622AD" w:rsidRDefault="001E28A1" w:rsidP="001E28A1">
      <w:pPr>
        <w:pStyle w:val="diffida"/>
        <w:rPr>
          <w:color w:val="002060"/>
        </w:rPr>
      </w:pPr>
      <w:r w:rsidRPr="009622AD">
        <w:rPr>
          <w:color w:val="002060"/>
        </w:rPr>
        <w:t>Il Giudice Sportivo Avv. Agnese Lazzaretti, con l'assistenza del segretario Angelo Castellana, nella seduta del 08/11/2024, ha adottato le decisioni che di seguito integralmente si riportano:</w:t>
      </w:r>
    </w:p>
    <w:p w14:paraId="1EC22AA6" w14:textId="77777777" w:rsidR="001E28A1" w:rsidRPr="009622AD" w:rsidRDefault="001E28A1" w:rsidP="001E28A1">
      <w:pPr>
        <w:pStyle w:val="titolo10"/>
        <w:rPr>
          <w:color w:val="002060"/>
        </w:rPr>
      </w:pPr>
      <w:r w:rsidRPr="009622AD">
        <w:rPr>
          <w:color w:val="002060"/>
        </w:rPr>
        <w:t xml:space="preserve">GARE DEL 4/11/2024 </w:t>
      </w:r>
    </w:p>
    <w:p w14:paraId="19EAE7B1" w14:textId="77777777" w:rsidR="001E28A1" w:rsidRPr="009622AD" w:rsidRDefault="001E28A1" w:rsidP="001E28A1">
      <w:pPr>
        <w:pStyle w:val="titolo7a"/>
        <w:rPr>
          <w:color w:val="002060"/>
        </w:rPr>
      </w:pPr>
      <w:r w:rsidRPr="009622AD">
        <w:rPr>
          <w:color w:val="002060"/>
        </w:rPr>
        <w:t xml:space="preserve">PROVVEDIMENTI DISCIPLINARI </w:t>
      </w:r>
    </w:p>
    <w:p w14:paraId="63C72C6B"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6AFFEAC5" w14:textId="77777777" w:rsidR="001E28A1" w:rsidRPr="009622AD" w:rsidRDefault="001E28A1" w:rsidP="001E28A1">
      <w:pPr>
        <w:pStyle w:val="titolo30"/>
        <w:rPr>
          <w:color w:val="002060"/>
        </w:rPr>
      </w:pPr>
      <w:r w:rsidRPr="009622AD">
        <w:rPr>
          <w:color w:val="002060"/>
        </w:rPr>
        <w:t xml:space="preserve">CALCIATORI NON ESPULSI </w:t>
      </w:r>
    </w:p>
    <w:p w14:paraId="76DE88F7" w14:textId="77777777" w:rsidR="001E28A1" w:rsidRPr="009622AD" w:rsidRDefault="001E28A1" w:rsidP="001E28A1">
      <w:pPr>
        <w:pStyle w:val="titolo20"/>
        <w:rPr>
          <w:color w:val="002060"/>
        </w:rPr>
      </w:pPr>
      <w:r w:rsidRPr="009622A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78174B02" w14:textId="77777777" w:rsidTr="002A40FD">
        <w:tc>
          <w:tcPr>
            <w:tcW w:w="2200" w:type="dxa"/>
            <w:tcMar>
              <w:top w:w="20" w:type="dxa"/>
              <w:left w:w="20" w:type="dxa"/>
              <w:bottom w:w="20" w:type="dxa"/>
              <w:right w:w="20" w:type="dxa"/>
            </w:tcMar>
            <w:vAlign w:val="center"/>
            <w:hideMark/>
          </w:tcPr>
          <w:p w14:paraId="5239603E" w14:textId="77777777" w:rsidR="001E28A1" w:rsidRPr="009622AD" w:rsidRDefault="001E28A1" w:rsidP="002A40FD">
            <w:pPr>
              <w:pStyle w:val="movimento"/>
              <w:rPr>
                <w:color w:val="002060"/>
              </w:rPr>
            </w:pPr>
            <w:r w:rsidRPr="009622AD">
              <w:rPr>
                <w:color w:val="002060"/>
              </w:rPr>
              <w:t>BALDARELLI EMILIANO</w:t>
            </w:r>
          </w:p>
        </w:tc>
        <w:tc>
          <w:tcPr>
            <w:tcW w:w="2200" w:type="dxa"/>
            <w:tcMar>
              <w:top w:w="20" w:type="dxa"/>
              <w:left w:w="20" w:type="dxa"/>
              <w:bottom w:w="20" w:type="dxa"/>
              <w:right w:w="20" w:type="dxa"/>
            </w:tcMar>
            <w:vAlign w:val="center"/>
            <w:hideMark/>
          </w:tcPr>
          <w:p w14:paraId="7E2E15BE" w14:textId="77777777" w:rsidR="001E28A1" w:rsidRPr="009622AD" w:rsidRDefault="001E28A1" w:rsidP="002A40FD">
            <w:pPr>
              <w:pStyle w:val="movimento2"/>
              <w:rPr>
                <w:color w:val="002060"/>
              </w:rPr>
            </w:pPr>
            <w:r w:rsidRPr="009622AD">
              <w:rPr>
                <w:color w:val="002060"/>
              </w:rPr>
              <w:t xml:space="preserve">(ITALSERVICE C5) </w:t>
            </w:r>
          </w:p>
        </w:tc>
        <w:tc>
          <w:tcPr>
            <w:tcW w:w="800" w:type="dxa"/>
            <w:tcMar>
              <w:top w:w="20" w:type="dxa"/>
              <w:left w:w="20" w:type="dxa"/>
              <w:bottom w:w="20" w:type="dxa"/>
              <w:right w:w="20" w:type="dxa"/>
            </w:tcMar>
            <w:vAlign w:val="center"/>
            <w:hideMark/>
          </w:tcPr>
          <w:p w14:paraId="49051774"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636199AD" w14:textId="77777777" w:rsidR="001E28A1" w:rsidRPr="009622AD" w:rsidRDefault="001E28A1" w:rsidP="002A40FD">
            <w:pPr>
              <w:pStyle w:val="movimento"/>
              <w:rPr>
                <w:color w:val="002060"/>
              </w:rPr>
            </w:pPr>
            <w:r w:rsidRPr="009622AD">
              <w:rPr>
                <w:color w:val="002060"/>
              </w:rPr>
              <w:t>FRONTINO FABIO GAETANO</w:t>
            </w:r>
          </w:p>
        </w:tc>
        <w:tc>
          <w:tcPr>
            <w:tcW w:w="2200" w:type="dxa"/>
            <w:tcMar>
              <w:top w:w="20" w:type="dxa"/>
              <w:left w:w="20" w:type="dxa"/>
              <w:bottom w:w="20" w:type="dxa"/>
              <w:right w:w="20" w:type="dxa"/>
            </w:tcMar>
            <w:vAlign w:val="center"/>
            <w:hideMark/>
          </w:tcPr>
          <w:p w14:paraId="32516833" w14:textId="77777777" w:rsidR="001E28A1" w:rsidRPr="009622AD" w:rsidRDefault="001E28A1" w:rsidP="002A40FD">
            <w:pPr>
              <w:pStyle w:val="movimento2"/>
              <w:rPr>
                <w:color w:val="002060"/>
              </w:rPr>
            </w:pPr>
            <w:r w:rsidRPr="009622AD">
              <w:rPr>
                <w:color w:val="002060"/>
              </w:rPr>
              <w:t xml:space="preserve">(ITALSERVICE C5) </w:t>
            </w:r>
          </w:p>
        </w:tc>
      </w:tr>
      <w:tr w:rsidR="001E28A1" w:rsidRPr="009622AD" w14:paraId="1521D101" w14:textId="77777777" w:rsidTr="002A40FD">
        <w:tc>
          <w:tcPr>
            <w:tcW w:w="2200" w:type="dxa"/>
            <w:tcMar>
              <w:top w:w="20" w:type="dxa"/>
              <w:left w:w="20" w:type="dxa"/>
              <w:bottom w:w="20" w:type="dxa"/>
              <w:right w:w="20" w:type="dxa"/>
            </w:tcMar>
            <w:vAlign w:val="center"/>
            <w:hideMark/>
          </w:tcPr>
          <w:p w14:paraId="30A58DCE" w14:textId="77777777" w:rsidR="001E28A1" w:rsidRPr="009622AD" w:rsidRDefault="001E28A1" w:rsidP="002A40FD">
            <w:pPr>
              <w:pStyle w:val="movimento"/>
              <w:rPr>
                <w:color w:val="002060"/>
              </w:rPr>
            </w:pPr>
            <w:r w:rsidRPr="009622AD">
              <w:rPr>
                <w:color w:val="002060"/>
              </w:rPr>
              <w:t>ORTOLANI GIOVANNI</w:t>
            </w:r>
          </w:p>
        </w:tc>
        <w:tc>
          <w:tcPr>
            <w:tcW w:w="2200" w:type="dxa"/>
            <w:tcMar>
              <w:top w:w="20" w:type="dxa"/>
              <w:left w:w="20" w:type="dxa"/>
              <w:bottom w:w="20" w:type="dxa"/>
              <w:right w:w="20" w:type="dxa"/>
            </w:tcMar>
            <w:vAlign w:val="center"/>
            <w:hideMark/>
          </w:tcPr>
          <w:p w14:paraId="5A3DD7E6" w14:textId="77777777" w:rsidR="001E28A1" w:rsidRPr="009622AD" w:rsidRDefault="001E28A1" w:rsidP="002A40FD">
            <w:pPr>
              <w:pStyle w:val="movimento2"/>
              <w:rPr>
                <w:color w:val="002060"/>
              </w:rPr>
            </w:pPr>
            <w:r w:rsidRPr="009622AD">
              <w:rPr>
                <w:color w:val="002060"/>
              </w:rPr>
              <w:t xml:space="preserve">(ITALSERVICE C5) </w:t>
            </w:r>
          </w:p>
        </w:tc>
        <w:tc>
          <w:tcPr>
            <w:tcW w:w="800" w:type="dxa"/>
            <w:tcMar>
              <w:top w:w="20" w:type="dxa"/>
              <w:left w:w="20" w:type="dxa"/>
              <w:bottom w:w="20" w:type="dxa"/>
              <w:right w:w="20" w:type="dxa"/>
            </w:tcMar>
            <w:vAlign w:val="center"/>
            <w:hideMark/>
          </w:tcPr>
          <w:p w14:paraId="11907803"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6E58BC51"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5D3D563A" w14:textId="77777777" w:rsidR="001E28A1" w:rsidRPr="009622AD" w:rsidRDefault="001E28A1" w:rsidP="002A40FD">
            <w:pPr>
              <w:pStyle w:val="movimento2"/>
              <w:rPr>
                <w:color w:val="002060"/>
              </w:rPr>
            </w:pPr>
            <w:r w:rsidRPr="009622AD">
              <w:rPr>
                <w:color w:val="002060"/>
              </w:rPr>
              <w:t> </w:t>
            </w:r>
          </w:p>
        </w:tc>
      </w:tr>
    </w:tbl>
    <w:p w14:paraId="4D5BD659" w14:textId="77777777" w:rsidR="001E28A1" w:rsidRPr="009622AD" w:rsidRDefault="001E28A1" w:rsidP="001E28A1">
      <w:pPr>
        <w:pStyle w:val="titolo20"/>
        <w:rPr>
          <w:rFonts w:eastAsiaTheme="minorEastAsia"/>
          <w:color w:val="002060"/>
        </w:rPr>
      </w:pPr>
      <w:r w:rsidRPr="00962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72D28349" w14:textId="77777777" w:rsidTr="002A40FD">
        <w:tc>
          <w:tcPr>
            <w:tcW w:w="2200" w:type="dxa"/>
            <w:tcMar>
              <w:top w:w="20" w:type="dxa"/>
              <w:left w:w="20" w:type="dxa"/>
              <w:bottom w:w="20" w:type="dxa"/>
              <w:right w:w="20" w:type="dxa"/>
            </w:tcMar>
            <w:vAlign w:val="center"/>
            <w:hideMark/>
          </w:tcPr>
          <w:p w14:paraId="573AFD01" w14:textId="77777777" w:rsidR="001E28A1" w:rsidRPr="009622AD" w:rsidRDefault="001E28A1" w:rsidP="002A40FD">
            <w:pPr>
              <w:pStyle w:val="movimento"/>
              <w:rPr>
                <w:color w:val="002060"/>
              </w:rPr>
            </w:pPr>
            <w:r w:rsidRPr="009622AD">
              <w:rPr>
                <w:color w:val="002060"/>
              </w:rPr>
              <w:t>GASPEROTTO ALESSANDRO</w:t>
            </w:r>
          </w:p>
        </w:tc>
        <w:tc>
          <w:tcPr>
            <w:tcW w:w="2200" w:type="dxa"/>
            <w:tcMar>
              <w:top w:w="20" w:type="dxa"/>
              <w:left w:w="20" w:type="dxa"/>
              <w:bottom w:w="20" w:type="dxa"/>
              <w:right w:w="20" w:type="dxa"/>
            </w:tcMar>
            <w:vAlign w:val="center"/>
            <w:hideMark/>
          </w:tcPr>
          <w:p w14:paraId="0D09060E" w14:textId="77777777" w:rsidR="001E28A1" w:rsidRPr="009622AD" w:rsidRDefault="001E28A1" w:rsidP="002A40FD">
            <w:pPr>
              <w:pStyle w:val="movimento2"/>
              <w:rPr>
                <w:color w:val="002060"/>
              </w:rPr>
            </w:pPr>
            <w:r w:rsidRPr="009622AD">
              <w:rPr>
                <w:color w:val="002060"/>
              </w:rPr>
              <w:t xml:space="preserve">(ITALSERVICE C5) </w:t>
            </w:r>
          </w:p>
        </w:tc>
        <w:tc>
          <w:tcPr>
            <w:tcW w:w="800" w:type="dxa"/>
            <w:tcMar>
              <w:top w:w="20" w:type="dxa"/>
              <w:left w:w="20" w:type="dxa"/>
              <w:bottom w:w="20" w:type="dxa"/>
              <w:right w:w="20" w:type="dxa"/>
            </w:tcMar>
            <w:vAlign w:val="center"/>
            <w:hideMark/>
          </w:tcPr>
          <w:p w14:paraId="2E39EFC6"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7FB04A9B"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292B07AF" w14:textId="77777777" w:rsidR="001E28A1" w:rsidRPr="009622AD" w:rsidRDefault="001E28A1" w:rsidP="002A40FD">
            <w:pPr>
              <w:pStyle w:val="movimento2"/>
              <w:rPr>
                <w:color w:val="002060"/>
              </w:rPr>
            </w:pPr>
            <w:r w:rsidRPr="009622AD">
              <w:rPr>
                <w:color w:val="002060"/>
              </w:rPr>
              <w:t> </w:t>
            </w:r>
          </w:p>
        </w:tc>
      </w:tr>
    </w:tbl>
    <w:p w14:paraId="11038900" w14:textId="77777777" w:rsidR="001E28A1" w:rsidRPr="009622AD" w:rsidRDefault="001E28A1" w:rsidP="001E28A1">
      <w:pPr>
        <w:pStyle w:val="titolo10"/>
        <w:rPr>
          <w:rFonts w:eastAsiaTheme="minorEastAsia"/>
          <w:color w:val="002060"/>
        </w:rPr>
      </w:pPr>
      <w:r w:rsidRPr="009622AD">
        <w:rPr>
          <w:color w:val="002060"/>
        </w:rPr>
        <w:t xml:space="preserve">GARE DEL 5/11/2024 </w:t>
      </w:r>
    </w:p>
    <w:p w14:paraId="4FAB73AE" w14:textId="77777777" w:rsidR="001E28A1" w:rsidRPr="009622AD" w:rsidRDefault="001E28A1" w:rsidP="001E28A1">
      <w:pPr>
        <w:pStyle w:val="titolo7a"/>
        <w:rPr>
          <w:color w:val="002060"/>
        </w:rPr>
      </w:pPr>
      <w:r w:rsidRPr="009622AD">
        <w:rPr>
          <w:color w:val="002060"/>
        </w:rPr>
        <w:t xml:space="preserve">PROVVEDIMENTI DISCIPLINARI </w:t>
      </w:r>
    </w:p>
    <w:p w14:paraId="7F81BA44"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2ED3BDA9" w14:textId="77777777" w:rsidR="001E28A1" w:rsidRPr="009622AD" w:rsidRDefault="001E28A1" w:rsidP="001E28A1">
      <w:pPr>
        <w:pStyle w:val="titolo30"/>
        <w:rPr>
          <w:color w:val="002060"/>
        </w:rPr>
      </w:pPr>
      <w:r w:rsidRPr="009622AD">
        <w:rPr>
          <w:color w:val="002060"/>
        </w:rPr>
        <w:t xml:space="preserve">CALCIATORI NON ESPULSI </w:t>
      </w:r>
    </w:p>
    <w:p w14:paraId="0C1FD916" w14:textId="77777777" w:rsidR="001E28A1" w:rsidRPr="009622AD" w:rsidRDefault="001E28A1" w:rsidP="001E28A1">
      <w:pPr>
        <w:pStyle w:val="titolo20"/>
        <w:rPr>
          <w:color w:val="002060"/>
        </w:rPr>
      </w:pPr>
      <w:r w:rsidRPr="00962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1B4039FA" w14:textId="77777777" w:rsidTr="002A40FD">
        <w:tc>
          <w:tcPr>
            <w:tcW w:w="2200" w:type="dxa"/>
            <w:tcMar>
              <w:top w:w="20" w:type="dxa"/>
              <w:left w:w="20" w:type="dxa"/>
              <w:bottom w:w="20" w:type="dxa"/>
              <w:right w:w="20" w:type="dxa"/>
            </w:tcMar>
            <w:vAlign w:val="center"/>
            <w:hideMark/>
          </w:tcPr>
          <w:p w14:paraId="3CD7C88E" w14:textId="77777777" w:rsidR="001E28A1" w:rsidRPr="009622AD" w:rsidRDefault="001E28A1" w:rsidP="002A40FD">
            <w:pPr>
              <w:pStyle w:val="movimento"/>
              <w:rPr>
                <w:color w:val="002060"/>
              </w:rPr>
            </w:pPr>
            <w:r w:rsidRPr="009622AD">
              <w:rPr>
                <w:color w:val="002060"/>
              </w:rPr>
              <w:t>CIMINO FRANCESCO</w:t>
            </w:r>
          </w:p>
        </w:tc>
        <w:tc>
          <w:tcPr>
            <w:tcW w:w="2200" w:type="dxa"/>
            <w:tcMar>
              <w:top w:w="20" w:type="dxa"/>
              <w:left w:w="20" w:type="dxa"/>
              <w:bottom w:w="20" w:type="dxa"/>
              <w:right w:w="20" w:type="dxa"/>
            </w:tcMar>
            <w:vAlign w:val="center"/>
            <w:hideMark/>
          </w:tcPr>
          <w:p w14:paraId="3D35C5D4" w14:textId="77777777" w:rsidR="001E28A1" w:rsidRPr="009622AD" w:rsidRDefault="001E28A1" w:rsidP="002A40FD">
            <w:pPr>
              <w:pStyle w:val="movimento2"/>
              <w:rPr>
                <w:color w:val="002060"/>
              </w:rPr>
            </w:pPr>
            <w:r w:rsidRPr="009622AD">
              <w:rPr>
                <w:color w:val="002060"/>
              </w:rPr>
              <w:t xml:space="preserve">(ACLI MANTOVANI CALCIO A 5) </w:t>
            </w:r>
          </w:p>
        </w:tc>
        <w:tc>
          <w:tcPr>
            <w:tcW w:w="800" w:type="dxa"/>
            <w:tcMar>
              <w:top w:w="20" w:type="dxa"/>
              <w:left w:w="20" w:type="dxa"/>
              <w:bottom w:w="20" w:type="dxa"/>
              <w:right w:w="20" w:type="dxa"/>
            </w:tcMar>
            <w:vAlign w:val="center"/>
            <w:hideMark/>
          </w:tcPr>
          <w:p w14:paraId="52F3327A"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56E451B4" w14:textId="77777777" w:rsidR="001E28A1" w:rsidRPr="009622AD" w:rsidRDefault="001E28A1" w:rsidP="002A40FD">
            <w:pPr>
              <w:pStyle w:val="movimento"/>
              <w:rPr>
                <w:color w:val="002060"/>
              </w:rPr>
            </w:pPr>
            <w:r w:rsidRPr="009622AD">
              <w:rPr>
                <w:color w:val="002060"/>
              </w:rPr>
              <w:t>ROCCHI MATTEO</w:t>
            </w:r>
          </w:p>
        </w:tc>
        <w:tc>
          <w:tcPr>
            <w:tcW w:w="2200" w:type="dxa"/>
            <w:tcMar>
              <w:top w:w="20" w:type="dxa"/>
              <w:left w:w="20" w:type="dxa"/>
              <w:bottom w:w="20" w:type="dxa"/>
              <w:right w:w="20" w:type="dxa"/>
            </w:tcMar>
            <w:vAlign w:val="center"/>
            <w:hideMark/>
          </w:tcPr>
          <w:p w14:paraId="101F4900" w14:textId="77777777" w:rsidR="001E28A1" w:rsidRPr="009622AD" w:rsidRDefault="001E28A1" w:rsidP="002A40FD">
            <w:pPr>
              <w:pStyle w:val="movimento2"/>
              <w:rPr>
                <w:color w:val="002060"/>
              </w:rPr>
            </w:pPr>
            <w:r w:rsidRPr="009622AD">
              <w:rPr>
                <w:color w:val="002060"/>
              </w:rPr>
              <w:t xml:space="preserve">(ACLI MANTOVANI CALCIO A 5) </w:t>
            </w:r>
          </w:p>
        </w:tc>
      </w:tr>
    </w:tbl>
    <w:p w14:paraId="09FCEF69" w14:textId="77777777" w:rsidR="001E28A1" w:rsidRDefault="001E28A1" w:rsidP="001E28A1">
      <w:pPr>
        <w:pStyle w:val="breakline"/>
        <w:rPr>
          <w:color w:val="002060"/>
        </w:rPr>
      </w:pPr>
    </w:p>
    <w:p w14:paraId="47793C7A" w14:textId="77777777" w:rsidR="001E28A1" w:rsidRPr="00BD581B" w:rsidRDefault="001E28A1" w:rsidP="001E28A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111EA0B" w14:textId="77777777" w:rsidR="001E28A1" w:rsidRPr="00BD581B" w:rsidRDefault="001E28A1" w:rsidP="001E28A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74C53AD" w14:textId="77777777" w:rsidR="001E28A1" w:rsidRDefault="001E28A1" w:rsidP="001E28A1">
      <w:pPr>
        <w:pStyle w:val="breakline"/>
        <w:rPr>
          <w:color w:val="002060"/>
        </w:rPr>
      </w:pPr>
    </w:p>
    <w:p w14:paraId="46331014" w14:textId="77777777" w:rsidR="001E28A1" w:rsidRDefault="001E28A1" w:rsidP="001E28A1">
      <w:pPr>
        <w:pStyle w:val="breakline"/>
        <w:rPr>
          <w:color w:val="002060"/>
        </w:rPr>
      </w:pPr>
    </w:p>
    <w:p w14:paraId="2FFCAF66" w14:textId="77777777" w:rsidR="001E28A1" w:rsidRPr="009622AD" w:rsidRDefault="001E28A1" w:rsidP="001E28A1">
      <w:pPr>
        <w:pStyle w:val="titolocampionato0"/>
        <w:shd w:val="clear" w:color="auto" w:fill="CCCCCC"/>
        <w:spacing w:before="80" w:after="40"/>
        <w:rPr>
          <w:color w:val="002060"/>
        </w:rPr>
      </w:pPr>
      <w:r w:rsidRPr="009622AD">
        <w:rPr>
          <w:color w:val="002060"/>
        </w:rPr>
        <w:t>COPPA MARCHE UNDER17 CALCIO A5</w:t>
      </w:r>
    </w:p>
    <w:p w14:paraId="0BE1B79F" w14:textId="77777777" w:rsidR="001E28A1" w:rsidRPr="009622AD" w:rsidRDefault="001E28A1" w:rsidP="001E28A1">
      <w:pPr>
        <w:pStyle w:val="titoloprinc0"/>
        <w:rPr>
          <w:color w:val="002060"/>
        </w:rPr>
      </w:pPr>
      <w:r w:rsidRPr="009622AD">
        <w:rPr>
          <w:color w:val="002060"/>
        </w:rPr>
        <w:t>RISULTATI</w:t>
      </w:r>
    </w:p>
    <w:p w14:paraId="6D4E00E3" w14:textId="77777777" w:rsidR="001E28A1" w:rsidRPr="009622AD" w:rsidRDefault="001E28A1" w:rsidP="001E28A1">
      <w:pPr>
        <w:pStyle w:val="breakline"/>
        <w:rPr>
          <w:color w:val="002060"/>
        </w:rPr>
      </w:pPr>
    </w:p>
    <w:p w14:paraId="6484F228" w14:textId="77777777" w:rsidR="001E28A1" w:rsidRPr="009622AD" w:rsidRDefault="001E28A1" w:rsidP="001E28A1">
      <w:pPr>
        <w:pStyle w:val="sottotitolocampionato10"/>
        <w:rPr>
          <w:color w:val="002060"/>
        </w:rPr>
      </w:pPr>
      <w:r w:rsidRPr="009622AD">
        <w:rPr>
          <w:color w:val="002060"/>
        </w:rPr>
        <w:t>RISULTATI UFFICIALI GARE DEL 30/10/2024</w:t>
      </w:r>
    </w:p>
    <w:p w14:paraId="704966B4" w14:textId="77777777" w:rsidR="001E28A1" w:rsidRPr="001E28A1" w:rsidRDefault="001E28A1" w:rsidP="001E28A1">
      <w:pPr>
        <w:pStyle w:val="sottotitolocampionato20"/>
        <w:spacing w:before="0" w:beforeAutospacing="0" w:after="0" w:afterAutospacing="0"/>
        <w:rPr>
          <w:rFonts w:ascii="Arial" w:hAnsi="Arial" w:cs="Arial"/>
          <w:color w:val="002060"/>
          <w:sz w:val="20"/>
          <w:szCs w:val="20"/>
        </w:rPr>
      </w:pPr>
      <w:r w:rsidRPr="001E28A1">
        <w:rPr>
          <w:rFonts w:ascii="Arial" w:hAnsi="Arial" w:cs="Arial"/>
          <w:color w:val="002060"/>
          <w:sz w:val="20"/>
          <w:szCs w:val="20"/>
        </w:rPr>
        <w:t>Si trascrivono qui di seguito i risultati ufficiali delle gare disputate</w:t>
      </w:r>
    </w:p>
    <w:p w14:paraId="635C4B24" w14:textId="77777777" w:rsidR="001E28A1" w:rsidRPr="009622AD" w:rsidRDefault="001E28A1" w:rsidP="001E28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28A1" w:rsidRPr="009622AD" w14:paraId="05D5A960" w14:textId="77777777" w:rsidTr="002A40F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28A1" w:rsidRPr="009622AD" w14:paraId="437E1F29" w14:textId="77777777" w:rsidTr="002A40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B88DB" w14:textId="77777777" w:rsidR="001E28A1" w:rsidRPr="009622AD" w:rsidRDefault="001E28A1" w:rsidP="002A40FD">
                  <w:pPr>
                    <w:pStyle w:val="headertabella0"/>
                    <w:rPr>
                      <w:color w:val="002060"/>
                    </w:rPr>
                  </w:pPr>
                  <w:r w:rsidRPr="009622AD">
                    <w:rPr>
                      <w:color w:val="002060"/>
                    </w:rPr>
                    <w:t>GIRONE QF - 1 Giornata - A</w:t>
                  </w:r>
                </w:p>
              </w:tc>
            </w:tr>
            <w:tr w:rsidR="001E28A1" w:rsidRPr="009622AD" w14:paraId="6B5DE648" w14:textId="77777777" w:rsidTr="002A40F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7E4D6C" w14:textId="77777777" w:rsidR="001E28A1" w:rsidRPr="009622AD" w:rsidRDefault="001E28A1" w:rsidP="002A40FD">
                  <w:pPr>
                    <w:pStyle w:val="rowtabella0"/>
                    <w:rPr>
                      <w:color w:val="002060"/>
                    </w:rPr>
                  </w:pPr>
                  <w:r w:rsidRPr="009622A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D06CC" w14:textId="77777777" w:rsidR="001E28A1" w:rsidRPr="009622AD" w:rsidRDefault="001E28A1" w:rsidP="002A40FD">
                  <w:pPr>
                    <w:pStyle w:val="rowtabella0"/>
                    <w:rPr>
                      <w:color w:val="002060"/>
                    </w:rPr>
                  </w:pPr>
                  <w:r w:rsidRPr="009622AD">
                    <w:rPr>
                      <w:color w:val="002060"/>
                    </w:rPr>
                    <w:t>- A.V.I.S.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A7C6D" w14:textId="77777777" w:rsidR="001E28A1" w:rsidRPr="009622AD" w:rsidRDefault="001E28A1" w:rsidP="002A40FD">
                  <w:pPr>
                    <w:pStyle w:val="rowtabella0"/>
                    <w:jc w:val="center"/>
                    <w:rPr>
                      <w:color w:val="002060"/>
                    </w:rPr>
                  </w:pPr>
                  <w:r w:rsidRPr="009622AD">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443E8" w14:textId="77777777" w:rsidR="001E28A1" w:rsidRPr="009622AD" w:rsidRDefault="001E28A1" w:rsidP="002A40FD">
                  <w:pPr>
                    <w:pStyle w:val="rowtabella0"/>
                    <w:jc w:val="center"/>
                    <w:rPr>
                      <w:color w:val="002060"/>
                    </w:rPr>
                  </w:pPr>
                  <w:r w:rsidRPr="009622AD">
                    <w:rPr>
                      <w:color w:val="002060"/>
                    </w:rPr>
                    <w:t> </w:t>
                  </w:r>
                </w:p>
              </w:tc>
            </w:tr>
            <w:tr w:rsidR="001E28A1" w:rsidRPr="009622AD" w14:paraId="3E54E73B"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58518B" w14:textId="77777777" w:rsidR="001E28A1" w:rsidRPr="009622AD" w:rsidRDefault="001E28A1" w:rsidP="002A40FD">
                  <w:pPr>
                    <w:pStyle w:val="rowtabella0"/>
                    <w:rPr>
                      <w:color w:val="002060"/>
                    </w:rPr>
                  </w:pPr>
                  <w:r w:rsidRPr="009622AD">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3CFEDD" w14:textId="77777777" w:rsidR="001E28A1" w:rsidRPr="009622AD" w:rsidRDefault="001E28A1" w:rsidP="002A40FD">
                  <w:pPr>
                    <w:pStyle w:val="rowtabella0"/>
                    <w:rPr>
                      <w:color w:val="002060"/>
                    </w:rPr>
                  </w:pPr>
                  <w:r w:rsidRPr="009622AD">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0A350F" w14:textId="77777777" w:rsidR="001E28A1" w:rsidRPr="009622AD" w:rsidRDefault="001E28A1" w:rsidP="002A40FD">
                  <w:pPr>
                    <w:pStyle w:val="rowtabella0"/>
                    <w:jc w:val="center"/>
                    <w:rPr>
                      <w:color w:val="002060"/>
                    </w:rPr>
                  </w:pPr>
                  <w:r w:rsidRPr="009622AD">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A252F3" w14:textId="77777777" w:rsidR="001E28A1" w:rsidRPr="009622AD" w:rsidRDefault="001E28A1" w:rsidP="002A40FD">
                  <w:pPr>
                    <w:pStyle w:val="rowtabella0"/>
                    <w:jc w:val="center"/>
                    <w:rPr>
                      <w:color w:val="002060"/>
                    </w:rPr>
                  </w:pPr>
                  <w:r w:rsidRPr="009622AD">
                    <w:rPr>
                      <w:color w:val="002060"/>
                    </w:rPr>
                    <w:t> </w:t>
                  </w:r>
                </w:p>
              </w:tc>
            </w:tr>
            <w:tr w:rsidR="001E28A1" w:rsidRPr="009622AD" w14:paraId="778A6A55"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3789B0" w14:textId="77777777" w:rsidR="001E28A1" w:rsidRPr="009622AD" w:rsidRDefault="001E28A1" w:rsidP="002A40FD">
                  <w:pPr>
                    <w:pStyle w:val="rowtabella0"/>
                    <w:rPr>
                      <w:color w:val="002060"/>
                    </w:rPr>
                  </w:pPr>
                  <w:r w:rsidRPr="009622AD">
                    <w:rPr>
                      <w:color w:val="002060"/>
                    </w:rPr>
                    <w:t>(2)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AA1B2D" w14:textId="77777777" w:rsidR="001E28A1" w:rsidRPr="009622AD" w:rsidRDefault="001E28A1" w:rsidP="002A40FD">
                  <w:pPr>
                    <w:pStyle w:val="rowtabella0"/>
                    <w:rPr>
                      <w:color w:val="002060"/>
                    </w:rPr>
                  </w:pPr>
                  <w:r w:rsidRPr="009622AD">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E158F3" w14:textId="77777777" w:rsidR="001E28A1" w:rsidRPr="009622AD" w:rsidRDefault="001E28A1" w:rsidP="002A40FD">
                  <w:pPr>
                    <w:pStyle w:val="rowtabella0"/>
                    <w:jc w:val="center"/>
                    <w:rPr>
                      <w:color w:val="002060"/>
                    </w:rPr>
                  </w:pPr>
                  <w:r w:rsidRPr="009622AD">
                    <w:rPr>
                      <w:color w:val="002060"/>
                    </w:rPr>
                    <w:t>14 - 2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1E46AE" w14:textId="77777777" w:rsidR="001E28A1" w:rsidRPr="009622AD" w:rsidRDefault="001E28A1" w:rsidP="002A40FD">
                  <w:pPr>
                    <w:pStyle w:val="rowtabella0"/>
                    <w:jc w:val="center"/>
                    <w:rPr>
                      <w:color w:val="002060"/>
                    </w:rPr>
                  </w:pPr>
                  <w:r w:rsidRPr="009622AD">
                    <w:rPr>
                      <w:color w:val="002060"/>
                    </w:rPr>
                    <w:t> </w:t>
                  </w:r>
                </w:p>
              </w:tc>
            </w:tr>
            <w:tr w:rsidR="001E28A1" w:rsidRPr="009622AD" w14:paraId="0E90449B" w14:textId="77777777" w:rsidTr="002A40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E3917" w14:textId="77777777" w:rsidR="001E28A1" w:rsidRPr="009622AD" w:rsidRDefault="001E28A1" w:rsidP="002A40FD">
                  <w:pPr>
                    <w:pStyle w:val="rowtabella0"/>
                    <w:rPr>
                      <w:color w:val="002060"/>
                    </w:rPr>
                  </w:pPr>
                  <w:r w:rsidRPr="009622AD">
                    <w:rPr>
                      <w:color w:val="002060"/>
                    </w:rPr>
                    <w:t>C.U.S.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0E4B8" w14:textId="77777777" w:rsidR="001E28A1" w:rsidRPr="009622AD" w:rsidRDefault="001E28A1" w:rsidP="002A40FD">
                  <w:pPr>
                    <w:pStyle w:val="rowtabella0"/>
                    <w:rPr>
                      <w:color w:val="002060"/>
                    </w:rPr>
                  </w:pPr>
                  <w:r w:rsidRPr="009622AD">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35DFA" w14:textId="77777777" w:rsidR="001E28A1" w:rsidRPr="009622AD" w:rsidRDefault="001E28A1" w:rsidP="002A40FD">
                  <w:pPr>
                    <w:pStyle w:val="rowtabella0"/>
                    <w:jc w:val="center"/>
                    <w:rPr>
                      <w:color w:val="002060"/>
                    </w:rPr>
                  </w:pPr>
                  <w:r w:rsidRPr="009622AD">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938AE" w14:textId="77777777" w:rsidR="001E28A1" w:rsidRPr="009622AD" w:rsidRDefault="001E28A1" w:rsidP="002A40FD">
                  <w:pPr>
                    <w:pStyle w:val="rowtabella0"/>
                    <w:jc w:val="center"/>
                    <w:rPr>
                      <w:color w:val="002060"/>
                    </w:rPr>
                  </w:pPr>
                  <w:r w:rsidRPr="009622AD">
                    <w:rPr>
                      <w:color w:val="002060"/>
                    </w:rPr>
                    <w:t> </w:t>
                  </w:r>
                </w:p>
              </w:tc>
            </w:tr>
            <w:tr w:rsidR="001E28A1" w:rsidRPr="009622AD" w14:paraId="7821E1BC"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4FA4962B" w14:textId="77777777" w:rsidR="001E28A1" w:rsidRPr="009622AD" w:rsidRDefault="001E28A1" w:rsidP="002A40FD">
                  <w:pPr>
                    <w:pStyle w:val="rowtabella0"/>
                    <w:rPr>
                      <w:color w:val="002060"/>
                    </w:rPr>
                  </w:pPr>
                  <w:r w:rsidRPr="009622AD">
                    <w:rPr>
                      <w:color w:val="002060"/>
                    </w:rPr>
                    <w:t>(1) - disputata il 05/11/2024</w:t>
                  </w:r>
                </w:p>
              </w:tc>
            </w:tr>
            <w:tr w:rsidR="001E28A1" w:rsidRPr="009622AD" w14:paraId="483FDD3F"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46DDDBA3" w14:textId="77777777" w:rsidR="001E28A1" w:rsidRPr="009622AD" w:rsidRDefault="001E28A1" w:rsidP="002A40FD">
                  <w:pPr>
                    <w:pStyle w:val="rowtabella0"/>
                    <w:rPr>
                      <w:color w:val="002060"/>
                    </w:rPr>
                  </w:pPr>
                  <w:r w:rsidRPr="009622AD">
                    <w:rPr>
                      <w:color w:val="002060"/>
                    </w:rPr>
                    <w:t>(2) - disputata il 29/10/2024</w:t>
                  </w:r>
                </w:p>
              </w:tc>
            </w:tr>
          </w:tbl>
          <w:p w14:paraId="55179C57" w14:textId="77777777" w:rsidR="001E28A1" w:rsidRPr="009622AD" w:rsidRDefault="001E28A1" w:rsidP="002A40FD">
            <w:pPr>
              <w:rPr>
                <w:color w:val="002060"/>
              </w:rPr>
            </w:pPr>
          </w:p>
        </w:tc>
      </w:tr>
    </w:tbl>
    <w:p w14:paraId="70CF6D56" w14:textId="77777777" w:rsidR="001E28A1" w:rsidRPr="009622AD" w:rsidRDefault="001E28A1" w:rsidP="001E28A1">
      <w:pPr>
        <w:pStyle w:val="breakline"/>
        <w:rPr>
          <w:rFonts w:eastAsiaTheme="minorEastAsia"/>
          <w:color w:val="002060"/>
        </w:rPr>
      </w:pPr>
    </w:p>
    <w:p w14:paraId="60A2758D" w14:textId="77777777" w:rsidR="001E28A1" w:rsidRPr="009622AD" w:rsidRDefault="001E28A1" w:rsidP="001E28A1">
      <w:pPr>
        <w:pStyle w:val="breakline"/>
        <w:rPr>
          <w:color w:val="002060"/>
        </w:rPr>
      </w:pPr>
    </w:p>
    <w:p w14:paraId="53847F0F" w14:textId="77777777" w:rsidR="001E28A1" w:rsidRPr="009622AD" w:rsidRDefault="001E28A1" w:rsidP="001E28A1">
      <w:pPr>
        <w:pStyle w:val="titoloprinc0"/>
        <w:rPr>
          <w:color w:val="002060"/>
        </w:rPr>
      </w:pPr>
      <w:r w:rsidRPr="009622AD">
        <w:rPr>
          <w:color w:val="002060"/>
        </w:rPr>
        <w:t>GIUDICE SPORTIVO</w:t>
      </w:r>
    </w:p>
    <w:p w14:paraId="1D0B3E50" w14:textId="77777777" w:rsidR="001E28A1" w:rsidRPr="009622AD" w:rsidRDefault="001E28A1" w:rsidP="001E28A1">
      <w:pPr>
        <w:pStyle w:val="diffida"/>
        <w:rPr>
          <w:color w:val="002060"/>
        </w:rPr>
      </w:pPr>
      <w:r w:rsidRPr="009622AD">
        <w:rPr>
          <w:color w:val="002060"/>
        </w:rPr>
        <w:t>Il Giudice Sportivo Avv. Agnese Lazzaretti, con l'assistenza del segretario Angelo Castellana, nella seduta del 08/11/2024, ha adottato le decisioni che di seguito integralmente si riportano:</w:t>
      </w:r>
    </w:p>
    <w:p w14:paraId="53625110" w14:textId="77777777" w:rsidR="001E28A1" w:rsidRPr="009622AD" w:rsidRDefault="001E28A1" w:rsidP="001E28A1">
      <w:pPr>
        <w:pStyle w:val="titolo10"/>
        <w:rPr>
          <w:color w:val="002060"/>
        </w:rPr>
      </w:pPr>
      <w:r w:rsidRPr="009622AD">
        <w:rPr>
          <w:color w:val="002060"/>
        </w:rPr>
        <w:t xml:space="preserve">GARE DEL 29/10/2024 </w:t>
      </w:r>
    </w:p>
    <w:p w14:paraId="7DCCB005" w14:textId="77777777" w:rsidR="001E28A1" w:rsidRPr="009622AD" w:rsidRDefault="001E28A1" w:rsidP="001E28A1">
      <w:pPr>
        <w:pStyle w:val="titolo7a"/>
        <w:rPr>
          <w:color w:val="002060"/>
        </w:rPr>
      </w:pPr>
      <w:r w:rsidRPr="009622AD">
        <w:rPr>
          <w:color w:val="002060"/>
        </w:rPr>
        <w:t xml:space="preserve">PROVVEDIMENTI DISCIPLINARI </w:t>
      </w:r>
    </w:p>
    <w:p w14:paraId="3089AE85"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2CF90427" w14:textId="77777777" w:rsidR="001E28A1" w:rsidRPr="009622AD" w:rsidRDefault="001E28A1" w:rsidP="001E28A1">
      <w:pPr>
        <w:pStyle w:val="titolo30"/>
        <w:rPr>
          <w:color w:val="002060"/>
        </w:rPr>
      </w:pPr>
      <w:r w:rsidRPr="009622AD">
        <w:rPr>
          <w:color w:val="002060"/>
        </w:rPr>
        <w:t xml:space="preserve">CALCIATORI ESPULSI </w:t>
      </w:r>
    </w:p>
    <w:p w14:paraId="68210BDB" w14:textId="77777777" w:rsidR="001E28A1" w:rsidRPr="009622AD" w:rsidRDefault="001E28A1" w:rsidP="001E28A1">
      <w:pPr>
        <w:pStyle w:val="titolo20"/>
        <w:rPr>
          <w:color w:val="002060"/>
        </w:rPr>
      </w:pPr>
      <w:r w:rsidRPr="009622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51B16889" w14:textId="77777777" w:rsidTr="002A40FD">
        <w:tc>
          <w:tcPr>
            <w:tcW w:w="2200" w:type="dxa"/>
            <w:tcMar>
              <w:top w:w="20" w:type="dxa"/>
              <w:left w:w="20" w:type="dxa"/>
              <w:bottom w:w="20" w:type="dxa"/>
              <w:right w:w="20" w:type="dxa"/>
            </w:tcMar>
            <w:vAlign w:val="center"/>
            <w:hideMark/>
          </w:tcPr>
          <w:p w14:paraId="56D0B988" w14:textId="77777777" w:rsidR="001E28A1" w:rsidRPr="009622AD" w:rsidRDefault="001E28A1" w:rsidP="002A40FD">
            <w:pPr>
              <w:pStyle w:val="movimento"/>
              <w:rPr>
                <w:color w:val="002060"/>
              </w:rPr>
            </w:pPr>
            <w:r w:rsidRPr="009622AD">
              <w:rPr>
                <w:color w:val="002060"/>
              </w:rPr>
              <w:t>STASYNETS BOGDAN</w:t>
            </w:r>
          </w:p>
        </w:tc>
        <w:tc>
          <w:tcPr>
            <w:tcW w:w="2200" w:type="dxa"/>
            <w:tcMar>
              <w:top w:w="20" w:type="dxa"/>
              <w:left w:w="20" w:type="dxa"/>
              <w:bottom w:w="20" w:type="dxa"/>
              <w:right w:w="20" w:type="dxa"/>
            </w:tcMar>
            <w:vAlign w:val="center"/>
            <w:hideMark/>
          </w:tcPr>
          <w:p w14:paraId="206A829B" w14:textId="77777777" w:rsidR="001E28A1" w:rsidRPr="009622AD" w:rsidRDefault="001E28A1" w:rsidP="002A40FD">
            <w:pPr>
              <w:pStyle w:val="movimento2"/>
              <w:rPr>
                <w:color w:val="002060"/>
              </w:rPr>
            </w:pPr>
            <w:r w:rsidRPr="009622AD">
              <w:rPr>
                <w:color w:val="002060"/>
              </w:rPr>
              <w:t xml:space="preserve">(REAL FABRIANO) </w:t>
            </w:r>
          </w:p>
        </w:tc>
        <w:tc>
          <w:tcPr>
            <w:tcW w:w="800" w:type="dxa"/>
            <w:tcMar>
              <w:top w:w="20" w:type="dxa"/>
              <w:left w:w="20" w:type="dxa"/>
              <w:bottom w:w="20" w:type="dxa"/>
              <w:right w:w="20" w:type="dxa"/>
            </w:tcMar>
            <w:vAlign w:val="center"/>
            <w:hideMark/>
          </w:tcPr>
          <w:p w14:paraId="312132E0"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61A9888D"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3FE86682" w14:textId="77777777" w:rsidR="001E28A1" w:rsidRPr="009622AD" w:rsidRDefault="001E28A1" w:rsidP="002A40FD">
            <w:pPr>
              <w:pStyle w:val="movimento2"/>
              <w:rPr>
                <w:color w:val="002060"/>
              </w:rPr>
            </w:pPr>
            <w:r w:rsidRPr="009622AD">
              <w:rPr>
                <w:color w:val="002060"/>
              </w:rPr>
              <w:t> </w:t>
            </w:r>
          </w:p>
        </w:tc>
      </w:tr>
    </w:tbl>
    <w:p w14:paraId="1E042B69" w14:textId="77777777" w:rsidR="001E28A1" w:rsidRPr="009622AD" w:rsidRDefault="001E28A1" w:rsidP="001E28A1">
      <w:pPr>
        <w:pStyle w:val="titolo10"/>
        <w:rPr>
          <w:rFonts w:eastAsiaTheme="minorEastAsia"/>
          <w:color w:val="002060"/>
        </w:rPr>
      </w:pPr>
      <w:r w:rsidRPr="009622AD">
        <w:rPr>
          <w:color w:val="002060"/>
        </w:rPr>
        <w:t xml:space="preserve">GARE DEL 5/11/2024 </w:t>
      </w:r>
    </w:p>
    <w:p w14:paraId="2102143E" w14:textId="77777777" w:rsidR="001E28A1" w:rsidRPr="009622AD" w:rsidRDefault="001E28A1" w:rsidP="001E28A1">
      <w:pPr>
        <w:pStyle w:val="titolo7a"/>
        <w:rPr>
          <w:color w:val="002060"/>
        </w:rPr>
      </w:pPr>
      <w:r w:rsidRPr="009622AD">
        <w:rPr>
          <w:color w:val="002060"/>
        </w:rPr>
        <w:t xml:space="preserve">PROVVEDIMENTI DISCIPLINARI </w:t>
      </w:r>
    </w:p>
    <w:p w14:paraId="67CF51BB"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177F7084" w14:textId="77777777" w:rsidR="001E28A1" w:rsidRPr="009622AD" w:rsidRDefault="001E28A1" w:rsidP="001E28A1">
      <w:pPr>
        <w:pStyle w:val="titolo30"/>
        <w:rPr>
          <w:color w:val="002060"/>
        </w:rPr>
      </w:pPr>
      <w:r w:rsidRPr="009622AD">
        <w:rPr>
          <w:color w:val="002060"/>
        </w:rPr>
        <w:t xml:space="preserve">CALCIATORI NON ESPULSI </w:t>
      </w:r>
    </w:p>
    <w:p w14:paraId="0F0C3BEB" w14:textId="77777777" w:rsidR="001E28A1" w:rsidRPr="009622AD" w:rsidRDefault="001E28A1" w:rsidP="001E28A1">
      <w:pPr>
        <w:pStyle w:val="titolo20"/>
        <w:rPr>
          <w:color w:val="002060"/>
        </w:rPr>
      </w:pPr>
      <w:r w:rsidRPr="00962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054AA7EB" w14:textId="77777777" w:rsidTr="002A40FD">
        <w:tc>
          <w:tcPr>
            <w:tcW w:w="2200" w:type="dxa"/>
            <w:tcMar>
              <w:top w:w="20" w:type="dxa"/>
              <w:left w:w="20" w:type="dxa"/>
              <w:bottom w:w="20" w:type="dxa"/>
              <w:right w:w="20" w:type="dxa"/>
            </w:tcMar>
            <w:vAlign w:val="center"/>
            <w:hideMark/>
          </w:tcPr>
          <w:p w14:paraId="6363502E" w14:textId="77777777" w:rsidR="001E28A1" w:rsidRPr="009622AD" w:rsidRDefault="001E28A1" w:rsidP="002A40FD">
            <w:pPr>
              <w:pStyle w:val="movimento"/>
              <w:rPr>
                <w:color w:val="002060"/>
              </w:rPr>
            </w:pPr>
            <w:r w:rsidRPr="009622AD">
              <w:rPr>
                <w:color w:val="002060"/>
              </w:rPr>
              <w:t>BORDONI LUCA</w:t>
            </w:r>
          </w:p>
        </w:tc>
        <w:tc>
          <w:tcPr>
            <w:tcW w:w="2200" w:type="dxa"/>
            <w:tcMar>
              <w:top w:w="20" w:type="dxa"/>
              <w:left w:w="20" w:type="dxa"/>
              <w:bottom w:w="20" w:type="dxa"/>
              <w:right w:w="20" w:type="dxa"/>
            </w:tcMar>
            <w:vAlign w:val="center"/>
            <w:hideMark/>
          </w:tcPr>
          <w:p w14:paraId="7407DC2F" w14:textId="77777777" w:rsidR="001E28A1" w:rsidRPr="009622AD" w:rsidRDefault="001E28A1" w:rsidP="002A40FD">
            <w:pPr>
              <w:pStyle w:val="movimento2"/>
              <w:rPr>
                <w:color w:val="002060"/>
              </w:rPr>
            </w:pPr>
            <w:r w:rsidRPr="009622AD">
              <w:rPr>
                <w:color w:val="002060"/>
              </w:rPr>
              <w:t xml:space="preserve">(ITALSERVICE C5) </w:t>
            </w:r>
          </w:p>
        </w:tc>
        <w:tc>
          <w:tcPr>
            <w:tcW w:w="800" w:type="dxa"/>
            <w:tcMar>
              <w:top w:w="20" w:type="dxa"/>
              <w:left w:w="20" w:type="dxa"/>
              <w:bottom w:w="20" w:type="dxa"/>
              <w:right w:w="20" w:type="dxa"/>
            </w:tcMar>
            <w:vAlign w:val="center"/>
            <w:hideMark/>
          </w:tcPr>
          <w:p w14:paraId="6C96F15B"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75B61AAE" w14:textId="77777777" w:rsidR="001E28A1" w:rsidRPr="009622AD" w:rsidRDefault="001E28A1" w:rsidP="002A40FD">
            <w:pPr>
              <w:pStyle w:val="movimento"/>
              <w:rPr>
                <w:color w:val="002060"/>
              </w:rPr>
            </w:pPr>
            <w:r w:rsidRPr="009622AD">
              <w:rPr>
                <w:color w:val="002060"/>
              </w:rPr>
              <w:t>GASPEROTTO ALESSANDRO</w:t>
            </w:r>
          </w:p>
        </w:tc>
        <w:tc>
          <w:tcPr>
            <w:tcW w:w="2200" w:type="dxa"/>
            <w:tcMar>
              <w:top w:w="20" w:type="dxa"/>
              <w:left w:w="20" w:type="dxa"/>
              <w:bottom w:w="20" w:type="dxa"/>
              <w:right w:w="20" w:type="dxa"/>
            </w:tcMar>
            <w:vAlign w:val="center"/>
            <w:hideMark/>
          </w:tcPr>
          <w:p w14:paraId="662A7155" w14:textId="77777777" w:rsidR="001E28A1" w:rsidRPr="009622AD" w:rsidRDefault="001E28A1" w:rsidP="002A40FD">
            <w:pPr>
              <w:pStyle w:val="movimento2"/>
              <w:rPr>
                <w:color w:val="002060"/>
              </w:rPr>
            </w:pPr>
            <w:r w:rsidRPr="009622AD">
              <w:rPr>
                <w:color w:val="002060"/>
              </w:rPr>
              <w:t xml:space="preserve">(ITALSERVICE C5) </w:t>
            </w:r>
          </w:p>
        </w:tc>
      </w:tr>
    </w:tbl>
    <w:p w14:paraId="1C189447" w14:textId="77777777" w:rsidR="001E28A1" w:rsidRDefault="001E28A1" w:rsidP="001E28A1">
      <w:pPr>
        <w:pStyle w:val="breakline"/>
        <w:rPr>
          <w:color w:val="002060"/>
        </w:rPr>
      </w:pPr>
    </w:p>
    <w:p w14:paraId="75FD1A37" w14:textId="77777777" w:rsidR="001E28A1" w:rsidRPr="00BD581B" w:rsidRDefault="001E28A1" w:rsidP="001E28A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9E3B98D" w14:textId="77777777" w:rsidR="001E28A1" w:rsidRPr="00BD581B" w:rsidRDefault="001E28A1" w:rsidP="001E28A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0521C96" w14:textId="77777777" w:rsidR="001E28A1" w:rsidRDefault="001E28A1" w:rsidP="001E28A1">
      <w:pPr>
        <w:pStyle w:val="breakline"/>
        <w:rPr>
          <w:color w:val="002060"/>
        </w:rPr>
      </w:pPr>
    </w:p>
    <w:p w14:paraId="691F491B" w14:textId="77777777" w:rsidR="001E28A1" w:rsidRDefault="001E28A1" w:rsidP="001E28A1">
      <w:pPr>
        <w:pStyle w:val="breakline"/>
        <w:rPr>
          <w:color w:val="002060"/>
        </w:rPr>
      </w:pPr>
    </w:p>
    <w:p w14:paraId="70448DDD" w14:textId="77777777" w:rsidR="001E28A1" w:rsidRPr="009622AD" w:rsidRDefault="001E28A1" w:rsidP="001E28A1">
      <w:pPr>
        <w:pStyle w:val="breakline"/>
        <w:rPr>
          <w:rFonts w:eastAsiaTheme="minorEastAsia"/>
          <w:color w:val="002060"/>
        </w:rPr>
      </w:pPr>
    </w:p>
    <w:p w14:paraId="11034595" w14:textId="77777777" w:rsidR="001E28A1" w:rsidRPr="009622AD" w:rsidRDefault="001E28A1" w:rsidP="001E28A1">
      <w:pPr>
        <w:pStyle w:val="titolocampionato0"/>
        <w:shd w:val="clear" w:color="auto" w:fill="CCCCCC"/>
        <w:spacing w:before="80" w:after="40"/>
        <w:rPr>
          <w:color w:val="002060"/>
        </w:rPr>
      </w:pPr>
      <w:r w:rsidRPr="009622AD">
        <w:rPr>
          <w:color w:val="002060"/>
        </w:rPr>
        <w:t>COPPA MARCHE UNDER15 CALCIO A5</w:t>
      </w:r>
    </w:p>
    <w:p w14:paraId="459126FE" w14:textId="77777777" w:rsidR="001E28A1" w:rsidRPr="009622AD" w:rsidRDefault="001E28A1" w:rsidP="001E28A1">
      <w:pPr>
        <w:pStyle w:val="titoloprinc0"/>
        <w:rPr>
          <w:color w:val="002060"/>
        </w:rPr>
      </w:pPr>
      <w:r w:rsidRPr="009622AD">
        <w:rPr>
          <w:color w:val="002060"/>
        </w:rPr>
        <w:t>RISULTATI</w:t>
      </w:r>
    </w:p>
    <w:p w14:paraId="6C91AB26" w14:textId="77777777" w:rsidR="001E28A1" w:rsidRPr="009622AD" w:rsidRDefault="001E28A1" w:rsidP="001E28A1">
      <w:pPr>
        <w:pStyle w:val="breakline"/>
        <w:rPr>
          <w:color w:val="002060"/>
        </w:rPr>
      </w:pPr>
    </w:p>
    <w:p w14:paraId="2B5FB895" w14:textId="77777777" w:rsidR="001E28A1" w:rsidRPr="009622AD" w:rsidRDefault="001E28A1" w:rsidP="001E28A1">
      <w:pPr>
        <w:pStyle w:val="sottotitolocampionato10"/>
        <w:rPr>
          <w:color w:val="002060"/>
        </w:rPr>
      </w:pPr>
      <w:r w:rsidRPr="009622AD">
        <w:rPr>
          <w:color w:val="002060"/>
        </w:rPr>
        <w:t>RISULTATI UFFICIALI GARE DEL 31/10/2024</w:t>
      </w:r>
    </w:p>
    <w:p w14:paraId="4AF5EC05" w14:textId="77777777" w:rsidR="001E28A1" w:rsidRPr="001E28A1" w:rsidRDefault="001E28A1" w:rsidP="001E28A1">
      <w:pPr>
        <w:pStyle w:val="sottotitolocampionato20"/>
        <w:spacing w:before="0" w:beforeAutospacing="0" w:after="0" w:afterAutospacing="0"/>
        <w:rPr>
          <w:rFonts w:ascii="Arial" w:hAnsi="Arial" w:cs="Arial"/>
          <w:color w:val="002060"/>
          <w:sz w:val="20"/>
          <w:szCs w:val="20"/>
        </w:rPr>
      </w:pPr>
      <w:r w:rsidRPr="001E28A1">
        <w:rPr>
          <w:rFonts w:ascii="Arial" w:hAnsi="Arial" w:cs="Arial"/>
          <w:color w:val="002060"/>
          <w:sz w:val="20"/>
          <w:szCs w:val="20"/>
        </w:rPr>
        <w:lastRenderedPageBreak/>
        <w:t>Si trascrivono qui di seguito i risultati ufficiali delle gare disputate</w:t>
      </w:r>
    </w:p>
    <w:p w14:paraId="2E3428F6" w14:textId="77777777" w:rsidR="001E28A1" w:rsidRPr="009622AD" w:rsidRDefault="001E28A1" w:rsidP="001E28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28A1" w:rsidRPr="009622AD" w14:paraId="4D5B8C7F" w14:textId="77777777" w:rsidTr="002A40F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28A1" w:rsidRPr="009622AD" w14:paraId="7A5FCD3D" w14:textId="77777777" w:rsidTr="002A40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4286E" w14:textId="77777777" w:rsidR="001E28A1" w:rsidRPr="009622AD" w:rsidRDefault="001E28A1" w:rsidP="002A40FD">
                  <w:pPr>
                    <w:pStyle w:val="headertabella0"/>
                    <w:rPr>
                      <w:color w:val="002060"/>
                    </w:rPr>
                  </w:pPr>
                  <w:r w:rsidRPr="009622AD">
                    <w:rPr>
                      <w:color w:val="002060"/>
                    </w:rPr>
                    <w:t>GIRONE QF - 1 Giornata - A</w:t>
                  </w:r>
                </w:p>
              </w:tc>
            </w:tr>
            <w:tr w:rsidR="001E28A1" w:rsidRPr="009622AD" w14:paraId="605965AB" w14:textId="77777777" w:rsidTr="002A40F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518FBA" w14:textId="77777777" w:rsidR="001E28A1" w:rsidRPr="009622AD" w:rsidRDefault="001E28A1" w:rsidP="002A40FD">
                  <w:pPr>
                    <w:pStyle w:val="rowtabella0"/>
                    <w:rPr>
                      <w:color w:val="002060"/>
                    </w:rPr>
                  </w:pPr>
                  <w:r w:rsidRPr="009622AD">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3A211" w14:textId="77777777" w:rsidR="001E28A1" w:rsidRPr="009622AD" w:rsidRDefault="001E28A1" w:rsidP="002A40FD">
                  <w:pPr>
                    <w:pStyle w:val="rowtabella0"/>
                    <w:rPr>
                      <w:color w:val="002060"/>
                    </w:rPr>
                  </w:pPr>
                  <w:r w:rsidRPr="009622AD">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D5BAA" w14:textId="77777777" w:rsidR="001E28A1" w:rsidRPr="009622AD" w:rsidRDefault="001E28A1" w:rsidP="002A40FD">
                  <w:pPr>
                    <w:pStyle w:val="rowtabella0"/>
                    <w:jc w:val="center"/>
                    <w:rPr>
                      <w:color w:val="002060"/>
                    </w:rPr>
                  </w:pPr>
                  <w:r w:rsidRPr="009622AD">
                    <w:rPr>
                      <w:color w:val="002060"/>
                    </w:rPr>
                    <w:t>21 - 0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25B68" w14:textId="77777777" w:rsidR="001E28A1" w:rsidRPr="009622AD" w:rsidRDefault="001E28A1" w:rsidP="002A40FD">
                  <w:pPr>
                    <w:pStyle w:val="rowtabella0"/>
                    <w:jc w:val="center"/>
                    <w:rPr>
                      <w:color w:val="002060"/>
                    </w:rPr>
                  </w:pPr>
                  <w:r w:rsidRPr="009622AD">
                    <w:rPr>
                      <w:color w:val="002060"/>
                    </w:rPr>
                    <w:t> </w:t>
                  </w:r>
                </w:p>
              </w:tc>
            </w:tr>
            <w:tr w:rsidR="001E28A1" w:rsidRPr="009622AD" w14:paraId="0B3FEA5D" w14:textId="77777777" w:rsidTr="002A40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9E367F" w14:textId="77777777" w:rsidR="001E28A1" w:rsidRPr="009622AD" w:rsidRDefault="001E28A1" w:rsidP="002A40FD">
                  <w:pPr>
                    <w:pStyle w:val="rowtabella0"/>
                    <w:rPr>
                      <w:color w:val="002060"/>
                    </w:rPr>
                  </w:pPr>
                  <w:r w:rsidRPr="009622AD">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9D9D20" w14:textId="77777777" w:rsidR="001E28A1" w:rsidRPr="009622AD" w:rsidRDefault="001E28A1" w:rsidP="002A40FD">
                  <w:pPr>
                    <w:pStyle w:val="rowtabella0"/>
                    <w:rPr>
                      <w:color w:val="002060"/>
                    </w:rPr>
                  </w:pPr>
                  <w:r w:rsidRPr="009622AD">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A19930" w14:textId="77777777" w:rsidR="001E28A1" w:rsidRPr="009622AD" w:rsidRDefault="001E28A1" w:rsidP="002A40FD">
                  <w:pPr>
                    <w:pStyle w:val="rowtabella0"/>
                    <w:jc w:val="center"/>
                    <w:rPr>
                      <w:color w:val="002060"/>
                    </w:rPr>
                  </w:pPr>
                  <w:r w:rsidRPr="009622AD">
                    <w:rPr>
                      <w:color w:val="002060"/>
                    </w:rPr>
                    <w:t>15 - 4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E81A2" w14:textId="77777777" w:rsidR="001E28A1" w:rsidRPr="009622AD" w:rsidRDefault="001E28A1" w:rsidP="002A40FD">
                  <w:pPr>
                    <w:pStyle w:val="rowtabella0"/>
                    <w:jc w:val="center"/>
                    <w:rPr>
                      <w:color w:val="002060"/>
                    </w:rPr>
                  </w:pPr>
                  <w:r w:rsidRPr="009622AD">
                    <w:rPr>
                      <w:color w:val="002060"/>
                    </w:rPr>
                    <w:t> </w:t>
                  </w:r>
                </w:p>
              </w:tc>
            </w:tr>
            <w:tr w:rsidR="001E28A1" w:rsidRPr="009622AD" w14:paraId="2E267703" w14:textId="77777777" w:rsidTr="002A40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EA257" w14:textId="77777777" w:rsidR="001E28A1" w:rsidRPr="009622AD" w:rsidRDefault="001E28A1" w:rsidP="002A40FD">
                  <w:pPr>
                    <w:pStyle w:val="rowtabella0"/>
                    <w:rPr>
                      <w:color w:val="002060"/>
                    </w:rPr>
                  </w:pPr>
                  <w:r w:rsidRPr="009622AD">
                    <w:rPr>
                      <w:color w:val="002060"/>
                    </w:rPr>
                    <w:t>(2)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6B20F" w14:textId="77777777" w:rsidR="001E28A1" w:rsidRPr="009622AD" w:rsidRDefault="001E28A1" w:rsidP="002A40FD">
                  <w:pPr>
                    <w:pStyle w:val="rowtabella0"/>
                    <w:rPr>
                      <w:color w:val="002060"/>
                    </w:rPr>
                  </w:pPr>
                  <w:r w:rsidRPr="009622AD">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9A3BF" w14:textId="77777777" w:rsidR="001E28A1" w:rsidRPr="009622AD" w:rsidRDefault="001E28A1" w:rsidP="002A40FD">
                  <w:pPr>
                    <w:pStyle w:val="rowtabella0"/>
                    <w:jc w:val="center"/>
                    <w:rPr>
                      <w:color w:val="002060"/>
                    </w:rPr>
                  </w:pPr>
                  <w:r w:rsidRPr="009622AD">
                    <w:rPr>
                      <w:color w:val="002060"/>
                    </w:rPr>
                    <w:t>17 - 4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B9602" w14:textId="77777777" w:rsidR="001E28A1" w:rsidRPr="009622AD" w:rsidRDefault="001E28A1" w:rsidP="002A40FD">
                  <w:pPr>
                    <w:pStyle w:val="rowtabella0"/>
                    <w:jc w:val="center"/>
                    <w:rPr>
                      <w:color w:val="002060"/>
                    </w:rPr>
                  </w:pPr>
                  <w:r w:rsidRPr="009622AD">
                    <w:rPr>
                      <w:color w:val="002060"/>
                    </w:rPr>
                    <w:t> </w:t>
                  </w:r>
                </w:p>
              </w:tc>
            </w:tr>
            <w:tr w:rsidR="001E28A1" w:rsidRPr="009622AD" w14:paraId="4F9E5233"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14B06EFB" w14:textId="77777777" w:rsidR="001E28A1" w:rsidRPr="009622AD" w:rsidRDefault="001E28A1" w:rsidP="002A40FD">
                  <w:pPr>
                    <w:pStyle w:val="rowtabella0"/>
                    <w:rPr>
                      <w:color w:val="002060"/>
                    </w:rPr>
                  </w:pPr>
                  <w:r w:rsidRPr="009622AD">
                    <w:rPr>
                      <w:color w:val="002060"/>
                    </w:rPr>
                    <w:t>(1) - disputata il 30/10/2024</w:t>
                  </w:r>
                </w:p>
              </w:tc>
            </w:tr>
            <w:tr w:rsidR="001E28A1" w:rsidRPr="009622AD" w14:paraId="0EB77FBB"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07C43F27" w14:textId="77777777" w:rsidR="001E28A1" w:rsidRPr="009622AD" w:rsidRDefault="001E28A1" w:rsidP="002A40FD">
                  <w:pPr>
                    <w:pStyle w:val="rowtabella0"/>
                    <w:rPr>
                      <w:color w:val="002060"/>
                    </w:rPr>
                  </w:pPr>
                  <w:r w:rsidRPr="009622AD">
                    <w:rPr>
                      <w:color w:val="002060"/>
                    </w:rPr>
                    <w:t>(2) - disputata il 29/10/2024</w:t>
                  </w:r>
                </w:p>
              </w:tc>
            </w:tr>
          </w:tbl>
          <w:p w14:paraId="30ABE421" w14:textId="77777777" w:rsidR="001E28A1" w:rsidRPr="009622AD" w:rsidRDefault="001E28A1" w:rsidP="002A40FD">
            <w:pPr>
              <w:rPr>
                <w:color w:val="002060"/>
              </w:rPr>
            </w:pPr>
          </w:p>
        </w:tc>
      </w:tr>
    </w:tbl>
    <w:p w14:paraId="4C29BB0E" w14:textId="77777777" w:rsidR="001E28A1" w:rsidRPr="009622AD" w:rsidRDefault="001E28A1" w:rsidP="001E28A1">
      <w:pPr>
        <w:pStyle w:val="breakline"/>
        <w:rPr>
          <w:rFonts w:eastAsiaTheme="minorEastAsia"/>
          <w:color w:val="002060"/>
        </w:rPr>
      </w:pPr>
    </w:p>
    <w:p w14:paraId="77F9D688" w14:textId="77777777" w:rsidR="001E28A1" w:rsidRPr="009622AD" w:rsidRDefault="001E28A1" w:rsidP="001E28A1">
      <w:pPr>
        <w:pStyle w:val="breakline"/>
        <w:rPr>
          <w:color w:val="002060"/>
        </w:rPr>
      </w:pPr>
    </w:p>
    <w:p w14:paraId="46A8266D" w14:textId="77777777" w:rsidR="001E28A1" w:rsidRPr="009622AD" w:rsidRDefault="001E28A1" w:rsidP="001E28A1">
      <w:pPr>
        <w:pStyle w:val="titoloprinc0"/>
        <w:rPr>
          <w:color w:val="002060"/>
        </w:rPr>
      </w:pPr>
      <w:r w:rsidRPr="009622AD">
        <w:rPr>
          <w:color w:val="002060"/>
        </w:rPr>
        <w:t>GIUDICE SPORTIVO</w:t>
      </w:r>
    </w:p>
    <w:p w14:paraId="3BD709BA" w14:textId="77777777" w:rsidR="001E28A1" w:rsidRPr="009622AD" w:rsidRDefault="001E28A1" w:rsidP="001E28A1">
      <w:pPr>
        <w:pStyle w:val="diffida"/>
        <w:rPr>
          <w:color w:val="002060"/>
        </w:rPr>
      </w:pPr>
      <w:r w:rsidRPr="009622AD">
        <w:rPr>
          <w:color w:val="002060"/>
        </w:rPr>
        <w:t>Il Giudice Sportivo Avv. Agnese Lazzaretti, con l'assistenza del segretario Angelo Castellana, nella seduta del 08/11/2024, ha adottato le decisioni che di seguito integralmente si riportano:</w:t>
      </w:r>
    </w:p>
    <w:p w14:paraId="439CEE26" w14:textId="77777777" w:rsidR="001E28A1" w:rsidRPr="009622AD" w:rsidRDefault="001E28A1" w:rsidP="001E28A1">
      <w:pPr>
        <w:pStyle w:val="titolo10"/>
        <w:rPr>
          <w:color w:val="002060"/>
        </w:rPr>
      </w:pPr>
      <w:r w:rsidRPr="009622AD">
        <w:rPr>
          <w:color w:val="002060"/>
        </w:rPr>
        <w:t xml:space="preserve">GARE DEL 28/10/2024 </w:t>
      </w:r>
    </w:p>
    <w:p w14:paraId="76690FE1" w14:textId="77777777" w:rsidR="001E28A1" w:rsidRPr="009622AD" w:rsidRDefault="001E28A1" w:rsidP="001E28A1">
      <w:pPr>
        <w:pStyle w:val="titolo7a"/>
        <w:rPr>
          <w:color w:val="002060"/>
        </w:rPr>
      </w:pPr>
      <w:r w:rsidRPr="009622AD">
        <w:rPr>
          <w:color w:val="002060"/>
        </w:rPr>
        <w:t xml:space="preserve">PROVVEDIMENTI DISCIPLINARI </w:t>
      </w:r>
    </w:p>
    <w:p w14:paraId="3793100B"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1FDB3FA7" w14:textId="77777777" w:rsidR="001E28A1" w:rsidRPr="009622AD" w:rsidRDefault="001E28A1" w:rsidP="001E28A1">
      <w:pPr>
        <w:pStyle w:val="titolo30"/>
        <w:rPr>
          <w:color w:val="002060"/>
        </w:rPr>
      </w:pPr>
      <w:r w:rsidRPr="009622AD">
        <w:rPr>
          <w:color w:val="002060"/>
        </w:rPr>
        <w:t xml:space="preserve">CALCIATORI NON ESPULSI </w:t>
      </w:r>
    </w:p>
    <w:p w14:paraId="3925B259" w14:textId="77777777" w:rsidR="001E28A1" w:rsidRPr="009622AD" w:rsidRDefault="001E28A1" w:rsidP="001E28A1">
      <w:pPr>
        <w:pStyle w:val="titolo20"/>
        <w:rPr>
          <w:color w:val="002060"/>
        </w:rPr>
      </w:pPr>
      <w:r w:rsidRPr="00962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0056DCA6" w14:textId="77777777" w:rsidTr="002A40FD">
        <w:tc>
          <w:tcPr>
            <w:tcW w:w="2200" w:type="dxa"/>
            <w:tcMar>
              <w:top w:w="20" w:type="dxa"/>
              <w:left w:w="20" w:type="dxa"/>
              <w:bottom w:w="20" w:type="dxa"/>
              <w:right w:w="20" w:type="dxa"/>
            </w:tcMar>
            <w:vAlign w:val="center"/>
            <w:hideMark/>
          </w:tcPr>
          <w:p w14:paraId="7637E183" w14:textId="77777777" w:rsidR="001E28A1" w:rsidRPr="009622AD" w:rsidRDefault="001E28A1" w:rsidP="002A40FD">
            <w:pPr>
              <w:pStyle w:val="movimento"/>
              <w:rPr>
                <w:color w:val="002060"/>
              </w:rPr>
            </w:pPr>
            <w:r w:rsidRPr="009622AD">
              <w:rPr>
                <w:color w:val="002060"/>
              </w:rPr>
              <w:t>ORSO MATTIA</w:t>
            </w:r>
          </w:p>
        </w:tc>
        <w:tc>
          <w:tcPr>
            <w:tcW w:w="2200" w:type="dxa"/>
            <w:tcMar>
              <w:top w:w="20" w:type="dxa"/>
              <w:left w:w="20" w:type="dxa"/>
              <w:bottom w:w="20" w:type="dxa"/>
              <w:right w:w="20" w:type="dxa"/>
            </w:tcMar>
            <w:vAlign w:val="center"/>
            <w:hideMark/>
          </w:tcPr>
          <w:p w14:paraId="58D34EFB" w14:textId="77777777" w:rsidR="001E28A1" w:rsidRPr="009622AD" w:rsidRDefault="001E28A1" w:rsidP="002A40FD">
            <w:pPr>
              <w:pStyle w:val="movimento2"/>
              <w:rPr>
                <w:color w:val="002060"/>
              </w:rPr>
            </w:pPr>
            <w:r w:rsidRPr="009622AD">
              <w:rPr>
                <w:color w:val="002060"/>
              </w:rPr>
              <w:t xml:space="preserve">(C.U.S. ANCONA) </w:t>
            </w:r>
          </w:p>
        </w:tc>
        <w:tc>
          <w:tcPr>
            <w:tcW w:w="800" w:type="dxa"/>
            <w:tcMar>
              <w:top w:w="20" w:type="dxa"/>
              <w:left w:w="20" w:type="dxa"/>
              <w:bottom w:w="20" w:type="dxa"/>
              <w:right w:w="20" w:type="dxa"/>
            </w:tcMar>
            <w:vAlign w:val="center"/>
            <w:hideMark/>
          </w:tcPr>
          <w:p w14:paraId="3D89DEB5"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6D319254"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21C792C9" w14:textId="77777777" w:rsidR="001E28A1" w:rsidRPr="009622AD" w:rsidRDefault="001E28A1" w:rsidP="002A40FD">
            <w:pPr>
              <w:pStyle w:val="movimento2"/>
              <w:rPr>
                <w:color w:val="002060"/>
              </w:rPr>
            </w:pPr>
            <w:r w:rsidRPr="009622AD">
              <w:rPr>
                <w:color w:val="002060"/>
              </w:rPr>
              <w:t> </w:t>
            </w:r>
          </w:p>
        </w:tc>
      </w:tr>
    </w:tbl>
    <w:p w14:paraId="1F5B858D" w14:textId="77777777" w:rsidR="001E28A1" w:rsidRPr="009622AD" w:rsidRDefault="001E28A1" w:rsidP="001E28A1">
      <w:pPr>
        <w:pStyle w:val="titolo10"/>
        <w:rPr>
          <w:rFonts w:eastAsiaTheme="minorEastAsia"/>
          <w:color w:val="002060"/>
        </w:rPr>
      </w:pPr>
      <w:r w:rsidRPr="009622AD">
        <w:rPr>
          <w:color w:val="002060"/>
        </w:rPr>
        <w:t xml:space="preserve">GARE DEL 29/10/2024 </w:t>
      </w:r>
    </w:p>
    <w:p w14:paraId="151F4360" w14:textId="77777777" w:rsidR="001E28A1" w:rsidRPr="009622AD" w:rsidRDefault="001E28A1" w:rsidP="001E28A1">
      <w:pPr>
        <w:pStyle w:val="titolo7a"/>
        <w:rPr>
          <w:color w:val="002060"/>
        </w:rPr>
      </w:pPr>
      <w:r w:rsidRPr="009622AD">
        <w:rPr>
          <w:color w:val="002060"/>
        </w:rPr>
        <w:t xml:space="preserve">PROVVEDIMENTI DISCIPLINARI </w:t>
      </w:r>
    </w:p>
    <w:p w14:paraId="6B6870DF" w14:textId="77777777" w:rsidR="001E28A1" w:rsidRPr="009622AD" w:rsidRDefault="001E28A1" w:rsidP="001E28A1">
      <w:pPr>
        <w:pStyle w:val="titolo7b0"/>
        <w:rPr>
          <w:color w:val="002060"/>
        </w:rPr>
      </w:pPr>
      <w:r w:rsidRPr="009622AD">
        <w:rPr>
          <w:color w:val="002060"/>
        </w:rPr>
        <w:t xml:space="preserve">In base alle risultanze degli atti ufficiali sono state deliberate le seguenti sanzioni disciplinari. </w:t>
      </w:r>
    </w:p>
    <w:p w14:paraId="20BF014B" w14:textId="77777777" w:rsidR="001E28A1" w:rsidRPr="009622AD" w:rsidRDefault="001E28A1" w:rsidP="001E28A1">
      <w:pPr>
        <w:pStyle w:val="titolo30"/>
        <w:rPr>
          <w:color w:val="002060"/>
        </w:rPr>
      </w:pPr>
      <w:r w:rsidRPr="009622AD">
        <w:rPr>
          <w:color w:val="002060"/>
        </w:rPr>
        <w:t xml:space="preserve">DIRIGENTI </w:t>
      </w:r>
    </w:p>
    <w:p w14:paraId="5AA14B79" w14:textId="77777777" w:rsidR="001E28A1" w:rsidRPr="009622AD" w:rsidRDefault="001E28A1" w:rsidP="001E28A1">
      <w:pPr>
        <w:pStyle w:val="titolo20"/>
        <w:rPr>
          <w:color w:val="002060"/>
        </w:rPr>
      </w:pPr>
      <w:r w:rsidRPr="009622AD">
        <w:rPr>
          <w:color w:val="002060"/>
        </w:rPr>
        <w:t xml:space="preserve">INIBIZIONE A TEMPO OPPURE SQUALIFICA A GARE: FINO AL 30/12/2024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28A1" w:rsidRPr="009622AD" w14:paraId="78BA7A9F" w14:textId="77777777" w:rsidTr="002A40FD">
        <w:tc>
          <w:tcPr>
            <w:tcW w:w="2200" w:type="dxa"/>
            <w:tcMar>
              <w:top w:w="20" w:type="dxa"/>
              <w:left w:w="20" w:type="dxa"/>
              <w:bottom w:w="20" w:type="dxa"/>
              <w:right w:w="20" w:type="dxa"/>
            </w:tcMar>
            <w:vAlign w:val="center"/>
            <w:hideMark/>
          </w:tcPr>
          <w:p w14:paraId="78D947C1" w14:textId="77777777" w:rsidR="001E28A1" w:rsidRPr="009622AD" w:rsidRDefault="001E28A1" w:rsidP="002A40FD">
            <w:pPr>
              <w:pStyle w:val="movimento"/>
              <w:rPr>
                <w:color w:val="002060"/>
              </w:rPr>
            </w:pPr>
            <w:r w:rsidRPr="009622AD">
              <w:rPr>
                <w:color w:val="002060"/>
              </w:rPr>
              <w:t>MARCOZZI CRISTIANO FEDER</w:t>
            </w:r>
          </w:p>
        </w:tc>
        <w:tc>
          <w:tcPr>
            <w:tcW w:w="2200" w:type="dxa"/>
            <w:tcMar>
              <w:top w:w="20" w:type="dxa"/>
              <w:left w:w="20" w:type="dxa"/>
              <w:bottom w:w="20" w:type="dxa"/>
              <w:right w:w="20" w:type="dxa"/>
            </w:tcMar>
            <w:vAlign w:val="center"/>
            <w:hideMark/>
          </w:tcPr>
          <w:p w14:paraId="42A2BF68" w14:textId="77777777" w:rsidR="001E28A1" w:rsidRPr="009622AD" w:rsidRDefault="001E28A1" w:rsidP="002A40FD">
            <w:pPr>
              <w:pStyle w:val="movimento2"/>
              <w:rPr>
                <w:color w:val="002060"/>
              </w:rPr>
            </w:pPr>
            <w:r w:rsidRPr="009622AD">
              <w:rPr>
                <w:color w:val="002060"/>
              </w:rPr>
              <w:t xml:space="preserve">(SPORTING GROTTAMMARE) </w:t>
            </w:r>
          </w:p>
        </w:tc>
        <w:tc>
          <w:tcPr>
            <w:tcW w:w="800" w:type="dxa"/>
            <w:tcMar>
              <w:top w:w="20" w:type="dxa"/>
              <w:left w:w="20" w:type="dxa"/>
              <w:bottom w:w="20" w:type="dxa"/>
              <w:right w:w="20" w:type="dxa"/>
            </w:tcMar>
            <w:vAlign w:val="center"/>
            <w:hideMark/>
          </w:tcPr>
          <w:p w14:paraId="7895E234"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2913D489" w14:textId="77777777" w:rsidR="001E28A1" w:rsidRPr="009622AD" w:rsidRDefault="001E28A1" w:rsidP="002A40FD">
            <w:pPr>
              <w:pStyle w:val="movimento"/>
              <w:rPr>
                <w:color w:val="002060"/>
              </w:rPr>
            </w:pPr>
            <w:r w:rsidRPr="009622AD">
              <w:rPr>
                <w:color w:val="002060"/>
              </w:rPr>
              <w:t> </w:t>
            </w:r>
          </w:p>
        </w:tc>
        <w:tc>
          <w:tcPr>
            <w:tcW w:w="2200" w:type="dxa"/>
            <w:tcMar>
              <w:top w:w="20" w:type="dxa"/>
              <w:left w:w="20" w:type="dxa"/>
              <w:bottom w:w="20" w:type="dxa"/>
              <w:right w:w="20" w:type="dxa"/>
            </w:tcMar>
            <w:vAlign w:val="center"/>
            <w:hideMark/>
          </w:tcPr>
          <w:p w14:paraId="78CD581E" w14:textId="77777777" w:rsidR="001E28A1" w:rsidRPr="009622AD" w:rsidRDefault="001E28A1" w:rsidP="002A40FD">
            <w:pPr>
              <w:pStyle w:val="movimento2"/>
              <w:rPr>
                <w:color w:val="002060"/>
              </w:rPr>
            </w:pPr>
            <w:r w:rsidRPr="009622AD">
              <w:rPr>
                <w:color w:val="002060"/>
              </w:rPr>
              <w:t> </w:t>
            </w:r>
          </w:p>
        </w:tc>
      </w:tr>
    </w:tbl>
    <w:p w14:paraId="24FF0C31" w14:textId="77777777" w:rsidR="001E28A1" w:rsidRPr="009622AD" w:rsidRDefault="001E28A1" w:rsidP="001E28A1">
      <w:pPr>
        <w:pStyle w:val="diffida"/>
        <w:spacing w:before="80" w:beforeAutospacing="0" w:after="40" w:afterAutospacing="0"/>
        <w:rPr>
          <w:rFonts w:eastAsiaTheme="minorEastAsia"/>
          <w:color w:val="002060"/>
        </w:rPr>
      </w:pPr>
      <w:r w:rsidRPr="009622AD">
        <w:rPr>
          <w:color w:val="002060"/>
        </w:rPr>
        <w:t xml:space="preserve">già squalificato con precedente C.U. nº 34 del 23/10/2024 fino al 23/12/2024, accedeva agli spogliatoi per dare indicazioni ai propri giocatori. </w:t>
      </w:r>
    </w:p>
    <w:p w14:paraId="678372F7" w14:textId="77777777" w:rsidR="001E28A1" w:rsidRDefault="001E28A1" w:rsidP="001E28A1">
      <w:pPr>
        <w:pStyle w:val="breakline"/>
        <w:rPr>
          <w:color w:val="002060"/>
        </w:rPr>
      </w:pPr>
    </w:p>
    <w:p w14:paraId="38DE4C4A" w14:textId="77777777" w:rsidR="001E28A1" w:rsidRPr="00BD581B" w:rsidRDefault="001E28A1" w:rsidP="001E28A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3219590" w14:textId="77777777" w:rsidR="001E28A1" w:rsidRPr="00BD581B" w:rsidRDefault="001E28A1" w:rsidP="001E28A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A73979D" w14:textId="77777777" w:rsidR="001E28A1" w:rsidRPr="009622AD" w:rsidRDefault="001E28A1" w:rsidP="001E28A1">
      <w:pPr>
        <w:pStyle w:val="breakline"/>
        <w:rPr>
          <w:color w:val="002060"/>
        </w:rPr>
      </w:pPr>
    </w:p>
    <w:p w14:paraId="3F8C6E3A" w14:textId="77777777" w:rsidR="001E28A1" w:rsidRPr="009622AD" w:rsidRDefault="001E28A1" w:rsidP="001E28A1">
      <w:pPr>
        <w:pStyle w:val="titolocampionato0"/>
        <w:shd w:val="clear" w:color="auto" w:fill="CCCCCC"/>
        <w:spacing w:before="80" w:after="40"/>
        <w:rPr>
          <w:color w:val="002060"/>
        </w:rPr>
      </w:pPr>
      <w:r w:rsidRPr="009622AD">
        <w:rPr>
          <w:color w:val="002060"/>
        </w:rPr>
        <w:t>COPPA MARCHE C5 GIOV.SIMI FEMM</w:t>
      </w:r>
    </w:p>
    <w:p w14:paraId="096D7B38" w14:textId="77777777" w:rsidR="001E28A1" w:rsidRPr="009622AD" w:rsidRDefault="001E28A1" w:rsidP="001E28A1">
      <w:pPr>
        <w:pStyle w:val="titoloprinc0"/>
        <w:rPr>
          <w:color w:val="002060"/>
        </w:rPr>
      </w:pPr>
      <w:r w:rsidRPr="009622AD">
        <w:rPr>
          <w:color w:val="002060"/>
        </w:rPr>
        <w:t>RISULTATI</w:t>
      </w:r>
    </w:p>
    <w:p w14:paraId="481CC625" w14:textId="77777777" w:rsidR="001E28A1" w:rsidRPr="009622AD" w:rsidRDefault="001E28A1" w:rsidP="001E28A1">
      <w:pPr>
        <w:pStyle w:val="breakline"/>
        <w:rPr>
          <w:color w:val="002060"/>
        </w:rPr>
      </w:pPr>
    </w:p>
    <w:p w14:paraId="12EA5921" w14:textId="77777777" w:rsidR="001E28A1" w:rsidRPr="009622AD" w:rsidRDefault="001E28A1" w:rsidP="001E28A1">
      <w:pPr>
        <w:pStyle w:val="sottotitolocampionato10"/>
        <w:rPr>
          <w:color w:val="002060"/>
        </w:rPr>
      </w:pPr>
      <w:r w:rsidRPr="009622AD">
        <w:rPr>
          <w:color w:val="002060"/>
        </w:rPr>
        <w:t>RISULTATI UFFICIALI GARE DEL 05/11/2024</w:t>
      </w:r>
    </w:p>
    <w:p w14:paraId="576C538E" w14:textId="77777777" w:rsidR="001E28A1" w:rsidRPr="001E28A1" w:rsidRDefault="001E28A1" w:rsidP="001E28A1">
      <w:pPr>
        <w:pStyle w:val="sottotitolocampionato20"/>
        <w:spacing w:before="0" w:beforeAutospacing="0" w:after="0" w:afterAutospacing="0"/>
        <w:rPr>
          <w:rFonts w:ascii="Arial" w:hAnsi="Arial" w:cs="Arial"/>
          <w:color w:val="002060"/>
          <w:sz w:val="20"/>
          <w:szCs w:val="20"/>
        </w:rPr>
      </w:pPr>
      <w:r w:rsidRPr="001E28A1">
        <w:rPr>
          <w:rFonts w:ascii="Arial" w:hAnsi="Arial" w:cs="Arial"/>
          <w:color w:val="002060"/>
          <w:sz w:val="20"/>
          <w:szCs w:val="20"/>
        </w:rPr>
        <w:t>Si trascrivono qui di seguito i risultati ufficiali delle gare disputate</w:t>
      </w:r>
    </w:p>
    <w:p w14:paraId="53785BE0" w14:textId="77777777" w:rsidR="001E28A1" w:rsidRPr="009622AD" w:rsidRDefault="001E28A1" w:rsidP="001E28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28A1" w:rsidRPr="009622AD" w14:paraId="262EEDE6" w14:textId="77777777" w:rsidTr="002A40F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28A1" w:rsidRPr="009622AD" w14:paraId="2B25E343" w14:textId="77777777" w:rsidTr="002A40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98BD2" w14:textId="77777777" w:rsidR="001E28A1" w:rsidRPr="009622AD" w:rsidRDefault="001E28A1" w:rsidP="002A40FD">
                  <w:pPr>
                    <w:pStyle w:val="headertabella0"/>
                    <w:rPr>
                      <w:color w:val="002060"/>
                    </w:rPr>
                  </w:pPr>
                  <w:r w:rsidRPr="009622AD">
                    <w:rPr>
                      <w:color w:val="002060"/>
                    </w:rPr>
                    <w:t>GIRONE A - 3 Giornata - A</w:t>
                  </w:r>
                </w:p>
              </w:tc>
            </w:tr>
            <w:tr w:rsidR="001E28A1" w:rsidRPr="009622AD" w14:paraId="0B0C0BEB" w14:textId="77777777" w:rsidTr="002A40F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C515C" w14:textId="77777777" w:rsidR="001E28A1" w:rsidRPr="009622AD" w:rsidRDefault="001E28A1" w:rsidP="002A40FD">
                  <w:pPr>
                    <w:pStyle w:val="rowtabella0"/>
                    <w:rPr>
                      <w:color w:val="002060"/>
                    </w:rPr>
                  </w:pPr>
                  <w:r w:rsidRPr="009622AD">
                    <w:rPr>
                      <w:color w:val="002060"/>
                    </w:rPr>
                    <w:t>MONTELUPONESE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A3654" w14:textId="77777777" w:rsidR="001E28A1" w:rsidRPr="009622AD" w:rsidRDefault="001E28A1" w:rsidP="002A40FD">
                  <w:pPr>
                    <w:pStyle w:val="rowtabella0"/>
                    <w:rPr>
                      <w:color w:val="002060"/>
                    </w:rPr>
                  </w:pPr>
                  <w:r w:rsidRPr="009622AD">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2EA50" w14:textId="77777777" w:rsidR="001E28A1" w:rsidRPr="009622AD" w:rsidRDefault="001E28A1" w:rsidP="002A40FD">
                  <w:pPr>
                    <w:pStyle w:val="rowtabella0"/>
                    <w:jc w:val="center"/>
                    <w:rPr>
                      <w:color w:val="002060"/>
                    </w:rPr>
                  </w:pPr>
                  <w:r w:rsidRPr="009622AD">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3E8F0" w14:textId="77777777" w:rsidR="001E28A1" w:rsidRPr="009622AD" w:rsidRDefault="001E28A1" w:rsidP="002A40FD">
                  <w:pPr>
                    <w:pStyle w:val="rowtabella0"/>
                    <w:jc w:val="center"/>
                    <w:rPr>
                      <w:color w:val="002060"/>
                    </w:rPr>
                  </w:pPr>
                  <w:r w:rsidRPr="009622AD">
                    <w:rPr>
                      <w:color w:val="002060"/>
                    </w:rPr>
                    <w:t> </w:t>
                  </w:r>
                </w:p>
              </w:tc>
            </w:tr>
            <w:tr w:rsidR="001E28A1" w:rsidRPr="009622AD" w14:paraId="45CA87DC" w14:textId="77777777" w:rsidTr="002A40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31E9D8" w14:textId="77777777" w:rsidR="001E28A1" w:rsidRPr="009622AD" w:rsidRDefault="001E28A1" w:rsidP="002A40FD">
                  <w:pPr>
                    <w:pStyle w:val="rowtabella0"/>
                    <w:rPr>
                      <w:color w:val="002060"/>
                    </w:rPr>
                  </w:pPr>
                  <w:r w:rsidRPr="009622AD">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4FB81" w14:textId="77777777" w:rsidR="001E28A1" w:rsidRPr="009622AD" w:rsidRDefault="001E28A1" w:rsidP="002A40FD">
                  <w:pPr>
                    <w:pStyle w:val="rowtabella0"/>
                    <w:rPr>
                      <w:color w:val="002060"/>
                    </w:rPr>
                  </w:pPr>
                  <w:r w:rsidRPr="009622AD">
                    <w:rPr>
                      <w:color w:val="002060"/>
                    </w:rPr>
                    <w:t xml:space="preserve">- </w:t>
                  </w:r>
                  <w:proofErr w:type="gramStart"/>
                  <w:r w:rsidRPr="009622AD">
                    <w:rPr>
                      <w:color w:val="002060"/>
                    </w:rPr>
                    <w:t>CITTA</w:t>
                  </w:r>
                  <w:proofErr w:type="gramEnd"/>
                  <w:r w:rsidRPr="009622AD">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15D41" w14:textId="77777777" w:rsidR="001E28A1" w:rsidRPr="009622AD" w:rsidRDefault="001E28A1" w:rsidP="002A40FD">
                  <w:pPr>
                    <w:pStyle w:val="rowtabella0"/>
                    <w:jc w:val="center"/>
                    <w:rPr>
                      <w:color w:val="002060"/>
                    </w:rPr>
                  </w:pPr>
                  <w:r w:rsidRPr="009622AD">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354D7" w14:textId="77777777" w:rsidR="001E28A1" w:rsidRPr="009622AD" w:rsidRDefault="001E28A1" w:rsidP="002A40FD">
                  <w:pPr>
                    <w:pStyle w:val="rowtabella0"/>
                    <w:jc w:val="center"/>
                    <w:rPr>
                      <w:color w:val="002060"/>
                    </w:rPr>
                  </w:pPr>
                  <w:r w:rsidRPr="009622AD">
                    <w:rPr>
                      <w:color w:val="002060"/>
                    </w:rPr>
                    <w:t> </w:t>
                  </w:r>
                </w:p>
              </w:tc>
            </w:tr>
            <w:tr w:rsidR="001E28A1" w:rsidRPr="009622AD" w14:paraId="50702E70" w14:textId="77777777" w:rsidTr="002A40FD">
              <w:tc>
                <w:tcPr>
                  <w:tcW w:w="4700" w:type="dxa"/>
                  <w:gridSpan w:val="4"/>
                  <w:tcBorders>
                    <w:top w:val="nil"/>
                    <w:left w:val="nil"/>
                    <w:bottom w:val="nil"/>
                    <w:right w:val="nil"/>
                  </w:tcBorders>
                  <w:tcMar>
                    <w:top w:w="20" w:type="dxa"/>
                    <w:left w:w="20" w:type="dxa"/>
                    <w:bottom w:w="20" w:type="dxa"/>
                    <w:right w:w="20" w:type="dxa"/>
                  </w:tcMar>
                  <w:vAlign w:val="center"/>
                  <w:hideMark/>
                </w:tcPr>
                <w:p w14:paraId="05CACEE7" w14:textId="77777777" w:rsidR="001E28A1" w:rsidRPr="009622AD" w:rsidRDefault="001E28A1" w:rsidP="002A40FD">
                  <w:pPr>
                    <w:pStyle w:val="rowtabella0"/>
                    <w:rPr>
                      <w:color w:val="002060"/>
                    </w:rPr>
                  </w:pPr>
                  <w:r w:rsidRPr="009622AD">
                    <w:rPr>
                      <w:color w:val="002060"/>
                    </w:rPr>
                    <w:t>(1) - disputata il 06/11/2024</w:t>
                  </w:r>
                </w:p>
              </w:tc>
            </w:tr>
          </w:tbl>
          <w:p w14:paraId="7AB25334" w14:textId="77777777" w:rsidR="001E28A1" w:rsidRPr="009622AD" w:rsidRDefault="001E28A1" w:rsidP="002A40FD">
            <w:pPr>
              <w:rPr>
                <w:color w:val="002060"/>
              </w:rPr>
            </w:pPr>
          </w:p>
        </w:tc>
      </w:tr>
    </w:tbl>
    <w:p w14:paraId="71695BB4" w14:textId="77777777" w:rsidR="001E28A1" w:rsidRDefault="001E28A1" w:rsidP="001E28A1">
      <w:pPr>
        <w:pStyle w:val="breakline"/>
        <w:rPr>
          <w:color w:val="002060"/>
        </w:rPr>
      </w:pPr>
    </w:p>
    <w:p w14:paraId="71F00FB5" w14:textId="77777777" w:rsidR="001E28A1" w:rsidRPr="006B1B77" w:rsidRDefault="001E28A1" w:rsidP="001E28A1">
      <w:pPr>
        <w:pStyle w:val="titoloprinc0"/>
        <w:rPr>
          <w:color w:val="002060"/>
        </w:rPr>
      </w:pPr>
      <w:r w:rsidRPr="006B1B77">
        <w:rPr>
          <w:color w:val="002060"/>
        </w:rPr>
        <w:t>CLASSIFICA</w:t>
      </w:r>
    </w:p>
    <w:p w14:paraId="219794C2" w14:textId="77777777" w:rsidR="001E28A1" w:rsidRPr="006B1B77" w:rsidRDefault="001E28A1" w:rsidP="001E28A1">
      <w:pPr>
        <w:pStyle w:val="breakline"/>
        <w:rPr>
          <w:color w:val="002060"/>
        </w:rPr>
      </w:pPr>
    </w:p>
    <w:p w14:paraId="4F328FA5" w14:textId="77777777" w:rsidR="001E28A1" w:rsidRPr="006B1B77" w:rsidRDefault="001E28A1" w:rsidP="001E28A1">
      <w:pPr>
        <w:pStyle w:val="breakline"/>
        <w:rPr>
          <w:color w:val="002060"/>
        </w:rPr>
      </w:pPr>
    </w:p>
    <w:p w14:paraId="61BD9D7B" w14:textId="77777777" w:rsidR="001E28A1" w:rsidRPr="006B1B77" w:rsidRDefault="001E28A1" w:rsidP="001E28A1">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E28A1" w:rsidRPr="006B1B77" w14:paraId="67B49898" w14:textId="77777777" w:rsidTr="002A40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F7124" w14:textId="77777777" w:rsidR="001E28A1" w:rsidRPr="006B1B77" w:rsidRDefault="001E28A1" w:rsidP="002A40FD">
            <w:pPr>
              <w:pStyle w:val="headertabella0"/>
              <w:rPr>
                <w:color w:val="002060"/>
              </w:rPr>
            </w:pPr>
            <w:r w:rsidRPr="006B1B77">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45CC6" w14:textId="77777777" w:rsidR="001E28A1" w:rsidRPr="006B1B77" w:rsidRDefault="001E28A1" w:rsidP="002A40FD">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80AF2" w14:textId="77777777" w:rsidR="001E28A1" w:rsidRPr="006B1B77" w:rsidRDefault="001E28A1" w:rsidP="002A40FD">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8B8DD" w14:textId="77777777" w:rsidR="001E28A1" w:rsidRPr="006B1B77" w:rsidRDefault="001E28A1" w:rsidP="002A40FD">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8ACAF" w14:textId="77777777" w:rsidR="001E28A1" w:rsidRPr="006B1B77" w:rsidRDefault="001E28A1" w:rsidP="002A40FD">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58A79" w14:textId="77777777" w:rsidR="001E28A1" w:rsidRPr="006B1B77" w:rsidRDefault="001E28A1" w:rsidP="002A40FD">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E06B8" w14:textId="77777777" w:rsidR="001E28A1" w:rsidRPr="006B1B77" w:rsidRDefault="001E28A1" w:rsidP="002A40FD">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4949D" w14:textId="77777777" w:rsidR="001E28A1" w:rsidRPr="006B1B77" w:rsidRDefault="001E28A1" w:rsidP="002A40FD">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627B9" w14:textId="77777777" w:rsidR="001E28A1" w:rsidRPr="006B1B77" w:rsidRDefault="001E28A1" w:rsidP="002A40FD">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EB222" w14:textId="77777777" w:rsidR="001E28A1" w:rsidRPr="006B1B77" w:rsidRDefault="001E28A1" w:rsidP="002A40FD">
            <w:pPr>
              <w:pStyle w:val="headertabella0"/>
              <w:rPr>
                <w:color w:val="002060"/>
              </w:rPr>
            </w:pPr>
            <w:r w:rsidRPr="006B1B77">
              <w:rPr>
                <w:color w:val="002060"/>
              </w:rPr>
              <w:t>PE</w:t>
            </w:r>
          </w:p>
        </w:tc>
      </w:tr>
      <w:tr w:rsidR="001E28A1" w:rsidRPr="006B1B77" w14:paraId="5003A9E8"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tcPr>
          <w:p w14:paraId="164EDBAF" w14:textId="77777777" w:rsidR="001E28A1" w:rsidRPr="006B1B77" w:rsidRDefault="001E28A1" w:rsidP="002A40FD">
            <w:pPr>
              <w:pStyle w:val="rowtabella0"/>
              <w:rPr>
                <w:color w:val="002060"/>
              </w:rPr>
            </w:pPr>
            <w:proofErr w:type="gramStart"/>
            <w:r>
              <w:rPr>
                <w:color w:val="002060"/>
              </w:rPr>
              <w:t>CITTA</w:t>
            </w:r>
            <w:proofErr w:type="gramEnd"/>
            <w:r>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E8198" w14:textId="77777777" w:rsidR="001E28A1" w:rsidRPr="006B1B77" w:rsidRDefault="001E28A1" w:rsidP="002A40FD">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E86D3" w14:textId="77777777" w:rsidR="001E28A1" w:rsidRPr="006B1B77" w:rsidRDefault="001E28A1" w:rsidP="002A40FD">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727FD" w14:textId="77777777" w:rsidR="001E28A1" w:rsidRPr="006B1B77" w:rsidRDefault="001E28A1" w:rsidP="002A40FD">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5FEDD" w14:textId="77777777" w:rsidR="001E28A1" w:rsidRPr="006B1B77" w:rsidRDefault="001E28A1" w:rsidP="002A40F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F11C5" w14:textId="77777777" w:rsidR="001E28A1" w:rsidRPr="006B1B77" w:rsidRDefault="001E28A1" w:rsidP="002A40F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96FDB" w14:textId="77777777" w:rsidR="001E28A1" w:rsidRPr="006B1B77" w:rsidRDefault="001E28A1" w:rsidP="002A40FD">
            <w:pPr>
              <w:pStyle w:val="rowtabella0"/>
              <w:jc w:val="center"/>
              <w:rPr>
                <w:color w:val="002060"/>
              </w:rPr>
            </w:pPr>
            <w:r>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514BB" w14:textId="77777777" w:rsidR="001E28A1" w:rsidRPr="006B1B77" w:rsidRDefault="001E28A1" w:rsidP="002A40FD">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8FA44" w14:textId="77777777" w:rsidR="001E28A1" w:rsidRPr="006B1B77" w:rsidRDefault="001E28A1" w:rsidP="002A40FD">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5BC3F" w14:textId="77777777" w:rsidR="001E28A1" w:rsidRPr="006B1B77" w:rsidRDefault="001E28A1" w:rsidP="002A40FD">
            <w:pPr>
              <w:pStyle w:val="rowtabella0"/>
              <w:jc w:val="center"/>
              <w:rPr>
                <w:color w:val="002060"/>
              </w:rPr>
            </w:pPr>
            <w:r>
              <w:rPr>
                <w:color w:val="002060"/>
              </w:rPr>
              <w:t>0</w:t>
            </w:r>
          </w:p>
        </w:tc>
      </w:tr>
      <w:tr w:rsidR="001E28A1" w:rsidRPr="006B1B77" w14:paraId="1B2ED80B"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tcPr>
          <w:p w14:paraId="379A0E23" w14:textId="77777777" w:rsidR="001E28A1" w:rsidRPr="006B1B77" w:rsidRDefault="001E28A1" w:rsidP="002A40FD">
            <w:pPr>
              <w:pStyle w:val="rowtabella0"/>
              <w:rPr>
                <w:color w:val="002060"/>
              </w:rPr>
            </w:pPr>
            <w:r>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D1AED" w14:textId="77777777" w:rsidR="001E28A1" w:rsidRPr="006B1B77" w:rsidRDefault="001E28A1" w:rsidP="002A40FD">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EB123" w14:textId="77777777" w:rsidR="001E28A1" w:rsidRPr="006B1B77" w:rsidRDefault="001E28A1" w:rsidP="002A40FD">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E9104" w14:textId="77777777" w:rsidR="001E28A1" w:rsidRPr="006B1B77" w:rsidRDefault="001E28A1" w:rsidP="002A40F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DFF53" w14:textId="77777777" w:rsidR="001E28A1" w:rsidRPr="006B1B77" w:rsidRDefault="001E28A1" w:rsidP="002A40F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8E7D3" w14:textId="77777777" w:rsidR="001E28A1" w:rsidRPr="006B1B77" w:rsidRDefault="001E28A1" w:rsidP="002A40FD">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246DF" w14:textId="77777777" w:rsidR="001E28A1" w:rsidRPr="006B1B77" w:rsidRDefault="001E28A1" w:rsidP="002A40FD">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59BDA" w14:textId="77777777" w:rsidR="001E28A1" w:rsidRPr="006B1B77" w:rsidRDefault="001E28A1" w:rsidP="002A40FD">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8C593" w14:textId="77777777" w:rsidR="001E28A1" w:rsidRPr="006B1B77" w:rsidRDefault="001E28A1" w:rsidP="002A40FD">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067E8" w14:textId="77777777" w:rsidR="001E28A1" w:rsidRPr="006B1B77" w:rsidRDefault="001E28A1" w:rsidP="002A40FD">
            <w:pPr>
              <w:pStyle w:val="rowtabella0"/>
              <w:jc w:val="center"/>
              <w:rPr>
                <w:color w:val="002060"/>
              </w:rPr>
            </w:pPr>
            <w:r>
              <w:rPr>
                <w:color w:val="002060"/>
              </w:rPr>
              <w:t>0</w:t>
            </w:r>
          </w:p>
        </w:tc>
      </w:tr>
      <w:tr w:rsidR="001E28A1" w:rsidRPr="006B1B77" w14:paraId="41C37E9E" w14:textId="77777777" w:rsidTr="002A40FD">
        <w:tc>
          <w:tcPr>
            <w:tcW w:w="5640" w:type="dxa"/>
            <w:tcBorders>
              <w:top w:val="nil"/>
              <w:left w:val="outset" w:sz="6" w:space="0" w:color="auto"/>
              <w:bottom w:val="nil"/>
              <w:right w:val="nil"/>
            </w:tcBorders>
            <w:tcMar>
              <w:top w:w="20" w:type="dxa"/>
              <w:left w:w="20" w:type="dxa"/>
              <w:bottom w:w="20" w:type="dxa"/>
              <w:right w:w="20" w:type="dxa"/>
            </w:tcMar>
            <w:vAlign w:val="center"/>
          </w:tcPr>
          <w:p w14:paraId="6F22F0A4" w14:textId="77777777" w:rsidR="001E28A1" w:rsidRPr="006B1B77" w:rsidRDefault="001E28A1" w:rsidP="002A40FD">
            <w:pPr>
              <w:pStyle w:val="rowtabella0"/>
              <w:rPr>
                <w:color w:val="002060"/>
              </w:rPr>
            </w:pPr>
            <w:r>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6AAD5" w14:textId="77777777" w:rsidR="001E28A1" w:rsidRPr="006B1B77" w:rsidRDefault="001E28A1" w:rsidP="002A40FD">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46C8C" w14:textId="77777777" w:rsidR="001E28A1" w:rsidRPr="006B1B77" w:rsidRDefault="001E28A1" w:rsidP="002A40FD">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4EF0E" w14:textId="77777777" w:rsidR="001E28A1" w:rsidRPr="006B1B77" w:rsidRDefault="001E28A1" w:rsidP="002A40FD">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3CEC4" w14:textId="77777777" w:rsidR="001E28A1" w:rsidRPr="006B1B77" w:rsidRDefault="001E28A1" w:rsidP="002A40F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01783" w14:textId="77777777" w:rsidR="001E28A1" w:rsidRPr="006B1B77" w:rsidRDefault="001E28A1" w:rsidP="002A40F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2BC0E" w14:textId="77777777" w:rsidR="001E28A1" w:rsidRPr="006B1B77" w:rsidRDefault="001E28A1" w:rsidP="002A40FD">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53927" w14:textId="77777777" w:rsidR="001E28A1" w:rsidRPr="006B1B77" w:rsidRDefault="001E28A1" w:rsidP="002A40FD">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E85BA" w14:textId="77777777" w:rsidR="001E28A1" w:rsidRPr="006B1B77" w:rsidRDefault="001E28A1" w:rsidP="002A40FD">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D1461" w14:textId="77777777" w:rsidR="001E28A1" w:rsidRPr="006B1B77" w:rsidRDefault="001E28A1" w:rsidP="002A40FD">
            <w:pPr>
              <w:pStyle w:val="rowtabella0"/>
              <w:jc w:val="center"/>
              <w:rPr>
                <w:color w:val="002060"/>
              </w:rPr>
            </w:pPr>
            <w:r>
              <w:rPr>
                <w:color w:val="002060"/>
              </w:rPr>
              <w:t>0</w:t>
            </w:r>
          </w:p>
        </w:tc>
      </w:tr>
      <w:tr w:rsidR="001E28A1" w:rsidRPr="006B1B77" w14:paraId="0C466DA9" w14:textId="77777777" w:rsidTr="002A40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DD41C7" w14:textId="77777777" w:rsidR="001E28A1" w:rsidRPr="006B1B77" w:rsidRDefault="001E28A1" w:rsidP="002A40FD">
            <w:pPr>
              <w:pStyle w:val="rowtabella0"/>
              <w:rPr>
                <w:color w:val="002060"/>
              </w:rPr>
            </w:pPr>
            <w:r>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1229E" w14:textId="77777777" w:rsidR="001E28A1" w:rsidRPr="006B1B77" w:rsidRDefault="001E28A1" w:rsidP="002A40F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9F180" w14:textId="77777777" w:rsidR="001E28A1" w:rsidRPr="006B1B77" w:rsidRDefault="001E28A1" w:rsidP="002A40FD">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276C4" w14:textId="77777777" w:rsidR="001E28A1" w:rsidRPr="006B1B77" w:rsidRDefault="001E28A1" w:rsidP="002A40F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3310A" w14:textId="77777777" w:rsidR="001E28A1" w:rsidRPr="006B1B77" w:rsidRDefault="001E28A1" w:rsidP="002A40F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D45CB" w14:textId="77777777" w:rsidR="001E28A1" w:rsidRPr="006B1B77" w:rsidRDefault="001E28A1" w:rsidP="002A40FD">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B4B93" w14:textId="77777777" w:rsidR="001E28A1" w:rsidRPr="006B1B77" w:rsidRDefault="001E28A1" w:rsidP="002A40FD">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EFD2C" w14:textId="77777777" w:rsidR="001E28A1" w:rsidRPr="006B1B77" w:rsidRDefault="001E28A1" w:rsidP="002A40FD">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378B8" w14:textId="77777777" w:rsidR="001E28A1" w:rsidRPr="006B1B77" w:rsidRDefault="001E28A1" w:rsidP="002A40FD">
            <w:pPr>
              <w:pStyle w:val="rowtabella0"/>
              <w:jc w:val="center"/>
              <w:rPr>
                <w:color w:val="002060"/>
              </w:rPr>
            </w:pPr>
            <w:r>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B0EDF" w14:textId="77777777" w:rsidR="001E28A1" w:rsidRPr="006B1B77" w:rsidRDefault="001E28A1" w:rsidP="002A40FD">
            <w:pPr>
              <w:pStyle w:val="rowtabella0"/>
              <w:jc w:val="center"/>
              <w:rPr>
                <w:color w:val="002060"/>
              </w:rPr>
            </w:pPr>
            <w:r>
              <w:rPr>
                <w:color w:val="002060"/>
              </w:rPr>
              <w:t>0</w:t>
            </w:r>
          </w:p>
        </w:tc>
      </w:tr>
    </w:tbl>
    <w:p w14:paraId="04E9AE69" w14:textId="77777777" w:rsidR="001E28A1" w:rsidRPr="009622AD" w:rsidRDefault="001E28A1" w:rsidP="001E28A1">
      <w:pPr>
        <w:pStyle w:val="breakline"/>
        <w:rPr>
          <w:rFonts w:eastAsiaTheme="minorEastAsia"/>
          <w:color w:val="002060"/>
        </w:rPr>
      </w:pPr>
    </w:p>
    <w:p w14:paraId="13D4A699" w14:textId="77777777" w:rsidR="001E28A1" w:rsidRPr="009622AD" w:rsidRDefault="001E28A1" w:rsidP="001E28A1">
      <w:pPr>
        <w:pStyle w:val="breakline"/>
        <w:rPr>
          <w:color w:val="002060"/>
        </w:rPr>
      </w:pPr>
    </w:p>
    <w:p w14:paraId="5A41F670" w14:textId="7B480C29" w:rsidR="002D544A" w:rsidRDefault="001E28A1" w:rsidP="001E28A1">
      <w:pPr>
        <w:pStyle w:val="breakline"/>
        <w:tabs>
          <w:tab w:val="left" w:pos="3930"/>
        </w:tabs>
        <w:rPr>
          <w:rFonts w:eastAsiaTheme="minorEastAsia"/>
          <w:color w:val="002060"/>
        </w:rPr>
      </w:pPr>
      <w:r>
        <w:rPr>
          <w:rFonts w:eastAsiaTheme="minorEastAsia"/>
          <w:color w:val="002060"/>
        </w:rPr>
        <w:tab/>
      </w:r>
    </w:p>
    <w:p w14:paraId="118C86C3" w14:textId="77777777" w:rsidR="002D544A" w:rsidRPr="00C52CCE" w:rsidRDefault="002D544A" w:rsidP="002D544A">
      <w:pPr>
        <w:pStyle w:val="breakline"/>
        <w:rPr>
          <w:rFonts w:eastAsiaTheme="minorEastAsia"/>
          <w:color w:val="00206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615B48E3"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9333DB">
        <w:rPr>
          <w:rFonts w:ascii="Arial" w:hAnsi="Arial" w:cs="Arial"/>
          <w:b/>
          <w:bCs/>
          <w:color w:val="002060"/>
        </w:rPr>
        <w:t>1</w:t>
      </w:r>
      <w:r w:rsidR="003D6BA1">
        <w:rPr>
          <w:rFonts w:ascii="Arial" w:hAnsi="Arial" w:cs="Arial"/>
          <w:b/>
          <w:bCs/>
          <w:color w:val="002060"/>
        </w:rPr>
        <w:t>8</w:t>
      </w:r>
      <w:r w:rsidR="000231CB">
        <w:rPr>
          <w:rFonts w:ascii="Arial" w:hAnsi="Arial" w:cs="Arial"/>
          <w:b/>
          <w:bCs/>
          <w:color w:val="002060"/>
        </w:rPr>
        <w:t xml:space="preserve">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D959588" w:rsidR="0022051B" w:rsidRPr="00DE1EF7" w:rsidRDefault="0022051B" w:rsidP="0022051B">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 </w:t>
      </w:r>
      <w:r w:rsidR="003D6BA1">
        <w:rPr>
          <w:b/>
          <w:color w:val="002060"/>
          <w:u w:val="single"/>
        </w:rPr>
        <w:t>0</w:t>
      </w:r>
      <w:r w:rsidR="0001739B">
        <w:rPr>
          <w:b/>
          <w:color w:val="002060"/>
          <w:u w:val="single"/>
        </w:rPr>
        <w:t>8</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B7CFA" w14:textId="77777777" w:rsidR="00E414E1" w:rsidRDefault="00E414E1">
      <w:r>
        <w:separator/>
      </w:r>
    </w:p>
  </w:endnote>
  <w:endnote w:type="continuationSeparator" w:id="0">
    <w:p w14:paraId="731AD24D" w14:textId="77777777" w:rsidR="00E414E1" w:rsidRDefault="00E4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CCA775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1739B">
      <w:rPr>
        <w:rStyle w:val="Numeropagina"/>
        <w:rFonts w:ascii="Arial" w:hAnsi="Arial" w:cs="Arial"/>
        <w:color w:val="002060"/>
      </w:rPr>
      <w:t>41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4DB2C" w14:textId="77777777" w:rsidR="00E414E1" w:rsidRDefault="00E414E1">
      <w:r>
        <w:separator/>
      </w:r>
    </w:p>
  </w:footnote>
  <w:footnote w:type="continuationSeparator" w:id="0">
    <w:p w14:paraId="7A69172D" w14:textId="77777777" w:rsidR="00E414E1" w:rsidRDefault="00E41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A01"/>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ACC"/>
    <w:rsid w:val="005A6D6A"/>
    <w:rsid w:val="005A769E"/>
    <w:rsid w:val="005B0A21"/>
    <w:rsid w:val="005B0A3F"/>
    <w:rsid w:val="005B1D77"/>
    <w:rsid w:val="005B2321"/>
    <w:rsid w:val="005B236C"/>
    <w:rsid w:val="005B2377"/>
    <w:rsid w:val="005B23BF"/>
    <w:rsid w:val="005B3435"/>
    <w:rsid w:val="005B3CC7"/>
    <w:rsid w:val="005B42F0"/>
    <w:rsid w:val="005B4538"/>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6EC3"/>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760"/>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6D41"/>
    <w:rsid w:val="0094705C"/>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0793"/>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612"/>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TotalTime>
  <Pages>11</Pages>
  <Words>2941</Words>
  <Characters>16767</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19669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8</cp:revision>
  <cp:lastPrinted>2024-11-08T12:29:00Z</cp:lastPrinted>
  <dcterms:created xsi:type="dcterms:W3CDTF">2024-11-07T13:50:00Z</dcterms:created>
  <dcterms:modified xsi:type="dcterms:W3CDTF">2024-11-08T12:29:00Z</dcterms:modified>
</cp:coreProperties>
</file>