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6C2C25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854391">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4391">
              <w:rPr>
                <w:rFonts w:ascii="Arial" w:hAnsi="Arial" w:cs="Arial"/>
                <w:color w:val="002060"/>
                <w:sz w:val="40"/>
                <w:szCs w:val="40"/>
              </w:rPr>
              <w:t>20</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386D194"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92551">
          <w:rPr>
            <w:noProof/>
            <w:webHidden/>
          </w:rPr>
          <w:t>1</w:t>
        </w:r>
        <w:r w:rsidR="00AC19D9" w:rsidRPr="00DE1EF7">
          <w:rPr>
            <w:noProof/>
            <w:webHidden/>
          </w:rPr>
          <w:fldChar w:fldCharType="end"/>
        </w:r>
      </w:hyperlink>
    </w:p>
    <w:p w14:paraId="112EDB38" w14:textId="1334E4D8"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92551">
          <w:rPr>
            <w:noProof/>
            <w:webHidden/>
          </w:rPr>
          <w:t>1</w:t>
        </w:r>
        <w:r w:rsidRPr="00DE1EF7">
          <w:rPr>
            <w:noProof/>
            <w:webHidden/>
          </w:rPr>
          <w:fldChar w:fldCharType="end"/>
        </w:r>
      </w:hyperlink>
    </w:p>
    <w:p w14:paraId="4D9CAD43" w14:textId="69F6AF4E"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92551">
          <w:rPr>
            <w:noProof/>
            <w:webHidden/>
          </w:rPr>
          <w:t>1</w:t>
        </w:r>
        <w:r w:rsidRPr="00DE1EF7">
          <w:rPr>
            <w:noProof/>
            <w:webHidden/>
          </w:rPr>
          <w:fldChar w:fldCharType="end"/>
        </w:r>
      </w:hyperlink>
    </w:p>
    <w:p w14:paraId="0EAFCCD8" w14:textId="7E21ED90"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92551">
          <w:rPr>
            <w:noProof/>
            <w:webHidden/>
          </w:rPr>
          <w:t>1</w:t>
        </w:r>
        <w:r w:rsidRPr="00DE1EF7">
          <w:rPr>
            <w:noProof/>
            <w:webHidden/>
          </w:rPr>
          <w:fldChar w:fldCharType="end"/>
        </w:r>
      </w:hyperlink>
    </w:p>
    <w:p w14:paraId="0952245B" w14:textId="7FA939AE"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9255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EF8FA30" w14:textId="77777777" w:rsidR="00A30D47" w:rsidRDefault="00A30D47" w:rsidP="00F336CC">
      <w:pPr>
        <w:rPr>
          <w:rFonts w:ascii="Arial" w:hAnsi="Arial" w:cs="Arial"/>
          <w:color w:val="002060"/>
          <w:sz w:val="22"/>
          <w:szCs w:val="22"/>
        </w:rPr>
      </w:pPr>
    </w:p>
    <w:p w14:paraId="5C13D1C0" w14:textId="77777777" w:rsidR="002C06FF" w:rsidRPr="002C06FF" w:rsidRDefault="002C06FF" w:rsidP="002C06FF">
      <w:pPr>
        <w:pStyle w:val="LndNormale1"/>
        <w:rPr>
          <w:b/>
          <w:color w:val="002060"/>
          <w:sz w:val="28"/>
          <w:szCs w:val="28"/>
        </w:rPr>
      </w:pPr>
      <w:r w:rsidRPr="002C06FF">
        <w:rPr>
          <w:b/>
          <w:color w:val="002060"/>
          <w:sz w:val="28"/>
          <w:szCs w:val="28"/>
        </w:rPr>
        <w:t>CIRCOLARE N. 30 DEL 15.11.2024</w:t>
      </w:r>
    </w:p>
    <w:p w14:paraId="05F7D94D" w14:textId="77777777" w:rsidR="002C06FF" w:rsidRPr="002C06FF" w:rsidRDefault="002C06FF" w:rsidP="002C06FF">
      <w:pPr>
        <w:pStyle w:val="LndNormale1"/>
        <w:rPr>
          <w:color w:val="002060"/>
        </w:rPr>
      </w:pPr>
    </w:p>
    <w:p w14:paraId="7F62AAEE" w14:textId="1955A717" w:rsidR="002C06FF" w:rsidRPr="002C06FF" w:rsidRDefault="002C06FF" w:rsidP="002C06FF">
      <w:pPr>
        <w:pStyle w:val="LndNormale1"/>
        <w:rPr>
          <w:color w:val="002060"/>
        </w:rPr>
      </w:pPr>
      <w:r w:rsidRPr="002C06FF">
        <w:rPr>
          <w:color w:val="002060"/>
        </w:rPr>
        <w:t>Si trasmette, per opportuna conoscenza, copia della Circolare n. 44-2024 elaborata dal Centro Studi Tributari della L.N.D. avente per oggetto:</w:t>
      </w:r>
    </w:p>
    <w:p w14:paraId="07447A27" w14:textId="77777777" w:rsidR="002C06FF" w:rsidRPr="002C06FF" w:rsidRDefault="002C06FF" w:rsidP="002C06FF">
      <w:pPr>
        <w:pStyle w:val="LndNormale1"/>
        <w:rPr>
          <w:b/>
          <w:i/>
          <w:color w:val="002060"/>
        </w:rPr>
      </w:pPr>
      <w:r w:rsidRPr="002C06FF">
        <w:rPr>
          <w:b/>
          <w:i/>
          <w:color w:val="002060"/>
        </w:rPr>
        <w:t>“D.L. n. 167 del 14 novembre 2024 – Proroga concordato preventivo biennale – Modifiche alla disciplina del Bonus Natale di 100 euro ai lavoratori dipendenti.”</w:t>
      </w:r>
    </w:p>
    <w:p w14:paraId="48AE26D0" w14:textId="77777777" w:rsidR="002C06FF" w:rsidRDefault="002C06FF" w:rsidP="00F336CC">
      <w:pPr>
        <w:rPr>
          <w:rFonts w:ascii="Arial" w:hAnsi="Arial" w:cs="Arial"/>
          <w:color w:val="002060"/>
          <w:sz w:val="22"/>
          <w:szCs w:val="22"/>
        </w:rPr>
      </w:pPr>
    </w:p>
    <w:p w14:paraId="7A553405" w14:textId="77777777" w:rsidR="002C06FF" w:rsidRPr="002C06FF" w:rsidRDefault="002C06FF"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lastRenderedPageBreak/>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524BD49F" w14:textId="77777777" w:rsidR="00A30D47" w:rsidRDefault="00A30D47" w:rsidP="00A30D47">
      <w:pPr>
        <w:pStyle w:val="LndNormale1"/>
        <w:rPr>
          <w:color w:val="002060"/>
        </w:rPr>
      </w:pPr>
    </w:p>
    <w:p w14:paraId="2B69A63A" w14:textId="77777777" w:rsidR="005D4A65" w:rsidRDefault="005D4A65" w:rsidP="00A30D47">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528445A5" w14:textId="77777777" w:rsidR="00DA3709" w:rsidRDefault="00DA3709" w:rsidP="0047674B">
      <w:pPr>
        <w:pStyle w:val="LndNormale1"/>
        <w:rPr>
          <w:color w:val="002060"/>
        </w:rPr>
      </w:pPr>
    </w:p>
    <w:p w14:paraId="38B98E42" w14:textId="77777777" w:rsidR="002003D6" w:rsidRDefault="002003D6" w:rsidP="0047674B">
      <w:pPr>
        <w:pStyle w:val="LndNormale1"/>
        <w:rPr>
          <w:color w:val="002060"/>
        </w:rPr>
      </w:pPr>
    </w:p>
    <w:p w14:paraId="6A403115" w14:textId="283C3FF7" w:rsidR="002003D6" w:rsidRPr="00A54891" w:rsidRDefault="002003D6" w:rsidP="002003D6">
      <w:pPr>
        <w:pStyle w:val="LndNormale1"/>
        <w:rPr>
          <w:b/>
          <w:color w:val="002060"/>
          <w:sz w:val="28"/>
          <w:szCs w:val="28"/>
        </w:rPr>
      </w:pPr>
      <w:r>
        <w:rPr>
          <w:b/>
          <w:color w:val="002060"/>
          <w:sz w:val="28"/>
          <w:szCs w:val="28"/>
        </w:rPr>
        <w:t>SORTEGGIO SEMIFINALI COPPA MARCHE UNDER 19</w:t>
      </w:r>
    </w:p>
    <w:p w14:paraId="3BA7F06F" w14:textId="77777777" w:rsidR="002003D6" w:rsidRDefault="002003D6" w:rsidP="002003D6">
      <w:pPr>
        <w:pStyle w:val="Corpodeltesto21"/>
        <w:rPr>
          <w:rFonts w:ascii="Arial" w:hAnsi="Arial" w:cs="Arial"/>
          <w:bCs/>
          <w:color w:val="002060"/>
          <w:sz w:val="22"/>
        </w:rPr>
      </w:pPr>
    </w:p>
    <w:p w14:paraId="34BFAB31" w14:textId="1071865D" w:rsidR="002003D6" w:rsidRPr="00D359BB" w:rsidRDefault="002003D6" w:rsidP="002003D6">
      <w:pPr>
        <w:pStyle w:val="Corpodeltesto21"/>
        <w:rPr>
          <w:rFonts w:ascii="Arial" w:hAnsi="Arial" w:cs="Arial"/>
          <w:b/>
          <w:bCs/>
          <w:color w:val="002060"/>
          <w:sz w:val="22"/>
        </w:rPr>
      </w:pPr>
      <w:r w:rsidRPr="00D359BB">
        <w:rPr>
          <w:rFonts w:ascii="Arial" w:hAnsi="Arial" w:cs="Arial"/>
          <w:b/>
          <w:bCs/>
          <w:color w:val="002060"/>
          <w:sz w:val="22"/>
        </w:rPr>
        <w:t>Gli accoppiamenti delle gare di Semifinale dell</w:t>
      </w:r>
      <w:r>
        <w:rPr>
          <w:rFonts w:ascii="Arial" w:hAnsi="Arial" w:cs="Arial"/>
          <w:b/>
          <w:bCs/>
          <w:color w:val="002060"/>
          <w:sz w:val="22"/>
        </w:rPr>
        <w:t>a</w:t>
      </w:r>
      <w:r w:rsidRPr="00D359BB">
        <w:rPr>
          <w:rFonts w:ascii="Arial" w:hAnsi="Arial" w:cs="Arial"/>
          <w:b/>
          <w:bCs/>
          <w:color w:val="002060"/>
          <w:sz w:val="22"/>
        </w:rPr>
        <w:t xml:space="preserve"> Coppe Marche Under </w:t>
      </w:r>
      <w:r>
        <w:rPr>
          <w:rFonts w:ascii="Arial" w:hAnsi="Arial" w:cs="Arial"/>
          <w:b/>
          <w:bCs/>
          <w:color w:val="002060"/>
          <w:sz w:val="22"/>
        </w:rPr>
        <w:t>19</w:t>
      </w:r>
      <w:r w:rsidRPr="00D359BB">
        <w:rPr>
          <w:rFonts w:ascii="Arial" w:hAnsi="Arial" w:cs="Arial"/>
          <w:b/>
          <w:bCs/>
          <w:color w:val="002060"/>
          <w:sz w:val="22"/>
        </w:rPr>
        <w:t xml:space="preserve"> saranno determinati per sorteggio che si terrà </w:t>
      </w:r>
      <w:r>
        <w:rPr>
          <w:rFonts w:ascii="Arial" w:hAnsi="Arial" w:cs="Arial"/>
          <w:b/>
          <w:bCs/>
          <w:color w:val="002060"/>
          <w:sz w:val="22"/>
        </w:rPr>
        <w:t>VENERDI’ 22</w:t>
      </w:r>
      <w:r w:rsidRPr="00D359BB">
        <w:rPr>
          <w:rFonts w:ascii="Arial" w:hAnsi="Arial" w:cs="Arial"/>
          <w:b/>
          <w:bCs/>
          <w:color w:val="002060"/>
          <w:sz w:val="22"/>
        </w:rPr>
        <w:t>/11/2024 alle ore 19:00 in modalità on-line.</w:t>
      </w:r>
    </w:p>
    <w:p w14:paraId="38173A9D" w14:textId="77777777" w:rsidR="002003D6" w:rsidRPr="00D359BB" w:rsidRDefault="002003D6" w:rsidP="002003D6">
      <w:pPr>
        <w:pStyle w:val="Nessunaspaziatura"/>
        <w:jc w:val="both"/>
        <w:rPr>
          <w:rFonts w:ascii="Arial" w:hAnsi="Arial" w:cs="Arial"/>
          <w:i/>
          <w:iCs/>
          <w:color w:val="002060"/>
        </w:rPr>
      </w:pPr>
    </w:p>
    <w:p w14:paraId="6E305B45" w14:textId="77777777" w:rsidR="002003D6" w:rsidRPr="00D359BB" w:rsidRDefault="002003D6" w:rsidP="002003D6">
      <w:pPr>
        <w:pStyle w:val="Nessunaspaziatura"/>
        <w:jc w:val="both"/>
        <w:rPr>
          <w:rFonts w:ascii="Arial" w:hAnsi="Arial" w:cs="Arial"/>
          <w:i/>
          <w:iCs/>
          <w:color w:val="002060"/>
        </w:rPr>
      </w:pPr>
      <w:r w:rsidRPr="00D359BB">
        <w:rPr>
          <w:rFonts w:ascii="Arial" w:hAnsi="Arial" w:cs="Arial"/>
          <w:i/>
          <w:iCs/>
          <w:color w:val="002060"/>
        </w:rPr>
        <w:t>Si comunica che la riunione sarà di brevissima durata, pertanto si raccomanda la massima puntualità.</w:t>
      </w:r>
    </w:p>
    <w:p w14:paraId="502A55C9" w14:textId="77777777" w:rsidR="002003D6" w:rsidRPr="00D359BB" w:rsidRDefault="002003D6" w:rsidP="002003D6">
      <w:pPr>
        <w:pStyle w:val="LndNormale1"/>
        <w:rPr>
          <w:color w:val="002060"/>
        </w:rPr>
      </w:pPr>
    </w:p>
    <w:p w14:paraId="0329D345" w14:textId="77777777" w:rsidR="002003D6" w:rsidRPr="00D359BB" w:rsidRDefault="002003D6" w:rsidP="002003D6">
      <w:pPr>
        <w:widowControl w:val="0"/>
        <w:suppressAutoHyphens/>
        <w:rPr>
          <w:rFonts w:ascii="Arial" w:hAnsi="Arial" w:cs="Arial"/>
          <w:bCs/>
          <w:color w:val="002060"/>
          <w:sz w:val="22"/>
          <w:szCs w:val="22"/>
        </w:rPr>
      </w:pPr>
      <w:r w:rsidRPr="00D359BB">
        <w:rPr>
          <w:rFonts w:ascii="Arial" w:eastAsia="Lucida Sans Unicode" w:hAnsi="Arial" w:cs="Arial"/>
          <w:color w:val="002060"/>
          <w:kern w:val="22"/>
          <w:sz w:val="22"/>
          <w:szCs w:val="22"/>
        </w:rPr>
        <w:t xml:space="preserve">Il sorteggio sarà effettuato attraverso la </w:t>
      </w:r>
      <w:r w:rsidRPr="00D359BB">
        <w:rPr>
          <w:rFonts w:ascii="Arial" w:hAnsi="Arial" w:cs="Arial"/>
          <w:color w:val="002060"/>
          <w:sz w:val="22"/>
          <w:szCs w:val="22"/>
        </w:rPr>
        <w:t xml:space="preserve">piattaforma </w:t>
      </w:r>
      <w:r w:rsidRPr="00D359BB">
        <w:rPr>
          <w:rFonts w:ascii="Arial" w:hAnsi="Arial" w:cs="Arial"/>
          <w:b/>
          <w:color w:val="002060"/>
          <w:sz w:val="22"/>
          <w:szCs w:val="22"/>
        </w:rPr>
        <w:t>CISCO WEBEX</w:t>
      </w:r>
      <w:r w:rsidRPr="00D359BB">
        <w:rPr>
          <w:rFonts w:ascii="Arial" w:hAnsi="Arial" w:cs="Arial"/>
          <w:bCs/>
          <w:color w:val="002060"/>
          <w:sz w:val="22"/>
          <w:szCs w:val="22"/>
        </w:rPr>
        <w:t>.</w:t>
      </w:r>
    </w:p>
    <w:p w14:paraId="769AA9F9" w14:textId="77777777" w:rsidR="002003D6" w:rsidRPr="00D359BB" w:rsidRDefault="002003D6" w:rsidP="002003D6">
      <w:pPr>
        <w:widowControl w:val="0"/>
        <w:suppressAutoHyphens/>
        <w:rPr>
          <w:rFonts w:ascii="Arial" w:hAnsi="Arial" w:cs="Arial"/>
          <w:bCs/>
          <w:color w:val="002060"/>
          <w:sz w:val="22"/>
          <w:szCs w:val="22"/>
        </w:rPr>
      </w:pPr>
    </w:p>
    <w:p w14:paraId="2677A03C" w14:textId="77777777" w:rsidR="002003D6" w:rsidRPr="00D359BB" w:rsidRDefault="002003D6" w:rsidP="002003D6">
      <w:pPr>
        <w:widowControl w:val="0"/>
        <w:suppressAutoHyphens/>
        <w:rPr>
          <w:rFonts w:ascii="Arial" w:hAnsi="Arial" w:cs="Arial"/>
          <w:b/>
          <w:i/>
          <w:iCs/>
          <w:color w:val="002060"/>
          <w:sz w:val="22"/>
          <w:szCs w:val="22"/>
        </w:rPr>
      </w:pPr>
      <w:r w:rsidRPr="00D359BB">
        <w:rPr>
          <w:rFonts w:ascii="Arial" w:hAnsi="Arial" w:cs="Arial"/>
          <w:b/>
          <w:i/>
          <w:iCs/>
          <w:color w:val="002060"/>
          <w:sz w:val="22"/>
          <w:szCs w:val="22"/>
        </w:rPr>
        <w:t>Il link per partecipare alla riunione sarà comunicato alle Società interessate mediante e-mail da parte del CED della Lega Nazionale Dilettanti.</w:t>
      </w:r>
    </w:p>
    <w:p w14:paraId="564AE20E" w14:textId="77777777" w:rsidR="002003D6" w:rsidRPr="00D359BB" w:rsidRDefault="002003D6" w:rsidP="002003D6">
      <w:pPr>
        <w:pStyle w:val="LndNormale1"/>
        <w:rPr>
          <w:b/>
          <w:color w:val="002060"/>
          <w:szCs w:val="22"/>
        </w:rPr>
      </w:pPr>
    </w:p>
    <w:p w14:paraId="11CF1F23" w14:textId="77777777" w:rsidR="002003D6" w:rsidRDefault="002003D6" w:rsidP="002003D6">
      <w:pPr>
        <w:pStyle w:val="LndNormale1"/>
        <w:rPr>
          <w:b/>
          <w:i/>
          <w:iCs/>
          <w:color w:val="002060"/>
          <w:szCs w:val="22"/>
        </w:rPr>
      </w:pPr>
      <w:r w:rsidRPr="00D359BB">
        <w:rPr>
          <w:b/>
          <w:i/>
          <w:iCs/>
          <w:color w:val="002060"/>
          <w:szCs w:val="22"/>
        </w:rPr>
        <w:t>Si invitano pertanto le società a scaricare sui propri dispositivi detta piattaforma.</w:t>
      </w:r>
    </w:p>
    <w:p w14:paraId="4D705A2C" w14:textId="77777777" w:rsidR="002003D6" w:rsidRDefault="002003D6" w:rsidP="0047674B">
      <w:pPr>
        <w:pStyle w:val="LndNormale1"/>
        <w:rPr>
          <w:color w:val="002060"/>
        </w:rPr>
      </w:pPr>
    </w:p>
    <w:p w14:paraId="7F09BB37" w14:textId="77777777" w:rsidR="002C06FF" w:rsidRPr="002C06FF" w:rsidRDefault="002C06FF" w:rsidP="0047674B">
      <w:pPr>
        <w:pStyle w:val="LndNormale1"/>
        <w:rPr>
          <w:color w:val="002060"/>
        </w:rPr>
      </w:pPr>
    </w:p>
    <w:p w14:paraId="10B22597" w14:textId="77777777" w:rsidR="002C06FF" w:rsidRPr="002C06FF" w:rsidRDefault="002C06FF" w:rsidP="002C06FF">
      <w:pPr>
        <w:pStyle w:val="LndNormale1"/>
        <w:rPr>
          <w:b/>
          <w:color w:val="002060"/>
          <w:sz w:val="28"/>
          <w:szCs w:val="28"/>
        </w:rPr>
      </w:pPr>
      <w:r w:rsidRPr="002C06FF">
        <w:rPr>
          <w:b/>
          <w:color w:val="002060"/>
          <w:sz w:val="28"/>
          <w:szCs w:val="28"/>
        </w:rPr>
        <w:t>SVINCOLI EX ART. 117 BIS NOIF</w:t>
      </w:r>
    </w:p>
    <w:p w14:paraId="1D58BBF8" w14:textId="77777777" w:rsidR="002C06FF" w:rsidRPr="002C06FF" w:rsidRDefault="002C06FF" w:rsidP="002C06FF">
      <w:pPr>
        <w:pStyle w:val="LndNormale1"/>
        <w:rPr>
          <w:color w:val="002060"/>
        </w:rPr>
      </w:pPr>
    </w:p>
    <w:p w14:paraId="702FCFB7" w14:textId="77777777" w:rsidR="002C06FF" w:rsidRPr="002C06FF" w:rsidRDefault="002C06FF" w:rsidP="002C06FF">
      <w:pPr>
        <w:pStyle w:val="LndNormale1"/>
        <w:rPr>
          <w:color w:val="002060"/>
        </w:rPr>
      </w:pPr>
      <w:r w:rsidRPr="002C06F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C06FF">
        <w:rPr>
          <w:b/>
          <w:color w:val="002060"/>
        </w:rPr>
        <w:t>15.11.2024: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C06FF" w:rsidRPr="002C06FF" w14:paraId="4B427931" w14:textId="77777777" w:rsidTr="00E41262">
        <w:tc>
          <w:tcPr>
            <w:tcW w:w="1265" w:type="dxa"/>
            <w:tcBorders>
              <w:top w:val="single" w:sz="4" w:space="0" w:color="auto"/>
              <w:left w:val="single" w:sz="4" w:space="0" w:color="auto"/>
              <w:bottom w:val="single" w:sz="4" w:space="0" w:color="auto"/>
              <w:right w:val="single" w:sz="4" w:space="0" w:color="auto"/>
            </w:tcBorders>
            <w:hideMark/>
          </w:tcPr>
          <w:p w14:paraId="75408947" w14:textId="77777777" w:rsidR="002C06FF" w:rsidRPr="002C06FF" w:rsidRDefault="002C06FF" w:rsidP="00E41262">
            <w:pPr>
              <w:pStyle w:val="LndNormale1"/>
              <w:jc w:val="center"/>
              <w:textAlignment w:val="baseline"/>
              <w:rPr>
                <w:b/>
                <w:color w:val="002060"/>
              </w:rPr>
            </w:pPr>
            <w:r w:rsidRPr="002C06FF">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7DF54EA" w14:textId="77777777" w:rsidR="002C06FF" w:rsidRPr="002C06FF" w:rsidRDefault="002C06FF" w:rsidP="00E41262">
            <w:pPr>
              <w:pStyle w:val="LndNormale1"/>
              <w:jc w:val="center"/>
              <w:textAlignment w:val="baseline"/>
              <w:rPr>
                <w:b/>
                <w:color w:val="002060"/>
              </w:rPr>
            </w:pPr>
            <w:r w:rsidRPr="002C06FF">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DC9730B" w14:textId="77777777" w:rsidR="002C06FF" w:rsidRPr="002C06FF" w:rsidRDefault="002C06FF" w:rsidP="00E41262">
            <w:pPr>
              <w:pStyle w:val="LndNormale1"/>
              <w:jc w:val="center"/>
              <w:textAlignment w:val="baseline"/>
              <w:rPr>
                <w:b/>
                <w:color w:val="002060"/>
              </w:rPr>
            </w:pPr>
            <w:r w:rsidRPr="002C06F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44F4544" w14:textId="77777777" w:rsidR="002C06FF" w:rsidRPr="002C06FF" w:rsidRDefault="002C06FF" w:rsidP="00E41262">
            <w:pPr>
              <w:pStyle w:val="LndNormale1"/>
              <w:jc w:val="center"/>
              <w:textAlignment w:val="baseline"/>
              <w:rPr>
                <w:b/>
                <w:color w:val="002060"/>
              </w:rPr>
            </w:pPr>
            <w:r w:rsidRPr="002C06FF">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020F421" w14:textId="77777777" w:rsidR="002C06FF" w:rsidRPr="002C06FF" w:rsidRDefault="002C06FF" w:rsidP="00E41262">
            <w:pPr>
              <w:pStyle w:val="LndNormale1"/>
              <w:jc w:val="center"/>
              <w:textAlignment w:val="baseline"/>
              <w:rPr>
                <w:b/>
                <w:color w:val="002060"/>
              </w:rPr>
            </w:pPr>
            <w:r w:rsidRPr="002C06FF">
              <w:rPr>
                <w:b/>
                <w:color w:val="002060"/>
              </w:rPr>
              <w:t>Società</w:t>
            </w:r>
          </w:p>
        </w:tc>
      </w:tr>
      <w:tr w:rsidR="002C06FF" w:rsidRPr="002C06FF" w14:paraId="22720742" w14:textId="77777777" w:rsidTr="00E41262">
        <w:tc>
          <w:tcPr>
            <w:tcW w:w="1265" w:type="dxa"/>
            <w:tcBorders>
              <w:top w:val="single" w:sz="4" w:space="0" w:color="auto"/>
              <w:left w:val="single" w:sz="4" w:space="0" w:color="auto"/>
              <w:bottom w:val="single" w:sz="4" w:space="0" w:color="auto"/>
              <w:right w:val="single" w:sz="4" w:space="0" w:color="auto"/>
            </w:tcBorders>
          </w:tcPr>
          <w:p w14:paraId="50303985" w14:textId="77777777" w:rsidR="002C06FF" w:rsidRPr="002C06FF" w:rsidRDefault="002C06FF" w:rsidP="00E41262">
            <w:pPr>
              <w:pStyle w:val="LndNormale1"/>
              <w:textAlignment w:val="baseline"/>
              <w:rPr>
                <w:color w:val="002060"/>
                <w:sz w:val="20"/>
              </w:rPr>
            </w:pPr>
            <w:r w:rsidRPr="002C06FF">
              <w:rPr>
                <w:color w:val="002060"/>
                <w:sz w:val="20"/>
              </w:rPr>
              <w:t>6710611</w:t>
            </w:r>
          </w:p>
        </w:tc>
        <w:tc>
          <w:tcPr>
            <w:tcW w:w="2756" w:type="dxa"/>
            <w:tcBorders>
              <w:top w:val="single" w:sz="4" w:space="0" w:color="auto"/>
              <w:left w:val="single" w:sz="4" w:space="0" w:color="auto"/>
              <w:bottom w:val="single" w:sz="4" w:space="0" w:color="auto"/>
              <w:right w:val="single" w:sz="4" w:space="0" w:color="auto"/>
            </w:tcBorders>
          </w:tcPr>
          <w:p w14:paraId="651B92A8" w14:textId="77777777" w:rsidR="002C06FF" w:rsidRPr="002C06FF" w:rsidRDefault="002C06FF" w:rsidP="00E41262">
            <w:pPr>
              <w:pStyle w:val="LndNormale1"/>
              <w:textAlignment w:val="baseline"/>
              <w:rPr>
                <w:color w:val="002060"/>
                <w:sz w:val="20"/>
              </w:rPr>
            </w:pPr>
            <w:r w:rsidRPr="002C06FF">
              <w:rPr>
                <w:color w:val="002060"/>
                <w:sz w:val="20"/>
              </w:rPr>
              <w:t>MARCHIONNI ALESSAND</w:t>
            </w:r>
          </w:p>
        </w:tc>
        <w:tc>
          <w:tcPr>
            <w:tcW w:w="1273" w:type="dxa"/>
            <w:tcBorders>
              <w:top w:val="single" w:sz="4" w:space="0" w:color="auto"/>
              <w:left w:val="single" w:sz="4" w:space="0" w:color="auto"/>
              <w:bottom w:val="single" w:sz="4" w:space="0" w:color="auto"/>
              <w:right w:val="single" w:sz="4" w:space="0" w:color="auto"/>
            </w:tcBorders>
          </w:tcPr>
          <w:p w14:paraId="6DD63416" w14:textId="77777777" w:rsidR="002C06FF" w:rsidRPr="002C06FF" w:rsidRDefault="002C06FF" w:rsidP="00E41262">
            <w:pPr>
              <w:pStyle w:val="LndNormale1"/>
              <w:textAlignment w:val="baseline"/>
              <w:rPr>
                <w:color w:val="002060"/>
                <w:sz w:val="20"/>
              </w:rPr>
            </w:pPr>
            <w:r w:rsidRPr="002C06FF">
              <w:rPr>
                <w:color w:val="002060"/>
                <w:sz w:val="20"/>
              </w:rPr>
              <w:t>03.10.2003</w:t>
            </w:r>
          </w:p>
        </w:tc>
        <w:tc>
          <w:tcPr>
            <w:tcW w:w="1182" w:type="dxa"/>
            <w:tcBorders>
              <w:top w:val="single" w:sz="4" w:space="0" w:color="auto"/>
              <w:left w:val="single" w:sz="4" w:space="0" w:color="auto"/>
              <w:bottom w:val="single" w:sz="4" w:space="0" w:color="auto"/>
              <w:right w:val="single" w:sz="4" w:space="0" w:color="auto"/>
            </w:tcBorders>
          </w:tcPr>
          <w:p w14:paraId="4D990FE6" w14:textId="77777777" w:rsidR="002C06FF" w:rsidRPr="002C06FF" w:rsidRDefault="002C06FF" w:rsidP="00E41262">
            <w:pPr>
              <w:pStyle w:val="LndNormale1"/>
              <w:textAlignment w:val="baseline"/>
              <w:rPr>
                <w:color w:val="002060"/>
                <w:sz w:val="20"/>
              </w:rPr>
            </w:pPr>
            <w:r w:rsidRPr="002C06FF">
              <w:rPr>
                <w:color w:val="002060"/>
                <w:sz w:val="20"/>
              </w:rPr>
              <w:t>700417</w:t>
            </w:r>
          </w:p>
        </w:tc>
        <w:tc>
          <w:tcPr>
            <w:tcW w:w="3436" w:type="dxa"/>
            <w:tcBorders>
              <w:top w:val="single" w:sz="4" w:space="0" w:color="auto"/>
              <w:left w:val="single" w:sz="4" w:space="0" w:color="auto"/>
              <w:bottom w:val="single" w:sz="4" w:space="0" w:color="auto"/>
              <w:right w:val="single" w:sz="4" w:space="0" w:color="auto"/>
            </w:tcBorders>
          </w:tcPr>
          <w:p w14:paraId="0403D794" w14:textId="77777777" w:rsidR="002C06FF" w:rsidRPr="002C06FF" w:rsidRDefault="002C06FF" w:rsidP="00E41262">
            <w:pPr>
              <w:pStyle w:val="LndNormale1"/>
              <w:textAlignment w:val="baseline"/>
              <w:rPr>
                <w:color w:val="002060"/>
                <w:sz w:val="20"/>
              </w:rPr>
            </w:pPr>
            <w:r w:rsidRPr="002C06FF">
              <w:rPr>
                <w:color w:val="002060"/>
                <w:sz w:val="20"/>
              </w:rPr>
              <w:t>A.S.D. U.S.G. GROTTAZZOLINA M</w:t>
            </w:r>
          </w:p>
        </w:tc>
      </w:tr>
      <w:tr w:rsidR="002C06FF" w:rsidRPr="002C06FF" w14:paraId="47076101" w14:textId="77777777" w:rsidTr="00E41262">
        <w:tc>
          <w:tcPr>
            <w:tcW w:w="1265" w:type="dxa"/>
          </w:tcPr>
          <w:p w14:paraId="0B8D3530" w14:textId="77777777" w:rsidR="002C06FF" w:rsidRPr="002C06FF" w:rsidRDefault="002C06FF" w:rsidP="00E41262">
            <w:pPr>
              <w:pStyle w:val="LndNormale1"/>
              <w:textAlignment w:val="baseline"/>
              <w:rPr>
                <w:color w:val="002060"/>
                <w:sz w:val="20"/>
              </w:rPr>
            </w:pPr>
            <w:r w:rsidRPr="002C06FF">
              <w:rPr>
                <w:color w:val="002060"/>
                <w:sz w:val="20"/>
              </w:rPr>
              <w:lastRenderedPageBreak/>
              <w:t>5321897</w:t>
            </w:r>
          </w:p>
        </w:tc>
        <w:tc>
          <w:tcPr>
            <w:tcW w:w="2756" w:type="dxa"/>
          </w:tcPr>
          <w:p w14:paraId="433E2D7B" w14:textId="77777777" w:rsidR="002C06FF" w:rsidRPr="002C06FF" w:rsidRDefault="002C06FF" w:rsidP="00E41262">
            <w:pPr>
              <w:pStyle w:val="LndNormale1"/>
              <w:textAlignment w:val="baseline"/>
              <w:rPr>
                <w:color w:val="002060"/>
                <w:sz w:val="20"/>
              </w:rPr>
            </w:pPr>
            <w:r w:rsidRPr="002C06FF">
              <w:rPr>
                <w:color w:val="002060"/>
                <w:sz w:val="20"/>
              </w:rPr>
              <w:t>ALOISI NICOLA</w:t>
            </w:r>
          </w:p>
        </w:tc>
        <w:tc>
          <w:tcPr>
            <w:tcW w:w="1273" w:type="dxa"/>
          </w:tcPr>
          <w:p w14:paraId="4363A69E" w14:textId="77777777" w:rsidR="002C06FF" w:rsidRPr="002C06FF" w:rsidRDefault="002C06FF" w:rsidP="00E41262">
            <w:pPr>
              <w:pStyle w:val="LndNormale1"/>
              <w:textAlignment w:val="baseline"/>
              <w:rPr>
                <w:color w:val="002060"/>
                <w:sz w:val="20"/>
              </w:rPr>
            </w:pPr>
            <w:r w:rsidRPr="002C06FF">
              <w:rPr>
                <w:color w:val="002060"/>
                <w:sz w:val="20"/>
              </w:rPr>
              <w:t>30.06.1999</w:t>
            </w:r>
          </w:p>
        </w:tc>
        <w:tc>
          <w:tcPr>
            <w:tcW w:w="1182" w:type="dxa"/>
          </w:tcPr>
          <w:p w14:paraId="60FBDA8E" w14:textId="77777777" w:rsidR="002C06FF" w:rsidRPr="002C06FF" w:rsidRDefault="002C06FF" w:rsidP="00E41262">
            <w:pPr>
              <w:pStyle w:val="LndNormale1"/>
              <w:textAlignment w:val="baseline"/>
              <w:rPr>
                <w:color w:val="002060"/>
                <w:sz w:val="20"/>
              </w:rPr>
            </w:pPr>
            <w:r w:rsidRPr="002C06FF">
              <w:rPr>
                <w:color w:val="002060"/>
                <w:sz w:val="20"/>
              </w:rPr>
              <w:t>78080</w:t>
            </w:r>
          </w:p>
        </w:tc>
        <w:tc>
          <w:tcPr>
            <w:tcW w:w="3436" w:type="dxa"/>
          </w:tcPr>
          <w:p w14:paraId="38FC6DA7" w14:textId="77777777" w:rsidR="002C06FF" w:rsidRPr="002C06FF" w:rsidRDefault="002C06FF" w:rsidP="00E41262">
            <w:pPr>
              <w:pStyle w:val="LndNormale1"/>
              <w:textAlignment w:val="baseline"/>
              <w:rPr>
                <w:color w:val="002060"/>
                <w:sz w:val="20"/>
              </w:rPr>
            </w:pPr>
            <w:r w:rsidRPr="002C06FF">
              <w:rPr>
                <w:color w:val="002060"/>
                <w:sz w:val="20"/>
              </w:rPr>
              <w:t>A.S.D. ATLETICO MARINER</w:t>
            </w:r>
          </w:p>
        </w:tc>
      </w:tr>
    </w:tbl>
    <w:p w14:paraId="01214C31" w14:textId="77777777" w:rsidR="002C06FF" w:rsidRPr="002C06FF" w:rsidRDefault="002C06FF" w:rsidP="002C06FF">
      <w:pPr>
        <w:pStyle w:val="LndNormale1"/>
        <w:rPr>
          <w:color w:val="002060"/>
        </w:rPr>
      </w:pPr>
    </w:p>
    <w:p w14:paraId="7574ABB2" w14:textId="77777777" w:rsidR="002C06FF" w:rsidRPr="002C06FF" w:rsidRDefault="002C06FF" w:rsidP="002C06FF">
      <w:pPr>
        <w:pStyle w:val="LndNormale1"/>
        <w:rPr>
          <w:color w:val="002060"/>
        </w:rPr>
      </w:pPr>
      <w:r w:rsidRPr="002C06F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C06FF">
        <w:rPr>
          <w:b/>
          <w:color w:val="002060"/>
        </w:rPr>
        <w:t>16.11.2024: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C06FF" w:rsidRPr="002C06FF" w14:paraId="492EBD7C" w14:textId="77777777" w:rsidTr="00E41262">
        <w:tc>
          <w:tcPr>
            <w:tcW w:w="1265" w:type="dxa"/>
            <w:tcBorders>
              <w:top w:val="single" w:sz="4" w:space="0" w:color="auto"/>
              <w:left w:val="single" w:sz="4" w:space="0" w:color="auto"/>
              <w:bottom w:val="single" w:sz="4" w:space="0" w:color="auto"/>
              <w:right w:val="single" w:sz="4" w:space="0" w:color="auto"/>
            </w:tcBorders>
            <w:hideMark/>
          </w:tcPr>
          <w:p w14:paraId="17EBB8D7" w14:textId="77777777" w:rsidR="002C06FF" w:rsidRPr="002C06FF" w:rsidRDefault="002C06FF" w:rsidP="00E41262">
            <w:pPr>
              <w:pStyle w:val="LndNormale1"/>
              <w:jc w:val="center"/>
              <w:textAlignment w:val="baseline"/>
              <w:rPr>
                <w:b/>
                <w:color w:val="002060"/>
              </w:rPr>
            </w:pPr>
            <w:r w:rsidRPr="002C06FF">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91EC1C8" w14:textId="77777777" w:rsidR="002C06FF" w:rsidRPr="002C06FF" w:rsidRDefault="002C06FF" w:rsidP="00E41262">
            <w:pPr>
              <w:pStyle w:val="LndNormale1"/>
              <w:jc w:val="center"/>
              <w:textAlignment w:val="baseline"/>
              <w:rPr>
                <w:b/>
                <w:color w:val="002060"/>
              </w:rPr>
            </w:pPr>
            <w:r w:rsidRPr="002C06FF">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BFCFFE8" w14:textId="77777777" w:rsidR="002C06FF" w:rsidRPr="002C06FF" w:rsidRDefault="002C06FF" w:rsidP="00E41262">
            <w:pPr>
              <w:pStyle w:val="LndNormale1"/>
              <w:jc w:val="center"/>
              <w:textAlignment w:val="baseline"/>
              <w:rPr>
                <w:b/>
                <w:color w:val="002060"/>
              </w:rPr>
            </w:pPr>
            <w:r w:rsidRPr="002C06F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3F2307C" w14:textId="77777777" w:rsidR="002C06FF" w:rsidRPr="002C06FF" w:rsidRDefault="002C06FF" w:rsidP="00E41262">
            <w:pPr>
              <w:pStyle w:val="LndNormale1"/>
              <w:jc w:val="center"/>
              <w:textAlignment w:val="baseline"/>
              <w:rPr>
                <w:b/>
                <w:color w:val="002060"/>
              </w:rPr>
            </w:pPr>
            <w:r w:rsidRPr="002C06FF">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D3AF0A5" w14:textId="77777777" w:rsidR="002C06FF" w:rsidRPr="002C06FF" w:rsidRDefault="002C06FF" w:rsidP="00E41262">
            <w:pPr>
              <w:pStyle w:val="LndNormale1"/>
              <w:jc w:val="center"/>
              <w:textAlignment w:val="baseline"/>
              <w:rPr>
                <w:b/>
                <w:color w:val="002060"/>
              </w:rPr>
            </w:pPr>
            <w:r w:rsidRPr="002C06FF">
              <w:rPr>
                <w:b/>
                <w:color w:val="002060"/>
              </w:rPr>
              <w:t>Società</w:t>
            </w:r>
          </w:p>
        </w:tc>
      </w:tr>
      <w:tr w:rsidR="002C06FF" w:rsidRPr="002C06FF" w14:paraId="049279AD" w14:textId="77777777" w:rsidTr="00E41262">
        <w:tc>
          <w:tcPr>
            <w:tcW w:w="1265" w:type="dxa"/>
            <w:tcBorders>
              <w:top w:val="single" w:sz="4" w:space="0" w:color="auto"/>
              <w:left w:val="single" w:sz="4" w:space="0" w:color="auto"/>
              <w:bottom w:val="single" w:sz="4" w:space="0" w:color="auto"/>
              <w:right w:val="single" w:sz="4" w:space="0" w:color="auto"/>
            </w:tcBorders>
          </w:tcPr>
          <w:p w14:paraId="21282C32" w14:textId="77777777" w:rsidR="002C06FF" w:rsidRPr="002C06FF" w:rsidRDefault="002C06FF" w:rsidP="00E41262">
            <w:pPr>
              <w:pStyle w:val="LndNormale1"/>
              <w:textAlignment w:val="baseline"/>
              <w:rPr>
                <w:color w:val="002060"/>
                <w:sz w:val="20"/>
              </w:rPr>
            </w:pPr>
            <w:r w:rsidRPr="002C06FF">
              <w:rPr>
                <w:color w:val="002060"/>
                <w:sz w:val="20"/>
              </w:rPr>
              <w:t>6739889</w:t>
            </w:r>
          </w:p>
        </w:tc>
        <w:tc>
          <w:tcPr>
            <w:tcW w:w="2756" w:type="dxa"/>
            <w:tcBorders>
              <w:top w:val="single" w:sz="4" w:space="0" w:color="auto"/>
              <w:left w:val="single" w:sz="4" w:space="0" w:color="auto"/>
              <w:bottom w:val="single" w:sz="4" w:space="0" w:color="auto"/>
              <w:right w:val="single" w:sz="4" w:space="0" w:color="auto"/>
            </w:tcBorders>
          </w:tcPr>
          <w:p w14:paraId="1D342E18" w14:textId="77777777" w:rsidR="002C06FF" w:rsidRPr="002C06FF" w:rsidRDefault="002C06FF" w:rsidP="00E41262">
            <w:pPr>
              <w:pStyle w:val="LndNormale1"/>
              <w:textAlignment w:val="baseline"/>
              <w:rPr>
                <w:color w:val="002060"/>
                <w:sz w:val="20"/>
              </w:rPr>
            </w:pPr>
            <w:r w:rsidRPr="002C06FF">
              <w:rPr>
                <w:color w:val="002060"/>
                <w:sz w:val="20"/>
              </w:rPr>
              <w:t>MARZIONI THOMAS</w:t>
            </w:r>
          </w:p>
        </w:tc>
        <w:tc>
          <w:tcPr>
            <w:tcW w:w="1273" w:type="dxa"/>
            <w:tcBorders>
              <w:top w:val="single" w:sz="4" w:space="0" w:color="auto"/>
              <w:left w:val="single" w:sz="4" w:space="0" w:color="auto"/>
              <w:bottom w:val="single" w:sz="4" w:space="0" w:color="auto"/>
              <w:right w:val="single" w:sz="4" w:space="0" w:color="auto"/>
            </w:tcBorders>
          </w:tcPr>
          <w:p w14:paraId="75D8FD79" w14:textId="77777777" w:rsidR="002C06FF" w:rsidRPr="002C06FF" w:rsidRDefault="002C06FF" w:rsidP="00E41262">
            <w:pPr>
              <w:pStyle w:val="LndNormale1"/>
              <w:textAlignment w:val="baseline"/>
              <w:rPr>
                <w:color w:val="002060"/>
                <w:sz w:val="20"/>
              </w:rPr>
            </w:pPr>
            <w:r w:rsidRPr="002C06FF">
              <w:rPr>
                <w:color w:val="002060"/>
                <w:sz w:val="20"/>
              </w:rPr>
              <w:t>13.02.2001</w:t>
            </w:r>
          </w:p>
        </w:tc>
        <w:tc>
          <w:tcPr>
            <w:tcW w:w="1182" w:type="dxa"/>
            <w:tcBorders>
              <w:top w:val="single" w:sz="4" w:space="0" w:color="auto"/>
              <w:left w:val="single" w:sz="4" w:space="0" w:color="auto"/>
              <w:bottom w:val="single" w:sz="4" w:space="0" w:color="auto"/>
              <w:right w:val="single" w:sz="4" w:space="0" w:color="auto"/>
            </w:tcBorders>
          </w:tcPr>
          <w:p w14:paraId="2080F1FC" w14:textId="77777777" w:rsidR="002C06FF" w:rsidRPr="002C06FF" w:rsidRDefault="002C06FF" w:rsidP="00E41262">
            <w:pPr>
              <w:pStyle w:val="LndNormale1"/>
              <w:textAlignment w:val="baseline"/>
              <w:rPr>
                <w:color w:val="002060"/>
                <w:sz w:val="20"/>
              </w:rPr>
            </w:pPr>
            <w:r w:rsidRPr="002C06FF">
              <w:rPr>
                <w:color w:val="002060"/>
                <w:sz w:val="20"/>
              </w:rPr>
              <w:t>932726</w:t>
            </w:r>
          </w:p>
        </w:tc>
        <w:tc>
          <w:tcPr>
            <w:tcW w:w="3436" w:type="dxa"/>
            <w:tcBorders>
              <w:top w:val="single" w:sz="4" w:space="0" w:color="auto"/>
              <w:left w:val="single" w:sz="4" w:space="0" w:color="auto"/>
              <w:bottom w:val="single" w:sz="4" w:space="0" w:color="auto"/>
              <w:right w:val="single" w:sz="4" w:space="0" w:color="auto"/>
            </w:tcBorders>
          </w:tcPr>
          <w:p w14:paraId="0DD02119" w14:textId="77777777" w:rsidR="002C06FF" w:rsidRPr="002C06FF" w:rsidRDefault="002C06FF" w:rsidP="00E41262">
            <w:pPr>
              <w:pStyle w:val="LndNormale1"/>
              <w:textAlignment w:val="baseline"/>
              <w:rPr>
                <w:color w:val="002060"/>
                <w:sz w:val="20"/>
              </w:rPr>
            </w:pPr>
            <w:r w:rsidRPr="002C06FF">
              <w:rPr>
                <w:color w:val="002060"/>
                <w:sz w:val="20"/>
              </w:rPr>
              <w:t>A.S.D. PORTUALI CALCIO ANCON</w:t>
            </w:r>
          </w:p>
        </w:tc>
      </w:tr>
    </w:tbl>
    <w:p w14:paraId="0252A12B" w14:textId="77777777" w:rsidR="002C06FF" w:rsidRPr="002C06FF" w:rsidRDefault="002C06FF" w:rsidP="002C06FF">
      <w:pPr>
        <w:pStyle w:val="LndNormale1"/>
        <w:rPr>
          <w:color w:val="002060"/>
        </w:rPr>
      </w:pPr>
    </w:p>
    <w:p w14:paraId="36FD8E64" w14:textId="77777777" w:rsidR="002C06FF" w:rsidRPr="002C06FF" w:rsidRDefault="002C06FF" w:rsidP="002C06FF">
      <w:pPr>
        <w:pStyle w:val="LndNormale1"/>
        <w:rPr>
          <w:color w:val="002060"/>
        </w:rPr>
      </w:pPr>
      <w:r w:rsidRPr="002C06F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C06FF">
        <w:rPr>
          <w:b/>
          <w:color w:val="002060"/>
        </w:rPr>
        <w:t>18.11.2024: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C06FF" w:rsidRPr="002C06FF" w14:paraId="41DCEA38" w14:textId="77777777" w:rsidTr="00E41262">
        <w:tc>
          <w:tcPr>
            <w:tcW w:w="1265" w:type="dxa"/>
            <w:tcBorders>
              <w:top w:val="single" w:sz="4" w:space="0" w:color="auto"/>
              <w:left w:val="single" w:sz="4" w:space="0" w:color="auto"/>
              <w:bottom w:val="single" w:sz="4" w:space="0" w:color="auto"/>
              <w:right w:val="single" w:sz="4" w:space="0" w:color="auto"/>
            </w:tcBorders>
            <w:hideMark/>
          </w:tcPr>
          <w:p w14:paraId="384C6CC5" w14:textId="77777777" w:rsidR="002C06FF" w:rsidRPr="002C06FF" w:rsidRDefault="002C06FF" w:rsidP="00E41262">
            <w:pPr>
              <w:pStyle w:val="LndNormale1"/>
              <w:jc w:val="center"/>
              <w:textAlignment w:val="baseline"/>
              <w:rPr>
                <w:b/>
                <w:color w:val="002060"/>
              </w:rPr>
            </w:pPr>
            <w:r w:rsidRPr="002C06FF">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6F59542" w14:textId="77777777" w:rsidR="002C06FF" w:rsidRPr="002C06FF" w:rsidRDefault="002C06FF" w:rsidP="00E41262">
            <w:pPr>
              <w:pStyle w:val="LndNormale1"/>
              <w:jc w:val="center"/>
              <w:textAlignment w:val="baseline"/>
              <w:rPr>
                <w:b/>
                <w:color w:val="002060"/>
              </w:rPr>
            </w:pPr>
            <w:r w:rsidRPr="002C06FF">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66C010E" w14:textId="77777777" w:rsidR="002C06FF" w:rsidRPr="002C06FF" w:rsidRDefault="002C06FF" w:rsidP="00E41262">
            <w:pPr>
              <w:pStyle w:val="LndNormale1"/>
              <w:jc w:val="center"/>
              <w:textAlignment w:val="baseline"/>
              <w:rPr>
                <w:b/>
                <w:color w:val="002060"/>
              </w:rPr>
            </w:pPr>
            <w:r w:rsidRPr="002C06F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8716E7F" w14:textId="77777777" w:rsidR="002C06FF" w:rsidRPr="002C06FF" w:rsidRDefault="002C06FF" w:rsidP="00E41262">
            <w:pPr>
              <w:pStyle w:val="LndNormale1"/>
              <w:jc w:val="center"/>
              <w:textAlignment w:val="baseline"/>
              <w:rPr>
                <w:b/>
                <w:color w:val="002060"/>
              </w:rPr>
            </w:pPr>
            <w:r w:rsidRPr="002C06FF">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2A8D415" w14:textId="77777777" w:rsidR="002C06FF" w:rsidRPr="002C06FF" w:rsidRDefault="002C06FF" w:rsidP="00E41262">
            <w:pPr>
              <w:pStyle w:val="LndNormale1"/>
              <w:jc w:val="center"/>
              <w:textAlignment w:val="baseline"/>
              <w:rPr>
                <w:b/>
                <w:color w:val="002060"/>
              </w:rPr>
            </w:pPr>
            <w:r w:rsidRPr="002C06FF">
              <w:rPr>
                <w:b/>
                <w:color w:val="002060"/>
              </w:rPr>
              <w:t>Società</w:t>
            </w:r>
          </w:p>
        </w:tc>
      </w:tr>
      <w:tr w:rsidR="002C06FF" w:rsidRPr="002C06FF" w14:paraId="028A34AD" w14:textId="77777777" w:rsidTr="00E41262">
        <w:tc>
          <w:tcPr>
            <w:tcW w:w="1265" w:type="dxa"/>
            <w:tcBorders>
              <w:top w:val="single" w:sz="4" w:space="0" w:color="auto"/>
              <w:left w:val="single" w:sz="4" w:space="0" w:color="auto"/>
              <w:bottom w:val="single" w:sz="4" w:space="0" w:color="auto"/>
              <w:right w:val="single" w:sz="4" w:space="0" w:color="auto"/>
            </w:tcBorders>
          </w:tcPr>
          <w:p w14:paraId="53122FD9" w14:textId="77777777" w:rsidR="002C06FF" w:rsidRPr="002C06FF" w:rsidRDefault="002C06FF" w:rsidP="00E41262">
            <w:pPr>
              <w:pStyle w:val="LndNormale1"/>
              <w:textAlignment w:val="baseline"/>
              <w:rPr>
                <w:color w:val="002060"/>
                <w:sz w:val="20"/>
              </w:rPr>
            </w:pPr>
            <w:r w:rsidRPr="002C06FF">
              <w:rPr>
                <w:color w:val="002060"/>
                <w:sz w:val="20"/>
              </w:rPr>
              <w:t>4839744</w:t>
            </w:r>
          </w:p>
        </w:tc>
        <w:tc>
          <w:tcPr>
            <w:tcW w:w="2756" w:type="dxa"/>
            <w:tcBorders>
              <w:top w:val="single" w:sz="4" w:space="0" w:color="auto"/>
              <w:left w:val="single" w:sz="4" w:space="0" w:color="auto"/>
              <w:bottom w:val="single" w:sz="4" w:space="0" w:color="auto"/>
              <w:right w:val="single" w:sz="4" w:space="0" w:color="auto"/>
            </w:tcBorders>
          </w:tcPr>
          <w:p w14:paraId="7BC278F0" w14:textId="77777777" w:rsidR="002C06FF" w:rsidRPr="002C06FF" w:rsidRDefault="002C06FF" w:rsidP="00E41262">
            <w:pPr>
              <w:pStyle w:val="LndNormale1"/>
              <w:textAlignment w:val="baseline"/>
              <w:rPr>
                <w:color w:val="002060"/>
                <w:sz w:val="20"/>
              </w:rPr>
            </w:pPr>
            <w:r w:rsidRPr="002C06FF">
              <w:rPr>
                <w:color w:val="002060"/>
                <w:sz w:val="20"/>
              </w:rPr>
              <w:t>TROYLI PAOLO</w:t>
            </w:r>
          </w:p>
        </w:tc>
        <w:tc>
          <w:tcPr>
            <w:tcW w:w="1273" w:type="dxa"/>
            <w:tcBorders>
              <w:top w:val="single" w:sz="4" w:space="0" w:color="auto"/>
              <w:left w:val="single" w:sz="4" w:space="0" w:color="auto"/>
              <w:bottom w:val="single" w:sz="4" w:space="0" w:color="auto"/>
              <w:right w:val="single" w:sz="4" w:space="0" w:color="auto"/>
            </w:tcBorders>
          </w:tcPr>
          <w:p w14:paraId="6EA6789C" w14:textId="77777777" w:rsidR="002C06FF" w:rsidRPr="002C06FF" w:rsidRDefault="002C06FF" w:rsidP="00E41262">
            <w:pPr>
              <w:pStyle w:val="LndNormale1"/>
              <w:textAlignment w:val="baseline"/>
              <w:rPr>
                <w:color w:val="002060"/>
                <w:sz w:val="20"/>
              </w:rPr>
            </w:pPr>
            <w:r w:rsidRPr="002C06FF">
              <w:rPr>
                <w:color w:val="002060"/>
                <w:sz w:val="20"/>
              </w:rPr>
              <w:t>09.07.1990</w:t>
            </w:r>
          </w:p>
        </w:tc>
        <w:tc>
          <w:tcPr>
            <w:tcW w:w="1182" w:type="dxa"/>
            <w:tcBorders>
              <w:top w:val="single" w:sz="4" w:space="0" w:color="auto"/>
              <w:left w:val="single" w:sz="4" w:space="0" w:color="auto"/>
              <w:bottom w:val="single" w:sz="4" w:space="0" w:color="auto"/>
              <w:right w:val="single" w:sz="4" w:space="0" w:color="auto"/>
            </w:tcBorders>
          </w:tcPr>
          <w:p w14:paraId="036DE865" w14:textId="77777777" w:rsidR="002C06FF" w:rsidRPr="002C06FF" w:rsidRDefault="002C06FF" w:rsidP="00E41262">
            <w:pPr>
              <w:pStyle w:val="LndNormale1"/>
              <w:textAlignment w:val="baseline"/>
              <w:rPr>
                <w:color w:val="002060"/>
                <w:sz w:val="20"/>
              </w:rPr>
            </w:pPr>
            <w:r w:rsidRPr="002C06FF">
              <w:rPr>
                <w:color w:val="002060"/>
                <w:sz w:val="20"/>
              </w:rPr>
              <w:t>80186</w:t>
            </w:r>
          </w:p>
        </w:tc>
        <w:tc>
          <w:tcPr>
            <w:tcW w:w="3436" w:type="dxa"/>
            <w:tcBorders>
              <w:top w:val="single" w:sz="4" w:space="0" w:color="auto"/>
              <w:left w:val="single" w:sz="4" w:space="0" w:color="auto"/>
              <w:bottom w:val="single" w:sz="4" w:space="0" w:color="auto"/>
              <w:right w:val="single" w:sz="4" w:space="0" w:color="auto"/>
            </w:tcBorders>
          </w:tcPr>
          <w:p w14:paraId="2A791793" w14:textId="77777777" w:rsidR="002C06FF" w:rsidRPr="002C06FF" w:rsidRDefault="002C06FF" w:rsidP="00E41262">
            <w:pPr>
              <w:pStyle w:val="LndNormale1"/>
              <w:textAlignment w:val="baseline"/>
              <w:rPr>
                <w:color w:val="002060"/>
                <w:sz w:val="20"/>
              </w:rPr>
            </w:pPr>
            <w:r w:rsidRPr="002C06FF">
              <w:rPr>
                <w:color w:val="002060"/>
                <w:sz w:val="20"/>
              </w:rPr>
              <w:t>POL. MONTEFIORE</w:t>
            </w:r>
          </w:p>
        </w:tc>
      </w:tr>
    </w:tbl>
    <w:p w14:paraId="0B139543" w14:textId="77777777" w:rsidR="002C06FF" w:rsidRPr="002C06FF" w:rsidRDefault="002C06FF" w:rsidP="002C06FF">
      <w:pPr>
        <w:pStyle w:val="LndNormale1"/>
        <w:rPr>
          <w:color w:val="002060"/>
        </w:rPr>
      </w:pPr>
    </w:p>
    <w:p w14:paraId="0951D89A" w14:textId="77777777" w:rsidR="002C06FF" w:rsidRPr="002C06FF" w:rsidRDefault="002C06FF" w:rsidP="002C06FF">
      <w:pPr>
        <w:pStyle w:val="LndNormale1"/>
        <w:rPr>
          <w:color w:val="002060"/>
        </w:rPr>
      </w:pPr>
      <w:r w:rsidRPr="002C06F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C06FF">
        <w:rPr>
          <w:b/>
          <w:color w:val="002060"/>
        </w:rPr>
        <w:t>19.11.2024: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C06FF" w:rsidRPr="002C06FF" w14:paraId="7AB54BC6" w14:textId="77777777" w:rsidTr="00E41262">
        <w:tc>
          <w:tcPr>
            <w:tcW w:w="1265" w:type="dxa"/>
            <w:tcBorders>
              <w:top w:val="single" w:sz="4" w:space="0" w:color="auto"/>
              <w:left w:val="single" w:sz="4" w:space="0" w:color="auto"/>
              <w:bottom w:val="single" w:sz="4" w:space="0" w:color="auto"/>
              <w:right w:val="single" w:sz="4" w:space="0" w:color="auto"/>
            </w:tcBorders>
            <w:hideMark/>
          </w:tcPr>
          <w:p w14:paraId="23EF4B54" w14:textId="77777777" w:rsidR="002C06FF" w:rsidRPr="002C06FF" w:rsidRDefault="002C06FF" w:rsidP="00E41262">
            <w:pPr>
              <w:pStyle w:val="LndNormale1"/>
              <w:jc w:val="center"/>
              <w:textAlignment w:val="baseline"/>
              <w:rPr>
                <w:b/>
                <w:color w:val="002060"/>
              </w:rPr>
            </w:pPr>
            <w:r w:rsidRPr="002C06FF">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E29935C" w14:textId="77777777" w:rsidR="002C06FF" w:rsidRPr="002C06FF" w:rsidRDefault="002C06FF" w:rsidP="00E41262">
            <w:pPr>
              <w:pStyle w:val="LndNormale1"/>
              <w:jc w:val="center"/>
              <w:textAlignment w:val="baseline"/>
              <w:rPr>
                <w:b/>
                <w:color w:val="002060"/>
              </w:rPr>
            </w:pPr>
            <w:r w:rsidRPr="002C06FF">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C070C10" w14:textId="77777777" w:rsidR="002C06FF" w:rsidRPr="002C06FF" w:rsidRDefault="002C06FF" w:rsidP="00E41262">
            <w:pPr>
              <w:pStyle w:val="LndNormale1"/>
              <w:jc w:val="center"/>
              <w:textAlignment w:val="baseline"/>
              <w:rPr>
                <w:b/>
                <w:color w:val="002060"/>
              </w:rPr>
            </w:pPr>
            <w:r w:rsidRPr="002C06F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5667AE9" w14:textId="77777777" w:rsidR="002C06FF" w:rsidRPr="002C06FF" w:rsidRDefault="002C06FF" w:rsidP="00E41262">
            <w:pPr>
              <w:pStyle w:val="LndNormale1"/>
              <w:jc w:val="center"/>
              <w:textAlignment w:val="baseline"/>
              <w:rPr>
                <w:b/>
                <w:color w:val="002060"/>
              </w:rPr>
            </w:pPr>
            <w:r w:rsidRPr="002C06FF">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785FFDB" w14:textId="77777777" w:rsidR="002C06FF" w:rsidRPr="002C06FF" w:rsidRDefault="002C06FF" w:rsidP="00E41262">
            <w:pPr>
              <w:pStyle w:val="LndNormale1"/>
              <w:jc w:val="center"/>
              <w:textAlignment w:val="baseline"/>
              <w:rPr>
                <w:b/>
                <w:color w:val="002060"/>
              </w:rPr>
            </w:pPr>
            <w:r w:rsidRPr="002C06FF">
              <w:rPr>
                <w:b/>
                <w:color w:val="002060"/>
              </w:rPr>
              <w:t>Società</w:t>
            </w:r>
          </w:p>
        </w:tc>
      </w:tr>
      <w:tr w:rsidR="002C06FF" w:rsidRPr="002C06FF" w14:paraId="098FF5F4" w14:textId="77777777" w:rsidTr="00E41262">
        <w:tc>
          <w:tcPr>
            <w:tcW w:w="1265" w:type="dxa"/>
            <w:tcBorders>
              <w:top w:val="single" w:sz="4" w:space="0" w:color="auto"/>
              <w:left w:val="single" w:sz="4" w:space="0" w:color="auto"/>
              <w:bottom w:val="single" w:sz="4" w:space="0" w:color="auto"/>
              <w:right w:val="single" w:sz="4" w:space="0" w:color="auto"/>
            </w:tcBorders>
          </w:tcPr>
          <w:p w14:paraId="1828D541" w14:textId="77777777" w:rsidR="002C06FF" w:rsidRPr="002C06FF" w:rsidRDefault="002C06FF" w:rsidP="00E41262">
            <w:pPr>
              <w:pStyle w:val="LndNormale1"/>
              <w:textAlignment w:val="baseline"/>
              <w:rPr>
                <w:color w:val="002060"/>
                <w:sz w:val="20"/>
              </w:rPr>
            </w:pPr>
            <w:r w:rsidRPr="002C06FF">
              <w:rPr>
                <w:color w:val="002060"/>
                <w:sz w:val="20"/>
              </w:rPr>
              <w:t>3819021</w:t>
            </w:r>
          </w:p>
        </w:tc>
        <w:tc>
          <w:tcPr>
            <w:tcW w:w="2756" w:type="dxa"/>
            <w:tcBorders>
              <w:top w:val="single" w:sz="4" w:space="0" w:color="auto"/>
              <w:left w:val="single" w:sz="4" w:space="0" w:color="auto"/>
              <w:bottom w:val="single" w:sz="4" w:space="0" w:color="auto"/>
              <w:right w:val="single" w:sz="4" w:space="0" w:color="auto"/>
            </w:tcBorders>
          </w:tcPr>
          <w:p w14:paraId="7189EEDC" w14:textId="77777777" w:rsidR="002C06FF" w:rsidRPr="002C06FF" w:rsidRDefault="002C06FF" w:rsidP="00E41262">
            <w:pPr>
              <w:pStyle w:val="LndNormale1"/>
              <w:textAlignment w:val="baseline"/>
              <w:rPr>
                <w:color w:val="002060"/>
                <w:sz w:val="20"/>
              </w:rPr>
            </w:pPr>
            <w:r w:rsidRPr="002C06FF">
              <w:rPr>
                <w:color w:val="002060"/>
                <w:sz w:val="20"/>
              </w:rPr>
              <w:t>BERRETTONI MATTEO</w:t>
            </w:r>
          </w:p>
        </w:tc>
        <w:tc>
          <w:tcPr>
            <w:tcW w:w="1273" w:type="dxa"/>
            <w:tcBorders>
              <w:top w:val="single" w:sz="4" w:space="0" w:color="auto"/>
              <w:left w:val="single" w:sz="4" w:space="0" w:color="auto"/>
              <w:bottom w:val="single" w:sz="4" w:space="0" w:color="auto"/>
              <w:right w:val="single" w:sz="4" w:space="0" w:color="auto"/>
            </w:tcBorders>
          </w:tcPr>
          <w:p w14:paraId="539D5C5E" w14:textId="77777777" w:rsidR="002C06FF" w:rsidRPr="002C06FF" w:rsidRDefault="002C06FF" w:rsidP="00E41262">
            <w:pPr>
              <w:pStyle w:val="LndNormale1"/>
              <w:textAlignment w:val="baseline"/>
              <w:rPr>
                <w:color w:val="002060"/>
                <w:sz w:val="20"/>
              </w:rPr>
            </w:pPr>
            <w:r w:rsidRPr="002C06FF">
              <w:rPr>
                <w:color w:val="002060"/>
                <w:sz w:val="20"/>
              </w:rPr>
              <w:t>24.12.1990</w:t>
            </w:r>
          </w:p>
        </w:tc>
        <w:tc>
          <w:tcPr>
            <w:tcW w:w="1182" w:type="dxa"/>
            <w:tcBorders>
              <w:top w:val="single" w:sz="4" w:space="0" w:color="auto"/>
              <w:left w:val="single" w:sz="4" w:space="0" w:color="auto"/>
              <w:bottom w:val="single" w:sz="4" w:space="0" w:color="auto"/>
              <w:right w:val="single" w:sz="4" w:space="0" w:color="auto"/>
            </w:tcBorders>
          </w:tcPr>
          <w:p w14:paraId="56ED5219" w14:textId="77777777" w:rsidR="002C06FF" w:rsidRPr="002C06FF" w:rsidRDefault="002C06FF" w:rsidP="00E41262">
            <w:pPr>
              <w:pStyle w:val="LndNormale1"/>
              <w:textAlignment w:val="baseline"/>
              <w:rPr>
                <w:color w:val="002060"/>
                <w:sz w:val="20"/>
              </w:rPr>
            </w:pPr>
            <w:r w:rsidRPr="002C06FF">
              <w:rPr>
                <w:color w:val="002060"/>
                <w:sz w:val="20"/>
              </w:rPr>
              <w:t>80938</w:t>
            </w:r>
          </w:p>
        </w:tc>
        <w:tc>
          <w:tcPr>
            <w:tcW w:w="3436" w:type="dxa"/>
            <w:tcBorders>
              <w:top w:val="single" w:sz="4" w:space="0" w:color="auto"/>
              <w:left w:val="single" w:sz="4" w:space="0" w:color="auto"/>
              <w:bottom w:val="single" w:sz="4" w:space="0" w:color="auto"/>
              <w:right w:val="single" w:sz="4" w:space="0" w:color="auto"/>
            </w:tcBorders>
          </w:tcPr>
          <w:p w14:paraId="69735BA7" w14:textId="77777777" w:rsidR="002C06FF" w:rsidRPr="002C06FF" w:rsidRDefault="002C06FF" w:rsidP="00E41262">
            <w:pPr>
              <w:pStyle w:val="LndNormale1"/>
              <w:textAlignment w:val="baseline"/>
              <w:rPr>
                <w:color w:val="002060"/>
                <w:sz w:val="20"/>
              </w:rPr>
            </w:pPr>
            <w:r w:rsidRPr="002C06FF">
              <w:rPr>
                <w:color w:val="002060"/>
                <w:sz w:val="20"/>
              </w:rPr>
              <w:t>A.S.D. MONTECASSIANO CALCIO</w:t>
            </w:r>
          </w:p>
        </w:tc>
      </w:tr>
      <w:tr w:rsidR="002C06FF" w:rsidRPr="002C06FF" w14:paraId="7049E980" w14:textId="77777777" w:rsidTr="00E41262">
        <w:tc>
          <w:tcPr>
            <w:tcW w:w="1265" w:type="dxa"/>
          </w:tcPr>
          <w:p w14:paraId="72DB54C6" w14:textId="77777777" w:rsidR="002C06FF" w:rsidRPr="002C06FF" w:rsidRDefault="002C06FF" w:rsidP="00E41262">
            <w:pPr>
              <w:pStyle w:val="LndNormale1"/>
              <w:textAlignment w:val="baseline"/>
              <w:rPr>
                <w:color w:val="002060"/>
                <w:sz w:val="20"/>
              </w:rPr>
            </w:pPr>
            <w:r w:rsidRPr="002C06FF">
              <w:rPr>
                <w:color w:val="002060"/>
                <w:sz w:val="20"/>
              </w:rPr>
              <w:t>4486530</w:t>
            </w:r>
          </w:p>
        </w:tc>
        <w:tc>
          <w:tcPr>
            <w:tcW w:w="2756" w:type="dxa"/>
          </w:tcPr>
          <w:p w14:paraId="6350268A" w14:textId="77777777" w:rsidR="002C06FF" w:rsidRPr="002C06FF" w:rsidRDefault="002C06FF" w:rsidP="00E41262">
            <w:pPr>
              <w:pStyle w:val="LndNormale1"/>
              <w:textAlignment w:val="baseline"/>
              <w:rPr>
                <w:color w:val="002060"/>
                <w:sz w:val="20"/>
              </w:rPr>
            </w:pPr>
            <w:r w:rsidRPr="002C06FF">
              <w:rPr>
                <w:color w:val="002060"/>
                <w:sz w:val="20"/>
              </w:rPr>
              <w:t>LUCIANI PAOLO</w:t>
            </w:r>
          </w:p>
        </w:tc>
        <w:tc>
          <w:tcPr>
            <w:tcW w:w="1273" w:type="dxa"/>
          </w:tcPr>
          <w:p w14:paraId="14E36AA8" w14:textId="77777777" w:rsidR="002C06FF" w:rsidRPr="002C06FF" w:rsidRDefault="002C06FF" w:rsidP="00E41262">
            <w:pPr>
              <w:pStyle w:val="LndNormale1"/>
              <w:textAlignment w:val="baseline"/>
              <w:rPr>
                <w:color w:val="002060"/>
                <w:sz w:val="20"/>
              </w:rPr>
            </w:pPr>
            <w:r w:rsidRPr="002C06FF">
              <w:rPr>
                <w:color w:val="002060"/>
                <w:sz w:val="20"/>
              </w:rPr>
              <w:t>02.09.1988</w:t>
            </w:r>
          </w:p>
        </w:tc>
        <w:tc>
          <w:tcPr>
            <w:tcW w:w="1182" w:type="dxa"/>
          </w:tcPr>
          <w:p w14:paraId="737F5F6F" w14:textId="77777777" w:rsidR="002C06FF" w:rsidRPr="002C06FF" w:rsidRDefault="002C06FF" w:rsidP="00E41262">
            <w:pPr>
              <w:pStyle w:val="LndNormale1"/>
              <w:textAlignment w:val="baseline"/>
              <w:rPr>
                <w:color w:val="002060"/>
                <w:sz w:val="20"/>
              </w:rPr>
            </w:pPr>
            <w:r w:rsidRPr="002C06FF">
              <w:rPr>
                <w:color w:val="002060"/>
                <w:sz w:val="20"/>
              </w:rPr>
              <w:t>940933</w:t>
            </w:r>
          </w:p>
        </w:tc>
        <w:tc>
          <w:tcPr>
            <w:tcW w:w="3436" w:type="dxa"/>
          </w:tcPr>
          <w:p w14:paraId="787D0C33"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A.S.D. FUTSAL MONTURANO</w:t>
            </w:r>
          </w:p>
        </w:tc>
      </w:tr>
      <w:tr w:rsidR="002C06FF" w:rsidRPr="002C06FF" w14:paraId="6CB2750C" w14:textId="77777777" w:rsidTr="00E41262">
        <w:tc>
          <w:tcPr>
            <w:tcW w:w="1265" w:type="dxa"/>
          </w:tcPr>
          <w:p w14:paraId="5E8FBFC5"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4154162</w:t>
            </w:r>
          </w:p>
        </w:tc>
        <w:tc>
          <w:tcPr>
            <w:tcW w:w="2756" w:type="dxa"/>
          </w:tcPr>
          <w:p w14:paraId="4BBCD48A"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TARSI STEFANO</w:t>
            </w:r>
          </w:p>
        </w:tc>
        <w:tc>
          <w:tcPr>
            <w:tcW w:w="1273" w:type="dxa"/>
          </w:tcPr>
          <w:p w14:paraId="26328228"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11.02.1992</w:t>
            </w:r>
          </w:p>
        </w:tc>
        <w:tc>
          <w:tcPr>
            <w:tcW w:w="1182" w:type="dxa"/>
          </w:tcPr>
          <w:p w14:paraId="7AB81211"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62239</w:t>
            </w:r>
          </w:p>
        </w:tc>
        <w:tc>
          <w:tcPr>
            <w:tcW w:w="3436" w:type="dxa"/>
          </w:tcPr>
          <w:p w14:paraId="029A18B4"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A.S.D. CASTELLEONESE</w:t>
            </w:r>
          </w:p>
        </w:tc>
      </w:tr>
      <w:tr w:rsidR="002C06FF" w:rsidRPr="002C06FF" w14:paraId="5D8E80F0" w14:textId="77777777" w:rsidTr="00E41262">
        <w:tc>
          <w:tcPr>
            <w:tcW w:w="1265" w:type="dxa"/>
          </w:tcPr>
          <w:p w14:paraId="15414E64"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4616651</w:t>
            </w:r>
          </w:p>
        </w:tc>
        <w:tc>
          <w:tcPr>
            <w:tcW w:w="2756" w:type="dxa"/>
          </w:tcPr>
          <w:p w14:paraId="056914A5"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TOGNI FRANCESCO</w:t>
            </w:r>
          </w:p>
        </w:tc>
        <w:tc>
          <w:tcPr>
            <w:tcW w:w="1273" w:type="dxa"/>
          </w:tcPr>
          <w:p w14:paraId="2B49A7E7"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04.07.1997</w:t>
            </w:r>
          </w:p>
        </w:tc>
        <w:tc>
          <w:tcPr>
            <w:tcW w:w="1182" w:type="dxa"/>
          </w:tcPr>
          <w:p w14:paraId="43BB17F8" w14:textId="77777777" w:rsidR="002C06FF" w:rsidRPr="002C06FF" w:rsidRDefault="002C06FF" w:rsidP="00E41262">
            <w:pPr>
              <w:pStyle w:val="LndNormale1"/>
              <w:textAlignment w:val="baseline"/>
              <w:rPr>
                <w:color w:val="002060"/>
                <w:sz w:val="20"/>
                <w:lang w:val="en-US"/>
              </w:rPr>
            </w:pPr>
            <w:r w:rsidRPr="002C06FF">
              <w:rPr>
                <w:color w:val="002060"/>
                <w:sz w:val="20"/>
                <w:lang w:val="en-US"/>
              </w:rPr>
              <w:t>951384</w:t>
            </w:r>
          </w:p>
        </w:tc>
        <w:tc>
          <w:tcPr>
            <w:tcW w:w="3436" w:type="dxa"/>
          </w:tcPr>
          <w:p w14:paraId="7B9350C5" w14:textId="77777777" w:rsidR="002C06FF" w:rsidRPr="002C06FF" w:rsidRDefault="002C06FF" w:rsidP="00E41262">
            <w:pPr>
              <w:pStyle w:val="LndNormale1"/>
              <w:textAlignment w:val="baseline"/>
              <w:rPr>
                <w:color w:val="002060"/>
                <w:sz w:val="20"/>
              </w:rPr>
            </w:pPr>
            <w:r w:rsidRPr="002C06FF">
              <w:rPr>
                <w:color w:val="002060"/>
                <w:sz w:val="20"/>
              </w:rPr>
              <w:t>A.P.D. TERRE DEL LACRIMA</w:t>
            </w:r>
          </w:p>
        </w:tc>
      </w:tr>
    </w:tbl>
    <w:p w14:paraId="3EF55C44" w14:textId="77777777" w:rsidR="002C06FF" w:rsidRPr="002C06FF" w:rsidRDefault="002C06FF" w:rsidP="002C06FF">
      <w:pPr>
        <w:pStyle w:val="LndNormale1"/>
        <w:rPr>
          <w:color w:val="002060"/>
        </w:rPr>
      </w:pPr>
    </w:p>
    <w:p w14:paraId="65E177D0" w14:textId="77777777" w:rsidR="002C06FF" w:rsidRPr="002C06FF" w:rsidRDefault="002C06FF" w:rsidP="002C06FF">
      <w:pPr>
        <w:pStyle w:val="LndNormale1"/>
        <w:rPr>
          <w:color w:val="002060"/>
        </w:rPr>
      </w:pPr>
      <w:r w:rsidRPr="002C06F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C06FF">
        <w:rPr>
          <w:b/>
          <w:color w:val="002060"/>
        </w:rPr>
        <w:t>20.11.2024: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C06FF" w:rsidRPr="002C06FF" w14:paraId="55C04E72" w14:textId="77777777" w:rsidTr="00E41262">
        <w:tc>
          <w:tcPr>
            <w:tcW w:w="1265" w:type="dxa"/>
            <w:tcBorders>
              <w:top w:val="single" w:sz="4" w:space="0" w:color="auto"/>
              <w:left w:val="single" w:sz="4" w:space="0" w:color="auto"/>
              <w:bottom w:val="single" w:sz="4" w:space="0" w:color="auto"/>
              <w:right w:val="single" w:sz="4" w:space="0" w:color="auto"/>
            </w:tcBorders>
            <w:hideMark/>
          </w:tcPr>
          <w:p w14:paraId="15BE61F9" w14:textId="77777777" w:rsidR="002C06FF" w:rsidRPr="002C06FF" w:rsidRDefault="002C06FF" w:rsidP="00E41262">
            <w:pPr>
              <w:pStyle w:val="LndNormale1"/>
              <w:jc w:val="center"/>
              <w:textAlignment w:val="baseline"/>
              <w:rPr>
                <w:b/>
                <w:color w:val="002060"/>
              </w:rPr>
            </w:pPr>
            <w:r w:rsidRPr="002C06FF">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3C14727" w14:textId="77777777" w:rsidR="002C06FF" w:rsidRPr="002C06FF" w:rsidRDefault="002C06FF" w:rsidP="00E41262">
            <w:pPr>
              <w:pStyle w:val="LndNormale1"/>
              <w:jc w:val="center"/>
              <w:textAlignment w:val="baseline"/>
              <w:rPr>
                <w:b/>
                <w:color w:val="002060"/>
              </w:rPr>
            </w:pPr>
            <w:r w:rsidRPr="002C06FF">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8D377C3" w14:textId="77777777" w:rsidR="002C06FF" w:rsidRPr="002C06FF" w:rsidRDefault="002C06FF" w:rsidP="00E41262">
            <w:pPr>
              <w:pStyle w:val="LndNormale1"/>
              <w:jc w:val="center"/>
              <w:textAlignment w:val="baseline"/>
              <w:rPr>
                <w:b/>
                <w:color w:val="002060"/>
              </w:rPr>
            </w:pPr>
            <w:r w:rsidRPr="002C06F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3A65074" w14:textId="77777777" w:rsidR="002C06FF" w:rsidRPr="002C06FF" w:rsidRDefault="002C06FF" w:rsidP="00E41262">
            <w:pPr>
              <w:pStyle w:val="LndNormale1"/>
              <w:jc w:val="center"/>
              <w:textAlignment w:val="baseline"/>
              <w:rPr>
                <w:b/>
                <w:color w:val="002060"/>
              </w:rPr>
            </w:pPr>
            <w:r w:rsidRPr="002C06FF">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E693918" w14:textId="77777777" w:rsidR="002C06FF" w:rsidRPr="002C06FF" w:rsidRDefault="002C06FF" w:rsidP="00E41262">
            <w:pPr>
              <w:pStyle w:val="LndNormale1"/>
              <w:jc w:val="center"/>
              <w:textAlignment w:val="baseline"/>
              <w:rPr>
                <w:b/>
                <w:color w:val="002060"/>
              </w:rPr>
            </w:pPr>
            <w:r w:rsidRPr="002C06FF">
              <w:rPr>
                <w:b/>
                <w:color w:val="002060"/>
              </w:rPr>
              <w:t>Società</w:t>
            </w:r>
          </w:p>
        </w:tc>
      </w:tr>
      <w:tr w:rsidR="002C06FF" w:rsidRPr="002C06FF" w14:paraId="44E42B30" w14:textId="77777777" w:rsidTr="00E41262">
        <w:tc>
          <w:tcPr>
            <w:tcW w:w="1265" w:type="dxa"/>
            <w:tcBorders>
              <w:top w:val="single" w:sz="4" w:space="0" w:color="auto"/>
              <w:left w:val="single" w:sz="4" w:space="0" w:color="auto"/>
              <w:bottom w:val="single" w:sz="4" w:space="0" w:color="auto"/>
              <w:right w:val="single" w:sz="4" w:space="0" w:color="auto"/>
            </w:tcBorders>
          </w:tcPr>
          <w:p w14:paraId="4D8E47A6" w14:textId="77777777" w:rsidR="002C06FF" w:rsidRPr="002C06FF" w:rsidRDefault="002C06FF" w:rsidP="00E41262">
            <w:pPr>
              <w:pStyle w:val="LndNormale1"/>
              <w:textAlignment w:val="baseline"/>
              <w:rPr>
                <w:color w:val="002060"/>
                <w:sz w:val="20"/>
              </w:rPr>
            </w:pPr>
            <w:r w:rsidRPr="002C06FF">
              <w:rPr>
                <w:color w:val="002060"/>
                <w:sz w:val="20"/>
              </w:rPr>
              <w:t>2126803</w:t>
            </w:r>
          </w:p>
        </w:tc>
        <w:tc>
          <w:tcPr>
            <w:tcW w:w="2756" w:type="dxa"/>
            <w:tcBorders>
              <w:top w:val="single" w:sz="4" w:space="0" w:color="auto"/>
              <w:left w:val="single" w:sz="4" w:space="0" w:color="auto"/>
              <w:bottom w:val="single" w:sz="4" w:space="0" w:color="auto"/>
              <w:right w:val="single" w:sz="4" w:space="0" w:color="auto"/>
            </w:tcBorders>
          </w:tcPr>
          <w:p w14:paraId="665F9C25" w14:textId="77777777" w:rsidR="002C06FF" w:rsidRPr="002C06FF" w:rsidRDefault="002C06FF" w:rsidP="00E41262">
            <w:pPr>
              <w:pStyle w:val="LndNormale1"/>
              <w:textAlignment w:val="baseline"/>
              <w:rPr>
                <w:color w:val="002060"/>
                <w:sz w:val="20"/>
              </w:rPr>
            </w:pPr>
            <w:r w:rsidRPr="002C06FF">
              <w:rPr>
                <w:color w:val="002060"/>
                <w:sz w:val="20"/>
              </w:rPr>
              <w:t>BOUTIMAH ISMAIL</w:t>
            </w:r>
          </w:p>
        </w:tc>
        <w:tc>
          <w:tcPr>
            <w:tcW w:w="1273" w:type="dxa"/>
            <w:tcBorders>
              <w:top w:val="single" w:sz="4" w:space="0" w:color="auto"/>
              <w:left w:val="single" w:sz="4" w:space="0" w:color="auto"/>
              <w:bottom w:val="single" w:sz="4" w:space="0" w:color="auto"/>
              <w:right w:val="single" w:sz="4" w:space="0" w:color="auto"/>
            </w:tcBorders>
          </w:tcPr>
          <w:p w14:paraId="7CF62668" w14:textId="77777777" w:rsidR="002C06FF" w:rsidRPr="002C06FF" w:rsidRDefault="002C06FF" w:rsidP="00E41262">
            <w:pPr>
              <w:pStyle w:val="LndNormale1"/>
              <w:textAlignment w:val="baseline"/>
              <w:rPr>
                <w:color w:val="002060"/>
                <w:sz w:val="20"/>
              </w:rPr>
            </w:pPr>
            <w:r w:rsidRPr="002C06FF">
              <w:rPr>
                <w:color w:val="002060"/>
                <w:sz w:val="20"/>
              </w:rPr>
              <w:t>08.05.1998</w:t>
            </w:r>
          </w:p>
        </w:tc>
        <w:tc>
          <w:tcPr>
            <w:tcW w:w="1182" w:type="dxa"/>
            <w:tcBorders>
              <w:top w:val="single" w:sz="4" w:space="0" w:color="auto"/>
              <w:left w:val="single" w:sz="4" w:space="0" w:color="auto"/>
              <w:bottom w:val="single" w:sz="4" w:space="0" w:color="auto"/>
              <w:right w:val="single" w:sz="4" w:space="0" w:color="auto"/>
            </w:tcBorders>
          </w:tcPr>
          <w:p w14:paraId="0A2C645D" w14:textId="77777777" w:rsidR="002C06FF" w:rsidRPr="002C06FF" w:rsidRDefault="002C06FF" w:rsidP="00E41262">
            <w:pPr>
              <w:pStyle w:val="LndNormale1"/>
              <w:textAlignment w:val="baseline"/>
              <w:rPr>
                <w:color w:val="002060"/>
                <w:sz w:val="20"/>
              </w:rPr>
            </w:pPr>
            <w:r w:rsidRPr="002C06FF">
              <w:rPr>
                <w:color w:val="002060"/>
                <w:sz w:val="20"/>
              </w:rPr>
              <w:t>700410</w:t>
            </w:r>
          </w:p>
        </w:tc>
        <w:tc>
          <w:tcPr>
            <w:tcW w:w="3436" w:type="dxa"/>
            <w:tcBorders>
              <w:top w:val="single" w:sz="4" w:space="0" w:color="auto"/>
              <w:left w:val="single" w:sz="4" w:space="0" w:color="auto"/>
              <w:bottom w:val="single" w:sz="4" w:space="0" w:color="auto"/>
              <w:right w:val="single" w:sz="4" w:space="0" w:color="auto"/>
            </w:tcBorders>
          </w:tcPr>
          <w:p w14:paraId="6412EB92" w14:textId="77777777" w:rsidR="002C06FF" w:rsidRPr="002C06FF" w:rsidRDefault="002C06FF" w:rsidP="00E41262">
            <w:pPr>
              <w:pStyle w:val="LndNormale1"/>
              <w:textAlignment w:val="baseline"/>
              <w:rPr>
                <w:color w:val="002060"/>
                <w:sz w:val="20"/>
              </w:rPr>
            </w:pPr>
            <w:r w:rsidRPr="002C06FF">
              <w:rPr>
                <w:color w:val="002060"/>
                <w:sz w:val="20"/>
              </w:rPr>
              <w:t>A.S.D. GAGLIOLE CALCIO A 5</w:t>
            </w:r>
          </w:p>
        </w:tc>
      </w:tr>
    </w:tbl>
    <w:p w14:paraId="0059A08A" w14:textId="77777777" w:rsidR="002C06FF" w:rsidRPr="002C06FF" w:rsidRDefault="002C06FF" w:rsidP="002C06FF">
      <w:pPr>
        <w:pStyle w:val="LndNormale1"/>
        <w:rPr>
          <w:color w:val="002060"/>
        </w:rPr>
      </w:pPr>
    </w:p>
    <w:p w14:paraId="09708848" w14:textId="77777777" w:rsidR="002C06FF" w:rsidRPr="002C06FF" w:rsidRDefault="002C06FF" w:rsidP="002C06FF">
      <w:pPr>
        <w:pStyle w:val="LndNormale1"/>
        <w:rPr>
          <w:color w:val="002060"/>
        </w:rPr>
      </w:pPr>
    </w:p>
    <w:p w14:paraId="3D28E3D6" w14:textId="77777777" w:rsidR="002C06FF" w:rsidRPr="002C06FF" w:rsidRDefault="002C06FF" w:rsidP="002C06FF">
      <w:pPr>
        <w:pStyle w:val="LndNormale1"/>
        <w:rPr>
          <w:b/>
          <w:color w:val="002060"/>
          <w:sz w:val="28"/>
          <w:szCs w:val="28"/>
        </w:rPr>
      </w:pPr>
      <w:r w:rsidRPr="002C06FF">
        <w:rPr>
          <w:b/>
          <w:color w:val="002060"/>
          <w:sz w:val="28"/>
          <w:szCs w:val="28"/>
        </w:rPr>
        <w:t>ANNULLAMENTO TESSERAMENTI ANNUALI</w:t>
      </w:r>
    </w:p>
    <w:p w14:paraId="64B95B01" w14:textId="77777777" w:rsidR="002C06FF" w:rsidRPr="002C06FF" w:rsidRDefault="002C06FF" w:rsidP="002C06FF">
      <w:pPr>
        <w:pStyle w:val="LndNormale1"/>
        <w:rPr>
          <w:color w:val="002060"/>
        </w:rPr>
      </w:pPr>
    </w:p>
    <w:p w14:paraId="35E510DA" w14:textId="77777777" w:rsidR="002C06FF" w:rsidRPr="002C06FF" w:rsidRDefault="002C06FF" w:rsidP="002C06FF">
      <w:pPr>
        <w:pStyle w:val="LndNormale1"/>
        <w:rPr>
          <w:color w:val="002060"/>
        </w:rPr>
      </w:pPr>
      <w:r w:rsidRPr="002C06FF">
        <w:rPr>
          <w:color w:val="002060"/>
        </w:rPr>
        <w:t>Vista la richiesta di annullamento presentate dagli esercenti attività genitoriale con comunicazione inviata anche alla Società di appartenenza, considerato che dopo quattro giornate dall’inizio del campionato di competenza non ha preso parte, per motivi non imputabili ai ragazzi ad alcuna gara, si procede all’annullamento del seguente tesseramento annuale ai sensi delle vigenti disposizioni federali:</w:t>
      </w:r>
    </w:p>
    <w:p w14:paraId="2FC44CB8" w14:textId="77777777" w:rsidR="002C06FF" w:rsidRPr="002C06FF" w:rsidRDefault="002C06FF" w:rsidP="002C06FF">
      <w:pPr>
        <w:pStyle w:val="LndNormale1"/>
        <w:rPr>
          <w:b/>
          <w:color w:val="002060"/>
        </w:rPr>
      </w:pPr>
      <w:r w:rsidRPr="002C06FF">
        <w:rPr>
          <w:b/>
          <w:color w:val="002060"/>
        </w:rPr>
        <w:t>GJINI DANIELE</w:t>
      </w:r>
      <w:r w:rsidRPr="002C06FF">
        <w:rPr>
          <w:b/>
          <w:color w:val="002060"/>
        </w:rPr>
        <w:tab/>
        <w:t>nato 22.05.2009</w:t>
      </w:r>
      <w:r w:rsidRPr="002C06FF">
        <w:rPr>
          <w:b/>
          <w:color w:val="002060"/>
        </w:rPr>
        <w:tab/>
        <w:t>700.007 A.S.D. FOLGORE CASTELRAIMONDO</w:t>
      </w:r>
    </w:p>
    <w:p w14:paraId="18BFFA4D" w14:textId="77777777" w:rsidR="002C06FF" w:rsidRPr="002C06FF" w:rsidRDefault="002C06FF" w:rsidP="002C06FF">
      <w:pPr>
        <w:pStyle w:val="LndNormale1"/>
        <w:rPr>
          <w:b/>
          <w:color w:val="002060"/>
        </w:rPr>
      </w:pPr>
    </w:p>
    <w:p w14:paraId="17F20C14" w14:textId="77777777" w:rsidR="002C06FF" w:rsidRPr="002C06FF" w:rsidRDefault="002C06FF" w:rsidP="002C06FF">
      <w:pPr>
        <w:pStyle w:val="LndNormale1"/>
        <w:rPr>
          <w:b/>
          <w:color w:val="002060"/>
        </w:rPr>
      </w:pPr>
    </w:p>
    <w:p w14:paraId="3BC62645" w14:textId="77777777" w:rsidR="002C06FF" w:rsidRPr="002C06FF" w:rsidRDefault="002C06FF" w:rsidP="002C06FF">
      <w:pPr>
        <w:pStyle w:val="LndNormale1"/>
        <w:rPr>
          <w:b/>
          <w:color w:val="002060"/>
          <w:sz w:val="28"/>
          <w:szCs w:val="28"/>
        </w:rPr>
      </w:pPr>
      <w:r w:rsidRPr="002C06FF">
        <w:rPr>
          <w:b/>
          <w:color w:val="002060"/>
          <w:sz w:val="28"/>
          <w:szCs w:val="28"/>
        </w:rPr>
        <w:t>RAPPRESENTATIVE REGIONALI</w:t>
      </w:r>
    </w:p>
    <w:p w14:paraId="3BB6F816" w14:textId="77777777" w:rsidR="002C06FF" w:rsidRPr="002C06FF" w:rsidRDefault="002C06FF" w:rsidP="002C06FF">
      <w:pPr>
        <w:pStyle w:val="LndNormale1"/>
        <w:rPr>
          <w:color w:val="002060"/>
          <w:szCs w:val="22"/>
        </w:rPr>
      </w:pPr>
    </w:p>
    <w:p w14:paraId="755847B8" w14:textId="07AE114D" w:rsidR="002C06FF" w:rsidRPr="002C06FF" w:rsidRDefault="002C06FF" w:rsidP="002C06FF">
      <w:pPr>
        <w:pStyle w:val="LndNormale1"/>
        <w:rPr>
          <w:color w:val="002060"/>
          <w:szCs w:val="22"/>
        </w:rPr>
      </w:pPr>
      <w:r w:rsidRPr="002C06FF">
        <w:rPr>
          <w:color w:val="002060"/>
          <w:szCs w:val="22"/>
        </w:rPr>
        <w:t xml:space="preserve">Si comunica che i Tecnici Responsabili delle Rappresentative regionali di Calcio a </w:t>
      </w:r>
      <w:r>
        <w:rPr>
          <w:color w:val="002060"/>
          <w:szCs w:val="22"/>
        </w:rPr>
        <w:t>Cinque</w:t>
      </w:r>
      <w:r w:rsidRPr="002C06FF">
        <w:rPr>
          <w:color w:val="002060"/>
          <w:szCs w:val="22"/>
        </w:rPr>
        <w:t xml:space="preserve"> Under 19 Juniores maschili, Under 17 Allievi maschili, Under 15 Giovanissimi maschili e della Rappresentativa Femminile, stagione sportiva 2024/2025, sono i seguenti:</w:t>
      </w:r>
    </w:p>
    <w:p w14:paraId="52DB5D15" w14:textId="44F480FA" w:rsidR="002C06FF" w:rsidRDefault="002C06FF" w:rsidP="002C06FF">
      <w:pPr>
        <w:pStyle w:val="LndNormale1"/>
        <w:rPr>
          <w:color w:val="002060"/>
          <w:szCs w:val="22"/>
        </w:rPr>
      </w:pPr>
      <w:r>
        <w:rPr>
          <w:color w:val="002060"/>
          <w:szCs w:val="22"/>
        </w:rPr>
        <w:t>ENZO BARGONI</w:t>
      </w:r>
    </w:p>
    <w:p w14:paraId="1C24654B" w14:textId="5C0D30FF" w:rsidR="002C06FF" w:rsidRDefault="002C06FF" w:rsidP="002C06FF">
      <w:pPr>
        <w:pStyle w:val="LndNormale1"/>
        <w:rPr>
          <w:color w:val="002060"/>
          <w:szCs w:val="22"/>
        </w:rPr>
      </w:pPr>
      <w:r>
        <w:rPr>
          <w:color w:val="002060"/>
          <w:szCs w:val="22"/>
        </w:rPr>
        <w:t>GIOVANNI DITOMMASO</w:t>
      </w:r>
    </w:p>
    <w:p w14:paraId="4A1AAEC0" w14:textId="0094D6BB" w:rsidR="002C06FF" w:rsidRDefault="002C06FF" w:rsidP="002C06FF">
      <w:pPr>
        <w:pStyle w:val="LndNormale1"/>
        <w:rPr>
          <w:color w:val="002060"/>
          <w:szCs w:val="22"/>
        </w:rPr>
      </w:pPr>
      <w:r>
        <w:rPr>
          <w:color w:val="002060"/>
          <w:szCs w:val="22"/>
        </w:rPr>
        <w:t>LUCA DOMINICI</w:t>
      </w:r>
    </w:p>
    <w:p w14:paraId="6588A676" w14:textId="3FF5A3BE" w:rsidR="002C06FF" w:rsidRPr="002C06FF" w:rsidRDefault="002C06FF" w:rsidP="002C06FF">
      <w:pPr>
        <w:pStyle w:val="LndNormale1"/>
        <w:rPr>
          <w:color w:val="002060"/>
          <w:szCs w:val="22"/>
        </w:rPr>
      </w:pPr>
      <w:r>
        <w:rPr>
          <w:color w:val="002060"/>
          <w:szCs w:val="22"/>
        </w:rPr>
        <w:t>ALFREDO MACELLARI</w:t>
      </w:r>
    </w:p>
    <w:p w14:paraId="16D551DC" w14:textId="77777777" w:rsidR="002C06FF" w:rsidRDefault="002C06FF" w:rsidP="0047674B">
      <w:pPr>
        <w:pStyle w:val="LndNormale1"/>
        <w:rPr>
          <w:color w:val="002060"/>
        </w:rPr>
      </w:pPr>
    </w:p>
    <w:p w14:paraId="584C3263" w14:textId="77777777" w:rsidR="005D4A65" w:rsidRPr="00670A8C"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3E6C540" w14:textId="77777777" w:rsidR="00633269" w:rsidRPr="0094244D" w:rsidRDefault="00633269" w:rsidP="00633269">
      <w:pPr>
        <w:pStyle w:val="breakline"/>
        <w:rPr>
          <w:color w:val="002060"/>
        </w:rPr>
      </w:pPr>
    </w:p>
    <w:p w14:paraId="6729F067" w14:textId="77777777" w:rsidR="00633269" w:rsidRPr="0094244D" w:rsidRDefault="00633269" w:rsidP="00633269">
      <w:pPr>
        <w:pStyle w:val="titolocampionato0"/>
        <w:shd w:val="clear" w:color="auto" w:fill="CCCCCC"/>
        <w:spacing w:before="80" w:after="40"/>
        <w:rPr>
          <w:color w:val="002060"/>
        </w:rPr>
      </w:pPr>
      <w:r w:rsidRPr="0094244D">
        <w:rPr>
          <w:color w:val="002060"/>
        </w:rPr>
        <w:t>CALCIO A CINQUE SERIE C1</w:t>
      </w:r>
    </w:p>
    <w:p w14:paraId="08272303" w14:textId="77777777" w:rsidR="00633269" w:rsidRPr="0094244D" w:rsidRDefault="00633269" w:rsidP="00633269">
      <w:pPr>
        <w:pStyle w:val="titoloprinc0"/>
        <w:rPr>
          <w:color w:val="002060"/>
        </w:rPr>
      </w:pPr>
      <w:r w:rsidRPr="0094244D">
        <w:rPr>
          <w:color w:val="002060"/>
        </w:rPr>
        <w:t>RISULTATI</w:t>
      </w:r>
    </w:p>
    <w:p w14:paraId="6076EEF3" w14:textId="77777777" w:rsidR="00633269" w:rsidRPr="0094244D" w:rsidRDefault="00633269" w:rsidP="00633269">
      <w:pPr>
        <w:pStyle w:val="breakline"/>
        <w:rPr>
          <w:color w:val="002060"/>
        </w:rPr>
      </w:pPr>
    </w:p>
    <w:p w14:paraId="4DB9B758" w14:textId="77777777" w:rsidR="00633269" w:rsidRPr="0094244D" w:rsidRDefault="00633269" w:rsidP="00633269">
      <w:pPr>
        <w:pStyle w:val="sottotitolocampionato10"/>
        <w:rPr>
          <w:color w:val="002060"/>
        </w:rPr>
      </w:pPr>
      <w:r w:rsidRPr="0094244D">
        <w:rPr>
          <w:color w:val="002060"/>
        </w:rPr>
        <w:t>RISULTATI UFFICIALI GARE DEL 15/11/2024</w:t>
      </w:r>
    </w:p>
    <w:p w14:paraId="68BB875A" w14:textId="77777777" w:rsidR="00633269" w:rsidRPr="000E288D" w:rsidRDefault="00633269"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7D448678"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269" w:rsidRPr="0094244D" w14:paraId="743CF52E"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7C58329C"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7B6AF" w14:textId="77777777" w:rsidR="00633269" w:rsidRPr="0094244D" w:rsidRDefault="00633269" w:rsidP="00CF6347">
                  <w:pPr>
                    <w:pStyle w:val="headertabella0"/>
                    <w:rPr>
                      <w:color w:val="002060"/>
                    </w:rPr>
                  </w:pPr>
                  <w:r w:rsidRPr="0094244D">
                    <w:rPr>
                      <w:color w:val="002060"/>
                    </w:rPr>
                    <w:t>GIRONE A - 8 Giornata - A</w:t>
                  </w:r>
                </w:p>
              </w:tc>
            </w:tr>
            <w:tr w:rsidR="00633269" w:rsidRPr="0094244D" w14:paraId="4C545B0C"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A7F1C" w14:textId="77777777" w:rsidR="00633269" w:rsidRPr="0094244D" w:rsidRDefault="00633269" w:rsidP="00CF6347">
                  <w:pPr>
                    <w:pStyle w:val="rowtabella0"/>
                    <w:rPr>
                      <w:color w:val="002060"/>
                    </w:rPr>
                  </w:pPr>
                  <w:r w:rsidRPr="0094244D">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B3980" w14:textId="77777777" w:rsidR="00633269" w:rsidRPr="0094244D" w:rsidRDefault="00633269" w:rsidP="00CF6347">
                  <w:pPr>
                    <w:pStyle w:val="rowtabella0"/>
                    <w:rPr>
                      <w:color w:val="002060"/>
                    </w:rPr>
                  </w:pPr>
                  <w:r w:rsidRPr="0094244D">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9C5A9" w14:textId="77777777" w:rsidR="00633269" w:rsidRPr="0094244D" w:rsidRDefault="00633269" w:rsidP="00CF6347">
                  <w:pPr>
                    <w:pStyle w:val="rowtabella0"/>
                    <w:jc w:val="center"/>
                    <w:rPr>
                      <w:color w:val="002060"/>
                    </w:rPr>
                  </w:pPr>
                  <w:r w:rsidRPr="0094244D">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095EC" w14:textId="77777777" w:rsidR="00633269" w:rsidRPr="0094244D" w:rsidRDefault="00633269" w:rsidP="00CF6347">
                  <w:pPr>
                    <w:pStyle w:val="rowtabella0"/>
                    <w:jc w:val="center"/>
                    <w:rPr>
                      <w:color w:val="002060"/>
                    </w:rPr>
                  </w:pPr>
                  <w:r w:rsidRPr="0094244D">
                    <w:rPr>
                      <w:color w:val="002060"/>
                    </w:rPr>
                    <w:t> </w:t>
                  </w:r>
                </w:p>
              </w:tc>
            </w:tr>
            <w:tr w:rsidR="00633269" w:rsidRPr="0094244D" w14:paraId="54968902"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35ACCE" w14:textId="77777777" w:rsidR="00633269" w:rsidRPr="0094244D" w:rsidRDefault="00633269" w:rsidP="00CF6347">
                  <w:pPr>
                    <w:pStyle w:val="rowtabella0"/>
                    <w:rPr>
                      <w:color w:val="002060"/>
                    </w:rPr>
                  </w:pPr>
                  <w:r w:rsidRPr="0094244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3345AF" w14:textId="77777777" w:rsidR="00633269" w:rsidRPr="0094244D" w:rsidRDefault="00633269" w:rsidP="00CF6347">
                  <w:pPr>
                    <w:pStyle w:val="rowtabella0"/>
                    <w:rPr>
                      <w:color w:val="002060"/>
                    </w:rPr>
                  </w:pPr>
                  <w:r w:rsidRPr="0094244D">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5252B" w14:textId="77777777" w:rsidR="00633269" w:rsidRPr="0094244D" w:rsidRDefault="00633269" w:rsidP="00CF6347">
                  <w:pPr>
                    <w:pStyle w:val="rowtabella0"/>
                    <w:jc w:val="center"/>
                    <w:rPr>
                      <w:color w:val="002060"/>
                    </w:rPr>
                  </w:pPr>
                  <w:r w:rsidRPr="0094244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F86E3" w14:textId="77777777" w:rsidR="00633269" w:rsidRPr="0094244D" w:rsidRDefault="00633269" w:rsidP="00CF6347">
                  <w:pPr>
                    <w:pStyle w:val="rowtabella0"/>
                    <w:jc w:val="center"/>
                    <w:rPr>
                      <w:color w:val="002060"/>
                    </w:rPr>
                  </w:pPr>
                  <w:r w:rsidRPr="0094244D">
                    <w:rPr>
                      <w:color w:val="002060"/>
                    </w:rPr>
                    <w:t> </w:t>
                  </w:r>
                </w:p>
              </w:tc>
            </w:tr>
            <w:tr w:rsidR="00633269" w:rsidRPr="0094244D" w14:paraId="7535A15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12E3B3" w14:textId="77777777" w:rsidR="00633269" w:rsidRPr="0094244D" w:rsidRDefault="00633269" w:rsidP="00CF6347">
                  <w:pPr>
                    <w:pStyle w:val="rowtabella0"/>
                    <w:rPr>
                      <w:color w:val="002060"/>
                    </w:rPr>
                  </w:pPr>
                  <w:r w:rsidRPr="0094244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618EE" w14:textId="77777777" w:rsidR="00633269" w:rsidRPr="0094244D" w:rsidRDefault="00633269" w:rsidP="00CF6347">
                  <w:pPr>
                    <w:pStyle w:val="rowtabella0"/>
                    <w:rPr>
                      <w:color w:val="002060"/>
                    </w:rPr>
                  </w:pPr>
                  <w:r w:rsidRPr="0094244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E72033" w14:textId="77777777" w:rsidR="00633269" w:rsidRPr="0094244D" w:rsidRDefault="00633269" w:rsidP="00CF6347">
                  <w:pPr>
                    <w:pStyle w:val="rowtabella0"/>
                    <w:jc w:val="center"/>
                    <w:rPr>
                      <w:color w:val="002060"/>
                    </w:rPr>
                  </w:pPr>
                  <w:r w:rsidRPr="0094244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CB3825" w14:textId="77777777" w:rsidR="00633269" w:rsidRPr="0094244D" w:rsidRDefault="00633269" w:rsidP="00CF6347">
                  <w:pPr>
                    <w:pStyle w:val="rowtabella0"/>
                    <w:jc w:val="center"/>
                    <w:rPr>
                      <w:color w:val="002060"/>
                    </w:rPr>
                  </w:pPr>
                  <w:r w:rsidRPr="0094244D">
                    <w:rPr>
                      <w:color w:val="002060"/>
                    </w:rPr>
                    <w:t> </w:t>
                  </w:r>
                </w:p>
              </w:tc>
            </w:tr>
            <w:tr w:rsidR="00633269" w:rsidRPr="0094244D" w14:paraId="4C59E4C3"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7B1512" w14:textId="77777777" w:rsidR="00633269" w:rsidRPr="0094244D" w:rsidRDefault="00633269" w:rsidP="00CF6347">
                  <w:pPr>
                    <w:pStyle w:val="rowtabella0"/>
                    <w:rPr>
                      <w:color w:val="002060"/>
                    </w:rPr>
                  </w:pPr>
                  <w:r w:rsidRPr="0094244D">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E40942" w14:textId="77777777" w:rsidR="00633269" w:rsidRPr="0094244D" w:rsidRDefault="00633269" w:rsidP="00CF6347">
                  <w:pPr>
                    <w:pStyle w:val="rowtabella0"/>
                    <w:rPr>
                      <w:color w:val="002060"/>
                    </w:rPr>
                  </w:pPr>
                  <w:r w:rsidRPr="0094244D">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44323F" w14:textId="77777777" w:rsidR="00633269" w:rsidRPr="0094244D" w:rsidRDefault="00633269" w:rsidP="00CF6347">
                  <w:pPr>
                    <w:pStyle w:val="rowtabella0"/>
                    <w:jc w:val="center"/>
                    <w:rPr>
                      <w:color w:val="002060"/>
                    </w:rPr>
                  </w:pPr>
                  <w:r w:rsidRPr="0094244D">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486BBC" w14:textId="77777777" w:rsidR="00633269" w:rsidRPr="0094244D" w:rsidRDefault="00633269" w:rsidP="00CF6347">
                  <w:pPr>
                    <w:pStyle w:val="rowtabella0"/>
                    <w:jc w:val="center"/>
                    <w:rPr>
                      <w:color w:val="002060"/>
                    </w:rPr>
                  </w:pPr>
                  <w:r w:rsidRPr="0094244D">
                    <w:rPr>
                      <w:color w:val="002060"/>
                    </w:rPr>
                    <w:t> </w:t>
                  </w:r>
                </w:p>
              </w:tc>
            </w:tr>
            <w:tr w:rsidR="00633269" w:rsidRPr="0094244D" w14:paraId="47A57C06"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A9E209" w14:textId="77777777" w:rsidR="00633269" w:rsidRPr="0094244D" w:rsidRDefault="00633269" w:rsidP="00CF6347">
                  <w:pPr>
                    <w:pStyle w:val="rowtabella0"/>
                    <w:rPr>
                      <w:color w:val="002060"/>
                    </w:rPr>
                  </w:pPr>
                  <w:r w:rsidRPr="0094244D">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513AE7" w14:textId="77777777" w:rsidR="00633269" w:rsidRPr="0094244D" w:rsidRDefault="00633269" w:rsidP="00CF6347">
                  <w:pPr>
                    <w:pStyle w:val="rowtabella0"/>
                    <w:rPr>
                      <w:color w:val="002060"/>
                    </w:rPr>
                  </w:pPr>
                  <w:r w:rsidRPr="0094244D">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4D7C44" w14:textId="77777777" w:rsidR="00633269" w:rsidRPr="0094244D" w:rsidRDefault="00633269" w:rsidP="00CF6347">
                  <w:pPr>
                    <w:pStyle w:val="rowtabella0"/>
                    <w:jc w:val="center"/>
                    <w:rPr>
                      <w:color w:val="002060"/>
                    </w:rPr>
                  </w:pPr>
                  <w:r w:rsidRPr="0094244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5406C" w14:textId="77777777" w:rsidR="00633269" w:rsidRPr="0094244D" w:rsidRDefault="00633269" w:rsidP="00CF6347">
                  <w:pPr>
                    <w:pStyle w:val="rowtabella0"/>
                    <w:jc w:val="center"/>
                    <w:rPr>
                      <w:color w:val="002060"/>
                    </w:rPr>
                  </w:pPr>
                  <w:r w:rsidRPr="0094244D">
                    <w:rPr>
                      <w:color w:val="002060"/>
                    </w:rPr>
                    <w:t> </w:t>
                  </w:r>
                </w:p>
              </w:tc>
            </w:tr>
            <w:tr w:rsidR="00633269" w:rsidRPr="0094244D" w14:paraId="6739FF36"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3D7B5" w14:textId="77777777" w:rsidR="00633269" w:rsidRPr="0094244D" w:rsidRDefault="00633269" w:rsidP="00CF6347">
                  <w:pPr>
                    <w:pStyle w:val="rowtabella0"/>
                    <w:rPr>
                      <w:color w:val="002060"/>
                    </w:rPr>
                  </w:pPr>
                  <w:r w:rsidRPr="0094244D">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C71950" w14:textId="77777777" w:rsidR="00633269" w:rsidRPr="0094244D" w:rsidRDefault="00633269" w:rsidP="00CF6347">
                  <w:pPr>
                    <w:pStyle w:val="rowtabella0"/>
                    <w:rPr>
                      <w:color w:val="002060"/>
                    </w:rPr>
                  </w:pPr>
                  <w:r w:rsidRPr="0094244D">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22F4BF" w14:textId="77777777" w:rsidR="00633269" w:rsidRPr="0094244D" w:rsidRDefault="00633269" w:rsidP="00CF6347">
                  <w:pPr>
                    <w:pStyle w:val="rowtabella0"/>
                    <w:jc w:val="center"/>
                    <w:rPr>
                      <w:color w:val="002060"/>
                    </w:rPr>
                  </w:pPr>
                  <w:r w:rsidRPr="0094244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13FF68" w14:textId="77777777" w:rsidR="00633269" w:rsidRPr="0094244D" w:rsidRDefault="00633269" w:rsidP="00CF6347">
                  <w:pPr>
                    <w:pStyle w:val="rowtabella0"/>
                    <w:jc w:val="center"/>
                    <w:rPr>
                      <w:color w:val="002060"/>
                    </w:rPr>
                  </w:pPr>
                  <w:r w:rsidRPr="0094244D">
                    <w:rPr>
                      <w:color w:val="002060"/>
                    </w:rPr>
                    <w:t> </w:t>
                  </w:r>
                </w:p>
              </w:tc>
            </w:tr>
            <w:tr w:rsidR="00633269" w:rsidRPr="0094244D" w14:paraId="5B68456F"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0B0EE" w14:textId="77777777" w:rsidR="00633269" w:rsidRPr="0094244D" w:rsidRDefault="00633269" w:rsidP="00CF6347">
                  <w:pPr>
                    <w:pStyle w:val="rowtabella0"/>
                    <w:rPr>
                      <w:color w:val="002060"/>
                    </w:rPr>
                  </w:pPr>
                  <w:r w:rsidRPr="0094244D">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06D08" w14:textId="77777777" w:rsidR="00633269" w:rsidRPr="0094244D" w:rsidRDefault="00633269" w:rsidP="00CF6347">
                  <w:pPr>
                    <w:pStyle w:val="rowtabella0"/>
                    <w:rPr>
                      <w:color w:val="002060"/>
                    </w:rPr>
                  </w:pPr>
                  <w:r w:rsidRPr="0094244D">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3AC31" w14:textId="77777777" w:rsidR="00633269" w:rsidRPr="0094244D" w:rsidRDefault="00633269" w:rsidP="00CF6347">
                  <w:pPr>
                    <w:pStyle w:val="rowtabella0"/>
                    <w:jc w:val="center"/>
                    <w:rPr>
                      <w:color w:val="002060"/>
                    </w:rPr>
                  </w:pPr>
                  <w:r w:rsidRPr="0094244D">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196F0" w14:textId="77777777" w:rsidR="00633269" w:rsidRPr="0094244D" w:rsidRDefault="00633269" w:rsidP="00CF6347">
                  <w:pPr>
                    <w:pStyle w:val="rowtabella0"/>
                    <w:jc w:val="center"/>
                    <w:rPr>
                      <w:color w:val="002060"/>
                    </w:rPr>
                  </w:pPr>
                  <w:r w:rsidRPr="0094244D">
                    <w:rPr>
                      <w:color w:val="002060"/>
                    </w:rPr>
                    <w:t> </w:t>
                  </w:r>
                </w:p>
              </w:tc>
            </w:tr>
            <w:tr w:rsidR="00633269" w:rsidRPr="0094244D" w14:paraId="1316D25E"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4A3CA1C5" w14:textId="77777777" w:rsidR="00633269" w:rsidRPr="0094244D" w:rsidRDefault="00633269" w:rsidP="00CF6347">
                  <w:pPr>
                    <w:pStyle w:val="rowtabella0"/>
                    <w:rPr>
                      <w:color w:val="002060"/>
                    </w:rPr>
                  </w:pPr>
                  <w:r w:rsidRPr="0094244D">
                    <w:rPr>
                      <w:color w:val="002060"/>
                    </w:rPr>
                    <w:t>(1) - disputata il 16/11/2024</w:t>
                  </w:r>
                </w:p>
              </w:tc>
            </w:tr>
          </w:tbl>
          <w:p w14:paraId="6D9124C8" w14:textId="77777777" w:rsidR="00633269" w:rsidRPr="0094244D" w:rsidRDefault="00633269" w:rsidP="00CF6347">
            <w:pPr>
              <w:rPr>
                <w:color w:val="002060"/>
              </w:rPr>
            </w:pPr>
          </w:p>
        </w:tc>
      </w:tr>
    </w:tbl>
    <w:p w14:paraId="6196CE89" w14:textId="77777777" w:rsidR="00633269" w:rsidRPr="0094244D" w:rsidRDefault="00633269" w:rsidP="00633269">
      <w:pPr>
        <w:pStyle w:val="breakline"/>
        <w:rPr>
          <w:rFonts w:eastAsiaTheme="minorEastAsia"/>
          <w:color w:val="002060"/>
        </w:rPr>
      </w:pPr>
    </w:p>
    <w:p w14:paraId="717E3C1A" w14:textId="77777777" w:rsidR="00633269" w:rsidRPr="0094244D" w:rsidRDefault="00633269" w:rsidP="00633269">
      <w:pPr>
        <w:pStyle w:val="breakline"/>
        <w:rPr>
          <w:color w:val="002060"/>
        </w:rPr>
      </w:pPr>
    </w:p>
    <w:p w14:paraId="12D4A596" w14:textId="77777777" w:rsidR="00633269" w:rsidRPr="0094244D" w:rsidRDefault="00633269" w:rsidP="00633269">
      <w:pPr>
        <w:pStyle w:val="titoloprinc0"/>
        <w:rPr>
          <w:color w:val="002060"/>
        </w:rPr>
      </w:pPr>
      <w:r w:rsidRPr="0094244D">
        <w:rPr>
          <w:color w:val="002060"/>
        </w:rPr>
        <w:t>GIUDICE SPORTIVO</w:t>
      </w:r>
    </w:p>
    <w:p w14:paraId="02E133F4"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1492BD8F" w14:textId="77777777" w:rsidR="00633269" w:rsidRPr="0094244D" w:rsidRDefault="00633269" w:rsidP="00633269">
      <w:pPr>
        <w:pStyle w:val="titolo10"/>
        <w:rPr>
          <w:color w:val="002060"/>
        </w:rPr>
      </w:pPr>
      <w:r w:rsidRPr="0094244D">
        <w:rPr>
          <w:color w:val="002060"/>
        </w:rPr>
        <w:t xml:space="preserve">GARE DEL 15/11/2024 </w:t>
      </w:r>
    </w:p>
    <w:p w14:paraId="5C7EC6FB" w14:textId="77777777" w:rsidR="00633269" w:rsidRPr="0094244D" w:rsidRDefault="00633269" w:rsidP="00633269">
      <w:pPr>
        <w:pStyle w:val="titolo7a"/>
        <w:rPr>
          <w:color w:val="002060"/>
        </w:rPr>
      </w:pPr>
      <w:r w:rsidRPr="0094244D">
        <w:rPr>
          <w:color w:val="002060"/>
        </w:rPr>
        <w:t xml:space="preserve">PROVVEDIMENTI DISCIPLINARI </w:t>
      </w:r>
    </w:p>
    <w:p w14:paraId="06A4663A"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6BF266C8" w14:textId="77777777" w:rsidR="00633269" w:rsidRPr="0094244D" w:rsidRDefault="00633269" w:rsidP="00633269">
      <w:pPr>
        <w:pStyle w:val="titolo30"/>
        <w:rPr>
          <w:color w:val="002060"/>
        </w:rPr>
      </w:pPr>
      <w:r w:rsidRPr="0094244D">
        <w:rPr>
          <w:color w:val="002060"/>
        </w:rPr>
        <w:t xml:space="preserve">SOCIETA' </w:t>
      </w:r>
    </w:p>
    <w:p w14:paraId="4D5DEAD6" w14:textId="77777777" w:rsidR="00633269" w:rsidRPr="0094244D" w:rsidRDefault="00633269" w:rsidP="00633269">
      <w:pPr>
        <w:pStyle w:val="titolo20"/>
        <w:rPr>
          <w:color w:val="002060"/>
        </w:rPr>
      </w:pPr>
      <w:r w:rsidRPr="0094244D">
        <w:rPr>
          <w:color w:val="002060"/>
        </w:rPr>
        <w:t xml:space="preserve">AMMENDA </w:t>
      </w:r>
    </w:p>
    <w:p w14:paraId="2706E80A" w14:textId="77777777" w:rsidR="00633269" w:rsidRPr="0094244D" w:rsidRDefault="00633269" w:rsidP="00633269">
      <w:pPr>
        <w:pStyle w:val="diffida"/>
        <w:spacing w:before="80" w:beforeAutospacing="0" w:after="40" w:afterAutospacing="0"/>
        <w:jc w:val="left"/>
        <w:rPr>
          <w:color w:val="002060"/>
        </w:rPr>
      </w:pPr>
      <w:r w:rsidRPr="0094244D">
        <w:rPr>
          <w:color w:val="002060"/>
        </w:rPr>
        <w:t xml:space="preserve">Euro 100,00 POL.CAGLI SPORT ASSOCIATI </w:t>
      </w:r>
      <w:r w:rsidRPr="0094244D">
        <w:rPr>
          <w:color w:val="002060"/>
        </w:rPr>
        <w:br/>
        <w:t xml:space="preserve">Per comportamento offensivo del proprio pubblico nei confronti dell'arbitro. </w:t>
      </w:r>
    </w:p>
    <w:p w14:paraId="4F00885F" w14:textId="77777777" w:rsidR="00633269" w:rsidRPr="0094244D" w:rsidRDefault="00633269" w:rsidP="00633269">
      <w:pPr>
        <w:pStyle w:val="diffida"/>
        <w:spacing w:before="80" w:beforeAutospacing="0" w:after="40" w:afterAutospacing="0"/>
        <w:jc w:val="left"/>
        <w:rPr>
          <w:color w:val="002060"/>
        </w:rPr>
      </w:pPr>
      <w:r w:rsidRPr="0094244D">
        <w:rPr>
          <w:color w:val="002060"/>
        </w:rPr>
        <w:br/>
        <w:t xml:space="preserve">Euro 100,00 U.S. FORTUNA FANO </w:t>
      </w:r>
      <w:r w:rsidRPr="0094244D">
        <w:rPr>
          <w:color w:val="002060"/>
        </w:rPr>
        <w:br/>
        <w:t xml:space="preserve">Per comportamento offensivo del proprio pubblico nei confronti dell'arbitro. </w:t>
      </w:r>
    </w:p>
    <w:p w14:paraId="627C7BF4" w14:textId="77777777" w:rsidR="00633269" w:rsidRPr="0094244D" w:rsidRDefault="00633269" w:rsidP="00633269">
      <w:pPr>
        <w:pStyle w:val="diffida"/>
        <w:spacing w:before="80" w:beforeAutospacing="0" w:after="40" w:afterAutospacing="0"/>
        <w:jc w:val="left"/>
        <w:rPr>
          <w:color w:val="002060"/>
        </w:rPr>
      </w:pPr>
      <w:r w:rsidRPr="0094244D">
        <w:rPr>
          <w:color w:val="002060"/>
        </w:rPr>
        <w:br/>
        <w:t xml:space="preserve">Euro 80,00 TRE TORRI A.S.D. </w:t>
      </w:r>
      <w:r w:rsidRPr="0094244D">
        <w:rPr>
          <w:color w:val="002060"/>
        </w:rPr>
        <w:br/>
        <w:t xml:space="preserve">Per aver permesso a persone non presenti in lista di sostare davanti gli spogliatoi. </w:t>
      </w:r>
    </w:p>
    <w:p w14:paraId="5CAC1881" w14:textId="77777777" w:rsidR="00633269" w:rsidRPr="0094244D" w:rsidRDefault="00633269" w:rsidP="00633269">
      <w:pPr>
        <w:pStyle w:val="titolo30"/>
        <w:rPr>
          <w:color w:val="002060"/>
        </w:rPr>
      </w:pPr>
      <w:r w:rsidRPr="0094244D">
        <w:rPr>
          <w:color w:val="002060"/>
        </w:rPr>
        <w:t xml:space="preserve">DIRIGENTI </w:t>
      </w:r>
    </w:p>
    <w:p w14:paraId="5134F709" w14:textId="77777777" w:rsidR="00633269" w:rsidRPr="0094244D" w:rsidRDefault="00633269" w:rsidP="00633269">
      <w:pPr>
        <w:pStyle w:val="titolo20"/>
        <w:rPr>
          <w:color w:val="002060"/>
        </w:rPr>
      </w:pPr>
      <w:r w:rsidRPr="0094244D">
        <w:rPr>
          <w:color w:val="002060"/>
        </w:rPr>
        <w:t xml:space="preserve">INIBIZIONE A TEMPO OPPURE SQUALIFICA A GARE: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3EBC1C6" w14:textId="77777777" w:rsidTr="00CF6347">
        <w:tc>
          <w:tcPr>
            <w:tcW w:w="2200" w:type="dxa"/>
            <w:tcMar>
              <w:top w:w="20" w:type="dxa"/>
              <w:left w:w="20" w:type="dxa"/>
              <w:bottom w:w="20" w:type="dxa"/>
              <w:right w:w="20" w:type="dxa"/>
            </w:tcMar>
            <w:vAlign w:val="center"/>
            <w:hideMark/>
          </w:tcPr>
          <w:p w14:paraId="77F5FCDE" w14:textId="77777777" w:rsidR="00633269" w:rsidRPr="0094244D" w:rsidRDefault="00633269" w:rsidP="00CF6347">
            <w:pPr>
              <w:pStyle w:val="movimento"/>
              <w:rPr>
                <w:color w:val="002060"/>
              </w:rPr>
            </w:pPr>
            <w:r w:rsidRPr="0094244D">
              <w:rPr>
                <w:color w:val="002060"/>
              </w:rPr>
              <w:t>PICCHIO MANOLO</w:t>
            </w:r>
          </w:p>
        </w:tc>
        <w:tc>
          <w:tcPr>
            <w:tcW w:w="2200" w:type="dxa"/>
            <w:tcMar>
              <w:top w:w="20" w:type="dxa"/>
              <w:left w:w="20" w:type="dxa"/>
              <w:bottom w:w="20" w:type="dxa"/>
              <w:right w:w="20" w:type="dxa"/>
            </w:tcMar>
            <w:vAlign w:val="center"/>
            <w:hideMark/>
          </w:tcPr>
          <w:p w14:paraId="32F2C05E" w14:textId="77777777" w:rsidR="00633269" w:rsidRPr="0094244D" w:rsidRDefault="00633269" w:rsidP="00CF6347">
            <w:pPr>
              <w:pStyle w:val="movimento2"/>
              <w:rPr>
                <w:color w:val="002060"/>
              </w:rPr>
            </w:pPr>
            <w:r w:rsidRPr="0094244D">
              <w:rPr>
                <w:color w:val="002060"/>
              </w:rPr>
              <w:t xml:space="preserve">(BAYER CAPPUCCINI) </w:t>
            </w:r>
          </w:p>
        </w:tc>
        <w:tc>
          <w:tcPr>
            <w:tcW w:w="800" w:type="dxa"/>
            <w:tcMar>
              <w:top w:w="20" w:type="dxa"/>
              <w:left w:w="20" w:type="dxa"/>
              <w:bottom w:w="20" w:type="dxa"/>
              <w:right w:w="20" w:type="dxa"/>
            </w:tcMar>
            <w:vAlign w:val="center"/>
            <w:hideMark/>
          </w:tcPr>
          <w:p w14:paraId="25CAA96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AD159F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C751D23" w14:textId="77777777" w:rsidR="00633269" w:rsidRPr="0094244D" w:rsidRDefault="00633269" w:rsidP="00CF6347">
            <w:pPr>
              <w:pStyle w:val="movimento2"/>
              <w:rPr>
                <w:color w:val="002060"/>
              </w:rPr>
            </w:pPr>
            <w:r w:rsidRPr="0094244D">
              <w:rPr>
                <w:color w:val="002060"/>
              </w:rPr>
              <w:t> </w:t>
            </w:r>
          </w:p>
        </w:tc>
      </w:tr>
    </w:tbl>
    <w:p w14:paraId="76759EB8"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Per proteste nei confronti dell'arbitro.</w:t>
      </w:r>
      <w:r>
        <w:rPr>
          <w:color w:val="002060"/>
        </w:rPr>
        <w:t xml:space="preserve"> </w:t>
      </w:r>
      <w:r w:rsidRPr="0094244D">
        <w:rPr>
          <w:color w:val="002060"/>
        </w:rPr>
        <w:t xml:space="preserve">Allontanato. </w:t>
      </w:r>
    </w:p>
    <w:p w14:paraId="1956F839"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902D8B7" w14:textId="77777777" w:rsidTr="00CF6347">
        <w:tc>
          <w:tcPr>
            <w:tcW w:w="2200" w:type="dxa"/>
            <w:tcMar>
              <w:top w:w="20" w:type="dxa"/>
              <w:left w:w="20" w:type="dxa"/>
              <w:bottom w:w="20" w:type="dxa"/>
              <w:right w:w="20" w:type="dxa"/>
            </w:tcMar>
            <w:vAlign w:val="center"/>
            <w:hideMark/>
          </w:tcPr>
          <w:p w14:paraId="387D7474" w14:textId="77777777" w:rsidR="00633269" w:rsidRPr="0094244D" w:rsidRDefault="00633269" w:rsidP="00CF6347">
            <w:pPr>
              <w:pStyle w:val="movimento"/>
              <w:rPr>
                <w:color w:val="002060"/>
              </w:rPr>
            </w:pPr>
            <w:r w:rsidRPr="0094244D">
              <w:rPr>
                <w:color w:val="002060"/>
              </w:rPr>
              <w:t>MARROZZINI TIBERIO</w:t>
            </w:r>
          </w:p>
        </w:tc>
        <w:tc>
          <w:tcPr>
            <w:tcW w:w="2200" w:type="dxa"/>
            <w:tcMar>
              <w:top w:w="20" w:type="dxa"/>
              <w:left w:w="20" w:type="dxa"/>
              <w:bottom w:w="20" w:type="dxa"/>
              <w:right w:w="20" w:type="dxa"/>
            </w:tcMar>
            <w:vAlign w:val="center"/>
            <w:hideMark/>
          </w:tcPr>
          <w:p w14:paraId="3FE96680" w14:textId="77777777" w:rsidR="00633269" w:rsidRPr="0094244D" w:rsidRDefault="00633269" w:rsidP="00CF6347">
            <w:pPr>
              <w:pStyle w:val="movimento2"/>
              <w:rPr>
                <w:color w:val="002060"/>
              </w:rPr>
            </w:pPr>
            <w:r w:rsidRPr="0094244D">
              <w:rPr>
                <w:color w:val="002060"/>
              </w:rPr>
              <w:t xml:space="preserve">(FUTSAL MONTURANO) </w:t>
            </w:r>
          </w:p>
        </w:tc>
        <w:tc>
          <w:tcPr>
            <w:tcW w:w="800" w:type="dxa"/>
            <w:tcMar>
              <w:top w:w="20" w:type="dxa"/>
              <w:left w:w="20" w:type="dxa"/>
              <w:bottom w:w="20" w:type="dxa"/>
              <w:right w:w="20" w:type="dxa"/>
            </w:tcMar>
            <w:vAlign w:val="center"/>
            <w:hideMark/>
          </w:tcPr>
          <w:p w14:paraId="780E069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D20346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7887524" w14:textId="77777777" w:rsidR="00633269" w:rsidRPr="0094244D" w:rsidRDefault="00633269" w:rsidP="00CF6347">
            <w:pPr>
              <w:pStyle w:val="movimento2"/>
              <w:rPr>
                <w:color w:val="002060"/>
              </w:rPr>
            </w:pPr>
            <w:r w:rsidRPr="0094244D">
              <w:rPr>
                <w:color w:val="002060"/>
              </w:rPr>
              <w:t> </w:t>
            </w:r>
          </w:p>
        </w:tc>
      </w:tr>
    </w:tbl>
    <w:p w14:paraId="7D40E13C" w14:textId="77777777" w:rsidR="00633269" w:rsidRPr="0094244D" w:rsidRDefault="00633269" w:rsidP="00633269">
      <w:pPr>
        <w:pStyle w:val="titolo30"/>
        <w:rPr>
          <w:rFonts w:eastAsiaTheme="minorEastAsia"/>
          <w:color w:val="002060"/>
        </w:rPr>
      </w:pPr>
      <w:r w:rsidRPr="0094244D">
        <w:rPr>
          <w:color w:val="002060"/>
        </w:rPr>
        <w:t xml:space="preserve">ALLENATORI </w:t>
      </w:r>
    </w:p>
    <w:p w14:paraId="3D0DA545" w14:textId="77777777" w:rsidR="00633269" w:rsidRPr="0094244D" w:rsidRDefault="00633269" w:rsidP="00633269">
      <w:pPr>
        <w:pStyle w:val="titolo20"/>
        <w:rPr>
          <w:color w:val="002060"/>
        </w:rPr>
      </w:pPr>
      <w:r w:rsidRPr="0094244D">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4F7159A8" w14:textId="77777777" w:rsidTr="00CF6347">
        <w:tc>
          <w:tcPr>
            <w:tcW w:w="2200" w:type="dxa"/>
            <w:tcMar>
              <w:top w:w="20" w:type="dxa"/>
              <w:left w:w="20" w:type="dxa"/>
              <w:bottom w:w="20" w:type="dxa"/>
              <w:right w:w="20" w:type="dxa"/>
            </w:tcMar>
            <w:vAlign w:val="center"/>
            <w:hideMark/>
          </w:tcPr>
          <w:p w14:paraId="4F8A2640" w14:textId="77777777" w:rsidR="00633269" w:rsidRPr="0094244D" w:rsidRDefault="00633269" w:rsidP="00CF6347">
            <w:pPr>
              <w:pStyle w:val="movimento"/>
              <w:rPr>
                <w:color w:val="002060"/>
              </w:rPr>
            </w:pPr>
            <w:r w:rsidRPr="0094244D">
              <w:rPr>
                <w:color w:val="002060"/>
              </w:rPr>
              <w:t>SALVI EMANUELE</w:t>
            </w:r>
          </w:p>
        </w:tc>
        <w:tc>
          <w:tcPr>
            <w:tcW w:w="2200" w:type="dxa"/>
            <w:tcMar>
              <w:top w:w="20" w:type="dxa"/>
              <w:left w:w="20" w:type="dxa"/>
              <w:bottom w:w="20" w:type="dxa"/>
              <w:right w:w="20" w:type="dxa"/>
            </w:tcMar>
            <w:vAlign w:val="center"/>
            <w:hideMark/>
          </w:tcPr>
          <w:p w14:paraId="01EA4B75" w14:textId="77777777" w:rsidR="00633269" w:rsidRPr="0094244D" w:rsidRDefault="00633269" w:rsidP="00CF6347">
            <w:pPr>
              <w:pStyle w:val="movimento2"/>
              <w:rPr>
                <w:color w:val="002060"/>
              </w:rPr>
            </w:pPr>
            <w:r w:rsidRPr="0094244D">
              <w:rPr>
                <w:color w:val="002060"/>
              </w:rPr>
              <w:t xml:space="preserve">(BAYER CAPPUCCINI) </w:t>
            </w:r>
          </w:p>
        </w:tc>
        <w:tc>
          <w:tcPr>
            <w:tcW w:w="800" w:type="dxa"/>
            <w:tcMar>
              <w:top w:w="20" w:type="dxa"/>
              <w:left w:w="20" w:type="dxa"/>
              <w:bottom w:w="20" w:type="dxa"/>
              <w:right w:w="20" w:type="dxa"/>
            </w:tcMar>
            <w:vAlign w:val="center"/>
            <w:hideMark/>
          </w:tcPr>
          <w:p w14:paraId="145D71B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FDF50E4" w14:textId="77777777" w:rsidR="00633269" w:rsidRPr="0094244D" w:rsidRDefault="00633269" w:rsidP="00CF6347">
            <w:pPr>
              <w:pStyle w:val="movimento"/>
              <w:rPr>
                <w:color w:val="002060"/>
              </w:rPr>
            </w:pPr>
            <w:r w:rsidRPr="0094244D">
              <w:rPr>
                <w:color w:val="002060"/>
              </w:rPr>
              <w:t>CAMPOFIORITI LEONARDO</w:t>
            </w:r>
          </w:p>
        </w:tc>
        <w:tc>
          <w:tcPr>
            <w:tcW w:w="2200" w:type="dxa"/>
            <w:tcMar>
              <w:top w:w="20" w:type="dxa"/>
              <w:left w:w="20" w:type="dxa"/>
              <w:bottom w:w="20" w:type="dxa"/>
              <w:right w:w="20" w:type="dxa"/>
            </w:tcMar>
            <w:vAlign w:val="center"/>
            <w:hideMark/>
          </w:tcPr>
          <w:p w14:paraId="152F3783" w14:textId="77777777" w:rsidR="00633269" w:rsidRPr="0094244D" w:rsidRDefault="00633269" w:rsidP="00CF6347">
            <w:pPr>
              <w:pStyle w:val="movimento2"/>
              <w:rPr>
                <w:color w:val="002060"/>
              </w:rPr>
            </w:pPr>
            <w:r w:rsidRPr="0094244D">
              <w:rPr>
                <w:color w:val="002060"/>
              </w:rPr>
              <w:t xml:space="preserve">(FUTSAL MONTURANO) </w:t>
            </w:r>
          </w:p>
        </w:tc>
      </w:tr>
      <w:tr w:rsidR="00633269" w:rsidRPr="0094244D" w14:paraId="2E26BDAD" w14:textId="77777777" w:rsidTr="00CF6347">
        <w:tc>
          <w:tcPr>
            <w:tcW w:w="2200" w:type="dxa"/>
            <w:tcMar>
              <w:top w:w="20" w:type="dxa"/>
              <w:left w:w="20" w:type="dxa"/>
              <w:bottom w:w="20" w:type="dxa"/>
              <w:right w:w="20" w:type="dxa"/>
            </w:tcMar>
            <w:vAlign w:val="center"/>
            <w:hideMark/>
          </w:tcPr>
          <w:p w14:paraId="4A895D4B" w14:textId="77777777" w:rsidR="00633269" w:rsidRPr="0094244D" w:rsidRDefault="00633269" w:rsidP="00CF6347">
            <w:pPr>
              <w:pStyle w:val="movimento"/>
              <w:rPr>
                <w:color w:val="002060"/>
              </w:rPr>
            </w:pPr>
            <w:r w:rsidRPr="0094244D">
              <w:rPr>
                <w:color w:val="002060"/>
              </w:rPr>
              <w:t>MONALDI MAURO</w:t>
            </w:r>
          </w:p>
        </w:tc>
        <w:tc>
          <w:tcPr>
            <w:tcW w:w="2200" w:type="dxa"/>
            <w:tcMar>
              <w:top w:w="20" w:type="dxa"/>
              <w:left w:w="20" w:type="dxa"/>
              <w:bottom w:w="20" w:type="dxa"/>
              <w:right w:w="20" w:type="dxa"/>
            </w:tcMar>
            <w:vAlign w:val="center"/>
            <w:hideMark/>
          </w:tcPr>
          <w:p w14:paraId="12CCE93B" w14:textId="77777777" w:rsidR="00633269" w:rsidRPr="0094244D" w:rsidRDefault="00633269" w:rsidP="00CF6347">
            <w:pPr>
              <w:pStyle w:val="movimento2"/>
              <w:rPr>
                <w:color w:val="002060"/>
              </w:rPr>
            </w:pPr>
            <w:r w:rsidRPr="0094244D">
              <w:rPr>
                <w:color w:val="002060"/>
              </w:rPr>
              <w:t xml:space="preserve">(TRE TORRI A.S.D.) </w:t>
            </w:r>
          </w:p>
        </w:tc>
        <w:tc>
          <w:tcPr>
            <w:tcW w:w="800" w:type="dxa"/>
            <w:tcMar>
              <w:top w:w="20" w:type="dxa"/>
              <w:left w:w="20" w:type="dxa"/>
              <w:bottom w:w="20" w:type="dxa"/>
              <w:right w:w="20" w:type="dxa"/>
            </w:tcMar>
            <w:vAlign w:val="center"/>
            <w:hideMark/>
          </w:tcPr>
          <w:p w14:paraId="5A1C2DE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61932D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FBF04C5" w14:textId="77777777" w:rsidR="00633269" w:rsidRPr="0094244D" w:rsidRDefault="00633269" w:rsidP="00CF6347">
            <w:pPr>
              <w:pStyle w:val="movimento2"/>
              <w:rPr>
                <w:color w:val="002060"/>
              </w:rPr>
            </w:pPr>
            <w:r w:rsidRPr="0094244D">
              <w:rPr>
                <w:color w:val="002060"/>
              </w:rPr>
              <w:t> </w:t>
            </w:r>
          </w:p>
        </w:tc>
      </w:tr>
    </w:tbl>
    <w:p w14:paraId="1F4773F6"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0E12320" w14:textId="77777777" w:rsidTr="00CF6347">
        <w:tc>
          <w:tcPr>
            <w:tcW w:w="2200" w:type="dxa"/>
            <w:tcMar>
              <w:top w:w="20" w:type="dxa"/>
              <w:left w:w="20" w:type="dxa"/>
              <w:bottom w:w="20" w:type="dxa"/>
              <w:right w:w="20" w:type="dxa"/>
            </w:tcMar>
            <w:vAlign w:val="center"/>
            <w:hideMark/>
          </w:tcPr>
          <w:p w14:paraId="13385D3E" w14:textId="77777777" w:rsidR="00633269" w:rsidRPr="0094244D" w:rsidRDefault="00633269" w:rsidP="00CF6347">
            <w:pPr>
              <w:pStyle w:val="movimento"/>
              <w:rPr>
                <w:color w:val="002060"/>
              </w:rPr>
            </w:pPr>
            <w:r w:rsidRPr="0094244D">
              <w:rPr>
                <w:color w:val="002060"/>
              </w:rPr>
              <w:t>BATTELLI MARCO</w:t>
            </w:r>
          </w:p>
        </w:tc>
        <w:tc>
          <w:tcPr>
            <w:tcW w:w="2200" w:type="dxa"/>
            <w:tcMar>
              <w:top w:w="20" w:type="dxa"/>
              <w:left w:w="20" w:type="dxa"/>
              <w:bottom w:w="20" w:type="dxa"/>
              <w:right w:w="20" w:type="dxa"/>
            </w:tcMar>
            <w:vAlign w:val="center"/>
            <w:hideMark/>
          </w:tcPr>
          <w:p w14:paraId="745DC1D4" w14:textId="77777777" w:rsidR="00633269" w:rsidRPr="0094244D" w:rsidRDefault="00633269" w:rsidP="00CF6347">
            <w:pPr>
              <w:pStyle w:val="movimento2"/>
              <w:rPr>
                <w:color w:val="002060"/>
              </w:rPr>
            </w:pPr>
            <w:r w:rsidRPr="0094244D">
              <w:rPr>
                <w:color w:val="002060"/>
              </w:rPr>
              <w:t xml:space="preserve">(POL.CAGLI SPORT ASSOCIATI) </w:t>
            </w:r>
          </w:p>
        </w:tc>
        <w:tc>
          <w:tcPr>
            <w:tcW w:w="800" w:type="dxa"/>
            <w:tcMar>
              <w:top w:w="20" w:type="dxa"/>
              <w:left w:w="20" w:type="dxa"/>
              <w:bottom w:w="20" w:type="dxa"/>
              <w:right w:w="20" w:type="dxa"/>
            </w:tcMar>
            <w:vAlign w:val="center"/>
            <w:hideMark/>
          </w:tcPr>
          <w:p w14:paraId="4BE1C59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F66417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0EB607C" w14:textId="77777777" w:rsidR="00633269" w:rsidRPr="0094244D" w:rsidRDefault="00633269" w:rsidP="00CF6347">
            <w:pPr>
              <w:pStyle w:val="movimento2"/>
              <w:rPr>
                <w:color w:val="002060"/>
              </w:rPr>
            </w:pPr>
            <w:r w:rsidRPr="0094244D">
              <w:rPr>
                <w:color w:val="002060"/>
              </w:rPr>
              <w:t> </w:t>
            </w:r>
          </w:p>
        </w:tc>
      </w:tr>
    </w:tbl>
    <w:p w14:paraId="380D77AA" w14:textId="77777777" w:rsidR="00633269" w:rsidRPr="0094244D" w:rsidRDefault="00633269" w:rsidP="00633269">
      <w:pPr>
        <w:pStyle w:val="titolo30"/>
        <w:rPr>
          <w:rFonts w:eastAsiaTheme="minorEastAsia"/>
          <w:color w:val="002060"/>
        </w:rPr>
      </w:pPr>
      <w:r w:rsidRPr="0094244D">
        <w:rPr>
          <w:color w:val="002060"/>
        </w:rPr>
        <w:t xml:space="preserve">CALCIATORI ESPULSI </w:t>
      </w:r>
    </w:p>
    <w:p w14:paraId="77B48F6B" w14:textId="77777777" w:rsidR="00633269" w:rsidRPr="0094244D" w:rsidRDefault="00633269" w:rsidP="00633269">
      <w:pPr>
        <w:pStyle w:val="titolo20"/>
        <w:rPr>
          <w:color w:val="002060"/>
        </w:rPr>
      </w:pPr>
      <w:r w:rsidRPr="0094244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2535E41" w14:textId="77777777" w:rsidTr="00CF6347">
        <w:tc>
          <w:tcPr>
            <w:tcW w:w="2200" w:type="dxa"/>
            <w:tcMar>
              <w:top w:w="20" w:type="dxa"/>
              <w:left w:w="20" w:type="dxa"/>
              <w:bottom w:w="20" w:type="dxa"/>
              <w:right w:w="20" w:type="dxa"/>
            </w:tcMar>
            <w:vAlign w:val="center"/>
            <w:hideMark/>
          </w:tcPr>
          <w:p w14:paraId="64EEF3D4" w14:textId="77777777" w:rsidR="00633269" w:rsidRPr="0094244D" w:rsidRDefault="00633269" w:rsidP="00CF6347">
            <w:pPr>
              <w:pStyle w:val="movimento"/>
              <w:rPr>
                <w:color w:val="002060"/>
              </w:rPr>
            </w:pPr>
            <w:r w:rsidRPr="0094244D">
              <w:rPr>
                <w:color w:val="002060"/>
              </w:rPr>
              <w:t>PERSIANO RAFFAELE</w:t>
            </w:r>
          </w:p>
        </w:tc>
        <w:tc>
          <w:tcPr>
            <w:tcW w:w="2200" w:type="dxa"/>
            <w:tcMar>
              <w:top w:w="20" w:type="dxa"/>
              <w:left w:w="20" w:type="dxa"/>
              <w:bottom w:w="20" w:type="dxa"/>
              <w:right w:w="20" w:type="dxa"/>
            </w:tcMar>
            <w:vAlign w:val="center"/>
            <w:hideMark/>
          </w:tcPr>
          <w:p w14:paraId="3E0D04E0" w14:textId="77777777" w:rsidR="00633269" w:rsidRPr="0094244D" w:rsidRDefault="00633269" w:rsidP="00CF6347">
            <w:pPr>
              <w:pStyle w:val="movimento2"/>
              <w:rPr>
                <w:color w:val="002060"/>
              </w:rPr>
            </w:pPr>
            <w:r w:rsidRPr="0094244D">
              <w:rPr>
                <w:color w:val="002060"/>
              </w:rPr>
              <w:t xml:space="preserve">(FERMANA FUTSAL 2022) </w:t>
            </w:r>
          </w:p>
        </w:tc>
        <w:tc>
          <w:tcPr>
            <w:tcW w:w="800" w:type="dxa"/>
            <w:tcMar>
              <w:top w:w="20" w:type="dxa"/>
              <w:left w:w="20" w:type="dxa"/>
              <w:bottom w:w="20" w:type="dxa"/>
              <w:right w:w="20" w:type="dxa"/>
            </w:tcMar>
            <w:vAlign w:val="center"/>
            <w:hideMark/>
          </w:tcPr>
          <w:p w14:paraId="1480DEB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EEBF38F" w14:textId="77777777" w:rsidR="00633269" w:rsidRPr="0094244D" w:rsidRDefault="00633269" w:rsidP="00CF6347">
            <w:pPr>
              <w:pStyle w:val="movimento"/>
              <w:rPr>
                <w:color w:val="002060"/>
              </w:rPr>
            </w:pPr>
            <w:r w:rsidRPr="0094244D">
              <w:rPr>
                <w:color w:val="002060"/>
              </w:rPr>
              <w:t>MENSA GIACOMO</w:t>
            </w:r>
          </w:p>
        </w:tc>
        <w:tc>
          <w:tcPr>
            <w:tcW w:w="2200" w:type="dxa"/>
            <w:tcMar>
              <w:top w:w="20" w:type="dxa"/>
              <w:left w:w="20" w:type="dxa"/>
              <w:bottom w:w="20" w:type="dxa"/>
              <w:right w:w="20" w:type="dxa"/>
            </w:tcMar>
            <w:vAlign w:val="center"/>
            <w:hideMark/>
          </w:tcPr>
          <w:p w14:paraId="2CEB84D3" w14:textId="77777777" w:rsidR="00633269" w:rsidRPr="0094244D" w:rsidRDefault="00633269" w:rsidP="00CF6347">
            <w:pPr>
              <w:pStyle w:val="movimento2"/>
              <w:rPr>
                <w:color w:val="002060"/>
              </w:rPr>
            </w:pPr>
            <w:r w:rsidRPr="0094244D">
              <w:rPr>
                <w:color w:val="002060"/>
              </w:rPr>
              <w:t xml:space="preserve">(POL.CAGLI SPORT ASSOCIATI) </w:t>
            </w:r>
          </w:p>
        </w:tc>
      </w:tr>
    </w:tbl>
    <w:p w14:paraId="3353C805" w14:textId="77777777" w:rsidR="00633269" w:rsidRPr="0094244D" w:rsidRDefault="00633269" w:rsidP="00633269">
      <w:pPr>
        <w:pStyle w:val="titolo20"/>
        <w:rPr>
          <w:rFonts w:eastAsiaTheme="minorEastAsia"/>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0A09E5A" w14:textId="77777777" w:rsidTr="00CF6347">
        <w:tc>
          <w:tcPr>
            <w:tcW w:w="2200" w:type="dxa"/>
            <w:tcMar>
              <w:top w:w="20" w:type="dxa"/>
              <w:left w:w="20" w:type="dxa"/>
              <w:bottom w:w="20" w:type="dxa"/>
              <w:right w:w="20" w:type="dxa"/>
            </w:tcMar>
            <w:vAlign w:val="center"/>
            <w:hideMark/>
          </w:tcPr>
          <w:p w14:paraId="302D2A94" w14:textId="77777777" w:rsidR="00633269" w:rsidRPr="0094244D" w:rsidRDefault="00633269" w:rsidP="00CF6347">
            <w:pPr>
              <w:pStyle w:val="movimento"/>
              <w:rPr>
                <w:color w:val="002060"/>
              </w:rPr>
            </w:pPr>
            <w:r w:rsidRPr="0094244D">
              <w:rPr>
                <w:color w:val="002060"/>
              </w:rPr>
              <w:t>PALMA ANDREA</w:t>
            </w:r>
          </w:p>
        </w:tc>
        <w:tc>
          <w:tcPr>
            <w:tcW w:w="2200" w:type="dxa"/>
            <w:tcMar>
              <w:top w:w="20" w:type="dxa"/>
              <w:left w:w="20" w:type="dxa"/>
              <w:bottom w:w="20" w:type="dxa"/>
              <w:right w:w="20" w:type="dxa"/>
            </w:tcMar>
            <w:vAlign w:val="center"/>
            <w:hideMark/>
          </w:tcPr>
          <w:p w14:paraId="4FC74389" w14:textId="77777777" w:rsidR="00633269" w:rsidRPr="0094244D" w:rsidRDefault="00633269" w:rsidP="00CF6347">
            <w:pPr>
              <w:pStyle w:val="movimento2"/>
              <w:rPr>
                <w:color w:val="002060"/>
              </w:rPr>
            </w:pPr>
            <w:r w:rsidRPr="0094244D">
              <w:rPr>
                <w:color w:val="002060"/>
              </w:rPr>
              <w:t xml:space="preserve">(BAYER CAPPUCCINI) </w:t>
            </w:r>
          </w:p>
        </w:tc>
        <w:tc>
          <w:tcPr>
            <w:tcW w:w="800" w:type="dxa"/>
            <w:tcMar>
              <w:top w:w="20" w:type="dxa"/>
              <w:left w:w="20" w:type="dxa"/>
              <w:bottom w:w="20" w:type="dxa"/>
              <w:right w:w="20" w:type="dxa"/>
            </w:tcMar>
            <w:vAlign w:val="center"/>
            <w:hideMark/>
          </w:tcPr>
          <w:p w14:paraId="2A76BB7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802456E" w14:textId="77777777" w:rsidR="00633269" w:rsidRPr="0094244D" w:rsidRDefault="00633269" w:rsidP="00CF6347">
            <w:pPr>
              <w:pStyle w:val="movimento"/>
              <w:rPr>
                <w:color w:val="002060"/>
              </w:rPr>
            </w:pPr>
            <w:r w:rsidRPr="0094244D">
              <w:rPr>
                <w:color w:val="002060"/>
              </w:rPr>
              <w:t>ROSETTI FABIO</w:t>
            </w:r>
          </w:p>
        </w:tc>
        <w:tc>
          <w:tcPr>
            <w:tcW w:w="2200" w:type="dxa"/>
            <w:tcMar>
              <w:top w:w="20" w:type="dxa"/>
              <w:left w:w="20" w:type="dxa"/>
              <w:bottom w:w="20" w:type="dxa"/>
              <w:right w:w="20" w:type="dxa"/>
            </w:tcMar>
            <w:vAlign w:val="center"/>
            <w:hideMark/>
          </w:tcPr>
          <w:p w14:paraId="7A2E6333" w14:textId="77777777" w:rsidR="00633269" w:rsidRPr="0094244D" w:rsidRDefault="00633269" w:rsidP="00CF6347">
            <w:pPr>
              <w:pStyle w:val="movimento2"/>
              <w:rPr>
                <w:color w:val="002060"/>
              </w:rPr>
            </w:pPr>
            <w:r w:rsidRPr="0094244D">
              <w:rPr>
                <w:color w:val="002060"/>
              </w:rPr>
              <w:t xml:space="preserve">(FUTSAL MONTURANO) </w:t>
            </w:r>
          </w:p>
        </w:tc>
      </w:tr>
      <w:tr w:rsidR="00633269" w:rsidRPr="0094244D" w14:paraId="6AD3F8CC" w14:textId="77777777" w:rsidTr="00CF6347">
        <w:tc>
          <w:tcPr>
            <w:tcW w:w="2200" w:type="dxa"/>
            <w:tcMar>
              <w:top w:w="20" w:type="dxa"/>
              <w:left w:w="20" w:type="dxa"/>
              <w:bottom w:w="20" w:type="dxa"/>
              <w:right w:w="20" w:type="dxa"/>
            </w:tcMar>
            <w:vAlign w:val="center"/>
            <w:hideMark/>
          </w:tcPr>
          <w:p w14:paraId="0CE7C23B" w14:textId="77777777" w:rsidR="00633269" w:rsidRPr="0094244D" w:rsidRDefault="00633269" w:rsidP="00CF6347">
            <w:pPr>
              <w:pStyle w:val="movimento"/>
              <w:rPr>
                <w:color w:val="002060"/>
              </w:rPr>
            </w:pPr>
            <w:r w:rsidRPr="0094244D">
              <w:rPr>
                <w:color w:val="002060"/>
              </w:rPr>
              <w:t>FREZZOTTI MARCO</w:t>
            </w:r>
          </w:p>
        </w:tc>
        <w:tc>
          <w:tcPr>
            <w:tcW w:w="2200" w:type="dxa"/>
            <w:tcMar>
              <w:top w:w="20" w:type="dxa"/>
              <w:left w:w="20" w:type="dxa"/>
              <w:bottom w:w="20" w:type="dxa"/>
              <w:right w:w="20" w:type="dxa"/>
            </w:tcMar>
            <w:vAlign w:val="center"/>
            <w:hideMark/>
          </w:tcPr>
          <w:p w14:paraId="32131B9D" w14:textId="77777777" w:rsidR="00633269" w:rsidRPr="0094244D" w:rsidRDefault="00633269" w:rsidP="00CF6347">
            <w:pPr>
              <w:pStyle w:val="movimento2"/>
              <w:rPr>
                <w:color w:val="002060"/>
              </w:rPr>
            </w:pPr>
            <w:r w:rsidRPr="0094244D">
              <w:rPr>
                <w:color w:val="002060"/>
              </w:rPr>
              <w:t xml:space="preserve">(PIETRALACROCE 73) </w:t>
            </w:r>
          </w:p>
        </w:tc>
        <w:tc>
          <w:tcPr>
            <w:tcW w:w="800" w:type="dxa"/>
            <w:tcMar>
              <w:top w:w="20" w:type="dxa"/>
              <w:left w:w="20" w:type="dxa"/>
              <w:bottom w:w="20" w:type="dxa"/>
              <w:right w:w="20" w:type="dxa"/>
            </w:tcMar>
            <w:vAlign w:val="center"/>
            <w:hideMark/>
          </w:tcPr>
          <w:p w14:paraId="22172922"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D91C1AF" w14:textId="77777777" w:rsidR="00633269" w:rsidRPr="0094244D" w:rsidRDefault="00633269" w:rsidP="00CF6347">
            <w:pPr>
              <w:pStyle w:val="movimento"/>
              <w:rPr>
                <w:color w:val="002060"/>
              </w:rPr>
            </w:pPr>
            <w:r w:rsidRPr="0094244D">
              <w:rPr>
                <w:color w:val="002060"/>
              </w:rPr>
              <w:t>CURI ANDREA</w:t>
            </w:r>
          </w:p>
        </w:tc>
        <w:tc>
          <w:tcPr>
            <w:tcW w:w="2200" w:type="dxa"/>
            <w:tcMar>
              <w:top w:w="20" w:type="dxa"/>
              <w:left w:w="20" w:type="dxa"/>
              <w:bottom w:w="20" w:type="dxa"/>
              <w:right w:w="20" w:type="dxa"/>
            </w:tcMar>
            <w:vAlign w:val="center"/>
            <w:hideMark/>
          </w:tcPr>
          <w:p w14:paraId="0BC04998" w14:textId="77777777" w:rsidR="00633269" w:rsidRPr="0094244D" w:rsidRDefault="00633269" w:rsidP="00CF6347">
            <w:pPr>
              <w:pStyle w:val="movimento2"/>
              <w:rPr>
                <w:color w:val="002060"/>
              </w:rPr>
            </w:pPr>
            <w:r w:rsidRPr="0094244D">
              <w:rPr>
                <w:color w:val="002060"/>
              </w:rPr>
              <w:t xml:space="preserve">(TRE TORRI A.S.D.) </w:t>
            </w:r>
          </w:p>
        </w:tc>
      </w:tr>
      <w:tr w:rsidR="00633269" w:rsidRPr="0094244D" w14:paraId="5B912107" w14:textId="77777777" w:rsidTr="00CF6347">
        <w:tc>
          <w:tcPr>
            <w:tcW w:w="2200" w:type="dxa"/>
            <w:tcMar>
              <w:top w:w="20" w:type="dxa"/>
              <w:left w:w="20" w:type="dxa"/>
              <w:bottom w:w="20" w:type="dxa"/>
              <w:right w:w="20" w:type="dxa"/>
            </w:tcMar>
            <w:vAlign w:val="center"/>
            <w:hideMark/>
          </w:tcPr>
          <w:p w14:paraId="60FCAD3B" w14:textId="77777777" w:rsidR="00633269" w:rsidRPr="0094244D" w:rsidRDefault="00633269" w:rsidP="00CF6347">
            <w:pPr>
              <w:pStyle w:val="movimento"/>
              <w:rPr>
                <w:color w:val="002060"/>
              </w:rPr>
            </w:pPr>
            <w:r w:rsidRPr="0094244D">
              <w:rPr>
                <w:color w:val="002060"/>
              </w:rPr>
              <w:t>TARQUINI MATTEO</w:t>
            </w:r>
          </w:p>
        </w:tc>
        <w:tc>
          <w:tcPr>
            <w:tcW w:w="2200" w:type="dxa"/>
            <w:tcMar>
              <w:top w:w="20" w:type="dxa"/>
              <w:left w:w="20" w:type="dxa"/>
              <w:bottom w:w="20" w:type="dxa"/>
              <w:right w:w="20" w:type="dxa"/>
            </w:tcMar>
            <w:vAlign w:val="center"/>
            <w:hideMark/>
          </w:tcPr>
          <w:p w14:paraId="588EABD7" w14:textId="77777777" w:rsidR="00633269" w:rsidRPr="0094244D" w:rsidRDefault="00633269" w:rsidP="00CF6347">
            <w:pPr>
              <w:pStyle w:val="movimento2"/>
              <w:rPr>
                <w:color w:val="002060"/>
              </w:rPr>
            </w:pPr>
            <w:r w:rsidRPr="0094244D">
              <w:rPr>
                <w:color w:val="002060"/>
              </w:rPr>
              <w:t xml:space="preserve">(TRE TORRI A.S.D.) </w:t>
            </w:r>
          </w:p>
        </w:tc>
        <w:tc>
          <w:tcPr>
            <w:tcW w:w="800" w:type="dxa"/>
            <w:tcMar>
              <w:top w:w="20" w:type="dxa"/>
              <w:left w:w="20" w:type="dxa"/>
              <w:bottom w:w="20" w:type="dxa"/>
              <w:right w:w="20" w:type="dxa"/>
            </w:tcMar>
            <w:vAlign w:val="center"/>
            <w:hideMark/>
          </w:tcPr>
          <w:p w14:paraId="7463372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D481AD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23AF9E1" w14:textId="77777777" w:rsidR="00633269" w:rsidRPr="0094244D" w:rsidRDefault="00633269" w:rsidP="00CF6347">
            <w:pPr>
              <w:pStyle w:val="movimento2"/>
              <w:rPr>
                <w:color w:val="002060"/>
              </w:rPr>
            </w:pPr>
            <w:r w:rsidRPr="0094244D">
              <w:rPr>
                <w:color w:val="002060"/>
              </w:rPr>
              <w:t> </w:t>
            </w:r>
          </w:p>
        </w:tc>
      </w:tr>
    </w:tbl>
    <w:p w14:paraId="69ACDFC9"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2811FE7C" w14:textId="77777777" w:rsidR="00633269" w:rsidRPr="0094244D" w:rsidRDefault="00633269" w:rsidP="00633269">
      <w:pPr>
        <w:pStyle w:val="titolo20"/>
        <w:rPr>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2F59A623" w14:textId="77777777" w:rsidTr="00CF6347">
        <w:tc>
          <w:tcPr>
            <w:tcW w:w="2200" w:type="dxa"/>
            <w:tcMar>
              <w:top w:w="20" w:type="dxa"/>
              <w:left w:w="20" w:type="dxa"/>
              <w:bottom w:w="20" w:type="dxa"/>
              <w:right w:w="20" w:type="dxa"/>
            </w:tcMar>
            <w:vAlign w:val="center"/>
            <w:hideMark/>
          </w:tcPr>
          <w:p w14:paraId="555C9411" w14:textId="77777777" w:rsidR="00633269" w:rsidRPr="0094244D" w:rsidRDefault="00633269" w:rsidP="00CF6347">
            <w:pPr>
              <w:pStyle w:val="movimento"/>
              <w:rPr>
                <w:color w:val="002060"/>
              </w:rPr>
            </w:pPr>
            <w:r w:rsidRPr="0094244D">
              <w:rPr>
                <w:color w:val="002060"/>
              </w:rPr>
              <w:t>LATINI DIEGO</w:t>
            </w:r>
          </w:p>
        </w:tc>
        <w:tc>
          <w:tcPr>
            <w:tcW w:w="2200" w:type="dxa"/>
            <w:tcMar>
              <w:top w:w="20" w:type="dxa"/>
              <w:left w:w="20" w:type="dxa"/>
              <w:bottom w:w="20" w:type="dxa"/>
              <w:right w:w="20" w:type="dxa"/>
            </w:tcMar>
            <w:vAlign w:val="center"/>
            <w:hideMark/>
          </w:tcPr>
          <w:p w14:paraId="5BA932C8" w14:textId="77777777" w:rsidR="00633269" w:rsidRPr="0094244D" w:rsidRDefault="00633269" w:rsidP="00CF6347">
            <w:pPr>
              <w:pStyle w:val="movimento2"/>
              <w:rPr>
                <w:color w:val="002060"/>
              </w:rPr>
            </w:pPr>
            <w:r w:rsidRPr="0094244D">
              <w:rPr>
                <w:color w:val="002060"/>
              </w:rPr>
              <w:t xml:space="preserve">(TRE TORRI A.S.D.) </w:t>
            </w:r>
          </w:p>
        </w:tc>
        <w:tc>
          <w:tcPr>
            <w:tcW w:w="800" w:type="dxa"/>
            <w:tcMar>
              <w:top w:w="20" w:type="dxa"/>
              <w:left w:w="20" w:type="dxa"/>
              <w:bottom w:w="20" w:type="dxa"/>
              <w:right w:w="20" w:type="dxa"/>
            </w:tcMar>
            <w:vAlign w:val="center"/>
            <w:hideMark/>
          </w:tcPr>
          <w:p w14:paraId="050DFDF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4D5E33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C7AD568" w14:textId="77777777" w:rsidR="00633269" w:rsidRPr="0094244D" w:rsidRDefault="00633269" w:rsidP="00CF6347">
            <w:pPr>
              <w:pStyle w:val="movimento2"/>
              <w:rPr>
                <w:color w:val="002060"/>
              </w:rPr>
            </w:pPr>
            <w:r w:rsidRPr="0094244D">
              <w:rPr>
                <w:color w:val="002060"/>
              </w:rPr>
              <w:t> </w:t>
            </w:r>
          </w:p>
        </w:tc>
      </w:tr>
    </w:tbl>
    <w:p w14:paraId="1D475EC4"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Per aver al termine della gara rifilato una leggera spallata al di- rettore di gara senza procurare conseguenze. </w:t>
      </w:r>
    </w:p>
    <w:p w14:paraId="560B34B5" w14:textId="77777777" w:rsidR="00633269" w:rsidRPr="0094244D" w:rsidRDefault="00633269" w:rsidP="00633269">
      <w:pPr>
        <w:pStyle w:val="titolo20"/>
        <w:rPr>
          <w:color w:val="002060"/>
        </w:rPr>
      </w:pPr>
      <w:r w:rsidRPr="0094244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018E8CB" w14:textId="77777777" w:rsidTr="00CF6347">
        <w:tc>
          <w:tcPr>
            <w:tcW w:w="2200" w:type="dxa"/>
            <w:tcMar>
              <w:top w:w="20" w:type="dxa"/>
              <w:left w:w="20" w:type="dxa"/>
              <w:bottom w:w="20" w:type="dxa"/>
              <w:right w:w="20" w:type="dxa"/>
            </w:tcMar>
            <w:vAlign w:val="center"/>
            <w:hideMark/>
          </w:tcPr>
          <w:p w14:paraId="06F1E3BE" w14:textId="77777777" w:rsidR="00633269" w:rsidRPr="0094244D" w:rsidRDefault="00633269" w:rsidP="00CF6347">
            <w:pPr>
              <w:pStyle w:val="movimento"/>
              <w:rPr>
                <w:color w:val="002060"/>
              </w:rPr>
            </w:pPr>
            <w:r w:rsidRPr="0094244D">
              <w:rPr>
                <w:color w:val="002060"/>
              </w:rPr>
              <w:t>RICCI ALEX</w:t>
            </w:r>
          </w:p>
        </w:tc>
        <w:tc>
          <w:tcPr>
            <w:tcW w:w="2200" w:type="dxa"/>
            <w:tcMar>
              <w:top w:w="20" w:type="dxa"/>
              <w:left w:w="20" w:type="dxa"/>
              <w:bottom w:w="20" w:type="dxa"/>
              <w:right w:w="20" w:type="dxa"/>
            </w:tcMar>
            <w:vAlign w:val="center"/>
            <w:hideMark/>
          </w:tcPr>
          <w:p w14:paraId="08BA974A" w14:textId="77777777" w:rsidR="00633269" w:rsidRPr="0094244D" w:rsidRDefault="00633269" w:rsidP="00CF6347">
            <w:pPr>
              <w:pStyle w:val="movimento2"/>
              <w:rPr>
                <w:color w:val="002060"/>
              </w:rPr>
            </w:pPr>
            <w:r w:rsidRPr="0094244D">
              <w:rPr>
                <w:color w:val="002060"/>
              </w:rPr>
              <w:t xml:space="preserve">(FUTSAL MONTURANO) </w:t>
            </w:r>
          </w:p>
        </w:tc>
        <w:tc>
          <w:tcPr>
            <w:tcW w:w="800" w:type="dxa"/>
            <w:tcMar>
              <w:top w:w="20" w:type="dxa"/>
              <w:left w:w="20" w:type="dxa"/>
              <w:bottom w:w="20" w:type="dxa"/>
              <w:right w:w="20" w:type="dxa"/>
            </w:tcMar>
            <w:vAlign w:val="center"/>
            <w:hideMark/>
          </w:tcPr>
          <w:p w14:paraId="794AAC4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0BF0032" w14:textId="77777777" w:rsidR="00633269" w:rsidRPr="0094244D" w:rsidRDefault="00633269" w:rsidP="00CF6347">
            <w:pPr>
              <w:pStyle w:val="movimento"/>
              <w:rPr>
                <w:color w:val="002060"/>
              </w:rPr>
            </w:pPr>
            <w:r w:rsidRPr="0094244D">
              <w:rPr>
                <w:color w:val="002060"/>
              </w:rPr>
              <w:t>LATINI DIEGO</w:t>
            </w:r>
          </w:p>
        </w:tc>
        <w:tc>
          <w:tcPr>
            <w:tcW w:w="2200" w:type="dxa"/>
            <w:tcMar>
              <w:top w:w="20" w:type="dxa"/>
              <w:left w:w="20" w:type="dxa"/>
              <w:bottom w:w="20" w:type="dxa"/>
              <w:right w:w="20" w:type="dxa"/>
            </w:tcMar>
            <w:vAlign w:val="center"/>
            <w:hideMark/>
          </w:tcPr>
          <w:p w14:paraId="7A775C32" w14:textId="77777777" w:rsidR="00633269" w:rsidRPr="0094244D" w:rsidRDefault="00633269" w:rsidP="00CF6347">
            <w:pPr>
              <w:pStyle w:val="movimento2"/>
              <w:rPr>
                <w:color w:val="002060"/>
              </w:rPr>
            </w:pPr>
            <w:r w:rsidRPr="0094244D">
              <w:rPr>
                <w:color w:val="002060"/>
              </w:rPr>
              <w:t xml:space="preserve">(TRE TORRI A.S.D.) </w:t>
            </w:r>
          </w:p>
        </w:tc>
      </w:tr>
    </w:tbl>
    <w:p w14:paraId="66A78CAF" w14:textId="77777777" w:rsidR="00633269" w:rsidRPr="0094244D" w:rsidRDefault="00633269" w:rsidP="00633269">
      <w:pPr>
        <w:pStyle w:val="titolo20"/>
        <w:rPr>
          <w:rFonts w:eastAsiaTheme="minorEastAsia"/>
          <w:color w:val="002060"/>
        </w:rPr>
      </w:pPr>
      <w:r w:rsidRPr="009424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272EBA0B" w14:textId="77777777" w:rsidTr="00CF6347">
        <w:tc>
          <w:tcPr>
            <w:tcW w:w="2200" w:type="dxa"/>
            <w:tcMar>
              <w:top w:w="20" w:type="dxa"/>
              <w:left w:w="20" w:type="dxa"/>
              <w:bottom w:w="20" w:type="dxa"/>
              <w:right w:w="20" w:type="dxa"/>
            </w:tcMar>
            <w:vAlign w:val="center"/>
            <w:hideMark/>
          </w:tcPr>
          <w:p w14:paraId="44CD06B7" w14:textId="77777777" w:rsidR="00633269" w:rsidRPr="0094244D" w:rsidRDefault="00633269" w:rsidP="00CF6347">
            <w:pPr>
              <w:pStyle w:val="movimento"/>
              <w:rPr>
                <w:color w:val="002060"/>
              </w:rPr>
            </w:pPr>
            <w:r w:rsidRPr="0094244D">
              <w:rPr>
                <w:color w:val="002060"/>
              </w:rPr>
              <w:t>PICCIOLI GIOELE</w:t>
            </w:r>
          </w:p>
        </w:tc>
        <w:tc>
          <w:tcPr>
            <w:tcW w:w="2200" w:type="dxa"/>
            <w:tcMar>
              <w:top w:w="20" w:type="dxa"/>
              <w:left w:w="20" w:type="dxa"/>
              <w:bottom w:w="20" w:type="dxa"/>
              <w:right w:w="20" w:type="dxa"/>
            </w:tcMar>
            <w:vAlign w:val="center"/>
            <w:hideMark/>
          </w:tcPr>
          <w:p w14:paraId="08877EF7" w14:textId="77777777" w:rsidR="00633269" w:rsidRPr="0094244D" w:rsidRDefault="00633269" w:rsidP="00CF6347">
            <w:pPr>
              <w:pStyle w:val="movimento2"/>
              <w:rPr>
                <w:color w:val="002060"/>
              </w:rPr>
            </w:pPr>
            <w:r w:rsidRPr="0094244D">
              <w:rPr>
                <w:color w:val="002060"/>
              </w:rPr>
              <w:t xml:space="preserve">(AMICI DEL CENTROSOCIO SP.) </w:t>
            </w:r>
          </w:p>
        </w:tc>
        <w:tc>
          <w:tcPr>
            <w:tcW w:w="800" w:type="dxa"/>
            <w:tcMar>
              <w:top w:w="20" w:type="dxa"/>
              <w:left w:w="20" w:type="dxa"/>
              <w:bottom w:w="20" w:type="dxa"/>
              <w:right w:w="20" w:type="dxa"/>
            </w:tcMar>
            <w:vAlign w:val="center"/>
            <w:hideMark/>
          </w:tcPr>
          <w:p w14:paraId="511E6D1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74C27BC" w14:textId="77777777" w:rsidR="00633269" w:rsidRPr="0094244D" w:rsidRDefault="00633269" w:rsidP="00CF6347">
            <w:pPr>
              <w:pStyle w:val="movimento"/>
              <w:rPr>
                <w:color w:val="002060"/>
              </w:rPr>
            </w:pPr>
            <w:r w:rsidRPr="0094244D">
              <w:rPr>
                <w:color w:val="002060"/>
              </w:rPr>
              <w:t>NICOLAI RICCARDO</w:t>
            </w:r>
          </w:p>
        </w:tc>
        <w:tc>
          <w:tcPr>
            <w:tcW w:w="2200" w:type="dxa"/>
            <w:tcMar>
              <w:top w:w="20" w:type="dxa"/>
              <w:left w:w="20" w:type="dxa"/>
              <w:bottom w:w="20" w:type="dxa"/>
              <w:right w:w="20" w:type="dxa"/>
            </w:tcMar>
            <w:vAlign w:val="center"/>
            <w:hideMark/>
          </w:tcPr>
          <w:p w14:paraId="5F9D0DFE" w14:textId="77777777" w:rsidR="00633269" w:rsidRPr="0094244D" w:rsidRDefault="00633269" w:rsidP="00CF6347">
            <w:pPr>
              <w:pStyle w:val="movimento2"/>
              <w:rPr>
                <w:color w:val="002060"/>
              </w:rPr>
            </w:pPr>
            <w:r w:rsidRPr="0094244D">
              <w:rPr>
                <w:color w:val="002060"/>
              </w:rPr>
              <w:t xml:space="preserve">(FUTSAL MONTURANO) </w:t>
            </w:r>
          </w:p>
        </w:tc>
      </w:tr>
      <w:tr w:rsidR="00633269" w:rsidRPr="0094244D" w14:paraId="5CC73557" w14:textId="77777777" w:rsidTr="00CF6347">
        <w:tc>
          <w:tcPr>
            <w:tcW w:w="2200" w:type="dxa"/>
            <w:tcMar>
              <w:top w:w="20" w:type="dxa"/>
              <w:left w:w="20" w:type="dxa"/>
              <w:bottom w:w="20" w:type="dxa"/>
              <w:right w:w="20" w:type="dxa"/>
            </w:tcMar>
            <w:vAlign w:val="center"/>
            <w:hideMark/>
          </w:tcPr>
          <w:p w14:paraId="46A3F9A2" w14:textId="77777777" w:rsidR="00633269" w:rsidRPr="0094244D" w:rsidRDefault="00633269" w:rsidP="00CF6347">
            <w:pPr>
              <w:pStyle w:val="movimento"/>
              <w:rPr>
                <w:color w:val="002060"/>
              </w:rPr>
            </w:pPr>
            <w:r w:rsidRPr="0094244D">
              <w:rPr>
                <w:color w:val="002060"/>
              </w:rPr>
              <w:t>SESTILI NICCOLO</w:t>
            </w:r>
          </w:p>
        </w:tc>
        <w:tc>
          <w:tcPr>
            <w:tcW w:w="2200" w:type="dxa"/>
            <w:tcMar>
              <w:top w:w="20" w:type="dxa"/>
              <w:left w:w="20" w:type="dxa"/>
              <w:bottom w:w="20" w:type="dxa"/>
              <w:right w:w="20" w:type="dxa"/>
            </w:tcMar>
            <w:vAlign w:val="center"/>
            <w:hideMark/>
          </w:tcPr>
          <w:p w14:paraId="1BAC9A30" w14:textId="77777777" w:rsidR="00633269" w:rsidRPr="0094244D" w:rsidRDefault="00633269" w:rsidP="00CF6347">
            <w:pPr>
              <w:pStyle w:val="movimento2"/>
              <w:rPr>
                <w:color w:val="002060"/>
              </w:rPr>
            </w:pPr>
            <w:r w:rsidRPr="0094244D">
              <w:rPr>
                <w:color w:val="002060"/>
              </w:rPr>
              <w:t xml:space="preserve">(SAMBENEDETTESE C5 SSDARL) </w:t>
            </w:r>
          </w:p>
        </w:tc>
        <w:tc>
          <w:tcPr>
            <w:tcW w:w="800" w:type="dxa"/>
            <w:tcMar>
              <w:top w:w="20" w:type="dxa"/>
              <w:left w:w="20" w:type="dxa"/>
              <w:bottom w:w="20" w:type="dxa"/>
              <w:right w:w="20" w:type="dxa"/>
            </w:tcMar>
            <w:vAlign w:val="center"/>
            <w:hideMark/>
          </w:tcPr>
          <w:p w14:paraId="47A3F13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769934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8443C3A" w14:textId="77777777" w:rsidR="00633269" w:rsidRPr="0094244D" w:rsidRDefault="00633269" w:rsidP="00CF6347">
            <w:pPr>
              <w:pStyle w:val="movimento2"/>
              <w:rPr>
                <w:color w:val="002060"/>
              </w:rPr>
            </w:pPr>
            <w:r w:rsidRPr="0094244D">
              <w:rPr>
                <w:color w:val="002060"/>
              </w:rPr>
              <w:t> </w:t>
            </w:r>
          </w:p>
        </w:tc>
      </w:tr>
    </w:tbl>
    <w:p w14:paraId="61563441" w14:textId="77777777" w:rsidR="00633269" w:rsidRPr="0094244D" w:rsidRDefault="00633269" w:rsidP="00633269">
      <w:pPr>
        <w:pStyle w:val="titolo20"/>
        <w:rPr>
          <w:rFonts w:eastAsiaTheme="minorEastAsia"/>
          <w:color w:val="002060"/>
        </w:rPr>
      </w:pPr>
      <w:r w:rsidRPr="009424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42D97F8" w14:textId="77777777" w:rsidTr="00CF6347">
        <w:tc>
          <w:tcPr>
            <w:tcW w:w="2200" w:type="dxa"/>
            <w:tcMar>
              <w:top w:w="20" w:type="dxa"/>
              <w:left w:w="20" w:type="dxa"/>
              <w:bottom w:w="20" w:type="dxa"/>
              <w:right w:w="20" w:type="dxa"/>
            </w:tcMar>
            <w:vAlign w:val="center"/>
            <w:hideMark/>
          </w:tcPr>
          <w:p w14:paraId="431F7FCC" w14:textId="77777777" w:rsidR="00633269" w:rsidRPr="0094244D" w:rsidRDefault="00633269" w:rsidP="00CF6347">
            <w:pPr>
              <w:pStyle w:val="movimento"/>
              <w:rPr>
                <w:color w:val="002060"/>
              </w:rPr>
            </w:pPr>
            <w:r w:rsidRPr="0094244D">
              <w:rPr>
                <w:color w:val="002060"/>
              </w:rPr>
              <w:t>MARCHIONNI FRANCESCO</w:t>
            </w:r>
          </w:p>
        </w:tc>
        <w:tc>
          <w:tcPr>
            <w:tcW w:w="2200" w:type="dxa"/>
            <w:tcMar>
              <w:top w:w="20" w:type="dxa"/>
              <w:left w:w="20" w:type="dxa"/>
              <w:bottom w:w="20" w:type="dxa"/>
              <w:right w:w="20" w:type="dxa"/>
            </w:tcMar>
            <w:vAlign w:val="center"/>
            <w:hideMark/>
          </w:tcPr>
          <w:p w14:paraId="2A769B50" w14:textId="77777777" w:rsidR="00633269" w:rsidRPr="0094244D" w:rsidRDefault="00633269" w:rsidP="00CF6347">
            <w:pPr>
              <w:pStyle w:val="movimento2"/>
              <w:rPr>
                <w:color w:val="002060"/>
              </w:rPr>
            </w:pPr>
            <w:r w:rsidRPr="0094244D">
              <w:rPr>
                <w:color w:val="002060"/>
              </w:rPr>
              <w:t xml:space="preserve">(POL.CAGLI SPORT ASSOCIATI) </w:t>
            </w:r>
          </w:p>
        </w:tc>
        <w:tc>
          <w:tcPr>
            <w:tcW w:w="800" w:type="dxa"/>
            <w:tcMar>
              <w:top w:w="20" w:type="dxa"/>
              <w:left w:w="20" w:type="dxa"/>
              <w:bottom w:w="20" w:type="dxa"/>
              <w:right w:w="20" w:type="dxa"/>
            </w:tcMar>
            <w:vAlign w:val="center"/>
            <w:hideMark/>
          </w:tcPr>
          <w:p w14:paraId="23311C9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E2370A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0A48FCE" w14:textId="77777777" w:rsidR="00633269" w:rsidRPr="0094244D" w:rsidRDefault="00633269" w:rsidP="00CF6347">
            <w:pPr>
              <w:pStyle w:val="movimento2"/>
              <w:rPr>
                <w:color w:val="002060"/>
              </w:rPr>
            </w:pPr>
            <w:r w:rsidRPr="0094244D">
              <w:rPr>
                <w:color w:val="002060"/>
              </w:rPr>
              <w:t> </w:t>
            </w:r>
          </w:p>
        </w:tc>
      </w:tr>
    </w:tbl>
    <w:p w14:paraId="442BDF88" w14:textId="77777777" w:rsidR="00633269" w:rsidRPr="0094244D" w:rsidRDefault="00633269" w:rsidP="00633269">
      <w:pPr>
        <w:pStyle w:val="titolo20"/>
        <w:rPr>
          <w:rFonts w:eastAsiaTheme="minorEastAsia"/>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811DEB2" w14:textId="77777777" w:rsidTr="00CF6347">
        <w:tc>
          <w:tcPr>
            <w:tcW w:w="2200" w:type="dxa"/>
            <w:tcMar>
              <w:top w:w="20" w:type="dxa"/>
              <w:left w:w="20" w:type="dxa"/>
              <w:bottom w:w="20" w:type="dxa"/>
              <w:right w:w="20" w:type="dxa"/>
            </w:tcMar>
            <w:vAlign w:val="center"/>
            <w:hideMark/>
          </w:tcPr>
          <w:p w14:paraId="622B4776" w14:textId="77777777" w:rsidR="00633269" w:rsidRPr="0094244D" w:rsidRDefault="00633269" w:rsidP="00CF6347">
            <w:pPr>
              <w:pStyle w:val="movimento"/>
              <w:rPr>
                <w:color w:val="002060"/>
              </w:rPr>
            </w:pPr>
            <w:r w:rsidRPr="0094244D">
              <w:rPr>
                <w:color w:val="002060"/>
              </w:rPr>
              <w:t>DITOMMASO GIOVANNI</w:t>
            </w:r>
          </w:p>
        </w:tc>
        <w:tc>
          <w:tcPr>
            <w:tcW w:w="2200" w:type="dxa"/>
            <w:tcMar>
              <w:top w:w="20" w:type="dxa"/>
              <w:left w:w="20" w:type="dxa"/>
              <w:bottom w:w="20" w:type="dxa"/>
              <w:right w:w="20" w:type="dxa"/>
            </w:tcMar>
            <w:vAlign w:val="center"/>
            <w:hideMark/>
          </w:tcPr>
          <w:p w14:paraId="316158A7" w14:textId="77777777" w:rsidR="00633269" w:rsidRPr="0094244D" w:rsidRDefault="00633269" w:rsidP="00CF6347">
            <w:pPr>
              <w:pStyle w:val="movimento2"/>
              <w:rPr>
                <w:color w:val="002060"/>
              </w:rPr>
            </w:pPr>
            <w:r w:rsidRPr="0094244D">
              <w:rPr>
                <w:color w:val="002060"/>
              </w:rPr>
              <w:t xml:space="preserve">(AMICI DEL CENTROSOCIO SP.) </w:t>
            </w:r>
          </w:p>
        </w:tc>
        <w:tc>
          <w:tcPr>
            <w:tcW w:w="800" w:type="dxa"/>
            <w:tcMar>
              <w:top w:w="20" w:type="dxa"/>
              <w:left w:w="20" w:type="dxa"/>
              <w:bottom w:w="20" w:type="dxa"/>
              <w:right w:w="20" w:type="dxa"/>
            </w:tcMar>
            <w:vAlign w:val="center"/>
            <w:hideMark/>
          </w:tcPr>
          <w:p w14:paraId="7E92CFE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13E33C5" w14:textId="77777777" w:rsidR="00633269" w:rsidRPr="0094244D" w:rsidRDefault="00633269" w:rsidP="00CF6347">
            <w:pPr>
              <w:pStyle w:val="movimento"/>
              <w:rPr>
                <w:color w:val="002060"/>
              </w:rPr>
            </w:pPr>
            <w:r w:rsidRPr="0094244D">
              <w:rPr>
                <w:color w:val="002060"/>
              </w:rPr>
              <w:t>RENKI NAZARENO THOMAS</w:t>
            </w:r>
          </w:p>
        </w:tc>
        <w:tc>
          <w:tcPr>
            <w:tcW w:w="2200" w:type="dxa"/>
            <w:tcMar>
              <w:top w:w="20" w:type="dxa"/>
              <w:left w:w="20" w:type="dxa"/>
              <w:bottom w:w="20" w:type="dxa"/>
              <w:right w:w="20" w:type="dxa"/>
            </w:tcMar>
            <w:vAlign w:val="center"/>
            <w:hideMark/>
          </w:tcPr>
          <w:p w14:paraId="2A54F398" w14:textId="77777777" w:rsidR="00633269" w:rsidRPr="0094244D" w:rsidRDefault="00633269" w:rsidP="00CF6347">
            <w:pPr>
              <w:pStyle w:val="movimento2"/>
              <w:rPr>
                <w:color w:val="002060"/>
              </w:rPr>
            </w:pPr>
            <w:r w:rsidRPr="0094244D">
              <w:rPr>
                <w:color w:val="002060"/>
              </w:rPr>
              <w:t xml:space="preserve">(BAYER CAPPUCCINI) </w:t>
            </w:r>
          </w:p>
        </w:tc>
      </w:tr>
      <w:tr w:rsidR="00633269" w:rsidRPr="0094244D" w14:paraId="1C008C9F" w14:textId="77777777" w:rsidTr="00CF6347">
        <w:tc>
          <w:tcPr>
            <w:tcW w:w="2200" w:type="dxa"/>
            <w:tcMar>
              <w:top w:w="20" w:type="dxa"/>
              <w:left w:w="20" w:type="dxa"/>
              <w:bottom w:w="20" w:type="dxa"/>
              <w:right w:w="20" w:type="dxa"/>
            </w:tcMar>
            <w:vAlign w:val="center"/>
            <w:hideMark/>
          </w:tcPr>
          <w:p w14:paraId="0099094A" w14:textId="77777777" w:rsidR="00633269" w:rsidRPr="0094244D" w:rsidRDefault="00633269" w:rsidP="00CF6347">
            <w:pPr>
              <w:pStyle w:val="movimento"/>
              <w:rPr>
                <w:color w:val="002060"/>
              </w:rPr>
            </w:pPr>
            <w:r w:rsidRPr="0094244D">
              <w:rPr>
                <w:color w:val="002060"/>
              </w:rPr>
              <w:t>GABALDI ALESSANDRO</w:t>
            </w:r>
          </w:p>
        </w:tc>
        <w:tc>
          <w:tcPr>
            <w:tcW w:w="2200" w:type="dxa"/>
            <w:tcMar>
              <w:top w:w="20" w:type="dxa"/>
              <w:left w:w="20" w:type="dxa"/>
              <w:bottom w:w="20" w:type="dxa"/>
              <w:right w:w="20" w:type="dxa"/>
            </w:tcMar>
            <w:vAlign w:val="center"/>
            <w:hideMark/>
          </w:tcPr>
          <w:p w14:paraId="0A061F52" w14:textId="77777777" w:rsidR="00633269" w:rsidRPr="0094244D" w:rsidRDefault="00633269" w:rsidP="00CF6347">
            <w:pPr>
              <w:pStyle w:val="movimento2"/>
              <w:rPr>
                <w:color w:val="002060"/>
              </w:rPr>
            </w:pPr>
            <w:r w:rsidRPr="0094244D">
              <w:rPr>
                <w:color w:val="002060"/>
              </w:rPr>
              <w:t xml:space="preserve">(FERMANA FUTSAL 2022) </w:t>
            </w:r>
          </w:p>
        </w:tc>
        <w:tc>
          <w:tcPr>
            <w:tcW w:w="800" w:type="dxa"/>
            <w:tcMar>
              <w:top w:w="20" w:type="dxa"/>
              <w:left w:w="20" w:type="dxa"/>
              <w:bottom w:w="20" w:type="dxa"/>
              <w:right w:w="20" w:type="dxa"/>
            </w:tcMar>
            <w:vAlign w:val="center"/>
            <w:hideMark/>
          </w:tcPr>
          <w:p w14:paraId="27EC528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027AE52" w14:textId="77777777" w:rsidR="00633269" w:rsidRPr="0094244D" w:rsidRDefault="00633269" w:rsidP="00CF6347">
            <w:pPr>
              <w:pStyle w:val="movimento"/>
              <w:rPr>
                <w:color w:val="002060"/>
              </w:rPr>
            </w:pPr>
            <w:r w:rsidRPr="0094244D">
              <w:rPr>
                <w:color w:val="002060"/>
              </w:rPr>
              <w:t>REININI ROBERTO</w:t>
            </w:r>
          </w:p>
        </w:tc>
        <w:tc>
          <w:tcPr>
            <w:tcW w:w="2200" w:type="dxa"/>
            <w:tcMar>
              <w:top w:w="20" w:type="dxa"/>
              <w:left w:w="20" w:type="dxa"/>
              <w:bottom w:w="20" w:type="dxa"/>
              <w:right w:w="20" w:type="dxa"/>
            </w:tcMar>
            <w:vAlign w:val="center"/>
            <w:hideMark/>
          </w:tcPr>
          <w:p w14:paraId="7D575FBB" w14:textId="77777777" w:rsidR="00633269" w:rsidRPr="0094244D" w:rsidRDefault="00633269" w:rsidP="00CF6347">
            <w:pPr>
              <w:pStyle w:val="movimento2"/>
              <w:rPr>
                <w:color w:val="002060"/>
              </w:rPr>
            </w:pPr>
            <w:r w:rsidRPr="0094244D">
              <w:rPr>
                <w:color w:val="002060"/>
              </w:rPr>
              <w:t xml:space="preserve">(FUTSAL MONTURANO) </w:t>
            </w:r>
          </w:p>
        </w:tc>
      </w:tr>
      <w:tr w:rsidR="00633269" w:rsidRPr="0094244D" w14:paraId="79F3E54C" w14:textId="77777777" w:rsidTr="00CF6347">
        <w:tc>
          <w:tcPr>
            <w:tcW w:w="2200" w:type="dxa"/>
            <w:tcMar>
              <w:top w:w="20" w:type="dxa"/>
              <w:left w:w="20" w:type="dxa"/>
              <w:bottom w:w="20" w:type="dxa"/>
              <w:right w:w="20" w:type="dxa"/>
            </w:tcMar>
            <w:vAlign w:val="center"/>
            <w:hideMark/>
          </w:tcPr>
          <w:p w14:paraId="5C1F7F69" w14:textId="77777777" w:rsidR="00633269" w:rsidRPr="0094244D" w:rsidRDefault="00633269" w:rsidP="00CF6347">
            <w:pPr>
              <w:pStyle w:val="movimento"/>
              <w:rPr>
                <w:color w:val="002060"/>
              </w:rPr>
            </w:pPr>
            <w:r w:rsidRPr="0094244D">
              <w:rPr>
                <w:color w:val="002060"/>
              </w:rPr>
              <w:t>MARTIN ENZO DANIEL</w:t>
            </w:r>
          </w:p>
        </w:tc>
        <w:tc>
          <w:tcPr>
            <w:tcW w:w="2200" w:type="dxa"/>
            <w:tcMar>
              <w:top w:w="20" w:type="dxa"/>
              <w:left w:w="20" w:type="dxa"/>
              <w:bottom w:w="20" w:type="dxa"/>
              <w:right w:w="20" w:type="dxa"/>
            </w:tcMar>
            <w:vAlign w:val="center"/>
            <w:hideMark/>
          </w:tcPr>
          <w:p w14:paraId="3F67BC35" w14:textId="77777777" w:rsidR="00633269" w:rsidRPr="0094244D" w:rsidRDefault="00633269" w:rsidP="00CF6347">
            <w:pPr>
              <w:pStyle w:val="movimento2"/>
              <w:rPr>
                <w:color w:val="002060"/>
              </w:rPr>
            </w:pPr>
            <w:r w:rsidRPr="0094244D">
              <w:rPr>
                <w:color w:val="002060"/>
              </w:rPr>
              <w:t xml:space="preserve">(GAGLIOLE CALCIO A 5) </w:t>
            </w:r>
          </w:p>
        </w:tc>
        <w:tc>
          <w:tcPr>
            <w:tcW w:w="800" w:type="dxa"/>
            <w:tcMar>
              <w:top w:w="20" w:type="dxa"/>
              <w:left w:w="20" w:type="dxa"/>
              <w:bottom w:w="20" w:type="dxa"/>
              <w:right w:w="20" w:type="dxa"/>
            </w:tcMar>
            <w:vAlign w:val="center"/>
            <w:hideMark/>
          </w:tcPr>
          <w:p w14:paraId="09AC07A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7AEA009" w14:textId="77777777" w:rsidR="00633269" w:rsidRPr="0094244D" w:rsidRDefault="00633269" w:rsidP="00CF6347">
            <w:pPr>
              <w:pStyle w:val="movimento"/>
              <w:rPr>
                <w:color w:val="002060"/>
              </w:rPr>
            </w:pPr>
            <w:r w:rsidRPr="0094244D">
              <w:rPr>
                <w:color w:val="002060"/>
              </w:rPr>
              <w:t>OCCHIUZZO JOSE JEREMIAS</w:t>
            </w:r>
          </w:p>
        </w:tc>
        <w:tc>
          <w:tcPr>
            <w:tcW w:w="2200" w:type="dxa"/>
            <w:tcMar>
              <w:top w:w="20" w:type="dxa"/>
              <w:left w:w="20" w:type="dxa"/>
              <w:bottom w:w="20" w:type="dxa"/>
              <w:right w:w="20" w:type="dxa"/>
            </w:tcMar>
            <w:vAlign w:val="center"/>
            <w:hideMark/>
          </w:tcPr>
          <w:p w14:paraId="713E313D" w14:textId="77777777" w:rsidR="00633269" w:rsidRPr="0094244D" w:rsidRDefault="00633269" w:rsidP="00CF6347">
            <w:pPr>
              <w:pStyle w:val="movimento2"/>
              <w:rPr>
                <w:color w:val="002060"/>
              </w:rPr>
            </w:pPr>
            <w:r w:rsidRPr="0094244D">
              <w:rPr>
                <w:color w:val="002060"/>
              </w:rPr>
              <w:t xml:space="preserve">(GAGLIOLE CALCIO A 5) </w:t>
            </w:r>
          </w:p>
        </w:tc>
      </w:tr>
      <w:tr w:rsidR="00633269" w:rsidRPr="0094244D" w14:paraId="7972AEA4" w14:textId="77777777" w:rsidTr="00CF6347">
        <w:tc>
          <w:tcPr>
            <w:tcW w:w="2200" w:type="dxa"/>
            <w:tcMar>
              <w:top w:w="20" w:type="dxa"/>
              <w:left w:w="20" w:type="dxa"/>
              <w:bottom w:w="20" w:type="dxa"/>
              <w:right w:w="20" w:type="dxa"/>
            </w:tcMar>
            <w:vAlign w:val="center"/>
            <w:hideMark/>
          </w:tcPr>
          <w:p w14:paraId="1CB0836E" w14:textId="77777777" w:rsidR="00633269" w:rsidRPr="0094244D" w:rsidRDefault="00633269" w:rsidP="00CF6347">
            <w:pPr>
              <w:pStyle w:val="movimento"/>
              <w:rPr>
                <w:color w:val="002060"/>
              </w:rPr>
            </w:pPr>
            <w:r w:rsidRPr="0094244D">
              <w:rPr>
                <w:color w:val="002060"/>
              </w:rPr>
              <w:t>ORLANDI MICHELE</w:t>
            </w:r>
          </w:p>
        </w:tc>
        <w:tc>
          <w:tcPr>
            <w:tcW w:w="2200" w:type="dxa"/>
            <w:tcMar>
              <w:top w:w="20" w:type="dxa"/>
              <w:left w:w="20" w:type="dxa"/>
              <w:bottom w:w="20" w:type="dxa"/>
              <w:right w:w="20" w:type="dxa"/>
            </w:tcMar>
            <w:vAlign w:val="center"/>
            <w:hideMark/>
          </w:tcPr>
          <w:p w14:paraId="3AAEDF50" w14:textId="77777777" w:rsidR="00633269" w:rsidRPr="0094244D" w:rsidRDefault="00633269" w:rsidP="00CF6347">
            <w:pPr>
              <w:pStyle w:val="movimento2"/>
              <w:rPr>
                <w:color w:val="002060"/>
              </w:rPr>
            </w:pPr>
            <w:r w:rsidRPr="0094244D">
              <w:rPr>
                <w:color w:val="002060"/>
              </w:rPr>
              <w:t xml:space="preserve">(POL.CAGLI SPORT ASSOCIATI) </w:t>
            </w:r>
          </w:p>
        </w:tc>
        <w:tc>
          <w:tcPr>
            <w:tcW w:w="800" w:type="dxa"/>
            <w:tcMar>
              <w:top w:w="20" w:type="dxa"/>
              <w:left w:w="20" w:type="dxa"/>
              <w:bottom w:w="20" w:type="dxa"/>
              <w:right w:w="20" w:type="dxa"/>
            </w:tcMar>
            <w:vAlign w:val="center"/>
            <w:hideMark/>
          </w:tcPr>
          <w:p w14:paraId="61B9DD6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2705E83" w14:textId="77777777" w:rsidR="00633269" w:rsidRPr="0094244D" w:rsidRDefault="00633269" w:rsidP="00CF6347">
            <w:pPr>
              <w:pStyle w:val="movimento"/>
              <w:rPr>
                <w:color w:val="002060"/>
              </w:rPr>
            </w:pPr>
            <w:r w:rsidRPr="0094244D">
              <w:rPr>
                <w:color w:val="002060"/>
              </w:rPr>
              <w:t>TAMBURI MATTEO</w:t>
            </w:r>
          </w:p>
        </w:tc>
        <w:tc>
          <w:tcPr>
            <w:tcW w:w="2200" w:type="dxa"/>
            <w:tcMar>
              <w:top w:w="20" w:type="dxa"/>
              <w:left w:w="20" w:type="dxa"/>
              <w:bottom w:w="20" w:type="dxa"/>
              <w:right w:w="20" w:type="dxa"/>
            </w:tcMar>
            <w:vAlign w:val="center"/>
            <w:hideMark/>
          </w:tcPr>
          <w:p w14:paraId="1BE69F1C" w14:textId="77777777" w:rsidR="00633269" w:rsidRPr="0094244D" w:rsidRDefault="00633269" w:rsidP="00CF6347">
            <w:pPr>
              <w:pStyle w:val="movimento2"/>
              <w:rPr>
                <w:color w:val="002060"/>
              </w:rPr>
            </w:pPr>
            <w:r w:rsidRPr="0094244D">
              <w:rPr>
                <w:color w:val="002060"/>
              </w:rPr>
              <w:t xml:space="preserve">(TRE TORRI A.S.D.) </w:t>
            </w:r>
          </w:p>
        </w:tc>
      </w:tr>
      <w:tr w:rsidR="00633269" w:rsidRPr="0094244D" w14:paraId="1B081B8E" w14:textId="77777777" w:rsidTr="00CF6347">
        <w:tc>
          <w:tcPr>
            <w:tcW w:w="2200" w:type="dxa"/>
            <w:tcMar>
              <w:top w:w="20" w:type="dxa"/>
              <w:left w:w="20" w:type="dxa"/>
              <w:bottom w:w="20" w:type="dxa"/>
              <w:right w:w="20" w:type="dxa"/>
            </w:tcMar>
            <w:vAlign w:val="center"/>
            <w:hideMark/>
          </w:tcPr>
          <w:p w14:paraId="3FA2AFA1" w14:textId="77777777" w:rsidR="00633269" w:rsidRPr="0094244D" w:rsidRDefault="00633269" w:rsidP="00CF6347">
            <w:pPr>
              <w:pStyle w:val="movimento"/>
              <w:rPr>
                <w:color w:val="002060"/>
              </w:rPr>
            </w:pPr>
            <w:r w:rsidRPr="0094244D">
              <w:rPr>
                <w:color w:val="002060"/>
              </w:rPr>
              <w:t>TORQUATI LUCA</w:t>
            </w:r>
          </w:p>
        </w:tc>
        <w:tc>
          <w:tcPr>
            <w:tcW w:w="2200" w:type="dxa"/>
            <w:tcMar>
              <w:top w:w="20" w:type="dxa"/>
              <w:left w:w="20" w:type="dxa"/>
              <w:bottom w:w="20" w:type="dxa"/>
              <w:right w:w="20" w:type="dxa"/>
            </w:tcMar>
            <w:vAlign w:val="center"/>
            <w:hideMark/>
          </w:tcPr>
          <w:p w14:paraId="5F389C9C" w14:textId="77777777" w:rsidR="00633269" w:rsidRPr="0094244D" w:rsidRDefault="00633269" w:rsidP="00CF6347">
            <w:pPr>
              <w:pStyle w:val="movimento2"/>
              <w:rPr>
                <w:color w:val="002060"/>
              </w:rPr>
            </w:pPr>
            <w:r w:rsidRPr="0094244D">
              <w:rPr>
                <w:color w:val="002060"/>
              </w:rPr>
              <w:t xml:space="preserve">(TRE TORRI A.S.D.) </w:t>
            </w:r>
          </w:p>
        </w:tc>
        <w:tc>
          <w:tcPr>
            <w:tcW w:w="800" w:type="dxa"/>
            <w:tcMar>
              <w:top w:w="20" w:type="dxa"/>
              <w:left w:w="20" w:type="dxa"/>
              <w:bottom w:w="20" w:type="dxa"/>
              <w:right w:w="20" w:type="dxa"/>
            </w:tcMar>
            <w:vAlign w:val="center"/>
            <w:hideMark/>
          </w:tcPr>
          <w:p w14:paraId="19DD06C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F5AE98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DBD879A" w14:textId="77777777" w:rsidR="00633269" w:rsidRPr="0094244D" w:rsidRDefault="00633269" w:rsidP="00CF6347">
            <w:pPr>
              <w:pStyle w:val="movimento2"/>
              <w:rPr>
                <w:color w:val="002060"/>
              </w:rPr>
            </w:pPr>
            <w:r w:rsidRPr="0094244D">
              <w:rPr>
                <w:color w:val="002060"/>
              </w:rPr>
              <w:t> </w:t>
            </w:r>
          </w:p>
        </w:tc>
      </w:tr>
    </w:tbl>
    <w:p w14:paraId="2115CCC3"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245BC95F" w14:textId="77777777" w:rsidTr="00CF6347">
        <w:tc>
          <w:tcPr>
            <w:tcW w:w="2200" w:type="dxa"/>
            <w:tcMar>
              <w:top w:w="20" w:type="dxa"/>
              <w:left w:w="20" w:type="dxa"/>
              <w:bottom w:w="20" w:type="dxa"/>
              <w:right w:w="20" w:type="dxa"/>
            </w:tcMar>
            <w:vAlign w:val="center"/>
            <w:hideMark/>
          </w:tcPr>
          <w:p w14:paraId="5C5D14D4" w14:textId="77777777" w:rsidR="00633269" w:rsidRPr="0094244D" w:rsidRDefault="00633269" w:rsidP="00CF6347">
            <w:pPr>
              <w:pStyle w:val="movimento"/>
              <w:rPr>
                <w:color w:val="002060"/>
              </w:rPr>
            </w:pPr>
            <w:r w:rsidRPr="0094244D">
              <w:rPr>
                <w:color w:val="002060"/>
              </w:rPr>
              <w:t>BONFIGLI PAOLO</w:t>
            </w:r>
          </w:p>
        </w:tc>
        <w:tc>
          <w:tcPr>
            <w:tcW w:w="2200" w:type="dxa"/>
            <w:tcMar>
              <w:top w:w="20" w:type="dxa"/>
              <w:left w:w="20" w:type="dxa"/>
              <w:bottom w:w="20" w:type="dxa"/>
              <w:right w:w="20" w:type="dxa"/>
            </w:tcMar>
            <w:vAlign w:val="center"/>
            <w:hideMark/>
          </w:tcPr>
          <w:p w14:paraId="79F4E77F" w14:textId="77777777" w:rsidR="00633269" w:rsidRPr="0094244D" w:rsidRDefault="00633269" w:rsidP="00CF6347">
            <w:pPr>
              <w:pStyle w:val="movimento2"/>
              <w:rPr>
                <w:color w:val="002060"/>
              </w:rPr>
            </w:pPr>
            <w:r w:rsidRPr="0094244D">
              <w:rPr>
                <w:color w:val="002060"/>
              </w:rPr>
              <w:t xml:space="preserve">(BAYER CAPPUCCINI) </w:t>
            </w:r>
          </w:p>
        </w:tc>
        <w:tc>
          <w:tcPr>
            <w:tcW w:w="800" w:type="dxa"/>
            <w:tcMar>
              <w:top w:w="20" w:type="dxa"/>
              <w:left w:w="20" w:type="dxa"/>
              <w:bottom w:w="20" w:type="dxa"/>
              <w:right w:w="20" w:type="dxa"/>
            </w:tcMar>
            <w:vAlign w:val="center"/>
            <w:hideMark/>
          </w:tcPr>
          <w:p w14:paraId="4361F53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008FF0C" w14:textId="77777777" w:rsidR="00633269" w:rsidRPr="0094244D" w:rsidRDefault="00633269" w:rsidP="00CF6347">
            <w:pPr>
              <w:pStyle w:val="movimento"/>
              <w:rPr>
                <w:color w:val="002060"/>
              </w:rPr>
            </w:pPr>
            <w:r w:rsidRPr="0094244D">
              <w:rPr>
                <w:color w:val="002060"/>
              </w:rPr>
              <w:t>CAIMMI MATTEO</w:t>
            </w:r>
          </w:p>
        </w:tc>
        <w:tc>
          <w:tcPr>
            <w:tcW w:w="2200" w:type="dxa"/>
            <w:tcMar>
              <w:top w:w="20" w:type="dxa"/>
              <w:left w:w="20" w:type="dxa"/>
              <w:bottom w:w="20" w:type="dxa"/>
              <w:right w:w="20" w:type="dxa"/>
            </w:tcMar>
            <w:vAlign w:val="center"/>
            <w:hideMark/>
          </w:tcPr>
          <w:p w14:paraId="142D2E74" w14:textId="77777777" w:rsidR="00633269" w:rsidRPr="0094244D" w:rsidRDefault="00633269" w:rsidP="00CF6347">
            <w:pPr>
              <w:pStyle w:val="movimento2"/>
              <w:rPr>
                <w:color w:val="002060"/>
              </w:rPr>
            </w:pPr>
            <w:r w:rsidRPr="0094244D">
              <w:rPr>
                <w:color w:val="002060"/>
              </w:rPr>
              <w:t xml:space="preserve">(CHIARAVALLE FUTSAL) </w:t>
            </w:r>
          </w:p>
        </w:tc>
      </w:tr>
      <w:tr w:rsidR="00633269" w:rsidRPr="0094244D" w14:paraId="162E163F" w14:textId="77777777" w:rsidTr="00CF6347">
        <w:tc>
          <w:tcPr>
            <w:tcW w:w="2200" w:type="dxa"/>
            <w:tcMar>
              <w:top w:w="20" w:type="dxa"/>
              <w:left w:w="20" w:type="dxa"/>
              <w:bottom w:w="20" w:type="dxa"/>
              <w:right w:w="20" w:type="dxa"/>
            </w:tcMar>
            <w:vAlign w:val="center"/>
            <w:hideMark/>
          </w:tcPr>
          <w:p w14:paraId="704901F3" w14:textId="77777777" w:rsidR="00633269" w:rsidRPr="0094244D" w:rsidRDefault="00633269" w:rsidP="00CF6347">
            <w:pPr>
              <w:pStyle w:val="movimento"/>
              <w:rPr>
                <w:color w:val="002060"/>
              </w:rPr>
            </w:pPr>
            <w:r w:rsidRPr="0094244D">
              <w:rPr>
                <w:color w:val="002060"/>
              </w:rPr>
              <w:t>BENIGNI FEDERICO</w:t>
            </w:r>
          </w:p>
        </w:tc>
        <w:tc>
          <w:tcPr>
            <w:tcW w:w="2200" w:type="dxa"/>
            <w:tcMar>
              <w:top w:w="20" w:type="dxa"/>
              <w:left w:w="20" w:type="dxa"/>
              <w:bottom w:w="20" w:type="dxa"/>
              <w:right w:w="20" w:type="dxa"/>
            </w:tcMar>
            <w:vAlign w:val="center"/>
            <w:hideMark/>
          </w:tcPr>
          <w:p w14:paraId="3BDCA936" w14:textId="77777777" w:rsidR="00633269" w:rsidRPr="0094244D" w:rsidRDefault="00633269" w:rsidP="00CF6347">
            <w:pPr>
              <w:pStyle w:val="movimento2"/>
              <w:rPr>
                <w:color w:val="002060"/>
              </w:rPr>
            </w:pPr>
            <w:r w:rsidRPr="0094244D">
              <w:rPr>
                <w:color w:val="002060"/>
              </w:rPr>
              <w:t xml:space="preserve">(FERMANA FUTSAL 2022) </w:t>
            </w:r>
          </w:p>
        </w:tc>
        <w:tc>
          <w:tcPr>
            <w:tcW w:w="800" w:type="dxa"/>
            <w:tcMar>
              <w:top w:w="20" w:type="dxa"/>
              <w:left w:w="20" w:type="dxa"/>
              <w:bottom w:w="20" w:type="dxa"/>
              <w:right w:w="20" w:type="dxa"/>
            </w:tcMar>
            <w:vAlign w:val="center"/>
            <w:hideMark/>
          </w:tcPr>
          <w:p w14:paraId="1B543FA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A1BBF7F" w14:textId="77777777" w:rsidR="00633269" w:rsidRPr="0094244D" w:rsidRDefault="00633269" w:rsidP="00CF6347">
            <w:pPr>
              <w:pStyle w:val="movimento"/>
              <w:rPr>
                <w:color w:val="002060"/>
              </w:rPr>
            </w:pPr>
            <w:r w:rsidRPr="0094244D">
              <w:rPr>
                <w:color w:val="002060"/>
              </w:rPr>
              <w:t>PERSIANO RAFFAELE</w:t>
            </w:r>
          </w:p>
        </w:tc>
        <w:tc>
          <w:tcPr>
            <w:tcW w:w="2200" w:type="dxa"/>
            <w:tcMar>
              <w:top w:w="20" w:type="dxa"/>
              <w:left w:w="20" w:type="dxa"/>
              <w:bottom w:w="20" w:type="dxa"/>
              <w:right w:w="20" w:type="dxa"/>
            </w:tcMar>
            <w:vAlign w:val="center"/>
            <w:hideMark/>
          </w:tcPr>
          <w:p w14:paraId="658E10F9" w14:textId="77777777" w:rsidR="00633269" w:rsidRPr="0094244D" w:rsidRDefault="00633269" w:rsidP="00CF6347">
            <w:pPr>
              <w:pStyle w:val="movimento2"/>
              <w:rPr>
                <w:color w:val="002060"/>
              </w:rPr>
            </w:pPr>
            <w:r w:rsidRPr="0094244D">
              <w:rPr>
                <w:color w:val="002060"/>
              </w:rPr>
              <w:t xml:space="preserve">(FERMANA FUTSAL 2022) </w:t>
            </w:r>
          </w:p>
        </w:tc>
      </w:tr>
      <w:tr w:rsidR="00633269" w:rsidRPr="0094244D" w14:paraId="3F9D41B6" w14:textId="77777777" w:rsidTr="00CF6347">
        <w:tc>
          <w:tcPr>
            <w:tcW w:w="2200" w:type="dxa"/>
            <w:tcMar>
              <w:top w:w="20" w:type="dxa"/>
              <w:left w:w="20" w:type="dxa"/>
              <w:bottom w:w="20" w:type="dxa"/>
              <w:right w:w="20" w:type="dxa"/>
            </w:tcMar>
            <w:vAlign w:val="center"/>
            <w:hideMark/>
          </w:tcPr>
          <w:p w14:paraId="0118370C" w14:textId="77777777" w:rsidR="00633269" w:rsidRPr="0094244D" w:rsidRDefault="00633269" w:rsidP="00CF6347">
            <w:pPr>
              <w:pStyle w:val="movimento"/>
              <w:rPr>
                <w:color w:val="002060"/>
              </w:rPr>
            </w:pPr>
            <w:r w:rsidRPr="0094244D">
              <w:rPr>
                <w:color w:val="002060"/>
              </w:rPr>
              <w:t>ALBERTI LEONARDO LUIS</w:t>
            </w:r>
          </w:p>
        </w:tc>
        <w:tc>
          <w:tcPr>
            <w:tcW w:w="2200" w:type="dxa"/>
            <w:tcMar>
              <w:top w:w="20" w:type="dxa"/>
              <w:left w:w="20" w:type="dxa"/>
              <w:bottom w:w="20" w:type="dxa"/>
              <w:right w:w="20" w:type="dxa"/>
            </w:tcMar>
            <w:vAlign w:val="center"/>
            <w:hideMark/>
          </w:tcPr>
          <w:p w14:paraId="190477C4" w14:textId="77777777" w:rsidR="00633269" w:rsidRPr="0094244D" w:rsidRDefault="00633269" w:rsidP="00CF6347">
            <w:pPr>
              <w:pStyle w:val="movimento2"/>
              <w:rPr>
                <w:color w:val="002060"/>
              </w:rPr>
            </w:pPr>
            <w:r w:rsidRPr="0094244D">
              <w:rPr>
                <w:color w:val="002060"/>
              </w:rPr>
              <w:t xml:space="preserve">(FUTSAL MONTURANO) </w:t>
            </w:r>
          </w:p>
        </w:tc>
        <w:tc>
          <w:tcPr>
            <w:tcW w:w="800" w:type="dxa"/>
            <w:tcMar>
              <w:top w:w="20" w:type="dxa"/>
              <w:left w:w="20" w:type="dxa"/>
              <w:bottom w:w="20" w:type="dxa"/>
              <w:right w:w="20" w:type="dxa"/>
            </w:tcMar>
            <w:vAlign w:val="center"/>
            <w:hideMark/>
          </w:tcPr>
          <w:p w14:paraId="5B735AB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36C12E1" w14:textId="77777777" w:rsidR="00633269" w:rsidRPr="0094244D" w:rsidRDefault="00633269" w:rsidP="00CF6347">
            <w:pPr>
              <w:pStyle w:val="movimento"/>
              <w:rPr>
                <w:color w:val="002060"/>
              </w:rPr>
            </w:pPr>
            <w:r w:rsidRPr="0094244D">
              <w:rPr>
                <w:color w:val="002060"/>
              </w:rPr>
              <w:t>GHETTI FRANCESCO</w:t>
            </w:r>
          </w:p>
        </w:tc>
        <w:tc>
          <w:tcPr>
            <w:tcW w:w="2200" w:type="dxa"/>
            <w:tcMar>
              <w:top w:w="20" w:type="dxa"/>
              <w:left w:w="20" w:type="dxa"/>
              <w:bottom w:w="20" w:type="dxa"/>
              <w:right w:w="20" w:type="dxa"/>
            </w:tcMar>
            <w:vAlign w:val="center"/>
            <w:hideMark/>
          </w:tcPr>
          <w:p w14:paraId="141D3595" w14:textId="77777777" w:rsidR="00633269" w:rsidRPr="0094244D" w:rsidRDefault="00633269" w:rsidP="00CF6347">
            <w:pPr>
              <w:pStyle w:val="movimento2"/>
              <w:rPr>
                <w:color w:val="002060"/>
              </w:rPr>
            </w:pPr>
            <w:r w:rsidRPr="0094244D">
              <w:rPr>
                <w:color w:val="002060"/>
              </w:rPr>
              <w:t xml:space="preserve">(PIANACCIO) </w:t>
            </w:r>
          </w:p>
        </w:tc>
      </w:tr>
      <w:tr w:rsidR="00633269" w:rsidRPr="0094244D" w14:paraId="2E3F012C" w14:textId="77777777" w:rsidTr="00CF6347">
        <w:tc>
          <w:tcPr>
            <w:tcW w:w="2200" w:type="dxa"/>
            <w:tcMar>
              <w:top w:w="20" w:type="dxa"/>
              <w:left w:w="20" w:type="dxa"/>
              <w:bottom w:w="20" w:type="dxa"/>
              <w:right w:w="20" w:type="dxa"/>
            </w:tcMar>
            <w:vAlign w:val="center"/>
            <w:hideMark/>
          </w:tcPr>
          <w:p w14:paraId="0EEEBFE2" w14:textId="77777777" w:rsidR="00633269" w:rsidRPr="0094244D" w:rsidRDefault="00633269" w:rsidP="00CF6347">
            <w:pPr>
              <w:pStyle w:val="movimento"/>
              <w:rPr>
                <w:color w:val="002060"/>
              </w:rPr>
            </w:pPr>
            <w:r w:rsidRPr="0094244D">
              <w:rPr>
                <w:color w:val="002060"/>
              </w:rPr>
              <w:t>DI CONCETTO PARIDE</w:t>
            </w:r>
          </w:p>
        </w:tc>
        <w:tc>
          <w:tcPr>
            <w:tcW w:w="2200" w:type="dxa"/>
            <w:tcMar>
              <w:top w:w="20" w:type="dxa"/>
              <w:left w:w="20" w:type="dxa"/>
              <w:bottom w:w="20" w:type="dxa"/>
              <w:right w:w="20" w:type="dxa"/>
            </w:tcMar>
            <w:vAlign w:val="center"/>
            <w:hideMark/>
          </w:tcPr>
          <w:p w14:paraId="7843EFA1" w14:textId="77777777" w:rsidR="00633269" w:rsidRPr="0094244D" w:rsidRDefault="00633269" w:rsidP="00CF6347">
            <w:pPr>
              <w:pStyle w:val="movimento2"/>
              <w:rPr>
                <w:color w:val="002060"/>
              </w:rPr>
            </w:pPr>
            <w:r w:rsidRPr="0094244D">
              <w:rPr>
                <w:color w:val="002060"/>
              </w:rPr>
              <w:t xml:space="preserve">(SAMBENEDETTESE C5 SSDARL) </w:t>
            </w:r>
          </w:p>
        </w:tc>
        <w:tc>
          <w:tcPr>
            <w:tcW w:w="800" w:type="dxa"/>
            <w:tcMar>
              <w:top w:w="20" w:type="dxa"/>
              <w:left w:w="20" w:type="dxa"/>
              <w:bottom w:w="20" w:type="dxa"/>
              <w:right w:w="20" w:type="dxa"/>
            </w:tcMar>
            <w:vAlign w:val="center"/>
            <w:hideMark/>
          </w:tcPr>
          <w:p w14:paraId="614CEBF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F058C4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2E3F51B" w14:textId="77777777" w:rsidR="00633269" w:rsidRPr="0094244D" w:rsidRDefault="00633269" w:rsidP="00CF6347">
            <w:pPr>
              <w:pStyle w:val="movimento2"/>
              <w:rPr>
                <w:color w:val="002060"/>
              </w:rPr>
            </w:pPr>
            <w:r w:rsidRPr="0094244D">
              <w:rPr>
                <w:color w:val="002060"/>
              </w:rPr>
              <w:t> </w:t>
            </w:r>
          </w:p>
        </w:tc>
      </w:tr>
    </w:tbl>
    <w:p w14:paraId="421CD245" w14:textId="77777777" w:rsidR="00633269" w:rsidRPr="0094244D" w:rsidRDefault="00633269" w:rsidP="00633269">
      <w:pPr>
        <w:pStyle w:val="titolo10"/>
        <w:rPr>
          <w:rFonts w:eastAsiaTheme="minorEastAsia"/>
          <w:color w:val="002060"/>
        </w:rPr>
      </w:pPr>
      <w:r w:rsidRPr="0094244D">
        <w:rPr>
          <w:color w:val="002060"/>
        </w:rPr>
        <w:t xml:space="preserve">GARE DEL 16/11/2024 </w:t>
      </w:r>
    </w:p>
    <w:p w14:paraId="66BB8060" w14:textId="77777777" w:rsidR="00633269" w:rsidRPr="0094244D" w:rsidRDefault="00633269" w:rsidP="00633269">
      <w:pPr>
        <w:pStyle w:val="titolo7a"/>
        <w:rPr>
          <w:color w:val="002060"/>
        </w:rPr>
      </w:pPr>
      <w:r w:rsidRPr="0094244D">
        <w:rPr>
          <w:color w:val="002060"/>
        </w:rPr>
        <w:t xml:space="preserve">PROVVEDIMENTI DISCIPLINARI </w:t>
      </w:r>
    </w:p>
    <w:p w14:paraId="4238BE83" w14:textId="77777777" w:rsidR="00633269" w:rsidRPr="0094244D" w:rsidRDefault="00633269" w:rsidP="00633269">
      <w:pPr>
        <w:pStyle w:val="titolo7b0"/>
        <w:rPr>
          <w:color w:val="002060"/>
        </w:rPr>
      </w:pPr>
      <w:r w:rsidRPr="0094244D">
        <w:rPr>
          <w:color w:val="002060"/>
        </w:rPr>
        <w:lastRenderedPageBreak/>
        <w:t xml:space="preserve">In base alle risultanze degli atti ufficiali sono state deliberate le seguenti sanzioni disciplinari. </w:t>
      </w:r>
    </w:p>
    <w:p w14:paraId="15F1870D" w14:textId="77777777" w:rsidR="00633269" w:rsidRPr="0094244D" w:rsidRDefault="00633269" w:rsidP="00633269">
      <w:pPr>
        <w:pStyle w:val="titolo30"/>
        <w:rPr>
          <w:color w:val="002060"/>
        </w:rPr>
      </w:pPr>
      <w:r w:rsidRPr="0094244D">
        <w:rPr>
          <w:color w:val="002060"/>
        </w:rPr>
        <w:t xml:space="preserve">DIRIGENTI </w:t>
      </w:r>
    </w:p>
    <w:p w14:paraId="6DD6C0EE" w14:textId="77777777" w:rsidR="00633269" w:rsidRPr="0094244D" w:rsidRDefault="00633269" w:rsidP="00633269">
      <w:pPr>
        <w:pStyle w:val="titolo20"/>
        <w:rPr>
          <w:color w:val="002060"/>
        </w:rPr>
      </w:pPr>
      <w:r w:rsidRPr="009424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004866AB" w14:textId="77777777" w:rsidTr="00CF6347">
        <w:tc>
          <w:tcPr>
            <w:tcW w:w="2200" w:type="dxa"/>
            <w:tcMar>
              <w:top w:w="20" w:type="dxa"/>
              <w:left w:w="20" w:type="dxa"/>
              <w:bottom w:w="20" w:type="dxa"/>
              <w:right w:w="20" w:type="dxa"/>
            </w:tcMar>
            <w:vAlign w:val="center"/>
            <w:hideMark/>
          </w:tcPr>
          <w:p w14:paraId="62B4680A" w14:textId="77777777" w:rsidR="00633269" w:rsidRPr="0094244D" w:rsidRDefault="00633269" w:rsidP="00CF6347">
            <w:pPr>
              <w:pStyle w:val="movimento"/>
              <w:rPr>
                <w:color w:val="002060"/>
              </w:rPr>
            </w:pPr>
            <w:r w:rsidRPr="0094244D">
              <w:rPr>
                <w:color w:val="002060"/>
              </w:rPr>
              <w:t>STAZI GABRIELE</w:t>
            </w:r>
          </w:p>
        </w:tc>
        <w:tc>
          <w:tcPr>
            <w:tcW w:w="2200" w:type="dxa"/>
            <w:tcMar>
              <w:top w:w="20" w:type="dxa"/>
              <w:left w:w="20" w:type="dxa"/>
              <w:bottom w:w="20" w:type="dxa"/>
              <w:right w:w="20" w:type="dxa"/>
            </w:tcMar>
            <w:vAlign w:val="center"/>
            <w:hideMark/>
          </w:tcPr>
          <w:p w14:paraId="3E0831F5" w14:textId="77777777" w:rsidR="00633269" w:rsidRPr="0094244D" w:rsidRDefault="00633269" w:rsidP="00CF6347">
            <w:pPr>
              <w:pStyle w:val="movimento2"/>
              <w:rPr>
                <w:color w:val="002060"/>
              </w:rPr>
            </w:pPr>
            <w:r w:rsidRPr="0094244D">
              <w:rPr>
                <w:color w:val="002060"/>
              </w:rPr>
              <w:t xml:space="preserve">(CERRETO D ESI C5 A.S.D.) </w:t>
            </w:r>
          </w:p>
        </w:tc>
        <w:tc>
          <w:tcPr>
            <w:tcW w:w="800" w:type="dxa"/>
            <w:tcMar>
              <w:top w:w="20" w:type="dxa"/>
              <w:left w:w="20" w:type="dxa"/>
              <w:bottom w:w="20" w:type="dxa"/>
              <w:right w:w="20" w:type="dxa"/>
            </w:tcMar>
            <w:vAlign w:val="center"/>
            <w:hideMark/>
          </w:tcPr>
          <w:p w14:paraId="5B71542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5B729D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ECC5792" w14:textId="77777777" w:rsidR="00633269" w:rsidRPr="0094244D" w:rsidRDefault="00633269" w:rsidP="00CF6347">
            <w:pPr>
              <w:pStyle w:val="movimento2"/>
              <w:rPr>
                <w:color w:val="002060"/>
              </w:rPr>
            </w:pPr>
            <w:r w:rsidRPr="0094244D">
              <w:rPr>
                <w:color w:val="002060"/>
              </w:rPr>
              <w:t> </w:t>
            </w:r>
          </w:p>
        </w:tc>
      </w:tr>
    </w:tbl>
    <w:p w14:paraId="74974D83"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6B859EEA" w14:textId="77777777" w:rsidR="00633269" w:rsidRPr="0094244D" w:rsidRDefault="00633269" w:rsidP="00633269">
      <w:pPr>
        <w:pStyle w:val="titolo20"/>
        <w:rPr>
          <w:color w:val="002060"/>
        </w:rPr>
      </w:pPr>
      <w:r w:rsidRPr="009424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4E8EDCA" w14:textId="77777777" w:rsidTr="00CF6347">
        <w:tc>
          <w:tcPr>
            <w:tcW w:w="2200" w:type="dxa"/>
            <w:tcMar>
              <w:top w:w="20" w:type="dxa"/>
              <w:left w:w="20" w:type="dxa"/>
              <w:bottom w:w="20" w:type="dxa"/>
              <w:right w:w="20" w:type="dxa"/>
            </w:tcMar>
            <w:vAlign w:val="center"/>
            <w:hideMark/>
          </w:tcPr>
          <w:p w14:paraId="002E56B2" w14:textId="77777777" w:rsidR="00633269" w:rsidRPr="0094244D" w:rsidRDefault="00633269" w:rsidP="00CF6347">
            <w:pPr>
              <w:pStyle w:val="movimento"/>
              <w:rPr>
                <w:color w:val="002060"/>
              </w:rPr>
            </w:pPr>
            <w:r w:rsidRPr="0094244D">
              <w:rPr>
                <w:color w:val="002060"/>
              </w:rPr>
              <w:t>DI GIOACCHINO GIACOMO</w:t>
            </w:r>
          </w:p>
        </w:tc>
        <w:tc>
          <w:tcPr>
            <w:tcW w:w="2200" w:type="dxa"/>
            <w:tcMar>
              <w:top w:w="20" w:type="dxa"/>
              <w:left w:w="20" w:type="dxa"/>
              <w:bottom w:w="20" w:type="dxa"/>
              <w:right w:w="20" w:type="dxa"/>
            </w:tcMar>
            <w:vAlign w:val="center"/>
            <w:hideMark/>
          </w:tcPr>
          <w:p w14:paraId="0CC09C7F" w14:textId="77777777" w:rsidR="00633269" w:rsidRPr="0094244D" w:rsidRDefault="00633269" w:rsidP="00CF6347">
            <w:pPr>
              <w:pStyle w:val="movimento2"/>
              <w:rPr>
                <w:color w:val="002060"/>
              </w:rPr>
            </w:pPr>
            <w:r w:rsidRPr="0094244D">
              <w:rPr>
                <w:color w:val="002060"/>
              </w:rPr>
              <w:t xml:space="preserve">(MONTELUPONE CALCIO A 5) </w:t>
            </w:r>
          </w:p>
        </w:tc>
        <w:tc>
          <w:tcPr>
            <w:tcW w:w="800" w:type="dxa"/>
            <w:tcMar>
              <w:top w:w="20" w:type="dxa"/>
              <w:left w:w="20" w:type="dxa"/>
              <w:bottom w:w="20" w:type="dxa"/>
              <w:right w:w="20" w:type="dxa"/>
            </w:tcMar>
            <w:vAlign w:val="center"/>
            <w:hideMark/>
          </w:tcPr>
          <w:p w14:paraId="54405F9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4A03FE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2C11900" w14:textId="77777777" w:rsidR="00633269" w:rsidRPr="0094244D" w:rsidRDefault="00633269" w:rsidP="00CF6347">
            <w:pPr>
              <w:pStyle w:val="movimento2"/>
              <w:rPr>
                <w:color w:val="002060"/>
              </w:rPr>
            </w:pPr>
            <w:r w:rsidRPr="0094244D">
              <w:rPr>
                <w:color w:val="002060"/>
              </w:rPr>
              <w:t> </w:t>
            </w:r>
          </w:p>
        </w:tc>
      </w:tr>
    </w:tbl>
    <w:p w14:paraId="06F74197"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264A931" w14:textId="77777777" w:rsidTr="00CF6347">
        <w:tc>
          <w:tcPr>
            <w:tcW w:w="2200" w:type="dxa"/>
            <w:tcMar>
              <w:top w:w="20" w:type="dxa"/>
              <w:left w:w="20" w:type="dxa"/>
              <w:bottom w:w="20" w:type="dxa"/>
              <w:right w:w="20" w:type="dxa"/>
            </w:tcMar>
            <w:vAlign w:val="center"/>
            <w:hideMark/>
          </w:tcPr>
          <w:p w14:paraId="569C0436" w14:textId="77777777" w:rsidR="00633269" w:rsidRPr="0094244D" w:rsidRDefault="00633269" w:rsidP="00CF6347">
            <w:pPr>
              <w:pStyle w:val="movimento"/>
              <w:rPr>
                <w:color w:val="002060"/>
              </w:rPr>
            </w:pPr>
            <w:r w:rsidRPr="0094244D">
              <w:rPr>
                <w:color w:val="002060"/>
              </w:rPr>
              <w:t>SAKUTA RUBENS</w:t>
            </w:r>
          </w:p>
        </w:tc>
        <w:tc>
          <w:tcPr>
            <w:tcW w:w="2200" w:type="dxa"/>
            <w:tcMar>
              <w:top w:w="20" w:type="dxa"/>
              <w:left w:w="20" w:type="dxa"/>
              <w:bottom w:w="20" w:type="dxa"/>
              <w:right w:w="20" w:type="dxa"/>
            </w:tcMar>
            <w:vAlign w:val="center"/>
            <w:hideMark/>
          </w:tcPr>
          <w:p w14:paraId="3A5A7AF6" w14:textId="77777777" w:rsidR="00633269" w:rsidRPr="0094244D" w:rsidRDefault="00633269" w:rsidP="00CF6347">
            <w:pPr>
              <w:pStyle w:val="movimento2"/>
              <w:rPr>
                <w:color w:val="002060"/>
              </w:rPr>
            </w:pPr>
            <w:r w:rsidRPr="0094244D">
              <w:rPr>
                <w:color w:val="002060"/>
              </w:rPr>
              <w:t xml:space="preserve">(CERRETO D ESI C5 A.S.D.) </w:t>
            </w:r>
          </w:p>
        </w:tc>
        <w:tc>
          <w:tcPr>
            <w:tcW w:w="800" w:type="dxa"/>
            <w:tcMar>
              <w:top w:w="20" w:type="dxa"/>
              <w:left w:w="20" w:type="dxa"/>
              <w:bottom w:w="20" w:type="dxa"/>
              <w:right w:w="20" w:type="dxa"/>
            </w:tcMar>
            <w:vAlign w:val="center"/>
            <w:hideMark/>
          </w:tcPr>
          <w:p w14:paraId="3C2C060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FF14D5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7318914" w14:textId="77777777" w:rsidR="00633269" w:rsidRPr="0094244D" w:rsidRDefault="00633269" w:rsidP="00CF6347">
            <w:pPr>
              <w:pStyle w:val="movimento2"/>
              <w:rPr>
                <w:color w:val="002060"/>
              </w:rPr>
            </w:pPr>
            <w:r w:rsidRPr="0094244D">
              <w:rPr>
                <w:color w:val="002060"/>
              </w:rPr>
              <w:t> </w:t>
            </w:r>
          </w:p>
        </w:tc>
      </w:tr>
    </w:tbl>
    <w:p w14:paraId="1ABBB058" w14:textId="77777777" w:rsidR="00633269" w:rsidRDefault="00633269" w:rsidP="00633269">
      <w:pPr>
        <w:pStyle w:val="breakline"/>
        <w:rPr>
          <w:color w:val="002060"/>
        </w:rPr>
      </w:pPr>
    </w:p>
    <w:p w14:paraId="2D68D70B"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A0E87E1"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A7F9623" w14:textId="77777777" w:rsidR="00633269" w:rsidRPr="0094244D" w:rsidRDefault="00633269" w:rsidP="00633269">
      <w:pPr>
        <w:pStyle w:val="breakline"/>
        <w:rPr>
          <w:rFonts w:eastAsiaTheme="minorEastAsia"/>
          <w:color w:val="002060"/>
        </w:rPr>
      </w:pPr>
    </w:p>
    <w:p w14:paraId="5BAF768F" w14:textId="77777777" w:rsidR="00633269" w:rsidRPr="0094244D" w:rsidRDefault="00633269" w:rsidP="00633269">
      <w:pPr>
        <w:pStyle w:val="titoloprinc0"/>
        <w:rPr>
          <w:color w:val="002060"/>
        </w:rPr>
      </w:pPr>
      <w:r w:rsidRPr="0094244D">
        <w:rPr>
          <w:color w:val="002060"/>
        </w:rPr>
        <w:t>CLASSIFICA</w:t>
      </w:r>
    </w:p>
    <w:p w14:paraId="75642E7A" w14:textId="77777777" w:rsidR="00633269" w:rsidRPr="0094244D" w:rsidRDefault="00633269" w:rsidP="00633269">
      <w:pPr>
        <w:pStyle w:val="breakline"/>
        <w:rPr>
          <w:color w:val="002060"/>
        </w:rPr>
      </w:pPr>
    </w:p>
    <w:p w14:paraId="1F57F90E" w14:textId="77777777" w:rsidR="00633269" w:rsidRPr="0094244D" w:rsidRDefault="00633269" w:rsidP="00633269">
      <w:pPr>
        <w:pStyle w:val="breakline"/>
        <w:rPr>
          <w:color w:val="002060"/>
        </w:rPr>
      </w:pPr>
    </w:p>
    <w:p w14:paraId="0CFA55F2"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50B88C2A"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FDFCE"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9D933"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E3AA3"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797F"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DE7C3"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0E999"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E708B"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055CC"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829A8"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2F4DD" w14:textId="77777777" w:rsidR="00633269" w:rsidRPr="0094244D" w:rsidRDefault="00633269" w:rsidP="00CF6347">
            <w:pPr>
              <w:pStyle w:val="headertabella0"/>
              <w:rPr>
                <w:color w:val="002060"/>
              </w:rPr>
            </w:pPr>
            <w:r w:rsidRPr="0094244D">
              <w:rPr>
                <w:color w:val="002060"/>
              </w:rPr>
              <w:t>PE</w:t>
            </w:r>
          </w:p>
        </w:tc>
      </w:tr>
      <w:tr w:rsidR="00633269" w:rsidRPr="0094244D" w14:paraId="5DE3DB65"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E604D8" w14:textId="77777777" w:rsidR="00633269" w:rsidRPr="0094244D" w:rsidRDefault="00633269" w:rsidP="00CF6347">
            <w:pPr>
              <w:pStyle w:val="rowtabella0"/>
              <w:rPr>
                <w:color w:val="002060"/>
              </w:rPr>
            </w:pPr>
            <w:r w:rsidRPr="0094244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A749"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8D0A"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733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538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667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FB69"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C19C"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6F0A"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A5A8" w14:textId="77777777" w:rsidR="00633269" w:rsidRPr="0094244D" w:rsidRDefault="00633269" w:rsidP="00CF6347">
            <w:pPr>
              <w:pStyle w:val="rowtabella0"/>
              <w:jc w:val="center"/>
              <w:rPr>
                <w:color w:val="002060"/>
              </w:rPr>
            </w:pPr>
            <w:r w:rsidRPr="0094244D">
              <w:rPr>
                <w:color w:val="002060"/>
              </w:rPr>
              <w:t>2</w:t>
            </w:r>
          </w:p>
        </w:tc>
      </w:tr>
      <w:tr w:rsidR="00633269" w:rsidRPr="0094244D" w14:paraId="284C14D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4A8D5" w14:textId="77777777" w:rsidR="00633269" w:rsidRPr="0094244D" w:rsidRDefault="00633269" w:rsidP="00CF6347">
            <w:pPr>
              <w:pStyle w:val="rowtabella0"/>
              <w:rPr>
                <w:color w:val="002060"/>
              </w:rPr>
            </w:pPr>
            <w:r w:rsidRPr="0094244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9F82"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3DE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B48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E20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327A"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64AA" w14:textId="77777777" w:rsidR="00633269" w:rsidRPr="0094244D" w:rsidRDefault="00633269" w:rsidP="00CF6347">
            <w:pPr>
              <w:pStyle w:val="rowtabella0"/>
              <w:jc w:val="center"/>
              <w:rPr>
                <w:color w:val="002060"/>
              </w:rPr>
            </w:pPr>
            <w:r w:rsidRPr="009424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8847"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E04F"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32B5" w14:textId="77777777" w:rsidR="00633269" w:rsidRPr="0094244D" w:rsidRDefault="00633269" w:rsidP="00CF6347">
            <w:pPr>
              <w:pStyle w:val="rowtabella0"/>
              <w:jc w:val="center"/>
              <w:rPr>
                <w:color w:val="002060"/>
              </w:rPr>
            </w:pPr>
            <w:r w:rsidRPr="0094244D">
              <w:rPr>
                <w:color w:val="002060"/>
              </w:rPr>
              <w:t>0</w:t>
            </w:r>
          </w:p>
        </w:tc>
      </w:tr>
      <w:tr w:rsidR="00633269" w:rsidRPr="0094244D" w14:paraId="1015ECD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8095F" w14:textId="77777777" w:rsidR="00633269" w:rsidRPr="0094244D" w:rsidRDefault="00633269" w:rsidP="00CF6347">
            <w:pPr>
              <w:pStyle w:val="rowtabella0"/>
              <w:rPr>
                <w:color w:val="002060"/>
              </w:rPr>
            </w:pPr>
            <w:r w:rsidRPr="009424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3AC1"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F5A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9CA1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B0C2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23A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EF07" w14:textId="77777777" w:rsidR="00633269" w:rsidRPr="0094244D" w:rsidRDefault="00633269" w:rsidP="00CF6347">
            <w:pPr>
              <w:pStyle w:val="rowtabella0"/>
              <w:jc w:val="center"/>
              <w:rPr>
                <w:color w:val="002060"/>
              </w:rPr>
            </w:pPr>
            <w:r w:rsidRPr="009424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90D9"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9C3E"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ADF8" w14:textId="77777777" w:rsidR="00633269" w:rsidRPr="0094244D" w:rsidRDefault="00633269" w:rsidP="00CF6347">
            <w:pPr>
              <w:pStyle w:val="rowtabella0"/>
              <w:jc w:val="center"/>
              <w:rPr>
                <w:color w:val="002060"/>
              </w:rPr>
            </w:pPr>
            <w:r w:rsidRPr="0094244D">
              <w:rPr>
                <w:color w:val="002060"/>
              </w:rPr>
              <w:t>0</w:t>
            </w:r>
          </w:p>
        </w:tc>
      </w:tr>
      <w:tr w:rsidR="00633269" w:rsidRPr="0094244D" w14:paraId="53EAA5E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AF314" w14:textId="77777777" w:rsidR="00633269" w:rsidRPr="0094244D" w:rsidRDefault="00633269" w:rsidP="00CF6347">
            <w:pPr>
              <w:pStyle w:val="rowtabella0"/>
              <w:rPr>
                <w:color w:val="002060"/>
              </w:rPr>
            </w:pPr>
            <w:r w:rsidRPr="0094244D">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2858"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AF4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310D"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6A6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EC5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41B5"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ABDF"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722A"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7B51" w14:textId="77777777" w:rsidR="00633269" w:rsidRPr="0094244D" w:rsidRDefault="00633269" w:rsidP="00CF6347">
            <w:pPr>
              <w:pStyle w:val="rowtabella0"/>
              <w:jc w:val="center"/>
              <w:rPr>
                <w:color w:val="002060"/>
              </w:rPr>
            </w:pPr>
            <w:r w:rsidRPr="0094244D">
              <w:rPr>
                <w:color w:val="002060"/>
              </w:rPr>
              <w:t>0</w:t>
            </w:r>
          </w:p>
        </w:tc>
      </w:tr>
      <w:tr w:rsidR="00633269" w:rsidRPr="0094244D" w14:paraId="6A21453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B295E" w14:textId="77777777" w:rsidR="00633269" w:rsidRPr="0094244D" w:rsidRDefault="00633269" w:rsidP="00CF6347">
            <w:pPr>
              <w:pStyle w:val="rowtabella0"/>
              <w:rPr>
                <w:color w:val="002060"/>
              </w:rPr>
            </w:pPr>
            <w:r w:rsidRPr="0094244D">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D98F"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17B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CBD9"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28E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4DC2"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E085" w14:textId="77777777" w:rsidR="00633269" w:rsidRPr="0094244D" w:rsidRDefault="00633269" w:rsidP="00CF6347">
            <w:pPr>
              <w:pStyle w:val="rowtabella0"/>
              <w:jc w:val="center"/>
              <w:rPr>
                <w:color w:val="002060"/>
              </w:rPr>
            </w:pPr>
            <w:r w:rsidRPr="009424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2E60"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ED78"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F134" w14:textId="77777777" w:rsidR="00633269" w:rsidRPr="0094244D" w:rsidRDefault="00633269" w:rsidP="00CF6347">
            <w:pPr>
              <w:pStyle w:val="rowtabella0"/>
              <w:jc w:val="center"/>
              <w:rPr>
                <w:color w:val="002060"/>
              </w:rPr>
            </w:pPr>
            <w:r w:rsidRPr="0094244D">
              <w:rPr>
                <w:color w:val="002060"/>
              </w:rPr>
              <w:t>0</w:t>
            </w:r>
          </w:p>
        </w:tc>
      </w:tr>
      <w:tr w:rsidR="00633269" w:rsidRPr="0094244D" w14:paraId="6464CDE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902FC" w14:textId="77777777" w:rsidR="00633269" w:rsidRPr="0094244D" w:rsidRDefault="00633269" w:rsidP="00CF6347">
            <w:pPr>
              <w:pStyle w:val="rowtabella0"/>
              <w:rPr>
                <w:color w:val="002060"/>
              </w:rPr>
            </w:pPr>
            <w:r w:rsidRPr="0094244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3345"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C0F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E14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46E0"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DB9C"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E084"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F08F"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782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B169" w14:textId="77777777" w:rsidR="00633269" w:rsidRPr="0094244D" w:rsidRDefault="00633269" w:rsidP="00CF6347">
            <w:pPr>
              <w:pStyle w:val="rowtabella0"/>
              <w:jc w:val="center"/>
              <w:rPr>
                <w:color w:val="002060"/>
              </w:rPr>
            </w:pPr>
            <w:r w:rsidRPr="0094244D">
              <w:rPr>
                <w:color w:val="002060"/>
              </w:rPr>
              <w:t>0</w:t>
            </w:r>
          </w:p>
        </w:tc>
      </w:tr>
      <w:tr w:rsidR="00633269" w:rsidRPr="0094244D" w14:paraId="7CBC139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CF390" w14:textId="77777777" w:rsidR="00633269" w:rsidRPr="0094244D" w:rsidRDefault="00633269" w:rsidP="00CF6347">
            <w:pPr>
              <w:pStyle w:val="rowtabella0"/>
              <w:rPr>
                <w:color w:val="002060"/>
              </w:rPr>
            </w:pPr>
            <w:r w:rsidRPr="0094244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9575"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818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9BBE"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BB79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077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C0B0"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E7B8"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582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E579" w14:textId="77777777" w:rsidR="00633269" w:rsidRPr="0094244D" w:rsidRDefault="00633269" w:rsidP="00CF6347">
            <w:pPr>
              <w:pStyle w:val="rowtabella0"/>
              <w:jc w:val="center"/>
              <w:rPr>
                <w:color w:val="002060"/>
              </w:rPr>
            </w:pPr>
            <w:r w:rsidRPr="0094244D">
              <w:rPr>
                <w:color w:val="002060"/>
              </w:rPr>
              <w:t>0</w:t>
            </w:r>
          </w:p>
        </w:tc>
      </w:tr>
      <w:tr w:rsidR="00633269" w:rsidRPr="0094244D" w14:paraId="516F923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98B3C" w14:textId="77777777" w:rsidR="00633269" w:rsidRPr="0094244D" w:rsidRDefault="00633269" w:rsidP="00CF6347">
            <w:pPr>
              <w:pStyle w:val="rowtabella0"/>
              <w:rPr>
                <w:color w:val="002060"/>
              </w:rPr>
            </w:pPr>
            <w:r w:rsidRPr="0094244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59EE"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F73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1D0A"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0DC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82F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A78E"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AF0D"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75F7"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6251" w14:textId="77777777" w:rsidR="00633269" w:rsidRPr="0094244D" w:rsidRDefault="00633269" w:rsidP="00CF6347">
            <w:pPr>
              <w:pStyle w:val="rowtabella0"/>
              <w:jc w:val="center"/>
              <w:rPr>
                <w:color w:val="002060"/>
              </w:rPr>
            </w:pPr>
            <w:r w:rsidRPr="0094244D">
              <w:rPr>
                <w:color w:val="002060"/>
              </w:rPr>
              <w:t>0</w:t>
            </w:r>
          </w:p>
        </w:tc>
      </w:tr>
      <w:tr w:rsidR="00633269" w:rsidRPr="0094244D" w14:paraId="55BC20D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A460A" w14:textId="77777777" w:rsidR="00633269" w:rsidRPr="0094244D" w:rsidRDefault="00633269" w:rsidP="00CF6347">
            <w:pPr>
              <w:pStyle w:val="rowtabella0"/>
              <w:rPr>
                <w:color w:val="002060"/>
              </w:rPr>
            </w:pPr>
            <w:r w:rsidRPr="009424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CE9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525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CB9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4C1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2D6E"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A056"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F91B" w14:textId="77777777" w:rsidR="00633269" w:rsidRPr="0094244D" w:rsidRDefault="00633269" w:rsidP="00CF6347">
            <w:pPr>
              <w:pStyle w:val="rowtabella0"/>
              <w:jc w:val="center"/>
              <w:rPr>
                <w:color w:val="002060"/>
              </w:rPr>
            </w:pPr>
            <w:r w:rsidRPr="009424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4FE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5678" w14:textId="77777777" w:rsidR="00633269" w:rsidRPr="0094244D" w:rsidRDefault="00633269" w:rsidP="00CF6347">
            <w:pPr>
              <w:pStyle w:val="rowtabella0"/>
              <w:jc w:val="center"/>
              <w:rPr>
                <w:color w:val="002060"/>
              </w:rPr>
            </w:pPr>
            <w:r w:rsidRPr="0094244D">
              <w:rPr>
                <w:color w:val="002060"/>
              </w:rPr>
              <w:t>0</w:t>
            </w:r>
          </w:p>
        </w:tc>
      </w:tr>
      <w:tr w:rsidR="00633269" w:rsidRPr="0094244D" w14:paraId="0926EEE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4E3D9" w14:textId="77777777" w:rsidR="00633269" w:rsidRPr="0094244D" w:rsidRDefault="00633269" w:rsidP="00CF6347">
            <w:pPr>
              <w:pStyle w:val="rowtabella0"/>
              <w:rPr>
                <w:color w:val="002060"/>
              </w:rPr>
            </w:pPr>
            <w:r w:rsidRPr="0094244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CC74"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690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6C5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3F2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398C"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A366"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5D7E"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71A7"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0D6D" w14:textId="77777777" w:rsidR="00633269" w:rsidRPr="0094244D" w:rsidRDefault="00633269" w:rsidP="00CF6347">
            <w:pPr>
              <w:pStyle w:val="rowtabella0"/>
              <w:jc w:val="center"/>
              <w:rPr>
                <w:color w:val="002060"/>
              </w:rPr>
            </w:pPr>
            <w:r w:rsidRPr="0094244D">
              <w:rPr>
                <w:color w:val="002060"/>
              </w:rPr>
              <w:t>0</w:t>
            </w:r>
          </w:p>
        </w:tc>
      </w:tr>
      <w:tr w:rsidR="00633269" w:rsidRPr="0094244D" w14:paraId="2568F6B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7173D" w14:textId="77777777" w:rsidR="00633269" w:rsidRPr="0094244D" w:rsidRDefault="00633269" w:rsidP="00CF6347">
            <w:pPr>
              <w:pStyle w:val="rowtabella0"/>
              <w:rPr>
                <w:color w:val="002060"/>
              </w:rPr>
            </w:pPr>
            <w:r w:rsidRPr="0094244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4F6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3739"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7BD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DEA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487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E5FA"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A57A"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0454"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B72C" w14:textId="77777777" w:rsidR="00633269" w:rsidRPr="0094244D" w:rsidRDefault="00633269" w:rsidP="00CF6347">
            <w:pPr>
              <w:pStyle w:val="rowtabella0"/>
              <w:jc w:val="center"/>
              <w:rPr>
                <w:color w:val="002060"/>
              </w:rPr>
            </w:pPr>
            <w:r w:rsidRPr="0094244D">
              <w:rPr>
                <w:color w:val="002060"/>
              </w:rPr>
              <w:t>0</w:t>
            </w:r>
          </w:p>
        </w:tc>
      </w:tr>
      <w:tr w:rsidR="00633269" w:rsidRPr="0094244D" w14:paraId="48042C0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D9B41" w14:textId="77777777" w:rsidR="00633269" w:rsidRPr="0094244D" w:rsidRDefault="00633269" w:rsidP="00CF6347">
            <w:pPr>
              <w:pStyle w:val="rowtabella0"/>
              <w:rPr>
                <w:color w:val="002060"/>
              </w:rPr>
            </w:pPr>
            <w:r w:rsidRPr="0094244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DF1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0E7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98A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EA7F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AD3D"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E1A4"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1A4E" w14:textId="77777777" w:rsidR="00633269" w:rsidRPr="0094244D" w:rsidRDefault="00633269" w:rsidP="00CF6347">
            <w:pPr>
              <w:pStyle w:val="rowtabella0"/>
              <w:jc w:val="center"/>
              <w:rPr>
                <w:color w:val="002060"/>
              </w:rPr>
            </w:pPr>
            <w:r w:rsidRPr="009424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1858"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EB77" w14:textId="77777777" w:rsidR="00633269" w:rsidRPr="0094244D" w:rsidRDefault="00633269" w:rsidP="00CF6347">
            <w:pPr>
              <w:pStyle w:val="rowtabella0"/>
              <w:jc w:val="center"/>
              <w:rPr>
                <w:color w:val="002060"/>
              </w:rPr>
            </w:pPr>
            <w:r w:rsidRPr="0094244D">
              <w:rPr>
                <w:color w:val="002060"/>
              </w:rPr>
              <w:t>0</w:t>
            </w:r>
          </w:p>
        </w:tc>
      </w:tr>
      <w:tr w:rsidR="00633269" w:rsidRPr="0094244D" w14:paraId="2A2579D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A668E" w14:textId="77777777" w:rsidR="00633269" w:rsidRPr="0094244D" w:rsidRDefault="00633269" w:rsidP="00CF6347">
            <w:pPr>
              <w:pStyle w:val="rowtabella0"/>
              <w:rPr>
                <w:color w:val="002060"/>
              </w:rPr>
            </w:pPr>
            <w:r w:rsidRPr="0094244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3725"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4CF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DD3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959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88B1"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D448"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89CD" w14:textId="77777777" w:rsidR="00633269" w:rsidRPr="0094244D" w:rsidRDefault="00633269" w:rsidP="00CF6347">
            <w:pPr>
              <w:pStyle w:val="rowtabella0"/>
              <w:jc w:val="center"/>
              <w:rPr>
                <w:color w:val="002060"/>
              </w:rPr>
            </w:pPr>
            <w:r w:rsidRPr="009424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476E"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0526" w14:textId="77777777" w:rsidR="00633269" w:rsidRPr="0094244D" w:rsidRDefault="00633269" w:rsidP="00CF6347">
            <w:pPr>
              <w:pStyle w:val="rowtabella0"/>
              <w:jc w:val="center"/>
              <w:rPr>
                <w:color w:val="002060"/>
              </w:rPr>
            </w:pPr>
            <w:r w:rsidRPr="0094244D">
              <w:rPr>
                <w:color w:val="002060"/>
              </w:rPr>
              <w:t>0</w:t>
            </w:r>
          </w:p>
        </w:tc>
      </w:tr>
      <w:tr w:rsidR="00633269" w:rsidRPr="0094244D" w14:paraId="37C2EE0A"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1052C" w14:textId="77777777" w:rsidR="00633269" w:rsidRPr="0094244D" w:rsidRDefault="00633269" w:rsidP="00CF6347">
            <w:pPr>
              <w:pStyle w:val="rowtabella0"/>
              <w:rPr>
                <w:color w:val="002060"/>
              </w:rPr>
            </w:pPr>
            <w:r w:rsidRPr="0094244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6CC8"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21F9"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64E3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3D4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F08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CD1A"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738A9"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798B"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B4A5" w14:textId="77777777" w:rsidR="00633269" w:rsidRPr="0094244D" w:rsidRDefault="00633269" w:rsidP="00CF6347">
            <w:pPr>
              <w:pStyle w:val="rowtabella0"/>
              <w:jc w:val="center"/>
              <w:rPr>
                <w:color w:val="002060"/>
              </w:rPr>
            </w:pPr>
            <w:r w:rsidRPr="0094244D">
              <w:rPr>
                <w:color w:val="002060"/>
              </w:rPr>
              <w:t>0</w:t>
            </w:r>
          </w:p>
        </w:tc>
      </w:tr>
    </w:tbl>
    <w:p w14:paraId="4C32D624" w14:textId="77777777" w:rsidR="00633269" w:rsidRDefault="00633269" w:rsidP="00633269">
      <w:pPr>
        <w:pStyle w:val="breakline"/>
        <w:rPr>
          <w:color w:val="002060"/>
        </w:rPr>
      </w:pPr>
    </w:p>
    <w:p w14:paraId="554DFB1E" w14:textId="77777777" w:rsidR="00633269" w:rsidRPr="00EE7084" w:rsidRDefault="00633269" w:rsidP="00633269">
      <w:pPr>
        <w:pStyle w:val="titoloprinc0"/>
        <w:rPr>
          <w:color w:val="002060"/>
        </w:rPr>
      </w:pPr>
      <w:r>
        <w:rPr>
          <w:color w:val="002060"/>
        </w:rPr>
        <w:t>PROGRAMMA GARE</w:t>
      </w:r>
    </w:p>
    <w:p w14:paraId="2BA79826" w14:textId="77777777" w:rsidR="00633269" w:rsidRDefault="00633269" w:rsidP="00633269">
      <w:pPr>
        <w:pStyle w:val="breakline"/>
        <w:rPr>
          <w:rFonts w:eastAsiaTheme="minorEastAsia"/>
          <w:color w:val="002060"/>
        </w:rPr>
      </w:pPr>
    </w:p>
    <w:p w14:paraId="42222CDD" w14:textId="77777777" w:rsidR="00D07295" w:rsidRPr="003F0AD3" w:rsidRDefault="00D07295" w:rsidP="00D07295">
      <w:pPr>
        <w:pStyle w:val="sottotitolocampionato10"/>
        <w:rPr>
          <w:color w:val="002060"/>
        </w:rPr>
      </w:pPr>
      <w:r w:rsidRPr="003F0AD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91"/>
        <w:gridCol w:w="1540"/>
        <w:gridCol w:w="1548"/>
      </w:tblGrid>
      <w:tr w:rsidR="00D07295" w:rsidRPr="003F0AD3" w14:paraId="09EC27D6"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FF6C0"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F3C6"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9CC78"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5F3C2"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1CFC"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5E2A2"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4610E"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0938EE50"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0F6BD" w14:textId="77777777" w:rsidR="00D07295" w:rsidRPr="003F0AD3" w:rsidRDefault="00D07295" w:rsidP="00CF6347">
            <w:pPr>
              <w:pStyle w:val="rowtabella0"/>
              <w:rPr>
                <w:color w:val="002060"/>
              </w:rPr>
            </w:pPr>
            <w:r w:rsidRPr="003F0AD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67AC3" w14:textId="77777777" w:rsidR="00D07295" w:rsidRPr="003F0AD3" w:rsidRDefault="00D07295" w:rsidP="00CF6347">
            <w:pPr>
              <w:pStyle w:val="rowtabella0"/>
              <w:rPr>
                <w:color w:val="002060"/>
              </w:rPr>
            </w:pPr>
            <w:r w:rsidRPr="003F0AD3">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07D55"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4EE56" w14:textId="77777777" w:rsidR="00D07295" w:rsidRPr="003F0AD3" w:rsidRDefault="00D07295" w:rsidP="00CF6347">
            <w:pPr>
              <w:pStyle w:val="rowtabella0"/>
              <w:rPr>
                <w:color w:val="002060"/>
              </w:rPr>
            </w:pPr>
            <w:r w:rsidRPr="003F0AD3">
              <w:rPr>
                <w:color w:val="002060"/>
              </w:rPr>
              <w:t>22/11/2024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82585" w14:textId="77777777" w:rsidR="00D07295" w:rsidRPr="003F0AD3" w:rsidRDefault="00D07295" w:rsidP="00CF6347">
            <w:pPr>
              <w:pStyle w:val="rowtabella0"/>
              <w:rPr>
                <w:color w:val="002060"/>
              </w:rPr>
            </w:pPr>
            <w:r w:rsidRPr="003F0AD3">
              <w:rPr>
                <w:color w:val="002060"/>
              </w:rPr>
              <w:t xml:space="preserve">5429 PAL.COM. </w:t>
            </w:r>
            <w:proofErr w:type="gramStart"/>
            <w:r w:rsidRPr="003F0AD3">
              <w:rPr>
                <w:color w:val="002060"/>
              </w:rPr>
              <w:t>S.MICHELE</w:t>
            </w:r>
            <w:proofErr w:type="gramEnd"/>
            <w:r w:rsidRPr="003F0AD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435B5" w14:textId="77777777" w:rsidR="00D07295" w:rsidRPr="003F0AD3" w:rsidRDefault="00D07295" w:rsidP="00CF6347">
            <w:pPr>
              <w:pStyle w:val="rowtabella0"/>
              <w:rPr>
                <w:color w:val="002060"/>
              </w:rPr>
            </w:pPr>
            <w:r w:rsidRPr="003F0AD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D4B27" w14:textId="77777777" w:rsidR="00D07295" w:rsidRPr="003F0AD3" w:rsidRDefault="00D07295" w:rsidP="00CF6347">
            <w:pPr>
              <w:pStyle w:val="rowtabella0"/>
              <w:rPr>
                <w:color w:val="002060"/>
              </w:rPr>
            </w:pPr>
            <w:r w:rsidRPr="003F0AD3">
              <w:rPr>
                <w:color w:val="002060"/>
              </w:rPr>
              <w:t>VIA LORETO</w:t>
            </w:r>
          </w:p>
        </w:tc>
      </w:tr>
      <w:tr w:rsidR="00D07295" w:rsidRPr="003F0AD3" w14:paraId="3D6289BE"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1B300D" w14:textId="77777777" w:rsidR="00D07295" w:rsidRPr="003F0AD3" w:rsidRDefault="00D07295" w:rsidP="00CF6347">
            <w:pPr>
              <w:pStyle w:val="rowtabella0"/>
              <w:rPr>
                <w:color w:val="002060"/>
              </w:rPr>
            </w:pPr>
            <w:r w:rsidRPr="003F0AD3">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F5D61" w14:textId="77777777" w:rsidR="00D07295" w:rsidRPr="003F0AD3" w:rsidRDefault="00D07295" w:rsidP="00CF6347">
            <w:pPr>
              <w:pStyle w:val="rowtabella0"/>
              <w:rPr>
                <w:color w:val="002060"/>
              </w:rPr>
            </w:pPr>
            <w:r w:rsidRPr="003F0AD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7E395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6A960B"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0B2339" w14:textId="77777777" w:rsidR="00D07295" w:rsidRPr="003F0AD3" w:rsidRDefault="00D07295" w:rsidP="00CF6347">
            <w:pPr>
              <w:pStyle w:val="rowtabella0"/>
              <w:rPr>
                <w:color w:val="002060"/>
              </w:rPr>
            </w:pPr>
            <w:r w:rsidRPr="003F0AD3">
              <w:rPr>
                <w:color w:val="002060"/>
              </w:rPr>
              <w:t xml:space="preserve">5286 PALESTRA </w:t>
            </w:r>
            <w:proofErr w:type="gramStart"/>
            <w:r w:rsidRPr="003F0AD3">
              <w:rPr>
                <w:color w:val="002060"/>
              </w:rPr>
              <w:t>C.SPORTIVO</w:t>
            </w:r>
            <w:proofErr w:type="gramEnd"/>
            <w:r w:rsidRPr="003F0AD3">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32C08" w14:textId="77777777" w:rsidR="00D07295" w:rsidRPr="003F0AD3" w:rsidRDefault="00D07295" w:rsidP="00CF6347">
            <w:pPr>
              <w:pStyle w:val="rowtabella0"/>
              <w:rPr>
                <w:color w:val="002060"/>
              </w:rPr>
            </w:pPr>
            <w:r w:rsidRPr="003F0AD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CFF14" w14:textId="77777777" w:rsidR="00D07295" w:rsidRPr="003F0AD3" w:rsidRDefault="00D07295" w:rsidP="00CF6347">
            <w:pPr>
              <w:pStyle w:val="rowtabella0"/>
              <w:rPr>
                <w:color w:val="002060"/>
              </w:rPr>
            </w:pPr>
            <w:r w:rsidRPr="003F0AD3">
              <w:rPr>
                <w:color w:val="002060"/>
              </w:rPr>
              <w:t>VIA ALFIERI SNC</w:t>
            </w:r>
          </w:p>
        </w:tc>
      </w:tr>
      <w:tr w:rsidR="00D07295" w:rsidRPr="003F0AD3" w14:paraId="292FA59C"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B1206" w14:textId="77777777" w:rsidR="00D07295" w:rsidRPr="003F0AD3" w:rsidRDefault="00D07295" w:rsidP="00CF6347">
            <w:pPr>
              <w:pStyle w:val="rowtabella0"/>
              <w:rPr>
                <w:color w:val="002060"/>
              </w:rPr>
            </w:pPr>
            <w:r w:rsidRPr="003F0AD3">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F150B" w14:textId="77777777" w:rsidR="00D07295" w:rsidRPr="003F0AD3" w:rsidRDefault="00D07295" w:rsidP="00CF6347">
            <w:pPr>
              <w:pStyle w:val="rowtabella0"/>
              <w:rPr>
                <w:color w:val="002060"/>
              </w:rPr>
            </w:pPr>
            <w:r w:rsidRPr="003F0AD3">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D72EEC"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FEB1A" w14:textId="77777777" w:rsidR="00D07295" w:rsidRPr="003F0AD3" w:rsidRDefault="00D07295" w:rsidP="00CF6347">
            <w:pPr>
              <w:pStyle w:val="rowtabella0"/>
              <w:rPr>
                <w:color w:val="002060"/>
              </w:rPr>
            </w:pPr>
            <w:r w:rsidRPr="003F0AD3">
              <w:rPr>
                <w:color w:val="002060"/>
              </w:rPr>
              <w:t>22/11/2024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5B1658" w14:textId="77777777" w:rsidR="00D07295" w:rsidRPr="003F0AD3" w:rsidRDefault="00D07295" w:rsidP="00CF6347">
            <w:pPr>
              <w:pStyle w:val="rowtabella0"/>
              <w:rPr>
                <w:color w:val="002060"/>
              </w:rPr>
            </w:pPr>
            <w:r w:rsidRPr="003F0AD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4F5E6" w14:textId="77777777" w:rsidR="00D07295" w:rsidRPr="003F0AD3" w:rsidRDefault="00D07295" w:rsidP="00CF6347">
            <w:pPr>
              <w:pStyle w:val="rowtabella0"/>
              <w:rPr>
                <w:color w:val="002060"/>
              </w:rPr>
            </w:pPr>
            <w:r w:rsidRPr="003F0AD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A60C9" w14:textId="77777777" w:rsidR="00D07295" w:rsidRPr="003F0AD3" w:rsidRDefault="00D07295" w:rsidP="00CF6347">
            <w:pPr>
              <w:pStyle w:val="rowtabella0"/>
              <w:rPr>
                <w:color w:val="002060"/>
              </w:rPr>
            </w:pPr>
            <w:r w:rsidRPr="003F0AD3">
              <w:rPr>
                <w:color w:val="002060"/>
              </w:rPr>
              <w:t>VIA SALVO D'ACQUISTO</w:t>
            </w:r>
          </w:p>
        </w:tc>
      </w:tr>
      <w:tr w:rsidR="00D07295" w:rsidRPr="003F0AD3" w14:paraId="326413EB"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11A0E" w14:textId="77777777" w:rsidR="00D07295" w:rsidRPr="003F0AD3" w:rsidRDefault="00D07295" w:rsidP="00CF6347">
            <w:pPr>
              <w:pStyle w:val="rowtabella0"/>
              <w:rPr>
                <w:color w:val="002060"/>
              </w:rPr>
            </w:pPr>
            <w:r w:rsidRPr="003F0AD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815E07" w14:textId="77777777" w:rsidR="00D07295" w:rsidRPr="003F0AD3" w:rsidRDefault="00D07295" w:rsidP="00CF6347">
            <w:pPr>
              <w:pStyle w:val="rowtabella0"/>
              <w:rPr>
                <w:color w:val="002060"/>
              </w:rPr>
            </w:pPr>
            <w:r w:rsidRPr="003F0AD3">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135A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4B62A"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D4951" w14:textId="77777777" w:rsidR="00D07295" w:rsidRPr="003F0AD3" w:rsidRDefault="00D07295" w:rsidP="00CF6347">
            <w:pPr>
              <w:pStyle w:val="rowtabella0"/>
              <w:rPr>
                <w:color w:val="002060"/>
              </w:rPr>
            </w:pPr>
            <w:r w:rsidRPr="003F0AD3">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27D05" w14:textId="77777777" w:rsidR="00D07295" w:rsidRPr="003F0AD3" w:rsidRDefault="00D07295" w:rsidP="00CF6347">
            <w:pPr>
              <w:pStyle w:val="rowtabella0"/>
              <w:rPr>
                <w:color w:val="002060"/>
              </w:rPr>
            </w:pPr>
            <w:r w:rsidRPr="003F0AD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3056E" w14:textId="77777777" w:rsidR="00D07295" w:rsidRPr="003F0AD3" w:rsidRDefault="00D07295" w:rsidP="00CF6347">
            <w:pPr>
              <w:pStyle w:val="rowtabella0"/>
              <w:rPr>
                <w:color w:val="002060"/>
              </w:rPr>
            </w:pPr>
            <w:r w:rsidRPr="003F0AD3">
              <w:rPr>
                <w:color w:val="002060"/>
              </w:rPr>
              <w:t>VIA OLIMPIADI</w:t>
            </w:r>
          </w:p>
        </w:tc>
      </w:tr>
      <w:tr w:rsidR="00D07295" w:rsidRPr="003F0AD3" w14:paraId="764EBA82"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5CF8BC" w14:textId="77777777" w:rsidR="00D07295" w:rsidRPr="003F0AD3" w:rsidRDefault="00D07295" w:rsidP="00CF6347">
            <w:pPr>
              <w:pStyle w:val="rowtabella0"/>
              <w:rPr>
                <w:color w:val="002060"/>
              </w:rPr>
            </w:pPr>
            <w:r w:rsidRPr="003F0AD3">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BF2062" w14:textId="77777777" w:rsidR="00D07295" w:rsidRPr="003F0AD3" w:rsidRDefault="00D07295" w:rsidP="00CF6347">
            <w:pPr>
              <w:pStyle w:val="rowtabella0"/>
              <w:rPr>
                <w:color w:val="002060"/>
              </w:rPr>
            </w:pPr>
            <w:r w:rsidRPr="003F0AD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4A328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807614"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E905E" w14:textId="77777777" w:rsidR="00D07295" w:rsidRPr="003F0AD3" w:rsidRDefault="00D07295" w:rsidP="00CF6347">
            <w:pPr>
              <w:pStyle w:val="rowtabella0"/>
              <w:rPr>
                <w:color w:val="002060"/>
              </w:rPr>
            </w:pPr>
            <w:r w:rsidRPr="003F0AD3">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53B58" w14:textId="77777777" w:rsidR="00D07295" w:rsidRPr="003F0AD3" w:rsidRDefault="00D07295" w:rsidP="00CF6347">
            <w:pPr>
              <w:pStyle w:val="rowtabella0"/>
              <w:rPr>
                <w:color w:val="002060"/>
              </w:rPr>
            </w:pPr>
            <w:r w:rsidRPr="003F0AD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27211" w14:textId="77777777" w:rsidR="00D07295" w:rsidRPr="003F0AD3" w:rsidRDefault="00D07295" w:rsidP="00CF6347">
            <w:pPr>
              <w:pStyle w:val="rowtabella0"/>
              <w:rPr>
                <w:color w:val="002060"/>
              </w:rPr>
            </w:pPr>
            <w:r w:rsidRPr="003F0AD3">
              <w:rPr>
                <w:color w:val="002060"/>
              </w:rPr>
              <w:t>LOCALITA' LE CALVIE</w:t>
            </w:r>
          </w:p>
        </w:tc>
      </w:tr>
      <w:tr w:rsidR="00D07295" w:rsidRPr="003F0AD3" w14:paraId="4D72171E"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6003E" w14:textId="77777777" w:rsidR="00D07295" w:rsidRPr="003F0AD3" w:rsidRDefault="00D07295" w:rsidP="00CF6347">
            <w:pPr>
              <w:pStyle w:val="rowtabella0"/>
              <w:rPr>
                <w:color w:val="002060"/>
              </w:rPr>
            </w:pPr>
            <w:r w:rsidRPr="003F0AD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41D79" w14:textId="77777777" w:rsidR="00D07295" w:rsidRPr="003F0AD3" w:rsidRDefault="00D07295" w:rsidP="00CF6347">
            <w:pPr>
              <w:pStyle w:val="rowtabella0"/>
              <w:rPr>
                <w:color w:val="002060"/>
              </w:rPr>
            </w:pPr>
            <w:r w:rsidRPr="003F0AD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FB615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D2B4F4"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74C6C4" w14:textId="77777777" w:rsidR="00D07295" w:rsidRPr="003F0AD3" w:rsidRDefault="00D07295" w:rsidP="00CF6347">
            <w:pPr>
              <w:pStyle w:val="rowtabella0"/>
              <w:rPr>
                <w:color w:val="002060"/>
              </w:rPr>
            </w:pPr>
            <w:r w:rsidRPr="003F0AD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A03AE" w14:textId="77777777" w:rsidR="00D07295" w:rsidRPr="003F0AD3" w:rsidRDefault="00D07295" w:rsidP="00CF6347">
            <w:pPr>
              <w:pStyle w:val="rowtabella0"/>
              <w:rPr>
                <w:color w:val="002060"/>
              </w:rPr>
            </w:pPr>
            <w:r w:rsidRPr="003F0A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BDFB6" w14:textId="77777777" w:rsidR="00D07295" w:rsidRPr="003F0AD3" w:rsidRDefault="00D07295" w:rsidP="00CF6347">
            <w:pPr>
              <w:pStyle w:val="rowtabella0"/>
              <w:rPr>
                <w:color w:val="002060"/>
              </w:rPr>
            </w:pPr>
            <w:r w:rsidRPr="003F0AD3">
              <w:rPr>
                <w:color w:val="002060"/>
              </w:rPr>
              <w:t>VIA MONTEPELAGO</w:t>
            </w:r>
          </w:p>
        </w:tc>
      </w:tr>
      <w:tr w:rsidR="00D07295" w:rsidRPr="003F0AD3" w14:paraId="3AE1E090"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EDB71C" w14:textId="77777777" w:rsidR="00D07295" w:rsidRPr="003F0AD3" w:rsidRDefault="00D07295" w:rsidP="00CF6347">
            <w:pPr>
              <w:pStyle w:val="rowtabella0"/>
              <w:rPr>
                <w:color w:val="002060"/>
              </w:rPr>
            </w:pPr>
            <w:r w:rsidRPr="003F0AD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68583" w14:textId="77777777" w:rsidR="00D07295" w:rsidRPr="003F0AD3" w:rsidRDefault="00D07295" w:rsidP="00CF6347">
            <w:pPr>
              <w:pStyle w:val="rowtabella0"/>
              <w:rPr>
                <w:color w:val="002060"/>
              </w:rPr>
            </w:pPr>
            <w:r w:rsidRPr="003F0AD3">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CD259"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E7F6C"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AF29B" w14:textId="77777777" w:rsidR="00D07295" w:rsidRPr="003F0AD3" w:rsidRDefault="00D07295" w:rsidP="00CF6347">
            <w:pPr>
              <w:pStyle w:val="rowtabella0"/>
              <w:rPr>
                <w:color w:val="002060"/>
              </w:rPr>
            </w:pPr>
            <w:r w:rsidRPr="003F0AD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9E9C4" w14:textId="77777777" w:rsidR="00D07295" w:rsidRPr="003F0AD3" w:rsidRDefault="00D07295" w:rsidP="00CF6347">
            <w:pPr>
              <w:pStyle w:val="rowtabella0"/>
              <w:rPr>
                <w:color w:val="002060"/>
              </w:rPr>
            </w:pPr>
            <w:r w:rsidRPr="003F0AD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9F827" w14:textId="77777777" w:rsidR="00D07295" w:rsidRPr="003F0AD3" w:rsidRDefault="00D07295" w:rsidP="00CF6347">
            <w:pPr>
              <w:pStyle w:val="rowtabella0"/>
              <w:rPr>
                <w:color w:val="002060"/>
              </w:rPr>
            </w:pPr>
            <w:r w:rsidRPr="003F0AD3">
              <w:rPr>
                <w:color w:val="002060"/>
              </w:rPr>
              <w:t>VIA FALCONARA</w:t>
            </w:r>
          </w:p>
        </w:tc>
      </w:tr>
    </w:tbl>
    <w:p w14:paraId="01F2292C" w14:textId="77777777" w:rsidR="00D07295" w:rsidRPr="0094244D" w:rsidRDefault="00D07295" w:rsidP="00633269">
      <w:pPr>
        <w:pStyle w:val="breakline"/>
        <w:rPr>
          <w:rFonts w:eastAsiaTheme="minorEastAsia"/>
          <w:color w:val="002060"/>
        </w:rPr>
      </w:pPr>
    </w:p>
    <w:p w14:paraId="5784B302" w14:textId="77777777" w:rsidR="00633269" w:rsidRPr="0094244D" w:rsidRDefault="00633269" w:rsidP="00633269">
      <w:pPr>
        <w:pStyle w:val="breakline"/>
        <w:rPr>
          <w:color w:val="002060"/>
        </w:rPr>
      </w:pPr>
    </w:p>
    <w:p w14:paraId="18D43F54" w14:textId="77777777" w:rsidR="00633269" w:rsidRPr="0094244D" w:rsidRDefault="00633269" w:rsidP="00633269">
      <w:pPr>
        <w:pStyle w:val="titolocampionato0"/>
        <w:shd w:val="clear" w:color="auto" w:fill="CCCCCC"/>
        <w:spacing w:before="80" w:after="40"/>
        <w:rPr>
          <w:color w:val="002060"/>
        </w:rPr>
      </w:pPr>
      <w:r w:rsidRPr="0094244D">
        <w:rPr>
          <w:color w:val="002060"/>
        </w:rPr>
        <w:t>CALCIO A CINQUE SERIE C2</w:t>
      </w:r>
    </w:p>
    <w:p w14:paraId="218E26B3" w14:textId="77777777" w:rsidR="00633269" w:rsidRPr="0094244D" w:rsidRDefault="00633269" w:rsidP="00633269">
      <w:pPr>
        <w:pStyle w:val="titoloprinc0"/>
        <w:rPr>
          <w:color w:val="002060"/>
        </w:rPr>
      </w:pPr>
      <w:r w:rsidRPr="0094244D">
        <w:rPr>
          <w:color w:val="002060"/>
        </w:rPr>
        <w:lastRenderedPageBreak/>
        <w:t>VARIAZIONI AL PROGRAMMA GARE</w:t>
      </w:r>
    </w:p>
    <w:p w14:paraId="656F68CF" w14:textId="77777777" w:rsidR="00633269" w:rsidRPr="0094244D" w:rsidRDefault="00633269" w:rsidP="00633269">
      <w:pPr>
        <w:pStyle w:val="breakline"/>
        <w:rPr>
          <w:color w:val="002060"/>
        </w:rPr>
      </w:pPr>
    </w:p>
    <w:p w14:paraId="7E14A77C" w14:textId="77777777" w:rsidR="00633269" w:rsidRPr="0094244D" w:rsidRDefault="00633269" w:rsidP="00633269">
      <w:pPr>
        <w:pStyle w:val="breakline"/>
        <w:rPr>
          <w:color w:val="002060"/>
        </w:rPr>
      </w:pPr>
    </w:p>
    <w:p w14:paraId="5C6DA005"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3269" w:rsidRPr="0094244D" w14:paraId="2557567E" w14:textId="77777777" w:rsidTr="00CF63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0CC76" w14:textId="77777777" w:rsidR="00633269" w:rsidRPr="0094244D" w:rsidRDefault="00633269" w:rsidP="00CF6347">
            <w:pPr>
              <w:pStyle w:val="headertabella0"/>
              <w:rPr>
                <w:color w:val="002060"/>
              </w:rPr>
            </w:pPr>
            <w:r w:rsidRPr="009424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0B33E" w14:textId="77777777" w:rsidR="00633269" w:rsidRPr="0094244D" w:rsidRDefault="00633269"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92C68" w14:textId="77777777" w:rsidR="00633269" w:rsidRPr="0094244D" w:rsidRDefault="00633269" w:rsidP="00CF6347">
            <w:pPr>
              <w:pStyle w:val="headertabella0"/>
              <w:rPr>
                <w:color w:val="002060"/>
              </w:rPr>
            </w:pPr>
            <w:r w:rsidRPr="009424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99EA5" w14:textId="77777777" w:rsidR="00633269" w:rsidRPr="0094244D" w:rsidRDefault="00633269"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80C5D" w14:textId="77777777" w:rsidR="00633269" w:rsidRPr="0094244D" w:rsidRDefault="00633269"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F1F42" w14:textId="77777777" w:rsidR="00633269" w:rsidRPr="0094244D" w:rsidRDefault="00633269"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EE7CA" w14:textId="77777777" w:rsidR="00633269" w:rsidRPr="0094244D" w:rsidRDefault="00633269"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F0ECB" w14:textId="77777777" w:rsidR="00633269" w:rsidRPr="0094244D" w:rsidRDefault="00633269" w:rsidP="00CF6347">
            <w:pPr>
              <w:pStyle w:val="headertabella0"/>
              <w:rPr>
                <w:color w:val="002060"/>
              </w:rPr>
            </w:pPr>
            <w:r w:rsidRPr="0094244D">
              <w:rPr>
                <w:color w:val="002060"/>
              </w:rPr>
              <w:t>Impianto</w:t>
            </w:r>
          </w:p>
        </w:tc>
      </w:tr>
      <w:tr w:rsidR="00633269" w:rsidRPr="0094244D" w14:paraId="4E57A3F5" w14:textId="77777777" w:rsidTr="00CF63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E3F6" w14:textId="77777777" w:rsidR="00633269" w:rsidRPr="00796AFF" w:rsidRDefault="00633269" w:rsidP="00CF6347">
            <w:pPr>
              <w:pStyle w:val="rowtabella0"/>
              <w:rPr>
                <w:color w:val="002060"/>
                <w:highlight w:val="yellow"/>
              </w:rPr>
            </w:pPr>
            <w:r w:rsidRPr="00796AFF">
              <w:rPr>
                <w:color w:val="002060"/>
                <w:highlight w:val="yellow"/>
              </w:rPr>
              <w:t>27/11/2024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1316" w14:textId="77777777" w:rsidR="00633269" w:rsidRPr="00796AFF" w:rsidRDefault="00633269" w:rsidP="00CF6347">
            <w:pPr>
              <w:pStyle w:val="rowtabella0"/>
              <w:jc w:val="center"/>
              <w:rPr>
                <w:color w:val="002060"/>
                <w:highlight w:val="yellow"/>
              </w:rPr>
            </w:pPr>
            <w:r w:rsidRPr="00796AFF">
              <w:rPr>
                <w:color w:val="002060"/>
                <w:highlight w:val="yellow"/>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E7BD" w14:textId="77777777" w:rsidR="00633269" w:rsidRPr="00796AFF" w:rsidRDefault="00633269" w:rsidP="00CF6347">
            <w:pPr>
              <w:pStyle w:val="rowtabella0"/>
              <w:rPr>
                <w:color w:val="002060"/>
                <w:highlight w:val="yellow"/>
              </w:rPr>
            </w:pPr>
            <w:r w:rsidRPr="00796AFF">
              <w:rPr>
                <w:color w:val="002060"/>
                <w:highlight w:val="yellow"/>
              </w:rPr>
              <w:t>CIARNIN</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3911" w14:textId="77777777" w:rsidR="00633269" w:rsidRPr="00796AFF" w:rsidRDefault="00633269" w:rsidP="00CF6347">
            <w:pPr>
              <w:pStyle w:val="rowtabella0"/>
              <w:rPr>
                <w:color w:val="002060"/>
                <w:highlight w:val="yellow"/>
              </w:rPr>
            </w:pPr>
            <w:r w:rsidRPr="00796AFF">
              <w:rPr>
                <w:color w:val="002060"/>
                <w:highlight w:val="yellow"/>
              </w:rPr>
              <w:t>ACQUALAGNA CALCIO C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214F" w14:textId="77777777" w:rsidR="00633269" w:rsidRPr="0094244D" w:rsidRDefault="00633269" w:rsidP="00CF6347">
            <w:pPr>
              <w:pStyle w:val="rowtabella0"/>
              <w:rPr>
                <w:color w:val="002060"/>
              </w:rPr>
            </w:pPr>
            <w:r w:rsidRPr="0094244D">
              <w:rPr>
                <w:color w:val="002060"/>
              </w:rPr>
              <w:t>29/11/2024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AF43" w14:textId="77777777" w:rsidR="00633269" w:rsidRPr="0094244D" w:rsidRDefault="00633269" w:rsidP="00CF6347">
            <w:pPr>
              <w:pStyle w:val="rowtabella0"/>
              <w:jc w:val="center"/>
              <w:rPr>
                <w:color w:val="002060"/>
              </w:rPr>
            </w:pPr>
            <w:r w:rsidRPr="00796AF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75D5" w14:textId="77777777" w:rsidR="00633269" w:rsidRPr="0094244D" w:rsidRDefault="00633269" w:rsidP="00CF6347">
            <w:pPr>
              <w:pStyle w:val="rowtabella0"/>
              <w:jc w:val="center"/>
              <w:rPr>
                <w:color w:val="002060"/>
              </w:rPr>
            </w:pPr>
            <w:r w:rsidRPr="0094244D">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33B6" w14:textId="77777777" w:rsidR="00633269" w:rsidRPr="0094244D" w:rsidRDefault="00633269" w:rsidP="00CF6347">
            <w:pPr>
              <w:rPr>
                <w:color w:val="002060"/>
              </w:rPr>
            </w:pPr>
          </w:p>
        </w:tc>
      </w:tr>
    </w:tbl>
    <w:p w14:paraId="1339DBDA" w14:textId="77777777" w:rsidR="00633269" w:rsidRPr="0094244D" w:rsidRDefault="00633269" w:rsidP="00633269">
      <w:pPr>
        <w:pStyle w:val="breakline"/>
        <w:rPr>
          <w:rFonts w:eastAsiaTheme="minorEastAsia"/>
          <w:color w:val="002060"/>
        </w:rPr>
      </w:pPr>
    </w:p>
    <w:p w14:paraId="0791C593" w14:textId="77777777" w:rsidR="00633269" w:rsidRPr="0094244D" w:rsidRDefault="00633269" w:rsidP="00633269">
      <w:pPr>
        <w:pStyle w:val="breakline"/>
        <w:rPr>
          <w:rFonts w:eastAsiaTheme="minorEastAsia"/>
          <w:color w:val="002060"/>
        </w:rPr>
      </w:pPr>
    </w:p>
    <w:p w14:paraId="7E554249" w14:textId="77777777" w:rsidR="00633269" w:rsidRPr="0094244D" w:rsidRDefault="00633269" w:rsidP="00633269">
      <w:pPr>
        <w:pStyle w:val="breakline"/>
        <w:rPr>
          <w:color w:val="002060"/>
        </w:rPr>
      </w:pPr>
    </w:p>
    <w:p w14:paraId="27DCD8F7" w14:textId="77777777" w:rsidR="00633269" w:rsidRPr="0094244D" w:rsidRDefault="00633269" w:rsidP="00633269">
      <w:pPr>
        <w:pStyle w:val="titoloprinc0"/>
        <w:rPr>
          <w:color w:val="002060"/>
        </w:rPr>
      </w:pPr>
      <w:r w:rsidRPr="0094244D">
        <w:rPr>
          <w:color w:val="002060"/>
        </w:rPr>
        <w:t>RISULTATI</w:t>
      </w:r>
    </w:p>
    <w:p w14:paraId="5E7C4BAD" w14:textId="77777777" w:rsidR="00633269" w:rsidRPr="0094244D" w:rsidRDefault="00633269" w:rsidP="00633269">
      <w:pPr>
        <w:pStyle w:val="breakline"/>
        <w:rPr>
          <w:color w:val="002060"/>
        </w:rPr>
      </w:pPr>
    </w:p>
    <w:p w14:paraId="617024C8" w14:textId="77777777" w:rsidR="00633269" w:rsidRPr="0094244D" w:rsidRDefault="00633269" w:rsidP="00633269">
      <w:pPr>
        <w:pStyle w:val="sottotitolocampionato10"/>
        <w:rPr>
          <w:color w:val="002060"/>
        </w:rPr>
      </w:pPr>
      <w:r w:rsidRPr="0094244D">
        <w:rPr>
          <w:color w:val="002060"/>
        </w:rPr>
        <w:t>RISULTATI UFFICIALI GARE DEL 15/11/2024</w:t>
      </w:r>
    </w:p>
    <w:p w14:paraId="17057B2F"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7D719CAF"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053CAA53"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0BCFE599"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4DC30" w14:textId="77777777" w:rsidR="00633269" w:rsidRPr="0094244D" w:rsidRDefault="00633269" w:rsidP="00CF6347">
                  <w:pPr>
                    <w:pStyle w:val="headertabella0"/>
                    <w:rPr>
                      <w:color w:val="002060"/>
                    </w:rPr>
                  </w:pPr>
                  <w:r w:rsidRPr="0094244D">
                    <w:rPr>
                      <w:color w:val="002060"/>
                    </w:rPr>
                    <w:t>GIRONE A - 8 Giornata - A</w:t>
                  </w:r>
                </w:p>
              </w:tc>
            </w:tr>
            <w:tr w:rsidR="00633269" w:rsidRPr="0094244D" w14:paraId="617857D0"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7CEFC" w14:textId="77777777" w:rsidR="00633269" w:rsidRPr="0094244D" w:rsidRDefault="00633269" w:rsidP="00CF6347">
                  <w:pPr>
                    <w:pStyle w:val="rowtabella0"/>
                    <w:rPr>
                      <w:color w:val="002060"/>
                    </w:rPr>
                  </w:pPr>
                  <w:r w:rsidRPr="0094244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C806C" w14:textId="77777777" w:rsidR="00633269" w:rsidRPr="0094244D" w:rsidRDefault="00633269" w:rsidP="00CF6347">
                  <w:pPr>
                    <w:pStyle w:val="rowtabella0"/>
                    <w:rPr>
                      <w:color w:val="002060"/>
                    </w:rPr>
                  </w:pPr>
                  <w:r w:rsidRPr="0094244D">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79823" w14:textId="77777777" w:rsidR="00633269" w:rsidRPr="0094244D" w:rsidRDefault="00633269" w:rsidP="00CF6347">
                  <w:pPr>
                    <w:pStyle w:val="rowtabella0"/>
                    <w:jc w:val="center"/>
                    <w:rPr>
                      <w:color w:val="002060"/>
                    </w:rPr>
                  </w:pPr>
                  <w:r w:rsidRPr="0094244D">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43595" w14:textId="77777777" w:rsidR="00633269" w:rsidRPr="0094244D" w:rsidRDefault="00633269" w:rsidP="00CF6347">
                  <w:pPr>
                    <w:pStyle w:val="rowtabella0"/>
                    <w:jc w:val="center"/>
                    <w:rPr>
                      <w:color w:val="002060"/>
                    </w:rPr>
                  </w:pPr>
                  <w:r w:rsidRPr="0094244D">
                    <w:rPr>
                      <w:color w:val="002060"/>
                    </w:rPr>
                    <w:t> </w:t>
                  </w:r>
                </w:p>
              </w:tc>
            </w:tr>
            <w:tr w:rsidR="00633269" w:rsidRPr="0094244D" w14:paraId="0C7A0EA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CDB9BA" w14:textId="77777777" w:rsidR="00633269" w:rsidRPr="0094244D" w:rsidRDefault="00633269" w:rsidP="00CF6347">
                  <w:pPr>
                    <w:pStyle w:val="rowtabella0"/>
                    <w:rPr>
                      <w:color w:val="002060"/>
                    </w:rPr>
                  </w:pPr>
                  <w:r w:rsidRPr="0094244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5AF561" w14:textId="77777777" w:rsidR="00633269" w:rsidRPr="0094244D" w:rsidRDefault="00633269" w:rsidP="00CF6347">
                  <w:pPr>
                    <w:pStyle w:val="rowtabella0"/>
                    <w:rPr>
                      <w:color w:val="002060"/>
                    </w:rPr>
                  </w:pPr>
                  <w:r w:rsidRPr="0094244D">
                    <w:rPr>
                      <w:color w:val="002060"/>
                    </w:rPr>
                    <w:t xml:space="preserve">- </w:t>
                  </w:r>
                  <w:proofErr w:type="gramStart"/>
                  <w:r w:rsidRPr="0094244D">
                    <w:rPr>
                      <w:color w:val="002060"/>
                    </w:rPr>
                    <w:t>CITTA</w:t>
                  </w:r>
                  <w:proofErr w:type="gramEnd"/>
                  <w:r w:rsidRPr="0094244D">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8457C9" w14:textId="77777777" w:rsidR="00633269" w:rsidRPr="0094244D" w:rsidRDefault="00633269" w:rsidP="00CF6347">
                  <w:pPr>
                    <w:pStyle w:val="rowtabella0"/>
                    <w:jc w:val="center"/>
                    <w:rPr>
                      <w:color w:val="002060"/>
                    </w:rPr>
                  </w:pPr>
                  <w:r w:rsidRPr="0094244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28BA26" w14:textId="77777777" w:rsidR="00633269" w:rsidRPr="0094244D" w:rsidRDefault="00633269" w:rsidP="00CF6347">
                  <w:pPr>
                    <w:pStyle w:val="rowtabella0"/>
                    <w:jc w:val="center"/>
                    <w:rPr>
                      <w:color w:val="002060"/>
                    </w:rPr>
                  </w:pPr>
                  <w:r w:rsidRPr="0094244D">
                    <w:rPr>
                      <w:color w:val="002060"/>
                    </w:rPr>
                    <w:t> </w:t>
                  </w:r>
                </w:p>
              </w:tc>
            </w:tr>
            <w:tr w:rsidR="00633269" w:rsidRPr="0094244D" w14:paraId="13704D7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912E7B" w14:textId="77777777" w:rsidR="00633269" w:rsidRPr="0094244D" w:rsidRDefault="00633269" w:rsidP="00CF6347">
                  <w:pPr>
                    <w:pStyle w:val="rowtabella0"/>
                    <w:rPr>
                      <w:color w:val="002060"/>
                    </w:rPr>
                  </w:pPr>
                  <w:r w:rsidRPr="0094244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B0EA4A" w14:textId="77777777" w:rsidR="00633269" w:rsidRPr="0094244D" w:rsidRDefault="00633269" w:rsidP="00CF6347">
                  <w:pPr>
                    <w:pStyle w:val="rowtabella0"/>
                    <w:rPr>
                      <w:color w:val="002060"/>
                    </w:rPr>
                  </w:pPr>
                  <w:r w:rsidRPr="0094244D">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190F46" w14:textId="77777777" w:rsidR="00633269" w:rsidRPr="0094244D" w:rsidRDefault="00633269" w:rsidP="00CF6347">
                  <w:pPr>
                    <w:pStyle w:val="rowtabella0"/>
                    <w:jc w:val="center"/>
                    <w:rPr>
                      <w:color w:val="002060"/>
                    </w:rPr>
                  </w:pPr>
                  <w:r w:rsidRPr="009424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6BA39B" w14:textId="77777777" w:rsidR="00633269" w:rsidRPr="0094244D" w:rsidRDefault="00633269" w:rsidP="00CF6347">
                  <w:pPr>
                    <w:pStyle w:val="rowtabella0"/>
                    <w:jc w:val="center"/>
                    <w:rPr>
                      <w:color w:val="002060"/>
                    </w:rPr>
                  </w:pPr>
                  <w:r w:rsidRPr="0094244D">
                    <w:rPr>
                      <w:color w:val="002060"/>
                    </w:rPr>
                    <w:t> </w:t>
                  </w:r>
                </w:p>
              </w:tc>
            </w:tr>
            <w:tr w:rsidR="00633269" w:rsidRPr="0094244D" w14:paraId="51B7894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58DE77" w14:textId="77777777" w:rsidR="00633269" w:rsidRPr="0094244D" w:rsidRDefault="00633269" w:rsidP="00CF6347">
                  <w:pPr>
                    <w:pStyle w:val="rowtabella0"/>
                    <w:rPr>
                      <w:color w:val="002060"/>
                    </w:rPr>
                  </w:pPr>
                  <w:r w:rsidRPr="0094244D">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5B6E52" w14:textId="77777777" w:rsidR="00633269" w:rsidRPr="0094244D" w:rsidRDefault="00633269" w:rsidP="00CF6347">
                  <w:pPr>
                    <w:pStyle w:val="rowtabella0"/>
                    <w:rPr>
                      <w:color w:val="002060"/>
                    </w:rPr>
                  </w:pPr>
                  <w:r w:rsidRPr="0094244D">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A419A2" w14:textId="77777777" w:rsidR="00633269" w:rsidRPr="0094244D" w:rsidRDefault="00633269" w:rsidP="00CF6347">
                  <w:pPr>
                    <w:pStyle w:val="rowtabella0"/>
                    <w:jc w:val="center"/>
                    <w:rPr>
                      <w:color w:val="002060"/>
                    </w:rPr>
                  </w:pPr>
                  <w:r w:rsidRPr="0094244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78072A" w14:textId="77777777" w:rsidR="00633269" w:rsidRPr="0094244D" w:rsidRDefault="00633269" w:rsidP="00CF6347">
                  <w:pPr>
                    <w:pStyle w:val="rowtabella0"/>
                    <w:jc w:val="center"/>
                    <w:rPr>
                      <w:color w:val="002060"/>
                    </w:rPr>
                  </w:pPr>
                  <w:r w:rsidRPr="0094244D">
                    <w:rPr>
                      <w:color w:val="002060"/>
                    </w:rPr>
                    <w:t> </w:t>
                  </w:r>
                </w:p>
              </w:tc>
            </w:tr>
            <w:tr w:rsidR="00633269" w:rsidRPr="0094244D" w14:paraId="695324DC"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1A83C0" w14:textId="77777777" w:rsidR="00633269" w:rsidRPr="0094244D" w:rsidRDefault="00633269" w:rsidP="00CF6347">
                  <w:pPr>
                    <w:pStyle w:val="rowtabella0"/>
                    <w:rPr>
                      <w:color w:val="002060"/>
                    </w:rPr>
                  </w:pPr>
                  <w:r w:rsidRPr="0094244D">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3D1924" w14:textId="77777777" w:rsidR="00633269" w:rsidRPr="0094244D" w:rsidRDefault="00633269" w:rsidP="00CF6347">
                  <w:pPr>
                    <w:pStyle w:val="rowtabella0"/>
                    <w:rPr>
                      <w:color w:val="002060"/>
                    </w:rPr>
                  </w:pPr>
                  <w:r w:rsidRPr="0094244D">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FA635B" w14:textId="77777777" w:rsidR="00633269" w:rsidRPr="0094244D" w:rsidRDefault="00633269" w:rsidP="00CF6347">
                  <w:pPr>
                    <w:pStyle w:val="rowtabella0"/>
                    <w:jc w:val="center"/>
                    <w:rPr>
                      <w:color w:val="002060"/>
                    </w:rPr>
                  </w:pPr>
                  <w:r w:rsidRPr="0094244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C25566" w14:textId="77777777" w:rsidR="00633269" w:rsidRPr="0094244D" w:rsidRDefault="00633269" w:rsidP="00CF6347">
                  <w:pPr>
                    <w:pStyle w:val="rowtabella0"/>
                    <w:jc w:val="center"/>
                    <w:rPr>
                      <w:color w:val="002060"/>
                    </w:rPr>
                  </w:pPr>
                  <w:r w:rsidRPr="0094244D">
                    <w:rPr>
                      <w:color w:val="002060"/>
                    </w:rPr>
                    <w:t> </w:t>
                  </w:r>
                </w:p>
              </w:tc>
            </w:tr>
            <w:tr w:rsidR="00633269" w:rsidRPr="0094244D" w14:paraId="171C9237"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BA0109" w14:textId="77777777" w:rsidR="00633269" w:rsidRPr="0094244D" w:rsidRDefault="00633269" w:rsidP="00CF6347">
                  <w:pPr>
                    <w:pStyle w:val="rowtabella0"/>
                    <w:rPr>
                      <w:color w:val="002060"/>
                    </w:rPr>
                  </w:pPr>
                  <w:r w:rsidRPr="0094244D">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68C70" w14:textId="77777777" w:rsidR="00633269" w:rsidRPr="0094244D" w:rsidRDefault="00633269" w:rsidP="00CF6347">
                  <w:pPr>
                    <w:pStyle w:val="rowtabella0"/>
                    <w:rPr>
                      <w:color w:val="002060"/>
                    </w:rPr>
                  </w:pPr>
                  <w:r w:rsidRPr="0094244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67A2E" w14:textId="77777777" w:rsidR="00633269" w:rsidRPr="0094244D" w:rsidRDefault="00633269" w:rsidP="00CF6347">
                  <w:pPr>
                    <w:pStyle w:val="rowtabella0"/>
                    <w:jc w:val="center"/>
                    <w:rPr>
                      <w:color w:val="002060"/>
                    </w:rPr>
                  </w:pPr>
                  <w:r w:rsidRPr="0094244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A1A37" w14:textId="77777777" w:rsidR="00633269" w:rsidRPr="0094244D" w:rsidRDefault="00633269" w:rsidP="00CF6347">
                  <w:pPr>
                    <w:pStyle w:val="rowtabella0"/>
                    <w:jc w:val="center"/>
                    <w:rPr>
                      <w:color w:val="002060"/>
                    </w:rPr>
                  </w:pPr>
                  <w:r w:rsidRPr="0094244D">
                    <w:rPr>
                      <w:color w:val="002060"/>
                    </w:rPr>
                    <w:t> </w:t>
                  </w:r>
                </w:p>
              </w:tc>
            </w:tr>
          </w:tbl>
          <w:p w14:paraId="3E22007A"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76E11369"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92083" w14:textId="77777777" w:rsidR="00633269" w:rsidRPr="0094244D" w:rsidRDefault="00633269" w:rsidP="00CF6347">
                  <w:pPr>
                    <w:pStyle w:val="headertabella0"/>
                    <w:rPr>
                      <w:color w:val="002060"/>
                    </w:rPr>
                  </w:pPr>
                  <w:r w:rsidRPr="0094244D">
                    <w:rPr>
                      <w:color w:val="002060"/>
                    </w:rPr>
                    <w:t>GIRONE B - 8 Giornata - A</w:t>
                  </w:r>
                </w:p>
              </w:tc>
            </w:tr>
            <w:tr w:rsidR="00633269" w:rsidRPr="0094244D" w14:paraId="0F397B0F"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B28A79" w14:textId="77777777" w:rsidR="00633269" w:rsidRPr="0094244D" w:rsidRDefault="00633269" w:rsidP="00CF6347">
                  <w:pPr>
                    <w:pStyle w:val="rowtabella0"/>
                    <w:rPr>
                      <w:color w:val="002060"/>
                    </w:rPr>
                  </w:pPr>
                  <w:r w:rsidRPr="0094244D">
                    <w:rPr>
                      <w:color w:val="002060"/>
                    </w:rPr>
                    <w:t>(1) 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70A03" w14:textId="77777777" w:rsidR="00633269" w:rsidRPr="0094244D" w:rsidRDefault="00633269" w:rsidP="00CF6347">
                  <w:pPr>
                    <w:pStyle w:val="rowtabella0"/>
                    <w:rPr>
                      <w:color w:val="002060"/>
                    </w:rPr>
                  </w:pPr>
                  <w:r w:rsidRPr="0094244D">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80EEC" w14:textId="77777777" w:rsidR="00633269" w:rsidRPr="0094244D" w:rsidRDefault="00633269" w:rsidP="00CF6347">
                  <w:pPr>
                    <w:pStyle w:val="rowtabella0"/>
                    <w:jc w:val="center"/>
                    <w:rPr>
                      <w:color w:val="002060"/>
                    </w:rPr>
                  </w:pPr>
                  <w:r w:rsidRPr="0094244D">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15AE9" w14:textId="77777777" w:rsidR="00633269" w:rsidRPr="0094244D" w:rsidRDefault="00633269" w:rsidP="00CF6347">
                  <w:pPr>
                    <w:pStyle w:val="rowtabella0"/>
                    <w:jc w:val="center"/>
                    <w:rPr>
                      <w:color w:val="002060"/>
                    </w:rPr>
                  </w:pPr>
                  <w:r w:rsidRPr="0094244D">
                    <w:rPr>
                      <w:color w:val="002060"/>
                    </w:rPr>
                    <w:t> </w:t>
                  </w:r>
                </w:p>
              </w:tc>
            </w:tr>
            <w:tr w:rsidR="00633269" w:rsidRPr="0094244D" w14:paraId="6D37A718"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29CD5" w14:textId="77777777" w:rsidR="00633269" w:rsidRPr="0094244D" w:rsidRDefault="00633269" w:rsidP="00CF6347">
                  <w:pPr>
                    <w:pStyle w:val="rowtabella0"/>
                    <w:rPr>
                      <w:color w:val="002060"/>
                    </w:rPr>
                  </w:pPr>
                  <w:r w:rsidRPr="0094244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B75B90" w14:textId="77777777" w:rsidR="00633269" w:rsidRPr="0094244D" w:rsidRDefault="00633269" w:rsidP="00CF6347">
                  <w:pPr>
                    <w:pStyle w:val="rowtabella0"/>
                    <w:rPr>
                      <w:color w:val="002060"/>
                    </w:rPr>
                  </w:pPr>
                  <w:r w:rsidRPr="0094244D">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408864" w14:textId="77777777" w:rsidR="00633269" w:rsidRPr="0094244D" w:rsidRDefault="00633269" w:rsidP="00CF6347">
                  <w:pPr>
                    <w:pStyle w:val="rowtabella0"/>
                    <w:jc w:val="center"/>
                    <w:rPr>
                      <w:color w:val="002060"/>
                    </w:rPr>
                  </w:pPr>
                  <w:r w:rsidRPr="0094244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BD3F70" w14:textId="77777777" w:rsidR="00633269" w:rsidRPr="0094244D" w:rsidRDefault="00633269" w:rsidP="00CF6347">
                  <w:pPr>
                    <w:pStyle w:val="rowtabella0"/>
                    <w:jc w:val="center"/>
                    <w:rPr>
                      <w:color w:val="002060"/>
                    </w:rPr>
                  </w:pPr>
                  <w:r w:rsidRPr="0094244D">
                    <w:rPr>
                      <w:color w:val="002060"/>
                    </w:rPr>
                    <w:t> </w:t>
                  </w:r>
                </w:p>
              </w:tc>
            </w:tr>
            <w:tr w:rsidR="00633269" w:rsidRPr="0094244D" w14:paraId="0575F4B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223DB" w14:textId="77777777" w:rsidR="00633269" w:rsidRPr="0094244D" w:rsidRDefault="00633269" w:rsidP="00CF6347">
                  <w:pPr>
                    <w:pStyle w:val="rowtabella0"/>
                    <w:rPr>
                      <w:color w:val="002060"/>
                    </w:rPr>
                  </w:pPr>
                  <w:r w:rsidRPr="0094244D">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F63DD5" w14:textId="77777777" w:rsidR="00633269" w:rsidRPr="0094244D" w:rsidRDefault="00633269" w:rsidP="00CF6347">
                  <w:pPr>
                    <w:pStyle w:val="rowtabella0"/>
                    <w:rPr>
                      <w:color w:val="002060"/>
                    </w:rPr>
                  </w:pPr>
                  <w:r w:rsidRPr="0094244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AEF3D6" w14:textId="77777777" w:rsidR="00633269" w:rsidRPr="0094244D" w:rsidRDefault="00633269" w:rsidP="00CF6347">
                  <w:pPr>
                    <w:pStyle w:val="rowtabella0"/>
                    <w:jc w:val="center"/>
                    <w:rPr>
                      <w:color w:val="002060"/>
                    </w:rPr>
                  </w:pPr>
                  <w:r w:rsidRPr="0094244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CD4251" w14:textId="77777777" w:rsidR="00633269" w:rsidRPr="0094244D" w:rsidRDefault="00633269" w:rsidP="00CF6347">
                  <w:pPr>
                    <w:pStyle w:val="rowtabella0"/>
                    <w:jc w:val="center"/>
                    <w:rPr>
                      <w:color w:val="002060"/>
                    </w:rPr>
                  </w:pPr>
                  <w:r w:rsidRPr="0094244D">
                    <w:rPr>
                      <w:color w:val="002060"/>
                    </w:rPr>
                    <w:t> </w:t>
                  </w:r>
                </w:p>
              </w:tc>
            </w:tr>
            <w:tr w:rsidR="00633269" w:rsidRPr="0094244D" w14:paraId="43CAEC2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3A01C6" w14:textId="77777777" w:rsidR="00633269" w:rsidRPr="0094244D" w:rsidRDefault="00633269" w:rsidP="00CF6347">
                  <w:pPr>
                    <w:pStyle w:val="rowtabella0"/>
                    <w:rPr>
                      <w:color w:val="002060"/>
                    </w:rPr>
                  </w:pPr>
                  <w:r w:rsidRPr="0094244D">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62D4FB" w14:textId="77777777" w:rsidR="00633269" w:rsidRPr="0094244D" w:rsidRDefault="00633269" w:rsidP="00CF6347">
                  <w:pPr>
                    <w:pStyle w:val="rowtabella0"/>
                    <w:rPr>
                      <w:color w:val="002060"/>
                    </w:rPr>
                  </w:pPr>
                  <w:r w:rsidRPr="0094244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918909" w14:textId="77777777" w:rsidR="00633269" w:rsidRPr="0094244D" w:rsidRDefault="00633269" w:rsidP="00CF6347">
                  <w:pPr>
                    <w:pStyle w:val="rowtabella0"/>
                    <w:jc w:val="center"/>
                    <w:rPr>
                      <w:color w:val="002060"/>
                    </w:rPr>
                  </w:pPr>
                  <w:r w:rsidRPr="0094244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42EEAC" w14:textId="77777777" w:rsidR="00633269" w:rsidRPr="0094244D" w:rsidRDefault="00633269" w:rsidP="00CF6347">
                  <w:pPr>
                    <w:pStyle w:val="rowtabella0"/>
                    <w:jc w:val="center"/>
                    <w:rPr>
                      <w:color w:val="002060"/>
                    </w:rPr>
                  </w:pPr>
                  <w:r w:rsidRPr="0094244D">
                    <w:rPr>
                      <w:color w:val="002060"/>
                    </w:rPr>
                    <w:t> </w:t>
                  </w:r>
                </w:p>
              </w:tc>
            </w:tr>
            <w:tr w:rsidR="00633269" w:rsidRPr="0094244D" w14:paraId="4B496F8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D1E8A2" w14:textId="77777777" w:rsidR="00633269" w:rsidRPr="0094244D" w:rsidRDefault="00633269" w:rsidP="00CF6347">
                  <w:pPr>
                    <w:pStyle w:val="rowtabella0"/>
                    <w:rPr>
                      <w:color w:val="002060"/>
                    </w:rPr>
                  </w:pPr>
                  <w:r w:rsidRPr="0094244D">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D67A99" w14:textId="77777777" w:rsidR="00633269" w:rsidRPr="0094244D" w:rsidRDefault="00633269" w:rsidP="00CF6347">
                  <w:pPr>
                    <w:pStyle w:val="rowtabella0"/>
                    <w:rPr>
                      <w:color w:val="002060"/>
                    </w:rPr>
                  </w:pPr>
                  <w:r w:rsidRPr="0094244D">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2A2110" w14:textId="77777777" w:rsidR="00633269" w:rsidRPr="0094244D" w:rsidRDefault="00633269" w:rsidP="00CF6347">
                  <w:pPr>
                    <w:pStyle w:val="rowtabella0"/>
                    <w:jc w:val="center"/>
                    <w:rPr>
                      <w:color w:val="002060"/>
                    </w:rPr>
                  </w:pPr>
                  <w:r w:rsidRPr="0094244D">
                    <w:rPr>
                      <w:color w:val="002060"/>
                    </w:rPr>
                    <w:t>19 - 2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348B7" w14:textId="77777777" w:rsidR="00633269" w:rsidRPr="0094244D" w:rsidRDefault="00633269" w:rsidP="00CF6347">
                  <w:pPr>
                    <w:pStyle w:val="rowtabella0"/>
                    <w:jc w:val="center"/>
                    <w:rPr>
                      <w:color w:val="002060"/>
                    </w:rPr>
                  </w:pPr>
                  <w:r w:rsidRPr="0094244D">
                    <w:rPr>
                      <w:color w:val="002060"/>
                    </w:rPr>
                    <w:t> </w:t>
                  </w:r>
                </w:p>
              </w:tc>
            </w:tr>
            <w:tr w:rsidR="00633269" w:rsidRPr="0094244D" w14:paraId="517B7D6C"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480F64" w14:textId="77777777" w:rsidR="00633269" w:rsidRPr="0094244D" w:rsidRDefault="00633269" w:rsidP="00CF6347">
                  <w:pPr>
                    <w:pStyle w:val="rowtabella0"/>
                    <w:rPr>
                      <w:color w:val="002060"/>
                    </w:rPr>
                  </w:pPr>
                  <w:r w:rsidRPr="0094244D">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35381" w14:textId="77777777" w:rsidR="00633269" w:rsidRPr="0094244D" w:rsidRDefault="00633269" w:rsidP="00CF6347">
                  <w:pPr>
                    <w:pStyle w:val="rowtabella0"/>
                    <w:rPr>
                      <w:color w:val="002060"/>
                    </w:rPr>
                  </w:pPr>
                  <w:r w:rsidRPr="0094244D">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77673" w14:textId="77777777" w:rsidR="00633269" w:rsidRPr="0094244D" w:rsidRDefault="00633269" w:rsidP="00CF6347">
                  <w:pPr>
                    <w:pStyle w:val="rowtabella0"/>
                    <w:jc w:val="center"/>
                    <w:rPr>
                      <w:color w:val="002060"/>
                    </w:rPr>
                  </w:pPr>
                  <w:r w:rsidRPr="0094244D">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7D38C" w14:textId="77777777" w:rsidR="00633269" w:rsidRPr="0094244D" w:rsidRDefault="00633269" w:rsidP="00CF6347">
                  <w:pPr>
                    <w:pStyle w:val="rowtabella0"/>
                    <w:jc w:val="center"/>
                    <w:rPr>
                      <w:color w:val="002060"/>
                    </w:rPr>
                  </w:pPr>
                  <w:r w:rsidRPr="0094244D">
                    <w:rPr>
                      <w:color w:val="002060"/>
                    </w:rPr>
                    <w:t> </w:t>
                  </w:r>
                </w:p>
              </w:tc>
            </w:tr>
            <w:tr w:rsidR="00633269" w:rsidRPr="0094244D" w14:paraId="2BFC56E7"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098770BA" w14:textId="77777777" w:rsidR="00633269" w:rsidRPr="0094244D" w:rsidRDefault="00633269" w:rsidP="00CF6347">
                  <w:pPr>
                    <w:pStyle w:val="rowtabella0"/>
                    <w:rPr>
                      <w:color w:val="002060"/>
                    </w:rPr>
                  </w:pPr>
                  <w:r w:rsidRPr="0094244D">
                    <w:rPr>
                      <w:color w:val="002060"/>
                    </w:rPr>
                    <w:t>(1) - disputata il 16/11/2024</w:t>
                  </w:r>
                </w:p>
              </w:tc>
            </w:tr>
          </w:tbl>
          <w:p w14:paraId="0A9EB2C3" w14:textId="77777777" w:rsidR="00633269" w:rsidRPr="0094244D" w:rsidRDefault="00633269" w:rsidP="00CF6347">
            <w:pPr>
              <w:rPr>
                <w:color w:val="002060"/>
              </w:rPr>
            </w:pPr>
          </w:p>
        </w:tc>
      </w:tr>
    </w:tbl>
    <w:p w14:paraId="035EF092" w14:textId="77777777" w:rsidR="00633269" w:rsidRPr="0094244D" w:rsidRDefault="00633269" w:rsidP="006332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269" w:rsidRPr="0094244D" w14:paraId="396186B4"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67261952"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D047" w14:textId="77777777" w:rsidR="00633269" w:rsidRPr="0094244D" w:rsidRDefault="00633269" w:rsidP="00CF6347">
                  <w:pPr>
                    <w:pStyle w:val="headertabella0"/>
                    <w:rPr>
                      <w:color w:val="002060"/>
                    </w:rPr>
                  </w:pPr>
                  <w:r w:rsidRPr="0094244D">
                    <w:rPr>
                      <w:color w:val="002060"/>
                    </w:rPr>
                    <w:t>GIRONE C - 8 Giornata - A</w:t>
                  </w:r>
                </w:p>
              </w:tc>
            </w:tr>
            <w:tr w:rsidR="00633269" w:rsidRPr="0094244D" w14:paraId="58AA08A0"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A63D6D" w14:textId="77777777" w:rsidR="00633269" w:rsidRPr="0094244D" w:rsidRDefault="00633269" w:rsidP="00CF6347">
                  <w:pPr>
                    <w:pStyle w:val="rowtabella0"/>
                    <w:rPr>
                      <w:color w:val="002060"/>
                    </w:rPr>
                  </w:pPr>
                  <w:r w:rsidRPr="0094244D">
                    <w:rPr>
                      <w:color w:val="002060"/>
                    </w:rPr>
                    <w:t>(1)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F41E1" w14:textId="77777777" w:rsidR="00633269" w:rsidRPr="0094244D" w:rsidRDefault="00633269" w:rsidP="00CF6347">
                  <w:pPr>
                    <w:pStyle w:val="rowtabella0"/>
                    <w:rPr>
                      <w:color w:val="002060"/>
                    </w:rPr>
                  </w:pPr>
                  <w:r w:rsidRPr="0094244D">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F5949" w14:textId="77777777" w:rsidR="00633269" w:rsidRPr="0094244D" w:rsidRDefault="00633269" w:rsidP="00CF6347">
                  <w:pPr>
                    <w:pStyle w:val="rowtabella0"/>
                    <w:jc w:val="center"/>
                    <w:rPr>
                      <w:color w:val="002060"/>
                    </w:rPr>
                  </w:pPr>
                  <w:r w:rsidRPr="0094244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12BCB" w14:textId="77777777" w:rsidR="00633269" w:rsidRPr="0094244D" w:rsidRDefault="00633269" w:rsidP="00CF6347">
                  <w:pPr>
                    <w:pStyle w:val="rowtabella0"/>
                    <w:jc w:val="center"/>
                    <w:rPr>
                      <w:color w:val="002060"/>
                    </w:rPr>
                  </w:pPr>
                  <w:r w:rsidRPr="0094244D">
                    <w:rPr>
                      <w:color w:val="002060"/>
                    </w:rPr>
                    <w:t> </w:t>
                  </w:r>
                </w:p>
              </w:tc>
            </w:tr>
            <w:tr w:rsidR="00633269" w:rsidRPr="0094244D" w14:paraId="329A71DF"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9C1F6" w14:textId="77777777" w:rsidR="00633269" w:rsidRPr="0094244D" w:rsidRDefault="00633269" w:rsidP="00CF6347">
                  <w:pPr>
                    <w:pStyle w:val="rowtabella0"/>
                    <w:rPr>
                      <w:color w:val="002060"/>
                    </w:rPr>
                  </w:pPr>
                  <w:r w:rsidRPr="0094244D">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32BA0F" w14:textId="77777777" w:rsidR="00633269" w:rsidRPr="0094244D" w:rsidRDefault="00633269" w:rsidP="00CF6347">
                  <w:pPr>
                    <w:pStyle w:val="rowtabella0"/>
                    <w:rPr>
                      <w:color w:val="002060"/>
                    </w:rPr>
                  </w:pPr>
                  <w:r w:rsidRPr="0094244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18940F" w14:textId="77777777" w:rsidR="00633269" w:rsidRPr="0094244D" w:rsidRDefault="00633269" w:rsidP="00CF6347">
                  <w:pPr>
                    <w:pStyle w:val="rowtabella0"/>
                    <w:jc w:val="center"/>
                    <w:rPr>
                      <w:color w:val="002060"/>
                    </w:rPr>
                  </w:pPr>
                  <w:r w:rsidRPr="0094244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F4EFA5" w14:textId="77777777" w:rsidR="00633269" w:rsidRPr="0094244D" w:rsidRDefault="00633269" w:rsidP="00CF6347">
                  <w:pPr>
                    <w:pStyle w:val="rowtabella0"/>
                    <w:jc w:val="center"/>
                    <w:rPr>
                      <w:color w:val="002060"/>
                    </w:rPr>
                  </w:pPr>
                  <w:r w:rsidRPr="0094244D">
                    <w:rPr>
                      <w:color w:val="002060"/>
                    </w:rPr>
                    <w:t> </w:t>
                  </w:r>
                </w:p>
              </w:tc>
            </w:tr>
            <w:tr w:rsidR="00633269" w:rsidRPr="0094244D" w14:paraId="18D6AA6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F4530" w14:textId="77777777" w:rsidR="00633269" w:rsidRPr="0094244D" w:rsidRDefault="00633269" w:rsidP="00CF6347">
                  <w:pPr>
                    <w:pStyle w:val="rowtabella0"/>
                    <w:rPr>
                      <w:color w:val="002060"/>
                    </w:rPr>
                  </w:pPr>
                  <w:r w:rsidRPr="0094244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DE1FB9" w14:textId="77777777" w:rsidR="00633269" w:rsidRPr="0094244D" w:rsidRDefault="00633269" w:rsidP="00CF6347">
                  <w:pPr>
                    <w:pStyle w:val="rowtabella0"/>
                    <w:rPr>
                      <w:color w:val="002060"/>
                    </w:rPr>
                  </w:pPr>
                  <w:r w:rsidRPr="0094244D">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73DB83" w14:textId="77777777" w:rsidR="00633269" w:rsidRPr="0094244D" w:rsidRDefault="00633269" w:rsidP="00CF6347">
                  <w:pPr>
                    <w:pStyle w:val="rowtabella0"/>
                    <w:jc w:val="center"/>
                    <w:rPr>
                      <w:color w:val="002060"/>
                    </w:rPr>
                  </w:pPr>
                  <w:r w:rsidRPr="0094244D">
                    <w:rPr>
                      <w:color w:val="002060"/>
                    </w:rPr>
                    <w:t>12 - 4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B93297" w14:textId="77777777" w:rsidR="00633269" w:rsidRPr="0094244D" w:rsidRDefault="00633269" w:rsidP="00CF6347">
                  <w:pPr>
                    <w:pStyle w:val="rowtabella0"/>
                    <w:jc w:val="center"/>
                    <w:rPr>
                      <w:color w:val="002060"/>
                    </w:rPr>
                  </w:pPr>
                  <w:r w:rsidRPr="0094244D">
                    <w:rPr>
                      <w:color w:val="002060"/>
                    </w:rPr>
                    <w:t> </w:t>
                  </w:r>
                </w:p>
              </w:tc>
            </w:tr>
            <w:tr w:rsidR="00633269" w:rsidRPr="0094244D" w14:paraId="0CA36C9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538881" w14:textId="77777777" w:rsidR="00633269" w:rsidRPr="0094244D" w:rsidRDefault="00633269" w:rsidP="00CF6347">
                  <w:pPr>
                    <w:pStyle w:val="rowtabella0"/>
                    <w:rPr>
                      <w:color w:val="002060"/>
                    </w:rPr>
                  </w:pPr>
                  <w:r w:rsidRPr="0094244D">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8B652" w14:textId="77777777" w:rsidR="00633269" w:rsidRPr="0094244D" w:rsidRDefault="00633269" w:rsidP="00CF6347">
                  <w:pPr>
                    <w:pStyle w:val="rowtabella0"/>
                    <w:rPr>
                      <w:color w:val="002060"/>
                    </w:rPr>
                  </w:pPr>
                  <w:r w:rsidRPr="0094244D">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675291" w14:textId="77777777" w:rsidR="00633269" w:rsidRPr="0094244D" w:rsidRDefault="00633269" w:rsidP="00CF6347">
                  <w:pPr>
                    <w:pStyle w:val="rowtabella0"/>
                    <w:jc w:val="center"/>
                    <w:rPr>
                      <w:color w:val="002060"/>
                    </w:rPr>
                  </w:pPr>
                  <w:r w:rsidRPr="0094244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D731EE" w14:textId="77777777" w:rsidR="00633269" w:rsidRPr="0094244D" w:rsidRDefault="00633269" w:rsidP="00CF6347">
                  <w:pPr>
                    <w:pStyle w:val="rowtabella0"/>
                    <w:jc w:val="center"/>
                    <w:rPr>
                      <w:color w:val="002060"/>
                    </w:rPr>
                  </w:pPr>
                  <w:r w:rsidRPr="0094244D">
                    <w:rPr>
                      <w:color w:val="002060"/>
                    </w:rPr>
                    <w:t> </w:t>
                  </w:r>
                </w:p>
              </w:tc>
            </w:tr>
            <w:tr w:rsidR="00633269" w:rsidRPr="0094244D" w14:paraId="2F465120"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891991" w14:textId="77777777" w:rsidR="00633269" w:rsidRPr="0094244D" w:rsidRDefault="00633269" w:rsidP="00CF6347">
                  <w:pPr>
                    <w:pStyle w:val="rowtabella0"/>
                    <w:rPr>
                      <w:color w:val="002060"/>
                    </w:rPr>
                  </w:pPr>
                  <w:r w:rsidRPr="0094244D">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6CB88" w14:textId="77777777" w:rsidR="00633269" w:rsidRPr="0094244D" w:rsidRDefault="00633269" w:rsidP="00CF6347">
                  <w:pPr>
                    <w:pStyle w:val="rowtabella0"/>
                    <w:rPr>
                      <w:color w:val="002060"/>
                    </w:rPr>
                  </w:pPr>
                  <w:r w:rsidRPr="0094244D">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DB03FC" w14:textId="77777777" w:rsidR="00633269" w:rsidRPr="0094244D" w:rsidRDefault="00633269" w:rsidP="00CF6347">
                  <w:pPr>
                    <w:pStyle w:val="rowtabella0"/>
                    <w:jc w:val="center"/>
                    <w:rPr>
                      <w:color w:val="002060"/>
                    </w:rPr>
                  </w:pPr>
                  <w:r w:rsidRPr="0094244D">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34C3C0" w14:textId="77777777" w:rsidR="00633269" w:rsidRPr="0094244D" w:rsidRDefault="00633269" w:rsidP="00CF6347">
                  <w:pPr>
                    <w:pStyle w:val="rowtabella0"/>
                    <w:jc w:val="center"/>
                    <w:rPr>
                      <w:color w:val="002060"/>
                    </w:rPr>
                  </w:pPr>
                  <w:r w:rsidRPr="0094244D">
                    <w:rPr>
                      <w:color w:val="002060"/>
                    </w:rPr>
                    <w:t> </w:t>
                  </w:r>
                </w:p>
              </w:tc>
            </w:tr>
            <w:tr w:rsidR="00633269" w:rsidRPr="0094244D" w14:paraId="6A95F593"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A31131" w14:textId="77777777" w:rsidR="00633269" w:rsidRPr="0094244D" w:rsidRDefault="00633269" w:rsidP="00CF6347">
                  <w:pPr>
                    <w:pStyle w:val="rowtabella0"/>
                    <w:rPr>
                      <w:color w:val="002060"/>
                    </w:rPr>
                  </w:pPr>
                  <w:proofErr w:type="gramStart"/>
                  <w:r w:rsidRPr="0094244D">
                    <w:rPr>
                      <w:color w:val="002060"/>
                    </w:rPr>
                    <w:t>U.MANDOLESI</w:t>
                  </w:r>
                  <w:proofErr w:type="gramEnd"/>
                  <w:r w:rsidRPr="0094244D">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7531B" w14:textId="77777777" w:rsidR="00633269" w:rsidRPr="0094244D" w:rsidRDefault="00633269" w:rsidP="00CF6347">
                  <w:pPr>
                    <w:pStyle w:val="rowtabella0"/>
                    <w:rPr>
                      <w:color w:val="002060"/>
                    </w:rPr>
                  </w:pPr>
                  <w:r w:rsidRPr="0094244D">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BDF2B" w14:textId="77777777" w:rsidR="00633269" w:rsidRPr="0094244D" w:rsidRDefault="00633269" w:rsidP="00CF6347">
                  <w:pPr>
                    <w:pStyle w:val="rowtabella0"/>
                    <w:jc w:val="center"/>
                    <w:rPr>
                      <w:color w:val="002060"/>
                    </w:rPr>
                  </w:pPr>
                  <w:r w:rsidRPr="0094244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D3C7A" w14:textId="77777777" w:rsidR="00633269" w:rsidRPr="0094244D" w:rsidRDefault="00633269" w:rsidP="00CF6347">
                  <w:pPr>
                    <w:pStyle w:val="rowtabella0"/>
                    <w:jc w:val="center"/>
                    <w:rPr>
                      <w:color w:val="002060"/>
                    </w:rPr>
                  </w:pPr>
                  <w:r w:rsidRPr="0094244D">
                    <w:rPr>
                      <w:color w:val="002060"/>
                    </w:rPr>
                    <w:t> </w:t>
                  </w:r>
                </w:p>
              </w:tc>
            </w:tr>
            <w:tr w:rsidR="00633269" w:rsidRPr="0094244D" w14:paraId="5932C33D"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15FAFFC4" w14:textId="77777777" w:rsidR="00633269" w:rsidRPr="0094244D" w:rsidRDefault="00633269" w:rsidP="00CF6347">
                  <w:pPr>
                    <w:pStyle w:val="rowtabella0"/>
                    <w:rPr>
                      <w:color w:val="002060"/>
                    </w:rPr>
                  </w:pPr>
                  <w:r w:rsidRPr="0094244D">
                    <w:rPr>
                      <w:color w:val="002060"/>
                    </w:rPr>
                    <w:t>(1) - disputata il 16/11/2024</w:t>
                  </w:r>
                </w:p>
              </w:tc>
            </w:tr>
          </w:tbl>
          <w:p w14:paraId="0B78EE7A" w14:textId="77777777" w:rsidR="00633269" w:rsidRPr="0094244D" w:rsidRDefault="00633269" w:rsidP="00CF6347">
            <w:pPr>
              <w:rPr>
                <w:color w:val="002060"/>
              </w:rPr>
            </w:pPr>
          </w:p>
        </w:tc>
      </w:tr>
    </w:tbl>
    <w:p w14:paraId="6D796CB2" w14:textId="77777777" w:rsidR="00633269" w:rsidRPr="0094244D" w:rsidRDefault="00633269" w:rsidP="00633269">
      <w:pPr>
        <w:pStyle w:val="breakline"/>
        <w:rPr>
          <w:rFonts w:eastAsiaTheme="minorEastAsia"/>
          <w:color w:val="002060"/>
        </w:rPr>
      </w:pPr>
    </w:p>
    <w:p w14:paraId="664BE98A" w14:textId="77777777" w:rsidR="00633269" w:rsidRPr="0094244D" w:rsidRDefault="00633269" w:rsidP="00633269">
      <w:pPr>
        <w:pStyle w:val="breakline"/>
        <w:rPr>
          <w:color w:val="002060"/>
        </w:rPr>
      </w:pPr>
    </w:p>
    <w:p w14:paraId="094B3D29" w14:textId="77777777" w:rsidR="00633269" w:rsidRPr="0094244D" w:rsidRDefault="00633269" w:rsidP="00633269">
      <w:pPr>
        <w:pStyle w:val="titoloprinc0"/>
        <w:rPr>
          <w:color w:val="002060"/>
        </w:rPr>
      </w:pPr>
      <w:r w:rsidRPr="0094244D">
        <w:rPr>
          <w:color w:val="002060"/>
        </w:rPr>
        <w:t>GIUDICE SPORTIVO</w:t>
      </w:r>
    </w:p>
    <w:p w14:paraId="26760232"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183F09C4" w14:textId="77777777" w:rsidR="00633269" w:rsidRPr="0094244D" w:rsidRDefault="00633269" w:rsidP="00633269">
      <w:pPr>
        <w:pStyle w:val="titolo10"/>
        <w:rPr>
          <w:color w:val="002060"/>
        </w:rPr>
      </w:pPr>
      <w:r w:rsidRPr="0094244D">
        <w:rPr>
          <w:color w:val="002060"/>
        </w:rPr>
        <w:t xml:space="preserve">GARE DEL 15/11/2024 </w:t>
      </w:r>
    </w:p>
    <w:p w14:paraId="45665043" w14:textId="77777777" w:rsidR="00633269" w:rsidRPr="0094244D" w:rsidRDefault="00633269" w:rsidP="00633269">
      <w:pPr>
        <w:pStyle w:val="titolo7a"/>
        <w:rPr>
          <w:color w:val="002060"/>
        </w:rPr>
      </w:pPr>
      <w:r w:rsidRPr="0094244D">
        <w:rPr>
          <w:color w:val="002060"/>
        </w:rPr>
        <w:t xml:space="preserve">PROVVEDIMENTI DISCIPLINARI </w:t>
      </w:r>
    </w:p>
    <w:p w14:paraId="0121ECB1"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0D81E752" w14:textId="77777777" w:rsidR="00633269" w:rsidRPr="0094244D" w:rsidRDefault="00633269" w:rsidP="00633269">
      <w:pPr>
        <w:pStyle w:val="titolo30"/>
        <w:rPr>
          <w:color w:val="002060"/>
        </w:rPr>
      </w:pPr>
      <w:r w:rsidRPr="0094244D">
        <w:rPr>
          <w:color w:val="002060"/>
        </w:rPr>
        <w:t xml:space="preserve">SOCIETA' </w:t>
      </w:r>
    </w:p>
    <w:p w14:paraId="4B93DDED" w14:textId="77777777" w:rsidR="00633269" w:rsidRPr="0094244D" w:rsidRDefault="00633269" w:rsidP="00633269">
      <w:pPr>
        <w:pStyle w:val="titolo20"/>
        <w:rPr>
          <w:color w:val="002060"/>
        </w:rPr>
      </w:pPr>
      <w:r w:rsidRPr="0094244D">
        <w:rPr>
          <w:color w:val="002060"/>
        </w:rPr>
        <w:t xml:space="preserve">AMMENDA </w:t>
      </w:r>
    </w:p>
    <w:p w14:paraId="02B5A7BA" w14:textId="77777777" w:rsidR="00633269" w:rsidRPr="0094244D" w:rsidRDefault="00633269" w:rsidP="00633269">
      <w:pPr>
        <w:pStyle w:val="diffida"/>
        <w:spacing w:before="80" w:beforeAutospacing="0" w:after="40" w:afterAutospacing="0"/>
        <w:jc w:val="left"/>
        <w:rPr>
          <w:color w:val="002060"/>
        </w:rPr>
      </w:pPr>
      <w:r w:rsidRPr="0094244D">
        <w:rPr>
          <w:color w:val="002060"/>
        </w:rPr>
        <w:t xml:space="preserve">Euro 80,00 AVENALE </w:t>
      </w:r>
      <w:r w:rsidRPr="0094244D">
        <w:rPr>
          <w:color w:val="002060"/>
        </w:rPr>
        <w:br/>
        <w:t xml:space="preserve">Per comportamento offensivo del proprio pubblico nei confronti dell'arbitro. </w:t>
      </w:r>
    </w:p>
    <w:p w14:paraId="0DF04578" w14:textId="77777777" w:rsidR="00633269" w:rsidRPr="0094244D" w:rsidRDefault="00633269" w:rsidP="00633269">
      <w:pPr>
        <w:pStyle w:val="diffida"/>
        <w:spacing w:before="80" w:beforeAutospacing="0" w:after="40" w:afterAutospacing="0"/>
        <w:jc w:val="left"/>
        <w:rPr>
          <w:color w:val="002060"/>
        </w:rPr>
      </w:pPr>
      <w:r w:rsidRPr="0094244D">
        <w:rPr>
          <w:color w:val="002060"/>
        </w:rPr>
        <w:br/>
        <w:t xml:space="preserve">Euro 60,00 DINAMIS 1990 </w:t>
      </w:r>
      <w:r w:rsidRPr="0094244D">
        <w:rPr>
          <w:color w:val="002060"/>
        </w:rPr>
        <w:br/>
        <w:t xml:space="preserve">Per essere un proprio tifoso entrato in campo durante la gara al fine di difendere un calciatore della squadra dalle minacce di un giocatore avversario. </w:t>
      </w:r>
    </w:p>
    <w:p w14:paraId="55A5B73B" w14:textId="77777777" w:rsidR="00633269" w:rsidRPr="0094244D" w:rsidRDefault="00633269" w:rsidP="00633269">
      <w:pPr>
        <w:pStyle w:val="titolo30"/>
        <w:rPr>
          <w:color w:val="002060"/>
        </w:rPr>
      </w:pPr>
      <w:r w:rsidRPr="0094244D">
        <w:rPr>
          <w:color w:val="002060"/>
        </w:rPr>
        <w:t xml:space="preserve">DIRIGENTI </w:t>
      </w:r>
    </w:p>
    <w:p w14:paraId="51732A79" w14:textId="77777777" w:rsidR="00633269" w:rsidRPr="0094244D" w:rsidRDefault="00633269" w:rsidP="00633269">
      <w:pPr>
        <w:pStyle w:val="titolo20"/>
        <w:rPr>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277375F" w14:textId="77777777" w:rsidTr="00CF6347">
        <w:tc>
          <w:tcPr>
            <w:tcW w:w="2200" w:type="dxa"/>
            <w:tcMar>
              <w:top w:w="20" w:type="dxa"/>
              <w:left w:w="20" w:type="dxa"/>
              <w:bottom w:w="20" w:type="dxa"/>
              <w:right w:w="20" w:type="dxa"/>
            </w:tcMar>
            <w:vAlign w:val="center"/>
            <w:hideMark/>
          </w:tcPr>
          <w:p w14:paraId="4A314E34" w14:textId="77777777" w:rsidR="00633269" w:rsidRPr="0094244D" w:rsidRDefault="00633269" w:rsidP="00CF6347">
            <w:pPr>
              <w:pStyle w:val="movimento"/>
              <w:rPr>
                <w:color w:val="002060"/>
              </w:rPr>
            </w:pPr>
            <w:r w:rsidRPr="0094244D">
              <w:rPr>
                <w:color w:val="002060"/>
              </w:rPr>
              <w:t>MARABESE ANTONIO</w:t>
            </w:r>
          </w:p>
        </w:tc>
        <w:tc>
          <w:tcPr>
            <w:tcW w:w="2200" w:type="dxa"/>
            <w:tcMar>
              <w:top w:w="20" w:type="dxa"/>
              <w:left w:w="20" w:type="dxa"/>
              <w:bottom w:w="20" w:type="dxa"/>
              <w:right w:w="20" w:type="dxa"/>
            </w:tcMar>
            <w:vAlign w:val="center"/>
            <w:hideMark/>
          </w:tcPr>
          <w:p w14:paraId="60921075"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CITTA</w:t>
            </w:r>
            <w:proofErr w:type="gramEnd"/>
            <w:r w:rsidRPr="0094244D">
              <w:rPr>
                <w:color w:val="002060"/>
              </w:rPr>
              <w:t xml:space="preserve"> DI OSTRA) </w:t>
            </w:r>
          </w:p>
        </w:tc>
        <w:tc>
          <w:tcPr>
            <w:tcW w:w="800" w:type="dxa"/>
            <w:tcMar>
              <w:top w:w="20" w:type="dxa"/>
              <w:left w:w="20" w:type="dxa"/>
              <w:bottom w:w="20" w:type="dxa"/>
              <w:right w:w="20" w:type="dxa"/>
            </w:tcMar>
            <w:vAlign w:val="center"/>
            <w:hideMark/>
          </w:tcPr>
          <w:p w14:paraId="5E8E441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2D76CF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D7D140D" w14:textId="77777777" w:rsidR="00633269" w:rsidRPr="0094244D" w:rsidRDefault="00633269" w:rsidP="00CF6347">
            <w:pPr>
              <w:pStyle w:val="movimento2"/>
              <w:rPr>
                <w:color w:val="002060"/>
              </w:rPr>
            </w:pPr>
            <w:r w:rsidRPr="0094244D">
              <w:rPr>
                <w:color w:val="002060"/>
              </w:rPr>
              <w:t> </w:t>
            </w:r>
          </w:p>
        </w:tc>
      </w:tr>
    </w:tbl>
    <w:p w14:paraId="62943311" w14:textId="77777777" w:rsidR="00633269" w:rsidRPr="0094244D" w:rsidRDefault="00633269" w:rsidP="00633269">
      <w:pPr>
        <w:pStyle w:val="titolo20"/>
        <w:rPr>
          <w:rFonts w:eastAsiaTheme="minorEastAsia"/>
          <w:color w:val="002060"/>
        </w:rPr>
      </w:pPr>
      <w:r w:rsidRPr="0094244D">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903E272" w14:textId="77777777" w:rsidTr="00CF6347">
        <w:tc>
          <w:tcPr>
            <w:tcW w:w="2200" w:type="dxa"/>
            <w:tcMar>
              <w:top w:w="20" w:type="dxa"/>
              <w:left w:w="20" w:type="dxa"/>
              <w:bottom w:w="20" w:type="dxa"/>
              <w:right w:w="20" w:type="dxa"/>
            </w:tcMar>
            <w:vAlign w:val="center"/>
            <w:hideMark/>
          </w:tcPr>
          <w:p w14:paraId="6A78013E" w14:textId="77777777" w:rsidR="00633269" w:rsidRPr="0094244D" w:rsidRDefault="00633269" w:rsidP="00CF6347">
            <w:pPr>
              <w:pStyle w:val="movimento"/>
              <w:rPr>
                <w:color w:val="002060"/>
              </w:rPr>
            </w:pPr>
            <w:r w:rsidRPr="0094244D">
              <w:rPr>
                <w:color w:val="002060"/>
              </w:rPr>
              <w:t>PACENTI MARCO</w:t>
            </w:r>
          </w:p>
        </w:tc>
        <w:tc>
          <w:tcPr>
            <w:tcW w:w="2200" w:type="dxa"/>
            <w:tcMar>
              <w:top w:w="20" w:type="dxa"/>
              <w:left w:w="20" w:type="dxa"/>
              <w:bottom w:w="20" w:type="dxa"/>
              <w:right w:w="20" w:type="dxa"/>
            </w:tcMar>
            <w:vAlign w:val="center"/>
            <w:hideMark/>
          </w:tcPr>
          <w:p w14:paraId="18D4A136" w14:textId="77777777" w:rsidR="00633269" w:rsidRPr="0094244D" w:rsidRDefault="00633269" w:rsidP="00CF6347">
            <w:pPr>
              <w:pStyle w:val="movimento2"/>
              <w:rPr>
                <w:color w:val="002060"/>
              </w:rPr>
            </w:pPr>
            <w:r w:rsidRPr="0094244D">
              <w:rPr>
                <w:color w:val="002060"/>
              </w:rPr>
              <w:t xml:space="preserve">(CIARNIN) </w:t>
            </w:r>
          </w:p>
        </w:tc>
        <w:tc>
          <w:tcPr>
            <w:tcW w:w="800" w:type="dxa"/>
            <w:tcMar>
              <w:top w:w="20" w:type="dxa"/>
              <w:left w:w="20" w:type="dxa"/>
              <w:bottom w:w="20" w:type="dxa"/>
              <w:right w:w="20" w:type="dxa"/>
            </w:tcMar>
            <w:vAlign w:val="center"/>
            <w:hideMark/>
          </w:tcPr>
          <w:p w14:paraId="3039477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078936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CBC9098" w14:textId="77777777" w:rsidR="00633269" w:rsidRPr="0094244D" w:rsidRDefault="00633269" w:rsidP="00CF6347">
            <w:pPr>
              <w:pStyle w:val="movimento2"/>
              <w:rPr>
                <w:color w:val="002060"/>
              </w:rPr>
            </w:pPr>
            <w:r w:rsidRPr="0094244D">
              <w:rPr>
                <w:color w:val="002060"/>
              </w:rPr>
              <w:t> </w:t>
            </w:r>
          </w:p>
        </w:tc>
      </w:tr>
    </w:tbl>
    <w:p w14:paraId="25131757" w14:textId="77777777" w:rsidR="00633269" w:rsidRPr="0094244D" w:rsidRDefault="00633269" w:rsidP="00633269">
      <w:pPr>
        <w:pStyle w:val="titolo30"/>
        <w:rPr>
          <w:rFonts w:eastAsiaTheme="minorEastAsia"/>
          <w:color w:val="002060"/>
        </w:rPr>
      </w:pPr>
      <w:r w:rsidRPr="0094244D">
        <w:rPr>
          <w:color w:val="002060"/>
        </w:rPr>
        <w:t xml:space="preserve">ALLENATORI </w:t>
      </w:r>
    </w:p>
    <w:p w14:paraId="68733C0B" w14:textId="77777777" w:rsidR="00633269" w:rsidRPr="0094244D" w:rsidRDefault="00633269" w:rsidP="00633269">
      <w:pPr>
        <w:pStyle w:val="titolo20"/>
        <w:rPr>
          <w:color w:val="002060"/>
        </w:rPr>
      </w:pPr>
      <w:r w:rsidRPr="0094244D">
        <w:rPr>
          <w:color w:val="002060"/>
        </w:rPr>
        <w:t xml:space="preserve">SQUALIFICA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872BC6F" w14:textId="77777777" w:rsidTr="00CF6347">
        <w:tc>
          <w:tcPr>
            <w:tcW w:w="2200" w:type="dxa"/>
            <w:tcMar>
              <w:top w:w="20" w:type="dxa"/>
              <w:left w:w="20" w:type="dxa"/>
              <w:bottom w:w="20" w:type="dxa"/>
              <w:right w:w="20" w:type="dxa"/>
            </w:tcMar>
            <w:vAlign w:val="center"/>
            <w:hideMark/>
          </w:tcPr>
          <w:p w14:paraId="27D3713A" w14:textId="77777777" w:rsidR="00633269" w:rsidRPr="0094244D" w:rsidRDefault="00633269" w:rsidP="00CF6347">
            <w:pPr>
              <w:pStyle w:val="movimento"/>
              <w:rPr>
                <w:color w:val="002060"/>
              </w:rPr>
            </w:pPr>
            <w:r w:rsidRPr="0094244D">
              <w:rPr>
                <w:color w:val="002060"/>
              </w:rPr>
              <w:t>DONATI ANDREA</w:t>
            </w:r>
          </w:p>
        </w:tc>
        <w:tc>
          <w:tcPr>
            <w:tcW w:w="2200" w:type="dxa"/>
            <w:tcMar>
              <w:top w:w="20" w:type="dxa"/>
              <w:left w:w="20" w:type="dxa"/>
              <w:bottom w:w="20" w:type="dxa"/>
              <w:right w:w="20" w:type="dxa"/>
            </w:tcMar>
            <w:vAlign w:val="center"/>
            <w:hideMark/>
          </w:tcPr>
          <w:p w14:paraId="75AB81E1" w14:textId="77777777" w:rsidR="00633269" w:rsidRPr="0094244D" w:rsidRDefault="00633269" w:rsidP="00CF6347">
            <w:pPr>
              <w:pStyle w:val="movimento2"/>
              <w:rPr>
                <w:color w:val="002060"/>
              </w:rPr>
            </w:pPr>
            <w:r w:rsidRPr="0094244D">
              <w:rPr>
                <w:color w:val="002060"/>
              </w:rPr>
              <w:t xml:space="preserve">(FUTSAL RECANATI) </w:t>
            </w:r>
          </w:p>
        </w:tc>
        <w:tc>
          <w:tcPr>
            <w:tcW w:w="800" w:type="dxa"/>
            <w:tcMar>
              <w:top w:w="20" w:type="dxa"/>
              <w:left w:w="20" w:type="dxa"/>
              <w:bottom w:w="20" w:type="dxa"/>
              <w:right w:w="20" w:type="dxa"/>
            </w:tcMar>
            <w:vAlign w:val="center"/>
            <w:hideMark/>
          </w:tcPr>
          <w:p w14:paraId="4FA27D5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7AF3BF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89C1F8B" w14:textId="77777777" w:rsidR="00633269" w:rsidRPr="0094244D" w:rsidRDefault="00633269" w:rsidP="00CF6347">
            <w:pPr>
              <w:pStyle w:val="movimento2"/>
              <w:rPr>
                <w:color w:val="002060"/>
              </w:rPr>
            </w:pPr>
            <w:r w:rsidRPr="0094244D">
              <w:rPr>
                <w:color w:val="002060"/>
              </w:rPr>
              <w:t> </w:t>
            </w:r>
          </w:p>
        </w:tc>
      </w:tr>
    </w:tbl>
    <w:p w14:paraId="14B3DD39"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Espulso per somma di ammonizioni. Allontanato. </w:t>
      </w:r>
    </w:p>
    <w:p w14:paraId="533A8097" w14:textId="77777777" w:rsidR="00633269" w:rsidRPr="0094244D" w:rsidRDefault="00633269" w:rsidP="00633269">
      <w:pPr>
        <w:pStyle w:val="titolo20"/>
        <w:rPr>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AA95E3E" w14:textId="77777777" w:rsidTr="00CF6347">
        <w:tc>
          <w:tcPr>
            <w:tcW w:w="2200" w:type="dxa"/>
            <w:tcMar>
              <w:top w:w="20" w:type="dxa"/>
              <w:left w:w="20" w:type="dxa"/>
              <w:bottom w:w="20" w:type="dxa"/>
              <w:right w:w="20" w:type="dxa"/>
            </w:tcMar>
            <w:vAlign w:val="center"/>
            <w:hideMark/>
          </w:tcPr>
          <w:p w14:paraId="0663F321" w14:textId="77777777" w:rsidR="00633269" w:rsidRPr="0094244D" w:rsidRDefault="00633269" w:rsidP="00CF6347">
            <w:pPr>
              <w:pStyle w:val="movimento"/>
              <w:rPr>
                <w:color w:val="002060"/>
              </w:rPr>
            </w:pPr>
            <w:r w:rsidRPr="0094244D">
              <w:rPr>
                <w:color w:val="002060"/>
              </w:rPr>
              <w:t>FERRARESI EMANUELE</w:t>
            </w:r>
          </w:p>
        </w:tc>
        <w:tc>
          <w:tcPr>
            <w:tcW w:w="2200" w:type="dxa"/>
            <w:tcMar>
              <w:top w:w="20" w:type="dxa"/>
              <w:left w:w="20" w:type="dxa"/>
              <w:bottom w:w="20" w:type="dxa"/>
              <w:right w:w="20" w:type="dxa"/>
            </w:tcMar>
            <w:vAlign w:val="center"/>
            <w:hideMark/>
          </w:tcPr>
          <w:p w14:paraId="4372FD66" w14:textId="77777777" w:rsidR="00633269" w:rsidRPr="0094244D" w:rsidRDefault="00633269" w:rsidP="00CF6347">
            <w:pPr>
              <w:pStyle w:val="movimento2"/>
              <w:rPr>
                <w:color w:val="002060"/>
              </w:rPr>
            </w:pPr>
            <w:r w:rsidRPr="0094244D">
              <w:rPr>
                <w:color w:val="002060"/>
              </w:rPr>
              <w:t xml:space="preserve">(ACLI MANTOVANI CALCIO A 5) </w:t>
            </w:r>
          </w:p>
        </w:tc>
        <w:tc>
          <w:tcPr>
            <w:tcW w:w="800" w:type="dxa"/>
            <w:tcMar>
              <w:top w:w="20" w:type="dxa"/>
              <w:left w:w="20" w:type="dxa"/>
              <w:bottom w:w="20" w:type="dxa"/>
              <w:right w:w="20" w:type="dxa"/>
            </w:tcMar>
            <w:vAlign w:val="center"/>
            <w:hideMark/>
          </w:tcPr>
          <w:p w14:paraId="2D7005A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D968C99" w14:textId="77777777" w:rsidR="00633269" w:rsidRPr="0094244D" w:rsidRDefault="00633269" w:rsidP="00CF6347">
            <w:pPr>
              <w:pStyle w:val="movimento"/>
              <w:rPr>
                <w:color w:val="002060"/>
              </w:rPr>
            </w:pPr>
            <w:r w:rsidRPr="0094244D">
              <w:rPr>
                <w:color w:val="002060"/>
              </w:rPr>
              <w:t>MARCELLETTI ROBERTO</w:t>
            </w:r>
          </w:p>
        </w:tc>
        <w:tc>
          <w:tcPr>
            <w:tcW w:w="2200" w:type="dxa"/>
            <w:tcMar>
              <w:top w:w="20" w:type="dxa"/>
              <w:left w:w="20" w:type="dxa"/>
              <w:bottom w:w="20" w:type="dxa"/>
              <w:right w:w="20" w:type="dxa"/>
            </w:tcMar>
            <w:vAlign w:val="center"/>
            <w:hideMark/>
          </w:tcPr>
          <w:p w14:paraId="539C9FC0" w14:textId="77777777" w:rsidR="00633269" w:rsidRPr="0094244D" w:rsidRDefault="00633269" w:rsidP="00CF6347">
            <w:pPr>
              <w:pStyle w:val="movimento2"/>
              <w:rPr>
                <w:color w:val="002060"/>
              </w:rPr>
            </w:pPr>
            <w:r w:rsidRPr="0094244D">
              <w:rPr>
                <w:color w:val="002060"/>
              </w:rPr>
              <w:t xml:space="preserve">(VERBENA C5 ANCONA) </w:t>
            </w:r>
          </w:p>
        </w:tc>
      </w:tr>
    </w:tbl>
    <w:p w14:paraId="0E915408" w14:textId="77777777" w:rsidR="00633269" w:rsidRPr="0094244D" w:rsidRDefault="00633269" w:rsidP="00633269">
      <w:pPr>
        <w:pStyle w:val="titolo30"/>
        <w:rPr>
          <w:rFonts w:eastAsiaTheme="minorEastAsia"/>
          <w:color w:val="002060"/>
        </w:rPr>
      </w:pPr>
      <w:r w:rsidRPr="0094244D">
        <w:rPr>
          <w:color w:val="002060"/>
        </w:rPr>
        <w:t xml:space="preserve">CALCIATORI ESPULSI </w:t>
      </w:r>
    </w:p>
    <w:p w14:paraId="785172C5" w14:textId="77777777" w:rsidR="00633269" w:rsidRPr="0094244D" w:rsidRDefault="00633269" w:rsidP="00633269">
      <w:pPr>
        <w:pStyle w:val="titolo20"/>
        <w:rPr>
          <w:color w:val="002060"/>
        </w:rPr>
      </w:pPr>
      <w:r w:rsidRPr="0094244D">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202B6A1" w14:textId="77777777" w:rsidTr="00CF6347">
        <w:tc>
          <w:tcPr>
            <w:tcW w:w="2200" w:type="dxa"/>
            <w:tcMar>
              <w:top w:w="20" w:type="dxa"/>
              <w:left w:w="20" w:type="dxa"/>
              <w:bottom w:w="20" w:type="dxa"/>
              <w:right w:w="20" w:type="dxa"/>
            </w:tcMar>
            <w:vAlign w:val="center"/>
            <w:hideMark/>
          </w:tcPr>
          <w:p w14:paraId="67ACF4C9" w14:textId="77777777" w:rsidR="00633269" w:rsidRPr="0094244D" w:rsidRDefault="00633269" w:rsidP="00CF6347">
            <w:pPr>
              <w:pStyle w:val="movimento"/>
              <w:rPr>
                <w:color w:val="002060"/>
              </w:rPr>
            </w:pPr>
            <w:r w:rsidRPr="0094244D">
              <w:rPr>
                <w:color w:val="002060"/>
              </w:rPr>
              <w:t>PARONCINI ALESSANDRO</w:t>
            </w:r>
          </w:p>
        </w:tc>
        <w:tc>
          <w:tcPr>
            <w:tcW w:w="2200" w:type="dxa"/>
            <w:tcMar>
              <w:top w:w="20" w:type="dxa"/>
              <w:left w:w="20" w:type="dxa"/>
              <w:bottom w:w="20" w:type="dxa"/>
              <w:right w:w="20" w:type="dxa"/>
            </w:tcMar>
            <w:vAlign w:val="center"/>
            <w:hideMark/>
          </w:tcPr>
          <w:p w14:paraId="7137C1B8" w14:textId="77777777" w:rsidR="00633269" w:rsidRPr="0094244D" w:rsidRDefault="00633269" w:rsidP="00CF6347">
            <w:pPr>
              <w:pStyle w:val="movimento2"/>
              <w:rPr>
                <w:color w:val="002060"/>
              </w:rPr>
            </w:pPr>
            <w:r w:rsidRPr="0094244D">
              <w:rPr>
                <w:color w:val="002060"/>
              </w:rPr>
              <w:t xml:space="preserve">(ACLI MANTOVANI CALCIO A 5) </w:t>
            </w:r>
          </w:p>
        </w:tc>
        <w:tc>
          <w:tcPr>
            <w:tcW w:w="800" w:type="dxa"/>
            <w:tcMar>
              <w:top w:w="20" w:type="dxa"/>
              <w:left w:w="20" w:type="dxa"/>
              <w:bottom w:w="20" w:type="dxa"/>
              <w:right w:w="20" w:type="dxa"/>
            </w:tcMar>
            <w:vAlign w:val="center"/>
            <w:hideMark/>
          </w:tcPr>
          <w:p w14:paraId="030FB5F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CC4A3F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ED30F66" w14:textId="77777777" w:rsidR="00633269" w:rsidRPr="0094244D" w:rsidRDefault="00633269" w:rsidP="00CF6347">
            <w:pPr>
              <w:pStyle w:val="movimento2"/>
              <w:rPr>
                <w:color w:val="002060"/>
              </w:rPr>
            </w:pPr>
            <w:r w:rsidRPr="0094244D">
              <w:rPr>
                <w:color w:val="002060"/>
              </w:rPr>
              <w:t> </w:t>
            </w:r>
          </w:p>
        </w:tc>
      </w:tr>
    </w:tbl>
    <w:p w14:paraId="2D250F7D"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Ammonito per proteste, alla notifica del provvedimento disciplinare insultava ripetutamente l'arbitro e successivamente lo aspettava davanti allo spogliatoio per reiterare le offese integrando così la condotta irriguardosa prevista e punita dall'art. 36 co.1 </w:t>
      </w:r>
      <w:proofErr w:type="spellStart"/>
      <w:r w:rsidRPr="0094244D">
        <w:rPr>
          <w:color w:val="002060"/>
        </w:rPr>
        <w:t>lett.a</w:t>
      </w:r>
      <w:proofErr w:type="spellEnd"/>
      <w:r w:rsidRPr="0094244D">
        <w:rPr>
          <w:color w:val="002060"/>
        </w:rPr>
        <w:t>) CGS.</w:t>
      </w:r>
    </w:p>
    <w:p w14:paraId="01CFEF74" w14:textId="77777777" w:rsidR="00633269" w:rsidRPr="0094244D" w:rsidRDefault="00633269" w:rsidP="00633269">
      <w:pPr>
        <w:pStyle w:val="titolo20"/>
        <w:rPr>
          <w:color w:val="002060"/>
        </w:rPr>
      </w:pPr>
      <w:r w:rsidRPr="0094244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9CA717D" w14:textId="77777777" w:rsidTr="00CF6347">
        <w:tc>
          <w:tcPr>
            <w:tcW w:w="2200" w:type="dxa"/>
            <w:tcMar>
              <w:top w:w="20" w:type="dxa"/>
              <w:left w:w="20" w:type="dxa"/>
              <w:bottom w:w="20" w:type="dxa"/>
              <w:right w:w="20" w:type="dxa"/>
            </w:tcMar>
            <w:vAlign w:val="center"/>
            <w:hideMark/>
          </w:tcPr>
          <w:p w14:paraId="2121DBBB" w14:textId="77777777" w:rsidR="00633269" w:rsidRPr="0094244D" w:rsidRDefault="00633269" w:rsidP="00CF6347">
            <w:pPr>
              <w:pStyle w:val="movimento"/>
              <w:rPr>
                <w:color w:val="002060"/>
              </w:rPr>
            </w:pPr>
            <w:r w:rsidRPr="0094244D">
              <w:rPr>
                <w:color w:val="002060"/>
              </w:rPr>
              <w:t>MARTONE VITTORIO</w:t>
            </w:r>
          </w:p>
        </w:tc>
        <w:tc>
          <w:tcPr>
            <w:tcW w:w="2200" w:type="dxa"/>
            <w:tcMar>
              <w:top w:w="20" w:type="dxa"/>
              <w:left w:w="20" w:type="dxa"/>
              <w:bottom w:w="20" w:type="dxa"/>
              <w:right w:w="20" w:type="dxa"/>
            </w:tcMar>
            <w:vAlign w:val="center"/>
            <w:hideMark/>
          </w:tcPr>
          <w:p w14:paraId="2AF75D51" w14:textId="77777777" w:rsidR="00633269" w:rsidRPr="0094244D" w:rsidRDefault="00633269" w:rsidP="00CF6347">
            <w:pPr>
              <w:pStyle w:val="movimento2"/>
              <w:rPr>
                <w:color w:val="002060"/>
              </w:rPr>
            </w:pPr>
            <w:r w:rsidRPr="0094244D">
              <w:rPr>
                <w:color w:val="002060"/>
              </w:rPr>
              <w:t xml:space="preserve">(ASPIO 2005) </w:t>
            </w:r>
          </w:p>
        </w:tc>
        <w:tc>
          <w:tcPr>
            <w:tcW w:w="800" w:type="dxa"/>
            <w:tcMar>
              <w:top w:w="20" w:type="dxa"/>
              <w:left w:w="20" w:type="dxa"/>
              <w:bottom w:w="20" w:type="dxa"/>
              <w:right w:w="20" w:type="dxa"/>
            </w:tcMar>
            <w:vAlign w:val="center"/>
            <w:hideMark/>
          </w:tcPr>
          <w:p w14:paraId="6EC3C8B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7F8CC1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EBB12BB" w14:textId="77777777" w:rsidR="00633269" w:rsidRPr="0094244D" w:rsidRDefault="00633269" w:rsidP="00CF6347">
            <w:pPr>
              <w:pStyle w:val="movimento2"/>
              <w:rPr>
                <w:color w:val="002060"/>
              </w:rPr>
            </w:pPr>
            <w:r w:rsidRPr="0094244D">
              <w:rPr>
                <w:color w:val="002060"/>
              </w:rPr>
              <w:t> </w:t>
            </w:r>
          </w:p>
        </w:tc>
      </w:tr>
    </w:tbl>
    <w:p w14:paraId="6670B547" w14:textId="77777777" w:rsidR="00633269" w:rsidRPr="0094244D" w:rsidRDefault="00633269" w:rsidP="00633269">
      <w:pPr>
        <w:pStyle w:val="titolo20"/>
        <w:rPr>
          <w:rFonts w:eastAsiaTheme="minorEastAsia"/>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2E3CAA2" w14:textId="77777777" w:rsidTr="00CF6347">
        <w:tc>
          <w:tcPr>
            <w:tcW w:w="2200" w:type="dxa"/>
            <w:tcMar>
              <w:top w:w="20" w:type="dxa"/>
              <w:left w:w="20" w:type="dxa"/>
              <w:bottom w:w="20" w:type="dxa"/>
              <w:right w:w="20" w:type="dxa"/>
            </w:tcMar>
            <w:vAlign w:val="center"/>
            <w:hideMark/>
          </w:tcPr>
          <w:p w14:paraId="0CE76227" w14:textId="77777777" w:rsidR="00633269" w:rsidRPr="0094244D" w:rsidRDefault="00633269" w:rsidP="00CF6347">
            <w:pPr>
              <w:pStyle w:val="movimento"/>
              <w:rPr>
                <w:color w:val="002060"/>
              </w:rPr>
            </w:pPr>
            <w:r w:rsidRPr="0094244D">
              <w:rPr>
                <w:color w:val="002060"/>
              </w:rPr>
              <w:t>ESPOSITO RAFFAELE</w:t>
            </w:r>
          </w:p>
        </w:tc>
        <w:tc>
          <w:tcPr>
            <w:tcW w:w="2200" w:type="dxa"/>
            <w:tcMar>
              <w:top w:w="20" w:type="dxa"/>
              <w:left w:w="20" w:type="dxa"/>
              <w:bottom w:w="20" w:type="dxa"/>
              <w:right w:w="20" w:type="dxa"/>
            </w:tcMar>
            <w:vAlign w:val="center"/>
            <w:hideMark/>
          </w:tcPr>
          <w:p w14:paraId="23AD213A" w14:textId="77777777" w:rsidR="00633269" w:rsidRPr="0094244D" w:rsidRDefault="00633269" w:rsidP="00CF6347">
            <w:pPr>
              <w:pStyle w:val="movimento2"/>
              <w:rPr>
                <w:color w:val="002060"/>
              </w:rPr>
            </w:pPr>
            <w:r w:rsidRPr="0094244D">
              <w:rPr>
                <w:color w:val="002060"/>
              </w:rPr>
              <w:t xml:space="preserve">(ASPIO 2005) </w:t>
            </w:r>
          </w:p>
        </w:tc>
        <w:tc>
          <w:tcPr>
            <w:tcW w:w="800" w:type="dxa"/>
            <w:tcMar>
              <w:top w:w="20" w:type="dxa"/>
              <w:left w:w="20" w:type="dxa"/>
              <w:bottom w:w="20" w:type="dxa"/>
              <w:right w:w="20" w:type="dxa"/>
            </w:tcMar>
            <w:vAlign w:val="center"/>
            <w:hideMark/>
          </w:tcPr>
          <w:p w14:paraId="43E0643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27284E1" w14:textId="77777777" w:rsidR="00633269" w:rsidRPr="0094244D" w:rsidRDefault="00633269" w:rsidP="00CF6347">
            <w:pPr>
              <w:pStyle w:val="movimento"/>
              <w:rPr>
                <w:color w:val="002060"/>
              </w:rPr>
            </w:pPr>
            <w:r w:rsidRPr="0094244D">
              <w:rPr>
                <w:color w:val="002060"/>
              </w:rPr>
              <w:t>BARIGELLI DAVIDE</w:t>
            </w:r>
          </w:p>
        </w:tc>
        <w:tc>
          <w:tcPr>
            <w:tcW w:w="2200" w:type="dxa"/>
            <w:tcMar>
              <w:top w:w="20" w:type="dxa"/>
              <w:left w:w="20" w:type="dxa"/>
              <w:bottom w:w="20" w:type="dxa"/>
              <w:right w:w="20" w:type="dxa"/>
            </w:tcMar>
            <w:vAlign w:val="center"/>
            <w:hideMark/>
          </w:tcPr>
          <w:p w14:paraId="4E6063DC" w14:textId="77777777" w:rsidR="00633269" w:rsidRPr="0094244D" w:rsidRDefault="00633269" w:rsidP="00CF6347">
            <w:pPr>
              <w:pStyle w:val="movimento2"/>
              <w:rPr>
                <w:color w:val="002060"/>
              </w:rPr>
            </w:pPr>
            <w:r w:rsidRPr="0094244D">
              <w:rPr>
                <w:color w:val="002060"/>
              </w:rPr>
              <w:t xml:space="preserve">(AVENALE) </w:t>
            </w:r>
          </w:p>
        </w:tc>
      </w:tr>
      <w:tr w:rsidR="00633269" w:rsidRPr="0094244D" w14:paraId="20F84F73" w14:textId="77777777" w:rsidTr="00CF6347">
        <w:tc>
          <w:tcPr>
            <w:tcW w:w="2200" w:type="dxa"/>
            <w:tcMar>
              <w:top w:w="20" w:type="dxa"/>
              <w:left w:w="20" w:type="dxa"/>
              <w:bottom w:w="20" w:type="dxa"/>
              <w:right w:w="20" w:type="dxa"/>
            </w:tcMar>
            <w:vAlign w:val="center"/>
            <w:hideMark/>
          </w:tcPr>
          <w:p w14:paraId="57E18F47" w14:textId="77777777" w:rsidR="00633269" w:rsidRPr="0094244D" w:rsidRDefault="00633269" w:rsidP="00CF6347">
            <w:pPr>
              <w:pStyle w:val="movimento"/>
              <w:rPr>
                <w:color w:val="002060"/>
              </w:rPr>
            </w:pPr>
            <w:r w:rsidRPr="0094244D">
              <w:rPr>
                <w:color w:val="002060"/>
              </w:rPr>
              <w:t>CHESI LUCA</w:t>
            </w:r>
          </w:p>
        </w:tc>
        <w:tc>
          <w:tcPr>
            <w:tcW w:w="2200" w:type="dxa"/>
            <w:tcMar>
              <w:top w:w="20" w:type="dxa"/>
              <w:left w:w="20" w:type="dxa"/>
              <w:bottom w:w="20" w:type="dxa"/>
              <w:right w:w="20" w:type="dxa"/>
            </w:tcMar>
            <w:vAlign w:val="center"/>
            <w:hideMark/>
          </w:tcPr>
          <w:p w14:paraId="03427C40" w14:textId="77777777" w:rsidR="00633269" w:rsidRPr="0094244D" w:rsidRDefault="00633269" w:rsidP="00CF6347">
            <w:pPr>
              <w:pStyle w:val="movimento2"/>
              <w:rPr>
                <w:color w:val="002060"/>
              </w:rPr>
            </w:pPr>
            <w:r w:rsidRPr="0094244D">
              <w:rPr>
                <w:color w:val="002060"/>
              </w:rPr>
              <w:t xml:space="preserve">(FUTSAL VIRE GEOSISTEM ASD) </w:t>
            </w:r>
          </w:p>
        </w:tc>
        <w:tc>
          <w:tcPr>
            <w:tcW w:w="800" w:type="dxa"/>
            <w:tcMar>
              <w:top w:w="20" w:type="dxa"/>
              <w:left w:w="20" w:type="dxa"/>
              <w:bottom w:w="20" w:type="dxa"/>
              <w:right w:w="20" w:type="dxa"/>
            </w:tcMar>
            <w:vAlign w:val="center"/>
            <w:hideMark/>
          </w:tcPr>
          <w:p w14:paraId="28A5547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9A6B31F" w14:textId="77777777" w:rsidR="00633269" w:rsidRPr="0094244D" w:rsidRDefault="00633269" w:rsidP="00CF6347">
            <w:pPr>
              <w:pStyle w:val="movimento"/>
              <w:rPr>
                <w:color w:val="002060"/>
              </w:rPr>
            </w:pPr>
            <w:r w:rsidRPr="0094244D">
              <w:rPr>
                <w:color w:val="002060"/>
              </w:rPr>
              <w:t>MIGLIETTA RICCARDO</w:t>
            </w:r>
          </w:p>
        </w:tc>
        <w:tc>
          <w:tcPr>
            <w:tcW w:w="2200" w:type="dxa"/>
            <w:tcMar>
              <w:top w:w="20" w:type="dxa"/>
              <w:left w:w="20" w:type="dxa"/>
              <w:bottom w:w="20" w:type="dxa"/>
              <w:right w:w="20" w:type="dxa"/>
            </w:tcMar>
            <w:vAlign w:val="center"/>
            <w:hideMark/>
          </w:tcPr>
          <w:p w14:paraId="3B32A532" w14:textId="77777777" w:rsidR="00633269" w:rsidRPr="0094244D" w:rsidRDefault="00633269" w:rsidP="00CF6347">
            <w:pPr>
              <w:pStyle w:val="movimento2"/>
              <w:rPr>
                <w:color w:val="002060"/>
              </w:rPr>
            </w:pPr>
            <w:r w:rsidRPr="0094244D">
              <w:rPr>
                <w:color w:val="002060"/>
              </w:rPr>
              <w:t xml:space="preserve">(SPORTING GROTTAMMARE) </w:t>
            </w:r>
          </w:p>
        </w:tc>
      </w:tr>
      <w:tr w:rsidR="00633269" w:rsidRPr="0094244D" w14:paraId="352CD6D5" w14:textId="77777777" w:rsidTr="00CF6347">
        <w:tc>
          <w:tcPr>
            <w:tcW w:w="2200" w:type="dxa"/>
            <w:tcMar>
              <w:top w:w="20" w:type="dxa"/>
              <w:left w:w="20" w:type="dxa"/>
              <w:bottom w:w="20" w:type="dxa"/>
              <w:right w:w="20" w:type="dxa"/>
            </w:tcMar>
            <w:vAlign w:val="center"/>
            <w:hideMark/>
          </w:tcPr>
          <w:p w14:paraId="710CB1E9" w14:textId="77777777" w:rsidR="00633269" w:rsidRPr="0094244D" w:rsidRDefault="00633269" w:rsidP="00CF6347">
            <w:pPr>
              <w:pStyle w:val="movimento"/>
              <w:rPr>
                <w:color w:val="002060"/>
              </w:rPr>
            </w:pPr>
            <w:r w:rsidRPr="0094244D">
              <w:rPr>
                <w:color w:val="002060"/>
              </w:rPr>
              <w:t>BELGRANO MICHELE</w:t>
            </w:r>
          </w:p>
        </w:tc>
        <w:tc>
          <w:tcPr>
            <w:tcW w:w="2200" w:type="dxa"/>
            <w:tcMar>
              <w:top w:w="20" w:type="dxa"/>
              <w:left w:w="20" w:type="dxa"/>
              <w:bottom w:w="20" w:type="dxa"/>
              <w:right w:w="20" w:type="dxa"/>
            </w:tcMar>
            <w:vAlign w:val="center"/>
            <w:hideMark/>
          </w:tcPr>
          <w:p w14:paraId="0F122E42" w14:textId="77777777" w:rsidR="00633269" w:rsidRPr="0094244D" w:rsidRDefault="00633269" w:rsidP="00CF6347">
            <w:pPr>
              <w:pStyle w:val="movimento2"/>
              <w:rPr>
                <w:color w:val="002060"/>
              </w:rPr>
            </w:pPr>
            <w:r w:rsidRPr="0094244D">
              <w:rPr>
                <w:color w:val="002060"/>
              </w:rPr>
              <w:t xml:space="preserve">(VERBENA C5 ANCONA) </w:t>
            </w:r>
          </w:p>
        </w:tc>
        <w:tc>
          <w:tcPr>
            <w:tcW w:w="800" w:type="dxa"/>
            <w:tcMar>
              <w:top w:w="20" w:type="dxa"/>
              <w:left w:w="20" w:type="dxa"/>
              <w:bottom w:w="20" w:type="dxa"/>
              <w:right w:w="20" w:type="dxa"/>
            </w:tcMar>
            <w:vAlign w:val="center"/>
            <w:hideMark/>
          </w:tcPr>
          <w:p w14:paraId="47856222"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312891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9232AC6" w14:textId="77777777" w:rsidR="00633269" w:rsidRPr="0094244D" w:rsidRDefault="00633269" w:rsidP="00CF6347">
            <w:pPr>
              <w:pStyle w:val="movimento2"/>
              <w:rPr>
                <w:color w:val="002060"/>
              </w:rPr>
            </w:pPr>
            <w:r w:rsidRPr="0094244D">
              <w:rPr>
                <w:color w:val="002060"/>
              </w:rPr>
              <w:t> </w:t>
            </w:r>
          </w:p>
        </w:tc>
      </w:tr>
    </w:tbl>
    <w:p w14:paraId="143A683F"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1FBDFB93" w14:textId="77777777" w:rsidR="00633269" w:rsidRPr="0094244D" w:rsidRDefault="00633269" w:rsidP="00633269">
      <w:pPr>
        <w:pStyle w:val="titolo20"/>
        <w:rPr>
          <w:color w:val="002060"/>
        </w:rPr>
      </w:pPr>
      <w:r w:rsidRPr="009424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7300CAF" w14:textId="77777777" w:rsidTr="00CF6347">
        <w:tc>
          <w:tcPr>
            <w:tcW w:w="2200" w:type="dxa"/>
            <w:tcMar>
              <w:top w:w="20" w:type="dxa"/>
              <w:left w:w="20" w:type="dxa"/>
              <w:bottom w:w="20" w:type="dxa"/>
              <w:right w:w="20" w:type="dxa"/>
            </w:tcMar>
            <w:vAlign w:val="center"/>
            <w:hideMark/>
          </w:tcPr>
          <w:p w14:paraId="56690334" w14:textId="77777777" w:rsidR="00633269" w:rsidRPr="0094244D" w:rsidRDefault="00633269" w:rsidP="00CF6347">
            <w:pPr>
              <w:pStyle w:val="movimento"/>
              <w:rPr>
                <w:color w:val="002060"/>
              </w:rPr>
            </w:pPr>
            <w:r w:rsidRPr="0094244D">
              <w:rPr>
                <w:color w:val="002060"/>
              </w:rPr>
              <w:t>MATTEUCCI EDOARDO</w:t>
            </w:r>
          </w:p>
        </w:tc>
        <w:tc>
          <w:tcPr>
            <w:tcW w:w="2200" w:type="dxa"/>
            <w:tcMar>
              <w:top w:w="20" w:type="dxa"/>
              <w:left w:w="20" w:type="dxa"/>
              <w:bottom w:w="20" w:type="dxa"/>
              <w:right w:w="20" w:type="dxa"/>
            </w:tcMar>
            <w:vAlign w:val="center"/>
            <w:hideMark/>
          </w:tcPr>
          <w:p w14:paraId="15ACC2B3" w14:textId="77777777" w:rsidR="00633269" w:rsidRPr="0094244D" w:rsidRDefault="00633269" w:rsidP="00CF6347">
            <w:pPr>
              <w:pStyle w:val="movimento2"/>
              <w:rPr>
                <w:color w:val="002060"/>
              </w:rPr>
            </w:pPr>
            <w:r w:rsidRPr="0094244D">
              <w:rPr>
                <w:color w:val="002060"/>
              </w:rPr>
              <w:t xml:space="preserve">(ACQUALAGNA CALCIO C 5) </w:t>
            </w:r>
          </w:p>
        </w:tc>
        <w:tc>
          <w:tcPr>
            <w:tcW w:w="800" w:type="dxa"/>
            <w:tcMar>
              <w:top w:w="20" w:type="dxa"/>
              <w:left w:w="20" w:type="dxa"/>
              <w:bottom w:w="20" w:type="dxa"/>
              <w:right w:w="20" w:type="dxa"/>
            </w:tcMar>
            <w:vAlign w:val="center"/>
            <w:hideMark/>
          </w:tcPr>
          <w:p w14:paraId="1FB61A9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826798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711211C" w14:textId="77777777" w:rsidR="00633269" w:rsidRPr="0094244D" w:rsidRDefault="00633269" w:rsidP="00CF6347">
            <w:pPr>
              <w:pStyle w:val="movimento2"/>
              <w:rPr>
                <w:color w:val="002060"/>
              </w:rPr>
            </w:pPr>
            <w:r w:rsidRPr="0094244D">
              <w:rPr>
                <w:color w:val="002060"/>
              </w:rPr>
              <w:t> </w:t>
            </w:r>
          </w:p>
        </w:tc>
      </w:tr>
    </w:tbl>
    <w:p w14:paraId="2963636D" w14:textId="77777777" w:rsidR="00633269" w:rsidRPr="0094244D" w:rsidRDefault="00633269" w:rsidP="00633269">
      <w:pPr>
        <w:pStyle w:val="titolo20"/>
        <w:rPr>
          <w:rFonts w:eastAsiaTheme="minorEastAsia"/>
          <w:color w:val="002060"/>
        </w:rPr>
      </w:pPr>
      <w:r w:rsidRPr="009424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E28F0E2" w14:textId="77777777" w:rsidTr="00CF6347">
        <w:tc>
          <w:tcPr>
            <w:tcW w:w="2200" w:type="dxa"/>
            <w:tcMar>
              <w:top w:w="20" w:type="dxa"/>
              <w:left w:w="20" w:type="dxa"/>
              <w:bottom w:w="20" w:type="dxa"/>
              <w:right w:w="20" w:type="dxa"/>
            </w:tcMar>
            <w:vAlign w:val="center"/>
            <w:hideMark/>
          </w:tcPr>
          <w:p w14:paraId="64EA1BDF" w14:textId="77777777" w:rsidR="00633269" w:rsidRPr="0094244D" w:rsidRDefault="00633269" w:rsidP="00CF6347">
            <w:pPr>
              <w:pStyle w:val="movimento"/>
              <w:rPr>
                <w:color w:val="002060"/>
              </w:rPr>
            </w:pPr>
            <w:r w:rsidRPr="0094244D">
              <w:rPr>
                <w:color w:val="002060"/>
              </w:rPr>
              <w:t>BARBABELLA DANIELE</w:t>
            </w:r>
          </w:p>
        </w:tc>
        <w:tc>
          <w:tcPr>
            <w:tcW w:w="2200" w:type="dxa"/>
            <w:tcMar>
              <w:top w:w="20" w:type="dxa"/>
              <w:left w:w="20" w:type="dxa"/>
              <w:bottom w:w="20" w:type="dxa"/>
              <w:right w:w="20" w:type="dxa"/>
            </w:tcMar>
            <w:vAlign w:val="center"/>
            <w:hideMark/>
          </w:tcPr>
          <w:p w14:paraId="043C1A99" w14:textId="77777777" w:rsidR="00633269" w:rsidRPr="0094244D" w:rsidRDefault="00633269" w:rsidP="00CF6347">
            <w:pPr>
              <w:pStyle w:val="movimento2"/>
              <w:rPr>
                <w:color w:val="002060"/>
              </w:rPr>
            </w:pPr>
            <w:r w:rsidRPr="0094244D">
              <w:rPr>
                <w:color w:val="002060"/>
              </w:rPr>
              <w:t xml:space="preserve">(ASPIO 2005) </w:t>
            </w:r>
          </w:p>
        </w:tc>
        <w:tc>
          <w:tcPr>
            <w:tcW w:w="800" w:type="dxa"/>
            <w:tcMar>
              <w:top w:w="20" w:type="dxa"/>
              <w:left w:w="20" w:type="dxa"/>
              <w:bottom w:w="20" w:type="dxa"/>
              <w:right w:w="20" w:type="dxa"/>
            </w:tcMar>
            <w:vAlign w:val="center"/>
            <w:hideMark/>
          </w:tcPr>
          <w:p w14:paraId="10D5183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A0F4F32" w14:textId="77777777" w:rsidR="00633269" w:rsidRPr="0094244D" w:rsidRDefault="00633269" w:rsidP="00CF6347">
            <w:pPr>
              <w:pStyle w:val="movimento"/>
              <w:rPr>
                <w:color w:val="002060"/>
              </w:rPr>
            </w:pPr>
            <w:r w:rsidRPr="0094244D">
              <w:rPr>
                <w:color w:val="002060"/>
              </w:rPr>
              <w:t>PIERPAOLI MATTEO</w:t>
            </w:r>
          </w:p>
        </w:tc>
        <w:tc>
          <w:tcPr>
            <w:tcW w:w="2200" w:type="dxa"/>
            <w:tcMar>
              <w:top w:w="20" w:type="dxa"/>
              <w:left w:w="20" w:type="dxa"/>
              <w:bottom w:w="20" w:type="dxa"/>
              <w:right w:w="20" w:type="dxa"/>
            </w:tcMar>
            <w:vAlign w:val="center"/>
            <w:hideMark/>
          </w:tcPr>
          <w:p w14:paraId="185E211C"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CITTA</w:t>
            </w:r>
            <w:proofErr w:type="gramEnd"/>
            <w:r w:rsidRPr="0094244D">
              <w:rPr>
                <w:color w:val="002060"/>
              </w:rPr>
              <w:t xml:space="preserve"> DI OSTRA) </w:t>
            </w:r>
          </w:p>
        </w:tc>
      </w:tr>
      <w:tr w:rsidR="00633269" w:rsidRPr="0094244D" w14:paraId="079F87AE" w14:textId="77777777" w:rsidTr="00CF6347">
        <w:tc>
          <w:tcPr>
            <w:tcW w:w="2200" w:type="dxa"/>
            <w:tcMar>
              <w:top w:w="20" w:type="dxa"/>
              <w:left w:w="20" w:type="dxa"/>
              <w:bottom w:w="20" w:type="dxa"/>
              <w:right w:w="20" w:type="dxa"/>
            </w:tcMar>
            <w:vAlign w:val="center"/>
            <w:hideMark/>
          </w:tcPr>
          <w:p w14:paraId="33ADF368" w14:textId="77777777" w:rsidR="00633269" w:rsidRPr="0094244D" w:rsidRDefault="00633269" w:rsidP="00CF6347">
            <w:pPr>
              <w:pStyle w:val="movimento"/>
              <w:rPr>
                <w:color w:val="002060"/>
              </w:rPr>
            </w:pPr>
            <w:r w:rsidRPr="0094244D">
              <w:rPr>
                <w:color w:val="002060"/>
              </w:rPr>
              <w:t>SEBASTIANELLI ADOLFO</w:t>
            </w:r>
          </w:p>
        </w:tc>
        <w:tc>
          <w:tcPr>
            <w:tcW w:w="2200" w:type="dxa"/>
            <w:tcMar>
              <w:top w:w="20" w:type="dxa"/>
              <w:left w:w="20" w:type="dxa"/>
              <w:bottom w:w="20" w:type="dxa"/>
              <w:right w:w="20" w:type="dxa"/>
            </w:tcMar>
            <w:vAlign w:val="center"/>
            <w:hideMark/>
          </w:tcPr>
          <w:p w14:paraId="335FA670"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CITTA</w:t>
            </w:r>
            <w:proofErr w:type="gramEnd"/>
            <w:r w:rsidRPr="0094244D">
              <w:rPr>
                <w:color w:val="002060"/>
              </w:rPr>
              <w:t xml:space="preserve"> DI OSTRA) </w:t>
            </w:r>
          </w:p>
        </w:tc>
        <w:tc>
          <w:tcPr>
            <w:tcW w:w="800" w:type="dxa"/>
            <w:tcMar>
              <w:top w:w="20" w:type="dxa"/>
              <w:left w:w="20" w:type="dxa"/>
              <w:bottom w:w="20" w:type="dxa"/>
              <w:right w:w="20" w:type="dxa"/>
            </w:tcMar>
            <w:vAlign w:val="center"/>
            <w:hideMark/>
          </w:tcPr>
          <w:p w14:paraId="7780DF5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605FA55" w14:textId="77777777" w:rsidR="00633269" w:rsidRPr="0094244D" w:rsidRDefault="00633269" w:rsidP="00CF6347">
            <w:pPr>
              <w:pStyle w:val="movimento"/>
              <w:rPr>
                <w:color w:val="002060"/>
              </w:rPr>
            </w:pPr>
            <w:r w:rsidRPr="0094244D">
              <w:rPr>
                <w:color w:val="002060"/>
              </w:rPr>
              <w:t>SESTILI CRISTIANO</w:t>
            </w:r>
          </w:p>
        </w:tc>
        <w:tc>
          <w:tcPr>
            <w:tcW w:w="2200" w:type="dxa"/>
            <w:tcMar>
              <w:top w:w="20" w:type="dxa"/>
              <w:left w:w="20" w:type="dxa"/>
              <w:bottom w:w="20" w:type="dxa"/>
              <w:right w:w="20" w:type="dxa"/>
            </w:tcMar>
            <w:vAlign w:val="center"/>
            <w:hideMark/>
          </w:tcPr>
          <w:p w14:paraId="4E6158FC" w14:textId="77777777" w:rsidR="00633269" w:rsidRPr="0094244D" w:rsidRDefault="00633269" w:rsidP="00CF6347">
            <w:pPr>
              <w:pStyle w:val="movimento2"/>
              <w:rPr>
                <w:color w:val="002060"/>
              </w:rPr>
            </w:pPr>
            <w:r w:rsidRPr="0094244D">
              <w:rPr>
                <w:color w:val="002060"/>
              </w:rPr>
              <w:t xml:space="preserve">(CSI STELLA A.S.D.) </w:t>
            </w:r>
          </w:p>
        </w:tc>
      </w:tr>
      <w:tr w:rsidR="00633269" w:rsidRPr="0094244D" w14:paraId="1862B2BA" w14:textId="77777777" w:rsidTr="00CF6347">
        <w:tc>
          <w:tcPr>
            <w:tcW w:w="2200" w:type="dxa"/>
            <w:tcMar>
              <w:top w:w="20" w:type="dxa"/>
              <w:left w:w="20" w:type="dxa"/>
              <w:bottom w:w="20" w:type="dxa"/>
              <w:right w:w="20" w:type="dxa"/>
            </w:tcMar>
            <w:vAlign w:val="center"/>
            <w:hideMark/>
          </w:tcPr>
          <w:p w14:paraId="0E24C04F" w14:textId="77777777" w:rsidR="00633269" w:rsidRPr="0094244D" w:rsidRDefault="00633269" w:rsidP="00CF6347">
            <w:pPr>
              <w:pStyle w:val="movimento"/>
              <w:rPr>
                <w:color w:val="002060"/>
              </w:rPr>
            </w:pPr>
            <w:r w:rsidRPr="0094244D">
              <w:rPr>
                <w:color w:val="002060"/>
              </w:rPr>
              <w:t>EGIDI EMANUELE</w:t>
            </w:r>
          </w:p>
        </w:tc>
        <w:tc>
          <w:tcPr>
            <w:tcW w:w="2200" w:type="dxa"/>
            <w:tcMar>
              <w:top w:w="20" w:type="dxa"/>
              <w:left w:w="20" w:type="dxa"/>
              <w:bottom w:w="20" w:type="dxa"/>
              <w:right w:w="20" w:type="dxa"/>
            </w:tcMar>
            <w:vAlign w:val="center"/>
            <w:hideMark/>
          </w:tcPr>
          <w:p w14:paraId="32F23C9D" w14:textId="77777777" w:rsidR="00633269" w:rsidRPr="0094244D" w:rsidRDefault="00633269" w:rsidP="00CF6347">
            <w:pPr>
              <w:pStyle w:val="movimento2"/>
              <w:rPr>
                <w:color w:val="002060"/>
              </w:rPr>
            </w:pPr>
            <w:r w:rsidRPr="0094244D">
              <w:rPr>
                <w:color w:val="002060"/>
              </w:rPr>
              <w:t xml:space="preserve">(SPORTING GROTTAMMARE) </w:t>
            </w:r>
          </w:p>
        </w:tc>
        <w:tc>
          <w:tcPr>
            <w:tcW w:w="800" w:type="dxa"/>
            <w:tcMar>
              <w:top w:w="20" w:type="dxa"/>
              <w:left w:w="20" w:type="dxa"/>
              <w:bottom w:w="20" w:type="dxa"/>
              <w:right w:w="20" w:type="dxa"/>
            </w:tcMar>
            <w:vAlign w:val="center"/>
            <w:hideMark/>
          </w:tcPr>
          <w:p w14:paraId="120C296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79E24F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8FE21C8" w14:textId="77777777" w:rsidR="00633269" w:rsidRPr="0094244D" w:rsidRDefault="00633269" w:rsidP="00CF6347">
            <w:pPr>
              <w:pStyle w:val="movimento2"/>
              <w:rPr>
                <w:color w:val="002060"/>
              </w:rPr>
            </w:pPr>
            <w:r w:rsidRPr="0094244D">
              <w:rPr>
                <w:color w:val="002060"/>
              </w:rPr>
              <w:t> </w:t>
            </w:r>
          </w:p>
        </w:tc>
      </w:tr>
    </w:tbl>
    <w:p w14:paraId="1D6F3E79" w14:textId="77777777" w:rsidR="00633269" w:rsidRPr="0094244D" w:rsidRDefault="00633269" w:rsidP="00633269">
      <w:pPr>
        <w:pStyle w:val="titolo20"/>
        <w:rPr>
          <w:rFonts w:eastAsiaTheme="minorEastAsia"/>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715C118" w14:textId="77777777" w:rsidTr="00CF6347">
        <w:tc>
          <w:tcPr>
            <w:tcW w:w="2200" w:type="dxa"/>
            <w:tcMar>
              <w:top w:w="20" w:type="dxa"/>
              <w:left w:w="20" w:type="dxa"/>
              <w:bottom w:w="20" w:type="dxa"/>
              <w:right w:w="20" w:type="dxa"/>
            </w:tcMar>
            <w:vAlign w:val="center"/>
            <w:hideMark/>
          </w:tcPr>
          <w:p w14:paraId="4FBC6493" w14:textId="77777777" w:rsidR="00633269" w:rsidRPr="0094244D" w:rsidRDefault="00633269" w:rsidP="00CF6347">
            <w:pPr>
              <w:pStyle w:val="movimento"/>
              <w:rPr>
                <w:color w:val="002060"/>
              </w:rPr>
            </w:pPr>
            <w:r w:rsidRPr="0094244D">
              <w:rPr>
                <w:color w:val="002060"/>
              </w:rPr>
              <w:t>FERRARESI DAVIDE</w:t>
            </w:r>
          </w:p>
        </w:tc>
        <w:tc>
          <w:tcPr>
            <w:tcW w:w="2200" w:type="dxa"/>
            <w:tcMar>
              <w:top w:w="20" w:type="dxa"/>
              <w:left w:w="20" w:type="dxa"/>
              <w:bottom w:w="20" w:type="dxa"/>
              <w:right w:w="20" w:type="dxa"/>
            </w:tcMar>
            <w:vAlign w:val="center"/>
            <w:hideMark/>
          </w:tcPr>
          <w:p w14:paraId="096B3339" w14:textId="77777777" w:rsidR="00633269" w:rsidRPr="0094244D" w:rsidRDefault="00633269" w:rsidP="00CF6347">
            <w:pPr>
              <w:pStyle w:val="movimento2"/>
              <w:rPr>
                <w:color w:val="002060"/>
              </w:rPr>
            </w:pPr>
            <w:r w:rsidRPr="0094244D">
              <w:rPr>
                <w:color w:val="002060"/>
              </w:rPr>
              <w:t xml:space="preserve">(ACLI MANTOVANI CALCIO A 5) </w:t>
            </w:r>
          </w:p>
        </w:tc>
        <w:tc>
          <w:tcPr>
            <w:tcW w:w="800" w:type="dxa"/>
            <w:tcMar>
              <w:top w:w="20" w:type="dxa"/>
              <w:left w:w="20" w:type="dxa"/>
              <w:bottom w:w="20" w:type="dxa"/>
              <w:right w:w="20" w:type="dxa"/>
            </w:tcMar>
            <w:vAlign w:val="center"/>
            <w:hideMark/>
          </w:tcPr>
          <w:p w14:paraId="7098C0A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F24F582" w14:textId="77777777" w:rsidR="00633269" w:rsidRPr="0094244D" w:rsidRDefault="00633269" w:rsidP="00CF6347">
            <w:pPr>
              <w:pStyle w:val="movimento"/>
              <w:rPr>
                <w:color w:val="002060"/>
              </w:rPr>
            </w:pPr>
            <w:r w:rsidRPr="0094244D">
              <w:rPr>
                <w:color w:val="002060"/>
              </w:rPr>
              <w:t>PARONCINI ALESSANDRO</w:t>
            </w:r>
          </w:p>
        </w:tc>
        <w:tc>
          <w:tcPr>
            <w:tcW w:w="2200" w:type="dxa"/>
            <w:tcMar>
              <w:top w:w="20" w:type="dxa"/>
              <w:left w:w="20" w:type="dxa"/>
              <w:bottom w:w="20" w:type="dxa"/>
              <w:right w:w="20" w:type="dxa"/>
            </w:tcMar>
            <w:vAlign w:val="center"/>
            <w:hideMark/>
          </w:tcPr>
          <w:p w14:paraId="37EB407D" w14:textId="77777777" w:rsidR="00633269" w:rsidRPr="0094244D" w:rsidRDefault="00633269" w:rsidP="00CF6347">
            <w:pPr>
              <w:pStyle w:val="movimento2"/>
              <w:rPr>
                <w:color w:val="002060"/>
              </w:rPr>
            </w:pPr>
            <w:r w:rsidRPr="0094244D">
              <w:rPr>
                <w:color w:val="002060"/>
              </w:rPr>
              <w:t xml:space="preserve">(ACLI MANTOVANI CALCIO A 5) </w:t>
            </w:r>
          </w:p>
        </w:tc>
      </w:tr>
      <w:tr w:rsidR="00633269" w:rsidRPr="0094244D" w14:paraId="5FAAF1F2" w14:textId="77777777" w:rsidTr="00CF6347">
        <w:tc>
          <w:tcPr>
            <w:tcW w:w="2200" w:type="dxa"/>
            <w:tcMar>
              <w:top w:w="20" w:type="dxa"/>
              <w:left w:w="20" w:type="dxa"/>
              <w:bottom w:w="20" w:type="dxa"/>
              <w:right w:w="20" w:type="dxa"/>
            </w:tcMar>
            <w:vAlign w:val="center"/>
            <w:hideMark/>
          </w:tcPr>
          <w:p w14:paraId="789D8CB5" w14:textId="77777777" w:rsidR="00633269" w:rsidRPr="0094244D" w:rsidRDefault="00633269" w:rsidP="00CF6347">
            <w:pPr>
              <w:pStyle w:val="movimento"/>
              <w:rPr>
                <w:color w:val="002060"/>
              </w:rPr>
            </w:pPr>
            <w:r w:rsidRPr="0094244D">
              <w:rPr>
                <w:color w:val="002060"/>
              </w:rPr>
              <w:t>MONCERI MATTIA</w:t>
            </w:r>
          </w:p>
        </w:tc>
        <w:tc>
          <w:tcPr>
            <w:tcW w:w="2200" w:type="dxa"/>
            <w:tcMar>
              <w:top w:w="20" w:type="dxa"/>
              <w:left w:w="20" w:type="dxa"/>
              <w:bottom w:w="20" w:type="dxa"/>
              <w:right w:w="20" w:type="dxa"/>
            </w:tcMar>
            <w:vAlign w:val="center"/>
            <w:hideMark/>
          </w:tcPr>
          <w:p w14:paraId="4F2BF789" w14:textId="77777777" w:rsidR="00633269" w:rsidRPr="0094244D" w:rsidRDefault="00633269" w:rsidP="00CF6347">
            <w:pPr>
              <w:pStyle w:val="movimento2"/>
              <w:rPr>
                <w:color w:val="002060"/>
              </w:rPr>
            </w:pPr>
            <w:r w:rsidRPr="0094244D">
              <w:rPr>
                <w:color w:val="002060"/>
              </w:rPr>
              <w:t xml:space="preserve">(ACQUALAGNA CALCIO C 5) </w:t>
            </w:r>
          </w:p>
        </w:tc>
        <w:tc>
          <w:tcPr>
            <w:tcW w:w="800" w:type="dxa"/>
            <w:tcMar>
              <w:top w:w="20" w:type="dxa"/>
              <w:left w:w="20" w:type="dxa"/>
              <w:bottom w:w="20" w:type="dxa"/>
              <w:right w:w="20" w:type="dxa"/>
            </w:tcMar>
            <w:vAlign w:val="center"/>
            <w:hideMark/>
          </w:tcPr>
          <w:p w14:paraId="64C41F4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2F1D9B0" w14:textId="77777777" w:rsidR="00633269" w:rsidRPr="0094244D" w:rsidRDefault="00633269" w:rsidP="00CF6347">
            <w:pPr>
              <w:pStyle w:val="movimento"/>
              <w:rPr>
                <w:color w:val="002060"/>
              </w:rPr>
            </w:pPr>
            <w:r w:rsidRPr="0094244D">
              <w:rPr>
                <w:color w:val="002060"/>
              </w:rPr>
              <w:t>PACE LORENZO</w:t>
            </w:r>
          </w:p>
        </w:tc>
        <w:tc>
          <w:tcPr>
            <w:tcW w:w="2200" w:type="dxa"/>
            <w:tcMar>
              <w:top w:w="20" w:type="dxa"/>
              <w:left w:w="20" w:type="dxa"/>
              <w:bottom w:w="20" w:type="dxa"/>
              <w:right w:w="20" w:type="dxa"/>
            </w:tcMar>
            <w:vAlign w:val="center"/>
            <w:hideMark/>
          </w:tcPr>
          <w:p w14:paraId="2339136D" w14:textId="77777777" w:rsidR="00633269" w:rsidRPr="0094244D" w:rsidRDefault="00633269" w:rsidP="00CF6347">
            <w:pPr>
              <w:pStyle w:val="movimento2"/>
              <w:rPr>
                <w:color w:val="002060"/>
              </w:rPr>
            </w:pPr>
            <w:r w:rsidRPr="0094244D">
              <w:rPr>
                <w:color w:val="002060"/>
              </w:rPr>
              <w:t xml:space="preserve">(ACQUALAGNA CALCIO C 5) </w:t>
            </w:r>
          </w:p>
        </w:tc>
      </w:tr>
      <w:tr w:rsidR="00633269" w:rsidRPr="0094244D" w14:paraId="4979AE0A" w14:textId="77777777" w:rsidTr="00CF6347">
        <w:tc>
          <w:tcPr>
            <w:tcW w:w="2200" w:type="dxa"/>
            <w:tcMar>
              <w:top w:w="20" w:type="dxa"/>
              <w:left w:w="20" w:type="dxa"/>
              <w:bottom w:w="20" w:type="dxa"/>
              <w:right w:w="20" w:type="dxa"/>
            </w:tcMar>
            <w:vAlign w:val="center"/>
            <w:hideMark/>
          </w:tcPr>
          <w:p w14:paraId="3C10B757" w14:textId="77777777" w:rsidR="00633269" w:rsidRPr="0094244D" w:rsidRDefault="00633269" w:rsidP="00CF6347">
            <w:pPr>
              <w:pStyle w:val="movimento"/>
              <w:rPr>
                <w:color w:val="002060"/>
              </w:rPr>
            </w:pPr>
            <w:r w:rsidRPr="0094244D">
              <w:rPr>
                <w:color w:val="002060"/>
              </w:rPr>
              <w:t>REBISCINI PIERLUIGI</w:t>
            </w:r>
          </w:p>
        </w:tc>
        <w:tc>
          <w:tcPr>
            <w:tcW w:w="2200" w:type="dxa"/>
            <w:tcMar>
              <w:top w:w="20" w:type="dxa"/>
              <w:left w:w="20" w:type="dxa"/>
              <w:bottom w:w="20" w:type="dxa"/>
              <w:right w:w="20" w:type="dxa"/>
            </w:tcMar>
            <w:vAlign w:val="center"/>
            <w:hideMark/>
          </w:tcPr>
          <w:p w14:paraId="68566A0E" w14:textId="77777777" w:rsidR="00633269" w:rsidRPr="0094244D" w:rsidRDefault="00633269" w:rsidP="00CF6347">
            <w:pPr>
              <w:pStyle w:val="movimento2"/>
              <w:rPr>
                <w:color w:val="002060"/>
              </w:rPr>
            </w:pPr>
            <w:r w:rsidRPr="0094244D">
              <w:rPr>
                <w:color w:val="002060"/>
              </w:rPr>
              <w:t xml:space="preserve">(ACQUALAGNA CALCIO C 5) </w:t>
            </w:r>
          </w:p>
        </w:tc>
        <w:tc>
          <w:tcPr>
            <w:tcW w:w="800" w:type="dxa"/>
            <w:tcMar>
              <w:top w:w="20" w:type="dxa"/>
              <w:left w:w="20" w:type="dxa"/>
              <w:bottom w:w="20" w:type="dxa"/>
              <w:right w:w="20" w:type="dxa"/>
            </w:tcMar>
            <w:vAlign w:val="center"/>
            <w:hideMark/>
          </w:tcPr>
          <w:p w14:paraId="562F990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B0EFB6E" w14:textId="77777777" w:rsidR="00633269" w:rsidRPr="0094244D" w:rsidRDefault="00633269" w:rsidP="00CF6347">
            <w:pPr>
              <w:pStyle w:val="movimento"/>
              <w:rPr>
                <w:color w:val="002060"/>
              </w:rPr>
            </w:pPr>
            <w:r w:rsidRPr="0094244D">
              <w:rPr>
                <w:color w:val="002060"/>
              </w:rPr>
              <w:t>CHITTARINI LUIGI</w:t>
            </w:r>
          </w:p>
        </w:tc>
        <w:tc>
          <w:tcPr>
            <w:tcW w:w="2200" w:type="dxa"/>
            <w:tcMar>
              <w:top w:w="20" w:type="dxa"/>
              <w:left w:w="20" w:type="dxa"/>
              <w:bottom w:w="20" w:type="dxa"/>
              <w:right w:w="20" w:type="dxa"/>
            </w:tcMar>
            <w:vAlign w:val="center"/>
            <w:hideMark/>
          </w:tcPr>
          <w:p w14:paraId="08D0B342" w14:textId="77777777" w:rsidR="00633269" w:rsidRPr="0094244D" w:rsidRDefault="00633269" w:rsidP="00CF6347">
            <w:pPr>
              <w:pStyle w:val="movimento2"/>
              <w:rPr>
                <w:color w:val="002060"/>
              </w:rPr>
            </w:pPr>
            <w:r w:rsidRPr="0094244D">
              <w:rPr>
                <w:color w:val="002060"/>
              </w:rPr>
              <w:t xml:space="preserve">(ASCOLI CALCIO A 5) </w:t>
            </w:r>
          </w:p>
        </w:tc>
      </w:tr>
      <w:tr w:rsidR="00633269" w:rsidRPr="0094244D" w14:paraId="6C91ED2A" w14:textId="77777777" w:rsidTr="00CF6347">
        <w:tc>
          <w:tcPr>
            <w:tcW w:w="2200" w:type="dxa"/>
            <w:tcMar>
              <w:top w:w="20" w:type="dxa"/>
              <w:left w:w="20" w:type="dxa"/>
              <w:bottom w:w="20" w:type="dxa"/>
              <w:right w:w="20" w:type="dxa"/>
            </w:tcMar>
            <w:vAlign w:val="center"/>
            <w:hideMark/>
          </w:tcPr>
          <w:p w14:paraId="5C167EE9" w14:textId="77777777" w:rsidR="00633269" w:rsidRPr="0094244D" w:rsidRDefault="00633269" w:rsidP="00CF6347">
            <w:pPr>
              <w:pStyle w:val="movimento"/>
              <w:rPr>
                <w:color w:val="002060"/>
              </w:rPr>
            </w:pPr>
            <w:r w:rsidRPr="0094244D">
              <w:rPr>
                <w:color w:val="002060"/>
              </w:rPr>
              <w:t>PASQUI GIACOMO</w:t>
            </w:r>
          </w:p>
        </w:tc>
        <w:tc>
          <w:tcPr>
            <w:tcW w:w="2200" w:type="dxa"/>
            <w:tcMar>
              <w:top w:w="20" w:type="dxa"/>
              <w:left w:w="20" w:type="dxa"/>
              <w:bottom w:w="20" w:type="dxa"/>
              <w:right w:w="20" w:type="dxa"/>
            </w:tcMar>
            <w:vAlign w:val="center"/>
            <w:hideMark/>
          </w:tcPr>
          <w:p w14:paraId="660FA335" w14:textId="77777777" w:rsidR="00633269" w:rsidRPr="0094244D" w:rsidRDefault="00633269" w:rsidP="00CF6347">
            <w:pPr>
              <w:pStyle w:val="movimento2"/>
              <w:rPr>
                <w:color w:val="002060"/>
              </w:rPr>
            </w:pPr>
            <w:r w:rsidRPr="0094244D">
              <w:rPr>
                <w:color w:val="002060"/>
              </w:rPr>
              <w:t xml:space="preserve">(AVENALE) </w:t>
            </w:r>
          </w:p>
        </w:tc>
        <w:tc>
          <w:tcPr>
            <w:tcW w:w="800" w:type="dxa"/>
            <w:tcMar>
              <w:top w:w="20" w:type="dxa"/>
              <w:left w:w="20" w:type="dxa"/>
              <w:bottom w:w="20" w:type="dxa"/>
              <w:right w:w="20" w:type="dxa"/>
            </w:tcMar>
            <w:vAlign w:val="center"/>
            <w:hideMark/>
          </w:tcPr>
          <w:p w14:paraId="00F51E0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68E5427" w14:textId="77777777" w:rsidR="00633269" w:rsidRPr="0094244D" w:rsidRDefault="00633269" w:rsidP="00CF6347">
            <w:pPr>
              <w:pStyle w:val="movimento"/>
              <w:rPr>
                <w:color w:val="002060"/>
              </w:rPr>
            </w:pPr>
            <w:r w:rsidRPr="0094244D">
              <w:rPr>
                <w:color w:val="002060"/>
              </w:rPr>
              <w:t>RAGAINI TOMMASO</w:t>
            </w:r>
          </w:p>
        </w:tc>
        <w:tc>
          <w:tcPr>
            <w:tcW w:w="2200" w:type="dxa"/>
            <w:tcMar>
              <w:top w:w="20" w:type="dxa"/>
              <w:left w:w="20" w:type="dxa"/>
              <w:bottom w:w="20" w:type="dxa"/>
              <w:right w:w="20" w:type="dxa"/>
            </w:tcMar>
            <w:vAlign w:val="center"/>
            <w:hideMark/>
          </w:tcPr>
          <w:p w14:paraId="2D3F32F0" w14:textId="77777777" w:rsidR="00633269" w:rsidRPr="0094244D" w:rsidRDefault="00633269" w:rsidP="00CF6347">
            <w:pPr>
              <w:pStyle w:val="movimento2"/>
              <w:rPr>
                <w:color w:val="002060"/>
              </w:rPr>
            </w:pPr>
            <w:r w:rsidRPr="0094244D">
              <w:rPr>
                <w:color w:val="002060"/>
              </w:rPr>
              <w:t xml:space="preserve">(LUCREZIA CALCIO A 5) </w:t>
            </w:r>
          </w:p>
        </w:tc>
      </w:tr>
      <w:tr w:rsidR="00633269" w:rsidRPr="0094244D" w14:paraId="754F36B8" w14:textId="77777777" w:rsidTr="00CF6347">
        <w:tc>
          <w:tcPr>
            <w:tcW w:w="2200" w:type="dxa"/>
            <w:tcMar>
              <w:top w:w="20" w:type="dxa"/>
              <w:left w:w="20" w:type="dxa"/>
              <w:bottom w:w="20" w:type="dxa"/>
              <w:right w:w="20" w:type="dxa"/>
            </w:tcMar>
            <w:vAlign w:val="center"/>
            <w:hideMark/>
          </w:tcPr>
          <w:p w14:paraId="35444524" w14:textId="77777777" w:rsidR="00633269" w:rsidRPr="0094244D" w:rsidRDefault="00633269" w:rsidP="00CF6347">
            <w:pPr>
              <w:pStyle w:val="movimento"/>
              <w:rPr>
                <w:color w:val="002060"/>
              </w:rPr>
            </w:pPr>
            <w:r w:rsidRPr="0094244D">
              <w:rPr>
                <w:color w:val="002060"/>
              </w:rPr>
              <w:t>BONCI ETTORE</w:t>
            </w:r>
          </w:p>
        </w:tc>
        <w:tc>
          <w:tcPr>
            <w:tcW w:w="2200" w:type="dxa"/>
            <w:tcMar>
              <w:top w:w="20" w:type="dxa"/>
              <w:left w:w="20" w:type="dxa"/>
              <w:bottom w:w="20" w:type="dxa"/>
              <w:right w:w="20" w:type="dxa"/>
            </w:tcMar>
            <w:vAlign w:val="center"/>
            <w:hideMark/>
          </w:tcPr>
          <w:p w14:paraId="171D4AAD" w14:textId="77777777" w:rsidR="00633269" w:rsidRPr="0094244D" w:rsidRDefault="00633269" w:rsidP="00CF6347">
            <w:pPr>
              <w:pStyle w:val="movimento2"/>
              <w:rPr>
                <w:color w:val="002060"/>
              </w:rPr>
            </w:pPr>
            <w:r w:rsidRPr="0094244D">
              <w:rPr>
                <w:color w:val="002060"/>
              </w:rPr>
              <w:t xml:space="preserve">(PIEVE D ICO CALCIO A 5) </w:t>
            </w:r>
          </w:p>
        </w:tc>
        <w:tc>
          <w:tcPr>
            <w:tcW w:w="800" w:type="dxa"/>
            <w:tcMar>
              <w:top w:w="20" w:type="dxa"/>
              <w:left w:w="20" w:type="dxa"/>
              <w:bottom w:w="20" w:type="dxa"/>
              <w:right w:w="20" w:type="dxa"/>
            </w:tcMar>
            <w:vAlign w:val="center"/>
            <w:hideMark/>
          </w:tcPr>
          <w:p w14:paraId="59C6851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FECD70A" w14:textId="77777777" w:rsidR="00633269" w:rsidRPr="0094244D" w:rsidRDefault="00633269" w:rsidP="00CF6347">
            <w:pPr>
              <w:pStyle w:val="movimento"/>
              <w:rPr>
                <w:color w:val="002060"/>
              </w:rPr>
            </w:pPr>
            <w:r w:rsidRPr="0094244D">
              <w:rPr>
                <w:color w:val="002060"/>
              </w:rPr>
              <w:t>CERAVOLO ANTONIO</w:t>
            </w:r>
          </w:p>
        </w:tc>
        <w:tc>
          <w:tcPr>
            <w:tcW w:w="2200" w:type="dxa"/>
            <w:tcMar>
              <w:top w:w="20" w:type="dxa"/>
              <w:left w:w="20" w:type="dxa"/>
              <w:bottom w:w="20" w:type="dxa"/>
              <w:right w:w="20" w:type="dxa"/>
            </w:tcMar>
            <w:vAlign w:val="center"/>
            <w:hideMark/>
          </w:tcPr>
          <w:p w14:paraId="2C0274FF" w14:textId="77777777" w:rsidR="00633269" w:rsidRPr="0094244D" w:rsidRDefault="00633269" w:rsidP="00CF6347">
            <w:pPr>
              <w:pStyle w:val="movimento2"/>
              <w:rPr>
                <w:color w:val="002060"/>
              </w:rPr>
            </w:pPr>
            <w:r w:rsidRPr="0094244D">
              <w:rPr>
                <w:color w:val="002060"/>
              </w:rPr>
              <w:t xml:space="preserve">(PIEVE D ICO CALCIO A 5) </w:t>
            </w:r>
          </w:p>
        </w:tc>
      </w:tr>
      <w:tr w:rsidR="00633269" w:rsidRPr="0094244D" w14:paraId="664F1CFE" w14:textId="77777777" w:rsidTr="00CF6347">
        <w:tc>
          <w:tcPr>
            <w:tcW w:w="2200" w:type="dxa"/>
            <w:tcMar>
              <w:top w:w="20" w:type="dxa"/>
              <w:left w:w="20" w:type="dxa"/>
              <w:bottom w:w="20" w:type="dxa"/>
              <w:right w:w="20" w:type="dxa"/>
            </w:tcMar>
            <w:vAlign w:val="center"/>
            <w:hideMark/>
          </w:tcPr>
          <w:p w14:paraId="7AF33A1C" w14:textId="77777777" w:rsidR="00633269" w:rsidRPr="0094244D" w:rsidRDefault="00633269" w:rsidP="00CF6347">
            <w:pPr>
              <w:pStyle w:val="movimento"/>
              <w:rPr>
                <w:color w:val="002060"/>
              </w:rPr>
            </w:pPr>
            <w:r w:rsidRPr="0094244D">
              <w:rPr>
                <w:color w:val="002060"/>
              </w:rPr>
              <w:t>DI RUSSO MATTEO</w:t>
            </w:r>
          </w:p>
        </w:tc>
        <w:tc>
          <w:tcPr>
            <w:tcW w:w="2200" w:type="dxa"/>
            <w:tcMar>
              <w:top w:w="20" w:type="dxa"/>
              <w:left w:w="20" w:type="dxa"/>
              <w:bottom w:w="20" w:type="dxa"/>
              <w:right w:w="20" w:type="dxa"/>
            </w:tcMar>
            <w:vAlign w:val="center"/>
            <w:hideMark/>
          </w:tcPr>
          <w:p w14:paraId="60093B62" w14:textId="77777777" w:rsidR="00633269" w:rsidRPr="0094244D" w:rsidRDefault="00633269" w:rsidP="00CF6347">
            <w:pPr>
              <w:pStyle w:val="movimento2"/>
              <w:rPr>
                <w:color w:val="002060"/>
              </w:rPr>
            </w:pPr>
            <w:r w:rsidRPr="0094244D">
              <w:rPr>
                <w:color w:val="002060"/>
              </w:rPr>
              <w:t xml:space="preserve">(REAL EAGLES VIRTUS PAGLIA) </w:t>
            </w:r>
          </w:p>
        </w:tc>
        <w:tc>
          <w:tcPr>
            <w:tcW w:w="800" w:type="dxa"/>
            <w:tcMar>
              <w:top w:w="20" w:type="dxa"/>
              <w:left w:w="20" w:type="dxa"/>
              <w:bottom w:w="20" w:type="dxa"/>
              <w:right w:w="20" w:type="dxa"/>
            </w:tcMar>
            <w:vAlign w:val="center"/>
            <w:hideMark/>
          </w:tcPr>
          <w:p w14:paraId="5D37F824"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737593D" w14:textId="77777777" w:rsidR="00633269" w:rsidRPr="0094244D" w:rsidRDefault="00633269" w:rsidP="00CF6347">
            <w:pPr>
              <w:pStyle w:val="movimento"/>
              <w:rPr>
                <w:color w:val="002060"/>
              </w:rPr>
            </w:pPr>
            <w:r w:rsidRPr="0094244D">
              <w:rPr>
                <w:color w:val="002060"/>
              </w:rPr>
              <w:t>MORESCHI LEONARDO</w:t>
            </w:r>
          </w:p>
        </w:tc>
        <w:tc>
          <w:tcPr>
            <w:tcW w:w="2200" w:type="dxa"/>
            <w:tcMar>
              <w:top w:w="20" w:type="dxa"/>
              <w:left w:w="20" w:type="dxa"/>
              <w:bottom w:w="20" w:type="dxa"/>
              <w:right w:w="20" w:type="dxa"/>
            </w:tcMar>
            <w:vAlign w:val="center"/>
            <w:hideMark/>
          </w:tcPr>
          <w:p w14:paraId="31676309" w14:textId="77777777" w:rsidR="00633269" w:rsidRPr="0094244D" w:rsidRDefault="00633269" w:rsidP="00CF6347">
            <w:pPr>
              <w:pStyle w:val="movimento2"/>
              <w:rPr>
                <w:color w:val="002060"/>
              </w:rPr>
            </w:pPr>
            <w:r w:rsidRPr="0094244D">
              <w:rPr>
                <w:color w:val="002060"/>
              </w:rPr>
              <w:t xml:space="preserve">(SAN BIAGIO) </w:t>
            </w:r>
          </w:p>
        </w:tc>
      </w:tr>
      <w:tr w:rsidR="00633269" w:rsidRPr="0094244D" w14:paraId="092189F4" w14:textId="77777777" w:rsidTr="00CF6347">
        <w:tc>
          <w:tcPr>
            <w:tcW w:w="2200" w:type="dxa"/>
            <w:tcMar>
              <w:top w:w="20" w:type="dxa"/>
              <w:left w:w="20" w:type="dxa"/>
              <w:bottom w:w="20" w:type="dxa"/>
              <w:right w:w="20" w:type="dxa"/>
            </w:tcMar>
            <w:vAlign w:val="center"/>
            <w:hideMark/>
          </w:tcPr>
          <w:p w14:paraId="04183C7B" w14:textId="77777777" w:rsidR="00633269" w:rsidRPr="0094244D" w:rsidRDefault="00633269" w:rsidP="00CF6347">
            <w:pPr>
              <w:pStyle w:val="movimento"/>
              <w:rPr>
                <w:color w:val="002060"/>
              </w:rPr>
            </w:pPr>
            <w:r w:rsidRPr="0094244D">
              <w:rPr>
                <w:color w:val="002060"/>
              </w:rPr>
              <w:t>BORIONI JACOPO</w:t>
            </w:r>
          </w:p>
        </w:tc>
        <w:tc>
          <w:tcPr>
            <w:tcW w:w="2200" w:type="dxa"/>
            <w:tcMar>
              <w:top w:w="20" w:type="dxa"/>
              <w:left w:w="20" w:type="dxa"/>
              <w:bottom w:w="20" w:type="dxa"/>
              <w:right w:w="20" w:type="dxa"/>
            </w:tcMar>
            <w:vAlign w:val="center"/>
            <w:hideMark/>
          </w:tcPr>
          <w:p w14:paraId="30D4E5FE" w14:textId="77777777" w:rsidR="00633269" w:rsidRPr="0094244D" w:rsidRDefault="00633269" w:rsidP="00CF6347">
            <w:pPr>
              <w:pStyle w:val="movimento2"/>
              <w:rPr>
                <w:color w:val="002060"/>
              </w:rPr>
            </w:pPr>
            <w:r w:rsidRPr="0094244D">
              <w:rPr>
                <w:color w:val="002060"/>
              </w:rPr>
              <w:t xml:space="preserve">(SERRALTA) </w:t>
            </w:r>
          </w:p>
        </w:tc>
        <w:tc>
          <w:tcPr>
            <w:tcW w:w="800" w:type="dxa"/>
            <w:tcMar>
              <w:top w:w="20" w:type="dxa"/>
              <w:left w:w="20" w:type="dxa"/>
              <w:bottom w:w="20" w:type="dxa"/>
              <w:right w:w="20" w:type="dxa"/>
            </w:tcMar>
            <w:vAlign w:val="center"/>
            <w:hideMark/>
          </w:tcPr>
          <w:p w14:paraId="72881AA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A73B9FB" w14:textId="77777777" w:rsidR="00633269" w:rsidRPr="0094244D" w:rsidRDefault="00633269" w:rsidP="00CF6347">
            <w:pPr>
              <w:pStyle w:val="movimento"/>
              <w:rPr>
                <w:color w:val="002060"/>
              </w:rPr>
            </w:pPr>
            <w:r w:rsidRPr="0094244D">
              <w:rPr>
                <w:color w:val="002060"/>
              </w:rPr>
              <w:t>CAPORALINI GIACOMO</w:t>
            </w:r>
          </w:p>
        </w:tc>
        <w:tc>
          <w:tcPr>
            <w:tcW w:w="2200" w:type="dxa"/>
            <w:tcMar>
              <w:top w:w="20" w:type="dxa"/>
              <w:left w:w="20" w:type="dxa"/>
              <w:bottom w:w="20" w:type="dxa"/>
              <w:right w:w="20" w:type="dxa"/>
            </w:tcMar>
            <w:vAlign w:val="center"/>
            <w:hideMark/>
          </w:tcPr>
          <w:p w14:paraId="74B2C44C" w14:textId="77777777" w:rsidR="00633269" w:rsidRPr="0094244D" w:rsidRDefault="00633269" w:rsidP="00CF6347">
            <w:pPr>
              <w:pStyle w:val="movimento2"/>
              <w:rPr>
                <w:color w:val="002060"/>
              </w:rPr>
            </w:pPr>
            <w:r w:rsidRPr="0094244D">
              <w:rPr>
                <w:color w:val="002060"/>
              </w:rPr>
              <w:t xml:space="preserve">(VERBENA C5 ANCONA) </w:t>
            </w:r>
          </w:p>
        </w:tc>
      </w:tr>
    </w:tbl>
    <w:p w14:paraId="66B6104F"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AACAB34" w14:textId="77777777" w:rsidTr="00CF6347">
        <w:tc>
          <w:tcPr>
            <w:tcW w:w="2200" w:type="dxa"/>
            <w:tcMar>
              <w:top w:w="20" w:type="dxa"/>
              <w:left w:w="20" w:type="dxa"/>
              <w:bottom w:w="20" w:type="dxa"/>
              <w:right w:w="20" w:type="dxa"/>
            </w:tcMar>
            <w:vAlign w:val="center"/>
            <w:hideMark/>
          </w:tcPr>
          <w:p w14:paraId="719C8927" w14:textId="77777777" w:rsidR="00633269" w:rsidRPr="0094244D" w:rsidRDefault="00633269" w:rsidP="00CF6347">
            <w:pPr>
              <w:pStyle w:val="movimento"/>
              <w:rPr>
                <w:color w:val="002060"/>
              </w:rPr>
            </w:pPr>
            <w:r w:rsidRPr="0094244D">
              <w:rPr>
                <w:color w:val="002060"/>
              </w:rPr>
              <w:t>GUERRINI MATTEO</w:t>
            </w:r>
          </w:p>
        </w:tc>
        <w:tc>
          <w:tcPr>
            <w:tcW w:w="2200" w:type="dxa"/>
            <w:tcMar>
              <w:top w:w="20" w:type="dxa"/>
              <w:left w:w="20" w:type="dxa"/>
              <w:bottom w:w="20" w:type="dxa"/>
              <w:right w:w="20" w:type="dxa"/>
            </w:tcMar>
            <w:vAlign w:val="center"/>
            <w:hideMark/>
          </w:tcPr>
          <w:p w14:paraId="1D4690EF" w14:textId="77777777" w:rsidR="00633269" w:rsidRPr="0094244D" w:rsidRDefault="00633269" w:rsidP="00CF6347">
            <w:pPr>
              <w:pStyle w:val="movimento2"/>
              <w:rPr>
                <w:color w:val="002060"/>
              </w:rPr>
            </w:pPr>
            <w:r w:rsidRPr="0094244D">
              <w:rPr>
                <w:color w:val="002060"/>
              </w:rPr>
              <w:t xml:space="preserve">(ACLI MANTOVANI CALCIO A 5) </w:t>
            </w:r>
          </w:p>
        </w:tc>
        <w:tc>
          <w:tcPr>
            <w:tcW w:w="800" w:type="dxa"/>
            <w:tcMar>
              <w:top w:w="20" w:type="dxa"/>
              <w:left w:w="20" w:type="dxa"/>
              <w:bottom w:w="20" w:type="dxa"/>
              <w:right w:w="20" w:type="dxa"/>
            </w:tcMar>
            <w:vAlign w:val="center"/>
            <w:hideMark/>
          </w:tcPr>
          <w:p w14:paraId="3732ECB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7B0757C" w14:textId="77777777" w:rsidR="00633269" w:rsidRPr="0094244D" w:rsidRDefault="00633269" w:rsidP="00CF6347">
            <w:pPr>
              <w:pStyle w:val="movimento"/>
              <w:rPr>
                <w:color w:val="002060"/>
              </w:rPr>
            </w:pPr>
            <w:r w:rsidRPr="0094244D">
              <w:rPr>
                <w:color w:val="002060"/>
              </w:rPr>
              <w:t>GIMENEZ CANATELLA TOMAS GONZALO</w:t>
            </w:r>
          </w:p>
        </w:tc>
        <w:tc>
          <w:tcPr>
            <w:tcW w:w="2200" w:type="dxa"/>
            <w:tcMar>
              <w:top w:w="20" w:type="dxa"/>
              <w:left w:w="20" w:type="dxa"/>
              <w:bottom w:w="20" w:type="dxa"/>
              <w:right w:w="20" w:type="dxa"/>
            </w:tcMar>
            <w:vAlign w:val="center"/>
            <w:hideMark/>
          </w:tcPr>
          <w:p w14:paraId="0797EEB1" w14:textId="77777777" w:rsidR="00633269" w:rsidRPr="0094244D" w:rsidRDefault="00633269" w:rsidP="00CF6347">
            <w:pPr>
              <w:pStyle w:val="movimento2"/>
              <w:rPr>
                <w:color w:val="002060"/>
              </w:rPr>
            </w:pPr>
            <w:r w:rsidRPr="0094244D">
              <w:rPr>
                <w:color w:val="002060"/>
              </w:rPr>
              <w:t xml:space="preserve">(ACLI VILLA MUSONE) </w:t>
            </w:r>
          </w:p>
        </w:tc>
      </w:tr>
      <w:tr w:rsidR="00633269" w:rsidRPr="0094244D" w14:paraId="77F31941" w14:textId="77777777" w:rsidTr="00CF6347">
        <w:tc>
          <w:tcPr>
            <w:tcW w:w="2200" w:type="dxa"/>
            <w:tcMar>
              <w:top w:w="20" w:type="dxa"/>
              <w:left w:w="20" w:type="dxa"/>
              <w:bottom w:w="20" w:type="dxa"/>
              <w:right w:w="20" w:type="dxa"/>
            </w:tcMar>
            <w:vAlign w:val="center"/>
            <w:hideMark/>
          </w:tcPr>
          <w:p w14:paraId="7D30DEDA" w14:textId="77777777" w:rsidR="00633269" w:rsidRPr="0094244D" w:rsidRDefault="00633269" w:rsidP="00CF6347">
            <w:pPr>
              <w:pStyle w:val="movimento"/>
              <w:rPr>
                <w:color w:val="002060"/>
              </w:rPr>
            </w:pPr>
            <w:r w:rsidRPr="0094244D">
              <w:rPr>
                <w:color w:val="002060"/>
              </w:rPr>
              <w:lastRenderedPageBreak/>
              <w:t>MARSILI FILIPPO</w:t>
            </w:r>
          </w:p>
        </w:tc>
        <w:tc>
          <w:tcPr>
            <w:tcW w:w="2200" w:type="dxa"/>
            <w:tcMar>
              <w:top w:w="20" w:type="dxa"/>
              <w:left w:w="20" w:type="dxa"/>
              <w:bottom w:w="20" w:type="dxa"/>
              <w:right w:w="20" w:type="dxa"/>
            </w:tcMar>
            <w:vAlign w:val="center"/>
            <w:hideMark/>
          </w:tcPr>
          <w:p w14:paraId="56E23FCA" w14:textId="77777777" w:rsidR="00633269" w:rsidRPr="0094244D" w:rsidRDefault="00633269" w:rsidP="00CF6347">
            <w:pPr>
              <w:pStyle w:val="movimento2"/>
              <w:rPr>
                <w:color w:val="002060"/>
              </w:rPr>
            </w:pPr>
            <w:r w:rsidRPr="0094244D">
              <w:rPr>
                <w:color w:val="002060"/>
              </w:rPr>
              <w:t xml:space="preserve">(ACQUALAGNA CALCIO C 5) </w:t>
            </w:r>
          </w:p>
        </w:tc>
        <w:tc>
          <w:tcPr>
            <w:tcW w:w="800" w:type="dxa"/>
            <w:tcMar>
              <w:top w:w="20" w:type="dxa"/>
              <w:left w:w="20" w:type="dxa"/>
              <w:bottom w:w="20" w:type="dxa"/>
              <w:right w:w="20" w:type="dxa"/>
            </w:tcMar>
            <w:vAlign w:val="center"/>
            <w:hideMark/>
          </w:tcPr>
          <w:p w14:paraId="40B6061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2158FA8" w14:textId="77777777" w:rsidR="00633269" w:rsidRPr="0094244D" w:rsidRDefault="00633269" w:rsidP="00CF6347">
            <w:pPr>
              <w:pStyle w:val="movimento"/>
              <w:rPr>
                <w:color w:val="002060"/>
              </w:rPr>
            </w:pPr>
            <w:r w:rsidRPr="0094244D">
              <w:rPr>
                <w:color w:val="002060"/>
              </w:rPr>
              <w:t>MICHELETTI ALESSIO</w:t>
            </w:r>
          </w:p>
        </w:tc>
        <w:tc>
          <w:tcPr>
            <w:tcW w:w="2200" w:type="dxa"/>
            <w:tcMar>
              <w:top w:w="20" w:type="dxa"/>
              <w:left w:w="20" w:type="dxa"/>
              <w:bottom w:w="20" w:type="dxa"/>
              <w:right w:w="20" w:type="dxa"/>
            </w:tcMar>
            <w:vAlign w:val="center"/>
            <w:hideMark/>
          </w:tcPr>
          <w:p w14:paraId="3034E2F2" w14:textId="77777777" w:rsidR="00633269" w:rsidRPr="0094244D" w:rsidRDefault="00633269" w:rsidP="00CF6347">
            <w:pPr>
              <w:pStyle w:val="movimento2"/>
              <w:rPr>
                <w:color w:val="002060"/>
              </w:rPr>
            </w:pPr>
            <w:r w:rsidRPr="0094244D">
              <w:rPr>
                <w:color w:val="002060"/>
              </w:rPr>
              <w:t xml:space="preserve">(ASPIO 2005) </w:t>
            </w:r>
          </w:p>
        </w:tc>
      </w:tr>
      <w:tr w:rsidR="00633269" w:rsidRPr="0094244D" w14:paraId="1BCB8279" w14:textId="77777777" w:rsidTr="00CF6347">
        <w:tc>
          <w:tcPr>
            <w:tcW w:w="2200" w:type="dxa"/>
            <w:tcMar>
              <w:top w:w="20" w:type="dxa"/>
              <w:left w:w="20" w:type="dxa"/>
              <w:bottom w:w="20" w:type="dxa"/>
              <w:right w:w="20" w:type="dxa"/>
            </w:tcMar>
            <w:vAlign w:val="center"/>
            <w:hideMark/>
          </w:tcPr>
          <w:p w14:paraId="441CCD6C" w14:textId="77777777" w:rsidR="00633269" w:rsidRPr="0094244D" w:rsidRDefault="00633269" w:rsidP="00CF6347">
            <w:pPr>
              <w:pStyle w:val="movimento"/>
              <w:rPr>
                <w:color w:val="002060"/>
              </w:rPr>
            </w:pPr>
            <w:r w:rsidRPr="0094244D">
              <w:rPr>
                <w:color w:val="002060"/>
              </w:rPr>
              <w:t>SIGNORELLI VINCENZO</w:t>
            </w:r>
          </w:p>
        </w:tc>
        <w:tc>
          <w:tcPr>
            <w:tcW w:w="2200" w:type="dxa"/>
            <w:tcMar>
              <w:top w:w="20" w:type="dxa"/>
              <w:left w:w="20" w:type="dxa"/>
              <w:bottom w:w="20" w:type="dxa"/>
              <w:right w:w="20" w:type="dxa"/>
            </w:tcMar>
            <w:vAlign w:val="center"/>
            <w:hideMark/>
          </w:tcPr>
          <w:p w14:paraId="200176FC" w14:textId="77777777" w:rsidR="00633269" w:rsidRPr="0094244D" w:rsidRDefault="00633269" w:rsidP="00CF6347">
            <w:pPr>
              <w:pStyle w:val="movimento2"/>
              <w:rPr>
                <w:color w:val="002060"/>
              </w:rPr>
            </w:pPr>
            <w:r w:rsidRPr="0094244D">
              <w:rPr>
                <w:color w:val="002060"/>
              </w:rPr>
              <w:t xml:space="preserve">(CASTELBELLINO CALCIO A 5) </w:t>
            </w:r>
          </w:p>
        </w:tc>
        <w:tc>
          <w:tcPr>
            <w:tcW w:w="800" w:type="dxa"/>
            <w:tcMar>
              <w:top w:w="20" w:type="dxa"/>
              <w:left w:w="20" w:type="dxa"/>
              <w:bottom w:w="20" w:type="dxa"/>
              <w:right w:w="20" w:type="dxa"/>
            </w:tcMar>
            <w:vAlign w:val="center"/>
            <w:hideMark/>
          </w:tcPr>
          <w:p w14:paraId="733E77B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E837CF9" w14:textId="77777777" w:rsidR="00633269" w:rsidRPr="0094244D" w:rsidRDefault="00633269" w:rsidP="00CF6347">
            <w:pPr>
              <w:pStyle w:val="movimento"/>
              <w:rPr>
                <w:color w:val="002060"/>
              </w:rPr>
            </w:pPr>
            <w:r w:rsidRPr="0094244D">
              <w:rPr>
                <w:color w:val="002060"/>
              </w:rPr>
              <w:t>SPINACI LUCA</w:t>
            </w:r>
          </w:p>
        </w:tc>
        <w:tc>
          <w:tcPr>
            <w:tcW w:w="2200" w:type="dxa"/>
            <w:tcMar>
              <w:top w:w="20" w:type="dxa"/>
              <w:left w:w="20" w:type="dxa"/>
              <w:bottom w:w="20" w:type="dxa"/>
              <w:right w:w="20" w:type="dxa"/>
            </w:tcMar>
            <w:vAlign w:val="center"/>
            <w:hideMark/>
          </w:tcPr>
          <w:p w14:paraId="555E4009" w14:textId="77777777" w:rsidR="00633269" w:rsidRPr="0094244D" w:rsidRDefault="00633269" w:rsidP="00CF6347">
            <w:pPr>
              <w:pStyle w:val="movimento2"/>
              <w:rPr>
                <w:color w:val="002060"/>
              </w:rPr>
            </w:pPr>
            <w:r w:rsidRPr="0094244D">
              <w:rPr>
                <w:color w:val="002060"/>
              </w:rPr>
              <w:t xml:space="preserve">(CIARNIN) </w:t>
            </w:r>
          </w:p>
        </w:tc>
      </w:tr>
      <w:tr w:rsidR="00633269" w:rsidRPr="0094244D" w14:paraId="5D61E5A4" w14:textId="77777777" w:rsidTr="00CF6347">
        <w:tc>
          <w:tcPr>
            <w:tcW w:w="2200" w:type="dxa"/>
            <w:tcMar>
              <w:top w:w="20" w:type="dxa"/>
              <w:left w:w="20" w:type="dxa"/>
              <w:bottom w:w="20" w:type="dxa"/>
              <w:right w:w="20" w:type="dxa"/>
            </w:tcMar>
            <w:vAlign w:val="center"/>
            <w:hideMark/>
          </w:tcPr>
          <w:p w14:paraId="69591054" w14:textId="77777777" w:rsidR="00633269" w:rsidRPr="0094244D" w:rsidRDefault="00633269" w:rsidP="00CF6347">
            <w:pPr>
              <w:pStyle w:val="movimento"/>
              <w:rPr>
                <w:color w:val="002060"/>
              </w:rPr>
            </w:pPr>
            <w:r w:rsidRPr="0094244D">
              <w:rPr>
                <w:color w:val="002060"/>
              </w:rPr>
              <w:t>MARINGOLO DARIO</w:t>
            </w:r>
          </w:p>
        </w:tc>
        <w:tc>
          <w:tcPr>
            <w:tcW w:w="2200" w:type="dxa"/>
            <w:tcMar>
              <w:top w:w="20" w:type="dxa"/>
              <w:left w:w="20" w:type="dxa"/>
              <w:bottom w:w="20" w:type="dxa"/>
              <w:right w:w="20" w:type="dxa"/>
            </w:tcMar>
            <w:vAlign w:val="center"/>
            <w:hideMark/>
          </w:tcPr>
          <w:p w14:paraId="18D46572" w14:textId="77777777" w:rsidR="00633269" w:rsidRPr="0094244D" w:rsidRDefault="00633269" w:rsidP="00CF6347">
            <w:pPr>
              <w:pStyle w:val="movimento2"/>
              <w:rPr>
                <w:color w:val="002060"/>
              </w:rPr>
            </w:pPr>
            <w:r w:rsidRPr="0094244D">
              <w:rPr>
                <w:color w:val="002060"/>
              </w:rPr>
              <w:t xml:space="preserve">(FUTSAL RECANATI) </w:t>
            </w:r>
          </w:p>
        </w:tc>
        <w:tc>
          <w:tcPr>
            <w:tcW w:w="800" w:type="dxa"/>
            <w:tcMar>
              <w:top w:w="20" w:type="dxa"/>
              <w:left w:w="20" w:type="dxa"/>
              <w:bottom w:w="20" w:type="dxa"/>
              <w:right w:w="20" w:type="dxa"/>
            </w:tcMar>
            <w:vAlign w:val="center"/>
            <w:hideMark/>
          </w:tcPr>
          <w:p w14:paraId="274494B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D0A0334" w14:textId="77777777" w:rsidR="00633269" w:rsidRPr="0094244D" w:rsidRDefault="00633269" w:rsidP="00CF6347">
            <w:pPr>
              <w:pStyle w:val="movimento"/>
              <w:rPr>
                <w:color w:val="002060"/>
              </w:rPr>
            </w:pPr>
            <w:r w:rsidRPr="0094244D">
              <w:rPr>
                <w:color w:val="002060"/>
              </w:rPr>
              <w:t>BULDORINI ANTIMO</w:t>
            </w:r>
          </w:p>
        </w:tc>
        <w:tc>
          <w:tcPr>
            <w:tcW w:w="2200" w:type="dxa"/>
            <w:tcMar>
              <w:top w:w="20" w:type="dxa"/>
              <w:left w:w="20" w:type="dxa"/>
              <w:bottom w:w="20" w:type="dxa"/>
              <w:right w:w="20" w:type="dxa"/>
            </w:tcMar>
            <w:vAlign w:val="center"/>
            <w:hideMark/>
          </w:tcPr>
          <w:p w14:paraId="5429A9BF" w14:textId="77777777" w:rsidR="00633269" w:rsidRPr="0094244D" w:rsidRDefault="00633269" w:rsidP="00CF6347">
            <w:pPr>
              <w:pStyle w:val="movimento2"/>
              <w:rPr>
                <w:color w:val="002060"/>
              </w:rPr>
            </w:pPr>
            <w:r w:rsidRPr="0094244D">
              <w:rPr>
                <w:color w:val="002060"/>
              </w:rPr>
              <w:t xml:space="preserve">(FUTSAL SAMBUCHETO) </w:t>
            </w:r>
          </w:p>
        </w:tc>
      </w:tr>
      <w:tr w:rsidR="00633269" w:rsidRPr="0094244D" w14:paraId="025F9518" w14:textId="77777777" w:rsidTr="00CF6347">
        <w:tc>
          <w:tcPr>
            <w:tcW w:w="2200" w:type="dxa"/>
            <w:tcMar>
              <w:top w:w="20" w:type="dxa"/>
              <w:left w:w="20" w:type="dxa"/>
              <w:bottom w:w="20" w:type="dxa"/>
              <w:right w:w="20" w:type="dxa"/>
            </w:tcMar>
            <w:vAlign w:val="center"/>
            <w:hideMark/>
          </w:tcPr>
          <w:p w14:paraId="0FB3BBF1" w14:textId="77777777" w:rsidR="00633269" w:rsidRPr="0094244D" w:rsidRDefault="00633269" w:rsidP="00CF6347">
            <w:pPr>
              <w:pStyle w:val="movimento"/>
              <w:rPr>
                <w:color w:val="002060"/>
              </w:rPr>
            </w:pPr>
            <w:r w:rsidRPr="0094244D">
              <w:rPr>
                <w:color w:val="002060"/>
              </w:rPr>
              <w:t>CAPITANELLI ALESSIO</w:t>
            </w:r>
          </w:p>
        </w:tc>
        <w:tc>
          <w:tcPr>
            <w:tcW w:w="2200" w:type="dxa"/>
            <w:tcMar>
              <w:top w:w="20" w:type="dxa"/>
              <w:left w:w="20" w:type="dxa"/>
              <w:bottom w:w="20" w:type="dxa"/>
              <w:right w:w="20" w:type="dxa"/>
            </w:tcMar>
            <w:vAlign w:val="center"/>
            <w:hideMark/>
          </w:tcPr>
          <w:p w14:paraId="7D3DCD96" w14:textId="77777777" w:rsidR="00633269" w:rsidRPr="0094244D" w:rsidRDefault="00633269" w:rsidP="00CF6347">
            <w:pPr>
              <w:pStyle w:val="movimento2"/>
              <w:rPr>
                <w:color w:val="002060"/>
              </w:rPr>
            </w:pPr>
            <w:r w:rsidRPr="0094244D">
              <w:rPr>
                <w:color w:val="002060"/>
              </w:rPr>
              <w:t xml:space="preserve">(FUTSAL SAMBUCHETO) </w:t>
            </w:r>
          </w:p>
        </w:tc>
        <w:tc>
          <w:tcPr>
            <w:tcW w:w="800" w:type="dxa"/>
            <w:tcMar>
              <w:top w:w="20" w:type="dxa"/>
              <w:left w:w="20" w:type="dxa"/>
              <w:bottom w:w="20" w:type="dxa"/>
              <w:right w:w="20" w:type="dxa"/>
            </w:tcMar>
            <w:vAlign w:val="center"/>
            <w:hideMark/>
          </w:tcPr>
          <w:p w14:paraId="4704E6C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2175BA8" w14:textId="77777777" w:rsidR="00633269" w:rsidRPr="0094244D" w:rsidRDefault="00633269" w:rsidP="00CF6347">
            <w:pPr>
              <w:pStyle w:val="movimento"/>
              <w:rPr>
                <w:color w:val="002060"/>
              </w:rPr>
            </w:pPr>
            <w:r w:rsidRPr="0094244D">
              <w:rPr>
                <w:color w:val="002060"/>
              </w:rPr>
              <w:t>TARLI PAOLO</w:t>
            </w:r>
          </w:p>
        </w:tc>
        <w:tc>
          <w:tcPr>
            <w:tcW w:w="2200" w:type="dxa"/>
            <w:tcMar>
              <w:top w:w="20" w:type="dxa"/>
              <w:left w:w="20" w:type="dxa"/>
              <w:bottom w:w="20" w:type="dxa"/>
              <w:right w:w="20" w:type="dxa"/>
            </w:tcMar>
            <w:vAlign w:val="center"/>
            <w:hideMark/>
          </w:tcPr>
          <w:p w14:paraId="7524084E" w14:textId="77777777" w:rsidR="00633269" w:rsidRPr="0094244D" w:rsidRDefault="00633269" w:rsidP="00CF6347">
            <w:pPr>
              <w:pStyle w:val="movimento2"/>
              <w:rPr>
                <w:color w:val="002060"/>
              </w:rPr>
            </w:pPr>
            <w:r w:rsidRPr="0094244D">
              <w:rPr>
                <w:color w:val="002060"/>
              </w:rPr>
              <w:t xml:space="preserve">(FUTSAL VIRE GEOSISTEM ASD) </w:t>
            </w:r>
          </w:p>
        </w:tc>
      </w:tr>
      <w:tr w:rsidR="00633269" w:rsidRPr="0094244D" w14:paraId="4687CB8E" w14:textId="77777777" w:rsidTr="00CF6347">
        <w:tc>
          <w:tcPr>
            <w:tcW w:w="2200" w:type="dxa"/>
            <w:tcMar>
              <w:top w:w="20" w:type="dxa"/>
              <w:left w:w="20" w:type="dxa"/>
              <w:bottom w:w="20" w:type="dxa"/>
              <w:right w:w="20" w:type="dxa"/>
            </w:tcMar>
            <w:vAlign w:val="center"/>
            <w:hideMark/>
          </w:tcPr>
          <w:p w14:paraId="27E77DD5" w14:textId="77777777" w:rsidR="00633269" w:rsidRPr="0094244D" w:rsidRDefault="00633269" w:rsidP="00CF6347">
            <w:pPr>
              <w:pStyle w:val="movimento"/>
              <w:rPr>
                <w:color w:val="002060"/>
              </w:rPr>
            </w:pPr>
            <w:r w:rsidRPr="0094244D">
              <w:rPr>
                <w:color w:val="002060"/>
              </w:rPr>
              <w:t>ALLEGREZZA NICOLO</w:t>
            </w:r>
          </w:p>
        </w:tc>
        <w:tc>
          <w:tcPr>
            <w:tcW w:w="2200" w:type="dxa"/>
            <w:tcMar>
              <w:top w:w="20" w:type="dxa"/>
              <w:left w:w="20" w:type="dxa"/>
              <w:bottom w:w="20" w:type="dxa"/>
              <w:right w:w="20" w:type="dxa"/>
            </w:tcMar>
            <w:vAlign w:val="center"/>
            <w:hideMark/>
          </w:tcPr>
          <w:p w14:paraId="76D30C20" w14:textId="77777777" w:rsidR="00633269" w:rsidRPr="0094244D" w:rsidRDefault="00633269" w:rsidP="00CF6347">
            <w:pPr>
              <w:pStyle w:val="movimento2"/>
              <w:rPr>
                <w:color w:val="002060"/>
              </w:rPr>
            </w:pPr>
            <w:r w:rsidRPr="0094244D">
              <w:rPr>
                <w:color w:val="002060"/>
              </w:rPr>
              <w:t xml:space="preserve">(LUCREZIA CALCIO A 5) </w:t>
            </w:r>
          </w:p>
        </w:tc>
        <w:tc>
          <w:tcPr>
            <w:tcW w:w="800" w:type="dxa"/>
            <w:tcMar>
              <w:top w:w="20" w:type="dxa"/>
              <w:left w:w="20" w:type="dxa"/>
              <w:bottom w:w="20" w:type="dxa"/>
              <w:right w:w="20" w:type="dxa"/>
            </w:tcMar>
            <w:vAlign w:val="center"/>
            <w:hideMark/>
          </w:tcPr>
          <w:p w14:paraId="19851DD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2D7730A" w14:textId="77777777" w:rsidR="00633269" w:rsidRPr="0094244D" w:rsidRDefault="00633269" w:rsidP="00CF6347">
            <w:pPr>
              <w:pStyle w:val="movimento"/>
              <w:rPr>
                <w:color w:val="002060"/>
              </w:rPr>
            </w:pPr>
            <w:r w:rsidRPr="0094244D">
              <w:rPr>
                <w:color w:val="002060"/>
              </w:rPr>
              <w:t>LO MUZIO PASQUALE</w:t>
            </w:r>
          </w:p>
        </w:tc>
        <w:tc>
          <w:tcPr>
            <w:tcW w:w="2200" w:type="dxa"/>
            <w:tcMar>
              <w:top w:w="20" w:type="dxa"/>
              <w:left w:w="20" w:type="dxa"/>
              <w:bottom w:w="20" w:type="dxa"/>
              <w:right w:w="20" w:type="dxa"/>
            </w:tcMar>
            <w:vAlign w:val="center"/>
            <w:hideMark/>
          </w:tcPr>
          <w:p w14:paraId="3E65129C" w14:textId="77777777" w:rsidR="00633269" w:rsidRPr="0094244D" w:rsidRDefault="00633269" w:rsidP="00CF6347">
            <w:pPr>
              <w:pStyle w:val="movimento2"/>
              <w:rPr>
                <w:color w:val="002060"/>
              </w:rPr>
            </w:pPr>
            <w:r w:rsidRPr="0094244D">
              <w:rPr>
                <w:color w:val="002060"/>
              </w:rPr>
              <w:t xml:space="preserve">(POLISPORTIVA UROBORO) </w:t>
            </w:r>
          </w:p>
        </w:tc>
      </w:tr>
      <w:tr w:rsidR="00633269" w:rsidRPr="0094244D" w14:paraId="0C6D3790" w14:textId="77777777" w:rsidTr="00CF6347">
        <w:tc>
          <w:tcPr>
            <w:tcW w:w="2200" w:type="dxa"/>
            <w:tcMar>
              <w:top w:w="20" w:type="dxa"/>
              <w:left w:w="20" w:type="dxa"/>
              <w:bottom w:w="20" w:type="dxa"/>
              <w:right w:w="20" w:type="dxa"/>
            </w:tcMar>
            <w:vAlign w:val="center"/>
            <w:hideMark/>
          </w:tcPr>
          <w:p w14:paraId="6298DB1A" w14:textId="77777777" w:rsidR="00633269" w:rsidRPr="0094244D" w:rsidRDefault="00633269" w:rsidP="00CF6347">
            <w:pPr>
              <w:pStyle w:val="movimento"/>
              <w:rPr>
                <w:color w:val="002060"/>
              </w:rPr>
            </w:pPr>
            <w:r w:rsidRPr="0094244D">
              <w:rPr>
                <w:color w:val="002060"/>
              </w:rPr>
              <w:t>OMBROSI MARCO</w:t>
            </w:r>
          </w:p>
        </w:tc>
        <w:tc>
          <w:tcPr>
            <w:tcW w:w="2200" w:type="dxa"/>
            <w:tcMar>
              <w:top w:w="20" w:type="dxa"/>
              <w:left w:w="20" w:type="dxa"/>
              <w:bottom w:w="20" w:type="dxa"/>
              <w:right w:w="20" w:type="dxa"/>
            </w:tcMar>
            <w:vAlign w:val="center"/>
            <w:hideMark/>
          </w:tcPr>
          <w:p w14:paraId="1D1A7074" w14:textId="77777777" w:rsidR="00633269" w:rsidRPr="0094244D" w:rsidRDefault="00633269" w:rsidP="00CF6347">
            <w:pPr>
              <w:pStyle w:val="movimento2"/>
              <w:rPr>
                <w:color w:val="002060"/>
              </w:rPr>
            </w:pPr>
            <w:r w:rsidRPr="0094244D">
              <w:rPr>
                <w:color w:val="002060"/>
              </w:rPr>
              <w:t xml:space="preserve">(POLISPORTIVA VICTORIA) </w:t>
            </w:r>
          </w:p>
        </w:tc>
        <w:tc>
          <w:tcPr>
            <w:tcW w:w="800" w:type="dxa"/>
            <w:tcMar>
              <w:top w:w="20" w:type="dxa"/>
              <w:left w:w="20" w:type="dxa"/>
              <w:bottom w:w="20" w:type="dxa"/>
              <w:right w:w="20" w:type="dxa"/>
            </w:tcMar>
            <w:vAlign w:val="center"/>
            <w:hideMark/>
          </w:tcPr>
          <w:p w14:paraId="1A58DD3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E2B8755" w14:textId="77777777" w:rsidR="00633269" w:rsidRPr="0094244D" w:rsidRDefault="00633269" w:rsidP="00CF6347">
            <w:pPr>
              <w:pStyle w:val="movimento"/>
              <w:rPr>
                <w:color w:val="002060"/>
              </w:rPr>
            </w:pPr>
            <w:r w:rsidRPr="0094244D">
              <w:rPr>
                <w:color w:val="002060"/>
              </w:rPr>
              <w:t>FIRMANI LEONARDO</w:t>
            </w:r>
          </w:p>
        </w:tc>
        <w:tc>
          <w:tcPr>
            <w:tcW w:w="2200" w:type="dxa"/>
            <w:tcMar>
              <w:top w:w="20" w:type="dxa"/>
              <w:left w:w="20" w:type="dxa"/>
              <w:bottom w:w="20" w:type="dxa"/>
              <w:right w:w="20" w:type="dxa"/>
            </w:tcMar>
            <w:vAlign w:val="center"/>
            <w:hideMark/>
          </w:tcPr>
          <w:p w14:paraId="46F3A77D" w14:textId="77777777" w:rsidR="00633269" w:rsidRPr="0094244D" w:rsidRDefault="00633269" w:rsidP="00CF6347">
            <w:pPr>
              <w:pStyle w:val="movimento2"/>
              <w:rPr>
                <w:color w:val="002060"/>
              </w:rPr>
            </w:pPr>
            <w:r w:rsidRPr="0094244D">
              <w:rPr>
                <w:color w:val="002060"/>
              </w:rPr>
              <w:t xml:space="preserve">(REAL ANCARIA) </w:t>
            </w:r>
          </w:p>
        </w:tc>
      </w:tr>
      <w:tr w:rsidR="00633269" w:rsidRPr="0094244D" w14:paraId="428B3C94" w14:textId="77777777" w:rsidTr="00CF6347">
        <w:tc>
          <w:tcPr>
            <w:tcW w:w="2200" w:type="dxa"/>
            <w:tcMar>
              <w:top w:w="20" w:type="dxa"/>
              <w:left w:w="20" w:type="dxa"/>
              <w:bottom w:w="20" w:type="dxa"/>
              <w:right w:w="20" w:type="dxa"/>
            </w:tcMar>
            <w:vAlign w:val="center"/>
            <w:hideMark/>
          </w:tcPr>
          <w:p w14:paraId="54F937EC" w14:textId="77777777" w:rsidR="00633269" w:rsidRPr="0094244D" w:rsidRDefault="00633269" w:rsidP="00CF6347">
            <w:pPr>
              <w:pStyle w:val="movimento"/>
              <w:rPr>
                <w:color w:val="002060"/>
              </w:rPr>
            </w:pPr>
            <w:r w:rsidRPr="0094244D">
              <w:rPr>
                <w:color w:val="002060"/>
              </w:rPr>
              <w:t>CIOTTI ALESSANDRO</w:t>
            </w:r>
          </w:p>
        </w:tc>
        <w:tc>
          <w:tcPr>
            <w:tcW w:w="2200" w:type="dxa"/>
            <w:tcMar>
              <w:top w:w="20" w:type="dxa"/>
              <w:left w:w="20" w:type="dxa"/>
              <w:bottom w:w="20" w:type="dxa"/>
              <w:right w:w="20" w:type="dxa"/>
            </w:tcMar>
            <w:vAlign w:val="center"/>
            <w:hideMark/>
          </w:tcPr>
          <w:p w14:paraId="77E343CE" w14:textId="77777777" w:rsidR="00633269" w:rsidRPr="0094244D" w:rsidRDefault="00633269" w:rsidP="00CF6347">
            <w:pPr>
              <w:pStyle w:val="movimento2"/>
              <w:rPr>
                <w:color w:val="002060"/>
              </w:rPr>
            </w:pPr>
            <w:r w:rsidRPr="0094244D">
              <w:rPr>
                <w:color w:val="002060"/>
              </w:rPr>
              <w:t xml:space="preserve">(REAL EAGLES VIRTUS PAGLIA) </w:t>
            </w:r>
          </w:p>
        </w:tc>
        <w:tc>
          <w:tcPr>
            <w:tcW w:w="800" w:type="dxa"/>
            <w:tcMar>
              <w:top w:w="20" w:type="dxa"/>
              <w:left w:w="20" w:type="dxa"/>
              <w:bottom w:w="20" w:type="dxa"/>
              <w:right w:w="20" w:type="dxa"/>
            </w:tcMar>
            <w:vAlign w:val="center"/>
            <w:hideMark/>
          </w:tcPr>
          <w:p w14:paraId="64AD2554"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17DEC25" w14:textId="77777777" w:rsidR="00633269" w:rsidRPr="0094244D" w:rsidRDefault="00633269" w:rsidP="00CF6347">
            <w:pPr>
              <w:pStyle w:val="movimento"/>
              <w:rPr>
                <w:color w:val="002060"/>
              </w:rPr>
            </w:pPr>
            <w:r w:rsidRPr="0094244D">
              <w:rPr>
                <w:color w:val="002060"/>
              </w:rPr>
              <w:t>BROCCHI YURI</w:t>
            </w:r>
          </w:p>
        </w:tc>
        <w:tc>
          <w:tcPr>
            <w:tcW w:w="2200" w:type="dxa"/>
            <w:tcMar>
              <w:top w:w="20" w:type="dxa"/>
              <w:left w:w="20" w:type="dxa"/>
              <w:bottom w:w="20" w:type="dxa"/>
              <w:right w:w="20" w:type="dxa"/>
            </w:tcMar>
            <w:vAlign w:val="center"/>
            <w:hideMark/>
          </w:tcPr>
          <w:p w14:paraId="36D91F1C"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U.MANDOLESI</w:t>
            </w:r>
            <w:proofErr w:type="gramEnd"/>
            <w:r w:rsidRPr="0094244D">
              <w:rPr>
                <w:color w:val="002060"/>
              </w:rPr>
              <w:t xml:space="preserve"> CALCIO) </w:t>
            </w:r>
          </w:p>
        </w:tc>
      </w:tr>
      <w:tr w:rsidR="00633269" w:rsidRPr="0094244D" w14:paraId="77D143A2" w14:textId="77777777" w:rsidTr="00CF6347">
        <w:tc>
          <w:tcPr>
            <w:tcW w:w="2200" w:type="dxa"/>
            <w:tcMar>
              <w:top w:w="20" w:type="dxa"/>
              <w:left w:w="20" w:type="dxa"/>
              <w:bottom w:w="20" w:type="dxa"/>
              <w:right w:w="20" w:type="dxa"/>
            </w:tcMar>
            <w:vAlign w:val="center"/>
            <w:hideMark/>
          </w:tcPr>
          <w:p w14:paraId="729FD793" w14:textId="77777777" w:rsidR="00633269" w:rsidRPr="0094244D" w:rsidRDefault="00633269" w:rsidP="00CF6347">
            <w:pPr>
              <w:pStyle w:val="movimento"/>
              <w:rPr>
                <w:color w:val="002060"/>
              </w:rPr>
            </w:pPr>
            <w:r w:rsidRPr="0094244D">
              <w:rPr>
                <w:color w:val="002060"/>
              </w:rPr>
              <w:t>BUGIARDINI CARLO</w:t>
            </w:r>
          </w:p>
        </w:tc>
        <w:tc>
          <w:tcPr>
            <w:tcW w:w="2200" w:type="dxa"/>
            <w:tcMar>
              <w:top w:w="20" w:type="dxa"/>
              <w:left w:w="20" w:type="dxa"/>
              <w:bottom w:w="20" w:type="dxa"/>
              <w:right w:w="20" w:type="dxa"/>
            </w:tcMar>
            <w:vAlign w:val="center"/>
            <w:hideMark/>
          </w:tcPr>
          <w:p w14:paraId="791E0C1F"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U.MANDOLESI</w:t>
            </w:r>
            <w:proofErr w:type="gramEnd"/>
            <w:r w:rsidRPr="0094244D">
              <w:rPr>
                <w:color w:val="002060"/>
              </w:rPr>
              <w:t xml:space="preserve"> CALCIO) </w:t>
            </w:r>
          </w:p>
        </w:tc>
        <w:tc>
          <w:tcPr>
            <w:tcW w:w="800" w:type="dxa"/>
            <w:tcMar>
              <w:top w:w="20" w:type="dxa"/>
              <w:left w:w="20" w:type="dxa"/>
              <w:bottom w:w="20" w:type="dxa"/>
              <w:right w:w="20" w:type="dxa"/>
            </w:tcMar>
            <w:vAlign w:val="center"/>
            <w:hideMark/>
          </w:tcPr>
          <w:p w14:paraId="10C40CD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C2DF052" w14:textId="77777777" w:rsidR="00633269" w:rsidRPr="0094244D" w:rsidRDefault="00633269" w:rsidP="00CF6347">
            <w:pPr>
              <w:pStyle w:val="movimento"/>
              <w:rPr>
                <w:color w:val="002060"/>
              </w:rPr>
            </w:pPr>
            <w:r w:rsidRPr="0094244D">
              <w:rPr>
                <w:color w:val="002060"/>
              </w:rPr>
              <w:t>ALMEDA CHRISTIAN KYLE</w:t>
            </w:r>
          </w:p>
        </w:tc>
        <w:tc>
          <w:tcPr>
            <w:tcW w:w="2200" w:type="dxa"/>
            <w:tcMar>
              <w:top w:w="20" w:type="dxa"/>
              <w:left w:w="20" w:type="dxa"/>
              <w:bottom w:w="20" w:type="dxa"/>
              <w:right w:w="20" w:type="dxa"/>
            </w:tcMar>
            <w:vAlign w:val="center"/>
            <w:hideMark/>
          </w:tcPr>
          <w:p w14:paraId="19694D90" w14:textId="77777777" w:rsidR="00633269" w:rsidRPr="0094244D" w:rsidRDefault="00633269" w:rsidP="00CF6347">
            <w:pPr>
              <w:pStyle w:val="movimento2"/>
              <w:rPr>
                <w:color w:val="002060"/>
              </w:rPr>
            </w:pPr>
            <w:r w:rsidRPr="0094244D">
              <w:rPr>
                <w:color w:val="002060"/>
              </w:rPr>
              <w:t xml:space="preserve">(VERBENA C5 ANCONA) </w:t>
            </w:r>
          </w:p>
        </w:tc>
      </w:tr>
    </w:tbl>
    <w:p w14:paraId="321C9224" w14:textId="77777777" w:rsidR="00633269" w:rsidRPr="0094244D" w:rsidRDefault="00633269" w:rsidP="00633269">
      <w:pPr>
        <w:pStyle w:val="titolo10"/>
        <w:rPr>
          <w:rFonts w:eastAsiaTheme="minorEastAsia"/>
          <w:color w:val="002060"/>
        </w:rPr>
      </w:pPr>
      <w:r w:rsidRPr="0094244D">
        <w:rPr>
          <w:color w:val="002060"/>
        </w:rPr>
        <w:t xml:space="preserve">GARE DEL 16/11/2024 </w:t>
      </w:r>
    </w:p>
    <w:p w14:paraId="0D1F4553" w14:textId="77777777" w:rsidR="00633269" w:rsidRPr="0094244D" w:rsidRDefault="00633269" w:rsidP="00633269">
      <w:pPr>
        <w:pStyle w:val="titolo7a"/>
        <w:rPr>
          <w:color w:val="002060"/>
        </w:rPr>
      </w:pPr>
      <w:r w:rsidRPr="0094244D">
        <w:rPr>
          <w:color w:val="002060"/>
        </w:rPr>
        <w:t xml:space="preserve">PROVVEDIMENTI DISCIPLINARI </w:t>
      </w:r>
    </w:p>
    <w:p w14:paraId="03B33741"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0D5B71A3" w14:textId="77777777" w:rsidR="00633269" w:rsidRPr="0094244D" w:rsidRDefault="00633269" w:rsidP="00633269">
      <w:pPr>
        <w:pStyle w:val="titolo30"/>
        <w:rPr>
          <w:color w:val="002060"/>
        </w:rPr>
      </w:pPr>
      <w:r w:rsidRPr="0094244D">
        <w:rPr>
          <w:color w:val="002060"/>
        </w:rPr>
        <w:t xml:space="preserve">DIRIGENTI </w:t>
      </w:r>
    </w:p>
    <w:p w14:paraId="08233676"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5D3209B" w14:textId="77777777" w:rsidTr="00CF6347">
        <w:tc>
          <w:tcPr>
            <w:tcW w:w="2200" w:type="dxa"/>
            <w:tcMar>
              <w:top w:w="20" w:type="dxa"/>
              <w:left w:w="20" w:type="dxa"/>
              <w:bottom w:w="20" w:type="dxa"/>
              <w:right w:w="20" w:type="dxa"/>
            </w:tcMar>
            <w:vAlign w:val="center"/>
            <w:hideMark/>
          </w:tcPr>
          <w:p w14:paraId="49ED01D7" w14:textId="77777777" w:rsidR="00633269" w:rsidRPr="0094244D" w:rsidRDefault="00633269" w:rsidP="00CF6347">
            <w:pPr>
              <w:pStyle w:val="movimento"/>
              <w:rPr>
                <w:color w:val="002060"/>
              </w:rPr>
            </w:pPr>
            <w:r w:rsidRPr="0094244D">
              <w:rPr>
                <w:color w:val="002060"/>
              </w:rPr>
              <w:t>ZUCCHINI SIMONE</w:t>
            </w:r>
          </w:p>
        </w:tc>
        <w:tc>
          <w:tcPr>
            <w:tcW w:w="2200" w:type="dxa"/>
            <w:tcMar>
              <w:top w:w="20" w:type="dxa"/>
              <w:left w:w="20" w:type="dxa"/>
              <w:bottom w:w="20" w:type="dxa"/>
              <w:right w:w="20" w:type="dxa"/>
            </w:tcMar>
            <w:vAlign w:val="center"/>
            <w:hideMark/>
          </w:tcPr>
          <w:p w14:paraId="246C7F0E" w14:textId="77777777" w:rsidR="00633269" w:rsidRPr="0094244D" w:rsidRDefault="00633269" w:rsidP="00CF6347">
            <w:pPr>
              <w:pStyle w:val="movimento2"/>
              <w:rPr>
                <w:color w:val="002060"/>
              </w:rPr>
            </w:pPr>
            <w:r w:rsidRPr="0094244D">
              <w:rPr>
                <w:color w:val="002060"/>
              </w:rPr>
              <w:t xml:space="preserve">(CASTRUM LAURI) </w:t>
            </w:r>
          </w:p>
        </w:tc>
        <w:tc>
          <w:tcPr>
            <w:tcW w:w="800" w:type="dxa"/>
            <w:tcMar>
              <w:top w:w="20" w:type="dxa"/>
              <w:left w:w="20" w:type="dxa"/>
              <w:bottom w:w="20" w:type="dxa"/>
              <w:right w:w="20" w:type="dxa"/>
            </w:tcMar>
            <w:vAlign w:val="center"/>
            <w:hideMark/>
          </w:tcPr>
          <w:p w14:paraId="71530FC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A91416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185D1EC" w14:textId="77777777" w:rsidR="00633269" w:rsidRPr="0094244D" w:rsidRDefault="00633269" w:rsidP="00CF6347">
            <w:pPr>
              <w:pStyle w:val="movimento2"/>
              <w:rPr>
                <w:color w:val="002060"/>
              </w:rPr>
            </w:pPr>
            <w:r w:rsidRPr="0094244D">
              <w:rPr>
                <w:color w:val="002060"/>
              </w:rPr>
              <w:t> </w:t>
            </w:r>
          </w:p>
        </w:tc>
      </w:tr>
    </w:tbl>
    <w:p w14:paraId="5F9693ED"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2EB5DF17"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47903997" w14:textId="77777777" w:rsidTr="00CF6347">
        <w:tc>
          <w:tcPr>
            <w:tcW w:w="2200" w:type="dxa"/>
            <w:tcMar>
              <w:top w:w="20" w:type="dxa"/>
              <w:left w:w="20" w:type="dxa"/>
              <w:bottom w:w="20" w:type="dxa"/>
              <w:right w:w="20" w:type="dxa"/>
            </w:tcMar>
            <w:vAlign w:val="center"/>
            <w:hideMark/>
          </w:tcPr>
          <w:p w14:paraId="123C2FBA" w14:textId="77777777" w:rsidR="00633269" w:rsidRPr="0094244D" w:rsidRDefault="00633269" w:rsidP="00CF6347">
            <w:pPr>
              <w:pStyle w:val="movimento"/>
              <w:rPr>
                <w:color w:val="002060"/>
              </w:rPr>
            </w:pPr>
            <w:r w:rsidRPr="0094244D">
              <w:rPr>
                <w:color w:val="002060"/>
              </w:rPr>
              <w:t>BARDHO KLEVIS</w:t>
            </w:r>
          </w:p>
        </w:tc>
        <w:tc>
          <w:tcPr>
            <w:tcW w:w="2200" w:type="dxa"/>
            <w:tcMar>
              <w:top w:w="20" w:type="dxa"/>
              <w:left w:w="20" w:type="dxa"/>
              <w:bottom w:w="20" w:type="dxa"/>
              <w:right w:w="20" w:type="dxa"/>
            </w:tcMar>
            <w:vAlign w:val="center"/>
            <w:hideMark/>
          </w:tcPr>
          <w:p w14:paraId="29FFB928" w14:textId="77777777" w:rsidR="00633269" w:rsidRPr="0094244D" w:rsidRDefault="00633269" w:rsidP="00CF6347">
            <w:pPr>
              <w:pStyle w:val="movimento2"/>
              <w:rPr>
                <w:color w:val="002060"/>
              </w:rPr>
            </w:pPr>
            <w:r w:rsidRPr="0094244D">
              <w:rPr>
                <w:color w:val="002060"/>
              </w:rPr>
              <w:t xml:space="preserve">(BORGOROSSO TOLENTINO) </w:t>
            </w:r>
          </w:p>
        </w:tc>
        <w:tc>
          <w:tcPr>
            <w:tcW w:w="800" w:type="dxa"/>
            <w:tcMar>
              <w:top w:w="20" w:type="dxa"/>
              <w:left w:w="20" w:type="dxa"/>
              <w:bottom w:w="20" w:type="dxa"/>
              <w:right w:w="20" w:type="dxa"/>
            </w:tcMar>
            <w:vAlign w:val="center"/>
            <w:hideMark/>
          </w:tcPr>
          <w:p w14:paraId="526EEB0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43C426B" w14:textId="77777777" w:rsidR="00633269" w:rsidRPr="0094244D" w:rsidRDefault="00633269" w:rsidP="00CF6347">
            <w:pPr>
              <w:pStyle w:val="movimento"/>
              <w:rPr>
                <w:color w:val="002060"/>
              </w:rPr>
            </w:pPr>
            <w:r w:rsidRPr="0094244D">
              <w:rPr>
                <w:color w:val="002060"/>
              </w:rPr>
              <w:t>SUAREZ PERERA AARON</w:t>
            </w:r>
          </w:p>
        </w:tc>
        <w:tc>
          <w:tcPr>
            <w:tcW w:w="2200" w:type="dxa"/>
            <w:tcMar>
              <w:top w:w="20" w:type="dxa"/>
              <w:left w:w="20" w:type="dxa"/>
              <w:bottom w:w="20" w:type="dxa"/>
              <w:right w:w="20" w:type="dxa"/>
            </w:tcMar>
            <w:vAlign w:val="center"/>
            <w:hideMark/>
          </w:tcPr>
          <w:p w14:paraId="16CCBD8B" w14:textId="77777777" w:rsidR="00633269" w:rsidRPr="0094244D" w:rsidRDefault="00633269" w:rsidP="00CF6347">
            <w:pPr>
              <w:pStyle w:val="movimento2"/>
              <w:rPr>
                <w:color w:val="002060"/>
              </w:rPr>
            </w:pPr>
            <w:r w:rsidRPr="0094244D">
              <w:rPr>
                <w:color w:val="002060"/>
              </w:rPr>
              <w:t xml:space="preserve">(FUTSAL CASTELFIDARDO) </w:t>
            </w:r>
          </w:p>
        </w:tc>
      </w:tr>
    </w:tbl>
    <w:p w14:paraId="02FE2343" w14:textId="77777777" w:rsidR="00633269" w:rsidRDefault="00633269" w:rsidP="00633269">
      <w:pPr>
        <w:pStyle w:val="breakline"/>
        <w:rPr>
          <w:color w:val="002060"/>
        </w:rPr>
      </w:pPr>
    </w:p>
    <w:p w14:paraId="6A9B66CD"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6C3BFC8"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EA14F6B" w14:textId="77777777" w:rsidR="00633269" w:rsidRPr="0094244D" w:rsidRDefault="00633269" w:rsidP="00633269">
      <w:pPr>
        <w:pStyle w:val="breakline"/>
        <w:rPr>
          <w:rFonts w:eastAsiaTheme="minorEastAsia"/>
          <w:color w:val="002060"/>
        </w:rPr>
      </w:pPr>
    </w:p>
    <w:p w14:paraId="0D70AE11" w14:textId="77777777" w:rsidR="00633269" w:rsidRPr="0094244D" w:rsidRDefault="00633269" w:rsidP="00633269">
      <w:pPr>
        <w:pStyle w:val="titoloprinc0"/>
        <w:rPr>
          <w:color w:val="002060"/>
        </w:rPr>
      </w:pPr>
      <w:r w:rsidRPr="0094244D">
        <w:rPr>
          <w:color w:val="002060"/>
        </w:rPr>
        <w:t>CLASSIFICA</w:t>
      </w:r>
    </w:p>
    <w:p w14:paraId="36D26EC2" w14:textId="77777777" w:rsidR="00633269" w:rsidRPr="0094244D" w:rsidRDefault="00633269" w:rsidP="00633269">
      <w:pPr>
        <w:pStyle w:val="breakline"/>
        <w:rPr>
          <w:color w:val="002060"/>
        </w:rPr>
      </w:pPr>
    </w:p>
    <w:p w14:paraId="41EFE53D" w14:textId="77777777" w:rsidR="00633269" w:rsidRPr="0094244D" w:rsidRDefault="00633269" w:rsidP="00633269">
      <w:pPr>
        <w:pStyle w:val="breakline"/>
        <w:rPr>
          <w:color w:val="002060"/>
        </w:rPr>
      </w:pPr>
    </w:p>
    <w:p w14:paraId="2B3A2A0E"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0B1A0FDC"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C2D34"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F2717"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B794C"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90736"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6A212"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46554"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02AB9"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3C190"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A0A8"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123DF" w14:textId="77777777" w:rsidR="00633269" w:rsidRPr="0094244D" w:rsidRDefault="00633269" w:rsidP="00CF6347">
            <w:pPr>
              <w:pStyle w:val="headertabella0"/>
              <w:rPr>
                <w:color w:val="002060"/>
              </w:rPr>
            </w:pPr>
            <w:r w:rsidRPr="0094244D">
              <w:rPr>
                <w:color w:val="002060"/>
              </w:rPr>
              <w:t>PE</w:t>
            </w:r>
          </w:p>
        </w:tc>
      </w:tr>
      <w:tr w:rsidR="00633269" w:rsidRPr="0094244D" w14:paraId="52886C09"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F297E" w14:textId="77777777" w:rsidR="00633269" w:rsidRPr="0094244D" w:rsidRDefault="00633269" w:rsidP="00CF6347">
            <w:pPr>
              <w:pStyle w:val="rowtabella0"/>
              <w:rPr>
                <w:color w:val="002060"/>
              </w:rPr>
            </w:pPr>
            <w:r w:rsidRPr="0094244D">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6D96"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F0C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F89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24F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8BF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6F14"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1EC5"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3080"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7C8A" w14:textId="77777777" w:rsidR="00633269" w:rsidRPr="0094244D" w:rsidRDefault="00633269" w:rsidP="00CF6347">
            <w:pPr>
              <w:pStyle w:val="rowtabella0"/>
              <w:jc w:val="center"/>
              <w:rPr>
                <w:color w:val="002060"/>
              </w:rPr>
            </w:pPr>
            <w:r w:rsidRPr="0094244D">
              <w:rPr>
                <w:color w:val="002060"/>
              </w:rPr>
              <w:t>0</w:t>
            </w:r>
          </w:p>
        </w:tc>
      </w:tr>
      <w:tr w:rsidR="00633269" w:rsidRPr="0094244D" w14:paraId="0556567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56E0F" w14:textId="77777777" w:rsidR="00633269" w:rsidRPr="0094244D" w:rsidRDefault="00633269" w:rsidP="00CF6347">
            <w:pPr>
              <w:pStyle w:val="rowtabella0"/>
              <w:rPr>
                <w:color w:val="002060"/>
              </w:rPr>
            </w:pPr>
            <w:r w:rsidRPr="0094244D">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18A8"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AB63"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E44E"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818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790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D378"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8413"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B2C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63E0" w14:textId="77777777" w:rsidR="00633269" w:rsidRPr="0094244D" w:rsidRDefault="00633269" w:rsidP="00CF6347">
            <w:pPr>
              <w:pStyle w:val="rowtabella0"/>
              <w:jc w:val="center"/>
              <w:rPr>
                <w:color w:val="002060"/>
              </w:rPr>
            </w:pPr>
            <w:r w:rsidRPr="0094244D">
              <w:rPr>
                <w:color w:val="002060"/>
              </w:rPr>
              <w:t>0</w:t>
            </w:r>
          </w:p>
        </w:tc>
      </w:tr>
      <w:tr w:rsidR="00633269" w:rsidRPr="0094244D" w14:paraId="7EA30BC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F5DF4" w14:textId="77777777" w:rsidR="00633269" w:rsidRPr="0094244D" w:rsidRDefault="00633269" w:rsidP="00CF6347">
            <w:pPr>
              <w:pStyle w:val="rowtabella0"/>
              <w:rPr>
                <w:color w:val="002060"/>
              </w:rPr>
            </w:pPr>
            <w:r w:rsidRPr="0094244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543A"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EED6"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89AB"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3DC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371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FBC6"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A32A"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39A1"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B83F" w14:textId="77777777" w:rsidR="00633269" w:rsidRPr="0094244D" w:rsidRDefault="00633269" w:rsidP="00CF6347">
            <w:pPr>
              <w:pStyle w:val="rowtabella0"/>
              <w:jc w:val="center"/>
              <w:rPr>
                <w:color w:val="002060"/>
              </w:rPr>
            </w:pPr>
            <w:r w:rsidRPr="0094244D">
              <w:rPr>
                <w:color w:val="002060"/>
              </w:rPr>
              <w:t>0</w:t>
            </w:r>
          </w:p>
        </w:tc>
      </w:tr>
      <w:tr w:rsidR="00633269" w:rsidRPr="0094244D" w14:paraId="0D12AD0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872D1" w14:textId="77777777" w:rsidR="00633269" w:rsidRPr="0094244D" w:rsidRDefault="00633269" w:rsidP="00CF6347">
            <w:pPr>
              <w:pStyle w:val="rowtabella0"/>
              <w:rPr>
                <w:color w:val="002060"/>
              </w:rPr>
            </w:pPr>
            <w:r w:rsidRPr="0094244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905E"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5B3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0FC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799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9B0E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5A9A"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8C01"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D5D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338E" w14:textId="77777777" w:rsidR="00633269" w:rsidRPr="0094244D" w:rsidRDefault="00633269" w:rsidP="00CF6347">
            <w:pPr>
              <w:pStyle w:val="rowtabella0"/>
              <w:jc w:val="center"/>
              <w:rPr>
                <w:color w:val="002060"/>
              </w:rPr>
            </w:pPr>
            <w:r w:rsidRPr="0094244D">
              <w:rPr>
                <w:color w:val="002060"/>
              </w:rPr>
              <w:t>0</w:t>
            </w:r>
          </w:p>
        </w:tc>
      </w:tr>
      <w:tr w:rsidR="00633269" w:rsidRPr="0094244D" w14:paraId="10CBBF6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38762" w14:textId="77777777" w:rsidR="00633269" w:rsidRPr="0094244D" w:rsidRDefault="00633269" w:rsidP="00CF6347">
            <w:pPr>
              <w:pStyle w:val="rowtabella0"/>
              <w:rPr>
                <w:color w:val="002060"/>
              </w:rPr>
            </w:pPr>
            <w:r w:rsidRPr="009424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7EC9"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CA19"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FC45"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BF1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3E3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25DC"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4202"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45C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CC13" w14:textId="77777777" w:rsidR="00633269" w:rsidRPr="0094244D" w:rsidRDefault="00633269" w:rsidP="00CF6347">
            <w:pPr>
              <w:pStyle w:val="rowtabella0"/>
              <w:jc w:val="center"/>
              <w:rPr>
                <w:color w:val="002060"/>
              </w:rPr>
            </w:pPr>
            <w:r w:rsidRPr="0094244D">
              <w:rPr>
                <w:color w:val="002060"/>
              </w:rPr>
              <w:t>0</w:t>
            </w:r>
          </w:p>
        </w:tc>
      </w:tr>
      <w:tr w:rsidR="00633269" w:rsidRPr="0094244D" w14:paraId="670A90C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9DB34" w14:textId="77777777" w:rsidR="00633269" w:rsidRPr="0094244D" w:rsidRDefault="00633269" w:rsidP="00CF6347">
            <w:pPr>
              <w:pStyle w:val="rowtabella0"/>
              <w:rPr>
                <w:color w:val="002060"/>
              </w:rPr>
            </w:pPr>
            <w:r w:rsidRPr="0094244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5A78"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7BB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132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4F1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B923"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4BC1"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155C"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59F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2A81" w14:textId="77777777" w:rsidR="00633269" w:rsidRPr="0094244D" w:rsidRDefault="00633269" w:rsidP="00CF6347">
            <w:pPr>
              <w:pStyle w:val="rowtabella0"/>
              <w:jc w:val="center"/>
              <w:rPr>
                <w:color w:val="002060"/>
              </w:rPr>
            </w:pPr>
            <w:r w:rsidRPr="0094244D">
              <w:rPr>
                <w:color w:val="002060"/>
              </w:rPr>
              <w:t>0</w:t>
            </w:r>
          </w:p>
        </w:tc>
      </w:tr>
      <w:tr w:rsidR="00633269" w:rsidRPr="0094244D" w14:paraId="5AE62D2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0C3B7" w14:textId="77777777" w:rsidR="00633269" w:rsidRPr="0094244D" w:rsidRDefault="00633269" w:rsidP="00CF6347">
            <w:pPr>
              <w:pStyle w:val="rowtabella0"/>
              <w:rPr>
                <w:color w:val="002060"/>
              </w:rPr>
            </w:pPr>
            <w:r w:rsidRPr="0094244D">
              <w:rPr>
                <w:color w:val="002060"/>
              </w:rPr>
              <w:t xml:space="preserve">A.S.D. </w:t>
            </w:r>
            <w:proofErr w:type="gramStart"/>
            <w:r w:rsidRPr="0094244D">
              <w:rPr>
                <w:color w:val="002060"/>
              </w:rPr>
              <w:t>CITTA</w:t>
            </w:r>
            <w:proofErr w:type="gramEnd"/>
            <w:r w:rsidRPr="0094244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F767"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25E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CF9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579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8BE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1343"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B719"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180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2F4C" w14:textId="77777777" w:rsidR="00633269" w:rsidRPr="0094244D" w:rsidRDefault="00633269" w:rsidP="00CF6347">
            <w:pPr>
              <w:pStyle w:val="rowtabella0"/>
              <w:jc w:val="center"/>
              <w:rPr>
                <w:color w:val="002060"/>
              </w:rPr>
            </w:pPr>
            <w:r w:rsidRPr="0094244D">
              <w:rPr>
                <w:color w:val="002060"/>
              </w:rPr>
              <w:t>0</w:t>
            </w:r>
          </w:p>
        </w:tc>
      </w:tr>
      <w:tr w:rsidR="00633269" w:rsidRPr="0094244D" w14:paraId="3C08506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F3A5C" w14:textId="77777777" w:rsidR="00633269" w:rsidRPr="0094244D" w:rsidRDefault="00633269" w:rsidP="00CF6347">
            <w:pPr>
              <w:pStyle w:val="rowtabella0"/>
              <w:rPr>
                <w:color w:val="002060"/>
              </w:rPr>
            </w:pPr>
            <w:r w:rsidRPr="0094244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CBAB"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165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02C9"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CA8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CAB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1D0E"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99F8"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B0E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B130" w14:textId="77777777" w:rsidR="00633269" w:rsidRPr="0094244D" w:rsidRDefault="00633269" w:rsidP="00CF6347">
            <w:pPr>
              <w:pStyle w:val="rowtabella0"/>
              <w:jc w:val="center"/>
              <w:rPr>
                <w:color w:val="002060"/>
              </w:rPr>
            </w:pPr>
            <w:r w:rsidRPr="0094244D">
              <w:rPr>
                <w:color w:val="002060"/>
              </w:rPr>
              <w:t>0</w:t>
            </w:r>
          </w:p>
        </w:tc>
      </w:tr>
      <w:tr w:rsidR="00633269" w:rsidRPr="0094244D" w14:paraId="5A35D04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19B0C" w14:textId="77777777" w:rsidR="00633269" w:rsidRPr="0094244D" w:rsidRDefault="00633269" w:rsidP="00CF6347">
            <w:pPr>
              <w:pStyle w:val="rowtabella0"/>
              <w:rPr>
                <w:color w:val="002060"/>
              </w:rPr>
            </w:pPr>
            <w:r w:rsidRPr="0094244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D91A"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87B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9BEC"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618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86F6"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674F"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F04F"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B96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634F" w14:textId="77777777" w:rsidR="00633269" w:rsidRPr="0094244D" w:rsidRDefault="00633269" w:rsidP="00CF6347">
            <w:pPr>
              <w:pStyle w:val="rowtabella0"/>
              <w:jc w:val="center"/>
              <w:rPr>
                <w:color w:val="002060"/>
              </w:rPr>
            </w:pPr>
            <w:r w:rsidRPr="0094244D">
              <w:rPr>
                <w:color w:val="002060"/>
              </w:rPr>
              <w:t>0</w:t>
            </w:r>
          </w:p>
        </w:tc>
      </w:tr>
      <w:tr w:rsidR="00633269" w:rsidRPr="0094244D" w14:paraId="74D10A2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4E486" w14:textId="77777777" w:rsidR="00633269" w:rsidRPr="0094244D" w:rsidRDefault="00633269" w:rsidP="00CF6347">
            <w:pPr>
              <w:pStyle w:val="rowtabella0"/>
              <w:rPr>
                <w:color w:val="002060"/>
              </w:rPr>
            </w:pPr>
            <w:r w:rsidRPr="0094244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DE9E"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297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954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6C3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32A7"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3059"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8D97"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A9B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3689" w14:textId="77777777" w:rsidR="00633269" w:rsidRPr="0094244D" w:rsidRDefault="00633269" w:rsidP="00CF6347">
            <w:pPr>
              <w:pStyle w:val="rowtabella0"/>
              <w:jc w:val="center"/>
              <w:rPr>
                <w:color w:val="002060"/>
              </w:rPr>
            </w:pPr>
            <w:r w:rsidRPr="0094244D">
              <w:rPr>
                <w:color w:val="002060"/>
              </w:rPr>
              <w:t>0</w:t>
            </w:r>
          </w:p>
        </w:tc>
      </w:tr>
      <w:tr w:rsidR="00633269" w:rsidRPr="0094244D" w14:paraId="010B6F1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0231D" w14:textId="77777777" w:rsidR="00633269" w:rsidRPr="0094244D" w:rsidRDefault="00633269" w:rsidP="00CF6347">
            <w:pPr>
              <w:pStyle w:val="rowtabella0"/>
              <w:rPr>
                <w:color w:val="002060"/>
                <w:lang w:val="es-ES"/>
              </w:rPr>
            </w:pPr>
            <w:r w:rsidRPr="0094244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BD0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261C"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C9F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6527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6BA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CA44"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772E"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0FCE"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217D" w14:textId="77777777" w:rsidR="00633269" w:rsidRPr="0094244D" w:rsidRDefault="00633269" w:rsidP="00CF6347">
            <w:pPr>
              <w:pStyle w:val="rowtabella0"/>
              <w:jc w:val="center"/>
              <w:rPr>
                <w:color w:val="002060"/>
              </w:rPr>
            </w:pPr>
            <w:r w:rsidRPr="0094244D">
              <w:rPr>
                <w:color w:val="002060"/>
              </w:rPr>
              <w:t>0</w:t>
            </w:r>
          </w:p>
        </w:tc>
      </w:tr>
      <w:tr w:rsidR="00633269" w:rsidRPr="0094244D" w14:paraId="3C3F9DE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24F94" w14:textId="77777777" w:rsidR="00633269" w:rsidRPr="0094244D" w:rsidRDefault="00633269" w:rsidP="00CF6347">
            <w:pPr>
              <w:pStyle w:val="rowtabella0"/>
              <w:rPr>
                <w:color w:val="002060"/>
              </w:rPr>
            </w:pPr>
            <w:r w:rsidRPr="0094244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A26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3341"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210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454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EF3E"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0DFE"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9566"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58E0"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55BA" w14:textId="77777777" w:rsidR="00633269" w:rsidRPr="0094244D" w:rsidRDefault="00633269" w:rsidP="00CF6347">
            <w:pPr>
              <w:pStyle w:val="rowtabella0"/>
              <w:jc w:val="center"/>
              <w:rPr>
                <w:color w:val="002060"/>
              </w:rPr>
            </w:pPr>
            <w:r w:rsidRPr="0094244D">
              <w:rPr>
                <w:color w:val="002060"/>
              </w:rPr>
              <w:t>0</w:t>
            </w:r>
          </w:p>
        </w:tc>
      </w:tr>
      <w:tr w:rsidR="00633269" w:rsidRPr="0094244D" w14:paraId="71BAD0A7"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A99BC" w14:textId="77777777" w:rsidR="00633269" w:rsidRPr="0094244D" w:rsidRDefault="00633269" w:rsidP="00CF6347">
            <w:pPr>
              <w:pStyle w:val="rowtabella0"/>
              <w:rPr>
                <w:color w:val="002060"/>
              </w:rPr>
            </w:pPr>
            <w:r w:rsidRPr="0094244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BF2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012D"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27C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4CF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739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B20F"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B341"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9B3B"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FF5F" w14:textId="77777777" w:rsidR="00633269" w:rsidRPr="0094244D" w:rsidRDefault="00633269" w:rsidP="00CF6347">
            <w:pPr>
              <w:pStyle w:val="rowtabella0"/>
              <w:jc w:val="center"/>
              <w:rPr>
                <w:color w:val="002060"/>
              </w:rPr>
            </w:pPr>
            <w:r w:rsidRPr="0094244D">
              <w:rPr>
                <w:color w:val="002060"/>
              </w:rPr>
              <w:t>0</w:t>
            </w:r>
          </w:p>
        </w:tc>
      </w:tr>
    </w:tbl>
    <w:p w14:paraId="26E37B4C" w14:textId="77777777" w:rsidR="00633269" w:rsidRPr="0094244D" w:rsidRDefault="00633269" w:rsidP="00633269">
      <w:pPr>
        <w:pStyle w:val="breakline"/>
        <w:rPr>
          <w:rFonts w:eastAsiaTheme="minorEastAsia"/>
          <w:color w:val="002060"/>
        </w:rPr>
      </w:pPr>
    </w:p>
    <w:p w14:paraId="7FFDEA59" w14:textId="77777777" w:rsidR="00633269" w:rsidRPr="0094244D" w:rsidRDefault="00633269" w:rsidP="00633269">
      <w:pPr>
        <w:pStyle w:val="breakline"/>
        <w:rPr>
          <w:color w:val="002060"/>
        </w:rPr>
      </w:pPr>
    </w:p>
    <w:p w14:paraId="4B144D12" w14:textId="77777777" w:rsidR="00633269" w:rsidRPr="0094244D" w:rsidRDefault="00633269" w:rsidP="00633269">
      <w:pPr>
        <w:pStyle w:val="sottotitolocampionato10"/>
        <w:rPr>
          <w:color w:val="002060"/>
        </w:rPr>
      </w:pPr>
      <w:r w:rsidRPr="009424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09B212A0"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D8560"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ABEA"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9E308"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79E7E"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839E4"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1ABCE"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DEB9"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50D5D"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E7E6D"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50D0A" w14:textId="77777777" w:rsidR="00633269" w:rsidRPr="0094244D" w:rsidRDefault="00633269" w:rsidP="00CF6347">
            <w:pPr>
              <w:pStyle w:val="headertabella0"/>
              <w:rPr>
                <w:color w:val="002060"/>
              </w:rPr>
            </w:pPr>
            <w:r w:rsidRPr="0094244D">
              <w:rPr>
                <w:color w:val="002060"/>
              </w:rPr>
              <w:t>PE</w:t>
            </w:r>
          </w:p>
        </w:tc>
      </w:tr>
      <w:tr w:rsidR="00633269" w:rsidRPr="0094244D" w14:paraId="610C3DB0"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13D60" w14:textId="77777777" w:rsidR="00633269" w:rsidRPr="0094244D" w:rsidRDefault="00633269" w:rsidP="00CF6347">
            <w:pPr>
              <w:pStyle w:val="rowtabella0"/>
              <w:rPr>
                <w:color w:val="002060"/>
                <w:lang w:val="es-ES"/>
              </w:rPr>
            </w:pPr>
            <w:r w:rsidRPr="0094244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36A8"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C05F"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C15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309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7A2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02A8"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D4BB"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BA6B"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3BFE" w14:textId="77777777" w:rsidR="00633269" w:rsidRPr="0094244D" w:rsidRDefault="00633269" w:rsidP="00CF6347">
            <w:pPr>
              <w:pStyle w:val="rowtabella0"/>
              <w:jc w:val="center"/>
              <w:rPr>
                <w:color w:val="002060"/>
              </w:rPr>
            </w:pPr>
            <w:r w:rsidRPr="0094244D">
              <w:rPr>
                <w:color w:val="002060"/>
              </w:rPr>
              <w:t>0</w:t>
            </w:r>
          </w:p>
        </w:tc>
      </w:tr>
      <w:tr w:rsidR="00633269" w:rsidRPr="0094244D" w14:paraId="7093569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7858B" w14:textId="77777777" w:rsidR="00633269" w:rsidRPr="0094244D" w:rsidRDefault="00633269" w:rsidP="00CF6347">
            <w:pPr>
              <w:pStyle w:val="rowtabella0"/>
              <w:rPr>
                <w:color w:val="002060"/>
                <w:lang w:val="es-ES"/>
              </w:rPr>
            </w:pPr>
            <w:r w:rsidRPr="009424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01F6"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F363"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FF92"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5F6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CFD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A55A"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1D21"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2DA3"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BE53" w14:textId="77777777" w:rsidR="00633269" w:rsidRPr="0094244D" w:rsidRDefault="00633269" w:rsidP="00CF6347">
            <w:pPr>
              <w:pStyle w:val="rowtabella0"/>
              <w:jc w:val="center"/>
              <w:rPr>
                <w:color w:val="002060"/>
              </w:rPr>
            </w:pPr>
            <w:r w:rsidRPr="0094244D">
              <w:rPr>
                <w:color w:val="002060"/>
              </w:rPr>
              <w:t>0</w:t>
            </w:r>
          </w:p>
        </w:tc>
      </w:tr>
      <w:tr w:rsidR="00633269" w:rsidRPr="0094244D" w14:paraId="0F2316D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D89A3" w14:textId="77777777" w:rsidR="00633269" w:rsidRPr="0094244D" w:rsidRDefault="00633269" w:rsidP="00CF6347">
            <w:pPr>
              <w:pStyle w:val="rowtabella0"/>
              <w:rPr>
                <w:color w:val="002060"/>
              </w:rPr>
            </w:pPr>
            <w:r w:rsidRPr="0094244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27A2"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172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91A1"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B27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5FEA"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9389"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CE9A"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CFFF"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529E" w14:textId="77777777" w:rsidR="00633269" w:rsidRPr="0094244D" w:rsidRDefault="00633269" w:rsidP="00CF6347">
            <w:pPr>
              <w:pStyle w:val="rowtabella0"/>
              <w:jc w:val="center"/>
              <w:rPr>
                <w:color w:val="002060"/>
              </w:rPr>
            </w:pPr>
            <w:r w:rsidRPr="0094244D">
              <w:rPr>
                <w:color w:val="002060"/>
              </w:rPr>
              <w:t>0</w:t>
            </w:r>
          </w:p>
        </w:tc>
      </w:tr>
      <w:tr w:rsidR="00633269" w:rsidRPr="0094244D" w14:paraId="5478FA5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12794" w14:textId="77777777" w:rsidR="00633269" w:rsidRPr="0094244D" w:rsidRDefault="00633269" w:rsidP="00CF6347">
            <w:pPr>
              <w:pStyle w:val="rowtabella0"/>
              <w:rPr>
                <w:color w:val="002060"/>
              </w:rPr>
            </w:pPr>
            <w:r w:rsidRPr="0094244D">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3172"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A7F4"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DE56"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408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E0EC"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A210"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21F8"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FEFC"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E5DC" w14:textId="77777777" w:rsidR="00633269" w:rsidRPr="0094244D" w:rsidRDefault="00633269" w:rsidP="00CF6347">
            <w:pPr>
              <w:pStyle w:val="rowtabella0"/>
              <w:jc w:val="center"/>
              <w:rPr>
                <w:color w:val="002060"/>
              </w:rPr>
            </w:pPr>
            <w:r w:rsidRPr="0094244D">
              <w:rPr>
                <w:color w:val="002060"/>
              </w:rPr>
              <w:t>0</w:t>
            </w:r>
          </w:p>
        </w:tc>
      </w:tr>
      <w:tr w:rsidR="00633269" w:rsidRPr="0094244D" w14:paraId="155A7FF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9D2FF" w14:textId="77777777" w:rsidR="00633269" w:rsidRPr="0094244D" w:rsidRDefault="00633269" w:rsidP="00CF6347">
            <w:pPr>
              <w:pStyle w:val="rowtabella0"/>
              <w:rPr>
                <w:color w:val="002060"/>
              </w:rPr>
            </w:pPr>
            <w:r w:rsidRPr="0094244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5B3A"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8AB4"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CB9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720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B9A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157A"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C7CD" w14:textId="77777777" w:rsidR="00633269" w:rsidRPr="0094244D" w:rsidRDefault="00633269" w:rsidP="00CF6347">
            <w:pPr>
              <w:pStyle w:val="rowtabella0"/>
              <w:jc w:val="center"/>
              <w:rPr>
                <w:color w:val="002060"/>
              </w:rPr>
            </w:pPr>
            <w:r w:rsidRPr="009424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058D"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B249" w14:textId="77777777" w:rsidR="00633269" w:rsidRPr="0094244D" w:rsidRDefault="00633269" w:rsidP="00CF6347">
            <w:pPr>
              <w:pStyle w:val="rowtabella0"/>
              <w:jc w:val="center"/>
              <w:rPr>
                <w:color w:val="002060"/>
              </w:rPr>
            </w:pPr>
            <w:r w:rsidRPr="0094244D">
              <w:rPr>
                <w:color w:val="002060"/>
              </w:rPr>
              <w:t>0</w:t>
            </w:r>
          </w:p>
        </w:tc>
      </w:tr>
      <w:tr w:rsidR="00633269" w:rsidRPr="0094244D" w14:paraId="3D7066F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C4B33" w14:textId="77777777" w:rsidR="00633269" w:rsidRPr="0094244D" w:rsidRDefault="00633269" w:rsidP="00CF6347">
            <w:pPr>
              <w:pStyle w:val="rowtabella0"/>
              <w:rPr>
                <w:color w:val="002060"/>
              </w:rPr>
            </w:pPr>
            <w:r w:rsidRPr="0094244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B1E7"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C49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586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6F6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02FC"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5057"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0ECC"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5EE1"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D579" w14:textId="77777777" w:rsidR="00633269" w:rsidRPr="0094244D" w:rsidRDefault="00633269" w:rsidP="00CF6347">
            <w:pPr>
              <w:pStyle w:val="rowtabella0"/>
              <w:jc w:val="center"/>
              <w:rPr>
                <w:color w:val="002060"/>
              </w:rPr>
            </w:pPr>
            <w:r w:rsidRPr="0094244D">
              <w:rPr>
                <w:color w:val="002060"/>
              </w:rPr>
              <w:t>0</w:t>
            </w:r>
          </w:p>
        </w:tc>
      </w:tr>
      <w:tr w:rsidR="00633269" w:rsidRPr="0094244D" w14:paraId="58CE4C4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BBE32" w14:textId="77777777" w:rsidR="00633269" w:rsidRPr="0094244D" w:rsidRDefault="00633269" w:rsidP="00CF6347">
            <w:pPr>
              <w:pStyle w:val="rowtabella0"/>
              <w:rPr>
                <w:color w:val="002060"/>
              </w:rPr>
            </w:pPr>
            <w:r w:rsidRPr="0094244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462D"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072A"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88F6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392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ED2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9BB0"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553A"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64F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5E58" w14:textId="77777777" w:rsidR="00633269" w:rsidRPr="0094244D" w:rsidRDefault="00633269" w:rsidP="00CF6347">
            <w:pPr>
              <w:pStyle w:val="rowtabella0"/>
              <w:jc w:val="center"/>
              <w:rPr>
                <w:color w:val="002060"/>
              </w:rPr>
            </w:pPr>
            <w:r w:rsidRPr="0094244D">
              <w:rPr>
                <w:color w:val="002060"/>
              </w:rPr>
              <w:t>0</w:t>
            </w:r>
          </w:p>
        </w:tc>
      </w:tr>
      <w:tr w:rsidR="00633269" w:rsidRPr="0094244D" w14:paraId="2898E24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138CC" w14:textId="77777777" w:rsidR="00633269" w:rsidRPr="0094244D" w:rsidRDefault="00633269" w:rsidP="00CF6347">
            <w:pPr>
              <w:pStyle w:val="rowtabella0"/>
              <w:rPr>
                <w:color w:val="002060"/>
              </w:rPr>
            </w:pPr>
            <w:r w:rsidRPr="0094244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F7BA"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59BD"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5FDB"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373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017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180F" w14:textId="77777777" w:rsidR="00633269" w:rsidRPr="0094244D" w:rsidRDefault="00633269" w:rsidP="00CF6347">
            <w:pPr>
              <w:pStyle w:val="rowtabella0"/>
              <w:jc w:val="center"/>
              <w:rPr>
                <w:color w:val="002060"/>
              </w:rPr>
            </w:pPr>
            <w:r w:rsidRPr="009424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CB84"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7F83"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A878" w14:textId="77777777" w:rsidR="00633269" w:rsidRPr="0094244D" w:rsidRDefault="00633269" w:rsidP="00CF6347">
            <w:pPr>
              <w:pStyle w:val="rowtabella0"/>
              <w:jc w:val="center"/>
              <w:rPr>
                <w:color w:val="002060"/>
              </w:rPr>
            </w:pPr>
            <w:r w:rsidRPr="0094244D">
              <w:rPr>
                <w:color w:val="002060"/>
              </w:rPr>
              <w:t>0</w:t>
            </w:r>
          </w:p>
        </w:tc>
      </w:tr>
      <w:tr w:rsidR="00633269" w:rsidRPr="0094244D" w14:paraId="26F11DD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E9498" w14:textId="77777777" w:rsidR="00633269" w:rsidRPr="0094244D" w:rsidRDefault="00633269" w:rsidP="00CF6347">
            <w:pPr>
              <w:pStyle w:val="rowtabella0"/>
              <w:rPr>
                <w:color w:val="002060"/>
              </w:rPr>
            </w:pPr>
            <w:r w:rsidRPr="009424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3EEB"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A3F3"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6E61"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558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0C0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D0B7"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DF77"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89C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B3C9" w14:textId="77777777" w:rsidR="00633269" w:rsidRPr="0094244D" w:rsidRDefault="00633269" w:rsidP="00CF6347">
            <w:pPr>
              <w:pStyle w:val="rowtabella0"/>
              <w:jc w:val="center"/>
              <w:rPr>
                <w:color w:val="002060"/>
              </w:rPr>
            </w:pPr>
            <w:r w:rsidRPr="0094244D">
              <w:rPr>
                <w:color w:val="002060"/>
              </w:rPr>
              <w:t>0</w:t>
            </w:r>
          </w:p>
        </w:tc>
      </w:tr>
      <w:tr w:rsidR="00633269" w:rsidRPr="0094244D" w14:paraId="1C8030C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238DE" w14:textId="77777777" w:rsidR="00633269" w:rsidRPr="0094244D" w:rsidRDefault="00633269" w:rsidP="00CF6347">
            <w:pPr>
              <w:pStyle w:val="rowtabella0"/>
              <w:rPr>
                <w:color w:val="002060"/>
              </w:rPr>
            </w:pPr>
            <w:r w:rsidRPr="0094244D">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50D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6C0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38E8"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EE4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0283"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3FB1"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5CEA"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6143"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22AE" w14:textId="77777777" w:rsidR="00633269" w:rsidRPr="0094244D" w:rsidRDefault="00633269" w:rsidP="00CF6347">
            <w:pPr>
              <w:pStyle w:val="rowtabella0"/>
              <w:jc w:val="center"/>
              <w:rPr>
                <w:color w:val="002060"/>
              </w:rPr>
            </w:pPr>
            <w:r w:rsidRPr="0094244D">
              <w:rPr>
                <w:color w:val="002060"/>
              </w:rPr>
              <w:t>0</w:t>
            </w:r>
          </w:p>
        </w:tc>
      </w:tr>
      <w:tr w:rsidR="00633269" w:rsidRPr="0094244D" w14:paraId="35666B4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CD5CD" w14:textId="77777777" w:rsidR="00633269" w:rsidRPr="0094244D" w:rsidRDefault="00633269" w:rsidP="00CF6347">
            <w:pPr>
              <w:pStyle w:val="rowtabella0"/>
              <w:rPr>
                <w:color w:val="002060"/>
              </w:rPr>
            </w:pPr>
            <w:r w:rsidRPr="0094244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158E"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BAA1"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AEB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A8FB"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5A76"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19F7"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DBF2"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83C4"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E086" w14:textId="77777777" w:rsidR="00633269" w:rsidRPr="0094244D" w:rsidRDefault="00633269" w:rsidP="00CF6347">
            <w:pPr>
              <w:pStyle w:val="rowtabella0"/>
              <w:jc w:val="center"/>
              <w:rPr>
                <w:color w:val="002060"/>
              </w:rPr>
            </w:pPr>
            <w:r w:rsidRPr="0094244D">
              <w:rPr>
                <w:color w:val="002060"/>
              </w:rPr>
              <w:t>0</w:t>
            </w:r>
          </w:p>
        </w:tc>
      </w:tr>
      <w:tr w:rsidR="00633269" w:rsidRPr="0094244D" w14:paraId="3B4A1F4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EE454" w14:textId="77777777" w:rsidR="00633269" w:rsidRPr="0094244D" w:rsidRDefault="00633269" w:rsidP="00CF6347">
            <w:pPr>
              <w:pStyle w:val="rowtabella0"/>
              <w:rPr>
                <w:color w:val="002060"/>
              </w:rPr>
            </w:pPr>
            <w:r w:rsidRPr="0094244D">
              <w:rPr>
                <w:color w:val="002060"/>
              </w:rPr>
              <w:lastRenderedPageBreak/>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3A5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FA1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F9F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AE3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FE8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0BC9"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106F"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5A40"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209D" w14:textId="77777777" w:rsidR="00633269" w:rsidRPr="0094244D" w:rsidRDefault="00633269" w:rsidP="00CF6347">
            <w:pPr>
              <w:pStyle w:val="rowtabella0"/>
              <w:jc w:val="center"/>
              <w:rPr>
                <w:color w:val="002060"/>
              </w:rPr>
            </w:pPr>
            <w:r w:rsidRPr="0094244D">
              <w:rPr>
                <w:color w:val="002060"/>
              </w:rPr>
              <w:t>0</w:t>
            </w:r>
          </w:p>
        </w:tc>
      </w:tr>
      <w:tr w:rsidR="00633269" w:rsidRPr="0094244D" w14:paraId="16B9CE47"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F6E8B" w14:textId="77777777" w:rsidR="00633269" w:rsidRPr="0094244D" w:rsidRDefault="00633269" w:rsidP="00CF6347">
            <w:pPr>
              <w:pStyle w:val="rowtabella0"/>
              <w:rPr>
                <w:color w:val="002060"/>
              </w:rPr>
            </w:pPr>
            <w:r w:rsidRPr="0094244D">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8C5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724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B58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202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B09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3EF7"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71F5" w14:textId="77777777" w:rsidR="00633269" w:rsidRPr="0094244D" w:rsidRDefault="00633269" w:rsidP="00CF6347">
            <w:pPr>
              <w:pStyle w:val="rowtabella0"/>
              <w:jc w:val="center"/>
              <w:rPr>
                <w:color w:val="002060"/>
              </w:rPr>
            </w:pPr>
            <w:r w:rsidRPr="009424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90F5"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CF63" w14:textId="77777777" w:rsidR="00633269" w:rsidRPr="0094244D" w:rsidRDefault="00633269" w:rsidP="00CF6347">
            <w:pPr>
              <w:pStyle w:val="rowtabella0"/>
              <w:jc w:val="center"/>
              <w:rPr>
                <w:color w:val="002060"/>
              </w:rPr>
            </w:pPr>
            <w:r w:rsidRPr="0094244D">
              <w:rPr>
                <w:color w:val="002060"/>
              </w:rPr>
              <w:t>0</w:t>
            </w:r>
          </w:p>
        </w:tc>
      </w:tr>
    </w:tbl>
    <w:p w14:paraId="712B2DF1" w14:textId="77777777" w:rsidR="00633269" w:rsidRPr="0094244D" w:rsidRDefault="00633269" w:rsidP="00633269">
      <w:pPr>
        <w:pStyle w:val="breakline"/>
        <w:rPr>
          <w:rFonts w:eastAsiaTheme="minorEastAsia"/>
          <w:color w:val="002060"/>
        </w:rPr>
      </w:pPr>
    </w:p>
    <w:p w14:paraId="208E6094" w14:textId="77777777" w:rsidR="00633269" w:rsidRPr="0094244D" w:rsidRDefault="00633269" w:rsidP="00633269">
      <w:pPr>
        <w:pStyle w:val="breakline"/>
        <w:rPr>
          <w:color w:val="002060"/>
        </w:rPr>
      </w:pPr>
    </w:p>
    <w:p w14:paraId="111BC225" w14:textId="77777777" w:rsidR="00633269" w:rsidRPr="0094244D" w:rsidRDefault="00633269" w:rsidP="00633269">
      <w:pPr>
        <w:pStyle w:val="sottotitolocampionato10"/>
        <w:rPr>
          <w:color w:val="002060"/>
        </w:rPr>
      </w:pPr>
      <w:r w:rsidRPr="009424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02B2FDB"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B7A4"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9033E"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E3452"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9FC9E"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CF02B"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6995A"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61C16"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64B7"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8977"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4A8F" w14:textId="77777777" w:rsidR="00633269" w:rsidRPr="0094244D" w:rsidRDefault="00633269" w:rsidP="00CF6347">
            <w:pPr>
              <w:pStyle w:val="headertabella0"/>
              <w:rPr>
                <w:color w:val="002060"/>
              </w:rPr>
            </w:pPr>
            <w:r w:rsidRPr="0094244D">
              <w:rPr>
                <w:color w:val="002060"/>
              </w:rPr>
              <w:t>PE</w:t>
            </w:r>
          </w:p>
        </w:tc>
      </w:tr>
      <w:tr w:rsidR="00633269" w:rsidRPr="0094244D" w14:paraId="047E01D8"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7D194" w14:textId="77777777" w:rsidR="00633269" w:rsidRPr="0094244D" w:rsidRDefault="00633269" w:rsidP="00CF6347">
            <w:pPr>
              <w:pStyle w:val="rowtabella0"/>
              <w:rPr>
                <w:color w:val="002060"/>
              </w:rPr>
            </w:pPr>
            <w:r w:rsidRPr="0094244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FF9F"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3D1E"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973E"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5FC3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A9E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567D" w14:textId="77777777" w:rsidR="00633269" w:rsidRPr="0094244D" w:rsidRDefault="00633269" w:rsidP="00CF6347">
            <w:pPr>
              <w:pStyle w:val="rowtabella0"/>
              <w:jc w:val="center"/>
              <w:rPr>
                <w:color w:val="002060"/>
              </w:rPr>
            </w:pPr>
            <w:r w:rsidRPr="009424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B7E7"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DF21"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B007" w14:textId="77777777" w:rsidR="00633269" w:rsidRPr="0094244D" w:rsidRDefault="00633269" w:rsidP="00CF6347">
            <w:pPr>
              <w:pStyle w:val="rowtabella0"/>
              <w:jc w:val="center"/>
              <w:rPr>
                <w:color w:val="002060"/>
              </w:rPr>
            </w:pPr>
            <w:r w:rsidRPr="0094244D">
              <w:rPr>
                <w:color w:val="002060"/>
              </w:rPr>
              <w:t>0</w:t>
            </w:r>
          </w:p>
        </w:tc>
      </w:tr>
      <w:tr w:rsidR="00633269" w:rsidRPr="0094244D" w14:paraId="3E380BE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97456" w14:textId="77777777" w:rsidR="00633269" w:rsidRPr="0094244D" w:rsidRDefault="00633269" w:rsidP="00CF6347">
            <w:pPr>
              <w:pStyle w:val="rowtabella0"/>
              <w:rPr>
                <w:color w:val="002060"/>
                <w:lang w:val="es-ES"/>
              </w:rPr>
            </w:pPr>
            <w:r w:rsidRPr="0094244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0245"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1B2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C4B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868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1E7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F1FA"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04EB"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AA5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FA38" w14:textId="77777777" w:rsidR="00633269" w:rsidRPr="0094244D" w:rsidRDefault="00633269" w:rsidP="00CF6347">
            <w:pPr>
              <w:pStyle w:val="rowtabella0"/>
              <w:jc w:val="center"/>
              <w:rPr>
                <w:color w:val="002060"/>
              </w:rPr>
            </w:pPr>
            <w:r w:rsidRPr="0094244D">
              <w:rPr>
                <w:color w:val="002060"/>
              </w:rPr>
              <w:t>0</w:t>
            </w:r>
          </w:p>
        </w:tc>
      </w:tr>
      <w:tr w:rsidR="00633269" w:rsidRPr="0094244D" w14:paraId="731E5C0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DD41F" w14:textId="77777777" w:rsidR="00633269" w:rsidRPr="0094244D" w:rsidRDefault="00633269" w:rsidP="00CF6347">
            <w:pPr>
              <w:pStyle w:val="rowtabella0"/>
              <w:rPr>
                <w:color w:val="002060"/>
              </w:rPr>
            </w:pPr>
            <w:r w:rsidRPr="0094244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6103"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68F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7A0A"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8ED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040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81A5"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6F82"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9C87"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B9C4" w14:textId="77777777" w:rsidR="00633269" w:rsidRPr="0094244D" w:rsidRDefault="00633269" w:rsidP="00CF6347">
            <w:pPr>
              <w:pStyle w:val="rowtabella0"/>
              <w:jc w:val="center"/>
              <w:rPr>
                <w:color w:val="002060"/>
              </w:rPr>
            </w:pPr>
            <w:r w:rsidRPr="0094244D">
              <w:rPr>
                <w:color w:val="002060"/>
              </w:rPr>
              <w:t>0</w:t>
            </w:r>
          </w:p>
        </w:tc>
      </w:tr>
      <w:tr w:rsidR="00633269" w:rsidRPr="0094244D" w14:paraId="37984D9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E8CB4" w14:textId="77777777" w:rsidR="00633269" w:rsidRPr="0094244D" w:rsidRDefault="00633269" w:rsidP="00CF6347">
            <w:pPr>
              <w:pStyle w:val="rowtabella0"/>
              <w:rPr>
                <w:color w:val="002060"/>
              </w:rPr>
            </w:pPr>
            <w:r w:rsidRPr="0094244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CCE7"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88F7"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5DC5"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3A1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50E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ACE1"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F53B"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827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0B9C" w14:textId="77777777" w:rsidR="00633269" w:rsidRPr="0094244D" w:rsidRDefault="00633269" w:rsidP="00CF6347">
            <w:pPr>
              <w:pStyle w:val="rowtabella0"/>
              <w:jc w:val="center"/>
              <w:rPr>
                <w:color w:val="002060"/>
              </w:rPr>
            </w:pPr>
            <w:r w:rsidRPr="0094244D">
              <w:rPr>
                <w:color w:val="002060"/>
              </w:rPr>
              <w:t>0</w:t>
            </w:r>
          </w:p>
        </w:tc>
      </w:tr>
      <w:tr w:rsidR="00633269" w:rsidRPr="0094244D" w14:paraId="27CB693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585AD" w14:textId="77777777" w:rsidR="00633269" w:rsidRPr="0094244D" w:rsidRDefault="00633269" w:rsidP="00CF6347">
            <w:pPr>
              <w:pStyle w:val="rowtabella0"/>
              <w:rPr>
                <w:color w:val="002060"/>
              </w:rPr>
            </w:pPr>
            <w:r w:rsidRPr="0094244D">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264C"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1364"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CBEB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499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826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F992"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F2071"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770E"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0C0F" w14:textId="77777777" w:rsidR="00633269" w:rsidRPr="0094244D" w:rsidRDefault="00633269" w:rsidP="00CF6347">
            <w:pPr>
              <w:pStyle w:val="rowtabella0"/>
              <w:jc w:val="center"/>
              <w:rPr>
                <w:color w:val="002060"/>
              </w:rPr>
            </w:pPr>
            <w:r w:rsidRPr="0094244D">
              <w:rPr>
                <w:color w:val="002060"/>
              </w:rPr>
              <w:t>0</w:t>
            </w:r>
          </w:p>
        </w:tc>
      </w:tr>
      <w:tr w:rsidR="00633269" w:rsidRPr="0094244D" w14:paraId="445E40F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09E60" w14:textId="77777777" w:rsidR="00633269" w:rsidRPr="0094244D" w:rsidRDefault="00633269" w:rsidP="00CF6347">
            <w:pPr>
              <w:pStyle w:val="rowtabella0"/>
              <w:rPr>
                <w:color w:val="002060"/>
              </w:rPr>
            </w:pPr>
            <w:r w:rsidRPr="0094244D">
              <w:rPr>
                <w:color w:val="002060"/>
              </w:rPr>
              <w:t xml:space="preserve">POL.D. </w:t>
            </w:r>
            <w:proofErr w:type="gramStart"/>
            <w:r w:rsidRPr="0094244D">
              <w:rPr>
                <w:color w:val="002060"/>
              </w:rPr>
              <w:t>U.MANDOLESI</w:t>
            </w:r>
            <w:proofErr w:type="gramEnd"/>
            <w:r w:rsidRPr="0094244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AD94"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E567"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63B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CE9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C39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E1DC"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7284"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F14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AA33" w14:textId="77777777" w:rsidR="00633269" w:rsidRPr="0094244D" w:rsidRDefault="00633269" w:rsidP="00CF6347">
            <w:pPr>
              <w:pStyle w:val="rowtabella0"/>
              <w:jc w:val="center"/>
              <w:rPr>
                <w:color w:val="002060"/>
              </w:rPr>
            </w:pPr>
            <w:r w:rsidRPr="0094244D">
              <w:rPr>
                <w:color w:val="002060"/>
              </w:rPr>
              <w:t>0</w:t>
            </w:r>
          </w:p>
        </w:tc>
      </w:tr>
      <w:tr w:rsidR="00633269" w:rsidRPr="0094244D" w14:paraId="3080AB4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F26C8" w14:textId="77777777" w:rsidR="00633269" w:rsidRPr="0094244D" w:rsidRDefault="00633269" w:rsidP="00CF6347">
            <w:pPr>
              <w:pStyle w:val="rowtabella0"/>
              <w:rPr>
                <w:color w:val="002060"/>
                <w:lang w:val="es-ES"/>
              </w:rPr>
            </w:pPr>
            <w:r w:rsidRPr="0094244D">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CBCD"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6F2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6484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152C"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02D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B5DF"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00D5"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B68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605D" w14:textId="77777777" w:rsidR="00633269" w:rsidRPr="0094244D" w:rsidRDefault="00633269" w:rsidP="00CF6347">
            <w:pPr>
              <w:pStyle w:val="rowtabella0"/>
              <w:jc w:val="center"/>
              <w:rPr>
                <w:color w:val="002060"/>
              </w:rPr>
            </w:pPr>
            <w:r w:rsidRPr="0094244D">
              <w:rPr>
                <w:color w:val="002060"/>
              </w:rPr>
              <w:t>0</w:t>
            </w:r>
          </w:p>
        </w:tc>
      </w:tr>
      <w:tr w:rsidR="00633269" w:rsidRPr="0094244D" w14:paraId="1EA3FE4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76DF3" w14:textId="77777777" w:rsidR="00633269" w:rsidRPr="0094244D" w:rsidRDefault="00633269" w:rsidP="00CF6347">
            <w:pPr>
              <w:pStyle w:val="rowtabella0"/>
              <w:rPr>
                <w:color w:val="002060"/>
              </w:rPr>
            </w:pPr>
            <w:r w:rsidRPr="0094244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F519"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702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AC72"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3E1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1C45"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53D6"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3199"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BA5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438B" w14:textId="77777777" w:rsidR="00633269" w:rsidRPr="0094244D" w:rsidRDefault="00633269" w:rsidP="00CF6347">
            <w:pPr>
              <w:pStyle w:val="rowtabella0"/>
              <w:jc w:val="center"/>
              <w:rPr>
                <w:color w:val="002060"/>
              </w:rPr>
            </w:pPr>
            <w:r w:rsidRPr="0094244D">
              <w:rPr>
                <w:color w:val="002060"/>
              </w:rPr>
              <w:t>0</w:t>
            </w:r>
          </w:p>
        </w:tc>
      </w:tr>
      <w:tr w:rsidR="00633269" w:rsidRPr="0094244D" w14:paraId="39B03EF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F5213" w14:textId="77777777" w:rsidR="00633269" w:rsidRPr="0094244D" w:rsidRDefault="00633269" w:rsidP="00CF6347">
            <w:pPr>
              <w:pStyle w:val="rowtabella0"/>
              <w:rPr>
                <w:color w:val="002060"/>
              </w:rPr>
            </w:pPr>
            <w:r w:rsidRPr="0094244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59AD"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133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2F3A"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7C6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CDF21"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8A8B0"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4E83"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EAFB"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6E88" w14:textId="77777777" w:rsidR="00633269" w:rsidRPr="0094244D" w:rsidRDefault="00633269" w:rsidP="00CF6347">
            <w:pPr>
              <w:pStyle w:val="rowtabella0"/>
              <w:jc w:val="center"/>
              <w:rPr>
                <w:color w:val="002060"/>
              </w:rPr>
            </w:pPr>
            <w:r w:rsidRPr="0094244D">
              <w:rPr>
                <w:color w:val="002060"/>
              </w:rPr>
              <w:t>0</w:t>
            </w:r>
          </w:p>
        </w:tc>
      </w:tr>
      <w:tr w:rsidR="00633269" w:rsidRPr="0094244D" w14:paraId="4C0A81D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C17E5" w14:textId="77777777" w:rsidR="00633269" w:rsidRPr="0094244D" w:rsidRDefault="00633269" w:rsidP="00CF6347">
            <w:pPr>
              <w:pStyle w:val="rowtabella0"/>
              <w:rPr>
                <w:color w:val="002060"/>
              </w:rPr>
            </w:pPr>
            <w:r w:rsidRPr="0094244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6C5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BEF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D0AA"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BB33"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7FF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74B6"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2A42"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EC09"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E8BE" w14:textId="77777777" w:rsidR="00633269" w:rsidRPr="0094244D" w:rsidRDefault="00633269" w:rsidP="00CF6347">
            <w:pPr>
              <w:pStyle w:val="rowtabella0"/>
              <w:jc w:val="center"/>
              <w:rPr>
                <w:color w:val="002060"/>
              </w:rPr>
            </w:pPr>
            <w:r w:rsidRPr="0094244D">
              <w:rPr>
                <w:color w:val="002060"/>
              </w:rPr>
              <w:t>0</w:t>
            </w:r>
          </w:p>
        </w:tc>
      </w:tr>
      <w:tr w:rsidR="00633269" w:rsidRPr="0094244D" w14:paraId="360B0BB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3CD27" w14:textId="77777777" w:rsidR="00633269" w:rsidRPr="0094244D" w:rsidRDefault="00633269" w:rsidP="00CF6347">
            <w:pPr>
              <w:pStyle w:val="rowtabella0"/>
              <w:rPr>
                <w:color w:val="002060"/>
              </w:rPr>
            </w:pPr>
            <w:r w:rsidRPr="0094244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25E9"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4631"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AAE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54D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043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784B"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B0D0"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CDB1"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C6A1" w14:textId="77777777" w:rsidR="00633269" w:rsidRPr="0094244D" w:rsidRDefault="00633269" w:rsidP="00CF6347">
            <w:pPr>
              <w:pStyle w:val="rowtabella0"/>
              <w:jc w:val="center"/>
              <w:rPr>
                <w:color w:val="002060"/>
              </w:rPr>
            </w:pPr>
            <w:r w:rsidRPr="0094244D">
              <w:rPr>
                <w:color w:val="002060"/>
              </w:rPr>
              <w:t>0</w:t>
            </w:r>
          </w:p>
        </w:tc>
      </w:tr>
      <w:tr w:rsidR="00633269" w:rsidRPr="0094244D" w14:paraId="6E2E544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C7325" w14:textId="77777777" w:rsidR="00633269" w:rsidRPr="0094244D" w:rsidRDefault="00633269" w:rsidP="00CF6347">
            <w:pPr>
              <w:pStyle w:val="rowtabella0"/>
              <w:rPr>
                <w:color w:val="002060"/>
              </w:rPr>
            </w:pPr>
            <w:r w:rsidRPr="0094244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3739"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44F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DD70"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16B0"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214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45C4"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2BEB"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CDA9"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8676" w14:textId="77777777" w:rsidR="00633269" w:rsidRPr="0094244D" w:rsidRDefault="00633269" w:rsidP="00CF6347">
            <w:pPr>
              <w:pStyle w:val="rowtabella0"/>
              <w:jc w:val="center"/>
              <w:rPr>
                <w:color w:val="002060"/>
              </w:rPr>
            </w:pPr>
            <w:r w:rsidRPr="0094244D">
              <w:rPr>
                <w:color w:val="002060"/>
              </w:rPr>
              <w:t>0</w:t>
            </w:r>
          </w:p>
        </w:tc>
      </w:tr>
      <w:tr w:rsidR="00633269" w:rsidRPr="0094244D" w14:paraId="29A49DA3"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4FC7F" w14:textId="77777777" w:rsidR="00633269" w:rsidRPr="0094244D" w:rsidRDefault="00633269" w:rsidP="00CF6347">
            <w:pPr>
              <w:pStyle w:val="rowtabella0"/>
              <w:rPr>
                <w:color w:val="002060"/>
              </w:rPr>
            </w:pPr>
            <w:r w:rsidRPr="0094244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449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28E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3B9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19B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B07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978D"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AE0D"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FA8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8DD3" w14:textId="77777777" w:rsidR="00633269" w:rsidRPr="0094244D" w:rsidRDefault="00633269" w:rsidP="00CF6347">
            <w:pPr>
              <w:pStyle w:val="rowtabella0"/>
              <w:jc w:val="center"/>
              <w:rPr>
                <w:color w:val="002060"/>
              </w:rPr>
            </w:pPr>
            <w:r w:rsidRPr="0094244D">
              <w:rPr>
                <w:color w:val="002060"/>
              </w:rPr>
              <w:t>0</w:t>
            </w:r>
          </w:p>
        </w:tc>
      </w:tr>
    </w:tbl>
    <w:p w14:paraId="2B4042B8" w14:textId="77777777" w:rsidR="00633269" w:rsidRDefault="00633269" w:rsidP="00633269">
      <w:pPr>
        <w:pStyle w:val="breakline"/>
        <w:rPr>
          <w:color w:val="002060"/>
        </w:rPr>
      </w:pPr>
    </w:p>
    <w:p w14:paraId="5B4C51C7" w14:textId="77777777" w:rsidR="00633269" w:rsidRPr="00EE7084" w:rsidRDefault="00633269" w:rsidP="00633269">
      <w:pPr>
        <w:pStyle w:val="titoloprinc0"/>
        <w:rPr>
          <w:color w:val="002060"/>
        </w:rPr>
      </w:pPr>
      <w:r>
        <w:rPr>
          <w:color w:val="002060"/>
        </w:rPr>
        <w:t>PROGRAMMA GARE</w:t>
      </w:r>
    </w:p>
    <w:p w14:paraId="19EA1D55" w14:textId="77777777" w:rsidR="00633269" w:rsidRDefault="00633269" w:rsidP="00633269">
      <w:pPr>
        <w:pStyle w:val="breakline"/>
        <w:rPr>
          <w:rFonts w:eastAsiaTheme="minorEastAsia"/>
          <w:color w:val="002060"/>
        </w:rPr>
      </w:pPr>
    </w:p>
    <w:p w14:paraId="4D20814E" w14:textId="77777777" w:rsidR="00D07295" w:rsidRPr="003F0AD3" w:rsidRDefault="00D07295" w:rsidP="00D07295">
      <w:pPr>
        <w:pStyle w:val="sottotitolocampionato10"/>
        <w:rPr>
          <w:color w:val="002060"/>
        </w:rPr>
      </w:pPr>
      <w:r w:rsidRPr="003F0AD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83"/>
        <w:gridCol w:w="1551"/>
        <w:gridCol w:w="1548"/>
      </w:tblGrid>
      <w:tr w:rsidR="00D07295" w:rsidRPr="003F0AD3" w14:paraId="41DEC485"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D7CFA"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07562"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42677"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4725A"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3DFB5"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9E3B8"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1CFD4"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65C8BF24"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5E741" w14:textId="77777777" w:rsidR="00D07295" w:rsidRPr="003F0AD3" w:rsidRDefault="00D07295" w:rsidP="00CF6347">
            <w:pPr>
              <w:pStyle w:val="rowtabella0"/>
              <w:rPr>
                <w:color w:val="002060"/>
              </w:rPr>
            </w:pPr>
            <w:r w:rsidRPr="003F0AD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56049" w14:textId="77777777" w:rsidR="00D07295" w:rsidRPr="003F0AD3" w:rsidRDefault="00D07295" w:rsidP="00CF6347">
            <w:pPr>
              <w:pStyle w:val="rowtabella0"/>
              <w:rPr>
                <w:color w:val="002060"/>
              </w:rPr>
            </w:pPr>
            <w:r w:rsidRPr="003F0AD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BA8C9"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6FFD0" w14:textId="77777777" w:rsidR="00D07295" w:rsidRPr="003F0AD3" w:rsidRDefault="00D07295" w:rsidP="00CF6347">
            <w:pPr>
              <w:pStyle w:val="rowtabella0"/>
              <w:rPr>
                <w:color w:val="002060"/>
              </w:rPr>
            </w:pPr>
            <w:r w:rsidRPr="003F0AD3">
              <w:rPr>
                <w:color w:val="002060"/>
              </w:rPr>
              <w:t>22/11/2024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08B67" w14:textId="77777777" w:rsidR="00D07295" w:rsidRPr="003F0AD3" w:rsidRDefault="00D07295" w:rsidP="00CF6347">
            <w:pPr>
              <w:pStyle w:val="rowtabella0"/>
              <w:rPr>
                <w:color w:val="002060"/>
              </w:rPr>
            </w:pPr>
            <w:r w:rsidRPr="003F0AD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0DB24" w14:textId="77777777" w:rsidR="00D07295" w:rsidRPr="003F0AD3" w:rsidRDefault="00D07295" w:rsidP="00CF6347">
            <w:pPr>
              <w:pStyle w:val="rowtabella0"/>
              <w:rPr>
                <w:color w:val="002060"/>
              </w:rPr>
            </w:pPr>
            <w:r w:rsidRPr="003F0AD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3BD0F" w14:textId="77777777" w:rsidR="00D07295" w:rsidRPr="003F0AD3" w:rsidRDefault="00D07295" w:rsidP="00CF6347">
            <w:pPr>
              <w:pStyle w:val="rowtabella0"/>
              <w:rPr>
                <w:color w:val="002060"/>
              </w:rPr>
            </w:pPr>
            <w:r w:rsidRPr="003F0AD3">
              <w:rPr>
                <w:color w:val="002060"/>
              </w:rPr>
              <w:t>VIA MADRE TERESA DI CALCUTTA</w:t>
            </w:r>
          </w:p>
        </w:tc>
      </w:tr>
      <w:tr w:rsidR="00D07295" w:rsidRPr="003F0AD3" w14:paraId="57BA9166"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59A7FC" w14:textId="77777777" w:rsidR="00D07295" w:rsidRPr="003F0AD3" w:rsidRDefault="00D07295" w:rsidP="00CF6347">
            <w:pPr>
              <w:pStyle w:val="rowtabella0"/>
              <w:rPr>
                <w:color w:val="002060"/>
              </w:rPr>
            </w:pPr>
            <w:r w:rsidRPr="003F0AD3">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8E5B91" w14:textId="77777777" w:rsidR="00D07295" w:rsidRPr="003F0AD3" w:rsidRDefault="00D07295" w:rsidP="00CF6347">
            <w:pPr>
              <w:pStyle w:val="rowtabella0"/>
              <w:rPr>
                <w:color w:val="002060"/>
              </w:rPr>
            </w:pPr>
            <w:r w:rsidRPr="003F0AD3">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BAE88"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435D9D"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6B3170" w14:textId="77777777" w:rsidR="00D07295" w:rsidRPr="003F0AD3" w:rsidRDefault="00D07295" w:rsidP="00CF6347">
            <w:pPr>
              <w:pStyle w:val="rowtabella0"/>
              <w:rPr>
                <w:color w:val="002060"/>
              </w:rPr>
            </w:pPr>
            <w:r w:rsidRPr="003F0AD3">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49AFB" w14:textId="77777777" w:rsidR="00D07295" w:rsidRPr="003F0AD3" w:rsidRDefault="00D07295" w:rsidP="00CF6347">
            <w:pPr>
              <w:pStyle w:val="rowtabella0"/>
              <w:rPr>
                <w:color w:val="002060"/>
              </w:rPr>
            </w:pPr>
            <w:r w:rsidRPr="003F0AD3">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A94C8" w14:textId="77777777" w:rsidR="00D07295" w:rsidRPr="003F0AD3" w:rsidRDefault="00D07295" w:rsidP="00CF6347">
            <w:pPr>
              <w:pStyle w:val="rowtabella0"/>
              <w:rPr>
                <w:color w:val="002060"/>
              </w:rPr>
            </w:pPr>
            <w:r w:rsidRPr="003F0AD3">
              <w:rPr>
                <w:color w:val="002060"/>
              </w:rPr>
              <w:t>VIA ALDO GAMBA SNC</w:t>
            </w:r>
          </w:p>
        </w:tc>
      </w:tr>
      <w:tr w:rsidR="00D07295" w:rsidRPr="003F0AD3" w14:paraId="4724D83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8E09B" w14:textId="77777777" w:rsidR="00D07295" w:rsidRPr="003F0AD3" w:rsidRDefault="00D07295" w:rsidP="00CF6347">
            <w:pPr>
              <w:pStyle w:val="rowtabella0"/>
              <w:rPr>
                <w:color w:val="002060"/>
              </w:rPr>
            </w:pPr>
            <w:r w:rsidRPr="003F0AD3">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7D5905" w14:textId="77777777" w:rsidR="00D07295" w:rsidRPr="003F0AD3" w:rsidRDefault="00D07295" w:rsidP="00CF6347">
            <w:pPr>
              <w:pStyle w:val="rowtabella0"/>
              <w:rPr>
                <w:color w:val="002060"/>
              </w:rPr>
            </w:pPr>
            <w:r w:rsidRPr="003F0AD3">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CD164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DD104B"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C6C703" w14:textId="77777777" w:rsidR="00D07295" w:rsidRPr="003F0AD3" w:rsidRDefault="00D07295" w:rsidP="00CF6347">
            <w:pPr>
              <w:pStyle w:val="rowtabella0"/>
              <w:rPr>
                <w:color w:val="002060"/>
              </w:rPr>
            </w:pPr>
            <w:r w:rsidRPr="003F0AD3">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DC005" w14:textId="77777777" w:rsidR="00D07295" w:rsidRPr="003F0AD3" w:rsidRDefault="00D07295" w:rsidP="00CF6347">
            <w:pPr>
              <w:pStyle w:val="rowtabella0"/>
              <w:rPr>
                <w:color w:val="002060"/>
              </w:rPr>
            </w:pPr>
            <w:r w:rsidRPr="003F0A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C31F2" w14:textId="77777777" w:rsidR="00D07295" w:rsidRPr="003F0AD3" w:rsidRDefault="00D07295" w:rsidP="00CF6347">
            <w:pPr>
              <w:pStyle w:val="rowtabella0"/>
              <w:rPr>
                <w:color w:val="002060"/>
              </w:rPr>
            </w:pPr>
            <w:r w:rsidRPr="003F0AD3">
              <w:rPr>
                <w:color w:val="002060"/>
              </w:rPr>
              <w:t>CONTRADA DEL POZZO</w:t>
            </w:r>
          </w:p>
        </w:tc>
      </w:tr>
      <w:tr w:rsidR="00D07295" w:rsidRPr="003F0AD3" w14:paraId="55CC9F04"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88BFBA" w14:textId="77777777" w:rsidR="00D07295" w:rsidRPr="003F0AD3" w:rsidRDefault="00D07295" w:rsidP="00CF6347">
            <w:pPr>
              <w:pStyle w:val="rowtabella0"/>
              <w:rPr>
                <w:color w:val="002060"/>
              </w:rPr>
            </w:pPr>
            <w:r w:rsidRPr="003F0AD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303069" w14:textId="77777777" w:rsidR="00D07295" w:rsidRPr="003F0AD3" w:rsidRDefault="00D07295" w:rsidP="00CF6347">
            <w:pPr>
              <w:pStyle w:val="rowtabella0"/>
              <w:rPr>
                <w:color w:val="002060"/>
              </w:rPr>
            </w:pPr>
            <w:r w:rsidRPr="003F0AD3">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BE376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190EF"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22B84" w14:textId="77777777" w:rsidR="00D07295" w:rsidRPr="003F0AD3" w:rsidRDefault="00D07295" w:rsidP="00CF6347">
            <w:pPr>
              <w:pStyle w:val="rowtabella0"/>
              <w:rPr>
                <w:color w:val="002060"/>
              </w:rPr>
            </w:pPr>
            <w:r w:rsidRPr="003F0AD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C4930" w14:textId="77777777" w:rsidR="00D07295" w:rsidRPr="003F0AD3" w:rsidRDefault="00D07295" w:rsidP="00CF6347">
            <w:pPr>
              <w:pStyle w:val="rowtabella0"/>
              <w:rPr>
                <w:color w:val="002060"/>
              </w:rPr>
            </w:pPr>
            <w:r w:rsidRPr="003F0AD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06EEE" w14:textId="77777777" w:rsidR="00D07295" w:rsidRPr="003F0AD3" w:rsidRDefault="00D07295" w:rsidP="00CF6347">
            <w:pPr>
              <w:pStyle w:val="rowtabella0"/>
              <w:rPr>
                <w:color w:val="002060"/>
              </w:rPr>
            </w:pPr>
            <w:r w:rsidRPr="003F0AD3">
              <w:rPr>
                <w:color w:val="002060"/>
              </w:rPr>
              <w:t>VIA ROSSINI</w:t>
            </w:r>
          </w:p>
        </w:tc>
      </w:tr>
      <w:tr w:rsidR="00D07295" w:rsidRPr="003F0AD3" w14:paraId="361A0414"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FD2E5A" w14:textId="77777777" w:rsidR="00D07295" w:rsidRPr="003F0AD3" w:rsidRDefault="00D07295" w:rsidP="00CF6347">
            <w:pPr>
              <w:pStyle w:val="rowtabella0"/>
              <w:rPr>
                <w:color w:val="002060"/>
              </w:rPr>
            </w:pPr>
            <w:proofErr w:type="gramStart"/>
            <w:r w:rsidRPr="003F0AD3">
              <w:rPr>
                <w:color w:val="002060"/>
              </w:rPr>
              <w:t>CITTA</w:t>
            </w:r>
            <w:proofErr w:type="gramEnd"/>
            <w:r w:rsidRPr="003F0AD3">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7FAA0" w14:textId="77777777" w:rsidR="00D07295" w:rsidRPr="003F0AD3" w:rsidRDefault="00D07295" w:rsidP="00CF6347">
            <w:pPr>
              <w:pStyle w:val="rowtabella0"/>
              <w:rPr>
                <w:color w:val="002060"/>
              </w:rPr>
            </w:pPr>
            <w:r w:rsidRPr="003F0AD3">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6B459"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1ADA5"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2F81B0" w14:textId="77777777" w:rsidR="00D07295" w:rsidRPr="003F0AD3" w:rsidRDefault="00D07295" w:rsidP="00CF6347">
            <w:pPr>
              <w:pStyle w:val="rowtabella0"/>
              <w:rPr>
                <w:color w:val="002060"/>
              </w:rPr>
            </w:pPr>
            <w:r w:rsidRPr="003F0AD3">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8F023F" w14:textId="77777777" w:rsidR="00D07295" w:rsidRPr="003F0AD3" w:rsidRDefault="00D07295" w:rsidP="00CF6347">
            <w:pPr>
              <w:pStyle w:val="rowtabella0"/>
              <w:rPr>
                <w:color w:val="002060"/>
              </w:rPr>
            </w:pPr>
            <w:r w:rsidRPr="003F0AD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560567" w14:textId="77777777" w:rsidR="00D07295" w:rsidRPr="003F0AD3" w:rsidRDefault="00D07295" w:rsidP="00CF6347">
            <w:pPr>
              <w:pStyle w:val="rowtabella0"/>
              <w:rPr>
                <w:color w:val="002060"/>
              </w:rPr>
            </w:pPr>
            <w:r w:rsidRPr="003F0AD3">
              <w:rPr>
                <w:color w:val="002060"/>
              </w:rPr>
              <w:t>VIA MATTEOTTI</w:t>
            </w:r>
          </w:p>
        </w:tc>
      </w:tr>
      <w:tr w:rsidR="00D07295" w:rsidRPr="003F0AD3" w14:paraId="6E2543C6"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B4DEE" w14:textId="77777777" w:rsidR="00D07295" w:rsidRPr="003F0AD3" w:rsidRDefault="00D07295" w:rsidP="00CF6347">
            <w:pPr>
              <w:pStyle w:val="rowtabella0"/>
              <w:rPr>
                <w:color w:val="002060"/>
              </w:rPr>
            </w:pPr>
            <w:r w:rsidRPr="003F0AD3">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9750E" w14:textId="77777777" w:rsidR="00D07295" w:rsidRPr="003F0AD3" w:rsidRDefault="00D07295" w:rsidP="00CF6347">
            <w:pPr>
              <w:pStyle w:val="rowtabella0"/>
              <w:rPr>
                <w:color w:val="002060"/>
              </w:rPr>
            </w:pPr>
            <w:r w:rsidRPr="003F0AD3">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C92D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B475C" w14:textId="77777777" w:rsidR="00D07295" w:rsidRPr="003F0AD3" w:rsidRDefault="00D07295" w:rsidP="00CF6347">
            <w:pPr>
              <w:pStyle w:val="rowtabella0"/>
              <w:rPr>
                <w:color w:val="002060"/>
              </w:rPr>
            </w:pPr>
            <w:r w:rsidRPr="003F0AD3">
              <w:rPr>
                <w:color w:val="002060"/>
              </w:rPr>
              <w:t>22/11/2024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D5FCE" w14:textId="77777777" w:rsidR="00D07295" w:rsidRPr="003F0AD3" w:rsidRDefault="00D07295" w:rsidP="00CF6347">
            <w:pPr>
              <w:pStyle w:val="rowtabella0"/>
              <w:rPr>
                <w:color w:val="002060"/>
              </w:rPr>
            </w:pPr>
            <w:r w:rsidRPr="003F0AD3">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10AF9" w14:textId="77777777" w:rsidR="00D07295" w:rsidRPr="003F0AD3" w:rsidRDefault="00D07295" w:rsidP="00CF6347">
            <w:pPr>
              <w:pStyle w:val="rowtabella0"/>
              <w:rPr>
                <w:color w:val="002060"/>
              </w:rPr>
            </w:pPr>
            <w:r w:rsidRPr="003F0AD3">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EC195" w14:textId="77777777" w:rsidR="00D07295" w:rsidRPr="003F0AD3" w:rsidRDefault="00D07295" w:rsidP="00CF6347">
            <w:pPr>
              <w:pStyle w:val="rowtabella0"/>
              <w:rPr>
                <w:color w:val="002060"/>
              </w:rPr>
            </w:pPr>
            <w:r w:rsidRPr="003F0AD3">
              <w:rPr>
                <w:color w:val="002060"/>
              </w:rPr>
              <w:t>VIA IV NOVEMBRE</w:t>
            </w:r>
          </w:p>
        </w:tc>
      </w:tr>
    </w:tbl>
    <w:p w14:paraId="26A5EA2F" w14:textId="77777777" w:rsidR="00D07295" w:rsidRPr="003F0AD3" w:rsidRDefault="00D07295" w:rsidP="00D07295">
      <w:pPr>
        <w:pStyle w:val="breakline"/>
        <w:rPr>
          <w:rFonts w:eastAsiaTheme="minorEastAsia"/>
          <w:color w:val="002060"/>
        </w:rPr>
      </w:pPr>
    </w:p>
    <w:p w14:paraId="4615CC3D" w14:textId="77777777" w:rsidR="00D07295" w:rsidRPr="003F0AD3" w:rsidRDefault="00D07295" w:rsidP="00D07295">
      <w:pPr>
        <w:pStyle w:val="breakline"/>
        <w:rPr>
          <w:color w:val="002060"/>
        </w:rPr>
      </w:pPr>
    </w:p>
    <w:p w14:paraId="4D491EB8" w14:textId="77777777" w:rsidR="00D07295" w:rsidRPr="003F0AD3" w:rsidRDefault="00D07295" w:rsidP="00D07295">
      <w:pPr>
        <w:pStyle w:val="breakline"/>
        <w:rPr>
          <w:color w:val="002060"/>
        </w:rPr>
      </w:pPr>
    </w:p>
    <w:p w14:paraId="092C5B87" w14:textId="77777777" w:rsidR="00D07295" w:rsidRPr="003F0AD3" w:rsidRDefault="00D07295" w:rsidP="00D07295">
      <w:pPr>
        <w:pStyle w:val="sottotitolocampionato10"/>
        <w:rPr>
          <w:color w:val="002060"/>
        </w:rPr>
      </w:pPr>
      <w:r w:rsidRPr="003F0AD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D07295" w:rsidRPr="003F0AD3" w14:paraId="435758A0"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005FD"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27A60"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D88F3"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B7E1D"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DBF9"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0DD90"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0ABB0"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4D9864B8" w14:textId="77777777" w:rsidTr="00CF634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EFDC3A" w14:textId="77777777" w:rsidR="00D07295" w:rsidRPr="003F0AD3" w:rsidRDefault="00D07295" w:rsidP="00CF6347">
            <w:pPr>
              <w:pStyle w:val="rowtabella0"/>
              <w:rPr>
                <w:color w:val="002060"/>
              </w:rPr>
            </w:pPr>
            <w:r w:rsidRPr="003F0AD3">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05856" w14:textId="77777777" w:rsidR="00D07295" w:rsidRPr="003F0AD3" w:rsidRDefault="00D07295" w:rsidP="00CF6347">
            <w:pPr>
              <w:pStyle w:val="rowtabella0"/>
              <w:rPr>
                <w:color w:val="002060"/>
              </w:rPr>
            </w:pPr>
            <w:r w:rsidRPr="003F0AD3">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9CF14"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A2B93" w14:textId="77777777" w:rsidR="00D07295" w:rsidRPr="003F0AD3" w:rsidRDefault="00D07295" w:rsidP="00CF6347">
            <w:pPr>
              <w:pStyle w:val="rowtabella0"/>
              <w:rPr>
                <w:color w:val="002060"/>
              </w:rPr>
            </w:pPr>
            <w:r w:rsidRPr="003F0AD3">
              <w:rPr>
                <w:color w:val="002060"/>
              </w:rPr>
              <w:t>27/11/2024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6832A" w14:textId="77777777" w:rsidR="00D07295" w:rsidRPr="003F0AD3" w:rsidRDefault="00D07295" w:rsidP="00CF6347">
            <w:pPr>
              <w:pStyle w:val="rowtabella0"/>
              <w:rPr>
                <w:color w:val="002060"/>
              </w:rPr>
            </w:pPr>
            <w:r w:rsidRPr="003F0AD3">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2B727" w14:textId="77777777" w:rsidR="00D07295" w:rsidRPr="003F0AD3" w:rsidRDefault="00D07295" w:rsidP="00CF6347">
            <w:pPr>
              <w:pStyle w:val="rowtabella0"/>
              <w:rPr>
                <w:color w:val="002060"/>
              </w:rPr>
            </w:pPr>
            <w:r w:rsidRPr="003F0AD3">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9254B" w14:textId="77777777" w:rsidR="00D07295" w:rsidRPr="003F0AD3" w:rsidRDefault="00D07295" w:rsidP="00CF6347">
            <w:pPr>
              <w:pStyle w:val="rowtabella0"/>
              <w:rPr>
                <w:color w:val="002060"/>
              </w:rPr>
            </w:pPr>
            <w:r w:rsidRPr="003F0AD3">
              <w:rPr>
                <w:color w:val="002060"/>
              </w:rPr>
              <w:t>VIA ANTONIO ROSMINI 22/B</w:t>
            </w:r>
          </w:p>
        </w:tc>
      </w:tr>
    </w:tbl>
    <w:p w14:paraId="6A5CC2B4" w14:textId="77777777" w:rsidR="00D07295" w:rsidRPr="003F0AD3" w:rsidRDefault="00D07295" w:rsidP="00D07295">
      <w:pPr>
        <w:pStyle w:val="breakline"/>
        <w:rPr>
          <w:rFonts w:eastAsiaTheme="minorEastAsia"/>
          <w:color w:val="002060"/>
        </w:rPr>
      </w:pPr>
    </w:p>
    <w:p w14:paraId="03A667C2" w14:textId="77777777" w:rsidR="00D07295" w:rsidRPr="003F0AD3" w:rsidRDefault="00D07295" w:rsidP="00D07295">
      <w:pPr>
        <w:pStyle w:val="breakline"/>
        <w:rPr>
          <w:color w:val="002060"/>
        </w:rPr>
      </w:pPr>
    </w:p>
    <w:p w14:paraId="21E73454" w14:textId="77777777" w:rsidR="00D07295" w:rsidRPr="003F0AD3" w:rsidRDefault="00D07295" w:rsidP="00D07295">
      <w:pPr>
        <w:pStyle w:val="breakline"/>
        <w:rPr>
          <w:color w:val="002060"/>
        </w:rPr>
      </w:pPr>
    </w:p>
    <w:p w14:paraId="3DCF2C7E" w14:textId="77777777" w:rsidR="00D07295" w:rsidRPr="003F0AD3" w:rsidRDefault="00D07295" w:rsidP="00D07295">
      <w:pPr>
        <w:pStyle w:val="sottotitolocampionato10"/>
        <w:rPr>
          <w:color w:val="002060"/>
        </w:rPr>
      </w:pPr>
      <w:r w:rsidRPr="003F0AD3">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D07295" w:rsidRPr="003F0AD3" w14:paraId="65C3C74D"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ABD88"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5E97D"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B4D81"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939AF"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6D719"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C2E8"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01C8B"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3DF82688"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1C7C4" w14:textId="77777777" w:rsidR="00D07295" w:rsidRPr="003F0AD3" w:rsidRDefault="00D07295" w:rsidP="00CF6347">
            <w:pPr>
              <w:pStyle w:val="rowtabella0"/>
              <w:rPr>
                <w:color w:val="002060"/>
              </w:rPr>
            </w:pPr>
            <w:r w:rsidRPr="003F0AD3">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9682A" w14:textId="77777777" w:rsidR="00D07295" w:rsidRPr="003F0AD3" w:rsidRDefault="00D07295" w:rsidP="00CF6347">
            <w:pPr>
              <w:pStyle w:val="rowtabella0"/>
              <w:rPr>
                <w:color w:val="002060"/>
              </w:rPr>
            </w:pPr>
            <w:r w:rsidRPr="003F0AD3">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E1BC8"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C7955" w14:textId="77777777" w:rsidR="00D07295" w:rsidRPr="003F0AD3" w:rsidRDefault="00D07295" w:rsidP="00CF6347">
            <w:pPr>
              <w:pStyle w:val="rowtabella0"/>
              <w:rPr>
                <w:color w:val="002060"/>
              </w:rPr>
            </w:pPr>
            <w:r w:rsidRPr="003F0AD3">
              <w:rPr>
                <w:color w:val="002060"/>
              </w:rPr>
              <w:t>22/11/2024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79C20" w14:textId="77777777" w:rsidR="00D07295" w:rsidRPr="003F0AD3" w:rsidRDefault="00D07295" w:rsidP="00CF6347">
            <w:pPr>
              <w:pStyle w:val="rowtabella0"/>
              <w:rPr>
                <w:color w:val="002060"/>
              </w:rPr>
            </w:pPr>
            <w:r w:rsidRPr="003F0AD3">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D6757" w14:textId="77777777" w:rsidR="00D07295" w:rsidRPr="003F0AD3" w:rsidRDefault="00D07295" w:rsidP="00CF6347">
            <w:pPr>
              <w:pStyle w:val="rowtabella0"/>
              <w:rPr>
                <w:color w:val="002060"/>
              </w:rPr>
            </w:pPr>
            <w:r w:rsidRPr="003F0AD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26E24" w14:textId="77777777" w:rsidR="00D07295" w:rsidRPr="003F0AD3" w:rsidRDefault="00D07295" w:rsidP="00CF6347">
            <w:pPr>
              <w:pStyle w:val="rowtabella0"/>
              <w:rPr>
                <w:color w:val="002060"/>
              </w:rPr>
            </w:pPr>
            <w:r w:rsidRPr="003F0AD3">
              <w:rPr>
                <w:color w:val="002060"/>
              </w:rPr>
              <w:t>VIA CERQUATTI</w:t>
            </w:r>
          </w:p>
        </w:tc>
      </w:tr>
      <w:tr w:rsidR="00D07295" w:rsidRPr="003F0AD3" w14:paraId="31373DF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B05DF" w14:textId="77777777" w:rsidR="00D07295" w:rsidRPr="003F0AD3" w:rsidRDefault="00D07295" w:rsidP="00CF6347">
            <w:pPr>
              <w:pStyle w:val="rowtabella0"/>
              <w:rPr>
                <w:color w:val="002060"/>
              </w:rPr>
            </w:pPr>
            <w:r w:rsidRPr="003F0AD3">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D2D61" w14:textId="77777777" w:rsidR="00D07295" w:rsidRPr="003F0AD3" w:rsidRDefault="00D07295" w:rsidP="00CF6347">
            <w:pPr>
              <w:pStyle w:val="rowtabella0"/>
              <w:rPr>
                <w:color w:val="002060"/>
              </w:rPr>
            </w:pPr>
            <w:r w:rsidRPr="003F0AD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2B55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836894" w14:textId="77777777" w:rsidR="00D07295" w:rsidRPr="003F0AD3" w:rsidRDefault="00D07295" w:rsidP="00CF6347">
            <w:pPr>
              <w:pStyle w:val="rowtabella0"/>
              <w:rPr>
                <w:color w:val="002060"/>
              </w:rPr>
            </w:pPr>
            <w:r w:rsidRPr="003F0AD3">
              <w:rPr>
                <w:color w:val="002060"/>
              </w:rPr>
              <w:t>22/11/2024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4FC26B" w14:textId="77777777" w:rsidR="00D07295" w:rsidRPr="003F0AD3" w:rsidRDefault="00D07295" w:rsidP="00CF6347">
            <w:pPr>
              <w:pStyle w:val="rowtabella0"/>
              <w:rPr>
                <w:color w:val="002060"/>
              </w:rPr>
            </w:pPr>
            <w:r w:rsidRPr="003F0AD3">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255BE" w14:textId="77777777" w:rsidR="00D07295" w:rsidRPr="003F0AD3" w:rsidRDefault="00D07295" w:rsidP="00CF6347">
            <w:pPr>
              <w:pStyle w:val="rowtabella0"/>
              <w:rPr>
                <w:color w:val="002060"/>
              </w:rPr>
            </w:pPr>
            <w:r w:rsidRPr="003F0AD3">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02FD1" w14:textId="77777777" w:rsidR="00D07295" w:rsidRPr="003F0AD3" w:rsidRDefault="00D07295" w:rsidP="00CF6347">
            <w:pPr>
              <w:pStyle w:val="rowtabella0"/>
              <w:rPr>
                <w:color w:val="002060"/>
              </w:rPr>
            </w:pPr>
            <w:r w:rsidRPr="003F0AD3">
              <w:rPr>
                <w:color w:val="002060"/>
              </w:rPr>
              <w:t>VIA GHANDI 17 FZ. CROCETTE</w:t>
            </w:r>
          </w:p>
        </w:tc>
      </w:tr>
      <w:tr w:rsidR="00D07295" w:rsidRPr="003F0AD3" w14:paraId="00E4BDEB"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50184D" w14:textId="77777777" w:rsidR="00D07295" w:rsidRPr="003F0AD3" w:rsidRDefault="00D07295" w:rsidP="00CF6347">
            <w:pPr>
              <w:pStyle w:val="rowtabella0"/>
              <w:rPr>
                <w:color w:val="002060"/>
              </w:rPr>
            </w:pPr>
            <w:r w:rsidRPr="003F0AD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0FBF8" w14:textId="77777777" w:rsidR="00D07295" w:rsidRPr="003F0AD3" w:rsidRDefault="00D07295" w:rsidP="00CF6347">
            <w:pPr>
              <w:pStyle w:val="rowtabella0"/>
              <w:rPr>
                <w:color w:val="002060"/>
              </w:rPr>
            </w:pPr>
            <w:r w:rsidRPr="003F0AD3">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F233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627A7" w14:textId="77777777" w:rsidR="00D07295" w:rsidRPr="003F0AD3" w:rsidRDefault="00D07295" w:rsidP="00CF6347">
            <w:pPr>
              <w:pStyle w:val="rowtabella0"/>
              <w:rPr>
                <w:color w:val="002060"/>
              </w:rPr>
            </w:pPr>
            <w:r w:rsidRPr="003F0AD3">
              <w:rPr>
                <w:color w:val="002060"/>
              </w:rPr>
              <w:t>22/11/2024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C207C" w14:textId="77777777" w:rsidR="00D07295" w:rsidRPr="003F0AD3" w:rsidRDefault="00D07295" w:rsidP="00CF6347">
            <w:pPr>
              <w:pStyle w:val="rowtabella0"/>
              <w:rPr>
                <w:color w:val="002060"/>
              </w:rPr>
            </w:pPr>
            <w:r w:rsidRPr="003F0AD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727B0" w14:textId="77777777" w:rsidR="00D07295" w:rsidRPr="003F0AD3" w:rsidRDefault="00D07295" w:rsidP="00CF6347">
            <w:pPr>
              <w:pStyle w:val="rowtabella0"/>
              <w:rPr>
                <w:color w:val="002060"/>
              </w:rPr>
            </w:pPr>
            <w:r w:rsidRPr="003F0AD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2A6154" w14:textId="77777777" w:rsidR="00D07295" w:rsidRPr="003F0AD3" w:rsidRDefault="00D07295" w:rsidP="00CF6347">
            <w:pPr>
              <w:pStyle w:val="rowtabella0"/>
              <w:rPr>
                <w:color w:val="002060"/>
              </w:rPr>
            </w:pPr>
            <w:r w:rsidRPr="003F0AD3">
              <w:rPr>
                <w:color w:val="002060"/>
              </w:rPr>
              <w:t>LOC. SAN LIBERATO</w:t>
            </w:r>
          </w:p>
        </w:tc>
      </w:tr>
      <w:tr w:rsidR="00D07295" w:rsidRPr="003F0AD3" w14:paraId="5D7283B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69126" w14:textId="77777777" w:rsidR="00D07295" w:rsidRPr="003F0AD3" w:rsidRDefault="00D07295" w:rsidP="00CF6347">
            <w:pPr>
              <w:pStyle w:val="rowtabella0"/>
              <w:rPr>
                <w:color w:val="002060"/>
              </w:rPr>
            </w:pPr>
            <w:r w:rsidRPr="003F0AD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B422A" w14:textId="77777777" w:rsidR="00D07295" w:rsidRPr="003F0AD3" w:rsidRDefault="00D07295" w:rsidP="00CF6347">
            <w:pPr>
              <w:pStyle w:val="rowtabella0"/>
              <w:rPr>
                <w:color w:val="002060"/>
              </w:rPr>
            </w:pPr>
            <w:r w:rsidRPr="003F0AD3">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F5FEA8"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372BC0" w14:textId="77777777" w:rsidR="00D07295" w:rsidRPr="003F0AD3" w:rsidRDefault="00D07295" w:rsidP="00CF6347">
            <w:pPr>
              <w:pStyle w:val="rowtabella0"/>
              <w:rPr>
                <w:color w:val="002060"/>
              </w:rPr>
            </w:pPr>
            <w:r w:rsidRPr="003F0AD3">
              <w:rPr>
                <w:color w:val="002060"/>
              </w:rPr>
              <w:t>23/11/2024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9651D8" w14:textId="77777777" w:rsidR="00D07295" w:rsidRPr="003F0AD3" w:rsidRDefault="00D07295" w:rsidP="00CF6347">
            <w:pPr>
              <w:pStyle w:val="rowtabella0"/>
              <w:rPr>
                <w:color w:val="002060"/>
              </w:rPr>
            </w:pPr>
            <w:r w:rsidRPr="003F0AD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EC2D4" w14:textId="77777777" w:rsidR="00D07295" w:rsidRPr="003F0AD3" w:rsidRDefault="00D07295" w:rsidP="00CF6347">
            <w:pPr>
              <w:pStyle w:val="rowtabella0"/>
              <w:rPr>
                <w:color w:val="002060"/>
              </w:rPr>
            </w:pPr>
            <w:r w:rsidRPr="003F0AD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5267F" w14:textId="77777777" w:rsidR="00D07295" w:rsidRPr="003F0AD3" w:rsidRDefault="00D07295" w:rsidP="00CF6347">
            <w:pPr>
              <w:pStyle w:val="rowtabella0"/>
              <w:rPr>
                <w:color w:val="002060"/>
              </w:rPr>
            </w:pPr>
            <w:r w:rsidRPr="003F0AD3">
              <w:rPr>
                <w:color w:val="002060"/>
              </w:rPr>
              <w:t>VIA DELLO SPORT</w:t>
            </w:r>
          </w:p>
        </w:tc>
      </w:tr>
      <w:tr w:rsidR="00D07295" w:rsidRPr="003F0AD3" w14:paraId="388F160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3307EE" w14:textId="77777777" w:rsidR="00D07295" w:rsidRPr="003F0AD3" w:rsidRDefault="00D07295" w:rsidP="00CF6347">
            <w:pPr>
              <w:pStyle w:val="rowtabella0"/>
              <w:rPr>
                <w:color w:val="002060"/>
              </w:rPr>
            </w:pPr>
            <w:r w:rsidRPr="003F0AD3">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3EBC8" w14:textId="77777777" w:rsidR="00D07295" w:rsidRPr="003F0AD3" w:rsidRDefault="00D07295" w:rsidP="00CF6347">
            <w:pPr>
              <w:pStyle w:val="rowtabella0"/>
              <w:rPr>
                <w:color w:val="002060"/>
              </w:rPr>
            </w:pPr>
            <w:r w:rsidRPr="003F0AD3">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94BF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35927"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03012" w14:textId="77777777" w:rsidR="00D07295" w:rsidRPr="003F0AD3" w:rsidRDefault="00D07295" w:rsidP="00CF6347">
            <w:pPr>
              <w:pStyle w:val="rowtabella0"/>
              <w:rPr>
                <w:color w:val="002060"/>
              </w:rPr>
            </w:pPr>
            <w:r w:rsidRPr="003F0AD3">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0E29A" w14:textId="77777777" w:rsidR="00D07295" w:rsidRPr="003F0AD3" w:rsidRDefault="00D07295" w:rsidP="00CF6347">
            <w:pPr>
              <w:pStyle w:val="rowtabella0"/>
              <w:rPr>
                <w:color w:val="002060"/>
              </w:rPr>
            </w:pPr>
            <w:r w:rsidRPr="003F0AD3">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21366" w14:textId="77777777" w:rsidR="00D07295" w:rsidRPr="003F0AD3" w:rsidRDefault="00D07295" w:rsidP="00CF6347">
            <w:pPr>
              <w:pStyle w:val="rowtabella0"/>
              <w:rPr>
                <w:color w:val="002060"/>
              </w:rPr>
            </w:pPr>
            <w:r w:rsidRPr="003F0AD3">
              <w:rPr>
                <w:color w:val="002060"/>
              </w:rPr>
              <w:t>VIA GRAMSCI-VIA FEGGIANI</w:t>
            </w:r>
          </w:p>
        </w:tc>
      </w:tr>
      <w:tr w:rsidR="00D07295" w:rsidRPr="003F0AD3" w14:paraId="54042F4D"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4D12E9" w14:textId="77777777" w:rsidR="00D07295" w:rsidRPr="003F0AD3" w:rsidRDefault="00D07295" w:rsidP="00CF6347">
            <w:pPr>
              <w:pStyle w:val="rowtabella0"/>
              <w:rPr>
                <w:color w:val="002060"/>
              </w:rPr>
            </w:pPr>
            <w:r w:rsidRPr="003F0AD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B64F5" w14:textId="77777777" w:rsidR="00D07295" w:rsidRPr="003F0AD3" w:rsidRDefault="00D07295" w:rsidP="00CF6347">
            <w:pPr>
              <w:pStyle w:val="rowtabella0"/>
              <w:rPr>
                <w:color w:val="002060"/>
              </w:rPr>
            </w:pPr>
            <w:r w:rsidRPr="003F0AD3">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D15EC"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ECF95" w14:textId="77777777" w:rsidR="00D07295" w:rsidRPr="003F0AD3" w:rsidRDefault="00D07295" w:rsidP="00CF6347">
            <w:pPr>
              <w:pStyle w:val="rowtabella0"/>
              <w:rPr>
                <w:color w:val="002060"/>
              </w:rPr>
            </w:pPr>
            <w:r w:rsidRPr="003F0AD3">
              <w:rPr>
                <w:color w:val="002060"/>
              </w:rPr>
              <w:t>23/11/2024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E6097" w14:textId="77777777" w:rsidR="00D07295" w:rsidRPr="003F0AD3" w:rsidRDefault="00D07295" w:rsidP="00CF6347">
            <w:pPr>
              <w:pStyle w:val="rowtabella0"/>
              <w:rPr>
                <w:color w:val="002060"/>
              </w:rPr>
            </w:pPr>
            <w:r w:rsidRPr="003F0AD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C7C69" w14:textId="77777777" w:rsidR="00D07295" w:rsidRPr="003F0AD3" w:rsidRDefault="00D07295" w:rsidP="00CF6347">
            <w:pPr>
              <w:pStyle w:val="rowtabella0"/>
              <w:rPr>
                <w:color w:val="002060"/>
              </w:rPr>
            </w:pPr>
            <w:r w:rsidRPr="003F0AD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DB637" w14:textId="77777777" w:rsidR="00D07295" w:rsidRPr="003F0AD3" w:rsidRDefault="00D07295" w:rsidP="00CF6347">
            <w:pPr>
              <w:pStyle w:val="rowtabella0"/>
              <w:rPr>
                <w:color w:val="002060"/>
              </w:rPr>
            </w:pPr>
            <w:r w:rsidRPr="003F0AD3">
              <w:rPr>
                <w:color w:val="002060"/>
              </w:rPr>
              <w:t>VIA VESCOVARA, 7</w:t>
            </w:r>
          </w:p>
        </w:tc>
      </w:tr>
    </w:tbl>
    <w:p w14:paraId="3F977636" w14:textId="77777777" w:rsidR="00D07295" w:rsidRPr="003F0AD3" w:rsidRDefault="00D07295" w:rsidP="00D07295">
      <w:pPr>
        <w:pStyle w:val="breakline"/>
        <w:rPr>
          <w:rFonts w:eastAsiaTheme="minorEastAsia"/>
          <w:color w:val="002060"/>
        </w:rPr>
      </w:pPr>
    </w:p>
    <w:p w14:paraId="309EDC45" w14:textId="77777777" w:rsidR="00D07295" w:rsidRPr="003F0AD3" w:rsidRDefault="00D07295" w:rsidP="00D07295">
      <w:pPr>
        <w:pStyle w:val="breakline"/>
        <w:rPr>
          <w:color w:val="002060"/>
        </w:rPr>
      </w:pPr>
    </w:p>
    <w:p w14:paraId="5975170F" w14:textId="77777777" w:rsidR="00D07295" w:rsidRPr="003F0AD3" w:rsidRDefault="00D07295" w:rsidP="00D07295">
      <w:pPr>
        <w:pStyle w:val="breakline"/>
        <w:rPr>
          <w:color w:val="002060"/>
        </w:rPr>
      </w:pPr>
    </w:p>
    <w:p w14:paraId="7C028C0A" w14:textId="77777777" w:rsidR="00D07295" w:rsidRPr="003F0AD3" w:rsidRDefault="00D07295" w:rsidP="00D07295">
      <w:pPr>
        <w:pStyle w:val="sottotitolocampionato10"/>
        <w:rPr>
          <w:color w:val="002060"/>
        </w:rPr>
      </w:pPr>
      <w:r w:rsidRPr="003F0AD3">
        <w:rPr>
          <w:color w:val="002060"/>
        </w:rPr>
        <w:lastRenderedPageBreak/>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2"/>
        <w:gridCol w:w="385"/>
        <w:gridCol w:w="898"/>
        <w:gridCol w:w="1198"/>
        <w:gridCol w:w="1553"/>
        <w:gridCol w:w="1565"/>
      </w:tblGrid>
      <w:tr w:rsidR="00D07295" w:rsidRPr="003F0AD3" w14:paraId="078E84E7"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4390"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9C64"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38132"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01EFA"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11F0E"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14BCF"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5F116"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1CB2EFE1"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8D5655" w14:textId="77777777" w:rsidR="00D07295" w:rsidRPr="003F0AD3" w:rsidRDefault="00D07295" w:rsidP="00CF6347">
            <w:pPr>
              <w:pStyle w:val="rowtabella0"/>
              <w:rPr>
                <w:color w:val="002060"/>
              </w:rPr>
            </w:pPr>
            <w:r w:rsidRPr="003F0AD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5BF22" w14:textId="77777777" w:rsidR="00D07295" w:rsidRPr="003F0AD3" w:rsidRDefault="00D07295" w:rsidP="00CF6347">
            <w:pPr>
              <w:pStyle w:val="rowtabella0"/>
              <w:rPr>
                <w:color w:val="002060"/>
              </w:rPr>
            </w:pPr>
            <w:r w:rsidRPr="003F0AD3">
              <w:rPr>
                <w:color w:val="002060"/>
              </w:rPr>
              <w:t>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231C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C871B" w14:textId="77777777" w:rsidR="00D07295" w:rsidRPr="003F0AD3" w:rsidRDefault="00D07295" w:rsidP="00CF6347">
            <w:pPr>
              <w:pStyle w:val="rowtabella0"/>
              <w:rPr>
                <w:color w:val="002060"/>
              </w:rPr>
            </w:pPr>
            <w:r w:rsidRPr="003F0AD3">
              <w:rPr>
                <w:color w:val="002060"/>
              </w:rPr>
              <w:t>22/11/2024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7F6F2" w14:textId="77777777" w:rsidR="00D07295" w:rsidRPr="003F0AD3" w:rsidRDefault="00D07295" w:rsidP="00CF6347">
            <w:pPr>
              <w:pStyle w:val="rowtabella0"/>
              <w:rPr>
                <w:color w:val="002060"/>
              </w:rPr>
            </w:pPr>
            <w:r w:rsidRPr="003F0AD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9571E" w14:textId="77777777" w:rsidR="00D07295" w:rsidRPr="003F0AD3" w:rsidRDefault="00D07295" w:rsidP="00CF6347">
            <w:pPr>
              <w:pStyle w:val="rowtabella0"/>
              <w:rPr>
                <w:color w:val="002060"/>
              </w:rPr>
            </w:pPr>
            <w:r w:rsidRPr="003F0AD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FCC07" w14:textId="77777777" w:rsidR="00D07295" w:rsidRPr="003F0AD3" w:rsidRDefault="00D07295" w:rsidP="00CF6347">
            <w:pPr>
              <w:pStyle w:val="rowtabella0"/>
              <w:rPr>
                <w:color w:val="002060"/>
              </w:rPr>
            </w:pPr>
            <w:r w:rsidRPr="003F0AD3">
              <w:rPr>
                <w:color w:val="002060"/>
              </w:rPr>
              <w:t xml:space="preserve">LOC.MONTEROCCO VIA </w:t>
            </w:r>
            <w:proofErr w:type="gramStart"/>
            <w:r w:rsidRPr="003F0AD3">
              <w:rPr>
                <w:color w:val="002060"/>
              </w:rPr>
              <w:t>A.MANCINI</w:t>
            </w:r>
            <w:proofErr w:type="gramEnd"/>
          </w:p>
        </w:tc>
      </w:tr>
      <w:tr w:rsidR="00D07295" w:rsidRPr="003F0AD3" w14:paraId="35123C12"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A93B38" w14:textId="77777777" w:rsidR="00D07295" w:rsidRPr="003F0AD3" w:rsidRDefault="00D07295" w:rsidP="00CF6347">
            <w:pPr>
              <w:pStyle w:val="rowtabella0"/>
              <w:rPr>
                <w:color w:val="002060"/>
              </w:rPr>
            </w:pPr>
            <w:r w:rsidRPr="003F0AD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19AD3" w14:textId="77777777" w:rsidR="00D07295" w:rsidRPr="003F0AD3" w:rsidRDefault="00D07295" w:rsidP="00CF6347">
            <w:pPr>
              <w:pStyle w:val="rowtabella0"/>
              <w:rPr>
                <w:color w:val="002060"/>
              </w:rPr>
            </w:pPr>
            <w:r w:rsidRPr="003F0AD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D756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7EE290"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C693D8" w14:textId="77777777" w:rsidR="00D07295" w:rsidRPr="003F0AD3" w:rsidRDefault="00D07295" w:rsidP="00CF6347">
            <w:pPr>
              <w:pStyle w:val="rowtabella0"/>
              <w:rPr>
                <w:color w:val="002060"/>
              </w:rPr>
            </w:pPr>
            <w:r w:rsidRPr="003F0AD3">
              <w:rPr>
                <w:color w:val="002060"/>
              </w:rPr>
              <w:t>5299 CENTRO SP. POL. "</w:t>
            </w:r>
            <w:proofErr w:type="gramStart"/>
            <w:r w:rsidRPr="003F0AD3">
              <w:rPr>
                <w:color w:val="002060"/>
              </w:rPr>
              <w:t>R.GATTARI</w:t>
            </w:r>
            <w:proofErr w:type="gramEnd"/>
            <w:r w:rsidRPr="003F0AD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27DA9" w14:textId="77777777" w:rsidR="00D07295" w:rsidRPr="003F0AD3" w:rsidRDefault="00D07295" w:rsidP="00CF6347">
            <w:pPr>
              <w:pStyle w:val="rowtabella0"/>
              <w:rPr>
                <w:color w:val="002060"/>
              </w:rPr>
            </w:pPr>
            <w:r w:rsidRPr="003F0AD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3BC570" w14:textId="77777777" w:rsidR="00D07295" w:rsidRPr="003F0AD3" w:rsidRDefault="00D07295" w:rsidP="00CF6347">
            <w:pPr>
              <w:pStyle w:val="rowtabella0"/>
              <w:rPr>
                <w:color w:val="002060"/>
              </w:rPr>
            </w:pPr>
            <w:r w:rsidRPr="003F0AD3">
              <w:rPr>
                <w:color w:val="002060"/>
              </w:rPr>
              <w:t>VIA TAGLIAMENTO</w:t>
            </w:r>
          </w:p>
        </w:tc>
      </w:tr>
      <w:tr w:rsidR="00D07295" w:rsidRPr="003F0AD3" w14:paraId="46446947"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744F9" w14:textId="77777777" w:rsidR="00D07295" w:rsidRPr="003F0AD3" w:rsidRDefault="00D07295" w:rsidP="00CF6347">
            <w:pPr>
              <w:pStyle w:val="rowtabella0"/>
              <w:rPr>
                <w:color w:val="002060"/>
              </w:rPr>
            </w:pPr>
            <w:r w:rsidRPr="003F0AD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DD468" w14:textId="77777777" w:rsidR="00D07295" w:rsidRPr="003F0AD3" w:rsidRDefault="00D07295" w:rsidP="00CF6347">
            <w:pPr>
              <w:pStyle w:val="rowtabella0"/>
              <w:rPr>
                <w:color w:val="002060"/>
              </w:rPr>
            </w:pPr>
            <w:r w:rsidRPr="003F0AD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0A6C5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EB98FB"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589851" w14:textId="77777777" w:rsidR="00D07295" w:rsidRPr="003F0AD3" w:rsidRDefault="00D07295" w:rsidP="00CF6347">
            <w:pPr>
              <w:pStyle w:val="rowtabella0"/>
              <w:rPr>
                <w:color w:val="002060"/>
              </w:rPr>
            </w:pPr>
            <w:r w:rsidRPr="003F0AD3">
              <w:rPr>
                <w:color w:val="002060"/>
              </w:rPr>
              <w:t xml:space="preserve">5295 TENSOSTRUTTURA VIA </w:t>
            </w:r>
            <w:proofErr w:type="gramStart"/>
            <w:r w:rsidRPr="003F0AD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D85209" w14:textId="77777777" w:rsidR="00D07295" w:rsidRPr="003F0AD3" w:rsidRDefault="00D07295" w:rsidP="00CF6347">
            <w:pPr>
              <w:pStyle w:val="rowtabella0"/>
              <w:rPr>
                <w:color w:val="002060"/>
              </w:rPr>
            </w:pPr>
            <w:r w:rsidRPr="003F0AD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011B7" w14:textId="77777777" w:rsidR="00D07295" w:rsidRPr="003F0AD3" w:rsidRDefault="00D07295" w:rsidP="00CF6347">
            <w:pPr>
              <w:pStyle w:val="rowtabella0"/>
              <w:rPr>
                <w:color w:val="002060"/>
              </w:rPr>
            </w:pPr>
            <w:r w:rsidRPr="003F0AD3">
              <w:rPr>
                <w:color w:val="002060"/>
              </w:rPr>
              <w:t xml:space="preserve">VIA </w:t>
            </w:r>
            <w:proofErr w:type="gramStart"/>
            <w:r w:rsidRPr="003F0AD3">
              <w:rPr>
                <w:color w:val="002060"/>
              </w:rPr>
              <w:t>E.MATTEI</w:t>
            </w:r>
            <w:proofErr w:type="gramEnd"/>
          </w:p>
        </w:tc>
      </w:tr>
      <w:tr w:rsidR="00D07295" w:rsidRPr="003F0AD3" w14:paraId="328AC0B2"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7B3CA" w14:textId="77777777" w:rsidR="00D07295" w:rsidRPr="003F0AD3" w:rsidRDefault="00D07295" w:rsidP="00CF6347">
            <w:pPr>
              <w:pStyle w:val="rowtabella0"/>
              <w:rPr>
                <w:color w:val="002060"/>
              </w:rPr>
            </w:pPr>
            <w:r w:rsidRPr="003F0AD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934E8" w14:textId="77777777" w:rsidR="00D07295" w:rsidRPr="003F0AD3" w:rsidRDefault="00D07295" w:rsidP="00CF6347">
            <w:pPr>
              <w:pStyle w:val="rowtabella0"/>
              <w:rPr>
                <w:color w:val="002060"/>
              </w:rPr>
            </w:pPr>
            <w:r w:rsidRPr="003F0AD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3F9108"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ABB759"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A5AA32" w14:textId="77777777" w:rsidR="00D07295" w:rsidRPr="003F0AD3" w:rsidRDefault="00D07295" w:rsidP="00CF6347">
            <w:pPr>
              <w:pStyle w:val="rowtabella0"/>
              <w:rPr>
                <w:color w:val="002060"/>
              </w:rPr>
            </w:pPr>
            <w:r w:rsidRPr="003F0AD3">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F2A56" w14:textId="77777777" w:rsidR="00D07295" w:rsidRPr="003F0AD3" w:rsidRDefault="00D07295" w:rsidP="00CF6347">
            <w:pPr>
              <w:pStyle w:val="rowtabella0"/>
              <w:rPr>
                <w:color w:val="002060"/>
              </w:rPr>
            </w:pPr>
            <w:r w:rsidRPr="003F0AD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80DEB" w14:textId="77777777" w:rsidR="00D07295" w:rsidRPr="003F0AD3" w:rsidRDefault="00D07295" w:rsidP="00CF6347">
            <w:pPr>
              <w:pStyle w:val="rowtabella0"/>
              <w:rPr>
                <w:color w:val="002060"/>
              </w:rPr>
            </w:pPr>
            <w:r w:rsidRPr="003F0AD3">
              <w:rPr>
                <w:color w:val="002060"/>
              </w:rPr>
              <w:t>VIA FONTE DI MONSIGNORE</w:t>
            </w:r>
          </w:p>
        </w:tc>
      </w:tr>
      <w:tr w:rsidR="00D07295" w:rsidRPr="003F0AD3" w14:paraId="12A18010"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0F3BB7" w14:textId="77777777" w:rsidR="00D07295" w:rsidRPr="003F0AD3" w:rsidRDefault="00D07295" w:rsidP="00CF6347">
            <w:pPr>
              <w:pStyle w:val="rowtabella0"/>
              <w:rPr>
                <w:color w:val="002060"/>
              </w:rPr>
            </w:pPr>
            <w:r w:rsidRPr="003F0AD3">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2A729" w14:textId="77777777" w:rsidR="00D07295" w:rsidRPr="003F0AD3" w:rsidRDefault="00D07295" w:rsidP="00CF6347">
            <w:pPr>
              <w:pStyle w:val="rowtabella0"/>
              <w:rPr>
                <w:color w:val="002060"/>
              </w:rPr>
            </w:pPr>
            <w:r w:rsidRPr="003F0AD3">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8394E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F446EB" w14:textId="77777777" w:rsidR="00D07295" w:rsidRPr="003F0AD3" w:rsidRDefault="00D07295" w:rsidP="00CF6347">
            <w:pPr>
              <w:pStyle w:val="rowtabella0"/>
              <w:rPr>
                <w:color w:val="002060"/>
              </w:rPr>
            </w:pPr>
            <w:r w:rsidRPr="003F0AD3">
              <w:rPr>
                <w:color w:val="002060"/>
              </w:rPr>
              <w:t>22/11/2024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519FE1" w14:textId="77777777" w:rsidR="00D07295" w:rsidRPr="003F0AD3" w:rsidRDefault="00D07295" w:rsidP="00CF6347">
            <w:pPr>
              <w:pStyle w:val="rowtabella0"/>
              <w:rPr>
                <w:color w:val="002060"/>
              </w:rPr>
            </w:pPr>
            <w:r w:rsidRPr="003F0AD3">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F53E7" w14:textId="77777777" w:rsidR="00D07295" w:rsidRPr="003F0AD3" w:rsidRDefault="00D07295" w:rsidP="00CF6347">
            <w:pPr>
              <w:pStyle w:val="rowtabella0"/>
              <w:rPr>
                <w:color w:val="002060"/>
              </w:rPr>
            </w:pPr>
            <w:r w:rsidRPr="003F0AD3">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2A49A" w14:textId="77777777" w:rsidR="00D07295" w:rsidRPr="003F0AD3" w:rsidRDefault="00D07295" w:rsidP="00CF6347">
            <w:pPr>
              <w:pStyle w:val="rowtabella0"/>
              <w:rPr>
                <w:color w:val="002060"/>
              </w:rPr>
            </w:pPr>
            <w:r w:rsidRPr="003F0AD3">
              <w:rPr>
                <w:color w:val="002060"/>
              </w:rPr>
              <w:t>VIA NENNI</w:t>
            </w:r>
          </w:p>
        </w:tc>
      </w:tr>
      <w:tr w:rsidR="00D07295" w:rsidRPr="003F0AD3" w14:paraId="30AD163A"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AB0AA" w14:textId="77777777" w:rsidR="00D07295" w:rsidRPr="003F0AD3" w:rsidRDefault="00D07295" w:rsidP="00CF6347">
            <w:pPr>
              <w:pStyle w:val="rowtabella0"/>
              <w:rPr>
                <w:color w:val="002060"/>
              </w:rPr>
            </w:pPr>
            <w:r w:rsidRPr="003F0AD3">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85535" w14:textId="77777777" w:rsidR="00D07295" w:rsidRPr="003F0AD3" w:rsidRDefault="00D07295" w:rsidP="00CF6347">
            <w:pPr>
              <w:pStyle w:val="rowtabella0"/>
              <w:rPr>
                <w:color w:val="002060"/>
              </w:rPr>
            </w:pPr>
            <w:proofErr w:type="gramStart"/>
            <w:r w:rsidRPr="003F0AD3">
              <w:rPr>
                <w:color w:val="002060"/>
              </w:rPr>
              <w:t>U.MANDOLESI</w:t>
            </w:r>
            <w:proofErr w:type="gramEnd"/>
            <w:r w:rsidRPr="003F0AD3">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997DC"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3C94F"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EB53C" w14:textId="77777777" w:rsidR="00D07295" w:rsidRPr="003F0AD3" w:rsidRDefault="00D07295" w:rsidP="00CF6347">
            <w:pPr>
              <w:pStyle w:val="rowtabella0"/>
              <w:rPr>
                <w:color w:val="002060"/>
              </w:rPr>
            </w:pPr>
            <w:r w:rsidRPr="003F0AD3">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BC152" w14:textId="77777777" w:rsidR="00D07295" w:rsidRPr="003F0AD3" w:rsidRDefault="00D07295" w:rsidP="00CF6347">
            <w:pPr>
              <w:pStyle w:val="rowtabella0"/>
              <w:rPr>
                <w:color w:val="002060"/>
              </w:rPr>
            </w:pPr>
            <w:r w:rsidRPr="003F0AD3">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450D1" w14:textId="77777777" w:rsidR="00D07295" w:rsidRPr="003F0AD3" w:rsidRDefault="00D07295" w:rsidP="00CF6347">
            <w:pPr>
              <w:pStyle w:val="rowtabella0"/>
              <w:rPr>
                <w:color w:val="002060"/>
              </w:rPr>
            </w:pPr>
            <w:r w:rsidRPr="003F0AD3">
              <w:rPr>
                <w:color w:val="002060"/>
              </w:rPr>
              <w:t>VIA SALVO D'ACQUISTO</w:t>
            </w:r>
          </w:p>
        </w:tc>
      </w:tr>
    </w:tbl>
    <w:p w14:paraId="1A80754B" w14:textId="77777777" w:rsidR="00D07295" w:rsidRPr="0094244D" w:rsidRDefault="00D07295" w:rsidP="00633269">
      <w:pPr>
        <w:pStyle w:val="breakline"/>
        <w:rPr>
          <w:rFonts w:eastAsiaTheme="minorEastAsia"/>
          <w:color w:val="002060"/>
        </w:rPr>
      </w:pPr>
    </w:p>
    <w:p w14:paraId="4573F7C8" w14:textId="77777777" w:rsidR="00633269" w:rsidRPr="0094244D" w:rsidRDefault="00633269" w:rsidP="00633269">
      <w:pPr>
        <w:pStyle w:val="breakline"/>
        <w:rPr>
          <w:color w:val="002060"/>
        </w:rPr>
      </w:pPr>
    </w:p>
    <w:p w14:paraId="0CF58C73" w14:textId="77777777" w:rsidR="00633269" w:rsidRPr="0094244D" w:rsidRDefault="00633269" w:rsidP="00633269">
      <w:pPr>
        <w:pStyle w:val="titolocampionato0"/>
        <w:shd w:val="clear" w:color="auto" w:fill="CCCCCC"/>
        <w:spacing w:before="80" w:after="40"/>
        <w:rPr>
          <w:color w:val="002060"/>
        </w:rPr>
      </w:pPr>
      <w:r w:rsidRPr="0094244D">
        <w:rPr>
          <w:color w:val="002060"/>
        </w:rPr>
        <w:t>CALCIO A CINQUE SERIE D</w:t>
      </w:r>
    </w:p>
    <w:p w14:paraId="4319D49F" w14:textId="77777777" w:rsidR="00633269" w:rsidRPr="0094244D" w:rsidRDefault="00633269" w:rsidP="00633269">
      <w:pPr>
        <w:pStyle w:val="titoloprinc0"/>
        <w:rPr>
          <w:color w:val="002060"/>
        </w:rPr>
      </w:pPr>
      <w:r w:rsidRPr="0094244D">
        <w:rPr>
          <w:color w:val="002060"/>
        </w:rPr>
        <w:t>VARIAZIONI AL PROGRAMMA GARE</w:t>
      </w:r>
    </w:p>
    <w:p w14:paraId="50FE9E1E" w14:textId="77777777" w:rsidR="00633269" w:rsidRPr="0094244D" w:rsidRDefault="00633269" w:rsidP="00633269">
      <w:pPr>
        <w:pStyle w:val="breakline"/>
        <w:rPr>
          <w:color w:val="002060"/>
        </w:rPr>
      </w:pPr>
    </w:p>
    <w:p w14:paraId="5304D43E" w14:textId="77777777" w:rsidR="00633269" w:rsidRPr="0094244D" w:rsidRDefault="00633269" w:rsidP="00633269">
      <w:pPr>
        <w:pStyle w:val="breakline"/>
        <w:rPr>
          <w:color w:val="002060"/>
        </w:rPr>
      </w:pPr>
    </w:p>
    <w:p w14:paraId="7EFADA08" w14:textId="77777777" w:rsidR="00633269" w:rsidRPr="0094244D" w:rsidRDefault="00633269" w:rsidP="00633269">
      <w:pPr>
        <w:pStyle w:val="sottotitolocampionato10"/>
        <w:rPr>
          <w:color w:val="002060"/>
        </w:rPr>
      </w:pPr>
      <w:r w:rsidRPr="0094244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3269" w:rsidRPr="0094244D" w14:paraId="131D794B" w14:textId="77777777" w:rsidTr="00CF63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B5572" w14:textId="77777777" w:rsidR="00633269" w:rsidRPr="0094244D" w:rsidRDefault="00633269" w:rsidP="00CF6347">
            <w:pPr>
              <w:pStyle w:val="headertabella0"/>
              <w:rPr>
                <w:color w:val="002060"/>
              </w:rPr>
            </w:pPr>
            <w:r w:rsidRPr="009424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9F007" w14:textId="77777777" w:rsidR="00633269" w:rsidRPr="0094244D" w:rsidRDefault="00633269"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9E886" w14:textId="77777777" w:rsidR="00633269" w:rsidRPr="0094244D" w:rsidRDefault="00633269" w:rsidP="00CF6347">
            <w:pPr>
              <w:pStyle w:val="headertabella0"/>
              <w:rPr>
                <w:color w:val="002060"/>
              </w:rPr>
            </w:pPr>
            <w:r w:rsidRPr="009424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A4E6B" w14:textId="77777777" w:rsidR="00633269" w:rsidRPr="0094244D" w:rsidRDefault="00633269"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F54BB" w14:textId="77777777" w:rsidR="00633269" w:rsidRPr="0094244D" w:rsidRDefault="00633269"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27F6C" w14:textId="77777777" w:rsidR="00633269" w:rsidRPr="0094244D" w:rsidRDefault="00633269"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24E2" w14:textId="77777777" w:rsidR="00633269" w:rsidRPr="0094244D" w:rsidRDefault="00633269"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6B2FD" w14:textId="77777777" w:rsidR="00633269" w:rsidRPr="0094244D" w:rsidRDefault="00633269" w:rsidP="00CF6347">
            <w:pPr>
              <w:pStyle w:val="headertabella0"/>
              <w:rPr>
                <w:color w:val="002060"/>
              </w:rPr>
            </w:pPr>
            <w:r w:rsidRPr="0094244D">
              <w:rPr>
                <w:color w:val="002060"/>
              </w:rPr>
              <w:t>Impianto</w:t>
            </w:r>
          </w:p>
        </w:tc>
      </w:tr>
      <w:tr w:rsidR="00633269" w:rsidRPr="0094244D" w14:paraId="52EDBAF9" w14:textId="77777777" w:rsidTr="00CF63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DC81" w14:textId="77777777" w:rsidR="00633269" w:rsidRPr="00796AFF" w:rsidRDefault="00633269" w:rsidP="00CF6347">
            <w:pPr>
              <w:pStyle w:val="rowtabella0"/>
              <w:rPr>
                <w:color w:val="002060"/>
                <w:highlight w:val="yellow"/>
              </w:rPr>
            </w:pPr>
            <w:r w:rsidRPr="00796AFF">
              <w:rPr>
                <w:color w:val="002060"/>
                <w:highlight w:val="yellow"/>
              </w:rPr>
              <w:t>22/11/2024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2BCA" w14:textId="77777777" w:rsidR="00633269" w:rsidRPr="00796AFF" w:rsidRDefault="00633269" w:rsidP="00CF6347">
            <w:pPr>
              <w:pStyle w:val="rowtabella0"/>
              <w:jc w:val="center"/>
              <w:rPr>
                <w:color w:val="002060"/>
                <w:highlight w:val="yellow"/>
              </w:rPr>
            </w:pPr>
            <w:r w:rsidRPr="00796AFF">
              <w:rPr>
                <w:color w:val="002060"/>
                <w:highlight w:val="yellow"/>
              </w:rPr>
              <w:t>9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9FA7" w14:textId="77777777" w:rsidR="00633269" w:rsidRPr="00796AFF" w:rsidRDefault="00633269" w:rsidP="00CF6347">
            <w:pPr>
              <w:pStyle w:val="rowtabella0"/>
              <w:rPr>
                <w:color w:val="002060"/>
                <w:highlight w:val="yellow"/>
              </w:rPr>
            </w:pPr>
            <w:r w:rsidRPr="00796AFF">
              <w:rPr>
                <w:color w:val="002060"/>
                <w:highlight w:val="yellow"/>
              </w:rPr>
              <w:t>UNION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9725" w14:textId="77777777" w:rsidR="00633269" w:rsidRPr="00796AFF" w:rsidRDefault="00633269" w:rsidP="00CF6347">
            <w:pPr>
              <w:pStyle w:val="rowtabella0"/>
              <w:rPr>
                <w:color w:val="002060"/>
                <w:highlight w:val="yellow"/>
              </w:rPr>
            </w:pPr>
            <w:r w:rsidRPr="00796AFF">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393E" w14:textId="53A35596" w:rsidR="00633269" w:rsidRPr="00796AFF" w:rsidRDefault="00796AFF" w:rsidP="00CF6347">
            <w:pPr>
              <w:rPr>
                <w:rFonts w:ascii="Arial" w:hAnsi="Arial" w:cs="Arial"/>
                <w:color w:val="002060"/>
                <w:sz w:val="12"/>
                <w:szCs w:val="12"/>
              </w:rPr>
            </w:pPr>
            <w:r w:rsidRPr="00796AFF">
              <w:rPr>
                <w:rFonts w:ascii="Arial" w:hAnsi="Arial" w:cs="Arial"/>
                <w:color w:val="002060"/>
                <w:sz w:val="12"/>
                <w:szCs w:val="12"/>
              </w:rPr>
              <w:t>24/11/2024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A7FD" w14:textId="77777777" w:rsidR="00633269" w:rsidRPr="0094244D" w:rsidRDefault="00633269" w:rsidP="00CF6347">
            <w:pPr>
              <w:pStyle w:val="rowtabella0"/>
              <w:jc w:val="center"/>
              <w:rPr>
                <w:color w:val="002060"/>
              </w:rPr>
            </w:pPr>
            <w:r w:rsidRPr="00796AF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4BAF" w14:textId="77777777" w:rsidR="00633269" w:rsidRPr="0094244D" w:rsidRDefault="00633269" w:rsidP="00CF6347">
            <w:pPr>
              <w:pStyle w:val="rowtabella0"/>
              <w:jc w:val="center"/>
              <w:rPr>
                <w:color w:val="002060"/>
              </w:rPr>
            </w:pPr>
            <w:r w:rsidRPr="0094244D">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5572" w14:textId="77777777" w:rsidR="00633269" w:rsidRPr="0094244D" w:rsidRDefault="00633269" w:rsidP="00CF6347">
            <w:pPr>
              <w:pStyle w:val="rowtabella0"/>
              <w:rPr>
                <w:color w:val="002060"/>
              </w:rPr>
            </w:pPr>
            <w:r w:rsidRPr="00796AFF">
              <w:rPr>
                <w:color w:val="002060"/>
                <w:highlight w:val="yellow"/>
              </w:rPr>
              <w:t>PALLONE GEODETICO "F. ORSELLI" POTENZA PICENA VIA DELLO SPORT</w:t>
            </w:r>
          </w:p>
        </w:tc>
      </w:tr>
    </w:tbl>
    <w:p w14:paraId="052AC405" w14:textId="77777777" w:rsidR="00633269" w:rsidRPr="0094244D" w:rsidRDefault="00633269" w:rsidP="00633269">
      <w:pPr>
        <w:pStyle w:val="breakline"/>
        <w:rPr>
          <w:rFonts w:eastAsiaTheme="minorEastAsia"/>
          <w:color w:val="002060"/>
        </w:rPr>
      </w:pPr>
    </w:p>
    <w:p w14:paraId="54AE93F6" w14:textId="77777777" w:rsidR="00633269" w:rsidRPr="0094244D" w:rsidRDefault="00633269" w:rsidP="00633269">
      <w:pPr>
        <w:pStyle w:val="breakline"/>
        <w:rPr>
          <w:color w:val="002060"/>
        </w:rPr>
      </w:pPr>
    </w:p>
    <w:p w14:paraId="628AA438" w14:textId="77777777" w:rsidR="00633269" w:rsidRPr="0094244D" w:rsidRDefault="00633269" w:rsidP="00633269">
      <w:pPr>
        <w:pStyle w:val="breakline"/>
        <w:rPr>
          <w:color w:val="002060"/>
        </w:rPr>
      </w:pPr>
    </w:p>
    <w:p w14:paraId="7BCAE80F" w14:textId="77777777" w:rsidR="00633269" w:rsidRPr="0094244D" w:rsidRDefault="00633269" w:rsidP="00633269">
      <w:pPr>
        <w:pStyle w:val="titoloprinc0"/>
        <w:rPr>
          <w:color w:val="002060"/>
        </w:rPr>
      </w:pPr>
      <w:r w:rsidRPr="0094244D">
        <w:rPr>
          <w:color w:val="002060"/>
        </w:rPr>
        <w:t>RISULTATI</w:t>
      </w:r>
    </w:p>
    <w:p w14:paraId="323580FC" w14:textId="77777777" w:rsidR="00633269" w:rsidRPr="0094244D" w:rsidRDefault="00633269" w:rsidP="00633269">
      <w:pPr>
        <w:pStyle w:val="breakline"/>
        <w:rPr>
          <w:color w:val="002060"/>
        </w:rPr>
      </w:pPr>
    </w:p>
    <w:p w14:paraId="49A20F00" w14:textId="77777777" w:rsidR="00633269" w:rsidRPr="0094244D" w:rsidRDefault="00633269" w:rsidP="00633269">
      <w:pPr>
        <w:pStyle w:val="sottotitolocampionato10"/>
        <w:rPr>
          <w:color w:val="002060"/>
        </w:rPr>
      </w:pPr>
      <w:r w:rsidRPr="0094244D">
        <w:rPr>
          <w:color w:val="002060"/>
        </w:rPr>
        <w:t>RISULTATI UFFICIALI GARE DEL 15/11/2024</w:t>
      </w:r>
    </w:p>
    <w:p w14:paraId="561D2E8E"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7CDD4B98"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3575A854"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24BF9AAD"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9FF9A" w14:textId="77777777" w:rsidR="00633269" w:rsidRPr="0094244D" w:rsidRDefault="00633269" w:rsidP="00CF6347">
                  <w:pPr>
                    <w:pStyle w:val="headertabella0"/>
                    <w:rPr>
                      <w:color w:val="002060"/>
                    </w:rPr>
                  </w:pPr>
                  <w:r w:rsidRPr="0094244D">
                    <w:rPr>
                      <w:color w:val="002060"/>
                    </w:rPr>
                    <w:t>GIRONE A - 6 Giornata - A</w:t>
                  </w:r>
                </w:p>
              </w:tc>
            </w:tr>
            <w:tr w:rsidR="00633269" w:rsidRPr="0094244D" w14:paraId="57611ABC"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DAF9E" w14:textId="77777777" w:rsidR="00633269" w:rsidRPr="0094244D" w:rsidRDefault="00633269" w:rsidP="00CF6347">
                  <w:pPr>
                    <w:pStyle w:val="rowtabella0"/>
                    <w:rPr>
                      <w:color w:val="002060"/>
                    </w:rPr>
                  </w:pPr>
                  <w:r w:rsidRPr="0094244D">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73941" w14:textId="77777777" w:rsidR="00633269" w:rsidRPr="0094244D" w:rsidRDefault="00633269" w:rsidP="00CF6347">
                  <w:pPr>
                    <w:pStyle w:val="rowtabella0"/>
                    <w:rPr>
                      <w:color w:val="002060"/>
                    </w:rPr>
                  </w:pPr>
                  <w:r w:rsidRPr="0094244D">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C724B" w14:textId="77777777" w:rsidR="00633269" w:rsidRPr="0094244D" w:rsidRDefault="00633269" w:rsidP="00CF6347">
                  <w:pPr>
                    <w:pStyle w:val="rowtabella0"/>
                    <w:jc w:val="center"/>
                    <w:rPr>
                      <w:color w:val="002060"/>
                    </w:rPr>
                  </w:pPr>
                  <w:r w:rsidRPr="0094244D">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96E80" w14:textId="77777777" w:rsidR="00633269" w:rsidRPr="0094244D" w:rsidRDefault="00633269" w:rsidP="00CF6347">
                  <w:pPr>
                    <w:pStyle w:val="rowtabella0"/>
                    <w:jc w:val="center"/>
                    <w:rPr>
                      <w:color w:val="002060"/>
                    </w:rPr>
                  </w:pPr>
                  <w:r w:rsidRPr="0094244D">
                    <w:rPr>
                      <w:color w:val="002060"/>
                    </w:rPr>
                    <w:t> </w:t>
                  </w:r>
                </w:p>
              </w:tc>
            </w:tr>
            <w:tr w:rsidR="00633269" w:rsidRPr="0094244D" w14:paraId="2FB80BD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B906A" w14:textId="77777777" w:rsidR="00633269" w:rsidRPr="0094244D" w:rsidRDefault="00633269" w:rsidP="00CF6347">
                  <w:pPr>
                    <w:pStyle w:val="rowtabella0"/>
                    <w:rPr>
                      <w:color w:val="002060"/>
                    </w:rPr>
                  </w:pPr>
                  <w:r w:rsidRPr="0094244D">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EFFE7C" w14:textId="77777777" w:rsidR="00633269" w:rsidRPr="0094244D" w:rsidRDefault="00633269" w:rsidP="00CF6347">
                  <w:pPr>
                    <w:pStyle w:val="rowtabella0"/>
                    <w:rPr>
                      <w:color w:val="002060"/>
                    </w:rPr>
                  </w:pPr>
                  <w:r w:rsidRPr="0094244D">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2BBEE" w14:textId="77777777" w:rsidR="00633269" w:rsidRPr="0094244D" w:rsidRDefault="00633269" w:rsidP="00CF6347">
                  <w:pPr>
                    <w:pStyle w:val="rowtabella0"/>
                    <w:jc w:val="center"/>
                    <w:rPr>
                      <w:color w:val="002060"/>
                    </w:rPr>
                  </w:pPr>
                  <w:r w:rsidRPr="0094244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F06DFA" w14:textId="77777777" w:rsidR="00633269" w:rsidRPr="0094244D" w:rsidRDefault="00633269" w:rsidP="00CF6347">
                  <w:pPr>
                    <w:pStyle w:val="rowtabella0"/>
                    <w:jc w:val="center"/>
                    <w:rPr>
                      <w:color w:val="002060"/>
                    </w:rPr>
                  </w:pPr>
                  <w:r w:rsidRPr="0094244D">
                    <w:rPr>
                      <w:color w:val="002060"/>
                    </w:rPr>
                    <w:t> </w:t>
                  </w:r>
                </w:p>
              </w:tc>
            </w:tr>
            <w:tr w:rsidR="00633269" w:rsidRPr="0094244D" w14:paraId="50DD672B"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AA8F2B" w14:textId="77777777" w:rsidR="00633269" w:rsidRPr="0094244D" w:rsidRDefault="00633269" w:rsidP="00CF6347">
                  <w:pPr>
                    <w:pStyle w:val="rowtabella0"/>
                    <w:rPr>
                      <w:color w:val="002060"/>
                    </w:rPr>
                  </w:pPr>
                  <w:r w:rsidRPr="0094244D">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434595" w14:textId="77777777" w:rsidR="00633269" w:rsidRPr="0094244D" w:rsidRDefault="00633269" w:rsidP="00CF6347">
                  <w:pPr>
                    <w:pStyle w:val="rowtabella0"/>
                    <w:rPr>
                      <w:color w:val="002060"/>
                    </w:rPr>
                  </w:pPr>
                  <w:r w:rsidRPr="0094244D">
                    <w:rPr>
                      <w:color w:val="002060"/>
                    </w:rPr>
                    <w:t>- SAN COSTANZO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D11A41" w14:textId="77777777" w:rsidR="00633269" w:rsidRPr="0094244D" w:rsidRDefault="00633269" w:rsidP="00CF6347">
                  <w:pPr>
                    <w:pStyle w:val="rowtabella0"/>
                    <w:jc w:val="center"/>
                    <w:rPr>
                      <w:color w:val="002060"/>
                    </w:rPr>
                  </w:pPr>
                  <w:r w:rsidRPr="0094244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E90123" w14:textId="77777777" w:rsidR="00633269" w:rsidRPr="0094244D" w:rsidRDefault="00633269" w:rsidP="00CF6347">
                  <w:pPr>
                    <w:pStyle w:val="rowtabella0"/>
                    <w:jc w:val="center"/>
                    <w:rPr>
                      <w:color w:val="002060"/>
                    </w:rPr>
                  </w:pPr>
                  <w:r w:rsidRPr="0094244D">
                    <w:rPr>
                      <w:color w:val="002060"/>
                    </w:rPr>
                    <w:t> </w:t>
                  </w:r>
                </w:p>
              </w:tc>
            </w:tr>
            <w:tr w:rsidR="00633269" w:rsidRPr="0094244D" w14:paraId="0487E36F"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BB316" w14:textId="77777777" w:rsidR="00633269" w:rsidRPr="0094244D" w:rsidRDefault="00633269" w:rsidP="00CF6347">
                  <w:pPr>
                    <w:pStyle w:val="rowtabella0"/>
                    <w:rPr>
                      <w:color w:val="002060"/>
                    </w:rPr>
                  </w:pPr>
                  <w:r w:rsidRPr="0094244D">
                    <w:rPr>
                      <w:color w:val="002060"/>
                    </w:rPr>
                    <w:t xml:space="preserve">(1) SPECIAL ONE SPORTING </w:t>
                  </w:r>
                  <w:proofErr w:type="spellStart"/>
                  <w:proofErr w:type="gramStart"/>
                  <w:r w:rsidRPr="0094244D">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A2445D" w14:textId="77777777" w:rsidR="00633269" w:rsidRPr="0094244D" w:rsidRDefault="00633269" w:rsidP="00CF6347">
                  <w:pPr>
                    <w:pStyle w:val="rowtabella0"/>
                    <w:rPr>
                      <w:color w:val="002060"/>
                    </w:rPr>
                  </w:pPr>
                  <w:r w:rsidRPr="0094244D">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55072" w14:textId="77777777" w:rsidR="00633269" w:rsidRPr="0094244D" w:rsidRDefault="00633269" w:rsidP="00CF6347">
                  <w:pPr>
                    <w:pStyle w:val="rowtabella0"/>
                    <w:jc w:val="center"/>
                    <w:rPr>
                      <w:color w:val="002060"/>
                    </w:rPr>
                  </w:pPr>
                  <w:r w:rsidRPr="0094244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8BE2C9" w14:textId="77777777" w:rsidR="00633269" w:rsidRPr="0094244D" w:rsidRDefault="00633269" w:rsidP="00CF6347">
                  <w:pPr>
                    <w:pStyle w:val="rowtabella0"/>
                    <w:jc w:val="center"/>
                    <w:rPr>
                      <w:color w:val="002060"/>
                    </w:rPr>
                  </w:pPr>
                  <w:r w:rsidRPr="0094244D">
                    <w:rPr>
                      <w:color w:val="002060"/>
                    </w:rPr>
                    <w:t> </w:t>
                  </w:r>
                </w:p>
              </w:tc>
            </w:tr>
            <w:tr w:rsidR="00633269" w:rsidRPr="0094244D" w14:paraId="566FE2FC"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CD0F5" w14:textId="77777777" w:rsidR="00633269" w:rsidRPr="0094244D" w:rsidRDefault="00633269" w:rsidP="00CF6347">
                  <w:pPr>
                    <w:pStyle w:val="rowtabella0"/>
                    <w:rPr>
                      <w:color w:val="002060"/>
                    </w:rPr>
                  </w:pPr>
                  <w:r w:rsidRPr="0094244D">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592EF8" w14:textId="77777777" w:rsidR="00633269" w:rsidRPr="0094244D" w:rsidRDefault="00633269" w:rsidP="00CF6347">
                  <w:pPr>
                    <w:pStyle w:val="rowtabella0"/>
                    <w:rPr>
                      <w:color w:val="002060"/>
                    </w:rPr>
                  </w:pPr>
                  <w:r w:rsidRPr="0094244D">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6BA7CE" w14:textId="77777777" w:rsidR="00633269" w:rsidRPr="0094244D" w:rsidRDefault="00633269" w:rsidP="00CF6347">
                  <w:pPr>
                    <w:pStyle w:val="rowtabella0"/>
                    <w:jc w:val="center"/>
                    <w:rPr>
                      <w:color w:val="002060"/>
                    </w:rPr>
                  </w:pPr>
                  <w:r w:rsidRPr="009424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136CB" w14:textId="77777777" w:rsidR="00633269" w:rsidRPr="0094244D" w:rsidRDefault="00633269" w:rsidP="00CF6347">
                  <w:pPr>
                    <w:pStyle w:val="rowtabella0"/>
                    <w:jc w:val="center"/>
                    <w:rPr>
                      <w:color w:val="002060"/>
                    </w:rPr>
                  </w:pPr>
                  <w:r w:rsidRPr="0094244D">
                    <w:rPr>
                      <w:color w:val="002060"/>
                    </w:rPr>
                    <w:t> </w:t>
                  </w:r>
                </w:p>
              </w:tc>
            </w:tr>
            <w:tr w:rsidR="00633269" w:rsidRPr="0094244D" w14:paraId="10D5B7B3"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63C433" w14:textId="77777777" w:rsidR="00633269" w:rsidRPr="0094244D" w:rsidRDefault="00633269" w:rsidP="00CF6347">
                  <w:pPr>
                    <w:pStyle w:val="rowtabella0"/>
                    <w:rPr>
                      <w:color w:val="002060"/>
                    </w:rPr>
                  </w:pPr>
                  <w:r w:rsidRPr="0094244D">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AAC86" w14:textId="77777777" w:rsidR="00633269" w:rsidRPr="0094244D" w:rsidRDefault="00633269" w:rsidP="00CF6347">
                  <w:pPr>
                    <w:pStyle w:val="rowtabella0"/>
                    <w:rPr>
                      <w:color w:val="002060"/>
                    </w:rPr>
                  </w:pPr>
                  <w:r w:rsidRPr="0094244D">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95BE8" w14:textId="77777777" w:rsidR="00633269" w:rsidRPr="0094244D" w:rsidRDefault="00633269" w:rsidP="00CF6347">
                  <w:pPr>
                    <w:pStyle w:val="rowtabella0"/>
                    <w:jc w:val="center"/>
                    <w:rPr>
                      <w:color w:val="002060"/>
                    </w:rPr>
                  </w:pPr>
                  <w:r w:rsidRPr="0094244D">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7BB35" w14:textId="77777777" w:rsidR="00633269" w:rsidRPr="0094244D" w:rsidRDefault="00633269" w:rsidP="00CF6347">
                  <w:pPr>
                    <w:pStyle w:val="rowtabella0"/>
                    <w:jc w:val="center"/>
                    <w:rPr>
                      <w:color w:val="002060"/>
                    </w:rPr>
                  </w:pPr>
                  <w:r w:rsidRPr="0094244D">
                    <w:rPr>
                      <w:color w:val="002060"/>
                    </w:rPr>
                    <w:t> </w:t>
                  </w:r>
                </w:p>
              </w:tc>
            </w:tr>
            <w:tr w:rsidR="00633269" w:rsidRPr="0094244D" w14:paraId="5F222537"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71F50087" w14:textId="77777777" w:rsidR="00633269" w:rsidRPr="0094244D" w:rsidRDefault="00633269" w:rsidP="00CF6347">
                  <w:pPr>
                    <w:pStyle w:val="rowtabella0"/>
                    <w:rPr>
                      <w:color w:val="002060"/>
                    </w:rPr>
                  </w:pPr>
                  <w:r w:rsidRPr="0094244D">
                    <w:rPr>
                      <w:color w:val="002060"/>
                    </w:rPr>
                    <w:t>(1) - disputata il 16/11/2024</w:t>
                  </w:r>
                </w:p>
              </w:tc>
            </w:tr>
          </w:tbl>
          <w:p w14:paraId="3BFA97A8"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5DB0EA1B"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8D85B" w14:textId="77777777" w:rsidR="00633269" w:rsidRPr="0094244D" w:rsidRDefault="00633269" w:rsidP="00CF6347">
                  <w:pPr>
                    <w:pStyle w:val="headertabella0"/>
                    <w:rPr>
                      <w:color w:val="002060"/>
                    </w:rPr>
                  </w:pPr>
                  <w:r w:rsidRPr="0094244D">
                    <w:rPr>
                      <w:color w:val="002060"/>
                    </w:rPr>
                    <w:t>GIRONE B - 6 Giornata - A</w:t>
                  </w:r>
                </w:p>
              </w:tc>
            </w:tr>
            <w:tr w:rsidR="00633269" w:rsidRPr="0094244D" w14:paraId="2ED5F369"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1FFD9" w14:textId="77777777" w:rsidR="00633269" w:rsidRPr="0094244D" w:rsidRDefault="00633269" w:rsidP="00CF6347">
                  <w:pPr>
                    <w:pStyle w:val="rowtabella0"/>
                    <w:rPr>
                      <w:color w:val="002060"/>
                    </w:rPr>
                  </w:pPr>
                  <w:r w:rsidRPr="0094244D">
                    <w:rPr>
                      <w:color w:val="002060"/>
                    </w:rPr>
                    <w:t>(1) 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11334" w14:textId="77777777" w:rsidR="00633269" w:rsidRPr="0094244D" w:rsidRDefault="00633269" w:rsidP="00CF6347">
                  <w:pPr>
                    <w:pStyle w:val="rowtabella0"/>
                    <w:rPr>
                      <w:color w:val="002060"/>
                      <w:lang w:val="es-ES"/>
                    </w:rPr>
                  </w:pPr>
                  <w:r w:rsidRPr="0094244D">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A96E5" w14:textId="77777777" w:rsidR="00633269" w:rsidRPr="0094244D" w:rsidRDefault="00633269" w:rsidP="00CF6347">
                  <w:pPr>
                    <w:pStyle w:val="rowtabella0"/>
                    <w:jc w:val="center"/>
                    <w:rPr>
                      <w:color w:val="002060"/>
                    </w:rPr>
                  </w:pPr>
                  <w:r w:rsidRPr="0094244D">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BA356" w14:textId="77777777" w:rsidR="00633269" w:rsidRPr="0094244D" w:rsidRDefault="00633269" w:rsidP="00CF6347">
                  <w:pPr>
                    <w:pStyle w:val="rowtabella0"/>
                    <w:jc w:val="center"/>
                    <w:rPr>
                      <w:color w:val="002060"/>
                    </w:rPr>
                  </w:pPr>
                  <w:r w:rsidRPr="0094244D">
                    <w:rPr>
                      <w:color w:val="002060"/>
                    </w:rPr>
                    <w:t> </w:t>
                  </w:r>
                </w:p>
              </w:tc>
            </w:tr>
            <w:tr w:rsidR="00633269" w:rsidRPr="0094244D" w14:paraId="085BFE71"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E7BC77" w14:textId="77777777" w:rsidR="00633269" w:rsidRPr="0094244D" w:rsidRDefault="00633269" w:rsidP="00CF6347">
                  <w:pPr>
                    <w:pStyle w:val="rowtabella0"/>
                    <w:rPr>
                      <w:color w:val="002060"/>
                    </w:rPr>
                  </w:pPr>
                  <w:r w:rsidRPr="0094244D">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35F959" w14:textId="77777777" w:rsidR="00633269" w:rsidRPr="0094244D" w:rsidRDefault="00633269" w:rsidP="00CF6347">
                  <w:pPr>
                    <w:pStyle w:val="rowtabella0"/>
                    <w:rPr>
                      <w:color w:val="002060"/>
                    </w:rPr>
                  </w:pPr>
                  <w:r w:rsidRPr="0094244D">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AB962F" w14:textId="77777777" w:rsidR="00633269" w:rsidRPr="0094244D" w:rsidRDefault="00633269" w:rsidP="00CF6347">
                  <w:pPr>
                    <w:pStyle w:val="rowtabella0"/>
                    <w:jc w:val="center"/>
                    <w:rPr>
                      <w:color w:val="002060"/>
                    </w:rPr>
                  </w:pPr>
                  <w:r w:rsidRPr="0094244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AD7486" w14:textId="77777777" w:rsidR="00633269" w:rsidRPr="0094244D" w:rsidRDefault="00633269" w:rsidP="00CF6347">
                  <w:pPr>
                    <w:pStyle w:val="rowtabella0"/>
                    <w:jc w:val="center"/>
                    <w:rPr>
                      <w:color w:val="002060"/>
                    </w:rPr>
                  </w:pPr>
                  <w:r w:rsidRPr="0094244D">
                    <w:rPr>
                      <w:color w:val="002060"/>
                    </w:rPr>
                    <w:t> </w:t>
                  </w:r>
                </w:p>
              </w:tc>
            </w:tr>
            <w:tr w:rsidR="00633269" w:rsidRPr="0094244D" w14:paraId="488ABB48"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3CECA6" w14:textId="77777777" w:rsidR="00633269" w:rsidRPr="0094244D" w:rsidRDefault="00633269" w:rsidP="00CF6347">
                  <w:pPr>
                    <w:pStyle w:val="rowtabella0"/>
                    <w:rPr>
                      <w:color w:val="002060"/>
                    </w:rPr>
                  </w:pPr>
                  <w:r w:rsidRPr="0094244D">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F6D9A" w14:textId="77777777" w:rsidR="00633269" w:rsidRPr="0094244D" w:rsidRDefault="00633269" w:rsidP="00CF6347">
                  <w:pPr>
                    <w:pStyle w:val="rowtabella0"/>
                    <w:rPr>
                      <w:color w:val="002060"/>
                    </w:rPr>
                  </w:pPr>
                  <w:r w:rsidRPr="0094244D">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2C89DA" w14:textId="77777777" w:rsidR="00633269" w:rsidRPr="0094244D" w:rsidRDefault="00633269" w:rsidP="00CF6347">
                  <w:pPr>
                    <w:pStyle w:val="rowtabella0"/>
                    <w:jc w:val="center"/>
                    <w:rPr>
                      <w:color w:val="002060"/>
                    </w:rPr>
                  </w:pPr>
                  <w:r w:rsidRPr="0094244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17964" w14:textId="77777777" w:rsidR="00633269" w:rsidRPr="0094244D" w:rsidRDefault="00633269" w:rsidP="00CF6347">
                  <w:pPr>
                    <w:pStyle w:val="rowtabella0"/>
                    <w:jc w:val="center"/>
                    <w:rPr>
                      <w:color w:val="002060"/>
                    </w:rPr>
                  </w:pPr>
                  <w:r w:rsidRPr="0094244D">
                    <w:rPr>
                      <w:color w:val="002060"/>
                    </w:rPr>
                    <w:t> </w:t>
                  </w:r>
                </w:p>
              </w:tc>
            </w:tr>
            <w:tr w:rsidR="00633269" w:rsidRPr="0094244D" w14:paraId="009837BA"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3F9DB7" w14:textId="77777777" w:rsidR="00633269" w:rsidRPr="0094244D" w:rsidRDefault="00633269" w:rsidP="00CF6347">
                  <w:pPr>
                    <w:pStyle w:val="rowtabella0"/>
                    <w:rPr>
                      <w:color w:val="002060"/>
                    </w:rPr>
                  </w:pPr>
                  <w:r w:rsidRPr="0094244D">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21FD0" w14:textId="77777777" w:rsidR="00633269" w:rsidRPr="0094244D" w:rsidRDefault="00633269" w:rsidP="00CF6347">
                  <w:pPr>
                    <w:pStyle w:val="rowtabella0"/>
                    <w:rPr>
                      <w:color w:val="002060"/>
                    </w:rPr>
                  </w:pPr>
                  <w:r w:rsidRPr="0094244D">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DB6073" w14:textId="77777777" w:rsidR="00633269" w:rsidRPr="0094244D" w:rsidRDefault="00633269" w:rsidP="00CF6347">
                  <w:pPr>
                    <w:pStyle w:val="rowtabella0"/>
                    <w:jc w:val="center"/>
                    <w:rPr>
                      <w:color w:val="002060"/>
                    </w:rPr>
                  </w:pPr>
                  <w:r w:rsidRPr="0094244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101F94" w14:textId="77777777" w:rsidR="00633269" w:rsidRPr="0094244D" w:rsidRDefault="00633269" w:rsidP="00CF6347">
                  <w:pPr>
                    <w:pStyle w:val="rowtabella0"/>
                    <w:jc w:val="center"/>
                    <w:rPr>
                      <w:color w:val="002060"/>
                    </w:rPr>
                  </w:pPr>
                  <w:r w:rsidRPr="0094244D">
                    <w:rPr>
                      <w:color w:val="002060"/>
                    </w:rPr>
                    <w:t> </w:t>
                  </w:r>
                </w:p>
              </w:tc>
            </w:tr>
            <w:tr w:rsidR="00633269" w:rsidRPr="0094244D" w14:paraId="74E8475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9E8E91" w14:textId="77777777" w:rsidR="00633269" w:rsidRPr="0094244D" w:rsidRDefault="00633269" w:rsidP="00CF6347">
                  <w:pPr>
                    <w:pStyle w:val="rowtabella0"/>
                    <w:rPr>
                      <w:color w:val="002060"/>
                    </w:rPr>
                  </w:pPr>
                  <w:r w:rsidRPr="0094244D">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D05320" w14:textId="77777777" w:rsidR="00633269" w:rsidRPr="0094244D" w:rsidRDefault="00633269" w:rsidP="00CF6347">
                  <w:pPr>
                    <w:pStyle w:val="rowtabella0"/>
                    <w:rPr>
                      <w:color w:val="002060"/>
                    </w:rPr>
                  </w:pPr>
                  <w:r w:rsidRPr="0094244D">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11E0FE" w14:textId="77777777" w:rsidR="00633269" w:rsidRPr="0094244D" w:rsidRDefault="00633269" w:rsidP="00CF6347">
                  <w:pPr>
                    <w:pStyle w:val="rowtabella0"/>
                    <w:jc w:val="center"/>
                    <w:rPr>
                      <w:color w:val="002060"/>
                    </w:rPr>
                  </w:pPr>
                  <w:r w:rsidRPr="0094244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F15F79" w14:textId="77777777" w:rsidR="00633269" w:rsidRPr="0094244D" w:rsidRDefault="00633269" w:rsidP="00CF6347">
                  <w:pPr>
                    <w:pStyle w:val="rowtabella0"/>
                    <w:jc w:val="center"/>
                    <w:rPr>
                      <w:color w:val="002060"/>
                    </w:rPr>
                  </w:pPr>
                  <w:r w:rsidRPr="0094244D">
                    <w:rPr>
                      <w:color w:val="002060"/>
                    </w:rPr>
                    <w:t> </w:t>
                  </w:r>
                </w:p>
              </w:tc>
            </w:tr>
            <w:tr w:rsidR="00633269" w:rsidRPr="0094244D" w14:paraId="0F5E6182"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6097C" w14:textId="77777777" w:rsidR="00633269" w:rsidRPr="0094244D" w:rsidRDefault="00633269" w:rsidP="00CF6347">
                  <w:pPr>
                    <w:pStyle w:val="rowtabella0"/>
                    <w:rPr>
                      <w:color w:val="002060"/>
                    </w:rPr>
                  </w:pPr>
                  <w:r w:rsidRPr="0094244D">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6A01C" w14:textId="77777777" w:rsidR="00633269" w:rsidRPr="0094244D" w:rsidRDefault="00633269" w:rsidP="00CF6347">
                  <w:pPr>
                    <w:pStyle w:val="rowtabella0"/>
                    <w:rPr>
                      <w:color w:val="002060"/>
                    </w:rPr>
                  </w:pPr>
                  <w:r w:rsidRPr="0094244D">
                    <w:rPr>
                      <w:color w:val="002060"/>
                    </w:rPr>
                    <w:t>- ATLETICO CHIARAVALLE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8FF47" w14:textId="77777777" w:rsidR="00633269" w:rsidRPr="0094244D" w:rsidRDefault="00633269" w:rsidP="00CF6347">
                  <w:pPr>
                    <w:pStyle w:val="rowtabella0"/>
                    <w:jc w:val="center"/>
                    <w:rPr>
                      <w:color w:val="002060"/>
                    </w:rPr>
                  </w:pPr>
                  <w:r w:rsidRPr="0094244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62DF8" w14:textId="77777777" w:rsidR="00633269" w:rsidRPr="0094244D" w:rsidRDefault="00633269" w:rsidP="00CF6347">
                  <w:pPr>
                    <w:pStyle w:val="rowtabella0"/>
                    <w:jc w:val="center"/>
                    <w:rPr>
                      <w:color w:val="002060"/>
                    </w:rPr>
                  </w:pPr>
                  <w:r w:rsidRPr="0094244D">
                    <w:rPr>
                      <w:color w:val="002060"/>
                    </w:rPr>
                    <w:t> </w:t>
                  </w:r>
                </w:p>
              </w:tc>
            </w:tr>
            <w:tr w:rsidR="00633269" w:rsidRPr="0094244D" w14:paraId="59A032DB"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32CF669C" w14:textId="77777777" w:rsidR="00633269" w:rsidRPr="0094244D" w:rsidRDefault="00633269" w:rsidP="00CF6347">
                  <w:pPr>
                    <w:pStyle w:val="rowtabella0"/>
                    <w:rPr>
                      <w:color w:val="002060"/>
                    </w:rPr>
                  </w:pPr>
                  <w:r w:rsidRPr="0094244D">
                    <w:rPr>
                      <w:color w:val="002060"/>
                    </w:rPr>
                    <w:t>(1) - disputata il 16/11/2024</w:t>
                  </w:r>
                </w:p>
              </w:tc>
            </w:tr>
          </w:tbl>
          <w:p w14:paraId="71CBE0A2" w14:textId="77777777" w:rsidR="00633269" w:rsidRPr="0094244D" w:rsidRDefault="00633269" w:rsidP="00CF6347">
            <w:pPr>
              <w:rPr>
                <w:color w:val="002060"/>
              </w:rPr>
            </w:pPr>
          </w:p>
        </w:tc>
      </w:tr>
    </w:tbl>
    <w:p w14:paraId="7DC7738E" w14:textId="77777777" w:rsidR="00633269" w:rsidRPr="0094244D" w:rsidRDefault="00633269" w:rsidP="006332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399A70B6"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5C97C278"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1501" w14:textId="77777777" w:rsidR="00633269" w:rsidRPr="0094244D" w:rsidRDefault="00633269" w:rsidP="00CF6347">
                  <w:pPr>
                    <w:pStyle w:val="headertabella0"/>
                    <w:rPr>
                      <w:color w:val="002060"/>
                    </w:rPr>
                  </w:pPr>
                  <w:r w:rsidRPr="0094244D">
                    <w:rPr>
                      <w:color w:val="002060"/>
                    </w:rPr>
                    <w:t>GIRONE C - 6 Giornata - A</w:t>
                  </w:r>
                </w:p>
              </w:tc>
            </w:tr>
            <w:tr w:rsidR="00633269" w:rsidRPr="0094244D" w14:paraId="46D26C9B"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0C6024" w14:textId="77777777" w:rsidR="00633269" w:rsidRPr="0094244D" w:rsidRDefault="00633269" w:rsidP="00CF6347">
                  <w:pPr>
                    <w:pStyle w:val="rowtabella0"/>
                    <w:rPr>
                      <w:color w:val="002060"/>
                    </w:rPr>
                  </w:pPr>
                  <w:r w:rsidRPr="0094244D">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12A29" w14:textId="77777777" w:rsidR="00633269" w:rsidRPr="0094244D" w:rsidRDefault="00633269" w:rsidP="00CF6347">
                  <w:pPr>
                    <w:pStyle w:val="rowtabella0"/>
                    <w:rPr>
                      <w:color w:val="002060"/>
                    </w:rPr>
                  </w:pPr>
                  <w:r w:rsidRPr="0094244D">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B1BA5" w14:textId="77777777" w:rsidR="00633269" w:rsidRPr="0094244D" w:rsidRDefault="00633269" w:rsidP="00CF6347">
                  <w:pPr>
                    <w:pStyle w:val="rowtabella0"/>
                    <w:jc w:val="center"/>
                    <w:rPr>
                      <w:color w:val="002060"/>
                    </w:rPr>
                  </w:pPr>
                  <w:r w:rsidRPr="0094244D">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05DFC" w14:textId="77777777" w:rsidR="00633269" w:rsidRPr="0094244D" w:rsidRDefault="00633269" w:rsidP="00CF6347">
                  <w:pPr>
                    <w:pStyle w:val="rowtabella0"/>
                    <w:jc w:val="center"/>
                    <w:rPr>
                      <w:color w:val="002060"/>
                    </w:rPr>
                  </w:pPr>
                  <w:r w:rsidRPr="0094244D">
                    <w:rPr>
                      <w:color w:val="002060"/>
                    </w:rPr>
                    <w:t> </w:t>
                  </w:r>
                </w:p>
              </w:tc>
            </w:tr>
            <w:tr w:rsidR="00633269" w:rsidRPr="0094244D" w14:paraId="24C723E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9D4AE8" w14:textId="77777777" w:rsidR="00633269" w:rsidRPr="0094244D" w:rsidRDefault="00633269" w:rsidP="00CF6347">
                  <w:pPr>
                    <w:pStyle w:val="rowtabella0"/>
                    <w:rPr>
                      <w:color w:val="002060"/>
                    </w:rPr>
                  </w:pPr>
                  <w:r w:rsidRPr="0094244D">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4F5C87" w14:textId="77777777" w:rsidR="00633269" w:rsidRPr="0094244D" w:rsidRDefault="00633269" w:rsidP="00CF6347">
                  <w:pPr>
                    <w:pStyle w:val="rowtabella0"/>
                    <w:rPr>
                      <w:color w:val="002060"/>
                    </w:rPr>
                  </w:pPr>
                  <w:r w:rsidRPr="0094244D">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9D945D" w14:textId="77777777" w:rsidR="00633269" w:rsidRPr="0094244D" w:rsidRDefault="00633269" w:rsidP="00CF6347">
                  <w:pPr>
                    <w:pStyle w:val="rowtabella0"/>
                    <w:jc w:val="center"/>
                    <w:rPr>
                      <w:color w:val="002060"/>
                    </w:rPr>
                  </w:pPr>
                  <w:r w:rsidRPr="0094244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18E27" w14:textId="77777777" w:rsidR="00633269" w:rsidRPr="0094244D" w:rsidRDefault="00633269" w:rsidP="00CF6347">
                  <w:pPr>
                    <w:pStyle w:val="rowtabella0"/>
                    <w:jc w:val="center"/>
                    <w:rPr>
                      <w:color w:val="002060"/>
                    </w:rPr>
                  </w:pPr>
                  <w:r w:rsidRPr="0094244D">
                    <w:rPr>
                      <w:color w:val="002060"/>
                    </w:rPr>
                    <w:t> </w:t>
                  </w:r>
                </w:p>
              </w:tc>
            </w:tr>
            <w:tr w:rsidR="00633269" w:rsidRPr="0094244D" w14:paraId="6592DDC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8C4BD" w14:textId="77777777" w:rsidR="00633269" w:rsidRPr="0094244D" w:rsidRDefault="00633269" w:rsidP="00CF6347">
                  <w:pPr>
                    <w:pStyle w:val="rowtabella0"/>
                    <w:rPr>
                      <w:color w:val="002060"/>
                    </w:rPr>
                  </w:pPr>
                  <w:r w:rsidRPr="0094244D">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03124" w14:textId="77777777" w:rsidR="00633269" w:rsidRPr="0094244D" w:rsidRDefault="00633269" w:rsidP="00CF6347">
                  <w:pPr>
                    <w:pStyle w:val="rowtabella0"/>
                    <w:rPr>
                      <w:color w:val="002060"/>
                    </w:rPr>
                  </w:pPr>
                  <w:r w:rsidRPr="0094244D">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4A31E7" w14:textId="77777777" w:rsidR="00633269" w:rsidRPr="0094244D" w:rsidRDefault="00633269" w:rsidP="00CF6347">
                  <w:pPr>
                    <w:pStyle w:val="rowtabella0"/>
                    <w:jc w:val="center"/>
                    <w:rPr>
                      <w:color w:val="002060"/>
                    </w:rPr>
                  </w:pPr>
                  <w:r w:rsidRPr="0094244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966A1" w14:textId="77777777" w:rsidR="00633269" w:rsidRPr="0094244D" w:rsidRDefault="00633269" w:rsidP="00CF6347">
                  <w:pPr>
                    <w:pStyle w:val="rowtabella0"/>
                    <w:jc w:val="center"/>
                    <w:rPr>
                      <w:color w:val="002060"/>
                    </w:rPr>
                  </w:pPr>
                  <w:r w:rsidRPr="0094244D">
                    <w:rPr>
                      <w:color w:val="002060"/>
                    </w:rPr>
                    <w:t> </w:t>
                  </w:r>
                </w:p>
              </w:tc>
            </w:tr>
            <w:tr w:rsidR="00633269" w:rsidRPr="0094244D" w14:paraId="3ACBE7EA"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299A5" w14:textId="77777777" w:rsidR="00633269" w:rsidRPr="0094244D" w:rsidRDefault="00633269" w:rsidP="00CF6347">
                  <w:pPr>
                    <w:pStyle w:val="rowtabella0"/>
                    <w:rPr>
                      <w:color w:val="002060"/>
                    </w:rPr>
                  </w:pPr>
                  <w:r w:rsidRPr="0094244D">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DD28EE" w14:textId="77777777" w:rsidR="00633269" w:rsidRPr="0094244D" w:rsidRDefault="00633269" w:rsidP="00CF6347">
                  <w:pPr>
                    <w:pStyle w:val="rowtabella0"/>
                    <w:rPr>
                      <w:color w:val="002060"/>
                    </w:rPr>
                  </w:pPr>
                  <w:r w:rsidRPr="0094244D">
                    <w:rPr>
                      <w:color w:val="002060"/>
                    </w:rPr>
                    <w:t xml:space="preserve">- </w:t>
                  </w:r>
                  <w:proofErr w:type="gramStart"/>
                  <w:r w:rsidRPr="0094244D">
                    <w:rPr>
                      <w:color w:val="002060"/>
                    </w:rPr>
                    <w:t>CITTA</w:t>
                  </w:r>
                  <w:proofErr w:type="gramEnd"/>
                  <w:r w:rsidRPr="0094244D">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781212" w14:textId="77777777" w:rsidR="00633269" w:rsidRPr="0094244D" w:rsidRDefault="00633269" w:rsidP="00CF6347">
                  <w:pPr>
                    <w:pStyle w:val="rowtabella0"/>
                    <w:jc w:val="center"/>
                    <w:rPr>
                      <w:color w:val="002060"/>
                    </w:rPr>
                  </w:pPr>
                  <w:r w:rsidRPr="0094244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5A0DB0" w14:textId="77777777" w:rsidR="00633269" w:rsidRPr="0094244D" w:rsidRDefault="00633269" w:rsidP="00CF6347">
                  <w:pPr>
                    <w:pStyle w:val="rowtabella0"/>
                    <w:jc w:val="center"/>
                    <w:rPr>
                      <w:color w:val="002060"/>
                    </w:rPr>
                  </w:pPr>
                  <w:r w:rsidRPr="0094244D">
                    <w:rPr>
                      <w:color w:val="002060"/>
                    </w:rPr>
                    <w:t> </w:t>
                  </w:r>
                </w:p>
              </w:tc>
            </w:tr>
            <w:tr w:rsidR="00633269" w:rsidRPr="0094244D" w14:paraId="1ACBF5CE"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CC0B8" w14:textId="77777777" w:rsidR="00633269" w:rsidRPr="0094244D" w:rsidRDefault="00633269" w:rsidP="00CF6347">
                  <w:pPr>
                    <w:pStyle w:val="rowtabella0"/>
                    <w:rPr>
                      <w:color w:val="002060"/>
                    </w:rPr>
                  </w:pPr>
                  <w:r w:rsidRPr="0094244D">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A1BFA" w14:textId="77777777" w:rsidR="00633269" w:rsidRPr="0094244D" w:rsidRDefault="00633269" w:rsidP="00CF6347">
                  <w:pPr>
                    <w:pStyle w:val="rowtabella0"/>
                    <w:rPr>
                      <w:color w:val="002060"/>
                    </w:rPr>
                  </w:pPr>
                  <w:r w:rsidRPr="0094244D">
                    <w:rPr>
                      <w:color w:val="002060"/>
                    </w:rPr>
                    <w:t>- AVM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00416" w14:textId="77777777" w:rsidR="00633269" w:rsidRPr="0094244D" w:rsidRDefault="00633269" w:rsidP="00CF6347">
                  <w:pPr>
                    <w:pStyle w:val="rowtabella0"/>
                    <w:jc w:val="center"/>
                    <w:rPr>
                      <w:color w:val="002060"/>
                    </w:rPr>
                  </w:pPr>
                  <w:r w:rsidRPr="009424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C997A8" w14:textId="77777777" w:rsidR="00633269" w:rsidRPr="0094244D" w:rsidRDefault="00633269" w:rsidP="00CF6347">
                  <w:pPr>
                    <w:pStyle w:val="rowtabella0"/>
                    <w:jc w:val="center"/>
                    <w:rPr>
                      <w:color w:val="002060"/>
                    </w:rPr>
                  </w:pPr>
                  <w:r w:rsidRPr="0094244D">
                    <w:rPr>
                      <w:color w:val="002060"/>
                    </w:rPr>
                    <w:t> </w:t>
                  </w:r>
                </w:p>
              </w:tc>
            </w:tr>
            <w:tr w:rsidR="00633269" w:rsidRPr="0094244D" w14:paraId="44CF5991"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A19749" w14:textId="77777777" w:rsidR="00633269" w:rsidRPr="0094244D" w:rsidRDefault="00633269" w:rsidP="00CF6347">
                  <w:pPr>
                    <w:pStyle w:val="rowtabella0"/>
                    <w:rPr>
                      <w:color w:val="002060"/>
                    </w:rPr>
                  </w:pPr>
                  <w:r w:rsidRPr="0094244D">
                    <w:rPr>
                      <w:color w:val="002060"/>
                    </w:rPr>
                    <w:t>(1) OSIMO STAZIONE SSD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58EE1" w14:textId="77777777" w:rsidR="00633269" w:rsidRPr="0094244D" w:rsidRDefault="00633269" w:rsidP="00CF6347">
                  <w:pPr>
                    <w:pStyle w:val="rowtabella0"/>
                    <w:rPr>
                      <w:color w:val="002060"/>
                    </w:rPr>
                  </w:pPr>
                  <w:r w:rsidRPr="0094244D">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732E5" w14:textId="77777777" w:rsidR="00633269" w:rsidRPr="0094244D" w:rsidRDefault="00633269" w:rsidP="00CF6347">
                  <w:pPr>
                    <w:pStyle w:val="rowtabella0"/>
                    <w:jc w:val="center"/>
                    <w:rPr>
                      <w:color w:val="002060"/>
                    </w:rPr>
                  </w:pPr>
                  <w:r w:rsidRPr="0094244D">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836E8" w14:textId="77777777" w:rsidR="00633269" w:rsidRPr="0094244D" w:rsidRDefault="00633269" w:rsidP="00CF6347">
                  <w:pPr>
                    <w:pStyle w:val="rowtabella0"/>
                    <w:jc w:val="center"/>
                    <w:rPr>
                      <w:color w:val="002060"/>
                    </w:rPr>
                  </w:pPr>
                  <w:r w:rsidRPr="0094244D">
                    <w:rPr>
                      <w:color w:val="002060"/>
                    </w:rPr>
                    <w:t> </w:t>
                  </w:r>
                </w:p>
              </w:tc>
            </w:tr>
            <w:tr w:rsidR="00633269" w:rsidRPr="0094244D" w14:paraId="1C27333F"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61ABF01B" w14:textId="77777777" w:rsidR="00633269" w:rsidRPr="0094244D" w:rsidRDefault="00633269" w:rsidP="00CF6347">
                  <w:pPr>
                    <w:pStyle w:val="rowtabella0"/>
                    <w:rPr>
                      <w:color w:val="002060"/>
                    </w:rPr>
                  </w:pPr>
                  <w:r w:rsidRPr="0094244D">
                    <w:rPr>
                      <w:color w:val="002060"/>
                    </w:rPr>
                    <w:t>(1) - disputata il 16/11/2024</w:t>
                  </w:r>
                </w:p>
              </w:tc>
            </w:tr>
          </w:tbl>
          <w:p w14:paraId="26E5BFE5"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226C17F0"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7D05" w14:textId="77777777" w:rsidR="00633269" w:rsidRPr="0094244D" w:rsidRDefault="00633269" w:rsidP="00CF6347">
                  <w:pPr>
                    <w:pStyle w:val="headertabella0"/>
                    <w:rPr>
                      <w:color w:val="002060"/>
                    </w:rPr>
                  </w:pPr>
                  <w:r w:rsidRPr="0094244D">
                    <w:rPr>
                      <w:color w:val="002060"/>
                    </w:rPr>
                    <w:t>GIRONE D - 6 Giornata - A</w:t>
                  </w:r>
                </w:p>
              </w:tc>
            </w:tr>
            <w:tr w:rsidR="00633269" w:rsidRPr="0094244D" w14:paraId="54F003F7"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F13FA" w14:textId="77777777" w:rsidR="00633269" w:rsidRPr="0094244D" w:rsidRDefault="00633269" w:rsidP="00CF6347">
                  <w:pPr>
                    <w:pStyle w:val="rowtabella0"/>
                    <w:rPr>
                      <w:color w:val="002060"/>
                    </w:rPr>
                  </w:pPr>
                  <w:r w:rsidRPr="0094244D">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E23BB" w14:textId="77777777" w:rsidR="00633269" w:rsidRPr="0094244D" w:rsidRDefault="00633269" w:rsidP="00CF6347">
                  <w:pPr>
                    <w:pStyle w:val="rowtabella0"/>
                    <w:rPr>
                      <w:color w:val="002060"/>
                    </w:rPr>
                  </w:pPr>
                  <w:r w:rsidRPr="0094244D">
                    <w:rPr>
                      <w:color w:val="002060"/>
                    </w:rPr>
                    <w:t>- MOGLIANESE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D8278" w14:textId="77777777" w:rsidR="00633269" w:rsidRPr="0094244D" w:rsidRDefault="00633269" w:rsidP="00CF6347">
                  <w:pPr>
                    <w:pStyle w:val="rowtabella0"/>
                    <w:jc w:val="center"/>
                    <w:rPr>
                      <w:color w:val="002060"/>
                    </w:rPr>
                  </w:pPr>
                  <w:r w:rsidRPr="0094244D">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2FEA5" w14:textId="77777777" w:rsidR="00633269" w:rsidRPr="0094244D" w:rsidRDefault="00633269" w:rsidP="00CF6347">
                  <w:pPr>
                    <w:pStyle w:val="rowtabella0"/>
                    <w:jc w:val="center"/>
                    <w:rPr>
                      <w:color w:val="002060"/>
                    </w:rPr>
                  </w:pPr>
                  <w:r w:rsidRPr="0094244D">
                    <w:rPr>
                      <w:color w:val="002060"/>
                    </w:rPr>
                    <w:t> </w:t>
                  </w:r>
                </w:p>
              </w:tc>
            </w:tr>
            <w:tr w:rsidR="00633269" w:rsidRPr="0094244D" w14:paraId="376E5D3B"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D4F6AC" w14:textId="77777777" w:rsidR="00633269" w:rsidRPr="0094244D" w:rsidRDefault="00633269" w:rsidP="00CF6347">
                  <w:pPr>
                    <w:pStyle w:val="rowtabella0"/>
                    <w:rPr>
                      <w:color w:val="002060"/>
                    </w:rPr>
                  </w:pPr>
                  <w:r w:rsidRPr="0094244D">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7D318" w14:textId="77777777" w:rsidR="00633269" w:rsidRPr="0094244D" w:rsidRDefault="00633269" w:rsidP="00CF6347">
                  <w:pPr>
                    <w:pStyle w:val="rowtabella0"/>
                    <w:rPr>
                      <w:color w:val="002060"/>
                    </w:rPr>
                  </w:pPr>
                  <w:r w:rsidRPr="0094244D">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39F272" w14:textId="77777777" w:rsidR="00633269" w:rsidRPr="0094244D" w:rsidRDefault="00633269" w:rsidP="00CF6347">
                  <w:pPr>
                    <w:pStyle w:val="rowtabella0"/>
                    <w:jc w:val="center"/>
                    <w:rPr>
                      <w:color w:val="002060"/>
                    </w:rPr>
                  </w:pPr>
                  <w:r w:rsidRPr="0094244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16D821" w14:textId="77777777" w:rsidR="00633269" w:rsidRPr="0094244D" w:rsidRDefault="00633269" w:rsidP="00CF6347">
                  <w:pPr>
                    <w:pStyle w:val="rowtabella0"/>
                    <w:jc w:val="center"/>
                    <w:rPr>
                      <w:color w:val="002060"/>
                    </w:rPr>
                  </w:pPr>
                  <w:r w:rsidRPr="0094244D">
                    <w:rPr>
                      <w:color w:val="002060"/>
                    </w:rPr>
                    <w:t> </w:t>
                  </w:r>
                </w:p>
              </w:tc>
            </w:tr>
            <w:tr w:rsidR="00633269" w:rsidRPr="0094244D" w14:paraId="0304B84C"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FB6200" w14:textId="77777777" w:rsidR="00633269" w:rsidRPr="0094244D" w:rsidRDefault="00633269" w:rsidP="00CF6347">
                  <w:pPr>
                    <w:pStyle w:val="rowtabella0"/>
                    <w:rPr>
                      <w:color w:val="002060"/>
                    </w:rPr>
                  </w:pPr>
                  <w:r w:rsidRPr="0094244D">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EB4B02" w14:textId="77777777" w:rsidR="00633269" w:rsidRPr="0094244D" w:rsidRDefault="00633269" w:rsidP="00CF6347">
                  <w:pPr>
                    <w:pStyle w:val="rowtabella0"/>
                    <w:rPr>
                      <w:color w:val="002060"/>
                    </w:rPr>
                  </w:pPr>
                  <w:r w:rsidRPr="0094244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A93743" w14:textId="77777777" w:rsidR="00633269" w:rsidRPr="0094244D" w:rsidRDefault="00633269" w:rsidP="00CF6347">
                  <w:pPr>
                    <w:pStyle w:val="rowtabella0"/>
                    <w:jc w:val="center"/>
                    <w:rPr>
                      <w:color w:val="002060"/>
                    </w:rPr>
                  </w:pPr>
                  <w:r w:rsidRPr="0094244D">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B9CD45" w14:textId="77777777" w:rsidR="00633269" w:rsidRPr="0094244D" w:rsidRDefault="00633269" w:rsidP="00CF6347">
                  <w:pPr>
                    <w:pStyle w:val="rowtabella0"/>
                    <w:jc w:val="center"/>
                    <w:rPr>
                      <w:color w:val="002060"/>
                    </w:rPr>
                  </w:pPr>
                  <w:r w:rsidRPr="0094244D">
                    <w:rPr>
                      <w:color w:val="002060"/>
                    </w:rPr>
                    <w:t> </w:t>
                  </w:r>
                </w:p>
              </w:tc>
            </w:tr>
            <w:tr w:rsidR="00633269" w:rsidRPr="0094244D" w14:paraId="0446CB6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1EE21F" w14:textId="77777777" w:rsidR="00633269" w:rsidRPr="0094244D" w:rsidRDefault="00633269" w:rsidP="00CF6347">
                  <w:pPr>
                    <w:pStyle w:val="rowtabella0"/>
                    <w:rPr>
                      <w:color w:val="002060"/>
                    </w:rPr>
                  </w:pPr>
                  <w:r w:rsidRPr="0094244D">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D5A70B" w14:textId="77777777" w:rsidR="00633269" w:rsidRPr="0094244D" w:rsidRDefault="00633269" w:rsidP="00CF6347">
                  <w:pPr>
                    <w:pStyle w:val="rowtabella0"/>
                    <w:rPr>
                      <w:color w:val="002060"/>
                    </w:rPr>
                  </w:pPr>
                  <w:r w:rsidRPr="0094244D">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760B10" w14:textId="77777777" w:rsidR="00633269" w:rsidRPr="0094244D" w:rsidRDefault="00633269" w:rsidP="00CF6347">
                  <w:pPr>
                    <w:pStyle w:val="rowtabella0"/>
                    <w:jc w:val="center"/>
                    <w:rPr>
                      <w:color w:val="002060"/>
                    </w:rPr>
                  </w:pPr>
                  <w:r w:rsidRPr="0094244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935C3F" w14:textId="77777777" w:rsidR="00633269" w:rsidRPr="0094244D" w:rsidRDefault="00633269" w:rsidP="00CF6347">
                  <w:pPr>
                    <w:pStyle w:val="rowtabella0"/>
                    <w:jc w:val="center"/>
                    <w:rPr>
                      <w:color w:val="002060"/>
                    </w:rPr>
                  </w:pPr>
                  <w:r w:rsidRPr="0094244D">
                    <w:rPr>
                      <w:color w:val="002060"/>
                    </w:rPr>
                    <w:t> </w:t>
                  </w:r>
                </w:p>
              </w:tc>
            </w:tr>
            <w:tr w:rsidR="00633269" w:rsidRPr="0094244D" w14:paraId="3BAFD961"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F62B8D" w14:textId="77777777" w:rsidR="00633269" w:rsidRPr="0094244D" w:rsidRDefault="00633269" w:rsidP="00CF6347">
                  <w:pPr>
                    <w:pStyle w:val="rowtabella0"/>
                    <w:rPr>
                      <w:color w:val="002060"/>
                    </w:rPr>
                  </w:pPr>
                  <w:r w:rsidRPr="0094244D">
                    <w:rPr>
                      <w:color w:val="002060"/>
                    </w:rPr>
                    <w:t xml:space="preserve">(1) REAL FABRIANO </w:t>
                  </w:r>
                  <w:proofErr w:type="spellStart"/>
                  <w:proofErr w:type="gramStart"/>
                  <w:r w:rsidRPr="0094244D">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180BC" w14:textId="77777777" w:rsidR="00633269" w:rsidRPr="0094244D" w:rsidRDefault="00633269" w:rsidP="00CF6347">
                  <w:pPr>
                    <w:pStyle w:val="rowtabella0"/>
                    <w:rPr>
                      <w:color w:val="002060"/>
                    </w:rPr>
                  </w:pPr>
                  <w:r w:rsidRPr="0094244D">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49533" w14:textId="77777777" w:rsidR="00633269" w:rsidRPr="0094244D" w:rsidRDefault="00633269" w:rsidP="00CF6347">
                  <w:pPr>
                    <w:pStyle w:val="rowtabella0"/>
                    <w:jc w:val="center"/>
                    <w:rPr>
                      <w:color w:val="002060"/>
                    </w:rPr>
                  </w:pPr>
                  <w:r w:rsidRPr="0094244D">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C8464" w14:textId="77777777" w:rsidR="00633269" w:rsidRPr="0094244D" w:rsidRDefault="00633269" w:rsidP="00CF6347">
                  <w:pPr>
                    <w:pStyle w:val="rowtabella0"/>
                    <w:jc w:val="center"/>
                    <w:rPr>
                      <w:color w:val="002060"/>
                    </w:rPr>
                  </w:pPr>
                  <w:r w:rsidRPr="0094244D">
                    <w:rPr>
                      <w:color w:val="002060"/>
                    </w:rPr>
                    <w:t> </w:t>
                  </w:r>
                </w:p>
              </w:tc>
            </w:tr>
            <w:tr w:rsidR="00633269" w:rsidRPr="0094244D" w14:paraId="1A06FF71"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64332B0A" w14:textId="77777777" w:rsidR="00633269" w:rsidRPr="0094244D" w:rsidRDefault="00633269" w:rsidP="00CF6347">
                  <w:pPr>
                    <w:pStyle w:val="rowtabella0"/>
                    <w:rPr>
                      <w:color w:val="002060"/>
                    </w:rPr>
                  </w:pPr>
                  <w:r w:rsidRPr="0094244D">
                    <w:rPr>
                      <w:color w:val="002060"/>
                    </w:rPr>
                    <w:t>(1) - disputata il 16/11/2024</w:t>
                  </w:r>
                </w:p>
              </w:tc>
            </w:tr>
          </w:tbl>
          <w:p w14:paraId="19825F9B" w14:textId="77777777" w:rsidR="00633269" w:rsidRPr="0094244D" w:rsidRDefault="00633269" w:rsidP="00CF6347">
            <w:pPr>
              <w:rPr>
                <w:color w:val="002060"/>
              </w:rPr>
            </w:pPr>
          </w:p>
        </w:tc>
      </w:tr>
    </w:tbl>
    <w:p w14:paraId="74E2C0D1" w14:textId="77777777" w:rsidR="00633269" w:rsidRPr="0094244D" w:rsidRDefault="00633269" w:rsidP="00633269">
      <w:pPr>
        <w:pStyle w:val="breakline"/>
        <w:rPr>
          <w:rFonts w:eastAsiaTheme="minorEastAsia"/>
          <w:color w:val="002060"/>
        </w:rPr>
      </w:pPr>
    </w:p>
    <w:p w14:paraId="3A0C15CD" w14:textId="77777777" w:rsidR="00633269" w:rsidRPr="0094244D" w:rsidRDefault="00633269" w:rsidP="00633269">
      <w:pPr>
        <w:pStyle w:val="breakline"/>
        <w:rPr>
          <w:color w:val="002060"/>
        </w:rPr>
      </w:pPr>
    </w:p>
    <w:p w14:paraId="7CAD2752" w14:textId="77777777" w:rsidR="00633269" w:rsidRPr="0094244D" w:rsidRDefault="00633269" w:rsidP="00633269">
      <w:pPr>
        <w:pStyle w:val="sottotitolocampionato10"/>
        <w:rPr>
          <w:color w:val="002060"/>
        </w:rPr>
      </w:pPr>
      <w:r w:rsidRPr="0094244D">
        <w:rPr>
          <w:color w:val="002060"/>
        </w:rPr>
        <w:t>RISULTATI UFFICIALI GARE DEL 15/11/2024</w:t>
      </w:r>
    </w:p>
    <w:p w14:paraId="388FE058"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0561B855"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03FCCE53"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63669BC0"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5B77" w14:textId="77777777" w:rsidR="00633269" w:rsidRPr="0094244D" w:rsidRDefault="00633269" w:rsidP="00CF6347">
                  <w:pPr>
                    <w:pStyle w:val="headertabella0"/>
                    <w:rPr>
                      <w:color w:val="002060"/>
                    </w:rPr>
                  </w:pPr>
                  <w:r w:rsidRPr="0094244D">
                    <w:rPr>
                      <w:color w:val="002060"/>
                    </w:rPr>
                    <w:t>GIRONE E - 8 Giornata - A</w:t>
                  </w:r>
                </w:p>
              </w:tc>
            </w:tr>
            <w:tr w:rsidR="00633269" w:rsidRPr="0094244D" w14:paraId="009DDA6A"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720570" w14:textId="77777777" w:rsidR="00633269" w:rsidRPr="0094244D" w:rsidRDefault="00633269" w:rsidP="00CF6347">
                  <w:pPr>
                    <w:pStyle w:val="rowtabella0"/>
                    <w:rPr>
                      <w:color w:val="002060"/>
                    </w:rPr>
                  </w:pPr>
                  <w:r w:rsidRPr="0094244D">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7A116" w14:textId="77777777" w:rsidR="00633269" w:rsidRPr="0094244D" w:rsidRDefault="00633269" w:rsidP="00CF6347">
                  <w:pPr>
                    <w:pStyle w:val="rowtabella0"/>
                    <w:rPr>
                      <w:color w:val="002060"/>
                    </w:rPr>
                  </w:pPr>
                  <w:r w:rsidRPr="0094244D">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B8529" w14:textId="77777777" w:rsidR="00633269" w:rsidRPr="0094244D" w:rsidRDefault="00633269" w:rsidP="00CF6347">
                  <w:pPr>
                    <w:pStyle w:val="rowtabella0"/>
                    <w:jc w:val="center"/>
                    <w:rPr>
                      <w:color w:val="002060"/>
                    </w:rPr>
                  </w:pPr>
                  <w:r w:rsidRPr="0094244D">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04A44" w14:textId="77777777" w:rsidR="00633269" w:rsidRPr="0094244D" w:rsidRDefault="00633269" w:rsidP="00CF6347">
                  <w:pPr>
                    <w:pStyle w:val="rowtabella0"/>
                    <w:jc w:val="center"/>
                    <w:rPr>
                      <w:color w:val="002060"/>
                    </w:rPr>
                  </w:pPr>
                  <w:r w:rsidRPr="0094244D">
                    <w:rPr>
                      <w:color w:val="002060"/>
                    </w:rPr>
                    <w:t> </w:t>
                  </w:r>
                </w:p>
              </w:tc>
            </w:tr>
            <w:tr w:rsidR="00633269" w:rsidRPr="0094244D" w14:paraId="722A0F9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D0C177" w14:textId="77777777" w:rsidR="00633269" w:rsidRPr="0094244D" w:rsidRDefault="00633269" w:rsidP="00CF6347">
                  <w:pPr>
                    <w:pStyle w:val="rowtabella0"/>
                    <w:rPr>
                      <w:color w:val="002060"/>
                    </w:rPr>
                  </w:pPr>
                  <w:r w:rsidRPr="0094244D">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9ACB78" w14:textId="77777777" w:rsidR="00633269" w:rsidRPr="0094244D" w:rsidRDefault="00633269" w:rsidP="00CF6347">
                  <w:pPr>
                    <w:pStyle w:val="rowtabella0"/>
                    <w:rPr>
                      <w:color w:val="002060"/>
                    </w:rPr>
                  </w:pPr>
                  <w:r w:rsidRPr="0094244D">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7CACB6" w14:textId="77777777" w:rsidR="00633269" w:rsidRPr="0094244D" w:rsidRDefault="00633269" w:rsidP="00CF6347">
                  <w:pPr>
                    <w:pStyle w:val="rowtabella0"/>
                    <w:jc w:val="center"/>
                    <w:rPr>
                      <w:color w:val="002060"/>
                    </w:rPr>
                  </w:pPr>
                  <w:r w:rsidRPr="0094244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A8E18" w14:textId="77777777" w:rsidR="00633269" w:rsidRPr="0094244D" w:rsidRDefault="00633269" w:rsidP="00CF6347">
                  <w:pPr>
                    <w:pStyle w:val="rowtabella0"/>
                    <w:jc w:val="center"/>
                    <w:rPr>
                      <w:color w:val="002060"/>
                    </w:rPr>
                  </w:pPr>
                  <w:r w:rsidRPr="0094244D">
                    <w:rPr>
                      <w:color w:val="002060"/>
                    </w:rPr>
                    <w:t> </w:t>
                  </w:r>
                </w:p>
              </w:tc>
            </w:tr>
            <w:tr w:rsidR="00633269" w:rsidRPr="0094244D" w14:paraId="224D769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A55B77" w14:textId="77777777" w:rsidR="00633269" w:rsidRPr="0094244D" w:rsidRDefault="00633269" w:rsidP="00CF6347">
                  <w:pPr>
                    <w:pStyle w:val="rowtabella0"/>
                    <w:rPr>
                      <w:color w:val="002060"/>
                    </w:rPr>
                  </w:pPr>
                  <w:r w:rsidRPr="0094244D">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B2B9E0" w14:textId="77777777" w:rsidR="00633269" w:rsidRPr="0094244D" w:rsidRDefault="00633269" w:rsidP="00CF6347">
                  <w:pPr>
                    <w:pStyle w:val="rowtabella0"/>
                    <w:rPr>
                      <w:color w:val="002060"/>
                    </w:rPr>
                  </w:pPr>
                  <w:r w:rsidRPr="0094244D">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19174" w14:textId="77777777" w:rsidR="00633269" w:rsidRPr="0094244D" w:rsidRDefault="00633269" w:rsidP="00CF6347">
                  <w:pPr>
                    <w:pStyle w:val="rowtabella0"/>
                    <w:jc w:val="center"/>
                    <w:rPr>
                      <w:color w:val="002060"/>
                    </w:rPr>
                  </w:pPr>
                  <w:r w:rsidRPr="0094244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85E921" w14:textId="77777777" w:rsidR="00633269" w:rsidRPr="0094244D" w:rsidRDefault="00633269" w:rsidP="00CF6347">
                  <w:pPr>
                    <w:pStyle w:val="rowtabella0"/>
                    <w:jc w:val="center"/>
                    <w:rPr>
                      <w:color w:val="002060"/>
                    </w:rPr>
                  </w:pPr>
                  <w:r w:rsidRPr="0094244D">
                    <w:rPr>
                      <w:color w:val="002060"/>
                    </w:rPr>
                    <w:t> </w:t>
                  </w:r>
                </w:p>
              </w:tc>
            </w:tr>
            <w:tr w:rsidR="00633269" w:rsidRPr="0094244D" w14:paraId="48C61903"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CB9CBC" w14:textId="77777777" w:rsidR="00633269" w:rsidRPr="0094244D" w:rsidRDefault="00633269" w:rsidP="00CF6347">
                  <w:pPr>
                    <w:pStyle w:val="rowtabella0"/>
                    <w:rPr>
                      <w:color w:val="002060"/>
                    </w:rPr>
                  </w:pPr>
                  <w:r w:rsidRPr="0094244D">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880E8" w14:textId="77777777" w:rsidR="00633269" w:rsidRPr="0094244D" w:rsidRDefault="00633269" w:rsidP="00CF6347">
                  <w:pPr>
                    <w:pStyle w:val="rowtabella0"/>
                    <w:rPr>
                      <w:color w:val="002060"/>
                    </w:rPr>
                  </w:pPr>
                  <w:r w:rsidRPr="0094244D">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862F5A" w14:textId="77777777" w:rsidR="00633269" w:rsidRPr="0094244D" w:rsidRDefault="00633269" w:rsidP="00CF6347">
                  <w:pPr>
                    <w:pStyle w:val="rowtabella0"/>
                    <w:jc w:val="center"/>
                    <w:rPr>
                      <w:color w:val="002060"/>
                    </w:rPr>
                  </w:pPr>
                  <w:r w:rsidRPr="0094244D">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D37F44" w14:textId="77777777" w:rsidR="00633269" w:rsidRPr="0094244D" w:rsidRDefault="00633269" w:rsidP="00CF6347">
                  <w:pPr>
                    <w:pStyle w:val="rowtabella0"/>
                    <w:jc w:val="center"/>
                    <w:rPr>
                      <w:color w:val="002060"/>
                    </w:rPr>
                  </w:pPr>
                  <w:r w:rsidRPr="0094244D">
                    <w:rPr>
                      <w:color w:val="002060"/>
                    </w:rPr>
                    <w:t> </w:t>
                  </w:r>
                </w:p>
              </w:tc>
            </w:tr>
            <w:tr w:rsidR="00633269" w:rsidRPr="0094244D" w14:paraId="7695E01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A629A" w14:textId="77777777" w:rsidR="00633269" w:rsidRPr="0094244D" w:rsidRDefault="00633269" w:rsidP="00CF6347">
                  <w:pPr>
                    <w:pStyle w:val="rowtabella0"/>
                    <w:rPr>
                      <w:color w:val="002060"/>
                    </w:rPr>
                  </w:pPr>
                  <w:r w:rsidRPr="0094244D">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6597F7" w14:textId="77777777" w:rsidR="00633269" w:rsidRPr="0094244D" w:rsidRDefault="00633269" w:rsidP="00CF6347">
                  <w:pPr>
                    <w:pStyle w:val="rowtabella0"/>
                    <w:rPr>
                      <w:color w:val="002060"/>
                    </w:rPr>
                  </w:pPr>
                  <w:r w:rsidRPr="0094244D">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3DFD6" w14:textId="77777777" w:rsidR="00633269" w:rsidRPr="0094244D" w:rsidRDefault="00633269" w:rsidP="00CF6347">
                  <w:pPr>
                    <w:pStyle w:val="rowtabella0"/>
                    <w:jc w:val="center"/>
                    <w:rPr>
                      <w:color w:val="002060"/>
                    </w:rPr>
                  </w:pPr>
                  <w:r w:rsidRPr="0094244D">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2EC705" w14:textId="77777777" w:rsidR="00633269" w:rsidRPr="0094244D" w:rsidRDefault="00633269" w:rsidP="00CF6347">
                  <w:pPr>
                    <w:pStyle w:val="rowtabella0"/>
                    <w:jc w:val="center"/>
                    <w:rPr>
                      <w:color w:val="002060"/>
                    </w:rPr>
                  </w:pPr>
                  <w:r w:rsidRPr="0094244D">
                    <w:rPr>
                      <w:color w:val="002060"/>
                    </w:rPr>
                    <w:t> </w:t>
                  </w:r>
                </w:p>
              </w:tc>
            </w:tr>
            <w:tr w:rsidR="00633269" w:rsidRPr="0094244D" w14:paraId="7D70CD55"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27A97" w14:textId="77777777" w:rsidR="00633269" w:rsidRPr="0094244D" w:rsidRDefault="00633269" w:rsidP="00CF6347">
                  <w:pPr>
                    <w:pStyle w:val="rowtabella0"/>
                    <w:rPr>
                      <w:color w:val="002060"/>
                    </w:rPr>
                  </w:pPr>
                  <w:r w:rsidRPr="0094244D">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5E187" w14:textId="77777777" w:rsidR="00633269" w:rsidRPr="0094244D" w:rsidRDefault="00633269" w:rsidP="00CF6347">
                  <w:pPr>
                    <w:pStyle w:val="rowtabella0"/>
                    <w:rPr>
                      <w:color w:val="002060"/>
                    </w:rPr>
                  </w:pPr>
                  <w:r w:rsidRPr="0094244D">
                    <w:rPr>
                      <w:color w:val="002060"/>
                    </w:rPr>
                    <w:t xml:space="preserve">- CALCIO </w:t>
                  </w:r>
                  <w:proofErr w:type="gramStart"/>
                  <w:r w:rsidRPr="0094244D">
                    <w:rPr>
                      <w:color w:val="002060"/>
                    </w:rPr>
                    <w:t>S.ELPIDIO</w:t>
                  </w:r>
                  <w:proofErr w:type="gramEnd"/>
                  <w:r w:rsidRPr="0094244D">
                    <w:rPr>
                      <w:color w:val="002060"/>
                    </w:rPr>
                    <w:t xml:space="preserve">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9B675" w14:textId="77777777" w:rsidR="00633269" w:rsidRPr="0094244D" w:rsidRDefault="00633269" w:rsidP="00CF6347">
                  <w:pPr>
                    <w:pStyle w:val="rowtabella0"/>
                    <w:jc w:val="center"/>
                    <w:rPr>
                      <w:color w:val="002060"/>
                    </w:rPr>
                  </w:pPr>
                  <w:r w:rsidRPr="0094244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98C1B" w14:textId="77777777" w:rsidR="00633269" w:rsidRPr="0094244D" w:rsidRDefault="00633269" w:rsidP="00CF6347">
                  <w:pPr>
                    <w:pStyle w:val="rowtabella0"/>
                    <w:jc w:val="center"/>
                    <w:rPr>
                      <w:color w:val="002060"/>
                    </w:rPr>
                  </w:pPr>
                  <w:r w:rsidRPr="0094244D">
                    <w:rPr>
                      <w:color w:val="002060"/>
                    </w:rPr>
                    <w:t> </w:t>
                  </w:r>
                </w:p>
              </w:tc>
            </w:tr>
          </w:tbl>
          <w:p w14:paraId="6B823ACD"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4703534A"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6AD4D" w14:textId="77777777" w:rsidR="00633269" w:rsidRPr="0094244D" w:rsidRDefault="00633269" w:rsidP="00CF6347">
                  <w:pPr>
                    <w:pStyle w:val="headertabella0"/>
                    <w:rPr>
                      <w:color w:val="002060"/>
                    </w:rPr>
                  </w:pPr>
                  <w:r w:rsidRPr="0094244D">
                    <w:rPr>
                      <w:color w:val="002060"/>
                    </w:rPr>
                    <w:t>GIRONE F - 8 Giornata - A</w:t>
                  </w:r>
                </w:p>
              </w:tc>
            </w:tr>
            <w:tr w:rsidR="00633269" w:rsidRPr="0094244D" w14:paraId="7FDB40DD"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F2282" w14:textId="77777777" w:rsidR="00633269" w:rsidRPr="0094244D" w:rsidRDefault="00633269" w:rsidP="00CF6347">
                  <w:pPr>
                    <w:pStyle w:val="rowtabella0"/>
                    <w:rPr>
                      <w:color w:val="002060"/>
                    </w:rPr>
                  </w:pPr>
                  <w:r w:rsidRPr="0094244D">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BD342" w14:textId="77777777" w:rsidR="00633269" w:rsidRPr="0094244D" w:rsidRDefault="00633269" w:rsidP="00CF6347">
                  <w:pPr>
                    <w:pStyle w:val="rowtabella0"/>
                    <w:rPr>
                      <w:color w:val="002060"/>
                    </w:rPr>
                  </w:pPr>
                  <w:r w:rsidRPr="0094244D">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45262" w14:textId="77777777" w:rsidR="00633269" w:rsidRPr="0094244D" w:rsidRDefault="00633269" w:rsidP="00CF6347">
                  <w:pPr>
                    <w:pStyle w:val="rowtabella0"/>
                    <w:jc w:val="center"/>
                    <w:rPr>
                      <w:color w:val="002060"/>
                    </w:rPr>
                  </w:pPr>
                  <w:r w:rsidRPr="0094244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9576A" w14:textId="77777777" w:rsidR="00633269" w:rsidRPr="0094244D" w:rsidRDefault="00633269" w:rsidP="00CF6347">
                  <w:pPr>
                    <w:pStyle w:val="rowtabella0"/>
                    <w:jc w:val="center"/>
                    <w:rPr>
                      <w:color w:val="002060"/>
                    </w:rPr>
                  </w:pPr>
                  <w:r w:rsidRPr="0094244D">
                    <w:rPr>
                      <w:color w:val="002060"/>
                    </w:rPr>
                    <w:t> </w:t>
                  </w:r>
                </w:p>
              </w:tc>
            </w:tr>
            <w:tr w:rsidR="00633269" w:rsidRPr="0094244D" w14:paraId="75D166F2"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5469CE" w14:textId="77777777" w:rsidR="00633269" w:rsidRPr="0094244D" w:rsidRDefault="00633269" w:rsidP="00CF6347">
                  <w:pPr>
                    <w:pStyle w:val="rowtabella0"/>
                    <w:rPr>
                      <w:color w:val="002060"/>
                    </w:rPr>
                  </w:pPr>
                  <w:r w:rsidRPr="0094244D">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6BBFB4" w14:textId="77777777" w:rsidR="00633269" w:rsidRPr="0094244D" w:rsidRDefault="00633269" w:rsidP="00CF6347">
                  <w:pPr>
                    <w:pStyle w:val="rowtabella0"/>
                    <w:rPr>
                      <w:color w:val="002060"/>
                    </w:rPr>
                  </w:pPr>
                  <w:r w:rsidRPr="0094244D">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63B3F" w14:textId="77777777" w:rsidR="00633269" w:rsidRPr="0094244D" w:rsidRDefault="00633269" w:rsidP="00CF6347">
                  <w:pPr>
                    <w:pStyle w:val="rowtabella0"/>
                    <w:jc w:val="center"/>
                    <w:rPr>
                      <w:color w:val="002060"/>
                    </w:rPr>
                  </w:pPr>
                  <w:r w:rsidRPr="0094244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3BDE71" w14:textId="77777777" w:rsidR="00633269" w:rsidRPr="0094244D" w:rsidRDefault="00633269" w:rsidP="00CF6347">
                  <w:pPr>
                    <w:pStyle w:val="rowtabella0"/>
                    <w:jc w:val="center"/>
                    <w:rPr>
                      <w:color w:val="002060"/>
                    </w:rPr>
                  </w:pPr>
                  <w:r w:rsidRPr="0094244D">
                    <w:rPr>
                      <w:color w:val="002060"/>
                    </w:rPr>
                    <w:t> </w:t>
                  </w:r>
                </w:p>
              </w:tc>
            </w:tr>
            <w:tr w:rsidR="00633269" w:rsidRPr="0094244D" w14:paraId="7498A3D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674035" w14:textId="77777777" w:rsidR="00633269" w:rsidRPr="0094244D" w:rsidRDefault="00633269" w:rsidP="00CF6347">
                  <w:pPr>
                    <w:pStyle w:val="rowtabella0"/>
                    <w:rPr>
                      <w:color w:val="002060"/>
                    </w:rPr>
                  </w:pPr>
                  <w:r w:rsidRPr="0094244D">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17197A" w14:textId="77777777" w:rsidR="00633269" w:rsidRPr="0094244D" w:rsidRDefault="00633269" w:rsidP="00CF6347">
                  <w:pPr>
                    <w:pStyle w:val="rowtabella0"/>
                    <w:rPr>
                      <w:color w:val="002060"/>
                    </w:rPr>
                  </w:pPr>
                  <w:r w:rsidRPr="0094244D">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950A2" w14:textId="77777777" w:rsidR="00633269" w:rsidRPr="0094244D" w:rsidRDefault="00633269" w:rsidP="00CF6347">
                  <w:pPr>
                    <w:pStyle w:val="rowtabella0"/>
                    <w:jc w:val="center"/>
                    <w:rPr>
                      <w:color w:val="002060"/>
                    </w:rPr>
                  </w:pPr>
                  <w:r w:rsidRPr="0094244D">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D745AD" w14:textId="77777777" w:rsidR="00633269" w:rsidRPr="0094244D" w:rsidRDefault="00633269" w:rsidP="00CF6347">
                  <w:pPr>
                    <w:pStyle w:val="rowtabella0"/>
                    <w:jc w:val="center"/>
                    <w:rPr>
                      <w:color w:val="002060"/>
                    </w:rPr>
                  </w:pPr>
                  <w:r w:rsidRPr="0094244D">
                    <w:rPr>
                      <w:color w:val="002060"/>
                    </w:rPr>
                    <w:t> </w:t>
                  </w:r>
                </w:p>
              </w:tc>
            </w:tr>
            <w:tr w:rsidR="00633269" w:rsidRPr="0094244D" w14:paraId="291267D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2261B" w14:textId="77777777" w:rsidR="00633269" w:rsidRPr="0094244D" w:rsidRDefault="00633269" w:rsidP="00CF6347">
                  <w:pPr>
                    <w:pStyle w:val="rowtabella0"/>
                    <w:rPr>
                      <w:color w:val="002060"/>
                    </w:rPr>
                  </w:pPr>
                  <w:r w:rsidRPr="0094244D">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C99DE" w14:textId="77777777" w:rsidR="00633269" w:rsidRPr="0094244D" w:rsidRDefault="00633269" w:rsidP="00CF6347">
                  <w:pPr>
                    <w:pStyle w:val="rowtabella0"/>
                    <w:rPr>
                      <w:color w:val="002060"/>
                    </w:rPr>
                  </w:pPr>
                  <w:r w:rsidRPr="0094244D">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77E578" w14:textId="77777777" w:rsidR="00633269" w:rsidRPr="0094244D" w:rsidRDefault="00633269" w:rsidP="00CF6347">
                  <w:pPr>
                    <w:pStyle w:val="rowtabella0"/>
                    <w:jc w:val="center"/>
                    <w:rPr>
                      <w:color w:val="002060"/>
                    </w:rPr>
                  </w:pPr>
                  <w:r w:rsidRPr="0094244D">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AADDFA" w14:textId="77777777" w:rsidR="00633269" w:rsidRPr="0094244D" w:rsidRDefault="00633269" w:rsidP="00CF6347">
                  <w:pPr>
                    <w:pStyle w:val="rowtabella0"/>
                    <w:jc w:val="center"/>
                    <w:rPr>
                      <w:color w:val="002060"/>
                    </w:rPr>
                  </w:pPr>
                  <w:r w:rsidRPr="0094244D">
                    <w:rPr>
                      <w:color w:val="002060"/>
                    </w:rPr>
                    <w:t> </w:t>
                  </w:r>
                </w:p>
              </w:tc>
            </w:tr>
            <w:tr w:rsidR="00633269" w:rsidRPr="0094244D" w14:paraId="54A685AD"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263011" w14:textId="77777777" w:rsidR="00633269" w:rsidRPr="0094244D" w:rsidRDefault="00633269" w:rsidP="00CF6347">
                  <w:pPr>
                    <w:pStyle w:val="rowtabella0"/>
                    <w:rPr>
                      <w:color w:val="002060"/>
                    </w:rPr>
                  </w:pPr>
                  <w:r w:rsidRPr="0094244D">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EE646" w14:textId="77777777" w:rsidR="00633269" w:rsidRPr="0094244D" w:rsidRDefault="00633269" w:rsidP="00CF6347">
                  <w:pPr>
                    <w:pStyle w:val="rowtabella0"/>
                    <w:rPr>
                      <w:color w:val="002060"/>
                    </w:rPr>
                  </w:pPr>
                  <w:r w:rsidRPr="0094244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A4ED10" w14:textId="77777777" w:rsidR="00633269" w:rsidRPr="0094244D" w:rsidRDefault="00633269" w:rsidP="00CF6347">
                  <w:pPr>
                    <w:pStyle w:val="rowtabella0"/>
                    <w:jc w:val="center"/>
                    <w:rPr>
                      <w:color w:val="002060"/>
                    </w:rPr>
                  </w:pPr>
                  <w:r w:rsidRPr="0094244D">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274C4A" w14:textId="77777777" w:rsidR="00633269" w:rsidRPr="0094244D" w:rsidRDefault="00633269" w:rsidP="00CF6347">
                  <w:pPr>
                    <w:pStyle w:val="rowtabella0"/>
                    <w:jc w:val="center"/>
                    <w:rPr>
                      <w:color w:val="002060"/>
                    </w:rPr>
                  </w:pPr>
                  <w:r w:rsidRPr="0094244D">
                    <w:rPr>
                      <w:color w:val="002060"/>
                    </w:rPr>
                    <w:t> </w:t>
                  </w:r>
                </w:p>
              </w:tc>
            </w:tr>
            <w:tr w:rsidR="00633269" w:rsidRPr="0094244D" w14:paraId="14158712"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3330A" w14:textId="77777777" w:rsidR="00633269" w:rsidRPr="0094244D" w:rsidRDefault="00633269" w:rsidP="00CF6347">
                  <w:pPr>
                    <w:pStyle w:val="rowtabella0"/>
                    <w:rPr>
                      <w:color w:val="002060"/>
                    </w:rPr>
                  </w:pPr>
                  <w:r w:rsidRPr="0094244D">
                    <w:rPr>
                      <w:color w:val="002060"/>
                    </w:rPr>
                    <w:t>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9BD67" w14:textId="77777777" w:rsidR="00633269" w:rsidRPr="0094244D" w:rsidRDefault="00633269" w:rsidP="00CF6347">
                  <w:pPr>
                    <w:pStyle w:val="rowtabella0"/>
                    <w:rPr>
                      <w:color w:val="002060"/>
                    </w:rPr>
                  </w:pPr>
                  <w:r w:rsidRPr="0094244D">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41028" w14:textId="77777777" w:rsidR="00633269" w:rsidRPr="0094244D" w:rsidRDefault="00633269" w:rsidP="00CF6347">
                  <w:pPr>
                    <w:pStyle w:val="rowtabella0"/>
                    <w:jc w:val="center"/>
                    <w:rPr>
                      <w:color w:val="002060"/>
                    </w:rPr>
                  </w:pPr>
                  <w:r w:rsidRPr="0094244D">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C8C0D" w14:textId="77777777" w:rsidR="00633269" w:rsidRPr="0094244D" w:rsidRDefault="00633269" w:rsidP="00CF6347">
                  <w:pPr>
                    <w:pStyle w:val="rowtabella0"/>
                    <w:jc w:val="center"/>
                    <w:rPr>
                      <w:color w:val="002060"/>
                    </w:rPr>
                  </w:pPr>
                  <w:r w:rsidRPr="0094244D">
                    <w:rPr>
                      <w:color w:val="002060"/>
                    </w:rPr>
                    <w:t> </w:t>
                  </w:r>
                </w:p>
              </w:tc>
            </w:tr>
            <w:tr w:rsidR="00633269" w:rsidRPr="0094244D" w14:paraId="1EC550D0"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18EB87CC" w14:textId="77777777" w:rsidR="00633269" w:rsidRPr="0094244D" w:rsidRDefault="00633269" w:rsidP="00CF6347">
                  <w:pPr>
                    <w:pStyle w:val="rowtabella0"/>
                    <w:rPr>
                      <w:color w:val="002060"/>
                    </w:rPr>
                  </w:pPr>
                  <w:r w:rsidRPr="0094244D">
                    <w:rPr>
                      <w:color w:val="002060"/>
                    </w:rPr>
                    <w:t>(1) - disputata il 16/11/2024</w:t>
                  </w:r>
                </w:p>
              </w:tc>
            </w:tr>
          </w:tbl>
          <w:p w14:paraId="12B9FBC7" w14:textId="77777777" w:rsidR="00633269" w:rsidRPr="0094244D" w:rsidRDefault="00633269" w:rsidP="00CF6347">
            <w:pPr>
              <w:rPr>
                <w:color w:val="002060"/>
              </w:rPr>
            </w:pPr>
          </w:p>
        </w:tc>
      </w:tr>
    </w:tbl>
    <w:p w14:paraId="1483EF24" w14:textId="77777777" w:rsidR="00633269" w:rsidRPr="0094244D" w:rsidRDefault="00633269" w:rsidP="00633269">
      <w:pPr>
        <w:pStyle w:val="breakline"/>
        <w:rPr>
          <w:rFonts w:eastAsiaTheme="minorEastAsia"/>
          <w:color w:val="002060"/>
        </w:rPr>
      </w:pPr>
    </w:p>
    <w:p w14:paraId="2479F945" w14:textId="77777777" w:rsidR="00633269" w:rsidRPr="0094244D" w:rsidRDefault="00633269" w:rsidP="00633269">
      <w:pPr>
        <w:pStyle w:val="breakline"/>
        <w:rPr>
          <w:color w:val="002060"/>
        </w:rPr>
      </w:pPr>
    </w:p>
    <w:p w14:paraId="765C8097" w14:textId="77777777" w:rsidR="00633269" w:rsidRPr="0094244D" w:rsidRDefault="00633269" w:rsidP="00633269">
      <w:pPr>
        <w:pStyle w:val="titoloprinc0"/>
        <w:rPr>
          <w:color w:val="002060"/>
        </w:rPr>
      </w:pPr>
      <w:r w:rsidRPr="0094244D">
        <w:rPr>
          <w:color w:val="002060"/>
        </w:rPr>
        <w:lastRenderedPageBreak/>
        <w:t>GIUDICE SPORTIVO</w:t>
      </w:r>
    </w:p>
    <w:p w14:paraId="55BE075B"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762D1A7A" w14:textId="77777777" w:rsidR="00633269" w:rsidRPr="0094244D" w:rsidRDefault="00633269" w:rsidP="00633269">
      <w:pPr>
        <w:pStyle w:val="titolo10"/>
        <w:rPr>
          <w:color w:val="002060"/>
        </w:rPr>
      </w:pPr>
      <w:r w:rsidRPr="0094244D">
        <w:rPr>
          <w:color w:val="002060"/>
        </w:rPr>
        <w:t xml:space="preserve">GARE DEL 15/11/2024 </w:t>
      </w:r>
    </w:p>
    <w:p w14:paraId="3B5DB428" w14:textId="77777777" w:rsidR="00633269" w:rsidRPr="0094244D" w:rsidRDefault="00633269" w:rsidP="00633269">
      <w:pPr>
        <w:pStyle w:val="titolo7a"/>
        <w:rPr>
          <w:color w:val="002060"/>
        </w:rPr>
      </w:pPr>
      <w:r w:rsidRPr="0094244D">
        <w:rPr>
          <w:color w:val="002060"/>
        </w:rPr>
        <w:t xml:space="preserve">PROVVEDIMENTI DISCIPLINARI </w:t>
      </w:r>
    </w:p>
    <w:p w14:paraId="14D5237F"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4FBF851E" w14:textId="77777777" w:rsidR="00633269" w:rsidRPr="0094244D" w:rsidRDefault="00633269" w:rsidP="00633269">
      <w:pPr>
        <w:pStyle w:val="titolo30"/>
        <w:rPr>
          <w:color w:val="002060"/>
        </w:rPr>
      </w:pPr>
      <w:r w:rsidRPr="0094244D">
        <w:rPr>
          <w:color w:val="002060"/>
        </w:rPr>
        <w:t xml:space="preserve">SOCIETA' </w:t>
      </w:r>
    </w:p>
    <w:p w14:paraId="0162C2C5" w14:textId="77777777" w:rsidR="00633269" w:rsidRPr="0094244D" w:rsidRDefault="00633269" w:rsidP="00633269">
      <w:pPr>
        <w:pStyle w:val="titolo20"/>
        <w:rPr>
          <w:color w:val="002060"/>
        </w:rPr>
      </w:pPr>
      <w:r w:rsidRPr="0094244D">
        <w:rPr>
          <w:color w:val="002060"/>
        </w:rPr>
        <w:t xml:space="preserve">AMMENDA </w:t>
      </w:r>
    </w:p>
    <w:p w14:paraId="44D69E23" w14:textId="77777777" w:rsidR="00633269" w:rsidRPr="0094244D" w:rsidRDefault="00633269" w:rsidP="00633269">
      <w:pPr>
        <w:pStyle w:val="diffida"/>
        <w:spacing w:before="80" w:beforeAutospacing="0" w:after="40" w:afterAutospacing="0"/>
        <w:jc w:val="left"/>
        <w:rPr>
          <w:color w:val="002060"/>
        </w:rPr>
      </w:pPr>
      <w:r w:rsidRPr="0094244D">
        <w:rPr>
          <w:color w:val="002060"/>
        </w:rPr>
        <w:t xml:space="preserve">Euro 100,00 ALMA JUVENTUS FANO </w:t>
      </w:r>
      <w:r w:rsidRPr="0094244D">
        <w:rPr>
          <w:color w:val="002060"/>
        </w:rPr>
        <w:br/>
        <w:t xml:space="preserve">Per comportamento offensivo del proprio pubblico nei confronti dell'arbitro e dei giocatori avversari. </w:t>
      </w:r>
    </w:p>
    <w:p w14:paraId="787D82BF" w14:textId="77777777" w:rsidR="00633269" w:rsidRPr="0094244D" w:rsidRDefault="00633269" w:rsidP="00633269">
      <w:pPr>
        <w:pStyle w:val="diffida"/>
        <w:spacing w:before="80" w:beforeAutospacing="0" w:after="40" w:afterAutospacing="0"/>
        <w:jc w:val="left"/>
        <w:rPr>
          <w:color w:val="002060"/>
        </w:rPr>
      </w:pPr>
      <w:r w:rsidRPr="0094244D">
        <w:rPr>
          <w:color w:val="002060"/>
        </w:rPr>
        <w:br/>
        <w:t xml:space="preserve">Euro 80,00 CANTINE RIUNITE CSI </w:t>
      </w:r>
      <w:r w:rsidRPr="0094244D">
        <w:rPr>
          <w:color w:val="002060"/>
        </w:rPr>
        <w:br/>
        <w:t xml:space="preserve">Per aver tentato un proprio tifoso di colpire un giocatore avversario durante lo svolgimento della partita. </w:t>
      </w:r>
    </w:p>
    <w:p w14:paraId="020DE37C" w14:textId="77777777" w:rsidR="00633269" w:rsidRPr="0094244D" w:rsidRDefault="00633269" w:rsidP="00633269">
      <w:pPr>
        <w:pStyle w:val="titolo30"/>
        <w:rPr>
          <w:color w:val="002060"/>
        </w:rPr>
      </w:pPr>
      <w:r w:rsidRPr="0094244D">
        <w:rPr>
          <w:color w:val="002060"/>
        </w:rPr>
        <w:t xml:space="preserve">DIRIGENTI </w:t>
      </w:r>
    </w:p>
    <w:p w14:paraId="69DCB687" w14:textId="77777777" w:rsidR="00633269" w:rsidRPr="0094244D" w:rsidRDefault="00633269" w:rsidP="00633269">
      <w:pPr>
        <w:pStyle w:val="titolo20"/>
        <w:rPr>
          <w:color w:val="002060"/>
        </w:rPr>
      </w:pPr>
      <w:r w:rsidRPr="0094244D">
        <w:rPr>
          <w:color w:val="002060"/>
        </w:rPr>
        <w:t xml:space="preserve">INIBIZIONE A TEMPO OPPURE SQUALIFICA A GARE: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7CA8FD1" w14:textId="77777777" w:rsidTr="00CF6347">
        <w:tc>
          <w:tcPr>
            <w:tcW w:w="2200" w:type="dxa"/>
            <w:tcMar>
              <w:top w:w="20" w:type="dxa"/>
              <w:left w:w="20" w:type="dxa"/>
              <w:bottom w:w="20" w:type="dxa"/>
              <w:right w:w="20" w:type="dxa"/>
            </w:tcMar>
            <w:vAlign w:val="center"/>
            <w:hideMark/>
          </w:tcPr>
          <w:p w14:paraId="535358DF" w14:textId="77777777" w:rsidR="00633269" w:rsidRPr="0094244D" w:rsidRDefault="00633269" w:rsidP="00CF6347">
            <w:pPr>
              <w:pStyle w:val="movimento"/>
              <w:rPr>
                <w:color w:val="002060"/>
              </w:rPr>
            </w:pPr>
            <w:r w:rsidRPr="0094244D">
              <w:rPr>
                <w:color w:val="002060"/>
              </w:rPr>
              <w:t>PALAZZO MATTEO</w:t>
            </w:r>
          </w:p>
        </w:tc>
        <w:tc>
          <w:tcPr>
            <w:tcW w:w="2200" w:type="dxa"/>
            <w:tcMar>
              <w:top w:w="20" w:type="dxa"/>
              <w:left w:w="20" w:type="dxa"/>
              <w:bottom w:w="20" w:type="dxa"/>
              <w:right w:w="20" w:type="dxa"/>
            </w:tcMar>
            <w:vAlign w:val="center"/>
            <w:hideMark/>
          </w:tcPr>
          <w:p w14:paraId="3F854F35" w14:textId="77777777" w:rsidR="00633269" w:rsidRPr="0094244D" w:rsidRDefault="00633269" w:rsidP="00CF6347">
            <w:pPr>
              <w:pStyle w:val="movimento2"/>
              <w:rPr>
                <w:color w:val="002060"/>
              </w:rPr>
            </w:pPr>
            <w:r w:rsidRPr="0094244D">
              <w:rPr>
                <w:color w:val="002060"/>
              </w:rPr>
              <w:t xml:space="preserve">(AVM ASD) </w:t>
            </w:r>
          </w:p>
        </w:tc>
        <w:tc>
          <w:tcPr>
            <w:tcW w:w="800" w:type="dxa"/>
            <w:tcMar>
              <w:top w:w="20" w:type="dxa"/>
              <w:left w:w="20" w:type="dxa"/>
              <w:bottom w:w="20" w:type="dxa"/>
              <w:right w:w="20" w:type="dxa"/>
            </w:tcMar>
            <w:vAlign w:val="center"/>
            <w:hideMark/>
          </w:tcPr>
          <w:p w14:paraId="783C892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5679D4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3087DB0" w14:textId="77777777" w:rsidR="00633269" w:rsidRPr="0094244D" w:rsidRDefault="00633269" w:rsidP="00CF6347">
            <w:pPr>
              <w:pStyle w:val="movimento2"/>
              <w:rPr>
                <w:color w:val="002060"/>
              </w:rPr>
            </w:pPr>
            <w:r w:rsidRPr="0094244D">
              <w:rPr>
                <w:color w:val="002060"/>
              </w:rPr>
              <w:t> </w:t>
            </w:r>
          </w:p>
        </w:tc>
      </w:tr>
    </w:tbl>
    <w:p w14:paraId="60FC3EAF"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Per essere venuto alle mani con un dirigente della squadra avversaria.</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9CD0B2F" w14:textId="77777777" w:rsidTr="00CF6347">
        <w:tc>
          <w:tcPr>
            <w:tcW w:w="2200" w:type="dxa"/>
            <w:tcMar>
              <w:top w:w="20" w:type="dxa"/>
              <w:left w:w="20" w:type="dxa"/>
              <w:bottom w:w="20" w:type="dxa"/>
              <w:right w:w="20" w:type="dxa"/>
            </w:tcMar>
            <w:vAlign w:val="center"/>
            <w:hideMark/>
          </w:tcPr>
          <w:p w14:paraId="47FD9FC8" w14:textId="77777777" w:rsidR="00633269" w:rsidRPr="0094244D" w:rsidRDefault="00633269" w:rsidP="00CF6347">
            <w:pPr>
              <w:pStyle w:val="movimento"/>
              <w:rPr>
                <w:color w:val="002060"/>
              </w:rPr>
            </w:pPr>
            <w:r w:rsidRPr="0094244D">
              <w:rPr>
                <w:color w:val="002060"/>
              </w:rPr>
              <w:t>GIORGI DANIELE</w:t>
            </w:r>
          </w:p>
        </w:tc>
        <w:tc>
          <w:tcPr>
            <w:tcW w:w="2200" w:type="dxa"/>
            <w:tcMar>
              <w:top w:w="20" w:type="dxa"/>
              <w:left w:w="20" w:type="dxa"/>
              <w:bottom w:w="20" w:type="dxa"/>
              <w:right w:w="20" w:type="dxa"/>
            </w:tcMar>
            <w:vAlign w:val="center"/>
            <w:hideMark/>
          </w:tcPr>
          <w:p w14:paraId="67E79E2F" w14:textId="77777777" w:rsidR="00633269" w:rsidRPr="0094244D" w:rsidRDefault="00633269" w:rsidP="00CF6347">
            <w:pPr>
              <w:pStyle w:val="movimento2"/>
              <w:rPr>
                <w:color w:val="002060"/>
              </w:rPr>
            </w:pPr>
            <w:r w:rsidRPr="0094244D">
              <w:rPr>
                <w:color w:val="002060"/>
              </w:rPr>
              <w:t xml:space="preserve">(CASELLE) </w:t>
            </w:r>
          </w:p>
        </w:tc>
        <w:tc>
          <w:tcPr>
            <w:tcW w:w="800" w:type="dxa"/>
            <w:tcMar>
              <w:top w:w="20" w:type="dxa"/>
              <w:left w:w="20" w:type="dxa"/>
              <w:bottom w:w="20" w:type="dxa"/>
              <w:right w:w="20" w:type="dxa"/>
            </w:tcMar>
            <w:vAlign w:val="center"/>
            <w:hideMark/>
          </w:tcPr>
          <w:p w14:paraId="3BAC6BC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0B0ABE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4BFB699" w14:textId="77777777" w:rsidR="00633269" w:rsidRPr="0094244D" w:rsidRDefault="00633269" w:rsidP="00CF6347">
            <w:pPr>
              <w:pStyle w:val="movimento2"/>
              <w:rPr>
                <w:color w:val="002060"/>
              </w:rPr>
            </w:pPr>
            <w:r w:rsidRPr="0094244D">
              <w:rPr>
                <w:color w:val="002060"/>
              </w:rPr>
              <w:t> </w:t>
            </w:r>
          </w:p>
        </w:tc>
      </w:tr>
    </w:tbl>
    <w:p w14:paraId="4A32F0CD"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Per aver offeso durante tutta la partita i giocatori avversari e il direttore di gara reiterando tale condotta anche a fine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EE2DE91" w14:textId="77777777" w:rsidTr="00CF6347">
        <w:tc>
          <w:tcPr>
            <w:tcW w:w="2200" w:type="dxa"/>
            <w:tcMar>
              <w:top w:w="20" w:type="dxa"/>
              <w:left w:w="20" w:type="dxa"/>
              <w:bottom w:w="20" w:type="dxa"/>
              <w:right w:w="20" w:type="dxa"/>
            </w:tcMar>
            <w:vAlign w:val="center"/>
            <w:hideMark/>
          </w:tcPr>
          <w:p w14:paraId="1F4CC383" w14:textId="77777777" w:rsidR="00633269" w:rsidRPr="0094244D" w:rsidRDefault="00633269" w:rsidP="00CF6347">
            <w:pPr>
              <w:pStyle w:val="movimento"/>
              <w:rPr>
                <w:color w:val="002060"/>
              </w:rPr>
            </w:pPr>
            <w:r w:rsidRPr="0094244D">
              <w:rPr>
                <w:color w:val="002060"/>
              </w:rPr>
              <w:t>GIORGI VALERIO</w:t>
            </w:r>
          </w:p>
        </w:tc>
        <w:tc>
          <w:tcPr>
            <w:tcW w:w="2200" w:type="dxa"/>
            <w:tcMar>
              <w:top w:w="20" w:type="dxa"/>
              <w:left w:w="20" w:type="dxa"/>
              <w:bottom w:w="20" w:type="dxa"/>
              <w:right w:w="20" w:type="dxa"/>
            </w:tcMar>
            <w:vAlign w:val="center"/>
            <w:hideMark/>
          </w:tcPr>
          <w:p w14:paraId="5EF546AA" w14:textId="77777777" w:rsidR="00633269" w:rsidRPr="0094244D" w:rsidRDefault="00633269" w:rsidP="00CF6347">
            <w:pPr>
              <w:pStyle w:val="movimento2"/>
              <w:rPr>
                <w:color w:val="002060"/>
              </w:rPr>
            </w:pPr>
            <w:r w:rsidRPr="0094244D">
              <w:rPr>
                <w:color w:val="002060"/>
              </w:rPr>
              <w:t xml:space="preserve">(NUOVA FOLGORE) </w:t>
            </w:r>
          </w:p>
        </w:tc>
        <w:tc>
          <w:tcPr>
            <w:tcW w:w="800" w:type="dxa"/>
            <w:tcMar>
              <w:top w:w="20" w:type="dxa"/>
              <w:left w:w="20" w:type="dxa"/>
              <w:bottom w:w="20" w:type="dxa"/>
              <w:right w:w="20" w:type="dxa"/>
            </w:tcMar>
            <w:vAlign w:val="center"/>
            <w:hideMark/>
          </w:tcPr>
          <w:p w14:paraId="02A4CBF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7308A6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C3A97EA" w14:textId="77777777" w:rsidR="00633269" w:rsidRPr="0094244D" w:rsidRDefault="00633269" w:rsidP="00CF6347">
            <w:pPr>
              <w:pStyle w:val="movimento2"/>
              <w:rPr>
                <w:color w:val="002060"/>
              </w:rPr>
            </w:pPr>
            <w:r w:rsidRPr="0094244D">
              <w:rPr>
                <w:color w:val="002060"/>
              </w:rPr>
              <w:t> </w:t>
            </w:r>
          </w:p>
        </w:tc>
      </w:tr>
    </w:tbl>
    <w:p w14:paraId="008120E5"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Per essere venuto alle mani con un dirigente della squadra avversaria.</w:t>
      </w:r>
    </w:p>
    <w:p w14:paraId="74D797DA"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80A18BA" w14:textId="77777777" w:rsidTr="00CF6347">
        <w:tc>
          <w:tcPr>
            <w:tcW w:w="2200" w:type="dxa"/>
            <w:tcMar>
              <w:top w:w="20" w:type="dxa"/>
              <w:left w:w="20" w:type="dxa"/>
              <w:bottom w:w="20" w:type="dxa"/>
              <w:right w:w="20" w:type="dxa"/>
            </w:tcMar>
            <w:vAlign w:val="center"/>
            <w:hideMark/>
          </w:tcPr>
          <w:p w14:paraId="0DE97BEA" w14:textId="77777777" w:rsidR="00633269" w:rsidRPr="0094244D" w:rsidRDefault="00633269" w:rsidP="00CF6347">
            <w:pPr>
              <w:pStyle w:val="movimento"/>
              <w:rPr>
                <w:color w:val="002060"/>
              </w:rPr>
            </w:pPr>
            <w:r w:rsidRPr="0094244D">
              <w:rPr>
                <w:color w:val="002060"/>
              </w:rPr>
              <w:t>LAMONA ALESSANDRO</w:t>
            </w:r>
          </w:p>
        </w:tc>
        <w:tc>
          <w:tcPr>
            <w:tcW w:w="2200" w:type="dxa"/>
            <w:tcMar>
              <w:top w:w="20" w:type="dxa"/>
              <w:left w:w="20" w:type="dxa"/>
              <w:bottom w:w="20" w:type="dxa"/>
              <w:right w:w="20" w:type="dxa"/>
            </w:tcMar>
            <w:vAlign w:val="center"/>
            <w:hideMark/>
          </w:tcPr>
          <w:p w14:paraId="51436672" w14:textId="77777777" w:rsidR="00633269" w:rsidRPr="0094244D" w:rsidRDefault="00633269" w:rsidP="00CF6347">
            <w:pPr>
              <w:pStyle w:val="movimento2"/>
              <w:rPr>
                <w:color w:val="002060"/>
              </w:rPr>
            </w:pPr>
            <w:r w:rsidRPr="0094244D">
              <w:rPr>
                <w:color w:val="002060"/>
              </w:rPr>
              <w:t xml:space="preserve">(FROG S CLUB SPORT) </w:t>
            </w:r>
          </w:p>
        </w:tc>
        <w:tc>
          <w:tcPr>
            <w:tcW w:w="800" w:type="dxa"/>
            <w:tcMar>
              <w:top w:w="20" w:type="dxa"/>
              <w:left w:w="20" w:type="dxa"/>
              <w:bottom w:w="20" w:type="dxa"/>
              <w:right w:w="20" w:type="dxa"/>
            </w:tcMar>
            <w:vAlign w:val="center"/>
            <w:hideMark/>
          </w:tcPr>
          <w:p w14:paraId="21BE043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1B4CC4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00CD9BD" w14:textId="77777777" w:rsidR="00633269" w:rsidRPr="0094244D" w:rsidRDefault="00633269" w:rsidP="00CF6347">
            <w:pPr>
              <w:pStyle w:val="movimento2"/>
              <w:rPr>
                <w:color w:val="002060"/>
              </w:rPr>
            </w:pPr>
            <w:r w:rsidRPr="0094244D">
              <w:rPr>
                <w:color w:val="002060"/>
              </w:rPr>
              <w:t> </w:t>
            </w:r>
          </w:p>
        </w:tc>
      </w:tr>
    </w:tbl>
    <w:p w14:paraId="66637514" w14:textId="77777777" w:rsidR="00633269" w:rsidRPr="0094244D" w:rsidRDefault="00633269" w:rsidP="00633269">
      <w:pPr>
        <w:pStyle w:val="titolo30"/>
        <w:rPr>
          <w:rFonts w:eastAsiaTheme="minorEastAsia"/>
          <w:color w:val="002060"/>
        </w:rPr>
      </w:pPr>
      <w:r w:rsidRPr="0094244D">
        <w:rPr>
          <w:color w:val="002060"/>
        </w:rPr>
        <w:t xml:space="preserve">ALLENATORI </w:t>
      </w:r>
    </w:p>
    <w:p w14:paraId="108F747C" w14:textId="77777777" w:rsidR="00633269" w:rsidRPr="0094244D" w:rsidRDefault="00633269" w:rsidP="00633269">
      <w:pPr>
        <w:pStyle w:val="titolo20"/>
        <w:rPr>
          <w:color w:val="002060"/>
        </w:rPr>
      </w:pPr>
      <w:r w:rsidRPr="0094244D">
        <w:rPr>
          <w:color w:val="002060"/>
        </w:rPr>
        <w:t xml:space="preserve">SQUALIFICA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397FB40" w14:textId="77777777" w:rsidTr="00CF6347">
        <w:tc>
          <w:tcPr>
            <w:tcW w:w="2200" w:type="dxa"/>
            <w:tcMar>
              <w:top w:w="20" w:type="dxa"/>
              <w:left w:w="20" w:type="dxa"/>
              <w:bottom w:w="20" w:type="dxa"/>
              <w:right w:w="20" w:type="dxa"/>
            </w:tcMar>
            <w:vAlign w:val="center"/>
            <w:hideMark/>
          </w:tcPr>
          <w:p w14:paraId="6A7461F5" w14:textId="77777777" w:rsidR="00633269" w:rsidRPr="0094244D" w:rsidRDefault="00633269" w:rsidP="00CF6347">
            <w:pPr>
              <w:pStyle w:val="movimento"/>
              <w:rPr>
                <w:color w:val="002060"/>
              </w:rPr>
            </w:pPr>
            <w:r w:rsidRPr="0094244D">
              <w:rPr>
                <w:color w:val="002060"/>
              </w:rPr>
              <w:t>CINTI MAURO</w:t>
            </w:r>
          </w:p>
        </w:tc>
        <w:tc>
          <w:tcPr>
            <w:tcW w:w="2200" w:type="dxa"/>
            <w:tcMar>
              <w:top w:w="20" w:type="dxa"/>
              <w:left w:w="20" w:type="dxa"/>
              <w:bottom w:w="20" w:type="dxa"/>
              <w:right w:w="20" w:type="dxa"/>
            </w:tcMar>
            <w:vAlign w:val="center"/>
            <w:hideMark/>
          </w:tcPr>
          <w:p w14:paraId="0DDED497" w14:textId="77777777" w:rsidR="00633269" w:rsidRPr="0094244D" w:rsidRDefault="00633269" w:rsidP="00CF6347">
            <w:pPr>
              <w:pStyle w:val="movimento2"/>
              <w:rPr>
                <w:color w:val="002060"/>
              </w:rPr>
            </w:pPr>
            <w:r w:rsidRPr="0094244D">
              <w:rPr>
                <w:color w:val="002060"/>
              </w:rPr>
              <w:t xml:space="preserve">(VAL TENNA UNITED) </w:t>
            </w:r>
          </w:p>
        </w:tc>
        <w:tc>
          <w:tcPr>
            <w:tcW w:w="800" w:type="dxa"/>
            <w:tcMar>
              <w:top w:w="20" w:type="dxa"/>
              <w:left w:w="20" w:type="dxa"/>
              <w:bottom w:w="20" w:type="dxa"/>
              <w:right w:w="20" w:type="dxa"/>
            </w:tcMar>
            <w:vAlign w:val="center"/>
            <w:hideMark/>
          </w:tcPr>
          <w:p w14:paraId="388E5D8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8A5DDA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E343312" w14:textId="77777777" w:rsidR="00633269" w:rsidRPr="0094244D" w:rsidRDefault="00633269" w:rsidP="00CF6347">
            <w:pPr>
              <w:pStyle w:val="movimento2"/>
              <w:rPr>
                <w:color w:val="002060"/>
              </w:rPr>
            </w:pPr>
            <w:r w:rsidRPr="0094244D">
              <w:rPr>
                <w:color w:val="002060"/>
              </w:rPr>
              <w:t> </w:t>
            </w:r>
          </w:p>
        </w:tc>
      </w:tr>
    </w:tbl>
    <w:p w14:paraId="088EAB8F"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Per frase irriguardosa verso l'arbitro. allontanato. </w:t>
      </w:r>
    </w:p>
    <w:p w14:paraId="6458303D"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27E8C1AE" w14:textId="77777777" w:rsidTr="00CF6347">
        <w:tc>
          <w:tcPr>
            <w:tcW w:w="2200" w:type="dxa"/>
            <w:tcMar>
              <w:top w:w="20" w:type="dxa"/>
              <w:left w:w="20" w:type="dxa"/>
              <w:bottom w:w="20" w:type="dxa"/>
              <w:right w:w="20" w:type="dxa"/>
            </w:tcMar>
            <w:vAlign w:val="center"/>
            <w:hideMark/>
          </w:tcPr>
          <w:p w14:paraId="263F8335" w14:textId="77777777" w:rsidR="00633269" w:rsidRPr="0094244D" w:rsidRDefault="00633269" w:rsidP="00CF6347">
            <w:pPr>
              <w:pStyle w:val="movimento"/>
              <w:rPr>
                <w:color w:val="002060"/>
              </w:rPr>
            </w:pPr>
            <w:r w:rsidRPr="0094244D">
              <w:rPr>
                <w:color w:val="002060"/>
              </w:rPr>
              <w:t>VIGNETTI MAURO</w:t>
            </w:r>
          </w:p>
        </w:tc>
        <w:tc>
          <w:tcPr>
            <w:tcW w:w="2200" w:type="dxa"/>
            <w:tcMar>
              <w:top w:w="20" w:type="dxa"/>
              <w:left w:w="20" w:type="dxa"/>
              <w:bottom w:w="20" w:type="dxa"/>
              <w:right w:w="20" w:type="dxa"/>
            </w:tcMar>
            <w:vAlign w:val="center"/>
            <w:hideMark/>
          </w:tcPr>
          <w:p w14:paraId="6D994312" w14:textId="77777777" w:rsidR="00633269" w:rsidRPr="0094244D" w:rsidRDefault="00633269" w:rsidP="00CF6347">
            <w:pPr>
              <w:pStyle w:val="movimento2"/>
              <w:rPr>
                <w:color w:val="002060"/>
              </w:rPr>
            </w:pPr>
            <w:r w:rsidRPr="0094244D">
              <w:rPr>
                <w:color w:val="002060"/>
              </w:rPr>
              <w:t xml:space="preserve">(VAL TENNA UNITED) </w:t>
            </w:r>
          </w:p>
        </w:tc>
        <w:tc>
          <w:tcPr>
            <w:tcW w:w="800" w:type="dxa"/>
            <w:tcMar>
              <w:top w:w="20" w:type="dxa"/>
              <w:left w:w="20" w:type="dxa"/>
              <w:bottom w:w="20" w:type="dxa"/>
              <w:right w:w="20" w:type="dxa"/>
            </w:tcMar>
            <w:vAlign w:val="center"/>
            <w:hideMark/>
          </w:tcPr>
          <w:p w14:paraId="2BAEF9E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2B70AF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32D321F" w14:textId="77777777" w:rsidR="00633269" w:rsidRPr="0094244D" w:rsidRDefault="00633269" w:rsidP="00CF6347">
            <w:pPr>
              <w:pStyle w:val="movimento2"/>
              <w:rPr>
                <w:color w:val="002060"/>
              </w:rPr>
            </w:pPr>
            <w:r w:rsidRPr="0094244D">
              <w:rPr>
                <w:color w:val="002060"/>
              </w:rPr>
              <w:t> </w:t>
            </w:r>
          </w:p>
        </w:tc>
      </w:tr>
    </w:tbl>
    <w:p w14:paraId="275AF1C6" w14:textId="77777777" w:rsidR="00633269" w:rsidRPr="0094244D" w:rsidRDefault="00633269" w:rsidP="00633269">
      <w:pPr>
        <w:pStyle w:val="titolo30"/>
        <w:rPr>
          <w:rFonts w:eastAsiaTheme="minorEastAsia"/>
          <w:color w:val="002060"/>
        </w:rPr>
      </w:pPr>
      <w:r w:rsidRPr="0094244D">
        <w:rPr>
          <w:color w:val="002060"/>
        </w:rPr>
        <w:t xml:space="preserve">CALCIATORI ESPULSI </w:t>
      </w:r>
    </w:p>
    <w:p w14:paraId="66FA104B" w14:textId="77777777" w:rsidR="00633269" w:rsidRPr="0094244D" w:rsidRDefault="00633269" w:rsidP="00633269">
      <w:pPr>
        <w:pStyle w:val="titolo20"/>
        <w:rPr>
          <w:color w:val="002060"/>
        </w:rPr>
      </w:pPr>
      <w:r w:rsidRPr="0094244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6747226" w14:textId="77777777" w:rsidTr="00CF6347">
        <w:tc>
          <w:tcPr>
            <w:tcW w:w="2200" w:type="dxa"/>
            <w:tcMar>
              <w:top w:w="20" w:type="dxa"/>
              <w:left w:w="20" w:type="dxa"/>
              <w:bottom w:w="20" w:type="dxa"/>
              <w:right w:w="20" w:type="dxa"/>
            </w:tcMar>
            <w:vAlign w:val="center"/>
            <w:hideMark/>
          </w:tcPr>
          <w:p w14:paraId="22500582" w14:textId="77777777" w:rsidR="00633269" w:rsidRPr="0094244D" w:rsidRDefault="00633269" w:rsidP="00CF6347">
            <w:pPr>
              <w:pStyle w:val="movimento"/>
              <w:rPr>
                <w:color w:val="002060"/>
              </w:rPr>
            </w:pPr>
            <w:r w:rsidRPr="0094244D">
              <w:rPr>
                <w:color w:val="002060"/>
              </w:rPr>
              <w:t>MIGLIO ALESSIO</w:t>
            </w:r>
          </w:p>
        </w:tc>
        <w:tc>
          <w:tcPr>
            <w:tcW w:w="2200" w:type="dxa"/>
            <w:tcMar>
              <w:top w:w="20" w:type="dxa"/>
              <w:left w:w="20" w:type="dxa"/>
              <w:bottom w:w="20" w:type="dxa"/>
              <w:right w:w="20" w:type="dxa"/>
            </w:tcMar>
            <w:vAlign w:val="center"/>
            <w:hideMark/>
          </w:tcPr>
          <w:p w14:paraId="72F01428" w14:textId="77777777" w:rsidR="00633269" w:rsidRPr="0094244D" w:rsidRDefault="00633269" w:rsidP="00CF6347">
            <w:pPr>
              <w:pStyle w:val="movimento2"/>
              <w:rPr>
                <w:color w:val="002060"/>
              </w:rPr>
            </w:pPr>
            <w:r w:rsidRPr="0094244D">
              <w:rPr>
                <w:color w:val="002060"/>
              </w:rPr>
              <w:t xml:space="preserve">(POLVERIGI C/5) </w:t>
            </w:r>
          </w:p>
        </w:tc>
        <w:tc>
          <w:tcPr>
            <w:tcW w:w="800" w:type="dxa"/>
            <w:tcMar>
              <w:top w:w="20" w:type="dxa"/>
              <w:left w:w="20" w:type="dxa"/>
              <w:bottom w:w="20" w:type="dxa"/>
              <w:right w:w="20" w:type="dxa"/>
            </w:tcMar>
            <w:vAlign w:val="center"/>
            <w:hideMark/>
          </w:tcPr>
          <w:p w14:paraId="7F422AC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86F216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A62416B" w14:textId="77777777" w:rsidR="00633269" w:rsidRPr="0094244D" w:rsidRDefault="00633269" w:rsidP="00CF6347">
            <w:pPr>
              <w:pStyle w:val="movimento2"/>
              <w:rPr>
                <w:color w:val="002060"/>
              </w:rPr>
            </w:pPr>
            <w:r w:rsidRPr="0094244D">
              <w:rPr>
                <w:color w:val="002060"/>
              </w:rPr>
              <w:t> </w:t>
            </w:r>
          </w:p>
        </w:tc>
      </w:tr>
    </w:tbl>
    <w:p w14:paraId="2C4BF233" w14:textId="77777777" w:rsidR="00633269" w:rsidRPr="0094244D" w:rsidRDefault="00633269" w:rsidP="00633269">
      <w:pPr>
        <w:pStyle w:val="titolo20"/>
        <w:rPr>
          <w:rFonts w:eastAsiaTheme="minorEastAsia"/>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71EDE75" w14:textId="77777777" w:rsidTr="00CF6347">
        <w:tc>
          <w:tcPr>
            <w:tcW w:w="2200" w:type="dxa"/>
            <w:tcMar>
              <w:top w:w="20" w:type="dxa"/>
              <w:left w:w="20" w:type="dxa"/>
              <w:bottom w:w="20" w:type="dxa"/>
              <w:right w:w="20" w:type="dxa"/>
            </w:tcMar>
            <w:vAlign w:val="center"/>
            <w:hideMark/>
          </w:tcPr>
          <w:p w14:paraId="7897528F" w14:textId="77777777" w:rsidR="00633269" w:rsidRPr="0094244D" w:rsidRDefault="00633269" w:rsidP="00CF6347">
            <w:pPr>
              <w:pStyle w:val="movimento"/>
              <w:rPr>
                <w:color w:val="002060"/>
              </w:rPr>
            </w:pPr>
            <w:r w:rsidRPr="0094244D">
              <w:rPr>
                <w:color w:val="002060"/>
              </w:rPr>
              <w:t>PACITTI MATTEO</w:t>
            </w:r>
          </w:p>
        </w:tc>
        <w:tc>
          <w:tcPr>
            <w:tcW w:w="2200" w:type="dxa"/>
            <w:tcMar>
              <w:top w:w="20" w:type="dxa"/>
              <w:left w:w="20" w:type="dxa"/>
              <w:bottom w:w="20" w:type="dxa"/>
              <w:right w:w="20" w:type="dxa"/>
            </w:tcMar>
            <w:vAlign w:val="center"/>
            <w:hideMark/>
          </w:tcPr>
          <w:p w14:paraId="60473574" w14:textId="77777777" w:rsidR="00633269" w:rsidRPr="0094244D" w:rsidRDefault="00633269" w:rsidP="00CF6347">
            <w:pPr>
              <w:pStyle w:val="movimento2"/>
              <w:rPr>
                <w:color w:val="002060"/>
              </w:rPr>
            </w:pPr>
            <w:r w:rsidRPr="0094244D">
              <w:rPr>
                <w:color w:val="002060"/>
              </w:rPr>
              <w:t xml:space="preserve">(ACADEMY CIVITANOVESE) </w:t>
            </w:r>
          </w:p>
        </w:tc>
        <w:tc>
          <w:tcPr>
            <w:tcW w:w="800" w:type="dxa"/>
            <w:tcMar>
              <w:top w:w="20" w:type="dxa"/>
              <w:left w:w="20" w:type="dxa"/>
              <w:bottom w:w="20" w:type="dxa"/>
              <w:right w:w="20" w:type="dxa"/>
            </w:tcMar>
            <w:vAlign w:val="center"/>
            <w:hideMark/>
          </w:tcPr>
          <w:p w14:paraId="26DA869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8696A4E" w14:textId="77777777" w:rsidR="00633269" w:rsidRPr="0094244D" w:rsidRDefault="00633269" w:rsidP="00CF6347">
            <w:pPr>
              <w:pStyle w:val="movimento"/>
              <w:rPr>
                <w:color w:val="002060"/>
              </w:rPr>
            </w:pPr>
            <w:r w:rsidRPr="0094244D">
              <w:rPr>
                <w:color w:val="002060"/>
              </w:rPr>
              <w:t>ORFEI GIANMARCO</w:t>
            </w:r>
          </w:p>
        </w:tc>
        <w:tc>
          <w:tcPr>
            <w:tcW w:w="2200" w:type="dxa"/>
            <w:tcMar>
              <w:top w:w="20" w:type="dxa"/>
              <w:left w:w="20" w:type="dxa"/>
              <w:bottom w:w="20" w:type="dxa"/>
              <w:right w:w="20" w:type="dxa"/>
            </w:tcMar>
            <w:vAlign w:val="center"/>
            <w:hideMark/>
          </w:tcPr>
          <w:p w14:paraId="6F1FEEF3" w14:textId="77777777" w:rsidR="00633269" w:rsidRPr="0094244D" w:rsidRDefault="00633269" w:rsidP="00CF6347">
            <w:pPr>
              <w:pStyle w:val="movimento2"/>
              <w:rPr>
                <w:color w:val="002060"/>
              </w:rPr>
            </w:pPr>
            <w:r w:rsidRPr="0094244D">
              <w:rPr>
                <w:color w:val="002060"/>
              </w:rPr>
              <w:t xml:space="preserve">(FRASASSI C5) </w:t>
            </w:r>
          </w:p>
        </w:tc>
      </w:tr>
      <w:tr w:rsidR="00633269" w:rsidRPr="0094244D" w14:paraId="4CF1A016" w14:textId="77777777" w:rsidTr="00CF6347">
        <w:tc>
          <w:tcPr>
            <w:tcW w:w="2200" w:type="dxa"/>
            <w:tcMar>
              <w:top w:w="20" w:type="dxa"/>
              <w:left w:w="20" w:type="dxa"/>
              <w:bottom w:w="20" w:type="dxa"/>
              <w:right w:w="20" w:type="dxa"/>
            </w:tcMar>
            <w:vAlign w:val="center"/>
            <w:hideMark/>
          </w:tcPr>
          <w:p w14:paraId="364903D9" w14:textId="77777777" w:rsidR="00633269" w:rsidRPr="0094244D" w:rsidRDefault="00633269" w:rsidP="00CF6347">
            <w:pPr>
              <w:pStyle w:val="movimento"/>
              <w:rPr>
                <w:color w:val="002060"/>
              </w:rPr>
            </w:pPr>
            <w:r w:rsidRPr="0094244D">
              <w:rPr>
                <w:color w:val="002060"/>
              </w:rPr>
              <w:lastRenderedPageBreak/>
              <w:t>GROSSI MATTEO</w:t>
            </w:r>
          </w:p>
        </w:tc>
        <w:tc>
          <w:tcPr>
            <w:tcW w:w="2200" w:type="dxa"/>
            <w:tcMar>
              <w:top w:w="20" w:type="dxa"/>
              <w:left w:w="20" w:type="dxa"/>
              <w:bottom w:w="20" w:type="dxa"/>
              <w:right w:w="20" w:type="dxa"/>
            </w:tcMar>
            <w:vAlign w:val="center"/>
            <w:hideMark/>
          </w:tcPr>
          <w:p w14:paraId="2A257167" w14:textId="77777777" w:rsidR="00633269" w:rsidRPr="0094244D" w:rsidRDefault="00633269" w:rsidP="00CF6347">
            <w:pPr>
              <w:pStyle w:val="movimento2"/>
              <w:rPr>
                <w:color w:val="002060"/>
              </w:rPr>
            </w:pPr>
            <w:r w:rsidRPr="0094244D">
              <w:rPr>
                <w:color w:val="002060"/>
              </w:rPr>
              <w:t xml:space="preserve">(TRIBALCIO PICENA) </w:t>
            </w:r>
          </w:p>
        </w:tc>
        <w:tc>
          <w:tcPr>
            <w:tcW w:w="800" w:type="dxa"/>
            <w:tcMar>
              <w:top w:w="20" w:type="dxa"/>
              <w:left w:w="20" w:type="dxa"/>
              <w:bottom w:w="20" w:type="dxa"/>
              <w:right w:w="20" w:type="dxa"/>
            </w:tcMar>
            <w:vAlign w:val="center"/>
            <w:hideMark/>
          </w:tcPr>
          <w:p w14:paraId="797C408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EC4592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D9D0C67" w14:textId="77777777" w:rsidR="00633269" w:rsidRPr="0094244D" w:rsidRDefault="00633269" w:rsidP="00CF6347">
            <w:pPr>
              <w:pStyle w:val="movimento2"/>
              <w:rPr>
                <w:color w:val="002060"/>
              </w:rPr>
            </w:pPr>
            <w:r w:rsidRPr="0094244D">
              <w:rPr>
                <w:color w:val="002060"/>
              </w:rPr>
              <w:t> </w:t>
            </w:r>
          </w:p>
        </w:tc>
      </w:tr>
    </w:tbl>
    <w:p w14:paraId="6C974F92"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03D47D3E" w14:textId="77777777" w:rsidR="00633269" w:rsidRPr="0094244D" w:rsidRDefault="00633269" w:rsidP="00633269">
      <w:pPr>
        <w:pStyle w:val="titolo20"/>
        <w:rPr>
          <w:color w:val="002060"/>
        </w:rPr>
      </w:pPr>
      <w:r w:rsidRPr="0094244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65B72E3" w14:textId="77777777" w:rsidTr="00CF6347">
        <w:tc>
          <w:tcPr>
            <w:tcW w:w="2200" w:type="dxa"/>
            <w:tcMar>
              <w:top w:w="20" w:type="dxa"/>
              <w:left w:w="20" w:type="dxa"/>
              <w:bottom w:w="20" w:type="dxa"/>
              <w:right w:w="20" w:type="dxa"/>
            </w:tcMar>
            <w:vAlign w:val="center"/>
            <w:hideMark/>
          </w:tcPr>
          <w:p w14:paraId="09D567E7" w14:textId="77777777" w:rsidR="00633269" w:rsidRPr="0094244D" w:rsidRDefault="00633269" w:rsidP="00CF6347">
            <w:pPr>
              <w:pStyle w:val="movimento"/>
              <w:rPr>
                <w:color w:val="002060"/>
              </w:rPr>
            </w:pPr>
            <w:r w:rsidRPr="0094244D">
              <w:rPr>
                <w:color w:val="002060"/>
              </w:rPr>
              <w:t>ALOISI FRANCESCO</w:t>
            </w:r>
          </w:p>
        </w:tc>
        <w:tc>
          <w:tcPr>
            <w:tcW w:w="2200" w:type="dxa"/>
            <w:tcMar>
              <w:top w:w="20" w:type="dxa"/>
              <w:left w:w="20" w:type="dxa"/>
              <w:bottom w:w="20" w:type="dxa"/>
              <w:right w:w="20" w:type="dxa"/>
            </w:tcMar>
            <w:vAlign w:val="center"/>
            <w:hideMark/>
          </w:tcPr>
          <w:p w14:paraId="5AFFBB1E" w14:textId="77777777" w:rsidR="00633269" w:rsidRPr="0094244D" w:rsidRDefault="00633269" w:rsidP="00CF6347">
            <w:pPr>
              <w:pStyle w:val="movimento2"/>
              <w:rPr>
                <w:color w:val="002060"/>
              </w:rPr>
            </w:pPr>
            <w:r w:rsidRPr="0094244D">
              <w:rPr>
                <w:color w:val="002060"/>
              </w:rPr>
              <w:t xml:space="preserve">(CASELLE) </w:t>
            </w:r>
          </w:p>
        </w:tc>
        <w:tc>
          <w:tcPr>
            <w:tcW w:w="800" w:type="dxa"/>
            <w:tcMar>
              <w:top w:w="20" w:type="dxa"/>
              <w:left w:w="20" w:type="dxa"/>
              <w:bottom w:w="20" w:type="dxa"/>
              <w:right w:w="20" w:type="dxa"/>
            </w:tcMar>
            <w:vAlign w:val="center"/>
            <w:hideMark/>
          </w:tcPr>
          <w:p w14:paraId="1FBA629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C64010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3887E20" w14:textId="77777777" w:rsidR="00633269" w:rsidRPr="0094244D" w:rsidRDefault="00633269" w:rsidP="00CF6347">
            <w:pPr>
              <w:pStyle w:val="movimento2"/>
              <w:rPr>
                <w:color w:val="002060"/>
              </w:rPr>
            </w:pPr>
            <w:r w:rsidRPr="0094244D">
              <w:rPr>
                <w:color w:val="002060"/>
              </w:rPr>
              <w:t> </w:t>
            </w:r>
          </w:p>
        </w:tc>
      </w:tr>
    </w:tbl>
    <w:p w14:paraId="4D531919"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Per comportamento irrispettoso verso gli avversari e verso il direttore di gara. </w:t>
      </w:r>
    </w:p>
    <w:p w14:paraId="07F6BB7D" w14:textId="77777777" w:rsidR="00633269" w:rsidRPr="0094244D" w:rsidRDefault="00633269" w:rsidP="00633269">
      <w:pPr>
        <w:pStyle w:val="titolo20"/>
        <w:rPr>
          <w:color w:val="002060"/>
        </w:rPr>
      </w:pPr>
      <w:r w:rsidRPr="009424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181A040" w14:textId="77777777" w:rsidTr="00CF6347">
        <w:tc>
          <w:tcPr>
            <w:tcW w:w="2200" w:type="dxa"/>
            <w:tcMar>
              <w:top w:w="20" w:type="dxa"/>
              <w:left w:w="20" w:type="dxa"/>
              <w:bottom w:w="20" w:type="dxa"/>
              <w:right w:w="20" w:type="dxa"/>
            </w:tcMar>
            <w:vAlign w:val="center"/>
            <w:hideMark/>
          </w:tcPr>
          <w:p w14:paraId="1F835100" w14:textId="77777777" w:rsidR="00633269" w:rsidRPr="0094244D" w:rsidRDefault="00633269" w:rsidP="00CF6347">
            <w:pPr>
              <w:pStyle w:val="movimento"/>
              <w:rPr>
                <w:color w:val="002060"/>
              </w:rPr>
            </w:pPr>
            <w:r w:rsidRPr="0094244D">
              <w:rPr>
                <w:color w:val="002060"/>
              </w:rPr>
              <w:t>TUSHA EDVIN</w:t>
            </w:r>
          </w:p>
        </w:tc>
        <w:tc>
          <w:tcPr>
            <w:tcW w:w="2200" w:type="dxa"/>
            <w:tcMar>
              <w:top w:w="20" w:type="dxa"/>
              <w:left w:w="20" w:type="dxa"/>
              <w:bottom w:w="20" w:type="dxa"/>
              <w:right w:w="20" w:type="dxa"/>
            </w:tcMar>
            <w:vAlign w:val="center"/>
            <w:hideMark/>
          </w:tcPr>
          <w:p w14:paraId="0BC73562" w14:textId="77777777" w:rsidR="00633269" w:rsidRPr="0094244D" w:rsidRDefault="00633269" w:rsidP="00CF6347">
            <w:pPr>
              <w:pStyle w:val="movimento2"/>
              <w:rPr>
                <w:color w:val="002060"/>
              </w:rPr>
            </w:pPr>
            <w:r w:rsidRPr="0094244D">
              <w:rPr>
                <w:color w:val="002060"/>
              </w:rPr>
              <w:t xml:space="preserve">(AUDAX CALCIO PIOBBICO) </w:t>
            </w:r>
          </w:p>
        </w:tc>
        <w:tc>
          <w:tcPr>
            <w:tcW w:w="800" w:type="dxa"/>
            <w:tcMar>
              <w:top w:w="20" w:type="dxa"/>
              <w:left w:w="20" w:type="dxa"/>
              <w:bottom w:w="20" w:type="dxa"/>
              <w:right w:w="20" w:type="dxa"/>
            </w:tcMar>
            <w:vAlign w:val="center"/>
            <w:hideMark/>
          </w:tcPr>
          <w:p w14:paraId="7457B5E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3EA8628" w14:textId="77777777" w:rsidR="00633269" w:rsidRPr="0094244D" w:rsidRDefault="00633269" w:rsidP="00CF6347">
            <w:pPr>
              <w:pStyle w:val="movimento"/>
              <w:rPr>
                <w:color w:val="002060"/>
              </w:rPr>
            </w:pPr>
            <w:r w:rsidRPr="0094244D">
              <w:rPr>
                <w:color w:val="002060"/>
              </w:rPr>
              <w:t>ZINGARETTI ANDREA</w:t>
            </w:r>
          </w:p>
        </w:tc>
        <w:tc>
          <w:tcPr>
            <w:tcW w:w="2200" w:type="dxa"/>
            <w:tcMar>
              <w:top w:w="20" w:type="dxa"/>
              <w:left w:w="20" w:type="dxa"/>
              <w:bottom w:w="20" w:type="dxa"/>
              <w:right w:w="20" w:type="dxa"/>
            </w:tcMar>
            <w:vAlign w:val="center"/>
            <w:hideMark/>
          </w:tcPr>
          <w:p w14:paraId="3729968E" w14:textId="77777777" w:rsidR="00633269" w:rsidRPr="0094244D" w:rsidRDefault="00633269" w:rsidP="00CF6347">
            <w:pPr>
              <w:pStyle w:val="movimento2"/>
              <w:rPr>
                <w:color w:val="002060"/>
              </w:rPr>
            </w:pPr>
            <w:r w:rsidRPr="0094244D">
              <w:rPr>
                <w:color w:val="002060"/>
              </w:rPr>
              <w:t xml:space="preserve">(FABRIANO CALCIO A 5 2023) </w:t>
            </w:r>
          </w:p>
        </w:tc>
      </w:tr>
      <w:tr w:rsidR="00633269" w:rsidRPr="0094244D" w14:paraId="6C896BA9" w14:textId="77777777" w:rsidTr="00CF6347">
        <w:tc>
          <w:tcPr>
            <w:tcW w:w="2200" w:type="dxa"/>
            <w:tcMar>
              <w:top w:w="20" w:type="dxa"/>
              <w:left w:w="20" w:type="dxa"/>
              <w:bottom w:w="20" w:type="dxa"/>
              <w:right w:w="20" w:type="dxa"/>
            </w:tcMar>
            <w:vAlign w:val="center"/>
            <w:hideMark/>
          </w:tcPr>
          <w:p w14:paraId="74ED88D8" w14:textId="77777777" w:rsidR="00633269" w:rsidRPr="0094244D" w:rsidRDefault="00633269" w:rsidP="00CF6347">
            <w:pPr>
              <w:pStyle w:val="movimento"/>
              <w:rPr>
                <w:color w:val="002060"/>
              </w:rPr>
            </w:pPr>
            <w:r w:rsidRPr="0094244D">
              <w:rPr>
                <w:color w:val="002060"/>
              </w:rPr>
              <w:t>FUNARI NIKOLAS</w:t>
            </w:r>
          </w:p>
        </w:tc>
        <w:tc>
          <w:tcPr>
            <w:tcW w:w="2200" w:type="dxa"/>
            <w:tcMar>
              <w:top w:w="20" w:type="dxa"/>
              <w:left w:w="20" w:type="dxa"/>
              <w:bottom w:w="20" w:type="dxa"/>
              <w:right w:w="20" w:type="dxa"/>
            </w:tcMar>
            <w:vAlign w:val="center"/>
            <w:hideMark/>
          </w:tcPr>
          <w:p w14:paraId="57A7BF41" w14:textId="77777777" w:rsidR="00633269" w:rsidRPr="0094244D" w:rsidRDefault="00633269" w:rsidP="00CF6347">
            <w:pPr>
              <w:pStyle w:val="movimento2"/>
              <w:rPr>
                <w:color w:val="002060"/>
              </w:rPr>
            </w:pPr>
            <w:r w:rsidRPr="0094244D">
              <w:rPr>
                <w:color w:val="002060"/>
              </w:rPr>
              <w:t xml:space="preserve">(FROG S CLUB SPORT) </w:t>
            </w:r>
          </w:p>
        </w:tc>
        <w:tc>
          <w:tcPr>
            <w:tcW w:w="800" w:type="dxa"/>
            <w:tcMar>
              <w:top w:w="20" w:type="dxa"/>
              <w:left w:w="20" w:type="dxa"/>
              <w:bottom w:w="20" w:type="dxa"/>
              <w:right w:w="20" w:type="dxa"/>
            </w:tcMar>
            <w:vAlign w:val="center"/>
            <w:hideMark/>
          </w:tcPr>
          <w:p w14:paraId="5960F2F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75592BE" w14:textId="77777777" w:rsidR="00633269" w:rsidRPr="0094244D" w:rsidRDefault="00633269" w:rsidP="00CF6347">
            <w:pPr>
              <w:pStyle w:val="movimento"/>
              <w:rPr>
                <w:color w:val="002060"/>
              </w:rPr>
            </w:pPr>
            <w:r w:rsidRPr="0094244D">
              <w:rPr>
                <w:color w:val="002060"/>
              </w:rPr>
              <w:t>BIONDI FULVIO</w:t>
            </w:r>
          </w:p>
        </w:tc>
        <w:tc>
          <w:tcPr>
            <w:tcW w:w="2200" w:type="dxa"/>
            <w:tcMar>
              <w:top w:w="20" w:type="dxa"/>
              <w:left w:w="20" w:type="dxa"/>
              <w:bottom w:w="20" w:type="dxa"/>
              <w:right w:w="20" w:type="dxa"/>
            </w:tcMar>
            <w:vAlign w:val="center"/>
            <w:hideMark/>
          </w:tcPr>
          <w:p w14:paraId="28EB78E3" w14:textId="77777777" w:rsidR="00633269" w:rsidRPr="0094244D" w:rsidRDefault="00633269" w:rsidP="00CF6347">
            <w:pPr>
              <w:pStyle w:val="movimento2"/>
              <w:rPr>
                <w:color w:val="002060"/>
              </w:rPr>
            </w:pPr>
            <w:r w:rsidRPr="0094244D">
              <w:rPr>
                <w:color w:val="002060"/>
              </w:rPr>
              <w:t xml:space="preserve">(PICENO UNITED MMX A R.L.) </w:t>
            </w:r>
          </w:p>
        </w:tc>
      </w:tr>
      <w:tr w:rsidR="00633269" w:rsidRPr="0094244D" w14:paraId="51AEB022" w14:textId="77777777" w:rsidTr="00CF6347">
        <w:tc>
          <w:tcPr>
            <w:tcW w:w="2200" w:type="dxa"/>
            <w:tcMar>
              <w:top w:w="20" w:type="dxa"/>
              <w:left w:w="20" w:type="dxa"/>
              <w:bottom w:w="20" w:type="dxa"/>
              <w:right w:w="20" w:type="dxa"/>
            </w:tcMar>
            <w:vAlign w:val="center"/>
            <w:hideMark/>
          </w:tcPr>
          <w:p w14:paraId="6EF4325F" w14:textId="77777777" w:rsidR="00633269" w:rsidRPr="0094244D" w:rsidRDefault="00633269" w:rsidP="00CF6347">
            <w:pPr>
              <w:pStyle w:val="movimento"/>
              <w:rPr>
                <w:color w:val="002060"/>
              </w:rPr>
            </w:pPr>
            <w:r w:rsidRPr="0094244D">
              <w:rPr>
                <w:color w:val="002060"/>
              </w:rPr>
              <w:t>CASILLO SALVATORE</w:t>
            </w:r>
          </w:p>
        </w:tc>
        <w:tc>
          <w:tcPr>
            <w:tcW w:w="2200" w:type="dxa"/>
            <w:tcMar>
              <w:top w:w="20" w:type="dxa"/>
              <w:left w:w="20" w:type="dxa"/>
              <w:bottom w:w="20" w:type="dxa"/>
              <w:right w:w="20" w:type="dxa"/>
            </w:tcMar>
            <w:vAlign w:val="center"/>
            <w:hideMark/>
          </w:tcPr>
          <w:p w14:paraId="293D49A5" w14:textId="77777777" w:rsidR="00633269" w:rsidRPr="0094244D" w:rsidRDefault="00633269" w:rsidP="00CF6347">
            <w:pPr>
              <w:pStyle w:val="movimento2"/>
              <w:rPr>
                <w:color w:val="002060"/>
              </w:rPr>
            </w:pPr>
            <w:r w:rsidRPr="0094244D">
              <w:rPr>
                <w:color w:val="002060"/>
              </w:rPr>
              <w:t xml:space="preserve">(UNION PICENA) </w:t>
            </w:r>
          </w:p>
        </w:tc>
        <w:tc>
          <w:tcPr>
            <w:tcW w:w="800" w:type="dxa"/>
            <w:tcMar>
              <w:top w:w="20" w:type="dxa"/>
              <w:left w:w="20" w:type="dxa"/>
              <w:bottom w:w="20" w:type="dxa"/>
              <w:right w:w="20" w:type="dxa"/>
            </w:tcMar>
            <w:vAlign w:val="center"/>
            <w:hideMark/>
          </w:tcPr>
          <w:p w14:paraId="2F3EFE6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EB2AFD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8111064" w14:textId="77777777" w:rsidR="00633269" w:rsidRPr="0094244D" w:rsidRDefault="00633269" w:rsidP="00CF6347">
            <w:pPr>
              <w:pStyle w:val="movimento2"/>
              <w:rPr>
                <w:color w:val="002060"/>
              </w:rPr>
            </w:pPr>
            <w:r w:rsidRPr="0094244D">
              <w:rPr>
                <w:color w:val="002060"/>
              </w:rPr>
              <w:t> </w:t>
            </w:r>
          </w:p>
        </w:tc>
      </w:tr>
    </w:tbl>
    <w:p w14:paraId="35A7E018" w14:textId="77777777" w:rsidR="00633269" w:rsidRPr="0094244D" w:rsidRDefault="00633269" w:rsidP="00633269">
      <w:pPr>
        <w:pStyle w:val="titolo20"/>
        <w:rPr>
          <w:rFonts w:eastAsiaTheme="minorEastAsia"/>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A2FEAB4" w14:textId="77777777" w:rsidTr="00CF6347">
        <w:tc>
          <w:tcPr>
            <w:tcW w:w="2200" w:type="dxa"/>
            <w:tcMar>
              <w:top w:w="20" w:type="dxa"/>
              <w:left w:w="20" w:type="dxa"/>
              <w:bottom w:w="20" w:type="dxa"/>
              <w:right w:w="20" w:type="dxa"/>
            </w:tcMar>
            <w:vAlign w:val="center"/>
            <w:hideMark/>
          </w:tcPr>
          <w:p w14:paraId="044CC719" w14:textId="77777777" w:rsidR="00633269" w:rsidRPr="0094244D" w:rsidRDefault="00633269" w:rsidP="00CF6347">
            <w:pPr>
              <w:pStyle w:val="movimento"/>
              <w:rPr>
                <w:color w:val="002060"/>
              </w:rPr>
            </w:pPr>
            <w:r w:rsidRPr="0094244D">
              <w:rPr>
                <w:color w:val="002060"/>
              </w:rPr>
              <w:t>RENDINA ANDREA</w:t>
            </w:r>
          </w:p>
        </w:tc>
        <w:tc>
          <w:tcPr>
            <w:tcW w:w="2200" w:type="dxa"/>
            <w:tcMar>
              <w:top w:w="20" w:type="dxa"/>
              <w:left w:w="20" w:type="dxa"/>
              <w:bottom w:w="20" w:type="dxa"/>
              <w:right w:w="20" w:type="dxa"/>
            </w:tcMar>
            <w:vAlign w:val="center"/>
            <w:hideMark/>
          </w:tcPr>
          <w:p w14:paraId="107EBD69" w14:textId="77777777" w:rsidR="00633269" w:rsidRPr="0094244D" w:rsidRDefault="00633269" w:rsidP="00CF6347">
            <w:pPr>
              <w:pStyle w:val="movimento2"/>
              <w:rPr>
                <w:color w:val="002060"/>
              </w:rPr>
            </w:pPr>
            <w:r w:rsidRPr="0094244D">
              <w:rPr>
                <w:color w:val="002060"/>
              </w:rPr>
              <w:t xml:space="preserve">(ACCUMOLI GANG C5) </w:t>
            </w:r>
          </w:p>
        </w:tc>
        <w:tc>
          <w:tcPr>
            <w:tcW w:w="800" w:type="dxa"/>
            <w:tcMar>
              <w:top w:w="20" w:type="dxa"/>
              <w:left w:w="20" w:type="dxa"/>
              <w:bottom w:w="20" w:type="dxa"/>
              <w:right w:w="20" w:type="dxa"/>
            </w:tcMar>
            <w:vAlign w:val="center"/>
            <w:hideMark/>
          </w:tcPr>
          <w:p w14:paraId="693528E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76E215F" w14:textId="77777777" w:rsidR="00633269" w:rsidRPr="0094244D" w:rsidRDefault="00633269" w:rsidP="00CF6347">
            <w:pPr>
              <w:pStyle w:val="movimento"/>
              <w:rPr>
                <w:color w:val="002060"/>
              </w:rPr>
            </w:pPr>
            <w:r w:rsidRPr="0094244D">
              <w:rPr>
                <w:color w:val="002060"/>
              </w:rPr>
              <w:t>FRONZI NICOLA</w:t>
            </w:r>
          </w:p>
        </w:tc>
        <w:tc>
          <w:tcPr>
            <w:tcW w:w="2200" w:type="dxa"/>
            <w:tcMar>
              <w:top w:w="20" w:type="dxa"/>
              <w:left w:w="20" w:type="dxa"/>
              <w:bottom w:w="20" w:type="dxa"/>
              <w:right w:w="20" w:type="dxa"/>
            </w:tcMar>
            <w:vAlign w:val="center"/>
            <w:hideMark/>
          </w:tcPr>
          <w:p w14:paraId="170306FE" w14:textId="77777777" w:rsidR="00633269" w:rsidRPr="0094244D" w:rsidRDefault="00633269" w:rsidP="00CF6347">
            <w:pPr>
              <w:pStyle w:val="movimento2"/>
              <w:rPr>
                <w:color w:val="002060"/>
              </w:rPr>
            </w:pPr>
            <w:r w:rsidRPr="0094244D">
              <w:rPr>
                <w:color w:val="002060"/>
              </w:rPr>
              <w:t xml:space="preserve">(ALMA JUVENTUS FANO) </w:t>
            </w:r>
          </w:p>
        </w:tc>
      </w:tr>
      <w:tr w:rsidR="00633269" w:rsidRPr="0094244D" w14:paraId="660F1579" w14:textId="77777777" w:rsidTr="00CF6347">
        <w:tc>
          <w:tcPr>
            <w:tcW w:w="2200" w:type="dxa"/>
            <w:tcMar>
              <w:top w:w="20" w:type="dxa"/>
              <w:left w:w="20" w:type="dxa"/>
              <w:bottom w:w="20" w:type="dxa"/>
              <w:right w:w="20" w:type="dxa"/>
            </w:tcMar>
            <w:vAlign w:val="center"/>
            <w:hideMark/>
          </w:tcPr>
          <w:p w14:paraId="4B4BF094" w14:textId="77777777" w:rsidR="00633269" w:rsidRPr="0094244D" w:rsidRDefault="00633269" w:rsidP="00CF6347">
            <w:pPr>
              <w:pStyle w:val="movimento"/>
              <w:rPr>
                <w:color w:val="002060"/>
              </w:rPr>
            </w:pPr>
            <w:r w:rsidRPr="0094244D">
              <w:rPr>
                <w:color w:val="002060"/>
              </w:rPr>
              <w:t>CATONE ANDREA</w:t>
            </w:r>
          </w:p>
        </w:tc>
        <w:tc>
          <w:tcPr>
            <w:tcW w:w="2200" w:type="dxa"/>
            <w:tcMar>
              <w:top w:w="20" w:type="dxa"/>
              <w:left w:w="20" w:type="dxa"/>
              <w:bottom w:w="20" w:type="dxa"/>
              <w:right w:w="20" w:type="dxa"/>
            </w:tcMar>
            <w:vAlign w:val="center"/>
            <w:hideMark/>
          </w:tcPr>
          <w:p w14:paraId="3B593AE7" w14:textId="77777777" w:rsidR="00633269" w:rsidRPr="0094244D" w:rsidRDefault="00633269" w:rsidP="00CF6347">
            <w:pPr>
              <w:pStyle w:val="movimento2"/>
              <w:rPr>
                <w:color w:val="002060"/>
              </w:rPr>
            </w:pPr>
            <w:r w:rsidRPr="0094244D">
              <w:rPr>
                <w:color w:val="002060"/>
              </w:rPr>
              <w:t xml:space="preserve">(AUDAX CALCIO PIOBBICO) </w:t>
            </w:r>
          </w:p>
        </w:tc>
        <w:tc>
          <w:tcPr>
            <w:tcW w:w="800" w:type="dxa"/>
            <w:tcMar>
              <w:top w:w="20" w:type="dxa"/>
              <w:left w:w="20" w:type="dxa"/>
              <w:bottom w:w="20" w:type="dxa"/>
              <w:right w:w="20" w:type="dxa"/>
            </w:tcMar>
            <w:vAlign w:val="center"/>
            <w:hideMark/>
          </w:tcPr>
          <w:p w14:paraId="6935814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4ADD7C3" w14:textId="77777777" w:rsidR="00633269" w:rsidRPr="0094244D" w:rsidRDefault="00633269" w:rsidP="00CF6347">
            <w:pPr>
              <w:pStyle w:val="movimento"/>
              <w:rPr>
                <w:color w:val="002060"/>
              </w:rPr>
            </w:pPr>
            <w:r w:rsidRPr="0094244D">
              <w:rPr>
                <w:color w:val="002060"/>
              </w:rPr>
              <w:t>CIAVATTINI FILIPPO</w:t>
            </w:r>
          </w:p>
        </w:tc>
        <w:tc>
          <w:tcPr>
            <w:tcW w:w="2200" w:type="dxa"/>
            <w:tcMar>
              <w:top w:w="20" w:type="dxa"/>
              <w:left w:w="20" w:type="dxa"/>
              <w:bottom w:w="20" w:type="dxa"/>
              <w:right w:w="20" w:type="dxa"/>
            </w:tcMar>
            <w:vAlign w:val="center"/>
            <w:hideMark/>
          </w:tcPr>
          <w:p w14:paraId="5C3B328C" w14:textId="77777777" w:rsidR="00633269" w:rsidRPr="0094244D" w:rsidRDefault="00633269" w:rsidP="00CF6347">
            <w:pPr>
              <w:pStyle w:val="movimento2"/>
              <w:rPr>
                <w:color w:val="002060"/>
              </w:rPr>
            </w:pPr>
            <w:r w:rsidRPr="0094244D">
              <w:rPr>
                <w:color w:val="002060"/>
              </w:rPr>
              <w:t xml:space="preserve">(C.U.S. CAMERINO A.S.D.) </w:t>
            </w:r>
          </w:p>
        </w:tc>
      </w:tr>
      <w:tr w:rsidR="00633269" w:rsidRPr="0094244D" w14:paraId="752AD6E1" w14:textId="77777777" w:rsidTr="00CF6347">
        <w:tc>
          <w:tcPr>
            <w:tcW w:w="2200" w:type="dxa"/>
            <w:tcMar>
              <w:top w:w="20" w:type="dxa"/>
              <w:left w:w="20" w:type="dxa"/>
              <w:bottom w:w="20" w:type="dxa"/>
              <w:right w:w="20" w:type="dxa"/>
            </w:tcMar>
            <w:vAlign w:val="center"/>
            <w:hideMark/>
          </w:tcPr>
          <w:p w14:paraId="6BB7C362" w14:textId="77777777" w:rsidR="00633269" w:rsidRPr="0094244D" w:rsidRDefault="00633269" w:rsidP="00CF6347">
            <w:pPr>
              <w:pStyle w:val="movimento"/>
              <w:rPr>
                <w:color w:val="002060"/>
              </w:rPr>
            </w:pPr>
            <w:r w:rsidRPr="0094244D">
              <w:rPr>
                <w:color w:val="002060"/>
              </w:rPr>
              <w:t>CICCANTI ANDREA</w:t>
            </w:r>
          </w:p>
        </w:tc>
        <w:tc>
          <w:tcPr>
            <w:tcW w:w="2200" w:type="dxa"/>
            <w:tcMar>
              <w:top w:w="20" w:type="dxa"/>
              <w:left w:w="20" w:type="dxa"/>
              <w:bottom w:w="20" w:type="dxa"/>
              <w:right w:w="20" w:type="dxa"/>
            </w:tcMar>
            <w:vAlign w:val="center"/>
            <w:hideMark/>
          </w:tcPr>
          <w:p w14:paraId="03CF6D2F" w14:textId="77777777" w:rsidR="00633269" w:rsidRPr="0094244D" w:rsidRDefault="00633269" w:rsidP="00CF6347">
            <w:pPr>
              <w:pStyle w:val="movimento2"/>
              <w:rPr>
                <w:color w:val="002060"/>
              </w:rPr>
            </w:pPr>
            <w:r w:rsidRPr="0094244D">
              <w:rPr>
                <w:color w:val="002060"/>
              </w:rPr>
              <w:t xml:space="preserve">(CASELLE) </w:t>
            </w:r>
          </w:p>
        </w:tc>
        <w:tc>
          <w:tcPr>
            <w:tcW w:w="800" w:type="dxa"/>
            <w:tcMar>
              <w:top w:w="20" w:type="dxa"/>
              <w:left w:w="20" w:type="dxa"/>
              <w:bottom w:w="20" w:type="dxa"/>
              <w:right w:w="20" w:type="dxa"/>
            </w:tcMar>
            <w:vAlign w:val="center"/>
            <w:hideMark/>
          </w:tcPr>
          <w:p w14:paraId="479C4AD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1EEE3E1" w14:textId="77777777" w:rsidR="00633269" w:rsidRPr="0094244D" w:rsidRDefault="00633269" w:rsidP="00CF6347">
            <w:pPr>
              <w:pStyle w:val="movimento"/>
              <w:rPr>
                <w:color w:val="002060"/>
              </w:rPr>
            </w:pPr>
            <w:r w:rsidRPr="0094244D">
              <w:rPr>
                <w:color w:val="002060"/>
              </w:rPr>
              <w:t>MONTERVINO SIMONE</w:t>
            </w:r>
          </w:p>
        </w:tc>
        <w:tc>
          <w:tcPr>
            <w:tcW w:w="2200" w:type="dxa"/>
            <w:tcMar>
              <w:top w:w="20" w:type="dxa"/>
              <w:left w:w="20" w:type="dxa"/>
              <w:bottom w:w="20" w:type="dxa"/>
              <w:right w:w="20" w:type="dxa"/>
            </w:tcMar>
            <w:vAlign w:val="center"/>
            <w:hideMark/>
          </w:tcPr>
          <w:p w14:paraId="54A9122B"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CITTA</w:t>
            </w:r>
            <w:proofErr w:type="gramEnd"/>
            <w:r w:rsidRPr="0094244D">
              <w:rPr>
                <w:color w:val="002060"/>
              </w:rPr>
              <w:t xml:space="preserve"> DI FALCONARA) </w:t>
            </w:r>
          </w:p>
        </w:tc>
      </w:tr>
      <w:tr w:rsidR="00633269" w:rsidRPr="0094244D" w14:paraId="01EADB14" w14:textId="77777777" w:rsidTr="00CF6347">
        <w:tc>
          <w:tcPr>
            <w:tcW w:w="2200" w:type="dxa"/>
            <w:tcMar>
              <w:top w:w="20" w:type="dxa"/>
              <w:left w:w="20" w:type="dxa"/>
              <w:bottom w:w="20" w:type="dxa"/>
              <w:right w:w="20" w:type="dxa"/>
            </w:tcMar>
            <w:vAlign w:val="center"/>
            <w:hideMark/>
          </w:tcPr>
          <w:p w14:paraId="07827F16" w14:textId="77777777" w:rsidR="00633269" w:rsidRPr="0094244D" w:rsidRDefault="00633269" w:rsidP="00CF6347">
            <w:pPr>
              <w:pStyle w:val="movimento"/>
              <w:rPr>
                <w:color w:val="002060"/>
              </w:rPr>
            </w:pPr>
            <w:r w:rsidRPr="0094244D">
              <w:rPr>
                <w:color w:val="002060"/>
              </w:rPr>
              <w:t>SPANALATTE GIOVANNI</w:t>
            </w:r>
          </w:p>
        </w:tc>
        <w:tc>
          <w:tcPr>
            <w:tcW w:w="2200" w:type="dxa"/>
            <w:tcMar>
              <w:top w:w="20" w:type="dxa"/>
              <w:left w:w="20" w:type="dxa"/>
              <w:bottom w:w="20" w:type="dxa"/>
              <w:right w:w="20" w:type="dxa"/>
            </w:tcMar>
            <w:vAlign w:val="center"/>
            <w:hideMark/>
          </w:tcPr>
          <w:p w14:paraId="34522085"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CITTA</w:t>
            </w:r>
            <w:proofErr w:type="gramEnd"/>
            <w:r w:rsidRPr="0094244D">
              <w:rPr>
                <w:color w:val="002060"/>
              </w:rPr>
              <w:t xml:space="preserve"> DI FALCONARA) </w:t>
            </w:r>
          </w:p>
        </w:tc>
        <w:tc>
          <w:tcPr>
            <w:tcW w:w="800" w:type="dxa"/>
            <w:tcMar>
              <w:top w:w="20" w:type="dxa"/>
              <w:left w:w="20" w:type="dxa"/>
              <w:bottom w:w="20" w:type="dxa"/>
              <w:right w:w="20" w:type="dxa"/>
            </w:tcMar>
            <w:vAlign w:val="center"/>
            <w:hideMark/>
          </w:tcPr>
          <w:p w14:paraId="4DB66AA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A2573EF" w14:textId="77777777" w:rsidR="00633269" w:rsidRPr="0094244D" w:rsidRDefault="00633269" w:rsidP="00CF6347">
            <w:pPr>
              <w:pStyle w:val="movimento"/>
              <w:rPr>
                <w:color w:val="002060"/>
              </w:rPr>
            </w:pPr>
            <w:r w:rsidRPr="0094244D">
              <w:rPr>
                <w:color w:val="002060"/>
              </w:rPr>
              <w:t>FIORI STEFANO</w:t>
            </w:r>
          </w:p>
        </w:tc>
        <w:tc>
          <w:tcPr>
            <w:tcW w:w="2200" w:type="dxa"/>
            <w:tcMar>
              <w:top w:w="20" w:type="dxa"/>
              <w:left w:w="20" w:type="dxa"/>
              <w:bottom w:w="20" w:type="dxa"/>
              <w:right w:w="20" w:type="dxa"/>
            </w:tcMar>
            <w:vAlign w:val="center"/>
            <w:hideMark/>
          </w:tcPr>
          <w:p w14:paraId="39DD82AC" w14:textId="77777777" w:rsidR="00633269" w:rsidRPr="0094244D" w:rsidRDefault="00633269" w:rsidP="00CF6347">
            <w:pPr>
              <w:pStyle w:val="movimento2"/>
              <w:rPr>
                <w:color w:val="002060"/>
              </w:rPr>
            </w:pPr>
            <w:r w:rsidRPr="0094244D">
              <w:rPr>
                <w:color w:val="002060"/>
              </w:rPr>
              <w:t xml:space="preserve">(CSI MONTEFIORE) </w:t>
            </w:r>
          </w:p>
        </w:tc>
      </w:tr>
      <w:tr w:rsidR="00633269" w:rsidRPr="0094244D" w14:paraId="01987A26" w14:textId="77777777" w:rsidTr="00CF6347">
        <w:tc>
          <w:tcPr>
            <w:tcW w:w="2200" w:type="dxa"/>
            <w:tcMar>
              <w:top w:w="20" w:type="dxa"/>
              <w:left w:w="20" w:type="dxa"/>
              <w:bottom w:w="20" w:type="dxa"/>
              <w:right w:w="20" w:type="dxa"/>
            </w:tcMar>
            <w:vAlign w:val="center"/>
            <w:hideMark/>
          </w:tcPr>
          <w:p w14:paraId="29E33288" w14:textId="77777777" w:rsidR="00633269" w:rsidRPr="0094244D" w:rsidRDefault="00633269" w:rsidP="00CF6347">
            <w:pPr>
              <w:pStyle w:val="movimento"/>
              <w:rPr>
                <w:color w:val="002060"/>
              </w:rPr>
            </w:pPr>
            <w:r w:rsidRPr="0094244D">
              <w:rPr>
                <w:color w:val="002060"/>
              </w:rPr>
              <w:t>BRUFFA GABRIELE</w:t>
            </w:r>
          </w:p>
        </w:tc>
        <w:tc>
          <w:tcPr>
            <w:tcW w:w="2200" w:type="dxa"/>
            <w:tcMar>
              <w:top w:w="20" w:type="dxa"/>
              <w:left w:w="20" w:type="dxa"/>
              <w:bottom w:w="20" w:type="dxa"/>
              <w:right w:w="20" w:type="dxa"/>
            </w:tcMar>
            <w:vAlign w:val="center"/>
            <w:hideMark/>
          </w:tcPr>
          <w:p w14:paraId="0C1661F4" w14:textId="77777777" w:rsidR="00633269" w:rsidRPr="0094244D" w:rsidRDefault="00633269" w:rsidP="00CF6347">
            <w:pPr>
              <w:pStyle w:val="movimento2"/>
              <w:rPr>
                <w:color w:val="002060"/>
              </w:rPr>
            </w:pPr>
            <w:r w:rsidRPr="0094244D">
              <w:rPr>
                <w:color w:val="002060"/>
              </w:rPr>
              <w:t xml:space="preserve">(FRASASSI C5) </w:t>
            </w:r>
          </w:p>
        </w:tc>
        <w:tc>
          <w:tcPr>
            <w:tcW w:w="800" w:type="dxa"/>
            <w:tcMar>
              <w:top w:w="20" w:type="dxa"/>
              <w:left w:w="20" w:type="dxa"/>
              <w:bottom w:w="20" w:type="dxa"/>
              <w:right w:w="20" w:type="dxa"/>
            </w:tcMar>
            <w:vAlign w:val="center"/>
            <w:hideMark/>
          </w:tcPr>
          <w:p w14:paraId="51B8904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082D373" w14:textId="77777777" w:rsidR="00633269" w:rsidRPr="0094244D" w:rsidRDefault="00633269" w:rsidP="00CF6347">
            <w:pPr>
              <w:pStyle w:val="movimento"/>
              <w:rPr>
                <w:color w:val="002060"/>
              </w:rPr>
            </w:pPr>
            <w:r w:rsidRPr="0094244D">
              <w:rPr>
                <w:color w:val="002060"/>
              </w:rPr>
              <w:t>BELARDINELLI LEONARDO</w:t>
            </w:r>
          </w:p>
        </w:tc>
        <w:tc>
          <w:tcPr>
            <w:tcW w:w="2200" w:type="dxa"/>
            <w:tcMar>
              <w:top w:w="20" w:type="dxa"/>
              <w:left w:w="20" w:type="dxa"/>
              <w:bottom w:w="20" w:type="dxa"/>
              <w:right w:w="20" w:type="dxa"/>
            </w:tcMar>
            <w:vAlign w:val="center"/>
            <w:hideMark/>
          </w:tcPr>
          <w:p w14:paraId="25F6A158" w14:textId="77777777" w:rsidR="00633269" w:rsidRPr="0094244D" w:rsidRDefault="00633269" w:rsidP="00CF6347">
            <w:pPr>
              <w:pStyle w:val="movimento2"/>
              <w:rPr>
                <w:color w:val="002060"/>
              </w:rPr>
            </w:pPr>
            <w:r w:rsidRPr="0094244D">
              <w:rPr>
                <w:color w:val="002060"/>
              </w:rPr>
              <w:t xml:space="preserve">(FUTSAL ANCONA) </w:t>
            </w:r>
          </w:p>
        </w:tc>
      </w:tr>
      <w:tr w:rsidR="00633269" w:rsidRPr="0094244D" w14:paraId="76B47761" w14:textId="77777777" w:rsidTr="00CF6347">
        <w:tc>
          <w:tcPr>
            <w:tcW w:w="2200" w:type="dxa"/>
            <w:tcMar>
              <w:top w:w="20" w:type="dxa"/>
              <w:left w:w="20" w:type="dxa"/>
              <w:bottom w:w="20" w:type="dxa"/>
              <w:right w:w="20" w:type="dxa"/>
            </w:tcMar>
            <w:vAlign w:val="center"/>
            <w:hideMark/>
          </w:tcPr>
          <w:p w14:paraId="5192BABA" w14:textId="77777777" w:rsidR="00633269" w:rsidRPr="0094244D" w:rsidRDefault="00633269" w:rsidP="00CF6347">
            <w:pPr>
              <w:pStyle w:val="movimento"/>
              <w:rPr>
                <w:color w:val="002060"/>
              </w:rPr>
            </w:pPr>
            <w:r w:rsidRPr="0094244D">
              <w:rPr>
                <w:color w:val="002060"/>
              </w:rPr>
              <w:t>CAMPANA MANUEL</w:t>
            </w:r>
          </w:p>
        </w:tc>
        <w:tc>
          <w:tcPr>
            <w:tcW w:w="2200" w:type="dxa"/>
            <w:tcMar>
              <w:top w:w="20" w:type="dxa"/>
              <w:left w:w="20" w:type="dxa"/>
              <w:bottom w:w="20" w:type="dxa"/>
              <w:right w:w="20" w:type="dxa"/>
            </w:tcMar>
            <w:vAlign w:val="center"/>
            <w:hideMark/>
          </w:tcPr>
          <w:p w14:paraId="051250E2" w14:textId="77777777" w:rsidR="00633269" w:rsidRPr="0094244D" w:rsidRDefault="00633269" w:rsidP="00CF6347">
            <w:pPr>
              <w:pStyle w:val="movimento2"/>
              <w:rPr>
                <w:color w:val="002060"/>
              </w:rPr>
            </w:pPr>
            <w:r w:rsidRPr="0094244D">
              <w:rPr>
                <w:color w:val="002060"/>
              </w:rPr>
              <w:t xml:space="preserve">(POL. SPORT COMMUNICATION) </w:t>
            </w:r>
          </w:p>
        </w:tc>
        <w:tc>
          <w:tcPr>
            <w:tcW w:w="800" w:type="dxa"/>
            <w:tcMar>
              <w:top w:w="20" w:type="dxa"/>
              <w:left w:w="20" w:type="dxa"/>
              <w:bottom w:w="20" w:type="dxa"/>
              <w:right w:w="20" w:type="dxa"/>
            </w:tcMar>
            <w:vAlign w:val="center"/>
            <w:hideMark/>
          </w:tcPr>
          <w:p w14:paraId="2AB5AED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701458D" w14:textId="77777777" w:rsidR="00633269" w:rsidRPr="0094244D" w:rsidRDefault="00633269" w:rsidP="00CF6347">
            <w:pPr>
              <w:pStyle w:val="movimento"/>
              <w:rPr>
                <w:color w:val="002060"/>
              </w:rPr>
            </w:pPr>
            <w:r w:rsidRPr="0094244D">
              <w:rPr>
                <w:color w:val="002060"/>
              </w:rPr>
              <w:t>CASOLE SEBASTIANO</w:t>
            </w:r>
          </w:p>
        </w:tc>
        <w:tc>
          <w:tcPr>
            <w:tcW w:w="2200" w:type="dxa"/>
            <w:tcMar>
              <w:top w:w="20" w:type="dxa"/>
              <w:left w:w="20" w:type="dxa"/>
              <w:bottom w:w="20" w:type="dxa"/>
              <w:right w:w="20" w:type="dxa"/>
            </w:tcMar>
            <w:vAlign w:val="center"/>
            <w:hideMark/>
          </w:tcPr>
          <w:p w14:paraId="26D5E4BA" w14:textId="77777777" w:rsidR="00633269" w:rsidRPr="0094244D" w:rsidRDefault="00633269" w:rsidP="00CF6347">
            <w:pPr>
              <w:pStyle w:val="movimento2"/>
              <w:rPr>
                <w:color w:val="002060"/>
              </w:rPr>
            </w:pPr>
            <w:r w:rsidRPr="0094244D">
              <w:rPr>
                <w:color w:val="002060"/>
              </w:rPr>
              <w:t xml:space="preserve">(UNION PICENA) </w:t>
            </w:r>
          </w:p>
        </w:tc>
      </w:tr>
      <w:tr w:rsidR="00633269" w:rsidRPr="0094244D" w14:paraId="40127A17" w14:textId="77777777" w:rsidTr="00CF6347">
        <w:tc>
          <w:tcPr>
            <w:tcW w:w="2200" w:type="dxa"/>
            <w:tcMar>
              <w:top w:w="20" w:type="dxa"/>
              <w:left w:w="20" w:type="dxa"/>
              <w:bottom w:w="20" w:type="dxa"/>
              <w:right w:w="20" w:type="dxa"/>
            </w:tcMar>
            <w:vAlign w:val="center"/>
            <w:hideMark/>
          </w:tcPr>
          <w:p w14:paraId="0454ACD8" w14:textId="77777777" w:rsidR="00633269" w:rsidRPr="0094244D" w:rsidRDefault="00633269" w:rsidP="00CF6347">
            <w:pPr>
              <w:pStyle w:val="movimento"/>
              <w:rPr>
                <w:color w:val="002060"/>
              </w:rPr>
            </w:pPr>
            <w:r w:rsidRPr="0094244D">
              <w:rPr>
                <w:color w:val="002060"/>
              </w:rPr>
              <w:t>PAGLIARI ALBERTO</w:t>
            </w:r>
          </w:p>
        </w:tc>
        <w:tc>
          <w:tcPr>
            <w:tcW w:w="2200" w:type="dxa"/>
            <w:tcMar>
              <w:top w:w="20" w:type="dxa"/>
              <w:left w:w="20" w:type="dxa"/>
              <w:bottom w:w="20" w:type="dxa"/>
              <w:right w:w="20" w:type="dxa"/>
            </w:tcMar>
            <w:vAlign w:val="center"/>
            <w:hideMark/>
          </w:tcPr>
          <w:p w14:paraId="3F777D76" w14:textId="77777777" w:rsidR="00633269" w:rsidRPr="0094244D" w:rsidRDefault="00633269" w:rsidP="00CF6347">
            <w:pPr>
              <w:pStyle w:val="movimento2"/>
              <w:rPr>
                <w:color w:val="002060"/>
              </w:rPr>
            </w:pPr>
            <w:r w:rsidRPr="0094244D">
              <w:rPr>
                <w:color w:val="002060"/>
              </w:rPr>
              <w:t xml:space="preserve">(URBINO CALCIO A 5) </w:t>
            </w:r>
          </w:p>
        </w:tc>
        <w:tc>
          <w:tcPr>
            <w:tcW w:w="800" w:type="dxa"/>
            <w:tcMar>
              <w:top w:w="20" w:type="dxa"/>
              <w:left w:w="20" w:type="dxa"/>
              <w:bottom w:w="20" w:type="dxa"/>
              <w:right w:w="20" w:type="dxa"/>
            </w:tcMar>
            <w:vAlign w:val="center"/>
            <w:hideMark/>
          </w:tcPr>
          <w:p w14:paraId="6614EB0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B89A9EF" w14:textId="77777777" w:rsidR="00633269" w:rsidRPr="0094244D" w:rsidRDefault="00633269" w:rsidP="00CF6347">
            <w:pPr>
              <w:pStyle w:val="movimento"/>
              <w:rPr>
                <w:color w:val="002060"/>
              </w:rPr>
            </w:pPr>
            <w:r w:rsidRPr="0094244D">
              <w:rPr>
                <w:color w:val="002060"/>
              </w:rPr>
              <w:t>TANTUCCI ALESSIO</w:t>
            </w:r>
          </w:p>
        </w:tc>
        <w:tc>
          <w:tcPr>
            <w:tcW w:w="2200" w:type="dxa"/>
            <w:tcMar>
              <w:top w:w="20" w:type="dxa"/>
              <w:left w:w="20" w:type="dxa"/>
              <w:bottom w:w="20" w:type="dxa"/>
              <w:right w:w="20" w:type="dxa"/>
            </w:tcMar>
            <w:vAlign w:val="center"/>
            <w:hideMark/>
          </w:tcPr>
          <w:p w14:paraId="7B4924B7" w14:textId="77777777" w:rsidR="00633269" w:rsidRPr="0094244D" w:rsidRDefault="00633269" w:rsidP="00CF6347">
            <w:pPr>
              <w:pStyle w:val="movimento2"/>
              <w:rPr>
                <w:color w:val="002060"/>
              </w:rPr>
            </w:pPr>
            <w:r w:rsidRPr="0094244D">
              <w:rPr>
                <w:color w:val="002060"/>
              </w:rPr>
              <w:t xml:space="preserve">(VIRTUS ASD) </w:t>
            </w:r>
          </w:p>
        </w:tc>
      </w:tr>
      <w:tr w:rsidR="00633269" w:rsidRPr="0094244D" w14:paraId="3E5EFEBA" w14:textId="77777777" w:rsidTr="00CF6347">
        <w:tc>
          <w:tcPr>
            <w:tcW w:w="2200" w:type="dxa"/>
            <w:tcMar>
              <w:top w:w="20" w:type="dxa"/>
              <w:left w:w="20" w:type="dxa"/>
              <w:bottom w:w="20" w:type="dxa"/>
              <w:right w:w="20" w:type="dxa"/>
            </w:tcMar>
            <w:vAlign w:val="center"/>
            <w:hideMark/>
          </w:tcPr>
          <w:p w14:paraId="1FE296B4" w14:textId="77777777" w:rsidR="00633269" w:rsidRPr="0094244D" w:rsidRDefault="00633269" w:rsidP="00CF6347">
            <w:pPr>
              <w:pStyle w:val="movimento"/>
              <w:rPr>
                <w:color w:val="002060"/>
              </w:rPr>
            </w:pPr>
            <w:r w:rsidRPr="0094244D">
              <w:rPr>
                <w:color w:val="002060"/>
              </w:rPr>
              <w:t>MARTELLI MARCO</w:t>
            </w:r>
          </w:p>
        </w:tc>
        <w:tc>
          <w:tcPr>
            <w:tcW w:w="2200" w:type="dxa"/>
            <w:tcMar>
              <w:top w:w="20" w:type="dxa"/>
              <w:left w:w="20" w:type="dxa"/>
              <w:bottom w:w="20" w:type="dxa"/>
              <w:right w:w="20" w:type="dxa"/>
            </w:tcMar>
            <w:vAlign w:val="center"/>
            <w:hideMark/>
          </w:tcPr>
          <w:p w14:paraId="52BC42C5" w14:textId="77777777" w:rsidR="00633269" w:rsidRPr="0094244D" w:rsidRDefault="00633269" w:rsidP="00CF6347">
            <w:pPr>
              <w:pStyle w:val="movimento2"/>
              <w:rPr>
                <w:color w:val="002060"/>
              </w:rPr>
            </w:pPr>
            <w:r w:rsidRPr="0094244D">
              <w:rPr>
                <w:color w:val="002060"/>
              </w:rPr>
              <w:t xml:space="preserve">(VIRTUS AURORA C5) </w:t>
            </w:r>
          </w:p>
        </w:tc>
        <w:tc>
          <w:tcPr>
            <w:tcW w:w="800" w:type="dxa"/>
            <w:tcMar>
              <w:top w:w="20" w:type="dxa"/>
              <w:left w:w="20" w:type="dxa"/>
              <w:bottom w:w="20" w:type="dxa"/>
              <w:right w:w="20" w:type="dxa"/>
            </w:tcMar>
            <w:vAlign w:val="center"/>
            <w:hideMark/>
          </w:tcPr>
          <w:p w14:paraId="1B5A4F1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2980E4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E69729E" w14:textId="77777777" w:rsidR="00633269" w:rsidRPr="0094244D" w:rsidRDefault="00633269" w:rsidP="00CF6347">
            <w:pPr>
              <w:pStyle w:val="movimento2"/>
              <w:rPr>
                <w:color w:val="002060"/>
              </w:rPr>
            </w:pPr>
            <w:r w:rsidRPr="0094244D">
              <w:rPr>
                <w:color w:val="002060"/>
              </w:rPr>
              <w:t> </w:t>
            </w:r>
          </w:p>
        </w:tc>
      </w:tr>
    </w:tbl>
    <w:p w14:paraId="5D5EEB8D"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EB16091" w14:textId="77777777" w:rsidTr="00CF6347">
        <w:tc>
          <w:tcPr>
            <w:tcW w:w="2200" w:type="dxa"/>
            <w:tcMar>
              <w:top w:w="20" w:type="dxa"/>
              <w:left w:w="20" w:type="dxa"/>
              <w:bottom w:w="20" w:type="dxa"/>
              <w:right w:w="20" w:type="dxa"/>
            </w:tcMar>
            <w:vAlign w:val="center"/>
            <w:hideMark/>
          </w:tcPr>
          <w:p w14:paraId="1D7F7317" w14:textId="77777777" w:rsidR="00633269" w:rsidRPr="0094244D" w:rsidRDefault="00633269" w:rsidP="00CF6347">
            <w:pPr>
              <w:pStyle w:val="movimento"/>
              <w:rPr>
                <w:color w:val="002060"/>
              </w:rPr>
            </w:pPr>
            <w:r w:rsidRPr="0094244D">
              <w:rPr>
                <w:color w:val="002060"/>
              </w:rPr>
              <w:t>BARONI SAMUELE</w:t>
            </w:r>
          </w:p>
        </w:tc>
        <w:tc>
          <w:tcPr>
            <w:tcW w:w="2200" w:type="dxa"/>
            <w:tcMar>
              <w:top w:w="20" w:type="dxa"/>
              <w:left w:w="20" w:type="dxa"/>
              <w:bottom w:w="20" w:type="dxa"/>
              <w:right w:w="20" w:type="dxa"/>
            </w:tcMar>
            <w:vAlign w:val="center"/>
            <w:hideMark/>
          </w:tcPr>
          <w:p w14:paraId="3D6EFE4A" w14:textId="77777777" w:rsidR="00633269" w:rsidRPr="0094244D" w:rsidRDefault="00633269" w:rsidP="00CF6347">
            <w:pPr>
              <w:pStyle w:val="movimento2"/>
              <w:rPr>
                <w:color w:val="002060"/>
              </w:rPr>
            </w:pPr>
            <w:r w:rsidRPr="0094244D">
              <w:rPr>
                <w:color w:val="002060"/>
              </w:rPr>
              <w:t xml:space="preserve">(ATLETICO CHIARAVALLE) </w:t>
            </w:r>
          </w:p>
        </w:tc>
        <w:tc>
          <w:tcPr>
            <w:tcW w:w="800" w:type="dxa"/>
            <w:tcMar>
              <w:top w:w="20" w:type="dxa"/>
              <w:left w:w="20" w:type="dxa"/>
              <w:bottom w:w="20" w:type="dxa"/>
              <w:right w:w="20" w:type="dxa"/>
            </w:tcMar>
            <w:vAlign w:val="center"/>
            <w:hideMark/>
          </w:tcPr>
          <w:p w14:paraId="661E3AE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0C721A3" w14:textId="77777777" w:rsidR="00633269" w:rsidRPr="0094244D" w:rsidRDefault="00633269" w:rsidP="00CF6347">
            <w:pPr>
              <w:pStyle w:val="movimento"/>
              <w:rPr>
                <w:color w:val="002060"/>
              </w:rPr>
            </w:pPr>
            <w:r w:rsidRPr="0094244D">
              <w:rPr>
                <w:color w:val="002060"/>
              </w:rPr>
              <w:t>PAGNETTI LEONARDO</w:t>
            </w:r>
          </w:p>
        </w:tc>
        <w:tc>
          <w:tcPr>
            <w:tcW w:w="2200" w:type="dxa"/>
            <w:tcMar>
              <w:top w:w="20" w:type="dxa"/>
              <w:left w:w="20" w:type="dxa"/>
              <w:bottom w:w="20" w:type="dxa"/>
              <w:right w:w="20" w:type="dxa"/>
            </w:tcMar>
            <w:vAlign w:val="center"/>
            <w:hideMark/>
          </w:tcPr>
          <w:p w14:paraId="62624301" w14:textId="77777777" w:rsidR="00633269" w:rsidRPr="0094244D" w:rsidRDefault="00633269" w:rsidP="00CF6347">
            <w:pPr>
              <w:pStyle w:val="movimento2"/>
              <w:rPr>
                <w:color w:val="002060"/>
              </w:rPr>
            </w:pPr>
            <w:r w:rsidRPr="0094244D">
              <w:rPr>
                <w:color w:val="002060"/>
              </w:rPr>
              <w:t xml:space="preserve">(AUDAX CALCIO PIOBBICO) </w:t>
            </w:r>
          </w:p>
        </w:tc>
      </w:tr>
      <w:tr w:rsidR="00633269" w:rsidRPr="0094244D" w14:paraId="6FC856DE" w14:textId="77777777" w:rsidTr="00CF6347">
        <w:tc>
          <w:tcPr>
            <w:tcW w:w="2200" w:type="dxa"/>
            <w:tcMar>
              <w:top w:w="20" w:type="dxa"/>
              <w:left w:w="20" w:type="dxa"/>
              <w:bottom w:w="20" w:type="dxa"/>
              <w:right w:w="20" w:type="dxa"/>
            </w:tcMar>
            <w:vAlign w:val="center"/>
            <w:hideMark/>
          </w:tcPr>
          <w:p w14:paraId="25D28766" w14:textId="77777777" w:rsidR="00633269" w:rsidRPr="0094244D" w:rsidRDefault="00633269" w:rsidP="00CF6347">
            <w:pPr>
              <w:pStyle w:val="movimento"/>
              <w:rPr>
                <w:color w:val="002060"/>
              </w:rPr>
            </w:pPr>
            <w:r w:rsidRPr="0094244D">
              <w:rPr>
                <w:color w:val="002060"/>
              </w:rPr>
              <w:t>PUPITA LORENZO</w:t>
            </w:r>
          </w:p>
        </w:tc>
        <w:tc>
          <w:tcPr>
            <w:tcW w:w="2200" w:type="dxa"/>
            <w:tcMar>
              <w:top w:w="20" w:type="dxa"/>
              <w:left w:w="20" w:type="dxa"/>
              <w:bottom w:w="20" w:type="dxa"/>
              <w:right w:w="20" w:type="dxa"/>
            </w:tcMar>
            <w:vAlign w:val="center"/>
            <w:hideMark/>
          </w:tcPr>
          <w:p w14:paraId="18A11D1D" w14:textId="77777777" w:rsidR="00633269" w:rsidRPr="0094244D" w:rsidRDefault="00633269" w:rsidP="00CF6347">
            <w:pPr>
              <w:pStyle w:val="movimento2"/>
              <w:rPr>
                <w:color w:val="002060"/>
              </w:rPr>
            </w:pPr>
            <w:r w:rsidRPr="0094244D">
              <w:rPr>
                <w:color w:val="002060"/>
              </w:rPr>
              <w:t xml:space="preserve">(AUDAX CALCIO PIOBBICO) </w:t>
            </w:r>
          </w:p>
        </w:tc>
        <w:tc>
          <w:tcPr>
            <w:tcW w:w="800" w:type="dxa"/>
            <w:tcMar>
              <w:top w:w="20" w:type="dxa"/>
              <w:left w:w="20" w:type="dxa"/>
              <w:bottom w:w="20" w:type="dxa"/>
              <w:right w:w="20" w:type="dxa"/>
            </w:tcMar>
            <w:vAlign w:val="center"/>
            <w:hideMark/>
          </w:tcPr>
          <w:p w14:paraId="77E698D4"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481FF2A" w14:textId="77777777" w:rsidR="00633269" w:rsidRPr="0094244D" w:rsidRDefault="00633269" w:rsidP="00CF6347">
            <w:pPr>
              <w:pStyle w:val="movimento"/>
              <w:rPr>
                <w:color w:val="002060"/>
              </w:rPr>
            </w:pPr>
            <w:r w:rsidRPr="0094244D">
              <w:rPr>
                <w:color w:val="002060"/>
              </w:rPr>
              <w:t>DI LENA SAMUEL</w:t>
            </w:r>
          </w:p>
        </w:tc>
        <w:tc>
          <w:tcPr>
            <w:tcW w:w="2200" w:type="dxa"/>
            <w:tcMar>
              <w:top w:w="20" w:type="dxa"/>
              <w:left w:w="20" w:type="dxa"/>
              <w:bottom w:w="20" w:type="dxa"/>
              <w:right w:w="20" w:type="dxa"/>
            </w:tcMar>
            <w:vAlign w:val="center"/>
            <w:hideMark/>
          </w:tcPr>
          <w:p w14:paraId="6A26DBBA" w14:textId="77777777" w:rsidR="00633269" w:rsidRPr="0094244D" w:rsidRDefault="00633269" w:rsidP="00CF6347">
            <w:pPr>
              <w:pStyle w:val="movimento2"/>
              <w:rPr>
                <w:color w:val="002060"/>
              </w:rPr>
            </w:pPr>
            <w:r w:rsidRPr="0094244D">
              <w:rPr>
                <w:color w:val="002060"/>
              </w:rPr>
              <w:t xml:space="preserve">(CALCETTO NUMANA) </w:t>
            </w:r>
          </w:p>
        </w:tc>
      </w:tr>
      <w:tr w:rsidR="00633269" w:rsidRPr="0094244D" w14:paraId="70566FF4" w14:textId="77777777" w:rsidTr="00CF6347">
        <w:tc>
          <w:tcPr>
            <w:tcW w:w="2200" w:type="dxa"/>
            <w:tcMar>
              <w:top w:w="20" w:type="dxa"/>
              <w:left w:w="20" w:type="dxa"/>
              <w:bottom w:w="20" w:type="dxa"/>
              <w:right w:w="20" w:type="dxa"/>
            </w:tcMar>
            <w:vAlign w:val="center"/>
            <w:hideMark/>
          </w:tcPr>
          <w:p w14:paraId="73B97CDB" w14:textId="77777777" w:rsidR="00633269" w:rsidRPr="0094244D" w:rsidRDefault="00633269" w:rsidP="00CF6347">
            <w:pPr>
              <w:pStyle w:val="movimento"/>
              <w:rPr>
                <w:color w:val="002060"/>
              </w:rPr>
            </w:pPr>
            <w:r w:rsidRPr="0094244D">
              <w:rPr>
                <w:color w:val="002060"/>
              </w:rPr>
              <w:t>ANAYA DIAZ MELWIN JEAN</w:t>
            </w:r>
          </w:p>
        </w:tc>
        <w:tc>
          <w:tcPr>
            <w:tcW w:w="2200" w:type="dxa"/>
            <w:tcMar>
              <w:top w:w="20" w:type="dxa"/>
              <w:left w:w="20" w:type="dxa"/>
              <w:bottom w:w="20" w:type="dxa"/>
              <w:right w:w="20" w:type="dxa"/>
            </w:tcMar>
            <w:vAlign w:val="center"/>
            <w:hideMark/>
          </w:tcPr>
          <w:p w14:paraId="2DF7C14A" w14:textId="77777777" w:rsidR="00633269" w:rsidRPr="0094244D" w:rsidRDefault="00633269" w:rsidP="00CF6347">
            <w:pPr>
              <w:pStyle w:val="movimento2"/>
              <w:rPr>
                <w:color w:val="002060"/>
              </w:rPr>
            </w:pPr>
            <w:r w:rsidRPr="0094244D">
              <w:rPr>
                <w:color w:val="002060"/>
              </w:rPr>
              <w:t xml:space="preserve">(CANDIA BARACCOLA ASPIO) </w:t>
            </w:r>
          </w:p>
        </w:tc>
        <w:tc>
          <w:tcPr>
            <w:tcW w:w="800" w:type="dxa"/>
            <w:tcMar>
              <w:top w:w="20" w:type="dxa"/>
              <w:left w:w="20" w:type="dxa"/>
              <w:bottom w:w="20" w:type="dxa"/>
              <w:right w:w="20" w:type="dxa"/>
            </w:tcMar>
            <w:vAlign w:val="center"/>
            <w:hideMark/>
          </w:tcPr>
          <w:p w14:paraId="14BF04B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F255365" w14:textId="77777777" w:rsidR="00633269" w:rsidRPr="0094244D" w:rsidRDefault="00633269" w:rsidP="00CF6347">
            <w:pPr>
              <w:pStyle w:val="movimento"/>
              <w:rPr>
                <w:color w:val="002060"/>
              </w:rPr>
            </w:pPr>
            <w:r w:rsidRPr="0094244D">
              <w:rPr>
                <w:color w:val="002060"/>
              </w:rPr>
              <w:t>GOBBI LUCA</w:t>
            </w:r>
          </w:p>
        </w:tc>
        <w:tc>
          <w:tcPr>
            <w:tcW w:w="2200" w:type="dxa"/>
            <w:tcMar>
              <w:top w:w="20" w:type="dxa"/>
              <w:left w:w="20" w:type="dxa"/>
              <w:bottom w:w="20" w:type="dxa"/>
              <w:right w:w="20" w:type="dxa"/>
            </w:tcMar>
            <w:vAlign w:val="center"/>
            <w:hideMark/>
          </w:tcPr>
          <w:p w14:paraId="55FD453F" w14:textId="77777777" w:rsidR="00633269" w:rsidRPr="0094244D" w:rsidRDefault="00633269" w:rsidP="00CF6347">
            <w:pPr>
              <w:pStyle w:val="movimento2"/>
              <w:rPr>
                <w:color w:val="002060"/>
              </w:rPr>
            </w:pPr>
            <w:r w:rsidRPr="0094244D">
              <w:rPr>
                <w:color w:val="002060"/>
              </w:rPr>
              <w:t xml:space="preserve">(CIRCOLO COLLODI CALCIO 5) </w:t>
            </w:r>
          </w:p>
        </w:tc>
      </w:tr>
      <w:tr w:rsidR="00633269" w:rsidRPr="0094244D" w14:paraId="7E4DC71C" w14:textId="77777777" w:rsidTr="00CF6347">
        <w:tc>
          <w:tcPr>
            <w:tcW w:w="2200" w:type="dxa"/>
            <w:tcMar>
              <w:top w:w="20" w:type="dxa"/>
              <w:left w:w="20" w:type="dxa"/>
              <w:bottom w:w="20" w:type="dxa"/>
              <w:right w:w="20" w:type="dxa"/>
            </w:tcMar>
            <w:vAlign w:val="center"/>
            <w:hideMark/>
          </w:tcPr>
          <w:p w14:paraId="3F11DD53" w14:textId="77777777" w:rsidR="00633269" w:rsidRPr="0094244D" w:rsidRDefault="00633269" w:rsidP="00CF6347">
            <w:pPr>
              <w:pStyle w:val="movimento"/>
              <w:rPr>
                <w:color w:val="002060"/>
              </w:rPr>
            </w:pPr>
            <w:r w:rsidRPr="0094244D">
              <w:rPr>
                <w:color w:val="002060"/>
              </w:rPr>
              <w:t>PELLEGRINO LUCIANO</w:t>
            </w:r>
          </w:p>
        </w:tc>
        <w:tc>
          <w:tcPr>
            <w:tcW w:w="2200" w:type="dxa"/>
            <w:tcMar>
              <w:top w:w="20" w:type="dxa"/>
              <w:left w:w="20" w:type="dxa"/>
              <w:bottom w:w="20" w:type="dxa"/>
              <w:right w:w="20" w:type="dxa"/>
            </w:tcMar>
            <w:vAlign w:val="center"/>
            <w:hideMark/>
          </w:tcPr>
          <w:p w14:paraId="2B649265" w14:textId="77777777" w:rsidR="00633269" w:rsidRPr="0094244D" w:rsidRDefault="00633269" w:rsidP="00CF6347">
            <w:pPr>
              <w:pStyle w:val="movimento2"/>
              <w:rPr>
                <w:color w:val="002060"/>
              </w:rPr>
            </w:pPr>
            <w:r w:rsidRPr="0094244D">
              <w:rPr>
                <w:color w:val="002060"/>
              </w:rPr>
              <w:t xml:space="preserve">(CIRCOLO COLLODI CALCIO 5) </w:t>
            </w:r>
          </w:p>
        </w:tc>
        <w:tc>
          <w:tcPr>
            <w:tcW w:w="800" w:type="dxa"/>
            <w:tcMar>
              <w:top w:w="20" w:type="dxa"/>
              <w:left w:w="20" w:type="dxa"/>
              <w:bottom w:w="20" w:type="dxa"/>
              <w:right w:w="20" w:type="dxa"/>
            </w:tcMar>
            <w:vAlign w:val="center"/>
            <w:hideMark/>
          </w:tcPr>
          <w:p w14:paraId="4C50ECF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7A02D2D" w14:textId="77777777" w:rsidR="00633269" w:rsidRPr="0094244D" w:rsidRDefault="00633269" w:rsidP="00CF6347">
            <w:pPr>
              <w:pStyle w:val="movimento"/>
              <w:rPr>
                <w:color w:val="002060"/>
              </w:rPr>
            </w:pPr>
            <w:r w:rsidRPr="0094244D">
              <w:rPr>
                <w:color w:val="002060"/>
              </w:rPr>
              <w:t>MONTERVINO EGIDIO</w:t>
            </w:r>
          </w:p>
        </w:tc>
        <w:tc>
          <w:tcPr>
            <w:tcW w:w="2200" w:type="dxa"/>
            <w:tcMar>
              <w:top w:w="20" w:type="dxa"/>
              <w:left w:w="20" w:type="dxa"/>
              <w:bottom w:w="20" w:type="dxa"/>
              <w:right w:w="20" w:type="dxa"/>
            </w:tcMar>
            <w:vAlign w:val="center"/>
            <w:hideMark/>
          </w:tcPr>
          <w:p w14:paraId="36F208F1"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CITTA</w:t>
            </w:r>
            <w:proofErr w:type="gramEnd"/>
            <w:r w:rsidRPr="0094244D">
              <w:rPr>
                <w:color w:val="002060"/>
              </w:rPr>
              <w:t xml:space="preserve"> DI FALCONARA) </w:t>
            </w:r>
          </w:p>
        </w:tc>
      </w:tr>
      <w:tr w:rsidR="00633269" w:rsidRPr="0094244D" w14:paraId="4CE195B4" w14:textId="77777777" w:rsidTr="00CF6347">
        <w:tc>
          <w:tcPr>
            <w:tcW w:w="2200" w:type="dxa"/>
            <w:tcMar>
              <w:top w:w="20" w:type="dxa"/>
              <w:left w:w="20" w:type="dxa"/>
              <w:bottom w:w="20" w:type="dxa"/>
              <w:right w:w="20" w:type="dxa"/>
            </w:tcMar>
            <w:vAlign w:val="center"/>
            <w:hideMark/>
          </w:tcPr>
          <w:p w14:paraId="08DC7AE8" w14:textId="77777777" w:rsidR="00633269" w:rsidRPr="0094244D" w:rsidRDefault="00633269" w:rsidP="00CF6347">
            <w:pPr>
              <w:pStyle w:val="movimento"/>
              <w:rPr>
                <w:color w:val="002060"/>
              </w:rPr>
            </w:pPr>
            <w:r w:rsidRPr="0094244D">
              <w:rPr>
                <w:color w:val="002060"/>
              </w:rPr>
              <w:t>TUDINI RICCARDO</w:t>
            </w:r>
          </w:p>
        </w:tc>
        <w:tc>
          <w:tcPr>
            <w:tcW w:w="2200" w:type="dxa"/>
            <w:tcMar>
              <w:top w:w="20" w:type="dxa"/>
              <w:left w:w="20" w:type="dxa"/>
              <w:bottom w:w="20" w:type="dxa"/>
              <w:right w:w="20" w:type="dxa"/>
            </w:tcMar>
            <w:vAlign w:val="center"/>
            <w:hideMark/>
          </w:tcPr>
          <w:p w14:paraId="0D63C1F8" w14:textId="77777777" w:rsidR="00633269" w:rsidRPr="0094244D" w:rsidRDefault="00633269" w:rsidP="00CF6347">
            <w:pPr>
              <w:pStyle w:val="movimento2"/>
              <w:rPr>
                <w:color w:val="002060"/>
              </w:rPr>
            </w:pPr>
            <w:r w:rsidRPr="0094244D">
              <w:rPr>
                <w:color w:val="002060"/>
              </w:rPr>
              <w:t xml:space="preserve">(EUROPE TT) </w:t>
            </w:r>
          </w:p>
        </w:tc>
        <w:tc>
          <w:tcPr>
            <w:tcW w:w="800" w:type="dxa"/>
            <w:tcMar>
              <w:top w:w="20" w:type="dxa"/>
              <w:left w:w="20" w:type="dxa"/>
              <w:bottom w:w="20" w:type="dxa"/>
              <w:right w:w="20" w:type="dxa"/>
            </w:tcMar>
            <w:vAlign w:val="center"/>
            <w:hideMark/>
          </w:tcPr>
          <w:p w14:paraId="4714F69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A452B92" w14:textId="77777777" w:rsidR="00633269" w:rsidRPr="0094244D" w:rsidRDefault="00633269" w:rsidP="00CF6347">
            <w:pPr>
              <w:pStyle w:val="movimento"/>
              <w:rPr>
                <w:color w:val="002060"/>
              </w:rPr>
            </w:pPr>
            <w:r w:rsidRPr="0094244D">
              <w:rPr>
                <w:color w:val="002060"/>
              </w:rPr>
              <w:t>PETRONE DANIELE</w:t>
            </w:r>
          </w:p>
        </w:tc>
        <w:tc>
          <w:tcPr>
            <w:tcW w:w="2200" w:type="dxa"/>
            <w:tcMar>
              <w:top w:w="20" w:type="dxa"/>
              <w:left w:w="20" w:type="dxa"/>
              <w:bottom w:w="20" w:type="dxa"/>
              <w:right w:w="20" w:type="dxa"/>
            </w:tcMar>
            <w:vAlign w:val="center"/>
            <w:hideMark/>
          </w:tcPr>
          <w:p w14:paraId="1AA5274E" w14:textId="77777777" w:rsidR="00633269" w:rsidRPr="0094244D" w:rsidRDefault="00633269" w:rsidP="00CF6347">
            <w:pPr>
              <w:pStyle w:val="movimento2"/>
              <w:rPr>
                <w:color w:val="002060"/>
              </w:rPr>
            </w:pPr>
            <w:r w:rsidRPr="0094244D">
              <w:rPr>
                <w:color w:val="002060"/>
              </w:rPr>
              <w:t xml:space="preserve">(FABRIANO CALCIO A 5 2023) </w:t>
            </w:r>
          </w:p>
        </w:tc>
      </w:tr>
      <w:tr w:rsidR="00633269" w:rsidRPr="0094244D" w14:paraId="1F6808C5" w14:textId="77777777" w:rsidTr="00CF6347">
        <w:tc>
          <w:tcPr>
            <w:tcW w:w="2200" w:type="dxa"/>
            <w:tcMar>
              <w:top w:w="20" w:type="dxa"/>
              <w:left w:w="20" w:type="dxa"/>
              <w:bottom w:w="20" w:type="dxa"/>
              <w:right w:w="20" w:type="dxa"/>
            </w:tcMar>
            <w:vAlign w:val="center"/>
            <w:hideMark/>
          </w:tcPr>
          <w:p w14:paraId="05390757" w14:textId="77777777" w:rsidR="00633269" w:rsidRPr="0094244D" w:rsidRDefault="00633269" w:rsidP="00CF6347">
            <w:pPr>
              <w:pStyle w:val="movimento"/>
              <w:rPr>
                <w:color w:val="002060"/>
              </w:rPr>
            </w:pPr>
            <w:r w:rsidRPr="0094244D">
              <w:rPr>
                <w:color w:val="002060"/>
              </w:rPr>
              <w:t>MARCANTONI FRANCESCO</w:t>
            </w:r>
          </w:p>
        </w:tc>
        <w:tc>
          <w:tcPr>
            <w:tcW w:w="2200" w:type="dxa"/>
            <w:tcMar>
              <w:top w:w="20" w:type="dxa"/>
              <w:left w:w="20" w:type="dxa"/>
              <w:bottom w:w="20" w:type="dxa"/>
              <w:right w:w="20" w:type="dxa"/>
            </w:tcMar>
            <w:vAlign w:val="center"/>
            <w:hideMark/>
          </w:tcPr>
          <w:p w14:paraId="77DB4C20" w14:textId="77777777" w:rsidR="00633269" w:rsidRPr="0094244D" w:rsidRDefault="00633269" w:rsidP="00CF6347">
            <w:pPr>
              <w:pStyle w:val="movimento2"/>
              <w:rPr>
                <w:color w:val="002060"/>
              </w:rPr>
            </w:pPr>
            <w:r w:rsidRPr="0094244D">
              <w:rPr>
                <w:color w:val="002060"/>
              </w:rPr>
              <w:t xml:space="preserve">(FROG S CLUB SPORT) </w:t>
            </w:r>
          </w:p>
        </w:tc>
        <w:tc>
          <w:tcPr>
            <w:tcW w:w="800" w:type="dxa"/>
            <w:tcMar>
              <w:top w:w="20" w:type="dxa"/>
              <w:left w:w="20" w:type="dxa"/>
              <w:bottom w:w="20" w:type="dxa"/>
              <w:right w:w="20" w:type="dxa"/>
            </w:tcMar>
            <w:vAlign w:val="center"/>
            <w:hideMark/>
          </w:tcPr>
          <w:p w14:paraId="3304585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8BCFC75" w14:textId="77777777" w:rsidR="00633269" w:rsidRPr="0094244D" w:rsidRDefault="00633269" w:rsidP="00CF6347">
            <w:pPr>
              <w:pStyle w:val="movimento"/>
              <w:rPr>
                <w:color w:val="002060"/>
              </w:rPr>
            </w:pPr>
            <w:r w:rsidRPr="0094244D">
              <w:rPr>
                <w:color w:val="002060"/>
              </w:rPr>
              <w:t>MORETTI DANIELE</w:t>
            </w:r>
          </w:p>
        </w:tc>
        <w:tc>
          <w:tcPr>
            <w:tcW w:w="2200" w:type="dxa"/>
            <w:tcMar>
              <w:top w:w="20" w:type="dxa"/>
              <w:left w:w="20" w:type="dxa"/>
              <w:bottom w:w="20" w:type="dxa"/>
              <w:right w:w="20" w:type="dxa"/>
            </w:tcMar>
            <w:vAlign w:val="center"/>
            <w:hideMark/>
          </w:tcPr>
          <w:p w14:paraId="152DF6F6" w14:textId="77777777" w:rsidR="00633269" w:rsidRPr="0094244D" w:rsidRDefault="00633269" w:rsidP="00CF6347">
            <w:pPr>
              <w:pStyle w:val="movimento2"/>
              <w:rPr>
                <w:color w:val="002060"/>
              </w:rPr>
            </w:pPr>
            <w:r w:rsidRPr="0094244D">
              <w:rPr>
                <w:color w:val="002060"/>
              </w:rPr>
              <w:t xml:space="preserve">(FROG S CLUB SPORT) </w:t>
            </w:r>
          </w:p>
        </w:tc>
      </w:tr>
      <w:tr w:rsidR="00633269" w:rsidRPr="0094244D" w14:paraId="4298E0FC" w14:textId="77777777" w:rsidTr="00CF6347">
        <w:tc>
          <w:tcPr>
            <w:tcW w:w="2200" w:type="dxa"/>
            <w:tcMar>
              <w:top w:w="20" w:type="dxa"/>
              <w:left w:w="20" w:type="dxa"/>
              <w:bottom w:w="20" w:type="dxa"/>
              <w:right w:w="20" w:type="dxa"/>
            </w:tcMar>
            <w:vAlign w:val="center"/>
            <w:hideMark/>
          </w:tcPr>
          <w:p w14:paraId="75253964" w14:textId="77777777" w:rsidR="00633269" w:rsidRPr="0094244D" w:rsidRDefault="00633269" w:rsidP="00CF6347">
            <w:pPr>
              <w:pStyle w:val="movimento"/>
              <w:rPr>
                <w:color w:val="002060"/>
              </w:rPr>
            </w:pPr>
            <w:r w:rsidRPr="0094244D">
              <w:rPr>
                <w:color w:val="002060"/>
              </w:rPr>
              <w:t>SABBATINI LEONARDO</w:t>
            </w:r>
          </w:p>
        </w:tc>
        <w:tc>
          <w:tcPr>
            <w:tcW w:w="2200" w:type="dxa"/>
            <w:tcMar>
              <w:top w:w="20" w:type="dxa"/>
              <w:left w:w="20" w:type="dxa"/>
              <w:bottom w:w="20" w:type="dxa"/>
              <w:right w:w="20" w:type="dxa"/>
            </w:tcMar>
            <w:vAlign w:val="center"/>
            <w:hideMark/>
          </w:tcPr>
          <w:p w14:paraId="3017AAA3" w14:textId="77777777" w:rsidR="00633269" w:rsidRPr="0094244D" w:rsidRDefault="00633269" w:rsidP="00CF6347">
            <w:pPr>
              <w:pStyle w:val="movimento2"/>
              <w:rPr>
                <w:color w:val="002060"/>
              </w:rPr>
            </w:pPr>
            <w:r w:rsidRPr="0094244D">
              <w:rPr>
                <w:color w:val="002060"/>
              </w:rPr>
              <w:t xml:space="preserve">(FROG S CLUB SPORT) </w:t>
            </w:r>
          </w:p>
        </w:tc>
        <w:tc>
          <w:tcPr>
            <w:tcW w:w="800" w:type="dxa"/>
            <w:tcMar>
              <w:top w:w="20" w:type="dxa"/>
              <w:left w:w="20" w:type="dxa"/>
              <w:bottom w:w="20" w:type="dxa"/>
              <w:right w:w="20" w:type="dxa"/>
            </w:tcMar>
            <w:vAlign w:val="center"/>
            <w:hideMark/>
          </w:tcPr>
          <w:p w14:paraId="16FA0C0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1AD2A97" w14:textId="77777777" w:rsidR="00633269" w:rsidRPr="0094244D" w:rsidRDefault="00633269" w:rsidP="00CF6347">
            <w:pPr>
              <w:pStyle w:val="movimento"/>
              <w:rPr>
                <w:color w:val="002060"/>
              </w:rPr>
            </w:pPr>
            <w:r w:rsidRPr="0094244D">
              <w:rPr>
                <w:color w:val="002060"/>
              </w:rPr>
              <w:t>GABBANELLI MATTEO</w:t>
            </w:r>
          </w:p>
        </w:tc>
        <w:tc>
          <w:tcPr>
            <w:tcW w:w="2200" w:type="dxa"/>
            <w:tcMar>
              <w:top w:w="20" w:type="dxa"/>
              <w:left w:w="20" w:type="dxa"/>
              <w:bottom w:w="20" w:type="dxa"/>
              <w:right w:w="20" w:type="dxa"/>
            </w:tcMar>
            <w:vAlign w:val="center"/>
            <w:hideMark/>
          </w:tcPr>
          <w:p w14:paraId="3B478A7E" w14:textId="77777777" w:rsidR="00633269" w:rsidRPr="0094244D" w:rsidRDefault="00633269" w:rsidP="00CF6347">
            <w:pPr>
              <w:pStyle w:val="movimento2"/>
              <w:rPr>
                <w:color w:val="002060"/>
              </w:rPr>
            </w:pPr>
            <w:r w:rsidRPr="0094244D">
              <w:rPr>
                <w:color w:val="002060"/>
              </w:rPr>
              <w:t xml:space="preserve">(FUTSAL ANCONA) </w:t>
            </w:r>
          </w:p>
        </w:tc>
      </w:tr>
      <w:tr w:rsidR="00633269" w:rsidRPr="0094244D" w14:paraId="489FA3EF" w14:textId="77777777" w:rsidTr="00CF6347">
        <w:tc>
          <w:tcPr>
            <w:tcW w:w="2200" w:type="dxa"/>
            <w:tcMar>
              <w:top w:w="20" w:type="dxa"/>
              <w:left w:w="20" w:type="dxa"/>
              <w:bottom w:w="20" w:type="dxa"/>
              <w:right w:w="20" w:type="dxa"/>
            </w:tcMar>
            <w:vAlign w:val="center"/>
            <w:hideMark/>
          </w:tcPr>
          <w:p w14:paraId="7DFBFBE2" w14:textId="77777777" w:rsidR="00633269" w:rsidRPr="0094244D" w:rsidRDefault="00633269" w:rsidP="00CF6347">
            <w:pPr>
              <w:pStyle w:val="movimento"/>
              <w:rPr>
                <w:color w:val="002060"/>
              </w:rPr>
            </w:pPr>
            <w:r w:rsidRPr="0094244D">
              <w:rPr>
                <w:color w:val="002060"/>
              </w:rPr>
              <w:t>FERRETTI MATTIA</w:t>
            </w:r>
          </w:p>
        </w:tc>
        <w:tc>
          <w:tcPr>
            <w:tcW w:w="2200" w:type="dxa"/>
            <w:tcMar>
              <w:top w:w="20" w:type="dxa"/>
              <w:left w:w="20" w:type="dxa"/>
              <w:bottom w:w="20" w:type="dxa"/>
              <w:right w:w="20" w:type="dxa"/>
            </w:tcMar>
            <w:vAlign w:val="center"/>
            <w:hideMark/>
          </w:tcPr>
          <w:p w14:paraId="46FB1339" w14:textId="77777777" w:rsidR="00633269" w:rsidRPr="0094244D" w:rsidRDefault="00633269" w:rsidP="00CF6347">
            <w:pPr>
              <w:pStyle w:val="movimento2"/>
              <w:rPr>
                <w:color w:val="002060"/>
              </w:rPr>
            </w:pPr>
            <w:r w:rsidRPr="0094244D">
              <w:rPr>
                <w:color w:val="002060"/>
              </w:rPr>
              <w:t xml:space="preserve">(MOGLIANESE) </w:t>
            </w:r>
          </w:p>
        </w:tc>
        <w:tc>
          <w:tcPr>
            <w:tcW w:w="800" w:type="dxa"/>
            <w:tcMar>
              <w:top w:w="20" w:type="dxa"/>
              <w:left w:w="20" w:type="dxa"/>
              <w:bottom w:w="20" w:type="dxa"/>
              <w:right w:w="20" w:type="dxa"/>
            </w:tcMar>
            <w:vAlign w:val="center"/>
            <w:hideMark/>
          </w:tcPr>
          <w:p w14:paraId="291D50F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4B70238" w14:textId="77777777" w:rsidR="00633269" w:rsidRPr="0094244D" w:rsidRDefault="00633269" w:rsidP="00CF6347">
            <w:pPr>
              <w:pStyle w:val="movimento"/>
              <w:rPr>
                <w:color w:val="002060"/>
              </w:rPr>
            </w:pPr>
            <w:r w:rsidRPr="0094244D">
              <w:rPr>
                <w:color w:val="002060"/>
              </w:rPr>
              <w:t>TORRESI MATTEO</w:t>
            </w:r>
          </w:p>
        </w:tc>
        <w:tc>
          <w:tcPr>
            <w:tcW w:w="2200" w:type="dxa"/>
            <w:tcMar>
              <w:top w:w="20" w:type="dxa"/>
              <w:left w:w="20" w:type="dxa"/>
              <w:bottom w:w="20" w:type="dxa"/>
              <w:right w:w="20" w:type="dxa"/>
            </w:tcMar>
            <w:vAlign w:val="center"/>
            <w:hideMark/>
          </w:tcPr>
          <w:p w14:paraId="5BDD01EC" w14:textId="77777777" w:rsidR="00633269" w:rsidRPr="0094244D" w:rsidRDefault="00633269" w:rsidP="00CF6347">
            <w:pPr>
              <w:pStyle w:val="movimento2"/>
              <w:rPr>
                <w:color w:val="002060"/>
              </w:rPr>
            </w:pPr>
            <w:r w:rsidRPr="0094244D">
              <w:rPr>
                <w:color w:val="002060"/>
              </w:rPr>
              <w:t xml:space="preserve">(MOGLIANESE) </w:t>
            </w:r>
          </w:p>
        </w:tc>
      </w:tr>
      <w:tr w:rsidR="00633269" w:rsidRPr="0094244D" w14:paraId="501CDA44" w14:textId="77777777" w:rsidTr="00CF6347">
        <w:tc>
          <w:tcPr>
            <w:tcW w:w="2200" w:type="dxa"/>
            <w:tcMar>
              <w:top w:w="20" w:type="dxa"/>
              <w:left w:w="20" w:type="dxa"/>
              <w:bottom w:w="20" w:type="dxa"/>
              <w:right w:w="20" w:type="dxa"/>
            </w:tcMar>
            <w:vAlign w:val="center"/>
            <w:hideMark/>
          </w:tcPr>
          <w:p w14:paraId="2F60E290" w14:textId="77777777" w:rsidR="00633269" w:rsidRPr="0094244D" w:rsidRDefault="00633269" w:rsidP="00CF6347">
            <w:pPr>
              <w:pStyle w:val="movimento"/>
              <w:rPr>
                <w:color w:val="002060"/>
              </w:rPr>
            </w:pPr>
            <w:r w:rsidRPr="0094244D">
              <w:rPr>
                <w:color w:val="002060"/>
              </w:rPr>
              <w:t>BULLON SANDOVAL JAHIR ANTHONY</w:t>
            </w:r>
          </w:p>
        </w:tc>
        <w:tc>
          <w:tcPr>
            <w:tcW w:w="2200" w:type="dxa"/>
            <w:tcMar>
              <w:top w:w="20" w:type="dxa"/>
              <w:left w:w="20" w:type="dxa"/>
              <w:bottom w:w="20" w:type="dxa"/>
              <w:right w:w="20" w:type="dxa"/>
            </w:tcMar>
            <w:vAlign w:val="center"/>
            <w:hideMark/>
          </w:tcPr>
          <w:p w14:paraId="32E086E1" w14:textId="77777777" w:rsidR="00633269" w:rsidRPr="0094244D" w:rsidRDefault="00633269" w:rsidP="00CF6347">
            <w:pPr>
              <w:pStyle w:val="movimento2"/>
              <w:rPr>
                <w:color w:val="002060"/>
              </w:rPr>
            </w:pPr>
            <w:r w:rsidRPr="0094244D">
              <w:rPr>
                <w:color w:val="002060"/>
              </w:rPr>
              <w:t xml:space="preserve">(NUOVA FOLGORE) </w:t>
            </w:r>
          </w:p>
        </w:tc>
        <w:tc>
          <w:tcPr>
            <w:tcW w:w="800" w:type="dxa"/>
            <w:tcMar>
              <w:top w:w="20" w:type="dxa"/>
              <w:left w:w="20" w:type="dxa"/>
              <w:bottom w:w="20" w:type="dxa"/>
              <w:right w:w="20" w:type="dxa"/>
            </w:tcMar>
            <w:vAlign w:val="center"/>
            <w:hideMark/>
          </w:tcPr>
          <w:p w14:paraId="6AA3340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210365B" w14:textId="77777777" w:rsidR="00633269" w:rsidRPr="0094244D" w:rsidRDefault="00633269" w:rsidP="00CF6347">
            <w:pPr>
              <w:pStyle w:val="movimento"/>
              <w:rPr>
                <w:color w:val="002060"/>
              </w:rPr>
            </w:pPr>
            <w:r w:rsidRPr="0094244D">
              <w:rPr>
                <w:color w:val="002060"/>
              </w:rPr>
              <w:t>FALCINELLI FRANCESCO</w:t>
            </w:r>
          </w:p>
        </w:tc>
        <w:tc>
          <w:tcPr>
            <w:tcW w:w="2200" w:type="dxa"/>
            <w:tcMar>
              <w:top w:w="20" w:type="dxa"/>
              <w:left w:w="20" w:type="dxa"/>
              <w:bottom w:w="20" w:type="dxa"/>
              <w:right w:w="20" w:type="dxa"/>
            </w:tcMar>
            <w:vAlign w:val="center"/>
            <w:hideMark/>
          </w:tcPr>
          <w:p w14:paraId="130208EB" w14:textId="77777777" w:rsidR="00633269" w:rsidRPr="0094244D" w:rsidRDefault="00633269" w:rsidP="00CF6347">
            <w:pPr>
              <w:pStyle w:val="movimento2"/>
              <w:rPr>
                <w:color w:val="002060"/>
              </w:rPr>
            </w:pPr>
            <w:r w:rsidRPr="0094244D">
              <w:rPr>
                <w:color w:val="002060"/>
              </w:rPr>
              <w:t xml:space="preserve">(REAL CASEBRUCIATE W.FIRE) </w:t>
            </w:r>
          </w:p>
        </w:tc>
      </w:tr>
      <w:tr w:rsidR="00633269" w:rsidRPr="0094244D" w14:paraId="79B73EBA" w14:textId="77777777" w:rsidTr="00CF6347">
        <w:tc>
          <w:tcPr>
            <w:tcW w:w="2200" w:type="dxa"/>
            <w:tcMar>
              <w:top w:w="20" w:type="dxa"/>
              <w:left w:w="20" w:type="dxa"/>
              <w:bottom w:w="20" w:type="dxa"/>
              <w:right w:w="20" w:type="dxa"/>
            </w:tcMar>
            <w:vAlign w:val="center"/>
            <w:hideMark/>
          </w:tcPr>
          <w:p w14:paraId="7DEE33B2" w14:textId="77777777" w:rsidR="00633269" w:rsidRPr="0094244D" w:rsidRDefault="00633269" w:rsidP="00CF6347">
            <w:pPr>
              <w:pStyle w:val="movimento"/>
              <w:rPr>
                <w:color w:val="002060"/>
              </w:rPr>
            </w:pPr>
            <w:r w:rsidRPr="0094244D">
              <w:rPr>
                <w:color w:val="002060"/>
              </w:rPr>
              <w:t>VIVENZIO MARCO</w:t>
            </w:r>
          </w:p>
        </w:tc>
        <w:tc>
          <w:tcPr>
            <w:tcW w:w="2200" w:type="dxa"/>
            <w:tcMar>
              <w:top w:w="20" w:type="dxa"/>
              <w:left w:w="20" w:type="dxa"/>
              <w:bottom w:w="20" w:type="dxa"/>
              <w:right w:w="20" w:type="dxa"/>
            </w:tcMar>
            <w:vAlign w:val="center"/>
            <w:hideMark/>
          </w:tcPr>
          <w:p w14:paraId="3642416E" w14:textId="77777777" w:rsidR="00633269" w:rsidRPr="0094244D" w:rsidRDefault="00633269" w:rsidP="00CF6347">
            <w:pPr>
              <w:pStyle w:val="movimento2"/>
              <w:rPr>
                <w:color w:val="002060"/>
              </w:rPr>
            </w:pPr>
            <w:r w:rsidRPr="0094244D">
              <w:rPr>
                <w:color w:val="002060"/>
              </w:rPr>
              <w:t xml:space="preserve">(SANTA MARIA APPARENTE) </w:t>
            </w:r>
          </w:p>
        </w:tc>
        <w:tc>
          <w:tcPr>
            <w:tcW w:w="800" w:type="dxa"/>
            <w:tcMar>
              <w:top w:w="20" w:type="dxa"/>
              <w:left w:w="20" w:type="dxa"/>
              <w:bottom w:w="20" w:type="dxa"/>
              <w:right w:w="20" w:type="dxa"/>
            </w:tcMar>
            <w:vAlign w:val="center"/>
            <w:hideMark/>
          </w:tcPr>
          <w:p w14:paraId="26D4E5E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0850A63" w14:textId="77777777" w:rsidR="00633269" w:rsidRPr="0094244D" w:rsidRDefault="00633269" w:rsidP="00CF6347">
            <w:pPr>
              <w:pStyle w:val="movimento"/>
              <w:rPr>
                <w:color w:val="002060"/>
              </w:rPr>
            </w:pPr>
            <w:r w:rsidRPr="0094244D">
              <w:rPr>
                <w:color w:val="002060"/>
              </w:rPr>
              <w:t>ESPOSITO JACOPO</w:t>
            </w:r>
          </w:p>
        </w:tc>
        <w:tc>
          <w:tcPr>
            <w:tcW w:w="2200" w:type="dxa"/>
            <w:tcMar>
              <w:top w:w="20" w:type="dxa"/>
              <w:left w:w="20" w:type="dxa"/>
              <w:bottom w:w="20" w:type="dxa"/>
              <w:right w:w="20" w:type="dxa"/>
            </w:tcMar>
            <w:vAlign w:val="center"/>
            <w:hideMark/>
          </w:tcPr>
          <w:p w14:paraId="1AEC63A4" w14:textId="77777777" w:rsidR="00633269" w:rsidRPr="0094244D" w:rsidRDefault="00633269" w:rsidP="00CF6347">
            <w:pPr>
              <w:pStyle w:val="movimento2"/>
              <w:rPr>
                <w:color w:val="002060"/>
              </w:rPr>
            </w:pPr>
            <w:r w:rsidRPr="0094244D">
              <w:rPr>
                <w:color w:val="002060"/>
              </w:rPr>
              <w:t xml:space="preserve">(SPECIAL ONE SPORTING CLUB) </w:t>
            </w:r>
          </w:p>
        </w:tc>
      </w:tr>
      <w:tr w:rsidR="00633269" w:rsidRPr="0094244D" w14:paraId="30C51060" w14:textId="77777777" w:rsidTr="00CF6347">
        <w:tc>
          <w:tcPr>
            <w:tcW w:w="2200" w:type="dxa"/>
            <w:tcMar>
              <w:top w:w="20" w:type="dxa"/>
              <w:left w:w="20" w:type="dxa"/>
              <w:bottom w:w="20" w:type="dxa"/>
              <w:right w:w="20" w:type="dxa"/>
            </w:tcMar>
            <w:vAlign w:val="center"/>
            <w:hideMark/>
          </w:tcPr>
          <w:p w14:paraId="05EE4F99" w14:textId="77777777" w:rsidR="00633269" w:rsidRPr="0094244D" w:rsidRDefault="00633269" w:rsidP="00CF6347">
            <w:pPr>
              <w:pStyle w:val="movimento"/>
              <w:rPr>
                <w:color w:val="002060"/>
              </w:rPr>
            </w:pPr>
            <w:r w:rsidRPr="0094244D">
              <w:rPr>
                <w:color w:val="002060"/>
              </w:rPr>
              <w:t>MINARDI MATTEO</w:t>
            </w:r>
          </w:p>
        </w:tc>
        <w:tc>
          <w:tcPr>
            <w:tcW w:w="2200" w:type="dxa"/>
            <w:tcMar>
              <w:top w:w="20" w:type="dxa"/>
              <w:left w:w="20" w:type="dxa"/>
              <w:bottom w:w="20" w:type="dxa"/>
              <w:right w:w="20" w:type="dxa"/>
            </w:tcMar>
            <w:vAlign w:val="center"/>
            <w:hideMark/>
          </w:tcPr>
          <w:p w14:paraId="227054F6" w14:textId="77777777" w:rsidR="00633269" w:rsidRPr="0094244D" w:rsidRDefault="00633269" w:rsidP="00CF6347">
            <w:pPr>
              <w:pStyle w:val="movimento2"/>
              <w:rPr>
                <w:color w:val="002060"/>
              </w:rPr>
            </w:pPr>
            <w:r w:rsidRPr="0094244D">
              <w:rPr>
                <w:color w:val="002060"/>
              </w:rPr>
              <w:t xml:space="preserve">(SPECIAL ONE SPORTING CLUB) </w:t>
            </w:r>
          </w:p>
        </w:tc>
        <w:tc>
          <w:tcPr>
            <w:tcW w:w="800" w:type="dxa"/>
            <w:tcMar>
              <w:top w:w="20" w:type="dxa"/>
              <w:left w:w="20" w:type="dxa"/>
              <w:bottom w:w="20" w:type="dxa"/>
              <w:right w:w="20" w:type="dxa"/>
            </w:tcMar>
            <w:vAlign w:val="center"/>
            <w:hideMark/>
          </w:tcPr>
          <w:p w14:paraId="4A781392"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B93965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7FB5A53" w14:textId="77777777" w:rsidR="00633269" w:rsidRPr="0094244D" w:rsidRDefault="00633269" w:rsidP="00CF6347">
            <w:pPr>
              <w:pStyle w:val="movimento2"/>
              <w:rPr>
                <w:color w:val="002060"/>
              </w:rPr>
            </w:pPr>
            <w:r w:rsidRPr="0094244D">
              <w:rPr>
                <w:color w:val="002060"/>
              </w:rPr>
              <w:t> </w:t>
            </w:r>
          </w:p>
        </w:tc>
      </w:tr>
    </w:tbl>
    <w:p w14:paraId="1311EDC6" w14:textId="77777777" w:rsidR="00633269" w:rsidRPr="0094244D" w:rsidRDefault="00633269" w:rsidP="00633269">
      <w:pPr>
        <w:pStyle w:val="titolo10"/>
        <w:rPr>
          <w:rFonts w:eastAsiaTheme="minorEastAsia"/>
          <w:color w:val="002060"/>
        </w:rPr>
      </w:pPr>
      <w:r w:rsidRPr="0094244D">
        <w:rPr>
          <w:color w:val="002060"/>
        </w:rPr>
        <w:t xml:space="preserve">GARE DEL 16/11/2024 </w:t>
      </w:r>
    </w:p>
    <w:p w14:paraId="31DB6F91" w14:textId="77777777" w:rsidR="00633269" w:rsidRPr="0094244D" w:rsidRDefault="00633269" w:rsidP="00633269">
      <w:pPr>
        <w:pStyle w:val="titolo7a"/>
        <w:rPr>
          <w:color w:val="002060"/>
        </w:rPr>
      </w:pPr>
      <w:r w:rsidRPr="0094244D">
        <w:rPr>
          <w:color w:val="002060"/>
        </w:rPr>
        <w:t xml:space="preserve">PROVVEDIMENTI DISCIPLINARI </w:t>
      </w:r>
    </w:p>
    <w:p w14:paraId="4A53CEB7"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0C2E0F6F" w14:textId="77777777" w:rsidR="00633269" w:rsidRPr="0094244D" w:rsidRDefault="00633269" w:rsidP="00633269">
      <w:pPr>
        <w:pStyle w:val="titolo30"/>
        <w:rPr>
          <w:color w:val="002060"/>
        </w:rPr>
      </w:pPr>
      <w:r w:rsidRPr="0094244D">
        <w:rPr>
          <w:color w:val="002060"/>
        </w:rPr>
        <w:t xml:space="preserve">ALLENATORI </w:t>
      </w:r>
    </w:p>
    <w:p w14:paraId="5E12DDB4" w14:textId="77777777" w:rsidR="00633269" w:rsidRPr="0094244D" w:rsidRDefault="00633269" w:rsidP="00633269">
      <w:pPr>
        <w:pStyle w:val="titolo20"/>
        <w:rPr>
          <w:color w:val="002060"/>
        </w:rPr>
      </w:pPr>
      <w:r w:rsidRPr="0094244D">
        <w:rPr>
          <w:color w:val="002060"/>
        </w:rPr>
        <w:t xml:space="preserve">SQUALIFICA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0ED9F6E" w14:textId="77777777" w:rsidTr="00CF6347">
        <w:tc>
          <w:tcPr>
            <w:tcW w:w="2200" w:type="dxa"/>
            <w:tcMar>
              <w:top w:w="20" w:type="dxa"/>
              <w:left w:w="20" w:type="dxa"/>
              <w:bottom w:w="20" w:type="dxa"/>
              <w:right w:w="20" w:type="dxa"/>
            </w:tcMar>
            <w:vAlign w:val="center"/>
            <w:hideMark/>
          </w:tcPr>
          <w:p w14:paraId="14D02E11" w14:textId="77777777" w:rsidR="00633269" w:rsidRPr="0094244D" w:rsidRDefault="00633269" w:rsidP="00CF6347">
            <w:pPr>
              <w:pStyle w:val="movimento"/>
              <w:rPr>
                <w:color w:val="002060"/>
              </w:rPr>
            </w:pPr>
            <w:r w:rsidRPr="0094244D">
              <w:rPr>
                <w:color w:val="002060"/>
              </w:rPr>
              <w:t>MONTI FILIPPO</w:t>
            </w:r>
          </w:p>
        </w:tc>
        <w:tc>
          <w:tcPr>
            <w:tcW w:w="2200" w:type="dxa"/>
            <w:tcMar>
              <w:top w:w="20" w:type="dxa"/>
              <w:left w:w="20" w:type="dxa"/>
              <w:bottom w:w="20" w:type="dxa"/>
              <w:right w:w="20" w:type="dxa"/>
            </w:tcMar>
            <w:vAlign w:val="center"/>
            <w:hideMark/>
          </w:tcPr>
          <w:p w14:paraId="1183F654" w14:textId="77777777" w:rsidR="00633269" w:rsidRPr="0094244D" w:rsidRDefault="00633269" w:rsidP="00CF6347">
            <w:pPr>
              <w:pStyle w:val="movimento2"/>
              <w:rPr>
                <w:color w:val="002060"/>
              </w:rPr>
            </w:pPr>
            <w:r w:rsidRPr="0094244D">
              <w:rPr>
                <w:color w:val="002060"/>
              </w:rPr>
              <w:t xml:space="preserve">(SPECIAL ONE SPORTING </w:t>
            </w:r>
            <w:proofErr w:type="spellStart"/>
            <w:proofErr w:type="gramStart"/>
            <w:r w:rsidRPr="0094244D">
              <w:rPr>
                <w:color w:val="002060"/>
              </w:rPr>
              <w:t>sq.B</w:t>
            </w:r>
            <w:proofErr w:type="spellEnd"/>
            <w:proofErr w:type="gramEnd"/>
            <w:r w:rsidRPr="0094244D">
              <w:rPr>
                <w:color w:val="002060"/>
              </w:rPr>
              <w:t xml:space="preserve">) </w:t>
            </w:r>
          </w:p>
        </w:tc>
        <w:tc>
          <w:tcPr>
            <w:tcW w:w="800" w:type="dxa"/>
            <w:tcMar>
              <w:top w:w="20" w:type="dxa"/>
              <w:left w:w="20" w:type="dxa"/>
              <w:bottom w:w="20" w:type="dxa"/>
              <w:right w:w="20" w:type="dxa"/>
            </w:tcMar>
            <w:vAlign w:val="center"/>
            <w:hideMark/>
          </w:tcPr>
          <w:p w14:paraId="0E8DB82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DDF7102"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FFF51B0" w14:textId="77777777" w:rsidR="00633269" w:rsidRPr="0094244D" w:rsidRDefault="00633269" w:rsidP="00CF6347">
            <w:pPr>
              <w:pStyle w:val="movimento2"/>
              <w:rPr>
                <w:color w:val="002060"/>
              </w:rPr>
            </w:pPr>
            <w:r w:rsidRPr="0094244D">
              <w:rPr>
                <w:color w:val="002060"/>
              </w:rPr>
              <w:t> </w:t>
            </w:r>
          </w:p>
        </w:tc>
      </w:tr>
    </w:tbl>
    <w:p w14:paraId="670A3EA3" w14:textId="77777777" w:rsidR="00633269" w:rsidRPr="0094244D" w:rsidRDefault="00633269" w:rsidP="00633269">
      <w:pPr>
        <w:pStyle w:val="diffida"/>
        <w:spacing w:before="80" w:beforeAutospacing="0" w:after="40" w:afterAutospacing="0"/>
        <w:jc w:val="left"/>
        <w:rPr>
          <w:rFonts w:eastAsiaTheme="minorEastAsia"/>
          <w:color w:val="002060"/>
        </w:rPr>
      </w:pPr>
      <w:r w:rsidRPr="0094244D">
        <w:rPr>
          <w:color w:val="002060"/>
        </w:rPr>
        <w:t xml:space="preserve">Espulso per somma di ammonizioni. Allontanato. </w:t>
      </w:r>
    </w:p>
    <w:p w14:paraId="0F11E0D7" w14:textId="77777777" w:rsidR="00633269" w:rsidRPr="0094244D" w:rsidRDefault="00633269" w:rsidP="00633269">
      <w:pPr>
        <w:pStyle w:val="titolo20"/>
        <w:rPr>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8D79764" w14:textId="77777777" w:rsidTr="00CF6347">
        <w:tc>
          <w:tcPr>
            <w:tcW w:w="2200" w:type="dxa"/>
            <w:tcMar>
              <w:top w:w="20" w:type="dxa"/>
              <w:left w:w="20" w:type="dxa"/>
              <w:bottom w:w="20" w:type="dxa"/>
              <w:right w:w="20" w:type="dxa"/>
            </w:tcMar>
            <w:vAlign w:val="center"/>
            <w:hideMark/>
          </w:tcPr>
          <w:p w14:paraId="3BEB419E" w14:textId="77777777" w:rsidR="00633269" w:rsidRPr="0094244D" w:rsidRDefault="00633269" w:rsidP="00CF6347">
            <w:pPr>
              <w:pStyle w:val="movimento"/>
              <w:rPr>
                <w:color w:val="002060"/>
              </w:rPr>
            </w:pPr>
            <w:r w:rsidRPr="0094244D">
              <w:rPr>
                <w:color w:val="002060"/>
              </w:rPr>
              <w:t>BOCCI EMANUELE</w:t>
            </w:r>
          </w:p>
        </w:tc>
        <w:tc>
          <w:tcPr>
            <w:tcW w:w="2200" w:type="dxa"/>
            <w:tcMar>
              <w:top w:w="20" w:type="dxa"/>
              <w:left w:w="20" w:type="dxa"/>
              <w:bottom w:w="20" w:type="dxa"/>
              <w:right w:w="20" w:type="dxa"/>
            </w:tcMar>
            <w:vAlign w:val="center"/>
            <w:hideMark/>
          </w:tcPr>
          <w:p w14:paraId="4B411600" w14:textId="77777777" w:rsidR="00633269" w:rsidRPr="0094244D" w:rsidRDefault="00633269" w:rsidP="00CF6347">
            <w:pPr>
              <w:pStyle w:val="movimento2"/>
              <w:rPr>
                <w:color w:val="002060"/>
              </w:rPr>
            </w:pPr>
            <w:r w:rsidRPr="0094244D">
              <w:rPr>
                <w:color w:val="002060"/>
              </w:rPr>
              <w:t xml:space="preserve">(FUTSAL COMUNANZA A.S.D.) </w:t>
            </w:r>
          </w:p>
        </w:tc>
        <w:tc>
          <w:tcPr>
            <w:tcW w:w="800" w:type="dxa"/>
            <w:tcMar>
              <w:top w:w="20" w:type="dxa"/>
              <w:left w:w="20" w:type="dxa"/>
              <w:bottom w:w="20" w:type="dxa"/>
              <w:right w:w="20" w:type="dxa"/>
            </w:tcMar>
            <w:vAlign w:val="center"/>
            <w:hideMark/>
          </w:tcPr>
          <w:p w14:paraId="1AF5E26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5FB728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A661243" w14:textId="77777777" w:rsidR="00633269" w:rsidRPr="0094244D" w:rsidRDefault="00633269" w:rsidP="00CF6347">
            <w:pPr>
              <w:pStyle w:val="movimento2"/>
              <w:rPr>
                <w:color w:val="002060"/>
              </w:rPr>
            </w:pPr>
            <w:r w:rsidRPr="0094244D">
              <w:rPr>
                <w:color w:val="002060"/>
              </w:rPr>
              <w:t> </w:t>
            </w:r>
          </w:p>
        </w:tc>
      </w:tr>
    </w:tbl>
    <w:p w14:paraId="41D7A554" w14:textId="77777777" w:rsidR="00633269" w:rsidRPr="0094244D" w:rsidRDefault="00633269" w:rsidP="00633269">
      <w:pPr>
        <w:pStyle w:val="titolo30"/>
        <w:rPr>
          <w:rFonts w:eastAsiaTheme="minorEastAsia"/>
          <w:color w:val="002060"/>
        </w:rPr>
      </w:pPr>
      <w:r w:rsidRPr="0094244D">
        <w:rPr>
          <w:color w:val="002060"/>
        </w:rPr>
        <w:t xml:space="preserve">CALCIATORI ESPULSI </w:t>
      </w:r>
    </w:p>
    <w:p w14:paraId="08EE64BB" w14:textId="77777777" w:rsidR="00633269" w:rsidRPr="0094244D" w:rsidRDefault="00633269" w:rsidP="00633269">
      <w:pPr>
        <w:pStyle w:val="titolo20"/>
        <w:rPr>
          <w:color w:val="002060"/>
        </w:rPr>
      </w:pPr>
      <w:r w:rsidRPr="0094244D">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75214114" w14:textId="77777777" w:rsidTr="00CF6347">
        <w:tc>
          <w:tcPr>
            <w:tcW w:w="2200" w:type="dxa"/>
            <w:tcMar>
              <w:top w:w="20" w:type="dxa"/>
              <w:left w:w="20" w:type="dxa"/>
              <w:bottom w:w="20" w:type="dxa"/>
              <w:right w:w="20" w:type="dxa"/>
            </w:tcMar>
            <w:vAlign w:val="center"/>
            <w:hideMark/>
          </w:tcPr>
          <w:p w14:paraId="3C9B0BE9" w14:textId="77777777" w:rsidR="00633269" w:rsidRPr="0094244D" w:rsidRDefault="00633269" w:rsidP="00CF6347">
            <w:pPr>
              <w:pStyle w:val="movimento"/>
              <w:rPr>
                <w:color w:val="002060"/>
              </w:rPr>
            </w:pPr>
            <w:r w:rsidRPr="0094244D">
              <w:rPr>
                <w:color w:val="002060"/>
              </w:rPr>
              <w:t>GIROLAMI MARCO</w:t>
            </w:r>
          </w:p>
        </w:tc>
        <w:tc>
          <w:tcPr>
            <w:tcW w:w="2200" w:type="dxa"/>
            <w:tcMar>
              <w:top w:w="20" w:type="dxa"/>
              <w:left w:w="20" w:type="dxa"/>
              <w:bottom w:w="20" w:type="dxa"/>
              <w:right w:w="20" w:type="dxa"/>
            </w:tcMar>
            <w:vAlign w:val="center"/>
            <w:hideMark/>
          </w:tcPr>
          <w:p w14:paraId="2324C968" w14:textId="77777777" w:rsidR="00633269" w:rsidRPr="0094244D" w:rsidRDefault="00633269" w:rsidP="00CF6347">
            <w:pPr>
              <w:pStyle w:val="movimento2"/>
              <w:rPr>
                <w:color w:val="002060"/>
              </w:rPr>
            </w:pPr>
            <w:r w:rsidRPr="0094244D">
              <w:rPr>
                <w:color w:val="002060"/>
              </w:rPr>
              <w:t xml:space="preserve">(FUTSAL COMUNANZA A.S.D.) </w:t>
            </w:r>
          </w:p>
        </w:tc>
        <w:tc>
          <w:tcPr>
            <w:tcW w:w="800" w:type="dxa"/>
            <w:tcMar>
              <w:top w:w="20" w:type="dxa"/>
              <w:left w:w="20" w:type="dxa"/>
              <w:bottom w:w="20" w:type="dxa"/>
              <w:right w:w="20" w:type="dxa"/>
            </w:tcMar>
            <w:vAlign w:val="center"/>
            <w:hideMark/>
          </w:tcPr>
          <w:p w14:paraId="554F538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F434298" w14:textId="77777777" w:rsidR="00633269" w:rsidRPr="0094244D" w:rsidRDefault="00633269" w:rsidP="00CF6347">
            <w:pPr>
              <w:pStyle w:val="movimento"/>
              <w:rPr>
                <w:color w:val="002060"/>
              </w:rPr>
            </w:pPr>
            <w:r w:rsidRPr="0094244D">
              <w:rPr>
                <w:color w:val="002060"/>
              </w:rPr>
              <w:t>PUGLIA CRISTIANO</w:t>
            </w:r>
          </w:p>
        </w:tc>
        <w:tc>
          <w:tcPr>
            <w:tcW w:w="2200" w:type="dxa"/>
            <w:tcMar>
              <w:top w:w="20" w:type="dxa"/>
              <w:left w:w="20" w:type="dxa"/>
              <w:bottom w:w="20" w:type="dxa"/>
              <w:right w:w="20" w:type="dxa"/>
            </w:tcMar>
            <w:vAlign w:val="center"/>
            <w:hideMark/>
          </w:tcPr>
          <w:p w14:paraId="325EAD0B" w14:textId="77777777" w:rsidR="00633269" w:rsidRPr="0094244D" w:rsidRDefault="00633269" w:rsidP="00CF6347">
            <w:pPr>
              <w:pStyle w:val="movimento2"/>
              <w:rPr>
                <w:color w:val="002060"/>
              </w:rPr>
            </w:pPr>
            <w:r w:rsidRPr="0094244D">
              <w:rPr>
                <w:color w:val="002060"/>
              </w:rPr>
              <w:t xml:space="preserve">(FUTSAL COMUNANZA A.S.D.) </w:t>
            </w:r>
          </w:p>
        </w:tc>
      </w:tr>
    </w:tbl>
    <w:p w14:paraId="17CAA46A"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54122BA2" w14:textId="77777777" w:rsidR="00633269" w:rsidRPr="0094244D" w:rsidRDefault="00633269" w:rsidP="00633269">
      <w:pPr>
        <w:pStyle w:val="titolo20"/>
        <w:rPr>
          <w:color w:val="002060"/>
        </w:rPr>
      </w:pPr>
      <w:r w:rsidRPr="009424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3F73909" w14:textId="77777777" w:rsidTr="00CF6347">
        <w:tc>
          <w:tcPr>
            <w:tcW w:w="2200" w:type="dxa"/>
            <w:tcMar>
              <w:top w:w="20" w:type="dxa"/>
              <w:left w:w="20" w:type="dxa"/>
              <w:bottom w:w="20" w:type="dxa"/>
              <w:right w:w="20" w:type="dxa"/>
            </w:tcMar>
            <w:vAlign w:val="center"/>
            <w:hideMark/>
          </w:tcPr>
          <w:p w14:paraId="5820B75F" w14:textId="77777777" w:rsidR="00633269" w:rsidRPr="0094244D" w:rsidRDefault="00633269" w:rsidP="00CF6347">
            <w:pPr>
              <w:pStyle w:val="movimento"/>
              <w:rPr>
                <w:color w:val="002060"/>
              </w:rPr>
            </w:pPr>
            <w:r w:rsidRPr="0094244D">
              <w:rPr>
                <w:color w:val="002060"/>
              </w:rPr>
              <w:t>CELA FABIO</w:t>
            </w:r>
          </w:p>
        </w:tc>
        <w:tc>
          <w:tcPr>
            <w:tcW w:w="2200" w:type="dxa"/>
            <w:tcMar>
              <w:top w:w="20" w:type="dxa"/>
              <w:left w:w="20" w:type="dxa"/>
              <w:bottom w:w="20" w:type="dxa"/>
              <w:right w:w="20" w:type="dxa"/>
            </w:tcMar>
            <w:vAlign w:val="center"/>
            <w:hideMark/>
          </w:tcPr>
          <w:p w14:paraId="7A27A953" w14:textId="77777777" w:rsidR="00633269" w:rsidRPr="0094244D" w:rsidRDefault="00633269" w:rsidP="00CF6347">
            <w:pPr>
              <w:pStyle w:val="movimento2"/>
              <w:rPr>
                <w:color w:val="002060"/>
              </w:rPr>
            </w:pPr>
            <w:r w:rsidRPr="0094244D">
              <w:rPr>
                <w:color w:val="002060"/>
              </w:rPr>
              <w:t xml:space="preserve">(POLISPORTIVA FUTURA A.D.) </w:t>
            </w:r>
          </w:p>
        </w:tc>
        <w:tc>
          <w:tcPr>
            <w:tcW w:w="800" w:type="dxa"/>
            <w:tcMar>
              <w:top w:w="20" w:type="dxa"/>
              <w:left w:w="20" w:type="dxa"/>
              <w:bottom w:w="20" w:type="dxa"/>
              <w:right w:w="20" w:type="dxa"/>
            </w:tcMar>
            <w:vAlign w:val="center"/>
            <w:hideMark/>
          </w:tcPr>
          <w:p w14:paraId="5E97D1F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15F7BB4"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71962FC" w14:textId="77777777" w:rsidR="00633269" w:rsidRPr="0094244D" w:rsidRDefault="00633269" w:rsidP="00CF6347">
            <w:pPr>
              <w:pStyle w:val="movimento2"/>
              <w:rPr>
                <w:color w:val="002060"/>
              </w:rPr>
            </w:pPr>
            <w:r w:rsidRPr="0094244D">
              <w:rPr>
                <w:color w:val="002060"/>
              </w:rPr>
              <w:t> </w:t>
            </w:r>
          </w:p>
        </w:tc>
      </w:tr>
    </w:tbl>
    <w:p w14:paraId="2E53EB42" w14:textId="77777777" w:rsidR="00633269" w:rsidRPr="0094244D" w:rsidRDefault="00633269" w:rsidP="00633269">
      <w:pPr>
        <w:pStyle w:val="titolo20"/>
        <w:rPr>
          <w:rFonts w:eastAsiaTheme="minorEastAsia"/>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31EAD31" w14:textId="77777777" w:rsidTr="00CF6347">
        <w:tc>
          <w:tcPr>
            <w:tcW w:w="2200" w:type="dxa"/>
            <w:tcMar>
              <w:top w:w="20" w:type="dxa"/>
              <w:left w:w="20" w:type="dxa"/>
              <w:bottom w:w="20" w:type="dxa"/>
              <w:right w:w="20" w:type="dxa"/>
            </w:tcMar>
            <w:vAlign w:val="center"/>
            <w:hideMark/>
          </w:tcPr>
          <w:p w14:paraId="64750669" w14:textId="77777777" w:rsidR="00633269" w:rsidRPr="0094244D" w:rsidRDefault="00633269" w:rsidP="00CF6347">
            <w:pPr>
              <w:pStyle w:val="movimento"/>
              <w:rPr>
                <w:color w:val="002060"/>
              </w:rPr>
            </w:pPr>
            <w:r w:rsidRPr="0094244D">
              <w:rPr>
                <w:color w:val="002060"/>
              </w:rPr>
              <w:t>ANGELINI ANDREA</w:t>
            </w:r>
          </w:p>
        </w:tc>
        <w:tc>
          <w:tcPr>
            <w:tcW w:w="2200" w:type="dxa"/>
            <w:tcMar>
              <w:top w:w="20" w:type="dxa"/>
              <w:left w:w="20" w:type="dxa"/>
              <w:bottom w:w="20" w:type="dxa"/>
              <w:right w:w="20" w:type="dxa"/>
            </w:tcMar>
            <w:vAlign w:val="center"/>
            <w:hideMark/>
          </w:tcPr>
          <w:p w14:paraId="7883D643" w14:textId="77777777" w:rsidR="00633269" w:rsidRPr="0094244D" w:rsidRDefault="00633269" w:rsidP="00CF6347">
            <w:pPr>
              <w:pStyle w:val="movimento2"/>
              <w:rPr>
                <w:color w:val="002060"/>
              </w:rPr>
            </w:pPr>
            <w:r w:rsidRPr="0094244D">
              <w:rPr>
                <w:color w:val="002060"/>
              </w:rPr>
              <w:t xml:space="preserve">(FIUMINATA) </w:t>
            </w:r>
          </w:p>
        </w:tc>
        <w:tc>
          <w:tcPr>
            <w:tcW w:w="800" w:type="dxa"/>
            <w:tcMar>
              <w:top w:w="20" w:type="dxa"/>
              <w:left w:w="20" w:type="dxa"/>
              <w:bottom w:w="20" w:type="dxa"/>
              <w:right w:w="20" w:type="dxa"/>
            </w:tcMar>
            <w:vAlign w:val="center"/>
            <w:hideMark/>
          </w:tcPr>
          <w:p w14:paraId="74BFCCA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D1B6734" w14:textId="77777777" w:rsidR="00633269" w:rsidRPr="0094244D" w:rsidRDefault="00633269" w:rsidP="00CF6347">
            <w:pPr>
              <w:pStyle w:val="movimento"/>
              <w:rPr>
                <w:color w:val="002060"/>
              </w:rPr>
            </w:pPr>
            <w:r w:rsidRPr="0094244D">
              <w:rPr>
                <w:color w:val="002060"/>
              </w:rPr>
              <w:t>CARTECHINI MIRCO</w:t>
            </w:r>
          </w:p>
        </w:tc>
        <w:tc>
          <w:tcPr>
            <w:tcW w:w="2200" w:type="dxa"/>
            <w:tcMar>
              <w:top w:w="20" w:type="dxa"/>
              <w:left w:w="20" w:type="dxa"/>
              <w:bottom w:w="20" w:type="dxa"/>
              <w:right w:w="20" w:type="dxa"/>
            </w:tcMar>
            <w:vAlign w:val="center"/>
            <w:hideMark/>
          </w:tcPr>
          <w:p w14:paraId="1F5320D1" w14:textId="77777777" w:rsidR="00633269" w:rsidRPr="0094244D" w:rsidRDefault="00633269" w:rsidP="00CF6347">
            <w:pPr>
              <w:pStyle w:val="movimento2"/>
              <w:rPr>
                <w:color w:val="002060"/>
              </w:rPr>
            </w:pPr>
            <w:r w:rsidRPr="0094244D">
              <w:rPr>
                <w:color w:val="002060"/>
              </w:rPr>
              <w:t xml:space="preserve">(GROTTACCIA 2005) </w:t>
            </w:r>
          </w:p>
        </w:tc>
      </w:tr>
    </w:tbl>
    <w:p w14:paraId="5AE724A3"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15CC7DB" w14:textId="77777777" w:rsidTr="00CF6347">
        <w:tc>
          <w:tcPr>
            <w:tcW w:w="2200" w:type="dxa"/>
            <w:tcMar>
              <w:top w:w="20" w:type="dxa"/>
              <w:left w:w="20" w:type="dxa"/>
              <w:bottom w:w="20" w:type="dxa"/>
              <w:right w:w="20" w:type="dxa"/>
            </w:tcMar>
            <w:vAlign w:val="center"/>
            <w:hideMark/>
          </w:tcPr>
          <w:p w14:paraId="70757A5F" w14:textId="77777777" w:rsidR="00633269" w:rsidRPr="0094244D" w:rsidRDefault="00633269" w:rsidP="00CF6347">
            <w:pPr>
              <w:pStyle w:val="movimento"/>
              <w:rPr>
                <w:color w:val="002060"/>
              </w:rPr>
            </w:pPr>
            <w:r w:rsidRPr="0094244D">
              <w:rPr>
                <w:color w:val="002060"/>
              </w:rPr>
              <w:t>FIRMANI DANIELE</w:t>
            </w:r>
          </w:p>
        </w:tc>
        <w:tc>
          <w:tcPr>
            <w:tcW w:w="2200" w:type="dxa"/>
            <w:tcMar>
              <w:top w:w="20" w:type="dxa"/>
              <w:left w:w="20" w:type="dxa"/>
              <w:bottom w:w="20" w:type="dxa"/>
              <w:right w:w="20" w:type="dxa"/>
            </w:tcMar>
            <w:vAlign w:val="center"/>
            <w:hideMark/>
          </w:tcPr>
          <w:p w14:paraId="65E483B3" w14:textId="77777777" w:rsidR="00633269" w:rsidRPr="0094244D" w:rsidRDefault="00633269" w:rsidP="00CF6347">
            <w:pPr>
              <w:pStyle w:val="movimento2"/>
              <w:rPr>
                <w:color w:val="002060"/>
              </w:rPr>
            </w:pPr>
            <w:r w:rsidRPr="0094244D">
              <w:rPr>
                <w:color w:val="002060"/>
              </w:rPr>
              <w:t xml:space="preserve">(CSI STELLA A.S.D.) </w:t>
            </w:r>
          </w:p>
        </w:tc>
        <w:tc>
          <w:tcPr>
            <w:tcW w:w="800" w:type="dxa"/>
            <w:tcMar>
              <w:top w:w="20" w:type="dxa"/>
              <w:left w:w="20" w:type="dxa"/>
              <w:bottom w:w="20" w:type="dxa"/>
              <w:right w:w="20" w:type="dxa"/>
            </w:tcMar>
            <w:vAlign w:val="center"/>
            <w:hideMark/>
          </w:tcPr>
          <w:p w14:paraId="0A9D472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EBFE7A1" w14:textId="77777777" w:rsidR="00633269" w:rsidRPr="0094244D" w:rsidRDefault="00633269" w:rsidP="00CF6347">
            <w:pPr>
              <w:pStyle w:val="movimento"/>
              <w:rPr>
                <w:color w:val="002060"/>
              </w:rPr>
            </w:pPr>
            <w:r w:rsidRPr="0094244D">
              <w:rPr>
                <w:color w:val="002060"/>
              </w:rPr>
              <w:t>GALVAGNO MARCO</w:t>
            </w:r>
          </w:p>
        </w:tc>
        <w:tc>
          <w:tcPr>
            <w:tcW w:w="2200" w:type="dxa"/>
            <w:tcMar>
              <w:top w:w="20" w:type="dxa"/>
              <w:left w:w="20" w:type="dxa"/>
              <w:bottom w:w="20" w:type="dxa"/>
              <w:right w:w="20" w:type="dxa"/>
            </w:tcMar>
            <w:vAlign w:val="center"/>
            <w:hideMark/>
          </w:tcPr>
          <w:p w14:paraId="3325EF5E" w14:textId="77777777" w:rsidR="00633269" w:rsidRPr="0094244D" w:rsidRDefault="00633269" w:rsidP="00CF6347">
            <w:pPr>
              <w:pStyle w:val="movimento2"/>
              <w:rPr>
                <w:color w:val="002060"/>
              </w:rPr>
            </w:pPr>
            <w:r w:rsidRPr="0094244D">
              <w:rPr>
                <w:color w:val="002060"/>
              </w:rPr>
              <w:t xml:space="preserve">(FIUMINATA) </w:t>
            </w:r>
          </w:p>
        </w:tc>
      </w:tr>
      <w:tr w:rsidR="00633269" w:rsidRPr="0094244D" w14:paraId="2C9E0D66" w14:textId="77777777" w:rsidTr="00CF6347">
        <w:tc>
          <w:tcPr>
            <w:tcW w:w="2200" w:type="dxa"/>
            <w:tcMar>
              <w:top w:w="20" w:type="dxa"/>
              <w:left w:w="20" w:type="dxa"/>
              <w:bottom w:w="20" w:type="dxa"/>
              <w:right w:w="20" w:type="dxa"/>
            </w:tcMar>
            <w:vAlign w:val="center"/>
            <w:hideMark/>
          </w:tcPr>
          <w:p w14:paraId="6F6C0D2C" w14:textId="77777777" w:rsidR="00633269" w:rsidRPr="0094244D" w:rsidRDefault="00633269" w:rsidP="00CF6347">
            <w:pPr>
              <w:pStyle w:val="movimento"/>
              <w:rPr>
                <w:color w:val="002060"/>
              </w:rPr>
            </w:pPr>
            <w:r w:rsidRPr="0094244D">
              <w:rPr>
                <w:color w:val="002060"/>
              </w:rPr>
              <w:t>BELLABARBA STEFANO</w:t>
            </w:r>
          </w:p>
        </w:tc>
        <w:tc>
          <w:tcPr>
            <w:tcW w:w="2200" w:type="dxa"/>
            <w:tcMar>
              <w:top w:w="20" w:type="dxa"/>
              <w:left w:w="20" w:type="dxa"/>
              <w:bottom w:w="20" w:type="dxa"/>
              <w:right w:w="20" w:type="dxa"/>
            </w:tcMar>
            <w:vAlign w:val="center"/>
            <w:hideMark/>
          </w:tcPr>
          <w:p w14:paraId="1F42516A" w14:textId="77777777" w:rsidR="00633269" w:rsidRPr="0094244D" w:rsidRDefault="00633269" w:rsidP="00CF6347">
            <w:pPr>
              <w:pStyle w:val="movimento2"/>
              <w:rPr>
                <w:color w:val="002060"/>
              </w:rPr>
            </w:pPr>
            <w:r w:rsidRPr="0094244D">
              <w:rPr>
                <w:color w:val="002060"/>
              </w:rPr>
              <w:t xml:space="preserve">(FUTSAL COMUNANZA A.S.D.) </w:t>
            </w:r>
          </w:p>
        </w:tc>
        <w:tc>
          <w:tcPr>
            <w:tcW w:w="800" w:type="dxa"/>
            <w:tcMar>
              <w:top w:w="20" w:type="dxa"/>
              <w:left w:w="20" w:type="dxa"/>
              <w:bottom w:w="20" w:type="dxa"/>
              <w:right w:w="20" w:type="dxa"/>
            </w:tcMar>
            <w:vAlign w:val="center"/>
            <w:hideMark/>
          </w:tcPr>
          <w:p w14:paraId="4E3A0FD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47FB8FA" w14:textId="77777777" w:rsidR="00633269" w:rsidRPr="0094244D" w:rsidRDefault="00633269" w:rsidP="00CF6347">
            <w:pPr>
              <w:pStyle w:val="movimento"/>
              <w:rPr>
                <w:color w:val="002060"/>
              </w:rPr>
            </w:pPr>
            <w:r w:rsidRPr="0094244D">
              <w:rPr>
                <w:color w:val="002060"/>
              </w:rPr>
              <w:t>PUGLIA CRISTIANO</w:t>
            </w:r>
          </w:p>
        </w:tc>
        <w:tc>
          <w:tcPr>
            <w:tcW w:w="2200" w:type="dxa"/>
            <w:tcMar>
              <w:top w:w="20" w:type="dxa"/>
              <w:left w:w="20" w:type="dxa"/>
              <w:bottom w:w="20" w:type="dxa"/>
              <w:right w:w="20" w:type="dxa"/>
            </w:tcMar>
            <w:vAlign w:val="center"/>
            <w:hideMark/>
          </w:tcPr>
          <w:p w14:paraId="52E815ED" w14:textId="77777777" w:rsidR="00633269" w:rsidRPr="0094244D" w:rsidRDefault="00633269" w:rsidP="00CF6347">
            <w:pPr>
              <w:pStyle w:val="movimento2"/>
              <w:rPr>
                <w:color w:val="002060"/>
              </w:rPr>
            </w:pPr>
            <w:r w:rsidRPr="0094244D">
              <w:rPr>
                <w:color w:val="002060"/>
              </w:rPr>
              <w:t xml:space="preserve">(FUTSAL COMUNANZA A.S.D.) </w:t>
            </w:r>
          </w:p>
        </w:tc>
      </w:tr>
      <w:tr w:rsidR="00633269" w:rsidRPr="0094244D" w14:paraId="63B8D71B" w14:textId="77777777" w:rsidTr="00CF6347">
        <w:tc>
          <w:tcPr>
            <w:tcW w:w="2200" w:type="dxa"/>
            <w:tcMar>
              <w:top w:w="20" w:type="dxa"/>
              <w:left w:w="20" w:type="dxa"/>
              <w:bottom w:w="20" w:type="dxa"/>
              <w:right w:w="20" w:type="dxa"/>
            </w:tcMar>
            <w:vAlign w:val="center"/>
            <w:hideMark/>
          </w:tcPr>
          <w:p w14:paraId="4674D5E6" w14:textId="77777777" w:rsidR="00633269" w:rsidRPr="0094244D" w:rsidRDefault="00633269" w:rsidP="00CF6347">
            <w:pPr>
              <w:pStyle w:val="movimento"/>
              <w:rPr>
                <w:color w:val="002060"/>
              </w:rPr>
            </w:pPr>
            <w:r w:rsidRPr="0094244D">
              <w:rPr>
                <w:color w:val="002060"/>
              </w:rPr>
              <w:t>FERRATI PAOLO</w:t>
            </w:r>
          </w:p>
        </w:tc>
        <w:tc>
          <w:tcPr>
            <w:tcW w:w="2200" w:type="dxa"/>
            <w:tcMar>
              <w:top w:w="20" w:type="dxa"/>
              <w:left w:w="20" w:type="dxa"/>
              <w:bottom w:w="20" w:type="dxa"/>
              <w:right w:w="20" w:type="dxa"/>
            </w:tcMar>
            <w:vAlign w:val="center"/>
            <w:hideMark/>
          </w:tcPr>
          <w:p w14:paraId="0B3EBC36" w14:textId="77777777" w:rsidR="00633269" w:rsidRPr="0094244D" w:rsidRDefault="00633269" w:rsidP="00CF6347">
            <w:pPr>
              <w:pStyle w:val="movimento2"/>
              <w:rPr>
                <w:color w:val="002060"/>
              </w:rPr>
            </w:pPr>
            <w:r w:rsidRPr="0094244D">
              <w:rPr>
                <w:color w:val="002060"/>
              </w:rPr>
              <w:t xml:space="preserve">(GROTTACCIA 2005) </w:t>
            </w:r>
          </w:p>
        </w:tc>
        <w:tc>
          <w:tcPr>
            <w:tcW w:w="800" w:type="dxa"/>
            <w:tcMar>
              <w:top w:w="20" w:type="dxa"/>
              <w:left w:w="20" w:type="dxa"/>
              <w:bottom w:w="20" w:type="dxa"/>
              <w:right w:w="20" w:type="dxa"/>
            </w:tcMar>
            <w:vAlign w:val="center"/>
            <w:hideMark/>
          </w:tcPr>
          <w:p w14:paraId="00C72D6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4265ED9" w14:textId="77777777" w:rsidR="00633269" w:rsidRPr="0094244D" w:rsidRDefault="00633269" w:rsidP="00CF6347">
            <w:pPr>
              <w:pStyle w:val="movimento"/>
              <w:rPr>
                <w:color w:val="002060"/>
              </w:rPr>
            </w:pPr>
            <w:r w:rsidRPr="0094244D">
              <w:rPr>
                <w:color w:val="002060"/>
              </w:rPr>
              <w:t>MENGHI ALESSANDRO</w:t>
            </w:r>
          </w:p>
        </w:tc>
        <w:tc>
          <w:tcPr>
            <w:tcW w:w="2200" w:type="dxa"/>
            <w:tcMar>
              <w:top w:w="20" w:type="dxa"/>
              <w:left w:w="20" w:type="dxa"/>
              <w:bottom w:w="20" w:type="dxa"/>
              <w:right w:w="20" w:type="dxa"/>
            </w:tcMar>
            <w:vAlign w:val="center"/>
            <w:hideMark/>
          </w:tcPr>
          <w:p w14:paraId="7F11AA22" w14:textId="77777777" w:rsidR="00633269" w:rsidRPr="0094244D" w:rsidRDefault="00633269" w:rsidP="00CF6347">
            <w:pPr>
              <w:pStyle w:val="movimento2"/>
              <w:rPr>
                <w:color w:val="002060"/>
              </w:rPr>
            </w:pPr>
            <w:r w:rsidRPr="0094244D">
              <w:rPr>
                <w:color w:val="002060"/>
              </w:rPr>
              <w:t xml:space="preserve">(GROTTACCIA 2005) </w:t>
            </w:r>
          </w:p>
        </w:tc>
      </w:tr>
      <w:tr w:rsidR="00633269" w:rsidRPr="0094244D" w14:paraId="78E57BE9" w14:textId="77777777" w:rsidTr="00CF6347">
        <w:tc>
          <w:tcPr>
            <w:tcW w:w="2200" w:type="dxa"/>
            <w:tcMar>
              <w:top w:w="20" w:type="dxa"/>
              <w:left w:w="20" w:type="dxa"/>
              <w:bottom w:w="20" w:type="dxa"/>
              <w:right w:w="20" w:type="dxa"/>
            </w:tcMar>
            <w:vAlign w:val="center"/>
            <w:hideMark/>
          </w:tcPr>
          <w:p w14:paraId="45211148" w14:textId="77777777" w:rsidR="00633269" w:rsidRPr="0094244D" w:rsidRDefault="00633269" w:rsidP="00CF6347">
            <w:pPr>
              <w:pStyle w:val="movimento"/>
              <w:rPr>
                <w:color w:val="002060"/>
              </w:rPr>
            </w:pPr>
            <w:r w:rsidRPr="0094244D">
              <w:rPr>
                <w:color w:val="002060"/>
              </w:rPr>
              <w:t>SABBATINI TOMMASO</w:t>
            </w:r>
          </w:p>
        </w:tc>
        <w:tc>
          <w:tcPr>
            <w:tcW w:w="2200" w:type="dxa"/>
            <w:tcMar>
              <w:top w:w="20" w:type="dxa"/>
              <w:left w:w="20" w:type="dxa"/>
              <w:bottom w:w="20" w:type="dxa"/>
              <w:right w:w="20" w:type="dxa"/>
            </w:tcMar>
            <w:vAlign w:val="center"/>
            <w:hideMark/>
          </w:tcPr>
          <w:p w14:paraId="20A0D545" w14:textId="77777777" w:rsidR="00633269" w:rsidRPr="0094244D" w:rsidRDefault="00633269" w:rsidP="00CF6347">
            <w:pPr>
              <w:pStyle w:val="movimento2"/>
              <w:rPr>
                <w:color w:val="002060"/>
              </w:rPr>
            </w:pPr>
            <w:r w:rsidRPr="0094244D">
              <w:rPr>
                <w:color w:val="002060"/>
              </w:rPr>
              <w:t xml:space="preserve">(MONTECCHIO SPORT) </w:t>
            </w:r>
          </w:p>
        </w:tc>
        <w:tc>
          <w:tcPr>
            <w:tcW w:w="800" w:type="dxa"/>
            <w:tcMar>
              <w:top w:w="20" w:type="dxa"/>
              <w:left w:w="20" w:type="dxa"/>
              <w:bottom w:w="20" w:type="dxa"/>
              <w:right w:w="20" w:type="dxa"/>
            </w:tcMar>
            <w:vAlign w:val="center"/>
            <w:hideMark/>
          </w:tcPr>
          <w:p w14:paraId="552270F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5537BDC" w14:textId="77777777" w:rsidR="00633269" w:rsidRPr="0094244D" w:rsidRDefault="00633269" w:rsidP="00CF6347">
            <w:pPr>
              <w:pStyle w:val="movimento"/>
              <w:rPr>
                <w:color w:val="002060"/>
              </w:rPr>
            </w:pPr>
            <w:r w:rsidRPr="0094244D">
              <w:rPr>
                <w:color w:val="002060"/>
              </w:rPr>
              <w:t>RUBINI NICOLAS</w:t>
            </w:r>
          </w:p>
        </w:tc>
        <w:tc>
          <w:tcPr>
            <w:tcW w:w="2200" w:type="dxa"/>
            <w:tcMar>
              <w:top w:w="20" w:type="dxa"/>
              <w:left w:w="20" w:type="dxa"/>
              <w:bottom w:w="20" w:type="dxa"/>
              <w:right w:w="20" w:type="dxa"/>
            </w:tcMar>
            <w:vAlign w:val="center"/>
            <w:hideMark/>
          </w:tcPr>
          <w:p w14:paraId="0EC36424" w14:textId="77777777" w:rsidR="00633269" w:rsidRPr="0094244D" w:rsidRDefault="00633269" w:rsidP="00CF6347">
            <w:pPr>
              <w:pStyle w:val="movimento2"/>
              <w:rPr>
                <w:color w:val="002060"/>
              </w:rPr>
            </w:pPr>
            <w:r w:rsidRPr="0094244D">
              <w:rPr>
                <w:color w:val="002060"/>
              </w:rPr>
              <w:t xml:space="preserve">(OSIMO STAZIONE SSD A R.L.) </w:t>
            </w:r>
          </w:p>
        </w:tc>
      </w:tr>
      <w:tr w:rsidR="00633269" w:rsidRPr="0094244D" w14:paraId="0672B926" w14:textId="77777777" w:rsidTr="00CF6347">
        <w:tc>
          <w:tcPr>
            <w:tcW w:w="2200" w:type="dxa"/>
            <w:tcMar>
              <w:top w:w="20" w:type="dxa"/>
              <w:left w:w="20" w:type="dxa"/>
              <w:bottom w:w="20" w:type="dxa"/>
              <w:right w:w="20" w:type="dxa"/>
            </w:tcMar>
            <w:vAlign w:val="center"/>
            <w:hideMark/>
          </w:tcPr>
          <w:p w14:paraId="16CF9AC0" w14:textId="77777777" w:rsidR="00633269" w:rsidRPr="0094244D" w:rsidRDefault="00633269" w:rsidP="00CF6347">
            <w:pPr>
              <w:pStyle w:val="movimento"/>
              <w:rPr>
                <w:color w:val="002060"/>
              </w:rPr>
            </w:pPr>
            <w:r w:rsidRPr="0094244D">
              <w:rPr>
                <w:color w:val="002060"/>
              </w:rPr>
              <w:t>BRUNETTI ROBERTO</w:t>
            </w:r>
          </w:p>
        </w:tc>
        <w:tc>
          <w:tcPr>
            <w:tcW w:w="2200" w:type="dxa"/>
            <w:tcMar>
              <w:top w:w="20" w:type="dxa"/>
              <w:left w:w="20" w:type="dxa"/>
              <w:bottom w:w="20" w:type="dxa"/>
              <w:right w:w="20" w:type="dxa"/>
            </w:tcMar>
            <w:vAlign w:val="center"/>
            <w:hideMark/>
          </w:tcPr>
          <w:p w14:paraId="35706A07" w14:textId="77777777" w:rsidR="00633269" w:rsidRPr="0094244D" w:rsidRDefault="00633269" w:rsidP="00CF6347">
            <w:pPr>
              <w:pStyle w:val="movimento2"/>
              <w:rPr>
                <w:color w:val="002060"/>
              </w:rPr>
            </w:pPr>
            <w:r w:rsidRPr="0094244D">
              <w:rPr>
                <w:color w:val="002060"/>
              </w:rPr>
              <w:t xml:space="preserve">(POLISPORTIVA FUTURA A.D.) </w:t>
            </w:r>
          </w:p>
        </w:tc>
        <w:tc>
          <w:tcPr>
            <w:tcW w:w="800" w:type="dxa"/>
            <w:tcMar>
              <w:top w:w="20" w:type="dxa"/>
              <w:left w:w="20" w:type="dxa"/>
              <w:bottom w:w="20" w:type="dxa"/>
              <w:right w:w="20" w:type="dxa"/>
            </w:tcMar>
            <w:vAlign w:val="center"/>
            <w:hideMark/>
          </w:tcPr>
          <w:p w14:paraId="34A063D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821F12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92DA07E" w14:textId="77777777" w:rsidR="00633269" w:rsidRPr="0094244D" w:rsidRDefault="00633269" w:rsidP="00CF6347">
            <w:pPr>
              <w:pStyle w:val="movimento2"/>
              <w:rPr>
                <w:color w:val="002060"/>
              </w:rPr>
            </w:pPr>
            <w:r w:rsidRPr="0094244D">
              <w:rPr>
                <w:color w:val="002060"/>
              </w:rPr>
              <w:t> </w:t>
            </w:r>
          </w:p>
        </w:tc>
      </w:tr>
    </w:tbl>
    <w:p w14:paraId="7A35A332" w14:textId="77777777" w:rsidR="00633269" w:rsidRDefault="00633269" w:rsidP="00633269">
      <w:pPr>
        <w:pStyle w:val="breakline"/>
        <w:rPr>
          <w:color w:val="002060"/>
        </w:rPr>
      </w:pPr>
    </w:p>
    <w:p w14:paraId="76C29E6F"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3451079"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B95A715" w14:textId="77777777" w:rsidR="00633269" w:rsidRPr="0094244D" w:rsidRDefault="00633269" w:rsidP="00633269">
      <w:pPr>
        <w:pStyle w:val="breakline"/>
        <w:rPr>
          <w:rFonts w:eastAsiaTheme="minorEastAsia"/>
          <w:color w:val="002060"/>
        </w:rPr>
      </w:pPr>
    </w:p>
    <w:p w14:paraId="2737A227" w14:textId="77777777" w:rsidR="00633269" w:rsidRPr="0094244D" w:rsidRDefault="00633269" w:rsidP="00633269">
      <w:pPr>
        <w:pStyle w:val="titoloprinc0"/>
        <w:rPr>
          <w:color w:val="002060"/>
        </w:rPr>
      </w:pPr>
      <w:r w:rsidRPr="0094244D">
        <w:rPr>
          <w:color w:val="002060"/>
        </w:rPr>
        <w:t>CLASSIFICA</w:t>
      </w:r>
    </w:p>
    <w:p w14:paraId="1C547DA0" w14:textId="77777777" w:rsidR="00633269" w:rsidRPr="0094244D" w:rsidRDefault="00633269" w:rsidP="00633269">
      <w:pPr>
        <w:pStyle w:val="breakline"/>
        <w:rPr>
          <w:color w:val="002060"/>
        </w:rPr>
      </w:pPr>
    </w:p>
    <w:p w14:paraId="7064133A" w14:textId="77777777" w:rsidR="00633269" w:rsidRPr="0094244D" w:rsidRDefault="00633269" w:rsidP="00633269">
      <w:pPr>
        <w:pStyle w:val="breakline"/>
        <w:rPr>
          <w:color w:val="002060"/>
        </w:rPr>
      </w:pPr>
    </w:p>
    <w:p w14:paraId="4A428970"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4D55902"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F60C8"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0C35A"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346B5"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C8710"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64DA6"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DB52A"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C009F"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0B10C"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4F8AA"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493C1" w14:textId="77777777" w:rsidR="00633269" w:rsidRPr="0094244D" w:rsidRDefault="00633269" w:rsidP="00CF6347">
            <w:pPr>
              <w:pStyle w:val="headertabella0"/>
              <w:rPr>
                <w:color w:val="002060"/>
              </w:rPr>
            </w:pPr>
            <w:r w:rsidRPr="0094244D">
              <w:rPr>
                <w:color w:val="002060"/>
              </w:rPr>
              <w:t>PE</w:t>
            </w:r>
          </w:p>
        </w:tc>
      </w:tr>
      <w:tr w:rsidR="00633269" w:rsidRPr="0094244D" w14:paraId="513E9B81"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49257" w14:textId="77777777" w:rsidR="00633269" w:rsidRPr="0094244D" w:rsidRDefault="00633269" w:rsidP="00CF6347">
            <w:pPr>
              <w:pStyle w:val="rowtabella0"/>
              <w:rPr>
                <w:color w:val="002060"/>
              </w:rPr>
            </w:pPr>
            <w:r w:rsidRPr="0094244D">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1407"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5D7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2B25"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2720"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B3B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6890"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3F72"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B7CE"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26F0" w14:textId="77777777" w:rsidR="00633269" w:rsidRPr="0094244D" w:rsidRDefault="00633269" w:rsidP="00CF6347">
            <w:pPr>
              <w:pStyle w:val="rowtabella0"/>
              <w:jc w:val="center"/>
              <w:rPr>
                <w:color w:val="002060"/>
              </w:rPr>
            </w:pPr>
            <w:r w:rsidRPr="0094244D">
              <w:rPr>
                <w:color w:val="002060"/>
              </w:rPr>
              <w:t>0</w:t>
            </w:r>
          </w:p>
        </w:tc>
      </w:tr>
      <w:tr w:rsidR="00633269" w:rsidRPr="0094244D" w14:paraId="11FB795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0874A" w14:textId="77777777" w:rsidR="00633269" w:rsidRPr="0094244D" w:rsidRDefault="00633269" w:rsidP="00CF6347">
            <w:pPr>
              <w:pStyle w:val="rowtabella0"/>
              <w:rPr>
                <w:color w:val="002060"/>
              </w:rPr>
            </w:pPr>
            <w:r w:rsidRPr="0094244D">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2382"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153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6A1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09E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F8B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8277"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E937"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E8F4"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A9C9" w14:textId="77777777" w:rsidR="00633269" w:rsidRPr="0094244D" w:rsidRDefault="00633269" w:rsidP="00CF6347">
            <w:pPr>
              <w:pStyle w:val="rowtabella0"/>
              <w:jc w:val="center"/>
              <w:rPr>
                <w:color w:val="002060"/>
              </w:rPr>
            </w:pPr>
            <w:r w:rsidRPr="0094244D">
              <w:rPr>
                <w:color w:val="002060"/>
              </w:rPr>
              <w:t>0</w:t>
            </w:r>
          </w:p>
        </w:tc>
      </w:tr>
      <w:tr w:rsidR="00633269" w:rsidRPr="0094244D" w14:paraId="5DA8B8A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B8321" w14:textId="77777777" w:rsidR="00633269" w:rsidRPr="0094244D" w:rsidRDefault="00633269" w:rsidP="00CF6347">
            <w:pPr>
              <w:pStyle w:val="rowtabella0"/>
              <w:rPr>
                <w:color w:val="002060"/>
                <w:lang w:val="es-ES"/>
              </w:rPr>
            </w:pPr>
            <w:r w:rsidRPr="0094244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787B"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EB4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33C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344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B52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6554"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0329"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05D9"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3A63" w14:textId="77777777" w:rsidR="00633269" w:rsidRPr="0094244D" w:rsidRDefault="00633269" w:rsidP="00CF6347">
            <w:pPr>
              <w:pStyle w:val="rowtabella0"/>
              <w:jc w:val="center"/>
              <w:rPr>
                <w:color w:val="002060"/>
              </w:rPr>
            </w:pPr>
            <w:r w:rsidRPr="0094244D">
              <w:rPr>
                <w:color w:val="002060"/>
              </w:rPr>
              <w:t>0</w:t>
            </w:r>
          </w:p>
        </w:tc>
      </w:tr>
      <w:tr w:rsidR="00633269" w:rsidRPr="0094244D" w14:paraId="16C8FF6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11D49" w14:textId="77777777" w:rsidR="00633269" w:rsidRPr="0094244D" w:rsidRDefault="00633269" w:rsidP="00CF6347">
            <w:pPr>
              <w:pStyle w:val="rowtabella0"/>
              <w:rPr>
                <w:color w:val="002060"/>
              </w:rPr>
            </w:pPr>
            <w:r w:rsidRPr="0094244D">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56F5"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BBE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C6DC"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C62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C28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3CB0"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F3A4"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D444"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E795" w14:textId="77777777" w:rsidR="00633269" w:rsidRPr="0094244D" w:rsidRDefault="00633269" w:rsidP="00CF6347">
            <w:pPr>
              <w:pStyle w:val="rowtabella0"/>
              <w:jc w:val="center"/>
              <w:rPr>
                <w:color w:val="002060"/>
              </w:rPr>
            </w:pPr>
            <w:r w:rsidRPr="0094244D">
              <w:rPr>
                <w:color w:val="002060"/>
              </w:rPr>
              <w:t>0</w:t>
            </w:r>
          </w:p>
        </w:tc>
      </w:tr>
      <w:tr w:rsidR="00633269" w:rsidRPr="0094244D" w14:paraId="10B6804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B7FDE" w14:textId="77777777" w:rsidR="00633269" w:rsidRPr="0094244D" w:rsidRDefault="00633269" w:rsidP="00CF6347">
            <w:pPr>
              <w:pStyle w:val="rowtabella0"/>
              <w:rPr>
                <w:color w:val="002060"/>
              </w:rPr>
            </w:pPr>
            <w:r w:rsidRPr="0094244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32E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A34D"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9857"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138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03CB"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6AF8"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9F69"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479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AB38" w14:textId="77777777" w:rsidR="00633269" w:rsidRPr="0094244D" w:rsidRDefault="00633269" w:rsidP="00CF6347">
            <w:pPr>
              <w:pStyle w:val="rowtabella0"/>
              <w:jc w:val="center"/>
              <w:rPr>
                <w:color w:val="002060"/>
              </w:rPr>
            </w:pPr>
            <w:r w:rsidRPr="0094244D">
              <w:rPr>
                <w:color w:val="002060"/>
              </w:rPr>
              <w:t>0</w:t>
            </w:r>
          </w:p>
        </w:tc>
      </w:tr>
      <w:tr w:rsidR="00633269" w:rsidRPr="0094244D" w14:paraId="56AF405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2E939" w14:textId="77777777" w:rsidR="00633269" w:rsidRPr="0094244D" w:rsidRDefault="00633269" w:rsidP="00CF6347">
            <w:pPr>
              <w:pStyle w:val="rowtabella0"/>
              <w:rPr>
                <w:color w:val="002060"/>
              </w:rPr>
            </w:pPr>
            <w:r w:rsidRPr="0094244D">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FE9C"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646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03C2"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0DB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9A1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7346"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205D"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8B1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D723" w14:textId="77777777" w:rsidR="00633269" w:rsidRPr="0094244D" w:rsidRDefault="00633269" w:rsidP="00CF6347">
            <w:pPr>
              <w:pStyle w:val="rowtabella0"/>
              <w:jc w:val="center"/>
              <w:rPr>
                <w:color w:val="002060"/>
              </w:rPr>
            </w:pPr>
            <w:r w:rsidRPr="0094244D">
              <w:rPr>
                <w:color w:val="002060"/>
              </w:rPr>
              <w:t>0</w:t>
            </w:r>
          </w:p>
        </w:tc>
      </w:tr>
      <w:tr w:rsidR="00633269" w:rsidRPr="0094244D" w14:paraId="0924022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52A25" w14:textId="77777777" w:rsidR="00633269" w:rsidRPr="0094244D" w:rsidRDefault="00633269" w:rsidP="00CF6347">
            <w:pPr>
              <w:pStyle w:val="rowtabella0"/>
              <w:rPr>
                <w:color w:val="002060"/>
              </w:rPr>
            </w:pPr>
            <w:r w:rsidRPr="0094244D">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98AC"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C00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63B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A87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4CB87"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BBE8"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8029"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664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AE22" w14:textId="77777777" w:rsidR="00633269" w:rsidRPr="0094244D" w:rsidRDefault="00633269" w:rsidP="00CF6347">
            <w:pPr>
              <w:pStyle w:val="rowtabella0"/>
              <w:jc w:val="center"/>
              <w:rPr>
                <w:color w:val="002060"/>
              </w:rPr>
            </w:pPr>
            <w:r w:rsidRPr="0094244D">
              <w:rPr>
                <w:color w:val="002060"/>
              </w:rPr>
              <w:t>0</w:t>
            </w:r>
          </w:p>
        </w:tc>
      </w:tr>
      <w:tr w:rsidR="00633269" w:rsidRPr="0094244D" w14:paraId="7533AFA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2732C" w14:textId="77777777" w:rsidR="00633269" w:rsidRPr="0094244D" w:rsidRDefault="00633269" w:rsidP="00CF6347">
            <w:pPr>
              <w:pStyle w:val="rowtabella0"/>
              <w:rPr>
                <w:color w:val="002060"/>
              </w:rPr>
            </w:pPr>
            <w:r w:rsidRPr="0094244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27E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258E"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764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61E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769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7390"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41D1"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B4FC"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FB05" w14:textId="77777777" w:rsidR="00633269" w:rsidRPr="0094244D" w:rsidRDefault="00633269" w:rsidP="00CF6347">
            <w:pPr>
              <w:pStyle w:val="rowtabella0"/>
              <w:jc w:val="center"/>
              <w:rPr>
                <w:color w:val="002060"/>
              </w:rPr>
            </w:pPr>
            <w:r w:rsidRPr="0094244D">
              <w:rPr>
                <w:color w:val="002060"/>
              </w:rPr>
              <w:t>0</w:t>
            </w:r>
          </w:p>
        </w:tc>
      </w:tr>
      <w:tr w:rsidR="00633269" w:rsidRPr="0094244D" w14:paraId="5DAE0B0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591E6" w14:textId="77777777" w:rsidR="00633269" w:rsidRPr="0094244D" w:rsidRDefault="00633269" w:rsidP="00CF6347">
            <w:pPr>
              <w:pStyle w:val="rowtabella0"/>
              <w:rPr>
                <w:color w:val="002060"/>
              </w:rPr>
            </w:pPr>
            <w:r w:rsidRPr="0094244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F94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C32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BA9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CDC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6D1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DEF2"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C57A"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B1CF"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3FE5" w14:textId="77777777" w:rsidR="00633269" w:rsidRPr="0094244D" w:rsidRDefault="00633269" w:rsidP="00CF6347">
            <w:pPr>
              <w:pStyle w:val="rowtabella0"/>
              <w:jc w:val="center"/>
              <w:rPr>
                <w:color w:val="002060"/>
              </w:rPr>
            </w:pPr>
            <w:r w:rsidRPr="0094244D">
              <w:rPr>
                <w:color w:val="002060"/>
              </w:rPr>
              <w:t>0</w:t>
            </w:r>
          </w:p>
        </w:tc>
      </w:tr>
      <w:tr w:rsidR="00633269" w:rsidRPr="0094244D" w14:paraId="1B1B239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A1FBF" w14:textId="77777777" w:rsidR="00633269" w:rsidRPr="0094244D" w:rsidRDefault="00633269" w:rsidP="00CF6347">
            <w:pPr>
              <w:pStyle w:val="rowtabella0"/>
              <w:rPr>
                <w:color w:val="002060"/>
              </w:rPr>
            </w:pPr>
            <w:r w:rsidRPr="0094244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ED87"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39B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345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C80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310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9E8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B274"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BBB9"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68CC" w14:textId="77777777" w:rsidR="00633269" w:rsidRPr="0094244D" w:rsidRDefault="00633269" w:rsidP="00CF6347">
            <w:pPr>
              <w:pStyle w:val="rowtabella0"/>
              <w:jc w:val="center"/>
              <w:rPr>
                <w:color w:val="002060"/>
              </w:rPr>
            </w:pPr>
            <w:r w:rsidRPr="0094244D">
              <w:rPr>
                <w:color w:val="002060"/>
              </w:rPr>
              <w:t>0</w:t>
            </w:r>
          </w:p>
        </w:tc>
      </w:tr>
      <w:tr w:rsidR="00633269" w:rsidRPr="0094244D" w14:paraId="0D3A08C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21F24" w14:textId="77777777" w:rsidR="00633269" w:rsidRPr="0094244D" w:rsidRDefault="00633269" w:rsidP="00CF6347">
            <w:pPr>
              <w:pStyle w:val="rowtabella0"/>
              <w:rPr>
                <w:color w:val="002060"/>
              </w:rPr>
            </w:pPr>
            <w:r w:rsidRPr="0094244D">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9180"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CB3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F68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F142"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398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0378"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0B3A"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9AFE"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E3E8" w14:textId="77777777" w:rsidR="00633269" w:rsidRPr="0094244D" w:rsidRDefault="00633269" w:rsidP="00CF6347">
            <w:pPr>
              <w:pStyle w:val="rowtabella0"/>
              <w:jc w:val="center"/>
              <w:rPr>
                <w:color w:val="002060"/>
              </w:rPr>
            </w:pPr>
            <w:r w:rsidRPr="0094244D">
              <w:rPr>
                <w:color w:val="002060"/>
              </w:rPr>
              <w:t>0</w:t>
            </w:r>
          </w:p>
        </w:tc>
      </w:tr>
      <w:tr w:rsidR="00633269" w:rsidRPr="0094244D" w14:paraId="67B9D9CA"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6ECD47" w14:textId="77777777" w:rsidR="00633269" w:rsidRPr="0094244D" w:rsidRDefault="00633269" w:rsidP="00CF6347">
            <w:pPr>
              <w:pStyle w:val="rowtabella0"/>
              <w:rPr>
                <w:color w:val="002060"/>
              </w:rPr>
            </w:pPr>
            <w:proofErr w:type="spellStart"/>
            <w:proofErr w:type="gramStart"/>
            <w:r w:rsidRPr="0094244D">
              <w:rPr>
                <w:color w:val="002060"/>
              </w:rPr>
              <w:t>sq.B</w:t>
            </w:r>
            <w:proofErr w:type="spellEnd"/>
            <w:proofErr w:type="gramEnd"/>
            <w:r w:rsidRPr="0094244D">
              <w:rPr>
                <w:color w:val="002060"/>
              </w:rPr>
              <w:t xml:space="preserve"> SPECIAL ONE SPORTING </w:t>
            </w:r>
            <w:proofErr w:type="spellStart"/>
            <w:r w:rsidRPr="0094244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C54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2BC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362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272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6EC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05A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184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50B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6C3A" w14:textId="77777777" w:rsidR="00633269" w:rsidRPr="0094244D" w:rsidRDefault="00633269" w:rsidP="00CF6347">
            <w:pPr>
              <w:pStyle w:val="rowtabella0"/>
              <w:jc w:val="center"/>
              <w:rPr>
                <w:color w:val="002060"/>
              </w:rPr>
            </w:pPr>
            <w:r w:rsidRPr="0094244D">
              <w:rPr>
                <w:color w:val="002060"/>
              </w:rPr>
              <w:t>0</w:t>
            </w:r>
          </w:p>
        </w:tc>
      </w:tr>
    </w:tbl>
    <w:p w14:paraId="5FE509BA" w14:textId="77777777" w:rsidR="00633269" w:rsidRPr="0094244D" w:rsidRDefault="00633269" w:rsidP="00633269">
      <w:pPr>
        <w:pStyle w:val="breakline"/>
        <w:rPr>
          <w:rFonts w:eastAsiaTheme="minorEastAsia"/>
          <w:color w:val="002060"/>
        </w:rPr>
      </w:pPr>
    </w:p>
    <w:p w14:paraId="70B2FB42" w14:textId="77777777" w:rsidR="00633269" w:rsidRPr="0094244D" w:rsidRDefault="00633269" w:rsidP="00633269">
      <w:pPr>
        <w:pStyle w:val="breakline"/>
        <w:rPr>
          <w:color w:val="002060"/>
        </w:rPr>
      </w:pPr>
    </w:p>
    <w:p w14:paraId="1D5E1940" w14:textId="77777777" w:rsidR="00633269" w:rsidRPr="0094244D" w:rsidRDefault="00633269" w:rsidP="00633269">
      <w:pPr>
        <w:pStyle w:val="sottotitolocampionato10"/>
        <w:rPr>
          <w:color w:val="002060"/>
        </w:rPr>
      </w:pPr>
      <w:r w:rsidRPr="009424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397EE353"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B72E8"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1322"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EEBEC"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D9E37"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B89E2"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57E23"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4F928"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7317F"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B74B"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A724" w14:textId="77777777" w:rsidR="00633269" w:rsidRPr="0094244D" w:rsidRDefault="00633269" w:rsidP="00CF6347">
            <w:pPr>
              <w:pStyle w:val="headertabella0"/>
              <w:rPr>
                <w:color w:val="002060"/>
              </w:rPr>
            </w:pPr>
            <w:r w:rsidRPr="0094244D">
              <w:rPr>
                <w:color w:val="002060"/>
              </w:rPr>
              <w:t>PE</w:t>
            </w:r>
          </w:p>
        </w:tc>
      </w:tr>
      <w:tr w:rsidR="00633269" w:rsidRPr="0094244D" w14:paraId="26CC6F66"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3B96C" w14:textId="77777777" w:rsidR="00633269" w:rsidRPr="0094244D" w:rsidRDefault="00633269" w:rsidP="00CF6347">
            <w:pPr>
              <w:pStyle w:val="rowtabella0"/>
              <w:rPr>
                <w:color w:val="002060"/>
              </w:rPr>
            </w:pPr>
            <w:r w:rsidRPr="0094244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4F01"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D35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CC1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17C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C29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7174"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2B0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CA97"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B4AF" w14:textId="77777777" w:rsidR="00633269" w:rsidRPr="0094244D" w:rsidRDefault="00633269" w:rsidP="00CF6347">
            <w:pPr>
              <w:pStyle w:val="rowtabella0"/>
              <w:jc w:val="center"/>
              <w:rPr>
                <w:color w:val="002060"/>
              </w:rPr>
            </w:pPr>
            <w:r w:rsidRPr="0094244D">
              <w:rPr>
                <w:color w:val="002060"/>
              </w:rPr>
              <w:t>0</w:t>
            </w:r>
          </w:p>
        </w:tc>
      </w:tr>
      <w:tr w:rsidR="00633269" w:rsidRPr="0094244D" w14:paraId="738696B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A5D05" w14:textId="77777777" w:rsidR="00633269" w:rsidRPr="0094244D" w:rsidRDefault="00633269" w:rsidP="00CF6347">
            <w:pPr>
              <w:pStyle w:val="rowtabella0"/>
              <w:rPr>
                <w:color w:val="002060"/>
              </w:rPr>
            </w:pPr>
            <w:r w:rsidRPr="0094244D">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4ECC"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DAF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6DC1"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632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811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6854"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41BA"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1C90"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AFA8" w14:textId="77777777" w:rsidR="00633269" w:rsidRPr="0094244D" w:rsidRDefault="00633269" w:rsidP="00CF6347">
            <w:pPr>
              <w:pStyle w:val="rowtabella0"/>
              <w:jc w:val="center"/>
              <w:rPr>
                <w:color w:val="002060"/>
              </w:rPr>
            </w:pPr>
            <w:r w:rsidRPr="0094244D">
              <w:rPr>
                <w:color w:val="002060"/>
              </w:rPr>
              <w:t>0</w:t>
            </w:r>
          </w:p>
        </w:tc>
      </w:tr>
      <w:tr w:rsidR="00633269" w:rsidRPr="0094244D" w14:paraId="7EE69EF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1171E" w14:textId="77777777" w:rsidR="00633269" w:rsidRPr="0094244D" w:rsidRDefault="00633269" w:rsidP="00CF6347">
            <w:pPr>
              <w:pStyle w:val="rowtabella0"/>
              <w:rPr>
                <w:color w:val="002060"/>
              </w:rPr>
            </w:pPr>
            <w:r w:rsidRPr="0094244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A08D"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4C7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516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F23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6C3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4960"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BCD8"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838F"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DDAB" w14:textId="77777777" w:rsidR="00633269" w:rsidRPr="0094244D" w:rsidRDefault="00633269" w:rsidP="00CF6347">
            <w:pPr>
              <w:pStyle w:val="rowtabella0"/>
              <w:jc w:val="center"/>
              <w:rPr>
                <w:color w:val="002060"/>
              </w:rPr>
            </w:pPr>
            <w:r w:rsidRPr="0094244D">
              <w:rPr>
                <w:color w:val="002060"/>
              </w:rPr>
              <w:t>0</w:t>
            </w:r>
          </w:p>
        </w:tc>
      </w:tr>
      <w:tr w:rsidR="00633269" w:rsidRPr="0094244D" w14:paraId="2DD51AA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E671D" w14:textId="77777777" w:rsidR="00633269" w:rsidRPr="0094244D" w:rsidRDefault="00633269" w:rsidP="00CF6347">
            <w:pPr>
              <w:pStyle w:val="rowtabella0"/>
              <w:rPr>
                <w:color w:val="002060"/>
              </w:rPr>
            </w:pPr>
            <w:r w:rsidRPr="0094244D">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B2A7"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98E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561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B1F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A72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17A0"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1F29"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06B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80E2" w14:textId="77777777" w:rsidR="00633269" w:rsidRPr="0094244D" w:rsidRDefault="00633269" w:rsidP="00CF6347">
            <w:pPr>
              <w:pStyle w:val="rowtabella0"/>
              <w:jc w:val="center"/>
              <w:rPr>
                <w:color w:val="002060"/>
              </w:rPr>
            </w:pPr>
            <w:r w:rsidRPr="0094244D">
              <w:rPr>
                <w:color w:val="002060"/>
              </w:rPr>
              <w:t>0</w:t>
            </w:r>
          </w:p>
        </w:tc>
      </w:tr>
      <w:tr w:rsidR="00633269" w:rsidRPr="0094244D" w14:paraId="728DC59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BFCCA" w14:textId="77777777" w:rsidR="00633269" w:rsidRPr="0094244D" w:rsidRDefault="00633269" w:rsidP="00CF6347">
            <w:pPr>
              <w:pStyle w:val="rowtabella0"/>
              <w:rPr>
                <w:color w:val="002060"/>
                <w:lang w:val="es-ES"/>
              </w:rPr>
            </w:pPr>
            <w:r w:rsidRPr="0094244D">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AAD9"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1C07"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002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8AB4"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D26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063E"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500C"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867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8695" w14:textId="77777777" w:rsidR="00633269" w:rsidRPr="0094244D" w:rsidRDefault="00633269" w:rsidP="00CF6347">
            <w:pPr>
              <w:pStyle w:val="rowtabella0"/>
              <w:jc w:val="center"/>
              <w:rPr>
                <w:color w:val="002060"/>
              </w:rPr>
            </w:pPr>
            <w:r w:rsidRPr="0094244D">
              <w:rPr>
                <w:color w:val="002060"/>
              </w:rPr>
              <w:t>0</w:t>
            </w:r>
          </w:p>
        </w:tc>
      </w:tr>
      <w:tr w:rsidR="00633269" w:rsidRPr="0094244D" w14:paraId="222758F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1116F" w14:textId="77777777" w:rsidR="00633269" w:rsidRPr="0094244D" w:rsidRDefault="00633269" w:rsidP="00CF6347">
            <w:pPr>
              <w:pStyle w:val="rowtabella0"/>
              <w:rPr>
                <w:color w:val="002060"/>
              </w:rPr>
            </w:pPr>
            <w:r w:rsidRPr="0094244D">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AD5C"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7AA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8ABB"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E4D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4C8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758A"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0633"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AEE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1F6B" w14:textId="77777777" w:rsidR="00633269" w:rsidRPr="0094244D" w:rsidRDefault="00633269" w:rsidP="00CF6347">
            <w:pPr>
              <w:pStyle w:val="rowtabella0"/>
              <w:jc w:val="center"/>
              <w:rPr>
                <w:color w:val="002060"/>
              </w:rPr>
            </w:pPr>
            <w:r w:rsidRPr="0094244D">
              <w:rPr>
                <w:color w:val="002060"/>
              </w:rPr>
              <w:t>0</w:t>
            </w:r>
          </w:p>
        </w:tc>
      </w:tr>
      <w:tr w:rsidR="00633269" w:rsidRPr="0094244D" w14:paraId="6856E69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CB067" w14:textId="77777777" w:rsidR="00633269" w:rsidRPr="0094244D" w:rsidRDefault="00633269" w:rsidP="00CF6347">
            <w:pPr>
              <w:pStyle w:val="rowtabella0"/>
              <w:rPr>
                <w:color w:val="002060"/>
              </w:rPr>
            </w:pPr>
            <w:r w:rsidRPr="0094244D">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53DB"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5DCB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12E2"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21E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439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36E5"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B685"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098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213C" w14:textId="77777777" w:rsidR="00633269" w:rsidRPr="0094244D" w:rsidRDefault="00633269" w:rsidP="00CF6347">
            <w:pPr>
              <w:pStyle w:val="rowtabella0"/>
              <w:jc w:val="center"/>
              <w:rPr>
                <w:color w:val="002060"/>
              </w:rPr>
            </w:pPr>
            <w:r w:rsidRPr="0094244D">
              <w:rPr>
                <w:color w:val="002060"/>
              </w:rPr>
              <w:t>0</w:t>
            </w:r>
          </w:p>
        </w:tc>
      </w:tr>
      <w:tr w:rsidR="00633269" w:rsidRPr="0094244D" w14:paraId="61DA1DF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A23D9" w14:textId="77777777" w:rsidR="00633269" w:rsidRPr="0094244D" w:rsidRDefault="00633269" w:rsidP="00CF6347">
            <w:pPr>
              <w:pStyle w:val="rowtabella0"/>
              <w:rPr>
                <w:color w:val="002060"/>
              </w:rPr>
            </w:pPr>
            <w:r w:rsidRPr="0094244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1D9E"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EB7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655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3D7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613C"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0951"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766A"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A27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8C0A" w14:textId="77777777" w:rsidR="00633269" w:rsidRPr="0094244D" w:rsidRDefault="00633269" w:rsidP="00CF6347">
            <w:pPr>
              <w:pStyle w:val="rowtabella0"/>
              <w:jc w:val="center"/>
              <w:rPr>
                <w:color w:val="002060"/>
              </w:rPr>
            </w:pPr>
            <w:r w:rsidRPr="0094244D">
              <w:rPr>
                <w:color w:val="002060"/>
              </w:rPr>
              <w:t>0</w:t>
            </w:r>
          </w:p>
        </w:tc>
      </w:tr>
      <w:tr w:rsidR="00633269" w:rsidRPr="0094244D" w14:paraId="791E95A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B9D3E" w14:textId="77777777" w:rsidR="00633269" w:rsidRPr="0094244D" w:rsidRDefault="00633269" w:rsidP="00CF6347">
            <w:pPr>
              <w:pStyle w:val="rowtabella0"/>
              <w:rPr>
                <w:color w:val="002060"/>
                <w:lang w:val="es-ES"/>
              </w:rPr>
            </w:pPr>
            <w:r w:rsidRPr="0094244D">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FC3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6F4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7B9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417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C08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1751"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3AF7"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0CF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5305" w14:textId="77777777" w:rsidR="00633269" w:rsidRPr="0094244D" w:rsidRDefault="00633269" w:rsidP="00CF6347">
            <w:pPr>
              <w:pStyle w:val="rowtabella0"/>
              <w:jc w:val="center"/>
              <w:rPr>
                <w:color w:val="002060"/>
              </w:rPr>
            </w:pPr>
            <w:r w:rsidRPr="0094244D">
              <w:rPr>
                <w:color w:val="002060"/>
              </w:rPr>
              <w:t>0</w:t>
            </w:r>
          </w:p>
        </w:tc>
      </w:tr>
      <w:tr w:rsidR="00633269" w:rsidRPr="0094244D" w14:paraId="0793DFE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FC8F0" w14:textId="77777777" w:rsidR="00633269" w:rsidRPr="0094244D" w:rsidRDefault="00633269" w:rsidP="00CF6347">
            <w:pPr>
              <w:pStyle w:val="rowtabella0"/>
              <w:rPr>
                <w:color w:val="002060"/>
              </w:rPr>
            </w:pPr>
            <w:r w:rsidRPr="0094244D">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6B8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6A7D"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4A0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AC50"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5FD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8338"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BE68"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650F"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E305" w14:textId="77777777" w:rsidR="00633269" w:rsidRPr="0094244D" w:rsidRDefault="00633269" w:rsidP="00CF6347">
            <w:pPr>
              <w:pStyle w:val="rowtabella0"/>
              <w:jc w:val="center"/>
              <w:rPr>
                <w:color w:val="002060"/>
              </w:rPr>
            </w:pPr>
            <w:r w:rsidRPr="0094244D">
              <w:rPr>
                <w:color w:val="002060"/>
              </w:rPr>
              <w:t>0</w:t>
            </w:r>
          </w:p>
        </w:tc>
      </w:tr>
      <w:tr w:rsidR="00633269" w:rsidRPr="0094244D" w14:paraId="3EB458D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082E5" w14:textId="77777777" w:rsidR="00633269" w:rsidRPr="0094244D" w:rsidRDefault="00633269" w:rsidP="00CF6347">
            <w:pPr>
              <w:pStyle w:val="rowtabella0"/>
              <w:rPr>
                <w:color w:val="002060"/>
              </w:rPr>
            </w:pPr>
            <w:r w:rsidRPr="0094244D">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61F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DAE1"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D2A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9C7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841A"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A667"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5F6F"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1100"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E126" w14:textId="77777777" w:rsidR="00633269" w:rsidRPr="0094244D" w:rsidRDefault="00633269" w:rsidP="00CF6347">
            <w:pPr>
              <w:pStyle w:val="rowtabella0"/>
              <w:jc w:val="center"/>
              <w:rPr>
                <w:color w:val="002060"/>
              </w:rPr>
            </w:pPr>
            <w:r w:rsidRPr="0094244D">
              <w:rPr>
                <w:color w:val="002060"/>
              </w:rPr>
              <w:t>0</w:t>
            </w:r>
          </w:p>
        </w:tc>
      </w:tr>
      <w:tr w:rsidR="00633269" w:rsidRPr="0094244D" w14:paraId="480FDECE"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097AE" w14:textId="77777777" w:rsidR="00633269" w:rsidRPr="0094244D" w:rsidRDefault="00633269" w:rsidP="00CF6347">
            <w:pPr>
              <w:pStyle w:val="rowtabella0"/>
              <w:rPr>
                <w:color w:val="002060"/>
              </w:rPr>
            </w:pPr>
            <w:r w:rsidRPr="0094244D">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BFC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3A9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B81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D58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51B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F555"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9086"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34BEE"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CED6" w14:textId="77777777" w:rsidR="00633269" w:rsidRPr="0094244D" w:rsidRDefault="00633269" w:rsidP="00CF6347">
            <w:pPr>
              <w:pStyle w:val="rowtabella0"/>
              <w:jc w:val="center"/>
              <w:rPr>
                <w:color w:val="002060"/>
              </w:rPr>
            </w:pPr>
            <w:r w:rsidRPr="0094244D">
              <w:rPr>
                <w:color w:val="002060"/>
              </w:rPr>
              <w:t>0</w:t>
            </w:r>
          </w:p>
        </w:tc>
      </w:tr>
    </w:tbl>
    <w:p w14:paraId="23E3505E" w14:textId="77777777" w:rsidR="00633269" w:rsidRPr="0094244D" w:rsidRDefault="00633269" w:rsidP="00633269">
      <w:pPr>
        <w:pStyle w:val="breakline"/>
        <w:rPr>
          <w:rFonts w:eastAsiaTheme="minorEastAsia"/>
          <w:color w:val="002060"/>
        </w:rPr>
      </w:pPr>
    </w:p>
    <w:p w14:paraId="628EDD38" w14:textId="77777777" w:rsidR="00633269" w:rsidRPr="0094244D" w:rsidRDefault="00633269" w:rsidP="00633269">
      <w:pPr>
        <w:pStyle w:val="breakline"/>
        <w:rPr>
          <w:color w:val="002060"/>
        </w:rPr>
      </w:pPr>
    </w:p>
    <w:p w14:paraId="1DC99A97" w14:textId="77777777" w:rsidR="00633269" w:rsidRPr="0094244D" w:rsidRDefault="00633269" w:rsidP="00633269">
      <w:pPr>
        <w:pStyle w:val="sottotitolocampionato10"/>
        <w:rPr>
          <w:color w:val="002060"/>
        </w:rPr>
      </w:pPr>
      <w:r w:rsidRPr="009424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114B0668"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C6640"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B8575"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BC09"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79A4"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504A"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0D3D8"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BB85A"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BFA20"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759E7"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0E4ED" w14:textId="77777777" w:rsidR="00633269" w:rsidRPr="0094244D" w:rsidRDefault="00633269" w:rsidP="00CF6347">
            <w:pPr>
              <w:pStyle w:val="headertabella0"/>
              <w:rPr>
                <w:color w:val="002060"/>
              </w:rPr>
            </w:pPr>
            <w:r w:rsidRPr="0094244D">
              <w:rPr>
                <w:color w:val="002060"/>
              </w:rPr>
              <w:t>PE</w:t>
            </w:r>
          </w:p>
        </w:tc>
      </w:tr>
      <w:tr w:rsidR="00633269" w:rsidRPr="0094244D" w14:paraId="76F40DB4"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18100" w14:textId="77777777" w:rsidR="00633269" w:rsidRPr="0094244D" w:rsidRDefault="00633269" w:rsidP="00CF6347">
            <w:pPr>
              <w:pStyle w:val="rowtabella0"/>
              <w:rPr>
                <w:color w:val="002060"/>
              </w:rPr>
            </w:pPr>
            <w:r w:rsidRPr="0094244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9FD7"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AF7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DA4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978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CEF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E1C6"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23D2"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26A6"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895B5" w14:textId="77777777" w:rsidR="00633269" w:rsidRPr="0094244D" w:rsidRDefault="00633269" w:rsidP="00CF6347">
            <w:pPr>
              <w:pStyle w:val="rowtabella0"/>
              <w:jc w:val="center"/>
              <w:rPr>
                <w:color w:val="002060"/>
              </w:rPr>
            </w:pPr>
            <w:r w:rsidRPr="0094244D">
              <w:rPr>
                <w:color w:val="002060"/>
              </w:rPr>
              <w:t>0</w:t>
            </w:r>
          </w:p>
        </w:tc>
      </w:tr>
      <w:tr w:rsidR="00633269" w:rsidRPr="0094244D" w14:paraId="043AC9D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EA123" w14:textId="77777777" w:rsidR="00633269" w:rsidRPr="0094244D" w:rsidRDefault="00633269" w:rsidP="00CF6347">
            <w:pPr>
              <w:pStyle w:val="rowtabella0"/>
              <w:rPr>
                <w:color w:val="002060"/>
              </w:rPr>
            </w:pPr>
            <w:r w:rsidRPr="0094244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812D"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5D7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4D1B"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E03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B54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9AEA"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D93F"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48B7"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4DA8" w14:textId="77777777" w:rsidR="00633269" w:rsidRPr="0094244D" w:rsidRDefault="00633269" w:rsidP="00CF6347">
            <w:pPr>
              <w:pStyle w:val="rowtabella0"/>
              <w:jc w:val="center"/>
              <w:rPr>
                <w:color w:val="002060"/>
              </w:rPr>
            </w:pPr>
            <w:r w:rsidRPr="0094244D">
              <w:rPr>
                <w:color w:val="002060"/>
              </w:rPr>
              <w:t>0</w:t>
            </w:r>
          </w:p>
        </w:tc>
      </w:tr>
      <w:tr w:rsidR="00633269" w:rsidRPr="0094244D" w14:paraId="0AE0652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E5CED" w14:textId="77777777" w:rsidR="00633269" w:rsidRPr="0094244D" w:rsidRDefault="00633269" w:rsidP="00CF6347">
            <w:pPr>
              <w:pStyle w:val="rowtabella0"/>
              <w:rPr>
                <w:color w:val="002060"/>
              </w:rPr>
            </w:pPr>
            <w:r w:rsidRPr="0094244D">
              <w:rPr>
                <w:color w:val="002060"/>
              </w:rPr>
              <w:lastRenderedPageBreak/>
              <w:t xml:space="preserve">A.S.D. </w:t>
            </w:r>
            <w:proofErr w:type="gramStart"/>
            <w:r w:rsidRPr="0094244D">
              <w:rPr>
                <w:color w:val="002060"/>
              </w:rPr>
              <w:t>CITTA</w:t>
            </w:r>
            <w:proofErr w:type="gramEnd"/>
            <w:r w:rsidRPr="0094244D">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DACB"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90C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5BB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2AE9"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05B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D604"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0D55"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30FF"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8C8B" w14:textId="77777777" w:rsidR="00633269" w:rsidRPr="0094244D" w:rsidRDefault="00633269" w:rsidP="00CF6347">
            <w:pPr>
              <w:pStyle w:val="rowtabella0"/>
              <w:jc w:val="center"/>
              <w:rPr>
                <w:color w:val="002060"/>
              </w:rPr>
            </w:pPr>
            <w:r w:rsidRPr="0094244D">
              <w:rPr>
                <w:color w:val="002060"/>
              </w:rPr>
              <w:t>0</w:t>
            </w:r>
          </w:p>
        </w:tc>
      </w:tr>
      <w:tr w:rsidR="00633269" w:rsidRPr="0094244D" w14:paraId="40B11DC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6170F" w14:textId="77777777" w:rsidR="00633269" w:rsidRPr="0094244D" w:rsidRDefault="00633269" w:rsidP="00CF6347">
            <w:pPr>
              <w:pStyle w:val="rowtabella0"/>
              <w:rPr>
                <w:color w:val="002060"/>
              </w:rPr>
            </w:pPr>
            <w:r w:rsidRPr="0094244D">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7EA0"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9BAB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91E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8D0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1E0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06AE"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F8A9"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2EC2"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8745" w14:textId="77777777" w:rsidR="00633269" w:rsidRPr="0094244D" w:rsidRDefault="00633269" w:rsidP="00CF6347">
            <w:pPr>
              <w:pStyle w:val="rowtabella0"/>
              <w:jc w:val="center"/>
              <w:rPr>
                <w:color w:val="002060"/>
              </w:rPr>
            </w:pPr>
            <w:r w:rsidRPr="0094244D">
              <w:rPr>
                <w:color w:val="002060"/>
              </w:rPr>
              <w:t>0</w:t>
            </w:r>
          </w:p>
        </w:tc>
      </w:tr>
      <w:tr w:rsidR="00633269" w:rsidRPr="0094244D" w14:paraId="302E025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078F1" w14:textId="77777777" w:rsidR="00633269" w:rsidRPr="0094244D" w:rsidRDefault="00633269" w:rsidP="00CF6347">
            <w:pPr>
              <w:pStyle w:val="rowtabella0"/>
              <w:rPr>
                <w:color w:val="002060"/>
                <w:lang w:val="es-ES"/>
              </w:rPr>
            </w:pPr>
            <w:r w:rsidRPr="0094244D">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95FD"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B59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5CC6"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BA6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A3D0"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245A"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569A"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3DD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5085" w14:textId="77777777" w:rsidR="00633269" w:rsidRPr="0094244D" w:rsidRDefault="00633269" w:rsidP="00CF6347">
            <w:pPr>
              <w:pStyle w:val="rowtabella0"/>
              <w:jc w:val="center"/>
              <w:rPr>
                <w:color w:val="002060"/>
              </w:rPr>
            </w:pPr>
            <w:r w:rsidRPr="0094244D">
              <w:rPr>
                <w:color w:val="002060"/>
              </w:rPr>
              <w:t>0</w:t>
            </w:r>
          </w:p>
        </w:tc>
      </w:tr>
      <w:tr w:rsidR="00633269" w:rsidRPr="0094244D" w14:paraId="75DA9C5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C9F8A" w14:textId="77777777" w:rsidR="00633269" w:rsidRPr="0094244D" w:rsidRDefault="00633269" w:rsidP="00CF6347">
            <w:pPr>
              <w:pStyle w:val="rowtabella0"/>
              <w:rPr>
                <w:color w:val="002060"/>
              </w:rPr>
            </w:pPr>
            <w:r w:rsidRPr="0094244D">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6C78"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EA7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E43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18E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615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BB72"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B56B"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9BC5"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9C80" w14:textId="77777777" w:rsidR="00633269" w:rsidRPr="0094244D" w:rsidRDefault="00633269" w:rsidP="00CF6347">
            <w:pPr>
              <w:pStyle w:val="rowtabella0"/>
              <w:jc w:val="center"/>
              <w:rPr>
                <w:color w:val="002060"/>
              </w:rPr>
            </w:pPr>
            <w:r w:rsidRPr="0094244D">
              <w:rPr>
                <w:color w:val="002060"/>
              </w:rPr>
              <w:t>0</w:t>
            </w:r>
          </w:p>
        </w:tc>
      </w:tr>
      <w:tr w:rsidR="00633269" w:rsidRPr="0094244D" w14:paraId="5973DC5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D68A9" w14:textId="77777777" w:rsidR="00633269" w:rsidRPr="0094244D" w:rsidRDefault="00633269" w:rsidP="00CF6347">
            <w:pPr>
              <w:pStyle w:val="rowtabella0"/>
              <w:rPr>
                <w:color w:val="002060"/>
              </w:rPr>
            </w:pPr>
            <w:r w:rsidRPr="0094244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0352"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3828"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286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CBE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D20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2FF6"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D824"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CCD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6127" w14:textId="77777777" w:rsidR="00633269" w:rsidRPr="0094244D" w:rsidRDefault="00633269" w:rsidP="00CF6347">
            <w:pPr>
              <w:pStyle w:val="rowtabella0"/>
              <w:jc w:val="center"/>
              <w:rPr>
                <w:color w:val="002060"/>
              </w:rPr>
            </w:pPr>
            <w:r w:rsidRPr="0094244D">
              <w:rPr>
                <w:color w:val="002060"/>
              </w:rPr>
              <w:t>0</w:t>
            </w:r>
          </w:p>
        </w:tc>
      </w:tr>
      <w:tr w:rsidR="00633269" w:rsidRPr="0094244D" w14:paraId="39514F8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9319A" w14:textId="77777777" w:rsidR="00633269" w:rsidRPr="0094244D" w:rsidRDefault="00633269" w:rsidP="00CF6347">
            <w:pPr>
              <w:pStyle w:val="rowtabella0"/>
              <w:rPr>
                <w:color w:val="002060"/>
              </w:rPr>
            </w:pPr>
            <w:r w:rsidRPr="0094244D">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B0A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7427"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C273"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9E2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190F"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1496"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AAEB"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A67A"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7D7F" w14:textId="77777777" w:rsidR="00633269" w:rsidRPr="0094244D" w:rsidRDefault="00633269" w:rsidP="00CF6347">
            <w:pPr>
              <w:pStyle w:val="rowtabella0"/>
              <w:jc w:val="center"/>
              <w:rPr>
                <w:color w:val="002060"/>
              </w:rPr>
            </w:pPr>
            <w:r w:rsidRPr="0094244D">
              <w:rPr>
                <w:color w:val="002060"/>
              </w:rPr>
              <w:t>0</w:t>
            </w:r>
          </w:p>
        </w:tc>
      </w:tr>
      <w:tr w:rsidR="00633269" w:rsidRPr="0094244D" w14:paraId="4E4FAB6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5829A" w14:textId="77777777" w:rsidR="00633269" w:rsidRPr="0094244D" w:rsidRDefault="00633269" w:rsidP="00CF6347">
            <w:pPr>
              <w:pStyle w:val="rowtabella0"/>
              <w:rPr>
                <w:color w:val="002060"/>
              </w:rPr>
            </w:pPr>
            <w:r w:rsidRPr="0094244D">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387E"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1F0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2C2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9B6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4E6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B8AB"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369C"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EB3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8AEE" w14:textId="77777777" w:rsidR="00633269" w:rsidRPr="0094244D" w:rsidRDefault="00633269" w:rsidP="00CF6347">
            <w:pPr>
              <w:pStyle w:val="rowtabella0"/>
              <w:jc w:val="center"/>
              <w:rPr>
                <w:color w:val="002060"/>
              </w:rPr>
            </w:pPr>
            <w:r w:rsidRPr="0094244D">
              <w:rPr>
                <w:color w:val="002060"/>
              </w:rPr>
              <w:t>0</w:t>
            </w:r>
          </w:p>
        </w:tc>
      </w:tr>
      <w:tr w:rsidR="00633269" w:rsidRPr="0094244D" w14:paraId="3A5B1CC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F20D9" w14:textId="77777777" w:rsidR="00633269" w:rsidRPr="0094244D" w:rsidRDefault="00633269" w:rsidP="00CF6347">
            <w:pPr>
              <w:pStyle w:val="rowtabella0"/>
              <w:rPr>
                <w:color w:val="002060"/>
              </w:rPr>
            </w:pPr>
            <w:r w:rsidRPr="0094244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18E4"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F0E5"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43A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3BE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E04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837E"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5D19"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909A"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3BFC" w14:textId="77777777" w:rsidR="00633269" w:rsidRPr="0094244D" w:rsidRDefault="00633269" w:rsidP="00CF6347">
            <w:pPr>
              <w:pStyle w:val="rowtabella0"/>
              <w:jc w:val="center"/>
              <w:rPr>
                <w:color w:val="002060"/>
              </w:rPr>
            </w:pPr>
            <w:r w:rsidRPr="0094244D">
              <w:rPr>
                <w:color w:val="002060"/>
              </w:rPr>
              <w:t>0</w:t>
            </w:r>
          </w:p>
        </w:tc>
      </w:tr>
      <w:tr w:rsidR="00633269" w:rsidRPr="0094244D" w14:paraId="71BCD13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C8750" w14:textId="77777777" w:rsidR="00633269" w:rsidRPr="0094244D" w:rsidRDefault="00633269" w:rsidP="00CF6347">
            <w:pPr>
              <w:pStyle w:val="rowtabella0"/>
              <w:rPr>
                <w:color w:val="002060"/>
                <w:lang w:val="es-ES"/>
              </w:rPr>
            </w:pPr>
            <w:r w:rsidRPr="0094244D">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F3A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6DF0"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7E5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5D2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0FB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ACAF"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4AC7D"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F513"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C68C" w14:textId="77777777" w:rsidR="00633269" w:rsidRPr="0094244D" w:rsidRDefault="00633269" w:rsidP="00CF6347">
            <w:pPr>
              <w:pStyle w:val="rowtabella0"/>
              <w:jc w:val="center"/>
              <w:rPr>
                <w:color w:val="002060"/>
              </w:rPr>
            </w:pPr>
            <w:r w:rsidRPr="0094244D">
              <w:rPr>
                <w:color w:val="002060"/>
              </w:rPr>
              <w:t>0</w:t>
            </w:r>
          </w:p>
        </w:tc>
      </w:tr>
      <w:tr w:rsidR="00633269" w:rsidRPr="0094244D" w14:paraId="192C587B"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3C59B" w14:textId="77777777" w:rsidR="00633269" w:rsidRPr="0094244D" w:rsidRDefault="00633269" w:rsidP="00CF6347">
            <w:pPr>
              <w:pStyle w:val="rowtabella0"/>
              <w:rPr>
                <w:color w:val="002060"/>
              </w:rPr>
            </w:pPr>
            <w:r w:rsidRPr="0094244D">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D13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A882"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5D4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C67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69F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2569"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1093" w14:textId="77777777" w:rsidR="00633269" w:rsidRPr="0094244D" w:rsidRDefault="00633269" w:rsidP="00CF6347">
            <w:pPr>
              <w:pStyle w:val="rowtabella0"/>
              <w:jc w:val="center"/>
              <w:rPr>
                <w:color w:val="002060"/>
              </w:rPr>
            </w:pPr>
            <w:r w:rsidRPr="009424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B2AA"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06BD" w14:textId="77777777" w:rsidR="00633269" w:rsidRPr="0094244D" w:rsidRDefault="00633269" w:rsidP="00CF6347">
            <w:pPr>
              <w:pStyle w:val="rowtabella0"/>
              <w:jc w:val="center"/>
              <w:rPr>
                <w:color w:val="002060"/>
              </w:rPr>
            </w:pPr>
            <w:r w:rsidRPr="0094244D">
              <w:rPr>
                <w:color w:val="002060"/>
              </w:rPr>
              <w:t>0</w:t>
            </w:r>
          </w:p>
        </w:tc>
      </w:tr>
    </w:tbl>
    <w:p w14:paraId="554B15AA" w14:textId="77777777" w:rsidR="00633269" w:rsidRPr="0094244D" w:rsidRDefault="00633269" w:rsidP="00633269">
      <w:pPr>
        <w:pStyle w:val="breakline"/>
        <w:rPr>
          <w:rFonts w:eastAsiaTheme="minorEastAsia"/>
          <w:color w:val="002060"/>
        </w:rPr>
      </w:pPr>
    </w:p>
    <w:p w14:paraId="3C8AF054" w14:textId="77777777" w:rsidR="00633269" w:rsidRPr="0094244D" w:rsidRDefault="00633269" w:rsidP="00633269">
      <w:pPr>
        <w:pStyle w:val="breakline"/>
        <w:rPr>
          <w:color w:val="002060"/>
        </w:rPr>
      </w:pPr>
    </w:p>
    <w:p w14:paraId="39328AA0" w14:textId="77777777" w:rsidR="00633269" w:rsidRPr="0094244D" w:rsidRDefault="00633269" w:rsidP="00633269">
      <w:pPr>
        <w:pStyle w:val="sottotitolocampionato10"/>
        <w:rPr>
          <w:color w:val="002060"/>
        </w:rPr>
      </w:pPr>
      <w:r w:rsidRPr="0094244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9F47391"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CFA3C"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AF08"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F9A94"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9DCFB"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F7263"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3F457"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1862B"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51449"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073D"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A9D61" w14:textId="77777777" w:rsidR="00633269" w:rsidRPr="0094244D" w:rsidRDefault="00633269" w:rsidP="00CF6347">
            <w:pPr>
              <w:pStyle w:val="headertabella0"/>
              <w:rPr>
                <w:color w:val="002060"/>
              </w:rPr>
            </w:pPr>
            <w:r w:rsidRPr="0094244D">
              <w:rPr>
                <w:color w:val="002060"/>
              </w:rPr>
              <w:t>PE</w:t>
            </w:r>
          </w:p>
        </w:tc>
      </w:tr>
      <w:tr w:rsidR="00633269" w:rsidRPr="0094244D" w14:paraId="2253F7C8"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028001" w14:textId="77777777" w:rsidR="00633269" w:rsidRPr="0094244D" w:rsidRDefault="00633269" w:rsidP="00CF6347">
            <w:pPr>
              <w:pStyle w:val="rowtabella0"/>
              <w:rPr>
                <w:color w:val="002060"/>
              </w:rPr>
            </w:pPr>
            <w:r w:rsidRPr="0094244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89A5"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4C4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B7EC"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D62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E5C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831A"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3491"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7A63"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0E65" w14:textId="77777777" w:rsidR="00633269" w:rsidRPr="0094244D" w:rsidRDefault="00633269" w:rsidP="00CF6347">
            <w:pPr>
              <w:pStyle w:val="rowtabella0"/>
              <w:jc w:val="center"/>
              <w:rPr>
                <w:color w:val="002060"/>
              </w:rPr>
            </w:pPr>
            <w:r w:rsidRPr="0094244D">
              <w:rPr>
                <w:color w:val="002060"/>
              </w:rPr>
              <w:t>0</w:t>
            </w:r>
          </w:p>
        </w:tc>
      </w:tr>
      <w:tr w:rsidR="00633269" w:rsidRPr="0094244D" w14:paraId="5FFA468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58B40" w14:textId="77777777" w:rsidR="00633269" w:rsidRPr="0094244D" w:rsidRDefault="00633269" w:rsidP="00CF6347">
            <w:pPr>
              <w:pStyle w:val="rowtabella0"/>
              <w:rPr>
                <w:color w:val="002060"/>
              </w:rPr>
            </w:pPr>
            <w:r w:rsidRPr="0094244D">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D6B1"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FFD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D10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AF5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606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8503"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B621"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FB8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9D2B" w14:textId="77777777" w:rsidR="00633269" w:rsidRPr="0094244D" w:rsidRDefault="00633269" w:rsidP="00CF6347">
            <w:pPr>
              <w:pStyle w:val="rowtabella0"/>
              <w:jc w:val="center"/>
              <w:rPr>
                <w:color w:val="002060"/>
              </w:rPr>
            </w:pPr>
            <w:r w:rsidRPr="0094244D">
              <w:rPr>
                <w:color w:val="002060"/>
              </w:rPr>
              <w:t>0</w:t>
            </w:r>
          </w:p>
        </w:tc>
      </w:tr>
      <w:tr w:rsidR="00633269" w:rsidRPr="0094244D" w14:paraId="1955358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05C99" w14:textId="77777777" w:rsidR="00633269" w:rsidRPr="0094244D" w:rsidRDefault="00633269" w:rsidP="00CF6347">
            <w:pPr>
              <w:pStyle w:val="rowtabella0"/>
              <w:rPr>
                <w:color w:val="002060"/>
              </w:rPr>
            </w:pPr>
            <w:r w:rsidRPr="009424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0BDC"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CC32"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4267"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31A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8B0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E164"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7C63"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D19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1A06" w14:textId="77777777" w:rsidR="00633269" w:rsidRPr="0094244D" w:rsidRDefault="00633269" w:rsidP="00CF6347">
            <w:pPr>
              <w:pStyle w:val="rowtabella0"/>
              <w:jc w:val="center"/>
              <w:rPr>
                <w:color w:val="002060"/>
              </w:rPr>
            </w:pPr>
            <w:r w:rsidRPr="0094244D">
              <w:rPr>
                <w:color w:val="002060"/>
              </w:rPr>
              <w:t>0</w:t>
            </w:r>
          </w:p>
        </w:tc>
      </w:tr>
      <w:tr w:rsidR="00633269" w:rsidRPr="0094244D" w14:paraId="01404A3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3D568" w14:textId="77777777" w:rsidR="00633269" w:rsidRPr="0094244D" w:rsidRDefault="00633269" w:rsidP="00CF6347">
            <w:pPr>
              <w:pStyle w:val="rowtabella0"/>
              <w:rPr>
                <w:color w:val="002060"/>
              </w:rPr>
            </w:pPr>
            <w:r w:rsidRPr="0094244D">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F4A9"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D73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B220"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386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01B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662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024A"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A5D9"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754A" w14:textId="77777777" w:rsidR="00633269" w:rsidRPr="0094244D" w:rsidRDefault="00633269" w:rsidP="00CF6347">
            <w:pPr>
              <w:pStyle w:val="rowtabella0"/>
              <w:jc w:val="center"/>
              <w:rPr>
                <w:color w:val="002060"/>
              </w:rPr>
            </w:pPr>
            <w:r w:rsidRPr="0094244D">
              <w:rPr>
                <w:color w:val="002060"/>
              </w:rPr>
              <w:t>0</w:t>
            </w:r>
          </w:p>
        </w:tc>
      </w:tr>
      <w:tr w:rsidR="00633269" w:rsidRPr="0094244D" w14:paraId="0CDFE85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CBC09" w14:textId="77777777" w:rsidR="00633269" w:rsidRPr="0094244D" w:rsidRDefault="00633269" w:rsidP="00CF6347">
            <w:pPr>
              <w:pStyle w:val="rowtabella0"/>
              <w:rPr>
                <w:color w:val="002060"/>
              </w:rPr>
            </w:pPr>
            <w:r w:rsidRPr="0094244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6FC0"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ECD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767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4BB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2DFC"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E95A"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DC24"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1EA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E041" w14:textId="77777777" w:rsidR="00633269" w:rsidRPr="0094244D" w:rsidRDefault="00633269" w:rsidP="00CF6347">
            <w:pPr>
              <w:pStyle w:val="rowtabella0"/>
              <w:jc w:val="center"/>
              <w:rPr>
                <w:color w:val="002060"/>
              </w:rPr>
            </w:pPr>
            <w:r w:rsidRPr="0094244D">
              <w:rPr>
                <w:color w:val="002060"/>
              </w:rPr>
              <w:t>0</w:t>
            </w:r>
          </w:p>
        </w:tc>
      </w:tr>
      <w:tr w:rsidR="00633269" w:rsidRPr="0094244D" w14:paraId="7B93490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048F1" w14:textId="77777777" w:rsidR="00633269" w:rsidRPr="0094244D" w:rsidRDefault="00633269" w:rsidP="00CF6347">
            <w:pPr>
              <w:pStyle w:val="rowtabella0"/>
              <w:rPr>
                <w:color w:val="002060"/>
              </w:rPr>
            </w:pPr>
            <w:r w:rsidRPr="0094244D">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ED0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67E8"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0FD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704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D360"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D375"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F137"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B04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AA2D" w14:textId="77777777" w:rsidR="00633269" w:rsidRPr="0094244D" w:rsidRDefault="00633269" w:rsidP="00CF6347">
            <w:pPr>
              <w:pStyle w:val="rowtabella0"/>
              <w:jc w:val="center"/>
              <w:rPr>
                <w:color w:val="002060"/>
              </w:rPr>
            </w:pPr>
            <w:r w:rsidRPr="0094244D">
              <w:rPr>
                <w:color w:val="002060"/>
              </w:rPr>
              <w:t>0</w:t>
            </w:r>
          </w:p>
        </w:tc>
      </w:tr>
      <w:tr w:rsidR="00633269" w:rsidRPr="0094244D" w14:paraId="698584A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572B9" w14:textId="77777777" w:rsidR="00633269" w:rsidRPr="0094244D" w:rsidRDefault="00633269" w:rsidP="00CF6347">
            <w:pPr>
              <w:pStyle w:val="rowtabella0"/>
              <w:rPr>
                <w:color w:val="002060"/>
              </w:rPr>
            </w:pPr>
            <w:r w:rsidRPr="0094244D">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13AD"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9FF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024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2A12"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D66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330B"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1B36"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EE3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6B50" w14:textId="77777777" w:rsidR="00633269" w:rsidRPr="0094244D" w:rsidRDefault="00633269" w:rsidP="00CF6347">
            <w:pPr>
              <w:pStyle w:val="rowtabella0"/>
              <w:jc w:val="center"/>
              <w:rPr>
                <w:color w:val="002060"/>
              </w:rPr>
            </w:pPr>
            <w:r w:rsidRPr="0094244D">
              <w:rPr>
                <w:color w:val="002060"/>
              </w:rPr>
              <w:t>0</w:t>
            </w:r>
          </w:p>
        </w:tc>
      </w:tr>
      <w:tr w:rsidR="00633269" w:rsidRPr="0094244D" w14:paraId="00EBE14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FA58F" w14:textId="77777777" w:rsidR="00633269" w:rsidRPr="0094244D" w:rsidRDefault="00633269" w:rsidP="00CF6347">
            <w:pPr>
              <w:pStyle w:val="rowtabella0"/>
              <w:rPr>
                <w:color w:val="002060"/>
              </w:rPr>
            </w:pPr>
            <w:r w:rsidRPr="0094244D">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2815"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6BE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07D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4A5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5653"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97E1"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5187"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8A20"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BE8D" w14:textId="77777777" w:rsidR="00633269" w:rsidRPr="0094244D" w:rsidRDefault="00633269" w:rsidP="00CF6347">
            <w:pPr>
              <w:pStyle w:val="rowtabella0"/>
              <w:jc w:val="center"/>
              <w:rPr>
                <w:color w:val="002060"/>
              </w:rPr>
            </w:pPr>
            <w:r w:rsidRPr="0094244D">
              <w:rPr>
                <w:color w:val="002060"/>
              </w:rPr>
              <w:t>0</w:t>
            </w:r>
          </w:p>
        </w:tc>
      </w:tr>
      <w:tr w:rsidR="00633269" w:rsidRPr="0094244D" w14:paraId="7752AEB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ECB51" w14:textId="77777777" w:rsidR="00633269" w:rsidRPr="0094244D" w:rsidRDefault="00633269" w:rsidP="00CF6347">
            <w:pPr>
              <w:pStyle w:val="rowtabella0"/>
              <w:rPr>
                <w:color w:val="002060"/>
              </w:rPr>
            </w:pPr>
            <w:r w:rsidRPr="0094244D">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D0C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F68D"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7444"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FD8A"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70B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3285"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D7C7"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E7B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9CEB" w14:textId="77777777" w:rsidR="00633269" w:rsidRPr="0094244D" w:rsidRDefault="00633269" w:rsidP="00CF6347">
            <w:pPr>
              <w:pStyle w:val="rowtabella0"/>
              <w:jc w:val="center"/>
              <w:rPr>
                <w:color w:val="002060"/>
              </w:rPr>
            </w:pPr>
            <w:r w:rsidRPr="0094244D">
              <w:rPr>
                <w:color w:val="002060"/>
              </w:rPr>
              <w:t>0</w:t>
            </w:r>
          </w:p>
        </w:tc>
      </w:tr>
      <w:tr w:rsidR="00633269" w:rsidRPr="0094244D" w14:paraId="6B050C6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6CB40" w14:textId="77777777" w:rsidR="00633269" w:rsidRPr="0094244D" w:rsidRDefault="00633269" w:rsidP="00CF6347">
            <w:pPr>
              <w:pStyle w:val="rowtabella0"/>
              <w:rPr>
                <w:color w:val="002060"/>
              </w:rPr>
            </w:pPr>
            <w:r w:rsidRPr="0094244D">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2573"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9866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8D7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A74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5C15"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4196"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D48F" w14:textId="77777777" w:rsidR="00633269" w:rsidRPr="0094244D" w:rsidRDefault="00633269" w:rsidP="00CF6347">
            <w:pPr>
              <w:pStyle w:val="rowtabella0"/>
              <w:jc w:val="center"/>
              <w:rPr>
                <w:color w:val="002060"/>
              </w:rPr>
            </w:pPr>
            <w:r w:rsidRPr="009424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4D36"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F399" w14:textId="77777777" w:rsidR="00633269" w:rsidRPr="0094244D" w:rsidRDefault="00633269" w:rsidP="00CF6347">
            <w:pPr>
              <w:pStyle w:val="rowtabella0"/>
              <w:jc w:val="center"/>
              <w:rPr>
                <w:color w:val="002060"/>
              </w:rPr>
            </w:pPr>
            <w:r w:rsidRPr="0094244D">
              <w:rPr>
                <w:color w:val="002060"/>
              </w:rPr>
              <w:t>0</w:t>
            </w:r>
          </w:p>
        </w:tc>
      </w:tr>
      <w:tr w:rsidR="00633269" w:rsidRPr="0094244D" w14:paraId="459839F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97A66" w14:textId="77777777" w:rsidR="00633269" w:rsidRPr="0094244D" w:rsidRDefault="00633269" w:rsidP="00CF6347">
            <w:pPr>
              <w:pStyle w:val="rowtabella0"/>
              <w:rPr>
                <w:color w:val="002060"/>
              </w:rPr>
            </w:pPr>
            <w:r w:rsidRPr="0094244D">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70B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4E1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3BC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E0C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8A3D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2023"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CA2A"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7303"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3E6B" w14:textId="77777777" w:rsidR="00633269" w:rsidRPr="0094244D" w:rsidRDefault="00633269" w:rsidP="00CF6347">
            <w:pPr>
              <w:pStyle w:val="rowtabella0"/>
              <w:jc w:val="center"/>
              <w:rPr>
                <w:color w:val="002060"/>
              </w:rPr>
            </w:pPr>
            <w:r w:rsidRPr="0094244D">
              <w:rPr>
                <w:color w:val="002060"/>
              </w:rPr>
              <w:t>0</w:t>
            </w:r>
          </w:p>
        </w:tc>
      </w:tr>
      <w:tr w:rsidR="00633269" w:rsidRPr="0094244D" w14:paraId="6692C77A"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F4307C" w14:textId="77777777" w:rsidR="00633269" w:rsidRPr="0094244D" w:rsidRDefault="00633269" w:rsidP="00CF6347">
            <w:pPr>
              <w:pStyle w:val="rowtabella0"/>
              <w:rPr>
                <w:color w:val="002060"/>
                <w:lang w:val="es-ES"/>
              </w:rPr>
            </w:pPr>
            <w:r w:rsidRPr="0094244D">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05F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F8B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EEE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E1C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11D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45B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4FF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DD0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B894" w14:textId="77777777" w:rsidR="00633269" w:rsidRPr="0094244D" w:rsidRDefault="00633269" w:rsidP="00CF6347">
            <w:pPr>
              <w:pStyle w:val="rowtabella0"/>
              <w:jc w:val="center"/>
              <w:rPr>
                <w:color w:val="002060"/>
              </w:rPr>
            </w:pPr>
            <w:r w:rsidRPr="0094244D">
              <w:rPr>
                <w:color w:val="002060"/>
              </w:rPr>
              <w:t>0</w:t>
            </w:r>
          </w:p>
        </w:tc>
      </w:tr>
    </w:tbl>
    <w:p w14:paraId="27FB78A0" w14:textId="77777777" w:rsidR="00633269" w:rsidRPr="0094244D" w:rsidRDefault="00633269" w:rsidP="00633269">
      <w:pPr>
        <w:pStyle w:val="breakline"/>
        <w:rPr>
          <w:rFonts w:eastAsiaTheme="minorEastAsia"/>
          <w:color w:val="002060"/>
        </w:rPr>
      </w:pPr>
    </w:p>
    <w:p w14:paraId="754F5BC7" w14:textId="77777777" w:rsidR="00633269" w:rsidRPr="0094244D" w:rsidRDefault="00633269" w:rsidP="00633269">
      <w:pPr>
        <w:pStyle w:val="breakline"/>
        <w:rPr>
          <w:color w:val="002060"/>
        </w:rPr>
      </w:pPr>
    </w:p>
    <w:p w14:paraId="0080D057" w14:textId="77777777" w:rsidR="00633269" w:rsidRPr="0094244D" w:rsidRDefault="00633269" w:rsidP="00633269">
      <w:pPr>
        <w:pStyle w:val="sottotitolocampionato10"/>
        <w:rPr>
          <w:color w:val="002060"/>
        </w:rPr>
      </w:pPr>
      <w:r w:rsidRPr="0094244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5AE64CFA"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55492"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A635E"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2FBE5"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45A6"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AD9C2"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0A2E6"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069B"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32DC"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17DC"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42904" w14:textId="77777777" w:rsidR="00633269" w:rsidRPr="0094244D" w:rsidRDefault="00633269" w:rsidP="00CF6347">
            <w:pPr>
              <w:pStyle w:val="headertabella0"/>
              <w:rPr>
                <w:color w:val="002060"/>
              </w:rPr>
            </w:pPr>
            <w:r w:rsidRPr="0094244D">
              <w:rPr>
                <w:color w:val="002060"/>
              </w:rPr>
              <w:t>PE</w:t>
            </w:r>
          </w:p>
        </w:tc>
      </w:tr>
      <w:tr w:rsidR="00633269" w:rsidRPr="0094244D" w14:paraId="5543C048"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3FA72" w14:textId="77777777" w:rsidR="00633269" w:rsidRPr="0094244D" w:rsidRDefault="00633269" w:rsidP="00CF6347">
            <w:pPr>
              <w:pStyle w:val="rowtabella0"/>
              <w:rPr>
                <w:color w:val="002060"/>
              </w:rPr>
            </w:pPr>
            <w:r w:rsidRPr="0094244D">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C946"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3E7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883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4F9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403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912B"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081E"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5D82"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32AC" w14:textId="77777777" w:rsidR="00633269" w:rsidRPr="0094244D" w:rsidRDefault="00633269" w:rsidP="00CF6347">
            <w:pPr>
              <w:pStyle w:val="rowtabella0"/>
              <w:jc w:val="center"/>
              <w:rPr>
                <w:color w:val="002060"/>
              </w:rPr>
            </w:pPr>
            <w:r w:rsidRPr="0094244D">
              <w:rPr>
                <w:color w:val="002060"/>
              </w:rPr>
              <w:t>0</w:t>
            </w:r>
          </w:p>
        </w:tc>
      </w:tr>
      <w:tr w:rsidR="00633269" w:rsidRPr="0094244D" w14:paraId="2FA863B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47528" w14:textId="77777777" w:rsidR="00633269" w:rsidRPr="0094244D" w:rsidRDefault="00633269" w:rsidP="00CF6347">
            <w:pPr>
              <w:pStyle w:val="rowtabella0"/>
              <w:rPr>
                <w:color w:val="002060"/>
              </w:rPr>
            </w:pPr>
            <w:r w:rsidRPr="0094244D">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41B2"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0C0C"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260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326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A5A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DF84"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C1B6"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5F93"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58EE" w14:textId="77777777" w:rsidR="00633269" w:rsidRPr="0094244D" w:rsidRDefault="00633269" w:rsidP="00CF6347">
            <w:pPr>
              <w:pStyle w:val="rowtabella0"/>
              <w:jc w:val="center"/>
              <w:rPr>
                <w:color w:val="002060"/>
              </w:rPr>
            </w:pPr>
            <w:r w:rsidRPr="0094244D">
              <w:rPr>
                <w:color w:val="002060"/>
              </w:rPr>
              <w:t>0</w:t>
            </w:r>
          </w:p>
        </w:tc>
      </w:tr>
      <w:tr w:rsidR="00633269" w:rsidRPr="0094244D" w14:paraId="05DEA8F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69210" w14:textId="77777777" w:rsidR="00633269" w:rsidRPr="0094244D" w:rsidRDefault="00633269" w:rsidP="00CF6347">
            <w:pPr>
              <w:pStyle w:val="rowtabella0"/>
              <w:rPr>
                <w:color w:val="002060"/>
              </w:rPr>
            </w:pPr>
            <w:r w:rsidRPr="0094244D">
              <w:rPr>
                <w:color w:val="002060"/>
              </w:rPr>
              <w:t xml:space="preserve">A.S.D. CALCIO </w:t>
            </w:r>
            <w:proofErr w:type="gramStart"/>
            <w:r w:rsidRPr="0094244D">
              <w:rPr>
                <w:color w:val="002060"/>
              </w:rPr>
              <w:t>S.ELPIDIO</w:t>
            </w:r>
            <w:proofErr w:type="gramEnd"/>
            <w:r w:rsidRPr="0094244D">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5232"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0E99"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D388"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DAF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891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9406" w14:textId="77777777" w:rsidR="00633269" w:rsidRPr="0094244D" w:rsidRDefault="00633269" w:rsidP="00CF6347">
            <w:pPr>
              <w:pStyle w:val="rowtabella0"/>
              <w:jc w:val="center"/>
              <w:rPr>
                <w:color w:val="002060"/>
              </w:rPr>
            </w:pPr>
            <w:r w:rsidRPr="009424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5B1B"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0C1A"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0D7F" w14:textId="77777777" w:rsidR="00633269" w:rsidRPr="0094244D" w:rsidRDefault="00633269" w:rsidP="00CF6347">
            <w:pPr>
              <w:pStyle w:val="rowtabella0"/>
              <w:jc w:val="center"/>
              <w:rPr>
                <w:color w:val="002060"/>
              </w:rPr>
            </w:pPr>
            <w:r w:rsidRPr="0094244D">
              <w:rPr>
                <w:color w:val="002060"/>
              </w:rPr>
              <w:t>0</w:t>
            </w:r>
          </w:p>
        </w:tc>
      </w:tr>
      <w:tr w:rsidR="00633269" w:rsidRPr="0094244D" w14:paraId="28254DD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5C24F" w14:textId="77777777" w:rsidR="00633269" w:rsidRPr="0094244D" w:rsidRDefault="00633269" w:rsidP="00CF6347">
            <w:pPr>
              <w:pStyle w:val="rowtabella0"/>
              <w:rPr>
                <w:color w:val="002060"/>
              </w:rPr>
            </w:pPr>
            <w:r w:rsidRPr="0094244D">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26B7"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286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BCCE"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E5F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A78B"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5A88"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07D8"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CDA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2D86" w14:textId="77777777" w:rsidR="00633269" w:rsidRPr="0094244D" w:rsidRDefault="00633269" w:rsidP="00CF6347">
            <w:pPr>
              <w:pStyle w:val="rowtabella0"/>
              <w:jc w:val="center"/>
              <w:rPr>
                <w:color w:val="002060"/>
              </w:rPr>
            </w:pPr>
            <w:r w:rsidRPr="0094244D">
              <w:rPr>
                <w:color w:val="002060"/>
              </w:rPr>
              <w:t>0</w:t>
            </w:r>
          </w:p>
        </w:tc>
      </w:tr>
      <w:tr w:rsidR="00633269" w:rsidRPr="0094244D" w14:paraId="1515C03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70033" w14:textId="77777777" w:rsidR="00633269" w:rsidRPr="0094244D" w:rsidRDefault="00633269" w:rsidP="00CF6347">
            <w:pPr>
              <w:pStyle w:val="rowtabella0"/>
              <w:rPr>
                <w:color w:val="002060"/>
              </w:rPr>
            </w:pPr>
            <w:r w:rsidRPr="0094244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83FD"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441E"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307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A2A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641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9403"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0B02"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365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E061" w14:textId="77777777" w:rsidR="00633269" w:rsidRPr="0094244D" w:rsidRDefault="00633269" w:rsidP="00CF6347">
            <w:pPr>
              <w:pStyle w:val="rowtabella0"/>
              <w:jc w:val="center"/>
              <w:rPr>
                <w:color w:val="002060"/>
              </w:rPr>
            </w:pPr>
            <w:r w:rsidRPr="0094244D">
              <w:rPr>
                <w:color w:val="002060"/>
              </w:rPr>
              <w:t>0</w:t>
            </w:r>
          </w:p>
        </w:tc>
      </w:tr>
      <w:tr w:rsidR="00633269" w:rsidRPr="0094244D" w14:paraId="31C0657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C6CD9" w14:textId="77777777" w:rsidR="00633269" w:rsidRPr="0094244D" w:rsidRDefault="00633269" w:rsidP="00CF6347">
            <w:pPr>
              <w:pStyle w:val="rowtabella0"/>
              <w:rPr>
                <w:color w:val="002060"/>
              </w:rPr>
            </w:pPr>
            <w:r w:rsidRPr="0094244D">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C3BC"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C35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85D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BA1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DF4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5A1E"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1B12" w14:textId="77777777" w:rsidR="00633269" w:rsidRPr="0094244D" w:rsidRDefault="00633269" w:rsidP="00CF6347">
            <w:pPr>
              <w:pStyle w:val="rowtabella0"/>
              <w:jc w:val="center"/>
              <w:rPr>
                <w:color w:val="002060"/>
              </w:rPr>
            </w:pPr>
            <w:r w:rsidRPr="009424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6A24"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B06F" w14:textId="77777777" w:rsidR="00633269" w:rsidRPr="0094244D" w:rsidRDefault="00633269" w:rsidP="00CF6347">
            <w:pPr>
              <w:pStyle w:val="rowtabella0"/>
              <w:jc w:val="center"/>
              <w:rPr>
                <w:color w:val="002060"/>
              </w:rPr>
            </w:pPr>
            <w:r w:rsidRPr="0094244D">
              <w:rPr>
                <w:color w:val="002060"/>
              </w:rPr>
              <w:t>0</w:t>
            </w:r>
          </w:p>
        </w:tc>
      </w:tr>
      <w:tr w:rsidR="00633269" w:rsidRPr="0094244D" w14:paraId="19BB6E3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028471" w14:textId="77777777" w:rsidR="00633269" w:rsidRPr="0094244D" w:rsidRDefault="00633269" w:rsidP="00CF6347">
            <w:pPr>
              <w:pStyle w:val="rowtabella0"/>
              <w:rPr>
                <w:color w:val="002060"/>
              </w:rPr>
            </w:pPr>
            <w:r w:rsidRPr="0094244D">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AB95"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4660"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A32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AD3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EA9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E4B3"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56D5"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FED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9485" w14:textId="77777777" w:rsidR="00633269" w:rsidRPr="0094244D" w:rsidRDefault="00633269" w:rsidP="00CF6347">
            <w:pPr>
              <w:pStyle w:val="rowtabella0"/>
              <w:jc w:val="center"/>
              <w:rPr>
                <w:color w:val="002060"/>
              </w:rPr>
            </w:pPr>
            <w:r w:rsidRPr="0094244D">
              <w:rPr>
                <w:color w:val="002060"/>
              </w:rPr>
              <w:t>0</w:t>
            </w:r>
          </w:p>
        </w:tc>
      </w:tr>
      <w:tr w:rsidR="00633269" w:rsidRPr="0094244D" w14:paraId="33D77E3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EDFEF" w14:textId="77777777" w:rsidR="00633269" w:rsidRPr="0094244D" w:rsidRDefault="00633269" w:rsidP="00CF6347">
            <w:pPr>
              <w:pStyle w:val="rowtabella0"/>
              <w:rPr>
                <w:color w:val="002060"/>
              </w:rPr>
            </w:pPr>
            <w:r w:rsidRPr="0094244D">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AC05"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E747"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4FC2"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8B7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FA5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D373"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9A73"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060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ACCA" w14:textId="77777777" w:rsidR="00633269" w:rsidRPr="0094244D" w:rsidRDefault="00633269" w:rsidP="00CF6347">
            <w:pPr>
              <w:pStyle w:val="rowtabella0"/>
              <w:jc w:val="center"/>
              <w:rPr>
                <w:color w:val="002060"/>
              </w:rPr>
            </w:pPr>
            <w:r w:rsidRPr="0094244D">
              <w:rPr>
                <w:color w:val="002060"/>
              </w:rPr>
              <w:t>0</w:t>
            </w:r>
          </w:p>
        </w:tc>
      </w:tr>
      <w:tr w:rsidR="00633269" w:rsidRPr="0094244D" w14:paraId="20DCD3C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23D6D" w14:textId="77777777" w:rsidR="00633269" w:rsidRPr="0094244D" w:rsidRDefault="00633269" w:rsidP="00CF6347">
            <w:pPr>
              <w:pStyle w:val="rowtabella0"/>
              <w:rPr>
                <w:color w:val="002060"/>
              </w:rPr>
            </w:pPr>
            <w:r w:rsidRPr="0094244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7C53"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748F"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8E4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3AA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760D"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ADB6"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E28D"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2759"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38EF" w14:textId="77777777" w:rsidR="00633269" w:rsidRPr="0094244D" w:rsidRDefault="00633269" w:rsidP="00CF6347">
            <w:pPr>
              <w:pStyle w:val="rowtabella0"/>
              <w:jc w:val="center"/>
              <w:rPr>
                <w:color w:val="002060"/>
              </w:rPr>
            </w:pPr>
            <w:r w:rsidRPr="0094244D">
              <w:rPr>
                <w:color w:val="002060"/>
              </w:rPr>
              <w:t>0</w:t>
            </w:r>
          </w:p>
        </w:tc>
      </w:tr>
      <w:tr w:rsidR="00633269" w:rsidRPr="0094244D" w14:paraId="6CFA352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49663" w14:textId="77777777" w:rsidR="00633269" w:rsidRPr="0094244D" w:rsidRDefault="00633269" w:rsidP="00CF6347">
            <w:pPr>
              <w:pStyle w:val="rowtabella0"/>
              <w:rPr>
                <w:color w:val="002060"/>
                <w:lang w:val="es-ES"/>
              </w:rPr>
            </w:pPr>
            <w:r w:rsidRPr="0094244D">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36C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F9F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3CA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68B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5DF1"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A1E5"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A2A4"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15E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9B07" w14:textId="77777777" w:rsidR="00633269" w:rsidRPr="0094244D" w:rsidRDefault="00633269" w:rsidP="00CF6347">
            <w:pPr>
              <w:pStyle w:val="rowtabella0"/>
              <w:jc w:val="center"/>
              <w:rPr>
                <w:color w:val="002060"/>
              </w:rPr>
            </w:pPr>
            <w:r w:rsidRPr="0094244D">
              <w:rPr>
                <w:color w:val="002060"/>
              </w:rPr>
              <w:t>0</w:t>
            </w:r>
          </w:p>
        </w:tc>
      </w:tr>
      <w:tr w:rsidR="00633269" w:rsidRPr="0094244D" w14:paraId="60C0893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622A9" w14:textId="77777777" w:rsidR="00633269" w:rsidRPr="0094244D" w:rsidRDefault="00633269" w:rsidP="00CF6347">
            <w:pPr>
              <w:pStyle w:val="rowtabella0"/>
              <w:rPr>
                <w:color w:val="002060"/>
              </w:rPr>
            </w:pPr>
            <w:r w:rsidRPr="0094244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933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C5C6"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357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E04A"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559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7279"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6606"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B466"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53B8" w14:textId="77777777" w:rsidR="00633269" w:rsidRPr="0094244D" w:rsidRDefault="00633269" w:rsidP="00CF6347">
            <w:pPr>
              <w:pStyle w:val="rowtabella0"/>
              <w:jc w:val="center"/>
              <w:rPr>
                <w:color w:val="002060"/>
              </w:rPr>
            </w:pPr>
            <w:r w:rsidRPr="0094244D">
              <w:rPr>
                <w:color w:val="002060"/>
              </w:rPr>
              <w:t>0</w:t>
            </w:r>
          </w:p>
        </w:tc>
      </w:tr>
      <w:tr w:rsidR="00633269" w:rsidRPr="0094244D" w14:paraId="4B3DF22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C0FD1" w14:textId="77777777" w:rsidR="00633269" w:rsidRPr="0094244D" w:rsidRDefault="00633269" w:rsidP="00CF6347">
            <w:pPr>
              <w:pStyle w:val="rowtabella0"/>
              <w:rPr>
                <w:color w:val="002060"/>
              </w:rPr>
            </w:pPr>
            <w:r w:rsidRPr="0094244D">
              <w:rPr>
                <w:color w:val="002060"/>
              </w:rPr>
              <w:t>A.S.D. NUOVA JUVENTINA FFC</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97C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42E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70E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529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8B6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9229"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FB05"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DDA3"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827F" w14:textId="77777777" w:rsidR="00633269" w:rsidRPr="0094244D" w:rsidRDefault="00633269" w:rsidP="00CF6347">
            <w:pPr>
              <w:pStyle w:val="rowtabella0"/>
              <w:jc w:val="center"/>
              <w:rPr>
                <w:color w:val="002060"/>
              </w:rPr>
            </w:pPr>
            <w:r w:rsidRPr="0094244D">
              <w:rPr>
                <w:color w:val="002060"/>
              </w:rPr>
              <w:t>0</w:t>
            </w:r>
          </w:p>
        </w:tc>
      </w:tr>
      <w:tr w:rsidR="00633269" w:rsidRPr="0094244D" w14:paraId="3D0B1DCF"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01FA8" w14:textId="77777777" w:rsidR="00633269" w:rsidRPr="0094244D" w:rsidRDefault="00633269" w:rsidP="00CF6347">
            <w:pPr>
              <w:pStyle w:val="rowtabella0"/>
              <w:rPr>
                <w:color w:val="002060"/>
              </w:rPr>
            </w:pPr>
            <w:r w:rsidRPr="0094244D">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472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64656"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4BE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9DB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ED57"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1DB7"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B9BE" w14:textId="77777777" w:rsidR="00633269" w:rsidRPr="0094244D" w:rsidRDefault="00633269" w:rsidP="00CF6347">
            <w:pPr>
              <w:pStyle w:val="rowtabella0"/>
              <w:jc w:val="center"/>
              <w:rPr>
                <w:color w:val="002060"/>
              </w:rPr>
            </w:pPr>
            <w:r w:rsidRPr="009424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873B6"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BDBF" w14:textId="77777777" w:rsidR="00633269" w:rsidRPr="0094244D" w:rsidRDefault="00633269" w:rsidP="00CF6347">
            <w:pPr>
              <w:pStyle w:val="rowtabella0"/>
              <w:jc w:val="center"/>
              <w:rPr>
                <w:color w:val="002060"/>
              </w:rPr>
            </w:pPr>
            <w:r w:rsidRPr="0094244D">
              <w:rPr>
                <w:color w:val="002060"/>
              </w:rPr>
              <w:t>0</w:t>
            </w:r>
          </w:p>
        </w:tc>
      </w:tr>
    </w:tbl>
    <w:p w14:paraId="6E835B5F" w14:textId="77777777" w:rsidR="00633269" w:rsidRPr="0094244D" w:rsidRDefault="00633269" w:rsidP="00633269">
      <w:pPr>
        <w:pStyle w:val="breakline"/>
        <w:rPr>
          <w:rFonts w:eastAsiaTheme="minorEastAsia"/>
          <w:color w:val="002060"/>
        </w:rPr>
      </w:pPr>
    </w:p>
    <w:p w14:paraId="40554F29" w14:textId="77777777" w:rsidR="00633269" w:rsidRPr="0094244D" w:rsidRDefault="00633269" w:rsidP="00633269">
      <w:pPr>
        <w:pStyle w:val="breakline"/>
        <w:rPr>
          <w:color w:val="002060"/>
        </w:rPr>
      </w:pPr>
    </w:p>
    <w:p w14:paraId="23CAB748" w14:textId="77777777" w:rsidR="00633269" w:rsidRPr="0094244D" w:rsidRDefault="00633269" w:rsidP="00633269">
      <w:pPr>
        <w:pStyle w:val="sottotitolocampionato10"/>
        <w:rPr>
          <w:color w:val="002060"/>
        </w:rPr>
      </w:pPr>
      <w:r w:rsidRPr="0094244D">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412314C"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60166"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08165"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0C347"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04E7E"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FE721"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AF0A"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1C224"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198B4"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BD8A8"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37668" w14:textId="77777777" w:rsidR="00633269" w:rsidRPr="0094244D" w:rsidRDefault="00633269" w:rsidP="00CF6347">
            <w:pPr>
              <w:pStyle w:val="headertabella0"/>
              <w:rPr>
                <w:color w:val="002060"/>
              </w:rPr>
            </w:pPr>
            <w:r w:rsidRPr="0094244D">
              <w:rPr>
                <w:color w:val="002060"/>
              </w:rPr>
              <w:t>PE</w:t>
            </w:r>
          </w:p>
        </w:tc>
      </w:tr>
      <w:tr w:rsidR="00633269" w:rsidRPr="0094244D" w14:paraId="606E5667"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FA0F52" w14:textId="77777777" w:rsidR="00633269" w:rsidRPr="0094244D" w:rsidRDefault="00633269" w:rsidP="00CF6347">
            <w:pPr>
              <w:pStyle w:val="rowtabella0"/>
              <w:rPr>
                <w:color w:val="002060"/>
              </w:rPr>
            </w:pPr>
            <w:r w:rsidRPr="0094244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870C"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8B10"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A506"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CA9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126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4785" w14:textId="77777777" w:rsidR="00633269" w:rsidRPr="0094244D" w:rsidRDefault="00633269" w:rsidP="00CF6347">
            <w:pPr>
              <w:pStyle w:val="rowtabella0"/>
              <w:jc w:val="center"/>
              <w:rPr>
                <w:color w:val="002060"/>
              </w:rPr>
            </w:pPr>
            <w:r w:rsidRPr="009424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6DD8"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B79B" w14:textId="77777777" w:rsidR="00633269" w:rsidRPr="0094244D" w:rsidRDefault="00633269" w:rsidP="00CF6347">
            <w:pPr>
              <w:pStyle w:val="rowtabella0"/>
              <w:jc w:val="center"/>
              <w:rPr>
                <w:color w:val="002060"/>
              </w:rPr>
            </w:pPr>
            <w:r w:rsidRPr="009424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A1BB" w14:textId="77777777" w:rsidR="00633269" w:rsidRPr="0094244D" w:rsidRDefault="00633269" w:rsidP="00CF6347">
            <w:pPr>
              <w:pStyle w:val="rowtabella0"/>
              <w:jc w:val="center"/>
              <w:rPr>
                <w:color w:val="002060"/>
              </w:rPr>
            </w:pPr>
            <w:r w:rsidRPr="0094244D">
              <w:rPr>
                <w:color w:val="002060"/>
              </w:rPr>
              <w:t>0</w:t>
            </w:r>
          </w:p>
        </w:tc>
      </w:tr>
      <w:tr w:rsidR="00633269" w:rsidRPr="0094244D" w14:paraId="1FC24A9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59499" w14:textId="77777777" w:rsidR="00633269" w:rsidRPr="0094244D" w:rsidRDefault="00633269" w:rsidP="00CF6347">
            <w:pPr>
              <w:pStyle w:val="rowtabella0"/>
              <w:rPr>
                <w:color w:val="002060"/>
              </w:rPr>
            </w:pPr>
            <w:r w:rsidRPr="0094244D">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69A0"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1A3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340F"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E921"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945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C977"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975F"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F9BF"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E3E3" w14:textId="77777777" w:rsidR="00633269" w:rsidRPr="0094244D" w:rsidRDefault="00633269" w:rsidP="00CF6347">
            <w:pPr>
              <w:pStyle w:val="rowtabella0"/>
              <w:jc w:val="center"/>
              <w:rPr>
                <w:color w:val="002060"/>
              </w:rPr>
            </w:pPr>
            <w:r w:rsidRPr="0094244D">
              <w:rPr>
                <w:color w:val="002060"/>
              </w:rPr>
              <w:t>0</w:t>
            </w:r>
          </w:p>
        </w:tc>
      </w:tr>
      <w:tr w:rsidR="00633269" w:rsidRPr="0094244D" w14:paraId="12C590B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45580" w14:textId="77777777" w:rsidR="00633269" w:rsidRPr="0094244D" w:rsidRDefault="00633269" w:rsidP="00CF6347">
            <w:pPr>
              <w:pStyle w:val="rowtabella0"/>
              <w:rPr>
                <w:color w:val="002060"/>
              </w:rPr>
            </w:pPr>
            <w:r w:rsidRPr="0094244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F6C0"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0947"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C75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AA6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072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558A"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6333"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9417"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F3DE" w14:textId="77777777" w:rsidR="00633269" w:rsidRPr="0094244D" w:rsidRDefault="00633269" w:rsidP="00CF6347">
            <w:pPr>
              <w:pStyle w:val="rowtabella0"/>
              <w:jc w:val="center"/>
              <w:rPr>
                <w:color w:val="002060"/>
              </w:rPr>
            </w:pPr>
            <w:r w:rsidRPr="0094244D">
              <w:rPr>
                <w:color w:val="002060"/>
              </w:rPr>
              <w:t>0</w:t>
            </w:r>
          </w:p>
        </w:tc>
      </w:tr>
      <w:tr w:rsidR="00633269" w:rsidRPr="0094244D" w14:paraId="7CE7C06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DD376" w14:textId="77777777" w:rsidR="00633269" w:rsidRPr="0094244D" w:rsidRDefault="00633269" w:rsidP="00CF6347">
            <w:pPr>
              <w:pStyle w:val="rowtabella0"/>
              <w:rPr>
                <w:color w:val="002060"/>
              </w:rPr>
            </w:pPr>
            <w:r w:rsidRPr="0094244D">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2FEF"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A409"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E0A8"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82B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9AA7"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B429"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6B47"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493A"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0604" w14:textId="77777777" w:rsidR="00633269" w:rsidRPr="0094244D" w:rsidRDefault="00633269" w:rsidP="00CF6347">
            <w:pPr>
              <w:pStyle w:val="rowtabella0"/>
              <w:jc w:val="center"/>
              <w:rPr>
                <w:color w:val="002060"/>
              </w:rPr>
            </w:pPr>
            <w:r w:rsidRPr="0094244D">
              <w:rPr>
                <w:color w:val="002060"/>
              </w:rPr>
              <w:t>0</w:t>
            </w:r>
          </w:p>
        </w:tc>
      </w:tr>
      <w:tr w:rsidR="00633269" w:rsidRPr="0094244D" w14:paraId="5F8F6F4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C7665" w14:textId="77777777" w:rsidR="00633269" w:rsidRPr="0094244D" w:rsidRDefault="00633269" w:rsidP="00CF6347">
            <w:pPr>
              <w:pStyle w:val="rowtabella0"/>
              <w:rPr>
                <w:color w:val="002060"/>
              </w:rPr>
            </w:pPr>
            <w:r w:rsidRPr="0094244D">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F833"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B1DD"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5682"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904B"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69A3"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4445"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CB6E"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15E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EC35" w14:textId="77777777" w:rsidR="00633269" w:rsidRPr="0094244D" w:rsidRDefault="00633269" w:rsidP="00CF6347">
            <w:pPr>
              <w:pStyle w:val="rowtabella0"/>
              <w:jc w:val="center"/>
              <w:rPr>
                <w:color w:val="002060"/>
              </w:rPr>
            </w:pPr>
            <w:r w:rsidRPr="0094244D">
              <w:rPr>
                <w:color w:val="002060"/>
              </w:rPr>
              <w:t>0</w:t>
            </w:r>
          </w:p>
        </w:tc>
      </w:tr>
      <w:tr w:rsidR="00633269" w:rsidRPr="0094244D" w14:paraId="21441F0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C5E85" w14:textId="77777777" w:rsidR="00633269" w:rsidRPr="0094244D" w:rsidRDefault="00633269" w:rsidP="00CF6347">
            <w:pPr>
              <w:pStyle w:val="rowtabella0"/>
              <w:rPr>
                <w:color w:val="002060"/>
              </w:rPr>
            </w:pPr>
            <w:r w:rsidRPr="0094244D">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CD7D"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FE97"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B9F3"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89F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087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DCD4"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86CF"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8C3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EBB9" w14:textId="77777777" w:rsidR="00633269" w:rsidRPr="0094244D" w:rsidRDefault="00633269" w:rsidP="00CF6347">
            <w:pPr>
              <w:pStyle w:val="rowtabella0"/>
              <w:jc w:val="center"/>
              <w:rPr>
                <w:color w:val="002060"/>
              </w:rPr>
            </w:pPr>
            <w:r w:rsidRPr="0094244D">
              <w:rPr>
                <w:color w:val="002060"/>
              </w:rPr>
              <w:t>0</w:t>
            </w:r>
          </w:p>
        </w:tc>
      </w:tr>
      <w:tr w:rsidR="00633269" w:rsidRPr="0094244D" w14:paraId="7CFAE27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63A83" w14:textId="77777777" w:rsidR="00633269" w:rsidRPr="0094244D" w:rsidRDefault="00633269" w:rsidP="00CF6347">
            <w:pPr>
              <w:pStyle w:val="rowtabella0"/>
              <w:rPr>
                <w:color w:val="002060"/>
                <w:lang w:val="es-ES"/>
              </w:rPr>
            </w:pPr>
            <w:r w:rsidRPr="0094244D">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8290"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B96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D419"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815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0B00"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C668"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6198"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C795"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5DEB" w14:textId="77777777" w:rsidR="00633269" w:rsidRPr="0094244D" w:rsidRDefault="00633269" w:rsidP="00CF6347">
            <w:pPr>
              <w:pStyle w:val="rowtabella0"/>
              <w:jc w:val="center"/>
              <w:rPr>
                <w:color w:val="002060"/>
              </w:rPr>
            </w:pPr>
            <w:r w:rsidRPr="0094244D">
              <w:rPr>
                <w:color w:val="002060"/>
              </w:rPr>
              <w:t>0</w:t>
            </w:r>
          </w:p>
        </w:tc>
      </w:tr>
      <w:tr w:rsidR="00633269" w:rsidRPr="0094244D" w14:paraId="4FE0BD2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E6411" w14:textId="77777777" w:rsidR="00633269" w:rsidRPr="0094244D" w:rsidRDefault="00633269" w:rsidP="00CF6347">
            <w:pPr>
              <w:pStyle w:val="rowtabella0"/>
              <w:rPr>
                <w:color w:val="002060"/>
              </w:rPr>
            </w:pPr>
            <w:r w:rsidRPr="0094244D">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B79D"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0143"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51AA"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B6E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AFF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5E1B"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1C6F"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941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C797" w14:textId="77777777" w:rsidR="00633269" w:rsidRPr="0094244D" w:rsidRDefault="00633269" w:rsidP="00CF6347">
            <w:pPr>
              <w:pStyle w:val="rowtabella0"/>
              <w:jc w:val="center"/>
              <w:rPr>
                <w:color w:val="002060"/>
              </w:rPr>
            </w:pPr>
            <w:r w:rsidRPr="0094244D">
              <w:rPr>
                <w:color w:val="002060"/>
              </w:rPr>
              <w:t>0</w:t>
            </w:r>
          </w:p>
        </w:tc>
      </w:tr>
      <w:tr w:rsidR="00633269" w:rsidRPr="0094244D" w14:paraId="4CBEABB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55E13" w14:textId="77777777" w:rsidR="00633269" w:rsidRPr="0094244D" w:rsidRDefault="00633269" w:rsidP="00CF6347">
            <w:pPr>
              <w:pStyle w:val="rowtabella0"/>
              <w:rPr>
                <w:color w:val="002060"/>
              </w:rPr>
            </w:pPr>
            <w:r w:rsidRPr="0094244D">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0818"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7109"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4AD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515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B539"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2925"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3754"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3E8D"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6111" w14:textId="77777777" w:rsidR="00633269" w:rsidRPr="0094244D" w:rsidRDefault="00633269" w:rsidP="00CF6347">
            <w:pPr>
              <w:pStyle w:val="rowtabella0"/>
              <w:jc w:val="center"/>
              <w:rPr>
                <w:color w:val="002060"/>
              </w:rPr>
            </w:pPr>
            <w:r w:rsidRPr="0094244D">
              <w:rPr>
                <w:color w:val="002060"/>
              </w:rPr>
              <w:t>0</w:t>
            </w:r>
          </w:p>
        </w:tc>
      </w:tr>
      <w:tr w:rsidR="00633269" w:rsidRPr="0094244D" w14:paraId="014D394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E1333" w14:textId="77777777" w:rsidR="00633269" w:rsidRPr="0094244D" w:rsidRDefault="00633269" w:rsidP="00CF6347">
            <w:pPr>
              <w:pStyle w:val="rowtabella0"/>
              <w:rPr>
                <w:color w:val="002060"/>
              </w:rPr>
            </w:pPr>
            <w:r w:rsidRPr="0094244D">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5A35"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4C1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E7F9"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0F3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00C3"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E067"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A5A8"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2C52"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1D3B" w14:textId="77777777" w:rsidR="00633269" w:rsidRPr="0094244D" w:rsidRDefault="00633269" w:rsidP="00CF6347">
            <w:pPr>
              <w:pStyle w:val="rowtabella0"/>
              <w:jc w:val="center"/>
              <w:rPr>
                <w:color w:val="002060"/>
              </w:rPr>
            </w:pPr>
            <w:r w:rsidRPr="0094244D">
              <w:rPr>
                <w:color w:val="002060"/>
              </w:rPr>
              <w:t>0</w:t>
            </w:r>
          </w:p>
        </w:tc>
      </w:tr>
      <w:tr w:rsidR="00633269" w:rsidRPr="0094244D" w14:paraId="26E81A4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C02C9" w14:textId="77777777" w:rsidR="00633269" w:rsidRPr="0094244D" w:rsidRDefault="00633269" w:rsidP="00CF6347">
            <w:pPr>
              <w:pStyle w:val="rowtabella0"/>
              <w:rPr>
                <w:color w:val="002060"/>
              </w:rPr>
            </w:pPr>
            <w:r w:rsidRPr="0094244D">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9B4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07D5"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5832"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683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7E4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B559"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C51E"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C2B3"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82CB5" w14:textId="77777777" w:rsidR="00633269" w:rsidRPr="0094244D" w:rsidRDefault="00633269" w:rsidP="00CF6347">
            <w:pPr>
              <w:pStyle w:val="rowtabella0"/>
              <w:jc w:val="center"/>
              <w:rPr>
                <w:color w:val="002060"/>
              </w:rPr>
            </w:pPr>
            <w:r w:rsidRPr="0094244D">
              <w:rPr>
                <w:color w:val="002060"/>
              </w:rPr>
              <w:t>0</w:t>
            </w:r>
          </w:p>
        </w:tc>
      </w:tr>
      <w:tr w:rsidR="00633269" w:rsidRPr="0094244D" w14:paraId="6E6A6C9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61A99" w14:textId="77777777" w:rsidR="00633269" w:rsidRPr="0094244D" w:rsidRDefault="00633269" w:rsidP="00CF6347">
            <w:pPr>
              <w:pStyle w:val="rowtabella0"/>
              <w:rPr>
                <w:color w:val="002060"/>
              </w:rPr>
            </w:pPr>
            <w:r w:rsidRPr="0094244D">
              <w:rPr>
                <w:color w:val="002060"/>
              </w:rPr>
              <w:t>POL. CSI STELLA A.S.D.</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278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B4D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82C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DA3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92A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6F759"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FEE0"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DC6C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3769" w14:textId="77777777" w:rsidR="00633269" w:rsidRPr="0094244D" w:rsidRDefault="00633269" w:rsidP="00CF6347">
            <w:pPr>
              <w:pStyle w:val="rowtabella0"/>
              <w:jc w:val="center"/>
              <w:rPr>
                <w:color w:val="002060"/>
              </w:rPr>
            </w:pPr>
            <w:r w:rsidRPr="0094244D">
              <w:rPr>
                <w:color w:val="002060"/>
              </w:rPr>
              <w:t>0</w:t>
            </w:r>
          </w:p>
        </w:tc>
      </w:tr>
      <w:tr w:rsidR="00633269" w:rsidRPr="0094244D" w14:paraId="3BEB23CD"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D3E413" w14:textId="77777777" w:rsidR="00633269" w:rsidRPr="0094244D" w:rsidRDefault="00633269" w:rsidP="00CF6347">
            <w:pPr>
              <w:pStyle w:val="rowtabella0"/>
              <w:rPr>
                <w:color w:val="002060"/>
              </w:rPr>
            </w:pPr>
            <w:r w:rsidRPr="0094244D">
              <w:rPr>
                <w:color w:val="002060"/>
              </w:rPr>
              <w:t>A.S.D. SPORTING GROTTAMMARE</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67D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ADF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334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F98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F99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2DEE"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DFC7" w14:textId="77777777" w:rsidR="00633269" w:rsidRPr="0094244D" w:rsidRDefault="00633269" w:rsidP="00CF6347">
            <w:pPr>
              <w:pStyle w:val="rowtabella0"/>
              <w:jc w:val="center"/>
              <w:rPr>
                <w:color w:val="002060"/>
              </w:rPr>
            </w:pPr>
            <w:r w:rsidRPr="0094244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8060" w14:textId="77777777" w:rsidR="00633269" w:rsidRPr="0094244D" w:rsidRDefault="00633269" w:rsidP="00CF6347">
            <w:pPr>
              <w:pStyle w:val="rowtabella0"/>
              <w:jc w:val="center"/>
              <w:rPr>
                <w:color w:val="002060"/>
              </w:rPr>
            </w:pPr>
            <w:r w:rsidRPr="009424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CDBA" w14:textId="77777777" w:rsidR="00633269" w:rsidRPr="0094244D" w:rsidRDefault="00633269" w:rsidP="00CF6347">
            <w:pPr>
              <w:pStyle w:val="rowtabella0"/>
              <w:jc w:val="center"/>
              <w:rPr>
                <w:color w:val="002060"/>
              </w:rPr>
            </w:pPr>
            <w:r w:rsidRPr="0094244D">
              <w:rPr>
                <w:color w:val="002060"/>
              </w:rPr>
              <w:t>0</w:t>
            </w:r>
          </w:p>
        </w:tc>
      </w:tr>
    </w:tbl>
    <w:p w14:paraId="46C93109" w14:textId="77777777" w:rsidR="00633269" w:rsidRDefault="00633269" w:rsidP="00633269">
      <w:pPr>
        <w:pStyle w:val="breakline"/>
        <w:rPr>
          <w:color w:val="002060"/>
        </w:rPr>
      </w:pPr>
    </w:p>
    <w:p w14:paraId="2F6AFDA3" w14:textId="77777777" w:rsidR="00633269" w:rsidRPr="00EE7084" w:rsidRDefault="00633269" w:rsidP="00633269">
      <w:pPr>
        <w:pStyle w:val="titoloprinc0"/>
        <w:rPr>
          <w:color w:val="002060"/>
        </w:rPr>
      </w:pPr>
      <w:r>
        <w:rPr>
          <w:color w:val="002060"/>
        </w:rPr>
        <w:t>PROGRAMMA GARE</w:t>
      </w:r>
    </w:p>
    <w:p w14:paraId="3691281D" w14:textId="77777777" w:rsidR="00633269" w:rsidRDefault="00633269" w:rsidP="00633269">
      <w:pPr>
        <w:pStyle w:val="breakline"/>
        <w:rPr>
          <w:rFonts w:eastAsiaTheme="minorEastAsia"/>
          <w:color w:val="002060"/>
        </w:rPr>
      </w:pPr>
    </w:p>
    <w:p w14:paraId="519949CD" w14:textId="77777777" w:rsidR="00D07295" w:rsidRPr="003F0AD3" w:rsidRDefault="00D07295" w:rsidP="00D07295">
      <w:pPr>
        <w:pStyle w:val="sottotitolocampionato10"/>
        <w:rPr>
          <w:color w:val="002060"/>
        </w:rPr>
      </w:pPr>
      <w:r w:rsidRPr="003F0AD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6"/>
        <w:gridCol w:w="385"/>
        <w:gridCol w:w="898"/>
        <w:gridCol w:w="1191"/>
        <w:gridCol w:w="1561"/>
        <w:gridCol w:w="1553"/>
      </w:tblGrid>
      <w:tr w:rsidR="00D07295" w:rsidRPr="003F0AD3" w14:paraId="4E59F481"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13F2"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6CF8E"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54D9C"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F228B"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CE78D"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C057F"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B9F46"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095E5AA0"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5DBEB" w14:textId="77777777" w:rsidR="00D07295" w:rsidRPr="003F0AD3" w:rsidRDefault="00D07295" w:rsidP="00CF6347">
            <w:pPr>
              <w:pStyle w:val="rowtabella0"/>
              <w:rPr>
                <w:color w:val="002060"/>
              </w:rPr>
            </w:pPr>
            <w:r w:rsidRPr="003F0AD3">
              <w:rPr>
                <w:color w:val="002060"/>
              </w:rPr>
              <w:lastRenderedPageBreak/>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2A528" w14:textId="77777777" w:rsidR="00D07295" w:rsidRPr="003F0AD3" w:rsidRDefault="00D07295" w:rsidP="00CF6347">
            <w:pPr>
              <w:pStyle w:val="rowtabella0"/>
              <w:rPr>
                <w:color w:val="002060"/>
              </w:rPr>
            </w:pPr>
            <w:r w:rsidRPr="003F0AD3">
              <w:rPr>
                <w:color w:val="002060"/>
              </w:rPr>
              <w:t xml:space="preserve">SPECIAL ONE SPORTING </w:t>
            </w:r>
            <w:proofErr w:type="spellStart"/>
            <w:proofErr w:type="gramStart"/>
            <w:r w:rsidRPr="003F0AD3">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6C0D5"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061EE" w14:textId="77777777" w:rsidR="00D07295" w:rsidRPr="003F0AD3" w:rsidRDefault="00D07295" w:rsidP="00CF6347">
            <w:pPr>
              <w:pStyle w:val="rowtabella0"/>
              <w:rPr>
                <w:color w:val="002060"/>
              </w:rPr>
            </w:pPr>
            <w:r w:rsidRPr="003F0AD3">
              <w:rPr>
                <w:color w:val="002060"/>
              </w:rPr>
              <w:t>22/11/2024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9A3ED" w14:textId="77777777" w:rsidR="00D07295" w:rsidRPr="003F0AD3" w:rsidRDefault="00D07295" w:rsidP="00CF6347">
            <w:pPr>
              <w:pStyle w:val="rowtabella0"/>
              <w:rPr>
                <w:color w:val="002060"/>
              </w:rPr>
            </w:pPr>
            <w:r w:rsidRPr="003F0AD3">
              <w:rPr>
                <w:color w:val="002060"/>
              </w:rPr>
              <w:t xml:space="preserve">5454 </w:t>
            </w:r>
            <w:proofErr w:type="gramStart"/>
            <w:r w:rsidRPr="003F0AD3">
              <w:rPr>
                <w:color w:val="002060"/>
              </w:rPr>
              <w:t>C.COPERTO</w:t>
            </w:r>
            <w:proofErr w:type="gramEnd"/>
            <w:r w:rsidRPr="003F0AD3">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2AB57" w14:textId="77777777" w:rsidR="00D07295" w:rsidRPr="003F0AD3" w:rsidRDefault="00D07295" w:rsidP="00CF6347">
            <w:pPr>
              <w:pStyle w:val="rowtabella0"/>
              <w:rPr>
                <w:color w:val="002060"/>
              </w:rPr>
            </w:pPr>
            <w:r w:rsidRPr="003F0AD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40632" w14:textId="77777777" w:rsidR="00D07295" w:rsidRPr="003F0AD3" w:rsidRDefault="00D07295" w:rsidP="00CF6347">
            <w:pPr>
              <w:pStyle w:val="rowtabella0"/>
              <w:rPr>
                <w:color w:val="002060"/>
              </w:rPr>
            </w:pPr>
            <w:r w:rsidRPr="003F0AD3">
              <w:rPr>
                <w:color w:val="002060"/>
              </w:rPr>
              <w:t>VIA VILLA TOMBARI</w:t>
            </w:r>
          </w:p>
        </w:tc>
      </w:tr>
      <w:tr w:rsidR="00D07295" w:rsidRPr="003F0AD3" w14:paraId="2ECB2630"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C750EB" w14:textId="77777777" w:rsidR="00D07295" w:rsidRPr="003F0AD3" w:rsidRDefault="00D07295" w:rsidP="00CF6347">
            <w:pPr>
              <w:pStyle w:val="rowtabella0"/>
              <w:rPr>
                <w:color w:val="002060"/>
              </w:rPr>
            </w:pPr>
            <w:r w:rsidRPr="003F0AD3">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801F8" w14:textId="77777777" w:rsidR="00D07295" w:rsidRPr="003F0AD3" w:rsidRDefault="00D07295" w:rsidP="00CF6347">
            <w:pPr>
              <w:pStyle w:val="rowtabella0"/>
              <w:rPr>
                <w:color w:val="002060"/>
              </w:rPr>
            </w:pPr>
            <w:r w:rsidRPr="003F0AD3">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03C3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301DE" w14:textId="77777777" w:rsidR="00D07295" w:rsidRPr="003F0AD3" w:rsidRDefault="00D07295" w:rsidP="00CF6347">
            <w:pPr>
              <w:pStyle w:val="rowtabella0"/>
              <w:rPr>
                <w:color w:val="002060"/>
              </w:rPr>
            </w:pPr>
            <w:r w:rsidRPr="003F0AD3">
              <w:rPr>
                <w:color w:val="002060"/>
              </w:rPr>
              <w:t>22/11/2024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B6D1B" w14:textId="77777777" w:rsidR="00D07295" w:rsidRPr="003F0AD3" w:rsidRDefault="00D07295" w:rsidP="00CF6347">
            <w:pPr>
              <w:pStyle w:val="rowtabella0"/>
              <w:rPr>
                <w:color w:val="002060"/>
              </w:rPr>
            </w:pPr>
            <w:r w:rsidRPr="003F0AD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554E9" w14:textId="77777777" w:rsidR="00D07295" w:rsidRPr="003F0AD3" w:rsidRDefault="00D07295" w:rsidP="00CF6347">
            <w:pPr>
              <w:pStyle w:val="rowtabella0"/>
              <w:rPr>
                <w:color w:val="002060"/>
              </w:rPr>
            </w:pPr>
            <w:r w:rsidRPr="003F0AD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76003" w14:textId="77777777" w:rsidR="00D07295" w:rsidRPr="003F0AD3" w:rsidRDefault="00D07295" w:rsidP="00CF6347">
            <w:pPr>
              <w:pStyle w:val="rowtabella0"/>
              <w:rPr>
                <w:color w:val="002060"/>
              </w:rPr>
            </w:pPr>
            <w:r w:rsidRPr="003F0AD3">
              <w:rPr>
                <w:color w:val="002060"/>
              </w:rPr>
              <w:t>VIA CAMPO SPORTIVO</w:t>
            </w:r>
          </w:p>
        </w:tc>
      </w:tr>
      <w:tr w:rsidR="00D07295" w:rsidRPr="003F0AD3" w14:paraId="7582B77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84C3C6" w14:textId="77777777" w:rsidR="00D07295" w:rsidRPr="003F0AD3" w:rsidRDefault="00D07295" w:rsidP="00CF6347">
            <w:pPr>
              <w:pStyle w:val="rowtabella0"/>
              <w:rPr>
                <w:color w:val="002060"/>
              </w:rPr>
            </w:pPr>
            <w:r w:rsidRPr="003F0AD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574F94" w14:textId="77777777" w:rsidR="00D07295" w:rsidRPr="003F0AD3" w:rsidRDefault="00D07295" w:rsidP="00CF6347">
            <w:pPr>
              <w:pStyle w:val="rowtabella0"/>
              <w:rPr>
                <w:color w:val="002060"/>
              </w:rPr>
            </w:pPr>
            <w:r w:rsidRPr="003F0AD3">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94DA0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7C07F2"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98F81" w14:textId="77777777" w:rsidR="00D07295" w:rsidRPr="003F0AD3" w:rsidRDefault="00D07295" w:rsidP="00CF6347">
            <w:pPr>
              <w:pStyle w:val="rowtabella0"/>
              <w:rPr>
                <w:color w:val="002060"/>
              </w:rPr>
            </w:pPr>
            <w:r w:rsidRPr="003F0AD3">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3285E" w14:textId="77777777" w:rsidR="00D07295" w:rsidRPr="003F0AD3" w:rsidRDefault="00D07295" w:rsidP="00CF6347">
            <w:pPr>
              <w:pStyle w:val="rowtabella0"/>
              <w:rPr>
                <w:color w:val="002060"/>
              </w:rPr>
            </w:pPr>
            <w:r w:rsidRPr="003F0AD3">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09C8E" w14:textId="77777777" w:rsidR="00D07295" w:rsidRPr="003F0AD3" w:rsidRDefault="00D07295" w:rsidP="00CF6347">
            <w:pPr>
              <w:pStyle w:val="rowtabella0"/>
              <w:rPr>
                <w:color w:val="002060"/>
              </w:rPr>
            </w:pPr>
            <w:r w:rsidRPr="003F0AD3">
              <w:rPr>
                <w:color w:val="002060"/>
              </w:rPr>
              <w:t>VIA DELLO SPORT, 2</w:t>
            </w:r>
          </w:p>
        </w:tc>
      </w:tr>
      <w:tr w:rsidR="00D07295" w:rsidRPr="003F0AD3" w14:paraId="6C94FB9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5662A" w14:textId="77777777" w:rsidR="00D07295" w:rsidRPr="003F0AD3" w:rsidRDefault="00D07295" w:rsidP="00CF6347">
            <w:pPr>
              <w:pStyle w:val="rowtabella0"/>
              <w:rPr>
                <w:color w:val="002060"/>
              </w:rPr>
            </w:pPr>
            <w:r w:rsidRPr="003F0AD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D1E91" w14:textId="77777777" w:rsidR="00D07295" w:rsidRPr="003F0AD3" w:rsidRDefault="00D07295" w:rsidP="00CF6347">
            <w:pPr>
              <w:pStyle w:val="rowtabella0"/>
              <w:rPr>
                <w:color w:val="002060"/>
              </w:rPr>
            </w:pPr>
            <w:r w:rsidRPr="003F0AD3">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BA7B30"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14CA77" w14:textId="77777777" w:rsidR="00D07295" w:rsidRPr="003F0AD3" w:rsidRDefault="00D07295" w:rsidP="00CF6347">
            <w:pPr>
              <w:pStyle w:val="rowtabella0"/>
              <w:rPr>
                <w:color w:val="002060"/>
              </w:rPr>
            </w:pPr>
            <w:r w:rsidRPr="003F0AD3">
              <w:rPr>
                <w:color w:val="002060"/>
              </w:rPr>
              <w:t>22/11/2024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7EB9B" w14:textId="77777777" w:rsidR="00D07295" w:rsidRPr="003F0AD3" w:rsidRDefault="00D07295" w:rsidP="00CF6347">
            <w:pPr>
              <w:pStyle w:val="rowtabella0"/>
              <w:rPr>
                <w:color w:val="002060"/>
              </w:rPr>
            </w:pPr>
            <w:r w:rsidRPr="003F0AD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671E0" w14:textId="77777777" w:rsidR="00D07295" w:rsidRPr="003F0AD3" w:rsidRDefault="00D07295" w:rsidP="00CF6347">
            <w:pPr>
              <w:pStyle w:val="rowtabella0"/>
              <w:rPr>
                <w:color w:val="002060"/>
              </w:rPr>
            </w:pPr>
            <w:r w:rsidRPr="003F0AD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B6CAD" w14:textId="77777777" w:rsidR="00D07295" w:rsidRPr="003F0AD3" w:rsidRDefault="00D07295" w:rsidP="00CF6347">
            <w:pPr>
              <w:pStyle w:val="rowtabella0"/>
              <w:rPr>
                <w:color w:val="002060"/>
              </w:rPr>
            </w:pPr>
            <w:r w:rsidRPr="003F0AD3">
              <w:rPr>
                <w:color w:val="002060"/>
              </w:rPr>
              <w:t>VIA DEI PIOPPI 2</w:t>
            </w:r>
          </w:p>
        </w:tc>
      </w:tr>
      <w:tr w:rsidR="00D07295" w:rsidRPr="003F0AD3" w14:paraId="21D44E5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83D7E6" w14:textId="77777777" w:rsidR="00D07295" w:rsidRPr="003F0AD3" w:rsidRDefault="00D07295" w:rsidP="00CF6347">
            <w:pPr>
              <w:pStyle w:val="rowtabella0"/>
              <w:rPr>
                <w:color w:val="002060"/>
              </w:rPr>
            </w:pPr>
            <w:r w:rsidRPr="003F0AD3">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FE4D87" w14:textId="77777777" w:rsidR="00D07295" w:rsidRPr="003F0AD3" w:rsidRDefault="00D07295" w:rsidP="00CF6347">
            <w:pPr>
              <w:pStyle w:val="rowtabella0"/>
              <w:rPr>
                <w:color w:val="002060"/>
              </w:rPr>
            </w:pPr>
            <w:r w:rsidRPr="003F0AD3">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0E5A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A6CE38"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422E08" w14:textId="77777777" w:rsidR="00D07295" w:rsidRPr="003F0AD3" w:rsidRDefault="00D07295" w:rsidP="00CF6347">
            <w:pPr>
              <w:pStyle w:val="rowtabella0"/>
              <w:rPr>
                <w:color w:val="002060"/>
              </w:rPr>
            </w:pPr>
            <w:r w:rsidRPr="003F0AD3">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CD421" w14:textId="77777777" w:rsidR="00D07295" w:rsidRPr="003F0AD3" w:rsidRDefault="00D07295" w:rsidP="00CF6347">
            <w:pPr>
              <w:pStyle w:val="rowtabella0"/>
              <w:rPr>
                <w:color w:val="002060"/>
              </w:rPr>
            </w:pPr>
            <w:r w:rsidRPr="003F0AD3">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2CD22" w14:textId="77777777" w:rsidR="00D07295" w:rsidRPr="003F0AD3" w:rsidRDefault="00D07295" w:rsidP="00CF6347">
            <w:pPr>
              <w:pStyle w:val="rowtabella0"/>
              <w:rPr>
                <w:color w:val="002060"/>
              </w:rPr>
            </w:pPr>
            <w:proofErr w:type="gramStart"/>
            <w:r w:rsidRPr="003F0AD3">
              <w:rPr>
                <w:color w:val="002060"/>
              </w:rPr>
              <w:t>P.LE</w:t>
            </w:r>
            <w:proofErr w:type="gramEnd"/>
            <w:r w:rsidRPr="003F0AD3">
              <w:rPr>
                <w:color w:val="002060"/>
              </w:rPr>
              <w:t xml:space="preserve"> DELLO SPORT SNC</w:t>
            </w:r>
          </w:p>
        </w:tc>
      </w:tr>
      <w:tr w:rsidR="00D07295" w:rsidRPr="003F0AD3" w14:paraId="7E66EE13"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E5A43" w14:textId="77777777" w:rsidR="00D07295" w:rsidRPr="003F0AD3" w:rsidRDefault="00D07295" w:rsidP="00CF6347">
            <w:pPr>
              <w:pStyle w:val="rowtabella0"/>
              <w:rPr>
                <w:color w:val="002060"/>
              </w:rPr>
            </w:pPr>
            <w:r w:rsidRPr="003F0AD3">
              <w:rPr>
                <w:color w:val="002060"/>
              </w:rPr>
              <w:t>SAN COSTANZO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9A371" w14:textId="77777777" w:rsidR="00D07295" w:rsidRPr="003F0AD3" w:rsidRDefault="00D07295" w:rsidP="00CF6347">
            <w:pPr>
              <w:pStyle w:val="rowtabella0"/>
              <w:rPr>
                <w:color w:val="002060"/>
              </w:rPr>
            </w:pPr>
            <w:r w:rsidRPr="003F0AD3">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FFD7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CA3A3"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E8E64" w14:textId="77777777" w:rsidR="00D07295" w:rsidRPr="003F0AD3" w:rsidRDefault="00D07295" w:rsidP="00CF6347">
            <w:pPr>
              <w:pStyle w:val="rowtabella0"/>
              <w:rPr>
                <w:color w:val="002060"/>
              </w:rPr>
            </w:pPr>
            <w:r w:rsidRPr="003F0AD3">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95491" w14:textId="77777777" w:rsidR="00D07295" w:rsidRPr="003F0AD3" w:rsidRDefault="00D07295" w:rsidP="00CF6347">
            <w:pPr>
              <w:pStyle w:val="rowtabella0"/>
              <w:rPr>
                <w:color w:val="002060"/>
              </w:rPr>
            </w:pPr>
            <w:r w:rsidRPr="003F0AD3">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E0808" w14:textId="77777777" w:rsidR="00D07295" w:rsidRPr="003F0AD3" w:rsidRDefault="00D07295" w:rsidP="00CF6347">
            <w:pPr>
              <w:pStyle w:val="rowtabella0"/>
              <w:rPr>
                <w:color w:val="002060"/>
              </w:rPr>
            </w:pPr>
            <w:r w:rsidRPr="003F0AD3">
              <w:rPr>
                <w:color w:val="002060"/>
              </w:rPr>
              <w:t>VIA RISORGIMENTO 16</w:t>
            </w:r>
          </w:p>
        </w:tc>
      </w:tr>
    </w:tbl>
    <w:p w14:paraId="4DC84091" w14:textId="77777777" w:rsidR="00D07295" w:rsidRPr="003F0AD3" w:rsidRDefault="00D07295" w:rsidP="00D07295">
      <w:pPr>
        <w:pStyle w:val="breakline"/>
        <w:rPr>
          <w:rFonts w:eastAsiaTheme="minorEastAsia"/>
          <w:color w:val="002060"/>
        </w:rPr>
      </w:pPr>
    </w:p>
    <w:p w14:paraId="1661E9A6" w14:textId="77777777" w:rsidR="00D07295" w:rsidRPr="003F0AD3" w:rsidRDefault="00D07295" w:rsidP="00D07295">
      <w:pPr>
        <w:pStyle w:val="breakline"/>
        <w:rPr>
          <w:color w:val="002060"/>
        </w:rPr>
      </w:pPr>
    </w:p>
    <w:p w14:paraId="454D3928" w14:textId="77777777" w:rsidR="00D07295" w:rsidRPr="003F0AD3" w:rsidRDefault="00D07295" w:rsidP="00D07295">
      <w:pPr>
        <w:pStyle w:val="breakline"/>
        <w:rPr>
          <w:color w:val="002060"/>
        </w:rPr>
      </w:pPr>
    </w:p>
    <w:p w14:paraId="3E9681AF" w14:textId="77777777" w:rsidR="00D07295" w:rsidRPr="003F0AD3" w:rsidRDefault="00D07295" w:rsidP="00D07295">
      <w:pPr>
        <w:pStyle w:val="sottotitolocampionato10"/>
        <w:rPr>
          <w:color w:val="002060"/>
        </w:rPr>
      </w:pPr>
      <w:r w:rsidRPr="003F0AD3">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4"/>
        <w:gridCol w:w="385"/>
        <w:gridCol w:w="898"/>
        <w:gridCol w:w="1180"/>
        <w:gridCol w:w="1544"/>
        <w:gridCol w:w="1574"/>
      </w:tblGrid>
      <w:tr w:rsidR="00D07295" w:rsidRPr="003F0AD3" w14:paraId="206FAC95"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9DB5C"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12885"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C56D3"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B4B2"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FD48C"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9EE6E"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CB746"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4350A537"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C93C9" w14:textId="77777777" w:rsidR="00D07295" w:rsidRPr="003F0AD3" w:rsidRDefault="00D07295" w:rsidP="00CF6347">
            <w:pPr>
              <w:pStyle w:val="rowtabella0"/>
              <w:rPr>
                <w:color w:val="002060"/>
              </w:rPr>
            </w:pPr>
            <w:r w:rsidRPr="003F0AD3">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E870B" w14:textId="77777777" w:rsidR="00D07295" w:rsidRPr="003F0AD3" w:rsidRDefault="00D07295" w:rsidP="00CF6347">
            <w:pPr>
              <w:pStyle w:val="rowtabella0"/>
              <w:rPr>
                <w:color w:val="002060"/>
              </w:rPr>
            </w:pPr>
            <w:r w:rsidRPr="003F0AD3">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FA91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7512A" w14:textId="77777777" w:rsidR="00D07295" w:rsidRPr="003F0AD3" w:rsidRDefault="00D07295" w:rsidP="00CF6347">
            <w:pPr>
              <w:pStyle w:val="rowtabella0"/>
              <w:rPr>
                <w:color w:val="002060"/>
              </w:rPr>
            </w:pPr>
            <w:r w:rsidRPr="003F0AD3">
              <w:rPr>
                <w:color w:val="002060"/>
              </w:rPr>
              <w:t>22/11/2024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1A8BA" w14:textId="77777777" w:rsidR="00D07295" w:rsidRPr="003F0AD3" w:rsidRDefault="00D07295" w:rsidP="00CF6347">
            <w:pPr>
              <w:pStyle w:val="rowtabella0"/>
              <w:rPr>
                <w:color w:val="002060"/>
              </w:rPr>
            </w:pPr>
            <w:r w:rsidRPr="003F0AD3">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2B3C6" w14:textId="77777777" w:rsidR="00D07295" w:rsidRPr="003F0AD3" w:rsidRDefault="00D07295" w:rsidP="00CF6347">
            <w:pPr>
              <w:pStyle w:val="rowtabella0"/>
              <w:rPr>
                <w:color w:val="002060"/>
              </w:rPr>
            </w:pPr>
            <w:r w:rsidRPr="003F0AD3">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7825B" w14:textId="77777777" w:rsidR="00D07295" w:rsidRPr="003F0AD3" w:rsidRDefault="00D07295" w:rsidP="00CF6347">
            <w:pPr>
              <w:pStyle w:val="rowtabella0"/>
              <w:rPr>
                <w:color w:val="002060"/>
              </w:rPr>
            </w:pPr>
            <w:r w:rsidRPr="003F0AD3">
              <w:rPr>
                <w:color w:val="002060"/>
              </w:rPr>
              <w:t>VIA FALCONARA</w:t>
            </w:r>
          </w:p>
        </w:tc>
      </w:tr>
      <w:tr w:rsidR="00D07295" w:rsidRPr="003F0AD3" w14:paraId="5874E2A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DF05C0" w14:textId="77777777" w:rsidR="00D07295" w:rsidRPr="003F0AD3" w:rsidRDefault="00D07295" w:rsidP="00CF6347">
            <w:pPr>
              <w:pStyle w:val="rowtabella0"/>
              <w:rPr>
                <w:color w:val="002060"/>
              </w:rPr>
            </w:pPr>
            <w:r w:rsidRPr="003F0AD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EC5744" w14:textId="77777777" w:rsidR="00D07295" w:rsidRPr="003F0AD3" w:rsidRDefault="00D07295" w:rsidP="00CF6347">
            <w:pPr>
              <w:pStyle w:val="rowtabella0"/>
              <w:rPr>
                <w:color w:val="002060"/>
              </w:rPr>
            </w:pPr>
            <w:r w:rsidRPr="003F0AD3">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C8E3E"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499F63"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48203" w14:textId="77777777" w:rsidR="00D07295" w:rsidRPr="003F0AD3" w:rsidRDefault="00D07295" w:rsidP="00CF6347">
            <w:pPr>
              <w:pStyle w:val="rowtabella0"/>
              <w:rPr>
                <w:color w:val="002060"/>
              </w:rPr>
            </w:pPr>
            <w:r w:rsidRPr="003F0AD3">
              <w:rPr>
                <w:color w:val="002060"/>
              </w:rPr>
              <w:t>5136 PALASPORT "</w:t>
            </w:r>
            <w:proofErr w:type="gramStart"/>
            <w:r w:rsidRPr="003F0AD3">
              <w:rPr>
                <w:color w:val="002060"/>
              </w:rPr>
              <w:t>A.PERGOLESI</w:t>
            </w:r>
            <w:proofErr w:type="gramEnd"/>
            <w:r w:rsidRPr="003F0AD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CA042" w14:textId="77777777" w:rsidR="00D07295" w:rsidRPr="003F0AD3" w:rsidRDefault="00D07295" w:rsidP="00CF6347">
            <w:pPr>
              <w:pStyle w:val="rowtabella0"/>
              <w:rPr>
                <w:color w:val="002060"/>
              </w:rPr>
            </w:pPr>
            <w:r w:rsidRPr="003F0AD3">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CBE7E" w14:textId="77777777" w:rsidR="00D07295" w:rsidRPr="003F0AD3" w:rsidRDefault="00D07295" w:rsidP="00CF6347">
            <w:pPr>
              <w:pStyle w:val="rowtabella0"/>
              <w:rPr>
                <w:color w:val="002060"/>
              </w:rPr>
            </w:pPr>
            <w:r w:rsidRPr="003F0AD3">
              <w:rPr>
                <w:color w:val="002060"/>
              </w:rPr>
              <w:t>VIA CIRCONVALLAZIONE</w:t>
            </w:r>
          </w:p>
        </w:tc>
      </w:tr>
      <w:tr w:rsidR="00D07295" w:rsidRPr="003F0AD3" w14:paraId="6412B45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81CAD" w14:textId="77777777" w:rsidR="00D07295" w:rsidRPr="003F0AD3" w:rsidRDefault="00D07295" w:rsidP="00CF6347">
            <w:pPr>
              <w:pStyle w:val="rowtabella0"/>
              <w:rPr>
                <w:color w:val="002060"/>
              </w:rPr>
            </w:pPr>
            <w:r w:rsidRPr="003F0AD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E0E3EC" w14:textId="77777777" w:rsidR="00D07295" w:rsidRPr="003F0AD3" w:rsidRDefault="00D07295" w:rsidP="00CF6347">
            <w:pPr>
              <w:pStyle w:val="rowtabella0"/>
              <w:rPr>
                <w:color w:val="002060"/>
              </w:rPr>
            </w:pPr>
            <w:r w:rsidRPr="003F0AD3">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94D51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BF8CAC"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84A0F7" w14:textId="77777777" w:rsidR="00D07295" w:rsidRPr="003F0AD3" w:rsidRDefault="00D07295" w:rsidP="00CF6347">
            <w:pPr>
              <w:pStyle w:val="rowtabella0"/>
              <w:rPr>
                <w:color w:val="002060"/>
              </w:rPr>
            </w:pPr>
            <w:r w:rsidRPr="003F0AD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FEE95" w14:textId="77777777" w:rsidR="00D07295" w:rsidRPr="003F0AD3" w:rsidRDefault="00D07295" w:rsidP="00CF6347">
            <w:pPr>
              <w:pStyle w:val="rowtabella0"/>
              <w:rPr>
                <w:color w:val="002060"/>
              </w:rPr>
            </w:pPr>
            <w:r w:rsidRPr="003F0AD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0B593" w14:textId="77777777" w:rsidR="00D07295" w:rsidRPr="003F0AD3" w:rsidRDefault="00D07295" w:rsidP="00CF6347">
            <w:pPr>
              <w:pStyle w:val="rowtabella0"/>
              <w:rPr>
                <w:color w:val="002060"/>
              </w:rPr>
            </w:pPr>
            <w:r w:rsidRPr="003F0AD3">
              <w:rPr>
                <w:color w:val="002060"/>
              </w:rPr>
              <w:t>VIA DEI TESSITORI</w:t>
            </w:r>
          </w:p>
        </w:tc>
      </w:tr>
      <w:tr w:rsidR="00D07295" w:rsidRPr="003F0AD3" w14:paraId="0806587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9E96E6" w14:textId="77777777" w:rsidR="00D07295" w:rsidRPr="003F0AD3" w:rsidRDefault="00D07295" w:rsidP="00CF6347">
            <w:pPr>
              <w:pStyle w:val="rowtabella0"/>
              <w:rPr>
                <w:color w:val="002060"/>
                <w:lang w:val="es-ES"/>
              </w:rPr>
            </w:pPr>
            <w:r w:rsidRPr="003F0AD3">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FCF18" w14:textId="77777777" w:rsidR="00D07295" w:rsidRPr="003F0AD3" w:rsidRDefault="00D07295" w:rsidP="00CF6347">
            <w:pPr>
              <w:pStyle w:val="rowtabella0"/>
              <w:rPr>
                <w:color w:val="002060"/>
              </w:rPr>
            </w:pPr>
            <w:r w:rsidRPr="003F0AD3">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8A7E2"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9D4C9D"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0EFC3" w14:textId="77777777" w:rsidR="00D07295" w:rsidRPr="003F0AD3" w:rsidRDefault="00D07295" w:rsidP="00CF6347">
            <w:pPr>
              <w:pStyle w:val="rowtabella0"/>
              <w:rPr>
                <w:color w:val="002060"/>
              </w:rPr>
            </w:pPr>
            <w:r w:rsidRPr="003F0AD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AE5AE" w14:textId="77777777" w:rsidR="00D07295" w:rsidRPr="003F0AD3" w:rsidRDefault="00D07295" w:rsidP="00CF6347">
            <w:pPr>
              <w:pStyle w:val="rowtabella0"/>
              <w:rPr>
                <w:color w:val="002060"/>
              </w:rPr>
            </w:pPr>
            <w:r w:rsidRPr="003F0AD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A15E2" w14:textId="77777777" w:rsidR="00D07295" w:rsidRPr="003F0AD3" w:rsidRDefault="00D07295" w:rsidP="00CF6347">
            <w:pPr>
              <w:pStyle w:val="rowtabella0"/>
              <w:rPr>
                <w:color w:val="002060"/>
              </w:rPr>
            </w:pPr>
            <w:r w:rsidRPr="003F0AD3">
              <w:rPr>
                <w:color w:val="002060"/>
              </w:rPr>
              <w:t>VIA ANTONIO ROSMINI 22/B</w:t>
            </w:r>
          </w:p>
        </w:tc>
      </w:tr>
      <w:tr w:rsidR="00D07295" w:rsidRPr="003F0AD3" w14:paraId="2CAE8C9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DA7FF" w14:textId="77777777" w:rsidR="00D07295" w:rsidRPr="003F0AD3" w:rsidRDefault="00D07295" w:rsidP="00CF6347">
            <w:pPr>
              <w:pStyle w:val="rowtabella0"/>
              <w:rPr>
                <w:color w:val="002060"/>
              </w:rPr>
            </w:pPr>
            <w:r w:rsidRPr="003F0AD3">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A2D3C1" w14:textId="77777777" w:rsidR="00D07295" w:rsidRPr="003F0AD3" w:rsidRDefault="00D07295" w:rsidP="00CF6347">
            <w:pPr>
              <w:pStyle w:val="rowtabella0"/>
              <w:rPr>
                <w:color w:val="002060"/>
              </w:rPr>
            </w:pPr>
            <w:r w:rsidRPr="003F0AD3">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A25F2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9B61C"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C20B8" w14:textId="77777777" w:rsidR="00D07295" w:rsidRPr="003F0AD3" w:rsidRDefault="00D07295" w:rsidP="00CF6347">
            <w:pPr>
              <w:pStyle w:val="rowtabella0"/>
              <w:rPr>
                <w:color w:val="002060"/>
              </w:rPr>
            </w:pPr>
            <w:r w:rsidRPr="003F0AD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016CB" w14:textId="77777777" w:rsidR="00D07295" w:rsidRPr="003F0AD3" w:rsidRDefault="00D07295" w:rsidP="00CF6347">
            <w:pPr>
              <w:pStyle w:val="rowtabella0"/>
              <w:rPr>
                <w:color w:val="002060"/>
              </w:rPr>
            </w:pPr>
            <w:r w:rsidRPr="003F0AD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775CA" w14:textId="77777777" w:rsidR="00D07295" w:rsidRPr="003F0AD3" w:rsidRDefault="00D07295" w:rsidP="00CF6347">
            <w:pPr>
              <w:pStyle w:val="rowtabella0"/>
              <w:rPr>
                <w:color w:val="002060"/>
              </w:rPr>
            </w:pPr>
            <w:r w:rsidRPr="003F0AD3">
              <w:rPr>
                <w:color w:val="002060"/>
              </w:rPr>
              <w:t>VIA VENEZIA 43</w:t>
            </w:r>
          </w:p>
        </w:tc>
      </w:tr>
      <w:tr w:rsidR="00D07295" w:rsidRPr="003F0AD3" w14:paraId="0E17C172"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545E43" w14:textId="77777777" w:rsidR="00D07295" w:rsidRPr="003F0AD3" w:rsidRDefault="00D07295" w:rsidP="00CF6347">
            <w:pPr>
              <w:pStyle w:val="rowtabella0"/>
              <w:rPr>
                <w:color w:val="002060"/>
              </w:rPr>
            </w:pPr>
            <w:r w:rsidRPr="003F0AD3">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10F47" w14:textId="77777777" w:rsidR="00D07295" w:rsidRPr="003F0AD3" w:rsidRDefault="00D07295" w:rsidP="00CF6347">
            <w:pPr>
              <w:pStyle w:val="rowtabella0"/>
              <w:rPr>
                <w:color w:val="002060"/>
              </w:rPr>
            </w:pPr>
            <w:r w:rsidRPr="003F0AD3">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3CF9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FA18F" w14:textId="77777777" w:rsidR="00D07295" w:rsidRPr="003F0AD3" w:rsidRDefault="00D07295" w:rsidP="00CF6347">
            <w:pPr>
              <w:pStyle w:val="rowtabella0"/>
              <w:rPr>
                <w:color w:val="002060"/>
              </w:rPr>
            </w:pPr>
            <w:r w:rsidRPr="003F0AD3">
              <w:rPr>
                <w:color w:val="002060"/>
              </w:rPr>
              <w:t>23/11/2024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5AC5D" w14:textId="77777777" w:rsidR="00D07295" w:rsidRPr="003F0AD3" w:rsidRDefault="00D07295" w:rsidP="00CF6347">
            <w:pPr>
              <w:pStyle w:val="rowtabella0"/>
              <w:rPr>
                <w:color w:val="002060"/>
              </w:rPr>
            </w:pPr>
            <w:r w:rsidRPr="003F0AD3">
              <w:rPr>
                <w:color w:val="002060"/>
              </w:rPr>
              <w:t>5116 PALESTRA COM. C5 ANGELI 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23538" w14:textId="77777777" w:rsidR="00D07295" w:rsidRPr="003F0AD3" w:rsidRDefault="00D07295" w:rsidP="00CF6347">
            <w:pPr>
              <w:pStyle w:val="rowtabella0"/>
              <w:rPr>
                <w:color w:val="002060"/>
              </w:rPr>
            </w:pPr>
            <w:r w:rsidRPr="003F0AD3">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0591F" w14:textId="77777777" w:rsidR="00D07295" w:rsidRPr="003F0AD3" w:rsidRDefault="00D07295" w:rsidP="00CF6347">
            <w:pPr>
              <w:pStyle w:val="rowtabella0"/>
              <w:rPr>
                <w:color w:val="002060"/>
              </w:rPr>
            </w:pPr>
            <w:r w:rsidRPr="003F0AD3">
              <w:rPr>
                <w:color w:val="002060"/>
              </w:rPr>
              <w:t>VIA MONTESSORI LOC. ANGELI</w:t>
            </w:r>
          </w:p>
        </w:tc>
      </w:tr>
    </w:tbl>
    <w:p w14:paraId="4064FB52" w14:textId="77777777" w:rsidR="00D07295" w:rsidRPr="003F0AD3" w:rsidRDefault="00D07295" w:rsidP="00D07295">
      <w:pPr>
        <w:pStyle w:val="breakline"/>
        <w:rPr>
          <w:rFonts w:eastAsiaTheme="minorEastAsia"/>
          <w:color w:val="002060"/>
        </w:rPr>
      </w:pPr>
    </w:p>
    <w:p w14:paraId="7D0A4882" w14:textId="77777777" w:rsidR="00D07295" w:rsidRPr="003F0AD3" w:rsidRDefault="00D07295" w:rsidP="00D07295">
      <w:pPr>
        <w:pStyle w:val="breakline"/>
        <w:rPr>
          <w:color w:val="002060"/>
        </w:rPr>
      </w:pPr>
    </w:p>
    <w:p w14:paraId="0E8CAD9F" w14:textId="77777777" w:rsidR="00D07295" w:rsidRPr="003F0AD3" w:rsidRDefault="00D07295" w:rsidP="00D07295">
      <w:pPr>
        <w:pStyle w:val="breakline"/>
        <w:rPr>
          <w:color w:val="002060"/>
        </w:rPr>
      </w:pPr>
    </w:p>
    <w:p w14:paraId="45ED731F" w14:textId="77777777" w:rsidR="00D07295" w:rsidRPr="003F0AD3" w:rsidRDefault="00D07295" w:rsidP="00D07295">
      <w:pPr>
        <w:pStyle w:val="sottotitolocampionato10"/>
        <w:rPr>
          <w:color w:val="002060"/>
        </w:rPr>
      </w:pPr>
      <w:r w:rsidRPr="003F0AD3">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D07295" w:rsidRPr="003F0AD3" w14:paraId="052EF7D8"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6353E"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56238"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5B7E4"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C6C7D"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AB5E7"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12521"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A1E09"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13DCE3B5" w14:textId="77777777" w:rsidTr="00CF634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E6D243" w14:textId="77777777" w:rsidR="00D07295" w:rsidRPr="003F0AD3" w:rsidRDefault="00D07295" w:rsidP="00CF6347">
            <w:pPr>
              <w:pStyle w:val="rowtabella0"/>
              <w:rPr>
                <w:color w:val="002060"/>
              </w:rPr>
            </w:pPr>
            <w:r w:rsidRPr="003F0AD3">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D4868" w14:textId="77777777" w:rsidR="00D07295" w:rsidRPr="003F0AD3" w:rsidRDefault="00D07295" w:rsidP="00CF6347">
            <w:pPr>
              <w:pStyle w:val="rowtabella0"/>
              <w:rPr>
                <w:color w:val="002060"/>
              </w:rPr>
            </w:pPr>
            <w:r w:rsidRPr="003F0AD3">
              <w:rPr>
                <w:color w:val="002060"/>
              </w:rPr>
              <w:t>NUOVA FOLGORE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F7F3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F6A99" w14:textId="77777777" w:rsidR="00D07295" w:rsidRPr="003F0AD3" w:rsidRDefault="00D07295" w:rsidP="00CF6347">
            <w:pPr>
              <w:pStyle w:val="rowtabella0"/>
              <w:rPr>
                <w:color w:val="002060"/>
              </w:rPr>
            </w:pPr>
            <w:r w:rsidRPr="003F0AD3">
              <w:rPr>
                <w:color w:val="002060"/>
              </w:rPr>
              <w:t>20/11/2024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9235B" w14:textId="77777777" w:rsidR="00D07295" w:rsidRPr="003F0AD3" w:rsidRDefault="00D07295" w:rsidP="00CF6347">
            <w:pPr>
              <w:pStyle w:val="rowtabella0"/>
              <w:rPr>
                <w:color w:val="002060"/>
              </w:rPr>
            </w:pPr>
            <w:r w:rsidRPr="003F0AD3">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AE479A" w14:textId="77777777" w:rsidR="00D07295" w:rsidRPr="003F0AD3" w:rsidRDefault="00D07295" w:rsidP="00CF6347">
            <w:pPr>
              <w:pStyle w:val="rowtabella0"/>
              <w:rPr>
                <w:color w:val="002060"/>
              </w:rPr>
            </w:pPr>
            <w:r w:rsidRPr="003F0AD3">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DCE37" w14:textId="77777777" w:rsidR="00D07295" w:rsidRPr="003F0AD3" w:rsidRDefault="00D07295" w:rsidP="00CF6347">
            <w:pPr>
              <w:pStyle w:val="rowtabella0"/>
              <w:rPr>
                <w:color w:val="002060"/>
              </w:rPr>
            </w:pPr>
            <w:r w:rsidRPr="003F0AD3">
              <w:rPr>
                <w:color w:val="002060"/>
              </w:rPr>
              <w:t xml:space="preserve">VIA CARPEGNA-VIA M.TE </w:t>
            </w:r>
            <w:proofErr w:type="gramStart"/>
            <w:r w:rsidRPr="003F0AD3">
              <w:rPr>
                <w:color w:val="002060"/>
              </w:rPr>
              <w:t>S.VICINO</w:t>
            </w:r>
            <w:proofErr w:type="gramEnd"/>
          </w:p>
        </w:tc>
      </w:tr>
    </w:tbl>
    <w:p w14:paraId="1C18546C" w14:textId="77777777" w:rsidR="00D07295" w:rsidRPr="003F0AD3" w:rsidRDefault="00D07295" w:rsidP="00D07295">
      <w:pPr>
        <w:pStyle w:val="breakline"/>
        <w:rPr>
          <w:rFonts w:eastAsiaTheme="minorEastAsia"/>
          <w:color w:val="002060"/>
        </w:rPr>
      </w:pPr>
    </w:p>
    <w:p w14:paraId="6C6B7984" w14:textId="77777777" w:rsidR="00D07295" w:rsidRPr="003F0AD3" w:rsidRDefault="00D07295" w:rsidP="00D07295">
      <w:pPr>
        <w:pStyle w:val="breakline"/>
        <w:rPr>
          <w:color w:val="002060"/>
        </w:rPr>
      </w:pPr>
    </w:p>
    <w:p w14:paraId="7221A553" w14:textId="77777777" w:rsidR="00D07295" w:rsidRPr="003F0AD3" w:rsidRDefault="00D07295" w:rsidP="00D07295">
      <w:pPr>
        <w:pStyle w:val="breakline"/>
        <w:rPr>
          <w:color w:val="002060"/>
        </w:rPr>
      </w:pPr>
    </w:p>
    <w:p w14:paraId="0FD06268" w14:textId="77777777" w:rsidR="00D07295" w:rsidRPr="003F0AD3" w:rsidRDefault="00D07295" w:rsidP="00D07295">
      <w:pPr>
        <w:pStyle w:val="sottotitolocampionato10"/>
        <w:rPr>
          <w:color w:val="002060"/>
        </w:rPr>
      </w:pPr>
      <w:r w:rsidRPr="003F0AD3">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81"/>
        <w:gridCol w:w="1548"/>
        <w:gridCol w:w="1564"/>
      </w:tblGrid>
      <w:tr w:rsidR="00D07295" w:rsidRPr="003F0AD3" w14:paraId="300404C0"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BEFFF"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2D6AB"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2071C"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77E5D"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6A4F"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63F34"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373F3"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28CC58C"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6FA91" w14:textId="77777777" w:rsidR="00D07295" w:rsidRPr="003F0AD3" w:rsidRDefault="00D07295" w:rsidP="00CF6347">
            <w:pPr>
              <w:pStyle w:val="rowtabella0"/>
              <w:rPr>
                <w:color w:val="002060"/>
              </w:rPr>
            </w:pPr>
            <w:r w:rsidRPr="003F0AD3">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744B9" w14:textId="77777777" w:rsidR="00D07295" w:rsidRPr="003F0AD3" w:rsidRDefault="00D07295" w:rsidP="00CF6347">
            <w:pPr>
              <w:pStyle w:val="rowtabella0"/>
              <w:rPr>
                <w:color w:val="002060"/>
              </w:rPr>
            </w:pPr>
            <w:r w:rsidRPr="003F0AD3">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441F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2F1D4" w14:textId="77777777" w:rsidR="00D07295" w:rsidRPr="003F0AD3" w:rsidRDefault="00D07295" w:rsidP="00CF6347">
            <w:pPr>
              <w:pStyle w:val="rowtabella0"/>
              <w:rPr>
                <w:color w:val="002060"/>
              </w:rPr>
            </w:pPr>
            <w:r w:rsidRPr="003F0AD3">
              <w:rPr>
                <w:color w:val="002060"/>
              </w:rPr>
              <w:t>22/11/2024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410BA" w14:textId="77777777" w:rsidR="00D07295" w:rsidRPr="003F0AD3" w:rsidRDefault="00D07295" w:rsidP="00CF6347">
            <w:pPr>
              <w:pStyle w:val="rowtabella0"/>
              <w:rPr>
                <w:color w:val="002060"/>
              </w:rPr>
            </w:pPr>
            <w:r w:rsidRPr="003F0AD3">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2B10B" w14:textId="77777777" w:rsidR="00D07295" w:rsidRPr="003F0AD3" w:rsidRDefault="00D07295" w:rsidP="00CF6347">
            <w:pPr>
              <w:pStyle w:val="rowtabella0"/>
              <w:rPr>
                <w:color w:val="002060"/>
              </w:rPr>
            </w:pPr>
            <w:r w:rsidRPr="003F0AD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EEE66" w14:textId="77777777" w:rsidR="00D07295" w:rsidRPr="003F0AD3" w:rsidRDefault="00D07295" w:rsidP="00CF6347">
            <w:pPr>
              <w:pStyle w:val="rowtabella0"/>
              <w:rPr>
                <w:color w:val="002060"/>
              </w:rPr>
            </w:pPr>
            <w:r w:rsidRPr="003F0AD3">
              <w:rPr>
                <w:color w:val="002060"/>
              </w:rPr>
              <w:t>LOCALITA' NONTESICURO</w:t>
            </w:r>
          </w:p>
        </w:tc>
      </w:tr>
      <w:tr w:rsidR="00D07295" w:rsidRPr="003F0AD3" w14:paraId="7A809106"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38DDD" w14:textId="77777777" w:rsidR="00D07295" w:rsidRPr="003F0AD3" w:rsidRDefault="00D07295" w:rsidP="00CF6347">
            <w:pPr>
              <w:pStyle w:val="rowtabella0"/>
              <w:rPr>
                <w:color w:val="002060"/>
              </w:rPr>
            </w:pPr>
            <w:r w:rsidRPr="003F0AD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61074" w14:textId="77777777" w:rsidR="00D07295" w:rsidRPr="003F0AD3" w:rsidRDefault="00D07295" w:rsidP="00CF6347">
            <w:pPr>
              <w:pStyle w:val="rowtabella0"/>
              <w:rPr>
                <w:color w:val="002060"/>
              </w:rPr>
            </w:pPr>
            <w:r w:rsidRPr="003F0AD3">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1222A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966AC" w14:textId="77777777" w:rsidR="00D07295" w:rsidRPr="003F0AD3" w:rsidRDefault="00D07295" w:rsidP="00CF6347">
            <w:pPr>
              <w:pStyle w:val="rowtabella0"/>
              <w:rPr>
                <w:color w:val="002060"/>
              </w:rPr>
            </w:pPr>
            <w:r w:rsidRPr="003F0AD3">
              <w:rPr>
                <w:color w:val="002060"/>
              </w:rPr>
              <w:t>22/11/2024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7498D1" w14:textId="77777777" w:rsidR="00D07295" w:rsidRPr="003F0AD3" w:rsidRDefault="00D07295" w:rsidP="00CF6347">
            <w:pPr>
              <w:pStyle w:val="rowtabella0"/>
              <w:rPr>
                <w:color w:val="002060"/>
              </w:rPr>
            </w:pPr>
            <w:r w:rsidRPr="003F0AD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77CF0" w14:textId="77777777" w:rsidR="00D07295" w:rsidRPr="003F0AD3" w:rsidRDefault="00D07295" w:rsidP="00CF6347">
            <w:pPr>
              <w:pStyle w:val="rowtabella0"/>
              <w:rPr>
                <w:color w:val="002060"/>
              </w:rPr>
            </w:pPr>
            <w:r w:rsidRPr="003F0AD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0FC6C" w14:textId="77777777" w:rsidR="00D07295" w:rsidRPr="003F0AD3" w:rsidRDefault="00D07295" w:rsidP="00CF6347">
            <w:pPr>
              <w:pStyle w:val="rowtabella0"/>
              <w:rPr>
                <w:color w:val="002060"/>
              </w:rPr>
            </w:pPr>
            <w:r w:rsidRPr="003F0AD3">
              <w:rPr>
                <w:color w:val="002060"/>
              </w:rPr>
              <w:t>VIA DELLO STADIO</w:t>
            </w:r>
          </w:p>
        </w:tc>
      </w:tr>
      <w:tr w:rsidR="00D07295" w:rsidRPr="003F0AD3" w14:paraId="73B3144A"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48928F" w14:textId="77777777" w:rsidR="00D07295" w:rsidRPr="003F0AD3" w:rsidRDefault="00D07295" w:rsidP="00CF6347">
            <w:pPr>
              <w:pStyle w:val="rowtabella0"/>
              <w:rPr>
                <w:color w:val="002060"/>
              </w:rPr>
            </w:pPr>
            <w:r w:rsidRPr="003F0AD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B49B2" w14:textId="77777777" w:rsidR="00D07295" w:rsidRPr="003F0AD3" w:rsidRDefault="00D07295" w:rsidP="00CF6347">
            <w:pPr>
              <w:pStyle w:val="rowtabella0"/>
              <w:rPr>
                <w:color w:val="002060"/>
              </w:rPr>
            </w:pPr>
            <w:r w:rsidRPr="003F0AD3">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B7120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3B3A48"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37CEA6" w14:textId="77777777" w:rsidR="00D07295" w:rsidRPr="003F0AD3" w:rsidRDefault="00D07295" w:rsidP="00CF6347">
            <w:pPr>
              <w:pStyle w:val="rowtabella0"/>
              <w:rPr>
                <w:color w:val="002060"/>
              </w:rPr>
            </w:pPr>
            <w:r w:rsidRPr="003F0AD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F7EC3" w14:textId="77777777" w:rsidR="00D07295" w:rsidRPr="003F0AD3" w:rsidRDefault="00D07295" w:rsidP="00CF6347">
            <w:pPr>
              <w:pStyle w:val="rowtabella0"/>
              <w:rPr>
                <w:color w:val="002060"/>
              </w:rPr>
            </w:pPr>
            <w:r w:rsidRPr="003F0AD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ECB1E" w14:textId="77777777" w:rsidR="00D07295" w:rsidRPr="003F0AD3" w:rsidRDefault="00D07295" w:rsidP="00CF6347">
            <w:pPr>
              <w:pStyle w:val="rowtabella0"/>
              <w:rPr>
                <w:color w:val="002060"/>
              </w:rPr>
            </w:pPr>
            <w:r w:rsidRPr="003F0AD3">
              <w:rPr>
                <w:color w:val="002060"/>
              </w:rPr>
              <w:t>VIA MASSIMO D'AZEGLIO</w:t>
            </w:r>
          </w:p>
        </w:tc>
      </w:tr>
      <w:tr w:rsidR="00D07295" w:rsidRPr="003F0AD3" w14:paraId="1FB2CA7A"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E4548" w14:textId="77777777" w:rsidR="00D07295" w:rsidRPr="003F0AD3" w:rsidRDefault="00D07295" w:rsidP="00CF6347">
            <w:pPr>
              <w:pStyle w:val="rowtabella0"/>
              <w:rPr>
                <w:color w:val="002060"/>
              </w:rPr>
            </w:pPr>
            <w:r w:rsidRPr="003F0AD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54B24B" w14:textId="77777777" w:rsidR="00D07295" w:rsidRPr="003F0AD3" w:rsidRDefault="00D07295" w:rsidP="00CF6347">
            <w:pPr>
              <w:pStyle w:val="rowtabella0"/>
              <w:rPr>
                <w:color w:val="002060"/>
              </w:rPr>
            </w:pPr>
            <w:r w:rsidRPr="003F0AD3">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8F0F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1082E"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37506" w14:textId="77777777" w:rsidR="00D07295" w:rsidRPr="003F0AD3" w:rsidRDefault="00D07295" w:rsidP="00CF6347">
            <w:pPr>
              <w:pStyle w:val="rowtabella0"/>
              <w:rPr>
                <w:color w:val="002060"/>
              </w:rPr>
            </w:pPr>
            <w:r w:rsidRPr="003F0AD3">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D3662" w14:textId="77777777" w:rsidR="00D07295" w:rsidRPr="003F0AD3" w:rsidRDefault="00D07295" w:rsidP="00CF6347">
            <w:pPr>
              <w:pStyle w:val="rowtabella0"/>
              <w:rPr>
                <w:color w:val="002060"/>
              </w:rPr>
            </w:pPr>
            <w:r w:rsidRPr="003F0A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C0C5B" w14:textId="77777777" w:rsidR="00D07295" w:rsidRPr="003F0AD3" w:rsidRDefault="00D07295" w:rsidP="00CF6347">
            <w:pPr>
              <w:pStyle w:val="rowtabella0"/>
              <w:rPr>
                <w:color w:val="002060"/>
              </w:rPr>
            </w:pPr>
            <w:r w:rsidRPr="003F0AD3">
              <w:rPr>
                <w:color w:val="002060"/>
              </w:rPr>
              <w:t>LOCALITA' CANDIA</w:t>
            </w:r>
          </w:p>
        </w:tc>
      </w:tr>
      <w:tr w:rsidR="00D07295" w:rsidRPr="003F0AD3" w14:paraId="1A2D2753"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0E6A29" w14:textId="77777777" w:rsidR="00D07295" w:rsidRPr="003F0AD3" w:rsidRDefault="00D07295" w:rsidP="00CF6347">
            <w:pPr>
              <w:pStyle w:val="rowtabella0"/>
              <w:rPr>
                <w:color w:val="002060"/>
              </w:rPr>
            </w:pPr>
            <w:proofErr w:type="gramStart"/>
            <w:r w:rsidRPr="003F0AD3">
              <w:rPr>
                <w:color w:val="002060"/>
              </w:rPr>
              <w:t>CITTA</w:t>
            </w:r>
            <w:proofErr w:type="gramEnd"/>
            <w:r w:rsidRPr="003F0AD3">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B7772" w14:textId="77777777" w:rsidR="00D07295" w:rsidRPr="003F0AD3" w:rsidRDefault="00D07295" w:rsidP="00CF6347">
            <w:pPr>
              <w:pStyle w:val="rowtabella0"/>
              <w:rPr>
                <w:color w:val="002060"/>
              </w:rPr>
            </w:pPr>
            <w:r w:rsidRPr="003F0AD3">
              <w:rPr>
                <w:color w:val="002060"/>
              </w:rPr>
              <w:t>AVM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F20E02"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10220A"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6C620" w14:textId="77777777" w:rsidR="00D07295" w:rsidRPr="003F0AD3" w:rsidRDefault="00D07295" w:rsidP="00CF6347">
            <w:pPr>
              <w:pStyle w:val="rowtabella0"/>
              <w:rPr>
                <w:color w:val="002060"/>
              </w:rPr>
            </w:pPr>
            <w:r w:rsidRPr="003F0AD3">
              <w:rPr>
                <w:color w:val="002060"/>
              </w:rPr>
              <w:t>5085 PALASPORT "LIUTI"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BBA6E" w14:textId="77777777" w:rsidR="00D07295" w:rsidRPr="003F0AD3" w:rsidRDefault="00D07295" w:rsidP="00CF6347">
            <w:pPr>
              <w:pStyle w:val="rowtabella0"/>
              <w:rPr>
                <w:color w:val="002060"/>
              </w:rPr>
            </w:pPr>
            <w:r w:rsidRPr="003F0AD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BCAB9" w14:textId="77777777" w:rsidR="00D07295" w:rsidRPr="003F0AD3" w:rsidRDefault="00D07295" w:rsidP="00CF6347">
            <w:pPr>
              <w:pStyle w:val="rowtabella0"/>
              <w:rPr>
                <w:color w:val="002060"/>
              </w:rPr>
            </w:pPr>
            <w:r w:rsidRPr="003F0AD3">
              <w:rPr>
                <w:color w:val="002060"/>
              </w:rPr>
              <w:t>VIA MONTALE CASTELFERRETTI</w:t>
            </w:r>
          </w:p>
        </w:tc>
      </w:tr>
      <w:tr w:rsidR="00D07295" w:rsidRPr="003F0AD3" w14:paraId="284DA999"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A6867" w14:textId="77777777" w:rsidR="00D07295" w:rsidRPr="003F0AD3" w:rsidRDefault="00D07295" w:rsidP="00CF6347">
            <w:pPr>
              <w:pStyle w:val="rowtabella0"/>
              <w:rPr>
                <w:color w:val="002060"/>
              </w:rPr>
            </w:pPr>
            <w:r w:rsidRPr="003F0AD3">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41BAC" w14:textId="77777777" w:rsidR="00D07295" w:rsidRPr="003F0AD3" w:rsidRDefault="00D07295" w:rsidP="00CF6347">
            <w:pPr>
              <w:pStyle w:val="rowtabella0"/>
              <w:rPr>
                <w:color w:val="002060"/>
              </w:rPr>
            </w:pPr>
            <w:r w:rsidRPr="003F0AD3">
              <w:rPr>
                <w:color w:val="002060"/>
              </w:rPr>
              <w:t>CIRCOLO COLLODI CALCIO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670AD"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D527F"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2AE14" w14:textId="77777777" w:rsidR="00D07295" w:rsidRPr="003F0AD3" w:rsidRDefault="00D07295" w:rsidP="00CF6347">
            <w:pPr>
              <w:pStyle w:val="rowtabella0"/>
              <w:rPr>
                <w:color w:val="002060"/>
              </w:rPr>
            </w:pPr>
            <w:r w:rsidRPr="003F0AD3">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CFAE0" w14:textId="77777777" w:rsidR="00D07295" w:rsidRPr="003F0AD3" w:rsidRDefault="00D07295" w:rsidP="00CF6347">
            <w:pPr>
              <w:pStyle w:val="rowtabella0"/>
              <w:rPr>
                <w:color w:val="002060"/>
              </w:rPr>
            </w:pPr>
            <w:r w:rsidRPr="003F0AD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13367" w14:textId="77777777" w:rsidR="00D07295" w:rsidRPr="003F0AD3" w:rsidRDefault="00D07295" w:rsidP="00CF6347">
            <w:pPr>
              <w:pStyle w:val="rowtabella0"/>
              <w:rPr>
                <w:color w:val="002060"/>
              </w:rPr>
            </w:pPr>
            <w:r w:rsidRPr="003F0AD3">
              <w:rPr>
                <w:color w:val="002060"/>
              </w:rPr>
              <w:t>VIA MASSIMO D'AZEGLIO</w:t>
            </w:r>
          </w:p>
        </w:tc>
      </w:tr>
    </w:tbl>
    <w:p w14:paraId="46700861" w14:textId="77777777" w:rsidR="00D07295" w:rsidRPr="003F0AD3" w:rsidRDefault="00D07295" w:rsidP="00D07295">
      <w:pPr>
        <w:pStyle w:val="breakline"/>
        <w:rPr>
          <w:rFonts w:eastAsiaTheme="minorEastAsia"/>
          <w:color w:val="002060"/>
        </w:rPr>
      </w:pPr>
    </w:p>
    <w:p w14:paraId="52FE5B1C" w14:textId="77777777" w:rsidR="00D07295" w:rsidRPr="003F0AD3" w:rsidRDefault="00D07295" w:rsidP="00D07295">
      <w:pPr>
        <w:pStyle w:val="breakline"/>
        <w:rPr>
          <w:color w:val="002060"/>
        </w:rPr>
      </w:pPr>
    </w:p>
    <w:p w14:paraId="02FA3444" w14:textId="77777777" w:rsidR="00D07295" w:rsidRPr="003F0AD3" w:rsidRDefault="00D07295" w:rsidP="00D07295">
      <w:pPr>
        <w:pStyle w:val="breakline"/>
        <w:rPr>
          <w:color w:val="002060"/>
        </w:rPr>
      </w:pPr>
    </w:p>
    <w:p w14:paraId="53B3C82E" w14:textId="77777777" w:rsidR="00D07295" w:rsidRPr="003F0AD3" w:rsidRDefault="00D07295" w:rsidP="00D07295">
      <w:pPr>
        <w:pStyle w:val="sottotitolocampionato10"/>
        <w:rPr>
          <w:color w:val="002060"/>
        </w:rPr>
      </w:pPr>
      <w:r w:rsidRPr="003F0AD3">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D07295" w:rsidRPr="003F0AD3" w14:paraId="752952A9"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35E63"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8C5FF"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8CCC"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63AAF"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63DD8"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F3B19"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E753"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7640746" w14:textId="77777777" w:rsidTr="00CF634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512CF" w14:textId="77777777" w:rsidR="00D07295" w:rsidRPr="003F0AD3" w:rsidRDefault="00D07295" w:rsidP="00CF6347">
            <w:pPr>
              <w:pStyle w:val="rowtabella0"/>
              <w:rPr>
                <w:color w:val="002060"/>
              </w:rPr>
            </w:pPr>
            <w:r w:rsidRPr="003F0AD3">
              <w:rPr>
                <w:color w:val="002060"/>
              </w:rPr>
              <w:t>FOLGORE CASTELRAIMONDO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F5AF3" w14:textId="77777777" w:rsidR="00D07295" w:rsidRPr="003F0AD3" w:rsidRDefault="00D07295" w:rsidP="00CF6347">
            <w:pPr>
              <w:pStyle w:val="rowtabella0"/>
              <w:rPr>
                <w:color w:val="002060"/>
              </w:rPr>
            </w:pPr>
            <w:r w:rsidRPr="003F0AD3">
              <w:rPr>
                <w:color w:val="002060"/>
              </w:rPr>
              <w:t>RIPE SAN GINESIO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10E9E"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AA447" w14:textId="77777777" w:rsidR="00D07295" w:rsidRPr="003F0AD3" w:rsidRDefault="00D07295" w:rsidP="00CF6347">
            <w:pPr>
              <w:pStyle w:val="rowtabella0"/>
              <w:rPr>
                <w:color w:val="002060"/>
              </w:rPr>
            </w:pPr>
            <w:r w:rsidRPr="003F0AD3">
              <w:rPr>
                <w:color w:val="002060"/>
              </w:rPr>
              <w:t>20/11/2024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D32C1" w14:textId="77777777" w:rsidR="00D07295" w:rsidRPr="003F0AD3" w:rsidRDefault="00D07295" w:rsidP="00CF6347">
            <w:pPr>
              <w:pStyle w:val="rowtabella0"/>
              <w:rPr>
                <w:color w:val="002060"/>
              </w:rPr>
            </w:pPr>
            <w:r w:rsidRPr="003F0AD3">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0CC70" w14:textId="77777777" w:rsidR="00D07295" w:rsidRPr="003F0AD3" w:rsidRDefault="00D07295" w:rsidP="00CF6347">
            <w:pPr>
              <w:pStyle w:val="rowtabella0"/>
              <w:rPr>
                <w:color w:val="002060"/>
              </w:rPr>
            </w:pPr>
            <w:r w:rsidRPr="003F0AD3">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FB29D" w14:textId="77777777" w:rsidR="00D07295" w:rsidRPr="003F0AD3" w:rsidRDefault="00D07295" w:rsidP="00CF6347">
            <w:pPr>
              <w:pStyle w:val="rowtabella0"/>
              <w:rPr>
                <w:color w:val="002060"/>
              </w:rPr>
            </w:pPr>
            <w:r w:rsidRPr="003F0AD3">
              <w:rPr>
                <w:color w:val="002060"/>
              </w:rPr>
              <w:t>VIA GRAMSCI-VIA FEGGIANI</w:t>
            </w:r>
          </w:p>
        </w:tc>
      </w:tr>
    </w:tbl>
    <w:p w14:paraId="53780B41" w14:textId="77777777" w:rsidR="00D07295" w:rsidRPr="003F0AD3" w:rsidRDefault="00D07295" w:rsidP="00D07295">
      <w:pPr>
        <w:pStyle w:val="breakline"/>
        <w:rPr>
          <w:rFonts w:eastAsiaTheme="minorEastAsia"/>
          <w:color w:val="002060"/>
        </w:rPr>
      </w:pPr>
    </w:p>
    <w:p w14:paraId="3F549C26" w14:textId="77777777" w:rsidR="00D07295" w:rsidRPr="003F0AD3" w:rsidRDefault="00D07295" w:rsidP="00D07295">
      <w:pPr>
        <w:pStyle w:val="breakline"/>
        <w:rPr>
          <w:color w:val="002060"/>
        </w:rPr>
      </w:pPr>
    </w:p>
    <w:p w14:paraId="2BF727FC" w14:textId="77777777" w:rsidR="00D07295" w:rsidRPr="003F0AD3" w:rsidRDefault="00D07295" w:rsidP="00D07295">
      <w:pPr>
        <w:pStyle w:val="breakline"/>
        <w:rPr>
          <w:color w:val="002060"/>
        </w:rPr>
      </w:pPr>
    </w:p>
    <w:p w14:paraId="43C5C1A4" w14:textId="77777777" w:rsidR="00D07295" w:rsidRPr="003F0AD3" w:rsidRDefault="00D07295" w:rsidP="00D07295">
      <w:pPr>
        <w:pStyle w:val="sottotitolocampionato10"/>
        <w:rPr>
          <w:color w:val="002060"/>
        </w:rPr>
      </w:pPr>
      <w:r w:rsidRPr="003F0AD3">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90"/>
        <w:gridCol w:w="1545"/>
        <w:gridCol w:w="1545"/>
      </w:tblGrid>
      <w:tr w:rsidR="00D07295" w:rsidRPr="003F0AD3" w14:paraId="054388E3"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29B47" w14:textId="77777777" w:rsidR="00D07295" w:rsidRPr="003F0AD3" w:rsidRDefault="00D07295" w:rsidP="00CF6347">
            <w:pPr>
              <w:pStyle w:val="headertabella0"/>
              <w:rPr>
                <w:color w:val="002060"/>
              </w:rPr>
            </w:pPr>
            <w:r w:rsidRPr="003F0AD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BBF72"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C4B49"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0550"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5A714"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77C03"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D5F73"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B0C8E3F"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7123B" w14:textId="77777777" w:rsidR="00D07295" w:rsidRPr="003F0AD3" w:rsidRDefault="00D07295" w:rsidP="00CF6347">
            <w:pPr>
              <w:pStyle w:val="rowtabella0"/>
              <w:rPr>
                <w:color w:val="002060"/>
              </w:rPr>
            </w:pPr>
            <w:r w:rsidRPr="003F0AD3">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329E3" w14:textId="77777777" w:rsidR="00D07295" w:rsidRPr="003F0AD3" w:rsidRDefault="00D07295" w:rsidP="00CF6347">
            <w:pPr>
              <w:pStyle w:val="rowtabella0"/>
              <w:rPr>
                <w:color w:val="002060"/>
              </w:rPr>
            </w:pPr>
            <w:r w:rsidRPr="003F0AD3">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ADC1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ACE33" w14:textId="77777777" w:rsidR="00D07295" w:rsidRPr="003F0AD3" w:rsidRDefault="00D07295" w:rsidP="00CF6347">
            <w:pPr>
              <w:pStyle w:val="rowtabella0"/>
              <w:rPr>
                <w:color w:val="002060"/>
              </w:rPr>
            </w:pPr>
            <w:r w:rsidRPr="003F0AD3">
              <w:rPr>
                <w:color w:val="002060"/>
              </w:rPr>
              <w:t>22/11/2024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564ED" w14:textId="77777777" w:rsidR="00D07295" w:rsidRPr="003F0AD3" w:rsidRDefault="00D07295" w:rsidP="00CF6347">
            <w:pPr>
              <w:pStyle w:val="rowtabella0"/>
              <w:rPr>
                <w:color w:val="002060"/>
              </w:rPr>
            </w:pPr>
            <w:r w:rsidRPr="003F0AD3">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DAF3D" w14:textId="77777777" w:rsidR="00D07295" w:rsidRPr="003F0AD3" w:rsidRDefault="00D07295" w:rsidP="00CF6347">
            <w:pPr>
              <w:pStyle w:val="rowtabella0"/>
              <w:rPr>
                <w:color w:val="002060"/>
              </w:rPr>
            </w:pPr>
            <w:r w:rsidRPr="003F0AD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89A84" w14:textId="77777777" w:rsidR="00D07295" w:rsidRPr="003F0AD3" w:rsidRDefault="00D07295" w:rsidP="00CF6347">
            <w:pPr>
              <w:pStyle w:val="rowtabella0"/>
              <w:rPr>
                <w:color w:val="002060"/>
              </w:rPr>
            </w:pPr>
            <w:r w:rsidRPr="003F0AD3">
              <w:rPr>
                <w:color w:val="002060"/>
              </w:rPr>
              <w:t>VIA VOLTURNO-PIEDIRIPA</w:t>
            </w:r>
          </w:p>
        </w:tc>
      </w:tr>
      <w:tr w:rsidR="00D07295" w:rsidRPr="003F0AD3" w14:paraId="5CABE24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B9EDFD" w14:textId="77777777" w:rsidR="00D07295" w:rsidRPr="003F0AD3" w:rsidRDefault="00D07295" w:rsidP="00CF6347">
            <w:pPr>
              <w:pStyle w:val="rowtabella0"/>
              <w:rPr>
                <w:color w:val="002060"/>
              </w:rPr>
            </w:pPr>
            <w:r w:rsidRPr="003F0AD3">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EBDA5B" w14:textId="77777777" w:rsidR="00D07295" w:rsidRPr="003F0AD3" w:rsidRDefault="00D07295" w:rsidP="00CF6347">
            <w:pPr>
              <w:pStyle w:val="rowtabella0"/>
              <w:rPr>
                <w:color w:val="002060"/>
              </w:rPr>
            </w:pPr>
            <w:r w:rsidRPr="003F0AD3">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24878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16320"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F484F0" w14:textId="77777777" w:rsidR="00D07295" w:rsidRPr="003F0AD3" w:rsidRDefault="00D07295" w:rsidP="00CF6347">
            <w:pPr>
              <w:pStyle w:val="rowtabella0"/>
              <w:rPr>
                <w:color w:val="002060"/>
              </w:rPr>
            </w:pPr>
            <w:r w:rsidRPr="003F0AD3">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9CBB82" w14:textId="77777777" w:rsidR="00D07295" w:rsidRPr="003F0AD3" w:rsidRDefault="00D07295" w:rsidP="00CF6347">
            <w:pPr>
              <w:pStyle w:val="rowtabella0"/>
              <w:rPr>
                <w:color w:val="002060"/>
              </w:rPr>
            </w:pPr>
            <w:r w:rsidRPr="003F0AD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25FA3" w14:textId="77777777" w:rsidR="00D07295" w:rsidRPr="003F0AD3" w:rsidRDefault="00D07295" w:rsidP="00CF6347">
            <w:pPr>
              <w:pStyle w:val="rowtabella0"/>
              <w:rPr>
                <w:color w:val="002060"/>
              </w:rPr>
            </w:pPr>
            <w:r w:rsidRPr="003F0AD3">
              <w:rPr>
                <w:color w:val="002060"/>
              </w:rPr>
              <w:t>LOC. "LE CALVIE"</w:t>
            </w:r>
          </w:p>
        </w:tc>
      </w:tr>
      <w:tr w:rsidR="00D07295" w:rsidRPr="003F0AD3" w14:paraId="6CC3F1C5"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13C323" w14:textId="77777777" w:rsidR="00D07295" w:rsidRPr="003F0AD3" w:rsidRDefault="00D07295" w:rsidP="00CF6347">
            <w:pPr>
              <w:pStyle w:val="rowtabella0"/>
              <w:rPr>
                <w:color w:val="002060"/>
              </w:rPr>
            </w:pPr>
            <w:r w:rsidRPr="003F0AD3">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31E24B" w14:textId="77777777" w:rsidR="00D07295" w:rsidRPr="003F0AD3" w:rsidRDefault="00D07295" w:rsidP="00CF6347">
            <w:pPr>
              <w:pStyle w:val="rowtabella0"/>
              <w:rPr>
                <w:color w:val="002060"/>
              </w:rPr>
            </w:pPr>
            <w:r w:rsidRPr="003F0AD3">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C3232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2842B8"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94657D" w14:textId="77777777" w:rsidR="00D07295" w:rsidRPr="003F0AD3" w:rsidRDefault="00D07295" w:rsidP="00CF6347">
            <w:pPr>
              <w:pStyle w:val="rowtabella0"/>
              <w:rPr>
                <w:color w:val="002060"/>
              </w:rPr>
            </w:pPr>
            <w:r w:rsidRPr="003F0AD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61B51" w14:textId="77777777" w:rsidR="00D07295" w:rsidRPr="003F0AD3" w:rsidRDefault="00D07295" w:rsidP="00CF6347">
            <w:pPr>
              <w:pStyle w:val="rowtabella0"/>
              <w:rPr>
                <w:color w:val="002060"/>
              </w:rPr>
            </w:pPr>
            <w:r w:rsidRPr="003F0AD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2C106" w14:textId="77777777" w:rsidR="00D07295" w:rsidRPr="003F0AD3" w:rsidRDefault="00D07295" w:rsidP="00CF6347">
            <w:pPr>
              <w:pStyle w:val="rowtabella0"/>
              <w:rPr>
                <w:color w:val="002060"/>
              </w:rPr>
            </w:pPr>
            <w:r w:rsidRPr="003F0AD3">
              <w:rPr>
                <w:color w:val="002060"/>
              </w:rPr>
              <w:t>VIA VERDI</w:t>
            </w:r>
          </w:p>
        </w:tc>
      </w:tr>
      <w:tr w:rsidR="00D07295" w:rsidRPr="003F0AD3" w14:paraId="529E1CD0"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F16AB" w14:textId="77777777" w:rsidR="00D07295" w:rsidRPr="003F0AD3" w:rsidRDefault="00D07295" w:rsidP="00CF6347">
            <w:pPr>
              <w:pStyle w:val="rowtabella0"/>
              <w:rPr>
                <w:color w:val="002060"/>
              </w:rPr>
            </w:pPr>
            <w:r w:rsidRPr="003F0AD3">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B55A97" w14:textId="77777777" w:rsidR="00D07295" w:rsidRPr="003F0AD3" w:rsidRDefault="00D07295" w:rsidP="00CF6347">
            <w:pPr>
              <w:pStyle w:val="rowtabella0"/>
              <w:rPr>
                <w:color w:val="002060"/>
              </w:rPr>
            </w:pPr>
            <w:r w:rsidRPr="003F0AD3">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11CB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835E1"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57F3FF" w14:textId="77777777" w:rsidR="00D07295" w:rsidRPr="003F0AD3" w:rsidRDefault="00D07295" w:rsidP="00CF6347">
            <w:pPr>
              <w:pStyle w:val="rowtabella0"/>
              <w:rPr>
                <w:color w:val="002060"/>
              </w:rPr>
            </w:pPr>
            <w:r w:rsidRPr="003F0AD3">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84FD5" w14:textId="77777777" w:rsidR="00D07295" w:rsidRPr="003F0AD3" w:rsidRDefault="00D07295" w:rsidP="00CF6347">
            <w:pPr>
              <w:pStyle w:val="rowtabella0"/>
              <w:rPr>
                <w:color w:val="002060"/>
              </w:rPr>
            </w:pPr>
            <w:r w:rsidRPr="003F0AD3">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B822E" w14:textId="77777777" w:rsidR="00D07295" w:rsidRPr="003F0AD3" w:rsidRDefault="00D07295" w:rsidP="00CF6347">
            <w:pPr>
              <w:pStyle w:val="rowtabella0"/>
              <w:rPr>
                <w:color w:val="002060"/>
              </w:rPr>
            </w:pPr>
            <w:r w:rsidRPr="003F0AD3">
              <w:rPr>
                <w:color w:val="002060"/>
              </w:rPr>
              <w:t>VIA PAOLO BORSELLINO</w:t>
            </w:r>
          </w:p>
        </w:tc>
      </w:tr>
      <w:tr w:rsidR="00D07295" w:rsidRPr="003F0AD3" w14:paraId="38A1A6A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44C61" w14:textId="77777777" w:rsidR="00D07295" w:rsidRPr="003F0AD3" w:rsidRDefault="00D07295" w:rsidP="00CF6347">
            <w:pPr>
              <w:pStyle w:val="rowtabella0"/>
              <w:rPr>
                <w:color w:val="002060"/>
              </w:rPr>
            </w:pPr>
            <w:r w:rsidRPr="003F0AD3">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B2DF89" w14:textId="77777777" w:rsidR="00D07295" w:rsidRPr="003F0AD3" w:rsidRDefault="00D07295" w:rsidP="00CF6347">
            <w:pPr>
              <w:pStyle w:val="rowtabella0"/>
              <w:rPr>
                <w:color w:val="002060"/>
              </w:rPr>
            </w:pPr>
            <w:r w:rsidRPr="003F0AD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364A6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0739C"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EFF1A2" w14:textId="77777777" w:rsidR="00D07295" w:rsidRPr="003F0AD3" w:rsidRDefault="00D07295" w:rsidP="00CF6347">
            <w:pPr>
              <w:pStyle w:val="rowtabella0"/>
              <w:rPr>
                <w:color w:val="002060"/>
              </w:rPr>
            </w:pPr>
            <w:r w:rsidRPr="003F0AD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57A11" w14:textId="77777777" w:rsidR="00D07295" w:rsidRPr="003F0AD3" w:rsidRDefault="00D07295" w:rsidP="00CF6347">
            <w:pPr>
              <w:pStyle w:val="rowtabella0"/>
              <w:rPr>
                <w:color w:val="002060"/>
              </w:rPr>
            </w:pPr>
            <w:r w:rsidRPr="003F0AD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F8AA15" w14:textId="77777777" w:rsidR="00D07295" w:rsidRPr="003F0AD3" w:rsidRDefault="00D07295" w:rsidP="00CF6347">
            <w:pPr>
              <w:pStyle w:val="rowtabella0"/>
              <w:rPr>
                <w:color w:val="002060"/>
              </w:rPr>
            </w:pPr>
            <w:r w:rsidRPr="003F0AD3">
              <w:rPr>
                <w:color w:val="002060"/>
              </w:rPr>
              <w:t>VIA FAVETO</w:t>
            </w:r>
          </w:p>
        </w:tc>
      </w:tr>
      <w:tr w:rsidR="00D07295" w:rsidRPr="003F0AD3" w14:paraId="098A2840"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844880" w14:textId="77777777" w:rsidR="00D07295" w:rsidRPr="003F0AD3" w:rsidRDefault="00D07295" w:rsidP="00CF6347">
            <w:pPr>
              <w:pStyle w:val="rowtabella0"/>
              <w:rPr>
                <w:color w:val="002060"/>
              </w:rPr>
            </w:pPr>
            <w:r w:rsidRPr="003F0AD3">
              <w:rPr>
                <w:color w:val="002060"/>
              </w:rPr>
              <w:t xml:space="preserve">REAL FABRIANO </w:t>
            </w:r>
            <w:proofErr w:type="spellStart"/>
            <w:proofErr w:type="gramStart"/>
            <w:r w:rsidRPr="003F0AD3">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E2C37" w14:textId="77777777" w:rsidR="00D07295" w:rsidRPr="003F0AD3" w:rsidRDefault="00D07295" w:rsidP="00CF6347">
            <w:pPr>
              <w:pStyle w:val="rowtabella0"/>
              <w:rPr>
                <w:color w:val="002060"/>
              </w:rPr>
            </w:pPr>
            <w:r w:rsidRPr="003F0AD3">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33265"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0FC33" w14:textId="77777777" w:rsidR="00D07295" w:rsidRPr="003F0AD3" w:rsidRDefault="00D07295" w:rsidP="00CF6347">
            <w:pPr>
              <w:pStyle w:val="rowtabella0"/>
              <w:rPr>
                <w:color w:val="002060"/>
              </w:rPr>
            </w:pPr>
            <w:r w:rsidRPr="003F0AD3">
              <w:rPr>
                <w:color w:val="002060"/>
              </w:rPr>
              <w:t>23/11/2024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7EA26" w14:textId="77777777" w:rsidR="00D07295" w:rsidRPr="003F0AD3" w:rsidRDefault="00D07295" w:rsidP="00CF6347">
            <w:pPr>
              <w:pStyle w:val="rowtabella0"/>
              <w:rPr>
                <w:color w:val="002060"/>
              </w:rPr>
            </w:pPr>
            <w:r w:rsidRPr="003F0AD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E816E" w14:textId="77777777" w:rsidR="00D07295" w:rsidRPr="003F0AD3" w:rsidRDefault="00D07295" w:rsidP="00CF6347">
            <w:pPr>
              <w:pStyle w:val="rowtabella0"/>
              <w:rPr>
                <w:color w:val="002060"/>
              </w:rPr>
            </w:pPr>
            <w:r w:rsidRPr="003F0AD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839B1" w14:textId="77777777" w:rsidR="00D07295" w:rsidRPr="003F0AD3" w:rsidRDefault="00D07295" w:rsidP="00CF6347">
            <w:pPr>
              <w:pStyle w:val="rowtabella0"/>
              <w:rPr>
                <w:color w:val="002060"/>
              </w:rPr>
            </w:pPr>
            <w:r w:rsidRPr="003F0AD3">
              <w:rPr>
                <w:color w:val="002060"/>
              </w:rPr>
              <w:t xml:space="preserve">VIA </w:t>
            </w:r>
            <w:proofErr w:type="gramStart"/>
            <w:r w:rsidRPr="003F0AD3">
              <w:rPr>
                <w:color w:val="002060"/>
              </w:rPr>
              <w:t>B.BUOZZI</w:t>
            </w:r>
            <w:proofErr w:type="gramEnd"/>
          </w:p>
        </w:tc>
      </w:tr>
    </w:tbl>
    <w:p w14:paraId="1436D6ED" w14:textId="77777777" w:rsidR="00D07295" w:rsidRPr="003F0AD3" w:rsidRDefault="00D07295" w:rsidP="00D07295">
      <w:pPr>
        <w:pStyle w:val="breakline"/>
        <w:rPr>
          <w:rFonts w:eastAsiaTheme="minorEastAsia"/>
          <w:color w:val="002060"/>
        </w:rPr>
      </w:pPr>
    </w:p>
    <w:p w14:paraId="16DFF401" w14:textId="77777777" w:rsidR="00D07295" w:rsidRPr="003F0AD3" w:rsidRDefault="00D07295" w:rsidP="00D07295">
      <w:pPr>
        <w:pStyle w:val="breakline"/>
        <w:rPr>
          <w:color w:val="002060"/>
        </w:rPr>
      </w:pPr>
    </w:p>
    <w:p w14:paraId="28A07CCB" w14:textId="77777777" w:rsidR="00D07295" w:rsidRPr="003F0AD3" w:rsidRDefault="00D07295" w:rsidP="00D07295">
      <w:pPr>
        <w:pStyle w:val="breakline"/>
        <w:rPr>
          <w:color w:val="002060"/>
        </w:rPr>
      </w:pPr>
    </w:p>
    <w:p w14:paraId="2FE03497" w14:textId="77777777" w:rsidR="00D07295" w:rsidRPr="003F0AD3" w:rsidRDefault="00D07295" w:rsidP="00D07295">
      <w:pPr>
        <w:pStyle w:val="sottotitolocampionato10"/>
        <w:rPr>
          <w:color w:val="002060"/>
        </w:rPr>
      </w:pPr>
      <w:r w:rsidRPr="003F0AD3">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57"/>
        <w:gridCol w:w="1541"/>
      </w:tblGrid>
      <w:tr w:rsidR="00D07295" w:rsidRPr="003F0AD3" w14:paraId="6FF1C0F7"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E4B37"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845F6"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0C50F"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B05B"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8015"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46431"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49F57"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158C66B4"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84C74E" w14:textId="77777777" w:rsidR="00D07295" w:rsidRPr="003F0AD3" w:rsidRDefault="00D07295" w:rsidP="00CF6347">
            <w:pPr>
              <w:pStyle w:val="rowtabella0"/>
              <w:rPr>
                <w:color w:val="002060"/>
              </w:rPr>
            </w:pPr>
            <w:r w:rsidRPr="003F0AD3">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ED3AE" w14:textId="77777777" w:rsidR="00D07295" w:rsidRPr="003F0AD3" w:rsidRDefault="00D07295" w:rsidP="00CF6347">
            <w:pPr>
              <w:pStyle w:val="rowtabella0"/>
              <w:rPr>
                <w:color w:val="002060"/>
              </w:rPr>
            </w:pPr>
            <w:r w:rsidRPr="003F0AD3">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B739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EE065" w14:textId="77777777" w:rsidR="00D07295" w:rsidRPr="003F0AD3" w:rsidRDefault="00D07295" w:rsidP="00CF6347">
            <w:pPr>
              <w:pStyle w:val="rowtabella0"/>
              <w:rPr>
                <w:color w:val="002060"/>
              </w:rPr>
            </w:pPr>
            <w:r w:rsidRPr="003F0AD3">
              <w:rPr>
                <w:color w:val="002060"/>
              </w:rPr>
              <w:t>22/11/2024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3496D" w14:textId="77777777" w:rsidR="00D07295" w:rsidRPr="003F0AD3" w:rsidRDefault="00D07295" w:rsidP="00CF6347">
            <w:pPr>
              <w:pStyle w:val="rowtabella0"/>
              <w:rPr>
                <w:color w:val="002060"/>
              </w:rPr>
            </w:pPr>
            <w:r w:rsidRPr="003F0AD3">
              <w:rPr>
                <w:color w:val="002060"/>
              </w:rPr>
              <w:t>5280 TENSOSTRUTTURA S.</w:t>
            </w:r>
            <w:proofErr w:type="gramStart"/>
            <w:r w:rsidRPr="003F0AD3">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4A00E" w14:textId="77777777" w:rsidR="00D07295" w:rsidRPr="003F0AD3" w:rsidRDefault="00D07295" w:rsidP="00CF6347">
            <w:pPr>
              <w:pStyle w:val="rowtabella0"/>
              <w:rPr>
                <w:color w:val="002060"/>
              </w:rPr>
            </w:pPr>
            <w:r w:rsidRPr="003F0AD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D2189" w14:textId="77777777" w:rsidR="00D07295" w:rsidRPr="003F0AD3" w:rsidRDefault="00D07295" w:rsidP="00CF6347">
            <w:pPr>
              <w:pStyle w:val="rowtabella0"/>
              <w:rPr>
                <w:color w:val="002060"/>
              </w:rPr>
            </w:pPr>
            <w:r w:rsidRPr="003F0AD3">
              <w:rPr>
                <w:color w:val="002060"/>
              </w:rPr>
              <w:t>VIA LORENZO LOTTO</w:t>
            </w:r>
          </w:p>
        </w:tc>
      </w:tr>
      <w:tr w:rsidR="00D07295" w:rsidRPr="003F0AD3" w14:paraId="7A92D6B2"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CCA60" w14:textId="77777777" w:rsidR="00D07295" w:rsidRPr="003F0AD3" w:rsidRDefault="00D07295" w:rsidP="00CF6347">
            <w:pPr>
              <w:pStyle w:val="rowtabella0"/>
              <w:rPr>
                <w:color w:val="002060"/>
              </w:rPr>
            </w:pPr>
            <w:r w:rsidRPr="003F0AD3">
              <w:rPr>
                <w:color w:val="002060"/>
              </w:rPr>
              <w:t xml:space="preserve">CALCIO </w:t>
            </w:r>
            <w:proofErr w:type="gramStart"/>
            <w:r w:rsidRPr="003F0AD3">
              <w:rPr>
                <w:color w:val="002060"/>
              </w:rPr>
              <w:t>S.ELPIDIO</w:t>
            </w:r>
            <w:proofErr w:type="gramEnd"/>
            <w:r w:rsidRPr="003F0AD3">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CAD8E" w14:textId="77777777" w:rsidR="00D07295" w:rsidRPr="003F0AD3" w:rsidRDefault="00D07295" w:rsidP="00CF6347">
            <w:pPr>
              <w:pStyle w:val="rowtabella0"/>
              <w:rPr>
                <w:color w:val="002060"/>
              </w:rPr>
            </w:pPr>
            <w:r w:rsidRPr="003F0AD3">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ACA8C"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92BE9"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F65552" w14:textId="77777777" w:rsidR="00D07295" w:rsidRPr="003F0AD3" w:rsidRDefault="00D07295" w:rsidP="00CF6347">
            <w:pPr>
              <w:pStyle w:val="rowtabella0"/>
              <w:rPr>
                <w:color w:val="002060"/>
              </w:rPr>
            </w:pPr>
            <w:r w:rsidRPr="003F0AD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4162A" w14:textId="77777777" w:rsidR="00D07295" w:rsidRPr="003F0AD3" w:rsidRDefault="00D07295" w:rsidP="00CF6347">
            <w:pPr>
              <w:pStyle w:val="rowtabella0"/>
              <w:rPr>
                <w:color w:val="002060"/>
              </w:rPr>
            </w:pPr>
            <w:r w:rsidRPr="003F0AD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4307E5" w14:textId="77777777" w:rsidR="00D07295" w:rsidRPr="003F0AD3" w:rsidRDefault="00D07295" w:rsidP="00CF6347">
            <w:pPr>
              <w:pStyle w:val="rowtabella0"/>
              <w:rPr>
                <w:color w:val="002060"/>
              </w:rPr>
            </w:pPr>
            <w:r w:rsidRPr="003F0AD3">
              <w:rPr>
                <w:color w:val="002060"/>
              </w:rPr>
              <w:t>VIA CARDUCCI</w:t>
            </w:r>
          </w:p>
        </w:tc>
      </w:tr>
      <w:tr w:rsidR="00D07295" w:rsidRPr="003F0AD3" w14:paraId="4B752299"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436A31" w14:textId="77777777" w:rsidR="00D07295" w:rsidRPr="003F0AD3" w:rsidRDefault="00D07295" w:rsidP="00CF6347">
            <w:pPr>
              <w:pStyle w:val="rowtabella0"/>
              <w:rPr>
                <w:color w:val="002060"/>
              </w:rPr>
            </w:pPr>
            <w:r w:rsidRPr="003F0AD3">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4DB9A3" w14:textId="77777777" w:rsidR="00D07295" w:rsidRPr="003F0AD3" w:rsidRDefault="00D07295" w:rsidP="00CF6347">
            <w:pPr>
              <w:pStyle w:val="rowtabella0"/>
              <w:rPr>
                <w:color w:val="002060"/>
              </w:rPr>
            </w:pPr>
            <w:r w:rsidRPr="003F0AD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D761F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6A3C3"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5557EB" w14:textId="77777777" w:rsidR="00D07295" w:rsidRPr="003F0AD3" w:rsidRDefault="00D07295" w:rsidP="00CF6347">
            <w:pPr>
              <w:pStyle w:val="rowtabella0"/>
              <w:rPr>
                <w:color w:val="002060"/>
              </w:rPr>
            </w:pPr>
            <w:r w:rsidRPr="003F0AD3">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A914F" w14:textId="77777777" w:rsidR="00D07295" w:rsidRPr="003F0AD3" w:rsidRDefault="00D07295" w:rsidP="00CF6347">
            <w:pPr>
              <w:pStyle w:val="rowtabella0"/>
              <w:rPr>
                <w:color w:val="002060"/>
              </w:rPr>
            </w:pPr>
            <w:r w:rsidRPr="003F0AD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573B7" w14:textId="77777777" w:rsidR="00D07295" w:rsidRPr="003F0AD3" w:rsidRDefault="00D07295" w:rsidP="00CF6347">
            <w:pPr>
              <w:pStyle w:val="rowtabella0"/>
              <w:rPr>
                <w:color w:val="002060"/>
              </w:rPr>
            </w:pPr>
            <w:r w:rsidRPr="003F0AD3">
              <w:rPr>
                <w:color w:val="002060"/>
              </w:rPr>
              <w:t>VIA FRATELLANZA SNC</w:t>
            </w:r>
          </w:p>
        </w:tc>
      </w:tr>
      <w:tr w:rsidR="00D07295" w:rsidRPr="003F0AD3" w14:paraId="3C764394"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BD2FBB" w14:textId="77777777" w:rsidR="00D07295" w:rsidRPr="003F0AD3" w:rsidRDefault="00D07295" w:rsidP="00CF6347">
            <w:pPr>
              <w:pStyle w:val="rowtabella0"/>
              <w:rPr>
                <w:color w:val="002060"/>
              </w:rPr>
            </w:pPr>
            <w:r w:rsidRPr="003F0AD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DD0534" w14:textId="77777777" w:rsidR="00D07295" w:rsidRPr="003F0AD3" w:rsidRDefault="00D07295" w:rsidP="00CF6347">
            <w:pPr>
              <w:pStyle w:val="rowtabella0"/>
              <w:rPr>
                <w:color w:val="002060"/>
              </w:rPr>
            </w:pPr>
            <w:r w:rsidRPr="003F0AD3">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1D87C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F1970" w14:textId="77777777" w:rsidR="00D07295" w:rsidRPr="003F0AD3" w:rsidRDefault="00D07295" w:rsidP="00CF6347">
            <w:pPr>
              <w:pStyle w:val="rowtabella0"/>
              <w:rPr>
                <w:color w:val="002060"/>
              </w:rPr>
            </w:pPr>
            <w:r w:rsidRPr="003F0AD3">
              <w:rPr>
                <w:color w:val="002060"/>
              </w:rPr>
              <w:t>22/11/2024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FBB59" w14:textId="77777777" w:rsidR="00D07295" w:rsidRPr="003F0AD3" w:rsidRDefault="00D07295" w:rsidP="00CF6347">
            <w:pPr>
              <w:pStyle w:val="rowtabella0"/>
              <w:rPr>
                <w:color w:val="002060"/>
              </w:rPr>
            </w:pPr>
            <w:r w:rsidRPr="003F0AD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3211E" w14:textId="77777777" w:rsidR="00D07295" w:rsidRPr="003F0AD3" w:rsidRDefault="00D07295" w:rsidP="00CF6347">
            <w:pPr>
              <w:pStyle w:val="rowtabella0"/>
              <w:rPr>
                <w:color w:val="002060"/>
              </w:rPr>
            </w:pPr>
            <w:r w:rsidRPr="003F0AD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A694B" w14:textId="77777777" w:rsidR="00D07295" w:rsidRPr="003F0AD3" w:rsidRDefault="00D07295" w:rsidP="00CF6347">
            <w:pPr>
              <w:pStyle w:val="rowtabella0"/>
              <w:rPr>
                <w:color w:val="002060"/>
              </w:rPr>
            </w:pPr>
            <w:r w:rsidRPr="003F0AD3">
              <w:rPr>
                <w:color w:val="002060"/>
              </w:rPr>
              <w:t xml:space="preserve">VIA </w:t>
            </w:r>
            <w:proofErr w:type="gramStart"/>
            <w:r w:rsidRPr="003F0AD3">
              <w:rPr>
                <w:color w:val="002060"/>
              </w:rPr>
              <w:t>B.ROSSI</w:t>
            </w:r>
            <w:proofErr w:type="gramEnd"/>
            <w:r w:rsidRPr="003F0AD3">
              <w:rPr>
                <w:color w:val="002060"/>
              </w:rPr>
              <w:t xml:space="preserve"> SNC</w:t>
            </w:r>
          </w:p>
        </w:tc>
      </w:tr>
      <w:tr w:rsidR="00D07295" w:rsidRPr="003F0AD3" w14:paraId="4908E20B"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0B5CBC" w14:textId="77777777" w:rsidR="00D07295" w:rsidRPr="003F0AD3" w:rsidRDefault="00D07295" w:rsidP="00CF6347">
            <w:pPr>
              <w:pStyle w:val="rowtabella0"/>
              <w:rPr>
                <w:color w:val="002060"/>
              </w:rPr>
            </w:pPr>
            <w:r w:rsidRPr="003F0AD3">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F15536" w14:textId="77777777" w:rsidR="00D07295" w:rsidRPr="003F0AD3" w:rsidRDefault="00D07295" w:rsidP="00CF6347">
            <w:pPr>
              <w:pStyle w:val="rowtabella0"/>
              <w:rPr>
                <w:color w:val="002060"/>
              </w:rPr>
            </w:pPr>
            <w:r w:rsidRPr="003F0AD3">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EEC4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C578F" w14:textId="77777777" w:rsidR="00D07295" w:rsidRPr="003F0AD3" w:rsidRDefault="00D07295" w:rsidP="00CF6347">
            <w:pPr>
              <w:pStyle w:val="rowtabella0"/>
              <w:rPr>
                <w:color w:val="002060"/>
              </w:rPr>
            </w:pPr>
            <w:r w:rsidRPr="003F0AD3">
              <w:rPr>
                <w:color w:val="002060"/>
              </w:rPr>
              <w:t>22/11/2024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7E004" w14:textId="77777777" w:rsidR="00D07295" w:rsidRPr="003F0AD3" w:rsidRDefault="00D07295" w:rsidP="00CF6347">
            <w:pPr>
              <w:pStyle w:val="rowtabella0"/>
              <w:rPr>
                <w:color w:val="002060"/>
              </w:rPr>
            </w:pPr>
            <w:r w:rsidRPr="003F0AD3">
              <w:rPr>
                <w:color w:val="002060"/>
              </w:rPr>
              <w:t>5280 TENSOSTRUTTURA S.</w:t>
            </w:r>
            <w:proofErr w:type="gramStart"/>
            <w:r w:rsidRPr="003F0AD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9D5D6" w14:textId="77777777" w:rsidR="00D07295" w:rsidRPr="003F0AD3" w:rsidRDefault="00D07295" w:rsidP="00CF6347">
            <w:pPr>
              <w:pStyle w:val="rowtabella0"/>
              <w:rPr>
                <w:color w:val="002060"/>
              </w:rPr>
            </w:pPr>
            <w:r w:rsidRPr="003F0AD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D7186" w14:textId="77777777" w:rsidR="00D07295" w:rsidRPr="003F0AD3" w:rsidRDefault="00D07295" w:rsidP="00CF6347">
            <w:pPr>
              <w:pStyle w:val="rowtabella0"/>
              <w:rPr>
                <w:color w:val="002060"/>
              </w:rPr>
            </w:pPr>
            <w:r w:rsidRPr="003F0AD3">
              <w:rPr>
                <w:color w:val="002060"/>
              </w:rPr>
              <w:t>VIA LORENZO LOTTO</w:t>
            </w:r>
          </w:p>
        </w:tc>
      </w:tr>
      <w:tr w:rsidR="00D07295" w:rsidRPr="003F0AD3" w14:paraId="6A2B3AB6"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D49AF5" w14:textId="77777777" w:rsidR="00D07295" w:rsidRPr="003F0AD3" w:rsidRDefault="00D07295" w:rsidP="00CF6347">
            <w:pPr>
              <w:pStyle w:val="rowtabella0"/>
              <w:rPr>
                <w:color w:val="002060"/>
              </w:rPr>
            </w:pPr>
            <w:r w:rsidRPr="003F0AD3">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9967A" w14:textId="77777777" w:rsidR="00D07295" w:rsidRPr="003F0AD3" w:rsidRDefault="00D07295" w:rsidP="00CF6347">
            <w:pPr>
              <w:pStyle w:val="rowtabella0"/>
              <w:rPr>
                <w:color w:val="002060"/>
              </w:rPr>
            </w:pPr>
            <w:r w:rsidRPr="003F0AD3">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E8854"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0FFB1" w14:textId="77777777" w:rsidR="00D07295" w:rsidRPr="003F0AD3" w:rsidRDefault="00D07295" w:rsidP="00CF6347">
            <w:pPr>
              <w:pStyle w:val="rowtabella0"/>
              <w:rPr>
                <w:color w:val="002060"/>
              </w:rPr>
            </w:pPr>
            <w:r w:rsidRPr="003F0AD3">
              <w:rPr>
                <w:color w:val="002060"/>
              </w:rPr>
              <w:t>22/11/2024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E08D6" w14:textId="77777777" w:rsidR="00D07295" w:rsidRPr="003F0AD3" w:rsidRDefault="00D07295" w:rsidP="00CF6347">
            <w:pPr>
              <w:pStyle w:val="rowtabella0"/>
              <w:rPr>
                <w:color w:val="002060"/>
              </w:rPr>
            </w:pPr>
            <w:r w:rsidRPr="003F0AD3">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5C3EC" w14:textId="77777777" w:rsidR="00D07295" w:rsidRPr="003F0AD3" w:rsidRDefault="00D07295" w:rsidP="00CF6347">
            <w:pPr>
              <w:pStyle w:val="rowtabella0"/>
              <w:rPr>
                <w:color w:val="002060"/>
              </w:rPr>
            </w:pPr>
            <w:r w:rsidRPr="003F0AD3">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A07D5" w14:textId="77777777" w:rsidR="00D07295" w:rsidRPr="003F0AD3" w:rsidRDefault="00D07295" w:rsidP="00CF6347">
            <w:pPr>
              <w:pStyle w:val="rowtabella0"/>
              <w:rPr>
                <w:color w:val="002060"/>
              </w:rPr>
            </w:pPr>
            <w:r w:rsidRPr="003F0AD3">
              <w:rPr>
                <w:color w:val="002060"/>
              </w:rPr>
              <w:t>VIA DELLO SPORT</w:t>
            </w:r>
          </w:p>
        </w:tc>
      </w:tr>
    </w:tbl>
    <w:p w14:paraId="17784B23" w14:textId="77777777" w:rsidR="00D07295" w:rsidRPr="003F0AD3" w:rsidRDefault="00D07295" w:rsidP="00D07295">
      <w:pPr>
        <w:pStyle w:val="breakline"/>
        <w:rPr>
          <w:rFonts w:eastAsiaTheme="minorEastAsia"/>
          <w:color w:val="002060"/>
        </w:rPr>
      </w:pPr>
    </w:p>
    <w:p w14:paraId="7CE74139" w14:textId="77777777" w:rsidR="00D07295" w:rsidRPr="003F0AD3" w:rsidRDefault="00D07295" w:rsidP="00D07295">
      <w:pPr>
        <w:pStyle w:val="breakline"/>
        <w:rPr>
          <w:color w:val="002060"/>
        </w:rPr>
      </w:pPr>
    </w:p>
    <w:p w14:paraId="4EBE1ACC" w14:textId="77777777" w:rsidR="00D07295" w:rsidRPr="003F0AD3" w:rsidRDefault="00D07295" w:rsidP="00D07295">
      <w:pPr>
        <w:pStyle w:val="breakline"/>
        <w:rPr>
          <w:color w:val="002060"/>
        </w:rPr>
      </w:pPr>
    </w:p>
    <w:p w14:paraId="6E16DDF2" w14:textId="77777777" w:rsidR="00D07295" w:rsidRPr="003F0AD3" w:rsidRDefault="00D07295" w:rsidP="00D07295">
      <w:pPr>
        <w:pStyle w:val="sottotitolocampionato10"/>
        <w:rPr>
          <w:color w:val="002060"/>
        </w:rPr>
      </w:pPr>
      <w:r w:rsidRPr="003F0AD3">
        <w:rPr>
          <w:color w:val="002060"/>
        </w:rP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7"/>
        <w:gridCol w:w="1556"/>
        <w:gridCol w:w="1548"/>
      </w:tblGrid>
      <w:tr w:rsidR="00D07295" w:rsidRPr="003F0AD3" w14:paraId="515CFCD5"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D84F2"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37D0"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4292A"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FAD1"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1CD24"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78DCE"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80CB9"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79538E9"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C594F" w14:textId="77777777" w:rsidR="00D07295" w:rsidRPr="003F0AD3" w:rsidRDefault="00D07295" w:rsidP="00CF6347">
            <w:pPr>
              <w:pStyle w:val="rowtabella0"/>
              <w:rPr>
                <w:color w:val="002060"/>
              </w:rPr>
            </w:pPr>
            <w:r w:rsidRPr="003F0AD3">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B150D" w14:textId="77777777" w:rsidR="00D07295" w:rsidRPr="003F0AD3" w:rsidRDefault="00D07295" w:rsidP="00CF6347">
            <w:pPr>
              <w:pStyle w:val="rowtabella0"/>
              <w:rPr>
                <w:color w:val="002060"/>
              </w:rPr>
            </w:pPr>
            <w:r w:rsidRPr="003F0AD3">
              <w:rPr>
                <w:color w:val="002060"/>
              </w:rPr>
              <w:t>ACCUMOLI GANG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3562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E2756" w14:textId="77777777" w:rsidR="00D07295" w:rsidRPr="003F0AD3" w:rsidRDefault="00D07295" w:rsidP="00CF6347">
            <w:pPr>
              <w:pStyle w:val="rowtabella0"/>
              <w:rPr>
                <w:color w:val="002060"/>
              </w:rPr>
            </w:pPr>
            <w:r w:rsidRPr="003F0AD3">
              <w:rPr>
                <w:color w:val="002060"/>
              </w:rPr>
              <w:t>22/11/2024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7D533" w14:textId="77777777" w:rsidR="00D07295" w:rsidRPr="003F0AD3" w:rsidRDefault="00D07295" w:rsidP="00CF6347">
            <w:pPr>
              <w:pStyle w:val="rowtabella0"/>
              <w:rPr>
                <w:color w:val="002060"/>
              </w:rPr>
            </w:pPr>
            <w:r w:rsidRPr="003F0AD3">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ADFE5" w14:textId="77777777" w:rsidR="00D07295" w:rsidRPr="003F0AD3" w:rsidRDefault="00D07295" w:rsidP="00CF6347">
            <w:pPr>
              <w:pStyle w:val="rowtabella0"/>
              <w:rPr>
                <w:color w:val="002060"/>
              </w:rPr>
            </w:pPr>
            <w:r w:rsidRPr="003F0AD3">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C09E9" w14:textId="77777777" w:rsidR="00D07295" w:rsidRPr="003F0AD3" w:rsidRDefault="00D07295" w:rsidP="00CF6347">
            <w:pPr>
              <w:pStyle w:val="rowtabella0"/>
              <w:rPr>
                <w:color w:val="002060"/>
              </w:rPr>
            </w:pPr>
            <w:r w:rsidRPr="003F0AD3">
              <w:rPr>
                <w:color w:val="002060"/>
              </w:rPr>
              <w:t>VIA DELLA LIBERTA'</w:t>
            </w:r>
          </w:p>
        </w:tc>
      </w:tr>
      <w:tr w:rsidR="00D07295" w:rsidRPr="003F0AD3" w14:paraId="78EFE032"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B539DB" w14:textId="77777777" w:rsidR="00D07295" w:rsidRPr="003F0AD3" w:rsidRDefault="00D07295" w:rsidP="00CF6347">
            <w:pPr>
              <w:pStyle w:val="rowtabella0"/>
              <w:rPr>
                <w:color w:val="002060"/>
              </w:rPr>
            </w:pPr>
            <w:r w:rsidRPr="003F0AD3">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796018" w14:textId="77777777" w:rsidR="00D07295" w:rsidRPr="003F0AD3" w:rsidRDefault="00D07295" w:rsidP="00CF6347">
            <w:pPr>
              <w:pStyle w:val="rowtabella0"/>
              <w:rPr>
                <w:color w:val="002060"/>
              </w:rPr>
            </w:pPr>
            <w:r w:rsidRPr="003F0AD3">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687B3E"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CE38D" w14:textId="77777777" w:rsidR="00D07295" w:rsidRPr="003F0AD3" w:rsidRDefault="00D07295" w:rsidP="00CF6347">
            <w:pPr>
              <w:pStyle w:val="rowtabella0"/>
              <w:rPr>
                <w:color w:val="002060"/>
              </w:rPr>
            </w:pPr>
            <w:r w:rsidRPr="003F0AD3">
              <w:rPr>
                <w:color w:val="002060"/>
              </w:rPr>
              <w:t>22/11/2024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C24C85" w14:textId="77777777" w:rsidR="00D07295" w:rsidRPr="003F0AD3" w:rsidRDefault="00D07295" w:rsidP="00CF6347">
            <w:pPr>
              <w:pStyle w:val="rowtabella0"/>
              <w:rPr>
                <w:color w:val="002060"/>
              </w:rPr>
            </w:pPr>
            <w:r w:rsidRPr="003F0AD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E8246" w14:textId="77777777" w:rsidR="00D07295" w:rsidRPr="003F0AD3" w:rsidRDefault="00D07295" w:rsidP="00CF6347">
            <w:pPr>
              <w:pStyle w:val="rowtabella0"/>
              <w:rPr>
                <w:color w:val="002060"/>
              </w:rPr>
            </w:pPr>
            <w:r w:rsidRPr="003F0AD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8B04A" w14:textId="77777777" w:rsidR="00D07295" w:rsidRPr="003F0AD3" w:rsidRDefault="00D07295" w:rsidP="00CF6347">
            <w:pPr>
              <w:pStyle w:val="rowtabella0"/>
              <w:rPr>
                <w:color w:val="002060"/>
              </w:rPr>
            </w:pPr>
            <w:r w:rsidRPr="003F0AD3">
              <w:rPr>
                <w:color w:val="002060"/>
              </w:rPr>
              <w:t>VIA CORRADI</w:t>
            </w:r>
          </w:p>
        </w:tc>
      </w:tr>
      <w:tr w:rsidR="00D07295" w:rsidRPr="003F0AD3" w14:paraId="3A5EA85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78CBC9" w14:textId="77777777" w:rsidR="00D07295" w:rsidRPr="003F0AD3" w:rsidRDefault="00D07295" w:rsidP="00CF6347">
            <w:pPr>
              <w:pStyle w:val="rowtabella0"/>
              <w:rPr>
                <w:color w:val="002060"/>
              </w:rPr>
            </w:pPr>
            <w:r w:rsidRPr="003F0AD3">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2EADF8" w14:textId="77777777" w:rsidR="00D07295" w:rsidRPr="003F0AD3" w:rsidRDefault="00D07295" w:rsidP="00CF6347">
            <w:pPr>
              <w:pStyle w:val="rowtabella0"/>
              <w:rPr>
                <w:color w:val="002060"/>
              </w:rPr>
            </w:pPr>
            <w:r w:rsidRPr="003F0AD3">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4D5A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5BB0A" w14:textId="77777777" w:rsidR="00D07295" w:rsidRPr="003F0AD3" w:rsidRDefault="00D07295" w:rsidP="00CF6347">
            <w:pPr>
              <w:pStyle w:val="rowtabella0"/>
              <w:rPr>
                <w:color w:val="002060"/>
              </w:rPr>
            </w:pPr>
            <w:r w:rsidRPr="003F0AD3">
              <w:rPr>
                <w:color w:val="002060"/>
              </w:rPr>
              <w:t>22/11/2024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55822" w14:textId="77777777" w:rsidR="00D07295" w:rsidRPr="003F0AD3" w:rsidRDefault="00D07295" w:rsidP="00CF6347">
            <w:pPr>
              <w:pStyle w:val="rowtabella0"/>
              <w:rPr>
                <w:color w:val="002060"/>
              </w:rPr>
            </w:pPr>
            <w:r w:rsidRPr="003F0AD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2E09A" w14:textId="77777777" w:rsidR="00D07295" w:rsidRPr="003F0AD3" w:rsidRDefault="00D07295" w:rsidP="00CF6347">
            <w:pPr>
              <w:pStyle w:val="rowtabella0"/>
              <w:rPr>
                <w:color w:val="002060"/>
              </w:rPr>
            </w:pPr>
            <w:r w:rsidRPr="003F0AD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6F3C08" w14:textId="77777777" w:rsidR="00D07295" w:rsidRPr="003F0AD3" w:rsidRDefault="00D07295" w:rsidP="00CF6347">
            <w:pPr>
              <w:pStyle w:val="rowtabella0"/>
              <w:rPr>
                <w:color w:val="002060"/>
              </w:rPr>
            </w:pPr>
            <w:r w:rsidRPr="003F0AD3">
              <w:rPr>
                <w:color w:val="002060"/>
              </w:rPr>
              <w:t>VIA DELLO SPORT</w:t>
            </w:r>
          </w:p>
        </w:tc>
      </w:tr>
      <w:tr w:rsidR="00D07295" w:rsidRPr="003F0AD3" w14:paraId="2B8D5B26"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6CFC9A" w14:textId="77777777" w:rsidR="00D07295" w:rsidRPr="003F0AD3" w:rsidRDefault="00D07295" w:rsidP="00CF6347">
            <w:pPr>
              <w:pStyle w:val="rowtabella0"/>
              <w:rPr>
                <w:color w:val="002060"/>
              </w:rPr>
            </w:pPr>
            <w:r w:rsidRPr="003F0AD3">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38878" w14:textId="77777777" w:rsidR="00D07295" w:rsidRPr="003F0AD3" w:rsidRDefault="00D07295" w:rsidP="00CF6347">
            <w:pPr>
              <w:pStyle w:val="rowtabella0"/>
              <w:rPr>
                <w:color w:val="002060"/>
              </w:rPr>
            </w:pPr>
            <w:r w:rsidRPr="003F0AD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374C58"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8A343" w14:textId="77777777" w:rsidR="00D07295" w:rsidRPr="003F0AD3" w:rsidRDefault="00D07295" w:rsidP="00CF6347">
            <w:pPr>
              <w:pStyle w:val="rowtabella0"/>
              <w:rPr>
                <w:color w:val="002060"/>
              </w:rPr>
            </w:pPr>
            <w:r w:rsidRPr="003F0AD3">
              <w:rPr>
                <w:color w:val="002060"/>
              </w:rPr>
              <w:t>22/11/2024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1C0C45" w14:textId="77777777" w:rsidR="00D07295" w:rsidRPr="003F0AD3" w:rsidRDefault="00D07295" w:rsidP="00CF6347">
            <w:pPr>
              <w:pStyle w:val="rowtabella0"/>
              <w:rPr>
                <w:color w:val="002060"/>
              </w:rPr>
            </w:pPr>
            <w:r w:rsidRPr="003F0AD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F7F1F" w14:textId="77777777" w:rsidR="00D07295" w:rsidRPr="003F0AD3" w:rsidRDefault="00D07295" w:rsidP="00CF6347">
            <w:pPr>
              <w:pStyle w:val="rowtabella0"/>
              <w:rPr>
                <w:color w:val="002060"/>
              </w:rPr>
            </w:pPr>
            <w:r w:rsidRPr="003F0AD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C89BF" w14:textId="77777777" w:rsidR="00D07295" w:rsidRPr="003F0AD3" w:rsidRDefault="00D07295" w:rsidP="00CF6347">
            <w:pPr>
              <w:pStyle w:val="rowtabella0"/>
              <w:rPr>
                <w:color w:val="002060"/>
              </w:rPr>
            </w:pPr>
            <w:r w:rsidRPr="003F0AD3">
              <w:rPr>
                <w:color w:val="002060"/>
              </w:rPr>
              <w:t>VIA DELLO SPORT</w:t>
            </w:r>
          </w:p>
        </w:tc>
      </w:tr>
      <w:tr w:rsidR="00D07295" w:rsidRPr="003F0AD3" w14:paraId="3444A23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EE96E5" w14:textId="77777777" w:rsidR="00D07295" w:rsidRPr="003F0AD3" w:rsidRDefault="00D07295" w:rsidP="00CF6347">
            <w:pPr>
              <w:pStyle w:val="rowtabella0"/>
              <w:rPr>
                <w:color w:val="002060"/>
              </w:rPr>
            </w:pPr>
            <w:r w:rsidRPr="003F0AD3">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1FC415" w14:textId="77777777" w:rsidR="00D07295" w:rsidRPr="003F0AD3" w:rsidRDefault="00D07295" w:rsidP="00CF6347">
            <w:pPr>
              <w:pStyle w:val="rowtabella0"/>
              <w:rPr>
                <w:color w:val="002060"/>
              </w:rPr>
            </w:pPr>
            <w:r w:rsidRPr="003F0AD3">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21AE4"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BE7EAF" w14:textId="77777777" w:rsidR="00D07295" w:rsidRPr="003F0AD3" w:rsidRDefault="00D07295" w:rsidP="00CF6347">
            <w:pPr>
              <w:pStyle w:val="rowtabella0"/>
              <w:rPr>
                <w:color w:val="002060"/>
              </w:rPr>
            </w:pPr>
            <w:r w:rsidRPr="003F0AD3">
              <w:rPr>
                <w:color w:val="002060"/>
              </w:rPr>
              <w:t>22/11/2024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0EE21B" w14:textId="77777777" w:rsidR="00D07295" w:rsidRPr="003F0AD3" w:rsidRDefault="00D07295" w:rsidP="00CF6347">
            <w:pPr>
              <w:pStyle w:val="rowtabella0"/>
              <w:rPr>
                <w:color w:val="002060"/>
              </w:rPr>
            </w:pPr>
            <w:r w:rsidRPr="003F0AD3">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4FA2E" w14:textId="77777777" w:rsidR="00D07295" w:rsidRPr="003F0AD3" w:rsidRDefault="00D07295" w:rsidP="00CF6347">
            <w:pPr>
              <w:pStyle w:val="rowtabella0"/>
              <w:rPr>
                <w:color w:val="002060"/>
              </w:rPr>
            </w:pPr>
            <w:r w:rsidRPr="003F0AD3">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FE7E6A" w14:textId="77777777" w:rsidR="00D07295" w:rsidRPr="003F0AD3" w:rsidRDefault="00D07295" w:rsidP="00CF6347">
            <w:pPr>
              <w:pStyle w:val="rowtabella0"/>
              <w:rPr>
                <w:color w:val="002060"/>
              </w:rPr>
            </w:pPr>
            <w:r w:rsidRPr="003F0AD3">
              <w:rPr>
                <w:color w:val="002060"/>
              </w:rPr>
              <w:t>VIA ADIGE, 35</w:t>
            </w:r>
          </w:p>
        </w:tc>
      </w:tr>
      <w:tr w:rsidR="00D07295" w:rsidRPr="003F0AD3" w14:paraId="254C1638"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0F0B0A" w14:textId="77777777" w:rsidR="00D07295" w:rsidRPr="003F0AD3" w:rsidRDefault="00D07295" w:rsidP="00CF6347">
            <w:pPr>
              <w:pStyle w:val="rowtabella0"/>
              <w:rPr>
                <w:color w:val="002060"/>
              </w:rPr>
            </w:pPr>
            <w:r w:rsidRPr="003F0AD3">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7654A" w14:textId="77777777" w:rsidR="00D07295" w:rsidRPr="003F0AD3" w:rsidRDefault="00D07295" w:rsidP="00CF6347">
            <w:pPr>
              <w:pStyle w:val="rowtabella0"/>
              <w:rPr>
                <w:color w:val="002060"/>
              </w:rPr>
            </w:pPr>
            <w:r w:rsidRPr="003F0AD3">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5758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A142F" w14:textId="77777777" w:rsidR="00D07295" w:rsidRPr="003F0AD3" w:rsidRDefault="00D07295" w:rsidP="00CF6347">
            <w:pPr>
              <w:pStyle w:val="rowtabella0"/>
              <w:rPr>
                <w:color w:val="002060"/>
              </w:rPr>
            </w:pPr>
            <w:r w:rsidRPr="003F0AD3">
              <w:rPr>
                <w:color w:val="002060"/>
              </w:rPr>
              <w:t>23/11/2024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510A2" w14:textId="77777777" w:rsidR="00D07295" w:rsidRPr="003F0AD3" w:rsidRDefault="00D07295" w:rsidP="00CF6347">
            <w:pPr>
              <w:pStyle w:val="rowtabella0"/>
              <w:rPr>
                <w:color w:val="002060"/>
              </w:rPr>
            </w:pPr>
            <w:r w:rsidRPr="003F0AD3">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C1494" w14:textId="77777777" w:rsidR="00D07295" w:rsidRPr="003F0AD3" w:rsidRDefault="00D07295" w:rsidP="00CF6347">
            <w:pPr>
              <w:pStyle w:val="rowtabella0"/>
              <w:rPr>
                <w:color w:val="002060"/>
              </w:rPr>
            </w:pPr>
            <w:r w:rsidRPr="003F0AD3">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E6A2D" w14:textId="77777777" w:rsidR="00D07295" w:rsidRPr="003F0AD3" w:rsidRDefault="00D07295" w:rsidP="00CF6347">
            <w:pPr>
              <w:pStyle w:val="rowtabella0"/>
              <w:rPr>
                <w:color w:val="002060"/>
              </w:rPr>
            </w:pPr>
            <w:r w:rsidRPr="003F0AD3">
              <w:rPr>
                <w:color w:val="002060"/>
              </w:rPr>
              <w:t>VIA PERTINI</w:t>
            </w:r>
          </w:p>
        </w:tc>
      </w:tr>
    </w:tbl>
    <w:p w14:paraId="64C0C02C" w14:textId="77777777" w:rsidR="00D07295" w:rsidRPr="0094244D" w:rsidRDefault="00D07295" w:rsidP="00633269">
      <w:pPr>
        <w:pStyle w:val="breakline"/>
        <w:rPr>
          <w:rFonts w:eastAsiaTheme="minorEastAsia"/>
          <w:color w:val="002060"/>
        </w:rPr>
      </w:pPr>
    </w:p>
    <w:p w14:paraId="79BCA877" w14:textId="77777777" w:rsidR="00633269" w:rsidRPr="0094244D" w:rsidRDefault="00633269" w:rsidP="00633269">
      <w:pPr>
        <w:pStyle w:val="breakline"/>
        <w:rPr>
          <w:color w:val="002060"/>
        </w:rPr>
      </w:pPr>
    </w:p>
    <w:p w14:paraId="5597C574" w14:textId="77777777" w:rsidR="00633269" w:rsidRPr="0094244D" w:rsidRDefault="00633269" w:rsidP="00633269">
      <w:pPr>
        <w:pStyle w:val="titolocampionato0"/>
        <w:shd w:val="clear" w:color="auto" w:fill="CCCCCC"/>
        <w:spacing w:before="80" w:after="40"/>
        <w:rPr>
          <w:color w:val="002060"/>
        </w:rPr>
      </w:pPr>
      <w:r w:rsidRPr="0094244D">
        <w:rPr>
          <w:color w:val="002060"/>
        </w:rPr>
        <w:t>REGIONALE CALCIO A 5 FEMMINILE</w:t>
      </w:r>
    </w:p>
    <w:p w14:paraId="3A7EE675" w14:textId="77777777" w:rsidR="00633269" w:rsidRPr="0094244D" w:rsidRDefault="00633269" w:rsidP="00633269">
      <w:pPr>
        <w:pStyle w:val="titoloprinc0"/>
        <w:rPr>
          <w:color w:val="002060"/>
        </w:rPr>
      </w:pPr>
      <w:r w:rsidRPr="0094244D">
        <w:rPr>
          <w:color w:val="002060"/>
        </w:rPr>
        <w:t>VARIAZIONI AL PROGRAMMA GARE</w:t>
      </w:r>
    </w:p>
    <w:p w14:paraId="315BDEE3" w14:textId="77777777" w:rsidR="00633269" w:rsidRPr="0094244D" w:rsidRDefault="00633269" w:rsidP="00633269">
      <w:pPr>
        <w:pStyle w:val="breakline"/>
        <w:rPr>
          <w:color w:val="002060"/>
        </w:rPr>
      </w:pPr>
    </w:p>
    <w:p w14:paraId="2C826FC6" w14:textId="77777777" w:rsidR="00633269" w:rsidRPr="0094244D" w:rsidRDefault="00633269" w:rsidP="00633269">
      <w:pPr>
        <w:pStyle w:val="breakline"/>
        <w:rPr>
          <w:color w:val="002060"/>
        </w:rPr>
      </w:pPr>
    </w:p>
    <w:p w14:paraId="62B73145"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3269" w:rsidRPr="0094244D" w14:paraId="42F5EDD5" w14:textId="77777777" w:rsidTr="00CF63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A1CDA" w14:textId="77777777" w:rsidR="00633269" w:rsidRPr="0094244D" w:rsidRDefault="00633269" w:rsidP="00CF6347">
            <w:pPr>
              <w:pStyle w:val="headertabella0"/>
              <w:rPr>
                <w:color w:val="002060"/>
              </w:rPr>
            </w:pPr>
            <w:r w:rsidRPr="009424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1A98B" w14:textId="77777777" w:rsidR="00633269" w:rsidRPr="0094244D" w:rsidRDefault="00633269"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04E0" w14:textId="77777777" w:rsidR="00633269" w:rsidRPr="0094244D" w:rsidRDefault="00633269" w:rsidP="00CF6347">
            <w:pPr>
              <w:pStyle w:val="headertabella0"/>
              <w:rPr>
                <w:color w:val="002060"/>
              </w:rPr>
            </w:pPr>
            <w:r w:rsidRPr="009424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1D4DF" w14:textId="77777777" w:rsidR="00633269" w:rsidRPr="0094244D" w:rsidRDefault="00633269"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06480" w14:textId="77777777" w:rsidR="00633269" w:rsidRPr="0094244D" w:rsidRDefault="00633269"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C5525" w14:textId="77777777" w:rsidR="00633269" w:rsidRPr="0094244D" w:rsidRDefault="00633269"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B53B2" w14:textId="77777777" w:rsidR="00633269" w:rsidRPr="0094244D" w:rsidRDefault="00633269"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692AE" w14:textId="77777777" w:rsidR="00633269" w:rsidRPr="0094244D" w:rsidRDefault="00633269" w:rsidP="00CF6347">
            <w:pPr>
              <w:pStyle w:val="headertabella0"/>
              <w:rPr>
                <w:color w:val="002060"/>
              </w:rPr>
            </w:pPr>
            <w:r w:rsidRPr="0094244D">
              <w:rPr>
                <w:color w:val="002060"/>
              </w:rPr>
              <w:t>Impianto</w:t>
            </w:r>
          </w:p>
        </w:tc>
      </w:tr>
      <w:tr w:rsidR="00633269" w:rsidRPr="0094244D" w14:paraId="00069E99" w14:textId="77777777" w:rsidTr="00CF63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EF4D" w14:textId="77777777" w:rsidR="00633269" w:rsidRPr="00796AFF" w:rsidRDefault="00633269" w:rsidP="00CF6347">
            <w:pPr>
              <w:pStyle w:val="rowtabella0"/>
              <w:rPr>
                <w:color w:val="002060"/>
                <w:highlight w:val="yellow"/>
              </w:rPr>
            </w:pPr>
            <w:r w:rsidRPr="00796AFF">
              <w:rPr>
                <w:color w:val="002060"/>
                <w:highlight w:val="yellow"/>
              </w:rPr>
              <w:t>22/11/2024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3E88" w14:textId="77777777" w:rsidR="00633269" w:rsidRPr="00796AFF" w:rsidRDefault="00633269" w:rsidP="00CF6347">
            <w:pPr>
              <w:pStyle w:val="rowtabella0"/>
              <w:jc w:val="center"/>
              <w:rPr>
                <w:color w:val="002060"/>
                <w:highlight w:val="yellow"/>
              </w:rPr>
            </w:pPr>
            <w:r w:rsidRPr="00796AFF">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AE10" w14:textId="77777777" w:rsidR="00633269" w:rsidRPr="00796AFF" w:rsidRDefault="00633269" w:rsidP="00CF6347">
            <w:pPr>
              <w:pStyle w:val="rowtabella0"/>
              <w:rPr>
                <w:color w:val="002060"/>
                <w:highlight w:val="yellow"/>
              </w:rPr>
            </w:pPr>
            <w:r w:rsidRPr="00796AFF">
              <w:rPr>
                <w:color w:val="002060"/>
                <w:highlight w:val="yellow"/>
              </w:rPr>
              <w:t>TRODICA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80AB" w14:textId="77777777" w:rsidR="00633269" w:rsidRPr="00796AFF" w:rsidRDefault="00633269" w:rsidP="00CF6347">
            <w:pPr>
              <w:pStyle w:val="rowtabella0"/>
              <w:rPr>
                <w:color w:val="002060"/>
                <w:highlight w:val="yellow"/>
              </w:rPr>
            </w:pPr>
            <w:r w:rsidRPr="00796AFF">
              <w:rPr>
                <w:color w:val="002060"/>
                <w:highlight w:val="yellow"/>
              </w:rPr>
              <w:t>WOMAN SANGIUSTESE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E67B" w14:textId="7B405A52" w:rsidR="00633269" w:rsidRPr="00796AFF" w:rsidRDefault="00796AFF" w:rsidP="00CF6347">
            <w:pPr>
              <w:rPr>
                <w:rFonts w:ascii="Arial" w:hAnsi="Arial" w:cs="Arial"/>
                <w:color w:val="002060"/>
                <w:sz w:val="12"/>
                <w:szCs w:val="12"/>
              </w:rPr>
            </w:pPr>
            <w:r w:rsidRPr="00796AFF">
              <w:rPr>
                <w:rFonts w:ascii="Arial" w:hAnsi="Arial" w:cs="Arial"/>
                <w:color w:val="002060"/>
                <w:sz w:val="12"/>
                <w:szCs w:val="12"/>
              </w:rPr>
              <w:t>23/11/2024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C5AA" w14:textId="77777777" w:rsidR="00633269" w:rsidRPr="0094244D" w:rsidRDefault="00633269" w:rsidP="00CF6347">
            <w:pPr>
              <w:pStyle w:val="rowtabella0"/>
              <w:jc w:val="center"/>
              <w:rPr>
                <w:color w:val="002060"/>
              </w:rPr>
            </w:pPr>
            <w:r w:rsidRPr="00796AFF">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E173" w14:textId="77777777" w:rsidR="00633269" w:rsidRPr="0094244D" w:rsidRDefault="00633269" w:rsidP="00CF6347">
            <w:pPr>
              <w:pStyle w:val="rowtabella0"/>
              <w:jc w:val="center"/>
              <w:rPr>
                <w:color w:val="002060"/>
              </w:rPr>
            </w:pPr>
            <w:r w:rsidRPr="0094244D">
              <w:rPr>
                <w:color w:val="002060"/>
              </w:rPr>
              <w:t>21:15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D8AF" w14:textId="77777777" w:rsidR="00633269" w:rsidRPr="0094244D" w:rsidRDefault="00633269" w:rsidP="00CF6347">
            <w:pPr>
              <w:rPr>
                <w:color w:val="002060"/>
              </w:rPr>
            </w:pPr>
          </w:p>
        </w:tc>
      </w:tr>
    </w:tbl>
    <w:p w14:paraId="18FF1226" w14:textId="77777777" w:rsidR="00633269" w:rsidRPr="0094244D" w:rsidRDefault="00633269" w:rsidP="00633269">
      <w:pPr>
        <w:pStyle w:val="breakline"/>
        <w:rPr>
          <w:rFonts w:eastAsiaTheme="minorEastAsia"/>
          <w:color w:val="002060"/>
        </w:rPr>
      </w:pPr>
    </w:p>
    <w:p w14:paraId="0C6808FC" w14:textId="77777777" w:rsidR="00633269" w:rsidRPr="0094244D" w:rsidRDefault="00633269" w:rsidP="00633269">
      <w:pPr>
        <w:pStyle w:val="breakline"/>
        <w:rPr>
          <w:color w:val="002060"/>
        </w:rPr>
      </w:pPr>
    </w:p>
    <w:p w14:paraId="0E2D7021" w14:textId="77777777" w:rsidR="00633269" w:rsidRPr="0094244D" w:rsidRDefault="00633269" w:rsidP="00633269">
      <w:pPr>
        <w:pStyle w:val="titoloprinc0"/>
        <w:rPr>
          <w:color w:val="002060"/>
        </w:rPr>
      </w:pPr>
      <w:r w:rsidRPr="0094244D">
        <w:rPr>
          <w:color w:val="002060"/>
        </w:rPr>
        <w:t>RISULTATI</w:t>
      </w:r>
    </w:p>
    <w:p w14:paraId="00335556" w14:textId="77777777" w:rsidR="00633269" w:rsidRPr="0094244D" w:rsidRDefault="00633269" w:rsidP="00633269">
      <w:pPr>
        <w:pStyle w:val="breakline"/>
        <w:rPr>
          <w:color w:val="002060"/>
        </w:rPr>
      </w:pPr>
    </w:p>
    <w:p w14:paraId="4C5D8021" w14:textId="77777777" w:rsidR="00633269" w:rsidRPr="0094244D" w:rsidRDefault="00633269" w:rsidP="00633269">
      <w:pPr>
        <w:pStyle w:val="sottotitolocampionato10"/>
        <w:rPr>
          <w:color w:val="002060"/>
        </w:rPr>
      </w:pPr>
      <w:r w:rsidRPr="0094244D">
        <w:rPr>
          <w:color w:val="002060"/>
        </w:rPr>
        <w:lastRenderedPageBreak/>
        <w:t>RISULTATI UFFICIALI GARE DEL 15/11/2024</w:t>
      </w:r>
    </w:p>
    <w:p w14:paraId="080C993A"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114260F1"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269" w:rsidRPr="0094244D" w14:paraId="32C71EC6"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6812539E"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DAC28" w14:textId="77777777" w:rsidR="00633269" w:rsidRPr="0094244D" w:rsidRDefault="00633269" w:rsidP="00CF6347">
                  <w:pPr>
                    <w:pStyle w:val="headertabella0"/>
                    <w:rPr>
                      <w:color w:val="002060"/>
                    </w:rPr>
                  </w:pPr>
                  <w:r w:rsidRPr="0094244D">
                    <w:rPr>
                      <w:color w:val="002060"/>
                    </w:rPr>
                    <w:t>GIRONE A - 6 Giornata - A</w:t>
                  </w:r>
                </w:p>
              </w:tc>
            </w:tr>
            <w:tr w:rsidR="00633269" w:rsidRPr="0094244D" w14:paraId="4FDD37E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ED37B" w14:textId="77777777" w:rsidR="00633269" w:rsidRPr="0094244D" w:rsidRDefault="00633269" w:rsidP="00CF6347">
                  <w:pPr>
                    <w:pStyle w:val="rowtabella0"/>
                    <w:rPr>
                      <w:color w:val="002060"/>
                    </w:rPr>
                  </w:pPr>
                  <w:r w:rsidRPr="0094244D">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A3CB8F" w14:textId="77777777" w:rsidR="00633269" w:rsidRPr="0094244D" w:rsidRDefault="00633269" w:rsidP="00CF6347">
                  <w:pPr>
                    <w:pStyle w:val="rowtabella0"/>
                    <w:rPr>
                      <w:color w:val="002060"/>
                    </w:rPr>
                  </w:pPr>
                  <w:r w:rsidRPr="0094244D">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C4F76E" w14:textId="77777777" w:rsidR="00633269" w:rsidRPr="0094244D" w:rsidRDefault="00633269" w:rsidP="00CF6347">
                  <w:pPr>
                    <w:pStyle w:val="rowtabella0"/>
                    <w:jc w:val="center"/>
                    <w:rPr>
                      <w:color w:val="002060"/>
                    </w:rPr>
                  </w:pPr>
                  <w:r w:rsidRPr="0094244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54FF91" w14:textId="77777777" w:rsidR="00633269" w:rsidRPr="0094244D" w:rsidRDefault="00633269" w:rsidP="00CF6347">
                  <w:pPr>
                    <w:pStyle w:val="rowtabella0"/>
                    <w:jc w:val="center"/>
                    <w:rPr>
                      <w:color w:val="002060"/>
                    </w:rPr>
                  </w:pPr>
                  <w:r w:rsidRPr="0094244D">
                    <w:rPr>
                      <w:color w:val="002060"/>
                    </w:rPr>
                    <w:t> </w:t>
                  </w:r>
                </w:p>
              </w:tc>
            </w:tr>
            <w:tr w:rsidR="00633269" w:rsidRPr="0094244D" w14:paraId="48316C8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5F3FA" w14:textId="77777777" w:rsidR="00633269" w:rsidRPr="0094244D" w:rsidRDefault="00633269" w:rsidP="00CF6347">
                  <w:pPr>
                    <w:pStyle w:val="rowtabella0"/>
                    <w:rPr>
                      <w:color w:val="002060"/>
                    </w:rPr>
                  </w:pPr>
                  <w:r w:rsidRPr="0094244D">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DA8F9" w14:textId="77777777" w:rsidR="00633269" w:rsidRPr="0094244D" w:rsidRDefault="00633269" w:rsidP="00CF6347">
                  <w:pPr>
                    <w:pStyle w:val="rowtabella0"/>
                    <w:rPr>
                      <w:color w:val="002060"/>
                    </w:rPr>
                  </w:pPr>
                  <w:r w:rsidRPr="0094244D">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280258" w14:textId="77777777" w:rsidR="00633269" w:rsidRPr="0094244D" w:rsidRDefault="00633269" w:rsidP="00CF6347">
                  <w:pPr>
                    <w:pStyle w:val="rowtabella0"/>
                    <w:jc w:val="center"/>
                    <w:rPr>
                      <w:color w:val="002060"/>
                    </w:rPr>
                  </w:pPr>
                  <w:r w:rsidRPr="0094244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EEB20E" w14:textId="77777777" w:rsidR="00633269" w:rsidRPr="0094244D" w:rsidRDefault="00633269" w:rsidP="00CF6347">
                  <w:pPr>
                    <w:pStyle w:val="rowtabella0"/>
                    <w:jc w:val="center"/>
                    <w:rPr>
                      <w:color w:val="002060"/>
                    </w:rPr>
                  </w:pPr>
                  <w:r w:rsidRPr="0094244D">
                    <w:rPr>
                      <w:color w:val="002060"/>
                    </w:rPr>
                    <w:t> </w:t>
                  </w:r>
                </w:p>
              </w:tc>
            </w:tr>
            <w:tr w:rsidR="00633269" w:rsidRPr="0094244D" w14:paraId="469172DB"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1D1551" w14:textId="77777777" w:rsidR="00633269" w:rsidRPr="0094244D" w:rsidRDefault="00633269" w:rsidP="00CF6347">
                  <w:pPr>
                    <w:pStyle w:val="rowtabella0"/>
                    <w:rPr>
                      <w:color w:val="002060"/>
                    </w:rPr>
                  </w:pPr>
                  <w:r w:rsidRPr="0094244D">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C78697" w14:textId="77777777" w:rsidR="00633269" w:rsidRPr="0094244D" w:rsidRDefault="00633269" w:rsidP="00CF6347">
                  <w:pPr>
                    <w:pStyle w:val="rowtabella0"/>
                    <w:rPr>
                      <w:color w:val="002060"/>
                    </w:rPr>
                  </w:pPr>
                  <w:r w:rsidRPr="0094244D">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83113E" w14:textId="77777777" w:rsidR="00633269" w:rsidRPr="0094244D" w:rsidRDefault="00633269" w:rsidP="00CF6347">
                  <w:pPr>
                    <w:pStyle w:val="rowtabella0"/>
                    <w:jc w:val="center"/>
                    <w:rPr>
                      <w:color w:val="002060"/>
                    </w:rPr>
                  </w:pPr>
                  <w:r w:rsidRPr="0094244D">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394ED1" w14:textId="77777777" w:rsidR="00633269" w:rsidRPr="0094244D" w:rsidRDefault="00633269" w:rsidP="00CF6347">
                  <w:pPr>
                    <w:pStyle w:val="rowtabella0"/>
                    <w:jc w:val="center"/>
                    <w:rPr>
                      <w:color w:val="002060"/>
                    </w:rPr>
                  </w:pPr>
                  <w:r w:rsidRPr="0094244D">
                    <w:rPr>
                      <w:color w:val="002060"/>
                    </w:rPr>
                    <w:t> </w:t>
                  </w:r>
                </w:p>
              </w:tc>
            </w:tr>
            <w:tr w:rsidR="00633269" w:rsidRPr="0094244D" w14:paraId="3D170514"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F0079C" w14:textId="77777777" w:rsidR="00633269" w:rsidRPr="0094244D" w:rsidRDefault="00633269" w:rsidP="00CF6347">
                  <w:pPr>
                    <w:pStyle w:val="rowtabella0"/>
                    <w:rPr>
                      <w:color w:val="002060"/>
                    </w:rPr>
                  </w:pPr>
                  <w:r w:rsidRPr="0094244D">
                    <w:rPr>
                      <w:color w:val="002060"/>
                    </w:rPr>
                    <w:t>(1) GROTTESE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0D386" w14:textId="77777777" w:rsidR="00633269" w:rsidRPr="0094244D" w:rsidRDefault="00633269" w:rsidP="00CF6347">
                  <w:pPr>
                    <w:pStyle w:val="rowtabella0"/>
                    <w:rPr>
                      <w:color w:val="002060"/>
                    </w:rPr>
                  </w:pPr>
                  <w:r w:rsidRPr="0094244D">
                    <w:rPr>
                      <w:color w:val="002060"/>
                    </w:rPr>
                    <w:t>- WOMAN SANGIUSTESE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F8C13" w14:textId="77777777" w:rsidR="00633269" w:rsidRPr="0094244D" w:rsidRDefault="00633269" w:rsidP="00CF6347">
                  <w:pPr>
                    <w:pStyle w:val="rowtabella0"/>
                    <w:jc w:val="center"/>
                    <w:rPr>
                      <w:color w:val="002060"/>
                    </w:rPr>
                  </w:pPr>
                  <w:r w:rsidRPr="0094244D">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DB149" w14:textId="77777777" w:rsidR="00633269" w:rsidRPr="0094244D" w:rsidRDefault="00633269" w:rsidP="00CF6347">
                  <w:pPr>
                    <w:pStyle w:val="rowtabella0"/>
                    <w:jc w:val="center"/>
                    <w:rPr>
                      <w:color w:val="002060"/>
                    </w:rPr>
                  </w:pPr>
                  <w:r w:rsidRPr="0094244D">
                    <w:rPr>
                      <w:color w:val="002060"/>
                    </w:rPr>
                    <w:t> </w:t>
                  </w:r>
                </w:p>
              </w:tc>
            </w:tr>
            <w:tr w:rsidR="00633269" w:rsidRPr="0094244D" w14:paraId="77BBE2C9"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372A95A6" w14:textId="77777777" w:rsidR="00633269" w:rsidRPr="0094244D" w:rsidRDefault="00633269" w:rsidP="00CF6347">
                  <w:pPr>
                    <w:pStyle w:val="rowtabella0"/>
                    <w:rPr>
                      <w:color w:val="002060"/>
                    </w:rPr>
                  </w:pPr>
                  <w:r w:rsidRPr="0094244D">
                    <w:rPr>
                      <w:color w:val="002060"/>
                    </w:rPr>
                    <w:t>(1) - disputata il 16/11/2024</w:t>
                  </w:r>
                </w:p>
              </w:tc>
            </w:tr>
          </w:tbl>
          <w:p w14:paraId="7DF81EEB" w14:textId="77777777" w:rsidR="00633269" w:rsidRPr="0094244D" w:rsidRDefault="00633269" w:rsidP="00CF6347">
            <w:pPr>
              <w:rPr>
                <w:color w:val="002060"/>
              </w:rPr>
            </w:pPr>
          </w:p>
        </w:tc>
      </w:tr>
    </w:tbl>
    <w:p w14:paraId="1BF46015" w14:textId="77777777" w:rsidR="00633269" w:rsidRPr="0094244D" w:rsidRDefault="00633269" w:rsidP="00633269">
      <w:pPr>
        <w:pStyle w:val="breakline"/>
        <w:rPr>
          <w:rFonts w:eastAsiaTheme="minorEastAsia"/>
          <w:color w:val="002060"/>
        </w:rPr>
      </w:pPr>
    </w:p>
    <w:p w14:paraId="0916CA6B" w14:textId="77777777" w:rsidR="00633269" w:rsidRPr="0094244D" w:rsidRDefault="00633269" w:rsidP="00633269">
      <w:pPr>
        <w:pStyle w:val="breakline"/>
        <w:rPr>
          <w:color w:val="002060"/>
        </w:rPr>
      </w:pPr>
    </w:p>
    <w:p w14:paraId="4A60149B" w14:textId="77777777" w:rsidR="00633269" w:rsidRPr="0094244D" w:rsidRDefault="00633269" w:rsidP="00633269">
      <w:pPr>
        <w:pStyle w:val="titoloprinc0"/>
        <w:rPr>
          <w:color w:val="002060"/>
        </w:rPr>
      </w:pPr>
      <w:r w:rsidRPr="0094244D">
        <w:rPr>
          <w:color w:val="002060"/>
        </w:rPr>
        <w:t>GIUDICE SPORTIVO</w:t>
      </w:r>
    </w:p>
    <w:p w14:paraId="63035ED0"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13594FF8" w14:textId="77777777" w:rsidR="00633269" w:rsidRPr="0094244D" w:rsidRDefault="00633269" w:rsidP="00633269">
      <w:pPr>
        <w:pStyle w:val="titolo10"/>
        <w:rPr>
          <w:color w:val="002060"/>
        </w:rPr>
      </w:pPr>
      <w:r w:rsidRPr="0094244D">
        <w:rPr>
          <w:color w:val="002060"/>
        </w:rPr>
        <w:t xml:space="preserve">GARE DEL 15/11/2024 </w:t>
      </w:r>
    </w:p>
    <w:p w14:paraId="645DA0FA" w14:textId="77777777" w:rsidR="00633269" w:rsidRPr="0094244D" w:rsidRDefault="00633269" w:rsidP="00633269">
      <w:pPr>
        <w:pStyle w:val="titolo7a"/>
        <w:rPr>
          <w:color w:val="002060"/>
        </w:rPr>
      </w:pPr>
      <w:r w:rsidRPr="0094244D">
        <w:rPr>
          <w:color w:val="002060"/>
        </w:rPr>
        <w:t xml:space="preserve">PROVVEDIMENTI DISCIPLINARI </w:t>
      </w:r>
    </w:p>
    <w:p w14:paraId="76F58663"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44316F90" w14:textId="77777777" w:rsidR="00633269" w:rsidRPr="0094244D" w:rsidRDefault="00633269" w:rsidP="00633269">
      <w:pPr>
        <w:pStyle w:val="titolo30"/>
        <w:rPr>
          <w:color w:val="002060"/>
        </w:rPr>
      </w:pPr>
      <w:r w:rsidRPr="0094244D">
        <w:rPr>
          <w:color w:val="002060"/>
        </w:rPr>
        <w:t xml:space="preserve">DIRIGENTI </w:t>
      </w:r>
    </w:p>
    <w:p w14:paraId="3791BADC" w14:textId="77777777" w:rsidR="00633269" w:rsidRPr="0094244D" w:rsidRDefault="00633269" w:rsidP="00633269">
      <w:pPr>
        <w:pStyle w:val="titolo20"/>
        <w:rPr>
          <w:color w:val="002060"/>
        </w:rPr>
      </w:pPr>
      <w:r w:rsidRPr="0094244D">
        <w:rPr>
          <w:color w:val="002060"/>
        </w:rPr>
        <w:t xml:space="preserve">INIBIZIONE A TEMPO OPPURE SQUALIFICA A GARE: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3BED849" w14:textId="77777777" w:rsidTr="00CF6347">
        <w:tc>
          <w:tcPr>
            <w:tcW w:w="2200" w:type="dxa"/>
            <w:tcMar>
              <w:top w:w="20" w:type="dxa"/>
              <w:left w:w="20" w:type="dxa"/>
              <w:bottom w:w="20" w:type="dxa"/>
              <w:right w:w="20" w:type="dxa"/>
            </w:tcMar>
            <w:vAlign w:val="center"/>
            <w:hideMark/>
          </w:tcPr>
          <w:p w14:paraId="6CBA51B3" w14:textId="77777777" w:rsidR="00633269" w:rsidRPr="0094244D" w:rsidRDefault="00633269" w:rsidP="00CF6347">
            <w:pPr>
              <w:pStyle w:val="movimento"/>
              <w:rPr>
                <w:color w:val="002060"/>
              </w:rPr>
            </w:pPr>
            <w:r w:rsidRPr="0094244D">
              <w:rPr>
                <w:color w:val="002060"/>
              </w:rPr>
              <w:t>VERNARECCI MAURIZIO</w:t>
            </w:r>
          </w:p>
        </w:tc>
        <w:tc>
          <w:tcPr>
            <w:tcW w:w="2200" w:type="dxa"/>
            <w:tcMar>
              <w:top w:w="20" w:type="dxa"/>
              <w:left w:w="20" w:type="dxa"/>
              <w:bottom w:w="20" w:type="dxa"/>
              <w:right w:w="20" w:type="dxa"/>
            </w:tcMar>
            <w:vAlign w:val="center"/>
            <w:hideMark/>
          </w:tcPr>
          <w:p w14:paraId="42DD40AE" w14:textId="77777777" w:rsidR="00633269" w:rsidRPr="0094244D" w:rsidRDefault="00633269" w:rsidP="00CF6347">
            <w:pPr>
              <w:pStyle w:val="movimento2"/>
              <w:rPr>
                <w:color w:val="002060"/>
              </w:rPr>
            </w:pPr>
            <w:r w:rsidRPr="0094244D">
              <w:rPr>
                <w:color w:val="002060"/>
              </w:rPr>
              <w:t xml:space="preserve">(CENTRO SPORTIVO SUASA) </w:t>
            </w:r>
          </w:p>
        </w:tc>
        <w:tc>
          <w:tcPr>
            <w:tcW w:w="800" w:type="dxa"/>
            <w:tcMar>
              <w:top w:w="20" w:type="dxa"/>
              <w:left w:w="20" w:type="dxa"/>
              <w:bottom w:w="20" w:type="dxa"/>
              <w:right w:w="20" w:type="dxa"/>
            </w:tcMar>
            <w:vAlign w:val="center"/>
            <w:hideMark/>
          </w:tcPr>
          <w:p w14:paraId="3D07286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6A5E56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55EDFDC" w14:textId="77777777" w:rsidR="00633269" w:rsidRPr="0094244D" w:rsidRDefault="00633269" w:rsidP="00CF6347">
            <w:pPr>
              <w:pStyle w:val="movimento2"/>
              <w:rPr>
                <w:color w:val="002060"/>
              </w:rPr>
            </w:pPr>
            <w:r w:rsidRPr="0094244D">
              <w:rPr>
                <w:color w:val="002060"/>
              </w:rPr>
              <w:t> </w:t>
            </w:r>
          </w:p>
        </w:tc>
      </w:tr>
    </w:tbl>
    <w:p w14:paraId="1B7C2870" w14:textId="77777777" w:rsidR="00633269" w:rsidRPr="0094244D" w:rsidRDefault="00633269" w:rsidP="00633269">
      <w:pPr>
        <w:pStyle w:val="diffida"/>
        <w:spacing w:before="80" w:beforeAutospacing="0" w:after="40" w:afterAutospacing="0"/>
        <w:rPr>
          <w:rFonts w:eastAsiaTheme="minorEastAsia"/>
          <w:color w:val="002060"/>
        </w:rPr>
      </w:pPr>
      <w:r w:rsidRPr="0094244D">
        <w:rPr>
          <w:color w:val="002060"/>
        </w:rPr>
        <w:t xml:space="preserve">Per proteste nei confronti dell'arbitro. Allontanato. </w:t>
      </w:r>
    </w:p>
    <w:p w14:paraId="052801D8" w14:textId="77777777" w:rsidR="00633269" w:rsidRPr="0094244D" w:rsidRDefault="00633269" w:rsidP="00633269">
      <w:pPr>
        <w:pStyle w:val="titolo10"/>
        <w:rPr>
          <w:color w:val="002060"/>
        </w:rPr>
      </w:pPr>
      <w:r w:rsidRPr="0094244D">
        <w:rPr>
          <w:color w:val="002060"/>
        </w:rPr>
        <w:t xml:space="preserve">GARE DEL 16/11/2024 </w:t>
      </w:r>
    </w:p>
    <w:p w14:paraId="6ADB74F0" w14:textId="77777777" w:rsidR="00633269" w:rsidRPr="0094244D" w:rsidRDefault="00633269" w:rsidP="00633269">
      <w:pPr>
        <w:pStyle w:val="titolo7a"/>
        <w:rPr>
          <w:color w:val="002060"/>
        </w:rPr>
      </w:pPr>
      <w:r w:rsidRPr="0094244D">
        <w:rPr>
          <w:color w:val="002060"/>
        </w:rPr>
        <w:t xml:space="preserve">PROVVEDIMENTI DISCIPLINARI </w:t>
      </w:r>
    </w:p>
    <w:p w14:paraId="0022013E"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33966A49" w14:textId="77777777" w:rsidR="00633269" w:rsidRPr="0094244D" w:rsidRDefault="00633269" w:rsidP="00633269">
      <w:pPr>
        <w:pStyle w:val="titolo30"/>
        <w:rPr>
          <w:color w:val="002060"/>
        </w:rPr>
      </w:pPr>
      <w:r w:rsidRPr="0094244D">
        <w:rPr>
          <w:color w:val="002060"/>
        </w:rPr>
        <w:t xml:space="preserve">ALLENATORI </w:t>
      </w:r>
    </w:p>
    <w:p w14:paraId="2C78464B"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06D108A6" w14:textId="77777777" w:rsidTr="00CF6347">
        <w:tc>
          <w:tcPr>
            <w:tcW w:w="2200" w:type="dxa"/>
            <w:tcMar>
              <w:top w:w="20" w:type="dxa"/>
              <w:left w:w="20" w:type="dxa"/>
              <w:bottom w:w="20" w:type="dxa"/>
              <w:right w:w="20" w:type="dxa"/>
            </w:tcMar>
            <w:vAlign w:val="center"/>
            <w:hideMark/>
          </w:tcPr>
          <w:p w14:paraId="1D2D6FF5" w14:textId="77777777" w:rsidR="00633269" w:rsidRPr="0094244D" w:rsidRDefault="00633269" w:rsidP="00CF6347">
            <w:pPr>
              <w:pStyle w:val="movimento"/>
              <w:rPr>
                <w:color w:val="002060"/>
              </w:rPr>
            </w:pPr>
            <w:r w:rsidRPr="0094244D">
              <w:rPr>
                <w:color w:val="002060"/>
              </w:rPr>
              <w:t>SESSA GIOVANNI</w:t>
            </w:r>
          </w:p>
        </w:tc>
        <w:tc>
          <w:tcPr>
            <w:tcW w:w="2200" w:type="dxa"/>
            <w:tcMar>
              <w:top w:w="20" w:type="dxa"/>
              <w:left w:w="20" w:type="dxa"/>
              <w:bottom w:w="20" w:type="dxa"/>
              <w:right w:w="20" w:type="dxa"/>
            </w:tcMar>
            <w:vAlign w:val="center"/>
            <w:hideMark/>
          </w:tcPr>
          <w:p w14:paraId="732CD322" w14:textId="77777777" w:rsidR="00633269" w:rsidRPr="0094244D" w:rsidRDefault="00633269" w:rsidP="00CF6347">
            <w:pPr>
              <w:pStyle w:val="movimento2"/>
              <w:rPr>
                <w:color w:val="002060"/>
              </w:rPr>
            </w:pPr>
            <w:r w:rsidRPr="0094244D">
              <w:rPr>
                <w:color w:val="002060"/>
              </w:rPr>
              <w:t xml:space="preserve">(VENERE POTENTIA) </w:t>
            </w:r>
          </w:p>
        </w:tc>
        <w:tc>
          <w:tcPr>
            <w:tcW w:w="800" w:type="dxa"/>
            <w:tcMar>
              <w:top w:w="20" w:type="dxa"/>
              <w:left w:w="20" w:type="dxa"/>
              <w:bottom w:w="20" w:type="dxa"/>
              <w:right w:w="20" w:type="dxa"/>
            </w:tcMar>
            <w:vAlign w:val="center"/>
            <w:hideMark/>
          </w:tcPr>
          <w:p w14:paraId="19ACA3F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F1BABE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39F7179" w14:textId="77777777" w:rsidR="00633269" w:rsidRPr="0094244D" w:rsidRDefault="00633269" w:rsidP="00CF6347">
            <w:pPr>
              <w:pStyle w:val="movimento2"/>
              <w:rPr>
                <w:color w:val="002060"/>
              </w:rPr>
            </w:pPr>
            <w:r w:rsidRPr="0094244D">
              <w:rPr>
                <w:color w:val="002060"/>
              </w:rPr>
              <w:t> </w:t>
            </w:r>
          </w:p>
        </w:tc>
      </w:tr>
    </w:tbl>
    <w:p w14:paraId="1C458C0B"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331A3D44" w14:textId="77777777" w:rsidR="00633269" w:rsidRPr="0094244D" w:rsidRDefault="00633269" w:rsidP="00633269">
      <w:pPr>
        <w:pStyle w:val="titolo20"/>
        <w:rPr>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291FA121" w14:textId="77777777" w:rsidTr="00CF6347">
        <w:tc>
          <w:tcPr>
            <w:tcW w:w="2200" w:type="dxa"/>
            <w:tcMar>
              <w:top w:w="20" w:type="dxa"/>
              <w:left w:w="20" w:type="dxa"/>
              <w:bottom w:w="20" w:type="dxa"/>
              <w:right w:w="20" w:type="dxa"/>
            </w:tcMar>
            <w:vAlign w:val="center"/>
            <w:hideMark/>
          </w:tcPr>
          <w:p w14:paraId="10AD272F" w14:textId="77777777" w:rsidR="00633269" w:rsidRPr="0094244D" w:rsidRDefault="00633269" w:rsidP="00CF6347">
            <w:pPr>
              <w:pStyle w:val="movimento"/>
              <w:rPr>
                <w:color w:val="002060"/>
              </w:rPr>
            </w:pPr>
            <w:r w:rsidRPr="0094244D">
              <w:rPr>
                <w:color w:val="002060"/>
              </w:rPr>
              <w:t>MENCACCINI MARTINA</w:t>
            </w:r>
          </w:p>
        </w:tc>
        <w:tc>
          <w:tcPr>
            <w:tcW w:w="2200" w:type="dxa"/>
            <w:tcMar>
              <w:top w:w="20" w:type="dxa"/>
              <w:left w:w="20" w:type="dxa"/>
              <w:bottom w:w="20" w:type="dxa"/>
              <w:right w:w="20" w:type="dxa"/>
            </w:tcMar>
            <w:vAlign w:val="center"/>
            <w:hideMark/>
          </w:tcPr>
          <w:p w14:paraId="5DC4E281" w14:textId="77777777" w:rsidR="00633269" w:rsidRPr="0094244D" w:rsidRDefault="00633269" w:rsidP="00CF6347">
            <w:pPr>
              <w:pStyle w:val="movimento2"/>
              <w:rPr>
                <w:color w:val="002060"/>
              </w:rPr>
            </w:pPr>
            <w:r w:rsidRPr="0094244D">
              <w:rPr>
                <w:color w:val="002060"/>
              </w:rPr>
              <w:t xml:space="preserve">(GRADARA CALCIO) </w:t>
            </w:r>
          </w:p>
        </w:tc>
        <w:tc>
          <w:tcPr>
            <w:tcW w:w="800" w:type="dxa"/>
            <w:tcMar>
              <w:top w:w="20" w:type="dxa"/>
              <w:left w:w="20" w:type="dxa"/>
              <w:bottom w:w="20" w:type="dxa"/>
              <w:right w:w="20" w:type="dxa"/>
            </w:tcMar>
            <w:vAlign w:val="center"/>
            <w:hideMark/>
          </w:tcPr>
          <w:p w14:paraId="6532640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93523D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6AD804B" w14:textId="77777777" w:rsidR="00633269" w:rsidRPr="0094244D" w:rsidRDefault="00633269" w:rsidP="00CF6347">
            <w:pPr>
              <w:pStyle w:val="movimento2"/>
              <w:rPr>
                <w:color w:val="002060"/>
              </w:rPr>
            </w:pPr>
            <w:r w:rsidRPr="0094244D">
              <w:rPr>
                <w:color w:val="002060"/>
              </w:rPr>
              <w:t> </w:t>
            </w:r>
          </w:p>
        </w:tc>
      </w:tr>
    </w:tbl>
    <w:p w14:paraId="3D752756" w14:textId="77777777" w:rsidR="00633269" w:rsidRDefault="00633269" w:rsidP="00633269">
      <w:pPr>
        <w:pStyle w:val="breakline"/>
        <w:rPr>
          <w:color w:val="002060"/>
        </w:rPr>
      </w:pPr>
    </w:p>
    <w:p w14:paraId="5272D87F"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AE85A34"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ED93D1A" w14:textId="77777777" w:rsidR="00633269" w:rsidRDefault="00633269" w:rsidP="00633269">
      <w:pPr>
        <w:pStyle w:val="breakline"/>
        <w:rPr>
          <w:color w:val="002060"/>
        </w:rPr>
      </w:pPr>
    </w:p>
    <w:p w14:paraId="4F0A01D6" w14:textId="77777777" w:rsidR="00633269" w:rsidRPr="0094244D" w:rsidRDefault="00633269" w:rsidP="00633269">
      <w:pPr>
        <w:pStyle w:val="titoloprinc0"/>
        <w:rPr>
          <w:color w:val="002060"/>
        </w:rPr>
      </w:pPr>
      <w:r w:rsidRPr="0094244D">
        <w:rPr>
          <w:color w:val="002060"/>
        </w:rPr>
        <w:t>CLASSIFICA</w:t>
      </w:r>
    </w:p>
    <w:p w14:paraId="4DF53E17" w14:textId="77777777" w:rsidR="00633269" w:rsidRPr="0094244D" w:rsidRDefault="00633269" w:rsidP="00633269">
      <w:pPr>
        <w:pStyle w:val="breakline"/>
        <w:rPr>
          <w:color w:val="002060"/>
        </w:rPr>
      </w:pPr>
    </w:p>
    <w:p w14:paraId="545BDFE8" w14:textId="77777777" w:rsidR="00633269" w:rsidRPr="0094244D" w:rsidRDefault="00633269" w:rsidP="00633269">
      <w:pPr>
        <w:pStyle w:val="breakline"/>
        <w:rPr>
          <w:color w:val="002060"/>
        </w:rPr>
      </w:pPr>
    </w:p>
    <w:p w14:paraId="63A9A22B"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71EB5211"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F321F"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BBAF"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FC1F"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2F90B"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8F548"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6C6A3"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F423F"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D1500"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B57A0"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5890" w14:textId="77777777" w:rsidR="00633269" w:rsidRPr="0094244D" w:rsidRDefault="00633269" w:rsidP="00CF6347">
            <w:pPr>
              <w:pStyle w:val="headertabella0"/>
              <w:rPr>
                <w:color w:val="002060"/>
              </w:rPr>
            </w:pPr>
            <w:r w:rsidRPr="0094244D">
              <w:rPr>
                <w:color w:val="002060"/>
              </w:rPr>
              <w:t>PE</w:t>
            </w:r>
          </w:p>
        </w:tc>
      </w:tr>
      <w:tr w:rsidR="00633269" w:rsidRPr="0094244D" w14:paraId="753DB9E8"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B85A7F" w14:textId="77777777" w:rsidR="00633269" w:rsidRPr="0094244D" w:rsidRDefault="00633269" w:rsidP="00CF6347">
            <w:pPr>
              <w:pStyle w:val="rowtabella0"/>
              <w:rPr>
                <w:color w:val="002060"/>
              </w:rPr>
            </w:pPr>
            <w:r w:rsidRPr="0094244D">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B1F3"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7BD7"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A24D"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2A7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879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ED66"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1C6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482E"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EA98" w14:textId="77777777" w:rsidR="00633269" w:rsidRPr="0094244D" w:rsidRDefault="00633269" w:rsidP="00CF6347">
            <w:pPr>
              <w:pStyle w:val="rowtabella0"/>
              <w:jc w:val="center"/>
              <w:rPr>
                <w:color w:val="002060"/>
              </w:rPr>
            </w:pPr>
            <w:r w:rsidRPr="0094244D">
              <w:rPr>
                <w:color w:val="002060"/>
              </w:rPr>
              <w:t>0</w:t>
            </w:r>
          </w:p>
        </w:tc>
      </w:tr>
      <w:tr w:rsidR="00633269" w:rsidRPr="0094244D" w14:paraId="4C907FC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200AD" w14:textId="77777777" w:rsidR="00633269" w:rsidRPr="0094244D" w:rsidRDefault="00633269" w:rsidP="00CF6347">
            <w:pPr>
              <w:pStyle w:val="rowtabella0"/>
              <w:rPr>
                <w:color w:val="002060"/>
              </w:rPr>
            </w:pPr>
            <w:r w:rsidRPr="0094244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CF61"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909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7861"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F49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EB3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7717"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815A"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24ED"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59A9" w14:textId="77777777" w:rsidR="00633269" w:rsidRPr="0094244D" w:rsidRDefault="00633269" w:rsidP="00CF6347">
            <w:pPr>
              <w:pStyle w:val="rowtabella0"/>
              <w:jc w:val="center"/>
              <w:rPr>
                <w:color w:val="002060"/>
              </w:rPr>
            </w:pPr>
            <w:r w:rsidRPr="0094244D">
              <w:rPr>
                <w:color w:val="002060"/>
              </w:rPr>
              <w:t>0</w:t>
            </w:r>
          </w:p>
        </w:tc>
      </w:tr>
      <w:tr w:rsidR="00633269" w:rsidRPr="0094244D" w14:paraId="7D9C61D7"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22DBC" w14:textId="77777777" w:rsidR="00633269" w:rsidRPr="0094244D" w:rsidRDefault="00633269" w:rsidP="00CF6347">
            <w:pPr>
              <w:pStyle w:val="rowtabella0"/>
              <w:rPr>
                <w:color w:val="002060"/>
              </w:rPr>
            </w:pPr>
            <w:r w:rsidRPr="0094244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7397"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501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028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F6CA"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7AD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C985"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B720"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2F39"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8D6D" w14:textId="77777777" w:rsidR="00633269" w:rsidRPr="0094244D" w:rsidRDefault="00633269" w:rsidP="00CF6347">
            <w:pPr>
              <w:pStyle w:val="rowtabella0"/>
              <w:jc w:val="center"/>
              <w:rPr>
                <w:color w:val="002060"/>
              </w:rPr>
            </w:pPr>
            <w:r w:rsidRPr="0094244D">
              <w:rPr>
                <w:color w:val="002060"/>
              </w:rPr>
              <w:t>0</w:t>
            </w:r>
          </w:p>
        </w:tc>
      </w:tr>
      <w:tr w:rsidR="00633269" w:rsidRPr="0094244D" w14:paraId="6B04378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26DBD" w14:textId="77777777" w:rsidR="00633269" w:rsidRPr="0094244D" w:rsidRDefault="00633269" w:rsidP="00CF6347">
            <w:pPr>
              <w:pStyle w:val="rowtabella0"/>
              <w:rPr>
                <w:color w:val="002060"/>
              </w:rPr>
            </w:pPr>
            <w:r w:rsidRPr="0094244D">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D696"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F3C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4D5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EF3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2C9B"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1A6A"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38C4"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6C07"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248E" w14:textId="77777777" w:rsidR="00633269" w:rsidRPr="0094244D" w:rsidRDefault="00633269" w:rsidP="00CF6347">
            <w:pPr>
              <w:pStyle w:val="rowtabella0"/>
              <w:jc w:val="center"/>
              <w:rPr>
                <w:color w:val="002060"/>
              </w:rPr>
            </w:pPr>
            <w:r w:rsidRPr="0094244D">
              <w:rPr>
                <w:color w:val="002060"/>
              </w:rPr>
              <w:t>0</w:t>
            </w:r>
          </w:p>
        </w:tc>
      </w:tr>
      <w:tr w:rsidR="00633269" w:rsidRPr="0094244D" w14:paraId="0E15285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2E4A7" w14:textId="77777777" w:rsidR="00633269" w:rsidRPr="0094244D" w:rsidRDefault="00633269" w:rsidP="00CF6347">
            <w:pPr>
              <w:pStyle w:val="rowtabella0"/>
              <w:rPr>
                <w:color w:val="002060"/>
              </w:rPr>
            </w:pPr>
            <w:r w:rsidRPr="0094244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8D8C"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F42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29C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68B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82F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A215"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D87F"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43F3"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8383" w14:textId="77777777" w:rsidR="00633269" w:rsidRPr="0094244D" w:rsidRDefault="00633269" w:rsidP="00CF6347">
            <w:pPr>
              <w:pStyle w:val="rowtabella0"/>
              <w:jc w:val="center"/>
              <w:rPr>
                <w:color w:val="002060"/>
              </w:rPr>
            </w:pPr>
            <w:r w:rsidRPr="0094244D">
              <w:rPr>
                <w:color w:val="002060"/>
              </w:rPr>
              <w:t>0</w:t>
            </w:r>
          </w:p>
        </w:tc>
      </w:tr>
      <w:tr w:rsidR="00633269" w:rsidRPr="0094244D" w14:paraId="085D71E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848DF" w14:textId="77777777" w:rsidR="00633269" w:rsidRPr="0094244D" w:rsidRDefault="00633269" w:rsidP="00CF6347">
            <w:pPr>
              <w:pStyle w:val="rowtabella0"/>
              <w:rPr>
                <w:color w:val="002060"/>
              </w:rPr>
            </w:pPr>
            <w:r w:rsidRPr="0094244D">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7B9D"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FF6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727F"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63F4"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5E2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030B"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B243"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7228"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3CC1" w14:textId="77777777" w:rsidR="00633269" w:rsidRPr="0094244D" w:rsidRDefault="00633269" w:rsidP="00CF6347">
            <w:pPr>
              <w:pStyle w:val="rowtabella0"/>
              <w:jc w:val="center"/>
              <w:rPr>
                <w:color w:val="002060"/>
              </w:rPr>
            </w:pPr>
            <w:r w:rsidRPr="0094244D">
              <w:rPr>
                <w:color w:val="002060"/>
              </w:rPr>
              <w:t>1</w:t>
            </w:r>
          </w:p>
        </w:tc>
      </w:tr>
      <w:tr w:rsidR="00633269" w:rsidRPr="0094244D" w14:paraId="1BEC5E5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6C6AB" w14:textId="77777777" w:rsidR="00633269" w:rsidRPr="0094244D" w:rsidRDefault="00633269" w:rsidP="00CF6347">
            <w:pPr>
              <w:pStyle w:val="rowtabella0"/>
              <w:rPr>
                <w:color w:val="002060"/>
              </w:rPr>
            </w:pPr>
            <w:r w:rsidRPr="0094244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403F"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9E9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90F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67F0"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46F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5768"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1D48"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12C5"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F193" w14:textId="77777777" w:rsidR="00633269" w:rsidRPr="0094244D" w:rsidRDefault="00633269" w:rsidP="00CF6347">
            <w:pPr>
              <w:pStyle w:val="rowtabella0"/>
              <w:jc w:val="center"/>
              <w:rPr>
                <w:color w:val="002060"/>
              </w:rPr>
            </w:pPr>
            <w:r w:rsidRPr="0094244D">
              <w:rPr>
                <w:color w:val="002060"/>
              </w:rPr>
              <w:t>0</w:t>
            </w:r>
          </w:p>
        </w:tc>
      </w:tr>
      <w:tr w:rsidR="00633269" w:rsidRPr="0094244D" w14:paraId="2FD78EF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CAD9D" w14:textId="77777777" w:rsidR="00633269" w:rsidRPr="0094244D" w:rsidRDefault="00633269" w:rsidP="00CF6347">
            <w:pPr>
              <w:pStyle w:val="rowtabella0"/>
              <w:rPr>
                <w:color w:val="002060"/>
              </w:rPr>
            </w:pPr>
            <w:r w:rsidRPr="0094244D">
              <w:rPr>
                <w:color w:val="002060"/>
              </w:rPr>
              <w:lastRenderedPageBreak/>
              <w:t xml:space="preserve">POL.D. </w:t>
            </w:r>
            <w:proofErr w:type="gramStart"/>
            <w:r w:rsidRPr="0094244D">
              <w:rPr>
                <w:color w:val="002060"/>
              </w:rPr>
              <w:t>U.MANDOLESI</w:t>
            </w:r>
            <w:proofErr w:type="gramEnd"/>
            <w:r w:rsidRPr="0094244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30B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67D4"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E71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243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0B8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26CA"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1C47"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A43D"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86D7" w14:textId="77777777" w:rsidR="00633269" w:rsidRPr="0094244D" w:rsidRDefault="00633269" w:rsidP="00CF6347">
            <w:pPr>
              <w:pStyle w:val="rowtabella0"/>
              <w:jc w:val="center"/>
              <w:rPr>
                <w:color w:val="002060"/>
              </w:rPr>
            </w:pPr>
            <w:r w:rsidRPr="0094244D">
              <w:rPr>
                <w:color w:val="002060"/>
              </w:rPr>
              <w:t>0</w:t>
            </w:r>
          </w:p>
        </w:tc>
      </w:tr>
      <w:tr w:rsidR="00633269" w:rsidRPr="0094244D" w14:paraId="30EC3EA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38D29" w14:textId="77777777" w:rsidR="00633269" w:rsidRPr="0094244D" w:rsidRDefault="00633269" w:rsidP="00CF6347">
            <w:pPr>
              <w:pStyle w:val="rowtabella0"/>
              <w:rPr>
                <w:color w:val="002060"/>
              </w:rPr>
            </w:pPr>
            <w:r w:rsidRPr="0094244D">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6763"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26C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0DD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DD4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91C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81D9"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3EE5"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A199"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2C37" w14:textId="77777777" w:rsidR="00633269" w:rsidRPr="0094244D" w:rsidRDefault="00633269" w:rsidP="00CF6347">
            <w:pPr>
              <w:pStyle w:val="rowtabella0"/>
              <w:jc w:val="center"/>
              <w:rPr>
                <w:color w:val="002060"/>
              </w:rPr>
            </w:pPr>
            <w:r w:rsidRPr="0094244D">
              <w:rPr>
                <w:color w:val="002060"/>
              </w:rPr>
              <w:t>0</w:t>
            </w:r>
          </w:p>
        </w:tc>
      </w:tr>
      <w:tr w:rsidR="00633269" w:rsidRPr="0094244D" w14:paraId="73508F5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D670F" w14:textId="77777777" w:rsidR="00633269" w:rsidRPr="0094244D" w:rsidRDefault="00633269" w:rsidP="00CF6347">
            <w:pPr>
              <w:pStyle w:val="rowtabella0"/>
              <w:rPr>
                <w:color w:val="002060"/>
              </w:rPr>
            </w:pPr>
            <w:r w:rsidRPr="0094244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A016"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4CB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422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B00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D37E"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4A7D"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5C59" w14:textId="77777777" w:rsidR="00633269" w:rsidRPr="0094244D" w:rsidRDefault="00633269" w:rsidP="00CF6347">
            <w:pPr>
              <w:pStyle w:val="rowtabella0"/>
              <w:jc w:val="center"/>
              <w:rPr>
                <w:color w:val="002060"/>
              </w:rPr>
            </w:pPr>
            <w:r w:rsidRPr="009424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B25A"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0661" w14:textId="77777777" w:rsidR="00633269" w:rsidRPr="0094244D" w:rsidRDefault="00633269" w:rsidP="00CF6347">
            <w:pPr>
              <w:pStyle w:val="rowtabella0"/>
              <w:jc w:val="center"/>
              <w:rPr>
                <w:color w:val="002060"/>
              </w:rPr>
            </w:pPr>
            <w:r w:rsidRPr="0094244D">
              <w:rPr>
                <w:color w:val="002060"/>
              </w:rPr>
              <w:t>0</w:t>
            </w:r>
          </w:p>
        </w:tc>
      </w:tr>
      <w:tr w:rsidR="00633269" w:rsidRPr="0094244D" w14:paraId="34987F0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860E9" w14:textId="77777777" w:rsidR="00633269" w:rsidRPr="0094244D" w:rsidRDefault="00633269" w:rsidP="00CF6347">
            <w:pPr>
              <w:pStyle w:val="rowtabella0"/>
              <w:rPr>
                <w:color w:val="002060"/>
              </w:rPr>
            </w:pPr>
            <w:r w:rsidRPr="0094244D">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B62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5C4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BC4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ABC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573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D11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3FB6"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19BC"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1B5C" w14:textId="77777777" w:rsidR="00633269" w:rsidRPr="0094244D" w:rsidRDefault="00633269" w:rsidP="00CF6347">
            <w:pPr>
              <w:pStyle w:val="rowtabella0"/>
              <w:jc w:val="center"/>
              <w:rPr>
                <w:color w:val="002060"/>
              </w:rPr>
            </w:pPr>
            <w:r w:rsidRPr="0094244D">
              <w:rPr>
                <w:color w:val="002060"/>
              </w:rPr>
              <w:t>0</w:t>
            </w:r>
          </w:p>
        </w:tc>
      </w:tr>
      <w:tr w:rsidR="00633269" w:rsidRPr="0094244D" w14:paraId="17BACC0E"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CF01A" w14:textId="77777777" w:rsidR="00633269" w:rsidRPr="0094244D" w:rsidRDefault="00633269" w:rsidP="00CF6347">
            <w:pPr>
              <w:pStyle w:val="rowtabella0"/>
              <w:rPr>
                <w:color w:val="002060"/>
              </w:rPr>
            </w:pPr>
            <w:r w:rsidRPr="0094244D">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EBC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7B4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E16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165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E7D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3630"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BEC7" w14:textId="77777777" w:rsidR="00633269" w:rsidRPr="0094244D" w:rsidRDefault="00633269" w:rsidP="00CF6347">
            <w:pPr>
              <w:pStyle w:val="rowtabella0"/>
              <w:jc w:val="center"/>
              <w:rPr>
                <w:color w:val="002060"/>
              </w:rPr>
            </w:pPr>
            <w:r w:rsidRPr="009424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D559" w14:textId="77777777" w:rsidR="00633269" w:rsidRPr="0094244D" w:rsidRDefault="00633269" w:rsidP="00CF6347">
            <w:pPr>
              <w:pStyle w:val="rowtabella0"/>
              <w:jc w:val="center"/>
              <w:rPr>
                <w:color w:val="002060"/>
              </w:rPr>
            </w:pPr>
            <w:r w:rsidRPr="009424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9750" w14:textId="77777777" w:rsidR="00633269" w:rsidRPr="0094244D" w:rsidRDefault="00633269" w:rsidP="00CF6347">
            <w:pPr>
              <w:pStyle w:val="rowtabella0"/>
              <w:jc w:val="center"/>
              <w:rPr>
                <w:color w:val="002060"/>
              </w:rPr>
            </w:pPr>
            <w:r w:rsidRPr="0094244D">
              <w:rPr>
                <w:color w:val="002060"/>
              </w:rPr>
              <w:t>0</w:t>
            </w:r>
          </w:p>
        </w:tc>
      </w:tr>
    </w:tbl>
    <w:p w14:paraId="7432EF74" w14:textId="77777777" w:rsidR="00633269" w:rsidRPr="0094244D" w:rsidRDefault="00633269" w:rsidP="00633269">
      <w:pPr>
        <w:pStyle w:val="breakline"/>
        <w:rPr>
          <w:rFonts w:eastAsiaTheme="minorEastAsia"/>
          <w:color w:val="002060"/>
        </w:rPr>
      </w:pPr>
    </w:p>
    <w:p w14:paraId="61192216" w14:textId="77777777" w:rsidR="00633269" w:rsidRPr="00EE7084" w:rsidRDefault="00633269" w:rsidP="00633269">
      <w:pPr>
        <w:pStyle w:val="titoloprinc0"/>
        <w:rPr>
          <w:color w:val="002060"/>
        </w:rPr>
      </w:pPr>
      <w:r>
        <w:rPr>
          <w:color w:val="002060"/>
        </w:rPr>
        <w:t>PROGRAMMA GARE</w:t>
      </w:r>
    </w:p>
    <w:p w14:paraId="1C3D8408" w14:textId="77777777" w:rsidR="00633269" w:rsidRDefault="00633269" w:rsidP="00633269">
      <w:pPr>
        <w:pStyle w:val="breakline"/>
        <w:rPr>
          <w:color w:val="002060"/>
        </w:rPr>
      </w:pPr>
    </w:p>
    <w:p w14:paraId="16ECF6FB" w14:textId="77777777" w:rsidR="00D07295" w:rsidRPr="003F0AD3" w:rsidRDefault="00D07295" w:rsidP="00D07295">
      <w:pPr>
        <w:pStyle w:val="sottotitolocampionato10"/>
        <w:rPr>
          <w:color w:val="002060"/>
        </w:rPr>
      </w:pPr>
      <w:r w:rsidRPr="003F0AD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8"/>
        <w:gridCol w:w="385"/>
        <w:gridCol w:w="898"/>
        <w:gridCol w:w="1178"/>
        <w:gridCol w:w="1555"/>
        <w:gridCol w:w="1550"/>
      </w:tblGrid>
      <w:tr w:rsidR="00D07295" w:rsidRPr="003F0AD3" w14:paraId="7D9E7032"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BB209"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9B53E"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B11A6"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0C62C"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8104"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55A2E"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18DEB"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252A416D"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329DF" w14:textId="77777777" w:rsidR="00D07295" w:rsidRPr="003F0AD3" w:rsidRDefault="00D07295" w:rsidP="00CF6347">
            <w:pPr>
              <w:pStyle w:val="rowtabella0"/>
              <w:rPr>
                <w:color w:val="002060"/>
              </w:rPr>
            </w:pPr>
            <w:r w:rsidRPr="003F0AD3">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A25A8" w14:textId="77777777" w:rsidR="00D07295" w:rsidRPr="003F0AD3" w:rsidRDefault="00D07295" w:rsidP="00CF6347">
            <w:pPr>
              <w:pStyle w:val="rowtabella0"/>
              <w:rPr>
                <w:color w:val="002060"/>
              </w:rPr>
            </w:pPr>
            <w:r w:rsidRPr="003F0AD3">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3691D"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43129" w14:textId="77777777" w:rsidR="00D07295" w:rsidRPr="003F0AD3" w:rsidRDefault="00D07295" w:rsidP="00CF6347">
            <w:pPr>
              <w:pStyle w:val="rowtabella0"/>
              <w:rPr>
                <w:color w:val="002060"/>
              </w:rPr>
            </w:pPr>
            <w:r w:rsidRPr="003F0AD3">
              <w:rPr>
                <w:color w:val="002060"/>
              </w:rPr>
              <w:t>20/11/2024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ED182" w14:textId="77777777" w:rsidR="00D07295" w:rsidRPr="003F0AD3" w:rsidRDefault="00D07295" w:rsidP="00CF6347">
            <w:pPr>
              <w:pStyle w:val="rowtabella0"/>
              <w:rPr>
                <w:color w:val="002060"/>
              </w:rPr>
            </w:pPr>
            <w:r w:rsidRPr="003F0AD3">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81302" w14:textId="77777777" w:rsidR="00D07295" w:rsidRPr="003F0AD3" w:rsidRDefault="00D07295" w:rsidP="00CF6347">
            <w:pPr>
              <w:pStyle w:val="rowtabella0"/>
              <w:rPr>
                <w:color w:val="002060"/>
              </w:rPr>
            </w:pPr>
            <w:r w:rsidRPr="003F0AD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E2911" w14:textId="77777777" w:rsidR="00D07295" w:rsidRPr="003F0AD3" w:rsidRDefault="00D07295" w:rsidP="00CF6347">
            <w:pPr>
              <w:pStyle w:val="rowtabella0"/>
              <w:rPr>
                <w:color w:val="002060"/>
              </w:rPr>
            </w:pPr>
            <w:r w:rsidRPr="003F0AD3">
              <w:rPr>
                <w:color w:val="002060"/>
              </w:rPr>
              <w:t>LOC. "LE CALVIE"</w:t>
            </w:r>
          </w:p>
        </w:tc>
      </w:tr>
      <w:tr w:rsidR="00D07295" w:rsidRPr="003F0AD3" w14:paraId="507325E9"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CBAAD" w14:textId="77777777" w:rsidR="00D07295" w:rsidRPr="003F0AD3" w:rsidRDefault="00D07295" w:rsidP="00CF6347">
            <w:pPr>
              <w:pStyle w:val="rowtabella0"/>
              <w:rPr>
                <w:color w:val="002060"/>
              </w:rPr>
            </w:pPr>
            <w:r w:rsidRPr="003F0AD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327503" w14:textId="77777777" w:rsidR="00D07295" w:rsidRPr="003F0AD3" w:rsidRDefault="00D07295" w:rsidP="00CF6347">
            <w:pPr>
              <w:pStyle w:val="rowtabella0"/>
              <w:rPr>
                <w:color w:val="002060"/>
              </w:rPr>
            </w:pPr>
            <w:r w:rsidRPr="003F0AD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BFB8B9"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E79BB" w14:textId="77777777" w:rsidR="00D07295" w:rsidRPr="003F0AD3" w:rsidRDefault="00D07295" w:rsidP="00CF6347">
            <w:pPr>
              <w:pStyle w:val="rowtabella0"/>
              <w:rPr>
                <w:color w:val="002060"/>
              </w:rPr>
            </w:pPr>
            <w:r w:rsidRPr="003F0AD3">
              <w:rPr>
                <w:color w:val="002060"/>
              </w:rPr>
              <w:t>22/11/2024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0E3C3" w14:textId="77777777" w:rsidR="00D07295" w:rsidRPr="003F0AD3" w:rsidRDefault="00D07295" w:rsidP="00CF6347">
            <w:pPr>
              <w:pStyle w:val="rowtabella0"/>
              <w:rPr>
                <w:color w:val="002060"/>
              </w:rPr>
            </w:pPr>
            <w:r w:rsidRPr="003F0AD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E67D0" w14:textId="77777777" w:rsidR="00D07295" w:rsidRPr="003F0AD3" w:rsidRDefault="00D07295" w:rsidP="00CF6347">
            <w:pPr>
              <w:pStyle w:val="rowtabella0"/>
              <w:rPr>
                <w:color w:val="002060"/>
              </w:rPr>
            </w:pPr>
            <w:r w:rsidRPr="003F0AD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16458" w14:textId="77777777" w:rsidR="00D07295" w:rsidRPr="003F0AD3" w:rsidRDefault="00D07295" w:rsidP="00CF6347">
            <w:pPr>
              <w:pStyle w:val="rowtabella0"/>
              <w:rPr>
                <w:color w:val="002060"/>
              </w:rPr>
            </w:pPr>
            <w:r w:rsidRPr="003F0AD3">
              <w:rPr>
                <w:color w:val="002060"/>
              </w:rPr>
              <w:t>VIA ROMA, SNC</w:t>
            </w:r>
          </w:p>
        </w:tc>
      </w:tr>
      <w:tr w:rsidR="00D07295" w:rsidRPr="003F0AD3" w14:paraId="05984369"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24059" w14:textId="77777777" w:rsidR="00D07295" w:rsidRPr="003F0AD3" w:rsidRDefault="00D07295" w:rsidP="00CF6347">
            <w:pPr>
              <w:pStyle w:val="rowtabella0"/>
              <w:rPr>
                <w:color w:val="002060"/>
              </w:rPr>
            </w:pPr>
            <w:r w:rsidRPr="003F0AD3">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EB82D4" w14:textId="77777777" w:rsidR="00D07295" w:rsidRPr="003F0AD3" w:rsidRDefault="00D07295" w:rsidP="00CF6347">
            <w:pPr>
              <w:pStyle w:val="rowtabella0"/>
              <w:rPr>
                <w:color w:val="002060"/>
              </w:rPr>
            </w:pPr>
            <w:r w:rsidRPr="003F0AD3">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6D97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11A33" w14:textId="77777777" w:rsidR="00D07295" w:rsidRPr="003F0AD3" w:rsidRDefault="00D07295" w:rsidP="00CF6347">
            <w:pPr>
              <w:pStyle w:val="rowtabella0"/>
              <w:rPr>
                <w:color w:val="002060"/>
              </w:rPr>
            </w:pPr>
            <w:r w:rsidRPr="003F0AD3">
              <w:rPr>
                <w:color w:val="002060"/>
              </w:rPr>
              <w:t>22/11/2024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E6CF19" w14:textId="77777777" w:rsidR="00D07295" w:rsidRPr="003F0AD3" w:rsidRDefault="00D07295" w:rsidP="00CF6347">
            <w:pPr>
              <w:pStyle w:val="rowtabella0"/>
              <w:rPr>
                <w:color w:val="002060"/>
              </w:rPr>
            </w:pPr>
            <w:r w:rsidRPr="003F0AD3">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3D13E" w14:textId="77777777" w:rsidR="00D07295" w:rsidRPr="003F0AD3" w:rsidRDefault="00D07295" w:rsidP="00CF6347">
            <w:pPr>
              <w:pStyle w:val="rowtabella0"/>
              <w:rPr>
                <w:color w:val="002060"/>
              </w:rPr>
            </w:pPr>
            <w:r w:rsidRPr="003F0AD3">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F053A" w14:textId="77777777" w:rsidR="00D07295" w:rsidRPr="003F0AD3" w:rsidRDefault="00D07295" w:rsidP="00CF6347">
            <w:pPr>
              <w:pStyle w:val="rowtabella0"/>
              <w:rPr>
                <w:color w:val="002060"/>
              </w:rPr>
            </w:pPr>
            <w:r w:rsidRPr="003F0AD3">
              <w:rPr>
                <w:color w:val="002060"/>
              </w:rPr>
              <w:t>VIA PIAVE 8</w:t>
            </w:r>
          </w:p>
        </w:tc>
      </w:tr>
      <w:tr w:rsidR="00D07295" w:rsidRPr="003F0AD3" w14:paraId="16ADC9A5"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ED59B" w14:textId="77777777" w:rsidR="00D07295" w:rsidRPr="003F0AD3" w:rsidRDefault="00D07295" w:rsidP="00CF6347">
            <w:pPr>
              <w:pStyle w:val="rowtabella0"/>
              <w:rPr>
                <w:color w:val="002060"/>
              </w:rPr>
            </w:pPr>
            <w:r w:rsidRPr="003F0AD3">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357991" w14:textId="77777777" w:rsidR="00D07295" w:rsidRPr="003F0AD3" w:rsidRDefault="00D07295" w:rsidP="00CF6347">
            <w:pPr>
              <w:pStyle w:val="rowtabella0"/>
              <w:rPr>
                <w:color w:val="002060"/>
              </w:rPr>
            </w:pPr>
            <w:r w:rsidRPr="003F0AD3">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859CD8"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DEFD55" w14:textId="77777777" w:rsidR="00D07295" w:rsidRPr="003F0AD3" w:rsidRDefault="00D07295" w:rsidP="00CF6347">
            <w:pPr>
              <w:pStyle w:val="rowtabella0"/>
              <w:rPr>
                <w:color w:val="002060"/>
              </w:rPr>
            </w:pPr>
            <w:r w:rsidRPr="003F0AD3">
              <w:rPr>
                <w:color w:val="002060"/>
              </w:rPr>
              <w:t>22/11/2024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99141" w14:textId="77777777" w:rsidR="00D07295" w:rsidRPr="003F0AD3" w:rsidRDefault="00D07295" w:rsidP="00CF6347">
            <w:pPr>
              <w:pStyle w:val="rowtabella0"/>
              <w:rPr>
                <w:color w:val="002060"/>
              </w:rPr>
            </w:pPr>
            <w:r w:rsidRPr="003F0AD3">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62941" w14:textId="77777777" w:rsidR="00D07295" w:rsidRPr="003F0AD3" w:rsidRDefault="00D07295" w:rsidP="00CF6347">
            <w:pPr>
              <w:pStyle w:val="rowtabella0"/>
              <w:rPr>
                <w:color w:val="002060"/>
              </w:rPr>
            </w:pPr>
            <w:r w:rsidRPr="003F0AD3">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976C2" w14:textId="77777777" w:rsidR="00D07295" w:rsidRPr="003F0AD3" w:rsidRDefault="00D07295" w:rsidP="00CF6347">
            <w:pPr>
              <w:pStyle w:val="rowtabella0"/>
              <w:rPr>
                <w:color w:val="002060"/>
              </w:rPr>
            </w:pPr>
            <w:r w:rsidRPr="003F0AD3">
              <w:rPr>
                <w:color w:val="002060"/>
              </w:rPr>
              <w:t>VIA LIGURIA - BORGO PINTURA</w:t>
            </w:r>
          </w:p>
        </w:tc>
      </w:tr>
      <w:tr w:rsidR="00D07295" w:rsidRPr="003F0AD3" w14:paraId="2488E5AB"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1D7843" w14:textId="77777777" w:rsidR="00D07295" w:rsidRPr="003F0AD3" w:rsidRDefault="00D07295" w:rsidP="00CF6347">
            <w:pPr>
              <w:pStyle w:val="rowtabella0"/>
              <w:rPr>
                <w:color w:val="002060"/>
              </w:rPr>
            </w:pPr>
            <w:proofErr w:type="gramStart"/>
            <w:r w:rsidRPr="003F0AD3">
              <w:rPr>
                <w:color w:val="002060"/>
              </w:rPr>
              <w:t>U.MANDOLESI</w:t>
            </w:r>
            <w:proofErr w:type="gramEnd"/>
            <w:r w:rsidRPr="003F0AD3">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9B7A75" w14:textId="77777777" w:rsidR="00D07295" w:rsidRPr="003F0AD3" w:rsidRDefault="00D07295" w:rsidP="00CF6347">
            <w:pPr>
              <w:pStyle w:val="rowtabella0"/>
              <w:rPr>
                <w:color w:val="002060"/>
              </w:rPr>
            </w:pPr>
            <w:r w:rsidRPr="003F0AD3">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B5A55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957F81" w14:textId="77777777" w:rsidR="00D07295" w:rsidRPr="003F0AD3" w:rsidRDefault="00D07295" w:rsidP="00CF6347">
            <w:pPr>
              <w:pStyle w:val="rowtabella0"/>
              <w:rPr>
                <w:color w:val="002060"/>
              </w:rPr>
            </w:pPr>
            <w:r w:rsidRPr="003F0AD3">
              <w:rPr>
                <w:color w:val="002060"/>
              </w:rPr>
              <w:t>22/11/2024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963FD" w14:textId="77777777" w:rsidR="00D07295" w:rsidRPr="003F0AD3" w:rsidRDefault="00D07295" w:rsidP="00CF6347">
            <w:pPr>
              <w:pStyle w:val="rowtabella0"/>
              <w:rPr>
                <w:color w:val="002060"/>
              </w:rPr>
            </w:pPr>
            <w:r w:rsidRPr="003F0AD3">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D9881" w14:textId="77777777" w:rsidR="00D07295" w:rsidRPr="003F0AD3" w:rsidRDefault="00D07295" w:rsidP="00CF6347">
            <w:pPr>
              <w:pStyle w:val="rowtabella0"/>
              <w:rPr>
                <w:color w:val="002060"/>
              </w:rPr>
            </w:pPr>
            <w:r w:rsidRPr="003F0AD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08486" w14:textId="77777777" w:rsidR="00D07295" w:rsidRPr="003F0AD3" w:rsidRDefault="00D07295" w:rsidP="00CF6347">
            <w:pPr>
              <w:pStyle w:val="rowtabella0"/>
              <w:rPr>
                <w:color w:val="002060"/>
              </w:rPr>
            </w:pPr>
            <w:r w:rsidRPr="003F0AD3">
              <w:rPr>
                <w:color w:val="002060"/>
              </w:rPr>
              <w:t>VIA DELLE REGIONI, 8</w:t>
            </w:r>
          </w:p>
        </w:tc>
      </w:tr>
      <w:tr w:rsidR="00D07295" w:rsidRPr="003F0AD3" w14:paraId="450875C8"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DF948F" w14:textId="77777777" w:rsidR="00D07295" w:rsidRPr="003F0AD3" w:rsidRDefault="00D07295" w:rsidP="00CF6347">
            <w:pPr>
              <w:pStyle w:val="rowtabella0"/>
              <w:rPr>
                <w:color w:val="002060"/>
              </w:rPr>
            </w:pPr>
            <w:r w:rsidRPr="003F0AD3">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2F7B5" w14:textId="77777777" w:rsidR="00D07295" w:rsidRPr="003F0AD3" w:rsidRDefault="00D07295" w:rsidP="00CF6347">
            <w:pPr>
              <w:pStyle w:val="rowtabella0"/>
              <w:rPr>
                <w:color w:val="002060"/>
              </w:rPr>
            </w:pPr>
            <w:r w:rsidRPr="003F0AD3">
              <w:rPr>
                <w:color w:val="002060"/>
              </w:rPr>
              <w:t>CALCIO 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5B8B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C15C8" w14:textId="77777777" w:rsidR="00D07295" w:rsidRPr="003F0AD3" w:rsidRDefault="00D07295" w:rsidP="00CF6347">
            <w:pPr>
              <w:pStyle w:val="rowtabella0"/>
              <w:rPr>
                <w:color w:val="002060"/>
              </w:rPr>
            </w:pPr>
            <w:r w:rsidRPr="003F0AD3">
              <w:rPr>
                <w:color w:val="002060"/>
              </w:rPr>
              <w:t>22/11/2024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C5047" w14:textId="77777777" w:rsidR="00D07295" w:rsidRPr="003F0AD3" w:rsidRDefault="00D07295" w:rsidP="00CF6347">
            <w:pPr>
              <w:pStyle w:val="rowtabella0"/>
              <w:rPr>
                <w:color w:val="002060"/>
              </w:rPr>
            </w:pPr>
            <w:r w:rsidRPr="003F0AD3">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09D97" w14:textId="77777777" w:rsidR="00D07295" w:rsidRPr="003F0AD3" w:rsidRDefault="00D07295" w:rsidP="00CF6347">
            <w:pPr>
              <w:pStyle w:val="rowtabella0"/>
              <w:rPr>
                <w:color w:val="002060"/>
              </w:rPr>
            </w:pPr>
            <w:r w:rsidRPr="003F0AD3">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A95FA" w14:textId="77777777" w:rsidR="00D07295" w:rsidRPr="003F0AD3" w:rsidRDefault="00D07295" w:rsidP="00CF6347">
            <w:pPr>
              <w:pStyle w:val="rowtabella0"/>
              <w:rPr>
                <w:color w:val="002060"/>
              </w:rPr>
            </w:pPr>
            <w:r w:rsidRPr="003F0AD3">
              <w:rPr>
                <w:color w:val="002060"/>
              </w:rPr>
              <w:t>VIA DELLO SPORT</w:t>
            </w:r>
          </w:p>
        </w:tc>
      </w:tr>
    </w:tbl>
    <w:p w14:paraId="22A10942" w14:textId="77777777" w:rsidR="00D07295" w:rsidRPr="0094244D" w:rsidRDefault="00D07295" w:rsidP="00633269">
      <w:pPr>
        <w:pStyle w:val="breakline"/>
        <w:rPr>
          <w:color w:val="002060"/>
        </w:rPr>
      </w:pPr>
    </w:p>
    <w:p w14:paraId="7EFED8CE" w14:textId="77777777" w:rsidR="00633269" w:rsidRPr="0094244D" w:rsidRDefault="00633269" w:rsidP="00633269">
      <w:pPr>
        <w:pStyle w:val="breakline"/>
        <w:rPr>
          <w:color w:val="002060"/>
        </w:rPr>
      </w:pPr>
    </w:p>
    <w:p w14:paraId="11D055FE" w14:textId="77777777" w:rsidR="00633269" w:rsidRPr="0094244D" w:rsidRDefault="00633269" w:rsidP="00633269">
      <w:pPr>
        <w:pStyle w:val="titolocampionato0"/>
        <w:shd w:val="clear" w:color="auto" w:fill="CCCCCC"/>
        <w:spacing w:before="80" w:after="40"/>
        <w:rPr>
          <w:color w:val="002060"/>
        </w:rPr>
      </w:pPr>
      <w:r w:rsidRPr="0094244D">
        <w:rPr>
          <w:color w:val="002060"/>
        </w:rPr>
        <w:t>UNDER 19 CALCIO A 5 REGIONALE</w:t>
      </w:r>
    </w:p>
    <w:p w14:paraId="48B62E22" w14:textId="77777777" w:rsidR="00633269" w:rsidRPr="0094244D" w:rsidRDefault="00633269" w:rsidP="00633269">
      <w:pPr>
        <w:pStyle w:val="titoloprinc0"/>
        <w:rPr>
          <w:color w:val="002060"/>
        </w:rPr>
      </w:pPr>
      <w:r w:rsidRPr="0094244D">
        <w:rPr>
          <w:color w:val="002060"/>
        </w:rPr>
        <w:t>RISULTATI</w:t>
      </w:r>
    </w:p>
    <w:p w14:paraId="1014AC2A" w14:textId="77777777" w:rsidR="00633269" w:rsidRPr="0094244D" w:rsidRDefault="00633269" w:rsidP="00633269">
      <w:pPr>
        <w:pStyle w:val="breakline"/>
        <w:rPr>
          <w:color w:val="002060"/>
        </w:rPr>
      </w:pPr>
    </w:p>
    <w:p w14:paraId="041D8A9F" w14:textId="77777777" w:rsidR="00633269" w:rsidRPr="0094244D" w:rsidRDefault="00633269" w:rsidP="00633269">
      <w:pPr>
        <w:pStyle w:val="sottotitolocampionato10"/>
        <w:rPr>
          <w:color w:val="002060"/>
        </w:rPr>
      </w:pPr>
      <w:r w:rsidRPr="0094244D">
        <w:rPr>
          <w:color w:val="002060"/>
        </w:rPr>
        <w:t>RISULTATI UFFICIALI GARE DEL 16/11/2024</w:t>
      </w:r>
    </w:p>
    <w:p w14:paraId="665EFD24"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652A674D"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2FCD5D48"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2B7C6048"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9EC56" w14:textId="77777777" w:rsidR="00633269" w:rsidRPr="0094244D" w:rsidRDefault="00633269" w:rsidP="00CF6347">
                  <w:pPr>
                    <w:pStyle w:val="headertabella0"/>
                    <w:rPr>
                      <w:color w:val="002060"/>
                    </w:rPr>
                  </w:pPr>
                  <w:r w:rsidRPr="0094244D">
                    <w:rPr>
                      <w:color w:val="002060"/>
                    </w:rPr>
                    <w:t>GIRONE A - 8 Giornata - A</w:t>
                  </w:r>
                </w:p>
              </w:tc>
            </w:tr>
            <w:tr w:rsidR="00633269" w:rsidRPr="0094244D" w14:paraId="0D90F76B"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6771B" w14:textId="77777777" w:rsidR="00633269" w:rsidRPr="0094244D" w:rsidRDefault="00633269" w:rsidP="00CF6347">
                  <w:pPr>
                    <w:pStyle w:val="rowtabella0"/>
                    <w:rPr>
                      <w:color w:val="002060"/>
                    </w:rPr>
                  </w:pPr>
                  <w:r w:rsidRPr="0094244D">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4358E" w14:textId="77777777" w:rsidR="00633269" w:rsidRPr="0094244D" w:rsidRDefault="00633269" w:rsidP="00CF6347">
                  <w:pPr>
                    <w:pStyle w:val="rowtabella0"/>
                    <w:rPr>
                      <w:color w:val="002060"/>
                    </w:rPr>
                  </w:pPr>
                  <w:r w:rsidRPr="0094244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74DE4" w14:textId="77777777" w:rsidR="00633269" w:rsidRPr="0094244D" w:rsidRDefault="00633269" w:rsidP="00CF6347">
                  <w:pPr>
                    <w:pStyle w:val="rowtabella0"/>
                    <w:jc w:val="center"/>
                    <w:rPr>
                      <w:color w:val="002060"/>
                    </w:rPr>
                  </w:pPr>
                  <w:r w:rsidRPr="0094244D">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424B4" w14:textId="77777777" w:rsidR="00633269" w:rsidRPr="0094244D" w:rsidRDefault="00633269" w:rsidP="00CF6347">
                  <w:pPr>
                    <w:pStyle w:val="rowtabella0"/>
                    <w:jc w:val="center"/>
                    <w:rPr>
                      <w:color w:val="002060"/>
                    </w:rPr>
                  </w:pPr>
                  <w:r w:rsidRPr="0094244D">
                    <w:rPr>
                      <w:color w:val="002060"/>
                    </w:rPr>
                    <w:t> </w:t>
                  </w:r>
                </w:p>
              </w:tc>
            </w:tr>
            <w:tr w:rsidR="00633269" w:rsidRPr="0094244D" w14:paraId="11B3CE7F"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70782D" w14:textId="77777777" w:rsidR="00633269" w:rsidRPr="0094244D" w:rsidRDefault="00633269" w:rsidP="00CF6347">
                  <w:pPr>
                    <w:pStyle w:val="rowtabella0"/>
                    <w:rPr>
                      <w:color w:val="002060"/>
                    </w:rPr>
                  </w:pPr>
                  <w:r w:rsidRPr="0094244D">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BF0195" w14:textId="77777777" w:rsidR="00633269" w:rsidRPr="0094244D" w:rsidRDefault="00633269" w:rsidP="00CF6347">
                  <w:pPr>
                    <w:pStyle w:val="rowtabella0"/>
                    <w:rPr>
                      <w:color w:val="002060"/>
                    </w:rPr>
                  </w:pPr>
                  <w:r w:rsidRPr="0094244D">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AC838C" w14:textId="77777777" w:rsidR="00633269" w:rsidRPr="0094244D" w:rsidRDefault="00633269" w:rsidP="00CF6347">
                  <w:pPr>
                    <w:pStyle w:val="rowtabella0"/>
                    <w:jc w:val="center"/>
                    <w:rPr>
                      <w:color w:val="002060"/>
                    </w:rPr>
                  </w:pPr>
                  <w:r w:rsidRPr="0094244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F8A92" w14:textId="77777777" w:rsidR="00633269" w:rsidRPr="0094244D" w:rsidRDefault="00633269" w:rsidP="00CF6347">
                  <w:pPr>
                    <w:pStyle w:val="rowtabella0"/>
                    <w:jc w:val="center"/>
                    <w:rPr>
                      <w:color w:val="002060"/>
                    </w:rPr>
                  </w:pPr>
                  <w:r w:rsidRPr="0094244D">
                    <w:rPr>
                      <w:color w:val="002060"/>
                    </w:rPr>
                    <w:t> </w:t>
                  </w:r>
                </w:p>
              </w:tc>
            </w:tr>
            <w:tr w:rsidR="00633269" w:rsidRPr="0094244D" w14:paraId="4C50964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58E3E" w14:textId="77777777" w:rsidR="00633269" w:rsidRPr="0094244D" w:rsidRDefault="00633269" w:rsidP="00CF6347">
                  <w:pPr>
                    <w:pStyle w:val="rowtabella0"/>
                    <w:rPr>
                      <w:color w:val="002060"/>
                    </w:rPr>
                  </w:pPr>
                  <w:r w:rsidRPr="0094244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EAB88" w14:textId="77777777" w:rsidR="00633269" w:rsidRPr="0094244D" w:rsidRDefault="00633269" w:rsidP="00CF6347">
                  <w:pPr>
                    <w:pStyle w:val="rowtabella0"/>
                    <w:rPr>
                      <w:color w:val="002060"/>
                    </w:rPr>
                  </w:pPr>
                  <w:r w:rsidRPr="0094244D">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72D10" w14:textId="77777777" w:rsidR="00633269" w:rsidRPr="0094244D" w:rsidRDefault="00633269" w:rsidP="00CF6347">
                  <w:pPr>
                    <w:pStyle w:val="rowtabella0"/>
                    <w:jc w:val="center"/>
                    <w:rPr>
                      <w:color w:val="002060"/>
                    </w:rPr>
                  </w:pPr>
                  <w:r w:rsidRPr="0094244D">
                    <w:rPr>
                      <w:color w:val="002060"/>
                    </w:rPr>
                    <w:t>12 - 2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08A28C" w14:textId="77777777" w:rsidR="00633269" w:rsidRPr="0094244D" w:rsidRDefault="00633269" w:rsidP="00CF6347">
                  <w:pPr>
                    <w:pStyle w:val="rowtabella0"/>
                    <w:jc w:val="center"/>
                    <w:rPr>
                      <w:color w:val="002060"/>
                    </w:rPr>
                  </w:pPr>
                  <w:r w:rsidRPr="0094244D">
                    <w:rPr>
                      <w:color w:val="002060"/>
                    </w:rPr>
                    <w:t> </w:t>
                  </w:r>
                </w:p>
              </w:tc>
            </w:tr>
            <w:tr w:rsidR="00633269" w:rsidRPr="0094244D" w14:paraId="42C9F138"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1C4DC" w14:textId="77777777" w:rsidR="00633269" w:rsidRPr="0094244D" w:rsidRDefault="00633269" w:rsidP="00CF6347">
                  <w:pPr>
                    <w:pStyle w:val="rowtabella0"/>
                    <w:rPr>
                      <w:color w:val="002060"/>
                    </w:rPr>
                  </w:pPr>
                  <w:r w:rsidRPr="0094244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A0610" w14:textId="77777777" w:rsidR="00633269" w:rsidRPr="0094244D" w:rsidRDefault="00633269" w:rsidP="00CF6347">
                  <w:pPr>
                    <w:pStyle w:val="rowtabella0"/>
                    <w:rPr>
                      <w:color w:val="002060"/>
                    </w:rPr>
                  </w:pPr>
                  <w:r w:rsidRPr="0094244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75AFF" w14:textId="77777777" w:rsidR="00633269" w:rsidRPr="0094244D" w:rsidRDefault="00633269" w:rsidP="00CF6347">
                  <w:pPr>
                    <w:pStyle w:val="rowtabella0"/>
                    <w:jc w:val="center"/>
                    <w:rPr>
                      <w:color w:val="002060"/>
                    </w:rPr>
                  </w:pPr>
                  <w:r w:rsidRPr="0094244D">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8AB18A" w14:textId="77777777" w:rsidR="00633269" w:rsidRPr="0094244D" w:rsidRDefault="00633269" w:rsidP="00CF6347">
                  <w:pPr>
                    <w:pStyle w:val="rowtabella0"/>
                    <w:jc w:val="center"/>
                    <w:rPr>
                      <w:color w:val="002060"/>
                    </w:rPr>
                  </w:pPr>
                  <w:r w:rsidRPr="0094244D">
                    <w:rPr>
                      <w:color w:val="002060"/>
                    </w:rPr>
                    <w:t> </w:t>
                  </w:r>
                </w:p>
              </w:tc>
            </w:tr>
            <w:tr w:rsidR="00633269" w:rsidRPr="0094244D" w14:paraId="03766321"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7D55F" w14:textId="77777777" w:rsidR="00633269" w:rsidRPr="0094244D" w:rsidRDefault="00633269" w:rsidP="00CF6347">
                  <w:pPr>
                    <w:pStyle w:val="rowtabella0"/>
                    <w:rPr>
                      <w:color w:val="002060"/>
                    </w:rPr>
                  </w:pPr>
                  <w:r w:rsidRPr="0094244D">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18A28" w14:textId="77777777" w:rsidR="00633269" w:rsidRPr="0094244D" w:rsidRDefault="00633269" w:rsidP="00CF6347">
                  <w:pPr>
                    <w:pStyle w:val="rowtabella0"/>
                    <w:rPr>
                      <w:color w:val="002060"/>
                    </w:rPr>
                  </w:pPr>
                  <w:r w:rsidRPr="0094244D">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E08E8" w14:textId="77777777" w:rsidR="00633269" w:rsidRPr="0094244D" w:rsidRDefault="00633269" w:rsidP="00CF6347">
                  <w:pPr>
                    <w:pStyle w:val="rowtabella0"/>
                    <w:jc w:val="center"/>
                    <w:rPr>
                      <w:color w:val="002060"/>
                    </w:rPr>
                  </w:pPr>
                  <w:r w:rsidRPr="0094244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8872C" w14:textId="77777777" w:rsidR="00633269" w:rsidRPr="0094244D" w:rsidRDefault="00633269" w:rsidP="00CF6347">
                  <w:pPr>
                    <w:pStyle w:val="rowtabella0"/>
                    <w:jc w:val="center"/>
                    <w:rPr>
                      <w:color w:val="002060"/>
                    </w:rPr>
                  </w:pPr>
                  <w:r w:rsidRPr="0094244D">
                    <w:rPr>
                      <w:color w:val="002060"/>
                    </w:rPr>
                    <w:t> </w:t>
                  </w:r>
                </w:p>
              </w:tc>
            </w:tr>
            <w:tr w:rsidR="00633269" w:rsidRPr="0094244D" w14:paraId="0819750C"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6FC588AE" w14:textId="77777777" w:rsidR="00633269" w:rsidRPr="0094244D" w:rsidRDefault="00633269" w:rsidP="00CF6347">
                  <w:pPr>
                    <w:pStyle w:val="rowtabella0"/>
                    <w:rPr>
                      <w:color w:val="002060"/>
                    </w:rPr>
                  </w:pPr>
                  <w:r w:rsidRPr="0094244D">
                    <w:rPr>
                      <w:color w:val="002060"/>
                    </w:rPr>
                    <w:t>(1) - disputata il 17/11/2024</w:t>
                  </w:r>
                </w:p>
              </w:tc>
            </w:tr>
          </w:tbl>
          <w:p w14:paraId="53AC0E52"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5BABA737"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E4C24" w14:textId="77777777" w:rsidR="00633269" w:rsidRPr="0094244D" w:rsidRDefault="00633269" w:rsidP="00CF6347">
                  <w:pPr>
                    <w:pStyle w:val="headertabella0"/>
                    <w:rPr>
                      <w:color w:val="002060"/>
                    </w:rPr>
                  </w:pPr>
                  <w:r w:rsidRPr="0094244D">
                    <w:rPr>
                      <w:color w:val="002060"/>
                    </w:rPr>
                    <w:t>GIRONE B - 8 Giornata - A</w:t>
                  </w:r>
                </w:p>
              </w:tc>
            </w:tr>
            <w:tr w:rsidR="00633269" w:rsidRPr="0094244D" w14:paraId="4353DF32"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3AD447" w14:textId="77777777" w:rsidR="00633269" w:rsidRPr="0094244D" w:rsidRDefault="00633269" w:rsidP="00CF6347">
                  <w:pPr>
                    <w:pStyle w:val="rowtabella0"/>
                    <w:rPr>
                      <w:color w:val="002060"/>
                    </w:rPr>
                  </w:pPr>
                  <w:r w:rsidRPr="0094244D">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E85D3" w14:textId="77777777" w:rsidR="00633269" w:rsidRPr="0094244D" w:rsidRDefault="00633269" w:rsidP="00CF6347">
                  <w:pPr>
                    <w:pStyle w:val="rowtabella0"/>
                    <w:rPr>
                      <w:color w:val="002060"/>
                    </w:rPr>
                  </w:pPr>
                  <w:r w:rsidRPr="0094244D">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0EE47" w14:textId="77777777" w:rsidR="00633269" w:rsidRPr="0094244D" w:rsidRDefault="00633269" w:rsidP="00CF6347">
                  <w:pPr>
                    <w:pStyle w:val="rowtabella0"/>
                    <w:jc w:val="center"/>
                    <w:rPr>
                      <w:color w:val="002060"/>
                    </w:rPr>
                  </w:pPr>
                  <w:r w:rsidRPr="0094244D">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218F3" w14:textId="77777777" w:rsidR="00633269" w:rsidRPr="0094244D" w:rsidRDefault="00633269" w:rsidP="00CF6347">
                  <w:pPr>
                    <w:pStyle w:val="rowtabella0"/>
                    <w:jc w:val="center"/>
                    <w:rPr>
                      <w:color w:val="002060"/>
                    </w:rPr>
                  </w:pPr>
                  <w:r w:rsidRPr="0094244D">
                    <w:rPr>
                      <w:color w:val="002060"/>
                    </w:rPr>
                    <w:t> </w:t>
                  </w:r>
                </w:p>
              </w:tc>
            </w:tr>
            <w:tr w:rsidR="00633269" w:rsidRPr="0094244D" w14:paraId="2F7582F8"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A64E7E" w14:textId="77777777" w:rsidR="00633269" w:rsidRPr="0094244D" w:rsidRDefault="00633269" w:rsidP="00CF6347">
                  <w:pPr>
                    <w:pStyle w:val="rowtabella0"/>
                    <w:rPr>
                      <w:color w:val="002060"/>
                    </w:rPr>
                  </w:pPr>
                  <w:r w:rsidRPr="0094244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1DFCA3" w14:textId="77777777" w:rsidR="00633269" w:rsidRPr="0094244D" w:rsidRDefault="00633269" w:rsidP="00CF6347">
                  <w:pPr>
                    <w:pStyle w:val="rowtabella0"/>
                    <w:rPr>
                      <w:color w:val="002060"/>
                    </w:rPr>
                  </w:pPr>
                  <w:r w:rsidRPr="0094244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71A9EA" w14:textId="77777777" w:rsidR="00633269" w:rsidRPr="0094244D" w:rsidRDefault="00633269" w:rsidP="00CF6347">
                  <w:pPr>
                    <w:pStyle w:val="rowtabella0"/>
                    <w:jc w:val="center"/>
                    <w:rPr>
                      <w:color w:val="002060"/>
                    </w:rPr>
                  </w:pPr>
                  <w:r w:rsidRPr="0094244D">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9078C2" w14:textId="77777777" w:rsidR="00633269" w:rsidRPr="0094244D" w:rsidRDefault="00633269" w:rsidP="00CF6347">
                  <w:pPr>
                    <w:pStyle w:val="rowtabella0"/>
                    <w:jc w:val="center"/>
                    <w:rPr>
                      <w:color w:val="002060"/>
                    </w:rPr>
                  </w:pPr>
                  <w:r w:rsidRPr="0094244D">
                    <w:rPr>
                      <w:color w:val="002060"/>
                    </w:rPr>
                    <w:t> </w:t>
                  </w:r>
                </w:p>
              </w:tc>
            </w:tr>
            <w:tr w:rsidR="00633269" w:rsidRPr="0094244D" w14:paraId="03303BAE"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E2B6D" w14:textId="77777777" w:rsidR="00633269" w:rsidRPr="0094244D" w:rsidRDefault="00633269" w:rsidP="00CF6347">
                  <w:pPr>
                    <w:pStyle w:val="rowtabella0"/>
                    <w:rPr>
                      <w:color w:val="002060"/>
                    </w:rPr>
                  </w:pPr>
                  <w:r w:rsidRPr="0094244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44CB70" w14:textId="77777777" w:rsidR="00633269" w:rsidRPr="0094244D" w:rsidRDefault="00633269" w:rsidP="00CF6347">
                  <w:pPr>
                    <w:pStyle w:val="rowtabella0"/>
                    <w:rPr>
                      <w:color w:val="002060"/>
                    </w:rPr>
                  </w:pPr>
                  <w:r w:rsidRPr="0094244D">
                    <w:rPr>
                      <w:color w:val="002060"/>
                    </w:rPr>
                    <w:t xml:space="preserve">- </w:t>
                  </w:r>
                  <w:proofErr w:type="gramStart"/>
                  <w:r w:rsidRPr="0094244D">
                    <w:rPr>
                      <w:color w:val="002060"/>
                    </w:rPr>
                    <w:t>U.MANDOLESI</w:t>
                  </w:r>
                  <w:proofErr w:type="gramEnd"/>
                  <w:r w:rsidRPr="0094244D">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D7589" w14:textId="77777777" w:rsidR="00633269" w:rsidRPr="0094244D" w:rsidRDefault="00633269" w:rsidP="00CF6347">
                  <w:pPr>
                    <w:pStyle w:val="rowtabella0"/>
                    <w:jc w:val="center"/>
                    <w:rPr>
                      <w:color w:val="002060"/>
                    </w:rPr>
                  </w:pPr>
                  <w:r w:rsidRPr="0094244D">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2C72E" w14:textId="77777777" w:rsidR="00633269" w:rsidRPr="0094244D" w:rsidRDefault="00633269" w:rsidP="00CF6347">
                  <w:pPr>
                    <w:pStyle w:val="rowtabella0"/>
                    <w:jc w:val="center"/>
                    <w:rPr>
                      <w:color w:val="002060"/>
                    </w:rPr>
                  </w:pPr>
                  <w:r w:rsidRPr="0094244D">
                    <w:rPr>
                      <w:color w:val="002060"/>
                    </w:rPr>
                    <w:t> </w:t>
                  </w:r>
                </w:p>
              </w:tc>
            </w:tr>
            <w:tr w:rsidR="00633269" w:rsidRPr="0094244D" w14:paraId="42A29746"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6E4160" w14:textId="77777777" w:rsidR="00633269" w:rsidRPr="0094244D" w:rsidRDefault="00633269" w:rsidP="00CF6347">
                  <w:pPr>
                    <w:pStyle w:val="rowtabella0"/>
                    <w:rPr>
                      <w:color w:val="002060"/>
                    </w:rPr>
                  </w:pPr>
                  <w:r w:rsidRPr="0094244D">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EDE6F" w14:textId="77777777" w:rsidR="00633269" w:rsidRPr="0094244D" w:rsidRDefault="00633269" w:rsidP="00CF6347">
                  <w:pPr>
                    <w:pStyle w:val="rowtabella0"/>
                    <w:rPr>
                      <w:color w:val="002060"/>
                    </w:rPr>
                  </w:pPr>
                  <w:r w:rsidRPr="0094244D">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384216" w14:textId="77777777" w:rsidR="00633269" w:rsidRPr="0094244D" w:rsidRDefault="00633269" w:rsidP="00CF6347">
                  <w:pPr>
                    <w:pStyle w:val="rowtabella0"/>
                    <w:jc w:val="center"/>
                    <w:rPr>
                      <w:color w:val="002060"/>
                    </w:rPr>
                  </w:pPr>
                  <w:r w:rsidRPr="0094244D">
                    <w:rPr>
                      <w:color w:val="002060"/>
                    </w:rPr>
                    <w:t>3 - 15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BFFD7" w14:textId="77777777" w:rsidR="00633269" w:rsidRPr="0094244D" w:rsidRDefault="00633269" w:rsidP="00CF6347">
                  <w:pPr>
                    <w:pStyle w:val="rowtabella0"/>
                    <w:jc w:val="center"/>
                    <w:rPr>
                      <w:color w:val="002060"/>
                    </w:rPr>
                  </w:pPr>
                  <w:r w:rsidRPr="0094244D">
                    <w:rPr>
                      <w:color w:val="002060"/>
                    </w:rPr>
                    <w:t> </w:t>
                  </w:r>
                </w:p>
              </w:tc>
            </w:tr>
            <w:tr w:rsidR="00633269" w:rsidRPr="0094244D" w14:paraId="6974FBDA"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922CCC" w14:textId="77777777" w:rsidR="00633269" w:rsidRPr="0094244D" w:rsidRDefault="00633269" w:rsidP="00CF6347">
                  <w:pPr>
                    <w:pStyle w:val="rowtabella0"/>
                    <w:rPr>
                      <w:color w:val="002060"/>
                    </w:rPr>
                  </w:pPr>
                  <w:r w:rsidRPr="0094244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D7C2D" w14:textId="77777777" w:rsidR="00633269" w:rsidRPr="0094244D" w:rsidRDefault="00633269" w:rsidP="00CF6347">
                  <w:pPr>
                    <w:pStyle w:val="rowtabella0"/>
                    <w:rPr>
                      <w:color w:val="002060"/>
                    </w:rPr>
                  </w:pPr>
                  <w:r w:rsidRPr="0094244D">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1C41C" w14:textId="77777777" w:rsidR="00633269" w:rsidRPr="0094244D" w:rsidRDefault="00633269" w:rsidP="00CF6347">
                  <w:pPr>
                    <w:pStyle w:val="rowtabella0"/>
                    <w:jc w:val="center"/>
                    <w:rPr>
                      <w:color w:val="002060"/>
                    </w:rPr>
                  </w:pPr>
                  <w:r w:rsidRPr="0094244D">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D2018" w14:textId="77777777" w:rsidR="00633269" w:rsidRPr="0094244D" w:rsidRDefault="00633269" w:rsidP="00CF6347">
                  <w:pPr>
                    <w:pStyle w:val="rowtabella0"/>
                    <w:jc w:val="center"/>
                    <w:rPr>
                      <w:color w:val="002060"/>
                    </w:rPr>
                  </w:pPr>
                  <w:r w:rsidRPr="0094244D">
                    <w:rPr>
                      <w:color w:val="002060"/>
                    </w:rPr>
                    <w:t> </w:t>
                  </w:r>
                </w:p>
              </w:tc>
            </w:tr>
          </w:tbl>
          <w:p w14:paraId="47EED0CE" w14:textId="77777777" w:rsidR="00633269" w:rsidRPr="0094244D" w:rsidRDefault="00633269" w:rsidP="00CF6347">
            <w:pPr>
              <w:rPr>
                <w:color w:val="002060"/>
              </w:rPr>
            </w:pPr>
          </w:p>
        </w:tc>
      </w:tr>
    </w:tbl>
    <w:p w14:paraId="748062F4" w14:textId="77777777" w:rsidR="00633269" w:rsidRPr="0094244D" w:rsidRDefault="00633269" w:rsidP="00633269">
      <w:pPr>
        <w:pStyle w:val="breakline"/>
        <w:rPr>
          <w:rFonts w:eastAsiaTheme="minorEastAsia"/>
          <w:color w:val="002060"/>
        </w:rPr>
      </w:pPr>
    </w:p>
    <w:p w14:paraId="7C6115A3" w14:textId="77777777" w:rsidR="00633269" w:rsidRPr="0094244D" w:rsidRDefault="00633269" w:rsidP="00633269">
      <w:pPr>
        <w:pStyle w:val="breakline"/>
        <w:rPr>
          <w:color w:val="002060"/>
        </w:rPr>
      </w:pPr>
    </w:p>
    <w:p w14:paraId="3387F6BE" w14:textId="77777777" w:rsidR="00633269" w:rsidRPr="0094244D" w:rsidRDefault="00633269" w:rsidP="00633269">
      <w:pPr>
        <w:pStyle w:val="titoloprinc0"/>
        <w:rPr>
          <w:color w:val="002060"/>
        </w:rPr>
      </w:pPr>
      <w:r w:rsidRPr="0094244D">
        <w:rPr>
          <w:color w:val="002060"/>
        </w:rPr>
        <w:t>GIUDICE SPORTIVO</w:t>
      </w:r>
    </w:p>
    <w:p w14:paraId="0211997D"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783A084E" w14:textId="77777777" w:rsidR="00633269" w:rsidRPr="0094244D" w:rsidRDefault="00633269" w:rsidP="00633269">
      <w:pPr>
        <w:pStyle w:val="titolo10"/>
        <w:rPr>
          <w:color w:val="002060"/>
        </w:rPr>
      </w:pPr>
      <w:r w:rsidRPr="0094244D">
        <w:rPr>
          <w:color w:val="002060"/>
        </w:rPr>
        <w:t xml:space="preserve">GARE DEL 16/11/2024 </w:t>
      </w:r>
    </w:p>
    <w:p w14:paraId="655D8582" w14:textId="77777777" w:rsidR="00633269" w:rsidRPr="0094244D" w:rsidRDefault="00633269" w:rsidP="00633269">
      <w:pPr>
        <w:pStyle w:val="titolo7a"/>
        <w:rPr>
          <w:color w:val="002060"/>
        </w:rPr>
      </w:pPr>
      <w:r w:rsidRPr="0094244D">
        <w:rPr>
          <w:color w:val="002060"/>
        </w:rPr>
        <w:t xml:space="preserve">PROVVEDIMENTI DISCIPLINARI </w:t>
      </w:r>
    </w:p>
    <w:p w14:paraId="4FD7AFA8"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207A9B4C" w14:textId="77777777" w:rsidR="00633269" w:rsidRPr="0094244D" w:rsidRDefault="00633269" w:rsidP="00633269">
      <w:pPr>
        <w:pStyle w:val="titolo30"/>
        <w:rPr>
          <w:color w:val="002060"/>
        </w:rPr>
      </w:pPr>
      <w:r w:rsidRPr="0094244D">
        <w:rPr>
          <w:color w:val="002060"/>
        </w:rPr>
        <w:t xml:space="preserve">ALLENATORI </w:t>
      </w:r>
    </w:p>
    <w:p w14:paraId="1AA46F3B" w14:textId="77777777" w:rsidR="00633269" w:rsidRPr="0094244D" w:rsidRDefault="00633269" w:rsidP="00633269">
      <w:pPr>
        <w:pStyle w:val="titolo20"/>
        <w:rPr>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224733E" w14:textId="77777777" w:rsidTr="00CF6347">
        <w:tc>
          <w:tcPr>
            <w:tcW w:w="2200" w:type="dxa"/>
            <w:tcMar>
              <w:top w:w="20" w:type="dxa"/>
              <w:left w:w="20" w:type="dxa"/>
              <w:bottom w:w="20" w:type="dxa"/>
              <w:right w:w="20" w:type="dxa"/>
            </w:tcMar>
            <w:vAlign w:val="center"/>
            <w:hideMark/>
          </w:tcPr>
          <w:p w14:paraId="314BDBE3" w14:textId="77777777" w:rsidR="00633269" w:rsidRPr="0094244D" w:rsidRDefault="00633269" w:rsidP="00CF6347">
            <w:pPr>
              <w:pStyle w:val="movimento"/>
              <w:rPr>
                <w:color w:val="002060"/>
              </w:rPr>
            </w:pPr>
            <w:r w:rsidRPr="0094244D">
              <w:rPr>
                <w:color w:val="002060"/>
              </w:rPr>
              <w:t>CARDUCCI ALFONSO</w:t>
            </w:r>
          </w:p>
        </w:tc>
        <w:tc>
          <w:tcPr>
            <w:tcW w:w="2200" w:type="dxa"/>
            <w:tcMar>
              <w:top w:w="20" w:type="dxa"/>
              <w:left w:w="20" w:type="dxa"/>
              <w:bottom w:w="20" w:type="dxa"/>
              <w:right w:w="20" w:type="dxa"/>
            </w:tcMar>
            <w:vAlign w:val="center"/>
            <w:hideMark/>
          </w:tcPr>
          <w:p w14:paraId="463F68CF" w14:textId="77777777" w:rsidR="00633269" w:rsidRPr="0094244D" w:rsidRDefault="00633269" w:rsidP="00CF6347">
            <w:pPr>
              <w:pStyle w:val="movimento2"/>
              <w:rPr>
                <w:color w:val="002060"/>
              </w:rPr>
            </w:pPr>
            <w:r w:rsidRPr="0094244D">
              <w:rPr>
                <w:color w:val="002060"/>
              </w:rPr>
              <w:t xml:space="preserve">(ACLI AUDAX MONTECOSARO C5) </w:t>
            </w:r>
          </w:p>
        </w:tc>
        <w:tc>
          <w:tcPr>
            <w:tcW w:w="800" w:type="dxa"/>
            <w:tcMar>
              <w:top w:w="20" w:type="dxa"/>
              <w:left w:w="20" w:type="dxa"/>
              <w:bottom w:w="20" w:type="dxa"/>
              <w:right w:w="20" w:type="dxa"/>
            </w:tcMar>
            <w:vAlign w:val="center"/>
            <w:hideMark/>
          </w:tcPr>
          <w:p w14:paraId="09A4A2C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C0523A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C3681F5" w14:textId="77777777" w:rsidR="00633269" w:rsidRPr="0094244D" w:rsidRDefault="00633269" w:rsidP="00CF6347">
            <w:pPr>
              <w:pStyle w:val="movimento2"/>
              <w:rPr>
                <w:color w:val="002060"/>
              </w:rPr>
            </w:pPr>
            <w:r w:rsidRPr="0094244D">
              <w:rPr>
                <w:color w:val="002060"/>
              </w:rPr>
              <w:t> </w:t>
            </w:r>
          </w:p>
        </w:tc>
      </w:tr>
    </w:tbl>
    <w:p w14:paraId="1B65BFD5"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353B7A97" w14:textId="77777777" w:rsidTr="00CF6347">
        <w:tc>
          <w:tcPr>
            <w:tcW w:w="2200" w:type="dxa"/>
            <w:tcMar>
              <w:top w:w="20" w:type="dxa"/>
              <w:left w:w="20" w:type="dxa"/>
              <w:bottom w:w="20" w:type="dxa"/>
              <w:right w:w="20" w:type="dxa"/>
            </w:tcMar>
            <w:vAlign w:val="center"/>
            <w:hideMark/>
          </w:tcPr>
          <w:p w14:paraId="297D0B99" w14:textId="77777777" w:rsidR="00633269" w:rsidRPr="0094244D" w:rsidRDefault="00633269" w:rsidP="00CF6347">
            <w:pPr>
              <w:pStyle w:val="movimento"/>
              <w:rPr>
                <w:color w:val="002060"/>
              </w:rPr>
            </w:pPr>
            <w:r w:rsidRPr="0094244D">
              <w:rPr>
                <w:color w:val="002060"/>
              </w:rPr>
              <w:t>RAVERA GIACOMO</w:t>
            </w:r>
          </w:p>
        </w:tc>
        <w:tc>
          <w:tcPr>
            <w:tcW w:w="2200" w:type="dxa"/>
            <w:tcMar>
              <w:top w:w="20" w:type="dxa"/>
              <w:left w:w="20" w:type="dxa"/>
              <w:bottom w:w="20" w:type="dxa"/>
              <w:right w:w="20" w:type="dxa"/>
            </w:tcMar>
            <w:vAlign w:val="center"/>
            <w:hideMark/>
          </w:tcPr>
          <w:p w14:paraId="3D32AF6B" w14:textId="77777777" w:rsidR="00633269" w:rsidRPr="0094244D" w:rsidRDefault="00633269" w:rsidP="00CF6347">
            <w:pPr>
              <w:pStyle w:val="movimento2"/>
              <w:rPr>
                <w:color w:val="002060"/>
              </w:rPr>
            </w:pPr>
            <w:r w:rsidRPr="0094244D">
              <w:rPr>
                <w:color w:val="002060"/>
              </w:rPr>
              <w:t xml:space="preserve">(ITALSERVICE C5) </w:t>
            </w:r>
          </w:p>
        </w:tc>
        <w:tc>
          <w:tcPr>
            <w:tcW w:w="800" w:type="dxa"/>
            <w:tcMar>
              <w:top w:w="20" w:type="dxa"/>
              <w:left w:w="20" w:type="dxa"/>
              <w:bottom w:w="20" w:type="dxa"/>
              <w:right w:w="20" w:type="dxa"/>
            </w:tcMar>
            <w:vAlign w:val="center"/>
            <w:hideMark/>
          </w:tcPr>
          <w:p w14:paraId="5C80769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753173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9AF4D75" w14:textId="77777777" w:rsidR="00633269" w:rsidRPr="0094244D" w:rsidRDefault="00633269" w:rsidP="00CF6347">
            <w:pPr>
              <w:pStyle w:val="movimento2"/>
              <w:rPr>
                <w:color w:val="002060"/>
              </w:rPr>
            </w:pPr>
            <w:r w:rsidRPr="0094244D">
              <w:rPr>
                <w:color w:val="002060"/>
              </w:rPr>
              <w:t> </w:t>
            </w:r>
          </w:p>
        </w:tc>
      </w:tr>
    </w:tbl>
    <w:p w14:paraId="45DABAB6" w14:textId="77777777" w:rsidR="00633269" w:rsidRPr="0094244D" w:rsidRDefault="00633269" w:rsidP="00633269">
      <w:pPr>
        <w:pStyle w:val="titolo30"/>
        <w:rPr>
          <w:rFonts w:eastAsiaTheme="minorEastAsia"/>
          <w:color w:val="002060"/>
        </w:rPr>
      </w:pPr>
      <w:r w:rsidRPr="0094244D">
        <w:rPr>
          <w:color w:val="002060"/>
        </w:rPr>
        <w:lastRenderedPageBreak/>
        <w:t xml:space="preserve">CALCIATORI ESPULSI </w:t>
      </w:r>
    </w:p>
    <w:p w14:paraId="7339B95F" w14:textId="77777777" w:rsidR="00633269" w:rsidRPr="0094244D" w:rsidRDefault="00633269" w:rsidP="00633269">
      <w:pPr>
        <w:pStyle w:val="titolo20"/>
        <w:rPr>
          <w:color w:val="002060"/>
        </w:rPr>
      </w:pPr>
      <w:r w:rsidRPr="0094244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CFC9FD6" w14:textId="77777777" w:rsidTr="00CF6347">
        <w:tc>
          <w:tcPr>
            <w:tcW w:w="2200" w:type="dxa"/>
            <w:tcMar>
              <w:top w:w="20" w:type="dxa"/>
              <w:left w:w="20" w:type="dxa"/>
              <w:bottom w:w="20" w:type="dxa"/>
              <w:right w:w="20" w:type="dxa"/>
            </w:tcMar>
            <w:vAlign w:val="center"/>
            <w:hideMark/>
          </w:tcPr>
          <w:p w14:paraId="088968E0" w14:textId="77777777" w:rsidR="00633269" w:rsidRPr="0094244D" w:rsidRDefault="00633269" w:rsidP="00CF6347">
            <w:pPr>
              <w:pStyle w:val="movimento"/>
              <w:rPr>
                <w:color w:val="002060"/>
              </w:rPr>
            </w:pPr>
            <w:r w:rsidRPr="0094244D">
              <w:rPr>
                <w:color w:val="002060"/>
              </w:rPr>
              <w:t>CRESCENZI ALEX</w:t>
            </w:r>
          </w:p>
        </w:tc>
        <w:tc>
          <w:tcPr>
            <w:tcW w:w="2200" w:type="dxa"/>
            <w:tcMar>
              <w:top w:w="20" w:type="dxa"/>
              <w:left w:w="20" w:type="dxa"/>
              <w:bottom w:w="20" w:type="dxa"/>
              <w:right w:w="20" w:type="dxa"/>
            </w:tcMar>
            <w:vAlign w:val="center"/>
            <w:hideMark/>
          </w:tcPr>
          <w:p w14:paraId="1A891A7E"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U.MANDOLESI</w:t>
            </w:r>
            <w:proofErr w:type="gramEnd"/>
            <w:r w:rsidRPr="0094244D">
              <w:rPr>
                <w:color w:val="002060"/>
              </w:rPr>
              <w:t xml:space="preserve"> CALCIO) </w:t>
            </w:r>
          </w:p>
        </w:tc>
        <w:tc>
          <w:tcPr>
            <w:tcW w:w="800" w:type="dxa"/>
            <w:tcMar>
              <w:top w:w="20" w:type="dxa"/>
              <w:left w:w="20" w:type="dxa"/>
              <w:bottom w:w="20" w:type="dxa"/>
              <w:right w:w="20" w:type="dxa"/>
            </w:tcMar>
            <w:vAlign w:val="center"/>
            <w:hideMark/>
          </w:tcPr>
          <w:p w14:paraId="18CA015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8A1DE24"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4D3D0C4" w14:textId="77777777" w:rsidR="00633269" w:rsidRPr="0094244D" w:rsidRDefault="00633269" w:rsidP="00CF6347">
            <w:pPr>
              <w:pStyle w:val="movimento2"/>
              <w:rPr>
                <w:color w:val="002060"/>
              </w:rPr>
            </w:pPr>
            <w:r w:rsidRPr="0094244D">
              <w:rPr>
                <w:color w:val="002060"/>
              </w:rPr>
              <w:t> </w:t>
            </w:r>
          </w:p>
        </w:tc>
      </w:tr>
    </w:tbl>
    <w:p w14:paraId="228C83CD" w14:textId="77777777" w:rsidR="00633269" w:rsidRPr="0094244D" w:rsidRDefault="00633269" w:rsidP="00633269">
      <w:pPr>
        <w:pStyle w:val="titolo20"/>
        <w:rPr>
          <w:rFonts w:eastAsiaTheme="minorEastAsia"/>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41898C9A" w14:textId="77777777" w:rsidTr="00CF6347">
        <w:tc>
          <w:tcPr>
            <w:tcW w:w="2200" w:type="dxa"/>
            <w:tcMar>
              <w:top w:w="20" w:type="dxa"/>
              <w:left w:w="20" w:type="dxa"/>
              <w:bottom w:w="20" w:type="dxa"/>
              <w:right w:w="20" w:type="dxa"/>
            </w:tcMar>
            <w:vAlign w:val="center"/>
            <w:hideMark/>
          </w:tcPr>
          <w:p w14:paraId="03A905A6" w14:textId="77777777" w:rsidR="00633269" w:rsidRPr="0094244D" w:rsidRDefault="00633269" w:rsidP="00CF6347">
            <w:pPr>
              <w:pStyle w:val="movimento"/>
              <w:rPr>
                <w:color w:val="002060"/>
              </w:rPr>
            </w:pPr>
            <w:r w:rsidRPr="0094244D">
              <w:rPr>
                <w:color w:val="002060"/>
              </w:rPr>
              <w:t>LUNARDI DIEGO</w:t>
            </w:r>
          </w:p>
        </w:tc>
        <w:tc>
          <w:tcPr>
            <w:tcW w:w="2200" w:type="dxa"/>
            <w:tcMar>
              <w:top w:w="20" w:type="dxa"/>
              <w:left w:w="20" w:type="dxa"/>
              <w:bottom w:w="20" w:type="dxa"/>
              <w:right w:w="20" w:type="dxa"/>
            </w:tcMar>
            <w:vAlign w:val="center"/>
            <w:hideMark/>
          </w:tcPr>
          <w:p w14:paraId="064A714C" w14:textId="77777777" w:rsidR="00633269" w:rsidRPr="0094244D" w:rsidRDefault="00633269" w:rsidP="00CF6347">
            <w:pPr>
              <w:pStyle w:val="movimento2"/>
              <w:rPr>
                <w:color w:val="002060"/>
              </w:rPr>
            </w:pPr>
            <w:r w:rsidRPr="0094244D">
              <w:rPr>
                <w:color w:val="002060"/>
              </w:rPr>
              <w:t xml:space="preserve">(CERRETO D ESI C5 A.S.D.) </w:t>
            </w:r>
          </w:p>
        </w:tc>
        <w:tc>
          <w:tcPr>
            <w:tcW w:w="800" w:type="dxa"/>
            <w:tcMar>
              <w:top w:w="20" w:type="dxa"/>
              <w:left w:w="20" w:type="dxa"/>
              <w:bottom w:w="20" w:type="dxa"/>
              <w:right w:w="20" w:type="dxa"/>
            </w:tcMar>
            <w:vAlign w:val="center"/>
            <w:hideMark/>
          </w:tcPr>
          <w:p w14:paraId="70E928B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BCC69A5"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BFDC55F" w14:textId="77777777" w:rsidR="00633269" w:rsidRPr="0094244D" w:rsidRDefault="00633269" w:rsidP="00CF6347">
            <w:pPr>
              <w:pStyle w:val="movimento2"/>
              <w:rPr>
                <w:color w:val="002060"/>
              </w:rPr>
            </w:pPr>
            <w:r w:rsidRPr="0094244D">
              <w:rPr>
                <w:color w:val="002060"/>
              </w:rPr>
              <w:t> </w:t>
            </w:r>
          </w:p>
        </w:tc>
      </w:tr>
    </w:tbl>
    <w:p w14:paraId="54E3C789"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416AB992" w14:textId="77777777" w:rsidR="00633269" w:rsidRPr="0094244D" w:rsidRDefault="00633269" w:rsidP="00633269">
      <w:pPr>
        <w:pStyle w:val="titolo20"/>
        <w:rPr>
          <w:color w:val="002060"/>
        </w:rPr>
      </w:pPr>
      <w:r w:rsidRPr="009424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58E7E46" w14:textId="77777777" w:rsidTr="00CF6347">
        <w:tc>
          <w:tcPr>
            <w:tcW w:w="2200" w:type="dxa"/>
            <w:tcMar>
              <w:top w:w="20" w:type="dxa"/>
              <w:left w:w="20" w:type="dxa"/>
              <w:bottom w:w="20" w:type="dxa"/>
              <w:right w:w="20" w:type="dxa"/>
            </w:tcMar>
            <w:vAlign w:val="center"/>
            <w:hideMark/>
          </w:tcPr>
          <w:p w14:paraId="365DF7F9" w14:textId="77777777" w:rsidR="00633269" w:rsidRPr="0094244D" w:rsidRDefault="00633269" w:rsidP="00CF6347">
            <w:pPr>
              <w:pStyle w:val="movimento"/>
              <w:rPr>
                <w:color w:val="002060"/>
              </w:rPr>
            </w:pPr>
            <w:r w:rsidRPr="0094244D">
              <w:rPr>
                <w:color w:val="002060"/>
              </w:rPr>
              <w:t>BUDASSI ALESSIO</w:t>
            </w:r>
          </w:p>
        </w:tc>
        <w:tc>
          <w:tcPr>
            <w:tcW w:w="2200" w:type="dxa"/>
            <w:tcMar>
              <w:top w:w="20" w:type="dxa"/>
              <w:left w:w="20" w:type="dxa"/>
              <w:bottom w:w="20" w:type="dxa"/>
              <w:right w:w="20" w:type="dxa"/>
            </w:tcMar>
            <w:vAlign w:val="center"/>
            <w:hideMark/>
          </w:tcPr>
          <w:p w14:paraId="4DFECE71" w14:textId="77777777" w:rsidR="00633269" w:rsidRPr="0094244D" w:rsidRDefault="00633269" w:rsidP="00CF6347">
            <w:pPr>
              <w:pStyle w:val="movimento2"/>
              <w:rPr>
                <w:color w:val="002060"/>
              </w:rPr>
            </w:pPr>
            <w:r w:rsidRPr="0094244D">
              <w:rPr>
                <w:color w:val="002060"/>
              </w:rPr>
              <w:t xml:space="preserve">(ACLI AUDAX MONTECOSARO C5) </w:t>
            </w:r>
          </w:p>
        </w:tc>
        <w:tc>
          <w:tcPr>
            <w:tcW w:w="800" w:type="dxa"/>
            <w:tcMar>
              <w:top w:w="20" w:type="dxa"/>
              <w:left w:w="20" w:type="dxa"/>
              <w:bottom w:w="20" w:type="dxa"/>
              <w:right w:w="20" w:type="dxa"/>
            </w:tcMar>
            <w:vAlign w:val="center"/>
            <w:hideMark/>
          </w:tcPr>
          <w:p w14:paraId="4342ADB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00F88E4" w14:textId="77777777" w:rsidR="00633269" w:rsidRPr="0094244D" w:rsidRDefault="00633269" w:rsidP="00CF6347">
            <w:pPr>
              <w:pStyle w:val="movimento"/>
              <w:rPr>
                <w:color w:val="002060"/>
              </w:rPr>
            </w:pPr>
            <w:r w:rsidRPr="0094244D">
              <w:rPr>
                <w:color w:val="002060"/>
              </w:rPr>
              <w:t>CANNELLA TOMMASO</w:t>
            </w:r>
          </w:p>
        </w:tc>
        <w:tc>
          <w:tcPr>
            <w:tcW w:w="2200" w:type="dxa"/>
            <w:tcMar>
              <w:top w:w="20" w:type="dxa"/>
              <w:left w:w="20" w:type="dxa"/>
              <w:bottom w:w="20" w:type="dxa"/>
              <w:right w:w="20" w:type="dxa"/>
            </w:tcMar>
            <w:vAlign w:val="center"/>
            <w:hideMark/>
          </w:tcPr>
          <w:p w14:paraId="1F03883E" w14:textId="77777777" w:rsidR="00633269" w:rsidRPr="0094244D" w:rsidRDefault="00633269" w:rsidP="00CF6347">
            <w:pPr>
              <w:pStyle w:val="movimento2"/>
              <w:rPr>
                <w:color w:val="002060"/>
              </w:rPr>
            </w:pPr>
            <w:r w:rsidRPr="0094244D">
              <w:rPr>
                <w:color w:val="002060"/>
              </w:rPr>
              <w:t xml:space="preserve">(FUTSAL VIRE GEOSISTEM ASD) </w:t>
            </w:r>
          </w:p>
        </w:tc>
      </w:tr>
    </w:tbl>
    <w:p w14:paraId="268F35C6" w14:textId="77777777" w:rsidR="00633269" w:rsidRPr="0094244D" w:rsidRDefault="00633269" w:rsidP="00633269">
      <w:pPr>
        <w:pStyle w:val="titolo20"/>
        <w:rPr>
          <w:rFonts w:eastAsiaTheme="minorEastAsia"/>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FF5263C" w14:textId="77777777" w:rsidTr="00CF6347">
        <w:tc>
          <w:tcPr>
            <w:tcW w:w="2200" w:type="dxa"/>
            <w:tcMar>
              <w:top w:w="20" w:type="dxa"/>
              <w:left w:w="20" w:type="dxa"/>
              <w:bottom w:w="20" w:type="dxa"/>
              <w:right w:w="20" w:type="dxa"/>
            </w:tcMar>
            <w:vAlign w:val="center"/>
            <w:hideMark/>
          </w:tcPr>
          <w:p w14:paraId="5F0EA772" w14:textId="77777777" w:rsidR="00633269" w:rsidRPr="0094244D" w:rsidRDefault="00633269" w:rsidP="00CF6347">
            <w:pPr>
              <w:pStyle w:val="movimento"/>
              <w:rPr>
                <w:color w:val="002060"/>
              </w:rPr>
            </w:pPr>
            <w:r w:rsidRPr="0094244D">
              <w:rPr>
                <w:color w:val="002060"/>
              </w:rPr>
              <w:t>PINTO SAVERIO</w:t>
            </w:r>
          </w:p>
        </w:tc>
        <w:tc>
          <w:tcPr>
            <w:tcW w:w="2200" w:type="dxa"/>
            <w:tcMar>
              <w:top w:w="20" w:type="dxa"/>
              <w:left w:w="20" w:type="dxa"/>
              <w:bottom w:w="20" w:type="dxa"/>
              <w:right w:w="20" w:type="dxa"/>
            </w:tcMar>
            <w:vAlign w:val="center"/>
            <w:hideMark/>
          </w:tcPr>
          <w:p w14:paraId="503ABB4C" w14:textId="77777777" w:rsidR="00633269" w:rsidRPr="0094244D" w:rsidRDefault="00633269" w:rsidP="00CF6347">
            <w:pPr>
              <w:pStyle w:val="movimento2"/>
              <w:rPr>
                <w:color w:val="002060"/>
              </w:rPr>
            </w:pPr>
            <w:r w:rsidRPr="0094244D">
              <w:rPr>
                <w:color w:val="002060"/>
              </w:rPr>
              <w:t xml:space="preserve">(FUTSAL VIRE GEOSISTEM ASD) </w:t>
            </w:r>
          </w:p>
        </w:tc>
        <w:tc>
          <w:tcPr>
            <w:tcW w:w="800" w:type="dxa"/>
            <w:tcMar>
              <w:top w:w="20" w:type="dxa"/>
              <w:left w:w="20" w:type="dxa"/>
              <w:bottom w:w="20" w:type="dxa"/>
              <w:right w:w="20" w:type="dxa"/>
            </w:tcMar>
            <w:vAlign w:val="center"/>
            <w:hideMark/>
          </w:tcPr>
          <w:p w14:paraId="7830284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A8510B0" w14:textId="77777777" w:rsidR="00633269" w:rsidRPr="0094244D" w:rsidRDefault="00633269" w:rsidP="00CF6347">
            <w:pPr>
              <w:pStyle w:val="movimento"/>
              <w:rPr>
                <w:color w:val="002060"/>
              </w:rPr>
            </w:pPr>
            <w:r w:rsidRPr="0094244D">
              <w:rPr>
                <w:color w:val="002060"/>
              </w:rPr>
              <w:t>EL KHANOUSSI AYMAN</w:t>
            </w:r>
          </w:p>
        </w:tc>
        <w:tc>
          <w:tcPr>
            <w:tcW w:w="2200" w:type="dxa"/>
            <w:tcMar>
              <w:top w:w="20" w:type="dxa"/>
              <w:left w:w="20" w:type="dxa"/>
              <w:bottom w:w="20" w:type="dxa"/>
              <w:right w:w="20" w:type="dxa"/>
            </w:tcMar>
            <w:vAlign w:val="center"/>
            <w:hideMark/>
          </w:tcPr>
          <w:p w14:paraId="0DDE3071" w14:textId="77777777" w:rsidR="00633269" w:rsidRPr="0094244D" w:rsidRDefault="00633269" w:rsidP="00CF6347">
            <w:pPr>
              <w:pStyle w:val="movimento2"/>
              <w:rPr>
                <w:color w:val="002060"/>
              </w:rPr>
            </w:pPr>
            <w:r w:rsidRPr="0094244D">
              <w:rPr>
                <w:color w:val="002060"/>
              </w:rPr>
              <w:t xml:space="preserve">(PIETRALACROCE 73) </w:t>
            </w:r>
          </w:p>
        </w:tc>
      </w:tr>
      <w:tr w:rsidR="00633269" w:rsidRPr="0094244D" w14:paraId="1043F00E" w14:textId="77777777" w:rsidTr="00CF6347">
        <w:tc>
          <w:tcPr>
            <w:tcW w:w="2200" w:type="dxa"/>
            <w:tcMar>
              <w:top w:w="20" w:type="dxa"/>
              <w:left w:w="20" w:type="dxa"/>
              <w:bottom w:w="20" w:type="dxa"/>
              <w:right w:w="20" w:type="dxa"/>
            </w:tcMar>
            <w:vAlign w:val="center"/>
            <w:hideMark/>
          </w:tcPr>
          <w:p w14:paraId="1AC894B4" w14:textId="77777777" w:rsidR="00633269" w:rsidRPr="0094244D" w:rsidRDefault="00633269" w:rsidP="00CF6347">
            <w:pPr>
              <w:pStyle w:val="movimento"/>
              <w:rPr>
                <w:color w:val="002060"/>
              </w:rPr>
            </w:pPr>
            <w:r w:rsidRPr="0094244D">
              <w:rPr>
                <w:color w:val="002060"/>
              </w:rPr>
              <w:t>CAPOZUCCA ELIA</w:t>
            </w:r>
          </w:p>
        </w:tc>
        <w:tc>
          <w:tcPr>
            <w:tcW w:w="2200" w:type="dxa"/>
            <w:tcMar>
              <w:top w:w="20" w:type="dxa"/>
              <w:left w:w="20" w:type="dxa"/>
              <w:bottom w:w="20" w:type="dxa"/>
              <w:right w:w="20" w:type="dxa"/>
            </w:tcMar>
            <w:vAlign w:val="center"/>
            <w:hideMark/>
          </w:tcPr>
          <w:p w14:paraId="1BFD8D1E" w14:textId="77777777" w:rsidR="00633269" w:rsidRPr="0094244D" w:rsidRDefault="00633269" w:rsidP="00CF6347">
            <w:pPr>
              <w:pStyle w:val="movimento2"/>
              <w:rPr>
                <w:color w:val="002060"/>
              </w:rPr>
            </w:pPr>
            <w:r w:rsidRPr="0094244D">
              <w:rPr>
                <w:color w:val="002060"/>
              </w:rPr>
              <w:t xml:space="preserve">(POL. SPORT COMMUNICATION) </w:t>
            </w:r>
          </w:p>
        </w:tc>
        <w:tc>
          <w:tcPr>
            <w:tcW w:w="800" w:type="dxa"/>
            <w:tcMar>
              <w:top w:w="20" w:type="dxa"/>
              <w:left w:w="20" w:type="dxa"/>
              <w:bottom w:w="20" w:type="dxa"/>
              <w:right w:w="20" w:type="dxa"/>
            </w:tcMar>
            <w:vAlign w:val="center"/>
            <w:hideMark/>
          </w:tcPr>
          <w:p w14:paraId="691B759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D7A01F5" w14:textId="77777777" w:rsidR="00633269" w:rsidRPr="0094244D" w:rsidRDefault="00633269" w:rsidP="00CF6347">
            <w:pPr>
              <w:pStyle w:val="movimento"/>
              <w:rPr>
                <w:color w:val="002060"/>
              </w:rPr>
            </w:pPr>
            <w:r w:rsidRPr="0094244D">
              <w:rPr>
                <w:color w:val="002060"/>
              </w:rPr>
              <w:t>MARCHIONNI FRANCESCO</w:t>
            </w:r>
          </w:p>
        </w:tc>
        <w:tc>
          <w:tcPr>
            <w:tcW w:w="2200" w:type="dxa"/>
            <w:tcMar>
              <w:top w:w="20" w:type="dxa"/>
              <w:left w:w="20" w:type="dxa"/>
              <w:bottom w:w="20" w:type="dxa"/>
              <w:right w:w="20" w:type="dxa"/>
            </w:tcMar>
            <w:vAlign w:val="center"/>
            <w:hideMark/>
          </w:tcPr>
          <w:p w14:paraId="2CA9FC61" w14:textId="77777777" w:rsidR="00633269" w:rsidRPr="0094244D" w:rsidRDefault="00633269" w:rsidP="00CF6347">
            <w:pPr>
              <w:pStyle w:val="movimento2"/>
              <w:rPr>
                <w:color w:val="002060"/>
              </w:rPr>
            </w:pPr>
            <w:r w:rsidRPr="0094244D">
              <w:rPr>
                <w:color w:val="002060"/>
              </w:rPr>
              <w:t xml:space="preserve">(POL.CAGLI SPORT ASSOCIATI) </w:t>
            </w:r>
          </w:p>
        </w:tc>
      </w:tr>
      <w:tr w:rsidR="00633269" w:rsidRPr="0094244D" w14:paraId="5A276335" w14:textId="77777777" w:rsidTr="00CF6347">
        <w:tc>
          <w:tcPr>
            <w:tcW w:w="2200" w:type="dxa"/>
            <w:tcMar>
              <w:top w:w="20" w:type="dxa"/>
              <w:left w:w="20" w:type="dxa"/>
              <w:bottom w:w="20" w:type="dxa"/>
              <w:right w:w="20" w:type="dxa"/>
            </w:tcMar>
            <w:vAlign w:val="center"/>
            <w:hideMark/>
          </w:tcPr>
          <w:p w14:paraId="195D0242" w14:textId="77777777" w:rsidR="00633269" w:rsidRPr="0094244D" w:rsidRDefault="00633269" w:rsidP="00CF6347">
            <w:pPr>
              <w:pStyle w:val="movimento"/>
              <w:rPr>
                <w:color w:val="002060"/>
              </w:rPr>
            </w:pPr>
            <w:r w:rsidRPr="0094244D">
              <w:rPr>
                <w:color w:val="002060"/>
              </w:rPr>
              <w:t>BRACCI NICCOLO</w:t>
            </w:r>
          </w:p>
        </w:tc>
        <w:tc>
          <w:tcPr>
            <w:tcW w:w="2200" w:type="dxa"/>
            <w:tcMar>
              <w:top w:w="20" w:type="dxa"/>
              <w:left w:w="20" w:type="dxa"/>
              <w:bottom w:w="20" w:type="dxa"/>
              <w:right w:w="20" w:type="dxa"/>
            </w:tcMar>
            <w:vAlign w:val="center"/>
            <w:hideMark/>
          </w:tcPr>
          <w:p w14:paraId="202C6828" w14:textId="77777777" w:rsidR="00633269" w:rsidRPr="0094244D" w:rsidRDefault="00633269" w:rsidP="00CF6347">
            <w:pPr>
              <w:pStyle w:val="movimento2"/>
              <w:rPr>
                <w:color w:val="002060"/>
              </w:rPr>
            </w:pPr>
            <w:r w:rsidRPr="0094244D">
              <w:rPr>
                <w:color w:val="002060"/>
              </w:rPr>
              <w:t xml:space="preserve">(TRE TORRI A.S.D.) </w:t>
            </w:r>
          </w:p>
        </w:tc>
        <w:tc>
          <w:tcPr>
            <w:tcW w:w="800" w:type="dxa"/>
            <w:tcMar>
              <w:top w:w="20" w:type="dxa"/>
              <w:left w:w="20" w:type="dxa"/>
              <w:bottom w:w="20" w:type="dxa"/>
              <w:right w:w="20" w:type="dxa"/>
            </w:tcMar>
            <w:vAlign w:val="center"/>
            <w:hideMark/>
          </w:tcPr>
          <w:p w14:paraId="62A499A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FA679D2" w14:textId="77777777" w:rsidR="00633269" w:rsidRPr="0094244D" w:rsidRDefault="00633269" w:rsidP="00CF6347">
            <w:pPr>
              <w:pStyle w:val="movimento"/>
              <w:rPr>
                <w:color w:val="002060"/>
              </w:rPr>
            </w:pPr>
            <w:r w:rsidRPr="0094244D">
              <w:rPr>
                <w:color w:val="002060"/>
              </w:rPr>
              <w:t>DE ANGELIS EDOARDO</w:t>
            </w:r>
          </w:p>
        </w:tc>
        <w:tc>
          <w:tcPr>
            <w:tcW w:w="2200" w:type="dxa"/>
            <w:tcMar>
              <w:top w:w="20" w:type="dxa"/>
              <w:left w:w="20" w:type="dxa"/>
              <w:bottom w:w="20" w:type="dxa"/>
              <w:right w:w="20" w:type="dxa"/>
            </w:tcMar>
            <w:vAlign w:val="center"/>
            <w:hideMark/>
          </w:tcPr>
          <w:p w14:paraId="109C604F" w14:textId="77777777" w:rsidR="00633269" w:rsidRPr="0094244D" w:rsidRDefault="00633269" w:rsidP="00CF6347">
            <w:pPr>
              <w:pStyle w:val="movimento2"/>
              <w:rPr>
                <w:color w:val="002060"/>
              </w:rPr>
            </w:pPr>
            <w:r w:rsidRPr="0094244D">
              <w:rPr>
                <w:color w:val="002060"/>
              </w:rPr>
              <w:t xml:space="preserve">(TRE TORRI A.S.D.) </w:t>
            </w:r>
          </w:p>
        </w:tc>
      </w:tr>
      <w:tr w:rsidR="00633269" w:rsidRPr="0094244D" w14:paraId="4EC82846" w14:textId="77777777" w:rsidTr="00CF6347">
        <w:tc>
          <w:tcPr>
            <w:tcW w:w="2200" w:type="dxa"/>
            <w:tcMar>
              <w:top w:w="20" w:type="dxa"/>
              <w:left w:w="20" w:type="dxa"/>
              <w:bottom w:w="20" w:type="dxa"/>
              <w:right w:w="20" w:type="dxa"/>
            </w:tcMar>
            <w:vAlign w:val="center"/>
            <w:hideMark/>
          </w:tcPr>
          <w:p w14:paraId="3415BE0C" w14:textId="77777777" w:rsidR="00633269" w:rsidRPr="0094244D" w:rsidRDefault="00633269" w:rsidP="00CF6347">
            <w:pPr>
              <w:pStyle w:val="movimento"/>
              <w:rPr>
                <w:color w:val="002060"/>
              </w:rPr>
            </w:pPr>
            <w:r w:rsidRPr="0094244D">
              <w:rPr>
                <w:color w:val="002060"/>
              </w:rPr>
              <w:t>SANTUCCI FRANCESCO</w:t>
            </w:r>
          </w:p>
        </w:tc>
        <w:tc>
          <w:tcPr>
            <w:tcW w:w="2200" w:type="dxa"/>
            <w:tcMar>
              <w:top w:w="20" w:type="dxa"/>
              <w:left w:w="20" w:type="dxa"/>
              <w:bottom w:w="20" w:type="dxa"/>
              <w:right w:w="20" w:type="dxa"/>
            </w:tcMar>
            <w:vAlign w:val="center"/>
            <w:hideMark/>
          </w:tcPr>
          <w:p w14:paraId="4128AB60" w14:textId="77777777" w:rsidR="00633269" w:rsidRPr="0094244D" w:rsidRDefault="00633269" w:rsidP="00CF6347">
            <w:pPr>
              <w:pStyle w:val="movimento2"/>
              <w:rPr>
                <w:color w:val="002060"/>
              </w:rPr>
            </w:pPr>
            <w:r w:rsidRPr="0094244D">
              <w:rPr>
                <w:color w:val="002060"/>
              </w:rPr>
              <w:t>(</w:t>
            </w:r>
            <w:proofErr w:type="gramStart"/>
            <w:r w:rsidRPr="0094244D">
              <w:rPr>
                <w:color w:val="002060"/>
              </w:rPr>
              <w:t>U.MANDOLESI</w:t>
            </w:r>
            <w:proofErr w:type="gramEnd"/>
            <w:r w:rsidRPr="0094244D">
              <w:rPr>
                <w:color w:val="002060"/>
              </w:rPr>
              <w:t xml:space="preserve"> CALCIO) </w:t>
            </w:r>
          </w:p>
        </w:tc>
        <w:tc>
          <w:tcPr>
            <w:tcW w:w="800" w:type="dxa"/>
            <w:tcMar>
              <w:top w:w="20" w:type="dxa"/>
              <w:left w:w="20" w:type="dxa"/>
              <w:bottom w:w="20" w:type="dxa"/>
              <w:right w:w="20" w:type="dxa"/>
            </w:tcMar>
            <w:vAlign w:val="center"/>
            <w:hideMark/>
          </w:tcPr>
          <w:p w14:paraId="5043539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1EBDB1F"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041FE5E" w14:textId="77777777" w:rsidR="00633269" w:rsidRPr="0094244D" w:rsidRDefault="00633269" w:rsidP="00CF6347">
            <w:pPr>
              <w:pStyle w:val="movimento2"/>
              <w:rPr>
                <w:color w:val="002060"/>
              </w:rPr>
            </w:pPr>
            <w:r w:rsidRPr="0094244D">
              <w:rPr>
                <w:color w:val="002060"/>
              </w:rPr>
              <w:t> </w:t>
            </w:r>
          </w:p>
        </w:tc>
      </w:tr>
    </w:tbl>
    <w:p w14:paraId="6FBDF43F"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0192BFF9" w14:textId="77777777" w:rsidTr="00CF6347">
        <w:tc>
          <w:tcPr>
            <w:tcW w:w="2200" w:type="dxa"/>
            <w:tcMar>
              <w:top w:w="20" w:type="dxa"/>
              <w:left w:w="20" w:type="dxa"/>
              <w:bottom w:w="20" w:type="dxa"/>
              <w:right w:w="20" w:type="dxa"/>
            </w:tcMar>
            <w:vAlign w:val="center"/>
            <w:hideMark/>
          </w:tcPr>
          <w:p w14:paraId="65500786" w14:textId="77777777" w:rsidR="00633269" w:rsidRPr="0094244D" w:rsidRDefault="00633269" w:rsidP="00CF6347">
            <w:pPr>
              <w:pStyle w:val="movimento"/>
              <w:rPr>
                <w:color w:val="002060"/>
              </w:rPr>
            </w:pPr>
            <w:r w:rsidRPr="0094244D">
              <w:rPr>
                <w:color w:val="002060"/>
              </w:rPr>
              <w:t>MBOUP CHEIKHOUNA</w:t>
            </w:r>
          </w:p>
        </w:tc>
        <w:tc>
          <w:tcPr>
            <w:tcW w:w="2200" w:type="dxa"/>
            <w:tcMar>
              <w:top w:w="20" w:type="dxa"/>
              <w:left w:w="20" w:type="dxa"/>
              <w:bottom w:w="20" w:type="dxa"/>
              <w:right w:w="20" w:type="dxa"/>
            </w:tcMar>
            <w:vAlign w:val="center"/>
            <w:hideMark/>
          </w:tcPr>
          <w:p w14:paraId="4A3D9C96" w14:textId="77777777" w:rsidR="00633269" w:rsidRPr="0094244D" w:rsidRDefault="00633269" w:rsidP="00CF6347">
            <w:pPr>
              <w:pStyle w:val="movimento2"/>
              <w:rPr>
                <w:color w:val="002060"/>
              </w:rPr>
            </w:pPr>
            <w:r w:rsidRPr="0094244D">
              <w:rPr>
                <w:color w:val="002060"/>
              </w:rPr>
              <w:t xml:space="preserve">(BORGOROSSO TOLENTINO) </w:t>
            </w:r>
          </w:p>
        </w:tc>
        <w:tc>
          <w:tcPr>
            <w:tcW w:w="800" w:type="dxa"/>
            <w:tcMar>
              <w:top w:w="20" w:type="dxa"/>
              <w:left w:w="20" w:type="dxa"/>
              <w:bottom w:w="20" w:type="dxa"/>
              <w:right w:w="20" w:type="dxa"/>
            </w:tcMar>
            <w:vAlign w:val="center"/>
            <w:hideMark/>
          </w:tcPr>
          <w:p w14:paraId="38ACF87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EC4BC21" w14:textId="77777777" w:rsidR="00633269" w:rsidRPr="0094244D" w:rsidRDefault="00633269" w:rsidP="00CF6347">
            <w:pPr>
              <w:pStyle w:val="movimento"/>
              <w:rPr>
                <w:color w:val="002060"/>
              </w:rPr>
            </w:pPr>
            <w:r w:rsidRPr="0094244D">
              <w:rPr>
                <w:color w:val="002060"/>
              </w:rPr>
              <w:t>LUNARDI DIEGO</w:t>
            </w:r>
          </w:p>
        </w:tc>
        <w:tc>
          <w:tcPr>
            <w:tcW w:w="2200" w:type="dxa"/>
            <w:tcMar>
              <w:top w:w="20" w:type="dxa"/>
              <w:left w:w="20" w:type="dxa"/>
              <w:bottom w:w="20" w:type="dxa"/>
              <w:right w:w="20" w:type="dxa"/>
            </w:tcMar>
            <w:vAlign w:val="center"/>
            <w:hideMark/>
          </w:tcPr>
          <w:p w14:paraId="3C722218" w14:textId="77777777" w:rsidR="00633269" w:rsidRPr="0094244D" w:rsidRDefault="00633269" w:rsidP="00CF6347">
            <w:pPr>
              <w:pStyle w:val="movimento2"/>
              <w:rPr>
                <w:color w:val="002060"/>
              </w:rPr>
            </w:pPr>
            <w:r w:rsidRPr="0094244D">
              <w:rPr>
                <w:color w:val="002060"/>
              </w:rPr>
              <w:t xml:space="preserve">(CERRETO D ESI C5 A.S.D.) </w:t>
            </w:r>
          </w:p>
        </w:tc>
      </w:tr>
      <w:tr w:rsidR="00633269" w:rsidRPr="0094244D" w14:paraId="7B851194" w14:textId="77777777" w:rsidTr="00CF6347">
        <w:tc>
          <w:tcPr>
            <w:tcW w:w="2200" w:type="dxa"/>
            <w:tcMar>
              <w:top w:w="20" w:type="dxa"/>
              <w:left w:w="20" w:type="dxa"/>
              <w:bottom w:w="20" w:type="dxa"/>
              <w:right w:w="20" w:type="dxa"/>
            </w:tcMar>
            <w:vAlign w:val="center"/>
            <w:hideMark/>
          </w:tcPr>
          <w:p w14:paraId="75DB7158" w14:textId="77777777" w:rsidR="00633269" w:rsidRPr="0094244D" w:rsidRDefault="00633269" w:rsidP="00CF6347">
            <w:pPr>
              <w:pStyle w:val="movimento"/>
              <w:rPr>
                <w:color w:val="002060"/>
              </w:rPr>
            </w:pPr>
            <w:r w:rsidRPr="0094244D">
              <w:rPr>
                <w:color w:val="002060"/>
              </w:rPr>
              <w:t>AIUOLA FILIPPO</w:t>
            </w:r>
          </w:p>
        </w:tc>
        <w:tc>
          <w:tcPr>
            <w:tcW w:w="2200" w:type="dxa"/>
            <w:tcMar>
              <w:top w:w="20" w:type="dxa"/>
              <w:left w:w="20" w:type="dxa"/>
              <w:bottom w:w="20" w:type="dxa"/>
              <w:right w:w="20" w:type="dxa"/>
            </w:tcMar>
            <w:vAlign w:val="center"/>
            <w:hideMark/>
          </w:tcPr>
          <w:p w14:paraId="7E983E84" w14:textId="77777777" w:rsidR="00633269" w:rsidRPr="0094244D" w:rsidRDefault="00633269" w:rsidP="00CF6347">
            <w:pPr>
              <w:pStyle w:val="movimento2"/>
              <w:rPr>
                <w:color w:val="002060"/>
              </w:rPr>
            </w:pPr>
            <w:r w:rsidRPr="0094244D">
              <w:rPr>
                <w:color w:val="002060"/>
              </w:rPr>
              <w:t xml:space="preserve">(FERMANA FUTSAL 2022) </w:t>
            </w:r>
          </w:p>
        </w:tc>
        <w:tc>
          <w:tcPr>
            <w:tcW w:w="800" w:type="dxa"/>
            <w:tcMar>
              <w:top w:w="20" w:type="dxa"/>
              <w:left w:w="20" w:type="dxa"/>
              <w:bottom w:w="20" w:type="dxa"/>
              <w:right w:w="20" w:type="dxa"/>
            </w:tcMar>
            <w:vAlign w:val="center"/>
            <w:hideMark/>
          </w:tcPr>
          <w:p w14:paraId="31A35BF2"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630B0E7B" w14:textId="77777777" w:rsidR="00633269" w:rsidRPr="0094244D" w:rsidRDefault="00633269" w:rsidP="00CF6347">
            <w:pPr>
              <w:pStyle w:val="movimento"/>
              <w:rPr>
                <w:color w:val="002060"/>
              </w:rPr>
            </w:pPr>
            <w:r w:rsidRPr="0094244D">
              <w:rPr>
                <w:color w:val="002060"/>
              </w:rPr>
              <w:t>BIANCHINI LEONARDO</w:t>
            </w:r>
          </w:p>
        </w:tc>
        <w:tc>
          <w:tcPr>
            <w:tcW w:w="2200" w:type="dxa"/>
            <w:tcMar>
              <w:top w:w="20" w:type="dxa"/>
              <w:left w:w="20" w:type="dxa"/>
              <w:bottom w:w="20" w:type="dxa"/>
              <w:right w:w="20" w:type="dxa"/>
            </w:tcMar>
            <w:vAlign w:val="center"/>
            <w:hideMark/>
          </w:tcPr>
          <w:p w14:paraId="3A376E09" w14:textId="77777777" w:rsidR="00633269" w:rsidRPr="0094244D" w:rsidRDefault="00633269" w:rsidP="00CF6347">
            <w:pPr>
              <w:pStyle w:val="movimento2"/>
              <w:rPr>
                <w:color w:val="002060"/>
              </w:rPr>
            </w:pPr>
            <w:r w:rsidRPr="0094244D">
              <w:rPr>
                <w:color w:val="002060"/>
              </w:rPr>
              <w:t xml:space="preserve">(FUTSAL VIRE GEOSISTEM ASD) </w:t>
            </w:r>
          </w:p>
        </w:tc>
      </w:tr>
      <w:tr w:rsidR="00633269" w:rsidRPr="0094244D" w14:paraId="2155FB5A" w14:textId="77777777" w:rsidTr="00CF6347">
        <w:tc>
          <w:tcPr>
            <w:tcW w:w="2200" w:type="dxa"/>
            <w:tcMar>
              <w:top w:w="20" w:type="dxa"/>
              <w:left w:w="20" w:type="dxa"/>
              <w:bottom w:w="20" w:type="dxa"/>
              <w:right w:w="20" w:type="dxa"/>
            </w:tcMar>
            <w:vAlign w:val="center"/>
            <w:hideMark/>
          </w:tcPr>
          <w:p w14:paraId="3B005174" w14:textId="77777777" w:rsidR="00633269" w:rsidRPr="0094244D" w:rsidRDefault="00633269" w:rsidP="00CF6347">
            <w:pPr>
              <w:pStyle w:val="movimento"/>
              <w:rPr>
                <w:color w:val="002060"/>
              </w:rPr>
            </w:pPr>
            <w:r w:rsidRPr="0094244D">
              <w:rPr>
                <w:color w:val="002060"/>
              </w:rPr>
              <w:t>PERONI ALEX</w:t>
            </w:r>
          </w:p>
        </w:tc>
        <w:tc>
          <w:tcPr>
            <w:tcW w:w="2200" w:type="dxa"/>
            <w:tcMar>
              <w:top w:w="20" w:type="dxa"/>
              <w:left w:w="20" w:type="dxa"/>
              <w:bottom w:w="20" w:type="dxa"/>
              <w:right w:w="20" w:type="dxa"/>
            </w:tcMar>
            <w:vAlign w:val="center"/>
            <w:hideMark/>
          </w:tcPr>
          <w:p w14:paraId="16419E31" w14:textId="77777777" w:rsidR="00633269" w:rsidRPr="0094244D" w:rsidRDefault="00633269" w:rsidP="00CF6347">
            <w:pPr>
              <w:pStyle w:val="movimento2"/>
              <w:rPr>
                <w:color w:val="002060"/>
              </w:rPr>
            </w:pPr>
            <w:r w:rsidRPr="0094244D">
              <w:rPr>
                <w:color w:val="002060"/>
              </w:rPr>
              <w:t xml:space="preserve">(ITALSERVICE C5) </w:t>
            </w:r>
          </w:p>
        </w:tc>
        <w:tc>
          <w:tcPr>
            <w:tcW w:w="800" w:type="dxa"/>
            <w:tcMar>
              <w:top w:w="20" w:type="dxa"/>
              <w:left w:w="20" w:type="dxa"/>
              <w:bottom w:w="20" w:type="dxa"/>
              <w:right w:w="20" w:type="dxa"/>
            </w:tcMar>
            <w:vAlign w:val="center"/>
            <w:hideMark/>
          </w:tcPr>
          <w:p w14:paraId="6E5E897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BCCF8B1" w14:textId="77777777" w:rsidR="00633269" w:rsidRPr="0094244D" w:rsidRDefault="00633269" w:rsidP="00CF6347">
            <w:pPr>
              <w:pStyle w:val="movimento"/>
              <w:rPr>
                <w:color w:val="002060"/>
              </w:rPr>
            </w:pPr>
            <w:r w:rsidRPr="0094244D">
              <w:rPr>
                <w:color w:val="002060"/>
              </w:rPr>
              <w:t>OLIJNYK CESARE</w:t>
            </w:r>
          </w:p>
        </w:tc>
        <w:tc>
          <w:tcPr>
            <w:tcW w:w="2200" w:type="dxa"/>
            <w:tcMar>
              <w:top w:w="20" w:type="dxa"/>
              <w:left w:w="20" w:type="dxa"/>
              <w:bottom w:w="20" w:type="dxa"/>
              <w:right w:w="20" w:type="dxa"/>
            </w:tcMar>
            <w:vAlign w:val="center"/>
            <w:hideMark/>
          </w:tcPr>
          <w:p w14:paraId="416D8361" w14:textId="77777777" w:rsidR="00633269" w:rsidRPr="0094244D" w:rsidRDefault="00633269" w:rsidP="00CF6347">
            <w:pPr>
              <w:pStyle w:val="movimento2"/>
              <w:rPr>
                <w:color w:val="002060"/>
              </w:rPr>
            </w:pPr>
            <w:r w:rsidRPr="0094244D">
              <w:rPr>
                <w:color w:val="002060"/>
              </w:rPr>
              <w:t xml:space="preserve">(OSIMO FIVE) </w:t>
            </w:r>
          </w:p>
        </w:tc>
      </w:tr>
      <w:tr w:rsidR="00633269" w:rsidRPr="0094244D" w14:paraId="57CBD6F8" w14:textId="77777777" w:rsidTr="00CF6347">
        <w:tc>
          <w:tcPr>
            <w:tcW w:w="2200" w:type="dxa"/>
            <w:tcMar>
              <w:top w:w="20" w:type="dxa"/>
              <w:left w:w="20" w:type="dxa"/>
              <w:bottom w:w="20" w:type="dxa"/>
              <w:right w:w="20" w:type="dxa"/>
            </w:tcMar>
            <w:vAlign w:val="center"/>
            <w:hideMark/>
          </w:tcPr>
          <w:p w14:paraId="7A9880BC" w14:textId="77777777" w:rsidR="00633269" w:rsidRPr="0094244D" w:rsidRDefault="00633269" w:rsidP="00CF6347">
            <w:pPr>
              <w:pStyle w:val="movimento"/>
              <w:rPr>
                <w:color w:val="002060"/>
              </w:rPr>
            </w:pPr>
            <w:r w:rsidRPr="0094244D">
              <w:rPr>
                <w:color w:val="002060"/>
              </w:rPr>
              <w:t>VECCIA GIACOMO</w:t>
            </w:r>
          </w:p>
        </w:tc>
        <w:tc>
          <w:tcPr>
            <w:tcW w:w="2200" w:type="dxa"/>
            <w:tcMar>
              <w:top w:w="20" w:type="dxa"/>
              <w:left w:w="20" w:type="dxa"/>
              <w:bottom w:w="20" w:type="dxa"/>
              <w:right w:w="20" w:type="dxa"/>
            </w:tcMar>
            <w:vAlign w:val="center"/>
            <w:hideMark/>
          </w:tcPr>
          <w:p w14:paraId="478FB2B8" w14:textId="77777777" w:rsidR="00633269" w:rsidRPr="0094244D" w:rsidRDefault="00633269" w:rsidP="00CF6347">
            <w:pPr>
              <w:pStyle w:val="movimento2"/>
              <w:rPr>
                <w:color w:val="002060"/>
              </w:rPr>
            </w:pPr>
            <w:r w:rsidRPr="0094244D">
              <w:rPr>
                <w:color w:val="002060"/>
              </w:rPr>
              <w:t xml:space="preserve">(VERBENA C5 ANCONA) </w:t>
            </w:r>
          </w:p>
        </w:tc>
        <w:tc>
          <w:tcPr>
            <w:tcW w:w="800" w:type="dxa"/>
            <w:tcMar>
              <w:top w:w="20" w:type="dxa"/>
              <w:left w:w="20" w:type="dxa"/>
              <w:bottom w:w="20" w:type="dxa"/>
              <w:right w:w="20" w:type="dxa"/>
            </w:tcMar>
            <w:vAlign w:val="center"/>
            <w:hideMark/>
          </w:tcPr>
          <w:p w14:paraId="6EC8119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C57920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68A6EDD" w14:textId="77777777" w:rsidR="00633269" w:rsidRPr="0094244D" w:rsidRDefault="00633269" w:rsidP="00CF6347">
            <w:pPr>
              <w:pStyle w:val="movimento2"/>
              <w:rPr>
                <w:color w:val="002060"/>
              </w:rPr>
            </w:pPr>
            <w:r w:rsidRPr="0094244D">
              <w:rPr>
                <w:color w:val="002060"/>
              </w:rPr>
              <w:t> </w:t>
            </w:r>
          </w:p>
        </w:tc>
      </w:tr>
    </w:tbl>
    <w:p w14:paraId="4202DB42" w14:textId="77777777" w:rsidR="00633269" w:rsidRPr="0094244D" w:rsidRDefault="00633269" w:rsidP="00633269">
      <w:pPr>
        <w:pStyle w:val="titolo10"/>
        <w:rPr>
          <w:rFonts w:eastAsiaTheme="minorEastAsia"/>
          <w:color w:val="002060"/>
        </w:rPr>
      </w:pPr>
      <w:r w:rsidRPr="0094244D">
        <w:rPr>
          <w:color w:val="002060"/>
        </w:rPr>
        <w:t xml:space="preserve">GARE DEL 17/11/2024 </w:t>
      </w:r>
    </w:p>
    <w:p w14:paraId="02A253CA" w14:textId="77777777" w:rsidR="00633269" w:rsidRPr="0094244D" w:rsidRDefault="00633269" w:rsidP="00633269">
      <w:pPr>
        <w:pStyle w:val="titolo7a"/>
        <w:rPr>
          <w:color w:val="002060"/>
        </w:rPr>
      </w:pPr>
      <w:r w:rsidRPr="0094244D">
        <w:rPr>
          <w:color w:val="002060"/>
        </w:rPr>
        <w:t xml:space="preserve">PROVVEDIMENTI DISCIPLINARI </w:t>
      </w:r>
    </w:p>
    <w:p w14:paraId="28751392"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2E7CA1CF" w14:textId="77777777" w:rsidR="00633269" w:rsidRPr="0094244D" w:rsidRDefault="00633269" w:rsidP="00633269">
      <w:pPr>
        <w:pStyle w:val="titolo30"/>
        <w:rPr>
          <w:color w:val="002060"/>
        </w:rPr>
      </w:pPr>
      <w:r w:rsidRPr="0094244D">
        <w:rPr>
          <w:color w:val="002060"/>
        </w:rPr>
        <w:t xml:space="preserve">ALLENATORI </w:t>
      </w:r>
    </w:p>
    <w:p w14:paraId="7E583D8A"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F145D98" w14:textId="77777777" w:rsidTr="00CF6347">
        <w:tc>
          <w:tcPr>
            <w:tcW w:w="2200" w:type="dxa"/>
            <w:tcMar>
              <w:top w:w="20" w:type="dxa"/>
              <w:left w:w="20" w:type="dxa"/>
              <w:bottom w:w="20" w:type="dxa"/>
              <w:right w:w="20" w:type="dxa"/>
            </w:tcMar>
            <w:vAlign w:val="center"/>
            <w:hideMark/>
          </w:tcPr>
          <w:p w14:paraId="1A3DD1F1" w14:textId="77777777" w:rsidR="00633269" w:rsidRPr="0094244D" w:rsidRDefault="00633269" w:rsidP="00CF6347">
            <w:pPr>
              <w:pStyle w:val="movimento"/>
              <w:rPr>
                <w:color w:val="002060"/>
              </w:rPr>
            </w:pPr>
            <w:r w:rsidRPr="0094244D">
              <w:rPr>
                <w:color w:val="002060"/>
              </w:rPr>
              <w:t>FIANO ANDREA</w:t>
            </w:r>
          </w:p>
        </w:tc>
        <w:tc>
          <w:tcPr>
            <w:tcW w:w="2200" w:type="dxa"/>
            <w:tcMar>
              <w:top w:w="20" w:type="dxa"/>
              <w:left w:w="20" w:type="dxa"/>
              <w:bottom w:w="20" w:type="dxa"/>
              <w:right w:w="20" w:type="dxa"/>
            </w:tcMar>
            <w:vAlign w:val="center"/>
            <w:hideMark/>
          </w:tcPr>
          <w:p w14:paraId="50ABD94D" w14:textId="77777777" w:rsidR="00633269" w:rsidRPr="0094244D" w:rsidRDefault="00633269" w:rsidP="00CF6347">
            <w:pPr>
              <w:pStyle w:val="movimento2"/>
              <w:rPr>
                <w:color w:val="002060"/>
              </w:rPr>
            </w:pPr>
            <w:r w:rsidRPr="0094244D">
              <w:rPr>
                <w:color w:val="002060"/>
              </w:rPr>
              <w:t xml:space="preserve">(ACLI MANTOVANI CALCIO A 5) </w:t>
            </w:r>
          </w:p>
        </w:tc>
        <w:tc>
          <w:tcPr>
            <w:tcW w:w="800" w:type="dxa"/>
            <w:tcMar>
              <w:top w:w="20" w:type="dxa"/>
              <w:left w:w="20" w:type="dxa"/>
              <w:bottom w:w="20" w:type="dxa"/>
              <w:right w:w="20" w:type="dxa"/>
            </w:tcMar>
            <w:vAlign w:val="center"/>
            <w:hideMark/>
          </w:tcPr>
          <w:p w14:paraId="6BBC352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E4F7B9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A44739F" w14:textId="77777777" w:rsidR="00633269" w:rsidRPr="0094244D" w:rsidRDefault="00633269" w:rsidP="00CF6347">
            <w:pPr>
              <w:pStyle w:val="movimento2"/>
              <w:rPr>
                <w:color w:val="002060"/>
              </w:rPr>
            </w:pPr>
            <w:r w:rsidRPr="0094244D">
              <w:rPr>
                <w:color w:val="002060"/>
              </w:rPr>
              <w:t> </w:t>
            </w:r>
          </w:p>
        </w:tc>
      </w:tr>
    </w:tbl>
    <w:p w14:paraId="7B579151" w14:textId="77777777" w:rsidR="00633269" w:rsidRPr="0094244D" w:rsidRDefault="00633269" w:rsidP="00633269">
      <w:pPr>
        <w:pStyle w:val="titolo30"/>
        <w:rPr>
          <w:rFonts w:eastAsiaTheme="minorEastAsia"/>
          <w:color w:val="002060"/>
        </w:rPr>
      </w:pPr>
      <w:r w:rsidRPr="0094244D">
        <w:rPr>
          <w:color w:val="002060"/>
        </w:rPr>
        <w:t xml:space="preserve">CALCIATORI ESPULSI </w:t>
      </w:r>
    </w:p>
    <w:p w14:paraId="696ECF6D" w14:textId="77777777" w:rsidR="00633269" w:rsidRPr="0094244D" w:rsidRDefault="00633269" w:rsidP="00633269">
      <w:pPr>
        <w:pStyle w:val="titolo20"/>
        <w:rPr>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47E77867" w14:textId="77777777" w:rsidTr="00CF6347">
        <w:tc>
          <w:tcPr>
            <w:tcW w:w="2200" w:type="dxa"/>
            <w:tcMar>
              <w:top w:w="20" w:type="dxa"/>
              <w:left w:w="20" w:type="dxa"/>
              <w:bottom w:w="20" w:type="dxa"/>
              <w:right w:w="20" w:type="dxa"/>
            </w:tcMar>
            <w:vAlign w:val="center"/>
            <w:hideMark/>
          </w:tcPr>
          <w:p w14:paraId="5B18844E" w14:textId="77777777" w:rsidR="00633269" w:rsidRPr="0094244D" w:rsidRDefault="00633269" w:rsidP="00CF6347">
            <w:pPr>
              <w:pStyle w:val="movimento"/>
              <w:rPr>
                <w:color w:val="002060"/>
              </w:rPr>
            </w:pPr>
            <w:r w:rsidRPr="0094244D">
              <w:rPr>
                <w:color w:val="002060"/>
              </w:rPr>
              <w:t>ROCCHI MATTEO</w:t>
            </w:r>
          </w:p>
        </w:tc>
        <w:tc>
          <w:tcPr>
            <w:tcW w:w="2200" w:type="dxa"/>
            <w:tcMar>
              <w:top w:w="20" w:type="dxa"/>
              <w:left w:w="20" w:type="dxa"/>
              <w:bottom w:w="20" w:type="dxa"/>
              <w:right w:w="20" w:type="dxa"/>
            </w:tcMar>
            <w:vAlign w:val="center"/>
            <w:hideMark/>
          </w:tcPr>
          <w:p w14:paraId="569879E7" w14:textId="77777777" w:rsidR="00633269" w:rsidRPr="0094244D" w:rsidRDefault="00633269" w:rsidP="00CF6347">
            <w:pPr>
              <w:pStyle w:val="movimento2"/>
              <w:rPr>
                <w:color w:val="002060"/>
              </w:rPr>
            </w:pPr>
            <w:r w:rsidRPr="0094244D">
              <w:rPr>
                <w:color w:val="002060"/>
              </w:rPr>
              <w:t xml:space="preserve">(ACLI MANTOVANI CALCIO A 5) </w:t>
            </w:r>
          </w:p>
        </w:tc>
        <w:tc>
          <w:tcPr>
            <w:tcW w:w="800" w:type="dxa"/>
            <w:tcMar>
              <w:top w:w="20" w:type="dxa"/>
              <w:left w:w="20" w:type="dxa"/>
              <w:bottom w:w="20" w:type="dxa"/>
              <w:right w:w="20" w:type="dxa"/>
            </w:tcMar>
            <w:vAlign w:val="center"/>
            <w:hideMark/>
          </w:tcPr>
          <w:p w14:paraId="32897D64"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F9C437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8D3FEED" w14:textId="77777777" w:rsidR="00633269" w:rsidRPr="0094244D" w:rsidRDefault="00633269" w:rsidP="00CF6347">
            <w:pPr>
              <w:pStyle w:val="movimento2"/>
              <w:rPr>
                <w:color w:val="002060"/>
              </w:rPr>
            </w:pPr>
            <w:r w:rsidRPr="0094244D">
              <w:rPr>
                <w:color w:val="002060"/>
              </w:rPr>
              <w:t> </w:t>
            </w:r>
          </w:p>
        </w:tc>
      </w:tr>
    </w:tbl>
    <w:p w14:paraId="1602EB00" w14:textId="77777777" w:rsidR="00633269" w:rsidRDefault="00633269" w:rsidP="00633269">
      <w:pPr>
        <w:jc w:val="center"/>
        <w:rPr>
          <w:rFonts w:ascii="Arial" w:hAnsi="Arial" w:cs="Arial"/>
          <w:noProof/>
          <w:color w:val="002060"/>
          <w:sz w:val="22"/>
          <w:szCs w:val="22"/>
        </w:rPr>
      </w:pPr>
    </w:p>
    <w:p w14:paraId="08FE21D7"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864E97C"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25DEC3F" w14:textId="77777777" w:rsidR="00633269" w:rsidRPr="0094244D" w:rsidRDefault="00633269" w:rsidP="00633269">
      <w:pPr>
        <w:pStyle w:val="titoloprinc0"/>
        <w:jc w:val="both"/>
        <w:rPr>
          <w:color w:val="002060"/>
          <w:sz w:val="22"/>
          <w:szCs w:val="22"/>
        </w:rPr>
      </w:pPr>
    </w:p>
    <w:p w14:paraId="183D218E" w14:textId="77777777" w:rsidR="00633269" w:rsidRPr="0094244D" w:rsidRDefault="00633269" w:rsidP="00633269">
      <w:pPr>
        <w:pStyle w:val="titoloprinc0"/>
        <w:rPr>
          <w:color w:val="002060"/>
        </w:rPr>
      </w:pPr>
      <w:r w:rsidRPr="0094244D">
        <w:rPr>
          <w:color w:val="002060"/>
        </w:rPr>
        <w:t>CLASSIFICA</w:t>
      </w:r>
    </w:p>
    <w:p w14:paraId="7C3CF104" w14:textId="77777777" w:rsidR="00633269" w:rsidRPr="0094244D" w:rsidRDefault="00633269" w:rsidP="00633269">
      <w:pPr>
        <w:pStyle w:val="breakline"/>
        <w:rPr>
          <w:color w:val="002060"/>
        </w:rPr>
      </w:pPr>
    </w:p>
    <w:p w14:paraId="48F71BA4" w14:textId="77777777" w:rsidR="00633269" w:rsidRPr="0094244D" w:rsidRDefault="00633269" w:rsidP="00633269">
      <w:pPr>
        <w:pStyle w:val="breakline"/>
        <w:rPr>
          <w:color w:val="002060"/>
        </w:rPr>
      </w:pPr>
    </w:p>
    <w:p w14:paraId="4AEC3FB7"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32CFC9DA"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520DA"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A2F13"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CA9D"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5B34A"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BF7F2"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3E57E"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7DFCD"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18AD3"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781D6"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CEFFE" w14:textId="77777777" w:rsidR="00633269" w:rsidRPr="0094244D" w:rsidRDefault="00633269" w:rsidP="00CF6347">
            <w:pPr>
              <w:pStyle w:val="headertabella0"/>
              <w:rPr>
                <w:color w:val="002060"/>
              </w:rPr>
            </w:pPr>
            <w:r w:rsidRPr="0094244D">
              <w:rPr>
                <w:color w:val="002060"/>
              </w:rPr>
              <w:t>PE</w:t>
            </w:r>
          </w:p>
        </w:tc>
      </w:tr>
      <w:tr w:rsidR="00633269" w:rsidRPr="0094244D" w14:paraId="78A1542B"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F7D4B" w14:textId="77777777" w:rsidR="00633269" w:rsidRPr="0094244D" w:rsidRDefault="00633269" w:rsidP="00CF6347">
            <w:pPr>
              <w:pStyle w:val="rowtabella0"/>
              <w:rPr>
                <w:color w:val="002060"/>
              </w:rPr>
            </w:pPr>
            <w:r w:rsidRPr="0094244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A2EC"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418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B36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7A4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370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F31D" w14:textId="77777777" w:rsidR="00633269" w:rsidRPr="0094244D" w:rsidRDefault="00633269" w:rsidP="00CF6347">
            <w:pPr>
              <w:pStyle w:val="rowtabella0"/>
              <w:jc w:val="center"/>
              <w:rPr>
                <w:color w:val="002060"/>
              </w:rPr>
            </w:pPr>
            <w:r w:rsidRPr="009424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5987"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8082" w14:textId="77777777" w:rsidR="00633269" w:rsidRPr="0094244D" w:rsidRDefault="00633269" w:rsidP="00CF6347">
            <w:pPr>
              <w:pStyle w:val="rowtabella0"/>
              <w:jc w:val="center"/>
              <w:rPr>
                <w:color w:val="002060"/>
              </w:rPr>
            </w:pPr>
            <w:r w:rsidRPr="009424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EDCA" w14:textId="77777777" w:rsidR="00633269" w:rsidRPr="0094244D" w:rsidRDefault="00633269" w:rsidP="00CF6347">
            <w:pPr>
              <w:pStyle w:val="rowtabella0"/>
              <w:jc w:val="center"/>
              <w:rPr>
                <w:color w:val="002060"/>
              </w:rPr>
            </w:pPr>
            <w:r w:rsidRPr="0094244D">
              <w:rPr>
                <w:color w:val="002060"/>
              </w:rPr>
              <w:t>0</w:t>
            </w:r>
          </w:p>
        </w:tc>
      </w:tr>
      <w:tr w:rsidR="00633269" w:rsidRPr="0094244D" w14:paraId="112436C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6E424" w14:textId="77777777" w:rsidR="00633269" w:rsidRPr="0094244D" w:rsidRDefault="00633269" w:rsidP="00CF6347">
            <w:pPr>
              <w:pStyle w:val="rowtabella0"/>
              <w:rPr>
                <w:color w:val="002060"/>
              </w:rPr>
            </w:pPr>
            <w:r w:rsidRPr="009424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0FEB"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983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5AC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AA2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86A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0232" w14:textId="77777777" w:rsidR="00633269" w:rsidRPr="0094244D" w:rsidRDefault="00633269" w:rsidP="00CF6347">
            <w:pPr>
              <w:pStyle w:val="rowtabella0"/>
              <w:jc w:val="center"/>
              <w:rPr>
                <w:color w:val="002060"/>
              </w:rPr>
            </w:pPr>
            <w:r w:rsidRPr="0094244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1B4B"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F200" w14:textId="77777777" w:rsidR="00633269" w:rsidRPr="0094244D" w:rsidRDefault="00633269" w:rsidP="00CF6347">
            <w:pPr>
              <w:pStyle w:val="rowtabella0"/>
              <w:jc w:val="center"/>
              <w:rPr>
                <w:color w:val="002060"/>
              </w:rPr>
            </w:pPr>
            <w:r w:rsidRPr="009424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B719" w14:textId="77777777" w:rsidR="00633269" w:rsidRPr="0094244D" w:rsidRDefault="00633269" w:rsidP="00CF6347">
            <w:pPr>
              <w:pStyle w:val="rowtabella0"/>
              <w:jc w:val="center"/>
              <w:rPr>
                <w:color w:val="002060"/>
              </w:rPr>
            </w:pPr>
            <w:r w:rsidRPr="0094244D">
              <w:rPr>
                <w:color w:val="002060"/>
              </w:rPr>
              <w:t>0</w:t>
            </w:r>
          </w:p>
        </w:tc>
      </w:tr>
      <w:tr w:rsidR="00633269" w:rsidRPr="0094244D" w14:paraId="767A6D2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5BA45" w14:textId="77777777" w:rsidR="00633269" w:rsidRPr="0094244D" w:rsidRDefault="00633269" w:rsidP="00CF6347">
            <w:pPr>
              <w:pStyle w:val="rowtabella0"/>
              <w:rPr>
                <w:color w:val="002060"/>
                <w:lang w:val="es-ES"/>
              </w:rPr>
            </w:pPr>
            <w:r w:rsidRPr="0094244D">
              <w:rPr>
                <w:color w:val="002060"/>
                <w:lang w:val="es-E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C454"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AD7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B8F4"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3DF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5C21E"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BD01" w14:textId="77777777" w:rsidR="00633269" w:rsidRPr="0094244D" w:rsidRDefault="00633269" w:rsidP="00CF6347">
            <w:pPr>
              <w:pStyle w:val="rowtabella0"/>
              <w:jc w:val="center"/>
              <w:rPr>
                <w:color w:val="002060"/>
              </w:rPr>
            </w:pPr>
            <w:r w:rsidRPr="009424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D3D6"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297F9"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267D" w14:textId="77777777" w:rsidR="00633269" w:rsidRPr="0094244D" w:rsidRDefault="00633269" w:rsidP="00CF6347">
            <w:pPr>
              <w:pStyle w:val="rowtabella0"/>
              <w:jc w:val="center"/>
              <w:rPr>
                <w:color w:val="002060"/>
              </w:rPr>
            </w:pPr>
            <w:r w:rsidRPr="0094244D">
              <w:rPr>
                <w:color w:val="002060"/>
              </w:rPr>
              <w:t>0</w:t>
            </w:r>
          </w:p>
        </w:tc>
      </w:tr>
      <w:tr w:rsidR="00633269" w:rsidRPr="0094244D" w14:paraId="1DFBFD7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9CEDA" w14:textId="77777777" w:rsidR="00633269" w:rsidRPr="0094244D" w:rsidRDefault="00633269" w:rsidP="00CF6347">
            <w:pPr>
              <w:pStyle w:val="rowtabella0"/>
              <w:rPr>
                <w:color w:val="002060"/>
              </w:rPr>
            </w:pPr>
            <w:r w:rsidRPr="0094244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53D7"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465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F66F"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F74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7C9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C164"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0D2A"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FD9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8083" w14:textId="77777777" w:rsidR="00633269" w:rsidRPr="0094244D" w:rsidRDefault="00633269" w:rsidP="00CF6347">
            <w:pPr>
              <w:pStyle w:val="rowtabella0"/>
              <w:jc w:val="center"/>
              <w:rPr>
                <w:color w:val="002060"/>
              </w:rPr>
            </w:pPr>
            <w:r w:rsidRPr="0094244D">
              <w:rPr>
                <w:color w:val="002060"/>
              </w:rPr>
              <w:t>0</w:t>
            </w:r>
          </w:p>
        </w:tc>
      </w:tr>
      <w:tr w:rsidR="00633269" w:rsidRPr="0094244D" w14:paraId="3AB2C7D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71924" w14:textId="77777777" w:rsidR="00633269" w:rsidRPr="0094244D" w:rsidRDefault="00633269" w:rsidP="00CF6347">
            <w:pPr>
              <w:pStyle w:val="rowtabella0"/>
              <w:rPr>
                <w:color w:val="002060"/>
              </w:rPr>
            </w:pPr>
            <w:r w:rsidRPr="009424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574A"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8A3A"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8C78"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905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3A29"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FC5A" w14:textId="77777777" w:rsidR="00633269" w:rsidRPr="0094244D" w:rsidRDefault="00633269" w:rsidP="00CF6347">
            <w:pPr>
              <w:pStyle w:val="rowtabella0"/>
              <w:jc w:val="center"/>
              <w:rPr>
                <w:color w:val="002060"/>
              </w:rPr>
            </w:pPr>
            <w:r w:rsidRPr="009424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F126"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FA3A"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381E" w14:textId="77777777" w:rsidR="00633269" w:rsidRPr="0094244D" w:rsidRDefault="00633269" w:rsidP="00CF6347">
            <w:pPr>
              <w:pStyle w:val="rowtabella0"/>
              <w:jc w:val="center"/>
              <w:rPr>
                <w:color w:val="002060"/>
              </w:rPr>
            </w:pPr>
            <w:r w:rsidRPr="0094244D">
              <w:rPr>
                <w:color w:val="002060"/>
              </w:rPr>
              <w:t>0</w:t>
            </w:r>
          </w:p>
        </w:tc>
      </w:tr>
      <w:tr w:rsidR="00633269" w:rsidRPr="0094244D" w14:paraId="17BA513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86C7F" w14:textId="77777777" w:rsidR="00633269" w:rsidRPr="0094244D" w:rsidRDefault="00633269" w:rsidP="00CF6347">
            <w:pPr>
              <w:pStyle w:val="rowtabella0"/>
              <w:rPr>
                <w:color w:val="002060"/>
              </w:rPr>
            </w:pPr>
            <w:r w:rsidRPr="0094244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4098"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D5D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A186"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490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5A7B"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E398"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1FEE"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9B8B"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F22D" w14:textId="77777777" w:rsidR="00633269" w:rsidRPr="0094244D" w:rsidRDefault="00633269" w:rsidP="00CF6347">
            <w:pPr>
              <w:pStyle w:val="rowtabella0"/>
              <w:jc w:val="center"/>
              <w:rPr>
                <w:color w:val="002060"/>
              </w:rPr>
            </w:pPr>
            <w:r w:rsidRPr="0094244D">
              <w:rPr>
                <w:color w:val="002060"/>
              </w:rPr>
              <w:t>0</w:t>
            </w:r>
          </w:p>
        </w:tc>
      </w:tr>
      <w:tr w:rsidR="00633269" w:rsidRPr="0094244D" w14:paraId="6D34094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951B0" w14:textId="77777777" w:rsidR="00633269" w:rsidRPr="0094244D" w:rsidRDefault="00633269" w:rsidP="00CF6347">
            <w:pPr>
              <w:pStyle w:val="rowtabella0"/>
              <w:rPr>
                <w:color w:val="002060"/>
              </w:rPr>
            </w:pPr>
            <w:r w:rsidRPr="009424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B012"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61E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B490"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E5A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5249"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C3F1" w14:textId="77777777" w:rsidR="00633269" w:rsidRPr="0094244D" w:rsidRDefault="00633269" w:rsidP="00CF6347">
            <w:pPr>
              <w:pStyle w:val="rowtabella0"/>
              <w:jc w:val="center"/>
              <w:rPr>
                <w:color w:val="002060"/>
              </w:rPr>
            </w:pPr>
            <w:r w:rsidRPr="009424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AD1E" w14:textId="77777777" w:rsidR="00633269" w:rsidRPr="0094244D" w:rsidRDefault="00633269" w:rsidP="00CF6347">
            <w:pPr>
              <w:pStyle w:val="rowtabella0"/>
              <w:jc w:val="center"/>
              <w:rPr>
                <w:color w:val="002060"/>
              </w:rPr>
            </w:pPr>
            <w:r w:rsidRPr="009424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5D6C"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C616" w14:textId="77777777" w:rsidR="00633269" w:rsidRPr="0094244D" w:rsidRDefault="00633269" w:rsidP="00CF6347">
            <w:pPr>
              <w:pStyle w:val="rowtabella0"/>
              <w:jc w:val="center"/>
              <w:rPr>
                <w:color w:val="002060"/>
              </w:rPr>
            </w:pPr>
            <w:r w:rsidRPr="0094244D">
              <w:rPr>
                <w:color w:val="002060"/>
              </w:rPr>
              <w:t>0</w:t>
            </w:r>
          </w:p>
        </w:tc>
      </w:tr>
      <w:tr w:rsidR="00633269" w:rsidRPr="0094244D" w14:paraId="55EBA43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4564A" w14:textId="77777777" w:rsidR="00633269" w:rsidRPr="0094244D" w:rsidRDefault="00633269" w:rsidP="00CF6347">
            <w:pPr>
              <w:pStyle w:val="rowtabella0"/>
              <w:rPr>
                <w:color w:val="002060"/>
              </w:rPr>
            </w:pPr>
            <w:r w:rsidRPr="0094244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0D9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BA0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0BD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1AC2"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74A5"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B48F"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AAE4" w14:textId="77777777" w:rsidR="00633269" w:rsidRPr="0094244D" w:rsidRDefault="00633269" w:rsidP="00CF6347">
            <w:pPr>
              <w:pStyle w:val="rowtabella0"/>
              <w:jc w:val="center"/>
              <w:rPr>
                <w:color w:val="002060"/>
              </w:rPr>
            </w:pPr>
            <w:r w:rsidRPr="009424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B79B"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99C9" w14:textId="77777777" w:rsidR="00633269" w:rsidRPr="0094244D" w:rsidRDefault="00633269" w:rsidP="00CF6347">
            <w:pPr>
              <w:pStyle w:val="rowtabella0"/>
              <w:jc w:val="center"/>
              <w:rPr>
                <w:color w:val="002060"/>
              </w:rPr>
            </w:pPr>
            <w:r w:rsidRPr="0094244D">
              <w:rPr>
                <w:color w:val="002060"/>
              </w:rPr>
              <w:t>0</w:t>
            </w:r>
          </w:p>
        </w:tc>
      </w:tr>
      <w:tr w:rsidR="00633269" w:rsidRPr="0094244D" w14:paraId="394669B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69C21" w14:textId="77777777" w:rsidR="00633269" w:rsidRPr="0094244D" w:rsidRDefault="00633269" w:rsidP="00CF6347">
            <w:pPr>
              <w:pStyle w:val="rowtabella0"/>
              <w:rPr>
                <w:color w:val="002060"/>
              </w:rPr>
            </w:pPr>
            <w:r w:rsidRPr="0094244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7DE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A73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A77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932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93A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BFB2"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C875" w14:textId="77777777" w:rsidR="00633269" w:rsidRPr="0094244D" w:rsidRDefault="00633269" w:rsidP="00CF6347">
            <w:pPr>
              <w:pStyle w:val="rowtabella0"/>
              <w:jc w:val="center"/>
              <w:rPr>
                <w:color w:val="002060"/>
              </w:rPr>
            </w:pPr>
            <w:r w:rsidRPr="009424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2491" w14:textId="77777777" w:rsidR="00633269" w:rsidRPr="0094244D" w:rsidRDefault="00633269" w:rsidP="00CF6347">
            <w:pPr>
              <w:pStyle w:val="rowtabella0"/>
              <w:jc w:val="center"/>
              <w:rPr>
                <w:color w:val="002060"/>
              </w:rPr>
            </w:pPr>
            <w:r w:rsidRPr="009424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B660" w14:textId="77777777" w:rsidR="00633269" w:rsidRPr="0094244D" w:rsidRDefault="00633269" w:rsidP="00CF6347">
            <w:pPr>
              <w:pStyle w:val="rowtabella0"/>
              <w:jc w:val="center"/>
              <w:rPr>
                <w:color w:val="002060"/>
              </w:rPr>
            </w:pPr>
            <w:r w:rsidRPr="0094244D">
              <w:rPr>
                <w:color w:val="002060"/>
              </w:rPr>
              <w:t>0</w:t>
            </w:r>
          </w:p>
        </w:tc>
      </w:tr>
      <w:tr w:rsidR="00633269" w:rsidRPr="0094244D" w14:paraId="4B40F542"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51D65C" w14:textId="77777777" w:rsidR="00633269" w:rsidRPr="0094244D" w:rsidRDefault="00633269" w:rsidP="00CF6347">
            <w:pPr>
              <w:pStyle w:val="rowtabella0"/>
              <w:rPr>
                <w:color w:val="002060"/>
              </w:rPr>
            </w:pPr>
            <w:r w:rsidRPr="0094244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7B9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0B9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911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711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F5EA"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F032"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6E00" w14:textId="77777777" w:rsidR="00633269" w:rsidRPr="0094244D" w:rsidRDefault="00633269" w:rsidP="00CF6347">
            <w:pPr>
              <w:pStyle w:val="rowtabella0"/>
              <w:jc w:val="center"/>
              <w:rPr>
                <w:color w:val="002060"/>
              </w:rPr>
            </w:pPr>
            <w:r w:rsidRPr="0094244D">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ECEA" w14:textId="77777777" w:rsidR="00633269" w:rsidRPr="0094244D" w:rsidRDefault="00633269" w:rsidP="00CF6347">
            <w:pPr>
              <w:pStyle w:val="rowtabella0"/>
              <w:jc w:val="center"/>
              <w:rPr>
                <w:color w:val="002060"/>
              </w:rPr>
            </w:pPr>
            <w:r w:rsidRPr="0094244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8A9A" w14:textId="77777777" w:rsidR="00633269" w:rsidRPr="0094244D" w:rsidRDefault="00633269" w:rsidP="00CF6347">
            <w:pPr>
              <w:pStyle w:val="rowtabella0"/>
              <w:jc w:val="center"/>
              <w:rPr>
                <w:color w:val="002060"/>
              </w:rPr>
            </w:pPr>
            <w:r w:rsidRPr="0094244D">
              <w:rPr>
                <w:color w:val="002060"/>
              </w:rPr>
              <w:t>0</w:t>
            </w:r>
          </w:p>
        </w:tc>
      </w:tr>
    </w:tbl>
    <w:p w14:paraId="160DD17A" w14:textId="77777777" w:rsidR="00633269" w:rsidRPr="0094244D" w:rsidRDefault="00633269" w:rsidP="00633269">
      <w:pPr>
        <w:pStyle w:val="breakline"/>
        <w:rPr>
          <w:rFonts w:eastAsiaTheme="minorEastAsia"/>
          <w:color w:val="002060"/>
        </w:rPr>
      </w:pPr>
    </w:p>
    <w:p w14:paraId="2B29E966" w14:textId="77777777" w:rsidR="00633269" w:rsidRPr="0094244D" w:rsidRDefault="00633269" w:rsidP="00633269">
      <w:pPr>
        <w:pStyle w:val="breakline"/>
        <w:rPr>
          <w:color w:val="002060"/>
        </w:rPr>
      </w:pPr>
    </w:p>
    <w:p w14:paraId="01EBAAC0" w14:textId="77777777" w:rsidR="00633269" w:rsidRPr="0094244D" w:rsidRDefault="00633269" w:rsidP="00633269">
      <w:pPr>
        <w:pStyle w:val="sottotitolocampionato10"/>
        <w:rPr>
          <w:color w:val="002060"/>
        </w:rPr>
      </w:pPr>
      <w:r w:rsidRPr="009424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75F983CF"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2402C"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4A935"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C4334"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AD98F"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94195"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5A38F"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061CA"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46F1B"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727CA"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E4713" w14:textId="77777777" w:rsidR="00633269" w:rsidRPr="0094244D" w:rsidRDefault="00633269" w:rsidP="00CF6347">
            <w:pPr>
              <w:pStyle w:val="headertabella0"/>
              <w:rPr>
                <w:color w:val="002060"/>
              </w:rPr>
            </w:pPr>
            <w:r w:rsidRPr="0094244D">
              <w:rPr>
                <w:color w:val="002060"/>
              </w:rPr>
              <w:t>PE</w:t>
            </w:r>
          </w:p>
        </w:tc>
      </w:tr>
      <w:tr w:rsidR="00633269" w:rsidRPr="0094244D" w14:paraId="18D8F708"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28939" w14:textId="77777777" w:rsidR="00633269" w:rsidRPr="0094244D" w:rsidRDefault="00633269" w:rsidP="00CF6347">
            <w:pPr>
              <w:pStyle w:val="rowtabella0"/>
              <w:rPr>
                <w:color w:val="002060"/>
              </w:rPr>
            </w:pPr>
            <w:r w:rsidRPr="009424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0E46"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609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05F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90B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DC2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C706" w14:textId="77777777" w:rsidR="00633269" w:rsidRPr="0094244D" w:rsidRDefault="00633269" w:rsidP="00CF6347">
            <w:pPr>
              <w:pStyle w:val="rowtabella0"/>
              <w:jc w:val="center"/>
              <w:rPr>
                <w:color w:val="002060"/>
              </w:rPr>
            </w:pPr>
            <w:r w:rsidRPr="009424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03C0"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BD08"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C569" w14:textId="77777777" w:rsidR="00633269" w:rsidRPr="0094244D" w:rsidRDefault="00633269" w:rsidP="00CF6347">
            <w:pPr>
              <w:pStyle w:val="rowtabella0"/>
              <w:jc w:val="center"/>
              <w:rPr>
                <w:color w:val="002060"/>
              </w:rPr>
            </w:pPr>
            <w:r w:rsidRPr="0094244D">
              <w:rPr>
                <w:color w:val="002060"/>
              </w:rPr>
              <w:t>0</w:t>
            </w:r>
          </w:p>
        </w:tc>
      </w:tr>
      <w:tr w:rsidR="00633269" w:rsidRPr="0094244D" w14:paraId="7BA4DE7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9B5FC" w14:textId="77777777" w:rsidR="00633269" w:rsidRPr="0094244D" w:rsidRDefault="00633269" w:rsidP="00CF6347">
            <w:pPr>
              <w:pStyle w:val="rowtabella0"/>
              <w:rPr>
                <w:color w:val="002060"/>
              </w:rPr>
            </w:pPr>
            <w:r w:rsidRPr="0094244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7AB5"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B5CC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1A47"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D82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3400"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D54B" w14:textId="77777777" w:rsidR="00633269" w:rsidRPr="0094244D" w:rsidRDefault="00633269" w:rsidP="00CF6347">
            <w:pPr>
              <w:pStyle w:val="rowtabella0"/>
              <w:jc w:val="center"/>
              <w:rPr>
                <w:color w:val="002060"/>
              </w:rPr>
            </w:pPr>
            <w:r w:rsidRPr="009424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6A4C"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CD76"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F869" w14:textId="77777777" w:rsidR="00633269" w:rsidRPr="0094244D" w:rsidRDefault="00633269" w:rsidP="00CF6347">
            <w:pPr>
              <w:pStyle w:val="rowtabella0"/>
              <w:jc w:val="center"/>
              <w:rPr>
                <w:color w:val="002060"/>
              </w:rPr>
            </w:pPr>
            <w:r w:rsidRPr="0094244D">
              <w:rPr>
                <w:color w:val="002060"/>
              </w:rPr>
              <w:t>0</w:t>
            </w:r>
          </w:p>
        </w:tc>
      </w:tr>
      <w:tr w:rsidR="00633269" w:rsidRPr="0094244D" w14:paraId="3DD419A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73AB1" w14:textId="77777777" w:rsidR="00633269" w:rsidRPr="0094244D" w:rsidRDefault="00633269" w:rsidP="00CF6347">
            <w:pPr>
              <w:pStyle w:val="rowtabella0"/>
              <w:rPr>
                <w:color w:val="002060"/>
              </w:rPr>
            </w:pPr>
            <w:r w:rsidRPr="0094244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92CE"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E870"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F76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787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8110"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2B30" w14:textId="77777777" w:rsidR="00633269" w:rsidRPr="0094244D" w:rsidRDefault="00633269" w:rsidP="00CF6347">
            <w:pPr>
              <w:pStyle w:val="rowtabella0"/>
              <w:jc w:val="center"/>
              <w:rPr>
                <w:color w:val="002060"/>
              </w:rPr>
            </w:pPr>
            <w:r w:rsidRPr="009424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AB41"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95C9"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0A34" w14:textId="77777777" w:rsidR="00633269" w:rsidRPr="0094244D" w:rsidRDefault="00633269" w:rsidP="00CF6347">
            <w:pPr>
              <w:pStyle w:val="rowtabella0"/>
              <w:jc w:val="center"/>
              <w:rPr>
                <w:color w:val="002060"/>
              </w:rPr>
            </w:pPr>
            <w:r w:rsidRPr="0094244D">
              <w:rPr>
                <w:color w:val="002060"/>
              </w:rPr>
              <w:t>0</w:t>
            </w:r>
          </w:p>
        </w:tc>
      </w:tr>
      <w:tr w:rsidR="00633269" w:rsidRPr="0094244D" w14:paraId="3AFB846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7D377" w14:textId="77777777" w:rsidR="00633269" w:rsidRPr="0094244D" w:rsidRDefault="00633269" w:rsidP="00CF6347">
            <w:pPr>
              <w:pStyle w:val="rowtabella0"/>
              <w:rPr>
                <w:color w:val="002060"/>
              </w:rPr>
            </w:pPr>
            <w:r w:rsidRPr="0094244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2285"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1B30"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D63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6E73"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038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0C0A" w14:textId="77777777" w:rsidR="00633269" w:rsidRPr="0094244D" w:rsidRDefault="00633269" w:rsidP="00CF6347">
            <w:pPr>
              <w:pStyle w:val="rowtabella0"/>
              <w:jc w:val="center"/>
              <w:rPr>
                <w:color w:val="002060"/>
              </w:rPr>
            </w:pPr>
            <w:r w:rsidRPr="009424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A5BC"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0FC9"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080D7" w14:textId="77777777" w:rsidR="00633269" w:rsidRPr="0094244D" w:rsidRDefault="00633269" w:rsidP="00CF6347">
            <w:pPr>
              <w:pStyle w:val="rowtabella0"/>
              <w:jc w:val="center"/>
              <w:rPr>
                <w:color w:val="002060"/>
              </w:rPr>
            </w:pPr>
            <w:r w:rsidRPr="0094244D">
              <w:rPr>
                <w:color w:val="002060"/>
              </w:rPr>
              <w:t>0</w:t>
            </w:r>
          </w:p>
        </w:tc>
      </w:tr>
      <w:tr w:rsidR="00633269" w:rsidRPr="0094244D" w14:paraId="27BBBCF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279FE" w14:textId="77777777" w:rsidR="00633269" w:rsidRPr="0094244D" w:rsidRDefault="00633269" w:rsidP="00CF6347">
            <w:pPr>
              <w:pStyle w:val="rowtabella0"/>
              <w:rPr>
                <w:color w:val="002060"/>
              </w:rPr>
            </w:pPr>
            <w:r w:rsidRPr="0094244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EFAD"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70A0"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8D7B"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7BF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0CEB"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912C"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444A"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95BD"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38BF" w14:textId="77777777" w:rsidR="00633269" w:rsidRPr="0094244D" w:rsidRDefault="00633269" w:rsidP="00CF6347">
            <w:pPr>
              <w:pStyle w:val="rowtabella0"/>
              <w:jc w:val="center"/>
              <w:rPr>
                <w:color w:val="002060"/>
              </w:rPr>
            </w:pPr>
            <w:r w:rsidRPr="0094244D">
              <w:rPr>
                <w:color w:val="002060"/>
              </w:rPr>
              <w:t>0</w:t>
            </w:r>
          </w:p>
        </w:tc>
      </w:tr>
      <w:tr w:rsidR="00633269" w:rsidRPr="0094244D" w14:paraId="15B87B1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E52A8" w14:textId="77777777" w:rsidR="00633269" w:rsidRPr="0094244D" w:rsidRDefault="00633269" w:rsidP="00CF6347">
            <w:pPr>
              <w:pStyle w:val="rowtabella0"/>
              <w:rPr>
                <w:color w:val="002060"/>
              </w:rPr>
            </w:pPr>
            <w:r w:rsidRPr="0094244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F6F0"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F0AF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4F6B"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AEF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ED3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DBED"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EC7C"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45A3"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49F8" w14:textId="77777777" w:rsidR="00633269" w:rsidRPr="0094244D" w:rsidRDefault="00633269" w:rsidP="00CF6347">
            <w:pPr>
              <w:pStyle w:val="rowtabella0"/>
              <w:jc w:val="center"/>
              <w:rPr>
                <w:color w:val="002060"/>
              </w:rPr>
            </w:pPr>
            <w:r w:rsidRPr="0094244D">
              <w:rPr>
                <w:color w:val="002060"/>
              </w:rPr>
              <w:t>0</w:t>
            </w:r>
          </w:p>
        </w:tc>
      </w:tr>
      <w:tr w:rsidR="00633269" w:rsidRPr="0094244D" w14:paraId="20D1673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6426B" w14:textId="77777777" w:rsidR="00633269" w:rsidRPr="0094244D" w:rsidRDefault="00633269" w:rsidP="00CF6347">
            <w:pPr>
              <w:pStyle w:val="rowtabella0"/>
              <w:rPr>
                <w:color w:val="002060"/>
              </w:rPr>
            </w:pPr>
            <w:r w:rsidRPr="009424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FDC1"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AAC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9F8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E49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BB0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333D"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7A23"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556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FFBA" w14:textId="77777777" w:rsidR="00633269" w:rsidRPr="0094244D" w:rsidRDefault="00633269" w:rsidP="00CF6347">
            <w:pPr>
              <w:pStyle w:val="rowtabella0"/>
              <w:jc w:val="center"/>
              <w:rPr>
                <w:color w:val="002060"/>
              </w:rPr>
            </w:pPr>
            <w:r w:rsidRPr="0094244D">
              <w:rPr>
                <w:color w:val="002060"/>
              </w:rPr>
              <w:t>0</w:t>
            </w:r>
          </w:p>
        </w:tc>
      </w:tr>
      <w:tr w:rsidR="00633269" w:rsidRPr="0094244D" w14:paraId="48F12A4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0E732" w14:textId="77777777" w:rsidR="00633269" w:rsidRPr="0094244D" w:rsidRDefault="00633269" w:rsidP="00CF6347">
            <w:pPr>
              <w:pStyle w:val="rowtabella0"/>
              <w:rPr>
                <w:color w:val="002060"/>
              </w:rPr>
            </w:pPr>
            <w:r w:rsidRPr="009424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3092"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2ED9"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248D"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40D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54A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B7B5"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7771"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F7F9"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B0810" w14:textId="77777777" w:rsidR="00633269" w:rsidRPr="0094244D" w:rsidRDefault="00633269" w:rsidP="00CF6347">
            <w:pPr>
              <w:pStyle w:val="rowtabella0"/>
              <w:jc w:val="center"/>
              <w:rPr>
                <w:color w:val="002060"/>
              </w:rPr>
            </w:pPr>
            <w:r w:rsidRPr="0094244D">
              <w:rPr>
                <w:color w:val="002060"/>
              </w:rPr>
              <w:t>0</w:t>
            </w:r>
          </w:p>
        </w:tc>
      </w:tr>
      <w:tr w:rsidR="00633269" w:rsidRPr="0094244D" w14:paraId="2C35619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F9ED0" w14:textId="77777777" w:rsidR="00633269" w:rsidRPr="0094244D" w:rsidRDefault="00633269" w:rsidP="00CF6347">
            <w:pPr>
              <w:pStyle w:val="rowtabella0"/>
              <w:rPr>
                <w:color w:val="002060"/>
              </w:rPr>
            </w:pPr>
            <w:r w:rsidRPr="0094244D">
              <w:rPr>
                <w:color w:val="002060"/>
              </w:rPr>
              <w:t xml:space="preserve">POL.D. </w:t>
            </w:r>
            <w:proofErr w:type="gramStart"/>
            <w:r w:rsidRPr="0094244D">
              <w:rPr>
                <w:color w:val="002060"/>
              </w:rPr>
              <w:t>U.MANDOLESI</w:t>
            </w:r>
            <w:proofErr w:type="gramEnd"/>
            <w:r w:rsidRPr="0094244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742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70F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50F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745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DCF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9B6B"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0761" w14:textId="77777777" w:rsidR="00633269" w:rsidRPr="0094244D" w:rsidRDefault="00633269" w:rsidP="00CF6347">
            <w:pPr>
              <w:pStyle w:val="rowtabella0"/>
              <w:jc w:val="center"/>
              <w:rPr>
                <w:color w:val="002060"/>
              </w:rPr>
            </w:pPr>
            <w:r w:rsidRPr="0094244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CDDD"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3E8B" w14:textId="77777777" w:rsidR="00633269" w:rsidRPr="0094244D" w:rsidRDefault="00633269" w:rsidP="00CF6347">
            <w:pPr>
              <w:pStyle w:val="rowtabella0"/>
              <w:jc w:val="center"/>
              <w:rPr>
                <w:color w:val="002060"/>
              </w:rPr>
            </w:pPr>
            <w:r w:rsidRPr="0094244D">
              <w:rPr>
                <w:color w:val="002060"/>
              </w:rPr>
              <w:t>0</w:t>
            </w:r>
          </w:p>
        </w:tc>
      </w:tr>
      <w:tr w:rsidR="00633269" w:rsidRPr="0094244D" w14:paraId="067AC184"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EDE1CF" w14:textId="77777777" w:rsidR="00633269" w:rsidRPr="0094244D" w:rsidRDefault="00633269" w:rsidP="00CF6347">
            <w:pPr>
              <w:pStyle w:val="rowtabella0"/>
              <w:rPr>
                <w:color w:val="002060"/>
              </w:rPr>
            </w:pPr>
            <w:r w:rsidRPr="0094244D">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70A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A82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F40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B28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5E0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2315"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D617" w14:textId="77777777" w:rsidR="00633269" w:rsidRPr="0094244D" w:rsidRDefault="00633269" w:rsidP="00CF6347">
            <w:pPr>
              <w:pStyle w:val="rowtabella0"/>
              <w:jc w:val="center"/>
              <w:rPr>
                <w:color w:val="002060"/>
              </w:rPr>
            </w:pPr>
            <w:r w:rsidRPr="009424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F4B0" w14:textId="77777777" w:rsidR="00633269" w:rsidRPr="0094244D" w:rsidRDefault="00633269" w:rsidP="00CF6347">
            <w:pPr>
              <w:pStyle w:val="rowtabella0"/>
              <w:jc w:val="center"/>
              <w:rPr>
                <w:color w:val="002060"/>
              </w:rPr>
            </w:pPr>
            <w:r w:rsidRPr="009424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F6F4" w14:textId="77777777" w:rsidR="00633269" w:rsidRPr="0094244D" w:rsidRDefault="00633269" w:rsidP="00CF6347">
            <w:pPr>
              <w:pStyle w:val="rowtabella0"/>
              <w:jc w:val="center"/>
              <w:rPr>
                <w:color w:val="002060"/>
              </w:rPr>
            </w:pPr>
            <w:r w:rsidRPr="0094244D">
              <w:rPr>
                <w:color w:val="002060"/>
              </w:rPr>
              <w:t>0</w:t>
            </w:r>
          </w:p>
        </w:tc>
      </w:tr>
    </w:tbl>
    <w:p w14:paraId="2E5E9462" w14:textId="77777777" w:rsidR="00633269" w:rsidRPr="0094244D" w:rsidRDefault="00633269" w:rsidP="00633269">
      <w:pPr>
        <w:pStyle w:val="breakline"/>
        <w:rPr>
          <w:rFonts w:eastAsiaTheme="minorEastAsia"/>
          <w:color w:val="002060"/>
        </w:rPr>
      </w:pPr>
    </w:p>
    <w:p w14:paraId="7D6F4C9D" w14:textId="77777777" w:rsidR="00633269" w:rsidRPr="00EE7084" w:rsidRDefault="00633269" w:rsidP="00633269">
      <w:pPr>
        <w:pStyle w:val="titoloprinc0"/>
        <w:rPr>
          <w:color w:val="002060"/>
        </w:rPr>
      </w:pPr>
      <w:r>
        <w:rPr>
          <w:color w:val="002060"/>
        </w:rPr>
        <w:t>PROGRAMMA GARE</w:t>
      </w:r>
    </w:p>
    <w:p w14:paraId="31DB1B25" w14:textId="77777777" w:rsidR="00633269" w:rsidRDefault="00633269" w:rsidP="00633269">
      <w:pPr>
        <w:pStyle w:val="breakline"/>
        <w:rPr>
          <w:color w:val="002060"/>
        </w:rPr>
      </w:pPr>
    </w:p>
    <w:p w14:paraId="09872458" w14:textId="77777777" w:rsidR="00D07295" w:rsidRPr="003F0AD3" w:rsidRDefault="00D07295" w:rsidP="00D07295">
      <w:pPr>
        <w:pStyle w:val="sottotitolocampionato10"/>
        <w:rPr>
          <w:color w:val="002060"/>
        </w:rPr>
      </w:pPr>
      <w:r w:rsidRPr="003F0AD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0"/>
        <w:gridCol w:w="385"/>
        <w:gridCol w:w="898"/>
        <w:gridCol w:w="1184"/>
        <w:gridCol w:w="1547"/>
        <w:gridCol w:w="1554"/>
      </w:tblGrid>
      <w:tr w:rsidR="00D07295" w:rsidRPr="003F0AD3" w14:paraId="73485CA8"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A02E9"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E6E4C"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A48A6"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20FDB"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6E84E"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9E1A"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013E7"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3D40D19C"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78DC5" w14:textId="77777777" w:rsidR="00D07295" w:rsidRPr="003F0AD3" w:rsidRDefault="00D07295" w:rsidP="00CF6347">
            <w:pPr>
              <w:pStyle w:val="rowtabella0"/>
              <w:rPr>
                <w:color w:val="002060"/>
              </w:rPr>
            </w:pPr>
            <w:r w:rsidRPr="003F0AD3">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69868" w14:textId="77777777" w:rsidR="00D07295" w:rsidRPr="003F0AD3" w:rsidRDefault="00D07295" w:rsidP="00CF6347">
            <w:pPr>
              <w:pStyle w:val="rowtabella0"/>
              <w:rPr>
                <w:color w:val="002060"/>
              </w:rPr>
            </w:pPr>
            <w:r w:rsidRPr="003F0AD3">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19F7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EFE87" w14:textId="77777777" w:rsidR="00D07295" w:rsidRPr="003F0AD3" w:rsidRDefault="00D07295" w:rsidP="00CF6347">
            <w:pPr>
              <w:pStyle w:val="rowtabella0"/>
              <w:rPr>
                <w:color w:val="002060"/>
              </w:rPr>
            </w:pPr>
            <w:r w:rsidRPr="003F0AD3">
              <w:rPr>
                <w:color w:val="002060"/>
              </w:rPr>
              <w:t>23/11/2024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775B6" w14:textId="77777777" w:rsidR="00D07295" w:rsidRPr="003F0AD3" w:rsidRDefault="00D07295" w:rsidP="00CF6347">
            <w:pPr>
              <w:pStyle w:val="rowtabella0"/>
              <w:rPr>
                <w:color w:val="002060"/>
              </w:rPr>
            </w:pPr>
            <w:r w:rsidRPr="003F0AD3">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B737A" w14:textId="77777777" w:rsidR="00D07295" w:rsidRPr="003F0AD3" w:rsidRDefault="00D07295" w:rsidP="00CF6347">
            <w:pPr>
              <w:pStyle w:val="rowtabella0"/>
              <w:rPr>
                <w:color w:val="002060"/>
              </w:rPr>
            </w:pPr>
            <w:r w:rsidRPr="003F0AD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9D72D" w14:textId="77777777" w:rsidR="00D07295" w:rsidRPr="003F0AD3" w:rsidRDefault="00D07295" w:rsidP="00CF6347">
            <w:pPr>
              <w:pStyle w:val="rowtabella0"/>
              <w:rPr>
                <w:color w:val="002060"/>
              </w:rPr>
            </w:pPr>
            <w:r w:rsidRPr="003F0AD3">
              <w:rPr>
                <w:color w:val="002060"/>
              </w:rPr>
              <w:t>VIA MONTEPELAGO</w:t>
            </w:r>
          </w:p>
        </w:tc>
      </w:tr>
      <w:tr w:rsidR="00D07295" w:rsidRPr="003F0AD3" w14:paraId="1256AA7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B6159A" w14:textId="77777777" w:rsidR="00D07295" w:rsidRPr="003F0AD3" w:rsidRDefault="00D07295" w:rsidP="00CF6347">
            <w:pPr>
              <w:pStyle w:val="rowtabella0"/>
              <w:rPr>
                <w:color w:val="002060"/>
              </w:rPr>
            </w:pPr>
            <w:r w:rsidRPr="003F0AD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79D2C" w14:textId="77777777" w:rsidR="00D07295" w:rsidRPr="003F0AD3" w:rsidRDefault="00D07295" w:rsidP="00CF6347">
            <w:pPr>
              <w:pStyle w:val="rowtabella0"/>
              <w:rPr>
                <w:color w:val="002060"/>
              </w:rPr>
            </w:pPr>
            <w:r w:rsidRPr="003F0AD3">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056DF0"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575892" w14:textId="77777777" w:rsidR="00D07295" w:rsidRPr="003F0AD3" w:rsidRDefault="00D07295" w:rsidP="00CF6347">
            <w:pPr>
              <w:pStyle w:val="rowtabella0"/>
              <w:rPr>
                <w:color w:val="002060"/>
              </w:rPr>
            </w:pPr>
            <w:r w:rsidRPr="003F0AD3">
              <w:rPr>
                <w:color w:val="002060"/>
              </w:rPr>
              <w:t>23/11/2024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D9E59" w14:textId="77777777" w:rsidR="00D07295" w:rsidRPr="003F0AD3" w:rsidRDefault="00D07295" w:rsidP="00CF6347">
            <w:pPr>
              <w:pStyle w:val="rowtabella0"/>
              <w:rPr>
                <w:color w:val="002060"/>
              </w:rPr>
            </w:pPr>
            <w:r w:rsidRPr="003F0AD3">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096D8" w14:textId="77777777" w:rsidR="00D07295" w:rsidRPr="003F0AD3" w:rsidRDefault="00D07295" w:rsidP="00CF6347">
            <w:pPr>
              <w:pStyle w:val="rowtabella0"/>
              <w:rPr>
                <w:color w:val="002060"/>
              </w:rPr>
            </w:pPr>
            <w:r w:rsidRPr="003F0AD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7C67E" w14:textId="77777777" w:rsidR="00D07295" w:rsidRPr="003F0AD3" w:rsidRDefault="00D07295" w:rsidP="00CF6347">
            <w:pPr>
              <w:pStyle w:val="rowtabella0"/>
              <w:rPr>
                <w:color w:val="002060"/>
              </w:rPr>
            </w:pPr>
            <w:r w:rsidRPr="003F0AD3">
              <w:rPr>
                <w:color w:val="002060"/>
              </w:rPr>
              <w:t>VIA BRAMANTE</w:t>
            </w:r>
          </w:p>
        </w:tc>
      </w:tr>
      <w:tr w:rsidR="00D07295" w:rsidRPr="003F0AD3" w14:paraId="0A8131D5"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55C49" w14:textId="77777777" w:rsidR="00D07295" w:rsidRPr="003F0AD3" w:rsidRDefault="00D07295" w:rsidP="00CF6347">
            <w:pPr>
              <w:pStyle w:val="rowtabella0"/>
              <w:rPr>
                <w:color w:val="002060"/>
              </w:rPr>
            </w:pPr>
            <w:r w:rsidRPr="003F0AD3">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422EF2" w14:textId="77777777" w:rsidR="00D07295" w:rsidRPr="003F0AD3" w:rsidRDefault="00D07295" w:rsidP="00CF6347">
            <w:pPr>
              <w:pStyle w:val="rowtabella0"/>
              <w:rPr>
                <w:color w:val="002060"/>
              </w:rPr>
            </w:pPr>
            <w:r w:rsidRPr="003F0AD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FA5E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5C33EE" w14:textId="77777777" w:rsidR="00D07295" w:rsidRPr="003F0AD3" w:rsidRDefault="00D07295" w:rsidP="00CF6347">
            <w:pPr>
              <w:pStyle w:val="rowtabella0"/>
              <w:rPr>
                <w:color w:val="002060"/>
              </w:rPr>
            </w:pPr>
            <w:r w:rsidRPr="003F0AD3">
              <w:rPr>
                <w:color w:val="002060"/>
              </w:rPr>
              <w:t>24/11/2024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412753" w14:textId="77777777" w:rsidR="00D07295" w:rsidRPr="003F0AD3" w:rsidRDefault="00D07295" w:rsidP="00CF6347">
            <w:pPr>
              <w:pStyle w:val="rowtabella0"/>
              <w:rPr>
                <w:color w:val="002060"/>
              </w:rPr>
            </w:pPr>
            <w:r w:rsidRPr="003F0AD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8E6A5A" w14:textId="77777777" w:rsidR="00D07295" w:rsidRPr="003F0AD3" w:rsidRDefault="00D07295" w:rsidP="00CF6347">
            <w:pPr>
              <w:pStyle w:val="rowtabella0"/>
              <w:rPr>
                <w:color w:val="002060"/>
              </w:rPr>
            </w:pPr>
            <w:r w:rsidRPr="003F0AD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2D84F" w14:textId="77777777" w:rsidR="00D07295" w:rsidRPr="003F0AD3" w:rsidRDefault="00D07295" w:rsidP="00CF6347">
            <w:pPr>
              <w:pStyle w:val="rowtabella0"/>
              <w:rPr>
                <w:color w:val="002060"/>
              </w:rPr>
            </w:pPr>
            <w:r w:rsidRPr="003F0AD3">
              <w:rPr>
                <w:color w:val="002060"/>
              </w:rPr>
              <w:t>VIA VERDI</w:t>
            </w:r>
          </w:p>
        </w:tc>
      </w:tr>
      <w:tr w:rsidR="00D07295" w:rsidRPr="003F0AD3" w14:paraId="21BF5259"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6177C5" w14:textId="77777777" w:rsidR="00D07295" w:rsidRPr="003F0AD3" w:rsidRDefault="00D07295" w:rsidP="00CF6347">
            <w:pPr>
              <w:pStyle w:val="rowtabella0"/>
              <w:rPr>
                <w:color w:val="002060"/>
              </w:rPr>
            </w:pPr>
            <w:r w:rsidRPr="003F0AD3">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3C8DAB" w14:textId="77777777" w:rsidR="00D07295" w:rsidRPr="003F0AD3" w:rsidRDefault="00D07295" w:rsidP="00CF6347">
            <w:pPr>
              <w:pStyle w:val="rowtabella0"/>
              <w:rPr>
                <w:color w:val="002060"/>
              </w:rPr>
            </w:pPr>
            <w:r w:rsidRPr="003F0AD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13AF70"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3E3F1F" w14:textId="77777777" w:rsidR="00D07295" w:rsidRPr="003F0AD3" w:rsidRDefault="00D07295" w:rsidP="00CF6347">
            <w:pPr>
              <w:pStyle w:val="rowtabella0"/>
              <w:rPr>
                <w:color w:val="002060"/>
              </w:rPr>
            </w:pPr>
            <w:r w:rsidRPr="003F0AD3">
              <w:rPr>
                <w:color w:val="002060"/>
              </w:rPr>
              <w:t>24/11/2024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083D3D" w14:textId="77777777" w:rsidR="00D07295" w:rsidRPr="003F0AD3" w:rsidRDefault="00D07295" w:rsidP="00CF6347">
            <w:pPr>
              <w:pStyle w:val="rowtabella0"/>
              <w:rPr>
                <w:color w:val="002060"/>
              </w:rPr>
            </w:pPr>
            <w:r w:rsidRPr="003F0AD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210BF" w14:textId="77777777" w:rsidR="00D07295" w:rsidRPr="003F0AD3" w:rsidRDefault="00D07295" w:rsidP="00CF6347">
            <w:pPr>
              <w:pStyle w:val="rowtabella0"/>
              <w:rPr>
                <w:color w:val="002060"/>
              </w:rPr>
            </w:pPr>
            <w:r w:rsidRPr="003F0AD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E94315" w14:textId="77777777" w:rsidR="00D07295" w:rsidRPr="003F0AD3" w:rsidRDefault="00D07295" w:rsidP="00CF6347">
            <w:pPr>
              <w:pStyle w:val="rowtabella0"/>
              <w:rPr>
                <w:color w:val="002060"/>
              </w:rPr>
            </w:pPr>
            <w:r w:rsidRPr="003F0AD3">
              <w:rPr>
                <w:color w:val="002060"/>
              </w:rPr>
              <w:t>VIA DEI TESSITORI</w:t>
            </w:r>
          </w:p>
        </w:tc>
      </w:tr>
      <w:tr w:rsidR="00D07295" w:rsidRPr="003F0AD3" w14:paraId="74180702"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6F261" w14:textId="77777777" w:rsidR="00D07295" w:rsidRPr="003F0AD3" w:rsidRDefault="00D07295" w:rsidP="00CF6347">
            <w:pPr>
              <w:pStyle w:val="rowtabella0"/>
              <w:rPr>
                <w:color w:val="002060"/>
              </w:rPr>
            </w:pPr>
            <w:r w:rsidRPr="003F0AD3">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D491B" w14:textId="77777777" w:rsidR="00D07295" w:rsidRPr="003F0AD3" w:rsidRDefault="00D07295" w:rsidP="00CF6347">
            <w:pPr>
              <w:pStyle w:val="rowtabella0"/>
              <w:rPr>
                <w:color w:val="002060"/>
              </w:rPr>
            </w:pPr>
            <w:r w:rsidRPr="003F0AD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A70C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5E960" w14:textId="77777777" w:rsidR="00D07295" w:rsidRPr="003F0AD3" w:rsidRDefault="00D07295" w:rsidP="00CF6347">
            <w:pPr>
              <w:pStyle w:val="rowtabella0"/>
              <w:rPr>
                <w:color w:val="002060"/>
              </w:rPr>
            </w:pPr>
            <w:r w:rsidRPr="003F0AD3">
              <w:rPr>
                <w:color w:val="002060"/>
              </w:rPr>
              <w:t>24/11/2024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6C23E" w14:textId="77777777" w:rsidR="00D07295" w:rsidRPr="003F0AD3" w:rsidRDefault="00D07295" w:rsidP="00CF6347">
            <w:pPr>
              <w:pStyle w:val="rowtabella0"/>
              <w:rPr>
                <w:color w:val="002060"/>
              </w:rPr>
            </w:pPr>
            <w:r w:rsidRPr="003F0AD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6B179" w14:textId="77777777" w:rsidR="00D07295" w:rsidRPr="003F0AD3" w:rsidRDefault="00D07295" w:rsidP="00CF6347">
            <w:pPr>
              <w:pStyle w:val="rowtabella0"/>
              <w:rPr>
                <w:color w:val="002060"/>
              </w:rPr>
            </w:pPr>
            <w:r w:rsidRPr="003F0AD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3267A" w14:textId="77777777" w:rsidR="00D07295" w:rsidRPr="003F0AD3" w:rsidRDefault="00D07295" w:rsidP="00CF6347">
            <w:pPr>
              <w:pStyle w:val="rowtabella0"/>
              <w:rPr>
                <w:color w:val="002060"/>
              </w:rPr>
            </w:pPr>
            <w:r w:rsidRPr="003F0AD3">
              <w:rPr>
                <w:color w:val="002060"/>
              </w:rPr>
              <w:t xml:space="preserve">VIA </w:t>
            </w:r>
            <w:proofErr w:type="gramStart"/>
            <w:r w:rsidRPr="003F0AD3">
              <w:rPr>
                <w:color w:val="002060"/>
              </w:rPr>
              <w:t>B.BUOZZI</w:t>
            </w:r>
            <w:proofErr w:type="gramEnd"/>
          </w:p>
        </w:tc>
      </w:tr>
    </w:tbl>
    <w:p w14:paraId="58D1DF1F" w14:textId="77777777" w:rsidR="00D07295" w:rsidRPr="003F0AD3" w:rsidRDefault="00D07295" w:rsidP="00D07295">
      <w:pPr>
        <w:pStyle w:val="breakline"/>
        <w:rPr>
          <w:rFonts w:eastAsiaTheme="minorEastAsia"/>
          <w:color w:val="002060"/>
        </w:rPr>
      </w:pPr>
    </w:p>
    <w:p w14:paraId="06698ACC" w14:textId="77777777" w:rsidR="00D07295" w:rsidRPr="003F0AD3" w:rsidRDefault="00D07295" w:rsidP="00D07295">
      <w:pPr>
        <w:pStyle w:val="breakline"/>
        <w:rPr>
          <w:color w:val="002060"/>
        </w:rPr>
      </w:pPr>
    </w:p>
    <w:p w14:paraId="19FE621E" w14:textId="77777777" w:rsidR="00D07295" w:rsidRPr="003F0AD3" w:rsidRDefault="00D07295" w:rsidP="00D07295">
      <w:pPr>
        <w:pStyle w:val="breakline"/>
        <w:rPr>
          <w:color w:val="002060"/>
        </w:rPr>
      </w:pPr>
    </w:p>
    <w:p w14:paraId="4F06E09B" w14:textId="77777777" w:rsidR="00D07295" w:rsidRPr="003F0AD3" w:rsidRDefault="00D07295" w:rsidP="00D07295">
      <w:pPr>
        <w:pStyle w:val="sottotitolocampionato10"/>
        <w:rPr>
          <w:color w:val="002060"/>
        </w:rPr>
      </w:pPr>
      <w:r w:rsidRPr="003F0AD3">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6"/>
        <w:gridCol w:w="1564"/>
      </w:tblGrid>
      <w:tr w:rsidR="00D07295" w:rsidRPr="003F0AD3" w14:paraId="3D1CAA37"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6DA1"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192BB"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6D039"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EEEB4"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83A9F"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DA752"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8F285"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44D96929"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BAC7EA" w14:textId="77777777" w:rsidR="00D07295" w:rsidRPr="003F0AD3" w:rsidRDefault="00D07295" w:rsidP="00CF6347">
            <w:pPr>
              <w:pStyle w:val="rowtabella0"/>
              <w:rPr>
                <w:color w:val="002060"/>
              </w:rPr>
            </w:pPr>
            <w:r w:rsidRPr="003F0AD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41DE0" w14:textId="77777777" w:rsidR="00D07295" w:rsidRPr="003F0AD3" w:rsidRDefault="00D07295" w:rsidP="00CF6347">
            <w:pPr>
              <w:pStyle w:val="rowtabella0"/>
              <w:rPr>
                <w:color w:val="002060"/>
              </w:rPr>
            </w:pPr>
            <w:r w:rsidRPr="003F0AD3">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AC0E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6AC3D" w14:textId="77777777" w:rsidR="00D07295" w:rsidRPr="003F0AD3" w:rsidRDefault="00D07295" w:rsidP="00CF6347">
            <w:pPr>
              <w:pStyle w:val="rowtabella0"/>
              <w:rPr>
                <w:color w:val="002060"/>
              </w:rPr>
            </w:pPr>
            <w:r w:rsidRPr="003F0AD3">
              <w:rPr>
                <w:color w:val="002060"/>
              </w:rPr>
              <w:t>23/11/2024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A8FF4" w14:textId="77777777" w:rsidR="00D07295" w:rsidRPr="003F0AD3" w:rsidRDefault="00D07295" w:rsidP="00CF6347">
            <w:pPr>
              <w:pStyle w:val="rowtabella0"/>
              <w:rPr>
                <w:color w:val="002060"/>
              </w:rPr>
            </w:pPr>
            <w:r w:rsidRPr="003F0AD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15DC7" w14:textId="77777777" w:rsidR="00D07295" w:rsidRPr="003F0AD3" w:rsidRDefault="00D07295" w:rsidP="00CF6347">
            <w:pPr>
              <w:pStyle w:val="rowtabella0"/>
              <w:rPr>
                <w:color w:val="002060"/>
              </w:rPr>
            </w:pPr>
            <w:r w:rsidRPr="003F0AD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788D7" w14:textId="77777777" w:rsidR="00D07295" w:rsidRPr="003F0AD3" w:rsidRDefault="00D07295" w:rsidP="00CF6347">
            <w:pPr>
              <w:pStyle w:val="rowtabella0"/>
              <w:rPr>
                <w:color w:val="002060"/>
              </w:rPr>
            </w:pPr>
            <w:r w:rsidRPr="003F0AD3">
              <w:rPr>
                <w:color w:val="002060"/>
              </w:rPr>
              <w:t>VIA ROSSINI</w:t>
            </w:r>
          </w:p>
        </w:tc>
      </w:tr>
      <w:tr w:rsidR="00D07295" w:rsidRPr="003F0AD3" w14:paraId="781A66A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A4278E" w14:textId="77777777" w:rsidR="00D07295" w:rsidRPr="003F0AD3" w:rsidRDefault="00D07295" w:rsidP="00CF6347">
            <w:pPr>
              <w:pStyle w:val="rowtabella0"/>
              <w:rPr>
                <w:color w:val="002060"/>
              </w:rPr>
            </w:pPr>
            <w:r w:rsidRPr="003F0AD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E4E60" w14:textId="77777777" w:rsidR="00D07295" w:rsidRPr="003F0AD3" w:rsidRDefault="00D07295" w:rsidP="00CF6347">
            <w:pPr>
              <w:pStyle w:val="rowtabella0"/>
              <w:rPr>
                <w:color w:val="002060"/>
              </w:rPr>
            </w:pPr>
            <w:r w:rsidRPr="003F0AD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617FE9"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4C89C" w14:textId="77777777" w:rsidR="00D07295" w:rsidRPr="003F0AD3" w:rsidRDefault="00D07295" w:rsidP="00CF6347">
            <w:pPr>
              <w:pStyle w:val="rowtabella0"/>
              <w:rPr>
                <w:color w:val="002060"/>
              </w:rPr>
            </w:pPr>
            <w:r w:rsidRPr="003F0AD3">
              <w:rPr>
                <w:color w:val="002060"/>
              </w:rPr>
              <w:t>23/11/2024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10700" w14:textId="77777777" w:rsidR="00D07295" w:rsidRPr="003F0AD3" w:rsidRDefault="00D07295" w:rsidP="00CF6347">
            <w:pPr>
              <w:pStyle w:val="rowtabella0"/>
              <w:rPr>
                <w:color w:val="002060"/>
              </w:rPr>
            </w:pPr>
            <w:r w:rsidRPr="003F0AD3">
              <w:rPr>
                <w:color w:val="002060"/>
              </w:rPr>
              <w:t>5299 CENTRO SP. POL. "</w:t>
            </w:r>
            <w:proofErr w:type="gramStart"/>
            <w:r w:rsidRPr="003F0AD3">
              <w:rPr>
                <w:color w:val="002060"/>
              </w:rPr>
              <w:t>R.GATTARI</w:t>
            </w:r>
            <w:proofErr w:type="gramEnd"/>
            <w:r w:rsidRPr="003F0AD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66E6F" w14:textId="77777777" w:rsidR="00D07295" w:rsidRPr="003F0AD3" w:rsidRDefault="00D07295" w:rsidP="00CF6347">
            <w:pPr>
              <w:pStyle w:val="rowtabella0"/>
              <w:rPr>
                <w:color w:val="002060"/>
              </w:rPr>
            </w:pPr>
            <w:r w:rsidRPr="003F0AD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B74D3A" w14:textId="77777777" w:rsidR="00D07295" w:rsidRPr="003F0AD3" w:rsidRDefault="00D07295" w:rsidP="00CF6347">
            <w:pPr>
              <w:pStyle w:val="rowtabella0"/>
              <w:rPr>
                <w:color w:val="002060"/>
              </w:rPr>
            </w:pPr>
            <w:r w:rsidRPr="003F0AD3">
              <w:rPr>
                <w:color w:val="002060"/>
              </w:rPr>
              <w:t>VIA TAGLIAMENTO</w:t>
            </w:r>
          </w:p>
        </w:tc>
      </w:tr>
      <w:tr w:rsidR="00D07295" w:rsidRPr="003F0AD3" w14:paraId="4B7F3CCE"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E245C1" w14:textId="77777777" w:rsidR="00D07295" w:rsidRPr="003F0AD3" w:rsidRDefault="00D07295" w:rsidP="00CF6347">
            <w:pPr>
              <w:pStyle w:val="rowtabella0"/>
              <w:rPr>
                <w:color w:val="002060"/>
              </w:rPr>
            </w:pPr>
            <w:proofErr w:type="gramStart"/>
            <w:r w:rsidRPr="003F0AD3">
              <w:rPr>
                <w:color w:val="002060"/>
              </w:rPr>
              <w:t>U.MANDOLESI</w:t>
            </w:r>
            <w:proofErr w:type="gramEnd"/>
            <w:r w:rsidRPr="003F0AD3">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AD275" w14:textId="77777777" w:rsidR="00D07295" w:rsidRPr="003F0AD3" w:rsidRDefault="00D07295" w:rsidP="00CF6347">
            <w:pPr>
              <w:pStyle w:val="rowtabella0"/>
              <w:rPr>
                <w:color w:val="002060"/>
              </w:rPr>
            </w:pPr>
            <w:r w:rsidRPr="003F0AD3">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8A813"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A4A504" w14:textId="77777777" w:rsidR="00D07295" w:rsidRPr="003F0AD3" w:rsidRDefault="00D07295" w:rsidP="00CF6347">
            <w:pPr>
              <w:pStyle w:val="rowtabella0"/>
              <w:rPr>
                <w:color w:val="002060"/>
              </w:rPr>
            </w:pPr>
            <w:r w:rsidRPr="003F0AD3">
              <w:rPr>
                <w:color w:val="002060"/>
              </w:rPr>
              <w:t>23/11/2024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B4234" w14:textId="77777777" w:rsidR="00D07295" w:rsidRPr="003F0AD3" w:rsidRDefault="00D07295" w:rsidP="00CF6347">
            <w:pPr>
              <w:pStyle w:val="rowtabella0"/>
              <w:rPr>
                <w:color w:val="002060"/>
              </w:rPr>
            </w:pPr>
            <w:r w:rsidRPr="003F0AD3">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77DC3" w14:textId="77777777" w:rsidR="00D07295" w:rsidRPr="003F0AD3" w:rsidRDefault="00D07295" w:rsidP="00CF6347">
            <w:pPr>
              <w:pStyle w:val="rowtabella0"/>
              <w:rPr>
                <w:color w:val="002060"/>
              </w:rPr>
            </w:pPr>
            <w:r w:rsidRPr="003F0AD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07682" w14:textId="77777777" w:rsidR="00D07295" w:rsidRPr="003F0AD3" w:rsidRDefault="00D07295" w:rsidP="00CF6347">
            <w:pPr>
              <w:pStyle w:val="rowtabella0"/>
              <w:rPr>
                <w:color w:val="002060"/>
              </w:rPr>
            </w:pPr>
            <w:r w:rsidRPr="003F0AD3">
              <w:rPr>
                <w:color w:val="002060"/>
              </w:rPr>
              <w:t>VIA DELLE REGIONI, 8</w:t>
            </w:r>
          </w:p>
        </w:tc>
      </w:tr>
      <w:tr w:rsidR="00D07295" w:rsidRPr="003F0AD3" w14:paraId="3A3D061C"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4C9408" w14:textId="77777777" w:rsidR="00D07295" w:rsidRPr="003F0AD3" w:rsidRDefault="00D07295" w:rsidP="00CF6347">
            <w:pPr>
              <w:pStyle w:val="rowtabella0"/>
              <w:rPr>
                <w:color w:val="002060"/>
              </w:rPr>
            </w:pPr>
            <w:r w:rsidRPr="003F0AD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D7F801" w14:textId="77777777" w:rsidR="00D07295" w:rsidRPr="003F0AD3" w:rsidRDefault="00D07295" w:rsidP="00CF6347">
            <w:pPr>
              <w:pStyle w:val="rowtabella0"/>
              <w:rPr>
                <w:color w:val="002060"/>
              </w:rPr>
            </w:pPr>
            <w:r w:rsidRPr="003F0AD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523D5E"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09147E" w14:textId="77777777" w:rsidR="00D07295" w:rsidRPr="003F0AD3" w:rsidRDefault="00D07295" w:rsidP="00CF6347">
            <w:pPr>
              <w:pStyle w:val="rowtabella0"/>
              <w:rPr>
                <w:color w:val="002060"/>
              </w:rPr>
            </w:pPr>
            <w:r w:rsidRPr="003F0AD3">
              <w:rPr>
                <w:color w:val="002060"/>
              </w:rPr>
              <w:t>24/11/2024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63FB57" w14:textId="77777777" w:rsidR="00D07295" w:rsidRPr="003F0AD3" w:rsidRDefault="00D07295" w:rsidP="00CF6347">
            <w:pPr>
              <w:pStyle w:val="rowtabella0"/>
              <w:rPr>
                <w:color w:val="002060"/>
              </w:rPr>
            </w:pPr>
            <w:r w:rsidRPr="003F0AD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E2314" w14:textId="77777777" w:rsidR="00D07295" w:rsidRPr="003F0AD3" w:rsidRDefault="00D07295" w:rsidP="00CF6347">
            <w:pPr>
              <w:pStyle w:val="rowtabella0"/>
              <w:rPr>
                <w:color w:val="002060"/>
              </w:rPr>
            </w:pPr>
            <w:r w:rsidRPr="003F0AD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49460" w14:textId="77777777" w:rsidR="00D07295" w:rsidRPr="003F0AD3" w:rsidRDefault="00D07295" w:rsidP="00CF6347">
            <w:pPr>
              <w:pStyle w:val="rowtabella0"/>
              <w:rPr>
                <w:color w:val="002060"/>
              </w:rPr>
            </w:pPr>
            <w:r w:rsidRPr="003F0AD3">
              <w:rPr>
                <w:color w:val="002060"/>
              </w:rPr>
              <w:t>VIA DELLA REPUBBLICA</w:t>
            </w:r>
          </w:p>
        </w:tc>
      </w:tr>
      <w:tr w:rsidR="00D07295" w:rsidRPr="003F0AD3" w14:paraId="49C240F5"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2034D7" w14:textId="77777777" w:rsidR="00D07295" w:rsidRPr="003F0AD3" w:rsidRDefault="00D07295" w:rsidP="00CF6347">
            <w:pPr>
              <w:pStyle w:val="rowtabella0"/>
              <w:rPr>
                <w:color w:val="002060"/>
              </w:rPr>
            </w:pPr>
            <w:r w:rsidRPr="003F0AD3">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7FFB0" w14:textId="77777777" w:rsidR="00D07295" w:rsidRPr="003F0AD3" w:rsidRDefault="00D07295" w:rsidP="00CF6347">
            <w:pPr>
              <w:pStyle w:val="rowtabella0"/>
              <w:rPr>
                <w:color w:val="002060"/>
              </w:rPr>
            </w:pPr>
            <w:r w:rsidRPr="003F0AD3">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8C5C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817AB" w14:textId="77777777" w:rsidR="00D07295" w:rsidRPr="003F0AD3" w:rsidRDefault="00D07295" w:rsidP="00CF6347">
            <w:pPr>
              <w:pStyle w:val="rowtabella0"/>
              <w:rPr>
                <w:color w:val="002060"/>
              </w:rPr>
            </w:pPr>
            <w:r w:rsidRPr="003F0AD3">
              <w:rPr>
                <w:color w:val="002060"/>
              </w:rPr>
              <w:t>24/11/2024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0D3AF" w14:textId="77777777" w:rsidR="00D07295" w:rsidRPr="003F0AD3" w:rsidRDefault="00D07295" w:rsidP="00CF6347">
            <w:pPr>
              <w:pStyle w:val="rowtabella0"/>
              <w:rPr>
                <w:color w:val="002060"/>
              </w:rPr>
            </w:pPr>
            <w:r w:rsidRPr="003F0AD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5D53D" w14:textId="77777777" w:rsidR="00D07295" w:rsidRPr="003F0AD3" w:rsidRDefault="00D07295" w:rsidP="00CF6347">
            <w:pPr>
              <w:pStyle w:val="rowtabella0"/>
              <w:rPr>
                <w:color w:val="002060"/>
              </w:rPr>
            </w:pPr>
            <w:r w:rsidRPr="003F0AD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257E2" w14:textId="77777777" w:rsidR="00D07295" w:rsidRPr="003F0AD3" w:rsidRDefault="00D07295" w:rsidP="00CF6347">
            <w:pPr>
              <w:pStyle w:val="rowtabella0"/>
              <w:rPr>
                <w:color w:val="002060"/>
              </w:rPr>
            </w:pPr>
            <w:r w:rsidRPr="003F0AD3">
              <w:rPr>
                <w:color w:val="002060"/>
              </w:rPr>
              <w:t xml:space="preserve">LOC.MONTEROCCO VIA </w:t>
            </w:r>
            <w:proofErr w:type="gramStart"/>
            <w:r w:rsidRPr="003F0AD3">
              <w:rPr>
                <w:color w:val="002060"/>
              </w:rPr>
              <w:t>A.MANCINI</w:t>
            </w:r>
            <w:proofErr w:type="gramEnd"/>
          </w:p>
        </w:tc>
      </w:tr>
    </w:tbl>
    <w:p w14:paraId="44C66114" w14:textId="77777777" w:rsidR="00D07295" w:rsidRPr="0094244D" w:rsidRDefault="00D07295" w:rsidP="00633269">
      <w:pPr>
        <w:pStyle w:val="breakline"/>
        <w:rPr>
          <w:color w:val="002060"/>
        </w:rPr>
      </w:pPr>
    </w:p>
    <w:p w14:paraId="3DAD3AE0" w14:textId="77777777" w:rsidR="00633269" w:rsidRPr="0094244D" w:rsidRDefault="00633269" w:rsidP="00633269">
      <w:pPr>
        <w:pStyle w:val="breakline"/>
        <w:rPr>
          <w:color w:val="002060"/>
        </w:rPr>
      </w:pPr>
    </w:p>
    <w:p w14:paraId="39B87473" w14:textId="77777777" w:rsidR="00633269" w:rsidRPr="0094244D" w:rsidRDefault="00633269" w:rsidP="00633269">
      <w:pPr>
        <w:pStyle w:val="titolocampionato0"/>
        <w:shd w:val="clear" w:color="auto" w:fill="CCCCCC"/>
        <w:spacing w:before="80" w:after="40"/>
        <w:rPr>
          <w:color w:val="002060"/>
        </w:rPr>
      </w:pPr>
      <w:r w:rsidRPr="0094244D">
        <w:rPr>
          <w:color w:val="002060"/>
        </w:rPr>
        <w:t>UNDER 17 C5 REGIONALI MASCHILI</w:t>
      </w:r>
    </w:p>
    <w:p w14:paraId="745827C8" w14:textId="77777777" w:rsidR="00633269" w:rsidRPr="00FD14DB" w:rsidRDefault="00633269" w:rsidP="00633269">
      <w:pPr>
        <w:pStyle w:val="titoloprinc0"/>
        <w:rPr>
          <w:color w:val="002060"/>
        </w:rPr>
      </w:pPr>
      <w:r w:rsidRPr="00FD14DB">
        <w:rPr>
          <w:color w:val="002060"/>
        </w:rPr>
        <w:t>ANAGRAFICA/INDIRIZZARIO/VARIAZIONI CALENDARIO</w:t>
      </w:r>
    </w:p>
    <w:p w14:paraId="74FB12D9" w14:textId="77777777" w:rsidR="00633269" w:rsidRPr="00FD14DB" w:rsidRDefault="00633269" w:rsidP="00633269">
      <w:pPr>
        <w:pStyle w:val="titoloprinc0"/>
        <w:jc w:val="both"/>
        <w:rPr>
          <w:b w:val="0"/>
          <w:bCs w:val="0"/>
          <w:color w:val="002060"/>
          <w:sz w:val="22"/>
          <w:szCs w:val="22"/>
        </w:rPr>
      </w:pPr>
    </w:p>
    <w:p w14:paraId="5F0EFDF3" w14:textId="226D6E3B" w:rsidR="00633269" w:rsidRPr="00FD14DB" w:rsidRDefault="00633269" w:rsidP="00633269">
      <w:pPr>
        <w:pStyle w:val="titoloprinc0"/>
        <w:jc w:val="both"/>
        <w:rPr>
          <w:color w:val="002060"/>
          <w:sz w:val="22"/>
          <w:szCs w:val="22"/>
        </w:rPr>
      </w:pPr>
      <w:r w:rsidRPr="00FD14DB">
        <w:rPr>
          <w:color w:val="002060"/>
          <w:sz w:val="22"/>
          <w:szCs w:val="22"/>
        </w:rPr>
        <w:t>GIRONE “</w:t>
      </w:r>
      <w:r w:rsidR="00796AFF">
        <w:rPr>
          <w:color w:val="002060"/>
          <w:sz w:val="22"/>
          <w:szCs w:val="22"/>
        </w:rPr>
        <w:t>B</w:t>
      </w:r>
      <w:r>
        <w:rPr>
          <w:color w:val="002060"/>
          <w:sz w:val="22"/>
          <w:szCs w:val="22"/>
        </w:rPr>
        <w:t>”</w:t>
      </w:r>
    </w:p>
    <w:p w14:paraId="5D313B80" w14:textId="77777777" w:rsidR="00633269" w:rsidRPr="00FD14DB" w:rsidRDefault="00633269" w:rsidP="00633269">
      <w:pPr>
        <w:pStyle w:val="titoloprinc0"/>
        <w:jc w:val="both"/>
        <w:rPr>
          <w:b w:val="0"/>
          <w:bCs w:val="0"/>
          <w:color w:val="002060"/>
          <w:sz w:val="22"/>
          <w:szCs w:val="22"/>
        </w:rPr>
      </w:pPr>
    </w:p>
    <w:p w14:paraId="44C490BD" w14:textId="77777777" w:rsidR="00633269" w:rsidRDefault="00633269" w:rsidP="00633269">
      <w:pPr>
        <w:pStyle w:val="titoloprinc0"/>
        <w:jc w:val="both"/>
        <w:rPr>
          <w:b w:val="0"/>
          <w:bCs w:val="0"/>
          <w:color w:val="002060"/>
          <w:sz w:val="22"/>
          <w:szCs w:val="22"/>
        </w:rPr>
      </w:pPr>
      <w:r w:rsidRPr="00785760">
        <w:rPr>
          <w:b w:val="0"/>
          <w:bCs w:val="0"/>
          <w:color w:val="002060"/>
          <w:sz w:val="22"/>
          <w:szCs w:val="22"/>
        </w:rPr>
        <w:lastRenderedPageBreak/>
        <w:t xml:space="preserve">La Società </w:t>
      </w:r>
      <w:r>
        <w:rPr>
          <w:color w:val="002060"/>
          <w:sz w:val="22"/>
          <w:szCs w:val="22"/>
        </w:rPr>
        <w:t>RECANATI CALCIO A 5</w:t>
      </w:r>
      <w:r w:rsidRPr="00785760">
        <w:rPr>
          <w:color w:val="002060"/>
          <w:sz w:val="22"/>
          <w:szCs w:val="22"/>
        </w:rPr>
        <w:t xml:space="preserve"> </w:t>
      </w:r>
      <w:r w:rsidRPr="00785760">
        <w:rPr>
          <w:b w:val="0"/>
          <w:bCs w:val="0"/>
          <w:color w:val="002060"/>
          <w:sz w:val="22"/>
          <w:szCs w:val="22"/>
        </w:rPr>
        <w:t xml:space="preserve">comunica che disputerà </w:t>
      </w:r>
      <w:r w:rsidRPr="00785760">
        <w:rPr>
          <w:b w:val="0"/>
          <w:bCs w:val="0"/>
          <w:color w:val="002060"/>
          <w:sz w:val="22"/>
          <w:szCs w:val="22"/>
          <w:u w:val="single"/>
        </w:rPr>
        <w:t xml:space="preserve">tutte le gare </w:t>
      </w:r>
      <w:r w:rsidRPr="001E62D4">
        <w:rPr>
          <w:b w:val="0"/>
          <w:bCs w:val="0"/>
          <w:color w:val="002060"/>
          <w:sz w:val="22"/>
          <w:szCs w:val="22"/>
        </w:rPr>
        <w:t>interne</w:t>
      </w:r>
      <w:r>
        <w:rPr>
          <w:b w:val="0"/>
          <w:bCs w:val="0"/>
          <w:color w:val="002060"/>
          <w:sz w:val="22"/>
          <w:szCs w:val="22"/>
        </w:rPr>
        <w:t xml:space="preserve"> il</w:t>
      </w:r>
      <w:r w:rsidRPr="00785760">
        <w:rPr>
          <w:b w:val="0"/>
          <w:bCs w:val="0"/>
          <w:color w:val="002060"/>
          <w:sz w:val="22"/>
          <w:szCs w:val="22"/>
        </w:rPr>
        <w:t xml:space="preserve"> </w:t>
      </w:r>
      <w:r>
        <w:rPr>
          <w:color w:val="002060"/>
          <w:sz w:val="22"/>
          <w:szCs w:val="22"/>
        </w:rPr>
        <w:t xml:space="preserve">SABATO </w:t>
      </w:r>
      <w:r w:rsidRPr="00785760">
        <w:rPr>
          <w:b w:val="0"/>
          <w:bCs w:val="0"/>
          <w:color w:val="002060"/>
          <w:sz w:val="22"/>
          <w:szCs w:val="22"/>
        </w:rPr>
        <w:t xml:space="preserve">alle </w:t>
      </w:r>
      <w:r w:rsidRPr="00785760">
        <w:rPr>
          <w:color w:val="002060"/>
          <w:sz w:val="22"/>
          <w:szCs w:val="22"/>
        </w:rPr>
        <w:t xml:space="preserve">ore </w:t>
      </w:r>
      <w:r>
        <w:rPr>
          <w:color w:val="002060"/>
          <w:sz w:val="22"/>
          <w:szCs w:val="22"/>
        </w:rPr>
        <w:t>18</w:t>
      </w:r>
      <w:r w:rsidRPr="00785760">
        <w:rPr>
          <w:color w:val="002060"/>
          <w:sz w:val="22"/>
          <w:szCs w:val="22"/>
        </w:rPr>
        <w:t>:</w:t>
      </w:r>
      <w:r>
        <w:rPr>
          <w:color w:val="002060"/>
          <w:sz w:val="22"/>
          <w:szCs w:val="22"/>
        </w:rPr>
        <w:t>3</w:t>
      </w:r>
      <w:r w:rsidRPr="00785760">
        <w:rPr>
          <w:color w:val="002060"/>
          <w:sz w:val="22"/>
          <w:szCs w:val="22"/>
        </w:rPr>
        <w:t>0</w:t>
      </w:r>
      <w:r w:rsidRPr="00785760">
        <w:rPr>
          <w:b w:val="0"/>
          <w:bCs w:val="0"/>
          <w:color w:val="002060"/>
          <w:sz w:val="22"/>
          <w:szCs w:val="22"/>
        </w:rPr>
        <w:t xml:space="preserve">, </w:t>
      </w:r>
      <w:r>
        <w:rPr>
          <w:b w:val="0"/>
          <w:bCs w:val="0"/>
          <w:color w:val="002060"/>
          <w:sz w:val="22"/>
          <w:szCs w:val="22"/>
        </w:rPr>
        <w:t>stesso campo</w:t>
      </w:r>
      <w:r w:rsidRPr="00785760">
        <w:rPr>
          <w:b w:val="0"/>
          <w:bCs w:val="0"/>
          <w:color w:val="002060"/>
          <w:sz w:val="22"/>
          <w:szCs w:val="22"/>
        </w:rPr>
        <w:t>.</w:t>
      </w:r>
    </w:p>
    <w:p w14:paraId="55EAEF8B" w14:textId="77777777" w:rsidR="00633269" w:rsidRPr="0094244D" w:rsidRDefault="00633269" w:rsidP="00633269">
      <w:pPr>
        <w:pStyle w:val="breakline"/>
        <w:rPr>
          <w:color w:val="002060"/>
        </w:rPr>
      </w:pPr>
    </w:p>
    <w:p w14:paraId="30F4860F" w14:textId="77777777" w:rsidR="00633269" w:rsidRPr="0094244D" w:rsidRDefault="00633269" w:rsidP="00633269">
      <w:pPr>
        <w:pStyle w:val="titoloprinc0"/>
        <w:rPr>
          <w:color w:val="002060"/>
        </w:rPr>
      </w:pPr>
      <w:r w:rsidRPr="0094244D">
        <w:rPr>
          <w:color w:val="002060"/>
        </w:rPr>
        <w:t>RISULTATI</w:t>
      </w:r>
    </w:p>
    <w:p w14:paraId="2FC7A9C5" w14:textId="77777777" w:rsidR="00633269" w:rsidRPr="0094244D" w:rsidRDefault="00633269" w:rsidP="00633269">
      <w:pPr>
        <w:pStyle w:val="breakline"/>
        <w:rPr>
          <w:color w:val="002060"/>
        </w:rPr>
      </w:pPr>
    </w:p>
    <w:p w14:paraId="19C8A683" w14:textId="77777777" w:rsidR="00633269" w:rsidRPr="0094244D" w:rsidRDefault="00633269" w:rsidP="00633269">
      <w:pPr>
        <w:pStyle w:val="sottotitolocampionato10"/>
        <w:rPr>
          <w:color w:val="002060"/>
        </w:rPr>
      </w:pPr>
      <w:r w:rsidRPr="0094244D">
        <w:rPr>
          <w:color w:val="002060"/>
        </w:rPr>
        <w:t>RISULTATI UFFICIALI GARE DEL 16/11/2024</w:t>
      </w:r>
    </w:p>
    <w:p w14:paraId="65223B52"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7F508027"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67FFA5C3"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2092D374"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150BA" w14:textId="77777777" w:rsidR="00633269" w:rsidRPr="0094244D" w:rsidRDefault="00633269" w:rsidP="00CF6347">
                  <w:pPr>
                    <w:pStyle w:val="headertabella0"/>
                    <w:rPr>
                      <w:color w:val="002060"/>
                    </w:rPr>
                  </w:pPr>
                  <w:r w:rsidRPr="0094244D">
                    <w:rPr>
                      <w:color w:val="002060"/>
                    </w:rPr>
                    <w:t>GIRONE A - 8 Giornata - A</w:t>
                  </w:r>
                </w:p>
              </w:tc>
            </w:tr>
            <w:tr w:rsidR="00633269" w:rsidRPr="0094244D" w14:paraId="450E8CAD"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C6C17D" w14:textId="77777777" w:rsidR="00633269" w:rsidRPr="0094244D" w:rsidRDefault="00633269" w:rsidP="00CF6347">
                  <w:pPr>
                    <w:pStyle w:val="rowtabella0"/>
                    <w:rPr>
                      <w:color w:val="002060"/>
                    </w:rPr>
                  </w:pPr>
                  <w:r w:rsidRPr="0094244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9A2AA" w14:textId="77777777" w:rsidR="00633269" w:rsidRPr="0094244D" w:rsidRDefault="00633269" w:rsidP="00CF6347">
                  <w:pPr>
                    <w:pStyle w:val="rowtabella0"/>
                    <w:rPr>
                      <w:color w:val="002060"/>
                    </w:rPr>
                  </w:pPr>
                  <w:r w:rsidRPr="0094244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22DD2" w14:textId="77777777" w:rsidR="00633269" w:rsidRPr="0094244D" w:rsidRDefault="00633269" w:rsidP="00CF6347">
                  <w:pPr>
                    <w:pStyle w:val="rowtabella0"/>
                    <w:jc w:val="center"/>
                    <w:rPr>
                      <w:color w:val="002060"/>
                    </w:rPr>
                  </w:pPr>
                  <w:r w:rsidRPr="0094244D">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4B7DD" w14:textId="77777777" w:rsidR="00633269" w:rsidRPr="0094244D" w:rsidRDefault="00633269" w:rsidP="00CF6347">
                  <w:pPr>
                    <w:pStyle w:val="rowtabella0"/>
                    <w:jc w:val="center"/>
                    <w:rPr>
                      <w:color w:val="002060"/>
                    </w:rPr>
                  </w:pPr>
                  <w:r w:rsidRPr="0094244D">
                    <w:rPr>
                      <w:color w:val="002060"/>
                    </w:rPr>
                    <w:t> </w:t>
                  </w:r>
                </w:p>
              </w:tc>
            </w:tr>
            <w:tr w:rsidR="00633269" w:rsidRPr="0094244D" w14:paraId="383F28BA"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379832" w14:textId="77777777" w:rsidR="00633269" w:rsidRPr="0094244D" w:rsidRDefault="00633269" w:rsidP="00CF6347">
                  <w:pPr>
                    <w:pStyle w:val="rowtabella0"/>
                    <w:rPr>
                      <w:color w:val="002060"/>
                    </w:rPr>
                  </w:pPr>
                  <w:r w:rsidRPr="0094244D">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D69DB8" w14:textId="77777777" w:rsidR="00633269" w:rsidRPr="0094244D" w:rsidRDefault="00633269" w:rsidP="00CF6347">
                  <w:pPr>
                    <w:pStyle w:val="rowtabella0"/>
                    <w:rPr>
                      <w:color w:val="002060"/>
                    </w:rPr>
                  </w:pPr>
                  <w:r w:rsidRPr="0094244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6D505E" w14:textId="77777777" w:rsidR="00633269" w:rsidRPr="0094244D" w:rsidRDefault="00633269" w:rsidP="00CF6347">
                  <w:pPr>
                    <w:pStyle w:val="rowtabella0"/>
                    <w:jc w:val="center"/>
                    <w:rPr>
                      <w:color w:val="002060"/>
                    </w:rPr>
                  </w:pPr>
                  <w:r w:rsidRPr="0094244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10CA7" w14:textId="77777777" w:rsidR="00633269" w:rsidRPr="0094244D" w:rsidRDefault="00633269" w:rsidP="00CF6347">
                  <w:pPr>
                    <w:pStyle w:val="rowtabella0"/>
                    <w:jc w:val="center"/>
                    <w:rPr>
                      <w:color w:val="002060"/>
                    </w:rPr>
                  </w:pPr>
                  <w:r w:rsidRPr="0094244D">
                    <w:rPr>
                      <w:color w:val="002060"/>
                    </w:rPr>
                    <w:t> </w:t>
                  </w:r>
                </w:p>
              </w:tc>
            </w:tr>
            <w:tr w:rsidR="00633269" w:rsidRPr="0094244D" w14:paraId="593D720E"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A3B0A" w14:textId="77777777" w:rsidR="00633269" w:rsidRPr="0094244D" w:rsidRDefault="00633269" w:rsidP="00CF6347">
                  <w:pPr>
                    <w:pStyle w:val="rowtabella0"/>
                    <w:rPr>
                      <w:color w:val="002060"/>
                    </w:rPr>
                  </w:pPr>
                  <w:r w:rsidRPr="0094244D">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87D5D0" w14:textId="77777777" w:rsidR="00633269" w:rsidRPr="0094244D" w:rsidRDefault="00633269" w:rsidP="00CF6347">
                  <w:pPr>
                    <w:pStyle w:val="rowtabella0"/>
                    <w:rPr>
                      <w:color w:val="002060"/>
                    </w:rPr>
                  </w:pPr>
                  <w:r w:rsidRPr="0094244D">
                    <w:rPr>
                      <w:color w:val="002060"/>
                    </w:rPr>
                    <w:t xml:space="preserve">- AUDAX 1970 </w:t>
                  </w:r>
                  <w:proofErr w:type="gramStart"/>
                  <w:r w:rsidRPr="0094244D">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2449B" w14:textId="77777777" w:rsidR="00633269" w:rsidRPr="0094244D" w:rsidRDefault="00633269" w:rsidP="00CF6347">
                  <w:pPr>
                    <w:pStyle w:val="rowtabella0"/>
                    <w:jc w:val="center"/>
                    <w:rPr>
                      <w:color w:val="002060"/>
                    </w:rPr>
                  </w:pPr>
                  <w:r w:rsidRPr="0094244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AEE96B" w14:textId="77777777" w:rsidR="00633269" w:rsidRPr="0094244D" w:rsidRDefault="00633269" w:rsidP="00CF6347">
                  <w:pPr>
                    <w:pStyle w:val="rowtabella0"/>
                    <w:jc w:val="center"/>
                    <w:rPr>
                      <w:color w:val="002060"/>
                    </w:rPr>
                  </w:pPr>
                  <w:r w:rsidRPr="0094244D">
                    <w:rPr>
                      <w:color w:val="002060"/>
                    </w:rPr>
                    <w:t> </w:t>
                  </w:r>
                </w:p>
              </w:tc>
            </w:tr>
            <w:tr w:rsidR="00633269" w:rsidRPr="0094244D" w14:paraId="633EB889"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4D682B" w14:textId="77777777" w:rsidR="00633269" w:rsidRPr="0094244D" w:rsidRDefault="00633269" w:rsidP="00CF6347">
                  <w:pPr>
                    <w:pStyle w:val="rowtabella0"/>
                    <w:rPr>
                      <w:color w:val="002060"/>
                    </w:rPr>
                  </w:pPr>
                  <w:r w:rsidRPr="0094244D">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1EE5F" w14:textId="77777777" w:rsidR="00633269" w:rsidRPr="0094244D" w:rsidRDefault="00633269" w:rsidP="00CF6347">
                  <w:pPr>
                    <w:pStyle w:val="rowtabella0"/>
                    <w:rPr>
                      <w:color w:val="002060"/>
                    </w:rPr>
                  </w:pPr>
                  <w:r w:rsidRPr="0094244D">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2878E" w14:textId="77777777" w:rsidR="00633269" w:rsidRPr="0094244D" w:rsidRDefault="00633269" w:rsidP="00CF6347">
                  <w:pPr>
                    <w:pStyle w:val="rowtabella0"/>
                    <w:jc w:val="center"/>
                    <w:rPr>
                      <w:color w:val="002060"/>
                    </w:rPr>
                  </w:pPr>
                  <w:r w:rsidRPr="0094244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732A5" w14:textId="77777777" w:rsidR="00633269" w:rsidRPr="0094244D" w:rsidRDefault="00633269" w:rsidP="00CF6347">
                  <w:pPr>
                    <w:pStyle w:val="rowtabella0"/>
                    <w:jc w:val="center"/>
                    <w:rPr>
                      <w:color w:val="002060"/>
                    </w:rPr>
                  </w:pPr>
                  <w:r w:rsidRPr="0094244D">
                    <w:rPr>
                      <w:color w:val="002060"/>
                    </w:rPr>
                    <w:t> </w:t>
                  </w:r>
                </w:p>
              </w:tc>
            </w:tr>
            <w:tr w:rsidR="00633269" w:rsidRPr="0094244D" w14:paraId="3A138579"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3A3C61" w14:textId="77777777" w:rsidR="00633269" w:rsidRPr="0094244D" w:rsidRDefault="00633269" w:rsidP="00CF6347">
                  <w:pPr>
                    <w:pStyle w:val="rowtabella0"/>
                    <w:rPr>
                      <w:color w:val="002060"/>
                    </w:rPr>
                  </w:pPr>
                  <w:r w:rsidRPr="0094244D">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B428E" w14:textId="77777777" w:rsidR="00633269" w:rsidRPr="0094244D" w:rsidRDefault="00633269" w:rsidP="00CF6347">
                  <w:pPr>
                    <w:pStyle w:val="rowtabella0"/>
                    <w:rPr>
                      <w:color w:val="002060"/>
                    </w:rPr>
                  </w:pPr>
                  <w:r w:rsidRPr="0094244D">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54264" w14:textId="77777777" w:rsidR="00633269" w:rsidRPr="0094244D" w:rsidRDefault="00633269" w:rsidP="00CF6347">
                  <w:pPr>
                    <w:pStyle w:val="rowtabella0"/>
                    <w:jc w:val="center"/>
                    <w:rPr>
                      <w:color w:val="002060"/>
                    </w:rPr>
                  </w:pPr>
                  <w:r w:rsidRPr="0094244D">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0B318" w14:textId="77777777" w:rsidR="00633269" w:rsidRPr="0094244D" w:rsidRDefault="00633269" w:rsidP="00CF6347">
                  <w:pPr>
                    <w:pStyle w:val="rowtabella0"/>
                    <w:jc w:val="center"/>
                    <w:rPr>
                      <w:color w:val="002060"/>
                    </w:rPr>
                  </w:pPr>
                  <w:r w:rsidRPr="0094244D">
                    <w:rPr>
                      <w:color w:val="002060"/>
                    </w:rPr>
                    <w:t> </w:t>
                  </w:r>
                </w:p>
              </w:tc>
            </w:tr>
            <w:tr w:rsidR="00633269" w:rsidRPr="0094244D" w14:paraId="4A501582"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19F44036" w14:textId="77777777" w:rsidR="00633269" w:rsidRPr="0094244D" w:rsidRDefault="00633269" w:rsidP="00CF6347">
                  <w:pPr>
                    <w:pStyle w:val="rowtabella0"/>
                    <w:rPr>
                      <w:color w:val="002060"/>
                    </w:rPr>
                  </w:pPr>
                  <w:r w:rsidRPr="0094244D">
                    <w:rPr>
                      <w:color w:val="002060"/>
                    </w:rPr>
                    <w:t>(1) - disputata il 18/11/2024</w:t>
                  </w:r>
                </w:p>
              </w:tc>
            </w:tr>
          </w:tbl>
          <w:p w14:paraId="7D55F769"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619FBF40"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17985" w14:textId="77777777" w:rsidR="00633269" w:rsidRPr="0094244D" w:rsidRDefault="00633269" w:rsidP="00CF6347">
                  <w:pPr>
                    <w:pStyle w:val="headertabella0"/>
                    <w:rPr>
                      <w:color w:val="002060"/>
                    </w:rPr>
                  </w:pPr>
                  <w:r w:rsidRPr="0094244D">
                    <w:rPr>
                      <w:color w:val="002060"/>
                    </w:rPr>
                    <w:t>GIRONE B - 8 Giornata - A</w:t>
                  </w:r>
                </w:p>
              </w:tc>
            </w:tr>
            <w:tr w:rsidR="00633269" w:rsidRPr="0094244D" w14:paraId="3186C46B"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78F595" w14:textId="77777777" w:rsidR="00633269" w:rsidRPr="0094244D" w:rsidRDefault="00633269" w:rsidP="00CF6347">
                  <w:pPr>
                    <w:pStyle w:val="rowtabella0"/>
                    <w:rPr>
                      <w:color w:val="002060"/>
                    </w:rPr>
                  </w:pPr>
                  <w:r w:rsidRPr="0094244D">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22E38" w14:textId="77777777" w:rsidR="00633269" w:rsidRPr="0094244D" w:rsidRDefault="00633269" w:rsidP="00CF6347">
                  <w:pPr>
                    <w:pStyle w:val="rowtabella0"/>
                    <w:rPr>
                      <w:color w:val="002060"/>
                    </w:rPr>
                  </w:pPr>
                  <w:r w:rsidRPr="0094244D">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3F30F" w14:textId="77777777" w:rsidR="00633269" w:rsidRPr="0094244D" w:rsidRDefault="00633269" w:rsidP="00CF6347">
                  <w:pPr>
                    <w:pStyle w:val="rowtabella0"/>
                    <w:jc w:val="center"/>
                    <w:rPr>
                      <w:color w:val="002060"/>
                    </w:rPr>
                  </w:pPr>
                  <w:r w:rsidRPr="0094244D">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062B0" w14:textId="77777777" w:rsidR="00633269" w:rsidRPr="0094244D" w:rsidRDefault="00633269" w:rsidP="00CF6347">
                  <w:pPr>
                    <w:pStyle w:val="rowtabella0"/>
                    <w:jc w:val="center"/>
                    <w:rPr>
                      <w:color w:val="002060"/>
                    </w:rPr>
                  </w:pPr>
                  <w:r w:rsidRPr="0094244D">
                    <w:rPr>
                      <w:color w:val="002060"/>
                    </w:rPr>
                    <w:t> </w:t>
                  </w:r>
                </w:p>
              </w:tc>
            </w:tr>
            <w:tr w:rsidR="00633269" w:rsidRPr="0094244D" w14:paraId="3912946A"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2A057B" w14:textId="77777777" w:rsidR="00633269" w:rsidRPr="0094244D" w:rsidRDefault="00633269" w:rsidP="00CF6347">
                  <w:pPr>
                    <w:pStyle w:val="rowtabella0"/>
                    <w:rPr>
                      <w:color w:val="002060"/>
                    </w:rPr>
                  </w:pPr>
                  <w:r w:rsidRPr="0094244D">
                    <w:rPr>
                      <w:color w:val="002060"/>
                    </w:rPr>
                    <w:t>(1) 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20F388" w14:textId="77777777" w:rsidR="00633269" w:rsidRPr="0094244D" w:rsidRDefault="00633269" w:rsidP="00CF6347">
                  <w:pPr>
                    <w:pStyle w:val="rowtabella0"/>
                    <w:rPr>
                      <w:color w:val="002060"/>
                    </w:rPr>
                  </w:pPr>
                  <w:r w:rsidRPr="0094244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2B9CEB" w14:textId="77777777" w:rsidR="00633269" w:rsidRPr="0094244D" w:rsidRDefault="00633269" w:rsidP="00CF6347">
                  <w:pPr>
                    <w:pStyle w:val="rowtabella0"/>
                    <w:jc w:val="center"/>
                    <w:rPr>
                      <w:color w:val="002060"/>
                    </w:rPr>
                  </w:pPr>
                  <w:r w:rsidRPr="0094244D">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2FCE86" w14:textId="77777777" w:rsidR="00633269" w:rsidRPr="0094244D" w:rsidRDefault="00633269" w:rsidP="00CF6347">
                  <w:pPr>
                    <w:pStyle w:val="rowtabella0"/>
                    <w:jc w:val="center"/>
                    <w:rPr>
                      <w:color w:val="002060"/>
                    </w:rPr>
                  </w:pPr>
                  <w:r w:rsidRPr="0094244D">
                    <w:rPr>
                      <w:color w:val="002060"/>
                    </w:rPr>
                    <w:t> </w:t>
                  </w:r>
                </w:p>
              </w:tc>
            </w:tr>
            <w:tr w:rsidR="00633269" w:rsidRPr="0094244D" w14:paraId="42FFC633"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D48705" w14:textId="77777777" w:rsidR="00633269" w:rsidRPr="0094244D" w:rsidRDefault="00633269" w:rsidP="00CF6347">
                  <w:pPr>
                    <w:pStyle w:val="rowtabella0"/>
                    <w:rPr>
                      <w:color w:val="002060"/>
                    </w:rPr>
                  </w:pPr>
                  <w:r w:rsidRPr="0094244D">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4C7C7F" w14:textId="77777777" w:rsidR="00633269" w:rsidRPr="0094244D" w:rsidRDefault="00633269" w:rsidP="00CF6347">
                  <w:pPr>
                    <w:pStyle w:val="rowtabella0"/>
                    <w:rPr>
                      <w:color w:val="002060"/>
                    </w:rPr>
                  </w:pPr>
                  <w:r w:rsidRPr="0094244D">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50D806" w14:textId="77777777" w:rsidR="00633269" w:rsidRPr="0094244D" w:rsidRDefault="00633269" w:rsidP="00CF6347">
                  <w:pPr>
                    <w:pStyle w:val="rowtabella0"/>
                    <w:jc w:val="center"/>
                    <w:rPr>
                      <w:color w:val="002060"/>
                    </w:rPr>
                  </w:pPr>
                  <w:r w:rsidRPr="0094244D">
                    <w:rPr>
                      <w:color w:val="002060"/>
                    </w:rPr>
                    <w:t>17 - 4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7C2762" w14:textId="77777777" w:rsidR="00633269" w:rsidRPr="0094244D" w:rsidRDefault="00633269" w:rsidP="00CF6347">
                  <w:pPr>
                    <w:pStyle w:val="rowtabella0"/>
                    <w:jc w:val="center"/>
                    <w:rPr>
                      <w:color w:val="002060"/>
                    </w:rPr>
                  </w:pPr>
                  <w:r w:rsidRPr="0094244D">
                    <w:rPr>
                      <w:color w:val="002060"/>
                    </w:rPr>
                    <w:t> </w:t>
                  </w:r>
                </w:p>
              </w:tc>
            </w:tr>
            <w:tr w:rsidR="00633269" w:rsidRPr="0094244D" w14:paraId="0912EE73"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636612" w14:textId="77777777" w:rsidR="00633269" w:rsidRPr="0094244D" w:rsidRDefault="00633269" w:rsidP="00CF6347">
                  <w:pPr>
                    <w:pStyle w:val="rowtabella0"/>
                    <w:rPr>
                      <w:color w:val="002060"/>
                    </w:rPr>
                  </w:pPr>
                  <w:r w:rsidRPr="0094244D">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4FAEB0" w14:textId="77777777" w:rsidR="00633269" w:rsidRPr="0094244D" w:rsidRDefault="00633269" w:rsidP="00CF6347">
                  <w:pPr>
                    <w:pStyle w:val="rowtabella0"/>
                    <w:rPr>
                      <w:color w:val="002060"/>
                    </w:rPr>
                  </w:pPr>
                  <w:r w:rsidRPr="0094244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ED49DC" w14:textId="77777777" w:rsidR="00633269" w:rsidRPr="0094244D" w:rsidRDefault="00633269" w:rsidP="00CF6347">
                  <w:pPr>
                    <w:pStyle w:val="rowtabella0"/>
                    <w:jc w:val="center"/>
                    <w:rPr>
                      <w:color w:val="002060"/>
                    </w:rPr>
                  </w:pPr>
                  <w:r w:rsidRPr="0094244D">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77868" w14:textId="77777777" w:rsidR="00633269" w:rsidRPr="0094244D" w:rsidRDefault="00633269" w:rsidP="00CF6347">
                  <w:pPr>
                    <w:pStyle w:val="rowtabella0"/>
                    <w:jc w:val="center"/>
                    <w:rPr>
                      <w:color w:val="002060"/>
                    </w:rPr>
                  </w:pPr>
                  <w:r w:rsidRPr="0094244D">
                    <w:rPr>
                      <w:color w:val="002060"/>
                    </w:rPr>
                    <w:t> </w:t>
                  </w:r>
                </w:p>
              </w:tc>
            </w:tr>
            <w:tr w:rsidR="00633269" w:rsidRPr="0094244D" w14:paraId="446CF6A4"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525BE3" w14:textId="77777777" w:rsidR="00633269" w:rsidRPr="0094244D" w:rsidRDefault="00633269" w:rsidP="00CF6347">
                  <w:pPr>
                    <w:pStyle w:val="rowtabella0"/>
                    <w:rPr>
                      <w:color w:val="002060"/>
                    </w:rPr>
                  </w:pPr>
                  <w:r w:rsidRPr="0094244D">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9BF074" w14:textId="77777777" w:rsidR="00633269" w:rsidRPr="0094244D" w:rsidRDefault="00633269" w:rsidP="00CF6347">
                  <w:pPr>
                    <w:pStyle w:val="rowtabella0"/>
                    <w:rPr>
                      <w:color w:val="002060"/>
                    </w:rPr>
                  </w:pPr>
                  <w:r w:rsidRPr="0094244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645593" w14:textId="77777777" w:rsidR="00633269" w:rsidRPr="0094244D" w:rsidRDefault="00633269" w:rsidP="00CF6347">
                  <w:pPr>
                    <w:pStyle w:val="rowtabella0"/>
                    <w:jc w:val="center"/>
                    <w:rPr>
                      <w:color w:val="002060"/>
                    </w:rPr>
                  </w:pPr>
                  <w:r w:rsidRPr="0094244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3D487" w14:textId="77777777" w:rsidR="00633269" w:rsidRPr="0094244D" w:rsidRDefault="00633269" w:rsidP="00CF6347">
                  <w:pPr>
                    <w:pStyle w:val="rowtabella0"/>
                    <w:jc w:val="center"/>
                    <w:rPr>
                      <w:color w:val="002060"/>
                    </w:rPr>
                  </w:pPr>
                  <w:r w:rsidRPr="0094244D">
                    <w:rPr>
                      <w:color w:val="002060"/>
                    </w:rPr>
                    <w:t> </w:t>
                  </w:r>
                </w:p>
              </w:tc>
            </w:tr>
            <w:tr w:rsidR="00633269" w:rsidRPr="0094244D" w14:paraId="61B085FC"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EC2E1" w14:textId="77777777" w:rsidR="00633269" w:rsidRPr="0094244D" w:rsidRDefault="00633269" w:rsidP="00CF6347">
                  <w:pPr>
                    <w:pStyle w:val="rowtabella0"/>
                    <w:rPr>
                      <w:color w:val="002060"/>
                    </w:rPr>
                  </w:pPr>
                  <w:r w:rsidRPr="0094244D">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6E849" w14:textId="77777777" w:rsidR="00633269" w:rsidRPr="0094244D" w:rsidRDefault="00633269" w:rsidP="00CF6347">
                  <w:pPr>
                    <w:pStyle w:val="rowtabella0"/>
                    <w:rPr>
                      <w:color w:val="002060"/>
                    </w:rPr>
                  </w:pPr>
                  <w:r w:rsidRPr="0094244D">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A1B5A" w14:textId="77777777" w:rsidR="00633269" w:rsidRPr="0094244D" w:rsidRDefault="00633269" w:rsidP="00CF6347">
                  <w:pPr>
                    <w:pStyle w:val="rowtabella0"/>
                    <w:jc w:val="center"/>
                    <w:rPr>
                      <w:color w:val="002060"/>
                    </w:rPr>
                  </w:pPr>
                  <w:r w:rsidRPr="0094244D">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81593" w14:textId="77777777" w:rsidR="00633269" w:rsidRPr="0094244D" w:rsidRDefault="00633269" w:rsidP="00CF6347">
                  <w:pPr>
                    <w:pStyle w:val="rowtabella0"/>
                    <w:jc w:val="center"/>
                    <w:rPr>
                      <w:color w:val="002060"/>
                    </w:rPr>
                  </w:pPr>
                  <w:r w:rsidRPr="0094244D">
                    <w:rPr>
                      <w:color w:val="002060"/>
                    </w:rPr>
                    <w:t> </w:t>
                  </w:r>
                </w:p>
              </w:tc>
            </w:tr>
            <w:tr w:rsidR="00633269" w:rsidRPr="0094244D" w14:paraId="45954416"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4C110FBB" w14:textId="77777777" w:rsidR="00633269" w:rsidRPr="0094244D" w:rsidRDefault="00633269" w:rsidP="00CF6347">
                  <w:pPr>
                    <w:pStyle w:val="rowtabella0"/>
                    <w:rPr>
                      <w:color w:val="002060"/>
                    </w:rPr>
                  </w:pPr>
                  <w:r w:rsidRPr="0094244D">
                    <w:rPr>
                      <w:color w:val="002060"/>
                    </w:rPr>
                    <w:t>(1) - disputata il 17/11/2024</w:t>
                  </w:r>
                </w:p>
              </w:tc>
            </w:tr>
          </w:tbl>
          <w:p w14:paraId="0A61E0F4" w14:textId="77777777" w:rsidR="00633269" w:rsidRPr="0094244D" w:rsidRDefault="00633269" w:rsidP="00CF6347">
            <w:pPr>
              <w:rPr>
                <w:color w:val="002060"/>
              </w:rPr>
            </w:pPr>
          </w:p>
        </w:tc>
      </w:tr>
    </w:tbl>
    <w:p w14:paraId="558721B9" w14:textId="77777777" w:rsidR="00633269" w:rsidRPr="0094244D" w:rsidRDefault="00633269" w:rsidP="00633269">
      <w:pPr>
        <w:pStyle w:val="breakline"/>
        <w:rPr>
          <w:rFonts w:eastAsiaTheme="minorEastAsia"/>
          <w:color w:val="002060"/>
        </w:rPr>
      </w:pPr>
    </w:p>
    <w:p w14:paraId="3C25A806" w14:textId="77777777" w:rsidR="00633269" w:rsidRPr="0094244D" w:rsidRDefault="00633269" w:rsidP="00633269">
      <w:pPr>
        <w:pStyle w:val="breakline"/>
        <w:rPr>
          <w:color w:val="002060"/>
        </w:rPr>
      </w:pPr>
    </w:p>
    <w:p w14:paraId="0BABC4A7" w14:textId="77777777" w:rsidR="00633269" w:rsidRPr="0094244D" w:rsidRDefault="00633269" w:rsidP="00633269">
      <w:pPr>
        <w:pStyle w:val="titoloprinc0"/>
        <w:rPr>
          <w:color w:val="002060"/>
        </w:rPr>
      </w:pPr>
      <w:r w:rsidRPr="0094244D">
        <w:rPr>
          <w:color w:val="002060"/>
        </w:rPr>
        <w:t>GIUDICE SPORTIVO</w:t>
      </w:r>
    </w:p>
    <w:p w14:paraId="57A3DF4F"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44BAACB8" w14:textId="77777777" w:rsidR="00633269" w:rsidRPr="0094244D" w:rsidRDefault="00633269" w:rsidP="00633269">
      <w:pPr>
        <w:pStyle w:val="titolo10"/>
        <w:rPr>
          <w:color w:val="002060"/>
        </w:rPr>
      </w:pPr>
      <w:r w:rsidRPr="0094244D">
        <w:rPr>
          <w:color w:val="002060"/>
        </w:rPr>
        <w:t xml:space="preserve">GARE DEL 16/11/2024 </w:t>
      </w:r>
    </w:p>
    <w:p w14:paraId="4880F293" w14:textId="77777777" w:rsidR="00633269" w:rsidRPr="0094244D" w:rsidRDefault="00633269" w:rsidP="00633269">
      <w:pPr>
        <w:pStyle w:val="titolo7a"/>
        <w:rPr>
          <w:color w:val="002060"/>
        </w:rPr>
      </w:pPr>
      <w:r w:rsidRPr="0094244D">
        <w:rPr>
          <w:color w:val="002060"/>
        </w:rPr>
        <w:t xml:space="preserve">PROVVEDIMENTI DISCIPLINARI </w:t>
      </w:r>
    </w:p>
    <w:p w14:paraId="15E6C22E"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50B40AD8" w14:textId="77777777" w:rsidR="00633269" w:rsidRPr="0094244D" w:rsidRDefault="00633269" w:rsidP="00633269">
      <w:pPr>
        <w:pStyle w:val="titolo30"/>
        <w:rPr>
          <w:color w:val="002060"/>
        </w:rPr>
      </w:pPr>
      <w:r w:rsidRPr="0094244D">
        <w:rPr>
          <w:color w:val="002060"/>
        </w:rPr>
        <w:t xml:space="preserve">CALCIATORI ESPULSI </w:t>
      </w:r>
    </w:p>
    <w:p w14:paraId="2610D9C9" w14:textId="77777777" w:rsidR="00633269" w:rsidRPr="0094244D" w:rsidRDefault="00633269" w:rsidP="00633269">
      <w:pPr>
        <w:pStyle w:val="titolo20"/>
        <w:rPr>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1CEAE94A" w14:textId="77777777" w:rsidTr="00CF6347">
        <w:tc>
          <w:tcPr>
            <w:tcW w:w="2200" w:type="dxa"/>
            <w:tcMar>
              <w:top w:w="20" w:type="dxa"/>
              <w:left w:w="20" w:type="dxa"/>
              <w:bottom w:w="20" w:type="dxa"/>
              <w:right w:w="20" w:type="dxa"/>
            </w:tcMar>
            <w:vAlign w:val="center"/>
            <w:hideMark/>
          </w:tcPr>
          <w:p w14:paraId="6F7FBB46" w14:textId="77777777" w:rsidR="00633269" w:rsidRPr="0094244D" w:rsidRDefault="00633269" w:rsidP="00CF6347">
            <w:pPr>
              <w:pStyle w:val="movimento"/>
              <w:rPr>
                <w:color w:val="002060"/>
              </w:rPr>
            </w:pPr>
            <w:r w:rsidRPr="0094244D">
              <w:rPr>
                <w:color w:val="002060"/>
              </w:rPr>
              <w:t>BARZETTI MATTEO</w:t>
            </w:r>
          </w:p>
        </w:tc>
        <w:tc>
          <w:tcPr>
            <w:tcW w:w="2200" w:type="dxa"/>
            <w:tcMar>
              <w:top w:w="20" w:type="dxa"/>
              <w:left w:w="20" w:type="dxa"/>
              <w:bottom w:w="20" w:type="dxa"/>
              <w:right w:w="20" w:type="dxa"/>
            </w:tcMar>
            <w:vAlign w:val="center"/>
            <w:hideMark/>
          </w:tcPr>
          <w:p w14:paraId="124062AB" w14:textId="77777777" w:rsidR="00633269" w:rsidRPr="0094244D" w:rsidRDefault="00633269" w:rsidP="00CF6347">
            <w:pPr>
              <w:pStyle w:val="movimento2"/>
              <w:rPr>
                <w:color w:val="002060"/>
              </w:rPr>
            </w:pPr>
            <w:r w:rsidRPr="0094244D">
              <w:rPr>
                <w:color w:val="002060"/>
              </w:rPr>
              <w:t xml:space="preserve">(CALCIO A 5 CORINALDO) </w:t>
            </w:r>
          </w:p>
        </w:tc>
        <w:tc>
          <w:tcPr>
            <w:tcW w:w="800" w:type="dxa"/>
            <w:tcMar>
              <w:top w:w="20" w:type="dxa"/>
              <w:left w:w="20" w:type="dxa"/>
              <w:bottom w:w="20" w:type="dxa"/>
              <w:right w:w="20" w:type="dxa"/>
            </w:tcMar>
            <w:vAlign w:val="center"/>
            <w:hideMark/>
          </w:tcPr>
          <w:p w14:paraId="4B1605E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6EC2E5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DBB1394" w14:textId="77777777" w:rsidR="00633269" w:rsidRPr="0094244D" w:rsidRDefault="00633269" w:rsidP="00CF6347">
            <w:pPr>
              <w:pStyle w:val="movimento2"/>
              <w:rPr>
                <w:color w:val="002060"/>
              </w:rPr>
            </w:pPr>
            <w:r w:rsidRPr="0094244D">
              <w:rPr>
                <w:color w:val="002060"/>
              </w:rPr>
              <w:t> </w:t>
            </w:r>
          </w:p>
        </w:tc>
      </w:tr>
    </w:tbl>
    <w:p w14:paraId="7B046B29"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738FF555" w14:textId="77777777" w:rsidR="00633269" w:rsidRPr="0094244D" w:rsidRDefault="00633269" w:rsidP="00633269">
      <w:pPr>
        <w:pStyle w:val="titolo20"/>
        <w:rPr>
          <w:color w:val="002060"/>
        </w:rPr>
      </w:pPr>
      <w:r w:rsidRPr="009424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8FC4D62" w14:textId="77777777" w:rsidTr="00CF6347">
        <w:tc>
          <w:tcPr>
            <w:tcW w:w="2200" w:type="dxa"/>
            <w:tcMar>
              <w:top w:w="20" w:type="dxa"/>
              <w:left w:w="20" w:type="dxa"/>
              <w:bottom w:w="20" w:type="dxa"/>
              <w:right w:w="20" w:type="dxa"/>
            </w:tcMar>
            <w:vAlign w:val="center"/>
            <w:hideMark/>
          </w:tcPr>
          <w:p w14:paraId="74C3BE61" w14:textId="77777777" w:rsidR="00633269" w:rsidRPr="0094244D" w:rsidRDefault="00633269" w:rsidP="00CF6347">
            <w:pPr>
              <w:pStyle w:val="movimento"/>
              <w:rPr>
                <w:color w:val="002060"/>
              </w:rPr>
            </w:pPr>
            <w:r w:rsidRPr="0094244D">
              <w:rPr>
                <w:color w:val="002060"/>
              </w:rPr>
              <w:t>K THIRI EMIR</w:t>
            </w:r>
          </w:p>
        </w:tc>
        <w:tc>
          <w:tcPr>
            <w:tcW w:w="2200" w:type="dxa"/>
            <w:tcMar>
              <w:top w:w="20" w:type="dxa"/>
              <w:left w:w="20" w:type="dxa"/>
              <w:bottom w:w="20" w:type="dxa"/>
              <w:right w:w="20" w:type="dxa"/>
            </w:tcMar>
            <w:vAlign w:val="center"/>
            <w:hideMark/>
          </w:tcPr>
          <w:p w14:paraId="146B7CDD" w14:textId="77777777" w:rsidR="00633269" w:rsidRPr="0094244D" w:rsidRDefault="00633269" w:rsidP="00CF6347">
            <w:pPr>
              <w:pStyle w:val="movimento2"/>
              <w:rPr>
                <w:color w:val="002060"/>
              </w:rPr>
            </w:pPr>
            <w:r w:rsidRPr="0094244D">
              <w:rPr>
                <w:color w:val="002060"/>
              </w:rPr>
              <w:t xml:space="preserve">(A.V.I.S. RIPATRANSONE) </w:t>
            </w:r>
          </w:p>
        </w:tc>
        <w:tc>
          <w:tcPr>
            <w:tcW w:w="800" w:type="dxa"/>
            <w:tcMar>
              <w:top w:w="20" w:type="dxa"/>
              <w:left w:w="20" w:type="dxa"/>
              <w:bottom w:w="20" w:type="dxa"/>
              <w:right w:w="20" w:type="dxa"/>
            </w:tcMar>
            <w:vAlign w:val="center"/>
            <w:hideMark/>
          </w:tcPr>
          <w:p w14:paraId="7AA1D3D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D49E496" w14:textId="77777777" w:rsidR="00633269" w:rsidRPr="0094244D" w:rsidRDefault="00633269" w:rsidP="00CF6347">
            <w:pPr>
              <w:pStyle w:val="movimento"/>
              <w:rPr>
                <w:color w:val="002060"/>
              </w:rPr>
            </w:pPr>
            <w:r w:rsidRPr="0094244D">
              <w:rPr>
                <w:color w:val="002060"/>
              </w:rPr>
              <w:t>ESPOSTO NICOLO</w:t>
            </w:r>
          </w:p>
        </w:tc>
        <w:tc>
          <w:tcPr>
            <w:tcW w:w="2200" w:type="dxa"/>
            <w:tcMar>
              <w:top w:w="20" w:type="dxa"/>
              <w:left w:w="20" w:type="dxa"/>
              <w:bottom w:w="20" w:type="dxa"/>
              <w:right w:w="20" w:type="dxa"/>
            </w:tcMar>
            <w:vAlign w:val="center"/>
            <w:hideMark/>
          </w:tcPr>
          <w:p w14:paraId="06D30891" w14:textId="77777777" w:rsidR="00633269" w:rsidRPr="0094244D" w:rsidRDefault="00633269" w:rsidP="00CF6347">
            <w:pPr>
              <w:pStyle w:val="movimento2"/>
              <w:rPr>
                <w:color w:val="002060"/>
              </w:rPr>
            </w:pPr>
            <w:r w:rsidRPr="0094244D">
              <w:rPr>
                <w:color w:val="002060"/>
              </w:rPr>
              <w:t xml:space="preserve">(AUDAX 1970 </w:t>
            </w:r>
            <w:proofErr w:type="gramStart"/>
            <w:r w:rsidRPr="0094244D">
              <w:rPr>
                <w:color w:val="002060"/>
              </w:rPr>
              <w:t>S.ANGELO</w:t>
            </w:r>
            <w:proofErr w:type="gramEnd"/>
            <w:r w:rsidRPr="0094244D">
              <w:rPr>
                <w:color w:val="002060"/>
              </w:rPr>
              <w:t xml:space="preserve">) </w:t>
            </w:r>
          </w:p>
        </w:tc>
      </w:tr>
      <w:tr w:rsidR="00633269" w:rsidRPr="0094244D" w14:paraId="083E4FFD" w14:textId="77777777" w:rsidTr="00CF6347">
        <w:tc>
          <w:tcPr>
            <w:tcW w:w="2200" w:type="dxa"/>
            <w:tcMar>
              <w:top w:w="20" w:type="dxa"/>
              <w:left w:w="20" w:type="dxa"/>
              <w:bottom w:w="20" w:type="dxa"/>
              <w:right w:w="20" w:type="dxa"/>
            </w:tcMar>
            <w:vAlign w:val="center"/>
            <w:hideMark/>
          </w:tcPr>
          <w:p w14:paraId="323196F9" w14:textId="77777777" w:rsidR="00633269" w:rsidRPr="0094244D" w:rsidRDefault="00633269" w:rsidP="00CF6347">
            <w:pPr>
              <w:pStyle w:val="movimento"/>
              <w:rPr>
                <w:color w:val="002060"/>
              </w:rPr>
            </w:pPr>
            <w:r w:rsidRPr="0094244D">
              <w:rPr>
                <w:color w:val="002060"/>
              </w:rPr>
              <w:t>FLORA MATTEO</w:t>
            </w:r>
          </w:p>
        </w:tc>
        <w:tc>
          <w:tcPr>
            <w:tcW w:w="2200" w:type="dxa"/>
            <w:tcMar>
              <w:top w:w="20" w:type="dxa"/>
              <w:left w:w="20" w:type="dxa"/>
              <w:bottom w:w="20" w:type="dxa"/>
              <w:right w:w="20" w:type="dxa"/>
            </w:tcMar>
            <w:vAlign w:val="center"/>
            <w:hideMark/>
          </w:tcPr>
          <w:p w14:paraId="3379974A" w14:textId="77777777" w:rsidR="00633269" w:rsidRPr="0094244D" w:rsidRDefault="00633269" w:rsidP="00CF6347">
            <w:pPr>
              <w:pStyle w:val="movimento2"/>
              <w:rPr>
                <w:color w:val="002060"/>
              </w:rPr>
            </w:pPr>
            <w:r w:rsidRPr="0094244D">
              <w:rPr>
                <w:color w:val="002060"/>
              </w:rPr>
              <w:t xml:space="preserve">(FIGHT BULLS CORRIDONIA) </w:t>
            </w:r>
          </w:p>
        </w:tc>
        <w:tc>
          <w:tcPr>
            <w:tcW w:w="800" w:type="dxa"/>
            <w:tcMar>
              <w:top w:w="20" w:type="dxa"/>
              <w:left w:w="20" w:type="dxa"/>
              <w:bottom w:w="20" w:type="dxa"/>
              <w:right w:w="20" w:type="dxa"/>
            </w:tcMar>
            <w:vAlign w:val="center"/>
            <w:hideMark/>
          </w:tcPr>
          <w:p w14:paraId="5AADBAA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5DDE75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3D01C70F" w14:textId="77777777" w:rsidR="00633269" w:rsidRPr="0094244D" w:rsidRDefault="00633269" w:rsidP="00CF6347">
            <w:pPr>
              <w:pStyle w:val="movimento2"/>
              <w:rPr>
                <w:color w:val="002060"/>
              </w:rPr>
            </w:pPr>
            <w:r w:rsidRPr="0094244D">
              <w:rPr>
                <w:color w:val="002060"/>
              </w:rPr>
              <w:t> </w:t>
            </w:r>
          </w:p>
        </w:tc>
      </w:tr>
    </w:tbl>
    <w:p w14:paraId="598F3F9A" w14:textId="77777777" w:rsidR="00633269" w:rsidRPr="0094244D" w:rsidRDefault="00633269" w:rsidP="00633269">
      <w:pPr>
        <w:pStyle w:val="titolo20"/>
        <w:rPr>
          <w:rFonts w:eastAsiaTheme="minorEastAsia"/>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1692F50" w14:textId="77777777" w:rsidTr="00CF6347">
        <w:tc>
          <w:tcPr>
            <w:tcW w:w="2200" w:type="dxa"/>
            <w:tcMar>
              <w:top w:w="20" w:type="dxa"/>
              <w:left w:w="20" w:type="dxa"/>
              <w:bottom w:w="20" w:type="dxa"/>
              <w:right w:w="20" w:type="dxa"/>
            </w:tcMar>
            <w:vAlign w:val="center"/>
            <w:hideMark/>
          </w:tcPr>
          <w:p w14:paraId="6787D49B" w14:textId="77777777" w:rsidR="00633269" w:rsidRPr="0094244D" w:rsidRDefault="00633269" w:rsidP="00CF6347">
            <w:pPr>
              <w:pStyle w:val="movimento"/>
              <w:rPr>
                <w:color w:val="002060"/>
              </w:rPr>
            </w:pPr>
            <w:r w:rsidRPr="0094244D">
              <w:rPr>
                <w:color w:val="002060"/>
              </w:rPr>
              <w:t>PERGOLINI MATTEO</w:t>
            </w:r>
          </w:p>
        </w:tc>
        <w:tc>
          <w:tcPr>
            <w:tcW w:w="2200" w:type="dxa"/>
            <w:tcMar>
              <w:top w:w="20" w:type="dxa"/>
              <w:left w:w="20" w:type="dxa"/>
              <w:bottom w:w="20" w:type="dxa"/>
              <w:right w:w="20" w:type="dxa"/>
            </w:tcMar>
            <w:vAlign w:val="center"/>
            <w:hideMark/>
          </w:tcPr>
          <w:p w14:paraId="60F41A18" w14:textId="77777777" w:rsidR="00633269" w:rsidRPr="0094244D" w:rsidRDefault="00633269" w:rsidP="00CF6347">
            <w:pPr>
              <w:pStyle w:val="movimento2"/>
              <w:rPr>
                <w:color w:val="002060"/>
              </w:rPr>
            </w:pPr>
            <w:r w:rsidRPr="0094244D">
              <w:rPr>
                <w:color w:val="002060"/>
              </w:rPr>
              <w:t xml:space="preserve">(AUDAX 1970 </w:t>
            </w:r>
            <w:proofErr w:type="gramStart"/>
            <w:r w:rsidRPr="0094244D">
              <w:rPr>
                <w:color w:val="002060"/>
              </w:rPr>
              <w:t>S.ANGELO</w:t>
            </w:r>
            <w:proofErr w:type="gramEnd"/>
            <w:r w:rsidRPr="0094244D">
              <w:rPr>
                <w:color w:val="002060"/>
              </w:rPr>
              <w:t xml:space="preserve">) </w:t>
            </w:r>
          </w:p>
        </w:tc>
        <w:tc>
          <w:tcPr>
            <w:tcW w:w="800" w:type="dxa"/>
            <w:tcMar>
              <w:top w:w="20" w:type="dxa"/>
              <w:left w:w="20" w:type="dxa"/>
              <w:bottom w:w="20" w:type="dxa"/>
              <w:right w:w="20" w:type="dxa"/>
            </w:tcMar>
            <w:vAlign w:val="center"/>
            <w:hideMark/>
          </w:tcPr>
          <w:p w14:paraId="0F99F81E"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0D051DF" w14:textId="77777777" w:rsidR="00633269" w:rsidRPr="0094244D" w:rsidRDefault="00633269" w:rsidP="00CF6347">
            <w:pPr>
              <w:pStyle w:val="movimento"/>
              <w:rPr>
                <w:color w:val="002060"/>
              </w:rPr>
            </w:pPr>
            <w:r w:rsidRPr="0094244D">
              <w:rPr>
                <w:color w:val="002060"/>
              </w:rPr>
              <w:t>COPPARI FRANCESCO</w:t>
            </w:r>
          </w:p>
        </w:tc>
        <w:tc>
          <w:tcPr>
            <w:tcW w:w="2200" w:type="dxa"/>
            <w:tcMar>
              <w:top w:w="20" w:type="dxa"/>
              <w:left w:w="20" w:type="dxa"/>
              <w:bottom w:w="20" w:type="dxa"/>
              <w:right w:w="20" w:type="dxa"/>
            </w:tcMar>
            <w:vAlign w:val="center"/>
            <w:hideMark/>
          </w:tcPr>
          <w:p w14:paraId="72E1899D" w14:textId="77777777" w:rsidR="00633269" w:rsidRPr="0094244D" w:rsidRDefault="00633269" w:rsidP="00CF6347">
            <w:pPr>
              <w:pStyle w:val="movimento2"/>
              <w:rPr>
                <w:color w:val="002060"/>
              </w:rPr>
            </w:pPr>
            <w:r w:rsidRPr="0094244D">
              <w:rPr>
                <w:color w:val="002060"/>
              </w:rPr>
              <w:t xml:space="preserve">(CALCIO A 5 CORINALDO) </w:t>
            </w:r>
          </w:p>
        </w:tc>
      </w:tr>
      <w:tr w:rsidR="00633269" w:rsidRPr="0094244D" w14:paraId="17DA917E" w14:textId="77777777" w:rsidTr="00CF6347">
        <w:tc>
          <w:tcPr>
            <w:tcW w:w="2200" w:type="dxa"/>
            <w:tcMar>
              <w:top w:w="20" w:type="dxa"/>
              <w:left w:w="20" w:type="dxa"/>
              <w:bottom w:w="20" w:type="dxa"/>
              <w:right w:w="20" w:type="dxa"/>
            </w:tcMar>
            <w:vAlign w:val="center"/>
            <w:hideMark/>
          </w:tcPr>
          <w:p w14:paraId="4B4903D4" w14:textId="77777777" w:rsidR="00633269" w:rsidRPr="0094244D" w:rsidRDefault="00633269" w:rsidP="00CF6347">
            <w:pPr>
              <w:pStyle w:val="movimento"/>
              <w:rPr>
                <w:color w:val="002060"/>
              </w:rPr>
            </w:pPr>
            <w:r w:rsidRPr="0094244D">
              <w:rPr>
                <w:color w:val="002060"/>
              </w:rPr>
              <w:t>AMABILI TOMMASO</w:t>
            </w:r>
          </w:p>
        </w:tc>
        <w:tc>
          <w:tcPr>
            <w:tcW w:w="2200" w:type="dxa"/>
            <w:tcMar>
              <w:top w:w="20" w:type="dxa"/>
              <w:left w:w="20" w:type="dxa"/>
              <w:bottom w:w="20" w:type="dxa"/>
              <w:right w:w="20" w:type="dxa"/>
            </w:tcMar>
            <w:vAlign w:val="center"/>
            <w:hideMark/>
          </w:tcPr>
          <w:p w14:paraId="4B24A7D8" w14:textId="77777777" w:rsidR="00633269" w:rsidRPr="0094244D" w:rsidRDefault="00633269" w:rsidP="00CF6347">
            <w:pPr>
              <w:pStyle w:val="movimento2"/>
              <w:rPr>
                <w:color w:val="002060"/>
              </w:rPr>
            </w:pPr>
            <w:r w:rsidRPr="0094244D">
              <w:rPr>
                <w:color w:val="002060"/>
              </w:rPr>
              <w:t xml:space="preserve">(REAL EAGLES VIRTUS PAGLIA) </w:t>
            </w:r>
          </w:p>
        </w:tc>
        <w:tc>
          <w:tcPr>
            <w:tcW w:w="800" w:type="dxa"/>
            <w:tcMar>
              <w:top w:w="20" w:type="dxa"/>
              <w:left w:w="20" w:type="dxa"/>
              <w:bottom w:w="20" w:type="dxa"/>
              <w:right w:w="20" w:type="dxa"/>
            </w:tcMar>
            <w:vAlign w:val="center"/>
            <w:hideMark/>
          </w:tcPr>
          <w:p w14:paraId="5847DC6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57DFAB45" w14:textId="77777777" w:rsidR="00633269" w:rsidRPr="0094244D" w:rsidRDefault="00633269" w:rsidP="00CF6347">
            <w:pPr>
              <w:pStyle w:val="movimento"/>
              <w:rPr>
                <w:color w:val="002060"/>
              </w:rPr>
            </w:pPr>
            <w:r w:rsidRPr="0094244D">
              <w:rPr>
                <w:color w:val="002060"/>
              </w:rPr>
              <w:t>PULCINI MATTEO</w:t>
            </w:r>
          </w:p>
        </w:tc>
        <w:tc>
          <w:tcPr>
            <w:tcW w:w="2200" w:type="dxa"/>
            <w:tcMar>
              <w:top w:w="20" w:type="dxa"/>
              <w:left w:w="20" w:type="dxa"/>
              <w:bottom w:w="20" w:type="dxa"/>
              <w:right w:w="20" w:type="dxa"/>
            </w:tcMar>
            <w:vAlign w:val="center"/>
            <w:hideMark/>
          </w:tcPr>
          <w:p w14:paraId="3ABA4AF6" w14:textId="77777777" w:rsidR="00633269" w:rsidRPr="0094244D" w:rsidRDefault="00633269" w:rsidP="00CF6347">
            <w:pPr>
              <w:pStyle w:val="movimento2"/>
              <w:rPr>
                <w:color w:val="002060"/>
              </w:rPr>
            </w:pPr>
            <w:r w:rsidRPr="0094244D">
              <w:rPr>
                <w:color w:val="002060"/>
              </w:rPr>
              <w:t xml:space="preserve">(REAL EAGLES VIRTUS PAGLIA) </w:t>
            </w:r>
          </w:p>
        </w:tc>
      </w:tr>
      <w:tr w:rsidR="00633269" w:rsidRPr="0094244D" w14:paraId="5A1D2867" w14:textId="77777777" w:rsidTr="00CF6347">
        <w:tc>
          <w:tcPr>
            <w:tcW w:w="2200" w:type="dxa"/>
            <w:tcMar>
              <w:top w:w="20" w:type="dxa"/>
              <w:left w:w="20" w:type="dxa"/>
              <w:bottom w:w="20" w:type="dxa"/>
              <w:right w:w="20" w:type="dxa"/>
            </w:tcMar>
            <w:vAlign w:val="center"/>
            <w:hideMark/>
          </w:tcPr>
          <w:p w14:paraId="370C453F" w14:textId="77777777" w:rsidR="00633269" w:rsidRPr="0094244D" w:rsidRDefault="00633269" w:rsidP="00CF6347">
            <w:pPr>
              <w:pStyle w:val="movimento"/>
              <w:rPr>
                <w:color w:val="002060"/>
              </w:rPr>
            </w:pPr>
            <w:r w:rsidRPr="0094244D">
              <w:rPr>
                <w:color w:val="002060"/>
              </w:rPr>
              <w:t>PERFORI GIULIO</w:t>
            </w:r>
          </w:p>
        </w:tc>
        <w:tc>
          <w:tcPr>
            <w:tcW w:w="2200" w:type="dxa"/>
            <w:tcMar>
              <w:top w:w="20" w:type="dxa"/>
              <w:left w:w="20" w:type="dxa"/>
              <w:bottom w:w="20" w:type="dxa"/>
              <w:right w:w="20" w:type="dxa"/>
            </w:tcMar>
            <w:vAlign w:val="center"/>
            <w:hideMark/>
          </w:tcPr>
          <w:p w14:paraId="6CC95DBF" w14:textId="77777777" w:rsidR="00633269" w:rsidRPr="0094244D" w:rsidRDefault="00633269" w:rsidP="00CF6347">
            <w:pPr>
              <w:pStyle w:val="movimento2"/>
              <w:rPr>
                <w:color w:val="002060"/>
              </w:rPr>
            </w:pPr>
            <w:r w:rsidRPr="0094244D">
              <w:rPr>
                <w:color w:val="002060"/>
              </w:rPr>
              <w:t xml:space="preserve">(U.S. FORTUNA FANO) </w:t>
            </w:r>
          </w:p>
        </w:tc>
        <w:tc>
          <w:tcPr>
            <w:tcW w:w="800" w:type="dxa"/>
            <w:tcMar>
              <w:top w:w="20" w:type="dxa"/>
              <w:left w:w="20" w:type="dxa"/>
              <w:bottom w:w="20" w:type="dxa"/>
              <w:right w:w="20" w:type="dxa"/>
            </w:tcMar>
            <w:vAlign w:val="center"/>
            <w:hideMark/>
          </w:tcPr>
          <w:p w14:paraId="041E5CC1"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BD90F0A"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122AB93" w14:textId="77777777" w:rsidR="00633269" w:rsidRPr="0094244D" w:rsidRDefault="00633269" w:rsidP="00CF6347">
            <w:pPr>
              <w:pStyle w:val="movimento2"/>
              <w:rPr>
                <w:color w:val="002060"/>
              </w:rPr>
            </w:pPr>
            <w:r w:rsidRPr="0094244D">
              <w:rPr>
                <w:color w:val="002060"/>
              </w:rPr>
              <w:t> </w:t>
            </w:r>
          </w:p>
        </w:tc>
      </w:tr>
    </w:tbl>
    <w:p w14:paraId="2BA3D6F4" w14:textId="77777777" w:rsidR="00633269" w:rsidRPr="0094244D" w:rsidRDefault="00633269" w:rsidP="00633269">
      <w:pPr>
        <w:pStyle w:val="titolo10"/>
        <w:rPr>
          <w:rFonts w:eastAsiaTheme="minorEastAsia"/>
          <w:color w:val="002060"/>
        </w:rPr>
      </w:pPr>
      <w:r w:rsidRPr="0094244D">
        <w:rPr>
          <w:color w:val="002060"/>
        </w:rPr>
        <w:t xml:space="preserve">GARE DEL 17/11/2024 </w:t>
      </w:r>
    </w:p>
    <w:p w14:paraId="477A18D2" w14:textId="77777777" w:rsidR="00633269" w:rsidRPr="0094244D" w:rsidRDefault="00633269" w:rsidP="00633269">
      <w:pPr>
        <w:pStyle w:val="titolo7a"/>
        <w:rPr>
          <w:color w:val="002060"/>
        </w:rPr>
      </w:pPr>
      <w:r w:rsidRPr="0094244D">
        <w:rPr>
          <w:color w:val="002060"/>
        </w:rPr>
        <w:t xml:space="preserve">PROVVEDIMENTI DISCIPLINARI </w:t>
      </w:r>
    </w:p>
    <w:p w14:paraId="32170363"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37E9B14D" w14:textId="77777777" w:rsidR="00633269" w:rsidRPr="0094244D" w:rsidRDefault="00633269" w:rsidP="00633269">
      <w:pPr>
        <w:pStyle w:val="titolo30"/>
        <w:rPr>
          <w:color w:val="002060"/>
        </w:rPr>
      </w:pPr>
      <w:r w:rsidRPr="0094244D">
        <w:rPr>
          <w:color w:val="002060"/>
        </w:rPr>
        <w:t xml:space="preserve">CALCIATORI NON ESPULSI </w:t>
      </w:r>
    </w:p>
    <w:p w14:paraId="1B43A3A0"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52E7113E" w14:textId="77777777" w:rsidTr="00CF6347">
        <w:tc>
          <w:tcPr>
            <w:tcW w:w="2200" w:type="dxa"/>
            <w:tcMar>
              <w:top w:w="20" w:type="dxa"/>
              <w:left w:w="20" w:type="dxa"/>
              <w:bottom w:w="20" w:type="dxa"/>
              <w:right w:w="20" w:type="dxa"/>
            </w:tcMar>
            <w:vAlign w:val="center"/>
            <w:hideMark/>
          </w:tcPr>
          <w:p w14:paraId="0CE90400" w14:textId="77777777" w:rsidR="00633269" w:rsidRPr="0094244D" w:rsidRDefault="00633269" w:rsidP="00CF6347">
            <w:pPr>
              <w:pStyle w:val="movimento"/>
              <w:rPr>
                <w:color w:val="002060"/>
              </w:rPr>
            </w:pPr>
            <w:r w:rsidRPr="0094244D">
              <w:rPr>
                <w:color w:val="002060"/>
              </w:rPr>
              <w:t>DE VECCHIS LUCA</w:t>
            </w:r>
          </w:p>
        </w:tc>
        <w:tc>
          <w:tcPr>
            <w:tcW w:w="2200" w:type="dxa"/>
            <w:tcMar>
              <w:top w:w="20" w:type="dxa"/>
              <w:left w:w="20" w:type="dxa"/>
              <w:bottom w:w="20" w:type="dxa"/>
              <w:right w:w="20" w:type="dxa"/>
            </w:tcMar>
            <w:vAlign w:val="center"/>
            <w:hideMark/>
          </w:tcPr>
          <w:p w14:paraId="624B236E" w14:textId="77777777" w:rsidR="00633269" w:rsidRPr="0094244D" w:rsidRDefault="00633269" w:rsidP="00CF6347">
            <w:pPr>
              <w:pStyle w:val="movimento2"/>
              <w:rPr>
                <w:color w:val="002060"/>
              </w:rPr>
            </w:pPr>
            <w:r w:rsidRPr="0094244D">
              <w:rPr>
                <w:color w:val="002060"/>
              </w:rPr>
              <w:t xml:space="preserve">(FUTSAL VIRE GEOSISTEM ASD) </w:t>
            </w:r>
          </w:p>
        </w:tc>
        <w:tc>
          <w:tcPr>
            <w:tcW w:w="800" w:type="dxa"/>
            <w:tcMar>
              <w:top w:w="20" w:type="dxa"/>
              <w:left w:w="20" w:type="dxa"/>
              <w:bottom w:w="20" w:type="dxa"/>
              <w:right w:w="20" w:type="dxa"/>
            </w:tcMar>
            <w:vAlign w:val="center"/>
            <w:hideMark/>
          </w:tcPr>
          <w:p w14:paraId="779B0BF9"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2274792"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7F1661D" w14:textId="77777777" w:rsidR="00633269" w:rsidRPr="0094244D" w:rsidRDefault="00633269" w:rsidP="00CF6347">
            <w:pPr>
              <w:pStyle w:val="movimento2"/>
              <w:rPr>
                <w:color w:val="002060"/>
              </w:rPr>
            </w:pPr>
            <w:r w:rsidRPr="0094244D">
              <w:rPr>
                <w:color w:val="002060"/>
              </w:rPr>
              <w:t> </w:t>
            </w:r>
          </w:p>
        </w:tc>
      </w:tr>
    </w:tbl>
    <w:p w14:paraId="058D65E6" w14:textId="77777777" w:rsidR="00633269" w:rsidRPr="0094244D" w:rsidRDefault="00633269" w:rsidP="00633269">
      <w:pPr>
        <w:pStyle w:val="titolo10"/>
        <w:rPr>
          <w:rFonts w:eastAsiaTheme="minorEastAsia"/>
          <w:color w:val="002060"/>
        </w:rPr>
      </w:pPr>
      <w:r w:rsidRPr="0094244D">
        <w:rPr>
          <w:color w:val="002060"/>
        </w:rPr>
        <w:lastRenderedPageBreak/>
        <w:t xml:space="preserve">GARE DEL 18/11/2024 </w:t>
      </w:r>
    </w:p>
    <w:p w14:paraId="1C8ACB06" w14:textId="77777777" w:rsidR="00633269" w:rsidRPr="0094244D" w:rsidRDefault="00633269" w:rsidP="00633269">
      <w:pPr>
        <w:pStyle w:val="titolo7a"/>
        <w:rPr>
          <w:color w:val="002060"/>
        </w:rPr>
      </w:pPr>
      <w:r w:rsidRPr="0094244D">
        <w:rPr>
          <w:color w:val="002060"/>
        </w:rPr>
        <w:t xml:space="preserve">PROVVEDIMENTI DISCIPLINARI </w:t>
      </w:r>
    </w:p>
    <w:p w14:paraId="139B6DF0"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4CD551F9" w14:textId="77777777" w:rsidR="00633269" w:rsidRPr="0094244D" w:rsidRDefault="00633269" w:rsidP="00633269">
      <w:pPr>
        <w:pStyle w:val="titolo30"/>
        <w:rPr>
          <w:color w:val="002060"/>
        </w:rPr>
      </w:pPr>
      <w:r w:rsidRPr="0094244D">
        <w:rPr>
          <w:color w:val="002060"/>
        </w:rPr>
        <w:t xml:space="preserve">CALCIATORI NON ESPULSI </w:t>
      </w:r>
    </w:p>
    <w:p w14:paraId="2EB6A9BB"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070234AB" w14:textId="77777777" w:rsidTr="00CF6347">
        <w:tc>
          <w:tcPr>
            <w:tcW w:w="2200" w:type="dxa"/>
            <w:tcMar>
              <w:top w:w="20" w:type="dxa"/>
              <w:left w:w="20" w:type="dxa"/>
              <w:bottom w:w="20" w:type="dxa"/>
              <w:right w:w="20" w:type="dxa"/>
            </w:tcMar>
            <w:vAlign w:val="center"/>
            <w:hideMark/>
          </w:tcPr>
          <w:p w14:paraId="309A3078" w14:textId="77777777" w:rsidR="00633269" w:rsidRPr="0094244D" w:rsidRDefault="00633269" w:rsidP="00CF6347">
            <w:pPr>
              <w:pStyle w:val="movimento"/>
              <w:rPr>
                <w:color w:val="002060"/>
              </w:rPr>
            </w:pPr>
            <w:r w:rsidRPr="0094244D">
              <w:rPr>
                <w:color w:val="002060"/>
              </w:rPr>
              <w:t>FURLANI NICOLO</w:t>
            </w:r>
          </w:p>
        </w:tc>
        <w:tc>
          <w:tcPr>
            <w:tcW w:w="2200" w:type="dxa"/>
            <w:tcMar>
              <w:top w:w="20" w:type="dxa"/>
              <w:left w:w="20" w:type="dxa"/>
              <w:bottom w:w="20" w:type="dxa"/>
              <w:right w:w="20" w:type="dxa"/>
            </w:tcMar>
            <w:vAlign w:val="center"/>
            <w:hideMark/>
          </w:tcPr>
          <w:p w14:paraId="264234A7" w14:textId="77777777" w:rsidR="00633269" w:rsidRPr="0094244D" w:rsidRDefault="00633269" w:rsidP="00CF6347">
            <w:pPr>
              <w:pStyle w:val="movimento2"/>
              <w:rPr>
                <w:color w:val="002060"/>
              </w:rPr>
            </w:pPr>
            <w:r w:rsidRPr="0094244D">
              <w:rPr>
                <w:color w:val="002060"/>
              </w:rPr>
              <w:t xml:space="preserve">(JESINA S.R.L.) </w:t>
            </w:r>
          </w:p>
        </w:tc>
        <w:tc>
          <w:tcPr>
            <w:tcW w:w="800" w:type="dxa"/>
            <w:tcMar>
              <w:top w:w="20" w:type="dxa"/>
              <w:left w:w="20" w:type="dxa"/>
              <w:bottom w:w="20" w:type="dxa"/>
              <w:right w:w="20" w:type="dxa"/>
            </w:tcMar>
            <w:vAlign w:val="center"/>
            <w:hideMark/>
          </w:tcPr>
          <w:p w14:paraId="54EAA1F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48545C84" w14:textId="77777777" w:rsidR="00633269" w:rsidRPr="0094244D" w:rsidRDefault="00633269" w:rsidP="00CF6347">
            <w:pPr>
              <w:pStyle w:val="movimento"/>
              <w:rPr>
                <w:color w:val="002060"/>
              </w:rPr>
            </w:pPr>
            <w:r w:rsidRPr="0094244D">
              <w:rPr>
                <w:color w:val="002060"/>
              </w:rPr>
              <w:t>ROMAGNOLI GIOVANNI</w:t>
            </w:r>
          </w:p>
        </w:tc>
        <w:tc>
          <w:tcPr>
            <w:tcW w:w="2200" w:type="dxa"/>
            <w:tcMar>
              <w:top w:w="20" w:type="dxa"/>
              <w:left w:w="20" w:type="dxa"/>
              <w:bottom w:w="20" w:type="dxa"/>
              <w:right w:w="20" w:type="dxa"/>
            </w:tcMar>
            <w:vAlign w:val="center"/>
            <w:hideMark/>
          </w:tcPr>
          <w:p w14:paraId="676E2159" w14:textId="77777777" w:rsidR="00633269" w:rsidRPr="0094244D" w:rsidRDefault="00633269" w:rsidP="00CF6347">
            <w:pPr>
              <w:pStyle w:val="movimento2"/>
              <w:rPr>
                <w:color w:val="002060"/>
              </w:rPr>
            </w:pPr>
            <w:r w:rsidRPr="0094244D">
              <w:rPr>
                <w:color w:val="002060"/>
              </w:rPr>
              <w:t xml:space="preserve">(JESINA S.R.L.) </w:t>
            </w:r>
          </w:p>
        </w:tc>
      </w:tr>
      <w:tr w:rsidR="00633269" w:rsidRPr="0094244D" w14:paraId="3F009131" w14:textId="77777777" w:rsidTr="00CF6347">
        <w:tc>
          <w:tcPr>
            <w:tcW w:w="2200" w:type="dxa"/>
            <w:tcMar>
              <w:top w:w="20" w:type="dxa"/>
              <w:left w:w="20" w:type="dxa"/>
              <w:bottom w:w="20" w:type="dxa"/>
              <w:right w:w="20" w:type="dxa"/>
            </w:tcMar>
            <w:vAlign w:val="center"/>
            <w:hideMark/>
          </w:tcPr>
          <w:p w14:paraId="7AAB35B8" w14:textId="77777777" w:rsidR="00633269" w:rsidRPr="0094244D" w:rsidRDefault="00633269" w:rsidP="00CF6347">
            <w:pPr>
              <w:pStyle w:val="movimento"/>
              <w:rPr>
                <w:color w:val="002060"/>
              </w:rPr>
            </w:pPr>
            <w:r w:rsidRPr="0094244D">
              <w:rPr>
                <w:color w:val="002060"/>
              </w:rPr>
              <w:t>URBANI ALESSANDRO</w:t>
            </w:r>
          </w:p>
        </w:tc>
        <w:tc>
          <w:tcPr>
            <w:tcW w:w="2200" w:type="dxa"/>
            <w:tcMar>
              <w:top w:w="20" w:type="dxa"/>
              <w:left w:w="20" w:type="dxa"/>
              <w:bottom w:w="20" w:type="dxa"/>
              <w:right w:w="20" w:type="dxa"/>
            </w:tcMar>
            <w:vAlign w:val="center"/>
            <w:hideMark/>
          </w:tcPr>
          <w:p w14:paraId="1538DD7D" w14:textId="77777777" w:rsidR="00633269" w:rsidRPr="0094244D" w:rsidRDefault="00633269" w:rsidP="00CF6347">
            <w:pPr>
              <w:pStyle w:val="movimento2"/>
              <w:rPr>
                <w:color w:val="002060"/>
              </w:rPr>
            </w:pPr>
            <w:r w:rsidRPr="0094244D">
              <w:rPr>
                <w:color w:val="002060"/>
              </w:rPr>
              <w:t xml:space="preserve">(JESINA S.R.L.) </w:t>
            </w:r>
          </w:p>
        </w:tc>
        <w:tc>
          <w:tcPr>
            <w:tcW w:w="800" w:type="dxa"/>
            <w:tcMar>
              <w:top w:w="20" w:type="dxa"/>
              <w:left w:w="20" w:type="dxa"/>
              <w:bottom w:w="20" w:type="dxa"/>
              <w:right w:w="20" w:type="dxa"/>
            </w:tcMar>
            <w:vAlign w:val="center"/>
            <w:hideMark/>
          </w:tcPr>
          <w:p w14:paraId="4195D1D0"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B9EE464" w14:textId="77777777" w:rsidR="00633269" w:rsidRPr="0094244D" w:rsidRDefault="00633269" w:rsidP="00CF6347">
            <w:pPr>
              <w:pStyle w:val="movimento"/>
              <w:rPr>
                <w:color w:val="002060"/>
              </w:rPr>
            </w:pPr>
            <w:r w:rsidRPr="0094244D">
              <w:rPr>
                <w:color w:val="002060"/>
              </w:rPr>
              <w:t>GIANNONI GABRIELE</w:t>
            </w:r>
          </w:p>
        </w:tc>
        <w:tc>
          <w:tcPr>
            <w:tcW w:w="2200" w:type="dxa"/>
            <w:tcMar>
              <w:top w:w="20" w:type="dxa"/>
              <w:left w:w="20" w:type="dxa"/>
              <w:bottom w:w="20" w:type="dxa"/>
              <w:right w:w="20" w:type="dxa"/>
            </w:tcMar>
            <w:vAlign w:val="center"/>
            <w:hideMark/>
          </w:tcPr>
          <w:p w14:paraId="09ACA347" w14:textId="77777777" w:rsidR="00633269" w:rsidRPr="0094244D" w:rsidRDefault="00633269" w:rsidP="00CF6347">
            <w:pPr>
              <w:pStyle w:val="movimento2"/>
              <w:rPr>
                <w:color w:val="002060"/>
              </w:rPr>
            </w:pPr>
            <w:r w:rsidRPr="0094244D">
              <w:rPr>
                <w:color w:val="002060"/>
              </w:rPr>
              <w:t xml:space="preserve">(OSIMO FIVE) </w:t>
            </w:r>
          </w:p>
        </w:tc>
      </w:tr>
    </w:tbl>
    <w:p w14:paraId="13CED9B3" w14:textId="77777777" w:rsidR="00633269" w:rsidRDefault="00633269" w:rsidP="00633269">
      <w:pPr>
        <w:pStyle w:val="breakline"/>
        <w:rPr>
          <w:color w:val="002060"/>
        </w:rPr>
      </w:pPr>
    </w:p>
    <w:p w14:paraId="018253CA"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FD522DA"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EA7076C" w14:textId="77777777" w:rsidR="00633269" w:rsidRDefault="00633269" w:rsidP="00633269">
      <w:pPr>
        <w:pStyle w:val="breakline"/>
        <w:rPr>
          <w:color w:val="002060"/>
        </w:rPr>
      </w:pPr>
    </w:p>
    <w:p w14:paraId="58D493C6" w14:textId="77777777" w:rsidR="00633269" w:rsidRPr="0094244D" w:rsidRDefault="00633269" w:rsidP="00633269">
      <w:pPr>
        <w:pStyle w:val="breakline"/>
        <w:rPr>
          <w:rFonts w:eastAsiaTheme="minorEastAsia"/>
          <w:color w:val="002060"/>
        </w:rPr>
      </w:pPr>
    </w:p>
    <w:p w14:paraId="6E35EF17" w14:textId="77777777" w:rsidR="00633269" w:rsidRPr="0094244D" w:rsidRDefault="00633269" w:rsidP="00633269">
      <w:pPr>
        <w:pStyle w:val="titoloprinc0"/>
        <w:rPr>
          <w:color w:val="002060"/>
        </w:rPr>
      </w:pPr>
      <w:r w:rsidRPr="0094244D">
        <w:rPr>
          <w:color w:val="002060"/>
        </w:rPr>
        <w:t>CLASSIFICA</w:t>
      </w:r>
    </w:p>
    <w:p w14:paraId="26222F3B" w14:textId="77777777" w:rsidR="00633269" w:rsidRPr="0094244D" w:rsidRDefault="00633269" w:rsidP="00633269">
      <w:pPr>
        <w:pStyle w:val="breakline"/>
        <w:rPr>
          <w:color w:val="002060"/>
        </w:rPr>
      </w:pPr>
    </w:p>
    <w:p w14:paraId="087AB73D" w14:textId="77777777" w:rsidR="00633269" w:rsidRPr="0094244D" w:rsidRDefault="00633269" w:rsidP="00633269">
      <w:pPr>
        <w:pStyle w:val="breakline"/>
        <w:rPr>
          <w:color w:val="002060"/>
        </w:rPr>
      </w:pPr>
    </w:p>
    <w:p w14:paraId="66D4599A"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2DB04403"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E5CDB"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3DB0"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453CB"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F57D4"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4BFD"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4F8EF"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EC25E"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45F3"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3ECA"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981B" w14:textId="77777777" w:rsidR="00633269" w:rsidRPr="0094244D" w:rsidRDefault="00633269" w:rsidP="00CF6347">
            <w:pPr>
              <w:pStyle w:val="headertabella0"/>
              <w:rPr>
                <w:color w:val="002060"/>
              </w:rPr>
            </w:pPr>
            <w:r w:rsidRPr="0094244D">
              <w:rPr>
                <w:color w:val="002060"/>
              </w:rPr>
              <w:t>PE</w:t>
            </w:r>
          </w:p>
        </w:tc>
      </w:tr>
      <w:tr w:rsidR="00633269" w:rsidRPr="0094244D" w14:paraId="4E0A09CA"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DF8D6" w14:textId="77777777" w:rsidR="00633269" w:rsidRPr="0094244D" w:rsidRDefault="00633269" w:rsidP="00CF6347">
            <w:pPr>
              <w:pStyle w:val="rowtabella0"/>
              <w:rPr>
                <w:color w:val="002060"/>
              </w:rPr>
            </w:pPr>
            <w:r w:rsidRPr="0094244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0A1A"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518D"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5A5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F72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5F7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6ECE" w14:textId="77777777" w:rsidR="00633269" w:rsidRPr="0094244D" w:rsidRDefault="00633269" w:rsidP="00CF6347">
            <w:pPr>
              <w:pStyle w:val="rowtabella0"/>
              <w:jc w:val="center"/>
              <w:rPr>
                <w:color w:val="002060"/>
              </w:rPr>
            </w:pPr>
            <w:r w:rsidRPr="0094244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BF3C"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37F0" w14:textId="77777777" w:rsidR="00633269" w:rsidRPr="0094244D" w:rsidRDefault="00633269" w:rsidP="00CF6347">
            <w:pPr>
              <w:pStyle w:val="rowtabella0"/>
              <w:jc w:val="center"/>
              <w:rPr>
                <w:color w:val="002060"/>
              </w:rPr>
            </w:pPr>
            <w:r w:rsidRPr="009424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D58C" w14:textId="77777777" w:rsidR="00633269" w:rsidRPr="0094244D" w:rsidRDefault="00633269" w:rsidP="00CF6347">
            <w:pPr>
              <w:pStyle w:val="rowtabella0"/>
              <w:jc w:val="center"/>
              <w:rPr>
                <w:color w:val="002060"/>
              </w:rPr>
            </w:pPr>
            <w:r w:rsidRPr="0094244D">
              <w:rPr>
                <w:color w:val="002060"/>
              </w:rPr>
              <w:t>0</w:t>
            </w:r>
          </w:p>
        </w:tc>
      </w:tr>
      <w:tr w:rsidR="00633269" w:rsidRPr="0094244D" w14:paraId="0963886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6717B" w14:textId="77777777" w:rsidR="00633269" w:rsidRPr="0094244D" w:rsidRDefault="00633269" w:rsidP="00CF6347">
            <w:pPr>
              <w:pStyle w:val="rowtabella0"/>
              <w:rPr>
                <w:color w:val="002060"/>
              </w:rPr>
            </w:pPr>
            <w:r w:rsidRPr="009424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797D"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8959"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0C7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629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EC2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A84C" w14:textId="77777777" w:rsidR="00633269" w:rsidRPr="0094244D" w:rsidRDefault="00633269" w:rsidP="00CF6347">
            <w:pPr>
              <w:pStyle w:val="rowtabella0"/>
              <w:jc w:val="center"/>
              <w:rPr>
                <w:color w:val="002060"/>
              </w:rPr>
            </w:pPr>
            <w:r w:rsidRPr="0094244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6FC9"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3561" w14:textId="77777777" w:rsidR="00633269" w:rsidRPr="0094244D" w:rsidRDefault="00633269" w:rsidP="00CF6347">
            <w:pPr>
              <w:pStyle w:val="rowtabella0"/>
              <w:jc w:val="center"/>
              <w:rPr>
                <w:color w:val="002060"/>
              </w:rPr>
            </w:pPr>
            <w:r w:rsidRPr="009424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AF66" w14:textId="77777777" w:rsidR="00633269" w:rsidRPr="0094244D" w:rsidRDefault="00633269" w:rsidP="00CF6347">
            <w:pPr>
              <w:pStyle w:val="rowtabella0"/>
              <w:jc w:val="center"/>
              <w:rPr>
                <w:color w:val="002060"/>
              </w:rPr>
            </w:pPr>
            <w:r w:rsidRPr="0094244D">
              <w:rPr>
                <w:color w:val="002060"/>
              </w:rPr>
              <w:t>0</w:t>
            </w:r>
          </w:p>
        </w:tc>
      </w:tr>
      <w:tr w:rsidR="00633269" w:rsidRPr="0094244D" w14:paraId="0BE43CD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5125D" w14:textId="77777777" w:rsidR="00633269" w:rsidRPr="0094244D" w:rsidRDefault="00633269" w:rsidP="00CF6347">
            <w:pPr>
              <w:pStyle w:val="rowtabella0"/>
              <w:rPr>
                <w:color w:val="002060"/>
              </w:rPr>
            </w:pPr>
            <w:r w:rsidRPr="009424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5B0C"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85FE"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48A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E1C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3DD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BFDF" w14:textId="77777777" w:rsidR="00633269" w:rsidRPr="0094244D" w:rsidRDefault="00633269" w:rsidP="00CF6347">
            <w:pPr>
              <w:pStyle w:val="rowtabella0"/>
              <w:jc w:val="center"/>
              <w:rPr>
                <w:color w:val="002060"/>
              </w:rPr>
            </w:pPr>
            <w:r w:rsidRPr="009424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822A"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48EB"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3A09" w14:textId="77777777" w:rsidR="00633269" w:rsidRPr="0094244D" w:rsidRDefault="00633269" w:rsidP="00CF6347">
            <w:pPr>
              <w:pStyle w:val="rowtabella0"/>
              <w:jc w:val="center"/>
              <w:rPr>
                <w:color w:val="002060"/>
              </w:rPr>
            </w:pPr>
            <w:r w:rsidRPr="0094244D">
              <w:rPr>
                <w:color w:val="002060"/>
              </w:rPr>
              <w:t>0</w:t>
            </w:r>
          </w:p>
        </w:tc>
      </w:tr>
      <w:tr w:rsidR="00633269" w:rsidRPr="0094244D" w14:paraId="52984BE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FE312" w14:textId="77777777" w:rsidR="00633269" w:rsidRPr="0094244D" w:rsidRDefault="00633269" w:rsidP="00CF6347">
            <w:pPr>
              <w:pStyle w:val="rowtabella0"/>
              <w:rPr>
                <w:color w:val="002060"/>
              </w:rPr>
            </w:pPr>
            <w:r w:rsidRPr="009424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FBE2"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FED8"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741F"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7FF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CAC4"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CFA5" w14:textId="77777777" w:rsidR="00633269" w:rsidRPr="0094244D" w:rsidRDefault="00633269" w:rsidP="00CF6347">
            <w:pPr>
              <w:pStyle w:val="rowtabella0"/>
              <w:jc w:val="center"/>
              <w:rPr>
                <w:color w:val="002060"/>
              </w:rPr>
            </w:pPr>
            <w:r w:rsidRPr="009424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ABF6"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A6A1"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330E" w14:textId="77777777" w:rsidR="00633269" w:rsidRPr="0094244D" w:rsidRDefault="00633269" w:rsidP="00CF6347">
            <w:pPr>
              <w:pStyle w:val="rowtabella0"/>
              <w:jc w:val="center"/>
              <w:rPr>
                <w:color w:val="002060"/>
              </w:rPr>
            </w:pPr>
            <w:r w:rsidRPr="0094244D">
              <w:rPr>
                <w:color w:val="002060"/>
              </w:rPr>
              <w:t>0</w:t>
            </w:r>
          </w:p>
        </w:tc>
      </w:tr>
      <w:tr w:rsidR="00633269" w:rsidRPr="0094244D" w14:paraId="3251B0E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55A2D" w14:textId="77777777" w:rsidR="00633269" w:rsidRPr="0094244D" w:rsidRDefault="00633269" w:rsidP="00CF6347">
            <w:pPr>
              <w:pStyle w:val="rowtabella0"/>
              <w:rPr>
                <w:color w:val="002060"/>
              </w:rPr>
            </w:pPr>
            <w:r w:rsidRPr="009424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4816"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68B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A79F"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68D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A18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9211"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429C"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297E"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CA46" w14:textId="77777777" w:rsidR="00633269" w:rsidRPr="0094244D" w:rsidRDefault="00633269" w:rsidP="00CF6347">
            <w:pPr>
              <w:pStyle w:val="rowtabella0"/>
              <w:jc w:val="center"/>
              <w:rPr>
                <w:color w:val="002060"/>
              </w:rPr>
            </w:pPr>
            <w:r w:rsidRPr="0094244D">
              <w:rPr>
                <w:color w:val="002060"/>
              </w:rPr>
              <w:t>0</w:t>
            </w:r>
          </w:p>
        </w:tc>
      </w:tr>
      <w:tr w:rsidR="00633269" w:rsidRPr="0094244D" w14:paraId="0561118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B6C3A" w14:textId="77777777" w:rsidR="00633269" w:rsidRPr="0094244D" w:rsidRDefault="00633269" w:rsidP="00CF6347">
            <w:pPr>
              <w:pStyle w:val="rowtabella0"/>
              <w:rPr>
                <w:color w:val="002060"/>
              </w:rPr>
            </w:pPr>
            <w:r w:rsidRPr="0094244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A14D"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AB3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30B3"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2AA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2A9A"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18EF"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4B23"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4E0A"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BBB0" w14:textId="77777777" w:rsidR="00633269" w:rsidRPr="0094244D" w:rsidRDefault="00633269" w:rsidP="00CF6347">
            <w:pPr>
              <w:pStyle w:val="rowtabella0"/>
              <w:jc w:val="center"/>
              <w:rPr>
                <w:color w:val="002060"/>
              </w:rPr>
            </w:pPr>
            <w:r w:rsidRPr="0094244D">
              <w:rPr>
                <w:color w:val="002060"/>
              </w:rPr>
              <w:t>0</w:t>
            </w:r>
          </w:p>
        </w:tc>
      </w:tr>
      <w:tr w:rsidR="00633269" w:rsidRPr="0094244D" w14:paraId="326CFA8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B140E" w14:textId="77777777" w:rsidR="00633269" w:rsidRPr="0094244D" w:rsidRDefault="00633269" w:rsidP="00CF6347">
            <w:pPr>
              <w:pStyle w:val="rowtabella0"/>
              <w:rPr>
                <w:color w:val="002060"/>
              </w:rPr>
            </w:pPr>
            <w:r w:rsidRPr="0094244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4205"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60B4"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BDA5"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3E21"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540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5FF0"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4F28" w14:textId="77777777" w:rsidR="00633269" w:rsidRPr="0094244D" w:rsidRDefault="00633269" w:rsidP="00CF6347">
            <w:pPr>
              <w:pStyle w:val="rowtabella0"/>
              <w:jc w:val="center"/>
              <w:rPr>
                <w:color w:val="002060"/>
              </w:rPr>
            </w:pPr>
            <w:r w:rsidRPr="009424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8A9F"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CE7B" w14:textId="77777777" w:rsidR="00633269" w:rsidRPr="0094244D" w:rsidRDefault="00633269" w:rsidP="00CF6347">
            <w:pPr>
              <w:pStyle w:val="rowtabella0"/>
              <w:jc w:val="center"/>
              <w:rPr>
                <w:color w:val="002060"/>
              </w:rPr>
            </w:pPr>
            <w:r w:rsidRPr="0094244D">
              <w:rPr>
                <w:color w:val="002060"/>
              </w:rPr>
              <w:t>0</w:t>
            </w:r>
          </w:p>
        </w:tc>
      </w:tr>
      <w:tr w:rsidR="00633269" w:rsidRPr="0094244D" w14:paraId="0E57566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50A6E" w14:textId="77777777" w:rsidR="00633269" w:rsidRPr="0094244D" w:rsidRDefault="00633269" w:rsidP="00CF6347">
            <w:pPr>
              <w:pStyle w:val="rowtabella0"/>
              <w:rPr>
                <w:color w:val="002060"/>
                <w:lang w:val="es-ES"/>
              </w:rPr>
            </w:pPr>
            <w:r w:rsidRPr="0094244D">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DE692"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22E3"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52FA"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2BF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993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CD4F"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27BD"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67E8"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71EDA" w14:textId="77777777" w:rsidR="00633269" w:rsidRPr="0094244D" w:rsidRDefault="00633269" w:rsidP="00CF6347">
            <w:pPr>
              <w:pStyle w:val="rowtabella0"/>
              <w:jc w:val="center"/>
              <w:rPr>
                <w:color w:val="002060"/>
              </w:rPr>
            </w:pPr>
            <w:r w:rsidRPr="0094244D">
              <w:rPr>
                <w:color w:val="002060"/>
              </w:rPr>
              <w:t>0</w:t>
            </w:r>
          </w:p>
        </w:tc>
      </w:tr>
      <w:tr w:rsidR="00633269" w:rsidRPr="0094244D" w14:paraId="2B3F88A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B8D81" w14:textId="77777777" w:rsidR="00633269" w:rsidRPr="0094244D" w:rsidRDefault="00633269" w:rsidP="00CF6347">
            <w:pPr>
              <w:pStyle w:val="rowtabella0"/>
              <w:rPr>
                <w:color w:val="002060"/>
              </w:rPr>
            </w:pPr>
            <w:r w:rsidRPr="0094244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7C02"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3305"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F593"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8C91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78A7"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7296"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CF1E" w14:textId="77777777" w:rsidR="00633269" w:rsidRPr="0094244D" w:rsidRDefault="00633269" w:rsidP="00CF6347">
            <w:pPr>
              <w:pStyle w:val="rowtabella0"/>
              <w:jc w:val="center"/>
              <w:rPr>
                <w:color w:val="002060"/>
              </w:rPr>
            </w:pPr>
            <w:r w:rsidRPr="0094244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7794"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6620" w14:textId="77777777" w:rsidR="00633269" w:rsidRPr="0094244D" w:rsidRDefault="00633269" w:rsidP="00CF6347">
            <w:pPr>
              <w:pStyle w:val="rowtabella0"/>
              <w:jc w:val="center"/>
              <w:rPr>
                <w:color w:val="002060"/>
              </w:rPr>
            </w:pPr>
            <w:r w:rsidRPr="0094244D">
              <w:rPr>
                <w:color w:val="002060"/>
              </w:rPr>
              <w:t>0</w:t>
            </w:r>
          </w:p>
        </w:tc>
      </w:tr>
      <w:tr w:rsidR="00633269" w:rsidRPr="0094244D" w14:paraId="0F55088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B57BF" w14:textId="77777777" w:rsidR="00633269" w:rsidRPr="0094244D" w:rsidRDefault="00633269" w:rsidP="00CF6347">
            <w:pPr>
              <w:pStyle w:val="rowtabella0"/>
              <w:rPr>
                <w:color w:val="002060"/>
              </w:rPr>
            </w:pPr>
            <w:r w:rsidRPr="0094244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20BE"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D126"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5428"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429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A6A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EC13"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7BB4"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8A52"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5523" w14:textId="77777777" w:rsidR="00633269" w:rsidRPr="0094244D" w:rsidRDefault="00633269" w:rsidP="00CF6347">
            <w:pPr>
              <w:pStyle w:val="rowtabella0"/>
              <w:jc w:val="center"/>
              <w:rPr>
                <w:color w:val="002060"/>
              </w:rPr>
            </w:pPr>
            <w:r w:rsidRPr="0094244D">
              <w:rPr>
                <w:color w:val="002060"/>
              </w:rPr>
              <w:t>0</w:t>
            </w:r>
          </w:p>
        </w:tc>
      </w:tr>
      <w:tr w:rsidR="00633269" w:rsidRPr="0094244D" w14:paraId="5699D67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57464" w14:textId="77777777" w:rsidR="00633269" w:rsidRPr="0094244D" w:rsidRDefault="00633269" w:rsidP="00CF6347">
            <w:pPr>
              <w:pStyle w:val="rowtabella0"/>
              <w:rPr>
                <w:color w:val="002060"/>
                <w:lang w:val="es-ES"/>
              </w:rPr>
            </w:pPr>
            <w:r w:rsidRPr="0094244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0D80"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B3ED"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6F6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8AD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C5E0"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FA90"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5E7F" w14:textId="77777777" w:rsidR="00633269" w:rsidRPr="0094244D" w:rsidRDefault="00633269" w:rsidP="00CF6347">
            <w:pPr>
              <w:pStyle w:val="rowtabella0"/>
              <w:jc w:val="center"/>
              <w:rPr>
                <w:color w:val="002060"/>
              </w:rPr>
            </w:pPr>
            <w:r w:rsidRPr="009424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1577"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3C36" w14:textId="77777777" w:rsidR="00633269" w:rsidRPr="0094244D" w:rsidRDefault="00633269" w:rsidP="00CF6347">
            <w:pPr>
              <w:pStyle w:val="rowtabella0"/>
              <w:jc w:val="center"/>
              <w:rPr>
                <w:color w:val="002060"/>
              </w:rPr>
            </w:pPr>
            <w:r w:rsidRPr="0094244D">
              <w:rPr>
                <w:color w:val="002060"/>
              </w:rPr>
              <w:t>0</w:t>
            </w:r>
          </w:p>
        </w:tc>
      </w:tr>
      <w:tr w:rsidR="00633269" w:rsidRPr="0094244D" w14:paraId="53592C3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617FB" w14:textId="77777777" w:rsidR="00633269" w:rsidRPr="0094244D" w:rsidRDefault="00633269" w:rsidP="00CF6347">
            <w:pPr>
              <w:pStyle w:val="rowtabella0"/>
              <w:rPr>
                <w:color w:val="002060"/>
                <w:lang w:val="es-ES"/>
              </w:rPr>
            </w:pPr>
            <w:r w:rsidRPr="0094244D">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D638"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FA9D"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0B7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911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4C42"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6F52"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737B" w14:textId="77777777" w:rsidR="00633269" w:rsidRPr="0094244D" w:rsidRDefault="00633269" w:rsidP="00CF6347">
            <w:pPr>
              <w:pStyle w:val="rowtabella0"/>
              <w:jc w:val="center"/>
              <w:rPr>
                <w:color w:val="002060"/>
              </w:rPr>
            </w:pPr>
            <w:r w:rsidRPr="009424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1597"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2EE1" w14:textId="77777777" w:rsidR="00633269" w:rsidRPr="0094244D" w:rsidRDefault="00633269" w:rsidP="00CF6347">
            <w:pPr>
              <w:pStyle w:val="rowtabella0"/>
              <w:jc w:val="center"/>
              <w:rPr>
                <w:color w:val="002060"/>
              </w:rPr>
            </w:pPr>
            <w:r w:rsidRPr="0094244D">
              <w:rPr>
                <w:color w:val="002060"/>
              </w:rPr>
              <w:t>1</w:t>
            </w:r>
          </w:p>
        </w:tc>
      </w:tr>
      <w:tr w:rsidR="00633269" w:rsidRPr="0094244D" w14:paraId="65AE8773"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0299A5" w14:textId="77777777" w:rsidR="00633269" w:rsidRPr="0094244D" w:rsidRDefault="00633269" w:rsidP="00CF6347">
            <w:pPr>
              <w:pStyle w:val="rowtabella0"/>
              <w:rPr>
                <w:color w:val="002060"/>
                <w:lang w:val="es-ES"/>
              </w:rPr>
            </w:pPr>
            <w:r w:rsidRPr="009424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09F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E77A"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138D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845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0D0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FF66"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A4C6" w14:textId="77777777" w:rsidR="00633269" w:rsidRPr="0094244D" w:rsidRDefault="00633269" w:rsidP="00CF6347">
            <w:pPr>
              <w:pStyle w:val="rowtabella0"/>
              <w:jc w:val="center"/>
              <w:rPr>
                <w:color w:val="002060"/>
              </w:rPr>
            </w:pPr>
            <w:r w:rsidRPr="009424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2D07"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2B01" w14:textId="77777777" w:rsidR="00633269" w:rsidRPr="0094244D" w:rsidRDefault="00633269" w:rsidP="00CF6347">
            <w:pPr>
              <w:pStyle w:val="rowtabella0"/>
              <w:jc w:val="center"/>
              <w:rPr>
                <w:color w:val="002060"/>
              </w:rPr>
            </w:pPr>
            <w:r w:rsidRPr="0094244D">
              <w:rPr>
                <w:color w:val="002060"/>
              </w:rPr>
              <w:t>0</w:t>
            </w:r>
          </w:p>
        </w:tc>
      </w:tr>
    </w:tbl>
    <w:p w14:paraId="738F288E" w14:textId="77777777" w:rsidR="00633269" w:rsidRPr="0094244D" w:rsidRDefault="00633269" w:rsidP="00633269">
      <w:pPr>
        <w:pStyle w:val="breakline"/>
        <w:rPr>
          <w:rFonts w:eastAsiaTheme="minorEastAsia"/>
          <w:color w:val="002060"/>
        </w:rPr>
      </w:pPr>
    </w:p>
    <w:p w14:paraId="5613D15C" w14:textId="77777777" w:rsidR="00633269" w:rsidRPr="0094244D" w:rsidRDefault="00633269" w:rsidP="00633269">
      <w:pPr>
        <w:pStyle w:val="breakline"/>
        <w:rPr>
          <w:color w:val="002060"/>
        </w:rPr>
      </w:pPr>
    </w:p>
    <w:p w14:paraId="5153A757" w14:textId="77777777" w:rsidR="00633269" w:rsidRPr="0094244D" w:rsidRDefault="00633269" w:rsidP="00633269">
      <w:pPr>
        <w:pStyle w:val="sottotitolocampionato10"/>
        <w:rPr>
          <w:color w:val="002060"/>
        </w:rPr>
      </w:pPr>
      <w:r w:rsidRPr="009424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4AEB5CB"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7842F"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6AECD"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CE35D"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280D"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C3638"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8BE5C"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BBC37"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0804B"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68FE4"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B0514" w14:textId="77777777" w:rsidR="00633269" w:rsidRPr="0094244D" w:rsidRDefault="00633269" w:rsidP="00CF6347">
            <w:pPr>
              <w:pStyle w:val="headertabella0"/>
              <w:rPr>
                <w:color w:val="002060"/>
              </w:rPr>
            </w:pPr>
            <w:r w:rsidRPr="0094244D">
              <w:rPr>
                <w:color w:val="002060"/>
              </w:rPr>
              <w:t>PE</w:t>
            </w:r>
          </w:p>
        </w:tc>
      </w:tr>
      <w:tr w:rsidR="00633269" w:rsidRPr="0094244D" w14:paraId="4FEFA4EE"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810B4F" w14:textId="77777777" w:rsidR="00633269" w:rsidRPr="0094244D" w:rsidRDefault="00633269" w:rsidP="00CF6347">
            <w:pPr>
              <w:pStyle w:val="rowtabella0"/>
              <w:rPr>
                <w:color w:val="002060"/>
              </w:rPr>
            </w:pPr>
            <w:r w:rsidRPr="009424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9203"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85C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494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096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AD2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9671" w14:textId="77777777" w:rsidR="00633269" w:rsidRPr="0094244D" w:rsidRDefault="00633269" w:rsidP="00CF6347">
            <w:pPr>
              <w:pStyle w:val="rowtabella0"/>
              <w:jc w:val="center"/>
              <w:rPr>
                <w:color w:val="002060"/>
              </w:rPr>
            </w:pPr>
            <w:r w:rsidRPr="0094244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94385"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1052"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ECD0" w14:textId="77777777" w:rsidR="00633269" w:rsidRPr="0094244D" w:rsidRDefault="00633269" w:rsidP="00CF6347">
            <w:pPr>
              <w:pStyle w:val="rowtabella0"/>
              <w:jc w:val="center"/>
              <w:rPr>
                <w:color w:val="002060"/>
              </w:rPr>
            </w:pPr>
            <w:r w:rsidRPr="0094244D">
              <w:rPr>
                <w:color w:val="002060"/>
              </w:rPr>
              <w:t>0</w:t>
            </w:r>
          </w:p>
        </w:tc>
      </w:tr>
      <w:tr w:rsidR="00633269" w:rsidRPr="0094244D" w14:paraId="072047A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70F3C" w14:textId="77777777" w:rsidR="00633269" w:rsidRPr="0094244D" w:rsidRDefault="00633269" w:rsidP="00CF6347">
            <w:pPr>
              <w:pStyle w:val="rowtabella0"/>
              <w:rPr>
                <w:color w:val="002060"/>
              </w:rPr>
            </w:pPr>
            <w:r w:rsidRPr="009424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434B"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6D9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F493"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54E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609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2514" w14:textId="77777777" w:rsidR="00633269" w:rsidRPr="0094244D" w:rsidRDefault="00633269" w:rsidP="00CF6347">
            <w:pPr>
              <w:pStyle w:val="rowtabella0"/>
              <w:jc w:val="center"/>
              <w:rPr>
                <w:color w:val="002060"/>
              </w:rPr>
            </w:pPr>
            <w:r w:rsidRPr="009424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3308"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6751"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44C1" w14:textId="77777777" w:rsidR="00633269" w:rsidRPr="0094244D" w:rsidRDefault="00633269" w:rsidP="00CF6347">
            <w:pPr>
              <w:pStyle w:val="rowtabella0"/>
              <w:jc w:val="center"/>
              <w:rPr>
                <w:color w:val="002060"/>
              </w:rPr>
            </w:pPr>
            <w:r w:rsidRPr="0094244D">
              <w:rPr>
                <w:color w:val="002060"/>
              </w:rPr>
              <w:t>0</w:t>
            </w:r>
          </w:p>
        </w:tc>
      </w:tr>
      <w:tr w:rsidR="00633269" w:rsidRPr="0094244D" w14:paraId="4FFBF9C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A8E17" w14:textId="77777777" w:rsidR="00633269" w:rsidRPr="0094244D" w:rsidRDefault="00633269" w:rsidP="00CF6347">
            <w:pPr>
              <w:pStyle w:val="rowtabella0"/>
              <w:rPr>
                <w:color w:val="002060"/>
              </w:rPr>
            </w:pPr>
            <w:r w:rsidRPr="0094244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F052"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417F"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7875"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F9B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D4AD"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C4D8"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5DB2"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5D96"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4139" w14:textId="77777777" w:rsidR="00633269" w:rsidRPr="0094244D" w:rsidRDefault="00633269" w:rsidP="00CF6347">
            <w:pPr>
              <w:pStyle w:val="rowtabella0"/>
              <w:jc w:val="center"/>
              <w:rPr>
                <w:color w:val="002060"/>
              </w:rPr>
            </w:pPr>
            <w:r w:rsidRPr="0094244D">
              <w:rPr>
                <w:color w:val="002060"/>
              </w:rPr>
              <w:t>0</w:t>
            </w:r>
          </w:p>
        </w:tc>
      </w:tr>
      <w:tr w:rsidR="00633269" w:rsidRPr="0094244D" w14:paraId="2446675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936FC" w14:textId="77777777" w:rsidR="00633269" w:rsidRPr="0094244D" w:rsidRDefault="00633269" w:rsidP="00CF6347">
            <w:pPr>
              <w:pStyle w:val="rowtabella0"/>
              <w:rPr>
                <w:color w:val="002060"/>
              </w:rPr>
            </w:pPr>
            <w:r w:rsidRPr="0094244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1B2B"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0E3F"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679F"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055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DED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41E3" w14:textId="77777777" w:rsidR="00633269" w:rsidRPr="0094244D" w:rsidRDefault="00633269" w:rsidP="00CF6347">
            <w:pPr>
              <w:pStyle w:val="rowtabella0"/>
              <w:jc w:val="center"/>
              <w:rPr>
                <w:color w:val="002060"/>
              </w:rPr>
            </w:pPr>
            <w:r w:rsidRPr="009424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827E"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2498" w14:textId="77777777" w:rsidR="00633269" w:rsidRPr="0094244D" w:rsidRDefault="00633269" w:rsidP="00CF6347">
            <w:pPr>
              <w:pStyle w:val="rowtabella0"/>
              <w:jc w:val="center"/>
              <w:rPr>
                <w:color w:val="002060"/>
              </w:rPr>
            </w:pPr>
            <w:r w:rsidRPr="009424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BA8C4" w14:textId="77777777" w:rsidR="00633269" w:rsidRPr="0094244D" w:rsidRDefault="00633269" w:rsidP="00CF6347">
            <w:pPr>
              <w:pStyle w:val="rowtabella0"/>
              <w:jc w:val="center"/>
              <w:rPr>
                <w:color w:val="002060"/>
              </w:rPr>
            </w:pPr>
            <w:r w:rsidRPr="0094244D">
              <w:rPr>
                <w:color w:val="002060"/>
              </w:rPr>
              <w:t>0</w:t>
            </w:r>
          </w:p>
        </w:tc>
      </w:tr>
      <w:tr w:rsidR="00633269" w:rsidRPr="0094244D" w14:paraId="6DCF8F0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6F2BC" w14:textId="77777777" w:rsidR="00633269" w:rsidRPr="0094244D" w:rsidRDefault="00633269" w:rsidP="00CF6347">
            <w:pPr>
              <w:pStyle w:val="rowtabella0"/>
              <w:rPr>
                <w:color w:val="002060"/>
              </w:rPr>
            </w:pPr>
            <w:r w:rsidRPr="0094244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DB62"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0437"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5BA3"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7C1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758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5B5E" w14:textId="77777777" w:rsidR="00633269" w:rsidRPr="0094244D" w:rsidRDefault="00633269" w:rsidP="00CF6347">
            <w:pPr>
              <w:pStyle w:val="rowtabella0"/>
              <w:jc w:val="center"/>
              <w:rPr>
                <w:color w:val="002060"/>
              </w:rPr>
            </w:pPr>
            <w:r w:rsidRPr="0094244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D5C7"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08B6" w14:textId="77777777" w:rsidR="00633269" w:rsidRPr="0094244D" w:rsidRDefault="00633269" w:rsidP="00CF6347">
            <w:pPr>
              <w:pStyle w:val="rowtabella0"/>
              <w:jc w:val="center"/>
              <w:rPr>
                <w:color w:val="002060"/>
              </w:rPr>
            </w:pPr>
            <w:r w:rsidRPr="009424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0AA7" w14:textId="77777777" w:rsidR="00633269" w:rsidRPr="0094244D" w:rsidRDefault="00633269" w:rsidP="00CF6347">
            <w:pPr>
              <w:pStyle w:val="rowtabella0"/>
              <w:jc w:val="center"/>
              <w:rPr>
                <w:color w:val="002060"/>
              </w:rPr>
            </w:pPr>
            <w:r w:rsidRPr="0094244D">
              <w:rPr>
                <w:color w:val="002060"/>
              </w:rPr>
              <w:t>0</w:t>
            </w:r>
          </w:p>
        </w:tc>
      </w:tr>
      <w:tr w:rsidR="00633269" w:rsidRPr="0094244D" w14:paraId="64D157F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E9173" w14:textId="77777777" w:rsidR="00633269" w:rsidRPr="0094244D" w:rsidRDefault="00633269" w:rsidP="00CF6347">
            <w:pPr>
              <w:pStyle w:val="rowtabella0"/>
              <w:rPr>
                <w:color w:val="002060"/>
              </w:rPr>
            </w:pPr>
            <w:r w:rsidRPr="0094244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D281"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5DA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B1C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E3A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1DEB"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9185"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6A4B"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83F5"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1722" w14:textId="77777777" w:rsidR="00633269" w:rsidRPr="0094244D" w:rsidRDefault="00633269" w:rsidP="00CF6347">
            <w:pPr>
              <w:pStyle w:val="rowtabella0"/>
              <w:jc w:val="center"/>
              <w:rPr>
                <w:color w:val="002060"/>
              </w:rPr>
            </w:pPr>
            <w:r w:rsidRPr="0094244D">
              <w:rPr>
                <w:color w:val="002060"/>
              </w:rPr>
              <w:t>0</w:t>
            </w:r>
          </w:p>
        </w:tc>
      </w:tr>
      <w:tr w:rsidR="00633269" w:rsidRPr="0094244D" w14:paraId="74564C3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90FD9" w14:textId="77777777" w:rsidR="00633269" w:rsidRPr="0094244D" w:rsidRDefault="00633269" w:rsidP="00CF6347">
            <w:pPr>
              <w:pStyle w:val="rowtabella0"/>
              <w:rPr>
                <w:color w:val="002060"/>
                <w:lang w:val="es-ES"/>
              </w:rPr>
            </w:pPr>
            <w:r w:rsidRPr="0094244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E59B"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22C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C2FD7"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09E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7845"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E65A" w14:textId="77777777" w:rsidR="00633269" w:rsidRPr="0094244D" w:rsidRDefault="00633269" w:rsidP="00CF6347">
            <w:pPr>
              <w:pStyle w:val="rowtabella0"/>
              <w:jc w:val="center"/>
              <w:rPr>
                <w:color w:val="002060"/>
              </w:rPr>
            </w:pPr>
            <w:r w:rsidRPr="009424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EB20"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220F"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87D1" w14:textId="77777777" w:rsidR="00633269" w:rsidRPr="0094244D" w:rsidRDefault="00633269" w:rsidP="00CF6347">
            <w:pPr>
              <w:pStyle w:val="rowtabella0"/>
              <w:jc w:val="center"/>
              <w:rPr>
                <w:color w:val="002060"/>
              </w:rPr>
            </w:pPr>
            <w:r w:rsidRPr="0094244D">
              <w:rPr>
                <w:color w:val="002060"/>
              </w:rPr>
              <w:t>0</w:t>
            </w:r>
          </w:p>
        </w:tc>
      </w:tr>
      <w:tr w:rsidR="00633269" w:rsidRPr="0094244D" w14:paraId="397A229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5E9E4" w14:textId="77777777" w:rsidR="00633269" w:rsidRPr="0094244D" w:rsidRDefault="00633269" w:rsidP="00CF6347">
            <w:pPr>
              <w:pStyle w:val="rowtabella0"/>
              <w:rPr>
                <w:color w:val="002060"/>
              </w:rPr>
            </w:pPr>
            <w:r w:rsidRPr="009424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8D7F"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076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7C3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57C6"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2D6F"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C163" w14:textId="77777777" w:rsidR="00633269" w:rsidRPr="0094244D" w:rsidRDefault="00633269" w:rsidP="00CF6347">
            <w:pPr>
              <w:pStyle w:val="rowtabella0"/>
              <w:jc w:val="center"/>
              <w:rPr>
                <w:color w:val="002060"/>
              </w:rPr>
            </w:pPr>
            <w:r w:rsidRPr="009424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A012"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B9B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7FE4" w14:textId="77777777" w:rsidR="00633269" w:rsidRPr="0094244D" w:rsidRDefault="00633269" w:rsidP="00CF6347">
            <w:pPr>
              <w:pStyle w:val="rowtabella0"/>
              <w:jc w:val="center"/>
              <w:rPr>
                <w:color w:val="002060"/>
              </w:rPr>
            </w:pPr>
            <w:r w:rsidRPr="0094244D">
              <w:rPr>
                <w:color w:val="002060"/>
              </w:rPr>
              <w:t>0</w:t>
            </w:r>
          </w:p>
        </w:tc>
      </w:tr>
      <w:tr w:rsidR="00633269" w:rsidRPr="0094244D" w14:paraId="4F45CDD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D2597" w14:textId="77777777" w:rsidR="00633269" w:rsidRPr="0094244D" w:rsidRDefault="00633269" w:rsidP="00CF6347">
            <w:pPr>
              <w:pStyle w:val="rowtabella0"/>
              <w:rPr>
                <w:color w:val="002060"/>
              </w:rPr>
            </w:pPr>
            <w:r w:rsidRPr="0094244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D09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4C2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493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7CAC"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CD71"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44BE" w14:textId="77777777" w:rsidR="00633269" w:rsidRPr="0094244D" w:rsidRDefault="00633269" w:rsidP="00CF6347">
            <w:pPr>
              <w:pStyle w:val="rowtabella0"/>
              <w:jc w:val="center"/>
              <w:rPr>
                <w:color w:val="002060"/>
              </w:rPr>
            </w:pPr>
            <w:r w:rsidRPr="009424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D496"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54B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8CC2" w14:textId="77777777" w:rsidR="00633269" w:rsidRPr="0094244D" w:rsidRDefault="00633269" w:rsidP="00CF6347">
            <w:pPr>
              <w:pStyle w:val="rowtabella0"/>
              <w:jc w:val="center"/>
              <w:rPr>
                <w:color w:val="002060"/>
              </w:rPr>
            </w:pPr>
            <w:r w:rsidRPr="0094244D">
              <w:rPr>
                <w:color w:val="002060"/>
              </w:rPr>
              <w:t>0</w:t>
            </w:r>
          </w:p>
        </w:tc>
      </w:tr>
      <w:tr w:rsidR="00633269" w:rsidRPr="0094244D" w14:paraId="462A2AF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75387" w14:textId="77777777" w:rsidR="00633269" w:rsidRPr="0094244D" w:rsidRDefault="00633269" w:rsidP="00CF6347">
            <w:pPr>
              <w:pStyle w:val="rowtabella0"/>
              <w:rPr>
                <w:color w:val="002060"/>
              </w:rPr>
            </w:pPr>
            <w:r w:rsidRPr="0094244D">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3D62"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9C3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B123"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521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6BE2"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93CA"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B2A8"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9DB1"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4DCB" w14:textId="77777777" w:rsidR="00633269" w:rsidRPr="0094244D" w:rsidRDefault="00633269" w:rsidP="00CF6347">
            <w:pPr>
              <w:pStyle w:val="rowtabella0"/>
              <w:jc w:val="center"/>
              <w:rPr>
                <w:color w:val="002060"/>
              </w:rPr>
            </w:pPr>
            <w:r w:rsidRPr="0094244D">
              <w:rPr>
                <w:color w:val="002060"/>
              </w:rPr>
              <w:t>0</w:t>
            </w:r>
          </w:p>
        </w:tc>
      </w:tr>
      <w:tr w:rsidR="00633269" w:rsidRPr="0094244D" w14:paraId="5E3BF84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EB40C" w14:textId="77777777" w:rsidR="00633269" w:rsidRPr="0094244D" w:rsidRDefault="00633269" w:rsidP="00CF6347">
            <w:pPr>
              <w:pStyle w:val="rowtabella0"/>
              <w:rPr>
                <w:color w:val="002060"/>
              </w:rPr>
            </w:pPr>
            <w:r w:rsidRPr="0094244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0F4B"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8F6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567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947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3C4B"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09C0"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D202" w14:textId="77777777" w:rsidR="00633269" w:rsidRPr="0094244D" w:rsidRDefault="00633269" w:rsidP="00CF6347">
            <w:pPr>
              <w:pStyle w:val="rowtabella0"/>
              <w:jc w:val="center"/>
              <w:rPr>
                <w:color w:val="002060"/>
              </w:rPr>
            </w:pPr>
            <w:r w:rsidRPr="009424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6699"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ED8C" w14:textId="77777777" w:rsidR="00633269" w:rsidRPr="0094244D" w:rsidRDefault="00633269" w:rsidP="00CF6347">
            <w:pPr>
              <w:pStyle w:val="rowtabella0"/>
              <w:jc w:val="center"/>
              <w:rPr>
                <w:color w:val="002060"/>
              </w:rPr>
            </w:pPr>
            <w:r w:rsidRPr="0094244D">
              <w:rPr>
                <w:color w:val="002060"/>
              </w:rPr>
              <w:t>0</w:t>
            </w:r>
          </w:p>
        </w:tc>
      </w:tr>
      <w:tr w:rsidR="00633269" w:rsidRPr="0094244D" w14:paraId="7B3E11D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00B77" w14:textId="77777777" w:rsidR="00633269" w:rsidRPr="0094244D" w:rsidRDefault="00633269" w:rsidP="00CF6347">
            <w:pPr>
              <w:pStyle w:val="rowtabella0"/>
              <w:rPr>
                <w:color w:val="002060"/>
              </w:rPr>
            </w:pPr>
            <w:r w:rsidRPr="0094244D">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A80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E4B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01D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518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848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283F"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E9F3" w14:textId="77777777" w:rsidR="00633269" w:rsidRPr="0094244D" w:rsidRDefault="00633269" w:rsidP="00CF6347">
            <w:pPr>
              <w:pStyle w:val="rowtabella0"/>
              <w:jc w:val="center"/>
              <w:rPr>
                <w:color w:val="002060"/>
              </w:rPr>
            </w:pPr>
            <w:r w:rsidRPr="0094244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1339" w14:textId="77777777" w:rsidR="00633269" w:rsidRPr="0094244D" w:rsidRDefault="00633269" w:rsidP="00CF6347">
            <w:pPr>
              <w:pStyle w:val="rowtabella0"/>
              <w:jc w:val="center"/>
              <w:rPr>
                <w:color w:val="002060"/>
              </w:rPr>
            </w:pPr>
            <w:r w:rsidRPr="0094244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6CF7" w14:textId="77777777" w:rsidR="00633269" w:rsidRPr="0094244D" w:rsidRDefault="00633269" w:rsidP="00CF6347">
            <w:pPr>
              <w:pStyle w:val="rowtabella0"/>
              <w:jc w:val="center"/>
              <w:rPr>
                <w:color w:val="002060"/>
              </w:rPr>
            </w:pPr>
            <w:r w:rsidRPr="0094244D">
              <w:rPr>
                <w:color w:val="002060"/>
              </w:rPr>
              <w:t>0</w:t>
            </w:r>
          </w:p>
        </w:tc>
      </w:tr>
      <w:tr w:rsidR="00633269" w:rsidRPr="0094244D" w14:paraId="5DDDFFAA"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FB509" w14:textId="77777777" w:rsidR="00633269" w:rsidRPr="0094244D" w:rsidRDefault="00633269" w:rsidP="00CF6347">
            <w:pPr>
              <w:pStyle w:val="rowtabella0"/>
              <w:rPr>
                <w:color w:val="002060"/>
              </w:rPr>
            </w:pPr>
            <w:r w:rsidRPr="0094244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CFD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6670"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AFC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550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2742"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00A5"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827A" w14:textId="77777777" w:rsidR="00633269" w:rsidRPr="0094244D" w:rsidRDefault="00633269" w:rsidP="00CF6347">
            <w:pPr>
              <w:pStyle w:val="rowtabella0"/>
              <w:jc w:val="center"/>
              <w:rPr>
                <w:color w:val="002060"/>
              </w:rPr>
            </w:pPr>
            <w:r w:rsidRPr="0094244D">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2F34" w14:textId="77777777" w:rsidR="00633269" w:rsidRPr="0094244D" w:rsidRDefault="00633269" w:rsidP="00CF6347">
            <w:pPr>
              <w:pStyle w:val="rowtabella0"/>
              <w:jc w:val="center"/>
              <w:rPr>
                <w:color w:val="002060"/>
              </w:rPr>
            </w:pPr>
            <w:r w:rsidRPr="0094244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B02A" w14:textId="77777777" w:rsidR="00633269" w:rsidRPr="0094244D" w:rsidRDefault="00633269" w:rsidP="00CF6347">
            <w:pPr>
              <w:pStyle w:val="rowtabella0"/>
              <w:jc w:val="center"/>
              <w:rPr>
                <w:color w:val="002060"/>
              </w:rPr>
            </w:pPr>
            <w:r w:rsidRPr="0094244D">
              <w:rPr>
                <w:color w:val="002060"/>
              </w:rPr>
              <w:t>0</w:t>
            </w:r>
          </w:p>
        </w:tc>
      </w:tr>
    </w:tbl>
    <w:p w14:paraId="28A616BE" w14:textId="77777777" w:rsidR="00633269" w:rsidRDefault="00633269" w:rsidP="00633269">
      <w:pPr>
        <w:pStyle w:val="breakline"/>
        <w:rPr>
          <w:color w:val="002060"/>
        </w:rPr>
      </w:pPr>
    </w:p>
    <w:p w14:paraId="06C345C7" w14:textId="77777777" w:rsidR="00633269" w:rsidRPr="00EE7084" w:rsidRDefault="00633269" w:rsidP="00633269">
      <w:pPr>
        <w:pStyle w:val="titoloprinc0"/>
        <w:rPr>
          <w:color w:val="002060"/>
        </w:rPr>
      </w:pPr>
      <w:r>
        <w:rPr>
          <w:color w:val="002060"/>
        </w:rPr>
        <w:t>PROGRAMMA GARE</w:t>
      </w:r>
    </w:p>
    <w:p w14:paraId="0C58931A" w14:textId="77777777" w:rsidR="00633269" w:rsidRDefault="00633269" w:rsidP="00633269">
      <w:pPr>
        <w:pStyle w:val="breakline"/>
        <w:rPr>
          <w:rFonts w:eastAsiaTheme="minorEastAsia"/>
          <w:color w:val="002060"/>
        </w:rPr>
      </w:pPr>
    </w:p>
    <w:p w14:paraId="3EB1CDA9" w14:textId="77777777" w:rsidR="00D07295" w:rsidRPr="003F0AD3" w:rsidRDefault="00D07295" w:rsidP="00D07295">
      <w:pPr>
        <w:pStyle w:val="sottotitolocampionato10"/>
        <w:rPr>
          <w:color w:val="002060"/>
        </w:rPr>
      </w:pPr>
      <w:r w:rsidRPr="003F0AD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D07295" w:rsidRPr="003F0AD3" w14:paraId="668AFA10"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9812"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5D5EA"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C30A5"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32473"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2905"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4651B"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790CE"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33FBAC76" w14:textId="77777777" w:rsidTr="00CF634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A81FBC" w14:textId="77777777" w:rsidR="00D07295" w:rsidRPr="003F0AD3" w:rsidRDefault="00D07295" w:rsidP="00CF6347">
            <w:pPr>
              <w:pStyle w:val="rowtabella0"/>
              <w:rPr>
                <w:color w:val="002060"/>
              </w:rPr>
            </w:pPr>
            <w:r w:rsidRPr="003F0AD3">
              <w:rPr>
                <w:color w:val="002060"/>
              </w:rPr>
              <w:t>JUNIORJESINA LIBERTAS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66D06" w14:textId="77777777" w:rsidR="00D07295" w:rsidRPr="003F0AD3" w:rsidRDefault="00D07295" w:rsidP="00CF6347">
            <w:pPr>
              <w:pStyle w:val="rowtabella0"/>
              <w:rPr>
                <w:color w:val="002060"/>
              </w:rPr>
            </w:pPr>
            <w:r w:rsidRPr="003F0AD3">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17797"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5B1B9" w14:textId="77777777" w:rsidR="00D07295" w:rsidRPr="003F0AD3" w:rsidRDefault="00D07295" w:rsidP="00CF6347">
            <w:pPr>
              <w:pStyle w:val="rowtabella0"/>
              <w:rPr>
                <w:color w:val="002060"/>
              </w:rPr>
            </w:pPr>
            <w:r w:rsidRPr="003F0AD3">
              <w:rPr>
                <w:color w:val="002060"/>
              </w:rPr>
              <w:t>20/11/2024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FE630" w14:textId="77777777" w:rsidR="00D07295" w:rsidRPr="003F0AD3" w:rsidRDefault="00D07295" w:rsidP="00CF6347">
            <w:pPr>
              <w:pStyle w:val="rowtabella0"/>
              <w:rPr>
                <w:color w:val="002060"/>
              </w:rPr>
            </w:pPr>
            <w:r w:rsidRPr="003F0AD3">
              <w:rPr>
                <w:color w:val="002060"/>
              </w:rPr>
              <w:t>5089 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1EB36D" w14:textId="77777777" w:rsidR="00D07295" w:rsidRPr="003F0AD3" w:rsidRDefault="00D07295" w:rsidP="00CF6347">
            <w:pPr>
              <w:pStyle w:val="rowtabella0"/>
              <w:rPr>
                <w:color w:val="002060"/>
              </w:rPr>
            </w:pPr>
            <w:r w:rsidRPr="003F0AD3">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63D55" w14:textId="77777777" w:rsidR="00D07295" w:rsidRPr="003F0AD3" w:rsidRDefault="00D07295" w:rsidP="00CF6347">
            <w:pPr>
              <w:pStyle w:val="rowtabella0"/>
              <w:rPr>
                <w:color w:val="002060"/>
              </w:rPr>
            </w:pPr>
            <w:r w:rsidRPr="003F0AD3">
              <w:rPr>
                <w:color w:val="002060"/>
              </w:rPr>
              <w:t>VIA ZANNONI</w:t>
            </w:r>
          </w:p>
        </w:tc>
      </w:tr>
    </w:tbl>
    <w:p w14:paraId="591408C0" w14:textId="77777777" w:rsidR="00D07295" w:rsidRPr="003F0AD3" w:rsidRDefault="00D07295" w:rsidP="00D07295">
      <w:pPr>
        <w:pStyle w:val="breakline"/>
        <w:rPr>
          <w:rFonts w:eastAsiaTheme="minorEastAsia"/>
          <w:color w:val="002060"/>
        </w:rPr>
      </w:pPr>
    </w:p>
    <w:p w14:paraId="70A09E71" w14:textId="77777777" w:rsidR="00D07295" w:rsidRPr="003F0AD3" w:rsidRDefault="00D07295" w:rsidP="00D07295">
      <w:pPr>
        <w:pStyle w:val="breakline"/>
        <w:rPr>
          <w:color w:val="002060"/>
        </w:rPr>
      </w:pPr>
    </w:p>
    <w:p w14:paraId="5CEB3615" w14:textId="77777777" w:rsidR="00D07295" w:rsidRPr="003F0AD3" w:rsidRDefault="00D07295" w:rsidP="00D07295">
      <w:pPr>
        <w:pStyle w:val="breakline"/>
        <w:rPr>
          <w:color w:val="002060"/>
        </w:rPr>
      </w:pPr>
    </w:p>
    <w:p w14:paraId="4686A629" w14:textId="77777777" w:rsidR="00D07295" w:rsidRPr="003F0AD3" w:rsidRDefault="00D07295" w:rsidP="00D07295">
      <w:pPr>
        <w:pStyle w:val="sottotitolocampionato10"/>
        <w:rPr>
          <w:color w:val="002060"/>
        </w:rPr>
      </w:pPr>
      <w:r w:rsidRPr="003F0AD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D07295" w:rsidRPr="003F0AD3" w14:paraId="2E612D71"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14744" w14:textId="77777777" w:rsidR="00D07295" w:rsidRPr="003F0AD3" w:rsidRDefault="00D07295" w:rsidP="00CF6347">
            <w:pPr>
              <w:pStyle w:val="headertabella0"/>
              <w:rPr>
                <w:color w:val="002060"/>
              </w:rPr>
            </w:pPr>
            <w:r w:rsidRPr="003F0AD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7C368"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06677"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7BC79"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62E3F"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8FAE2"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7B55"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5B7006A5"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91F6A" w14:textId="77777777" w:rsidR="00D07295" w:rsidRPr="003F0AD3" w:rsidRDefault="00D07295" w:rsidP="00CF6347">
            <w:pPr>
              <w:pStyle w:val="rowtabella0"/>
              <w:rPr>
                <w:color w:val="002060"/>
              </w:rPr>
            </w:pPr>
            <w:r w:rsidRPr="003F0AD3">
              <w:rPr>
                <w:color w:val="002060"/>
              </w:rPr>
              <w:t xml:space="preserve">AUDAX 1970 </w:t>
            </w:r>
            <w:proofErr w:type="gramStart"/>
            <w:r w:rsidRPr="003F0AD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71DC5" w14:textId="77777777" w:rsidR="00D07295" w:rsidRPr="003F0AD3" w:rsidRDefault="00D07295" w:rsidP="00CF6347">
            <w:pPr>
              <w:pStyle w:val="rowtabella0"/>
              <w:rPr>
                <w:color w:val="002060"/>
              </w:rPr>
            </w:pPr>
            <w:r w:rsidRPr="003F0AD3">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DD680"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AAE5D" w14:textId="77777777" w:rsidR="00D07295" w:rsidRPr="003F0AD3" w:rsidRDefault="00D07295" w:rsidP="00CF6347">
            <w:pPr>
              <w:pStyle w:val="rowtabella0"/>
              <w:rPr>
                <w:color w:val="002060"/>
              </w:rPr>
            </w:pPr>
            <w:r w:rsidRPr="003F0AD3">
              <w:rPr>
                <w:color w:val="002060"/>
              </w:rPr>
              <w:t>23/11/2024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FF2AA" w14:textId="77777777" w:rsidR="00D07295" w:rsidRPr="003F0AD3" w:rsidRDefault="00D07295" w:rsidP="00CF6347">
            <w:pPr>
              <w:pStyle w:val="rowtabella0"/>
              <w:rPr>
                <w:color w:val="002060"/>
              </w:rPr>
            </w:pPr>
            <w:r w:rsidRPr="003F0AD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D252B" w14:textId="77777777" w:rsidR="00D07295" w:rsidRPr="003F0AD3" w:rsidRDefault="00D07295" w:rsidP="00CF6347">
            <w:pPr>
              <w:pStyle w:val="rowtabella0"/>
              <w:rPr>
                <w:color w:val="002060"/>
              </w:rPr>
            </w:pPr>
            <w:r w:rsidRPr="003F0AD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7D26B" w14:textId="77777777" w:rsidR="00D07295" w:rsidRPr="003F0AD3" w:rsidRDefault="00D07295" w:rsidP="00CF6347">
            <w:pPr>
              <w:pStyle w:val="rowtabella0"/>
              <w:rPr>
                <w:color w:val="002060"/>
              </w:rPr>
            </w:pPr>
            <w:r w:rsidRPr="003F0AD3">
              <w:rPr>
                <w:color w:val="002060"/>
              </w:rPr>
              <w:t>VIA ANTONIO ROSMINI 22/B</w:t>
            </w:r>
          </w:p>
        </w:tc>
      </w:tr>
      <w:tr w:rsidR="00D07295" w:rsidRPr="003F0AD3" w14:paraId="7271CF0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BD57C" w14:textId="77777777" w:rsidR="00D07295" w:rsidRPr="003F0AD3" w:rsidRDefault="00D07295" w:rsidP="00CF6347">
            <w:pPr>
              <w:pStyle w:val="rowtabella0"/>
              <w:rPr>
                <w:color w:val="002060"/>
              </w:rPr>
            </w:pPr>
            <w:r w:rsidRPr="003F0AD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F9F0C8" w14:textId="77777777" w:rsidR="00D07295" w:rsidRPr="003F0AD3" w:rsidRDefault="00D07295" w:rsidP="00CF6347">
            <w:pPr>
              <w:pStyle w:val="rowtabella0"/>
              <w:rPr>
                <w:color w:val="002060"/>
              </w:rPr>
            </w:pPr>
            <w:r w:rsidRPr="003F0AD3">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6F084"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5B2D9" w14:textId="77777777" w:rsidR="00D07295" w:rsidRPr="003F0AD3" w:rsidRDefault="00D07295" w:rsidP="00CF6347">
            <w:pPr>
              <w:pStyle w:val="rowtabella0"/>
              <w:rPr>
                <w:color w:val="002060"/>
              </w:rPr>
            </w:pPr>
            <w:r w:rsidRPr="003F0AD3">
              <w:rPr>
                <w:color w:val="002060"/>
              </w:rPr>
              <w:t>23/11/2024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AFFD5" w14:textId="77777777" w:rsidR="00D07295" w:rsidRPr="003F0AD3" w:rsidRDefault="00D07295" w:rsidP="00CF6347">
            <w:pPr>
              <w:pStyle w:val="rowtabella0"/>
              <w:rPr>
                <w:color w:val="002060"/>
              </w:rPr>
            </w:pPr>
            <w:r w:rsidRPr="003F0AD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54F6B" w14:textId="77777777" w:rsidR="00D07295" w:rsidRPr="003F0AD3" w:rsidRDefault="00D07295" w:rsidP="00CF6347">
            <w:pPr>
              <w:pStyle w:val="rowtabella0"/>
              <w:rPr>
                <w:color w:val="002060"/>
              </w:rPr>
            </w:pPr>
            <w:r w:rsidRPr="003F0A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3488D2" w14:textId="77777777" w:rsidR="00D07295" w:rsidRPr="003F0AD3" w:rsidRDefault="00D07295" w:rsidP="00CF6347">
            <w:pPr>
              <w:pStyle w:val="rowtabella0"/>
              <w:rPr>
                <w:color w:val="002060"/>
              </w:rPr>
            </w:pPr>
            <w:r w:rsidRPr="003F0AD3">
              <w:rPr>
                <w:color w:val="002060"/>
              </w:rPr>
              <w:t>VIA GROTTE DI POSATORA 19/A</w:t>
            </w:r>
          </w:p>
        </w:tc>
      </w:tr>
      <w:tr w:rsidR="00D07295" w:rsidRPr="003F0AD3" w14:paraId="1CB52D22"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205195" w14:textId="77777777" w:rsidR="00D07295" w:rsidRPr="003F0AD3" w:rsidRDefault="00D07295" w:rsidP="00CF6347">
            <w:pPr>
              <w:pStyle w:val="rowtabella0"/>
              <w:rPr>
                <w:color w:val="002060"/>
              </w:rPr>
            </w:pPr>
            <w:r w:rsidRPr="003F0AD3">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6755A" w14:textId="77777777" w:rsidR="00D07295" w:rsidRPr="003F0AD3" w:rsidRDefault="00D07295" w:rsidP="00CF6347">
            <w:pPr>
              <w:pStyle w:val="rowtabella0"/>
              <w:rPr>
                <w:color w:val="002060"/>
              </w:rPr>
            </w:pPr>
            <w:r w:rsidRPr="003F0AD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30EEA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1AC7A" w14:textId="77777777" w:rsidR="00D07295" w:rsidRPr="003F0AD3" w:rsidRDefault="00D07295" w:rsidP="00CF6347">
            <w:pPr>
              <w:pStyle w:val="rowtabella0"/>
              <w:rPr>
                <w:color w:val="002060"/>
              </w:rPr>
            </w:pPr>
            <w:r w:rsidRPr="003F0AD3">
              <w:rPr>
                <w:color w:val="002060"/>
              </w:rPr>
              <w:t>23/11/2024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82BCBB" w14:textId="77777777" w:rsidR="00D07295" w:rsidRPr="003F0AD3" w:rsidRDefault="00D07295" w:rsidP="00CF6347">
            <w:pPr>
              <w:pStyle w:val="rowtabella0"/>
              <w:rPr>
                <w:color w:val="002060"/>
              </w:rPr>
            </w:pPr>
            <w:r w:rsidRPr="003F0AD3">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F27CD" w14:textId="77777777" w:rsidR="00D07295" w:rsidRPr="003F0AD3" w:rsidRDefault="00D07295" w:rsidP="00CF6347">
            <w:pPr>
              <w:pStyle w:val="rowtabella0"/>
              <w:rPr>
                <w:color w:val="002060"/>
              </w:rPr>
            </w:pPr>
            <w:r w:rsidRPr="003F0AD3">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6C375" w14:textId="77777777" w:rsidR="00D07295" w:rsidRPr="003F0AD3" w:rsidRDefault="00D07295" w:rsidP="00CF6347">
            <w:pPr>
              <w:pStyle w:val="rowtabella0"/>
              <w:rPr>
                <w:color w:val="002060"/>
              </w:rPr>
            </w:pPr>
            <w:r w:rsidRPr="003F0AD3">
              <w:rPr>
                <w:color w:val="002060"/>
              </w:rPr>
              <w:t>STR.DEL BURELLO LOC.VAL NEVOLA</w:t>
            </w:r>
          </w:p>
        </w:tc>
      </w:tr>
      <w:tr w:rsidR="00D07295" w:rsidRPr="003F0AD3" w14:paraId="104520E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912BB8" w14:textId="77777777" w:rsidR="00D07295" w:rsidRPr="003F0AD3" w:rsidRDefault="00D07295" w:rsidP="00CF6347">
            <w:pPr>
              <w:pStyle w:val="rowtabella0"/>
              <w:rPr>
                <w:color w:val="002060"/>
              </w:rPr>
            </w:pPr>
            <w:r w:rsidRPr="003F0AD3">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471EC9" w14:textId="77777777" w:rsidR="00D07295" w:rsidRPr="003F0AD3" w:rsidRDefault="00D07295" w:rsidP="00CF6347">
            <w:pPr>
              <w:pStyle w:val="rowtabella0"/>
              <w:rPr>
                <w:color w:val="002060"/>
              </w:rPr>
            </w:pPr>
            <w:r w:rsidRPr="003F0AD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75096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F72636" w14:textId="77777777" w:rsidR="00D07295" w:rsidRPr="003F0AD3" w:rsidRDefault="00D07295" w:rsidP="00CF6347">
            <w:pPr>
              <w:pStyle w:val="rowtabella0"/>
              <w:rPr>
                <w:color w:val="002060"/>
              </w:rPr>
            </w:pPr>
            <w:r w:rsidRPr="003F0AD3">
              <w:rPr>
                <w:color w:val="002060"/>
              </w:rPr>
              <w:t>23/11/2024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1C561" w14:textId="77777777" w:rsidR="00D07295" w:rsidRPr="003F0AD3" w:rsidRDefault="00D07295" w:rsidP="00CF6347">
            <w:pPr>
              <w:pStyle w:val="rowtabella0"/>
              <w:rPr>
                <w:color w:val="002060"/>
              </w:rPr>
            </w:pPr>
            <w:r w:rsidRPr="003F0AD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DD2F6" w14:textId="77777777" w:rsidR="00D07295" w:rsidRPr="003F0AD3" w:rsidRDefault="00D07295" w:rsidP="00CF6347">
            <w:pPr>
              <w:pStyle w:val="rowtabella0"/>
              <w:rPr>
                <w:color w:val="002060"/>
              </w:rPr>
            </w:pPr>
            <w:r w:rsidRPr="003F0AD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2EE1A" w14:textId="77777777" w:rsidR="00D07295" w:rsidRPr="003F0AD3" w:rsidRDefault="00D07295" w:rsidP="00CF6347">
            <w:pPr>
              <w:pStyle w:val="rowtabella0"/>
              <w:rPr>
                <w:color w:val="002060"/>
              </w:rPr>
            </w:pPr>
            <w:r w:rsidRPr="003F0AD3">
              <w:rPr>
                <w:color w:val="002060"/>
              </w:rPr>
              <w:t>VIA DEI TESSITORI</w:t>
            </w:r>
          </w:p>
        </w:tc>
      </w:tr>
      <w:tr w:rsidR="00D07295" w:rsidRPr="003F0AD3" w14:paraId="0933B654"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C265E" w14:textId="77777777" w:rsidR="00D07295" w:rsidRPr="003F0AD3" w:rsidRDefault="00D07295" w:rsidP="00CF6347">
            <w:pPr>
              <w:pStyle w:val="rowtabella0"/>
              <w:rPr>
                <w:color w:val="002060"/>
              </w:rPr>
            </w:pPr>
            <w:r w:rsidRPr="003F0AD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28C5EE" w14:textId="77777777" w:rsidR="00D07295" w:rsidRPr="003F0AD3" w:rsidRDefault="00D07295" w:rsidP="00CF6347">
            <w:pPr>
              <w:pStyle w:val="rowtabella0"/>
              <w:rPr>
                <w:color w:val="002060"/>
              </w:rPr>
            </w:pPr>
            <w:r w:rsidRPr="003F0AD3">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E16E0"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059ED" w14:textId="77777777" w:rsidR="00D07295" w:rsidRPr="003F0AD3" w:rsidRDefault="00D07295" w:rsidP="00CF6347">
            <w:pPr>
              <w:pStyle w:val="rowtabella0"/>
              <w:rPr>
                <w:color w:val="002060"/>
              </w:rPr>
            </w:pPr>
            <w:r w:rsidRPr="003F0AD3">
              <w:rPr>
                <w:color w:val="002060"/>
              </w:rPr>
              <w:t>23/11/2024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6CF0A" w14:textId="77777777" w:rsidR="00D07295" w:rsidRPr="003F0AD3" w:rsidRDefault="00D07295" w:rsidP="00CF6347">
            <w:pPr>
              <w:pStyle w:val="rowtabella0"/>
              <w:rPr>
                <w:color w:val="002060"/>
              </w:rPr>
            </w:pPr>
            <w:r w:rsidRPr="003F0AD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1625D" w14:textId="77777777" w:rsidR="00D07295" w:rsidRPr="003F0AD3" w:rsidRDefault="00D07295" w:rsidP="00CF6347">
            <w:pPr>
              <w:pStyle w:val="rowtabella0"/>
              <w:rPr>
                <w:color w:val="002060"/>
              </w:rPr>
            </w:pPr>
            <w:r w:rsidRPr="003F0AD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75850" w14:textId="77777777" w:rsidR="00D07295" w:rsidRPr="003F0AD3" w:rsidRDefault="00D07295" w:rsidP="00CF6347">
            <w:pPr>
              <w:pStyle w:val="rowtabella0"/>
              <w:rPr>
                <w:color w:val="002060"/>
              </w:rPr>
            </w:pPr>
            <w:r w:rsidRPr="003F0AD3">
              <w:rPr>
                <w:color w:val="002060"/>
              </w:rPr>
              <w:t xml:space="preserve">VIA </w:t>
            </w:r>
            <w:proofErr w:type="gramStart"/>
            <w:r w:rsidRPr="003F0AD3">
              <w:rPr>
                <w:color w:val="002060"/>
              </w:rPr>
              <w:t>B.BUOZZI</w:t>
            </w:r>
            <w:proofErr w:type="gramEnd"/>
          </w:p>
        </w:tc>
      </w:tr>
      <w:tr w:rsidR="00D07295" w:rsidRPr="003F0AD3" w14:paraId="7B0B11AA"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67003" w14:textId="77777777" w:rsidR="00D07295" w:rsidRPr="003F0AD3" w:rsidRDefault="00D07295" w:rsidP="00CF6347">
            <w:pPr>
              <w:pStyle w:val="rowtabella0"/>
              <w:rPr>
                <w:color w:val="002060"/>
              </w:rPr>
            </w:pPr>
            <w:r w:rsidRPr="003F0AD3">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3DF1B" w14:textId="77777777" w:rsidR="00D07295" w:rsidRPr="003F0AD3" w:rsidRDefault="00D07295" w:rsidP="00CF6347">
            <w:pPr>
              <w:pStyle w:val="rowtabella0"/>
              <w:rPr>
                <w:color w:val="002060"/>
              </w:rPr>
            </w:pPr>
            <w:r w:rsidRPr="003F0AD3">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2FB9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B3941" w14:textId="77777777" w:rsidR="00D07295" w:rsidRPr="003F0AD3" w:rsidRDefault="00D07295" w:rsidP="00CF6347">
            <w:pPr>
              <w:pStyle w:val="rowtabella0"/>
              <w:rPr>
                <w:color w:val="002060"/>
              </w:rPr>
            </w:pPr>
            <w:r w:rsidRPr="003F0AD3">
              <w:rPr>
                <w:color w:val="002060"/>
              </w:rPr>
              <w:t>24/11/2024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06B8B" w14:textId="77777777" w:rsidR="00D07295" w:rsidRPr="003F0AD3" w:rsidRDefault="00D07295" w:rsidP="00CF6347">
            <w:pPr>
              <w:pStyle w:val="rowtabella0"/>
              <w:rPr>
                <w:color w:val="002060"/>
              </w:rPr>
            </w:pPr>
            <w:r w:rsidRPr="003F0AD3">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ABA4C" w14:textId="77777777" w:rsidR="00D07295" w:rsidRPr="003F0AD3" w:rsidRDefault="00D07295" w:rsidP="00CF6347">
            <w:pPr>
              <w:pStyle w:val="rowtabella0"/>
              <w:rPr>
                <w:color w:val="002060"/>
              </w:rPr>
            </w:pPr>
            <w:r w:rsidRPr="003F0AD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9A064" w14:textId="77777777" w:rsidR="00D07295" w:rsidRPr="003F0AD3" w:rsidRDefault="00D07295" w:rsidP="00CF6347">
            <w:pPr>
              <w:pStyle w:val="rowtabella0"/>
              <w:rPr>
                <w:color w:val="002060"/>
              </w:rPr>
            </w:pPr>
            <w:r w:rsidRPr="003F0AD3">
              <w:rPr>
                <w:color w:val="002060"/>
              </w:rPr>
              <w:t>VIA MADRE TERESA DI CALCUTTA</w:t>
            </w:r>
          </w:p>
        </w:tc>
      </w:tr>
    </w:tbl>
    <w:p w14:paraId="72B191D4" w14:textId="77777777" w:rsidR="00D07295" w:rsidRPr="003F0AD3" w:rsidRDefault="00D07295" w:rsidP="00D07295">
      <w:pPr>
        <w:pStyle w:val="breakline"/>
        <w:rPr>
          <w:rFonts w:eastAsiaTheme="minorEastAsia"/>
          <w:color w:val="002060"/>
        </w:rPr>
      </w:pPr>
    </w:p>
    <w:p w14:paraId="21346196" w14:textId="77777777" w:rsidR="00D07295" w:rsidRPr="003F0AD3" w:rsidRDefault="00D07295" w:rsidP="00D07295">
      <w:pPr>
        <w:pStyle w:val="breakline"/>
        <w:rPr>
          <w:color w:val="002060"/>
        </w:rPr>
      </w:pPr>
    </w:p>
    <w:p w14:paraId="71907CCC" w14:textId="77777777" w:rsidR="00D07295" w:rsidRPr="003F0AD3" w:rsidRDefault="00D07295" w:rsidP="00D07295">
      <w:pPr>
        <w:pStyle w:val="breakline"/>
        <w:rPr>
          <w:color w:val="002060"/>
        </w:rPr>
      </w:pPr>
    </w:p>
    <w:p w14:paraId="4F109EFC" w14:textId="77777777" w:rsidR="00D07295" w:rsidRPr="003F0AD3" w:rsidRDefault="00D07295" w:rsidP="00D07295">
      <w:pPr>
        <w:pStyle w:val="sottotitolocampionato10"/>
        <w:rPr>
          <w:color w:val="002060"/>
        </w:rPr>
      </w:pPr>
      <w:r w:rsidRPr="003F0AD3">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0"/>
        <w:gridCol w:w="1550"/>
      </w:tblGrid>
      <w:tr w:rsidR="00D07295" w:rsidRPr="003F0AD3" w14:paraId="4225E8EB"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01392"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BA2B4"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DA4FD"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F5056"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99F3A"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E3F73"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EE48"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42E75038"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55204" w14:textId="77777777" w:rsidR="00D07295" w:rsidRPr="003F0AD3" w:rsidRDefault="00D07295" w:rsidP="00CF6347">
            <w:pPr>
              <w:pStyle w:val="rowtabella0"/>
              <w:rPr>
                <w:color w:val="002060"/>
              </w:rPr>
            </w:pPr>
            <w:r w:rsidRPr="003F0AD3">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84AB5" w14:textId="77777777" w:rsidR="00D07295" w:rsidRPr="003F0AD3" w:rsidRDefault="00D07295" w:rsidP="00CF6347">
            <w:pPr>
              <w:pStyle w:val="rowtabella0"/>
              <w:rPr>
                <w:color w:val="002060"/>
              </w:rPr>
            </w:pPr>
            <w:r w:rsidRPr="003F0AD3">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6C0C4"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E1631" w14:textId="77777777" w:rsidR="00D07295" w:rsidRPr="003F0AD3" w:rsidRDefault="00D07295" w:rsidP="00CF6347">
            <w:pPr>
              <w:pStyle w:val="rowtabella0"/>
              <w:rPr>
                <w:color w:val="002060"/>
              </w:rPr>
            </w:pPr>
            <w:r w:rsidRPr="003F0AD3">
              <w:rPr>
                <w:color w:val="002060"/>
              </w:rPr>
              <w:t>23/11/2024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61A5C" w14:textId="77777777" w:rsidR="00D07295" w:rsidRPr="003F0AD3" w:rsidRDefault="00D07295" w:rsidP="00CF6347">
            <w:pPr>
              <w:pStyle w:val="rowtabella0"/>
              <w:rPr>
                <w:color w:val="002060"/>
              </w:rPr>
            </w:pPr>
            <w:r w:rsidRPr="003F0AD3">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E1CFA" w14:textId="77777777" w:rsidR="00D07295" w:rsidRPr="003F0AD3" w:rsidRDefault="00D07295" w:rsidP="00CF6347">
            <w:pPr>
              <w:pStyle w:val="rowtabella0"/>
              <w:rPr>
                <w:color w:val="002060"/>
              </w:rPr>
            </w:pPr>
            <w:r w:rsidRPr="003F0AD3">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A8FB1" w14:textId="77777777" w:rsidR="00D07295" w:rsidRPr="003F0AD3" w:rsidRDefault="00D07295" w:rsidP="00CF6347">
            <w:pPr>
              <w:pStyle w:val="rowtabella0"/>
              <w:rPr>
                <w:color w:val="002060"/>
              </w:rPr>
            </w:pPr>
            <w:r w:rsidRPr="003F0AD3">
              <w:rPr>
                <w:color w:val="002060"/>
              </w:rPr>
              <w:t>VIA ALESSANDRO MANZONI</w:t>
            </w:r>
          </w:p>
        </w:tc>
      </w:tr>
      <w:tr w:rsidR="00D07295" w:rsidRPr="003F0AD3" w14:paraId="3D096BF3"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FD42CB" w14:textId="77777777" w:rsidR="00D07295" w:rsidRPr="003F0AD3" w:rsidRDefault="00D07295" w:rsidP="00CF6347">
            <w:pPr>
              <w:pStyle w:val="rowtabella0"/>
              <w:rPr>
                <w:color w:val="002060"/>
              </w:rPr>
            </w:pPr>
            <w:r w:rsidRPr="003F0AD3">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F84668" w14:textId="77777777" w:rsidR="00D07295" w:rsidRPr="003F0AD3" w:rsidRDefault="00D07295" w:rsidP="00CF6347">
            <w:pPr>
              <w:pStyle w:val="rowtabella0"/>
              <w:rPr>
                <w:color w:val="002060"/>
              </w:rPr>
            </w:pPr>
            <w:r w:rsidRPr="003F0AD3">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B1C36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1DBB3" w14:textId="77777777" w:rsidR="00D07295" w:rsidRPr="003F0AD3" w:rsidRDefault="00D07295" w:rsidP="00CF6347">
            <w:pPr>
              <w:pStyle w:val="rowtabella0"/>
              <w:rPr>
                <w:color w:val="002060"/>
              </w:rPr>
            </w:pPr>
            <w:r w:rsidRPr="003F0AD3">
              <w:rPr>
                <w:color w:val="002060"/>
              </w:rPr>
              <w:t>24/11/2024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62BFB" w14:textId="77777777" w:rsidR="00D07295" w:rsidRPr="003F0AD3" w:rsidRDefault="00D07295" w:rsidP="00CF6347">
            <w:pPr>
              <w:pStyle w:val="rowtabella0"/>
              <w:rPr>
                <w:color w:val="002060"/>
              </w:rPr>
            </w:pPr>
            <w:r w:rsidRPr="003F0AD3">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220BD" w14:textId="77777777" w:rsidR="00D07295" w:rsidRPr="003F0AD3" w:rsidRDefault="00D07295" w:rsidP="00CF6347">
            <w:pPr>
              <w:pStyle w:val="rowtabella0"/>
              <w:rPr>
                <w:color w:val="002060"/>
              </w:rPr>
            </w:pPr>
            <w:r w:rsidRPr="003F0AD3">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EC35C" w14:textId="77777777" w:rsidR="00D07295" w:rsidRPr="003F0AD3" w:rsidRDefault="00D07295" w:rsidP="00CF6347">
            <w:pPr>
              <w:pStyle w:val="rowtabella0"/>
              <w:rPr>
                <w:color w:val="002060"/>
              </w:rPr>
            </w:pPr>
            <w:r w:rsidRPr="003F0AD3">
              <w:rPr>
                <w:color w:val="002060"/>
              </w:rPr>
              <w:t>VIA ROSSINI</w:t>
            </w:r>
          </w:p>
        </w:tc>
      </w:tr>
      <w:tr w:rsidR="00D07295" w:rsidRPr="003F0AD3" w14:paraId="35ABCB5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7F26B7" w14:textId="77777777" w:rsidR="00D07295" w:rsidRPr="003F0AD3" w:rsidRDefault="00D07295" w:rsidP="00CF6347">
            <w:pPr>
              <w:pStyle w:val="rowtabella0"/>
              <w:rPr>
                <w:color w:val="002060"/>
              </w:rPr>
            </w:pPr>
            <w:r w:rsidRPr="003F0AD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FD015E" w14:textId="77777777" w:rsidR="00D07295" w:rsidRPr="003F0AD3" w:rsidRDefault="00D07295" w:rsidP="00CF6347">
            <w:pPr>
              <w:pStyle w:val="rowtabella0"/>
              <w:rPr>
                <w:color w:val="002060"/>
              </w:rPr>
            </w:pPr>
            <w:r w:rsidRPr="003F0AD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2A202E"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2164ED" w14:textId="77777777" w:rsidR="00D07295" w:rsidRPr="003F0AD3" w:rsidRDefault="00D07295" w:rsidP="00CF6347">
            <w:pPr>
              <w:pStyle w:val="rowtabella0"/>
              <w:rPr>
                <w:color w:val="002060"/>
              </w:rPr>
            </w:pPr>
            <w:r w:rsidRPr="003F0AD3">
              <w:rPr>
                <w:color w:val="002060"/>
              </w:rPr>
              <w:t>24/11/2024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984E7" w14:textId="77777777" w:rsidR="00D07295" w:rsidRPr="003F0AD3" w:rsidRDefault="00D07295" w:rsidP="00CF6347">
            <w:pPr>
              <w:pStyle w:val="rowtabella0"/>
              <w:rPr>
                <w:color w:val="002060"/>
              </w:rPr>
            </w:pPr>
            <w:r w:rsidRPr="003F0AD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C8395" w14:textId="77777777" w:rsidR="00D07295" w:rsidRPr="003F0AD3" w:rsidRDefault="00D07295" w:rsidP="00CF6347">
            <w:pPr>
              <w:pStyle w:val="rowtabella0"/>
              <w:rPr>
                <w:color w:val="002060"/>
              </w:rPr>
            </w:pPr>
            <w:r w:rsidRPr="003F0AD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B0DA19" w14:textId="77777777" w:rsidR="00D07295" w:rsidRPr="003F0AD3" w:rsidRDefault="00D07295" w:rsidP="00CF6347">
            <w:pPr>
              <w:pStyle w:val="rowtabella0"/>
              <w:rPr>
                <w:color w:val="002060"/>
              </w:rPr>
            </w:pPr>
            <w:r w:rsidRPr="003F0AD3">
              <w:rPr>
                <w:color w:val="002060"/>
              </w:rPr>
              <w:t>VIA FRATELLI CERVI</w:t>
            </w:r>
          </w:p>
        </w:tc>
      </w:tr>
      <w:tr w:rsidR="00D07295" w:rsidRPr="003F0AD3" w14:paraId="57D235D6"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A5D0A2" w14:textId="77777777" w:rsidR="00D07295" w:rsidRPr="003F0AD3" w:rsidRDefault="00D07295" w:rsidP="00CF6347">
            <w:pPr>
              <w:pStyle w:val="rowtabella0"/>
              <w:rPr>
                <w:color w:val="002060"/>
              </w:rPr>
            </w:pPr>
            <w:r w:rsidRPr="003F0AD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419783" w14:textId="77777777" w:rsidR="00D07295" w:rsidRPr="003F0AD3" w:rsidRDefault="00D07295" w:rsidP="00CF6347">
            <w:pPr>
              <w:pStyle w:val="rowtabella0"/>
              <w:rPr>
                <w:color w:val="002060"/>
              </w:rPr>
            </w:pPr>
            <w:r w:rsidRPr="003F0AD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E736C"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7EF996" w14:textId="77777777" w:rsidR="00D07295" w:rsidRPr="003F0AD3" w:rsidRDefault="00D07295" w:rsidP="00CF6347">
            <w:pPr>
              <w:pStyle w:val="rowtabella0"/>
              <w:rPr>
                <w:color w:val="002060"/>
              </w:rPr>
            </w:pPr>
            <w:r w:rsidRPr="003F0AD3">
              <w:rPr>
                <w:color w:val="002060"/>
              </w:rPr>
              <w:t>24/11/2024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39B301" w14:textId="77777777" w:rsidR="00D07295" w:rsidRPr="003F0AD3" w:rsidRDefault="00D07295" w:rsidP="00CF6347">
            <w:pPr>
              <w:pStyle w:val="rowtabella0"/>
              <w:rPr>
                <w:color w:val="002060"/>
              </w:rPr>
            </w:pPr>
            <w:r w:rsidRPr="003F0AD3">
              <w:rPr>
                <w:color w:val="002060"/>
              </w:rPr>
              <w:t xml:space="preserve">5295 TENSOSTRUTTURA VIA </w:t>
            </w:r>
            <w:proofErr w:type="gramStart"/>
            <w:r w:rsidRPr="003F0AD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4FA17" w14:textId="77777777" w:rsidR="00D07295" w:rsidRPr="003F0AD3" w:rsidRDefault="00D07295" w:rsidP="00CF6347">
            <w:pPr>
              <w:pStyle w:val="rowtabella0"/>
              <w:rPr>
                <w:color w:val="002060"/>
              </w:rPr>
            </w:pPr>
            <w:r w:rsidRPr="003F0AD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B1E32" w14:textId="77777777" w:rsidR="00D07295" w:rsidRPr="003F0AD3" w:rsidRDefault="00D07295" w:rsidP="00CF6347">
            <w:pPr>
              <w:pStyle w:val="rowtabella0"/>
              <w:rPr>
                <w:color w:val="002060"/>
              </w:rPr>
            </w:pPr>
            <w:r w:rsidRPr="003F0AD3">
              <w:rPr>
                <w:color w:val="002060"/>
              </w:rPr>
              <w:t xml:space="preserve">VIA </w:t>
            </w:r>
            <w:proofErr w:type="gramStart"/>
            <w:r w:rsidRPr="003F0AD3">
              <w:rPr>
                <w:color w:val="002060"/>
              </w:rPr>
              <w:t>E.MATTEI</w:t>
            </w:r>
            <w:proofErr w:type="gramEnd"/>
          </w:p>
        </w:tc>
      </w:tr>
      <w:tr w:rsidR="00D07295" w:rsidRPr="003F0AD3" w14:paraId="49A62CFB"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682C22" w14:textId="77777777" w:rsidR="00D07295" w:rsidRPr="003F0AD3" w:rsidRDefault="00D07295" w:rsidP="00CF6347">
            <w:pPr>
              <w:pStyle w:val="rowtabella0"/>
              <w:rPr>
                <w:color w:val="002060"/>
              </w:rPr>
            </w:pPr>
            <w:r w:rsidRPr="003F0AD3">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71E293" w14:textId="77777777" w:rsidR="00D07295" w:rsidRPr="003F0AD3" w:rsidRDefault="00D07295" w:rsidP="00CF6347">
            <w:pPr>
              <w:pStyle w:val="rowtabella0"/>
              <w:rPr>
                <w:color w:val="002060"/>
              </w:rPr>
            </w:pPr>
            <w:r w:rsidRPr="003F0AD3">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0E138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FA14B" w14:textId="77777777" w:rsidR="00D07295" w:rsidRPr="003F0AD3" w:rsidRDefault="00D07295" w:rsidP="00CF6347">
            <w:pPr>
              <w:pStyle w:val="rowtabella0"/>
              <w:rPr>
                <w:color w:val="002060"/>
              </w:rPr>
            </w:pPr>
            <w:r w:rsidRPr="003F0AD3">
              <w:rPr>
                <w:color w:val="002060"/>
              </w:rPr>
              <w:t>24/11/2024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AB9B21" w14:textId="77777777" w:rsidR="00D07295" w:rsidRPr="003F0AD3" w:rsidRDefault="00D07295" w:rsidP="00CF6347">
            <w:pPr>
              <w:pStyle w:val="rowtabella0"/>
              <w:rPr>
                <w:color w:val="002060"/>
              </w:rPr>
            </w:pPr>
            <w:r w:rsidRPr="003F0AD3">
              <w:rPr>
                <w:color w:val="002060"/>
              </w:rPr>
              <w:t>5266 CAMPO SCOPERTO "</w:t>
            </w:r>
            <w:proofErr w:type="gramStart"/>
            <w:r w:rsidRPr="003F0AD3">
              <w:rPr>
                <w:color w:val="002060"/>
              </w:rPr>
              <w:t>S.BORGONOVO</w:t>
            </w:r>
            <w:proofErr w:type="gramEnd"/>
            <w:r w:rsidRPr="003F0AD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B1595" w14:textId="77777777" w:rsidR="00D07295" w:rsidRPr="003F0AD3" w:rsidRDefault="00D07295" w:rsidP="00CF6347">
            <w:pPr>
              <w:pStyle w:val="rowtabella0"/>
              <w:rPr>
                <w:color w:val="002060"/>
              </w:rPr>
            </w:pPr>
            <w:r w:rsidRPr="003F0AD3">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7D1BE" w14:textId="77777777" w:rsidR="00D07295" w:rsidRPr="003F0AD3" w:rsidRDefault="00D07295" w:rsidP="00CF6347">
            <w:pPr>
              <w:pStyle w:val="rowtabella0"/>
              <w:rPr>
                <w:color w:val="002060"/>
              </w:rPr>
            </w:pPr>
            <w:r w:rsidRPr="003F0AD3">
              <w:rPr>
                <w:color w:val="002060"/>
              </w:rPr>
              <w:t>LOCALITA' MADONNA DELLA PIEVE</w:t>
            </w:r>
          </w:p>
        </w:tc>
      </w:tr>
      <w:tr w:rsidR="00D07295" w:rsidRPr="003F0AD3" w14:paraId="00DE315D"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18738D" w14:textId="77777777" w:rsidR="00D07295" w:rsidRPr="003F0AD3" w:rsidRDefault="00D07295" w:rsidP="00CF6347">
            <w:pPr>
              <w:pStyle w:val="rowtabella0"/>
              <w:rPr>
                <w:color w:val="002060"/>
              </w:rPr>
            </w:pPr>
            <w:r w:rsidRPr="003F0AD3">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59DF2" w14:textId="77777777" w:rsidR="00D07295" w:rsidRPr="003F0AD3" w:rsidRDefault="00D07295" w:rsidP="00CF6347">
            <w:pPr>
              <w:pStyle w:val="rowtabella0"/>
              <w:rPr>
                <w:color w:val="002060"/>
              </w:rPr>
            </w:pPr>
            <w:r w:rsidRPr="003F0AD3">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92FD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C5C23" w14:textId="77777777" w:rsidR="00D07295" w:rsidRPr="003F0AD3" w:rsidRDefault="00D07295" w:rsidP="00CF6347">
            <w:pPr>
              <w:pStyle w:val="rowtabella0"/>
              <w:rPr>
                <w:color w:val="002060"/>
              </w:rPr>
            </w:pPr>
            <w:r w:rsidRPr="003F0AD3">
              <w:rPr>
                <w:color w:val="002060"/>
              </w:rPr>
              <w:t>24/11/2024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7842D" w14:textId="77777777" w:rsidR="00D07295" w:rsidRPr="003F0AD3" w:rsidRDefault="00D07295" w:rsidP="00CF6347">
            <w:pPr>
              <w:pStyle w:val="rowtabella0"/>
              <w:rPr>
                <w:color w:val="002060"/>
              </w:rPr>
            </w:pPr>
            <w:r w:rsidRPr="003F0AD3">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6ADE8" w14:textId="77777777" w:rsidR="00D07295" w:rsidRPr="003F0AD3" w:rsidRDefault="00D07295" w:rsidP="00CF6347">
            <w:pPr>
              <w:pStyle w:val="rowtabella0"/>
              <w:rPr>
                <w:color w:val="002060"/>
              </w:rPr>
            </w:pPr>
            <w:r w:rsidRPr="003F0AD3">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A64EA" w14:textId="77777777" w:rsidR="00D07295" w:rsidRPr="003F0AD3" w:rsidRDefault="00D07295" w:rsidP="00CF6347">
            <w:pPr>
              <w:pStyle w:val="rowtabella0"/>
              <w:rPr>
                <w:color w:val="002060"/>
              </w:rPr>
            </w:pPr>
            <w:r w:rsidRPr="003F0AD3">
              <w:rPr>
                <w:color w:val="002060"/>
              </w:rPr>
              <w:t>FRAZ.PAGLIARE VIA VECCHI</w:t>
            </w:r>
          </w:p>
        </w:tc>
      </w:tr>
    </w:tbl>
    <w:p w14:paraId="67D0574B" w14:textId="77777777" w:rsidR="00D07295" w:rsidRPr="0094244D" w:rsidRDefault="00D07295" w:rsidP="00633269">
      <w:pPr>
        <w:pStyle w:val="breakline"/>
        <w:rPr>
          <w:rFonts w:eastAsiaTheme="minorEastAsia"/>
          <w:color w:val="002060"/>
        </w:rPr>
      </w:pPr>
    </w:p>
    <w:p w14:paraId="3D0FFB93" w14:textId="77777777" w:rsidR="00633269" w:rsidRPr="0094244D" w:rsidRDefault="00633269" w:rsidP="00633269">
      <w:pPr>
        <w:pStyle w:val="breakline"/>
        <w:rPr>
          <w:color w:val="002060"/>
        </w:rPr>
      </w:pPr>
    </w:p>
    <w:p w14:paraId="293319E9" w14:textId="77777777" w:rsidR="00633269" w:rsidRPr="0094244D" w:rsidRDefault="00633269" w:rsidP="00633269">
      <w:pPr>
        <w:pStyle w:val="titolocampionato0"/>
        <w:shd w:val="clear" w:color="auto" w:fill="CCCCCC"/>
        <w:spacing w:before="80" w:after="40"/>
        <w:rPr>
          <w:color w:val="002060"/>
        </w:rPr>
      </w:pPr>
      <w:r w:rsidRPr="0094244D">
        <w:rPr>
          <w:color w:val="002060"/>
        </w:rPr>
        <w:t>UNDER 15 C5 REGIONALI MASCHILI</w:t>
      </w:r>
    </w:p>
    <w:p w14:paraId="2875BB84" w14:textId="77777777" w:rsidR="00633269" w:rsidRPr="00FD14DB" w:rsidRDefault="00633269" w:rsidP="00633269">
      <w:pPr>
        <w:pStyle w:val="titoloprinc0"/>
        <w:rPr>
          <w:color w:val="002060"/>
        </w:rPr>
      </w:pPr>
      <w:r w:rsidRPr="00FD14DB">
        <w:rPr>
          <w:color w:val="002060"/>
        </w:rPr>
        <w:t>ANAGRAFICA/INDIRIZZARIO/VARIAZIONI CALENDARIO</w:t>
      </w:r>
    </w:p>
    <w:p w14:paraId="47A76F73" w14:textId="77777777" w:rsidR="00633269" w:rsidRPr="00FD14DB" w:rsidRDefault="00633269" w:rsidP="00633269">
      <w:pPr>
        <w:pStyle w:val="titoloprinc0"/>
        <w:jc w:val="both"/>
        <w:rPr>
          <w:b w:val="0"/>
          <w:bCs w:val="0"/>
          <w:color w:val="002060"/>
          <w:sz w:val="22"/>
          <w:szCs w:val="22"/>
        </w:rPr>
      </w:pPr>
    </w:p>
    <w:p w14:paraId="7D6B66F7" w14:textId="77777777" w:rsidR="00633269" w:rsidRPr="00FD14DB" w:rsidRDefault="00633269" w:rsidP="00633269">
      <w:pPr>
        <w:pStyle w:val="titoloprinc0"/>
        <w:jc w:val="both"/>
        <w:rPr>
          <w:color w:val="002060"/>
          <w:sz w:val="22"/>
          <w:szCs w:val="22"/>
        </w:rPr>
      </w:pPr>
      <w:r w:rsidRPr="00FD14DB">
        <w:rPr>
          <w:color w:val="002060"/>
          <w:sz w:val="22"/>
          <w:szCs w:val="22"/>
        </w:rPr>
        <w:t>GIRONE “</w:t>
      </w:r>
      <w:r>
        <w:rPr>
          <w:color w:val="002060"/>
          <w:sz w:val="22"/>
          <w:szCs w:val="22"/>
        </w:rPr>
        <w:t>A”</w:t>
      </w:r>
    </w:p>
    <w:p w14:paraId="1C5A09EB" w14:textId="77777777" w:rsidR="00633269" w:rsidRPr="00FD14DB" w:rsidRDefault="00633269" w:rsidP="00633269">
      <w:pPr>
        <w:pStyle w:val="titoloprinc0"/>
        <w:jc w:val="both"/>
        <w:rPr>
          <w:b w:val="0"/>
          <w:bCs w:val="0"/>
          <w:color w:val="002060"/>
          <w:sz w:val="22"/>
          <w:szCs w:val="22"/>
        </w:rPr>
      </w:pPr>
    </w:p>
    <w:p w14:paraId="453B3D55" w14:textId="77777777" w:rsidR="00633269" w:rsidRDefault="00633269" w:rsidP="00633269">
      <w:pPr>
        <w:pStyle w:val="titoloprinc0"/>
        <w:jc w:val="both"/>
        <w:rPr>
          <w:b w:val="0"/>
          <w:bCs w:val="0"/>
          <w:color w:val="002060"/>
          <w:sz w:val="22"/>
          <w:szCs w:val="22"/>
        </w:rPr>
      </w:pPr>
      <w:r w:rsidRPr="00785760">
        <w:rPr>
          <w:b w:val="0"/>
          <w:bCs w:val="0"/>
          <w:color w:val="002060"/>
          <w:sz w:val="22"/>
          <w:szCs w:val="22"/>
        </w:rPr>
        <w:t xml:space="preserve">La Società </w:t>
      </w:r>
      <w:r>
        <w:rPr>
          <w:color w:val="002060"/>
          <w:sz w:val="22"/>
          <w:szCs w:val="22"/>
        </w:rPr>
        <w:t>FFJ CALCIO A 5</w:t>
      </w:r>
      <w:r w:rsidRPr="00785760">
        <w:rPr>
          <w:color w:val="002060"/>
          <w:sz w:val="22"/>
          <w:szCs w:val="22"/>
        </w:rPr>
        <w:t xml:space="preserve"> </w:t>
      </w:r>
      <w:r w:rsidRPr="00785760">
        <w:rPr>
          <w:b w:val="0"/>
          <w:bCs w:val="0"/>
          <w:color w:val="002060"/>
          <w:sz w:val="22"/>
          <w:szCs w:val="22"/>
        </w:rPr>
        <w:t xml:space="preserve">comunica che disputerà </w:t>
      </w:r>
      <w:r w:rsidRPr="00785760">
        <w:rPr>
          <w:b w:val="0"/>
          <w:bCs w:val="0"/>
          <w:color w:val="002060"/>
          <w:sz w:val="22"/>
          <w:szCs w:val="22"/>
          <w:u w:val="single"/>
        </w:rPr>
        <w:t xml:space="preserve">tutte le gare </w:t>
      </w:r>
      <w:r w:rsidRPr="001E62D4">
        <w:rPr>
          <w:b w:val="0"/>
          <w:bCs w:val="0"/>
          <w:color w:val="002060"/>
          <w:sz w:val="22"/>
          <w:szCs w:val="22"/>
        </w:rPr>
        <w:t>interne</w:t>
      </w:r>
      <w:r>
        <w:rPr>
          <w:b w:val="0"/>
          <w:bCs w:val="0"/>
          <w:color w:val="002060"/>
          <w:sz w:val="22"/>
          <w:szCs w:val="22"/>
        </w:rPr>
        <w:t xml:space="preserve"> la</w:t>
      </w:r>
      <w:r w:rsidRPr="00785760">
        <w:rPr>
          <w:b w:val="0"/>
          <w:bCs w:val="0"/>
          <w:color w:val="002060"/>
          <w:sz w:val="22"/>
          <w:szCs w:val="22"/>
        </w:rPr>
        <w:t xml:space="preserve"> </w:t>
      </w:r>
      <w:r>
        <w:rPr>
          <w:color w:val="002060"/>
          <w:sz w:val="22"/>
          <w:szCs w:val="22"/>
        </w:rPr>
        <w:t xml:space="preserve">DOMENICA </w:t>
      </w:r>
      <w:r w:rsidRPr="00785760">
        <w:rPr>
          <w:b w:val="0"/>
          <w:bCs w:val="0"/>
          <w:color w:val="002060"/>
          <w:sz w:val="22"/>
          <w:szCs w:val="22"/>
        </w:rPr>
        <w:t xml:space="preserve">alle </w:t>
      </w:r>
      <w:r w:rsidRPr="00785760">
        <w:rPr>
          <w:color w:val="002060"/>
          <w:sz w:val="22"/>
          <w:szCs w:val="22"/>
        </w:rPr>
        <w:t xml:space="preserve">ore </w:t>
      </w:r>
      <w:r>
        <w:rPr>
          <w:color w:val="002060"/>
          <w:sz w:val="22"/>
          <w:szCs w:val="22"/>
        </w:rPr>
        <w:t>16</w:t>
      </w:r>
      <w:r w:rsidRPr="00785760">
        <w:rPr>
          <w:color w:val="002060"/>
          <w:sz w:val="22"/>
          <w:szCs w:val="22"/>
        </w:rPr>
        <w:t>:</w:t>
      </w:r>
      <w:r>
        <w:rPr>
          <w:color w:val="002060"/>
          <w:sz w:val="22"/>
          <w:szCs w:val="22"/>
        </w:rPr>
        <w:t>3</w:t>
      </w:r>
      <w:r w:rsidRPr="00785760">
        <w:rPr>
          <w:color w:val="002060"/>
          <w:sz w:val="22"/>
          <w:szCs w:val="22"/>
        </w:rPr>
        <w:t>0</w:t>
      </w:r>
      <w:r w:rsidRPr="00785760">
        <w:rPr>
          <w:b w:val="0"/>
          <w:bCs w:val="0"/>
          <w:color w:val="002060"/>
          <w:sz w:val="22"/>
          <w:szCs w:val="22"/>
        </w:rPr>
        <w:t xml:space="preserve">, </w:t>
      </w:r>
      <w:r>
        <w:rPr>
          <w:b w:val="0"/>
          <w:bCs w:val="0"/>
          <w:color w:val="002060"/>
          <w:sz w:val="22"/>
          <w:szCs w:val="22"/>
        </w:rPr>
        <w:t>stesso campo</w:t>
      </w:r>
      <w:r w:rsidRPr="00785760">
        <w:rPr>
          <w:b w:val="0"/>
          <w:bCs w:val="0"/>
          <w:color w:val="002060"/>
          <w:sz w:val="22"/>
          <w:szCs w:val="22"/>
        </w:rPr>
        <w:t>.</w:t>
      </w:r>
    </w:p>
    <w:p w14:paraId="0CACD23B" w14:textId="77777777" w:rsidR="00633269" w:rsidRDefault="00633269" w:rsidP="00633269">
      <w:pPr>
        <w:pStyle w:val="titoloprinc0"/>
        <w:jc w:val="both"/>
        <w:rPr>
          <w:b w:val="0"/>
          <w:bCs w:val="0"/>
          <w:color w:val="002060"/>
          <w:sz w:val="22"/>
          <w:szCs w:val="22"/>
        </w:rPr>
      </w:pPr>
    </w:p>
    <w:p w14:paraId="5D09C792" w14:textId="77777777" w:rsidR="00633269" w:rsidRPr="0094244D" w:rsidRDefault="00633269" w:rsidP="00633269">
      <w:pPr>
        <w:pStyle w:val="titoloprinc0"/>
        <w:rPr>
          <w:color w:val="002060"/>
        </w:rPr>
      </w:pPr>
      <w:r w:rsidRPr="0094244D">
        <w:rPr>
          <w:color w:val="002060"/>
        </w:rPr>
        <w:t>VARIAZIONI AL PROGRAMMA GARE</w:t>
      </w:r>
    </w:p>
    <w:p w14:paraId="5B3A1756" w14:textId="77777777" w:rsidR="00633269" w:rsidRPr="0094244D" w:rsidRDefault="00633269" w:rsidP="00633269">
      <w:pPr>
        <w:pStyle w:val="breakline"/>
        <w:rPr>
          <w:color w:val="002060"/>
        </w:rPr>
      </w:pPr>
    </w:p>
    <w:p w14:paraId="5E9E1C47" w14:textId="77777777" w:rsidR="00633269" w:rsidRPr="0094244D" w:rsidRDefault="00633269" w:rsidP="00633269">
      <w:pPr>
        <w:pStyle w:val="breakline"/>
        <w:rPr>
          <w:color w:val="002060"/>
        </w:rPr>
      </w:pPr>
    </w:p>
    <w:p w14:paraId="73686760"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633269" w:rsidRPr="0094244D" w14:paraId="1D6D5447" w14:textId="77777777" w:rsidTr="00796AF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2B91A" w14:textId="77777777" w:rsidR="00633269" w:rsidRPr="0094244D" w:rsidRDefault="00633269" w:rsidP="00CF6347">
            <w:pPr>
              <w:pStyle w:val="headertabella0"/>
              <w:rPr>
                <w:color w:val="002060"/>
              </w:rPr>
            </w:pPr>
            <w:r w:rsidRPr="009424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3CB3A" w14:textId="77777777" w:rsidR="00633269" w:rsidRPr="0094244D" w:rsidRDefault="00633269"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82D10" w14:textId="77777777" w:rsidR="00633269" w:rsidRPr="0094244D" w:rsidRDefault="00633269" w:rsidP="00CF6347">
            <w:pPr>
              <w:pStyle w:val="headertabella0"/>
              <w:rPr>
                <w:color w:val="002060"/>
              </w:rPr>
            </w:pPr>
            <w:r w:rsidRPr="009424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931B" w14:textId="77777777" w:rsidR="00633269" w:rsidRPr="0094244D" w:rsidRDefault="00633269"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59E9" w14:textId="77777777" w:rsidR="00633269" w:rsidRPr="0094244D" w:rsidRDefault="00633269"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B1715" w14:textId="77777777" w:rsidR="00633269" w:rsidRPr="0094244D" w:rsidRDefault="00633269"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17FDB" w14:textId="77777777" w:rsidR="00633269" w:rsidRPr="0094244D" w:rsidRDefault="00633269"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DEE2" w14:textId="77777777" w:rsidR="00633269" w:rsidRPr="0094244D" w:rsidRDefault="00633269" w:rsidP="00CF6347">
            <w:pPr>
              <w:pStyle w:val="headertabella0"/>
              <w:rPr>
                <w:color w:val="002060"/>
              </w:rPr>
            </w:pPr>
            <w:r w:rsidRPr="0094244D">
              <w:rPr>
                <w:color w:val="002060"/>
              </w:rPr>
              <w:t>Impianto</w:t>
            </w:r>
          </w:p>
        </w:tc>
      </w:tr>
      <w:tr w:rsidR="00633269" w:rsidRPr="0094244D" w14:paraId="7B73C48A" w14:textId="77777777" w:rsidTr="00796AF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E8E9" w14:textId="77777777" w:rsidR="00633269" w:rsidRPr="00796AFF" w:rsidRDefault="00633269" w:rsidP="00CF6347">
            <w:pPr>
              <w:pStyle w:val="rowtabella0"/>
              <w:rPr>
                <w:color w:val="002060"/>
                <w:highlight w:val="yellow"/>
              </w:rPr>
            </w:pPr>
            <w:r w:rsidRPr="00796AFF">
              <w:rPr>
                <w:color w:val="002060"/>
                <w:highlight w:val="yellow"/>
              </w:rPr>
              <w:t>23/11/2024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E033" w14:textId="77777777" w:rsidR="00633269" w:rsidRPr="00796AFF" w:rsidRDefault="00633269" w:rsidP="00CF6347">
            <w:pPr>
              <w:pStyle w:val="rowtabella0"/>
              <w:jc w:val="center"/>
              <w:rPr>
                <w:color w:val="002060"/>
                <w:highlight w:val="yellow"/>
              </w:rPr>
            </w:pPr>
            <w:r w:rsidRPr="00796AFF">
              <w:rPr>
                <w:color w:val="002060"/>
                <w:highlight w:val="yellow"/>
              </w:rPr>
              <w:t>9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EF26" w14:textId="77777777" w:rsidR="00633269" w:rsidRPr="00796AFF" w:rsidRDefault="00633269" w:rsidP="00CF6347">
            <w:pPr>
              <w:pStyle w:val="rowtabella0"/>
              <w:rPr>
                <w:color w:val="002060"/>
                <w:highlight w:val="yellow"/>
              </w:rPr>
            </w:pPr>
            <w:r w:rsidRPr="00796AFF">
              <w:rPr>
                <w:color w:val="002060"/>
                <w:highlight w:val="yellow"/>
              </w:rPr>
              <w:t>AMICI DEL CENTROSOCIOSQ.B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70DB" w14:textId="77777777" w:rsidR="00633269" w:rsidRPr="00796AFF" w:rsidRDefault="00633269" w:rsidP="00CF6347">
            <w:pPr>
              <w:pStyle w:val="rowtabella0"/>
              <w:rPr>
                <w:color w:val="002060"/>
                <w:highlight w:val="yellow"/>
              </w:rPr>
            </w:pPr>
            <w:r w:rsidRPr="00796AFF">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3255" w14:textId="571D7237" w:rsidR="00633269" w:rsidRPr="0094244D" w:rsidRDefault="00633269" w:rsidP="00CF6347">
            <w:pPr>
              <w:pStyle w:val="rowtabella0"/>
              <w:rPr>
                <w:color w:val="002060"/>
              </w:rPr>
            </w:pPr>
            <w:r w:rsidRPr="0094244D">
              <w:rPr>
                <w:color w:val="002060"/>
              </w:rPr>
              <w:t>2</w:t>
            </w:r>
            <w:r w:rsidR="00796AFF">
              <w:rPr>
                <w:color w:val="002060"/>
              </w:rPr>
              <w:t>4</w:t>
            </w:r>
            <w:r w:rsidRPr="0094244D">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F099" w14:textId="77777777" w:rsidR="00633269" w:rsidRPr="0094244D" w:rsidRDefault="00633269" w:rsidP="00CF6347">
            <w:pPr>
              <w:pStyle w:val="rowtabella0"/>
              <w:jc w:val="center"/>
              <w:rPr>
                <w:color w:val="002060"/>
              </w:rPr>
            </w:pPr>
            <w:r w:rsidRPr="00796AF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F207" w14:textId="77777777" w:rsidR="00633269" w:rsidRPr="0094244D" w:rsidRDefault="00633269" w:rsidP="00CF6347">
            <w:pPr>
              <w:pStyle w:val="rowtabella0"/>
              <w:jc w:val="center"/>
              <w:rPr>
                <w:color w:val="002060"/>
              </w:rPr>
            </w:pPr>
            <w:r w:rsidRPr="0094244D">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C538" w14:textId="77777777" w:rsidR="00633269" w:rsidRPr="0094244D" w:rsidRDefault="00633269" w:rsidP="00CF6347">
            <w:pPr>
              <w:pStyle w:val="rowtabella0"/>
              <w:rPr>
                <w:color w:val="002060"/>
              </w:rPr>
            </w:pPr>
            <w:r w:rsidRPr="00796AFF">
              <w:rPr>
                <w:color w:val="002060"/>
                <w:highlight w:val="yellow"/>
              </w:rPr>
              <w:t xml:space="preserve">PAL.COM. </w:t>
            </w:r>
            <w:proofErr w:type="gramStart"/>
            <w:r w:rsidRPr="00796AFF">
              <w:rPr>
                <w:color w:val="002060"/>
                <w:highlight w:val="yellow"/>
              </w:rPr>
              <w:t>S.MICHELE</w:t>
            </w:r>
            <w:proofErr w:type="gramEnd"/>
            <w:r w:rsidRPr="00796AFF">
              <w:rPr>
                <w:color w:val="002060"/>
                <w:highlight w:val="yellow"/>
              </w:rPr>
              <w:t xml:space="preserve"> AL FIUME MONDAVIO VIA LORETO</w:t>
            </w:r>
          </w:p>
        </w:tc>
      </w:tr>
      <w:tr w:rsidR="00633269" w:rsidRPr="0094244D" w14:paraId="01F1234B" w14:textId="77777777" w:rsidTr="00796AF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A4A6" w14:textId="77777777" w:rsidR="00633269" w:rsidRPr="00796AFF" w:rsidRDefault="00633269" w:rsidP="00CF6347">
            <w:pPr>
              <w:pStyle w:val="rowtabella0"/>
              <w:rPr>
                <w:color w:val="002060"/>
                <w:highlight w:val="yellow"/>
              </w:rPr>
            </w:pPr>
            <w:r w:rsidRPr="00796AFF">
              <w:rPr>
                <w:color w:val="002060"/>
                <w:highlight w:val="yellow"/>
              </w:rPr>
              <w:t>27/11/2024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4F45" w14:textId="77777777" w:rsidR="00633269" w:rsidRPr="00796AFF" w:rsidRDefault="00633269" w:rsidP="00CF6347">
            <w:pPr>
              <w:pStyle w:val="rowtabella0"/>
              <w:jc w:val="center"/>
              <w:rPr>
                <w:color w:val="002060"/>
                <w:highlight w:val="yellow"/>
              </w:rPr>
            </w:pPr>
            <w:r w:rsidRPr="00796AFF">
              <w:rPr>
                <w:color w:val="002060"/>
                <w:highlight w:val="yellow"/>
              </w:rPr>
              <w:t>9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D12C" w14:textId="77777777" w:rsidR="00633269" w:rsidRPr="00796AFF" w:rsidRDefault="00633269" w:rsidP="00CF6347">
            <w:pPr>
              <w:pStyle w:val="rowtabella0"/>
              <w:rPr>
                <w:color w:val="002060"/>
                <w:highlight w:val="yellow"/>
              </w:rPr>
            </w:pPr>
            <w:r w:rsidRPr="00796AFF">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6D4A" w14:textId="77777777" w:rsidR="00633269" w:rsidRPr="00796AFF" w:rsidRDefault="00633269" w:rsidP="00CF6347">
            <w:pPr>
              <w:pStyle w:val="rowtabella0"/>
              <w:rPr>
                <w:color w:val="002060"/>
                <w:highlight w:val="yellow"/>
              </w:rPr>
            </w:pPr>
            <w:r w:rsidRPr="00796AFF">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5D5E" w14:textId="43A2314F" w:rsidR="00633269" w:rsidRPr="0094244D" w:rsidRDefault="00633269" w:rsidP="00CF6347">
            <w:pPr>
              <w:pStyle w:val="rowtabella0"/>
              <w:rPr>
                <w:color w:val="002060"/>
              </w:rPr>
            </w:pPr>
            <w:r w:rsidRPr="0094244D">
              <w:rPr>
                <w:color w:val="002060"/>
              </w:rPr>
              <w:t>2</w:t>
            </w:r>
            <w:r w:rsidR="00796AFF">
              <w:rPr>
                <w:color w:val="002060"/>
              </w:rPr>
              <w:t>4</w:t>
            </w:r>
            <w:r w:rsidRPr="0094244D">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9C71" w14:textId="77777777" w:rsidR="00633269" w:rsidRPr="0094244D" w:rsidRDefault="00633269" w:rsidP="00CF6347">
            <w:pPr>
              <w:pStyle w:val="rowtabella0"/>
              <w:jc w:val="center"/>
              <w:rPr>
                <w:color w:val="002060"/>
              </w:rPr>
            </w:pPr>
            <w:r w:rsidRPr="00796AF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64DA" w14:textId="77777777" w:rsidR="00633269" w:rsidRPr="0094244D" w:rsidRDefault="00633269" w:rsidP="00CF6347">
            <w:pPr>
              <w:pStyle w:val="rowtabella0"/>
              <w:jc w:val="center"/>
              <w:rPr>
                <w:color w:val="002060"/>
              </w:rPr>
            </w:pPr>
            <w:r w:rsidRPr="0094244D">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FC2D" w14:textId="77777777" w:rsidR="00633269" w:rsidRPr="0094244D" w:rsidRDefault="00633269" w:rsidP="00CF6347">
            <w:pPr>
              <w:rPr>
                <w:color w:val="002060"/>
              </w:rPr>
            </w:pPr>
          </w:p>
        </w:tc>
      </w:tr>
    </w:tbl>
    <w:p w14:paraId="1AE398AA" w14:textId="77777777" w:rsidR="00633269" w:rsidRPr="0094244D" w:rsidRDefault="00633269" w:rsidP="00633269">
      <w:pPr>
        <w:pStyle w:val="breakline"/>
        <w:rPr>
          <w:rFonts w:eastAsiaTheme="minorEastAsia"/>
          <w:color w:val="002060"/>
        </w:rPr>
      </w:pPr>
    </w:p>
    <w:p w14:paraId="28646FE1" w14:textId="77777777" w:rsidR="00633269" w:rsidRPr="0094244D" w:rsidRDefault="00633269" w:rsidP="00633269">
      <w:pPr>
        <w:pStyle w:val="breakline"/>
        <w:rPr>
          <w:color w:val="002060"/>
        </w:rPr>
      </w:pPr>
    </w:p>
    <w:p w14:paraId="3024C51C" w14:textId="77777777" w:rsidR="00633269" w:rsidRPr="0094244D" w:rsidRDefault="00633269" w:rsidP="00633269">
      <w:pPr>
        <w:pStyle w:val="sottotitolocampionato10"/>
        <w:rPr>
          <w:color w:val="002060"/>
        </w:rPr>
      </w:pPr>
      <w:r w:rsidRPr="009424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633269" w:rsidRPr="0094244D" w14:paraId="789A5944" w14:textId="77777777" w:rsidTr="00796AF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A89C2" w14:textId="77777777" w:rsidR="00633269" w:rsidRPr="0094244D" w:rsidRDefault="00633269" w:rsidP="00CF6347">
            <w:pPr>
              <w:pStyle w:val="headertabella0"/>
              <w:rPr>
                <w:color w:val="002060"/>
              </w:rPr>
            </w:pPr>
            <w:r w:rsidRPr="009424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8EFF" w14:textId="77777777" w:rsidR="00633269" w:rsidRPr="0094244D" w:rsidRDefault="00633269"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1BD55" w14:textId="77777777" w:rsidR="00633269" w:rsidRPr="0094244D" w:rsidRDefault="00633269" w:rsidP="00CF6347">
            <w:pPr>
              <w:pStyle w:val="headertabella0"/>
              <w:rPr>
                <w:color w:val="002060"/>
              </w:rPr>
            </w:pPr>
            <w:r w:rsidRPr="0094244D">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9208D" w14:textId="77777777" w:rsidR="00633269" w:rsidRPr="0094244D" w:rsidRDefault="00633269"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7D51" w14:textId="77777777" w:rsidR="00633269" w:rsidRPr="0094244D" w:rsidRDefault="00633269"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59D4" w14:textId="77777777" w:rsidR="00633269" w:rsidRPr="0094244D" w:rsidRDefault="00633269"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8E5D9" w14:textId="77777777" w:rsidR="00633269" w:rsidRPr="0094244D" w:rsidRDefault="00633269"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6626A" w14:textId="77777777" w:rsidR="00633269" w:rsidRPr="0094244D" w:rsidRDefault="00633269" w:rsidP="00CF6347">
            <w:pPr>
              <w:pStyle w:val="headertabella0"/>
              <w:rPr>
                <w:color w:val="002060"/>
              </w:rPr>
            </w:pPr>
            <w:r w:rsidRPr="0094244D">
              <w:rPr>
                <w:color w:val="002060"/>
              </w:rPr>
              <w:t>Impianto</w:t>
            </w:r>
          </w:p>
        </w:tc>
      </w:tr>
      <w:tr w:rsidR="00633269" w:rsidRPr="0094244D" w14:paraId="01328516" w14:textId="77777777" w:rsidTr="00796AF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541D" w14:textId="77777777" w:rsidR="00633269" w:rsidRPr="00796AFF" w:rsidRDefault="00633269" w:rsidP="00CF6347">
            <w:pPr>
              <w:pStyle w:val="rowtabella0"/>
              <w:rPr>
                <w:color w:val="002060"/>
                <w:highlight w:val="yellow"/>
              </w:rPr>
            </w:pPr>
            <w:r w:rsidRPr="00796AFF">
              <w:rPr>
                <w:color w:val="002060"/>
                <w:highlight w:val="yellow"/>
              </w:rPr>
              <w:t>23/11/2024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CEE1" w14:textId="77777777" w:rsidR="00633269" w:rsidRPr="00796AFF" w:rsidRDefault="00633269" w:rsidP="00CF6347">
            <w:pPr>
              <w:pStyle w:val="rowtabella0"/>
              <w:jc w:val="center"/>
              <w:rPr>
                <w:color w:val="002060"/>
                <w:highlight w:val="yellow"/>
              </w:rPr>
            </w:pPr>
            <w:r w:rsidRPr="00796AFF">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4843" w14:textId="77777777" w:rsidR="00633269" w:rsidRPr="00796AFF" w:rsidRDefault="00633269" w:rsidP="00CF6347">
            <w:pPr>
              <w:pStyle w:val="rowtabella0"/>
              <w:rPr>
                <w:color w:val="002060"/>
                <w:highlight w:val="yellow"/>
              </w:rPr>
            </w:pPr>
            <w:r w:rsidRPr="00796AFF">
              <w:rPr>
                <w:color w:val="002060"/>
                <w:highlight w:val="yellow"/>
              </w:rPr>
              <w:t>CERRETO D ESI C5 A.S.D.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E07F" w14:textId="77777777" w:rsidR="00633269" w:rsidRPr="00796AFF" w:rsidRDefault="00633269" w:rsidP="00CF6347">
            <w:pPr>
              <w:pStyle w:val="rowtabella0"/>
              <w:rPr>
                <w:color w:val="002060"/>
                <w:highlight w:val="yellow"/>
              </w:rPr>
            </w:pPr>
            <w:r w:rsidRPr="00796AFF">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3DC7" w14:textId="404A6D81" w:rsidR="00633269" w:rsidRPr="0094244D" w:rsidRDefault="00633269" w:rsidP="00CF634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ECBB" w14:textId="77777777" w:rsidR="00633269" w:rsidRPr="0094244D" w:rsidRDefault="00633269" w:rsidP="00CF6347">
            <w:pPr>
              <w:pStyle w:val="rowtabella0"/>
              <w:jc w:val="center"/>
              <w:rPr>
                <w:color w:val="002060"/>
              </w:rPr>
            </w:pPr>
            <w:r w:rsidRPr="00796AF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C248" w14:textId="77777777" w:rsidR="00633269" w:rsidRPr="0094244D" w:rsidRDefault="00633269" w:rsidP="00CF6347">
            <w:pPr>
              <w:pStyle w:val="rowtabella0"/>
              <w:jc w:val="center"/>
              <w:rPr>
                <w:color w:val="002060"/>
              </w:rPr>
            </w:pPr>
            <w:r w:rsidRPr="0094244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4A34" w14:textId="77777777" w:rsidR="00633269" w:rsidRPr="0094244D" w:rsidRDefault="00633269" w:rsidP="00CF6347">
            <w:pPr>
              <w:rPr>
                <w:color w:val="002060"/>
              </w:rPr>
            </w:pPr>
          </w:p>
        </w:tc>
      </w:tr>
    </w:tbl>
    <w:p w14:paraId="2BFAB404" w14:textId="77777777" w:rsidR="00633269" w:rsidRPr="0094244D" w:rsidRDefault="00633269" w:rsidP="00633269">
      <w:pPr>
        <w:pStyle w:val="breakline"/>
        <w:rPr>
          <w:rFonts w:eastAsiaTheme="minorEastAsia"/>
          <w:color w:val="002060"/>
        </w:rPr>
      </w:pPr>
    </w:p>
    <w:p w14:paraId="4BD8C77B" w14:textId="77777777" w:rsidR="00633269" w:rsidRPr="0094244D" w:rsidRDefault="00633269" w:rsidP="00633269">
      <w:pPr>
        <w:pStyle w:val="breakline"/>
        <w:rPr>
          <w:color w:val="002060"/>
        </w:rPr>
      </w:pPr>
    </w:p>
    <w:p w14:paraId="5669A534" w14:textId="77777777" w:rsidR="00633269" w:rsidRPr="0094244D" w:rsidRDefault="00633269" w:rsidP="00633269">
      <w:pPr>
        <w:pStyle w:val="sottotitolocampionato10"/>
        <w:rPr>
          <w:color w:val="002060"/>
        </w:rPr>
      </w:pPr>
      <w:r w:rsidRPr="0094244D">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3269" w:rsidRPr="0094244D" w14:paraId="52531874" w14:textId="77777777" w:rsidTr="00796AF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3AED5" w14:textId="77777777" w:rsidR="00633269" w:rsidRPr="0094244D" w:rsidRDefault="00633269" w:rsidP="00CF6347">
            <w:pPr>
              <w:pStyle w:val="headertabella0"/>
              <w:rPr>
                <w:color w:val="002060"/>
              </w:rPr>
            </w:pPr>
            <w:r w:rsidRPr="009424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ED47" w14:textId="77777777" w:rsidR="00633269" w:rsidRPr="0094244D" w:rsidRDefault="00633269"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9BD11" w14:textId="77777777" w:rsidR="00633269" w:rsidRPr="0094244D" w:rsidRDefault="00633269" w:rsidP="00CF6347">
            <w:pPr>
              <w:pStyle w:val="headertabella0"/>
              <w:rPr>
                <w:color w:val="002060"/>
              </w:rPr>
            </w:pPr>
            <w:r w:rsidRPr="009424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7342F" w14:textId="77777777" w:rsidR="00633269" w:rsidRPr="0094244D" w:rsidRDefault="00633269"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9E0D" w14:textId="77777777" w:rsidR="00633269" w:rsidRPr="0094244D" w:rsidRDefault="00633269"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154A7" w14:textId="77777777" w:rsidR="00633269" w:rsidRPr="0094244D" w:rsidRDefault="00633269"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9754A" w14:textId="77777777" w:rsidR="00633269" w:rsidRPr="0094244D" w:rsidRDefault="00633269"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583EE" w14:textId="77777777" w:rsidR="00633269" w:rsidRPr="0094244D" w:rsidRDefault="00633269" w:rsidP="00CF6347">
            <w:pPr>
              <w:pStyle w:val="headertabella0"/>
              <w:rPr>
                <w:color w:val="002060"/>
              </w:rPr>
            </w:pPr>
            <w:r w:rsidRPr="0094244D">
              <w:rPr>
                <w:color w:val="002060"/>
              </w:rPr>
              <w:t>Impianto</w:t>
            </w:r>
          </w:p>
        </w:tc>
      </w:tr>
      <w:tr w:rsidR="00633269" w:rsidRPr="0094244D" w14:paraId="221A84AD" w14:textId="77777777" w:rsidTr="00796AF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BD68" w14:textId="77777777" w:rsidR="00633269" w:rsidRPr="00796AFF" w:rsidRDefault="00633269" w:rsidP="00CF6347">
            <w:pPr>
              <w:pStyle w:val="rowtabella0"/>
              <w:rPr>
                <w:color w:val="002060"/>
                <w:highlight w:val="yellow"/>
              </w:rPr>
            </w:pPr>
            <w:r w:rsidRPr="00796AFF">
              <w:rPr>
                <w:color w:val="002060"/>
                <w:highlight w:val="yellow"/>
              </w:rPr>
              <w:t>23/11/2024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09C8" w14:textId="77777777" w:rsidR="00633269" w:rsidRPr="00796AFF" w:rsidRDefault="00633269" w:rsidP="00CF6347">
            <w:pPr>
              <w:pStyle w:val="rowtabella0"/>
              <w:jc w:val="center"/>
              <w:rPr>
                <w:color w:val="002060"/>
                <w:highlight w:val="yellow"/>
              </w:rPr>
            </w:pPr>
            <w:r w:rsidRPr="00796AFF">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370B" w14:textId="77777777" w:rsidR="00633269" w:rsidRPr="00796AFF" w:rsidRDefault="00633269" w:rsidP="00CF6347">
            <w:pPr>
              <w:pStyle w:val="rowtabella0"/>
              <w:rPr>
                <w:color w:val="002060"/>
                <w:highlight w:val="yellow"/>
              </w:rPr>
            </w:pPr>
            <w:r w:rsidRPr="00796AFF">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5E5C" w14:textId="77777777" w:rsidR="00633269" w:rsidRPr="00796AFF" w:rsidRDefault="00633269" w:rsidP="00CF6347">
            <w:pPr>
              <w:pStyle w:val="rowtabella0"/>
              <w:rPr>
                <w:color w:val="002060"/>
                <w:highlight w:val="yellow"/>
              </w:rPr>
            </w:pPr>
            <w:r w:rsidRPr="00796AFF">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E690" w14:textId="0257C47C" w:rsidR="00633269" w:rsidRPr="0094244D" w:rsidRDefault="00633269" w:rsidP="00CF634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CE72" w14:textId="77777777" w:rsidR="00633269" w:rsidRPr="0094244D" w:rsidRDefault="00633269" w:rsidP="00CF6347">
            <w:pPr>
              <w:pStyle w:val="rowtabella0"/>
              <w:jc w:val="center"/>
              <w:rPr>
                <w:color w:val="002060"/>
              </w:rPr>
            </w:pPr>
            <w:r w:rsidRPr="00796AFF">
              <w:rPr>
                <w:color w:val="002060"/>
                <w:highlight w:val="yellow"/>
              </w:rPr>
              <w:t>15:50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C4BB" w14:textId="77777777" w:rsidR="00633269" w:rsidRPr="0094244D" w:rsidRDefault="00633269" w:rsidP="00CF6347">
            <w:pPr>
              <w:pStyle w:val="rowtabella0"/>
              <w:jc w:val="center"/>
              <w:rPr>
                <w:color w:val="002060"/>
              </w:rPr>
            </w:pPr>
            <w:r w:rsidRPr="0094244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0130" w14:textId="77777777" w:rsidR="00633269" w:rsidRPr="0094244D" w:rsidRDefault="00633269" w:rsidP="00CF6347">
            <w:pPr>
              <w:rPr>
                <w:color w:val="002060"/>
              </w:rPr>
            </w:pPr>
          </w:p>
        </w:tc>
      </w:tr>
    </w:tbl>
    <w:p w14:paraId="74907B0C" w14:textId="77777777" w:rsidR="00633269" w:rsidRPr="0094244D" w:rsidRDefault="00633269" w:rsidP="00633269">
      <w:pPr>
        <w:pStyle w:val="breakline"/>
        <w:rPr>
          <w:rFonts w:eastAsiaTheme="minorEastAsia"/>
          <w:color w:val="002060"/>
        </w:rPr>
      </w:pPr>
    </w:p>
    <w:p w14:paraId="65CD721E" w14:textId="77777777" w:rsidR="00633269" w:rsidRPr="0094244D" w:rsidRDefault="00633269" w:rsidP="00633269">
      <w:pPr>
        <w:pStyle w:val="breakline"/>
        <w:rPr>
          <w:color w:val="002060"/>
        </w:rPr>
      </w:pPr>
    </w:p>
    <w:p w14:paraId="159FE55B" w14:textId="77777777" w:rsidR="00633269" w:rsidRPr="0094244D" w:rsidRDefault="00633269" w:rsidP="00633269">
      <w:pPr>
        <w:pStyle w:val="titoloprinc0"/>
        <w:rPr>
          <w:color w:val="002060"/>
        </w:rPr>
      </w:pPr>
      <w:r w:rsidRPr="0094244D">
        <w:rPr>
          <w:color w:val="002060"/>
        </w:rPr>
        <w:t>RISULTATI</w:t>
      </w:r>
    </w:p>
    <w:p w14:paraId="322EA296" w14:textId="77777777" w:rsidR="00633269" w:rsidRPr="0094244D" w:rsidRDefault="00633269" w:rsidP="00633269">
      <w:pPr>
        <w:pStyle w:val="breakline"/>
        <w:rPr>
          <w:color w:val="002060"/>
        </w:rPr>
      </w:pPr>
    </w:p>
    <w:p w14:paraId="422015C1" w14:textId="77777777" w:rsidR="00633269" w:rsidRPr="0094244D" w:rsidRDefault="00633269" w:rsidP="00633269">
      <w:pPr>
        <w:pStyle w:val="sottotitolocampionato10"/>
        <w:rPr>
          <w:color w:val="002060"/>
        </w:rPr>
      </w:pPr>
      <w:r w:rsidRPr="0094244D">
        <w:rPr>
          <w:color w:val="002060"/>
        </w:rPr>
        <w:t>RISULTATI UFFICIALI GARE DEL 17/11/2024</w:t>
      </w:r>
    </w:p>
    <w:p w14:paraId="588E3338"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73810279"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3269" w:rsidRPr="0094244D" w14:paraId="2E6124FF"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7E4A640F"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8C8C1" w14:textId="77777777" w:rsidR="00633269" w:rsidRPr="0094244D" w:rsidRDefault="00633269" w:rsidP="00CF6347">
                  <w:pPr>
                    <w:pStyle w:val="headertabella0"/>
                    <w:rPr>
                      <w:color w:val="002060"/>
                    </w:rPr>
                  </w:pPr>
                  <w:r w:rsidRPr="0094244D">
                    <w:rPr>
                      <w:color w:val="002060"/>
                    </w:rPr>
                    <w:t>GIRONE A - 8 Giornata - A</w:t>
                  </w:r>
                </w:p>
              </w:tc>
            </w:tr>
            <w:tr w:rsidR="00633269" w:rsidRPr="0094244D" w14:paraId="52B910A6"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ED8C63" w14:textId="77777777" w:rsidR="00633269" w:rsidRPr="0094244D" w:rsidRDefault="00633269" w:rsidP="00CF6347">
                  <w:pPr>
                    <w:pStyle w:val="rowtabella0"/>
                    <w:rPr>
                      <w:color w:val="002060"/>
                    </w:rPr>
                  </w:pPr>
                  <w:r w:rsidRPr="0094244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F6C08" w14:textId="77777777" w:rsidR="00633269" w:rsidRPr="0094244D" w:rsidRDefault="00633269" w:rsidP="00CF6347">
                  <w:pPr>
                    <w:pStyle w:val="rowtabella0"/>
                    <w:rPr>
                      <w:color w:val="002060"/>
                    </w:rPr>
                  </w:pPr>
                  <w:r w:rsidRPr="0094244D">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06657" w14:textId="77777777" w:rsidR="00633269" w:rsidRPr="0094244D" w:rsidRDefault="00633269" w:rsidP="00CF6347">
                  <w:pPr>
                    <w:pStyle w:val="rowtabella0"/>
                    <w:jc w:val="center"/>
                    <w:rPr>
                      <w:color w:val="002060"/>
                    </w:rPr>
                  </w:pPr>
                  <w:r w:rsidRPr="0094244D">
                    <w:rPr>
                      <w:color w:val="002060"/>
                    </w:rP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305FA" w14:textId="77777777" w:rsidR="00633269" w:rsidRPr="0094244D" w:rsidRDefault="00633269" w:rsidP="00CF6347">
                  <w:pPr>
                    <w:pStyle w:val="rowtabella0"/>
                    <w:jc w:val="center"/>
                    <w:rPr>
                      <w:color w:val="002060"/>
                    </w:rPr>
                  </w:pPr>
                  <w:r w:rsidRPr="0094244D">
                    <w:rPr>
                      <w:color w:val="002060"/>
                    </w:rPr>
                    <w:t> </w:t>
                  </w:r>
                </w:p>
              </w:tc>
            </w:tr>
            <w:tr w:rsidR="00633269" w:rsidRPr="0094244D" w14:paraId="7EA8E6B2"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09F6D" w14:textId="77777777" w:rsidR="00633269" w:rsidRPr="0094244D" w:rsidRDefault="00633269" w:rsidP="00CF6347">
                  <w:pPr>
                    <w:pStyle w:val="rowtabella0"/>
                    <w:rPr>
                      <w:color w:val="002060"/>
                    </w:rPr>
                  </w:pPr>
                  <w:r w:rsidRPr="0094244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0DA63" w14:textId="77777777" w:rsidR="00633269" w:rsidRPr="0094244D" w:rsidRDefault="00633269" w:rsidP="00CF6347">
                  <w:pPr>
                    <w:pStyle w:val="rowtabella0"/>
                    <w:rPr>
                      <w:color w:val="002060"/>
                    </w:rPr>
                  </w:pPr>
                  <w:r w:rsidRPr="0094244D">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B6CDDF" w14:textId="77777777" w:rsidR="00633269" w:rsidRPr="0094244D" w:rsidRDefault="00633269" w:rsidP="00CF6347">
                  <w:pPr>
                    <w:pStyle w:val="rowtabella0"/>
                    <w:jc w:val="center"/>
                    <w:rPr>
                      <w:color w:val="002060"/>
                    </w:rPr>
                  </w:pPr>
                  <w:r w:rsidRPr="0094244D">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04CFE9" w14:textId="77777777" w:rsidR="00633269" w:rsidRPr="0094244D" w:rsidRDefault="00633269" w:rsidP="00CF6347">
                  <w:pPr>
                    <w:pStyle w:val="rowtabella0"/>
                    <w:jc w:val="center"/>
                    <w:rPr>
                      <w:color w:val="002060"/>
                    </w:rPr>
                  </w:pPr>
                  <w:r w:rsidRPr="0094244D">
                    <w:rPr>
                      <w:color w:val="002060"/>
                    </w:rPr>
                    <w:t> </w:t>
                  </w:r>
                </w:p>
              </w:tc>
            </w:tr>
            <w:tr w:rsidR="00633269" w:rsidRPr="0094244D" w14:paraId="14EE382B"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A73EB0" w14:textId="77777777" w:rsidR="00633269" w:rsidRPr="0094244D" w:rsidRDefault="00633269" w:rsidP="00CF6347">
                  <w:pPr>
                    <w:pStyle w:val="rowtabella0"/>
                    <w:rPr>
                      <w:color w:val="002060"/>
                    </w:rPr>
                  </w:pPr>
                  <w:r w:rsidRPr="0094244D">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1CC1E1" w14:textId="77777777" w:rsidR="00633269" w:rsidRPr="0094244D" w:rsidRDefault="00633269" w:rsidP="00CF6347">
                  <w:pPr>
                    <w:pStyle w:val="rowtabella0"/>
                    <w:rPr>
                      <w:color w:val="002060"/>
                    </w:rPr>
                  </w:pPr>
                  <w:r w:rsidRPr="0094244D">
                    <w:rPr>
                      <w:color w:val="002060"/>
                    </w:rPr>
                    <w:t xml:space="preserve">- ITALSERVICE C5 </w:t>
                  </w:r>
                  <w:proofErr w:type="gramStart"/>
                  <w:r w:rsidRPr="0094244D">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468358" w14:textId="77777777" w:rsidR="00633269" w:rsidRPr="0094244D" w:rsidRDefault="00633269" w:rsidP="00CF6347">
                  <w:pPr>
                    <w:pStyle w:val="rowtabella0"/>
                    <w:jc w:val="center"/>
                    <w:rPr>
                      <w:color w:val="002060"/>
                    </w:rPr>
                  </w:pPr>
                  <w:r w:rsidRPr="0094244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29A00F" w14:textId="77777777" w:rsidR="00633269" w:rsidRPr="0094244D" w:rsidRDefault="00633269" w:rsidP="00CF6347">
                  <w:pPr>
                    <w:pStyle w:val="rowtabella0"/>
                    <w:jc w:val="center"/>
                    <w:rPr>
                      <w:color w:val="002060"/>
                    </w:rPr>
                  </w:pPr>
                  <w:r w:rsidRPr="0094244D">
                    <w:rPr>
                      <w:color w:val="002060"/>
                    </w:rPr>
                    <w:t> </w:t>
                  </w:r>
                </w:p>
              </w:tc>
            </w:tr>
            <w:tr w:rsidR="00633269" w:rsidRPr="0094244D" w14:paraId="2C476AEB"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ED7F7F" w14:textId="77777777" w:rsidR="00633269" w:rsidRPr="0094244D" w:rsidRDefault="00633269" w:rsidP="00CF6347">
                  <w:pPr>
                    <w:pStyle w:val="rowtabella0"/>
                    <w:rPr>
                      <w:color w:val="002060"/>
                    </w:rPr>
                  </w:pPr>
                  <w:r w:rsidRPr="0094244D">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0F59D" w14:textId="77777777" w:rsidR="00633269" w:rsidRPr="0094244D" w:rsidRDefault="00633269" w:rsidP="00CF6347">
                  <w:pPr>
                    <w:pStyle w:val="rowtabella0"/>
                    <w:rPr>
                      <w:color w:val="002060"/>
                    </w:rPr>
                  </w:pPr>
                  <w:r w:rsidRPr="0094244D">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1B7701" w14:textId="77777777" w:rsidR="00633269" w:rsidRPr="0094244D" w:rsidRDefault="00633269" w:rsidP="00CF6347">
                  <w:pPr>
                    <w:pStyle w:val="rowtabella0"/>
                    <w:jc w:val="center"/>
                    <w:rPr>
                      <w:color w:val="002060"/>
                    </w:rPr>
                  </w:pPr>
                  <w:r w:rsidRPr="0094244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B13B93" w14:textId="77777777" w:rsidR="00633269" w:rsidRPr="0094244D" w:rsidRDefault="00633269" w:rsidP="00CF6347">
                  <w:pPr>
                    <w:pStyle w:val="rowtabella0"/>
                    <w:jc w:val="center"/>
                    <w:rPr>
                      <w:color w:val="002060"/>
                    </w:rPr>
                  </w:pPr>
                  <w:r w:rsidRPr="0094244D">
                    <w:rPr>
                      <w:color w:val="002060"/>
                    </w:rPr>
                    <w:t> </w:t>
                  </w:r>
                </w:p>
              </w:tc>
            </w:tr>
            <w:tr w:rsidR="00633269" w:rsidRPr="0094244D" w14:paraId="30A7D119"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D7E28" w14:textId="77777777" w:rsidR="00633269" w:rsidRPr="0094244D" w:rsidRDefault="00633269" w:rsidP="00CF6347">
                  <w:pPr>
                    <w:pStyle w:val="rowtabella0"/>
                    <w:rPr>
                      <w:color w:val="002060"/>
                    </w:rPr>
                  </w:pPr>
                  <w:r w:rsidRPr="0094244D">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D94A2" w14:textId="77777777" w:rsidR="00633269" w:rsidRPr="0094244D" w:rsidRDefault="00633269" w:rsidP="00CF6347">
                  <w:pPr>
                    <w:pStyle w:val="rowtabella0"/>
                    <w:rPr>
                      <w:color w:val="002060"/>
                    </w:rPr>
                  </w:pPr>
                  <w:r w:rsidRPr="0094244D">
                    <w:rPr>
                      <w:color w:val="002060"/>
                    </w:rPr>
                    <w:t>- AMICI DEL CENTROSOCIOSQ.B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BC500" w14:textId="77777777" w:rsidR="00633269" w:rsidRPr="0094244D" w:rsidRDefault="00633269" w:rsidP="00CF6347">
                  <w:pPr>
                    <w:pStyle w:val="rowtabella0"/>
                    <w:jc w:val="center"/>
                    <w:rPr>
                      <w:color w:val="002060"/>
                    </w:rPr>
                  </w:pPr>
                  <w:r w:rsidRPr="0094244D">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142AE" w14:textId="77777777" w:rsidR="00633269" w:rsidRPr="0094244D" w:rsidRDefault="00633269" w:rsidP="00CF6347">
                  <w:pPr>
                    <w:pStyle w:val="rowtabella0"/>
                    <w:jc w:val="center"/>
                    <w:rPr>
                      <w:color w:val="002060"/>
                    </w:rPr>
                  </w:pPr>
                  <w:r w:rsidRPr="0094244D">
                    <w:rPr>
                      <w:color w:val="002060"/>
                    </w:rPr>
                    <w:t> </w:t>
                  </w:r>
                </w:p>
              </w:tc>
            </w:tr>
            <w:tr w:rsidR="00633269" w:rsidRPr="0094244D" w14:paraId="6C595D1D"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310D754A" w14:textId="77777777" w:rsidR="00633269" w:rsidRPr="0094244D" w:rsidRDefault="00633269" w:rsidP="00CF6347">
                  <w:pPr>
                    <w:pStyle w:val="rowtabella0"/>
                    <w:rPr>
                      <w:color w:val="002060"/>
                    </w:rPr>
                  </w:pPr>
                  <w:r w:rsidRPr="0094244D">
                    <w:rPr>
                      <w:color w:val="002060"/>
                    </w:rPr>
                    <w:t>(1) - disputata il 16/11/2024</w:t>
                  </w:r>
                </w:p>
              </w:tc>
            </w:tr>
          </w:tbl>
          <w:p w14:paraId="3B561B72" w14:textId="77777777" w:rsidR="00633269" w:rsidRPr="0094244D" w:rsidRDefault="00633269" w:rsidP="00CF634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3148B453"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7AC45" w14:textId="77777777" w:rsidR="00633269" w:rsidRPr="0094244D" w:rsidRDefault="00633269" w:rsidP="00CF6347">
                  <w:pPr>
                    <w:pStyle w:val="headertabella0"/>
                    <w:rPr>
                      <w:color w:val="002060"/>
                    </w:rPr>
                  </w:pPr>
                  <w:r w:rsidRPr="0094244D">
                    <w:rPr>
                      <w:color w:val="002060"/>
                    </w:rPr>
                    <w:t>GIRONE B - 8 Giornata - A</w:t>
                  </w:r>
                </w:p>
              </w:tc>
            </w:tr>
            <w:tr w:rsidR="00633269" w:rsidRPr="0094244D" w14:paraId="571BF643"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AA54D" w14:textId="77777777" w:rsidR="00633269" w:rsidRPr="0094244D" w:rsidRDefault="00633269" w:rsidP="00CF6347">
                  <w:pPr>
                    <w:pStyle w:val="rowtabella0"/>
                    <w:rPr>
                      <w:color w:val="002060"/>
                    </w:rPr>
                  </w:pPr>
                  <w:r w:rsidRPr="0094244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449F2" w14:textId="77777777" w:rsidR="00633269" w:rsidRPr="0094244D" w:rsidRDefault="00633269" w:rsidP="00CF6347">
                  <w:pPr>
                    <w:pStyle w:val="rowtabella0"/>
                    <w:rPr>
                      <w:color w:val="002060"/>
                    </w:rPr>
                  </w:pPr>
                  <w:r w:rsidRPr="0094244D">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5B3FD" w14:textId="77777777" w:rsidR="00633269" w:rsidRPr="0094244D" w:rsidRDefault="00633269" w:rsidP="00CF6347">
                  <w:pPr>
                    <w:pStyle w:val="rowtabella0"/>
                    <w:jc w:val="center"/>
                    <w:rPr>
                      <w:color w:val="002060"/>
                    </w:rPr>
                  </w:pPr>
                  <w:r w:rsidRPr="0094244D">
                    <w:rPr>
                      <w:color w:val="002060"/>
                    </w:rPr>
                    <w:t>4 - 13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6BA0B" w14:textId="77777777" w:rsidR="00633269" w:rsidRPr="0094244D" w:rsidRDefault="00633269" w:rsidP="00CF6347">
                  <w:pPr>
                    <w:pStyle w:val="rowtabella0"/>
                    <w:jc w:val="center"/>
                    <w:rPr>
                      <w:color w:val="002060"/>
                    </w:rPr>
                  </w:pPr>
                  <w:r w:rsidRPr="0094244D">
                    <w:rPr>
                      <w:color w:val="002060"/>
                    </w:rPr>
                    <w:t> </w:t>
                  </w:r>
                </w:p>
              </w:tc>
            </w:tr>
            <w:tr w:rsidR="00633269" w:rsidRPr="0094244D" w14:paraId="766C80BE"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34002" w14:textId="77777777" w:rsidR="00633269" w:rsidRPr="0094244D" w:rsidRDefault="00633269" w:rsidP="00CF6347">
                  <w:pPr>
                    <w:pStyle w:val="rowtabella0"/>
                    <w:rPr>
                      <w:color w:val="002060"/>
                    </w:rPr>
                  </w:pPr>
                  <w:r w:rsidRPr="0094244D">
                    <w:rPr>
                      <w:color w:val="002060"/>
                    </w:rPr>
                    <w:t>AMICI DEL CENTROSOCIOSQ.C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7B6B22" w14:textId="77777777" w:rsidR="00633269" w:rsidRPr="0094244D" w:rsidRDefault="00633269" w:rsidP="00CF6347">
                  <w:pPr>
                    <w:pStyle w:val="rowtabella0"/>
                    <w:rPr>
                      <w:color w:val="002060"/>
                    </w:rPr>
                  </w:pPr>
                  <w:r w:rsidRPr="0094244D">
                    <w:rPr>
                      <w:color w:val="002060"/>
                    </w:rPr>
                    <w:t xml:space="preserve">- AUDAX 1970 </w:t>
                  </w:r>
                  <w:proofErr w:type="gramStart"/>
                  <w:r w:rsidRPr="0094244D">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9F275" w14:textId="77777777" w:rsidR="00633269" w:rsidRPr="0094244D" w:rsidRDefault="00633269" w:rsidP="00CF6347">
                  <w:pPr>
                    <w:pStyle w:val="rowtabella0"/>
                    <w:jc w:val="center"/>
                    <w:rPr>
                      <w:color w:val="002060"/>
                    </w:rPr>
                  </w:pPr>
                  <w:r w:rsidRPr="0094244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675D20" w14:textId="77777777" w:rsidR="00633269" w:rsidRPr="0094244D" w:rsidRDefault="00633269" w:rsidP="00CF6347">
                  <w:pPr>
                    <w:pStyle w:val="rowtabella0"/>
                    <w:jc w:val="center"/>
                    <w:rPr>
                      <w:color w:val="002060"/>
                    </w:rPr>
                  </w:pPr>
                  <w:r w:rsidRPr="0094244D">
                    <w:rPr>
                      <w:color w:val="002060"/>
                    </w:rPr>
                    <w:t> </w:t>
                  </w:r>
                </w:p>
              </w:tc>
            </w:tr>
            <w:tr w:rsidR="00633269" w:rsidRPr="0094244D" w14:paraId="782489EA"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93FD6C" w14:textId="77777777" w:rsidR="00633269" w:rsidRPr="0094244D" w:rsidRDefault="00633269" w:rsidP="00CF6347">
                  <w:pPr>
                    <w:pStyle w:val="rowtabella0"/>
                    <w:rPr>
                      <w:color w:val="002060"/>
                    </w:rPr>
                  </w:pPr>
                  <w:r w:rsidRPr="0094244D">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6DF093" w14:textId="77777777" w:rsidR="00633269" w:rsidRPr="0094244D" w:rsidRDefault="00633269" w:rsidP="00CF6347">
                  <w:pPr>
                    <w:pStyle w:val="rowtabella0"/>
                    <w:rPr>
                      <w:color w:val="002060"/>
                    </w:rPr>
                  </w:pPr>
                  <w:r w:rsidRPr="0094244D">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B3172A" w14:textId="77777777" w:rsidR="00633269" w:rsidRPr="0094244D" w:rsidRDefault="00633269" w:rsidP="00CF6347">
                  <w:pPr>
                    <w:pStyle w:val="rowtabella0"/>
                    <w:jc w:val="center"/>
                    <w:rPr>
                      <w:color w:val="002060"/>
                    </w:rPr>
                  </w:pPr>
                  <w:r w:rsidRPr="0094244D">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8C5EFA" w14:textId="77777777" w:rsidR="00633269" w:rsidRPr="0094244D" w:rsidRDefault="00633269" w:rsidP="00CF6347">
                  <w:pPr>
                    <w:pStyle w:val="rowtabella0"/>
                    <w:jc w:val="center"/>
                    <w:rPr>
                      <w:color w:val="002060"/>
                    </w:rPr>
                  </w:pPr>
                  <w:r w:rsidRPr="0094244D">
                    <w:rPr>
                      <w:color w:val="002060"/>
                    </w:rPr>
                    <w:t> </w:t>
                  </w:r>
                </w:p>
              </w:tc>
            </w:tr>
            <w:tr w:rsidR="00633269" w:rsidRPr="0094244D" w14:paraId="2015669F"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CBC1D5" w14:textId="77777777" w:rsidR="00633269" w:rsidRPr="0094244D" w:rsidRDefault="00633269" w:rsidP="00CF6347">
                  <w:pPr>
                    <w:pStyle w:val="rowtabella0"/>
                    <w:rPr>
                      <w:color w:val="002060"/>
                    </w:rPr>
                  </w:pPr>
                  <w:r w:rsidRPr="0094244D">
                    <w:rPr>
                      <w:color w:val="002060"/>
                    </w:rPr>
                    <w:t xml:space="preserve">CALCIO A 5 CORINALDO </w:t>
                  </w:r>
                  <w:proofErr w:type="gramStart"/>
                  <w:r w:rsidRPr="0094244D">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7CA8B" w14:textId="77777777" w:rsidR="00633269" w:rsidRPr="0094244D" w:rsidRDefault="00633269" w:rsidP="00CF6347">
                  <w:pPr>
                    <w:pStyle w:val="rowtabella0"/>
                    <w:rPr>
                      <w:color w:val="002060"/>
                    </w:rPr>
                  </w:pPr>
                  <w:r w:rsidRPr="0094244D">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1F8E2" w14:textId="77777777" w:rsidR="00633269" w:rsidRPr="0094244D" w:rsidRDefault="00633269" w:rsidP="00CF6347">
                  <w:pPr>
                    <w:pStyle w:val="rowtabella0"/>
                    <w:jc w:val="center"/>
                    <w:rPr>
                      <w:color w:val="002060"/>
                    </w:rPr>
                  </w:pPr>
                  <w:r w:rsidRPr="0094244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35CD64" w14:textId="77777777" w:rsidR="00633269" w:rsidRPr="0094244D" w:rsidRDefault="00633269" w:rsidP="00CF6347">
                  <w:pPr>
                    <w:pStyle w:val="rowtabella0"/>
                    <w:jc w:val="center"/>
                    <w:rPr>
                      <w:color w:val="002060"/>
                    </w:rPr>
                  </w:pPr>
                  <w:r w:rsidRPr="0094244D">
                    <w:rPr>
                      <w:color w:val="002060"/>
                    </w:rPr>
                    <w:t> </w:t>
                  </w:r>
                </w:p>
              </w:tc>
            </w:tr>
            <w:tr w:rsidR="00633269" w:rsidRPr="0094244D" w14:paraId="530B552E"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0EADD0" w14:textId="77777777" w:rsidR="00633269" w:rsidRPr="0094244D" w:rsidRDefault="00633269" w:rsidP="00CF6347">
                  <w:pPr>
                    <w:pStyle w:val="rowtabella0"/>
                    <w:rPr>
                      <w:color w:val="002060"/>
                    </w:rPr>
                  </w:pPr>
                  <w:r w:rsidRPr="0094244D">
                    <w:rPr>
                      <w:color w:val="002060"/>
                    </w:rPr>
                    <w:t xml:space="preserve">ITALSERVICE C5 </w:t>
                  </w:r>
                  <w:proofErr w:type="spellStart"/>
                  <w:r w:rsidRPr="0094244D">
                    <w:rPr>
                      <w:color w:val="002060"/>
                    </w:rPr>
                    <w:t>sq.C</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EEC69" w14:textId="77777777" w:rsidR="00633269" w:rsidRPr="0094244D" w:rsidRDefault="00633269" w:rsidP="00CF6347">
                  <w:pPr>
                    <w:pStyle w:val="rowtabella0"/>
                    <w:rPr>
                      <w:color w:val="002060"/>
                    </w:rPr>
                  </w:pPr>
                  <w:r w:rsidRPr="0094244D">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06F0E" w14:textId="77777777" w:rsidR="00633269" w:rsidRPr="0094244D" w:rsidRDefault="00633269" w:rsidP="00CF6347">
                  <w:pPr>
                    <w:pStyle w:val="rowtabella0"/>
                    <w:jc w:val="center"/>
                    <w:rPr>
                      <w:color w:val="002060"/>
                    </w:rPr>
                  </w:pPr>
                  <w:r w:rsidRPr="0094244D">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1501F" w14:textId="77777777" w:rsidR="00633269" w:rsidRPr="0094244D" w:rsidRDefault="00633269" w:rsidP="00CF6347">
                  <w:pPr>
                    <w:pStyle w:val="rowtabella0"/>
                    <w:jc w:val="center"/>
                    <w:rPr>
                      <w:color w:val="002060"/>
                    </w:rPr>
                  </w:pPr>
                  <w:r w:rsidRPr="0094244D">
                    <w:rPr>
                      <w:color w:val="002060"/>
                    </w:rPr>
                    <w:t> </w:t>
                  </w:r>
                </w:p>
              </w:tc>
            </w:tr>
            <w:tr w:rsidR="00633269" w:rsidRPr="0094244D" w14:paraId="5E5673CF"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74CFAE16" w14:textId="77777777" w:rsidR="00633269" w:rsidRPr="0094244D" w:rsidRDefault="00633269" w:rsidP="00CF6347">
                  <w:pPr>
                    <w:pStyle w:val="rowtabella0"/>
                    <w:rPr>
                      <w:color w:val="002060"/>
                    </w:rPr>
                  </w:pPr>
                  <w:r w:rsidRPr="0094244D">
                    <w:rPr>
                      <w:color w:val="002060"/>
                    </w:rPr>
                    <w:t>(1) - disputata il 16/11/2024</w:t>
                  </w:r>
                </w:p>
              </w:tc>
            </w:tr>
          </w:tbl>
          <w:p w14:paraId="35A5A2BE" w14:textId="77777777" w:rsidR="00633269" w:rsidRPr="0094244D" w:rsidRDefault="00633269" w:rsidP="00CF6347">
            <w:pPr>
              <w:rPr>
                <w:color w:val="002060"/>
              </w:rPr>
            </w:pPr>
          </w:p>
        </w:tc>
      </w:tr>
    </w:tbl>
    <w:p w14:paraId="5FD51989" w14:textId="77777777" w:rsidR="00633269" w:rsidRPr="0094244D" w:rsidRDefault="00633269" w:rsidP="0063326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269" w:rsidRPr="0094244D" w14:paraId="1B3CF55B"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24F9DEA1"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180E1" w14:textId="77777777" w:rsidR="00633269" w:rsidRPr="0094244D" w:rsidRDefault="00633269" w:rsidP="00CF6347">
                  <w:pPr>
                    <w:pStyle w:val="headertabella0"/>
                    <w:rPr>
                      <w:color w:val="002060"/>
                    </w:rPr>
                  </w:pPr>
                  <w:r w:rsidRPr="0094244D">
                    <w:rPr>
                      <w:color w:val="002060"/>
                    </w:rPr>
                    <w:t>GIRONE C - 8 Giornata - A</w:t>
                  </w:r>
                </w:p>
              </w:tc>
            </w:tr>
            <w:tr w:rsidR="00633269" w:rsidRPr="0094244D" w14:paraId="74BD32A3"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DE8462" w14:textId="77777777" w:rsidR="00633269" w:rsidRPr="0094244D" w:rsidRDefault="00633269" w:rsidP="00CF6347">
                  <w:pPr>
                    <w:pStyle w:val="rowtabella0"/>
                    <w:rPr>
                      <w:color w:val="002060"/>
                    </w:rPr>
                  </w:pPr>
                  <w:r w:rsidRPr="0094244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9586E" w14:textId="77777777" w:rsidR="00633269" w:rsidRPr="0094244D" w:rsidRDefault="00633269" w:rsidP="00CF6347">
                  <w:pPr>
                    <w:pStyle w:val="rowtabella0"/>
                    <w:rPr>
                      <w:color w:val="002060"/>
                    </w:rPr>
                  </w:pPr>
                  <w:r w:rsidRPr="0094244D">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2299D" w14:textId="77777777" w:rsidR="00633269" w:rsidRPr="0094244D" w:rsidRDefault="00633269" w:rsidP="00CF6347">
                  <w:pPr>
                    <w:pStyle w:val="rowtabella0"/>
                    <w:jc w:val="center"/>
                    <w:rPr>
                      <w:color w:val="002060"/>
                    </w:rPr>
                  </w:pPr>
                  <w:r w:rsidRPr="0094244D">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3219C" w14:textId="77777777" w:rsidR="00633269" w:rsidRPr="0094244D" w:rsidRDefault="00633269" w:rsidP="00CF6347">
                  <w:pPr>
                    <w:pStyle w:val="rowtabella0"/>
                    <w:jc w:val="center"/>
                    <w:rPr>
                      <w:color w:val="002060"/>
                    </w:rPr>
                  </w:pPr>
                  <w:r w:rsidRPr="0094244D">
                    <w:rPr>
                      <w:color w:val="002060"/>
                    </w:rPr>
                    <w:t> </w:t>
                  </w:r>
                </w:p>
              </w:tc>
            </w:tr>
            <w:tr w:rsidR="00633269" w:rsidRPr="0094244D" w14:paraId="04ABE0A5"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4C96AC" w14:textId="77777777" w:rsidR="00633269" w:rsidRPr="0094244D" w:rsidRDefault="00633269" w:rsidP="00CF6347">
                  <w:pPr>
                    <w:pStyle w:val="rowtabella0"/>
                    <w:rPr>
                      <w:color w:val="002060"/>
                    </w:rPr>
                  </w:pPr>
                  <w:r w:rsidRPr="0094244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CF6EA" w14:textId="77777777" w:rsidR="00633269" w:rsidRPr="0094244D" w:rsidRDefault="00633269" w:rsidP="00CF6347">
                  <w:pPr>
                    <w:pStyle w:val="rowtabella0"/>
                    <w:rPr>
                      <w:color w:val="002060"/>
                    </w:rPr>
                  </w:pPr>
                  <w:r w:rsidRPr="0094244D">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D92BD9" w14:textId="77777777" w:rsidR="00633269" w:rsidRPr="0094244D" w:rsidRDefault="00633269" w:rsidP="00CF6347">
                  <w:pPr>
                    <w:pStyle w:val="rowtabella0"/>
                    <w:jc w:val="center"/>
                    <w:rPr>
                      <w:color w:val="002060"/>
                    </w:rPr>
                  </w:pPr>
                  <w:r w:rsidRPr="0094244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74108E" w14:textId="77777777" w:rsidR="00633269" w:rsidRPr="0094244D" w:rsidRDefault="00633269" w:rsidP="00CF6347">
                  <w:pPr>
                    <w:pStyle w:val="rowtabella0"/>
                    <w:jc w:val="center"/>
                    <w:rPr>
                      <w:color w:val="002060"/>
                    </w:rPr>
                  </w:pPr>
                  <w:r w:rsidRPr="0094244D">
                    <w:rPr>
                      <w:color w:val="002060"/>
                    </w:rPr>
                    <w:t> </w:t>
                  </w:r>
                </w:p>
              </w:tc>
            </w:tr>
            <w:tr w:rsidR="00633269" w:rsidRPr="0094244D" w14:paraId="6171F7F2"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D5D13D" w14:textId="77777777" w:rsidR="00633269" w:rsidRPr="0094244D" w:rsidRDefault="00633269" w:rsidP="00CF6347">
                  <w:pPr>
                    <w:pStyle w:val="rowtabella0"/>
                    <w:rPr>
                      <w:color w:val="002060"/>
                    </w:rPr>
                  </w:pPr>
                  <w:r w:rsidRPr="0094244D">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C8ECF3" w14:textId="77777777" w:rsidR="00633269" w:rsidRPr="0094244D" w:rsidRDefault="00633269" w:rsidP="00CF6347">
                  <w:pPr>
                    <w:pStyle w:val="rowtabella0"/>
                    <w:rPr>
                      <w:color w:val="002060"/>
                    </w:rPr>
                  </w:pPr>
                  <w:r w:rsidRPr="0094244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6ED4E" w14:textId="77777777" w:rsidR="00633269" w:rsidRPr="0094244D" w:rsidRDefault="00633269" w:rsidP="00CF6347">
                  <w:pPr>
                    <w:pStyle w:val="rowtabella0"/>
                    <w:jc w:val="center"/>
                    <w:rPr>
                      <w:color w:val="002060"/>
                    </w:rPr>
                  </w:pPr>
                  <w:r w:rsidRPr="009424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AD107" w14:textId="77777777" w:rsidR="00633269" w:rsidRPr="0094244D" w:rsidRDefault="00633269" w:rsidP="00CF6347">
                  <w:pPr>
                    <w:pStyle w:val="rowtabella0"/>
                    <w:jc w:val="center"/>
                    <w:rPr>
                      <w:color w:val="002060"/>
                    </w:rPr>
                  </w:pPr>
                  <w:r w:rsidRPr="0094244D">
                    <w:rPr>
                      <w:color w:val="002060"/>
                    </w:rPr>
                    <w:t> </w:t>
                  </w:r>
                </w:p>
              </w:tc>
            </w:tr>
            <w:tr w:rsidR="00633269" w:rsidRPr="0094244D" w14:paraId="1FB1D43A" w14:textId="77777777" w:rsidTr="00CF634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41E93C" w14:textId="77777777" w:rsidR="00633269" w:rsidRPr="0094244D" w:rsidRDefault="00633269" w:rsidP="00CF6347">
                  <w:pPr>
                    <w:pStyle w:val="rowtabella0"/>
                    <w:rPr>
                      <w:color w:val="002060"/>
                    </w:rPr>
                  </w:pPr>
                  <w:r w:rsidRPr="0094244D">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D9956" w14:textId="77777777" w:rsidR="00633269" w:rsidRPr="0094244D" w:rsidRDefault="00633269" w:rsidP="00CF6347">
                  <w:pPr>
                    <w:pStyle w:val="rowtabella0"/>
                    <w:rPr>
                      <w:color w:val="002060"/>
                    </w:rPr>
                  </w:pPr>
                  <w:r w:rsidRPr="0094244D">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103981" w14:textId="77777777" w:rsidR="00633269" w:rsidRPr="0094244D" w:rsidRDefault="00633269" w:rsidP="00CF6347">
                  <w:pPr>
                    <w:pStyle w:val="rowtabella0"/>
                    <w:jc w:val="center"/>
                    <w:rPr>
                      <w:color w:val="002060"/>
                    </w:rPr>
                  </w:pPr>
                  <w:r w:rsidRPr="0094244D">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7AEBB8" w14:textId="77777777" w:rsidR="00633269" w:rsidRPr="0094244D" w:rsidRDefault="00633269" w:rsidP="00CF6347">
                  <w:pPr>
                    <w:pStyle w:val="rowtabella0"/>
                    <w:jc w:val="center"/>
                    <w:rPr>
                      <w:color w:val="002060"/>
                    </w:rPr>
                  </w:pPr>
                  <w:r w:rsidRPr="0094244D">
                    <w:rPr>
                      <w:color w:val="002060"/>
                    </w:rPr>
                    <w:t> </w:t>
                  </w:r>
                </w:p>
              </w:tc>
            </w:tr>
            <w:tr w:rsidR="00633269" w:rsidRPr="0094244D" w14:paraId="6AA98C97"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77B95" w14:textId="77777777" w:rsidR="00633269" w:rsidRPr="0094244D" w:rsidRDefault="00633269" w:rsidP="00CF6347">
                  <w:pPr>
                    <w:pStyle w:val="rowtabella0"/>
                    <w:rPr>
                      <w:color w:val="002060"/>
                    </w:rPr>
                  </w:pPr>
                  <w:r w:rsidRPr="0094244D">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CB3AE" w14:textId="77777777" w:rsidR="00633269" w:rsidRPr="0094244D" w:rsidRDefault="00633269" w:rsidP="00CF6347">
                  <w:pPr>
                    <w:pStyle w:val="rowtabella0"/>
                    <w:rPr>
                      <w:color w:val="002060"/>
                    </w:rPr>
                  </w:pPr>
                  <w:r w:rsidRPr="0094244D">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60F06" w14:textId="77777777" w:rsidR="00633269" w:rsidRPr="0094244D" w:rsidRDefault="00633269" w:rsidP="00CF6347">
                  <w:pPr>
                    <w:pStyle w:val="rowtabella0"/>
                    <w:jc w:val="center"/>
                    <w:rPr>
                      <w:color w:val="002060"/>
                    </w:rPr>
                  </w:pPr>
                  <w:r w:rsidRPr="0094244D">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B39EA" w14:textId="77777777" w:rsidR="00633269" w:rsidRPr="0094244D" w:rsidRDefault="00633269" w:rsidP="00CF6347">
                  <w:pPr>
                    <w:pStyle w:val="rowtabella0"/>
                    <w:jc w:val="center"/>
                    <w:rPr>
                      <w:color w:val="002060"/>
                    </w:rPr>
                  </w:pPr>
                  <w:r w:rsidRPr="0094244D">
                    <w:rPr>
                      <w:color w:val="002060"/>
                    </w:rPr>
                    <w:t> </w:t>
                  </w:r>
                </w:p>
              </w:tc>
            </w:tr>
          </w:tbl>
          <w:p w14:paraId="05835ABF" w14:textId="77777777" w:rsidR="00633269" w:rsidRPr="0094244D" w:rsidRDefault="00633269" w:rsidP="00CF6347">
            <w:pPr>
              <w:rPr>
                <w:color w:val="002060"/>
              </w:rPr>
            </w:pPr>
          </w:p>
        </w:tc>
      </w:tr>
    </w:tbl>
    <w:p w14:paraId="0C9D5EBB" w14:textId="77777777" w:rsidR="00633269" w:rsidRPr="0094244D" w:rsidRDefault="00633269" w:rsidP="00633269">
      <w:pPr>
        <w:pStyle w:val="breakline"/>
        <w:rPr>
          <w:rFonts w:eastAsiaTheme="minorEastAsia"/>
          <w:color w:val="002060"/>
        </w:rPr>
      </w:pPr>
    </w:p>
    <w:p w14:paraId="0C47E808" w14:textId="77777777" w:rsidR="00633269" w:rsidRPr="0094244D" w:rsidRDefault="00633269" w:rsidP="00633269">
      <w:pPr>
        <w:pStyle w:val="breakline"/>
        <w:rPr>
          <w:color w:val="002060"/>
        </w:rPr>
      </w:pPr>
    </w:p>
    <w:p w14:paraId="3D9D21F2" w14:textId="77777777" w:rsidR="00633269" w:rsidRPr="0094244D" w:rsidRDefault="00633269" w:rsidP="00633269">
      <w:pPr>
        <w:pStyle w:val="titoloprinc0"/>
        <w:rPr>
          <w:color w:val="002060"/>
        </w:rPr>
      </w:pPr>
      <w:r w:rsidRPr="0094244D">
        <w:rPr>
          <w:color w:val="002060"/>
        </w:rPr>
        <w:t>GIUDICE SPORTIVO</w:t>
      </w:r>
    </w:p>
    <w:p w14:paraId="502C0CBE" w14:textId="77777777" w:rsidR="00633269" w:rsidRPr="0094244D" w:rsidRDefault="00633269" w:rsidP="00633269">
      <w:pPr>
        <w:pStyle w:val="diffida"/>
        <w:rPr>
          <w:color w:val="002060"/>
        </w:rPr>
      </w:pPr>
      <w:r w:rsidRPr="0094244D">
        <w:rPr>
          <w:color w:val="002060"/>
        </w:rPr>
        <w:t>Il Giudice Sportivo Avv. Agnese Lazzaretti, con l'assistenza del segretario Angelo Castellana, nella seduta del 20/11/2024, ha adottato le decisioni che di seguito integralmente si riportano:</w:t>
      </w:r>
    </w:p>
    <w:p w14:paraId="44F1A7F8" w14:textId="77777777" w:rsidR="00633269" w:rsidRPr="0094244D" w:rsidRDefault="00633269" w:rsidP="00633269">
      <w:pPr>
        <w:pStyle w:val="titolo10"/>
        <w:rPr>
          <w:color w:val="002060"/>
        </w:rPr>
      </w:pPr>
      <w:r w:rsidRPr="0094244D">
        <w:rPr>
          <w:color w:val="002060"/>
        </w:rPr>
        <w:t xml:space="preserve">GARE DEL 16/11/2024 </w:t>
      </w:r>
    </w:p>
    <w:p w14:paraId="05C5B1DC" w14:textId="77777777" w:rsidR="00633269" w:rsidRPr="0094244D" w:rsidRDefault="00633269" w:rsidP="00633269">
      <w:pPr>
        <w:pStyle w:val="titolo7a"/>
        <w:rPr>
          <w:color w:val="002060"/>
        </w:rPr>
      </w:pPr>
      <w:r w:rsidRPr="0094244D">
        <w:rPr>
          <w:color w:val="002060"/>
        </w:rPr>
        <w:t xml:space="preserve">PROVVEDIMENTI DISCIPLINARI </w:t>
      </w:r>
    </w:p>
    <w:p w14:paraId="0C44F375"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4C3C7B43" w14:textId="77777777" w:rsidR="00633269" w:rsidRPr="0094244D" w:rsidRDefault="00633269" w:rsidP="00633269">
      <w:pPr>
        <w:pStyle w:val="titolo30"/>
        <w:rPr>
          <w:color w:val="002060"/>
        </w:rPr>
      </w:pPr>
      <w:r w:rsidRPr="0094244D">
        <w:rPr>
          <w:color w:val="002060"/>
        </w:rPr>
        <w:t xml:space="preserve">CALCIATORI NON ESPULSI </w:t>
      </w:r>
    </w:p>
    <w:p w14:paraId="4751962D"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4486ADCA" w14:textId="77777777" w:rsidTr="00CF6347">
        <w:tc>
          <w:tcPr>
            <w:tcW w:w="2200" w:type="dxa"/>
            <w:tcMar>
              <w:top w:w="20" w:type="dxa"/>
              <w:left w:w="20" w:type="dxa"/>
              <w:bottom w:w="20" w:type="dxa"/>
              <w:right w:w="20" w:type="dxa"/>
            </w:tcMar>
            <w:vAlign w:val="center"/>
            <w:hideMark/>
          </w:tcPr>
          <w:p w14:paraId="1FFB1836" w14:textId="77777777" w:rsidR="00633269" w:rsidRPr="0094244D" w:rsidRDefault="00633269" w:rsidP="00CF6347">
            <w:pPr>
              <w:pStyle w:val="movimento"/>
              <w:rPr>
                <w:color w:val="002060"/>
              </w:rPr>
            </w:pPr>
            <w:r w:rsidRPr="0094244D">
              <w:rPr>
                <w:color w:val="002060"/>
              </w:rPr>
              <w:t>FRANCOGLI NICOLAS</w:t>
            </w:r>
          </w:p>
        </w:tc>
        <w:tc>
          <w:tcPr>
            <w:tcW w:w="2200" w:type="dxa"/>
            <w:tcMar>
              <w:top w:w="20" w:type="dxa"/>
              <w:left w:w="20" w:type="dxa"/>
              <w:bottom w:w="20" w:type="dxa"/>
              <w:right w:w="20" w:type="dxa"/>
            </w:tcMar>
            <w:vAlign w:val="center"/>
            <w:hideMark/>
          </w:tcPr>
          <w:p w14:paraId="7EDC9D9D" w14:textId="77777777" w:rsidR="00633269" w:rsidRPr="0094244D" w:rsidRDefault="00633269" w:rsidP="00CF6347">
            <w:pPr>
              <w:pStyle w:val="movimento2"/>
              <w:rPr>
                <w:color w:val="002060"/>
              </w:rPr>
            </w:pPr>
            <w:r w:rsidRPr="0094244D">
              <w:rPr>
                <w:color w:val="002060"/>
              </w:rPr>
              <w:t xml:space="preserve">(POL.CAGLI SPORT ASSOCIATI) </w:t>
            </w:r>
          </w:p>
        </w:tc>
        <w:tc>
          <w:tcPr>
            <w:tcW w:w="800" w:type="dxa"/>
            <w:tcMar>
              <w:top w:w="20" w:type="dxa"/>
              <w:left w:w="20" w:type="dxa"/>
              <w:bottom w:w="20" w:type="dxa"/>
              <w:right w:w="20" w:type="dxa"/>
            </w:tcMar>
            <w:vAlign w:val="center"/>
            <w:hideMark/>
          </w:tcPr>
          <w:p w14:paraId="7097939B"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206A004" w14:textId="77777777" w:rsidR="00633269" w:rsidRPr="0094244D" w:rsidRDefault="00633269" w:rsidP="00CF6347">
            <w:pPr>
              <w:pStyle w:val="movimento"/>
              <w:rPr>
                <w:color w:val="002060"/>
              </w:rPr>
            </w:pPr>
            <w:r w:rsidRPr="0094244D">
              <w:rPr>
                <w:color w:val="002060"/>
              </w:rPr>
              <w:t>GARRIDO PERDOMO KENETH ORLANDO</w:t>
            </w:r>
          </w:p>
        </w:tc>
        <w:tc>
          <w:tcPr>
            <w:tcW w:w="2200" w:type="dxa"/>
            <w:tcMar>
              <w:top w:w="20" w:type="dxa"/>
              <w:left w:w="20" w:type="dxa"/>
              <w:bottom w:w="20" w:type="dxa"/>
              <w:right w:w="20" w:type="dxa"/>
            </w:tcMar>
            <w:vAlign w:val="center"/>
            <w:hideMark/>
          </w:tcPr>
          <w:p w14:paraId="533572EC" w14:textId="77777777" w:rsidR="00633269" w:rsidRPr="0094244D" w:rsidRDefault="00633269" w:rsidP="00CF6347">
            <w:pPr>
              <w:pStyle w:val="movimento2"/>
              <w:rPr>
                <w:color w:val="002060"/>
              </w:rPr>
            </w:pPr>
            <w:r w:rsidRPr="0094244D">
              <w:rPr>
                <w:color w:val="002060"/>
              </w:rPr>
              <w:t xml:space="preserve">(SPECIAL ONE SPORTING CLUB) </w:t>
            </w:r>
          </w:p>
        </w:tc>
      </w:tr>
    </w:tbl>
    <w:p w14:paraId="7DC5F7FE" w14:textId="77777777" w:rsidR="00633269" w:rsidRPr="0094244D" w:rsidRDefault="00633269" w:rsidP="00633269">
      <w:pPr>
        <w:pStyle w:val="titolo10"/>
        <w:rPr>
          <w:rFonts w:eastAsiaTheme="minorEastAsia"/>
          <w:color w:val="002060"/>
        </w:rPr>
      </w:pPr>
      <w:r w:rsidRPr="0094244D">
        <w:rPr>
          <w:color w:val="002060"/>
        </w:rPr>
        <w:t xml:space="preserve">GARE DEL 17/11/2024 </w:t>
      </w:r>
    </w:p>
    <w:p w14:paraId="2EC7D4C5" w14:textId="77777777" w:rsidR="00633269" w:rsidRPr="0094244D" w:rsidRDefault="00633269" w:rsidP="00633269">
      <w:pPr>
        <w:pStyle w:val="titolo7a"/>
        <w:rPr>
          <w:color w:val="002060"/>
        </w:rPr>
      </w:pPr>
      <w:r w:rsidRPr="0094244D">
        <w:rPr>
          <w:color w:val="002060"/>
        </w:rPr>
        <w:t xml:space="preserve">PROVVEDIMENTI DISCIPLINARI </w:t>
      </w:r>
    </w:p>
    <w:p w14:paraId="433A4908" w14:textId="77777777" w:rsidR="00633269" w:rsidRPr="0094244D" w:rsidRDefault="00633269" w:rsidP="00633269">
      <w:pPr>
        <w:pStyle w:val="titolo7b0"/>
        <w:rPr>
          <w:color w:val="002060"/>
        </w:rPr>
      </w:pPr>
      <w:r w:rsidRPr="0094244D">
        <w:rPr>
          <w:color w:val="002060"/>
        </w:rPr>
        <w:t xml:space="preserve">In base alle risultanze degli atti ufficiali sono state deliberate le seguenti sanzioni disciplinari. </w:t>
      </w:r>
    </w:p>
    <w:p w14:paraId="2E108BFA" w14:textId="77777777" w:rsidR="00633269" w:rsidRPr="0094244D" w:rsidRDefault="00633269" w:rsidP="00633269">
      <w:pPr>
        <w:pStyle w:val="titolo30"/>
        <w:rPr>
          <w:color w:val="002060"/>
        </w:rPr>
      </w:pPr>
      <w:r w:rsidRPr="0094244D">
        <w:rPr>
          <w:color w:val="002060"/>
        </w:rPr>
        <w:t xml:space="preserve">ALLENATORI </w:t>
      </w:r>
    </w:p>
    <w:p w14:paraId="4BD6C804" w14:textId="77777777" w:rsidR="00633269" w:rsidRPr="0094244D" w:rsidRDefault="00633269" w:rsidP="00633269">
      <w:pPr>
        <w:pStyle w:val="titolo20"/>
        <w:rPr>
          <w:color w:val="002060"/>
        </w:rPr>
      </w:pPr>
      <w:r w:rsidRPr="0094244D">
        <w:rPr>
          <w:color w:val="002060"/>
        </w:rPr>
        <w:t xml:space="preserve">SQUALIFICA FINO AL 27/11/2024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210F0FFF" w14:textId="77777777" w:rsidTr="00CF6347">
        <w:tc>
          <w:tcPr>
            <w:tcW w:w="2200" w:type="dxa"/>
            <w:tcMar>
              <w:top w:w="20" w:type="dxa"/>
              <w:left w:w="20" w:type="dxa"/>
              <w:bottom w:w="20" w:type="dxa"/>
              <w:right w:w="20" w:type="dxa"/>
            </w:tcMar>
            <w:vAlign w:val="center"/>
            <w:hideMark/>
          </w:tcPr>
          <w:p w14:paraId="09C42543" w14:textId="77777777" w:rsidR="00633269" w:rsidRPr="0094244D" w:rsidRDefault="00633269" w:rsidP="00CF6347">
            <w:pPr>
              <w:pStyle w:val="movimento"/>
              <w:rPr>
                <w:color w:val="002060"/>
              </w:rPr>
            </w:pPr>
            <w:r w:rsidRPr="0094244D">
              <w:rPr>
                <w:color w:val="002060"/>
              </w:rPr>
              <w:t>DEL BIANCO GABRIELE</w:t>
            </w:r>
          </w:p>
        </w:tc>
        <w:tc>
          <w:tcPr>
            <w:tcW w:w="2200" w:type="dxa"/>
            <w:tcMar>
              <w:top w:w="20" w:type="dxa"/>
              <w:left w:w="20" w:type="dxa"/>
              <w:bottom w:w="20" w:type="dxa"/>
              <w:right w:w="20" w:type="dxa"/>
            </w:tcMar>
            <w:vAlign w:val="center"/>
            <w:hideMark/>
          </w:tcPr>
          <w:p w14:paraId="44D62CB8" w14:textId="77777777" w:rsidR="00633269" w:rsidRPr="0094244D" w:rsidRDefault="00633269" w:rsidP="00CF6347">
            <w:pPr>
              <w:pStyle w:val="movimento2"/>
              <w:rPr>
                <w:color w:val="002060"/>
              </w:rPr>
            </w:pPr>
            <w:r w:rsidRPr="0094244D">
              <w:rPr>
                <w:color w:val="002060"/>
              </w:rPr>
              <w:t xml:space="preserve">(GROTTACCIA 2005) </w:t>
            </w:r>
          </w:p>
        </w:tc>
        <w:tc>
          <w:tcPr>
            <w:tcW w:w="800" w:type="dxa"/>
            <w:tcMar>
              <w:top w:w="20" w:type="dxa"/>
              <w:left w:w="20" w:type="dxa"/>
              <w:bottom w:w="20" w:type="dxa"/>
              <w:right w:w="20" w:type="dxa"/>
            </w:tcMar>
            <w:vAlign w:val="center"/>
            <w:hideMark/>
          </w:tcPr>
          <w:p w14:paraId="677E5D37"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5CB0708"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08D9A802" w14:textId="77777777" w:rsidR="00633269" w:rsidRPr="0094244D" w:rsidRDefault="00633269" w:rsidP="00CF6347">
            <w:pPr>
              <w:pStyle w:val="movimento2"/>
              <w:rPr>
                <w:color w:val="002060"/>
              </w:rPr>
            </w:pPr>
            <w:r w:rsidRPr="0094244D">
              <w:rPr>
                <w:color w:val="002060"/>
              </w:rPr>
              <w:t> </w:t>
            </w:r>
          </w:p>
        </w:tc>
      </w:tr>
    </w:tbl>
    <w:p w14:paraId="59E5771C" w14:textId="77777777" w:rsidR="00633269" w:rsidRPr="0094244D" w:rsidRDefault="00633269" w:rsidP="00633269">
      <w:pPr>
        <w:pStyle w:val="diffida"/>
        <w:spacing w:before="80" w:beforeAutospacing="0" w:after="40" w:afterAutospacing="0"/>
        <w:rPr>
          <w:rFonts w:eastAsiaTheme="minorEastAsia"/>
          <w:color w:val="002060"/>
        </w:rPr>
      </w:pPr>
      <w:r w:rsidRPr="0094244D">
        <w:rPr>
          <w:color w:val="002060"/>
        </w:rPr>
        <w:t xml:space="preserve">Per frase irriguardosa. Allontanato. </w:t>
      </w:r>
    </w:p>
    <w:p w14:paraId="53176655" w14:textId="77777777" w:rsidR="00633269" w:rsidRPr="0094244D" w:rsidRDefault="00633269" w:rsidP="00633269">
      <w:pPr>
        <w:pStyle w:val="titolo30"/>
        <w:rPr>
          <w:color w:val="002060"/>
        </w:rPr>
      </w:pPr>
      <w:r w:rsidRPr="0094244D">
        <w:rPr>
          <w:color w:val="002060"/>
        </w:rPr>
        <w:t xml:space="preserve">CALCIATORI ESPULSI </w:t>
      </w:r>
    </w:p>
    <w:p w14:paraId="43BD99B4" w14:textId="77777777" w:rsidR="00633269" w:rsidRPr="0094244D" w:rsidRDefault="00633269" w:rsidP="00633269">
      <w:pPr>
        <w:pStyle w:val="titolo20"/>
        <w:rPr>
          <w:color w:val="002060"/>
        </w:rPr>
      </w:pPr>
      <w:r w:rsidRPr="009424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65DB4782" w14:textId="77777777" w:rsidTr="00CF6347">
        <w:tc>
          <w:tcPr>
            <w:tcW w:w="2200" w:type="dxa"/>
            <w:tcMar>
              <w:top w:w="20" w:type="dxa"/>
              <w:left w:w="20" w:type="dxa"/>
              <w:bottom w:w="20" w:type="dxa"/>
              <w:right w:w="20" w:type="dxa"/>
            </w:tcMar>
            <w:vAlign w:val="center"/>
            <w:hideMark/>
          </w:tcPr>
          <w:p w14:paraId="5BBE6B86" w14:textId="77777777" w:rsidR="00633269" w:rsidRPr="0094244D" w:rsidRDefault="00633269" w:rsidP="00CF6347">
            <w:pPr>
              <w:pStyle w:val="movimento"/>
              <w:rPr>
                <w:color w:val="002060"/>
              </w:rPr>
            </w:pPr>
            <w:r w:rsidRPr="0094244D">
              <w:rPr>
                <w:color w:val="002060"/>
              </w:rPr>
              <w:lastRenderedPageBreak/>
              <w:t>SELVINO VINCENZO</w:t>
            </w:r>
          </w:p>
        </w:tc>
        <w:tc>
          <w:tcPr>
            <w:tcW w:w="2200" w:type="dxa"/>
            <w:tcMar>
              <w:top w:w="20" w:type="dxa"/>
              <w:left w:w="20" w:type="dxa"/>
              <w:bottom w:w="20" w:type="dxa"/>
              <w:right w:w="20" w:type="dxa"/>
            </w:tcMar>
            <w:vAlign w:val="center"/>
            <w:hideMark/>
          </w:tcPr>
          <w:p w14:paraId="332FEB6B" w14:textId="77777777" w:rsidR="00633269" w:rsidRPr="0094244D" w:rsidRDefault="00633269" w:rsidP="00CF6347">
            <w:pPr>
              <w:pStyle w:val="movimento2"/>
              <w:rPr>
                <w:color w:val="002060"/>
              </w:rPr>
            </w:pPr>
            <w:r w:rsidRPr="0094244D">
              <w:rPr>
                <w:color w:val="002060"/>
              </w:rPr>
              <w:t xml:space="preserve">(CANTINE RIUNITE CSI) </w:t>
            </w:r>
          </w:p>
        </w:tc>
        <w:tc>
          <w:tcPr>
            <w:tcW w:w="800" w:type="dxa"/>
            <w:tcMar>
              <w:top w:w="20" w:type="dxa"/>
              <w:left w:w="20" w:type="dxa"/>
              <w:bottom w:w="20" w:type="dxa"/>
              <w:right w:w="20" w:type="dxa"/>
            </w:tcMar>
            <w:vAlign w:val="center"/>
            <w:hideMark/>
          </w:tcPr>
          <w:p w14:paraId="50672563"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201225A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33C2819" w14:textId="77777777" w:rsidR="00633269" w:rsidRPr="0094244D" w:rsidRDefault="00633269" w:rsidP="00CF6347">
            <w:pPr>
              <w:pStyle w:val="movimento2"/>
              <w:rPr>
                <w:color w:val="002060"/>
              </w:rPr>
            </w:pPr>
            <w:r w:rsidRPr="0094244D">
              <w:rPr>
                <w:color w:val="002060"/>
              </w:rPr>
              <w:t> </w:t>
            </w:r>
          </w:p>
        </w:tc>
      </w:tr>
    </w:tbl>
    <w:p w14:paraId="28532CF4" w14:textId="77777777" w:rsidR="00633269" w:rsidRPr="0094244D" w:rsidRDefault="00633269" w:rsidP="00633269">
      <w:pPr>
        <w:pStyle w:val="titolo30"/>
        <w:rPr>
          <w:rFonts w:eastAsiaTheme="minorEastAsia"/>
          <w:color w:val="002060"/>
        </w:rPr>
      </w:pPr>
      <w:r w:rsidRPr="0094244D">
        <w:rPr>
          <w:color w:val="002060"/>
        </w:rPr>
        <w:t xml:space="preserve">CALCIATORI NON ESPULSI </w:t>
      </w:r>
    </w:p>
    <w:p w14:paraId="19F0679B" w14:textId="77777777" w:rsidR="00633269" w:rsidRPr="0094244D" w:rsidRDefault="00633269" w:rsidP="00633269">
      <w:pPr>
        <w:pStyle w:val="titolo20"/>
        <w:rPr>
          <w:color w:val="002060"/>
        </w:rPr>
      </w:pPr>
      <w:r w:rsidRPr="009424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3269" w:rsidRPr="0094244D" w14:paraId="0321B4E0" w14:textId="77777777" w:rsidTr="00CF6347">
        <w:tc>
          <w:tcPr>
            <w:tcW w:w="2200" w:type="dxa"/>
            <w:tcMar>
              <w:top w:w="20" w:type="dxa"/>
              <w:left w:w="20" w:type="dxa"/>
              <w:bottom w:w="20" w:type="dxa"/>
              <w:right w:w="20" w:type="dxa"/>
            </w:tcMar>
            <w:vAlign w:val="center"/>
            <w:hideMark/>
          </w:tcPr>
          <w:p w14:paraId="36C36C6B" w14:textId="77777777" w:rsidR="00633269" w:rsidRPr="0094244D" w:rsidRDefault="00633269" w:rsidP="00CF6347">
            <w:pPr>
              <w:pStyle w:val="movimento"/>
              <w:rPr>
                <w:color w:val="002060"/>
              </w:rPr>
            </w:pPr>
            <w:r w:rsidRPr="0094244D">
              <w:rPr>
                <w:color w:val="002060"/>
              </w:rPr>
              <w:t>BORDONI FRANCESCO</w:t>
            </w:r>
          </w:p>
        </w:tc>
        <w:tc>
          <w:tcPr>
            <w:tcW w:w="2200" w:type="dxa"/>
            <w:tcMar>
              <w:top w:w="20" w:type="dxa"/>
              <w:left w:w="20" w:type="dxa"/>
              <w:bottom w:w="20" w:type="dxa"/>
              <w:right w:w="20" w:type="dxa"/>
            </w:tcMar>
            <w:vAlign w:val="center"/>
            <w:hideMark/>
          </w:tcPr>
          <w:p w14:paraId="022306D0" w14:textId="77777777" w:rsidR="00633269" w:rsidRPr="0094244D" w:rsidRDefault="00633269" w:rsidP="00CF6347">
            <w:pPr>
              <w:pStyle w:val="movimento2"/>
              <w:rPr>
                <w:color w:val="002060"/>
              </w:rPr>
            </w:pPr>
            <w:r w:rsidRPr="0094244D">
              <w:rPr>
                <w:color w:val="002060"/>
              </w:rPr>
              <w:t xml:space="preserve">(ASCOLI CALCIO A 5) </w:t>
            </w:r>
          </w:p>
        </w:tc>
        <w:tc>
          <w:tcPr>
            <w:tcW w:w="800" w:type="dxa"/>
            <w:tcMar>
              <w:top w:w="20" w:type="dxa"/>
              <w:left w:w="20" w:type="dxa"/>
              <w:bottom w:w="20" w:type="dxa"/>
              <w:right w:w="20" w:type="dxa"/>
            </w:tcMar>
            <w:vAlign w:val="center"/>
            <w:hideMark/>
          </w:tcPr>
          <w:p w14:paraId="14C9070C"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7F2014A6" w14:textId="77777777" w:rsidR="00633269" w:rsidRPr="0094244D" w:rsidRDefault="00633269" w:rsidP="00CF6347">
            <w:pPr>
              <w:pStyle w:val="movimento"/>
              <w:rPr>
                <w:color w:val="002060"/>
              </w:rPr>
            </w:pPr>
            <w:r w:rsidRPr="0094244D">
              <w:rPr>
                <w:color w:val="002060"/>
              </w:rPr>
              <w:t>FIORI LUCA</w:t>
            </w:r>
          </w:p>
        </w:tc>
        <w:tc>
          <w:tcPr>
            <w:tcW w:w="2200" w:type="dxa"/>
            <w:tcMar>
              <w:top w:w="20" w:type="dxa"/>
              <w:left w:w="20" w:type="dxa"/>
              <w:bottom w:w="20" w:type="dxa"/>
              <w:right w:w="20" w:type="dxa"/>
            </w:tcMar>
            <w:vAlign w:val="center"/>
            <w:hideMark/>
          </w:tcPr>
          <w:p w14:paraId="0CC52B7B" w14:textId="77777777" w:rsidR="00633269" w:rsidRPr="0094244D" w:rsidRDefault="00633269" w:rsidP="00CF6347">
            <w:pPr>
              <w:pStyle w:val="movimento2"/>
              <w:rPr>
                <w:color w:val="002060"/>
              </w:rPr>
            </w:pPr>
            <w:r w:rsidRPr="0094244D">
              <w:rPr>
                <w:color w:val="002060"/>
              </w:rPr>
              <w:t xml:space="preserve">(ASCOLI CALCIO A 5) </w:t>
            </w:r>
          </w:p>
        </w:tc>
      </w:tr>
      <w:tr w:rsidR="00633269" w:rsidRPr="0094244D" w14:paraId="76DCB40E" w14:textId="77777777" w:rsidTr="00CF6347">
        <w:tc>
          <w:tcPr>
            <w:tcW w:w="2200" w:type="dxa"/>
            <w:tcMar>
              <w:top w:w="20" w:type="dxa"/>
              <w:left w:w="20" w:type="dxa"/>
              <w:bottom w:w="20" w:type="dxa"/>
              <w:right w:w="20" w:type="dxa"/>
            </w:tcMar>
            <w:vAlign w:val="center"/>
            <w:hideMark/>
          </w:tcPr>
          <w:p w14:paraId="3F24A8C7" w14:textId="77777777" w:rsidR="00633269" w:rsidRPr="0094244D" w:rsidRDefault="00633269" w:rsidP="00CF6347">
            <w:pPr>
              <w:pStyle w:val="movimento"/>
              <w:rPr>
                <w:color w:val="002060"/>
              </w:rPr>
            </w:pPr>
            <w:r w:rsidRPr="0094244D">
              <w:rPr>
                <w:color w:val="002060"/>
              </w:rPr>
              <w:t>LEONI FILIPPO</w:t>
            </w:r>
          </w:p>
        </w:tc>
        <w:tc>
          <w:tcPr>
            <w:tcW w:w="2200" w:type="dxa"/>
            <w:tcMar>
              <w:top w:w="20" w:type="dxa"/>
              <w:left w:w="20" w:type="dxa"/>
              <w:bottom w:w="20" w:type="dxa"/>
              <w:right w:w="20" w:type="dxa"/>
            </w:tcMar>
            <w:vAlign w:val="center"/>
            <w:hideMark/>
          </w:tcPr>
          <w:p w14:paraId="7C6BA4FF" w14:textId="77777777" w:rsidR="00633269" w:rsidRPr="0094244D" w:rsidRDefault="00633269" w:rsidP="00CF6347">
            <w:pPr>
              <w:pStyle w:val="movimento2"/>
              <w:rPr>
                <w:color w:val="002060"/>
              </w:rPr>
            </w:pPr>
            <w:r w:rsidRPr="0094244D">
              <w:rPr>
                <w:color w:val="002060"/>
              </w:rPr>
              <w:t xml:space="preserve">(C.U.S. ANCONA) </w:t>
            </w:r>
          </w:p>
        </w:tc>
        <w:tc>
          <w:tcPr>
            <w:tcW w:w="800" w:type="dxa"/>
            <w:tcMar>
              <w:top w:w="20" w:type="dxa"/>
              <w:left w:w="20" w:type="dxa"/>
              <w:bottom w:w="20" w:type="dxa"/>
              <w:right w:w="20" w:type="dxa"/>
            </w:tcMar>
            <w:vAlign w:val="center"/>
            <w:hideMark/>
          </w:tcPr>
          <w:p w14:paraId="48A5BF26"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9A30008" w14:textId="77777777" w:rsidR="00633269" w:rsidRPr="0094244D" w:rsidRDefault="00633269" w:rsidP="00CF6347">
            <w:pPr>
              <w:pStyle w:val="movimento"/>
              <w:rPr>
                <w:color w:val="002060"/>
              </w:rPr>
            </w:pPr>
            <w:r w:rsidRPr="0094244D">
              <w:rPr>
                <w:color w:val="002060"/>
              </w:rPr>
              <w:t>LORENZOTTI SAMUEL</w:t>
            </w:r>
          </w:p>
        </w:tc>
        <w:tc>
          <w:tcPr>
            <w:tcW w:w="2200" w:type="dxa"/>
            <w:tcMar>
              <w:top w:w="20" w:type="dxa"/>
              <w:left w:w="20" w:type="dxa"/>
              <w:bottom w:w="20" w:type="dxa"/>
              <w:right w:w="20" w:type="dxa"/>
            </w:tcMar>
            <w:vAlign w:val="center"/>
            <w:hideMark/>
          </w:tcPr>
          <w:p w14:paraId="1D44E39D" w14:textId="77777777" w:rsidR="00633269" w:rsidRPr="0094244D" w:rsidRDefault="00633269" w:rsidP="00CF6347">
            <w:pPr>
              <w:pStyle w:val="movimento2"/>
              <w:rPr>
                <w:color w:val="002060"/>
              </w:rPr>
            </w:pPr>
            <w:r w:rsidRPr="0094244D">
              <w:rPr>
                <w:color w:val="002060"/>
              </w:rPr>
              <w:t xml:space="preserve">(CERRETO D ESI C5 A.S.D.) </w:t>
            </w:r>
          </w:p>
        </w:tc>
      </w:tr>
      <w:tr w:rsidR="00633269" w:rsidRPr="0094244D" w14:paraId="0D6E332A" w14:textId="77777777" w:rsidTr="00CF6347">
        <w:tc>
          <w:tcPr>
            <w:tcW w:w="2200" w:type="dxa"/>
            <w:tcMar>
              <w:top w:w="20" w:type="dxa"/>
              <w:left w:w="20" w:type="dxa"/>
              <w:bottom w:w="20" w:type="dxa"/>
              <w:right w:w="20" w:type="dxa"/>
            </w:tcMar>
            <w:vAlign w:val="center"/>
            <w:hideMark/>
          </w:tcPr>
          <w:p w14:paraId="0BF47BDE" w14:textId="77777777" w:rsidR="00633269" w:rsidRPr="0094244D" w:rsidRDefault="00633269" w:rsidP="00CF6347">
            <w:pPr>
              <w:pStyle w:val="movimento"/>
              <w:rPr>
                <w:color w:val="002060"/>
              </w:rPr>
            </w:pPr>
            <w:r w:rsidRPr="0094244D">
              <w:rPr>
                <w:color w:val="002060"/>
              </w:rPr>
              <w:t>BONCI ENRICO</w:t>
            </w:r>
          </w:p>
        </w:tc>
        <w:tc>
          <w:tcPr>
            <w:tcW w:w="2200" w:type="dxa"/>
            <w:tcMar>
              <w:top w:w="20" w:type="dxa"/>
              <w:left w:w="20" w:type="dxa"/>
              <w:bottom w:w="20" w:type="dxa"/>
              <w:right w:w="20" w:type="dxa"/>
            </w:tcMar>
            <w:vAlign w:val="center"/>
            <w:hideMark/>
          </w:tcPr>
          <w:p w14:paraId="3D40B403" w14:textId="77777777" w:rsidR="00633269" w:rsidRPr="0094244D" w:rsidRDefault="00633269" w:rsidP="00CF6347">
            <w:pPr>
              <w:pStyle w:val="movimento2"/>
              <w:rPr>
                <w:color w:val="002060"/>
              </w:rPr>
            </w:pPr>
            <w:r w:rsidRPr="0094244D">
              <w:rPr>
                <w:color w:val="002060"/>
              </w:rPr>
              <w:t xml:space="preserve">(ITALSERVICE C5 </w:t>
            </w:r>
            <w:proofErr w:type="spellStart"/>
            <w:r w:rsidRPr="0094244D">
              <w:rPr>
                <w:color w:val="002060"/>
              </w:rPr>
              <w:t>sq.C</w:t>
            </w:r>
            <w:proofErr w:type="spellEnd"/>
            <w:r w:rsidRPr="0094244D">
              <w:rPr>
                <w:color w:val="002060"/>
              </w:rPr>
              <w:t xml:space="preserve">) </w:t>
            </w:r>
          </w:p>
        </w:tc>
        <w:tc>
          <w:tcPr>
            <w:tcW w:w="800" w:type="dxa"/>
            <w:tcMar>
              <w:top w:w="20" w:type="dxa"/>
              <w:left w:w="20" w:type="dxa"/>
              <w:bottom w:w="20" w:type="dxa"/>
              <w:right w:w="20" w:type="dxa"/>
            </w:tcMar>
            <w:vAlign w:val="center"/>
            <w:hideMark/>
          </w:tcPr>
          <w:p w14:paraId="7646B20D" w14:textId="77777777" w:rsidR="00633269" w:rsidRPr="0094244D" w:rsidRDefault="00633269" w:rsidP="00CF6347">
            <w:pPr>
              <w:pStyle w:val="movimento"/>
              <w:rPr>
                <w:color w:val="002060"/>
              </w:rPr>
            </w:pPr>
            <w:r w:rsidRPr="0094244D">
              <w:rPr>
                <w:color w:val="002060"/>
              </w:rPr>
              <w:t> </w:t>
            </w:r>
          </w:p>
        </w:tc>
        <w:tc>
          <w:tcPr>
            <w:tcW w:w="2200" w:type="dxa"/>
            <w:tcMar>
              <w:top w:w="20" w:type="dxa"/>
              <w:left w:w="20" w:type="dxa"/>
              <w:bottom w:w="20" w:type="dxa"/>
              <w:right w:w="20" w:type="dxa"/>
            </w:tcMar>
            <w:vAlign w:val="center"/>
            <w:hideMark/>
          </w:tcPr>
          <w:p w14:paraId="11298A32" w14:textId="77777777" w:rsidR="00633269" w:rsidRPr="0094244D" w:rsidRDefault="00633269" w:rsidP="00CF6347">
            <w:pPr>
              <w:pStyle w:val="movimento"/>
              <w:rPr>
                <w:color w:val="002060"/>
              </w:rPr>
            </w:pPr>
            <w:r w:rsidRPr="0094244D">
              <w:rPr>
                <w:color w:val="002060"/>
              </w:rPr>
              <w:t>ASCOLANI MATTIA</w:t>
            </w:r>
          </w:p>
        </w:tc>
        <w:tc>
          <w:tcPr>
            <w:tcW w:w="2200" w:type="dxa"/>
            <w:tcMar>
              <w:top w:w="20" w:type="dxa"/>
              <w:left w:w="20" w:type="dxa"/>
              <w:bottom w:w="20" w:type="dxa"/>
              <w:right w:w="20" w:type="dxa"/>
            </w:tcMar>
            <w:vAlign w:val="center"/>
            <w:hideMark/>
          </w:tcPr>
          <w:p w14:paraId="01A7622E" w14:textId="77777777" w:rsidR="00633269" w:rsidRPr="0094244D" w:rsidRDefault="00633269" w:rsidP="00CF6347">
            <w:pPr>
              <w:pStyle w:val="movimento2"/>
              <w:rPr>
                <w:color w:val="002060"/>
              </w:rPr>
            </w:pPr>
            <w:r w:rsidRPr="0094244D">
              <w:rPr>
                <w:color w:val="002060"/>
              </w:rPr>
              <w:t xml:space="preserve">(SPORTING GROTTAMMARE) </w:t>
            </w:r>
          </w:p>
        </w:tc>
      </w:tr>
    </w:tbl>
    <w:p w14:paraId="57AD8B6E" w14:textId="77777777" w:rsidR="00633269" w:rsidRDefault="00633269" w:rsidP="00633269">
      <w:pPr>
        <w:pStyle w:val="breakline"/>
        <w:rPr>
          <w:color w:val="002060"/>
        </w:rPr>
      </w:pPr>
    </w:p>
    <w:p w14:paraId="37CAD0A4" w14:textId="77777777" w:rsidR="00633269" w:rsidRPr="00BD581B" w:rsidRDefault="00633269" w:rsidP="00633269">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AB30548" w14:textId="77777777" w:rsidR="00633269" w:rsidRPr="00BD581B" w:rsidRDefault="00633269" w:rsidP="00633269">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0DE95F7" w14:textId="77777777" w:rsidR="00633269" w:rsidRPr="0094244D" w:rsidRDefault="00633269" w:rsidP="00633269">
      <w:pPr>
        <w:pStyle w:val="breakline"/>
        <w:rPr>
          <w:rFonts w:eastAsiaTheme="minorEastAsia"/>
          <w:color w:val="002060"/>
        </w:rPr>
      </w:pPr>
    </w:p>
    <w:p w14:paraId="362BF37B" w14:textId="77777777" w:rsidR="00633269" w:rsidRPr="0094244D" w:rsidRDefault="00633269" w:rsidP="00633269">
      <w:pPr>
        <w:pStyle w:val="titoloprinc0"/>
        <w:rPr>
          <w:color w:val="002060"/>
        </w:rPr>
      </w:pPr>
      <w:r w:rsidRPr="0094244D">
        <w:rPr>
          <w:color w:val="002060"/>
        </w:rPr>
        <w:t>CLASSIFICA</w:t>
      </w:r>
    </w:p>
    <w:p w14:paraId="4F288BDA" w14:textId="77777777" w:rsidR="00633269" w:rsidRPr="0094244D" w:rsidRDefault="00633269" w:rsidP="00633269">
      <w:pPr>
        <w:pStyle w:val="breakline"/>
        <w:rPr>
          <w:color w:val="002060"/>
        </w:rPr>
      </w:pPr>
    </w:p>
    <w:p w14:paraId="6189FFB0" w14:textId="77777777" w:rsidR="00633269" w:rsidRPr="0094244D" w:rsidRDefault="00633269" w:rsidP="00633269">
      <w:pPr>
        <w:pStyle w:val="breakline"/>
        <w:rPr>
          <w:color w:val="002060"/>
        </w:rPr>
      </w:pPr>
    </w:p>
    <w:p w14:paraId="0622E672" w14:textId="77777777" w:rsidR="00633269" w:rsidRPr="0094244D" w:rsidRDefault="00633269" w:rsidP="00633269">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31F4B0A"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5F49"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72C05"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06DA5"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B24C4"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E342B"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1B9A"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D5D0"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E517F"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9532C"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89741" w14:textId="77777777" w:rsidR="00633269" w:rsidRPr="0094244D" w:rsidRDefault="00633269" w:rsidP="00CF6347">
            <w:pPr>
              <w:pStyle w:val="headertabella0"/>
              <w:rPr>
                <w:color w:val="002060"/>
              </w:rPr>
            </w:pPr>
            <w:r w:rsidRPr="0094244D">
              <w:rPr>
                <w:color w:val="002060"/>
              </w:rPr>
              <w:t>PE</w:t>
            </w:r>
          </w:p>
        </w:tc>
      </w:tr>
      <w:tr w:rsidR="00633269" w:rsidRPr="0094244D" w14:paraId="55B104E4"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EA1D7" w14:textId="77777777" w:rsidR="00633269" w:rsidRPr="0094244D" w:rsidRDefault="00633269" w:rsidP="00CF6347">
            <w:pPr>
              <w:pStyle w:val="rowtabella0"/>
              <w:rPr>
                <w:color w:val="002060"/>
              </w:rPr>
            </w:pPr>
            <w:r w:rsidRPr="0094244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7B76"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4D3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E775"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615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784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6F84" w14:textId="77777777" w:rsidR="00633269" w:rsidRPr="0094244D" w:rsidRDefault="00633269" w:rsidP="00CF6347">
            <w:pPr>
              <w:pStyle w:val="rowtabella0"/>
              <w:jc w:val="center"/>
              <w:rPr>
                <w:color w:val="002060"/>
              </w:rPr>
            </w:pPr>
            <w:r w:rsidRPr="0094244D">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F83C"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1B78" w14:textId="77777777" w:rsidR="00633269" w:rsidRPr="0094244D" w:rsidRDefault="00633269" w:rsidP="00CF6347">
            <w:pPr>
              <w:pStyle w:val="rowtabella0"/>
              <w:jc w:val="center"/>
              <w:rPr>
                <w:color w:val="002060"/>
              </w:rPr>
            </w:pPr>
            <w:r w:rsidRPr="0094244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A63B" w14:textId="77777777" w:rsidR="00633269" w:rsidRPr="0094244D" w:rsidRDefault="00633269" w:rsidP="00CF6347">
            <w:pPr>
              <w:pStyle w:val="rowtabella0"/>
              <w:jc w:val="center"/>
              <w:rPr>
                <w:color w:val="002060"/>
              </w:rPr>
            </w:pPr>
            <w:r w:rsidRPr="0094244D">
              <w:rPr>
                <w:color w:val="002060"/>
              </w:rPr>
              <w:t>0</w:t>
            </w:r>
          </w:p>
        </w:tc>
      </w:tr>
      <w:tr w:rsidR="00633269" w:rsidRPr="0094244D" w14:paraId="0B871CC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58868" w14:textId="77777777" w:rsidR="00633269" w:rsidRPr="0094244D" w:rsidRDefault="00633269" w:rsidP="00CF6347">
            <w:pPr>
              <w:pStyle w:val="rowtabella0"/>
              <w:rPr>
                <w:color w:val="002060"/>
              </w:rPr>
            </w:pPr>
            <w:r w:rsidRPr="009424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AEA2" w14:textId="77777777" w:rsidR="00633269" w:rsidRPr="0094244D" w:rsidRDefault="00633269" w:rsidP="00CF6347">
            <w:pPr>
              <w:pStyle w:val="rowtabella0"/>
              <w:jc w:val="center"/>
              <w:rPr>
                <w:color w:val="002060"/>
              </w:rPr>
            </w:pPr>
            <w:r w:rsidRPr="009424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672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108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C32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FDF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F985" w14:textId="77777777" w:rsidR="00633269" w:rsidRPr="0094244D" w:rsidRDefault="00633269" w:rsidP="00CF6347">
            <w:pPr>
              <w:pStyle w:val="rowtabella0"/>
              <w:jc w:val="center"/>
              <w:rPr>
                <w:color w:val="002060"/>
              </w:rPr>
            </w:pPr>
            <w:r w:rsidRPr="009424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48C4"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8528" w14:textId="77777777" w:rsidR="00633269" w:rsidRPr="0094244D" w:rsidRDefault="00633269" w:rsidP="00CF6347">
            <w:pPr>
              <w:pStyle w:val="rowtabella0"/>
              <w:jc w:val="center"/>
              <w:rPr>
                <w:color w:val="002060"/>
              </w:rPr>
            </w:pPr>
            <w:r w:rsidRPr="009424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3668" w14:textId="77777777" w:rsidR="00633269" w:rsidRPr="0094244D" w:rsidRDefault="00633269" w:rsidP="00CF6347">
            <w:pPr>
              <w:pStyle w:val="rowtabella0"/>
              <w:jc w:val="center"/>
              <w:rPr>
                <w:color w:val="002060"/>
              </w:rPr>
            </w:pPr>
            <w:r w:rsidRPr="0094244D">
              <w:rPr>
                <w:color w:val="002060"/>
              </w:rPr>
              <w:t>0</w:t>
            </w:r>
          </w:p>
        </w:tc>
      </w:tr>
      <w:tr w:rsidR="00633269" w:rsidRPr="0094244D" w14:paraId="5C4B7F35"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70462" w14:textId="77777777" w:rsidR="00633269" w:rsidRPr="0094244D" w:rsidRDefault="00633269" w:rsidP="00CF6347">
            <w:pPr>
              <w:pStyle w:val="rowtabella0"/>
              <w:rPr>
                <w:color w:val="002060"/>
              </w:rPr>
            </w:pPr>
            <w:r w:rsidRPr="0094244D">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0F7F"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6A8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A740"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F7AC"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6EE1"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8F11" w14:textId="77777777" w:rsidR="00633269" w:rsidRPr="0094244D" w:rsidRDefault="00633269" w:rsidP="00CF6347">
            <w:pPr>
              <w:pStyle w:val="rowtabella0"/>
              <w:jc w:val="center"/>
              <w:rPr>
                <w:color w:val="002060"/>
              </w:rPr>
            </w:pPr>
            <w:r w:rsidRPr="009424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7D82" w14:textId="77777777" w:rsidR="00633269" w:rsidRPr="0094244D" w:rsidRDefault="00633269" w:rsidP="00CF6347">
            <w:pPr>
              <w:pStyle w:val="rowtabella0"/>
              <w:jc w:val="center"/>
              <w:rPr>
                <w:color w:val="002060"/>
              </w:rPr>
            </w:pPr>
            <w:r w:rsidRPr="009424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A14C" w14:textId="77777777" w:rsidR="00633269" w:rsidRPr="0094244D" w:rsidRDefault="00633269" w:rsidP="00CF6347">
            <w:pPr>
              <w:pStyle w:val="rowtabella0"/>
              <w:jc w:val="center"/>
              <w:rPr>
                <w:color w:val="002060"/>
              </w:rPr>
            </w:pPr>
            <w:r w:rsidRPr="009424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9583" w14:textId="77777777" w:rsidR="00633269" w:rsidRPr="0094244D" w:rsidRDefault="00633269" w:rsidP="00CF6347">
            <w:pPr>
              <w:pStyle w:val="rowtabella0"/>
              <w:jc w:val="center"/>
              <w:rPr>
                <w:color w:val="002060"/>
              </w:rPr>
            </w:pPr>
            <w:r w:rsidRPr="0094244D">
              <w:rPr>
                <w:color w:val="002060"/>
              </w:rPr>
              <w:t>0</w:t>
            </w:r>
          </w:p>
        </w:tc>
      </w:tr>
      <w:tr w:rsidR="00633269" w:rsidRPr="0094244D" w14:paraId="6E4DB15C"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BEC12" w14:textId="77777777" w:rsidR="00633269" w:rsidRPr="0094244D" w:rsidRDefault="00633269" w:rsidP="00CF6347">
            <w:pPr>
              <w:pStyle w:val="rowtabella0"/>
              <w:rPr>
                <w:color w:val="002060"/>
              </w:rPr>
            </w:pPr>
            <w:r w:rsidRPr="0094244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43E1"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0AA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2CB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6112"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C687"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24D3"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8F30" w14:textId="77777777" w:rsidR="00633269" w:rsidRPr="0094244D" w:rsidRDefault="00633269" w:rsidP="00CF6347">
            <w:pPr>
              <w:pStyle w:val="rowtabella0"/>
              <w:jc w:val="center"/>
              <w:rPr>
                <w:color w:val="002060"/>
              </w:rPr>
            </w:pPr>
            <w:r w:rsidRPr="009424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0ACB"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C5DE" w14:textId="77777777" w:rsidR="00633269" w:rsidRPr="0094244D" w:rsidRDefault="00633269" w:rsidP="00CF6347">
            <w:pPr>
              <w:pStyle w:val="rowtabella0"/>
              <w:jc w:val="center"/>
              <w:rPr>
                <w:color w:val="002060"/>
              </w:rPr>
            </w:pPr>
            <w:r w:rsidRPr="0094244D">
              <w:rPr>
                <w:color w:val="002060"/>
              </w:rPr>
              <w:t>0</w:t>
            </w:r>
          </w:p>
        </w:tc>
      </w:tr>
      <w:tr w:rsidR="00633269" w:rsidRPr="0094244D" w14:paraId="3D69FB8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9FCDA" w14:textId="77777777" w:rsidR="00633269" w:rsidRPr="0094244D" w:rsidRDefault="00633269" w:rsidP="00CF6347">
            <w:pPr>
              <w:pStyle w:val="rowtabella0"/>
              <w:rPr>
                <w:color w:val="002060"/>
              </w:rPr>
            </w:pPr>
            <w:r w:rsidRPr="0094244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F65B"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05F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5103"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D05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35EE"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B843"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C326" w14:textId="77777777" w:rsidR="00633269" w:rsidRPr="0094244D" w:rsidRDefault="00633269" w:rsidP="00CF6347">
            <w:pPr>
              <w:pStyle w:val="rowtabella0"/>
              <w:jc w:val="center"/>
              <w:rPr>
                <w:color w:val="002060"/>
              </w:rPr>
            </w:pPr>
            <w:r w:rsidRPr="009424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565A"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BAD3" w14:textId="77777777" w:rsidR="00633269" w:rsidRPr="0094244D" w:rsidRDefault="00633269" w:rsidP="00CF6347">
            <w:pPr>
              <w:pStyle w:val="rowtabella0"/>
              <w:jc w:val="center"/>
              <w:rPr>
                <w:color w:val="002060"/>
              </w:rPr>
            </w:pPr>
            <w:r w:rsidRPr="0094244D">
              <w:rPr>
                <w:color w:val="002060"/>
              </w:rPr>
              <w:t>0</w:t>
            </w:r>
          </w:p>
        </w:tc>
      </w:tr>
      <w:tr w:rsidR="00633269" w:rsidRPr="0094244D" w14:paraId="10704A3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26F50" w14:textId="77777777" w:rsidR="00633269" w:rsidRPr="0094244D" w:rsidRDefault="00633269" w:rsidP="00CF6347">
            <w:pPr>
              <w:pStyle w:val="rowtabella0"/>
              <w:rPr>
                <w:color w:val="002060"/>
              </w:rPr>
            </w:pPr>
            <w:r w:rsidRPr="0094244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15AB"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378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4FC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EE5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4FAA"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0D31E"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2619" w14:textId="77777777" w:rsidR="00633269" w:rsidRPr="0094244D" w:rsidRDefault="00633269" w:rsidP="00CF6347">
            <w:pPr>
              <w:pStyle w:val="rowtabella0"/>
              <w:jc w:val="center"/>
              <w:rPr>
                <w:color w:val="002060"/>
              </w:rPr>
            </w:pPr>
            <w:r w:rsidRPr="009424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851D" w14:textId="77777777" w:rsidR="00633269" w:rsidRPr="0094244D" w:rsidRDefault="00633269" w:rsidP="00CF6347">
            <w:pPr>
              <w:pStyle w:val="rowtabella0"/>
              <w:jc w:val="center"/>
              <w:rPr>
                <w:color w:val="002060"/>
              </w:rPr>
            </w:pPr>
            <w:r w:rsidRPr="009424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A949" w14:textId="77777777" w:rsidR="00633269" w:rsidRPr="0094244D" w:rsidRDefault="00633269" w:rsidP="00CF6347">
            <w:pPr>
              <w:pStyle w:val="rowtabella0"/>
              <w:jc w:val="center"/>
              <w:rPr>
                <w:color w:val="002060"/>
              </w:rPr>
            </w:pPr>
            <w:r w:rsidRPr="0094244D">
              <w:rPr>
                <w:color w:val="002060"/>
              </w:rPr>
              <w:t>0</w:t>
            </w:r>
          </w:p>
        </w:tc>
      </w:tr>
      <w:tr w:rsidR="00633269" w:rsidRPr="0094244D" w14:paraId="2AA997A3"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ABFCC" w14:textId="77777777" w:rsidR="00633269" w:rsidRPr="0094244D" w:rsidRDefault="00633269" w:rsidP="00CF6347">
            <w:pPr>
              <w:pStyle w:val="rowtabella0"/>
              <w:rPr>
                <w:color w:val="002060"/>
              </w:rPr>
            </w:pPr>
            <w:r w:rsidRPr="0094244D">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BCF7"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30FD"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2AE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EDA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1F8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466D"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890F" w14:textId="77777777" w:rsidR="00633269" w:rsidRPr="0094244D" w:rsidRDefault="00633269" w:rsidP="00CF6347">
            <w:pPr>
              <w:pStyle w:val="rowtabella0"/>
              <w:jc w:val="center"/>
              <w:rPr>
                <w:color w:val="002060"/>
              </w:rPr>
            </w:pPr>
            <w:r w:rsidRPr="009424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C68A" w14:textId="77777777" w:rsidR="00633269" w:rsidRPr="0094244D" w:rsidRDefault="00633269" w:rsidP="00CF6347">
            <w:pPr>
              <w:pStyle w:val="rowtabella0"/>
              <w:jc w:val="center"/>
              <w:rPr>
                <w:color w:val="002060"/>
              </w:rPr>
            </w:pPr>
            <w:r w:rsidRPr="009424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578D" w14:textId="77777777" w:rsidR="00633269" w:rsidRPr="0094244D" w:rsidRDefault="00633269" w:rsidP="00CF6347">
            <w:pPr>
              <w:pStyle w:val="rowtabella0"/>
              <w:jc w:val="center"/>
              <w:rPr>
                <w:color w:val="002060"/>
              </w:rPr>
            </w:pPr>
            <w:r w:rsidRPr="0094244D">
              <w:rPr>
                <w:color w:val="002060"/>
              </w:rPr>
              <w:t>0</w:t>
            </w:r>
          </w:p>
        </w:tc>
      </w:tr>
      <w:tr w:rsidR="00633269" w:rsidRPr="0094244D" w14:paraId="2AF5A37D"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B2128" w14:textId="77777777" w:rsidR="00633269" w:rsidRPr="0094244D" w:rsidRDefault="00633269" w:rsidP="00CF6347">
            <w:pPr>
              <w:pStyle w:val="rowtabella0"/>
              <w:rPr>
                <w:color w:val="002060"/>
              </w:rPr>
            </w:pPr>
            <w:r w:rsidRPr="0094244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C64F"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A92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137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A5B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A12A"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99A1"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995E" w14:textId="77777777" w:rsidR="00633269" w:rsidRPr="0094244D" w:rsidRDefault="00633269" w:rsidP="00CF6347">
            <w:pPr>
              <w:pStyle w:val="rowtabella0"/>
              <w:jc w:val="center"/>
              <w:rPr>
                <w:color w:val="002060"/>
              </w:rPr>
            </w:pPr>
            <w:r w:rsidRPr="0094244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89DB" w14:textId="77777777" w:rsidR="00633269" w:rsidRPr="0094244D" w:rsidRDefault="00633269" w:rsidP="00CF6347">
            <w:pPr>
              <w:pStyle w:val="rowtabella0"/>
              <w:jc w:val="center"/>
              <w:rPr>
                <w:color w:val="002060"/>
              </w:rPr>
            </w:pPr>
            <w:r w:rsidRPr="0094244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872E" w14:textId="77777777" w:rsidR="00633269" w:rsidRPr="0094244D" w:rsidRDefault="00633269" w:rsidP="00CF6347">
            <w:pPr>
              <w:pStyle w:val="rowtabella0"/>
              <w:jc w:val="center"/>
              <w:rPr>
                <w:color w:val="002060"/>
              </w:rPr>
            </w:pPr>
            <w:r w:rsidRPr="0094244D">
              <w:rPr>
                <w:color w:val="002060"/>
              </w:rPr>
              <w:t>0</w:t>
            </w:r>
          </w:p>
        </w:tc>
      </w:tr>
      <w:tr w:rsidR="00633269" w:rsidRPr="0094244D" w14:paraId="7DDE484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DB999" w14:textId="77777777" w:rsidR="00633269" w:rsidRPr="0094244D" w:rsidRDefault="00633269" w:rsidP="00CF6347">
            <w:pPr>
              <w:pStyle w:val="rowtabella0"/>
              <w:rPr>
                <w:color w:val="002060"/>
              </w:rPr>
            </w:pPr>
            <w:proofErr w:type="spellStart"/>
            <w:proofErr w:type="gramStart"/>
            <w:r w:rsidRPr="0094244D">
              <w:rPr>
                <w:color w:val="002060"/>
              </w:rPr>
              <w:t>sq.B</w:t>
            </w:r>
            <w:proofErr w:type="spellEnd"/>
            <w:proofErr w:type="gramEnd"/>
            <w:r w:rsidRPr="0094244D">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DC2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A4A5"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32C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825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3ED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504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EC3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148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813A" w14:textId="77777777" w:rsidR="00633269" w:rsidRPr="0094244D" w:rsidRDefault="00633269" w:rsidP="00CF6347">
            <w:pPr>
              <w:pStyle w:val="rowtabella0"/>
              <w:jc w:val="center"/>
              <w:rPr>
                <w:color w:val="002060"/>
              </w:rPr>
            </w:pPr>
            <w:r w:rsidRPr="0094244D">
              <w:rPr>
                <w:color w:val="002060"/>
              </w:rPr>
              <w:t>0</w:t>
            </w:r>
          </w:p>
        </w:tc>
      </w:tr>
      <w:tr w:rsidR="00633269" w:rsidRPr="0094244D" w14:paraId="533A6749"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881DE4" w14:textId="77777777" w:rsidR="00633269" w:rsidRPr="0094244D" w:rsidRDefault="00633269" w:rsidP="00CF6347">
            <w:pPr>
              <w:pStyle w:val="rowtabella0"/>
              <w:rPr>
                <w:color w:val="002060"/>
              </w:rPr>
            </w:pPr>
            <w:proofErr w:type="spellStart"/>
            <w:proofErr w:type="gramStart"/>
            <w:r w:rsidRPr="0094244D">
              <w:rPr>
                <w:color w:val="002060"/>
              </w:rPr>
              <w:t>sq.B</w:t>
            </w:r>
            <w:proofErr w:type="spellEnd"/>
            <w:proofErr w:type="gramEnd"/>
            <w:r w:rsidRPr="0094244D">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99F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159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DD3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F93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BCD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8CF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E76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189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2FBF" w14:textId="77777777" w:rsidR="00633269" w:rsidRPr="0094244D" w:rsidRDefault="00633269" w:rsidP="00CF6347">
            <w:pPr>
              <w:pStyle w:val="rowtabella0"/>
              <w:jc w:val="center"/>
              <w:rPr>
                <w:color w:val="002060"/>
              </w:rPr>
            </w:pPr>
            <w:r w:rsidRPr="0094244D">
              <w:rPr>
                <w:color w:val="002060"/>
              </w:rPr>
              <w:t>0</w:t>
            </w:r>
          </w:p>
        </w:tc>
      </w:tr>
    </w:tbl>
    <w:p w14:paraId="02993E81" w14:textId="77777777" w:rsidR="00633269" w:rsidRPr="0094244D" w:rsidRDefault="00633269" w:rsidP="00633269">
      <w:pPr>
        <w:pStyle w:val="breakline"/>
        <w:rPr>
          <w:rFonts w:eastAsiaTheme="minorEastAsia"/>
          <w:color w:val="002060"/>
        </w:rPr>
      </w:pPr>
    </w:p>
    <w:p w14:paraId="4BFF8C51" w14:textId="77777777" w:rsidR="00633269" w:rsidRPr="0094244D" w:rsidRDefault="00633269" w:rsidP="00633269">
      <w:pPr>
        <w:pStyle w:val="breakline"/>
        <w:rPr>
          <w:color w:val="002060"/>
        </w:rPr>
      </w:pPr>
    </w:p>
    <w:p w14:paraId="25B6D4C6" w14:textId="77777777" w:rsidR="00633269" w:rsidRPr="0094244D" w:rsidRDefault="00633269" w:rsidP="00633269">
      <w:pPr>
        <w:pStyle w:val="sottotitolocampionato10"/>
        <w:rPr>
          <w:color w:val="002060"/>
        </w:rPr>
      </w:pPr>
      <w:r w:rsidRPr="009424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02AE1219"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D7623"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9FE20"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6CA33"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7BF54"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3A0DA"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EB2E5"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E404"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4BCB"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95228"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1B734" w14:textId="77777777" w:rsidR="00633269" w:rsidRPr="0094244D" w:rsidRDefault="00633269" w:rsidP="00CF6347">
            <w:pPr>
              <w:pStyle w:val="headertabella0"/>
              <w:rPr>
                <w:color w:val="002060"/>
              </w:rPr>
            </w:pPr>
            <w:r w:rsidRPr="0094244D">
              <w:rPr>
                <w:color w:val="002060"/>
              </w:rPr>
              <w:t>PE</w:t>
            </w:r>
          </w:p>
        </w:tc>
      </w:tr>
      <w:tr w:rsidR="00633269" w:rsidRPr="0094244D" w14:paraId="77114BA5"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8F224" w14:textId="77777777" w:rsidR="00633269" w:rsidRPr="0094244D" w:rsidRDefault="00633269" w:rsidP="00CF6347">
            <w:pPr>
              <w:pStyle w:val="rowtabella0"/>
              <w:rPr>
                <w:color w:val="002060"/>
              </w:rPr>
            </w:pPr>
            <w:r w:rsidRPr="0094244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3D99"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0459"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CE96"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F489"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ED6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8D1E" w14:textId="77777777" w:rsidR="00633269" w:rsidRPr="0094244D" w:rsidRDefault="00633269" w:rsidP="00CF6347">
            <w:pPr>
              <w:pStyle w:val="rowtabella0"/>
              <w:jc w:val="center"/>
              <w:rPr>
                <w:color w:val="002060"/>
              </w:rPr>
            </w:pPr>
            <w:r w:rsidRPr="0094244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85AD"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0628" w14:textId="77777777" w:rsidR="00633269" w:rsidRPr="0094244D" w:rsidRDefault="00633269" w:rsidP="00CF6347">
            <w:pPr>
              <w:pStyle w:val="rowtabella0"/>
              <w:jc w:val="center"/>
              <w:rPr>
                <w:color w:val="002060"/>
              </w:rPr>
            </w:pPr>
            <w:r w:rsidRPr="009424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EAE0" w14:textId="77777777" w:rsidR="00633269" w:rsidRPr="0094244D" w:rsidRDefault="00633269" w:rsidP="00CF6347">
            <w:pPr>
              <w:pStyle w:val="rowtabella0"/>
              <w:jc w:val="center"/>
              <w:rPr>
                <w:color w:val="002060"/>
              </w:rPr>
            </w:pPr>
            <w:r w:rsidRPr="0094244D">
              <w:rPr>
                <w:color w:val="002060"/>
              </w:rPr>
              <w:t>0</w:t>
            </w:r>
          </w:p>
        </w:tc>
      </w:tr>
      <w:tr w:rsidR="00633269" w:rsidRPr="0094244D" w14:paraId="1FDB71EA"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FE296" w14:textId="77777777" w:rsidR="00633269" w:rsidRPr="0094244D" w:rsidRDefault="00633269" w:rsidP="00CF6347">
            <w:pPr>
              <w:pStyle w:val="rowtabella0"/>
              <w:rPr>
                <w:color w:val="002060"/>
              </w:rPr>
            </w:pPr>
            <w:r w:rsidRPr="009424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9931" w14:textId="77777777" w:rsidR="00633269" w:rsidRPr="0094244D" w:rsidRDefault="00633269" w:rsidP="00CF6347">
            <w:pPr>
              <w:pStyle w:val="rowtabella0"/>
              <w:jc w:val="center"/>
              <w:rPr>
                <w:color w:val="002060"/>
              </w:rPr>
            </w:pPr>
            <w:r w:rsidRPr="009424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BAA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67F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6922"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1C5D"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DB8D" w14:textId="77777777" w:rsidR="00633269" w:rsidRPr="0094244D" w:rsidRDefault="00633269" w:rsidP="00CF6347">
            <w:pPr>
              <w:pStyle w:val="rowtabella0"/>
              <w:jc w:val="center"/>
              <w:rPr>
                <w:color w:val="002060"/>
              </w:rPr>
            </w:pPr>
            <w:r w:rsidRPr="009424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79CD"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958C" w14:textId="77777777" w:rsidR="00633269" w:rsidRPr="0094244D" w:rsidRDefault="00633269" w:rsidP="00CF6347">
            <w:pPr>
              <w:pStyle w:val="rowtabella0"/>
              <w:jc w:val="center"/>
              <w:rPr>
                <w:color w:val="002060"/>
              </w:rPr>
            </w:pPr>
            <w:r w:rsidRPr="009424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012A" w14:textId="77777777" w:rsidR="00633269" w:rsidRPr="0094244D" w:rsidRDefault="00633269" w:rsidP="00CF6347">
            <w:pPr>
              <w:pStyle w:val="rowtabella0"/>
              <w:jc w:val="center"/>
              <w:rPr>
                <w:color w:val="002060"/>
              </w:rPr>
            </w:pPr>
            <w:r w:rsidRPr="0094244D">
              <w:rPr>
                <w:color w:val="002060"/>
              </w:rPr>
              <w:t>0</w:t>
            </w:r>
          </w:p>
        </w:tc>
      </w:tr>
      <w:tr w:rsidR="00633269" w:rsidRPr="0094244D" w14:paraId="2B70B95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DE6B0" w14:textId="77777777" w:rsidR="00633269" w:rsidRPr="0094244D" w:rsidRDefault="00633269" w:rsidP="00CF6347">
            <w:pPr>
              <w:pStyle w:val="rowtabella0"/>
              <w:rPr>
                <w:color w:val="002060"/>
              </w:rPr>
            </w:pPr>
            <w:r w:rsidRPr="009424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CF1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A24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DC69"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4E5C"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EB5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DA910"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C9D0"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2C4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28A2" w14:textId="77777777" w:rsidR="00633269" w:rsidRPr="0094244D" w:rsidRDefault="00633269" w:rsidP="00CF6347">
            <w:pPr>
              <w:pStyle w:val="rowtabella0"/>
              <w:jc w:val="center"/>
              <w:rPr>
                <w:color w:val="002060"/>
              </w:rPr>
            </w:pPr>
            <w:r w:rsidRPr="0094244D">
              <w:rPr>
                <w:color w:val="002060"/>
              </w:rPr>
              <w:t>0</w:t>
            </w:r>
          </w:p>
        </w:tc>
      </w:tr>
      <w:tr w:rsidR="00633269" w:rsidRPr="0094244D" w14:paraId="6039CD4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28344" w14:textId="77777777" w:rsidR="00633269" w:rsidRPr="0094244D" w:rsidRDefault="00633269" w:rsidP="00CF6347">
            <w:pPr>
              <w:pStyle w:val="rowtabella0"/>
              <w:rPr>
                <w:color w:val="002060"/>
              </w:rPr>
            </w:pPr>
            <w:r w:rsidRPr="0094244D">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8094"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5C1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021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221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F3D2"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97DA" w14:textId="77777777" w:rsidR="00633269" w:rsidRPr="0094244D" w:rsidRDefault="00633269" w:rsidP="00CF6347">
            <w:pPr>
              <w:pStyle w:val="rowtabella0"/>
              <w:jc w:val="center"/>
              <w:rPr>
                <w:color w:val="002060"/>
              </w:rPr>
            </w:pPr>
            <w:r w:rsidRPr="009424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7ADD" w14:textId="77777777" w:rsidR="00633269" w:rsidRPr="0094244D" w:rsidRDefault="00633269" w:rsidP="00CF6347">
            <w:pPr>
              <w:pStyle w:val="rowtabella0"/>
              <w:jc w:val="center"/>
              <w:rPr>
                <w:color w:val="002060"/>
              </w:rPr>
            </w:pPr>
            <w:r w:rsidRPr="009424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1CB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8DAC" w14:textId="77777777" w:rsidR="00633269" w:rsidRPr="0094244D" w:rsidRDefault="00633269" w:rsidP="00CF6347">
            <w:pPr>
              <w:pStyle w:val="rowtabella0"/>
              <w:jc w:val="center"/>
              <w:rPr>
                <w:color w:val="002060"/>
              </w:rPr>
            </w:pPr>
            <w:r w:rsidRPr="0094244D">
              <w:rPr>
                <w:color w:val="002060"/>
              </w:rPr>
              <w:t>0</w:t>
            </w:r>
          </w:p>
        </w:tc>
      </w:tr>
      <w:tr w:rsidR="00633269" w:rsidRPr="0094244D" w14:paraId="75A340A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44BA6" w14:textId="77777777" w:rsidR="00633269" w:rsidRPr="0094244D" w:rsidRDefault="00633269" w:rsidP="00CF6347">
            <w:pPr>
              <w:pStyle w:val="rowtabella0"/>
              <w:rPr>
                <w:color w:val="002060"/>
              </w:rPr>
            </w:pPr>
            <w:r w:rsidRPr="009424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DDA6"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E193"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AE0D"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1DE9"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50C8"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DA08"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226B"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67F2"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792B" w14:textId="77777777" w:rsidR="00633269" w:rsidRPr="0094244D" w:rsidRDefault="00633269" w:rsidP="00CF6347">
            <w:pPr>
              <w:pStyle w:val="rowtabella0"/>
              <w:jc w:val="center"/>
              <w:rPr>
                <w:color w:val="002060"/>
              </w:rPr>
            </w:pPr>
            <w:r w:rsidRPr="0094244D">
              <w:rPr>
                <w:color w:val="002060"/>
              </w:rPr>
              <w:t>0</w:t>
            </w:r>
          </w:p>
        </w:tc>
      </w:tr>
      <w:tr w:rsidR="00633269" w:rsidRPr="0094244D" w14:paraId="7A5506D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56027" w14:textId="77777777" w:rsidR="00633269" w:rsidRPr="0094244D" w:rsidRDefault="00633269" w:rsidP="00CF6347">
            <w:pPr>
              <w:pStyle w:val="rowtabella0"/>
              <w:rPr>
                <w:color w:val="002060"/>
                <w:lang w:val="es-ES"/>
              </w:rPr>
            </w:pPr>
            <w:r w:rsidRPr="0094244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8544"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7E6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5908"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632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4B9A"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2AC3"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502F" w14:textId="77777777" w:rsidR="00633269" w:rsidRPr="0094244D" w:rsidRDefault="00633269" w:rsidP="00CF6347">
            <w:pPr>
              <w:pStyle w:val="rowtabella0"/>
              <w:jc w:val="center"/>
              <w:rPr>
                <w:color w:val="002060"/>
              </w:rPr>
            </w:pPr>
            <w:r w:rsidRPr="009424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F0A5" w14:textId="77777777" w:rsidR="00633269" w:rsidRPr="0094244D" w:rsidRDefault="00633269" w:rsidP="00CF6347">
            <w:pPr>
              <w:pStyle w:val="rowtabella0"/>
              <w:jc w:val="center"/>
              <w:rPr>
                <w:color w:val="002060"/>
              </w:rPr>
            </w:pPr>
            <w:r w:rsidRPr="009424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AE0D" w14:textId="77777777" w:rsidR="00633269" w:rsidRPr="0094244D" w:rsidRDefault="00633269" w:rsidP="00CF6347">
            <w:pPr>
              <w:pStyle w:val="rowtabella0"/>
              <w:jc w:val="center"/>
              <w:rPr>
                <w:color w:val="002060"/>
              </w:rPr>
            </w:pPr>
            <w:r w:rsidRPr="0094244D">
              <w:rPr>
                <w:color w:val="002060"/>
              </w:rPr>
              <w:t>0</w:t>
            </w:r>
          </w:p>
        </w:tc>
      </w:tr>
      <w:tr w:rsidR="00633269" w:rsidRPr="0094244D" w14:paraId="42DD3AF0"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3F89D" w14:textId="77777777" w:rsidR="00633269" w:rsidRPr="0094244D" w:rsidRDefault="00633269" w:rsidP="00CF6347">
            <w:pPr>
              <w:pStyle w:val="rowtabella0"/>
              <w:rPr>
                <w:color w:val="002060"/>
              </w:rPr>
            </w:pPr>
            <w:r w:rsidRPr="009424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73C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83D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B45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09E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BC44"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3738"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5A39" w14:textId="77777777" w:rsidR="00633269" w:rsidRPr="0094244D" w:rsidRDefault="00633269" w:rsidP="00CF6347">
            <w:pPr>
              <w:pStyle w:val="rowtabella0"/>
              <w:jc w:val="center"/>
              <w:rPr>
                <w:color w:val="002060"/>
              </w:rPr>
            </w:pPr>
            <w:r w:rsidRPr="0094244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38B7"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8F8E" w14:textId="77777777" w:rsidR="00633269" w:rsidRPr="0094244D" w:rsidRDefault="00633269" w:rsidP="00CF6347">
            <w:pPr>
              <w:pStyle w:val="rowtabella0"/>
              <w:jc w:val="center"/>
              <w:rPr>
                <w:color w:val="002060"/>
              </w:rPr>
            </w:pPr>
            <w:r w:rsidRPr="0094244D">
              <w:rPr>
                <w:color w:val="002060"/>
              </w:rPr>
              <w:t>0</w:t>
            </w:r>
          </w:p>
        </w:tc>
      </w:tr>
      <w:tr w:rsidR="00633269" w:rsidRPr="0094244D" w14:paraId="3536B8DB"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AE8DF" w14:textId="77777777" w:rsidR="00633269" w:rsidRPr="0094244D" w:rsidRDefault="00633269" w:rsidP="00CF6347">
            <w:pPr>
              <w:pStyle w:val="rowtabella0"/>
              <w:rPr>
                <w:color w:val="002060"/>
              </w:rPr>
            </w:pPr>
            <w:proofErr w:type="spellStart"/>
            <w:r w:rsidRPr="0094244D">
              <w:rPr>
                <w:color w:val="002060"/>
              </w:rPr>
              <w:t>sq.C</w:t>
            </w:r>
            <w:proofErr w:type="spellEnd"/>
            <w:r w:rsidRPr="0094244D">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8B2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3BD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928D"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173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A94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4FD8"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10FD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C85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5B7E" w14:textId="77777777" w:rsidR="00633269" w:rsidRPr="0094244D" w:rsidRDefault="00633269" w:rsidP="00CF6347">
            <w:pPr>
              <w:pStyle w:val="rowtabella0"/>
              <w:jc w:val="center"/>
              <w:rPr>
                <w:color w:val="002060"/>
              </w:rPr>
            </w:pPr>
            <w:r w:rsidRPr="0094244D">
              <w:rPr>
                <w:color w:val="002060"/>
              </w:rPr>
              <w:t>0</w:t>
            </w:r>
          </w:p>
        </w:tc>
      </w:tr>
      <w:tr w:rsidR="00633269" w:rsidRPr="0094244D" w14:paraId="2AC86DA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E795C" w14:textId="77777777" w:rsidR="00633269" w:rsidRPr="0094244D" w:rsidRDefault="00633269" w:rsidP="00CF6347">
            <w:pPr>
              <w:pStyle w:val="rowtabella0"/>
              <w:rPr>
                <w:color w:val="002060"/>
              </w:rPr>
            </w:pPr>
            <w:proofErr w:type="spellStart"/>
            <w:proofErr w:type="gramStart"/>
            <w:r w:rsidRPr="0094244D">
              <w:rPr>
                <w:color w:val="002060"/>
              </w:rPr>
              <w:t>sq.B</w:t>
            </w:r>
            <w:proofErr w:type="spellEnd"/>
            <w:proofErr w:type="gramEnd"/>
            <w:r w:rsidRPr="0094244D">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830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989C"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816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E3A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3CB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FC70"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4B3A"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DB15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EBBD" w14:textId="77777777" w:rsidR="00633269" w:rsidRPr="0094244D" w:rsidRDefault="00633269" w:rsidP="00CF6347">
            <w:pPr>
              <w:pStyle w:val="rowtabella0"/>
              <w:jc w:val="center"/>
              <w:rPr>
                <w:color w:val="002060"/>
              </w:rPr>
            </w:pPr>
            <w:r w:rsidRPr="0094244D">
              <w:rPr>
                <w:color w:val="002060"/>
              </w:rPr>
              <w:t>0</w:t>
            </w:r>
          </w:p>
        </w:tc>
      </w:tr>
      <w:tr w:rsidR="00633269" w:rsidRPr="0094244D" w14:paraId="1F3D7F9A"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2472A4" w14:textId="77777777" w:rsidR="00633269" w:rsidRPr="0094244D" w:rsidRDefault="00633269" w:rsidP="00CF6347">
            <w:pPr>
              <w:pStyle w:val="rowtabella0"/>
              <w:rPr>
                <w:color w:val="002060"/>
              </w:rPr>
            </w:pPr>
            <w:proofErr w:type="spellStart"/>
            <w:r w:rsidRPr="0094244D">
              <w:rPr>
                <w:color w:val="002060"/>
              </w:rPr>
              <w:t>sq.C</w:t>
            </w:r>
            <w:proofErr w:type="spellEnd"/>
            <w:r w:rsidRPr="0094244D">
              <w:rPr>
                <w:color w:val="002060"/>
              </w:rPr>
              <w:t xml:space="preserve"> ITALSERVICE C5 </w:t>
            </w:r>
            <w:proofErr w:type="spellStart"/>
            <w:r w:rsidRPr="0094244D">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F3E4"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4466"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DD5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15B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EA45"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1478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47DB"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592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EB2B" w14:textId="77777777" w:rsidR="00633269" w:rsidRPr="0094244D" w:rsidRDefault="00633269" w:rsidP="00CF6347">
            <w:pPr>
              <w:pStyle w:val="rowtabella0"/>
              <w:jc w:val="center"/>
              <w:rPr>
                <w:color w:val="002060"/>
              </w:rPr>
            </w:pPr>
            <w:r w:rsidRPr="0094244D">
              <w:rPr>
                <w:color w:val="002060"/>
              </w:rPr>
              <w:t>0</w:t>
            </w:r>
          </w:p>
        </w:tc>
      </w:tr>
    </w:tbl>
    <w:p w14:paraId="15550C84" w14:textId="77777777" w:rsidR="00633269" w:rsidRPr="0094244D" w:rsidRDefault="00633269" w:rsidP="00633269">
      <w:pPr>
        <w:pStyle w:val="breakline"/>
        <w:rPr>
          <w:rFonts w:eastAsiaTheme="minorEastAsia"/>
          <w:color w:val="002060"/>
        </w:rPr>
      </w:pPr>
    </w:p>
    <w:p w14:paraId="7ACDE80F" w14:textId="77777777" w:rsidR="00633269" w:rsidRPr="0094244D" w:rsidRDefault="00633269" w:rsidP="00633269">
      <w:pPr>
        <w:pStyle w:val="breakline"/>
        <w:rPr>
          <w:color w:val="002060"/>
        </w:rPr>
      </w:pPr>
    </w:p>
    <w:p w14:paraId="484C8BEC" w14:textId="77777777" w:rsidR="00633269" w:rsidRPr="0094244D" w:rsidRDefault="00633269" w:rsidP="00633269">
      <w:pPr>
        <w:pStyle w:val="sottotitolocampionato10"/>
        <w:rPr>
          <w:color w:val="002060"/>
        </w:rPr>
      </w:pPr>
      <w:r w:rsidRPr="009424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94244D" w14:paraId="6194BE92"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0BBF8" w14:textId="77777777" w:rsidR="00633269" w:rsidRPr="0094244D" w:rsidRDefault="00633269" w:rsidP="00CF6347">
            <w:pPr>
              <w:pStyle w:val="headertabella0"/>
              <w:rPr>
                <w:color w:val="002060"/>
              </w:rPr>
            </w:pPr>
            <w:r w:rsidRPr="009424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7EDC4" w14:textId="77777777" w:rsidR="00633269" w:rsidRPr="0094244D" w:rsidRDefault="00633269" w:rsidP="00CF6347">
            <w:pPr>
              <w:pStyle w:val="headertabella0"/>
              <w:rPr>
                <w:color w:val="002060"/>
              </w:rPr>
            </w:pPr>
            <w:r w:rsidRPr="009424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9356B" w14:textId="77777777" w:rsidR="00633269" w:rsidRPr="0094244D" w:rsidRDefault="00633269" w:rsidP="00CF6347">
            <w:pPr>
              <w:pStyle w:val="headertabella0"/>
              <w:rPr>
                <w:color w:val="002060"/>
              </w:rPr>
            </w:pPr>
            <w:r w:rsidRPr="009424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33312" w14:textId="77777777" w:rsidR="00633269" w:rsidRPr="0094244D" w:rsidRDefault="00633269" w:rsidP="00CF6347">
            <w:pPr>
              <w:pStyle w:val="headertabella0"/>
              <w:rPr>
                <w:color w:val="002060"/>
              </w:rPr>
            </w:pPr>
            <w:r w:rsidRPr="009424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B1447" w14:textId="77777777" w:rsidR="00633269" w:rsidRPr="0094244D" w:rsidRDefault="00633269" w:rsidP="00CF6347">
            <w:pPr>
              <w:pStyle w:val="headertabella0"/>
              <w:rPr>
                <w:color w:val="002060"/>
              </w:rPr>
            </w:pPr>
            <w:r w:rsidRPr="009424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C05B" w14:textId="77777777" w:rsidR="00633269" w:rsidRPr="0094244D" w:rsidRDefault="00633269" w:rsidP="00CF6347">
            <w:pPr>
              <w:pStyle w:val="headertabella0"/>
              <w:rPr>
                <w:color w:val="002060"/>
              </w:rPr>
            </w:pPr>
            <w:r w:rsidRPr="009424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157B9" w14:textId="77777777" w:rsidR="00633269" w:rsidRPr="0094244D" w:rsidRDefault="00633269" w:rsidP="00CF6347">
            <w:pPr>
              <w:pStyle w:val="headertabella0"/>
              <w:rPr>
                <w:color w:val="002060"/>
              </w:rPr>
            </w:pPr>
            <w:r w:rsidRPr="009424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F26EE" w14:textId="77777777" w:rsidR="00633269" w:rsidRPr="0094244D" w:rsidRDefault="00633269" w:rsidP="00CF6347">
            <w:pPr>
              <w:pStyle w:val="headertabella0"/>
              <w:rPr>
                <w:color w:val="002060"/>
              </w:rPr>
            </w:pPr>
            <w:r w:rsidRPr="009424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54052" w14:textId="77777777" w:rsidR="00633269" w:rsidRPr="0094244D" w:rsidRDefault="00633269" w:rsidP="00CF6347">
            <w:pPr>
              <w:pStyle w:val="headertabella0"/>
              <w:rPr>
                <w:color w:val="002060"/>
              </w:rPr>
            </w:pPr>
            <w:r w:rsidRPr="009424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144AF" w14:textId="77777777" w:rsidR="00633269" w:rsidRPr="0094244D" w:rsidRDefault="00633269" w:rsidP="00CF6347">
            <w:pPr>
              <w:pStyle w:val="headertabella0"/>
              <w:rPr>
                <w:color w:val="002060"/>
              </w:rPr>
            </w:pPr>
            <w:r w:rsidRPr="0094244D">
              <w:rPr>
                <w:color w:val="002060"/>
              </w:rPr>
              <w:t>PE</w:t>
            </w:r>
          </w:p>
        </w:tc>
      </w:tr>
      <w:tr w:rsidR="00633269" w:rsidRPr="0094244D" w14:paraId="747D88A3" w14:textId="77777777" w:rsidTr="00CF634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5FCE71" w14:textId="77777777" w:rsidR="00633269" w:rsidRPr="0094244D" w:rsidRDefault="00633269" w:rsidP="00CF6347">
            <w:pPr>
              <w:pStyle w:val="rowtabella0"/>
              <w:rPr>
                <w:color w:val="002060"/>
              </w:rPr>
            </w:pPr>
            <w:r w:rsidRPr="009424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9200" w14:textId="77777777" w:rsidR="00633269" w:rsidRPr="0094244D" w:rsidRDefault="00633269" w:rsidP="00CF6347">
            <w:pPr>
              <w:pStyle w:val="rowtabella0"/>
              <w:jc w:val="center"/>
              <w:rPr>
                <w:color w:val="002060"/>
              </w:rPr>
            </w:pPr>
            <w:r w:rsidRPr="009424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F8B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7CB2"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932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0F5E"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8A2C" w14:textId="77777777" w:rsidR="00633269" w:rsidRPr="0094244D" w:rsidRDefault="00633269" w:rsidP="00CF6347">
            <w:pPr>
              <w:pStyle w:val="rowtabella0"/>
              <w:jc w:val="center"/>
              <w:rPr>
                <w:color w:val="002060"/>
              </w:rPr>
            </w:pPr>
            <w:r w:rsidRPr="009424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B218"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2313" w14:textId="77777777" w:rsidR="00633269" w:rsidRPr="0094244D" w:rsidRDefault="00633269" w:rsidP="00CF6347">
            <w:pPr>
              <w:pStyle w:val="rowtabella0"/>
              <w:jc w:val="center"/>
              <w:rPr>
                <w:color w:val="002060"/>
              </w:rPr>
            </w:pPr>
            <w:r w:rsidRPr="009424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805F" w14:textId="77777777" w:rsidR="00633269" w:rsidRPr="0094244D" w:rsidRDefault="00633269" w:rsidP="00CF6347">
            <w:pPr>
              <w:pStyle w:val="rowtabella0"/>
              <w:jc w:val="center"/>
              <w:rPr>
                <w:color w:val="002060"/>
              </w:rPr>
            </w:pPr>
            <w:r w:rsidRPr="0094244D">
              <w:rPr>
                <w:color w:val="002060"/>
              </w:rPr>
              <w:t>0</w:t>
            </w:r>
          </w:p>
        </w:tc>
      </w:tr>
      <w:tr w:rsidR="00633269" w:rsidRPr="0094244D" w14:paraId="4C601441"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FC40A" w14:textId="77777777" w:rsidR="00633269" w:rsidRPr="0094244D" w:rsidRDefault="00633269" w:rsidP="00CF6347">
            <w:pPr>
              <w:pStyle w:val="rowtabella0"/>
              <w:rPr>
                <w:color w:val="002060"/>
              </w:rPr>
            </w:pPr>
            <w:r w:rsidRPr="0094244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59A0" w14:textId="77777777" w:rsidR="00633269" w:rsidRPr="0094244D" w:rsidRDefault="00633269" w:rsidP="00CF6347">
            <w:pPr>
              <w:pStyle w:val="rowtabella0"/>
              <w:jc w:val="center"/>
              <w:rPr>
                <w:color w:val="002060"/>
              </w:rPr>
            </w:pPr>
            <w:r w:rsidRPr="009424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0620"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B98A" w14:textId="77777777" w:rsidR="00633269" w:rsidRPr="0094244D" w:rsidRDefault="00633269" w:rsidP="00CF6347">
            <w:pPr>
              <w:pStyle w:val="rowtabella0"/>
              <w:jc w:val="center"/>
              <w:rPr>
                <w:color w:val="002060"/>
              </w:rPr>
            </w:pPr>
            <w:r w:rsidRPr="009424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BAA7"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6923"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6710" w14:textId="77777777" w:rsidR="00633269" w:rsidRPr="0094244D" w:rsidRDefault="00633269" w:rsidP="00CF6347">
            <w:pPr>
              <w:pStyle w:val="rowtabella0"/>
              <w:jc w:val="center"/>
              <w:rPr>
                <w:color w:val="002060"/>
              </w:rPr>
            </w:pPr>
            <w:r w:rsidRPr="0094244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BAB0"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BEAB" w14:textId="77777777" w:rsidR="00633269" w:rsidRPr="0094244D" w:rsidRDefault="00633269" w:rsidP="00CF6347">
            <w:pPr>
              <w:pStyle w:val="rowtabella0"/>
              <w:jc w:val="center"/>
              <w:rPr>
                <w:color w:val="002060"/>
              </w:rPr>
            </w:pPr>
            <w:r w:rsidRPr="009424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5998" w14:textId="77777777" w:rsidR="00633269" w:rsidRPr="0094244D" w:rsidRDefault="00633269" w:rsidP="00CF6347">
            <w:pPr>
              <w:pStyle w:val="rowtabella0"/>
              <w:jc w:val="center"/>
              <w:rPr>
                <w:color w:val="002060"/>
              </w:rPr>
            </w:pPr>
            <w:r w:rsidRPr="0094244D">
              <w:rPr>
                <w:color w:val="002060"/>
              </w:rPr>
              <w:t>0</w:t>
            </w:r>
          </w:p>
        </w:tc>
      </w:tr>
      <w:tr w:rsidR="00633269" w:rsidRPr="0094244D" w14:paraId="582590C8"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5E678" w14:textId="77777777" w:rsidR="00633269" w:rsidRPr="0094244D" w:rsidRDefault="00633269" w:rsidP="00CF6347">
            <w:pPr>
              <w:pStyle w:val="rowtabella0"/>
              <w:rPr>
                <w:color w:val="002060"/>
              </w:rPr>
            </w:pPr>
            <w:r w:rsidRPr="009424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4FCE"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4CE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B32A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CFA6"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BAA4"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0D47" w14:textId="77777777" w:rsidR="00633269" w:rsidRPr="0094244D" w:rsidRDefault="00633269" w:rsidP="00CF6347">
            <w:pPr>
              <w:pStyle w:val="rowtabella0"/>
              <w:jc w:val="center"/>
              <w:rPr>
                <w:color w:val="002060"/>
              </w:rPr>
            </w:pPr>
            <w:r w:rsidRPr="009424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459F"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9CA8"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C634" w14:textId="77777777" w:rsidR="00633269" w:rsidRPr="0094244D" w:rsidRDefault="00633269" w:rsidP="00CF6347">
            <w:pPr>
              <w:pStyle w:val="rowtabella0"/>
              <w:jc w:val="center"/>
              <w:rPr>
                <w:color w:val="002060"/>
              </w:rPr>
            </w:pPr>
            <w:r w:rsidRPr="0094244D">
              <w:rPr>
                <w:color w:val="002060"/>
              </w:rPr>
              <w:t>0</w:t>
            </w:r>
          </w:p>
        </w:tc>
      </w:tr>
      <w:tr w:rsidR="00633269" w:rsidRPr="0094244D" w14:paraId="4DC74E7F"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024F8" w14:textId="77777777" w:rsidR="00633269" w:rsidRPr="0094244D" w:rsidRDefault="00633269" w:rsidP="00CF6347">
            <w:pPr>
              <w:pStyle w:val="rowtabella0"/>
              <w:rPr>
                <w:color w:val="002060"/>
              </w:rPr>
            </w:pPr>
            <w:r w:rsidRPr="0094244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0F8B"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0BFB"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76C6"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548E"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1C87F"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5BD2" w14:textId="77777777" w:rsidR="00633269" w:rsidRPr="0094244D" w:rsidRDefault="00633269" w:rsidP="00CF6347">
            <w:pPr>
              <w:pStyle w:val="rowtabella0"/>
              <w:jc w:val="center"/>
              <w:rPr>
                <w:color w:val="002060"/>
              </w:rPr>
            </w:pPr>
            <w:r w:rsidRPr="009424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5D28" w14:textId="77777777" w:rsidR="00633269" w:rsidRPr="0094244D" w:rsidRDefault="00633269" w:rsidP="00CF6347">
            <w:pPr>
              <w:pStyle w:val="rowtabella0"/>
              <w:jc w:val="center"/>
              <w:rPr>
                <w:color w:val="002060"/>
              </w:rPr>
            </w:pPr>
            <w:r w:rsidRPr="009424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A784" w14:textId="77777777" w:rsidR="00633269" w:rsidRPr="0094244D" w:rsidRDefault="00633269" w:rsidP="00CF6347">
            <w:pPr>
              <w:pStyle w:val="rowtabella0"/>
              <w:jc w:val="center"/>
              <w:rPr>
                <w:color w:val="002060"/>
              </w:rPr>
            </w:pPr>
            <w:r w:rsidRPr="009424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4095" w14:textId="77777777" w:rsidR="00633269" w:rsidRPr="0094244D" w:rsidRDefault="00633269" w:rsidP="00CF6347">
            <w:pPr>
              <w:pStyle w:val="rowtabella0"/>
              <w:jc w:val="center"/>
              <w:rPr>
                <w:color w:val="002060"/>
              </w:rPr>
            </w:pPr>
            <w:r w:rsidRPr="0094244D">
              <w:rPr>
                <w:color w:val="002060"/>
              </w:rPr>
              <w:t>0</w:t>
            </w:r>
          </w:p>
        </w:tc>
      </w:tr>
      <w:tr w:rsidR="00633269" w:rsidRPr="0094244D" w14:paraId="7F1B83E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B4B15" w14:textId="77777777" w:rsidR="00633269" w:rsidRPr="0094244D" w:rsidRDefault="00633269" w:rsidP="00CF6347">
            <w:pPr>
              <w:pStyle w:val="rowtabella0"/>
              <w:rPr>
                <w:color w:val="002060"/>
              </w:rPr>
            </w:pPr>
            <w:r w:rsidRPr="0094244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5985" w14:textId="77777777" w:rsidR="00633269" w:rsidRPr="0094244D" w:rsidRDefault="00633269" w:rsidP="00CF6347">
            <w:pPr>
              <w:pStyle w:val="rowtabella0"/>
              <w:jc w:val="center"/>
              <w:rPr>
                <w:color w:val="002060"/>
              </w:rPr>
            </w:pPr>
            <w:r w:rsidRPr="009424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0495"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839F" w14:textId="77777777" w:rsidR="00633269" w:rsidRPr="0094244D" w:rsidRDefault="00633269" w:rsidP="00CF6347">
            <w:pPr>
              <w:pStyle w:val="rowtabella0"/>
              <w:jc w:val="center"/>
              <w:rPr>
                <w:color w:val="002060"/>
              </w:rPr>
            </w:pPr>
            <w:r w:rsidRPr="009424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4D25" w14:textId="77777777" w:rsidR="00633269" w:rsidRPr="0094244D" w:rsidRDefault="00633269" w:rsidP="00CF6347">
            <w:pPr>
              <w:pStyle w:val="rowtabella0"/>
              <w:jc w:val="center"/>
              <w:rPr>
                <w:color w:val="002060"/>
              </w:rPr>
            </w:pPr>
            <w:r w:rsidRPr="009424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4AE1"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4353" w14:textId="77777777" w:rsidR="00633269" w:rsidRPr="0094244D" w:rsidRDefault="00633269" w:rsidP="00CF6347">
            <w:pPr>
              <w:pStyle w:val="rowtabella0"/>
              <w:jc w:val="center"/>
              <w:rPr>
                <w:color w:val="002060"/>
              </w:rPr>
            </w:pPr>
            <w:r w:rsidRPr="009424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99BA" w14:textId="77777777" w:rsidR="00633269" w:rsidRPr="0094244D" w:rsidRDefault="00633269" w:rsidP="00CF6347">
            <w:pPr>
              <w:pStyle w:val="rowtabella0"/>
              <w:jc w:val="center"/>
              <w:rPr>
                <w:color w:val="002060"/>
              </w:rPr>
            </w:pPr>
            <w:r w:rsidRPr="009424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2E7E" w14:textId="77777777" w:rsidR="00633269" w:rsidRPr="0094244D" w:rsidRDefault="00633269" w:rsidP="00CF6347">
            <w:pPr>
              <w:pStyle w:val="rowtabella0"/>
              <w:jc w:val="center"/>
              <w:rPr>
                <w:color w:val="002060"/>
              </w:rPr>
            </w:pPr>
            <w:r w:rsidRPr="009424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5AEA" w14:textId="77777777" w:rsidR="00633269" w:rsidRPr="0094244D" w:rsidRDefault="00633269" w:rsidP="00CF6347">
            <w:pPr>
              <w:pStyle w:val="rowtabella0"/>
              <w:jc w:val="center"/>
              <w:rPr>
                <w:color w:val="002060"/>
              </w:rPr>
            </w:pPr>
            <w:r w:rsidRPr="0094244D">
              <w:rPr>
                <w:color w:val="002060"/>
              </w:rPr>
              <w:t>0</w:t>
            </w:r>
          </w:p>
        </w:tc>
      </w:tr>
      <w:tr w:rsidR="00633269" w:rsidRPr="0094244D" w14:paraId="0DD6CF9E"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FCD91" w14:textId="77777777" w:rsidR="00633269" w:rsidRPr="0094244D" w:rsidRDefault="00633269" w:rsidP="00CF6347">
            <w:pPr>
              <w:pStyle w:val="rowtabella0"/>
              <w:rPr>
                <w:color w:val="002060"/>
              </w:rPr>
            </w:pPr>
            <w:r w:rsidRPr="0094244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2ABC"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6031"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EEE0" w14:textId="77777777" w:rsidR="00633269" w:rsidRPr="0094244D" w:rsidRDefault="00633269" w:rsidP="00CF6347">
            <w:pPr>
              <w:pStyle w:val="rowtabella0"/>
              <w:jc w:val="center"/>
              <w:rPr>
                <w:color w:val="002060"/>
              </w:rPr>
            </w:pPr>
            <w:r w:rsidRPr="009424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CE4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8D5F"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55B9" w14:textId="77777777" w:rsidR="00633269" w:rsidRPr="0094244D" w:rsidRDefault="00633269" w:rsidP="00CF6347">
            <w:pPr>
              <w:pStyle w:val="rowtabella0"/>
              <w:jc w:val="center"/>
              <w:rPr>
                <w:color w:val="002060"/>
              </w:rPr>
            </w:pPr>
            <w:r w:rsidRPr="009424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E5660" w14:textId="77777777" w:rsidR="00633269" w:rsidRPr="0094244D" w:rsidRDefault="00633269" w:rsidP="00CF6347">
            <w:pPr>
              <w:pStyle w:val="rowtabella0"/>
              <w:jc w:val="center"/>
              <w:rPr>
                <w:color w:val="002060"/>
              </w:rPr>
            </w:pPr>
            <w:r w:rsidRPr="009424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753E" w14:textId="77777777" w:rsidR="00633269" w:rsidRPr="0094244D" w:rsidRDefault="00633269" w:rsidP="00CF6347">
            <w:pPr>
              <w:pStyle w:val="rowtabella0"/>
              <w:jc w:val="center"/>
              <w:rPr>
                <w:color w:val="002060"/>
              </w:rPr>
            </w:pPr>
            <w:r w:rsidRPr="009424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2B999" w14:textId="77777777" w:rsidR="00633269" w:rsidRPr="0094244D" w:rsidRDefault="00633269" w:rsidP="00CF6347">
            <w:pPr>
              <w:pStyle w:val="rowtabella0"/>
              <w:jc w:val="center"/>
              <w:rPr>
                <w:color w:val="002060"/>
              </w:rPr>
            </w:pPr>
            <w:r w:rsidRPr="0094244D">
              <w:rPr>
                <w:color w:val="002060"/>
              </w:rPr>
              <w:t>0</w:t>
            </w:r>
          </w:p>
        </w:tc>
      </w:tr>
      <w:tr w:rsidR="00633269" w:rsidRPr="0094244D" w14:paraId="79AD9309"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79A3F" w14:textId="77777777" w:rsidR="00633269" w:rsidRPr="0094244D" w:rsidRDefault="00633269" w:rsidP="00CF6347">
            <w:pPr>
              <w:pStyle w:val="rowtabella0"/>
              <w:rPr>
                <w:color w:val="002060"/>
              </w:rPr>
            </w:pPr>
            <w:r w:rsidRPr="0094244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1F0E"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3074"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C036"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AB03"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F724C"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B023" w14:textId="77777777" w:rsidR="00633269" w:rsidRPr="0094244D" w:rsidRDefault="00633269" w:rsidP="00CF6347">
            <w:pPr>
              <w:pStyle w:val="rowtabella0"/>
              <w:jc w:val="center"/>
              <w:rPr>
                <w:color w:val="002060"/>
              </w:rPr>
            </w:pPr>
            <w:r w:rsidRPr="009424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2972" w14:textId="77777777" w:rsidR="00633269" w:rsidRPr="0094244D" w:rsidRDefault="00633269" w:rsidP="00CF6347">
            <w:pPr>
              <w:pStyle w:val="rowtabella0"/>
              <w:jc w:val="center"/>
              <w:rPr>
                <w:color w:val="002060"/>
              </w:rPr>
            </w:pPr>
            <w:r w:rsidRPr="009424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E8A3" w14:textId="77777777" w:rsidR="00633269" w:rsidRPr="0094244D" w:rsidRDefault="00633269" w:rsidP="00CF6347">
            <w:pPr>
              <w:pStyle w:val="rowtabella0"/>
              <w:jc w:val="center"/>
              <w:rPr>
                <w:color w:val="002060"/>
              </w:rPr>
            </w:pPr>
            <w:r w:rsidRPr="009424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702E" w14:textId="77777777" w:rsidR="00633269" w:rsidRPr="0094244D" w:rsidRDefault="00633269" w:rsidP="00CF6347">
            <w:pPr>
              <w:pStyle w:val="rowtabella0"/>
              <w:jc w:val="center"/>
              <w:rPr>
                <w:color w:val="002060"/>
              </w:rPr>
            </w:pPr>
            <w:r w:rsidRPr="0094244D">
              <w:rPr>
                <w:color w:val="002060"/>
              </w:rPr>
              <w:t>0</w:t>
            </w:r>
          </w:p>
        </w:tc>
      </w:tr>
      <w:tr w:rsidR="00633269" w:rsidRPr="0094244D" w14:paraId="773CB2B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EC9EA" w14:textId="77777777" w:rsidR="00633269" w:rsidRPr="0094244D" w:rsidRDefault="00633269" w:rsidP="00CF6347">
            <w:pPr>
              <w:pStyle w:val="rowtabella0"/>
              <w:rPr>
                <w:color w:val="002060"/>
              </w:rPr>
            </w:pPr>
            <w:r w:rsidRPr="0094244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E368"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FEF9"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6968"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6712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C69A"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FA6E" w14:textId="77777777" w:rsidR="00633269" w:rsidRPr="0094244D" w:rsidRDefault="00633269" w:rsidP="00CF6347">
            <w:pPr>
              <w:pStyle w:val="rowtabella0"/>
              <w:jc w:val="center"/>
              <w:rPr>
                <w:color w:val="002060"/>
              </w:rPr>
            </w:pPr>
            <w:r w:rsidRPr="009424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2ACD" w14:textId="77777777" w:rsidR="00633269" w:rsidRPr="0094244D" w:rsidRDefault="00633269" w:rsidP="00CF6347">
            <w:pPr>
              <w:pStyle w:val="rowtabella0"/>
              <w:jc w:val="center"/>
              <w:rPr>
                <w:color w:val="002060"/>
              </w:rPr>
            </w:pPr>
            <w:r w:rsidRPr="009424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AFF9" w14:textId="77777777" w:rsidR="00633269" w:rsidRPr="0094244D" w:rsidRDefault="00633269" w:rsidP="00CF6347">
            <w:pPr>
              <w:pStyle w:val="rowtabella0"/>
              <w:jc w:val="center"/>
              <w:rPr>
                <w:color w:val="002060"/>
              </w:rPr>
            </w:pPr>
            <w:r w:rsidRPr="009424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B174" w14:textId="77777777" w:rsidR="00633269" w:rsidRPr="0094244D" w:rsidRDefault="00633269" w:rsidP="00CF6347">
            <w:pPr>
              <w:pStyle w:val="rowtabella0"/>
              <w:jc w:val="center"/>
              <w:rPr>
                <w:color w:val="002060"/>
              </w:rPr>
            </w:pPr>
            <w:r w:rsidRPr="0094244D">
              <w:rPr>
                <w:color w:val="002060"/>
              </w:rPr>
              <w:t>0</w:t>
            </w:r>
          </w:p>
        </w:tc>
      </w:tr>
      <w:tr w:rsidR="00633269" w:rsidRPr="0094244D" w14:paraId="2D8E5204"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0EED2" w14:textId="77777777" w:rsidR="00633269" w:rsidRPr="0094244D" w:rsidRDefault="00633269" w:rsidP="00CF6347">
            <w:pPr>
              <w:pStyle w:val="rowtabella0"/>
              <w:rPr>
                <w:color w:val="002060"/>
              </w:rPr>
            </w:pPr>
            <w:r w:rsidRPr="0094244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CE20" w14:textId="77777777" w:rsidR="00633269" w:rsidRPr="0094244D" w:rsidRDefault="00633269" w:rsidP="00CF6347">
            <w:pPr>
              <w:pStyle w:val="rowtabella0"/>
              <w:jc w:val="center"/>
              <w:rPr>
                <w:color w:val="002060"/>
              </w:rPr>
            </w:pPr>
            <w:r w:rsidRPr="009424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6163"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02E8" w14:textId="77777777" w:rsidR="00633269" w:rsidRPr="0094244D" w:rsidRDefault="00633269" w:rsidP="00CF6347">
            <w:pPr>
              <w:pStyle w:val="rowtabella0"/>
              <w:jc w:val="center"/>
              <w:rPr>
                <w:color w:val="002060"/>
              </w:rPr>
            </w:pPr>
            <w:r w:rsidRPr="009424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665C"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965E" w14:textId="77777777" w:rsidR="00633269" w:rsidRPr="0094244D" w:rsidRDefault="00633269" w:rsidP="00CF6347">
            <w:pPr>
              <w:pStyle w:val="rowtabella0"/>
              <w:jc w:val="center"/>
              <w:rPr>
                <w:color w:val="002060"/>
              </w:rPr>
            </w:pPr>
            <w:r w:rsidRPr="009424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3772" w14:textId="77777777" w:rsidR="00633269" w:rsidRPr="0094244D" w:rsidRDefault="00633269" w:rsidP="00CF6347">
            <w:pPr>
              <w:pStyle w:val="rowtabella0"/>
              <w:jc w:val="center"/>
              <w:rPr>
                <w:color w:val="002060"/>
              </w:rPr>
            </w:pPr>
            <w:r w:rsidRPr="009424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C9BA" w14:textId="77777777" w:rsidR="00633269" w:rsidRPr="0094244D" w:rsidRDefault="00633269" w:rsidP="00CF6347">
            <w:pPr>
              <w:pStyle w:val="rowtabella0"/>
              <w:jc w:val="center"/>
              <w:rPr>
                <w:color w:val="002060"/>
              </w:rPr>
            </w:pPr>
            <w:r w:rsidRPr="009424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AD71" w14:textId="77777777" w:rsidR="00633269" w:rsidRPr="0094244D" w:rsidRDefault="00633269" w:rsidP="00CF6347">
            <w:pPr>
              <w:pStyle w:val="rowtabella0"/>
              <w:jc w:val="center"/>
              <w:rPr>
                <w:color w:val="002060"/>
              </w:rPr>
            </w:pPr>
            <w:r w:rsidRPr="009424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8125" w14:textId="77777777" w:rsidR="00633269" w:rsidRPr="0094244D" w:rsidRDefault="00633269" w:rsidP="00CF6347">
            <w:pPr>
              <w:pStyle w:val="rowtabella0"/>
              <w:jc w:val="center"/>
              <w:rPr>
                <w:color w:val="002060"/>
              </w:rPr>
            </w:pPr>
            <w:r w:rsidRPr="0094244D">
              <w:rPr>
                <w:color w:val="002060"/>
              </w:rPr>
              <w:t>1</w:t>
            </w:r>
          </w:p>
        </w:tc>
      </w:tr>
      <w:tr w:rsidR="00633269" w:rsidRPr="0094244D" w14:paraId="49C1CE4E"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D3AAB" w14:textId="77777777" w:rsidR="00633269" w:rsidRPr="0094244D" w:rsidRDefault="00633269" w:rsidP="00CF6347">
            <w:pPr>
              <w:pStyle w:val="rowtabella0"/>
              <w:rPr>
                <w:color w:val="002060"/>
              </w:rPr>
            </w:pPr>
            <w:r w:rsidRPr="0094244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9C7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9197"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0F1F"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D3C1" w14:textId="77777777" w:rsidR="00633269" w:rsidRPr="0094244D" w:rsidRDefault="00633269" w:rsidP="00CF6347">
            <w:pPr>
              <w:pStyle w:val="rowtabella0"/>
              <w:jc w:val="center"/>
              <w:rPr>
                <w:color w:val="002060"/>
              </w:rPr>
            </w:pPr>
            <w:r w:rsidRPr="009424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757E" w14:textId="77777777" w:rsidR="00633269" w:rsidRPr="0094244D" w:rsidRDefault="00633269" w:rsidP="00CF6347">
            <w:pPr>
              <w:pStyle w:val="rowtabella0"/>
              <w:jc w:val="center"/>
              <w:rPr>
                <w:color w:val="002060"/>
              </w:rPr>
            </w:pPr>
            <w:r w:rsidRPr="009424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4F92" w14:textId="77777777" w:rsidR="00633269" w:rsidRPr="0094244D" w:rsidRDefault="00633269" w:rsidP="00CF6347">
            <w:pPr>
              <w:pStyle w:val="rowtabella0"/>
              <w:jc w:val="center"/>
              <w:rPr>
                <w:color w:val="002060"/>
              </w:rPr>
            </w:pPr>
            <w:r w:rsidRPr="009424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63FC" w14:textId="77777777" w:rsidR="00633269" w:rsidRPr="0094244D" w:rsidRDefault="00633269" w:rsidP="00CF6347">
            <w:pPr>
              <w:pStyle w:val="rowtabella0"/>
              <w:jc w:val="center"/>
              <w:rPr>
                <w:color w:val="002060"/>
              </w:rPr>
            </w:pPr>
            <w:r w:rsidRPr="0094244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B37A" w14:textId="77777777" w:rsidR="00633269" w:rsidRPr="0094244D" w:rsidRDefault="00633269" w:rsidP="00CF6347">
            <w:pPr>
              <w:pStyle w:val="rowtabella0"/>
              <w:jc w:val="center"/>
              <w:rPr>
                <w:color w:val="002060"/>
              </w:rPr>
            </w:pPr>
            <w:r w:rsidRPr="009424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55F8" w14:textId="77777777" w:rsidR="00633269" w:rsidRPr="0094244D" w:rsidRDefault="00633269" w:rsidP="00CF6347">
            <w:pPr>
              <w:pStyle w:val="rowtabella0"/>
              <w:jc w:val="center"/>
              <w:rPr>
                <w:color w:val="002060"/>
              </w:rPr>
            </w:pPr>
            <w:r w:rsidRPr="0094244D">
              <w:rPr>
                <w:color w:val="002060"/>
              </w:rPr>
              <w:t>0</w:t>
            </w:r>
          </w:p>
        </w:tc>
      </w:tr>
    </w:tbl>
    <w:p w14:paraId="2B145D8E" w14:textId="77777777" w:rsidR="00633269" w:rsidRDefault="00633269" w:rsidP="00633269">
      <w:pPr>
        <w:pStyle w:val="breakline"/>
        <w:rPr>
          <w:color w:val="002060"/>
        </w:rPr>
      </w:pPr>
    </w:p>
    <w:p w14:paraId="4755D48C" w14:textId="77777777" w:rsidR="00633269" w:rsidRPr="00EE7084" w:rsidRDefault="00633269" w:rsidP="00633269">
      <w:pPr>
        <w:pStyle w:val="titoloprinc0"/>
        <w:rPr>
          <w:color w:val="002060"/>
        </w:rPr>
      </w:pPr>
      <w:r>
        <w:rPr>
          <w:color w:val="002060"/>
        </w:rPr>
        <w:t>PROGRAMMA GARE</w:t>
      </w:r>
    </w:p>
    <w:p w14:paraId="42C7CF08" w14:textId="77777777" w:rsidR="00633269" w:rsidRDefault="00633269" w:rsidP="00633269">
      <w:pPr>
        <w:pStyle w:val="breakline"/>
        <w:rPr>
          <w:rFonts w:eastAsiaTheme="minorEastAsia"/>
          <w:color w:val="002060"/>
        </w:rPr>
      </w:pPr>
    </w:p>
    <w:p w14:paraId="7FCDB8E0" w14:textId="77777777" w:rsidR="00D07295" w:rsidRPr="003F0AD3" w:rsidRDefault="00D07295" w:rsidP="00D07295">
      <w:pPr>
        <w:pStyle w:val="sottotitolocampionato10"/>
        <w:rPr>
          <w:color w:val="002060"/>
        </w:rPr>
      </w:pPr>
      <w:r w:rsidRPr="003F0AD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6"/>
        <w:gridCol w:w="385"/>
        <w:gridCol w:w="898"/>
        <w:gridCol w:w="1198"/>
        <w:gridCol w:w="1542"/>
        <w:gridCol w:w="1541"/>
      </w:tblGrid>
      <w:tr w:rsidR="00D07295" w:rsidRPr="003F0AD3" w14:paraId="1AADBDCA"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A762B"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40EC9"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81394"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3F772"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8B2B8"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D22AD"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F48E"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895B5FC"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569C77" w14:textId="77777777" w:rsidR="00D07295" w:rsidRPr="003F0AD3" w:rsidRDefault="00D07295" w:rsidP="00CF6347">
            <w:pPr>
              <w:pStyle w:val="rowtabella0"/>
              <w:rPr>
                <w:color w:val="002060"/>
              </w:rPr>
            </w:pPr>
            <w:r w:rsidRPr="003F0AD3">
              <w:rPr>
                <w:color w:val="002060"/>
              </w:rPr>
              <w:lastRenderedPageBreak/>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D4FE9" w14:textId="77777777" w:rsidR="00D07295" w:rsidRPr="003F0AD3" w:rsidRDefault="00D07295" w:rsidP="00CF6347">
            <w:pPr>
              <w:pStyle w:val="rowtabella0"/>
              <w:rPr>
                <w:color w:val="002060"/>
              </w:rPr>
            </w:pPr>
            <w:r w:rsidRPr="003F0AD3">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F467B"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FB64C" w14:textId="77777777" w:rsidR="00D07295" w:rsidRPr="003F0AD3" w:rsidRDefault="00D07295" w:rsidP="00CF6347">
            <w:pPr>
              <w:pStyle w:val="rowtabella0"/>
              <w:rPr>
                <w:color w:val="002060"/>
              </w:rPr>
            </w:pPr>
            <w:r w:rsidRPr="003F0AD3">
              <w:rPr>
                <w:color w:val="002060"/>
              </w:rPr>
              <w:t>23/11/2024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164BE" w14:textId="77777777" w:rsidR="00D07295" w:rsidRPr="003F0AD3" w:rsidRDefault="00D07295" w:rsidP="00CF6347">
            <w:pPr>
              <w:pStyle w:val="rowtabella0"/>
              <w:rPr>
                <w:color w:val="002060"/>
              </w:rPr>
            </w:pPr>
            <w:r w:rsidRPr="003F0AD3">
              <w:rPr>
                <w:color w:val="002060"/>
              </w:rPr>
              <w:t xml:space="preserve">5429 PAL.COM. </w:t>
            </w:r>
            <w:proofErr w:type="gramStart"/>
            <w:r w:rsidRPr="003F0AD3">
              <w:rPr>
                <w:color w:val="002060"/>
              </w:rPr>
              <w:t>S.MICHELE</w:t>
            </w:r>
            <w:proofErr w:type="gramEnd"/>
            <w:r w:rsidRPr="003F0AD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28C6A" w14:textId="77777777" w:rsidR="00D07295" w:rsidRPr="003F0AD3" w:rsidRDefault="00D07295" w:rsidP="00CF6347">
            <w:pPr>
              <w:pStyle w:val="rowtabella0"/>
              <w:rPr>
                <w:color w:val="002060"/>
              </w:rPr>
            </w:pPr>
            <w:r w:rsidRPr="003F0AD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18B9D" w14:textId="77777777" w:rsidR="00D07295" w:rsidRPr="003F0AD3" w:rsidRDefault="00D07295" w:rsidP="00CF6347">
            <w:pPr>
              <w:pStyle w:val="rowtabella0"/>
              <w:rPr>
                <w:color w:val="002060"/>
              </w:rPr>
            </w:pPr>
            <w:r w:rsidRPr="003F0AD3">
              <w:rPr>
                <w:color w:val="002060"/>
              </w:rPr>
              <w:t>VIA LORETO</w:t>
            </w:r>
          </w:p>
        </w:tc>
      </w:tr>
      <w:tr w:rsidR="00D07295" w:rsidRPr="003F0AD3" w14:paraId="764C8777"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738E58" w14:textId="77777777" w:rsidR="00D07295" w:rsidRPr="003F0AD3" w:rsidRDefault="00D07295" w:rsidP="00CF6347">
            <w:pPr>
              <w:pStyle w:val="rowtabella0"/>
              <w:rPr>
                <w:color w:val="002060"/>
              </w:rPr>
            </w:pPr>
            <w:r w:rsidRPr="003F0AD3">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287AF1" w14:textId="77777777" w:rsidR="00D07295" w:rsidRPr="003F0AD3" w:rsidRDefault="00D07295" w:rsidP="00CF6347">
            <w:pPr>
              <w:pStyle w:val="rowtabella0"/>
              <w:rPr>
                <w:color w:val="002060"/>
              </w:rPr>
            </w:pPr>
            <w:r w:rsidRPr="003F0AD3">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01598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D35732" w14:textId="77777777" w:rsidR="00D07295" w:rsidRPr="003F0AD3" w:rsidRDefault="00D07295" w:rsidP="00CF6347">
            <w:pPr>
              <w:pStyle w:val="rowtabella0"/>
              <w:rPr>
                <w:color w:val="002060"/>
              </w:rPr>
            </w:pPr>
            <w:r w:rsidRPr="003F0AD3">
              <w:rPr>
                <w:color w:val="002060"/>
              </w:rPr>
              <w:t>23/11/2024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4EEE3" w14:textId="77777777" w:rsidR="00D07295" w:rsidRPr="003F0AD3" w:rsidRDefault="00D07295" w:rsidP="00CF6347">
            <w:pPr>
              <w:pStyle w:val="rowtabella0"/>
              <w:rPr>
                <w:color w:val="002060"/>
              </w:rPr>
            </w:pPr>
            <w:r w:rsidRPr="003F0AD3">
              <w:rPr>
                <w:color w:val="002060"/>
              </w:rPr>
              <w:t xml:space="preserve">5454 </w:t>
            </w:r>
            <w:proofErr w:type="gramStart"/>
            <w:r w:rsidRPr="003F0AD3">
              <w:rPr>
                <w:color w:val="002060"/>
              </w:rPr>
              <w:t>C.COPERTO</w:t>
            </w:r>
            <w:proofErr w:type="gramEnd"/>
            <w:r w:rsidRPr="003F0AD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D2626" w14:textId="77777777" w:rsidR="00D07295" w:rsidRPr="003F0AD3" w:rsidRDefault="00D07295" w:rsidP="00CF6347">
            <w:pPr>
              <w:pStyle w:val="rowtabella0"/>
              <w:rPr>
                <w:color w:val="002060"/>
              </w:rPr>
            </w:pPr>
            <w:r w:rsidRPr="003F0AD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D55AD" w14:textId="77777777" w:rsidR="00D07295" w:rsidRPr="003F0AD3" w:rsidRDefault="00D07295" w:rsidP="00CF6347">
            <w:pPr>
              <w:pStyle w:val="rowtabella0"/>
              <w:rPr>
                <w:color w:val="002060"/>
              </w:rPr>
            </w:pPr>
            <w:r w:rsidRPr="003F0AD3">
              <w:rPr>
                <w:color w:val="002060"/>
              </w:rPr>
              <w:t>VIA VILLA TOMBARI</w:t>
            </w:r>
          </w:p>
        </w:tc>
      </w:tr>
      <w:tr w:rsidR="00D07295" w:rsidRPr="003F0AD3" w14:paraId="00E1A05D"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5D438" w14:textId="77777777" w:rsidR="00D07295" w:rsidRPr="003F0AD3" w:rsidRDefault="00D07295" w:rsidP="00CF6347">
            <w:pPr>
              <w:pStyle w:val="rowtabella0"/>
              <w:rPr>
                <w:color w:val="002060"/>
              </w:rPr>
            </w:pPr>
            <w:r w:rsidRPr="003F0AD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DB4914" w14:textId="77777777" w:rsidR="00D07295" w:rsidRPr="003F0AD3" w:rsidRDefault="00D07295" w:rsidP="00CF6347">
            <w:pPr>
              <w:pStyle w:val="rowtabella0"/>
              <w:rPr>
                <w:color w:val="002060"/>
              </w:rPr>
            </w:pPr>
            <w:r w:rsidRPr="003F0AD3">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F4AEC"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3A2497" w14:textId="77777777" w:rsidR="00D07295" w:rsidRPr="003F0AD3" w:rsidRDefault="00D07295" w:rsidP="00CF6347">
            <w:pPr>
              <w:pStyle w:val="rowtabella0"/>
              <w:rPr>
                <w:color w:val="002060"/>
              </w:rPr>
            </w:pPr>
            <w:r w:rsidRPr="003F0AD3">
              <w:rPr>
                <w:color w:val="002060"/>
              </w:rPr>
              <w:t>24/11/2024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A7B37" w14:textId="77777777" w:rsidR="00D07295" w:rsidRPr="003F0AD3" w:rsidRDefault="00D07295" w:rsidP="00CF6347">
            <w:pPr>
              <w:pStyle w:val="rowtabella0"/>
              <w:rPr>
                <w:color w:val="002060"/>
              </w:rPr>
            </w:pPr>
            <w:r w:rsidRPr="003F0AD3">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5B5F6" w14:textId="77777777" w:rsidR="00D07295" w:rsidRPr="003F0AD3" w:rsidRDefault="00D07295" w:rsidP="00CF6347">
            <w:pPr>
              <w:pStyle w:val="rowtabella0"/>
              <w:rPr>
                <w:color w:val="002060"/>
              </w:rPr>
            </w:pPr>
            <w:r w:rsidRPr="003F0AD3">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27510" w14:textId="77777777" w:rsidR="00D07295" w:rsidRPr="003F0AD3" w:rsidRDefault="00D07295" w:rsidP="00CF6347">
            <w:pPr>
              <w:pStyle w:val="rowtabella0"/>
              <w:rPr>
                <w:color w:val="002060"/>
              </w:rPr>
            </w:pPr>
            <w:r w:rsidRPr="003F0AD3">
              <w:rPr>
                <w:color w:val="002060"/>
              </w:rPr>
              <w:t>VIA MADONNA DI RAFANETO</w:t>
            </w:r>
          </w:p>
        </w:tc>
      </w:tr>
      <w:tr w:rsidR="00D07295" w:rsidRPr="003F0AD3" w14:paraId="32BE322E"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D1B014" w14:textId="77777777" w:rsidR="00D07295" w:rsidRPr="003F0AD3" w:rsidRDefault="00D07295" w:rsidP="00CF6347">
            <w:pPr>
              <w:pStyle w:val="rowtabella0"/>
              <w:rPr>
                <w:color w:val="002060"/>
              </w:rPr>
            </w:pPr>
            <w:r w:rsidRPr="003F0AD3">
              <w:rPr>
                <w:color w:val="002060"/>
              </w:rPr>
              <w:t xml:space="preserve">ITALSERVICE C5 </w:t>
            </w:r>
            <w:proofErr w:type="gramStart"/>
            <w:r w:rsidRPr="003F0AD3">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5CD420" w14:textId="77777777" w:rsidR="00D07295" w:rsidRPr="003F0AD3" w:rsidRDefault="00D07295" w:rsidP="00CF6347">
            <w:pPr>
              <w:pStyle w:val="rowtabella0"/>
              <w:rPr>
                <w:color w:val="002060"/>
              </w:rPr>
            </w:pPr>
            <w:r w:rsidRPr="003F0AD3">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27B02"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5DC16" w14:textId="77777777" w:rsidR="00D07295" w:rsidRPr="003F0AD3" w:rsidRDefault="00D07295" w:rsidP="00CF6347">
            <w:pPr>
              <w:pStyle w:val="rowtabella0"/>
              <w:rPr>
                <w:color w:val="002060"/>
              </w:rPr>
            </w:pPr>
            <w:r w:rsidRPr="003F0AD3">
              <w:rPr>
                <w:color w:val="002060"/>
              </w:rPr>
              <w:t>24/11/2024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890219" w14:textId="77777777" w:rsidR="00D07295" w:rsidRPr="003F0AD3" w:rsidRDefault="00D07295" w:rsidP="00CF6347">
            <w:pPr>
              <w:pStyle w:val="rowtabella0"/>
              <w:rPr>
                <w:color w:val="002060"/>
              </w:rPr>
            </w:pPr>
            <w:r w:rsidRPr="003F0AD3">
              <w:rPr>
                <w:color w:val="002060"/>
              </w:rPr>
              <w:t xml:space="preserve">5442 TENSOSTRUTTURA </w:t>
            </w:r>
            <w:proofErr w:type="gramStart"/>
            <w:r w:rsidRPr="003F0AD3">
              <w:rPr>
                <w:color w:val="002060"/>
              </w:rPr>
              <w:t>B.GO</w:t>
            </w:r>
            <w:proofErr w:type="gramEnd"/>
            <w:r w:rsidRPr="003F0AD3">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24536" w14:textId="77777777" w:rsidR="00D07295" w:rsidRPr="003F0AD3" w:rsidRDefault="00D07295" w:rsidP="00CF6347">
            <w:pPr>
              <w:pStyle w:val="rowtabella0"/>
              <w:rPr>
                <w:color w:val="002060"/>
              </w:rPr>
            </w:pPr>
            <w:r w:rsidRPr="003F0AD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5F113" w14:textId="77777777" w:rsidR="00D07295" w:rsidRPr="003F0AD3" w:rsidRDefault="00D07295" w:rsidP="00CF6347">
            <w:pPr>
              <w:pStyle w:val="rowtabella0"/>
              <w:rPr>
                <w:color w:val="002060"/>
              </w:rPr>
            </w:pPr>
            <w:r w:rsidRPr="003F0AD3">
              <w:rPr>
                <w:color w:val="002060"/>
              </w:rPr>
              <w:t xml:space="preserve">STRADA DEL FOGLIA - </w:t>
            </w:r>
            <w:proofErr w:type="gramStart"/>
            <w:r w:rsidRPr="003F0AD3">
              <w:rPr>
                <w:color w:val="002060"/>
              </w:rPr>
              <w:t>B.GO</w:t>
            </w:r>
            <w:proofErr w:type="gramEnd"/>
            <w:r w:rsidRPr="003F0AD3">
              <w:rPr>
                <w:color w:val="002060"/>
              </w:rPr>
              <w:t xml:space="preserve"> S.MAR</w:t>
            </w:r>
          </w:p>
        </w:tc>
      </w:tr>
      <w:tr w:rsidR="00D07295" w:rsidRPr="003F0AD3" w14:paraId="557C68C0"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97E51A" w14:textId="77777777" w:rsidR="00D07295" w:rsidRPr="003F0AD3" w:rsidRDefault="00D07295" w:rsidP="00CF6347">
            <w:pPr>
              <w:pStyle w:val="rowtabella0"/>
              <w:rPr>
                <w:color w:val="002060"/>
              </w:rPr>
            </w:pPr>
            <w:r w:rsidRPr="003F0AD3">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D00D7" w14:textId="77777777" w:rsidR="00D07295" w:rsidRPr="003F0AD3" w:rsidRDefault="00D07295" w:rsidP="00CF6347">
            <w:pPr>
              <w:pStyle w:val="rowtabella0"/>
              <w:rPr>
                <w:color w:val="002060"/>
              </w:rPr>
            </w:pPr>
            <w:r w:rsidRPr="003F0AD3">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6359D"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3851B" w14:textId="77777777" w:rsidR="00D07295" w:rsidRPr="003F0AD3" w:rsidRDefault="00D07295" w:rsidP="00CF6347">
            <w:pPr>
              <w:pStyle w:val="rowtabella0"/>
              <w:rPr>
                <w:color w:val="002060"/>
              </w:rPr>
            </w:pPr>
            <w:r w:rsidRPr="003F0AD3">
              <w:rPr>
                <w:color w:val="002060"/>
              </w:rPr>
              <w:t>27/11/2024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611B5" w14:textId="77777777" w:rsidR="00D07295" w:rsidRPr="003F0AD3" w:rsidRDefault="00D07295" w:rsidP="00CF6347">
            <w:pPr>
              <w:pStyle w:val="rowtabella0"/>
              <w:rPr>
                <w:color w:val="002060"/>
              </w:rPr>
            </w:pPr>
            <w:r w:rsidRPr="003F0AD3">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22FBC" w14:textId="77777777" w:rsidR="00D07295" w:rsidRPr="003F0AD3" w:rsidRDefault="00D07295" w:rsidP="00CF6347">
            <w:pPr>
              <w:pStyle w:val="rowtabella0"/>
              <w:rPr>
                <w:color w:val="002060"/>
              </w:rPr>
            </w:pPr>
            <w:r w:rsidRPr="003F0AD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E172F" w14:textId="77777777" w:rsidR="00D07295" w:rsidRPr="003F0AD3" w:rsidRDefault="00D07295" w:rsidP="00CF6347">
            <w:pPr>
              <w:pStyle w:val="rowtabella0"/>
              <w:rPr>
                <w:color w:val="002060"/>
              </w:rPr>
            </w:pPr>
            <w:r w:rsidRPr="003F0AD3">
              <w:rPr>
                <w:color w:val="002060"/>
              </w:rPr>
              <w:t>VIA NAZARIO SAURO</w:t>
            </w:r>
          </w:p>
        </w:tc>
      </w:tr>
    </w:tbl>
    <w:p w14:paraId="20CB5F33" w14:textId="77777777" w:rsidR="00D07295" w:rsidRPr="003F0AD3" w:rsidRDefault="00D07295" w:rsidP="00D07295">
      <w:pPr>
        <w:pStyle w:val="breakline"/>
        <w:rPr>
          <w:rFonts w:eastAsiaTheme="minorEastAsia"/>
          <w:color w:val="002060"/>
        </w:rPr>
      </w:pPr>
    </w:p>
    <w:p w14:paraId="350FEC03" w14:textId="77777777" w:rsidR="00D07295" w:rsidRPr="003F0AD3" w:rsidRDefault="00D07295" w:rsidP="00D07295">
      <w:pPr>
        <w:pStyle w:val="breakline"/>
        <w:rPr>
          <w:color w:val="002060"/>
        </w:rPr>
      </w:pPr>
    </w:p>
    <w:p w14:paraId="3EDE09AE" w14:textId="77777777" w:rsidR="00D07295" w:rsidRPr="003F0AD3" w:rsidRDefault="00D07295" w:rsidP="00D07295">
      <w:pPr>
        <w:pStyle w:val="breakline"/>
        <w:rPr>
          <w:color w:val="002060"/>
        </w:rPr>
      </w:pPr>
    </w:p>
    <w:p w14:paraId="672622D6" w14:textId="77777777" w:rsidR="00D07295" w:rsidRPr="003F0AD3" w:rsidRDefault="00D07295" w:rsidP="00D07295">
      <w:pPr>
        <w:pStyle w:val="sottotitolocampionato10"/>
        <w:rPr>
          <w:color w:val="002060"/>
        </w:rPr>
      </w:pPr>
      <w:r w:rsidRPr="003F0AD3">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D07295" w:rsidRPr="003F0AD3" w14:paraId="1D6C6789"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368A6"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27A47"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C4B1"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B9E67"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8C908"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51C3D"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90BF4"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02D8DC51"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CCA8B7" w14:textId="77777777" w:rsidR="00D07295" w:rsidRPr="003F0AD3" w:rsidRDefault="00D07295" w:rsidP="00CF6347">
            <w:pPr>
              <w:pStyle w:val="rowtabella0"/>
              <w:rPr>
                <w:color w:val="002060"/>
              </w:rPr>
            </w:pPr>
            <w:r w:rsidRPr="003F0AD3">
              <w:rPr>
                <w:color w:val="002060"/>
              </w:rPr>
              <w:t xml:space="preserve">AUDAX 1970 </w:t>
            </w:r>
            <w:proofErr w:type="gramStart"/>
            <w:r w:rsidRPr="003F0AD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16C4A" w14:textId="77777777" w:rsidR="00D07295" w:rsidRPr="003F0AD3" w:rsidRDefault="00D07295" w:rsidP="00CF6347">
            <w:pPr>
              <w:pStyle w:val="rowtabella0"/>
              <w:rPr>
                <w:color w:val="002060"/>
              </w:rPr>
            </w:pPr>
            <w:r w:rsidRPr="003F0AD3">
              <w:rPr>
                <w:color w:val="002060"/>
              </w:rPr>
              <w:t xml:space="preserve">CALCIO A 5 CORINALDO </w:t>
            </w:r>
            <w:proofErr w:type="gramStart"/>
            <w:r w:rsidRPr="003F0AD3">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43DB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10986" w14:textId="77777777" w:rsidR="00D07295" w:rsidRPr="003F0AD3" w:rsidRDefault="00D07295" w:rsidP="00CF6347">
            <w:pPr>
              <w:pStyle w:val="rowtabella0"/>
              <w:rPr>
                <w:color w:val="002060"/>
              </w:rPr>
            </w:pPr>
            <w:r w:rsidRPr="003F0AD3">
              <w:rPr>
                <w:color w:val="002060"/>
              </w:rPr>
              <w:t>23/11/2024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72462" w14:textId="77777777" w:rsidR="00D07295" w:rsidRPr="003F0AD3" w:rsidRDefault="00D07295" w:rsidP="00CF6347">
            <w:pPr>
              <w:pStyle w:val="rowtabella0"/>
              <w:rPr>
                <w:color w:val="002060"/>
              </w:rPr>
            </w:pPr>
            <w:r w:rsidRPr="003F0AD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BA11C" w14:textId="77777777" w:rsidR="00D07295" w:rsidRPr="003F0AD3" w:rsidRDefault="00D07295" w:rsidP="00CF6347">
            <w:pPr>
              <w:pStyle w:val="rowtabella0"/>
              <w:rPr>
                <w:color w:val="002060"/>
              </w:rPr>
            </w:pPr>
            <w:r w:rsidRPr="003F0AD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0A362" w14:textId="77777777" w:rsidR="00D07295" w:rsidRPr="003F0AD3" w:rsidRDefault="00D07295" w:rsidP="00CF6347">
            <w:pPr>
              <w:pStyle w:val="rowtabella0"/>
              <w:rPr>
                <w:color w:val="002060"/>
              </w:rPr>
            </w:pPr>
            <w:r w:rsidRPr="003F0AD3">
              <w:rPr>
                <w:color w:val="002060"/>
              </w:rPr>
              <w:t>VIA ANTONIO ROSMINI 22/B</w:t>
            </w:r>
          </w:p>
        </w:tc>
      </w:tr>
      <w:tr w:rsidR="00D07295" w:rsidRPr="003F0AD3" w14:paraId="35B3F97C"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88D0B0" w14:textId="77777777" w:rsidR="00D07295" w:rsidRPr="003F0AD3" w:rsidRDefault="00D07295" w:rsidP="00CF6347">
            <w:pPr>
              <w:pStyle w:val="rowtabella0"/>
              <w:rPr>
                <w:color w:val="002060"/>
              </w:rPr>
            </w:pPr>
            <w:r w:rsidRPr="003F0AD3">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AD1CC" w14:textId="77777777" w:rsidR="00D07295" w:rsidRPr="003F0AD3" w:rsidRDefault="00D07295" w:rsidP="00CF6347">
            <w:pPr>
              <w:pStyle w:val="rowtabella0"/>
              <w:rPr>
                <w:color w:val="002060"/>
              </w:rPr>
            </w:pPr>
            <w:r w:rsidRPr="003F0AD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0F522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CE9FB8" w14:textId="77777777" w:rsidR="00D07295" w:rsidRPr="003F0AD3" w:rsidRDefault="00D07295" w:rsidP="00CF6347">
            <w:pPr>
              <w:pStyle w:val="rowtabella0"/>
              <w:rPr>
                <w:color w:val="002060"/>
              </w:rPr>
            </w:pPr>
            <w:r w:rsidRPr="003F0AD3">
              <w:rPr>
                <w:color w:val="002060"/>
              </w:rPr>
              <w:t>23/11/2024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D2269E" w14:textId="77777777" w:rsidR="00D07295" w:rsidRPr="003F0AD3" w:rsidRDefault="00D07295" w:rsidP="00CF6347">
            <w:pPr>
              <w:pStyle w:val="rowtabella0"/>
              <w:rPr>
                <w:color w:val="002060"/>
              </w:rPr>
            </w:pPr>
            <w:r w:rsidRPr="003F0AD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04DE5" w14:textId="77777777" w:rsidR="00D07295" w:rsidRPr="003F0AD3" w:rsidRDefault="00D07295" w:rsidP="00CF6347">
            <w:pPr>
              <w:pStyle w:val="rowtabella0"/>
              <w:rPr>
                <w:color w:val="002060"/>
              </w:rPr>
            </w:pPr>
            <w:r w:rsidRPr="003F0AD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92381" w14:textId="77777777" w:rsidR="00D07295" w:rsidRPr="003F0AD3" w:rsidRDefault="00D07295" w:rsidP="00CF6347">
            <w:pPr>
              <w:pStyle w:val="rowtabella0"/>
              <w:rPr>
                <w:color w:val="002060"/>
              </w:rPr>
            </w:pPr>
            <w:r w:rsidRPr="003F0AD3">
              <w:rPr>
                <w:color w:val="002060"/>
              </w:rPr>
              <w:t>VIA VERDI</w:t>
            </w:r>
          </w:p>
        </w:tc>
      </w:tr>
      <w:tr w:rsidR="00D07295" w:rsidRPr="003F0AD3" w14:paraId="455F1541"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76D9EB" w14:textId="77777777" w:rsidR="00D07295" w:rsidRPr="003F0AD3" w:rsidRDefault="00D07295" w:rsidP="00CF6347">
            <w:pPr>
              <w:pStyle w:val="rowtabella0"/>
              <w:rPr>
                <w:color w:val="002060"/>
              </w:rPr>
            </w:pPr>
            <w:r w:rsidRPr="003F0AD3">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2FE56" w14:textId="77777777" w:rsidR="00D07295" w:rsidRPr="003F0AD3" w:rsidRDefault="00D07295" w:rsidP="00CF6347">
            <w:pPr>
              <w:pStyle w:val="rowtabella0"/>
              <w:rPr>
                <w:color w:val="002060"/>
              </w:rPr>
            </w:pPr>
            <w:r w:rsidRPr="003F0AD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40DA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FC5C11" w14:textId="77777777" w:rsidR="00D07295" w:rsidRPr="003F0AD3" w:rsidRDefault="00D07295" w:rsidP="00CF6347">
            <w:pPr>
              <w:pStyle w:val="rowtabella0"/>
              <w:rPr>
                <w:color w:val="002060"/>
              </w:rPr>
            </w:pPr>
            <w:r w:rsidRPr="003F0AD3">
              <w:rPr>
                <w:color w:val="002060"/>
              </w:rPr>
              <w:t>23/11/2024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64CBF2" w14:textId="77777777" w:rsidR="00D07295" w:rsidRPr="003F0AD3" w:rsidRDefault="00D07295" w:rsidP="00CF6347">
            <w:pPr>
              <w:pStyle w:val="rowtabella0"/>
              <w:rPr>
                <w:color w:val="002060"/>
              </w:rPr>
            </w:pPr>
            <w:r w:rsidRPr="003F0AD3">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0DF9A" w14:textId="77777777" w:rsidR="00D07295" w:rsidRPr="003F0AD3" w:rsidRDefault="00D07295" w:rsidP="00CF6347">
            <w:pPr>
              <w:pStyle w:val="rowtabella0"/>
              <w:rPr>
                <w:color w:val="002060"/>
              </w:rPr>
            </w:pPr>
            <w:r w:rsidRPr="003F0AD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EE4DF" w14:textId="77777777" w:rsidR="00D07295" w:rsidRPr="003F0AD3" w:rsidRDefault="00D07295" w:rsidP="00CF6347">
            <w:pPr>
              <w:pStyle w:val="rowtabella0"/>
              <w:rPr>
                <w:color w:val="002060"/>
              </w:rPr>
            </w:pPr>
            <w:r w:rsidRPr="003F0AD3">
              <w:rPr>
                <w:color w:val="002060"/>
              </w:rPr>
              <w:t>VIA BRUNO BUOZZI</w:t>
            </w:r>
          </w:p>
        </w:tc>
      </w:tr>
      <w:tr w:rsidR="00D07295" w:rsidRPr="003F0AD3" w14:paraId="0C968224"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F3B13" w14:textId="77777777" w:rsidR="00D07295" w:rsidRPr="003F0AD3" w:rsidRDefault="00D07295" w:rsidP="00CF6347">
            <w:pPr>
              <w:pStyle w:val="rowtabella0"/>
              <w:rPr>
                <w:color w:val="002060"/>
              </w:rPr>
            </w:pPr>
            <w:r w:rsidRPr="003F0AD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4A274A" w14:textId="77777777" w:rsidR="00D07295" w:rsidRPr="003F0AD3" w:rsidRDefault="00D07295" w:rsidP="00CF6347">
            <w:pPr>
              <w:pStyle w:val="rowtabella0"/>
              <w:rPr>
                <w:color w:val="002060"/>
              </w:rPr>
            </w:pPr>
            <w:r w:rsidRPr="003F0AD3">
              <w:rPr>
                <w:color w:val="002060"/>
              </w:rPr>
              <w:t xml:space="preserve">ITALSERVICE C5 </w:t>
            </w:r>
            <w:proofErr w:type="spellStart"/>
            <w:r w:rsidRPr="003F0AD3">
              <w:rPr>
                <w:color w:val="002060"/>
              </w:rPr>
              <w:t>sq.C</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D1FE34"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11CCD5" w14:textId="77777777" w:rsidR="00D07295" w:rsidRPr="003F0AD3" w:rsidRDefault="00D07295" w:rsidP="00CF6347">
            <w:pPr>
              <w:pStyle w:val="rowtabella0"/>
              <w:rPr>
                <w:color w:val="002060"/>
              </w:rPr>
            </w:pPr>
            <w:r w:rsidRPr="003F0AD3">
              <w:rPr>
                <w:color w:val="002060"/>
              </w:rPr>
              <w:t>24/11/2024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EBED36" w14:textId="77777777" w:rsidR="00D07295" w:rsidRPr="003F0AD3" w:rsidRDefault="00D07295" w:rsidP="00CF6347">
            <w:pPr>
              <w:pStyle w:val="rowtabella0"/>
              <w:rPr>
                <w:color w:val="002060"/>
              </w:rPr>
            </w:pPr>
            <w:r w:rsidRPr="003F0AD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7DE53" w14:textId="77777777" w:rsidR="00D07295" w:rsidRPr="003F0AD3" w:rsidRDefault="00D07295" w:rsidP="00CF6347">
            <w:pPr>
              <w:pStyle w:val="rowtabella0"/>
              <w:rPr>
                <w:color w:val="002060"/>
              </w:rPr>
            </w:pPr>
            <w:r w:rsidRPr="003F0A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8E85A" w14:textId="77777777" w:rsidR="00D07295" w:rsidRPr="003F0AD3" w:rsidRDefault="00D07295" w:rsidP="00CF6347">
            <w:pPr>
              <w:pStyle w:val="rowtabella0"/>
              <w:rPr>
                <w:color w:val="002060"/>
              </w:rPr>
            </w:pPr>
            <w:r w:rsidRPr="003F0AD3">
              <w:rPr>
                <w:color w:val="002060"/>
              </w:rPr>
              <w:t>VIA GROTTE DI POSATORA 19/A</w:t>
            </w:r>
          </w:p>
        </w:tc>
      </w:tr>
      <w:tr w:rsidR="00D07295" w:rsidRPr="003F0AD3" w14:paraId="11A69AF4"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B5076" w14:textId="77777777" w:rsidR="00D07295" w:rsidRPr="003F0AD3" w:rsidRDefault="00D07295" w:rsidP="00CF6347">
            <w:pPr>
              <w:pStyle w:val="rowtabella0"/>
              <w:rPr>
                <w:color w:val="002060"/>
              </w:rPr>
            </w:pPr>
            <w:r w:rsidRPr="003F0AD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A66E2" w14:textId="77777777" w:rsidR="00D07295" w:rsidRPr="003F0AD3" w:rsidRDefault="00D07295" w:rsidP="00CF6347">
            <w:pPr>
              <w:pStyle w:val="rowtabella0"/>
              <w:rPr>
                <w:color w:val="002060"/>
              </w:rPr>
            </w:pPr>
            <w:r w:rsidRPr="003F0AD3">
              <w:rPr>
                <w:color w:val="002060"/>
              </w:rPr>
              <w:t>AMICI DEL CENTROSOCIOSQ.C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99F6D"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602B3" w14:textId="77777777" w:rsidR="00D07295" w:rsidRPr="003F0AD3" w:rsidRDefault="00D07295" w:rsidP="00CF6347">
            <w:pPr>
              <w:pStyle w:val="rowtabella0"/>
              <w:rPr>
                <w:color w:val="002060"/>
              </w:rPr>
            </w:pPr>
            <w:r w:rsidRPr="003F0AD3">
              <w:rPr>
                <w:color w:val="002060"/>
              </w:rPr>
              <w:t>24/11/2024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2484B" w14:textId="77777777" w:rsidR="00D07295" w:rsidRPr="003F0AD3" w:rsidRDefault="00D07295" w:rsidP="00CF6347">
            <w:pPr>
              <w:pStyle w:val="rowtabella0"/>
              <w:rPr>
                <w:color w:val="002060"/>
              </w:rPr>
            </w:pPr>
            <w:r w:rsidRPr="003F0AD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C5917" w14:textId="77777777" w:rsidR="00D07295" w:rsidRPr="003F0AD3" w:rsidRDefault="00D07295" w:rsidP="00CF6347">
            <w:pPr>
              <w:pStyle w:val="rowtabella0"/>
              <w:rPr>
                <w:color w:val="002060"/>
              </w:rPr>
            </w:pPr>
            <w:r w:rsidRPr="003F0AD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273EF" w14:textId="77777777" w:rsidR="00D07295" w:rsidRPr="003F0AD3" w:rsidRDefault="00D07295" w:rsidP="00CF6347">
            <w:pPr>
              <w:pStyle w:val="rowtabella0"/>
              <w:rPr>
                <w:color w:val="002060"/>
              </w:rPr>
            </w:pPr>
            <w:r w:rsidRPr="003F0AD3">
              <w:rPr>
                <w:color w:val="002060"/>
              </w:rPr>
              <w:t>VIA VESCOVARA, 7</w:t>
            </w:r>
          </w:p>
        </w:tc>
      </w:tr>
    </w:tbl>
    <w:p w14:paraId="3F933152" w14:textId="77777777" w:rsidR="00D07295" w:rsidRPr="003F0AD3" w:rsidRDefault="00D07295" w:rsidP="00D07295">
      <w:pPr>
        <w:pStyle w:val="breakline"/>
        <w:rPr>
          <w:rFonts w:eastAsiaTheme="minorEastAsia"/>
          <w:color w:val="002060"/>
        </w:rPr>
      </w:pPr>
    </w:p>
    <w:p w14:paraId="0CD7F6DA" w14:textId="77777777" w:rsidR="00D07295" w:rsidRPr="003F0AD3" w:rsidRDefault="00D07295" w:rsidP="00D07295">
      <w:pPr>
        <w:pStyle w:val="breakline"/>
        <w:rPr>
          <w:color w:val="002060"/>
        </w:rPr>
      </w:pPr>
    </w:p>
    <w:p w14:paraId="5425B76D" w14:textId="77777777" w:rsidR="00D07295" w:rsidRPr="003F0AD3" w:rsidRDefault="00D07295" w:rsidP="00D07295">
      <w:pPr>
        <w:pStyle w:val="breakline"/>
        <w:rPr>
          <w:color w:val="002060"/>
        </w:rPr>
      </w:pPr>
    </w:p>
    <w:p w14:paraId="45FAAD36" w14:textId="77777777" w:rsidR="00D07295" w:rsidRPr="003F0AD3" w:rsidRDefault="00D07295" w:rsidP="00D07295">
      <w:pPr>
        <w:pStyle w:val="sottotitolocampionato10"/>
        <w:rPr>
          <w:color w:val="002060"/>
        </w:rPr>
      </w:pPr>
      <w:r w:rsidRPr="003F0AD3">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D07295" w:rsidRPr="003F0AD3" w14:paraId="46E16B1F"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3B793"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65CC5"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1A74A"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BA4CA"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DAA3A"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872E6"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B6E5"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5CFD11AE"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D76EE2" w14:textId="77777777" w:rsidR="00D07295" w:rsidRPr="003F0AD3" w:rsidRDefault="00D07295" w:rsidP="00CF6347">
            <w:pPr>
              <w:pStyle w:val="rowtabella0"/>
              <w:rPr>
                <w:color w:val="002060"/>
              </w:rPr>
            </w:pPr>
            <w:r w:rsidRPr="003F0AD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5C025" w14:textId="77777777" w:rsidR="00D07295" w:rsidRPr="003F0AD3" w:rsidRDefault="00D07295" w:rsidP="00CF6347">
            <w:pPr>
              <w:pStyle w:val="rowtabella0"/>
              <w:rPr>
                <w:color w:val="002060"/>
              </w:rPr>
            </w:pPr>
            <w:r w:rsidRPr="003F0AD3">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948CD"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A8F9A" w14:textId="77777777" w:rsidR="00D07295" w:rsidRPr="003F0AD3" w:rsidRDefault="00D07295" w:rsidP="00CF6347">
            <w:pPr>
              <w:pStyle w:val="rowtabella0"/>
              <w:rPr>
                <w:color w:val="002060"/>
              </w:rPr>
            </w:pPr>
            <w:r w:rsidRPr="003F0AD3">
              <w:rPr>
                <w:color w:val="002060"/>
              </w:rPr>
              <w:t>23/11/2024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3EA73" w14:textId="77777777" w:rsidR="00D07295" w:rsidRPr="003F0AD3" w:rsidRDefault="00D07295" w:rsidP="00CF6347">
            <w:pPr>
              <w:pStyle w:val="rowtabella0"/>
              <w:rPr>
                <w:color w:val="002060"/>
              </w:rPr>
            </w:pPr>
            <w:r w:rsidRPr="003F0AD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62002" w14:textId="77777777" w:rsidR="00D07295" w:rsidRPr="003F0AD3" w:rsidRDefault="00D07295" w:rsidP="00CF6347">
            <w:pPr>
              <w:pStyle w:val="rowtabella0"/>
              <w:rPr>
                <w:color w:val="002060"/>
              </w:rPr>
            </w:pPr>
            <w:r w:rsidRPr="003F0AD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6CB96" w14:textId="77777777" w:rsidR="00D07295" w:rsidRPr="003F0AD3" w:rsidRDefault="00D07295" w:rsidP="00CF6347">
            <w:pPr>
              <w:pStyle w:val="rowtabella0"/>
              <w:rPr>
                <w:color w:val="002060"/>
              </w:rPr>
            </w:pPr>
            <w:r w:rsidRPr="003F0AD3">
              <w:rPr>
                <w:color w:val="002060"/>
              </w:rPr>
              <w:t xml:space="preserve">LOC.MONTEROCCO VIA </w:t>
            </w:r>
            <w:proofErr w:type="gramStart"/>
            <w:r w:rsidRPr="003F0AD3">
              <w:rPr>
                <w:color w:val="002060"/>
              </w:rPr>
              <w:t>A.MANCINI</w:t>
            </w:r>
            <w:proofErr w:type="gramEnd"/>
          </w:p>
        </w:tc>
      </w:tr>
      <w:tr w:rsidR="00D07295" w:rsidRPr="003F0AD3" w14:paraId="0D907183"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9C3865" w14:textId="77777777" w:rsidR="00D07295" w:rsidRPr="003F0AD3" w:rsidRDefault="00D07295" w:rsidP="00CF6347">
            <w:pPr>
              <w:pStyle w:val="rowtabella0"/>
              <w:rPr>
                <w:color w:val="002060"/>
              </w:rPr>
            </w:pPr>
            <w:r w:rsidRPr="003F0AD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C6204" w14:textId="77777777" w:rsidR="00D07295" w:rsidRPr="003F0AD3" w:rsidRDefault="00D07295" w:rsidP="00CF6347">
            <w:pPr>
              <w:pStyle w:val="rowtabella0"/>
              <w:rPr>
                <w:color w:val="002060"/>
              </w:rPr>
            </w:pPr>
            <w:r w:rsidRPr="003F0AD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B91FE1"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08A7D8" w14:textId="77777777" w:rsidR="00D07295" w:rsidRPr="003F0AD3" w:rsidRDefault="00D07295" w:rsidP="00CF6347">
            <w:pPr>
              <w:pStyle w:val="rowtabella0"/>
              <w:rPr>
                <w:color w:val="002060"/>
              </w:rPr>
            </w:pPr>
            <w:r w:rsidRPr="003F0AD3">
              <w:rPr>
                <w:color w:val="002060"/>
              </w:rPr>
              <w:t>23/11/2024 15:50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BF0A6" w14:textId="77777777" w:rsidR="00D07295" w:rsidRPr="003F0AD3" w:rsidRDefault="00D07295" w:rsidP="00CF6347">
            <w:pPr>
              <w:pStyle w:val="rowtabella0"/>
              <w:rPr>
                <w:color w:val="002060"/>
              </w:rPr>
            </w:pPr>
            <w:r w:rsidRPr="003F0AD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BD3D1" w14:textId="77777777" w:rsidR="00D07295" w:rsidRPr="003F0AD3" w:rsidRDefault="00D07295" w:rsidP="00CF6347">
            <w:pPr>
              <w:pStyle w:val="rowtabella0"/>
              <w:rPr>
                <w:color w:val="002060"/>
              </w:rPr>
            </w:pPr>
            <w:r w:rsidRPr="003F0AD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9C5A6" w14:textId="77777777" w:rsidR="00D07295" w:rsidRPr="003F0AD3" w:rsidRDefault="00D07295" w:rsidP="00CF6347">
            <w:pPr>
              <w:pStyle w:val="rowtabella0"/>
              <w:rPr>
                <w:color w:val="002060"/>
              </w:rPr>
            </w:pPr>
            <w:r w:rsidRPr="003F0AD3">
              <w:rPr>
                <w:color w:val="002060"/>
              </w:rPr>
              <w:t>VIA DELLA REPUBBLICA</w:t>
            </w:r>
          </w:p>
        </w:tc>
      </w:tr>
      <w:tr w:rsidR="00D07295" w:rsidRPr="003F0AD3" w14:paraId="53FC73CF"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F59F8" w14:textId="77777777" w:rsidR="00D07295" w:rsidRPr="003F0AD3" w:rsidRDefault="00D07295" w:rsidP="00CF6347">
            <w:pPr>
              <w:pStyle w:val="rowtabella0"/>
              <w:rPr>
                <w:color w:val="002060"/>
              </w:rPr>
            </w:pPr>
            <w:r w:rsidRPr="003F0AD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0B85D0" w14:textId="77777777" w:rsidR="00D07295" w:rsidRPr="003F0AD3" w:rsidRDefault="00D07295" w:rsidP="00CF6347">
            <w:pPr>
              <w:pStyle w:val="rowtabella0"/>
              <w:rPr>
                <w:color w:val="002060"/>
              </w:rPr>
            </w:pPr>
            <w:r w:rsidRPr="003F0AD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196D2F"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E57C6" w14:textId="77777777" w:rsidR="00D07295" w:rsidRPr="003F0AD3" w:rsidRDefault="00D07295" w:rsidP="00CF6347">
            <w:pPr>
              <w:pStyle w:val="rowtabella0"/>
              <w:rPr>
                <w:color w:val="002060"/>
              </w:rPr>
            </w:pPr>
            <w:r w:rsidRPr="003F0AD3">
              <w:rPr>
                <w:color w:val="002060"/>
              </w:rPr>
              <w:t>23/11/2024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A2D83" w14:textId="77777777" w:rsidR="00D07295" w:rsidRPr="003F0AD3" w:rsidRDefault="00D07295" w:rsidP="00CF6347">
            <w:pPr>
              <w:pStyle w:val="rowtabella0"/>
              <w:rPr>
                <w:color w:val="002060"/>
              </w:rPr>
            </w:pPr>
            <w:r w:rsidRPr="003F0AD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0A154" w14:textId="77777777" w:rsidR="00D07295" w:rsidRPr="003F0AD3" w:rsidRDefault="00D07295" w:rsidP="00CF6347">
            <w:pPr>
              <w:pStyle w:val="rowtabella0"/>
              <w:rPr>
                <w:color w:val="002060"/>
              </w:rPr>
            </w:pPr>
            <w:r w:rsidRPr="003F0AD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9E9D6" w14:textId="77777777" w:rsidR="00D07295" w:rsidRPr="003F0AD3" w:rsidRDefault="00D07295" w:rsidP="00CF6347">
            <w:pPr>
              <w:pStyle w:val="rowtabella0"/>
              <w:rPr>
                <w:color w:val="002060"/>
              </w:rPr>
            </w:pPr>
            <w:r w:rsidRPr="003F0AD3">
              <w:rPr>
                <w:color w:val="002060"/>
              </w:rPr>
              <w:t>VIA ALDO MORO</w:t>
            </w:r>
          </w:p>
        </w:tc>
      </w:tr>
      <w:tr w:rsidR="00D07295" w:rsidRPr="003F0AD3" w14:paraId="20A007F8" w14:textId="77777777" w:rsidTr="00CF63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F3A777" w14:textId="77777777" w:rsidR="00D07295" w:rsidRPr="003F0AD3" w:rsidRDefault="00D07295" w:rsidP="00CF6347">
            <w:pPr>
              <w:pStyle w:val="rowtabella0"/>
              <w:rPr>
                <w:color w:val="002060"/>
              </w:rPr>
            </w:pPr>
            <w:r w:rsidRPr="003F0AD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6C3CDA" w14:textId="77777777" w:rsidR="00D07295" w:rsidRPr="003F0AD3" w:rsidRDefault="00D07295" w:rsidP="00CF6347">
            <w:pPr>
              <w:pStyle w:val="rowtabella0"/>
              <w:rPr>
                <w:color w:val="002060"/>
              </w:rPr>
            </w:pPr>
            <w:r w:rsidRPr="003F0AD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6728A5"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F3DA6" w14:textId="77777777" w:rsidR="00D07295" w:rsidRPr="003F0AD3" w:rsidRDefault="00D07295" w:rsidP="00CF6347">
            <w:pPr>
              <w:pStyle w:val="rowtabella0"/>
              <w:rPr>
                <w:color w:val="002060"/>
              </w:rPr>
            </w:pPr>
            <w:r w:rsidRPr="003F0AD3">
              <w:rPr>
                <w:color w:val="002060"/>
              </w:rPr>
              <w:t>24/11/2024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3CDEF3" w14:textId="77777777" w:rsidR="00D07295" w:rsidRPr="003F0AD3" w:rsidRDefault="00D07295" w:rsidP="00CF6347">
            <w:pPr>
              <w:pStyle w:val="rowtabella0"/>
              <w:rPr>
                <w:color w:val="002060"/>
              </w:rPr>
            </w:pPr>
            <w:r w:rsidRPr="003F0AD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1DB5B" w14:textId="77777777" w:rsidR="00D07295" w:rsidRPr="003F0AD3" w:rsidRDefault="00D07295" w:rsidP="00CF6347">
            <w:pPr>
              <w:pStyle w:val="rowtabella0"/>
              <w:rPr>
                <w:color w:val="002060"/>
              </w:rPr>
            </w:pPr>
            <w:r w:rsidRPr="003F0AD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90C0D" w14:textId="77777777" w:rsidR="00D07295" w:rsidRPr="003F0AD3" w:rsidRDefault="00D07295" w:rsidP="00CF6347">
            <w:pPr>
              <w:pStyle w:val="rowtabella0"/>
              <w:rPr>
                <w:color w:val="002060"/>
              </w:rPr>
            </w:pPr>
            <w:r w:rsidRPr="003F0AD3">
              <w:rPr>
                <w:color w:val="002060"/>
              </w:rPr>
              <w:t>VIA LUDOVICO SCARFIOTTI</w:t>
            </w:r>
          </w:p>
        </w:tc>
      </w:tr>
      <w:tr w:rsidR="00D07295" w:rsidRPr="003F0AD3" w14:paraId="39334CEF"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5E863E" w14:textId="77777777" w:rsidR="00D07295" w:rsidRPr="003F0AD3" w:rsidRDefault="00D07295" w:rsidP="00CF6347">
            <w:pPr>
              <w:pStyle w:val="rowtabella0"/>
              <w:rPr>
                <w:color w:val="002060"/>
              </w:rPr>
            </w:pPr>
            <w:r w:rsidRPr="003F0AD3">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0C77F" w14:textId="77777777" w:rsidR="00D07295" w:rsidRPr="003F0AD3" w:rsidRDefault="00D07295" w:rsidP="00CF6347">
            <w:pPr>
              <w:pStyle w:val="rowtabella0"/>
              <w:rPr>
                <w:color w:val="002060"/>
              </w:rPr>
            </w:pPr>
            <w:r w:rsidRPr="003F0AD3">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23E36"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966BF" w14:textId="77777777" w:rsidR="00D07295" w:rsidRPr="003F0AD3" w:rsidRDefault="00D07295" w:rsidP="00CF6347">
            <w:pPr>
              <w:pStyle w:val="rowtabella0"/>
              <w:rPr>
                <w:color w:val="002060"/>
              </w:rPr>
            </w:pPr>
            <w:r w:rsidRPr="003F0AD3">
              <w:rPr>
                <w:color w:val="002060"/>
              </w:rPr>
              <w:t>24/11/2024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79204" w14:textId="77777777" w:rsidR="00D07295" w:rsidRPr="003F0AD3" w:rsidRDefault="00D07295" w:rsidP="00CF6347">
            <w:pPr>
              <w:pStyle w:val="rowtabella0"/>
              <w:rPr>
                <w:color w:val="002060"/>
              </w:rPr>
            </w:pPr>
            <w:r w:rsidRPr="003F0AD3">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97B1F" w14:textId="77777777" w:rsidR="00D07295" w:rsidRPr="003F0AD3" w:rsidRDefault="00D07295" w:rsidP="00CF6347">
            <w:pPr>
              <w:pStyle w:val="rowtabella0"/>
              <w:rPr>
                <w:color w:val="002060"/>
              </w:rPr>
            </w:pPr>
            <w:r w:rsidRPr="003F0AD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51BAB" w14:textId="77777777" w:rsidR="00D07295" w:rsidRPr="003F0AD3" w:rsidRDefault="00D07295" w:rsidP="00CF6347">
            <w:pPr>
              <w:pStyle w:val="rowtabella0"/>
              <w:rPr>
                <w:color w:val="002060"/>
              </w:rPr>
            </w:pPr>
            <w:r w:rsidRPr="003F0AD3">
              <w:rPr>
                <w:color w:val="002060"/>
              </w:rPr>
              <w:t>VILLA MUSONE VIA TURATI</w:t>
            </w:r>
          </w:p>
        </w:tc>
      </w:tr>
    </w:tbl>
    <w:p w14:paraId="3F4CC927" w14:textId="77777777" w:rsidR="00D07295" w:rsidRPr="0094244D" w:rsidRDefault="00D07295" w:rsidP="00633269">
      <w:pPr>
        <w:pStyle w:val="breakline"/>
        <w:rPr>
          <w:rFonts w:eastAsiaTheme="minorEastAsia"/>
          <w:color w:val="002060"/>
        </w:rPr>
      </w:pPr>
    </w:p>
    <w:p w14:paraId="065E4D63" w14:textId="77777777" w:rsidR="00633269" w:rsidRDefault="00633269" w:rsidP="00633269">
      <w:pPr>
        <w:pStyle w:val="breakline"/>
        <w:rPr>
          <w:color w:val="002060"/>
        </w:rPr>
      </w:pPr>
    </w:p>
    <w:p w14:paraId="24DF79C7" w14:textId="77777777" w:rsidR="00D07295" w:rsidRPr="003F0AD3" w:rsidRDefault="00D07295" w:rsidP="00D07295">
      <w:pPr>
        <w:pStyle w:val="titolocampionato0"/>
        <w:shd w:val="clear" w:color="auto" w:fill="CCCCCC"/>
        <w:spacing w:before="80" w:after="40"/>
        <w:rPr>
          <w:color w:val="002060"/>
        </w:rPr>
      </w:pPr>
      <w:r w:rsidRPr="003F0AD3">
        <w:rPr>
          <w:color w:val="002060"/>
        </w:rPr>
        <w:t>COPPA MARCHE CALCIO 5 serie D</w:t>
      </w:r>
    </w:p>
    <w:p w14:paraId="2C4F8137" w14:textId="322FDD22" w:rsidR="00D07295" w:rsidRPr="003F0AD3" w:rsidRDefault="00D07295" w:rsidP="00D07295">
      <w:pPr>
        <w:pStyle w:val="titoloprinc0"/>
        <w:rPr>
          <w:color w:val="002060"/>
        </w:rPr>
      </w:pPr>
      <w:r>
        <w:rPr>
          <w:color w:val="002060"/>
        </w:rPr>
        <w:t>PROGRAMMA GARE</w:t>
      </w:r>
    </w:p>
    <w:p w14:paraId="011CDE1F" w14:textId="77777777" w:rsidR="00D07295" w:rsidRPr="003F0AD3" w:rsidRDefault="00D07295" w:rsidP="00D07295">
      <w:pPr>
        <w:pStyle w:val="breakline"/>
        <w:rPr>
          <w:color w:val="002060"/>
        </w:rPr>
      </w:pPr>
    </w:p>
    <w:p w14:paraId="4B81F525" w14:textId="77777777" w:rsidR="00D07295" w:rsidRPr="003F0AD3" w:rsidRDefault="00D07295" w:rsidP="00D07295">
      <w:pPr>
        <w:pStyle w:val="sottotitolocampionato10"/>
        <w:rPr>
          <w:color w:val="002060"/>
        </w:rPr>
      </w:pPr>
      <w:r w:rsidRPr="003F0AD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90"/>
        <w:gridCol w:w="385"/>
        <w:gridCol w:w="898"/>
        <w:gridCol w:w="1198"/>
        <w:gridCol w:w="1562"/>
        <w:gridCol w:w="1548"/>
      </w:tblGrid>
      <w:tr w:rsidR="00D07295" w:rsidRPr="003F0AD3" w14:paraId="6D6462CC" w14:textId="77777777" w:rsidTr="00CF6347">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67AE3" w14:textId="77777777" w:rsidR="00D07295" w:rsidRPr="003F0AD3" w:rsidRDefault="00D07295" w:rsidP="00CF6347">
            <w:pPr>
              <w:pStyle w:val="headertabella0"/>
              <w:rPr>
                <w:color w:val="002060"/>
              </w:rPr>
            </w:pPr>
            <w:r w:rsidRPr="003F0AD3">
              <w:rPr>
                <w:color w:val="002060"/>
              </w:rPr>
              <w:t>Squadra 1</w:t>
            </w:r>
          </w:p>
        </w:tc>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531BA" w14:textId="77777777" w:rsidR="00D07295" w:rsidRPr="003F0AD3" w:rsidRDefault="00D07295" w:rsidP="00CF6347">
            <w:pPr>
              <w:pStyle w:val="headertabella0"/>
              <w:rPr>
                <w:color w:val="002060"/>
              </w:rPr>
            </w:pPr>
            <w:r w:rsidRPr="003F0AD3">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18F8E" w14:textId="77777777" w:rsidR="00D07295" w:rsidRPr="003F0AD3" w:rsidRDefault="00D07295" w:rsidP="00CF6347">
            <w:pPr>
              <w:pStyle w:val="headertabella0"/>
              <w:rPr>
                <w:color w:val="002060"/>
              </w:rPr>
            </w:pPr>
            <w:r w:rsidRPr="003F0AD3">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CEC0B" w14:textId="77777777" w:rsidR="00D07295" w:rsidRPr="003F0AD3" w:rsidRDefault="00D07295" w:rsidP="00CF6347">
            <w:pPr>
              <w:pStyle w:val="headertabella0"/>
              <w:rPr>
                <w:color w:val="002060"/>
              </w:rPr>
            </w:pPr>
            <w:r w:rsidRPr="003F0AD3">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810FA" w14:textId="77777777" w:rsidR="00D07295" w:rsidRPr="003F0AD3" w:rsidRDefault="00D07295" w:rsidP="00CF6347">
            <w:pPr>
              <w:pStyle w:val="headertabella0"/>
              <w:rPr>
                <w:color w:val="002060"/>
              </w:rPr>
            </w:pPr>
            <w:r w:rsidRPr="003F0AD3">
              <w:rPr>
                <w:color w:val="002060"/>
              </w:rPr>
              <w:t>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1C64"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EC71"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079F1575" w14:textId="77777777" w:rsidTr="00CF6347">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2F0B58" w14:textId="77777777" w:rsidR="00D07295" w:rsidRPr="003F0AD3" w:rsidRDefault="00D07295" w:rsidP="00CF6347">
            <w:pPr>
              <w:pStyle w:val="rowtabella0"/>
              <w:rPr>
                <w:color w:val="002060"/>
              </w:rPr>
            </w:pPr>
            <w:r w:rsidRPr="003F0AD3">
              <w:rPr>
                <w:color w:val="002060"/>
              </w:rPr>
              <w:t>FOLGORE CASTELRAIMONDO</w:t>
            </w:r>
          </w:p>
        </w:tc>
        <w:tc>
          <w:tcPr>
            <w:tcW w:w="19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303B7" w14:textId="77777777" w:rsidR="00D07295" w:rsidRPr="003F0AD3" w:rsidRDefault="00D07295" w:rsidP="00CF6347">
            <w:pPr>
              <w:pStyle w:val="rowtabella0"/>
              <w:rPr>
                <w:color w:val="002060"/>
              </w:rPr>
            </w:pPr>
            <w:r w:rsidRPr="003F0AD3">
              <w:rPr>
                <w:color w:val="002060"/>
              </w:rPr>
              <w:t>RIPE SAN GINESIO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247AA" w14:textId="77777777" w:rsidR="00D07295" w:rsidRPr="003F0AD3" w:rsidRDefault="00D07295" w:rsidP="00CF6347">
            <w:pPr>
              <w:pStyle w:val="rowtabella0"/>
              <w:jc w:val="center"/>
              <w:rPr>
                <w:color w:val="002060"/>
              </w:rPr>
            </w:pPr>
            <w:r w:rsidRPr="003F0AD3">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429D5" w14:textId="77777777" w:rsidR="00D07295" w:rsidRPr="003F0AD3" w:rsidRDefault="00D07295" w:rsidP="00CF6347">
            <w:pPr>
              <w:pStyle w:val="rowtabella0"/>
              <w:rPr>
                <w:color w:val="002060"/>
              </w:rPr>
            </w:pPr>
            <w:r w:rsidRPr="003F0AD3">
              <w:rPr>
                <w:color w:val="002060"/>
              </w:rPr>
              <w:t>27/11/2024 21:00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5D1DC" w14:textId="77777777" w:rsidR="00D07295" w:rsidRPr="003F0AD3" w:rsidRDefault="00D07295" w:rsidP="00CF6347">
            <w:pPr>
              <w:pStyle w:val="rowtabella0"/>
              <w:rPr>
                <w:color w:val="002060"/>
              </w:rPr>
            </w:pPr>
            <w:r w:rsidRPr="003F0AD3">
              <w:rPr>
                <w:color w:val="002060"/>
              </w:rPr>
              <w:t>5238 PALAZZETTO DELLO SPORT</w:t>
            </w:r>
          </w:p>
        </w:tc>
        <w:tc>
          <w:tcPr>
            <w:tcW w:w="15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0939B" w14:textId="77777777" w:rsidR="00D07295" w:rsidRPr="003F0AD3" w:rsidRDefault="00D07295" w:rsidP="00CF6347">
            <w:pPr>
              <w:pStyle w:val="rowtabella0"/>
              <w:rPr>
                <w:color w:val="002060"/>
              </w:rPr>
            </w:pPr>
            <w:r w:rsidRPr="003F0AD3">
              <w:rPr>
                <w:color w:val="002060"/>
              </w:rPr>
              <w:t>CASTELRAIMONDO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B5B02" w14:textId="77777777" w:rsidR="00D07295" w:rsidRPr="003F0AD3" w:rsidRDefault="00D07295" w:rsidP="00CF6347">
            <w:pPr>
              <w:pStyle w:val="rowtabella0"/>
              <w:rPr>
                <w:color w:val="002060"/>
              </w:rPr>
            </w:pPr>
            <w:r w:rsidRPr="003F0AD3">
              <w:rPr>
                <w:color w:val="002060"/>
              </w:rPr>
              <w:t>VIA GRAMSCI-VIA FEGGIANI</w:t>
            </w:r>
          </w:p>
        </w:tc>
      </w:tr>
    </w:tbl>
    <w:p w14:paraId="7D06E6C1" w14:textId="77777777" w:rsidR="00D07295" w:rsidRDefault="00D07295" w:rsidP="00D07295">
      <w:pPr>
        <w:pStyle w:val="breakline"/>
        <w:rPr>
          <w:rFonts w:eastAsiaTheme="minorEastAsia"/>
          <w:color w:val="002060"/>
        </w:rPr>
      </w:pPr>
    </w:p>
    <w:p w14:paraId="78A873E7" w14:textId="77777777" w:rsidR="00796AFF" w:rsidRPr="003F0AD3" w:rsidRDefault="00796AFF" w:rsidP="00D07295">
      <w:pPr>
        <w:pStyle w:val="breakline"/>
        <w:rPr>
          <w:rFonts w:eastAsiaTheme="minorEastAsia"/>
          <w:color w:val="002060"/>
        </w:rPr>
      </w:pPr>
    </w:p>
    <w:p w14:paraId="0CCF79FB" w14:textId="77777777" w:rsidR="00D07295" w:rsidRPr="003F0AD3" w:rsidRDefault="00D07295" w:rsidP="00D07295">
      <w:pPr>
        <w:pStyle w:val="titolocampionato0"/>
        <w:shd w:val="clear" w:color="auto" w:fill="CCCCCC"/>
        <w:spacing w:before="80" w:after="40"/>
        <w:rPr>
          <w:color w:val="002060"/>
        </w:rPr>
      </w:pPr>
      <w:r w:rsidRPr="003F0AD3">
        <w:rPr>
          <w:color w:val="002060"/>
        </w:rPr>
        <w:t>COPPA ITALIA FEMM.LE CALCIO A5</w:t>
      </w:r>
    </w:p>
    <w:p w14:paraId="714338DD" w14:textId="77777777" w:rsidR="00D07295" w:rsidRPr="00EE7084" w:rsidRDefault="00D07295" w:rsidP="00D07295">
      <w:pPr>
        <w:pStyle w:val="titoloprinc0"/>
        <w:rPr>
          <w:color w:val="002060"/>
        </w:rPr>
      </w:pPr>
      <w:r>
        <w:rPr>
          <w:color w:val="002060"/>
        </w:rPr>
        <w:t>PROGRAMMA GARE</w:t>
      </w:r>
    </w:p>
    <w:p w14:paraId="0E8757CC" w14:textId="77777777" w:rsidR="00D07295" w:rsidRPr="003F0AD3" w:rsidRDefault="00D07295" w:rsidP="00D07295">
      <w:pPr>
        <w:pStyle w:val="breakline"/>
        <w:rPr>
          <w:color w:val="002060"/>
        </w:rPr>
      </w:pPr>
    </w:p>
    <w:p w14:paraId="793FD6C4" w14:textId="77777777" w:rsidR="00D07295" w:rsidRPr="003F0AD3" w:rsidRDefault="00D07295" w:rsidP="00D07295">
      <w:pPr>
        <w:pStyle w:val="breakline"/>
        <w:rPr>
          <w:color w:val="002060"/>
        </w:rPr>
      </w:pPr>
    </w:p>
    <w:p w14:paraId="211F1D1C" w14:textId="77777777" w:rsidR="00D07295" w:rsidRPr="003F0AD3" w:rsidRDefault="00D07295" w:rsidP="00D07295">
      <w:pPr>
        <w:pStyle w:val="sottotitolocampionato10"/>
        <w:rPr>
          <w:color w:val="002060"/>
        </w:rPr>
      </w:pPr>
      <w:r w:rsidRPr="003F0AD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177"/>
        <w:gridCol w:w="1568"/>
        <w:gridCol w:w="1548"/>
      </w:tblGrid>
      <w:tr w:rsidR="00D07295" w:rsidRPr="003F0AD3" w14:paraId="3E301890" w14:textId="77777777" w:rsidTr="00D07295">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C710C" w14:textId="77777777" w:rsidR="00D07295" w:rsidRPr="003F0AD3" w:rsidRDefault="00D07295" w:rsidP="00CF6347">
            <w:pPr>
              <w:pStyle w:val="headertabella0"/>
              <w:rPr>
                <w:color w:val="002060"/>
              </w:rPr>
            </w:pPr>
            <w:r w:rsidRPr="003F0AD3">
              <w:rPr>
                <w:color w:val="002060"/>
              </w:rPr>
              <w:lastRenderedPageBreak/>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9A3D7" w14:textId="77777777" w:rsidR="00D07295" w:rsidRPr="003F0AD3" w:rsidRDefault="00D07295" w:rsidP="00CF6347">
            <w:pPr>
              <w:pStyle w:val="headertabella0"/>
              <w:rPr>
                <w:color w:val="002060"/>
              </w:rPr>
            </w:pPr>
            <w:r w:rsidRPr="003F0AD3">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F37B6" w14:textId="77777777" w:rsidR="00D07295" w:rsidRPr="003F0AD3" w:rsidRDefault="00D07295" w:rsidP="00CF6347">
            <w:pPr>
              <w:pStyle w:val="headertabella0"/>
              <w:rPr>
                <w:color w:val="002060"/>
              </w:rPr>
            </w:pPr>
            <w:r w:rsidRPr="003F0AD3">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1B55" w14:textId="77777777" w:rsidR="00D07295" w:rsidRPr="003F0AD3" w:rsidRDefault="00D07295" w:rsidP="00CF6347">
            <w:pPr>
              <w:pStyle w:val="headertabella0"/>
              <w:rPr>
                <w:color w:val="002060"/>
              </w:rPr>
            </w:pPr>
            <w:r w:rsidRPr="003F0AD3">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5A08" w14:textId="77777777" w:rsidR="00D07295" w:rsidRPr="003F0AD3" w:rsidRDefault="00D07295" w:rsidP="00CF6347">
            <w:pPr>
              <w:pStyle w:val="headertabella0"/>
              <w:rPr>
                <w:color w:val="002060"/>
              </w:rPr>
            </w:pPr>
            <w:r w:rsidRPr="003F0AD3">
              <w:rPr>
                <w:color w:val="002060"/>
              </w:rPr>
              <w:t>Impianto</w:t>
            </w:r>
          </w:p>
        </w:tc>
        <w:tc>
          <w:tcPr>
            <w:tcW w:w="15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CA9B1"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6BB66"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0D92F0AF" w14:textId="77777777" w:rsidTr="00D07295">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81FCE" w14:textId="77777777" w:rsidR="00D07295" w:rsidRPr="003F0AD3" w:rsidRDefault="00D07295" w:rsidP="00CF6347">
            <w:pPr>
              <w:pStyle w:val="rowtabella0"/>
              <w:rPr>
                <w:color w:val="002060"/>
              </w:rPr>
            </w:pPr>
            <w:r w:rsidRPr="003F0AD3">
              <w:rPr>
                <w:color w:val="002060"/>
              </w:rPr>
              <w:t>RIPABERARDA</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8FDCE" w14:textId="77777777" w:rsidR="00D07295" w:rsidRPr="003F0AD3" w:rsidRDefault="00D07295" w:rsidP="00CF6347">
            <w:pPr>
              <w:pStyle w:val="rowtabella0"/>
              <w:rPr>
                <w:color w:val="002060"/>
              </w:rPr>
            </w:pPr>
            <w:r w:rsidRPr="003F0AD3">
              <w:rPr>
                <w:color w:val="002060"/>
              </w:rPr>
              <w:t>TRODICA FUTSAL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DABDE" w14:textId="77777777" w:rsidR="00D07295" w:rsidRPr="003F0AD3" w:rsidRDefault="00D07295" w:rsidP="00CF6347">
            <w:pPr>
              <w:pStyle w:val="rowtabella0"/>
              <w:jc w:val="center"/>
              <w:rPr>
                <w:color w:val="002060"/>
              </w:rPr>
            </w:pPr>
            <w:r w:rsidRPr="003F0AD3">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72A01" w14:textId="77777777" w:rsidR="00D07295" w:rsidRPr="003F0AD3" w:rsidRDefault="00D07295" w:rsidP="00CF6347">
            <w:pPr>
              <w:pStyle w:val="rowtabella0"/>
              <w:rPr>
                <w:color w:val="002060"/>
              </w:rPr>
            </w:pPr>
            <w:r w:rsidRPr="003F0AD3">
              <w:rPr>
                <w:color w:val="002060"/>
              </w:rPr>
              <w:t>25/11/2024 22:15</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357B4" w14:textId="77777777" w:rsidR="00D07295" w:rsidRPr="003F0AD3" w:rsidRDefault="00D07295" w:rsidP="00CF6347">
            <w:pPr>
              <w:pStyle w:val="rowtabella0"/>
              <w:rPr>
                <w:color w:val="002060"/>
              </w:rPr>
            </w:pPr>
            <w:r w:rsidRPr="003F0AD3">
              <w:rPr>
                <w:color w:val="002060"/>
              </w:rPr>
              <w:t>5664 PALESTRA</w:t>
            </w:r>
          </w:p>
        </w:tc>
        <w:tc>
          <w:tcPr>
            <w:tcW w:w="15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89173" w14:textId="77777777" w:rsidR="00D07295" w:rsidRPr="003F0AD3" w:rsidRDefault="00D07295" w:rsidP="00CF6347">
            <w:pPr>
              <w:pStyle w:val="rowtabella0"/>
              <w:rPr>
                <w:color w:val="002060"/>
              </w:rPr>
            </w:pPr>
            <w:r w:rsidRPr="003F0AD3">
              <w:rPr>
                <w:color w:val="002060"/>
              </w:rPr>
              <w:t>MONTEPRANDONE</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0A266" w14:textId="77777777" w:rsidR="00D07295" w:rsidRPr="003F0AD3" w:rsidRDefault="00D07295" w:rsidP="00CF6347">
            <w:pPr>
              <w:pStyle w:val="rowtabella0"/>
              <w:rPr>
                <w:color w:val="002060"/>
              </w:rPr>
            </w:pPr>
            <w:r w:rsidRPr="003F0AD3">
              <w:rPr>
                <w:color w:val="002060"/>
              </w:rPr>
              <w:t>VIA COLLE GIOIOSO</w:t>
            </w:r>
          </w:p>
        </w:tc>
      </w:tr>
    </w:tbl>
    <w:p w14:paraId="592823F1" w14:textId="77777777" w:rsidR="00D07295" w:rsidRDefault="00D07295" w:rsidP="00D07295">
      <w:pPr>
        <w:pStyle w:val="breakline"/>
        <w:rPr>
          <w:rFonts w:eastAsiaTheme="minorEastAsia"/>
          <w:color w:val="002060"/>
        </w:rPr>
      </w:pPr>
    </w:p>
    <w:p w14:paraId="7248F006" w14:textId="77777777" w:rsidR="00796AFF" w:rsidRPr="003F0AD3" w:rsidRDefault="00796AFF" w:rsidP="00D07295">
      <w:pPr>
        <w:pStyle w:val="breakline"/>
        <w:rPr>
          <w:rFonts w:eastAsiaTheme="minorEastAsia"/>
          <w:color w:val="002060"/>
        </w:rPr>
      </w:pPr>
    </w:p>
    <w:p w14:paraId="73F7C17E" w14:textId="77777777" w:rsidR="00D07295" w:rsidRPr="003F0AD3" w:rsidRDefault="00D07295" w:rsidP="00D07295">
      <w:pPr>
        <w:pStyle w:val="titolocampionato0"/>
        <w:shd w:val="clear" w:color="auto" w:fill="CCCCCC"/>
        <w:spacing w:before="80" w:after="40"/>
        <w:rPr>
          <w:color w:val="002060"/>
        </w:rPr>
      </w:pPr>
      <w:r w:rsidRPr="003F0AD3">
        <w:rPr>
          <w:color w:val="002060"/>
        </w:rPr>
        <w:t>COPPA MARCHE UNDER 19 CALCIO 5</w:t>
      </w:r>
    </w:p>
    <w:p w14:paraId="3AE97C7B" w14:textId="77777777" w:rsidR="00D07295" w:rsidRPr="00EE7084" w:rsidRDefault="00D07295" w:rsidP="00D07295">
      <w:pPr>
        <w:pStyle w:val="titoloprinc0"/>
        <w:rPr>
          <w:color w:val="002060"/>
        </w:rPr>
      </w:pPr>
      <w:r>
        <w:rPr>
          <w:color w:val="002060"/>
        </w:rPr>
        <w:t>PROGRAMMA GARE</w:t>
      </w:r>
    </w:p>
    <w:p w14:paraId="27CBC796" w14:textId="77777777" w:rsidR="00D07295" w:rsidRPr="003F0AD3" w:rsidRDefault="00D07295" w:rsidP="00D07295">
      <w:pPr>
        <w:pStyle w:val="breakline"/>
        <w:rPr>
          <w:color w:val="002060"/>
        </w:rPr>
      </w:pPr>
    </w:p>
    <w:p w14:paraId="4FB48722" w14:textId="77777777" w:rsidR="00D07295" w:rsidRPr="003F0AD3" w:rsidRDefault="00D07295" w:rsidP="00D07295">
      <w:pPr>
        <w:pStyle w:val="sottotitolocampionato10"/>
        <w:rPr>
          <w:color w:val="002060"/>
        </w:rPr>
      </w:pPr>
      <w:r w:rsidRPr="003F0AD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3"/>
        <w:gridCol w:w="1549"/>
        <w:gridCol w:w="1549"/>
      </w:tblGrid>
      <w:tr w:rsidR="00D07295" w:rsidRPr="003F0AD3" w14:paraId="6B361F93" w14:textId="77777777" w:rsidTr="00CF6347">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0F253" w14:textId="77777777" w:rsidR="00D07295" w:rsidRPr="003F0AD3" w:rsidRDefault="00D07295" w:rsidP="00CF6347">
            <w:pPr>
              <w:pStyle w:val="headertabella0"/>
              <w:rPr>
                <w:color w:val="002060"/>
              </w:rPr>
            </w:pPr>
            <w:r w:rsidRPr="003F0AD3">
              <w:rPr>
                <w:color w:val="00206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D453A" w14:textId="77777777" w:rsidR="00D07295" w:rsidRPr="003F0AD3" w:rsidRDefault="00D07295" w:rsidP="00CF6347">
            <w:pPr>
              <w:pStyle w:val="headertabella0"/>
              <w:rPr>
                <w:color w:val="002060"/>
              </w:rPr>
            </w:pPr>
            <w:r w:rsidRPr="003F0AD3">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8B33" w14:textId="77777777" w:rsidR="00D07295" w:rsidRPr="003F0AD3" w:rsidRDefault="00D07295" w:rsidP="00CF6347">
            <w:pPr>
              <w:pStyle w:val="headertabella0"/>
              <w:rPr>
                <w:color w:val="002060"/>
              </w:rPr>
            </w:pPr>
            <w:r w:rsidRPr="003F0AD3">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A0829" w14:textId="77777777" w:rsidR="00D07295" w:rsidRPr="003F0AD3" w:rsidRDefault="00D07295" w:rsidP="00CF6347">
            <w:pPr>
              <w:pStyle w:val="headertabella0"/>
              <w:rPr>
                <w:color w:val="002060"/>
              </w:rPr>
            </w:pPr>
            <w:r w:rsidRPr="003F0AD3">
              <w:rPr>
                <w:color w:val="002060"/>
              </w:rPr>
              <w:t>Data/Ora</w:t>
            </w:r>
          </w:p>
        </w:tc>
        <w:tc>
          <w:tcPr>
            <w:tcW w:w="1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BE32" w14:textId="77777777" w:rsidR="00D07295" w:rsidRPr="003F0AD3" w:rsidRDefault="00D07295" w:rsidP="00CF6347">
            <w:pPr>
              <w:pStyle w:val="headertabella0"/>
              <w:rPr>
                <w:color w:val="002060"/>
              </w:rPr>
            </w:pPr>
            <w:r w:rsidRPr="003F0AD3">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871EF"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7BBA2"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EE8C830" w14:textId="77777777" w:rsidTr="00CF6347">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62F8F" w14:textId="77777777" w:rsidR="00D07295" w:rsidRPr="003F0AD3" w:rsidRDefault="00D07295" w:rsidP="00CF6347">
            <w:pPr>
              <w:pStyle w:val="rowtabella0"/>
              <w:rPr>
                <w:color w:val="002060"/>
              </w:rPr>
            </w:pPr>
            <w:r w:rsidRPr="003F0AD3">
              <w:rPr>
                <w:color w:val="002060"/>
              </w:rPr>
              <w:t>POL.CAGLI SPORT ASSOCIATI</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B3CD1" w14:textId="77777777" w:rsidR="00D07295" w:rsidRPr="003F0AD3" w:rsidRDefault="00D07295" w:rsidP="00CF6347">
            <w:pPr>
              <w:pStyle w:val="rowtabella0"/>
              <w:rPr>
                <w:color w:val="002060"/>
              </w:rPr>
            </w:pPr>
            <w:r w:rsidRPr="003F0AD3">
              <w:rPr>
                <w:color w:val="002060"/>
              </w:rPr>
              <w:t xml:space="preserve">AUDAX 1970 </w:t>
            </w:r>
            <w:proofErr w:type="gramStart"/>
            <w:r w:rsidRPr="003F0AD3">
              <w:rPr>
                <w:color w:val="002060"/>
              </w:rPr>
              <w:t>S.ANGELO</w:t>
            </w:r>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8FCCA" w14:textId="77777777" w:rsidR="00D07295" w:rsidRPr="003F0AD3" w:rsidRDefault="00D07295" w:rsidP="00CF6347">
            <w:pPr>
              <w:pStyle w:val="rowtabella0"/>
              <w:jc w:val="center"/>
              <w:rPr>
                <w:color w:val="002060"/>
              </w:rPr>
            </w:pPr>
            <w:r w:rsidRPr="003F0AD3">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68336" w14:textId="77777777" w:rsidR="00D07295" w:rsidRPr="003F0AD3" w:rsidRDefault="00D07295" w:rsidP="00CF6347">
            <w:pPr>
              <w:pStyle w:val="rowtabella0"/>
              <w:rPr>
                <w:color w:val="002060"/>
              </w:rPr>
            </w:pPr>
            <w:r w:rsidRPr="003F0AD3">
              <w:rPr>
                <w:color w:val="002060"/>
              </w:rPr>
              <w:t>28/11/2024 18:30</w:t>
            </w:r>
          </w:p>
        </w:tc>
        <w:tc>
          <w:tcPr>
            <w:tcW w:w="11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48070" w14:textId="77777777" w:rsidR="00D07295" w:rsidRPr="003F0AD3" w:rsidRDefault="00D07295" w:rsidP="00CF6347">
            <w:pPr>
              <w:pStyle w:val="rowtabella0"/>
              <w:rPr>
                <w:color w:val="002060"/>
              </w:rPr>
            </w:pPr>
            <w:r w:rsidRPr="003F0AD3">
              <w:rPr>
                <w:color w:val="002060"/>
              </w:rPr>
              <w:t>5455 PALESTRA PANICHI PIERETTI C5</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03004" w14:textId="77777777" w:rsidR="00D07295" w:rsidRPr="003F0AD3" w:rsidRDefault="00D07295" w:rsidP="00CF6347">
            <w:pPr>
              <w:pStyle w:val="rowtabella0"/>
              <w:rPr>
                <w:color w:val="002060"/>
              </w:rPr>
            </w:pPr>
            <w:r w:rsidRPr="003F0AD3">
              <w:rPr>
                <w:color w:val="002060"/>
              </w:rPr>
              <w:t>CAGLI</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ECF70" w14:textId="77777777" w:rsidR="00D07295" w:rsidRPr="003F0AD3" w:rsidRDefault="00D07295" w:rsidP="00CF6347">
            <w:pPr>
              <w:pStyle w:val="rowtabella0"/>
              <w:rPr>
                <w:color w:val="002060"/>
              </w:rPr>
            </w:pPr>
            <w:r w:rsidRPr="003F0AD3">
              <w:rPr>
                <w:color w:val="002060"/>
              </w:rPr>
              <w:t>VIA BRAMANTE</w:t>
            </w:r>
          </w:p>
        </w:tc>
      </w:tr>
    </w:tbl>
    <w:p w14:paraId="4354C4BC" w14:textId="77777777" w:rsidR="00D07295" w:rsidRDefault="00D07295" w:rsidP="00D07295">
      <w:pPr>
        <w:pStyle w:val="breakline"/>
        <w:rPr>
          <w:rFonts w:eastAsiaTheme="minorEastAsia"/>
          <w:color w:val="002060"/>
        </w:rPr>
      </w:pPr>
    </w:p>
    <w:p w14:paraId="22C94A79" w14:textId="77777777" w:rsidR="00796AFF" w:rsidRPr="003F0AD3" w:rsidRDefault="00796AFF" w:rsidP="00D07295">
      <w:pPr>
        <w:pStyle w:val="breakline"/>
        <w:rPr>
          <w:rFonts w:eastAsiaTheme="minorEastAsia"/>
          <w:color w:val="002060"/>
        </w:rPr>
      </w:pPr>
    </w:p>
    <w:p w14:paraId="260C3E55" w14:textId="77777777" w:rsidR="00D07295" w:rsidRDefault="00D07295" w:rsidP="00D07295">
      <w:pPr>
        <w:pStyle w:val="breakline"/>
        <w:rPr>
          <w:color w:val="002060"/>
        </w:rPr>
      </w:pPr>
    </w:p>
    <w:p w14:paraId="3EC01B25" w14:textId="77777777" w:rsidR="00D07295" w:rsidRPr="003F0AD3" w:rsidRDefault="00D07295" w:rsidP="00D07295">
      <w:pPr>
        <w:pStyle w:val="titolocampionato0"/>
        <w:shd w:val="clear" w:color="auto" w:fill="CCCCCC"/>
        <w:spacing w:before="80" w:after="40"/>
        <w:rPr>
          <w:color w:val="002060"/>
        </w:rPr>
      </w:pPr>
      <w:r w:rsidRPr="003F0AD3">
        <w:rPr>
          <w:color w:val="002060"/>
        </w:rPr>
        <w:t>COPPA MARCHE UNDER17 CALCIO A5</w:t>
      </w:r>
    </w:p>
    <w:p w14:paraId="6003B572" w14:textId="77777777" w:rsidR="005B3760" w:rsidRPr="0094244D" w:rsidRDefault="005B3760" w:rsidP="005B3760">
      <w:pPr>
        <w:pStyle w:val="titoloprinc0"/>
        <w:rPr>
          <w:color w:val="002060"/>
        </w:rPr>
      </w:pPr>
      <w:r w:rsidRPr="0094244D">
        <w:rPr>
          <w:color w:val="002060"/>
        </w:rPr>
        <w:t>VARIAZIONI AL PROGRAMMA GARE</w:t>
      </w:r>
    </w:p>
    <w:p w14:paraId="0954C324" w14:textId="77777777" w:rsidR="005B3760" w:rsidRPr="0094244D" w:rsidRDefault="005B3760" w:rsidP="005B3760">
      <w:pPr>
        <w:pStyle w:val="breakline"/>
        <w:rPr>
          <w:color w:val="002060"/>
        </w:rPr>
      </w:pPr>
    </w:p>
    <w:p w14:paraId="13CEDEB3" w14:textId="77777777" w:rsidR="005B3760" w:rsidRPr="0094244D" w:rsidRDefault="005B3760" w:rsidP="005B3760">
      <w:pPr>
        <w:pStyle w:val="breakline"/>
        <w:rPr>
          <w:color w:val="002060"/>
        </w:rPr>
      </w:pPr>
    </w:p>
    <w:p w14:paraId="0242295C" w14:textId="77777777" w:rsidR="005B3760" w:rsidRPr="0094244D" w:rsidRDefault="005B3760" w:rsidP="005B3760">
      <w:pPr>
        <w:pStyle w:val="sottotitolocampionato10"/>
        <w:rPr>
          <w:color w:val="002060"/>
        </w:rPr>
      </w:pPr>
      <w:r w:rsidRPr="0094244D">
        <w:rPr>
          <w:color w:val="002060"/>
        </w:rPr>
        <w:t xml:space="preserve">GIRONE </w:t>
      </w:r>
      <w:r>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5B3760" w:rsidRPr="0094244D" w14:paraId="3F8B4536" w14:textId="77777777" w:rsidTr="00CF634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967F8" w14:textId="77777777" w:rsidR="005B3760" w:rsidRPr="0094244D" w:rsidRDefault="005B3760" w:rsidP="00CF6347">
            <w:pPr>
              <w:pStyle w:val="headertabella0"/>
              <w:rPr>
                <w:color w:val="002060"/>
              </w:rPr>
            </w:pPr>
            <w:r w:rsidRPr="009424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65BC2" w14:textId="77777777" w:rsidR="005B3760" w:rsidRPr="0094244D" w:rsidRDefault="005B3760"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AD09B" w14:textId="77777777" w:rsidR="005B3760" w:rsidRPr="0094244D" w:rsidRDefault="005B3760" w:rsidP="00CF6347">
            <w:pPr>
              <w:pStyle w:val="headertabella0"/>
              <w:rPr>
                <w:color w:val="002060"/>
              </w:rPr>
            </w:pPr>
            <w:r w:rsidRPr="009424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1ADD0" w14:textId="77777777" w:rsidR="005B3760" w:rsidRPr="0094244D" w:rsidRDefault="005B3760"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E6CB" w14:textId="77777777" w:rsidR="005B3760" w:rsidRPr="0094244D" w:rsidRDefault="005B3760"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3D8AE" w14:textId="77777777" w:rsidR="005B3760" w:rsidRPr="0094244D" w:rsidRDefault="005B3760"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C6A73" w14:textId="77777777" w:rsidR="005B3760" w:rsidRPr="0094244D" w:rsidRDefault="005B3760"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6C16" w14:textId="77777777" w:rsidR="005B3760" w:rsidRPr="0094244D" w:rsidRDefault="005B3760" w:rsidP="00CF6347">
            <w:pPr>
              <w:pStyle w:val="headertabella0"/>
              <w:rPr>
                <w:color w:val="002060"/>
              </w:rPr>
            </w:pPr>
            <w:r w:rsidRPr="0094244D">
              <w:rPr>
                <w:color w:val="002060"/>
              </w:rPr>
              <w:t>Impianto</w:t>
            </w:r>
          </w:p>
        </w:tc>
      </w:tr>
      <w:tr w:rsidR="005B3760" w:rsidRPr="0094244D" w14:paraId="2C5E4773" w14:textId="77777777" w:rsidTr="00CF634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F6F4" w14:textId="1A8C6A14" w:rsidR="005B3760" w:rsidRPr="00796AFF" w:rsidRDefault="005B3760" w:rsidP="00CF6347">
            <w:pPr>
              <w:pStyle w:val="rowtabella0"/>
              <w:rPr>
                <w:color w:val="002060"/>
                <w:highlight w:val="yellow"/>
              </w:rPr>
            </w:pPr>
            <w:r w:rsidRPr="00796AFF">
              <w:rPr>
                <w:color w:val="002060"/>
                <w:highlight w:val="yellow"/>
              </w:rPr>
              <w:t>2</w:t>
            </w:r>
            <w:r>
              <w:rPr>
                <w:color w:val="002060"/>
                <w:highlight w:val="yellow"/>
              </w:rPr>
              <w:t>6</w:t>
            </w:r>
            <w:r w:rsidRPr="00796AFF">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D7FE" w14:textId="77777777" w:rsidR="005B3760" w:rsidRPr="00796AFF" w:rsidRDefault="005B3760" w:rsidP="00CF6347">
            <w:pPr>
              <w:pStyle w:val="rowtabella0"/>
              <w:jc w:val="center"/>
              <w:rPr>
                <w:color w:val="002060"/>
                <w:highlight w:val="yellow"/>
              </w:rPr>
            </w:pPr>
            <w:r>
              <w:rPr>
                <w:color w:val="002060"/>
                <w:highlight w:val="yellow"/>
              </w:rPr>
              <w:t>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ED96" w14:textId="2D174618" w:rsidR="005B3760" w:rsidRPr="00796AFF" w:rsidRDefault="005B3760" w:rsidP="00CF6347">
            <w:pPr>
              <w:pStyle w:val="rowtabella0"/>
              <w:rPr>
                <w:color w:val="002060"/>
                <w:highlight w:val="yellow"/>
              </w:rPr>
            </w:pPr>
            <w:r>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63D1" w14:textId="69BB204B" w:rsidR="005B3760" w:rsidRPr="00796AFF" w:rsidRDefault="005B3760" w:rsidP="00CF6347">
            <w:pPr>
              <w:pStyle w:val="rowtabella0"/>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17F9" w14:textId="060015EE" w:rsidR="005B3760" w:rsidRPr="0094244D" w:rsidRDefault="005B3760" w:rsidP="00CF634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9D7F" w14:textId="77777777" w:rsidR="005B3760" w:rsidRPr="0094244D" w:rsidRDefault="005B3760" w:rsidP="00CF6347">
            <w:pPr>
              <w:pStyle w:val="rowtabella0"/>
              <w:jc w:val="center"/>
              <w:rPr>
                <w:color w:val="002060"/>
              </w:rPr>
            </w:pPr>
            <w:r w:rsidRPr="00796AF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FC82" w14:textId="6FB3900B" w:rsidR="005B3760" w:rsidRPr="0094244D" w:rsidRDefault="005B3760" w:rsidP="00CF6347">
            <w:pPr>
              <w:pStyle w:val="rowtabella0"/>
              <w:jc w:val="center"/>
              <w:rPr>
                <w:color w:val="002060"/>
              </w:rPr>
            </w:pPr>
            <w:r>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EC4D" w14:textId="77777777" w:rsidR="005B3760" w:rsidRPr="0094244D" w:rsidRDefault="005B3760" w:rsidP="00CF6347">
            <w:pPr>
              <w:pStyle w:val="rowtabella0"/>
              <w:rPr>
                <w:color w:val="002060"/>
              </w:rPr>
            </w:pPr>
          </w:p>
        </w:tc>
      </w:tr>
      <w:tr w:rsidR="00C804AC" w:rsidRPr="0094244D" w14:paraId="69D2A4C7" w14:textId="77777777" w:rsidTr="00CF634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E67C6" w14:textId="235341FA" w:rsidR="00C804AC" w:rsidRPr="00796AFF" w:rsidRDefault="00C804AC" w:rsidP="00C804AC">
            <w:pPr>
              <w:pStyle w:val="rowtabella0"/>
              <w:rPr>
                <w:color w:val="002060"/>
                <w:highlight w:val="yellow"/>
              </w:rPr>
            </w:pPr>
            <w:r>
              <w:rPr>
                <w:color w:val="002060"/>
                <w:highlight w:val="yellow"/>
              </w:rPr>
              <w:t>03</w:t>
            </w:r>
            <w:r w:rsidRPr="00796AFF">
              <w:rPr>
                <w:color w:val="002060"/>
                <w:highlight w:val="yellow"/>
              </w:rPr>
              <w:t>/1</w:t>
            </w:r>
            <w:r>
              <w:rPr>
                <w:color w:val="002060"/>
                <w:highlight w:val="yellow"/>
              </w:rPr>
              <w:t>2</w:t>
            </w:r>
            <w:r w:rsidRPr="00796AFF">
              <w:rPr>
                <w:color w:val="002060"/>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FF4AA" w14:textId="190DEA91" w:rsidR="00C804AC" w:rsidRDefault="00C804AC" w:rsidP="00C804AC">
            <w:pPr>
              <w:pStyle w:val="rowtabella0"/>
              <w:jc w:val="center"/>
              <w:rPr>
                <w:color w:val="002060"/>
                <w:highlight w:val="yellow"/>
              </w:rPr>
            </w:pPr>
            <w:r>
              <w:rPr>
                <w:color w:val="002060"/>
                <w:highlight w:val="yellow"/>
              </w:rPr>
              <w:t>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A0083" w14:textId="6E70D3C2" w:rsidR="00C804AC" w:rsidRDefault="00C804AC" w:rsidP="00C804AC">
            <w:pPr>
              <w:pStyle w:val="rowtabella0"/>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28ADD" w14:textId="3B420237" w:rsidR="00C804AC" w:rsidRDefault="00C804AC" w:rsidP="00C804AC">
            <w:pPr>
              <w:pStyle w:val="rowtabella0"/>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621FF" w14:textId="1F46D7BE" w:rsidR="00C804AC" w:rsidRPr="0094244D" w:rsidRDefault="00C804AC" w:rsidP="00C804AC">
            <w:pPr>
              <w:pStyle w:val="rowtabella0"/>
              <w:rPr>
                <w:color w:val="002060"/>
              </w:rPr>
            </w:pPr>
            <w:r>
              <w:rPr>
                <w:color w:val="002060"/>
              </w:rPr>
              <w:t>26/11/2024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2E1B7" w14:textId="241BBB6D" w:rsidR="00C804AC" w:rsidRPr="00796AFF" w:rsidRDefault="00C804AC" w:rsidP="00C804AC">
            <w:pPr>
              <w:pStyle w:val="rowtabella0"/>
              <w:jc w:val="center"/>
              <w:rPr>
                <w:color w:val="002060"/>
                <w:highlight w:val="yellow"/>
              </w:rPr>
            </w:pPr>
            <w:r w:rsidRPr="00796AFF">
              <w:rPr>
                <w:color w:val="002060"/>
                <w:highlight w:val="yellow"/>
              </w:rPr>
              <w:t>1</w:t>
            </w:r>
            <w:r>
              <w:rPr>
                <w:color w:val="002060"/>
                <w:highlight w:val="yellow"/>
              </w:rPr>
              <w:t>8</w:t>
            </w:r>
            <w:r w:rsidRPr="00796AFF">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A1E85" w14:textId="56F20662" w:rsidR="00C804AC" w:rsidRDefault="00C804AC" w:rsidP="00C804AC">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1AEFC" w14:textId="77777777" w:rsidR="00C804AC" w:rsidRPr="0094244D" w:rsidRDefault="00C804AC" w:rsidP="00C804AC">
            <w:pPr>
              <w:pStyle w:val="rowtabella0"/>
              <w:rPr>
                <w:color w:val="002060"/>
              </w:rPr>
            </w:pPr>
          </w:p>
        </w:tc>
      </w:tr>
    </w:tbl>
    <w:p w14:paraId="54E8E759" w14:textId="77777777" w:rsidR="005B3760" w:rsidRPr="005B3760" w:rsidRDefault="005B3760" w:rsidP="00D07295">
      <w:pPr>
        <w:pStyle w:val="titoloprinc0"/>
        <w:rPr>
          <w:color w:val="002060"/>
          <w:sz w:val="22"/>
          <w:szCs w:val="22"/>
        </w:rPr>
      </w:pPr>
    </w:p>
    <w:p w14:paraId="2A5960D0" w14:textId="37E7DBD2" w:rsidR="00D07295" w:rsidRPr="00EE7084" w:rsidRDefault="00D07295" w:rsidP="00D07295">
      <w:pPr>
        <w:pStyle w:val="titoloprinc0"/>
        <w:rPr>
          <w:color w:val="002060"/>
        </w:rPr>
      </w:pPr>
      <w:r>
        <w:rPr>
          <w:color w:val="002060"/>
        </w:rPr>
        <w:t>PROGRAMMA GARE</w:t>
      </w:r>
    </w:p>
    <w:p w14:paraId="696041A3" w14:textId="77777777" w:rsidR="00D07295" w:rsidRPr="003F0AD3" w:rsidRDefault="00D07295" w:rsidP="00D07295">
      <w:pPr>
        <w:pStyle w:val="breakline"/>
        <w:rPr>
          <w:color w:val="002060"/>
        </w:rPr>
      </w:pPr>
    </w:p>
    <w:p w14:paraId="2CC2F6F0" w14:textId="77777777" w:rsidR="00D07295" w:rsidRPr="003F0AD3" w:rsidRDefault="00D07295" w:rsidP="00D07295">
      <w:pPr>
        <w:pStyle w:val="sottotitolocampionato10"/>
        <w:rPr>
          <w:color w:val="002060"/>
        </w:rPr>
      </w:pPr>
      <w:r w:rsidRPr="003F0AD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07295" w:rsidRPr="003F0AD3" w14:paraId="57E50A10" w14:textId="77777777" w:rsidTr="00C804A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81E2B" w14:textId="77777777" w:rsidR="00D07295" w:rsidRPr="003F0AD3" w:rsidRDefault="00D07295" w:rsidP="00CF6347">
            <w:pPr>
              <w:pStyle w:val="headertabella0"/>
              <w:rPr>
                <w:color w:val="002060"/>
              </w:rPr>
            </w:pPr>
            <w:r w:rsidRPr="003F0AD3">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A2E50" w14:textId="77777777" w:rsidR="00D07295" w:rsidRPr="003F0AD3" w:rsidRDefault="00D07295" w:rsidP="00CF6347">
            <w:pPr>
              <w:pStyle w:val="headertabella0"/>
              <w:rPr>
                <w:color w:val="002060"/>
              </w:rPr>
            </w:pPr>
            <w:r w:rsidRPr="003F0AD3">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F92F8" w14:textId="77777777" w:rsidR="00D07295" w:rsidRPr="003F0AD3" w:rsidRDefault="00D07295" w:rsidP="00CF6347">
            <w:pPr>
              <w:pStyle w:val="headertabella0"/>
              <w:rPr>
                <w:color w:val="002060"/>
              </w:rPr>
            </w:pPr>
            <w:r w:rsidRPr="003F0AD3">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6211D" w14:textId="77777777" w:rsidR="00D07295" w:rsidRPr="003F0AD3" w:rsidRDefault="00D07295" w:rsidP="00CF6347">
            <w:pPr>
              <w:pStyle w:val="headertabella0"/>
              <w:rPr>
                <w:color w:val="002060"/>
              </w:rPr>
            </w:pPr>
            <w:r w:rsidRPr="003F0AD3">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13A64" w14:textId="77777777" w:rsidR="00D07295" w:rsidRPr="003F0AD3" w:rsidRDefault="00D07295" w:rsidP="00CF6347">
            <w:pPr>
              <w:pStyle w:val="headertabella0"/>
              <w:rPr>
                <w:color w:val="002060"/>
              </w:rPr>
            </w:pPr>
            <w:r w:rsidRPr="003F0AD3">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D4B0"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12CEB"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FCC37B0" w14:textId="77777777" w:rsidTr="00C804AC">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904C14" w14:textId="77777777" w:rsidR="00D07295" w:rsidRPr="003F0AD3" w:rsidRDefault="00D07295" w:rsidP="00CF6347">
            <w:pPr>
              <w:pStyle w:val="rowtabella0"/>
              <w:rPr>
                <w:color w:val="002060"/>
              </w:rPr>
            </w:pPr>
            <w:r w:rsidRPr="003F0AD3">
              <w:rPr>
                <w:color w:val="002060"/>
              </w:rPr>
              <w:t>CALCIO A 5 CORINALDO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35DBA" w14:textId="77777777" w:rsidR="00D07295" w:rsidRPr="003F0AD3" w:rsidRDefault="00D07295" w:rsidP="00CF6347">
            <w:pPr>
              <w:pStyle w:val="rowtabella0"/>
              <w:rPr>
                <w:color w:val="002060"/>
              </w:rPr>
            </w:pPr>
            <w:r w:rsidRPr="003F0AD3">
              <w:rPr>
                <w:color w:val="002060"/>
              </w:rPr>
              <w:t>ACLI MANTOVANI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F86D4" w14:textId="77777777" w:rsidR="00D07295" w:rsidRPr="003F0AD3" w:rsidRDefault="00D07295" w:rsidP="00CF6347">
            <w:pPr>
              <w:pStyle w:val="rowtabella0"/>
              <w:jc w:val="center"/>
              <w:rPr>
                <w:color w:val="002060"/>
              </w:rPr>
            </w:pPr>
            <w:r w:rsidRPr="003F0AD3">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4602F" w14:textId="77777777" w:rsidR="00D07295" w:rsidRPr="003F0AD3" w:rsidRDefault="00D07295" w:rsidP="00CF6347">
            <w:pPr>
              <w:pStyle w:val="rowtabella0"/>
              <w:rPr>
                <w:color w:val="002060"/>
              </w:rPr>
            </w:pPr>
            <w:r w:rsidRPr="003F0AD3">
              <w:rPr>
                <w:color w:val="002060"/>
              </w:rPr>
              <w:t>26/11/2024 19:00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ADDDE" w14:textId="77777777" w:rsidR="00D07295" w:rsidRPr="003F0AD3" w:rsidRDefault="00D07295" w:rsidP="00CF6347">
            <w:pPr>
              <w:pStyle w:val="rowtabella0"/>
              <w:rPr>
                <w:color w:val="002060"/>
              </w:rPr>
            </w:pPr>
            <w:r w:rsidRPr="003F0AD3">
              <w:rPr>
                <w:color w:val="002060"/>
              </w:rPr>
              <w:t>5301 NUOVO PALAS</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E4B9D" w14:textId="77777777" w:rsidR="00D07295" w:rsidRPr="003F0AD3" w:rsidRDefault="00D07295" w:rsidP="00CF6347">
            <w:pPr>
              <w:pStyle w:val="rowtabella0"/>
              <w:rPr>
                <w:color w:val="002060"/>
              </w:rPr>
            </w:pPr>
            <w:r w:rsidRPr="003F0AD3">
              <w:rPr>
                <w:color w:val="002060"/>
              </w:rPr>
              <w:t>CORINALDO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7A831" w14:textId="77777777" w:rsidR="00D07295" w:rsidRPr="003F0AD3" w:rsidRDefault="00D07295" w:rsidP="00CF6347">
            <w:pPr>
              <w:pStyle w:val="rowtabella0"/>
              <w:rPr>
                <w:color w:val="002060"/>
              </w:rPr>
            </w:pPr>
            <w:r w:rsidRPr="003F0AD3">
              <w:rPr>
                <w:color w:val="002060"/>
              </w:rPr>
              <w:t>STR.DEL BURELLO LOC.VAL NEVOLA</w:t>
            </w:r>
          </w:p>
        </w:tc>
      </w:tr>
    </w:tbl>
    <w:p w14:paraId="58815D9C" w14:textId="77777777" w:rsidR="00D07295" w:rsidRDefault="00D07295" w:rsidP="00D07295">
      <w:pPr>
        <w:pStyle w:val="breakline"/>
        <w:rPr>
          <w:color w:val="002060"/>
        </w:rPr>
      </w:pPr>
    </w:p>
    <w:p w14:paraId="2CF793D7" w14:textId="77777777" w:rsidR="00796AFF" w:rsidRDefault="00796AFF" w:rsidP="00D07295">
      <w:pPr>
        <w:pStyle w:val="breakline"/>
        <w:rPr>
          <w:color w:val="002060"/>
        </w:rPr>
      </w:pPr>
    </w:p>
    <w:p w14:paraId="75F1217B" w14:textId="77777777" w:rsidR="00D07295" w:rsidRPr="003F0AD3" w:rsidRDefault="00D07295" w:rsidP="00D07295">
      <w:pPr>
        <w:pStyle w:val="breakline"/>
        <w:rPr>
          <w:rFonts w:eastAsiaTheme="minorEastAsia"/>
          <w:color w:val="002060"/>
        </w:rPr>
      </w:pPr>
    </w:p>
    <w:p w14:paraId="3E9E5688" w14:textId="77777777" w:rsidR="00D07295" w:rsidRPr="003F0AD3" w:rsidRDefault="00D07295" w:rsidP="00D07295">
      <w:pPr>
        <w:pStyle w:val="titolocampionato0"/>
        <w:shd w:val="clear" w:color="auto" w:fill="CCCCCC"/>
        <w:spacing w:before="80" w:after="40"/>
        <w:rPr>
          <w:color w:val="002060"/>
        </w:rPr>
      </w:pPr>
      <w:r w:rsidRPr="003F0AD3">
        <w:rPr>
          <w:color w:val="002060"/>
        </w:rPr>
        <w:t>COPPA MARCHE UNDER15 CALCIO A5</w:t>
      </w:r>
    </w:p>
    <w:p w14:paraId="5960B2D8" w14:textId="77777777" w:rsidR="00796AFF" w:rsidRPr="0094244D" w:rsidRDefault="00796AFF" w:rsidP="00796AFF">
      <w:pPr>
        <w:pStyle w:val="titoloprinc0"/>
        <w:rPr>
          <w:color w:val="002060"/>
        </w:rPr>
      </w:pPr>
      <w:r w:rsidRPr="0094244D">
        <w:rPr>
          <w:color w:val="002060"/>
        </w:rPr>
        <w:t>VARIAZIONI AL PROGRAMMA GARE</w:t>
      </w:r>
    </w:p>
    <w:p w14:paraId="6DB9EE25" w14:textId="77777777" w:rsidR="00796AFF" w:rsidRPr="0094244D" w:rsidRDefault="00796AFF" w:rsidP="00796AFF">
      <w:pPr>
        <w:pStyle w:val="breakline"/>
        <w:rPr>
          <w:color w:val="002060"/>
        </w:rPr>
      </w:pPr>
    </w:p>
    <w:p w14:paraId="10F1EDF1" w14:textId="77777777" w:rsidR="00796AFF" w:rsidRPr="0094244D" w:rsidRDefault="00796AFF" w:rsidP="00796AFF">
      <w:pPr>
        <w:pStyle w:val="breakline"/>
        <w:rPr>
          <w:color w:val="002060"/>
        </w:rPr>
      </w:pPr>
    </w:p>
    <w:p w14:paraId="2C41EAA1" w14:textId="232A3934" w:rsidR="00796AFF" w:rsidRPr="0094244D" w:rsidRDefault="00796AFF" w:rsidP="00796AFF">
      <w:pPr>
        <w:pStyle w:val="sottotitolocampionato10"/>
        <w:rPr>
          <w:color w:val="002060"/>
        </w:rPr>
      </w:pPr>
      <w:r w:rsidRPr="0094244D">
        <w:rPr>
          <w:color w:val="002060"/>
        </w:rPr>
        <w:t xml:space="preserve">GIRONE </w:t>
      </w:r>
      <w:r>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796AFF" w:rsidRPr="0094244D" w14:paraId="72283757" w14:textId="77777777" w:rsidTr="00CF634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2DF2D" w14:textId="77777777" w:rsidR="00796AFF" w:rsidRPr="0094244D" w:rsidRDefault="00796AFF" w:rsidP="00CF6347">
            <w:pPr>
              <w:pStyle w:val="headertabella0"/>
              <w:rPr>
                <w:color w:val="002060"/>
              </w:rPr>
            </w:pPr>
            <w:r w:rsidRPr="009424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8C67E" w14:textId="77777777" w:rsidR="00796AFF" w:rsidRPr="0094244D" w:rsidRDefault="00796AFF"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3C770" w14:textId="77777777" w:rsidR="00796AFF" w:rsidRPr="0094244D" w:rsidRDefault="00796AFF" w:rsidP="00CF6347">
            <w:pPr>
              <w:pStyle w:val="headertabella0"/>
              <w:rPr>
                <w:color w:val="002060"/>
              </w:rPr>
            </w:pPr>
            <w:r w:rsidRPr="009424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6CA4F" w14:textId="77777777" w:rsidR="00796AFF" w:rsidRPr="0094244D" w:rsidRDefault="00796AFF"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C227F" w14:textId="77777777" w:rsidR="00796AFF" w:rsidRPr="0094244D" w:rsidRDefault="00796AFF"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44E43" w14:textId="77777777" w:rsidR="00796AFF" w:rsidRPr="0094244D" w:rsidRDefault="00796AFF"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B17EF" w14:textId="77777777" w:rsidR="00796AFF" w:rsidRPr="0094244D" w:rsidRDefault="00796AFF"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2237D" w14:textId="77777777" w:rsidR="00796AFF" w:rsidRPr="0094244D" w:rsidRDefault="00796AFF" w:rsidP="00CF6347">
            <w:pPr>
              <w:pStyle w:val="headertabella0"/>
              <w:rPr>
                <w:color w:val="002060"/>
              </w:rPr>
            </w:pPr>
            <w:r w:rsidRPr="0094244D">
              <w:rPr>
                <w:color w:val="002060"/>
              </w:rPr>
              <w:t>Impianto</w:t>
            </w:r>
          </w:p>
        </w:tc>
      </w:tr>
      <w:tr w:rsidR="00796AFF" w:rsidRPr="0094244D" w14:paraId="46556436" w14:textId="77777777" w:rsidTr="00CF634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0902" w14:textId="47D0A39B" w:rsidR="00796AFF" w:rsidRPr="00796AFF" w:rsidRDefault="00796AFF" w:rsidP="00CF6347">
            <w:pPr>
              <w:pStyle w:val="rowtabella0"/>
              <w:rPr>
                <w:color w:val="002060"/>
                <w:highlight w:val="yellow"/>
              </w:rPr>
            </w:pPr>
            <w:r w:rsidRPr="00796AFF">
              <w:rPr>
                <w:color w:val="002060"/>
                <w:highlight w:val="yellow"/>
              </w:rPr>
              <w:t>2</w:t>
            </w:r>
            <w:r>
              <w:rPr>
                <w:color w:val="002060"/>
                <w:highlight w:val="yellow"/>
              </w:rPr>
              <w:t>8</w:t>
            </w:r>
            <w:r w:rsidRPr="00796AFF">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643B5" w14:textId="1BC17E21" w:rsidR="00796AFF" w:rsidRPr="00796AFF" w:rsidRDefault="00796AFF" w:rsidP="00CF6347">
            <w:pPr>
              <w:pStyle w:val="rowtabella0"/>
              <w:jc w:val="center"/>
              <w:rPr>
                <w:color w:val="002060"/>
                <w:highlight w:val="yellow"/>
              </w:rPr>
            </w:pPr>
            <w:r>
              <w:rPr>
                <w:color w:val="002060"/>
                <w:highlight w:val="yellow"/>
              </w:rPr>
              <w:t>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3026" w14:textId="656B5393" w:rsidR="00796AFF" w:rsidRPr="00796AFF" w:rsidRDefault="00796AFF" w:rsidP="00CF6347">
            <w:pPr>
              <w:pStyle w:val="rowtabella0"/>
              <w:rPr>
                <w:color w:val="002060"/>
                <w:highlight w:val="yellow"/>
              </w:rPr>
            </w:pPr>
            <w:r>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00E3" w14:textId="27847845" w:rsidR="00796AFF" w:rsidRPr="00796AFF" w:rsidRDefault="00796AFF" w:rsidP="00CF6347">
            <w:pPr>
              <w:pStyle w:val="rowtabella0"/>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F18F" w14:textId="4F6D616D" w:rsidR="00796AFF" w:rsidRPr="0094244D" w:rsidRDefault="00796AFF" w:rsidP="00CF6347">
            <w:pPr>
              <w:pStyle w:val="rowtabella0"/>
              <w:rPr>
                <w:color w:val="002060"/>
              </w:rPr>
            </w:pPr>
            <w:r w:rsidRPr="0094244D">
              <w:rPr>
                <w:color w:val="002060"/>
              </w:rPr>
              <w:t>2</w:t>
            </w:r>
            <w:r>
              <w:rPr>
                <w:color w:val="002060"/>
              </w:rPr>
              <w:t>6</w:t>
            </w:r>
            <w:r w:rsidRPr="0094244D">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9E6C6" w14:textId="03E14CBF" w:rsidR="00796AFF" w:rsidRPr="0094244D" w:rsidRDefault="00796AFF" w:rsidP="00CF6347">
            <w:pPr>
              <w:pStyle w:val="rowtabella0"/>
              <w:jc w:val="center"/>
              <w:rPr>
                <w:color w:val="002060"/>
              </w:rPr>
            </w:pPr>
            <w:r w:rsidRPr="00796AF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FC05" w14:textId="0DA59B61" w:rsidR="00796AFF" w:rsidRPr="0094244D" w:rsidRDefault="00796AFF" w:rsidP="00CF6347">
            <w:pPr>
              <w:pStyle w:val="rowtabella0"/>
              <w:jc w:val="center"/>
              <w:rPr>
                <w:color w:val="002060"/>
              </w:rPr>
            </w:pPr>
            <w:r>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073B" w14:textId="25469502" w:rsidR="00796AFF" w:rsidRPr="0094244D" w:rsidRDefault="00796AFF" w:rsidP="00CF6347">
            <w:pPr>
              <w:pStyle w:val="rowtabella0"/>
              <w:rPr>
                <w:color w:val="002060"/>
              </w:rPr>
            </w:pPr>
          </w:p>
        </w:tc>
      </w:tr>
    </w:tbl>
    <w:p w14:paraId="6CCCD1C5" w14:textId="77777777" w:rsidR="00796AFF" w:rsidRPr="00796AFF" w:rsidRDefault="00796AFF" w:rsidP="00D07295">
      <w:pPr>
        <w:pStyle w:val="titoloprinc0"/>
        <w:rPr>
          <w:b w:val="0"/>
          <w:bCs w:val="0"/>
          <w:color w:val="002060"/>
          <w:sz w:val="22"/>
          <w:szCs w:val="22"/>
        </w:rPr>
      </w:pPr>
    </w:p>
    <w:p w14:paraId="41E3D524" w14:textId="54F241A2" w:rsidR="00D07295" w:rsidRPr="00EE7084" w:rsidRDefault="00D07295" w:rsidP="00D07295">
      <w:pPr>
        <w:pStyle w:val="titoloprinc0"/>
        <w:rPr>
          <w:color w:val="002060"/>
        </w:rPr>
      </w:pPr>
      <w:r>
        <w:rPr>
          <w:color w:val="002060"/>
        </w:rPr>
        <w:t>PROGRAMMA GARE</w:t>
      </w:r>
    </w:p>
    <w:p w14:paraId="1EDCB602" w14:textId="77777777" w:rsidR="00D07295" w:rsidRPr="003F0AD3" w:rsidRDefault="00D07295" w:rsidP="00D07295">
      <w:pPr>
        <w:pStyle w:val="breakline"/>
        <w:rPr>
          <w:color w:val="002060"/>
        </w:rPr>
      </w:pPr>
    </w:p>
    <w:p w14:paraId="143F3908" w14:textId="77777777" w:rsidR="00D07295" w:rsidRPr="003F0AD3" w:rsidRDefault="00D07295" w:rsidP="00D07295">
      <w:pPr>
        <w:pStyle w:val="sottotitolocampionato10"/>
        <w:rPr>
          <w:color w:val="002060"/>
        </w:rPr>
      </w:pPr>
      <w:r w:rsidRPr="003F0AD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07295" w:rsidRPr="003F0AD3" w14:paraId="4C824EF4"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B9443"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3BC90"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59B34"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01141"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ABB9"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2D27E"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1F008"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4EC9416B"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1BBDA2" w14:textId="77777777" w:rsidR="00D07295" w:rsidRPr="003F0AD3" w:rsidRDefault="00D07295" w:rsidP="00CF6347">
            <w:pPr>
              <w:pStyle w:val="rowtabella0"/>
              <w:rPr>
                <w:color w:val="002060"/>
              </w:rPr>
            </w:pPr>
            <w:r w:rsidRPr="003F0AD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6C545" w14:textId="77777777" w:rsidR="00D07295" w:rsidRPr="003F0AD3" w:rsidRDefault="00D07295" w:rsidP="00CF6347">
            <w:pPr>
              <w:pStyle w:val="rowtabella0"/>
              <w:rPr>
                <w:color w:val="002060"/>
              </w:rPr>
            </w:pPr>
            <w:r w:rsidRPr="003F0AD3">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AC49A" w14:textId="77777777" w:rsidR="00D07295" w:rsidRPr="003F0AD3" w:rsidRDefault="00D07295" w:rsidP="00CF6347">
            <w:pPr>
              <w:pStyle w:val="rowtabella0"/>
              <w:jc w:val="center"/>
              <w:rPr>
                <w:color w:val="002060"/>
              </w:rPr>
            </w:pPr>
            <w:r w:rsidRPr="003F0A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52E4D" w14:textId="77777777" w:rsidR="00D07295" w:rsidRPr="003F0AD3" w:rsidRDefault="00D07295" w:rsidP="00CF6347">
            <w:pPr>
              <w:pStyle w:val="rowtabella0"/>
              <w:rPr>
                <w:color w:val="002060"/>
              </w:rPr>
            </w:pPr>
            <w:r w:rsidRPr="003F0AD3">
              <w:rPr>
                <w:color w:val="002060"/>
              </w:rPr>
              <w:t>28/11/2024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DF818" w14:textId="77777777" w:rsidR="00D07295" w:rsidRPr="003F0AD3" w:rsidRDefault="00D07295" w:rsidP="00CF6347">
            <w:pPr>
              <w:pStyle w:val="rowtabella0"/>
              <w:rPr>
                <w:color w:val="002060"/>
              </w:rPr>
            </w:pPr>
            <w:r w:rsidRPr="003F0AD3">
              <w:rPr>
                <w:color w:val="002060"/>
              </w:rPr>
              <w:t xml:space="preserve">5429 PAL.COM. </w:t>
            </w:r>
            <w:proofErr w:type="gramStart"/>
            <w:r w:rsidRPr="003F0AD3">
              <w:rPr>
                <w:color w:val="002060"/>
              </w:rPr>
              <w:t>S.MICHELE</w:t>
            </w:r>
            <w:proofErr w:type="gramEnd"/>
            <w:r w:rsidRPr="003F0AD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38C6F" w14:textId="77777777" w:rsidR="00D07295" w:rsidRPr="003F0AD3" w:rsidRDefault="00D07295" w:rsidP="00CF6347">
            <w:pPr>
              <w:pStyle w:val="rowtabella0"/>
              <w:rPr>
                <w:color w:val="002060"/>
              </w:rPr>
            </w:pPr>
            <w:r w:rsidRPr="003F0AD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F3E64" w14:textId="77777777" w:rsidR="00D07295" w:rsidRPr="003F0AD3" w:rsidRDefault="00D07295" w:rsidP="00CF6347">
            <w:pPr>
              <w:pStyle w:val="rowtabella0"/>
              <w:rPr>
                <w:color w:val="002060"/>
              </w:rPr>
            </w:pPr>
            <w:r w:rsidRPr="003F0AD3">
              <w:rPr>
                <w:color w:val="002060"/>
              </w:rPr>
              <w:t>VIA LORETO</w:t>
            </w:r>
          </w:p>
        </w:tc>
      </w:tr>
      <w:tr w:rsidR="00D07295" w:rsidRPr="003F0AD3" w14:paraId="26D88DB8"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DF7D77" w14:textId="77777777" w:rsidR="00D07295" w:rsidRPr="003F0AD3" w:rsidRDefault="00D07295" w:rsidP="00CF6347">
            <w:pPr>
              <w:pStyle w:val="rowtabella0"/>
              <w:rPr>
                <w:color w:val="002060"/>
              </w:rPr>
            </w:pPr>
            <w:r w:rsidRPr="003F0AD3">
              <w:rPr>
                <w:color w:val="002060"/>
              </w:rPr>
              <w:lastRenderedPageBreak/>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CFEAC" w14:textId="77777777" w:rsidR="00D07295" w:rsidRPr="003F0AD3" w:rsidRDefault="00D07295" w:rsidP="00CF6347">
            <w:pPr>
              <w:pStyle w:val="rowtabella0"/>
              <w:rPr>
                <w:color w:val="002060"/>
              </w:rPr>
            </w:pPr>
            <w:r w:rsidRPr="003F0AD3">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2C80E" w14:textId="77777777" w:rsidR="00D07295" w:rsidRPr="003F0AD3" w:rsidRDefault="00D07295" w:rsidP="00CF6347">
            <w:pPr>
              <w:pStyle w:val="rowtabella0"/>
              <w:jc w:val="center"/>
              <w:rPr>
                <w:color w:val="002060"/>
              </w:rPr>
            </w:pPr>
            <w:r w:rsidRPr="003F0A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18412" w14:textId="77777777" w:rsidR="00D07295" w:rsidRPr="003F0AD3" w:rsidRDefault="00D07295" w:rsidP="00CF6347">
            <w:pPr>
              <w:pStyle w:val="rowtabella0"/>
              <w:rPr>
                <w:color w:val="002060"/>
              </w:rPr>
            </w:pPr>
            <w:r w:rsidRPr="003F0AD3">
              <w:rPr>
                <w:color w:val="002060"/>
              </w:rPr>
              <w:t>28/11/2024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48F37" w14:textId="77777777" w:rsidR="00D07295" w:rsidRPr="003F0AD3" w:rsidRDefault="00D07295" w:rsidP="00CF6347">
            <w:pPr>
              <w:pStyle w:val="rowtabella0"/>
              <w:rPr>
                <w:color w:val="002060"/>
              </w:rPr>
            </w:pPr>
            <w:r w:rsidRPr="003F0AD3">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7014D" w14:textId="77777777" w:rsidR="00D07295" w:rsidRPr="003F0AD3" w:rsidRDefault="00D07295" w:rsidP="00CF6347">
            <w:pPr>
              <w:pStyle w:val="rowtabella0"/>
              <w:rPr>
                <w:color w:val="002060"/>
              </w:rPr>
            </w:pPr>
            <w:r w:rsidRPr="003F0AD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9DC63" w14:textId="77777777" w:rsidR="00D07295" w:rsidRPr="003F0AD3" w:rsidRDefault="00D07295" w:rsidP="00CF6347">
            <w:pPr>
              <w:pStyle w:val="rowtabella0"/>
              <w:rPr>
                <w:color w:val="002060"/>
              </w:rPr>
            </w:pPr>
            <w:r w:rsidRPr="003F0AD3">
              <w:rPr>
                <w:color w:val="002060"/>
              </w:rPr>
              <w:t>VIA ALDO MORO</w:t>
            </w:r>
          </w:p>
        </w:tc>
      </w:tr>
    </w:tbl>
    <w:p w14:paraId="5CC197D2" w14:textId="77777777" w:rsidR="00D07295" w:rsidRPr="003F0AD3" w:rsidRDefault="00D07295" w:rsidP="00D07295">
      <w:pPr>
        <w:pStyle w:val="breakline"/>
        <w:rPr>
          <w:rFonts w:eastAsiaTheme="minorEastAsia"/>
          <w:color w:val="002060"/>
        </w:rPr>
      </w:pPr>
    </w:p>
    <w:p w14:paraId="11A5E8C5" w14:textId="77777777" w:rsidR="00D07295" w:rsidRPr="0094244D" w:rsidRDefault="00D07295" w:rsidP="00633269">
      <w:pPr>
        <w:pStyle w:val="breakline"/>
        <w:rPr>
          <w:color w:val="002060"/>
        </w:rPr>
      </w:pPr>
    </w:p>
    <w:p w14:paraId="6ACB7C85" w14:textId="77777777" w:rsidR="00633269" w:rsidRPr="0094244D" w:rsidRDefault="00633269" w:rsidP="00633269">
      <w:pPr>
        <w:pStyle w:val="breakline"/>
        <w:rPr>
          <w:color w:val="002060"/>
        </w:rPr>
      </w:pPr>
    </w:p>
    <w:p w14:paraId="1B74E4F1" w14:textId="77777777" w:rsidR="00633269" w:rsidRPr="0094244D" w:rsidRDefault="00633269" w:rsidP="00633269">
      <w:pPr>
        <w:pStyle w:val="titolocampionato0"/>
        <w:shd w:val="clear" w:color="auto" w:fill="CCCCCC"/>
        <w:spacing w:before="80" w:after="40"/>
        <w:rPr>
          <w:color w:val="002060"/>
        </w:rPr>
      </w:pPr>
      <w:r w:rsidRPr="0094244D">
        <w:rPr>
          <w:color w:val="002060"/>
        </w:rPr>
        <w:t>COPPA MARCHE C5 GIOV.SIMI FEMM</w:t>
      </w:r>
    </w:p>
    <w:p w14:paraId="1D2D1B10" w14:textId="77777777" w:rsidR="00796AFF" w:rsidRPr="0094244D" w:rsidRDefault="00796AFF" w:rsidP="00796AFF">
      <w:pPr>
        <w:pStyle w:val="titoloprinc0"/>
        <w:rPr>
          <w:color w:val="002060"/>
        </w:rPr>
      </w:pPr>
      <w:r w:rsidRPr="0094244D">
        <w:rPr>
          <w:color w:val="002060"/>
        </w:rPr>
        <w:t>VARIAZIONI AL PROGRAMMA GARE</w:t>
      </w:r>
    </w:p>
    <w:p w14:paraId="6673F5C6" w14:textId="77777777" w:rsidR="00796AFF" w:rsidRPr="0094244D" w:rsidRDefault="00796AFF" w:rsidP="00796AFF">
      <w:pPr>
        <w:pStyle w:val="breakline"/>
        <w:rPr>
          <w:color w:val="002060"/>
        </w:rPr>
      </w:pPr>
    </w:p>
    <w:p w14:paraId="09A89948" w14:textId="77777777" w:rsidR="00796AFF" w:rsidRPr="0094244D" w:rsidRDefault="00796AFF" w:rsidP="00796AFF">
      <w:pPr>
        <w:pStyle w:val="breakline"/>
        <w:rPr>
          <w:color w:val="002060"/>
        </w:rPr>
      </w:pPr>
    </w:p>
    <w:p w14:paraId="240D054C" w14:textId="77777777" w:rsidR="00796AFF" w:rsidRPr="0094244D" w:rsidRDefault="00796AFF" w:rsidP="00796AFF">
      <w:pPr>
        <w:pStyle w:val="sottotitolocampionato10"/>
        <w:rPr>
          <w:color w:val="002060"/>
        </w:rPr>
      </w:pPr>
      <w:r w:rsidRPr="009424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796AFF" w:rsidRPr="0094244D" w14:paraId="75328828" w14:textId="77777777" w:rsidTr="00CF634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F98C" w14:textId="77777777" w:rsidR="00796AFF" w:rsidRPr="0094244D" w:rsidRDefault="00796AFF" w:rsidP="00CF6347">
            <w:pPr>
              <w:pStyle w:val="headertabella0"/>
              <w:rPr>
                <w:color w:val="002060"/>
              </w:rPr>
            </w:pPr>
            <w:r w:rsidRPr="009424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22788" w14:textId="77777777" w:rsidR="00796AFF" w:rsidRPr="0094244D" w:rsidRDefault="00796AFF" w:rsidP="00CF6347">
            <w:pPr>
              <w:pStyle w:val="headertabella0"/>
              <w:rPr>
                <w:color w:val="002060"/>
              </w:rPr>
            </w:pPr>
            <w:r w:rsidRPr="0094244D">
              <w:rPr>
                <w:color w:val="002060"/>
              </w:rPr>
              <w:t xml:space="preserve">N° </w:t>
            </w:r>
            <w:proofErr w:type="spellStart"/>
            <w:r w:rsidRPr="0094244D">
              <w:rPr>
                <w:color w:val="002060"/>
              </w:rPr>
              <w:t>Gior</w:t>
            </w:r>
            <w:proofErr w:type="spellEnd"/>
            <w:r w:rsidRPr="0094244D">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364AB" w14:textId="77777777" w:rsidR="00796AFF" w:rsidRPr="0094244D" w:rsidRDefault="00796AFF" w:rsidP="00CF6347">
            <w:pPr>
              <w:pStyle w:val="headertabella0"/>
              <w:rPr>
                <w:color w:val="002060"/>
              </w:rPr>
            </w:pPr>
            <w:r w:rsidRPr="009424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9F347" w14:textId="77777777" w:rsidR="00796AFF" w:rsidRPr="0094244D" w:rsidRDefault="00796AFF" w:rsidP="00CF6347">
            <w:pPr>
              <w:pStyle w:val="headertabella0"/>
              <w:rPr>
                <w:color w:val="002060"/>
              </w:rPr>
            </w:pPr>
            <w:r w:rsidRPr="009424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A7A2" w14:textId="77777777" w:rsidR="00796AFF" w:rsidRPr="0094244D" w:rsidRDefault="00796AFF" w:rsidP="00CF6347">
            <w:pPr>
              <w:pStyle w:val="headertabella0"/>
              <w:rPr>
                <w:color w:val="002060"/>
              </w:rPr>
            </w:pPr>
            <w:r w:rsidRPr="0094244D">
              <w:rPr>
                <w:color w:val="002060"/>
              </w:rPr>
              <w:t xml:space="preserve">Data </w:t>
            </w:r>
            <w:proofErr w:type="spellStart"/>
            <w:r w:rsidRPr="0094244D">
              <w:rPr>
                <w:color w:val="002060"/>
              </w:rPr>
              <w:t>Orig</w:t>
            </w:r>
            <w:proofErr w:type="spellEnd"/>
            <w:r w:rsidRPr="009424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9DE94" w14:textId="77777777" w:rsidR="00796AFF" w:rsidRPr="0094244D" w:rsidRDefault="00796AFF" w:rsidP="00CF6347">
            <w:pPr>
              <w:pStyle w:val="headertabella0"/>
              <w:rPr>
                <w:color w:val="002060"/>
              </w:rPr>
            </w:pPr>
            <w:r w:rsidRPr="009424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C7661" w14:textId="77777777" w:rsidR="00796AFF" w:rsidRPr="0094244D" w:rsidRDefault="00796AFF" w:rsidP="00CF6347">
            <w:pPr>
              <w:pStyle w:val="headertabella0"/>
              <w:rPr>
                <w:color w:val="002060"/>
              </w:rPr>
            </w:pPr>
            <w:r w:rsidRPr="0094244D">
              <w:rPr>
                <w:color w:val="002060"/>
              </w:rPr>
              <w:t xml:space="preserve">Ora </w:t>
            </w:r>
            <w:proofErr w:type="spellStart"/>
            <w:r w:rsidRPr="0094244D">
              <w:rPr>
                <w:color w:val="002060"/>
              </w:rPr>
              <w:t>Orig</w:t>
            </w:r>
            <w:proofErr w:type="spellEnd"/>
            <w:r w:rsidRPr="009424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6644C" w14:textId="77777777" w:rsidR="00796AFF" w:rsidRPr="0094244D" w:rsidRDefault="00796AFF" w:rsidP="00CF6347">
            <w:pPr>
              <w:pStyle w:val="headertabella0"/>
              <w:rPr>
                <w:color w:val="002060"/>
              </w:rPr>
            </w:pPr>
            <w:r w:rsidRPr="0094244D">
              <w:rPr>
                <w:color w:val="002060"/>
              </w:rPr>
              <w:t>Impianto</w:t>
            </w:r>
          </w:p>
        </w:tc>
      </w:tr>
      <w:tr w:rsidR="00796AFF" w:rsidRPr="0094244D" w14:paraId="1704F0CD" w14:textId="77777777" w:rsidTr="00CF634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4A7D" w14:textId="7C43277E" w:rsidR="00796AFF" w:rsidRPr="00796AFF" w:rsidRDefault="00796AFF" w:rsidP="00CF6347">
            <w:pPr>
              <w:pStyle w:val="rowtabella0"/>
              <w:rPr>
                <w:color w:val="002060"/>
                <w:highlight w:val="yellow"/>
              </w:rPr>
            </w:pPr>
            <w:r w:rsidRPr="00796AFF">
              <w:rPr>
                <w:color w:val="002060"/>
                <w:highlight w:val="yellow"/>
              </w:rPr>
              <w:t>2</w:t>
            </w:r>
            <w:r>
              <w:rPr>
                <w:color w:val="002060"/>
                <w:highlight w:val="yellow"/>
              </w:rPr>
              <w:t>4</w:t>
            </w:r>
            <w:r w:rsidRPr="00796AFF">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5CE1" w14:textId="76E9BE8F" w:rsidR="00796AFF" w:rsidRPr="00796AFF" w:rsidRDefault="00796AFF" w:rsidP="00CF6347">
            <w:pPr>
              <w:pStyle w:val="rowtabella0"/>
              <w:jc w:val="center"/>
              <w:rPr>
                <w:color w:val="002060"/>
                <w:highlight w:val="yellow"/>
              </w:rPr>
            </w:pPr>
            <w:r>
              <w:rPr>
                <w:color w:val="002060"/>
                <w:highlight w:val="yellow"/>
              </w:rPr>
              <w:t>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D172" w14:textId="3CEAA60E" w:rsidR="00796AFF" w:rsidRPr="00796AFF" w:rsidRDefault="00796AFF" w:rsidP="00CF6347">
            <w:pPr>
              <w:pStyle w:val="rowtabella0"/>
              <w:rPr>
                <w:color w:val="002060"/>
                <w:highlight w:val="yellow"/>
              </w:rPr>
            </w:pPr>
            <w:r>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6D49B" w14:textId="4EB4679F" w:rsidR="00796AFF" w:rsidRPr="00796AFF" w:rsidRDefault="00796AFF" w:rsidP="00CF6347">
            <w:pPr>
              <w:pStyle w:val="rowtabella0"/>
              <w:rPr>
                <w:color w:val="002060"/>
                <w:highlight w:val="yellow"/>
              </w:rPr>
            </w:pPr>
            <w:proofErr w:type="gramStart"/>
            <w:r>
              <w:rPr>
                <w:color w:val="002060"/>
                <w:highlight w:val="yellow"/>
              </w:rPr>
              <w:t>CITTA</w:t>
            </w:r>
            <w:proofErr w:type="gramEnd"/>
            <w:r>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487B" w14:textId="79F82689" w:rsidR="00796AFF" w:rsidRPr="0094244D" w:rsidRDefault="00796AFF" w:rsidP="00CF634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480F" w14:textId="16230BE3" w:rsidR="00796AFF" w:rsidRPr="0094244D" w:rsidRDefault="00796AFF" w:rsidP="00CF6347">
            <w:pPr>
              <w:pStyle w:val="rowtabella0"/>
              <w:jc w:val="center"/>
              <w:rPr>
                <w:color w:val="002060"/>
              </w:rPr>
            </w:pPr>
            <w:r w:rsidRPr="00796AF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5C2F" w14:textId="552687C8" w:rsidR="00796AFF" w:rsidRPr="0094244D" w:rsidRDefault="00796AFF" w:rsidP="00CF6347">
            <w:pPr>
              <w:pStyle w:val="rowtabella0"/>
              <w:jc w:val="center"/>
              <w:rPr>
                <w:color w:val="002060"/>
              </w:rPr>
            </w:pPr>
            <w:r>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7720" w14:textId="4233D434" w:rsidR="00796AFF" w:rsidRPr="0094244D" w:rsidRDefault="00796AFF" w:rsidP="00CF6347">
            <w:pPr>
              <w:pStyle w:val="rowtabella0"/>
              <w:rPr>
                <w:color w:val="002060"/>
              </w:rPr>
            </w:pPr>
          </w:p>
        </w:tc>
      </w:tr>
    </w:tbl>
    <w:p w14:paraId="3622B158" w14:textId="77777777" w:rsidR="00796AFF" w:rsidRPr="00796AFF" w:rsidRDefault="00796AFF" w:rsidP="00633269">
      <w:pPr>
        <w:pStyle w:val="titoloprinc0"/>
        <w:rPr>
          <w:color w:val="002060"/>
          <w:sz w:val="22"/>
          <w:szCs w:val="22"/>
        </w:rPr>
      </w:pPr>
    </w:p>
    <w:p w14:paraId="6E7FB74E" w14:textId="3396AAC9" w:rsidR="00633269" w:rsidRPr="0094244D" w:rsidRDefault="00633269" w:rsidP="00633269">
      <w:pPr>
        <w:pStyle w:val="titoloprinc0"/>
        <w:rPr>
          <w:color w:val="002060"/>
        </w:rPr>
      </w:pPr>
      <w:r w:rsidRPr="0094244D">
        <w:rPr>
          <w:color w:val="002060"/>
        </w:rPr>
        <w:t>RISULTATI</w:t>
      </w:r>
    </w:p>
    <w:p w14:paraId="34A82FA9" w14:textId="77777777" w:rsidR="00633269" w:rsidRPr="0094244D" w:rsidRDefault="00633269" w:rsidP="00633269">
      <w:pPr>
        <w:pStyle w:val="breakline"/>
        <w:rPr>
          <w:color w:val="002060"/>
        </w:rPr>
      </w:pPr>
    </w:p>
    <w:p w14:paraId="333937D8" w14:textId="77777777" w:rsidR="00633269" w:rsidRPr="0094244D" w:rsidRDefault="00633269" w:rsidP="00633269">
      <w:pPr>
        <w:pStyle w:val="sottotitolocampionato10"/>
        <w:rPr>
          <w:color w:val="002060"/>
        </w:rPr>
      </w:pPr>
      <w:r w:rsidRPr="0094244D">
        <w:rPr>
          <w:color w:val="002060"/>
        </w:rPr>
        <w:t>RISULTATI UFFICIALI GARE DEL 17/11/2024</w:t>
      </w:r>
    </w:p>
    <w:p w14:paraId="624FE061" w14:textId="77777777" w:rsidR="000E288D" w:rsidRPr="000E288D" w:rsidRDefault="000E288D" w:rsidP="000E288D">
      <w:pPr>
        <w:pStyle w:val="sottotitolocampionato20"/>
        <w:spacing w:before="0" w:beforeAutospacing="0" w:after="0" w:afterAutospacing="0"/>
        <w:rPr>
          <w:rFonts w:ascii="Arial" w:hAnsi="Arial" w:cs="Arial"/>
          <w:color w:val="002060"/>
          <w:sz w:val="20"/>
          <w:szCs w:val="20"/>
        </w:rPr>
      </w:pPr>
      <w:r w:rsidRPr="000E288D">
        <w:rPr>
          <w:rFonts w:ascii="Arial" w:hAnsi="Arial" w:cs="Arial"/>
          <w:color w:val="002060"/>
          <w:sz w:val="20"/>
          <w:szCs w:val="20"/>
        </w:rPr>
        <w:t>Si trascrivono qui di seguito i risultati ufficiali delle gare disputate</w:t>
      </w:r>
    </w:p>
    <w:p w14:paraId="2C29F43B" w14:textId="77777777" w:rsidR="00633269" w:rsidRPr="0094244D" w:rsidRDefault="00633269" w:rsidP="0063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3269" w:rsidRPr="0094244D" w14:paraId="1C3491D9" w14:textId="77777777" w:rsidTr="00CF634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3269" w:rsidRPr="0094244D" w14:paraId="5A0BAA5A" w14:textId="77777777" w:rsidTr="00CF634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B460F" w14:textId="77777777" w:rsidR="00633269" w:rsidRPr="0094244D" w:rsidRDefault="00633269" w:rsidP="00CF6347">
                  <w:pPr>
                    <w:pStyle w:val="headertabella0"/>
                    <w:rPr>
                      <w:color w:val="002060"/>
                    </w:rPr>
                  </w:pPr>
                  <w:r w:rsidRPr="0094244D">
                    <w:rPr>
                      <w:color w:val="002060"/>
                    </w:rPr>
                    <w:t>GIRONE A - 2 Giornata - R</w:t>
                  </w:r>
                </w:p>
              </w:tc>
            </w:tr>
            <w:tr w:rsidR="00633269" w:rsidRPr="0094244D" w14:paraId="4AA0DCBA" w14:textId="77777777" w:rsidTr="00CF634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933709" w14:textId="77777777" w:rsidR="00633269" w:rsidRPr="0094244D" w:rsidRDefault="00633269" w:rsidP="00CF6347">
                  <w:pPr>
                    <w:pStyle w:val="rowtabella0"/>
                    <w:rPr>
                      <w:color w:val="002060"/>
                    </w:rPr>
                  </w:pPr>
                  <w:proofErr w:type="gramStart"/>
                  <w:r w:rsidRPr="0094244D">
                    <w:rPr>
                      <w:color w:val="002060"/>
                    </w:rPr>
                    <w:t>CITTA</w:t>
                  </w:r>
                  <w:proofErr w:type="gramEnd"/>
                  <w:r w:rsidRPr="0094244D">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2FCCF" w14:textId="77777777" w:rsidR="00633269" w:rsidRPr="0094244D" w:rsidRDefault="00633269" w:rsidP="00CF6347">
                  <w:pPr>
                    <w:pStyle w:val="rowtabella0"/>
                    <w:rPr>
                      <w:color w:val="002060"/>
                    </w:rPr>
                  </w:pPr>
                  <w:r w:rsidRPr="0094244D">
                    <w:rPr>
                      <w:color w:val="002060"/>
                    </w:rPr>
                    <w:t>- MONTELUPONESE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94EF1" w14:textId="77777777" w:rsidR="00633269" w:rsidRPr="0094244D" w:rsidRDefault="00633269" w:rsidP="00CF6347">
                  <w:pPr>
                    <w:pStyle w:val="rowtabella0"/>
                    <w:jc w:val="center"/>
                    <w:rPr>
                      <w:color w:val="002060"/>
                    </w:rPr>
                  </w:pPr>
                  <w:r w:rsidRPr="0094244D">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640CD" w14:textId="77777777" w:rsidR="00633269" w:rsidRPr="0094244D" w:rsidRDefault="00633269" w:rsidP="00CF6347">
                  <w:pPr>
                    <w:pStyle w:val="rowtabella0"/>
                    <w:jc w:val="center"/>
                    <w:rPr>
                      <w:color w:val="002060"/>
                    </w:rPr>
                  </w:pPr>
                  <w:r w:rsidRPr="0094244D">
                    <w:rPr>
                      <w:color w:val="002060"/>
                    </w:rPr>
                    <w:t> </w:t>
                  </w:r>
                </w:p>
              </w:tc>
            </w:tr>
            <w:tr w:rsidR="00633269" w:rsidRPr="0094244D" w14:paraId="2097D411" w14:textId="77777777" w:rsidTr="00CF634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40A6C3" w14:textId="77777777" w:rsidR="00633269" w:rsidRPr="0094244D" w:rsidRDefault="00633269" w:rsidP="00CF6347">
                  <w:pPr>
                    <w:pStyle w:val="rowtabella0"/>
                    <w:rPr>
                      <w:color w:val="002060"/>
                    </w:rPr>
                  </w:pPr>
                  <w:r w:rsidRPr="0094244D">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A3C7E" w14:textId="77777777" w:rsidR="00633269" w:rsidRPr="0094244D" w:rsidRDefault="00633269" w:rsidP="00CF6347">
                  <w:pPr>
                    <w:pStyle w:val="rowtabella0"/>
                    <w:rPr>
                      <w:color w:val="002060"/>
                    </w:rPr>
                  </w:pPr>
                  <w:r w:rsidRPr="0094244D">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F6359" w14:textId="77777777" w:rsidR="00633269" w:rsidRPr="0094244D" w:rsidRDefault="00633269" w:rsidP="00CF6347">
                  <w:pPr>
                    <w:pStyle w:val="rowtabella0"/>
                    <w:jc w:val="center"/>
                    <w:rPr>
                      <w:color w:val="002060"/>
                    </w:rPr>
                  </w:pPr>
                  <w:r w:rsidRPr="0094244D">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3224D" w14:textId="77777777" w:rsidR="00633269" w:rsidRPr="0094244D" w:rsidRDefault="00633269" w:rsidP="00CF6347">
                  <w:pPr>
                    <w:pStyle w:val="rowtabella0"/>
                    <w:jc w:val="center"/>
                    <w:rPr>
                      <w:color w:val="002060"/>
                    </w:rPr>
                  </w:pPr>
                  <w:r w:rsidRPr="0094244D">
                    <w:rPr>
                      <w:color w:val="002060"/>
                    </w:rPr>
                    <w:t> </w:t>
                  </w:r>
                </w:p>
              </w:tc>
            </w:tr>
            <w:tr w:rsidR="00633269" w:rsidRPr="0094244D" w14:paraId="11FBFEB7" w14:textId="77777777" w:rsidTr="00CF6347">
              <w:tc>
                <w:tcPr>
                  <w:tcW w:w="4700" w:type="dxa"/>
                  <w:gridSpan w:val="4"/>
                  <w:tcBorders>
                    <w:top w:val="nil"/>
                    <w:left w:val="nil"/>
                    <w:bottom w:val="nil"/>
                    <w:right w:val="nil"/>
                  </w:tcBorders>
                  <w:tcMar>
                    <w:top w:w="20" w:type="dxa"/>
                    <w:left w:w="20" w:type="dxa"/>
                    <w:bottom w:w="20" w:type="dxa"/>
                    <w:right w:w="20" w:type="dxa"/>
                  </w:tcMar>
                  <w:vAlign w:val="center"/>
                  <w:hideMark/>
                </w:tcPr>
                <w:p w14:paraId="7BAF5FD2" w14:textId="77777777" w:rsidR="00633269" w:rsidRPr="0094244D" w:rsidRDefault="00633269" w:rsidP="00CF6347">
                  <w:pPr>
                    <w:pStyle w:val="rowtabella0"/>
                    <w:rPr>
                      <w:color w:val="002060"/>
                    </w:rPr>
                  </w:pPr>
                  <w:r w:rsidRPr="0094244D">
                    <w:rPr>
                      <w:color w:val="002060"/>
                    </w:rPr>
                    <w:t>(1) - disputata il 16/11/2024</w:t>
                  </w:r>
                </w:p>
              </w:tc>
            </w:tr>
          </w:tbl>
          <w:p w14:paraId="0B677D0A" w14:textId="77777777" w:rsidR="00633269" w:rsidRPr="0094244D" w:rsidRDefault="00633269" w:rsidP="00CF6347">
            <w:pPr>
              <w:rPr>
                <w:color w:val="002060"/>
              </w:rPr>
            </w:pPr>
          </w:p>
        </w:tc>
      </w:tr>
    </w:tbl>
    <w:p w14:paraId="27CBE190" w14:textId="77777777" w:rsidR="00633269" w:rsidRPr="0094244D" w:rsidRDefault="00633269" w:rsidP="00633269">
      <w:pPr>
        <w:pStyle w:val="breakline"/>
        <w:rPr>
          <w:rFonts w:eastAsiaTheme="minorEastAsia"/>
          <w:color w:val="002060"/>
        </w:rPr>
      </w:pPr>
    </w:p>
    <w:p w14:paraId="53991FD6" w14:textId="77777777" w:rsidR="00633269" w:rsidRPr="00EE7084" w:rsidRDefault="00633269" w:rsidP="00633269">
      <w:pPr>
        <w:pStyle w:val="titoloprinc0"/>
        <w:rPr>
          <w:color w:val="002060"/>
        </w:rPr>
      </w:pPr>
      <w:r w:rsidRPr="00EE7084">
        <w:rPr>
          <w:color w:val="002060"/>
        </w:rPr>
        <w:t>CLASSIFICA</w:t>
      </w:r>
    </w:p>
    <w:p w14:paraId="34673C5E" w14:textId="77777777" w:rsidR="00633269" w:rsidRPr="00EE7084" w:rsidRDefault="00633269" w:rsidP="00633269">
      <w:pPr>
        <w:pStyle w:val="breakline"/>
        <w:rPr>
          <w:color w:val="002060"/>
        </w:rPr>
      </w:pPr>
    </w:p>
    <w:p w14:paraId="7783C400" w14:textId="77777777" w:rsidR="00633269" w:rsidRPr="00EE7084" w:rsidRDefault="00633269" w:rsidP="00633269">
      <w:pPr>
        <w:pStyle w:val="breakline"/>
        <w:rPr>
          <w:color w:val="002060"/>
        </w:rPr>
      </w:pPr>
    </w:p>
    <w:p w14:paraId="15033CBF" w14:textId="77777777" w:rsidR="00633269" w:rsidRPr="00EE7084" w:rsidRDefault="00633269" w:rsidP="00633269">
      <w:pPr>
        <w:pStyle w:val="sottotitolocampionato10"/>
        <w:rPr>
          <w:color w:val="002060"/>
        </w:rPr>
      </w:pPr>
      <w:r w:rsidRPr="00EE708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3269" w:rsidRPr="00EE7084" w14:paraId="1BE619FD" w14:textId="77777777" w:rsidTr="00CF634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E31E5" w14:textId="77777777" w:rsidR="00633269" w:rsidRPr="00EE7084" w:rsidRDefault="00633269" w:rsidP="00CF6347">
            <w:pPr>
              <w:pStyle w:val="headertabella0"/>
              <w:rPr>
                <w:color w:val="002060"/>
              </w:rPr>
            </w:pPr>
            <w:r w:rsidRPr="00EE70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CF51C" w14:textId="77777777" w:rsidR="00633269" w:rsidRPr="00EE7084" w:rsidRDefault="00633269" w:rsidP="00CF6347">
            <w:pPr>
              <w:pStyle w:val="headertabella0"/>
              <w:rPr>
                <w:color w:val="002060"/>
              </w:rPr>
            </w:pPr>
            <w:r w:rsidRPr="00EE70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01A0" w14:textId="77777777" w:rsidR="00633269" w:rsidRPr="00EE7084" w:rsidRDefault="00633269" w:rsidP="00CF6347">
            <w:pPr>
              <w:pStyle w:val="headertabella0"/>
              <w:rPr>
                <w:color w:val="002060"/>
              </w:rPr>
            </w:pPr>
            <w:r w:rsidRPr="00EE70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F116C" w14:textId="77777777" w:rsidR="00633269" w:rsidRPr="00EE7084" w:rsidRDefault="00633269" w:rsidP="00CF6347">
            <w:pPr>
              <w:pStyle w:val="headertabella0"/>
              <w:rPr>
                <w:color w:val="002060"/>
              </w:rPr>
            </w:pPr>
            <w:r w:rsidRPr="00EE70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C1BDA" w14:textId="77777777" w:rsidR="00633269" w:rsidRPr="00EE7084" w:rsidRDefault="00633269" w:rsidP="00CF6347">
            <w:pPr>
              <w:pStyle w:val="headertabella0"/>
              <w:rPr>
                <w:color w:val="002060"/>
              </w:rPr>
            </w:pPr>
            <w:r w:rsidRPr="00EE70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535D6" w14:textId="77777777" w:rsidR="00633269" w:rsidRPr="00EE7084" w:rsidRDefault="00633269" w:rsidP="00CF6347">
            <w:pPr>
              <w:pStyle w:val="headertabella0"/>
              <w:rPr>
                <w:color w:val="002060"/>
              </w:rPr>
            </w:pPr>
            <w:r w:rsidRPr="00EE70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F430F" w14:textId="77777777" w:rsidR="00633269" w:rsidRPr="00EE7084" w:rsidRDefault="00633269" w:rsidP="00CF6347">
            <w:pPr>
              <w:pStyle w:val="headertabella0"/>
              <w:rPr>
                <w:color w:val="002060"/>
              </w:rPr>
            </w:pPr>
            <w:r w:rsidRPr="00EE70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C7B13" w14:textId="77777777" w:rsidR="00633269" w:rsidRPr="00EE7084" w:rsidRDefault="00633269" w:rsidP="00CF6347">
            <w:pPr>
              <w:pStyle w:val="headertabella0"/>
              <w:rPr>
                <w:color w:val="002060"/>
              </w:rPr>
            </w:pPr>
            <w:r w:rsidRPr="00EE70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A85EE" w14:textId="77777777" w:rsidR="00633269" w:rsidRPr="00EE7084" w:rsidRDefault="00633269" w:rsidP="00CF6347">
            <w:pPr>
              <w:pStyle w:val="headertabella0"/>
              <w:rPr>
                <w:color w:val="002060"/>
              </w:rPr>
            </w:pPr>
            <w:r w:rsidRPr="00EE70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0E962" w14:textId="77777777" w:rsidR="00633269" w:rsidRPr="00EE7084" w:rsidRDefault="00633269" w:rsidP="00CF6347">
            <w:pPr>
              <w:pStyle w:val="headertabella0"/>
              <w:rPr>
                <w:color w:val="002060"/>
              </w:rPr>
            </w:pPr>
            <w:r w:rsidRPr="00EE7084">
              <w:rPr>
                <w:color w:val="002060"/>
              </w:rPr>
              <w:t>PE</w:t>
            </w:r>
          </w:p>
        </w:tc>
      </w:tr>
      <w:tr w:rsidR="00633269" w:rsidRPr="00EE7084" w14:paraId="3BEAFBE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tcPr>
          <w:p w14:paraId="657FBA07" w14:textId="77777777" w:rsidR="00633269" w:rsidRPr="00EE7084" w:rsidRDefault="00633269" w:rsidP="00CF6347">
            <w:pPr>
              <w:pStyle w:val="rowtabella0"/>
              <w:rPr>
                <w:color w:val="002060"/>
              </w:rPr>
            </w:pPr>
            <w:proofErr w:type="gramStart"/>
            <w:r w:rsidRPr="00EE7084">
              <w:rPr>
                <w:color w:val="002060"/>
              </w:rPr>
              <w:t>CITTA</w:t>
            </w:r>
            <w:proofErr w:type="gramEnd"/>
            <w:r w:rsidRPr="00EE708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08471" w14:textId="77777777" w:rsidR="00633269" w:rsidRPr="00EE7084" w:rsidRDefault="00633269" w:rsidP="00CF6347">
            <w:pPr>
              <w:pStyle w:val="rowtabella0"/>
              <w:jc w:val="center"/>
              <w:rPr>
                <w:color w:val="002060"/>
              </w:rPr>
            </w:pPr>
            <w:r w:rsidRPr="00EE7084">
              <w:rPr>
                <w:color w:val="002060"/>
              </w:rPr>
              <w:t>1</w:t>
            </w: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5E474" w14:textId="77777777" w:rsidR="00633269" w:rsidRPr="00EE7084" w:rsidRDefault="00633269" w:rsidP="00CF634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A044B" w14:textId="77777777" w:rsidR="00633269" w:rsidRPr="00EE7084" w:rsidRDefault="00633269" w:rsidP="00CF634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37608"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3E101"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BC3DE" w14:textId="77777777" w:rsidR="00633269" w:rsidRPr="00EE7084" w:rsidRDefault="00633269" w:rsidP="00CF6347">
            <w:pPr>
              <w:pStyle w:val="rowtabella0"/>
              <w:jc w:val="center"/>
              <w:rPr>
                <w:color w:val="002060"/>
              </w:rPr>
            </w:pPr>
            <w:r>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61A0E" w14:textId="77777777" w:rsidR="00633269" w:rsidRPr="00EE7084" w:rsidRDefault="00633269" w:rsidP="00CF6347">
            <w:pPr>
              <w:pStyle w:val="rowtabella0"/>
              <w:jc w:val="center"/>
              <w:rPr>
                <w:color w:val="002060"/>
              </w:rPr>
            </w:pPr>
            <w:r w:rsidRPr="00EE70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24F0D" w14:textId="77777777" w:rsidR="00633269" w:rsidRPr="00EE7084" w:rsidRDefault="00633269" w:rsidP="00CF6347">
            <w:pPr>
              <w:pStyle w:val="rowtabella0"/>
              <w:jc w:val="center"/>
              <w:rPr>
                <w:color w:val="002060"/>
              </w:rPr>
            </w:pPr>
            <w:r>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F4F88" w14:textId="77777777" w:rsidR="00633269" w:rsidRPr="00EE7084" w:rsidRDefault="00633269" w:rsidP="00CF6347">
            <w:pPr>
              <w:pStyle w:val="rowtabella0"/>
              <w:jc w:val="center"/>
              <w:rPr>
                <w:color w:val="002060"/>
              </w:rPr>
            </w:pPr>
            <w:r w:rsidRPr="00EE7084">
              <w:rPr>
                <w:color w:val="002060"/>
              </w:rPr>
              <w:t>0</w:t>
            </w:r>
          </w:p>
        </w:tc>
      </w:tr>
      <w:tr w:rsidR="00633269" w:rsidRPr="00EE7084" w14:paraId="1E406116"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tcPr>
          <w:p w14:paraId="40CDEC7C" w14:textId="77777777" w:rsidR="00633269" w:rsidRPr="00EE7084" w:rsidRDefault="00633269" w:rsidP="00CF6347">
            <w:pPr>
              <w:pStyle w:val="rowtabella0"/>
              <w:rPr>
                <w:color w:val="002060"/>
              </w:rPr>
            </w:pPr>
            <w:r w:rsidRPr="00EE7084">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633A7" w14:textId="77777777" w:rsidR="00633269" w:rsidRPr="00EE7084" w:rsidRDefault="00633269" w:rsidP="00CF6347">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86902" w14:textId="77777777" w:rsidR="00633269" w:rsidRPr="00EE7084" w:rsidRDefault="00633269" w:rsidP="00CF634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13551" w14:textId="77777777" w:rsidR="00633269" w:rsidRPr="00EE7084" w:rsidRDefault="00633269" w:rsidP="00CF6347">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711C2"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11532" w14:textId="77777777" w:rsidR="00633269" w:rsidRPr="00EE7084" w:rsidRDefault="00633269" w:rsidP="00CF6347">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6F135" w14:textId="77777777" w:rsidR="00633269" w:rsidRPr="00EE7084" w:rsidRDefault="00633269" w:rsidP="00CF6347">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07A7B" w14:textId="77777777" w:rsidR="00633269" w:rsidRPr="00EE7084" w:rsidRDefault="00633269" w:rsidP="00CF6347">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7C707" w14:textId="77777777" w:rsidR="00633269" w:rsidRPr="00EE7084" w:rsidRDefault="00633269" w:rsidP="00CF6347">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B4B9C" w14:textId="77777777" w:rsidR="00633269" w:rsidRPr="00EE7084" w:rsidRDefault="00633269" w:rsidP="00CF6347">
            <w:pPr>
              <w:pStyle w:val="rowtabella0"/>
              <w:jc w:val="center"/>
              <w:rPr>
                <w:color w:val="002060"/>
              </w:rPr>
            </w:pPr>
            <w:r w:rsidRPr="00EE7084">
              <w:rPr>
                <w:color w:val="002060"/>
              </w:rPr>
              <w:t>0</w:t>
            </w:r>
          </w:p>
        </w:tc>
      </w:tr>
      <w:tr w:rsidR="00633269" w:rsidRPr="00EE7084" w14:paraId="234CF872" w14:textId="77777777" w:rsidTr="00CF6347">
        <w:tc>
          <w:tcPr>
            <w:tcW w:w="5640" w:type="dxa"/>
            <w:tcBorders>
              <w:top w:val="nil"/>
              <w:left w:val="outset" w:sz="6" w:space="0" w:color="auto"/>
              <w:bottom w:val="nil"/>
              <w:right w:val="nil"/>
            </w:tcBorders>
            <w:tcMar>
              <w:top w:w="20" w:type="dxa"/>
              <w:left w:w="20" w:type="dxa"/>
              <w:bottom w:w="20" w:type="dxa"/>
              <w:right w:w="20" w:type="dxa"/>
            </w:tcMar>
            <w:vAlign w:val="center"/>
          </w:tcPr>
          <w:p w14:paraId="26D9526C" w14:textId="77777777" w:rsidR="00633269" w:rsidRPr="00EE7084" w:rsidRDefault="00633269" w:rsidP="00CF6347">
            <w:pPr>
              <w:pStyle w:val="rowtabella0"/>
              <w:rPr>
                <w:color w:val="002060"/>
              </w:rPr>
            </w:pPr>
            <w:r w:rsidRPr="00EE7084">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BD35F" w14:textId="77777777" w:rsidR="00633269" w:rsidRPr="00EE7084" w:rsidRDefault="00633269" w:rsidP="00CF6347">
            <w:pPr>
              <w:pStyle w:val="rowtabella0"/>
              <w:jc w:val="center"/>
              <w:rPr>
                <w:color w:val="002060"/>
              </w:rPr>
            </w:pPr>
            <w:r w:rsidRPr="00EE70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8D10E" w14:textId="77777777" w:rsidR="00633269" w:rsidRPr="00EE7084" w:rsidRDefault="00633269" w:rsidP="00CF634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8F582" w14:textId="77777777" w:rsidR="00633269" w:rsidRPr="00EE7084" w:rsidRDefault="00633269" w:rsidP="00CF6347">
            <w:pPr>
              <w:pStyle w:val="rowtabella0"/>
              <w:jc w:val="center"/>
              <w:rPr>
                <w:color w:val="002060"/>
              </w:rPr>
            </w:pPr>
            <w:r w:rsidRPr="00EE70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F3386"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87778" w14:textId="77777777" w:rsidR="00633269" w:rsidRPr="00EE7084" w:rsidRDefault="00633269" w:rsidP="00CF6347">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BFDA0" w14:textId="77777777" w:rsidR="00633269" w:rsidRPr="00EE7084" w:rsidRDefault="00633269" w:rsidP="00CF6347">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DC474" w14:textId="77777777" w:rsidR="00633269" w:rsidRPr="00EE7084" w:rsidRDefault="00633269" w:rsidP="00CF6347">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69479" w14:textId="77777777" w:rsidR="00633269" w:rsidRPr="00EE7084" w:rsidRDefault="00633269" w:rsidP="00CF6347">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AA306" w14:textId="77777777" w:rsidR="00633269" w:rsidRPr="00EE7084" w:rsidRDefault="00633269" w:rsidP="00CF6347">
            <w:pPr>
              <w:pStyle w:val="rowtabella0"/>
              <w:jc w:val="center"/>
              <w:rPr>
                <w:color w:val="002060"/>
              </w:rPr>
            </w:pPr>
            <w:r w:rsidRPr="00EE7084">
              <w:rPr>
                <w:color w:val="002060"/>
              </w:rPr>
              <w:t>0</w:t>
            </w:r>
          </w:p>
        </w:tc>
      </w:tr>
      <w:tr w:rsidR="00633269" w:rsidRPr="00EE7084" w14:paraId="6F7B0C06" w14:textId="77777777" w:rsidTr="00CF634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E3EA08" w14:textId="77777777" w:rsidR="00633269" w:rsidRPr="00EE7084" w:rsidRDefault="00633269" w:rsidP="00CF6347">
            <w:pPr>
              <w:pStyle w:val="rowtabella0"/>
              <w:rPr>
                <w:color w:val="002060"/>
              </w:rPr>
            </w:pPr>
            <w:r w:rsidRPr="00EE7084">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60CB8"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2EA8D" w14:textId="77777777" w:rsidR="00633269" w:rsidRPr="00EE7084" w:rsidRDefault="00633269" w:rsidP="00CF634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CF8DE"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427BB" w14:textId="77777777" w:rsidR="00633269" w:rsidRPr="00EE7084" w:rsidRDefault="00633269" w:rsidP="00CF6347">
            <w:pPr>
              <w:pStyle w:val="rowtabella0"/>
              <w:jc w:val="center"/>
              <w:rPr>
                <w:color w:val="002060"/>
              </w:rPr>
            </w:pPr>
            <w:r w:rsidRPr="00EE70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4E490" w14:textId="77777777" w:rsidR="00633269" w:rsidRPr="00EE7084" w:rsidRDefault="00633269" w:rsidP="00CF6347">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1218E" w14:textId="77777777" w:rsidR="00633269" w:rsidRPr="00EE7084" w:rsidRDefault="00633269" w:rsidP="00CF6347">
            <w:pPr>
              <w:pStyle w:val="rowtabella0"/>
              <w:jc w:val="center"/>
              <w:rPr>
                <w:color w:val="002060"/>
              </w:rPr>
            </w:pPr>
            <w:r w:rsidRPr="00EE70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13C18" w14:textId="77777777" w:rsidR="00633269" w:rsidRPr="00EE7084" w:rsidRDefault="00633269" w:rsidP="00CF6347">
            <w:pPr>
              <w:pStyle w:val="rowtabella0"/>
              <w:jc w:val="center"/>
              <w:rPr>
                <w:color w:val="002060"/>
              </w:rPr>
            </w:pPr>
            <w:r>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B5A0F" w14:textId="77777777" w:rsidR="00633269" w:rsidRPr="00EE7084" w:rsidRDefault="00633269" w:rsidP="00CF6347">
            <w:pPr>
              <w:pStyle w:val="rowtabella0"/>
              <w:jc w:val="center"/>
              <w:rPr>
                <w:color w:val="002060"/>
              </w:rPr>
            </w:pPr>
            <w:r>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AB62A" w14:textId="77777777" w:rsidR="00633269" w:rsidRPr="00EE7084" w:rsidRDefault="00633269" w:rsidP="00CF6347">
            <w:pPr>
              <w:pStyle w:val="rowtabella0"/>
              <w:jc w:val="center"/>
              <w:rPr>
                <w:color w:val="002060"/>
              </w:rPr>
            </w:pPr>
            <w:r w:rsidRPr="00EE7084">
              <w:rPr>
                <w:color w:val="002060"/>
              </w:rPr>
              <w:t>0</w:t>
            </w:r>
          </w:p>
        </w:tc>
      </w:tr>
    </w:tbl>
    <w:p w14:paraId="5E8926CF" w14:textId="77777777" w:rsidR="00633269" w:rsidRDefault="00633269" w:rsidP="00633269">
      <w:pPr>
        <w:pStyle w:val="breakline"/>
        <w:rPr>
          <w:color w:val="002060"/>
        </w:rPr>
      </w:pPr>
    </w:p>
    <w:p w14:paraId="4EA2AAF1" w14:textId="77777777" w:rsidR="00633269" w:rsidRPr="00EE7084" w:rsidRDefault="00633269" w:rsidP="00633269">
      <w:pPr>
        <w:pStyle w:val="titoloprinc0"/>
        <w:rPr>
          <w:color w:val="002060"/>
        </w:rPr>
      </w:pPr>
      <w:r>
        <w:rPr>
          <w:color w:val="002060"/>
        </w:rPr>
        <w:t>PROGRAMMA GARE</w:t>
      </w:r>
    </w:p>
    <w:p w14:paraId="5184ADED" w14:textId="77777777" w:rsidR="00633269" w:rsidRDefault="00633269" w:rsidP="00633269">
      <w:pPr>
        <w:pStyle w:val="breakline"/>
        <w:rPr>
          <w:color w:val="002060"/>
        </w:rPr>
      </w:pPr>
    </w:p>
    <w:p w14:paraId="65518A18" w14:textId="77777777" w:rsidR="00D07295" w:rsidRPr="003F0AD3" w:rsidRDefault="00D07295" w:rsidP="00D07295">
      <w:pPr>
        <w:pStyle w:val="sottotitolocampionato10"/>
        <w:rPr>
          <w:color w:val="002060"/>
        </w:rPr>
      </w:pPr>
      <w:r w:rsidRPr="003F0AD3">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9"/>
        <w:gridCol w:w="1542"/>
      </w:tblGrid>
      <w:tr w:rsidR="00D07295" w:rsidRPr="003F0AD3" w14:paraId="559F81E0" w14:textId="77777777" w:rsidTr="00CF63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B9C81" w14:textId="77777777" w:rsidR="00D07295" w:rsidRPr="003F0AD3" w:rsidRDefault="00D07295" w:rsidP="00CF6347">
            <w:pPr>
              <w:pStyle w:val="headertabella0"/>
              <w:rPr>
                <w:color w:val="002060"/>
              </w:rPr>
            </w:pPr>
            <w:r w:rsidRPr="003F0A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FB5EA" w14:textId="77777777" w:rsidR="00D07295" w:rsidRPr="003F0AD3" w:rsidRDefault="00D07295" w:rsidP="00CF6347">
            <w:pPr>
              <w:pStyle w:val="headertabella0"/>
              <w:rPr>
                <w:color w:val="002060"/>
              </w:rPr>
            </w:pPr>
            <w:r w:rsidRPr="003F0A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29C91" w14:textId="77777777" w:rsidR="00D07295" w:rsidRPr="003F0AD3" w:rsidRDefault="00D07295" w:rsidP="00CF6347">
            <w:pPr>
              <w:pStyle w:val="headertabella0"/>
              <w:rPr>
                <w:color w:val="002060"/>
              </w:rPr>
            </w:pPr>
            <w:r w:rsidRPr="003F0A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D0FE2" w14:textId="77777777" w:rsidR="00D07295" w:rsidRPr="003F0AD3" w:rsidRDefault="00D07295" w:rsidP="00CF6347">
            <w:pPr>
              <w:pStyle w:val="headertabella0"/>
              <w:rPr>
                <w:color w:val="002060"/>
              </w:rPr>
            </w:pPr>
            <w:r w:rsidRPr="003F0A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74D90" w14:textId="77777777" w:rsidR="00D07295" w:rsidRPr="003F0AD3" w:rsidRDefault="00D07295" w:rsidP="00CF6347">
            <w:pPr>
              <w:pStyle w:val="headertabella0"/>
              <w:rPr>
                <w:color w:val="002060"/>
              </w:rPr>
            </w:pPr>
            <w:r w:rsidRPr="003F0A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7358C" w14:textId="77777777" w:rsidR="00D07295" w:rsidRPr="003F0AD3" w:rsidRDefault="00D07295" w:rsidP="00CF6347">
            <w:pPr>
              <w:pStyle w:val="headertabella0"/>
              <w:rPr>
                <w:color w:val="002060"/>
              </w:rPr>
            </w:pPr>
            <w:proofErr w:type="spellStart"/>
            <w:r w:rsidRPr="003F0AD3">
              <w:rPr>
                <w:color w:val="002060"/>
              </w:rPr>
              <w:t>Localita'</w:t>
            </w:r>
            <w:proofErr w:type="spellEnd"/>
            <w:r w:rsidRPr="003F0A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E2A75" w14:textId="77777777" w:rsidR="00D07295" w:rsidRPr="003F0AD3" w:rsidRDefault="00D07295" w:rsidP="00CF6347">
            <w:pPr>
              <w:pStyle w:val="headertabella0"/>
              <w:rPr>
                <w:color w:val="002060"/>
              </w:rPr>
            </w:pPr>
            <w:r w:rsidRPr="003F0AD3">
              <w:rPr>
                <w:color w:val="002060"/>
              </w:rPr>
              <w:t>Indirizzo Impianto</w:t>
            </w:r>
          </w:p>
        </w:tc>
      </w:tr>
      <w:tr w:rsidR="00D07295" w:rsidRPr="003F0AD3" w14:paraId="7DC674C3" w14:textId="77777777" w:rsidTr="00CF63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465121" w14:textId="77777777" w:rsidR="00D07295" w:rsidRPr="003F0AD3" w:rsidRDefault="00D07295" w:rsidP="00CF6347">
            <w:pPr>
              <w:pStyle w:val="rowtabella0"/>
              <w:rPr>
                <w:color w:val="002060"/>
              </w:rPr>
            </w:pPr>
            <w:r w:rsidRPr="003F0AD3">
              <w:rPr>
                <w:color w:val="002060"/>
              </w:rPr>
              <w:t>MONTELUPONESE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34844" w14:textId="77777777" w:rsidR="00D07295" w:rsidRPr="003F0AD3" w:rsidRDefault="00D07295" w:rsidP="00CF6347">
            <w:pPr>
              <w:pStyle w:val="rowtabella0"/>
              <w:rPr>
                <w:color w:val="002060"/>
              </w:rPr>
            </w:pPr>
            <w:r w:rsidRPr="003F0AD3">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8140B" w14:textId="77777777" w:rsidR="00D07295" w:rsidRPr="003F0AD3" w:rsidRDefault="00D07295" w:rsidP="00CF6347">
            <w:pPr>
              <w:pStyle w:val="rowtabella0"/>
              <w:jc w:val="center"/>
              <w:rPr>
                <w:color w:val="002060"/>
              </w:rPr>
            </w:pPr>
            <w:r w:rsidRPr="003F0A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5E4CE" w14:textId="77777777" w:rsidR="00D07295" w:rsidRPr="003F0AD3" w:rsidRDefault="00D07295" w:rsidP="00CF6347">
            <w:pPr>
              <w:pStyle w:val="rowtabella0"/>
              <w:rPr>
                <w:color w:val="002060"/>
              </w:rPr>
            </w:pPr>
            <w:r w:rsidRPr="003F0AD3">
              <w:rPr>
                <w:color w:val="002060"/>
              </w:rPr>
              <w:t>22/11/2024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78183" w14:textId="77777777" w:rsidR="00D07295" w:rsidRPr="003F0AD3" w:rsidRDefault="00D07295" w:rsidP="00CF6347">
            <w:pPr>
              <w:pStyle w:val="rowtabella0"/>
              <w:rPr>
                <w:color w:val="002060"/>
              </w:rPr>
            </w:pPr>
            <w:r w:rsidRPr="003F0AD3">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04DCB" w14:textId="77777777" w:rsidR="00D07295" w:rsidRPr="003F0AD3" w:rsidRDefault="00D07295" w:rsidP="00CF6347">
            <w:pPr>
              <w:pStyle w:val="rowtabella0"/>
              <w:rPr>
                <w:color w:val="002060"/>
              </w:rPr>
            </w:pPr>
            <w:r w:rsidRPr="003F0AD3">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51800" w14:textId="77777777" w:rsidR="00D07295" w:rsidRPr="003F0AD3" w:rsidRDefault="00D07295" w:rsidP="00CF6347">
            <w:pPr>
              <w:pStyle w:val="rowtabella0"/>
              <w:rPr>
                <w:color w:val="002060"/>
              </w:rPr>
            </w:pPr>
            <w:r w:rsidRPr="003F0AD3">
              <w:rPr>
                <w:color w:val="002060"/>
              </w:rPr>
              <w:t>VIA ALESSANDRO MANZONI</w:t>
            </w:r>
          </w:p>
        </w:tc>
      </w:tr>
      <w:tr w:rsidR="00D07295" w:rsidRPr="003F0AD3" w14:paraId="59161B64" w14:textId="77777777" w:rsidTr="00CF63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7A68F5" w14:textId="77777777" w:rsidR="00D07295" w:rsidRPr="003F0AD3" w:rsidRDefault="00D07295" w:rsidP="00CF6347">
            <w:pPr>
              <w:pStyle w:val="rowtabella0"/>
              <w:rPr>
                <w:color w:val="002060"/>
              </w:rPr>
            </w:pPr>
            <w:r w:rsidRPr="003F0AD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94C42" w14:textId="77777777" w:rsidR="00D07295" w:rsidRPr="003F0AD3" w:rsidRDefault="00D07295" w:rsidP="00CF6347">
            <w:pPr>
              <w:pStyle w:val="rowtabella0"/>
              <w:rPr>
                <w:color w:val="002060"/>
              </w:rPr>
            </w:pPr>
            <w:proofErr w:type="gramStart"/>
            <w:r w:rsidRPr="003F0AD3">
              <w:rPr>
                <w:color w:val="002060"/>
              </w:rPr>
              <w:t>CITTA</w:t>
            </w:r>
            <w:proofErr w:type="gramEnd"/>
            <w:r w:rsidRPr="003F0AD3">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F3DDE" w14:textId="77777777" w:rsidR="00D07295" w:rsidRPr="003F0AD3" w:rsidRDefault="00D07295" w:rsidP="00CF6347">
            <w:pPr>
              <w:pStyle w:val="rowtabella0"/>
              <w:jc w:val="center"/>
              <w:rPr>
                <w:color w:val="002060"/>
              </w:rPr>
            </w:pPr>
            <w:r w:rsidRPr="003F0A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548D6" w14:textId="77777777" w:rsidR="00D07295" w:rsidRPr="003F0AD3" w:rsidRDefault="00D07295" w:rsidP="00CF6347">
            <w:pPr>
              <w:pStyle w:val="rowtabella0"/>
              <w:rPr>
                <w:color w:val="002060"/>
              </w:rPr>
            </w:pPr>
            <w:r w:rsidRPr="003F0AD3">
              <w:rPr>
                <w:color w:val="002060"/>
              </w:rPr>
              <w:t>24/11/2024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815C2" w14:textId="77777777" w:rsidR="00D07295" w:rsidRPr="003F0AD3" w:rsidRDefault="00D07295" w:rsidP="00CF6347">
            <w:pPr>
              <w:pStyle w:val="rowtabella0"/>
              <w:rPr>
                <w:color w:val="002060"/>
              </w:rPr>
            </w:pPr>
            <w:r w:rsidRPr="003F0AD3">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7690C" w14:textId="77777777" w:rsidR="00D07295" w:rsidRPr="003F0AD3" w:rsidRDefault="00D07295" w:rsidP="00CF6347">
            <w:pPr>
              <w:pStyle w:val="rowtabella0"/>
              <w:rPr>
                <w:color w:val="002060"/>
              </w:rPr>
            </w:pPr>
            <w:r w:rsidRPr="003F0AD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5ECB2" w14:textId="77777777" w:rsidR="00D07295" w:rsidRPr="003F0AD3" w:rsidRDefault="00D07295" w:rsidP="00CF6347">
            <w:pPr>
              <w:pStyle w:val="rowtabella0"/>
              <w:rPr>
                <w:color w:val="002060"/>
              </w:rPr>
            </w:pPr>
            <w:r w:rsidRPr="003F0AD3">
              <w:rPr>
                <w:color w:val="002060"/>
              </w:rPr>
              <w:t>VIA SAN SERGIO FZ. GROTTACCIA</w:t>
            </w:r>
          </w:p>
        </w:tc>
      </w:tr>
    </w:tbl>
    <w:p w14:paraId="4025A40B" w14:textId="77777777" w:rsidR="00D07295" w:rsidRPr="003F0AD3" w:rsidRDefault="00D07295" w:rsidP="00D07295">
      <w:pPr>
        <w:pStyle w:val="breakline"/>
        <w:rPr>
          <w:rFonts w:eastAsiaTheme="minorEastAsia"/>
          <w:color w:val="002060"/>
        </w:rPr>
      </w:pPr>
    </w:p>
    <w:p w14:paraId="643F23E9" w14:textId="77777777" w:rsidR="00D07295" w:rsidRPr="0094244D" w:rsidRDefault="00D07295" w:rsidP="00633269">
      <w:pPr>
        <w:pStyle w:val="breakline"/>
        <w:rPr>
          <w:color w:val="002060"/>
        </w:rPr>
      </w:pPr>
    </w:p>
    <w:p w14:paraId="00743E3B" w14:textId="77777777" w:rsidR="00E8228F" w:rsidRPr="00C52CCE" w:rsidRDefault="00E8228F"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C4C7FC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30736">
        <w:rPr>
          <w:rFonts w:ascii="Arial" w:hAnsi="Arial" w:cs="Arial"/>
          <w:b/>
          <w:bCs/>
          <w:color w:val="002060"/>
        </w:rPr>
        <w:t>2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FE5D1D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606768">
        <w:rPr>
          <w:b/>
          <w:color w:val="002060"/>
          <w:u w:val="single"/>
        </w:rPr>
        <w:t>20</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DF9D5" w14:textId="77777777" w:rsidR="00265C0D" w:rsidRDefault="00265C0D">
      <w:r>
        <w:separator/>
      </w:r>
    </w:p>
  </w:endnote>
  <w:endnote w:type="continuationSeparator" w:id="0">
    <w:p w14:paraId="66D043E0" w14:textId="77777777" w:rsidR="00265C0D" w:rsidRDefault="0026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6FC4C6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606768">
      <w:rPr>
        <w:rStyle w:val="Numeropagina"/>
        <w:rFonts w:ascii="Arial" w:hAnsi="Arial" w:cs="Arial"/>
        <w:color w:val="002060"/>
      </w:rPr>
      <w:t>47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FDDF5" w14:textId="77777777" w:rsidR="00265C0D" w:rsidRDefault="00265C0D">
      <w:r>
        <w:separator/>
      </w:r>
    </w:p>
  </w:footnote>
  <w:footnote w:type="continuationSeparator" w:id="0">
    <w:p w14:paraId="3140B12B" w14:textId="77777777" w:rsidR="00265C0D" w:rsidRDefault="00265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167</TotalTime>
  <Pages>1</Pages>
  <Words>10185</Words>
  <Characters>58057</Characters>
  <Application>Microsoft Office Word</Application>
  <DocSecurity>0</DocSecurity>
  <Lines>483</Lines>
  <Paragraphs>136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68106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2024-11-20T16:08:00Z</cp:lastPrinted>
  <dcterms:created xsi:type="dcterms:W3CDTF">2024-11-20T11:14:00Z</dcterms:created>
  <dcterms:modified xsi:type="dcterms:W3CDTF">2024-11-20T16:10:00Z</dcterms:modified>
</cp:coreProperties>
</file>