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C275E2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9461B5">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54391">
              <w:rPr>
                <w:rFonts w:ascii="Arial" w:hAnsi="Arial" w:cs="Arial"/>
                <w:color w:val="002060"/>
                <w:sz w:val="40"/>
                <w:szCs w:val="40"/>
              </w:rPr>
              <w:t>2</w:t>
            </w:r>
            <w:r w:rsidR="009461B5">
              <w:rPr>
                <w:rFonts w:ascii="Arial" w:hAnsi="Arial" w:cs="Arial"/>
                <w:color w:val="002060"/>
                <w:sz w:val="40"/>
                <w:szCs w:val="40"/>
              </w:rPr>
              <w:t>1</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9528795"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31A3C">
          <w:rPr>
            <w:noProof/>
            <w:webHidden/>
          </w:rPr>
          <w:t>1</w:t>
        </w:r>
        <w:r w:rsidR="00AC19D9" w:rsidRPr="00DE1EF7">
          <w:rPr>
            <w:noProof/>
            <w:webHidden/>
          </w:rPr>
          <w:fldChar w:fldCharType="end"/>
        </w:r>
      </w:hyperlink>
    </w:p>
    <w:p w14:paraId="112EDB38" w14:textId="3F5B45A5"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31A3C">
          <w:rPr>
            <w:noProof/>
            <w:webHidden/>
          </w:rPr>
          <w:t>1</w:t>
        </w:r>
        <w:r w:rsidRPr="00DE1EF7">
          <w:rPr>
            <w:noProof/>
            <w:webHidden/>
          </w:rPr>
          <w:fldChar w:fldCharType="end"/>
        </w:r>
      </w:hyperlink>
    </w:p>
    <w:p w14:paraId="4D9CAD43" w14:textId="2454DFD3"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31A3C">
          <w:rPr>
            <w:noProof/>
            <w:webHidden/>
          </w:rPr>
          <w:t>1</w:t>
        </w:r>
        <w:r w:rsidRPr="00DE1EF7">
          <w:rPr>
            <w:noProof/>
            <w:webHidden/>
          </w:rPr>
          <w:fldChar w:fldCharType="end"/>
        </w:r>
      </w:hyperlink>
    </w:p>
    <w:p w14:paraId="0EAFCCD8" w14:textId="23468EFE"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31A3C">
          <w:rPr>
            <w:noProof/>
            <w:webHidden/>
          </w:rPr>
          <w:t>1</w:t>
        </w:r>
        <w:r w:rsidRPr="00DE1EF7">
          <w:rPr>
            <w:noProof/>
            <w:webHidden/>
          </w:rPr>
          <w:fldChar w:fldCharType="end"/>
        </w:r>
      </w:hyperlink>
    </w:p>
    <w:p w14:paraId="0952245B" w14:textId="4320B165"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31A3C">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EF8FA30" w14:textId="77777777" w:rsidR="00A30D47" w:rsidRDefault="00A30D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lastRenderedPageBreak/>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584C3263" w14:textId="77777777" w:rsidR="005D4A65" w:rsidRPr="00670A8C"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43F23E9" w14:textId="77777777" w:rsidR="00D07295" w:rsidRPr="0094244D" w:rsidRDefault="00D07295" w:rsidP="00633269">
      <w:pPr>
        <w:pStyle w:val="breakline"/>
        <w:rPr>
          <w:color w:val="002060"/>
        </w:rPr>
      </w:pPr>
    </w:p>
    <w:p w14:paraId="5A25F86F" w14:textId="77777777" w:rsidR="0023191A" w:rsidRPr="0023191A" w:rsidRDefault="0023191A" w:rsidP="0023191A">
      <w:pPr>
        <w:pStyle w:val="titolocampionato0"/>
        <w:shd w:val="clear" w:color="auto" w:fill="CCCCCC"/>
        <w:spacing w:before="80" w:after="40"/>
        <w:rPr>
          <w:color w:val="002060"/>
        </w:rPr>
      </w:pPr>
      <w:r w:rsidRPr="0023191A">
        <w:rPr>
          <w:color w:val="002060"/>
        </w:rPr>
        <w:t>CALCIO A CINQUE SERIE D</w:t>
      </w:r>
    </w:p>
    <w:p w14:paraId="7DB8B02F" w14:textId="77777777" w:rsidR="0023191A" w:rsidRPr="0023191A" w:rsidRDefault="0023191A" w:rsidP="0023191A">
      <w:pPr>
        <w:pStyle w:val="titoloprinc0"/>
        <w:rPr>
          <w:color w:val="002060"/>
        </w:rPr>
      </w:pPr>
      <w:r w:rsidRPr="0023191A">
        <w:rPr>
          <w:color w:val="002060"/>
        </w:rPr>
        <w:t>RISULTATI</w:t>
      </w:r>
    </w:p>
    <w:p w14:paraId="314BF090" w14:textId="77777777" w:rsidR="0023191A" w:rsidRPr="0023191A" w:rsidRDefault="0023191A" w:rsidP="0023191A">
      <w:pPr>
        <w:pStyle w:val="breakline"/>
        <w:rPr>
          <w:color w:val="002060"/>
        </w:rPr>
      </w:pPr>
    </w:p>
    <w:p w14:paraId="495896F5" w14:textId="77777777" w:rsidR="0023191A" w:rsidRPr="0023191A" w:rsidRDefault="0023191A" w:rsidP="0023191A">
      <w:pPr>
        <w:pStyle w:val="sottotitolocampionato10"/>
        <w:rPr>
          <w:color w:val="002060"/>
        </w:rPr>
      </w:pPr>
      <w:r w:rsidRPr="0023191A">
        <w:rPr>
          <w:color w:val="002060"/>
        </w:rPr>
        <w:t>RISULTATI UFFICIALI GARE DEL 19/11/2024</w:t>
      </w:r>
    </w:p>
    <w:p w14:paraId="66A41C41" w14:textId="77777777" w:rsidR="0023191A" w:rsidRPr="0023191A" w:rsidRDefault="0023191A" w:rsidP="0023191A">
      <w:pPr>
        <w:pStyle w:val="sottotitolocampionato20"/>
        <w:spacing w:before="0" w:beforeAutospacing="0" w:after="0" w:afterAutospacing="0"/>
        <w:rPr>
          <w:rFonts w:ascii="Arial" w:hAnsi="Arial" w:cs="Arial"/>
          <w:color w:val="002060"/>
          <w:sz w:val="20"/>
          <w:szCs w:val="20"/>
        </w:rPr>
      </w:pPr>
      <w:r w:rsidRPr="0023191A">
        <w:rPr>
          <w:rFonts w:ascii="Arial" w:hAnsi="Arial" w:cs="Arial"/>
          <w:color w:val="002060"/>
          <w:sz w:val="20"/>
          <w:szCs w:val="20"/>
        </w:rPr>
        <w:t>Si trascrivono qui di seguito i risultati ufficiali delle gare disputate</w:t>
      </w:r>
    </w:p>
    <w:p w14:paraId="40DCCEFE" w14:textId="77777777" w:rsidR="0023191A" w:rsidRPr="0023191A" w:rsidRDefault="0023191A" w:rsidP="002319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191A" w:rsidRPr="0023191A" w14:paraId="286779A5" w14:textId="77777777" w:rsidTr="001865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191A" w:rsidRPr="0023191A" w14:paraId="2D5E5A1E" w14:textId="77777777" w:rsidTr="0018655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DB6E5" w14:textId="77777777" w:rsidR="0023191A" w:rsidRPr="0023191A" w:rsidRDefault="0023191A" w:rsidP="0018655D">
                  <w:pPr>
                    <w:pStyle w:val="headertabella0"/>
                    <w:rPr>
                      <w:color w:val="002060"/>
                    </w:rPr>
                  </w:pPr>
                  <w:r w:rsidRPr="0023191A">
                    <w:rPr>
                      <w:color w:val="002060"/>
                    </w:rPr>
                    <w:t>GIRONE C - 2 Giornata - A</w:t>
                  </w:r>
                </w:p>
              </w:tc>
            </w:tr>
            <w:tr w:rsidR="0023191A" w:rsidRPr="0023191A" w14:paraId="486EBF52" w14:textId="77777777" w:rsidTr="0018655D">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B3EC2B" w14:textId="77777777" w:rsidR="0023191A" w:rsidRPr="0023191A" w:rsidRDefault="0023191A" w:rsidP="0018655D">
                  <w:pPr>
                    <w:pStyle w:val="rowtabella0"/>
                    <w:rPr>
                      <w:color w:val="002060"/>
                    </w:rPr>
                  </w:pPr>
                  <w:r w:rsidRPr="0023191A">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7FB18" w14:textId="77777777" w:rsidR="0023191A" w:rsidRPr="0023191A" w:rsidRDefault="0023191A" w:rsidP="0018655D">
                  <w:pPr>
                    <w:pStyle w:val="rowtabella0"/>
                    <w:rPr>
                      <w:color w:val="002060"/>
                    </w:rPr>
                  </w:pPr>
                  <w:r w:rsidRPr="0023191A">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8C0E1" w14:textId="77777777" w:rsidR="0023191A" w:rsidRPr="0023191A" w:rsidRDefault="0023191A" w:rsidP="0018655D">
                  <w:pPr>
                    <w:pStyle w:val="rowtabella0"/>
                    <w:jc w:val="center"/>
                    <w:rPr>
                      <w:color w:val="002060"/>
                    </w:rPr>
                  </w:pPr>
                  <w:r w:rsidRPr="0023191A">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C46A3" w14:textId="77777777" w:rsidR="0023191A" w:rsidRPr="0023191A" w:rsidRDefault="0023191A" w:rsidP="0018655D">
                  <w:pPr>
                    <w:pStyle w:val="rowtabella0"/>
                    <w:jc w:val="center"/>
                    <w:rPr>
                      <w:color w:val="002060"/>
                    </w:rPr>
                  </w:pPr>
                  <w:r w:rsidRPr="0023191A">
                    <w:rPr>
                      <w:color w:val="002060"/>
                    </w:rPr>
                    <w:t> </w:t>
                  </w:r>
                </w:p>
              </w:tc>
            </w:tr>
            <w:tr w:rsidR="0023191A" w:rsidRPr="0023191A" w14:paraId="150DA927" w14:textId="77777777" w:rsidTr="0018655D">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E7A0A" w14:textId="77777777" w:rsidR="0023191A" w:rsidRPr="0023191A" w:rsidRDefault="0023191A" w:rsidP="0018655D">
                  <w:pPr>
                    <w:pStyle w:val="rowtabella0"/>
                    <w:rPr>
                      <w:color w:val="002060"/>
                    </w:rPr>
                  </w:pPr>
                  <w:r w:rsidRPr="0023191A">
                    <w:rPr>
                      <w:color w:val="002060"/>
                    </w:rPr>
                    <w:t>(1) CIRCOLO COLLODI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CB5E3" w14:textId="77777777" w:rsidR="0023191A" w:rsidRPr="0023191A" w:rsidRDefault="0023191A" w:rsidP="0018655D">
                  <w:pPr>
                    <w:pStyle w:val="rowtabella0"/>
                    <w:rPr>
                      <w:color w:val="002060"/>
                    </w:rPr>
                  </w:pPr>
                  <w:r w:rsidRPr="0023191A">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AA0A7" w14:textId="77777777" w:rsidR="0023191A" w:rsidRPr="0023191A" w:rsidRDefault="0023191A" w:rsidP="0018655D">
                  <w:pPr>
                    <w:pStyle w:val="rowtabella0"/>
                    <w:jc w:val="center"/>
                    <w:rPr>
                      <w:color w:val="002060"/>
                    </w:rPr>
                  </w:pPr>
                  <w:r w:rsidRPr="0023191A">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202AE" w14:textId="77777777" w:rsidR="0023191A" w:rsidRPr="0023191A" w:rsidRDefault="0023191A" w:rsidP="0018655D">
                  <w:pPr>
                    <w:pStyle w:val="rowtabella0"/>
                    <w:jc w:val="center"/>
                    <w:rPr>
                      <w:color w:val="002060"/>
                    </w:rPr>
                  </w:pPr>
                  <w:r w:rsidRPr="0023191A">
                    <w:rPr>
                      <w:color w:val="002060"/>
                    </w:rPr>
                    <w:t> </w:t>
                  </w:r>
                </w:p>
              </w:tc>
            </w:tr>
            <w:tr w:rsidR="0023191A" w:rsidRPr="0023191A" w14:paraId="6547E404" w14:textId="77777777" w:rsidTr="0018655D">
              <w:tc>
                <w:tcPr>
                  <w:tcW w:w="4700" w:type="dxa"/>
                  <w:gridSpan w:val="4"/>
                  <w:tcBorders>
                    <w:top w:val="nil"/>
                    <w:left w:val="nil"/>
                    <w:bottom w:val="nil"/>
                    <w:right w:val="nil"/>
                  </w:tcBorders>
                  <w:tcMar>
                    <w:top w:w="20" w:type="dxa"/>
                    <w:left w:w="20" w:type="dxa"/>
                    <w:bottom w:w="20" w:type="dxa"/>
                    <w:right w:w="20" w:type="dxa"/>
                  </w:tcMar>
                  <w:vAlign w:val="center"/>
                  <w:hideMark/>
                </w:tcPr>
                <w:p w14:paraId="481EEBC6" w14:textId="77777777" w:rsidR="0023191A" w:rsidRPr="0023191A" w:rsidRDefault="0023191A" w:rsidP="0018655D">
                  <w:pPr>
                    <w:pStyle w:val="rowtabella0"/>
                    <w:rPr>
                      <w:color w:val="002060"/>
                    </w:rPr>
                  </w:pPr>
                  <w:r w:rsidRPr="0023191A">
                    <w:rPr>
                      <w:color w:val="002060"/>
                    </w:rPr>
                    <w:t>(1) - disputata il 20/11/2024</w:t>
                  </w:r>
                </w:p>
              </w:tc>
            </w:tr>
          </w:tbl>
          <w:p w14:paraId="12036C89" w14:textId="77777777" w:rsidR="0023191A" w:rsidRPr="0023191A" w:rsidRDefault="0023191A" w:rsidP="0018655D">
            <w:pPr>
              <w:rPr>
                <w:color w:val="002060"/>
              </w:rPr>
            </w:pPr>
          </w:p>
        </w:tc>
      </w:tr>
    </w:tbl>
    <w:p w14:paraId="24B2796C" w14:textId="77777777" w:rsidR="0023191A" w:rsidRPr="0023191A" w:rsidRDefault="0023191A" w:rsidP="0023191A">
      <w:pPr>
        <w:pStyle w:val="breakline"/>
        <w:rPr>
          <w:rFonts w:eastAsiaTheme="minorEastAsia"/>
          <w:color w:val="002060"/>
        </w:rPr>
      </w:pPr>
    </w:p>
    <w:p w14:paraId="6DE8ECD6" w14:textId="77777777" w:rsidR="0023191A" w:rsidRPr="0023191A" w:rsidRDefault="0023191A" w:rsidP="0023191A">
      <w:pPr>
        <w:pStyle w:val="breakline"/>
        <w:rPr>
          <w:color w:val="002060"/>
        </w:rPr>
      </w:pPr>
    </w:p>
    <w:p w14:paraId="1BD2CE52" w14:textId="77777777" w:rsidR="0023191A" w:rsidRPr="0023191A" w:rsidRDefault="0023191A" w:rsidP="0023191A">
      <w:pPr>
        <w:pStyle w:val="sottotitolocampionato10"/>
        <w:rPr>
          <w:color w:val="002060"/>
        </w:rPr>
      </w:pPr>
      <w:r w:rsidRPr="0023191A">
        <w:rPr>
          <w:color w:val="002060"/>
        </w:rPr>
        <w:t>RISULTATI UFFICIALI GARE DEL 20/11/2024</w:t>
      </w:r>
    </w:p>
    <w:p w14:paraId="0141EDF2" w14:textId="77777777" w:rsidR="0023191A" w:rsidRPr="0023191A" w:rsidRDefault="0023191A" w:rsidP="0023191A">
      <w:pPr>
        <w:pStyle w:val="sottotitolocampionato20"/>
        <w:spacing w:before="0" w:beforeAutospacing="0" w:after="0" w:afterAutospacing="0"/>
        <w:rPr>
          <w:rFonts w:ascii="Arial" w:hAnsi="Arial" w:cs="Arial"/>
          <w:color w:val="002060"/>
          <w:sz w:val="20"/>
          <w:szCs w:val="20"/>
        </w:rPr>
      </w:pPr>
      <w:r w:rsidRPr="0023191A">
        <w:rPr>
          <w:rFonts w:ascii="Arial" w:hAnsi="Arial" w:cs="Arial"/>
          <w:color w:val="002060"/>
          <w:sz w:val="20"/>
          <w:szCs w:val="20"/>
        </w:rPr>
        <w:t>Si trascrivono qui di seguito i risultati ufficiali delle gare disputate</w:t>
      </w:r>
    </w:p>
    <w:p w14:paraId="5951FB55" w14:textId="77777777" w:rsidR="0023191A" w:rsidRPr="0023191A" w:rsidRDefault="0023191A" w:rsidP="002319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191A" w:rsidRPr="0023191A" w14:paraId="48529D26" w14:textId="77777777" w:rsidTr="001865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191A" w:rsidRPr="0023191A" w14:paraId="30AF0F94" w14:textId="77777777" w:rsidTr="0018655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3E258" w14:textId="77777777" w:rsidR="0023191A" w:rsidRPr="0023191A" w:rsidRDefault="0023191A" w:rsidP="0018655D">
                  <w:pPr>
                    <w:pStyle w:val="headertabella0"/>
                    <w:rPr>
                      <w:color w:val="002060"/>
                    </w:rPr>
                  </w:pPr>
                  <w:r w:rsidRPr="0023191A">
                    <w:rPr>
                      <w:color w:val="002060"/>
                    </w:rPr>
                    <w:t>GIRONE D - 6 Giornata - A</w:t>
                  </w:r>
                </w:p>
              </w:tc>
            </w:tr>
            <w:tr w:rsidR="0023191A" w:rsidRPr="0023191A" w14:paraId="17A38EE8" w14:textId="77777777" w:rsidTr="0018655D">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F570CA" w14:textId="77777777" w:rsidR="0023191A" w:rsidRPr="0023191A" w:rsidRDefault="0023191A" w:rsidP="0018655D">
                  <w:pPr>
                    <w:pStyle w:val="rowtabella0"/>
                    <w:rPr>
                      <w:color w:val="002060"/>
                    </w:rPr>
                  </w:pPr>
                  <w:r w:rsidRPr="0023191A">
                    <w:rPr>
                      <w:color w:val="002060"/>
                    </w:rPr>
                    <w:t>FOLGORE CASTELRAIMONDO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4CEEC" w14:textId="77777777" w:rsidR="0023191A" w:rsidRPr="0023191A" w:rsidRDefault="0023191A" w:rsidP="0018655D">
                  <w:pPr>
                    <w:pStyle w:val="rowtabella0"/>
                    <w:rPr>
                      <w:color w:val="002060"/>
                    </w:rPr>
                  </w:pPr>
                  <w:r w:rsidRPr="0023191A">
                    <w:rPr>
                      <w:color w:val="002060"/>
                    </w:rPr>
                    <w:t>- RIPE SAN GINESIO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30FE5" w14:textId="77777777" w:rsidR="0023191A" w:rsidRPr="0023191A" w:rsidRDefault="0023191A" w:rsidP="0018655D">
                  <w:pPr>
                    <w:pStyle w:val="rowtabella0"/>
                    <w:jc w:val="center"/>
                    <w:rPr>
                      <w:color w:val="002060"/>
                    </w:rPr>
                  </w:pPr>
                  <w:r w:rsidRPr="0023191A">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5AE11" w14:textId="77777777" w:rsidR="0023191A" w:rsidRPr="0023191A" w:rsidRDefault="0023191A" w:rsidP="0018655D">
                  <w:pPr>
                    <w:pStyle w:val="rowtabella0"/>
                    <w:jc w:val="center"/>
                    <w:rPr>
                      <w:color w:val="002060"/>
                    </w:rPr>
                  </w:pPr>
                  <w:r w:rsidRPr="0023191A">
                    <w:rPr>
                      <w:color w:val="002060"/>
                    </w:rPr>
                    <w:t> </w:t>
                  </w:r>
                </w:p>
              </w:tc>
            </w:tr>
          </w:tbl>
          <w:p w14:paraId="78AE0DC1" w14:textId="77777777" w:rsidR="0023191A" w:rsidRPr="0023191A" w:rsidRDefault="0023191A" w:rsidP="0018655D">
            <w:pPr>
              <w:rPr>
                <w:color w:val="002060"/>
              </w:rPr>
            </w:pPr>
          </w:p>
        </w:tc>
      </w:tr>
    </w:tbl>
    <w:p w14:paraId="24639432" w14:textId="77777777" w:rsidR="0023191A" w:rsidRPr="0023191A" w:rsidRDefault="0023191A" w:rsidP="0023191A">
      <w:pPr>
        <w:pStyle w:val="breakline"/>
        <w:rPr>
          <w:rFonts w:eastAsiaTheme="minorEastAsia"/>
          <w:color w:val="002060"/>
        </w:rPr>
      </w:pPr>
    </w:p>
    <w:p w14:paraId="1B391064" w14:textId="77777777" w:rsidR="0023191A" w:rsidRPr="0023191A" w:rsidRDefault="0023191A" w:rsidP="0023191A">
      <w:pPr>
        <w:pStyle w:val="breakline"/>
        <w:rPr>
          <w:color w:val="002060"/>
        </w:rPr>
      </w:pPr>
    </w:p>
    <w:p w14:paraId="77369814" w14:textId="77777777" w:rsidR="0023191A" w:rsidRPr="0023191A" w:rsidRDefault="0023191A" w:rsidP="0023191A">
      <w:pPr>
        <w:pStyle w:val="titoloprinc0"/>
        <w:rPr>
          <w:color w:val="002060"/>
        </w:rPr>
      </w:pPr>
      <w:r w:rsidRPr="0023191A">
        <w:rPr>
          <w:color w:val="002060"/>
        </w:rPr>
        <w:t>GIUDICE SPORTIVO</w:t>
      </w:r>
    </w:p>
    <w:p w14:paraId="0475299C" w14:textId="77777777" w:rsidR="0023191A" w:rsidRPr="0023191A" w:rsidRDefault="0023191A" w:rsidP="0023191A">
      <w:pPr>
        <w:pStyle w:val="diffida"/>
        <w:rPr>
          <w:color w:val="002060"/>
        </w:rPr>
      </w:pPr>
      <w:r w:rsidRPr="0023191A">
        <w:rPr>
          <w:color w:val="002060"/>
        </w:rPr>
        <w:t>Il Giudice Sportivo Avv. Agnese Lazzaretti, con l'assistenza del segretario Angelo Castellana, nella seduta del 21/11/2024, ha adottato le decisioni che di seguito integralmente si riportano:</w:t>
      </w:r>
    </w:p>
    <w:p w14:paraId="1DCA0031" w14:textId="77777777" w:rsidR="0023191A" w:rsidRPr="0023191A" w:rsidRDefault="0023191A" w:rsidP="0023191A">
      <w:pPr>
        <w:pStyle w:val="titolo10"/>
        <w:rPr>
          <w:color w:val="002060"/>
        </w:rPr>
      </w:pPr>
      <w:r w:rsidRPr="0023191A">
        <w:rPr>
          <w:color w:val="002060"/>
        </w:rPr>
        <w:t xml:space="preserve">GARE DEL 19/11/2024 </w:t>
      </w:r>
    </w:p>
    <w:p w14:paraId="69762C51" w14:textId="77777777" w:rsidR="0023191A" w:rsidRPr="0023191A" w:rsidRDefault="0023191A" w:rsidP="0023191A">
      <w:pPr>
        <w:pStyle w:val="titolo60"/>
        <w:rPr>
          <w:color w:val="002060"/>
        </w:rPr>
      </w:pPr>
      <w:r w:rsidRPr="0023191A">
        <w:rPr>
          <w:color w:val="002060"/>
        </w:rPr>
        <w:t xml:space="preserve">DECISIONI DEL GIUDICE SPORTIVO </w:t>
      </w:r>
    </w:p>
    <w:p w14:paraId="499958A0" w14:textId="77777777" w:rsidR="0023191A" w:rsidRDefault="0023191A" w:rsidP="0023191A">
      <w:pPr>
        <w:pStyle w:val="diffida"/>
        <w:spacing w:before="80" w:beforeAutospacing="0" w:after="40" w:afterAutospacing="0"/>
        <w:jc w:val="left"/>
        <w:rPr>
          <w:color w:val="002060"/>
        </w:rPr>
      </w:pPr>
      <w:r w:rsidRPr="0023191A">
        <w:rPr>
          <w:color w:val="002060"/>
        </w:rPr>
        <w:t xml:space="preserve">gara del 19/11/2024 CANDIA BARACCOLA ASPIO - OLIMPIA JUVENTU FALCONARA </w:t>
      </w:r>
      <w:r w:rsidRPr="0023191A">
        <w:rPr>
          <w:color w:val="002060"/>
        </w:rPr>
        <w:br/>
        <w:t xml:space="preserve">Il Giudice Sportivo </w:t>
      </w:r>
    </w:p>
    <w:p w14:paraId="158A9CAF" w14:textId="77777777" w:rsidR="0023191A" w:rsidRDefault="0023191A" w:rsidP="0023191A">
      <w:pPr>
        <w:pStyle w:val="diffida"/>
        <w:spacing w:before="80" w:beforeAutospacing="0" w:after="40" w:afterAutospacing="0"/>
        <w:jc w:val="left"/>
        <w:rPr>
          <w:color w:val="002060"/>
        </w:rPr>
      </w:pPr>
      <w:r w:rsidRPr="0023191A">
        <w:rPr>
          <w:color w:val="002060"/>
        </w:rPr>
        <w:t xml:space="preserve">rilevato </w:t>
      </w:r>
    </w:p>
    <w:p w14:paraId="38E87E20" w14:textId="77777777" w:rsidR="0023191A" w:rsidRDefault="0023191A" w:rsidP="0023191A">
      <w:pPr>
        <w:pStyle w:val="diffida"/>
        <w:spacing w:before="80" w:beforeAutospacing="0" w:after="40" w:afterAutospacing="0"/>
        <w:jc w:val="left"/>
        <w:rPr>
          <w:color w:val="002060"/>
        </w:rPr>
      </w:pPr>
      <w:r w:rsidRPr="0023191A">
        <w:rPr>
          <w:color w:val="002060"/>
        </w:rPr>
        <w:t>- che la gara in oggetto era stata sospesa per sopravvenuta impraticabilit</w:t>
      </w:r>
      <w:r>
        <w:rPr>
          <w:color w:val="002060"/>
        </w:rPr>
        <w:t>à</w:t>
      </w:r>
      <w:r w:rsidRPr="0023191A">
        <w:rPr>
          <w:color w:val="002060"/>
        </w:rPr>
        <w:t xml:space="preserve"> del terreno di gioco in data 19/10/2024; </w:t>
      </w:r>
    </w:p>
    <w:p w14:paraId="61982272" w14:textId="246E5CBD" w:rsidR="0023191A" w:rsidRDefault="0023191A" w:rsidP="0023191A">
      <w:pPr>
        <w:pStyle w:val="diffida"/>
        <w:spacing w:before="80" w:beforeAutospacing="0" w:after="40" w:afterAutospacing="0"/>
        <w:jc w:val="left"/>
        <w:rPr>
          <w:color w:val="002060"/>
        </w:rPr>
      </w:pPr>
      <w:r w:rsidRPr="0023191A">
        <w:rPr>
          <w:color w:val="002060"/>
        </w:rPr>
        <w:t xml:space="preserve">- che era stata disposta la prosecuzione della gara a partire dal minuto e dalla situazione di gioco che era in corso al momento dell'interruzione; </w:t>
      </w:r>
    </w:p>
    <w:p w14:paraId="7713246F" w14:textId="77777777" w:rsidR="0023191A" w:rsidRDefault="0023191A" w:rsidP="0023191A">
      <w:pPr>
        <w:pStyle w:val="diffida"/>
        <w:spacing w:before="80" w:beforeAutospacing="0" w:after="40" w:afterAutospacing="0"/>
        <w:jc w:val="left"/>
        <w:rPr>
          <w:color w:val="002060"/>
        </w:rPr>
      </w:pPr>
      <w:r w:rsidRPr="0023191A">
        <w:rPr>
          <w:color w:val="002060"/>
        </w:rPr>
        <w:t xml:space="preserve">- che il Comitato Regionale Marche aveva fissato come data per la prosecuzione della gara il giorno 19/11/2024; </w:t>
      </w:r>
    </w:p>
    <w:p w14:paraId="51DE4569" w14:textId="77777777" w:rsidR="0023191A" w:rsidRDefault="0023191A" w:rsidP="0023191A">
      <w:pPr>
        <w:pStyle w:val="diffida"/>
        <w:spacing w:before="80" w:beforeAutospacing="0" w:after="40" w:afterAutospacing="0"/>
        <w:jc w:val="left"/>
        <w:rPr>
          <w:color w:val="002060"/>
        </w:rPr>
      </w:pPr>
      <w:r w:rsidRPr="0023191A">
        <w:rPr>
          <w:color w:val="002060"/>
        </w:rPr>
        <w:t>- che dal referto arbitrale la suddetta gara non stata por</w:t>
      </w:r>
      <w:r>
        <w:rPr>
          <w:color w:val="002060"/>
        </w:rPr>
        <w:t>t</w:t>
      </w:r>
      <w:r w:rsidRPr="0023191A">
        <w:rPr>
          <w:color w:val="002060"/>
        </w:rPr>
        <w:t>ata a termine per la mancata presentazione in campo della Societ</w:t>
      </w:r>
      <w:r>
        <w:rPr>
          <w:color w:val="002060"/>
        </w:rPr>
        <w:t>à</w:t>
      </w:r>
      <w:r w:rsidRPr="0023191A">
        <w:rPr>
          <w:color w:val="002060"/>
        </w:rPr>
        <w:t xml:space="preserve"> Olimpia </w:t>
      </w:r>
      <w:proofErr w:type="spellStart"/>
      <w:r w:rsidRPr="0023191A">
        <w:rPr>
          <w:color w:val="002060"/>
        </w:rPr>
        <w:t>Juventu</w:t>
      </w:r>
      <w:proofErr w:type="spellEnd"/>
      <w:r w:rsidRPr="0023191A">
        <w:rPr>
          <w:color w:val="002060"/>
        </w:rPr>
        <w:t xml:space="preserve"> Falconara, </w:t>
      </w:r>
    </w:p>
    <w:p w14:paraId="1FCA0DB9" w14:textId="5719B7EB" w:rsidR="0023191A" w:rsidRDefault="0023191A" w:rsidP="0023191A">
      <w:pPr>
        <w:pStyle w:val="diffida"/>
        <w:spacing w:before="80" w:beforeAutospacing="0" w:after="40" w:afterAutospacing="0"/>
        <w:jc w:val="center"/>
        <w:rPr>
          <w:color w:val="002060"/>
        </w:rPr>
      </w:pPr>
      <w:r w:rsidRPr="0023191A">
        <w:rPr>
          <w:color w:val="002060"/>
        </w:rPr>
        <w:t>decide</w:t>
      </w:r>
    </w:p>
    <w:p w14:paraId="2D7AE368" w14:textId="77777777" w:rsidR="0023191A" w:rsidRDefault="0023191A" w:rsidP="0023191A">
      <w:pPr>
        <w:pStyle w:val="diffida"/>
        <w:spacing w:before="80" w:beforeAutospacing="0" w:after="40" w:afterAutospacing="0"/>
        <w:jc w:val="left"/>
        <w:rPr>
          <w:color w:val="002060"/>
        </w:rPr>
      </w:pPr>
      <w:r w:rsidRPr="0023191A">
        <w:rPr>
          <w:color w:val="002060"/>
        </w:rPr>
        <w:lastRenderedPageBreak/>
        <w:t>- di sanzionare la societ</w:t>
      </w:r>
      <w:r>
        <w:rPr>
          <w:color w:val="002060"/>
        </w:rPr>
        <w:t>à</w:t>
      </w:r>
      <w:r w:rsidRPr="0023191A">
        <w:rPr>
          <w:color w:val="002060"/>
        </w:rPr>
        <w:t xml:space="preserve"> Olimpia </w:t>
      </w:r>
      <w:proofErr w:type="spellStart"/>
      <w:r w:rsidRPr="0023191A">
        <w:rPr>
          <w:color w:val="002060"/>
        </w:rPr>
        <w:t>Juventu</w:t>
      </w:r>
      <w:proofErr w:type="spellEnd"/>
      <w:r w:rsidRPr="0023191A">
        <w:rPr>
          <w:color w:val="002060"/>
        </w:rPr>
        <w:t xml:space="preserve"> Falconara con la punizione sportiva della perdita della gara con il risultato di Candia Baraccola </w:t>
      </w:r>
      <w:proofErr w:type="spellStart"/>
      <w:r w:rsidRPr="0023191A">
        <w:rPr>
          <w:color w:val="002060"/>
        </w:rPr>
        <w:t>Aspio</w:t>
      </w:r>
      <w:proofErr w:type="spellEnd"/>
      <w:r w:rsidRPr="0023191A">
        <w:rPr>
          <w:color w:val="002060"/>
        </w:rPr>
        <w:t xml:space="preserve"> 6 - Olimpia </w:t>
      </w:r>
      <w:proofErr w:type="spellStart"/>
      <w:r w:rsidRPr="0023191A">
        <w:rPr>
          <w:color w:val="002060"/>
        </w:rPr>
        <w:t>Juventu</w:t>
      </w:r>
      <w:proofErr w:type="spellEnd"/>
      <w:r w:rsidRPr="0023191A">
        <w:rPr>
          <w:color w:val="002060"/>
        </w:rPr>
        <w:t xml:space="preserve"> Falconara 0; </w:t>
      </w:r>
    </w:p>
    <w:p w14:paraId="758F1B6E" w14:textId="5E72C9FF" w:rsidR="0023191A" w:rsidRPr="0023191A" w:rsidRDefault="0023191A" w:rsidP="0023191A">
      <w:pPr>
        <w:pStyle w:val="diffida"/>
        <w:spacing w:before="80" w:beforeAutospacing="0" w:after="40" w:afterAutospacing="0"/>
        <w:jc w:val="left"/>
        <w:rPr>
          <w:color w:val="002060"/>
        </w:rPr>
      </w:pPr>
      <w:r w:rsidRPr="0023191A">
        <w:rPr>
          <w:color w:val="002060"/>
        </w:rPr>
        <w:t>- di sanzionare la societ</w:t>
      </w:r>
      <w:r>
        <w:rPr>
          <w:color w:val="002060"/>
        </w:rPr>
        <w:t>à</w:t>
      </w:r>
      <w:r w:rsidRPr="0023191A">
        <w:rPr>
          <w:color w:val="002060"/>
        </w:rPr>
        <w:t xml:space="preserve"> Olimpia </w:t>
      </w:r>
      <w:proofErr w:type="spellStart"/>
      <w:r w:rsidRPr="0023191A">
        <w:rPr>
          <w:color w:val="002060"/>
        </w:rPr>
        <w:t>Juventu</w:t>
      </w:r>
      <w:proofErr w:type="spellEnd"/>
      <w:r w:rsidRPr="0023191A">
        <w:rPr>
          <w:color w:val="002060"/>
        </w:rPr>
        <w:t xml:space="preserve"> Falconara con la penalizzazione di un punto in classifica. </w:t>
      </w:r>
    </w:p>
    <w:p w14:paraId="0E1C3C68" w14:textId="77777777" w:rsidR="0023191A" w:rsidRPr="0023191A" w:rsidRDefault="0023191A" w:rsidP="0023191A">
      <w:pPr>
        <w:pStyle w:val="titolo7a"/>
        <w:rPr>
          <w:color w:val="002060"/>
        </w:rPr>
      </w:pPr>
      <w:r w:rsidRPr="0023191A">
        <w:rPr>
          <w:color w:val="002060"/>
        </w:rPr>
        <w:t xml:space="preserve">PROVVEDIMENTI DISCIPLINARI </w:t>
      </w:r>
    </w:p>
    <w:p w14:paraId="6C461568" w14:textId="77777777" w:rsidR="0023191A" w:rsidRPr="0023191A" w:rsidRDefault="0023191A" w:rsidP="0023191A">
      <w:pPr>
        <w:pStyle w:val="titolo7b0"/>
        <w:rPr>
          <w:color w:val="002060"/>
        </w:rPr>
      </w:pPr>
      <w:r w:rsidRPr="0023191A">
        <w:rPr>
          <w:color w:val="002060"/>
        </w:rPr>
        <w:t xml:space="preserve">In base alle risultanze degli atti ufficiali sono state deliberate le seguenti sanzioni disciplinari. </w:t>
      </w:r>
    </w:p>
    <w:p w14:paraId="57B01663" w14:textId="77777777" w:rsidR="0023191A" w:rsidRPr="0023191A" w:rsidRDefault="0023191A" w:rsidP="0023191A">
      <w:pPr>
        <w:pStyle w:val="titolo30"/>
        <w:rPr>
          <w:color w:val="002060"/>
        </w:rPr>
      </w:pPr>
      <w:r w:rsidRPr="0023191A">
        <w:rPr>
          <w:color w:val="002060"/>
        </w:rPr>
        <w:t xml:space="preserve">SOCIETA' </w:t>
      </w:r>
    </w:p>
    <w:p w14:paraId="1957CB7A" w14:textId="77777777" w:rsidR="0023191A" w:rsidRPr="0023191A" w:rsidRDefault="0023191A" w:rsidP="0023191A">
      <w:pPr>
        <w:pStyle w:val="titolo20"/>
        <w:rPr>
          <w:color w:val="002060"/>
        </w:rPr>
      </w:pPr>
      <w:r w:rsidRPr="0023191A">
        <w:rPr>
          <w:color w:val="002060"/>
        </w:rPr>
        <w:t xml:space="preserve">PERDITA DELLA GARA: </w:t>
      </w:r>
    </w:p>
    <w:p w14:paraId="5825D64B" w14:textId="77777777" w:rsidR="0023191A" w:rsidRPr="0023191A" w:rsidRDefault="0023191A" w:rsidP="0023191A">
      <w:pPr>
        <w:pStyle w:val="diffida"/>
        <w:spacing w:before="80" w:beforeAutospacing="0" w:after="40" w:afterAutospacing="0"/>
        <w:jc w:val="left"/>
        <w:rPr>
          <w:color w:val="002060"/>
        </w:rPr>
      </w:pPr>
      <w:r w:rsidRPr="0023191A">
        <w:rPr>
          <w:color w:val="002060"/>
        </w:rPr>
        <w:t xml:space="preserve">OLIMPIA JUVENTU FALCONARA </w:t>
      </w:r>
      <w:r w:rsidRPr="0023191A">
        <w:rPr>
          <w:color w:val="002060"/>
        </w:rPr>
        <w:br/>
        <w:t xml:space="preserve">v. delibera. </w:t>
      </w:r>
    </w:p>
    <w:p w14:paraId="3E9AE652" w14:textId="77777777" w:rsidR="0023191A" w:rsidRPr="0023191A" w:rsidRDefault="0023191A" w:rsidP="0023191A">
      <w:pPr>
        <w:pStyle w:val="titolo20"/>
        <w:rPr>
          <w:color w:val="002060"/>
        </w:rPr>
      </w:pPr>
      <w:r w:rsidRPr="0023191A">
        <w:rPr>
          <w:color w:val="002060"/>
        </w:rPr>
        <w:t xml:space="preserve">PENALIZZAZIONE PUNTI IN CLASSIFICA: </w:t>
      </w:r>
    </w:p>
    <w:p w14:paraId="5782A0EB" w14:textId="77777777" w:rsidR="0023191A" w:rsidRPr="0023191A" w:rsidRDefault="0023191A" w:rsidP="0023191A">
      <w:pPr>
        <w:pStyle w:val="diffida"/>
        <w:spacing w:before="80" w:beforeAutospacing="0" w:after="40" w:afterAutospacing="0"/>
        <w:jc w:val="left"/>
        <w:rPr>
          <w:color w:val="002060"/>
        </w:rPr>
      </w:pPr>
      <w:r w:rsidRPr="0023191A">
        <w:rPr>
          <w:color w:val="002060"/>
        </w:rPr>
        <w:t xml:space="preserve">OLIMPIA JUVENTU FALCONARA 1 </w:t>
      </w:r>
      <w:r w:rsidRPr="0023191A">
        <w:rPr>
          <w:color w:val="002060"/>
        </w:rPr>
        <w:br/>
        <w:t xml:space="preserve">v. delibera. </w:t>
      </w:r>
    </w:p>
    <w:p w14:paraId="49643C00" w14:textId="77777777" w:rsidR="0023191A" w:rsidRPr="0023191A" w:rsidRDefault="0023191A" w:rsidP="0023191A">
      <w:pPr>
        <w:pStyle w:val="titolo10"/>
        <w:rPr>
          <w:color w:val="002060"/>
        </w:rPr>
      </w:pPr>
      <w:r w:rsidRPr="0023191A">
        <w:rPr>
          <w:color w:val="002060"/>
        </w:rPr>
        <w:t xml:space="preserve">GARE DEL 20/11/2024 </w:t>
      </w:r>
    </w:p>
    <w:p w14:paraId="255EA3AB" w14:textId="77777777" w:rsidR="0023191A" w:rsidRPr="0023191A" w:rsidRDefault="0023191A" w:rsidP="0023191A">
      <w:pPr>
        <w:pStyle w:val="titolo7a"/>
        <w:rPr>
          <w:color w:val="002060"/>
        </w:rPr>
      </w:pPr>
      <w:r w:rsidRPr="0023191A">
        <w:rPr>
          <w:color w:val="002060"/>
        </w:rPr>
        <w:t xml:space="preserve">PROVVEDIMENTI DISCIPLINARI </w:t>
      </w:r>
    </w:p>
    <w:p w14:paraId="3AB99E87" w14:textId="77777777" w:rsidR="0023191A" w:rsidRPr="0023191A" w:rsidRDefault="0023191A" w:rsidP="0023191A">
      <w:pPr>
        <w:pStyle w:val="titolo7b0"/>
        <w:rPr>
          <w:color w:val="002060"/>
        </w:rPr>
      </w:pPr>
      <w:r w:rsidRPr="0023191A">
        <w:rPr>
          <w:color w:val="002060"/>
        </w:rPr>
        <w:t xml:space="preserve">In base alle risultanze degli atti ufficiali sono state deliberate le seguenti sanzioni disciplinari. </w:t>
      </w:r>
    </w:p>
    <w:p w14:paraId="7E037EDA" w14:textId="77777777" w:rsidR="0023191A" w:rsidRPr="0023191A" w:rsidRDefault="0023191A" w:rsidP="0023191A">
      <w:pPr>
        <w:pStyle w:val="titolo30"/>
        <w:rPr>
          <w:color w:val="002060"/>
        </w:rPr>
      </w:pPr>
      <w:r w:rsidRPr="0023191A">
        <w:rPr>
          <w:color w:val="002060"/>
        </w:rPr>
        <w:t xml:space="preserve">DIRIGENTI </w:t>
      </w:r>
    </w:p>
    <w:p w14:paraId="67265AEB" w14:textId="77777777" w:rsidR="0023191A" w:rsidRPr="0023191A" w:rsidRDefault="0023191A" w:rsidP="0023191A">
      <w:pPr>
        <w:pStyle w:val="titolo20"/>
        <w:rPr>
          <w:color w:val="002060"/>
        </w:rPr>
      </w:pPr>
      <w:r w:rsidRPr="002319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191A" w:rsidRPr="0023191A" w14:paraId="38CA0FDA" w14:textId="77777777" w:rsidTr="0018655D">
        <w:tc>
          <w:tcPr>
            <w:tcW w:w="2200" w:type="dxa"/>
            <w:tcMar>
              <w:top w:w="20" w:type="dxa"/>
              <w:left w:w="20" w:type="dxa"/>
              <w:bottom w:w="20" w:type="dxa"/>
              <w:right w:w="20" w:type="dxa"/>
            </w:tcMar>
            <w:vAlign w:val="center"/>
            <w:hideMark/>
          </w:tcPr>
          <w:p w14:paraId="457ACE99" w14:textId="77777777" w:rsidR="0023191A" w:rsidRPr="0023191A" w:rsidRDefault="0023191A" w:rsidP="0018655D">
            <w:pPr>
              <w:pStyle w:val="movimento"/>
              <w:rPr>
                <w:color w:val="002060"/>
              </w:rPr>
            </w:pPr>
            <w:r w:rsidRPr="0023191A">
              <w:rPr>
                <w:color w:val="002060"/>
              </w:rPr>
              <w:t>GIORGI VALERIO</w:t>
            </w:r>
          </w:p>
        </w:tc>
        <w:tc>
          <w:tcPr>
            <w:tcW w:w="2200" w:type="dxa"/>
            <w:tcMar>
              <w:top w:w="20" w:type="dxa"/>
              <w:left w:w="20" w:type="dxa"/>
              <w:bottom w:w="20" w:type="dxa"/>
              <w:right w:w="20" w:type="dxa"/>
            </w:tcMar>
            <w:vAlign w:val="center"/>
            <w:hideMark/>
          </w:tcPr>
          <w:p w14:paraId="1354ACA2" w14:textId="77777777" w:rsidR="0023191A" w:rsidRPr="0023191A" w:rsidRDefault="0023191A" w:rsidP="0018655D">
            <w:pPr>
              <w:pStyle w:val="movimento2"/>
              <w:rPr>
                <w:color w:val="002060"/>
              </w:rPr>
            </w:pPr>
            <w:r w:rsidRPr="0023191A">
              <w:rPr>
                <w:color w:val="002060"/>
              </w:rPr>
              <w:t xml:space="preserve">(NUOVA FOLGORE) </w:t>
            </w:r>
          </w:p>
        </w:tc>
        <w:tc>
          <w:tcPr>
            <w:tcW w:w="800" w:type="dxa"/>
            <w:tcMar>
              <w:top w:w="20" w:type="dxa"/>
              <w:left w:w="20" w:type="dxa"/>
              <w:bottom w:w="20" w:type="dxa"/>
              <w:right w:w="20" w:type="dxa"/>
            </w:tcMar>
            <w:vAlign w:val="center"/>
            <w:hideMark/>
          </w:tcPr>
          <w:p w14:paraId="326F8FA7"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7CE6DA79"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3F5847DF" w14:textId="77777777" w:rsidR="0023191A" w:rsidRPr="0023191A" w:rsidRDefault="0023191A" w:rsidP="0018655D">
            <w:pPr>
              <w:pStyle w:val="movimento2"/>
              <w:rPr>
                <w:color w:val="002060"/>
              </w:rPr>
            </w:pPr>
            <w:r w:rsidRPr="0023191A">
              <w:rPr>
                <w:color w:val="002060"/>
              </w:rPr>
              <w:t> </w:t>
            </w:r>
          </w:p>
        </w:tc>
      </w:tr>
    </w:tbl>
    <w:p w14:paraId="3ACEEFDE" w14:textId="77777777" w:rsidR="0023191A" w:rsidRPr="0023191A" w:rsidRDefault="0023191A" w:rsidP="0023191A">
      <w:pPr>
        <w:pStyle w:val="titolo30"/>
        <w:rPr>
          <w:rFonts w:eastAsiaTheme="minorEastAsia"/>
          <w:color w:val="002060"/>
        </w:rPr>
      </w:pPr>
      <w:r w:rsidRPr="0023191A">
        <w:rPr>
          <w:color w:val="002060"/>
        </w:rPr>
        <w:t xml:space="preserve">ALLENATORI </w:t>
      </w:r>
    </w:p>
    <w:p w14:paraId="2FD4F10A" w14:textId="77777777" w:rsidR="0023191A" w:rsidRPr="0023191A" w:rsidRDefault="0023191A" w:rsidP="0023191A">
      <w:pPr>
        <w:pStyle w:val="titolo20"/>
        <w:rPr>
          <w:color w:val="002060"/>
        </w:rPr>
      </w:pPr>
      <w:r w:rsidRPr="002319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191A" w:rsidRPr="0023191A" w14:paraId="0B4B8C66" w14:textId="77777777" w:rsidTr="0018655D">
        <w:tc>
          <w:tcPr>
            <w:tcW w:w="2200" w:type="dxa"/>
            <w:tcMar>
              <w:top w:w="20" w:type="dxa"/>
              <w:left w:w="20" w:type="dxa"/>
              <w:bottom w:w="20" w:type="dxa"/>
              <w:right w:w="20" w:type="dxa"/>
            </w:tcMar>
            <w:vAlign w:val="center"/>
            <w:hideMark/>
          </w:tcPr>
          <w:p w14:paraId="172FDADC" w14:textId="77777777" w:rsidR="0023191A" w:rsidRPr="0023191A" w:rsidRDefault="0023191A" w:rsidP="0018655D">
            <w:pPr>
              <w:pStyle w:val="movimento"/>
              <w:rPr>
                <w:color w:val="002060"/>
              </w:rPr>
            </w:pPr>
            <w:r w:rsidRPr="0023191A">
              <w:rPr>
                <w:color w:val="002060"/>
              </w:rPr>
              <w:t>TAGARAS NICOLA</w:t>
            </w:r>
          </w:p>
        </w:tc>
        <w:tc>
          <w:tcPr>
            <w:tcW w:w="2200" w:type="dxa"/>
            <w:tcMar>
              <w:top w:w="20" w:type="dxa"/>
              <w:left w:w="20" w:type="dxa"/>
              <w:bottom w:w="20" w:type="dxa"/>
              <w:right w:w="20" w:type="dxa"/>
            </w:tcMar>
            <w:vAlign w:val="center"/>
            <w:hideMark/>
          </w:tcPr>
          <w:p w14:paraId="21EBF5AD" w14:textId="77777777" w:rsidR="0023191A" w:rsidRPr="0023191A" w:rsidRDefault="0023191A" w:rsidP="0018655D">
            <w:pPr>
              <w:pStyle w:val="movimento2"/>
              <w:rPr>
                <w:color w:val="002060"/>
              </w:rPr>
            </w:pPr>
            <w:r w:rsidRPr="0023191A">
              <w:rPr>
                <w:color w:val="002060"/>
              </w:rPr>
              <w:t xml:space="preserve">(FOLGORE CASTELRAIMONDO) </w:t>
            </w:r>
          </w:p>
        </w:tc>
        <w:tc>
          <w:tcPr>
            <w:tcW w:w="800" w:type="dxa"/>
            <w:tcMar>
              <w:top w:w="20" w:type="dxa"/>
              <w:left w:w="20" w:type="dxa"/>
              <w:bottom w:w="20" w:type="dxa"/>
              <w:right w:w="20" w:type="dxa"/>
            </w:tcMar>
            <w:vAlign w:val="center"/>
            <w:hideMark/>
          </w:tcPr>
          <w:p w14:paraId="743CB9D2"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58B1B489"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3467C05D" w14:textId="77777777" w:rsidR="0023191A" w:rsidRPr="0023191A" w:rsidRDefault="0023191A" w:rsidP="0018655D">
            <w:pPr>
              <w:pStyle w:val="movimento2"/>
              <w:rPr>
                <w:color w:val="002060"/>
              </w:rPr>
            </w:pPr>
            <w:r w:rsidRPr="0023191A">
              <w:rPr>
                <w:color w:val="002060"/>
              </w:rPr>
              <w:t> </w:t>
            </w:r>
          </w:p>
        </w:tc>
      </w:tr>
    </w:tbl>
    <w:p w14:paraId="6C55EC02" w14:textId="77777777" w:rsidR="0023191A" w:rsidRPr="0023191A" w:rsidRDefault="0023191A" w:rsidP="0023191A">
      <w:pPr>
        <w:pStyle w:val="titolo30"/>
        <w:rPr>
          <w:rFonts w:eastAsiaTheme="minorEastAsia"/>
          <w:color w:val="002060"/>
        </w:rPr>
      </w:pPr>
      <w:r w:rsidRPr="0023191A">
        <w:rPr>
          <w:color w:val="002060"/>
        </w:rPr>
        <w:t xml:space="preserve">CALCIATORI NON ESPULSI </w:t>
      </w:r>
    </w:p>
    <w:p w14:paraId="374C0974" w14:textId="77777777" w:rsidR="0023191A" w:rsidRPr="0023191A" w:rsidRDefault="0023191A" w:rsidP="0023191A">
      <w:pPr>
        <w:pStyle w:val="titolo20"/>
        <w:rPr>
          <w:color w:val="002060"/>
        </w:rPr>
      </w:pPr>
      <w:r w:rsidRPr="0023191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191A" w:rsidRPr="0023191A" w14:paraId="02B888A6" w14:textId="77777777" w:rsidTr="0018655D">
        <w:tc>
          <w:tcPr>
            <w:tcW w:w="2200" w:type="dxa"/>
            <w:tcMar>
              <w:top w:w="20" w:type="dxa"/>
              <w:left w:w="20" w:type="dxa"/>
              <w:bottom w:w="20" w:type="dxa"/>
              <w:right w:w="20" w:type="dxa"/>
            </w:tcMar>
            <w:vAlign w:val="center"/>
            <w:hideMark/>
          </w:tcPr>
          <w:p w14:paraId="7B138339" w14:textId="77777777" w:rsidR="0023191A" w:rsidRPr="0023191A" w:rsidRDefault="0023191A" w:rsidP="0018655D">
            <w:pPr>
              <w:pStyle w:val="movimento"/>
              <w:rPr>
                <w:color w:val="002060"/>
              </w:rPr>
            </w:pPr>
            <w:r w:rsidRPr="0023191A">
              <w:rPr>
                <w:color w:val="002060"/>
              </w:rPr>
              <w:t>DANO DRITAN</w:t>
            </w:r>
          </w:p>
        </w:tc>
        <w:tc>
          <w:tcPr>
            <w:tcW w:w="2200" w:type="dxa"/>
            <w:tcMar>
              <w:top w:w="20" w:type="dxa"/>
              <w:left w:w="20" w:type="dxa"/>
              <w:bottom w:w="20" w:type="dxa"/>
              <w:right w:w="20" w:type="dxa"/>
            </w:tcMar>
            <w:vAlign w:val="center"/>
            <w:hideMark/>
          </w:tcPr>
          <w:p w14:paraId="369E2AFA" w14:textId="77777777" w:rsidR="0023191A" w:rsidRPr="0023191A" w:rsidRDefault="0023191A" w:rsidP="0018655D">
            <w:pPr>
              <w:pStyle w:val="movimento2"/>
              <w:rPr>
                <w:color w:val="002060"/>
              </w:rPr>
            </w:pPr>
            <w:r w:rsidRPr="0023191A">
              <w:rPr>
                <w:color w:val="002060"/>
              </w:rPr>
              <w:t xml:space="preserve">(FOLGORE CASTELRAIMONDO) </w:t>
            </w:r>
          </w:p>
        </w:tc>
        <w:tc>
          <w:tcPr>
            <w:tcW w:w="800" w:type="dxa"/>
            <w:tcMar>
              <w:top w:w="20" w:type="dxa"/>
              <w:left w:w="20" w:type="dxa"/>
              <w:bottom w:w="20" w:type="dxa"/>
              <w:right w:w="20" w:type="dxa"/>
            </w:tcMar>
            <w:vAlign w:val="center"/>
            <w:hideMark/>
          </w:tcPr>
          <w:p w14:paraId="6CE389AA"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70253E95" w14:textId="77777777" w:rsidR="0023191A" w:rsidRPr="0023191A" w:rsidRDefault="0023191A" w:rsidP="0018655D">
            <w:pPr>
              <w:pStyle w:val="movimento"/>
              <w:rPr>
                <w:color w:val="002060"/>
              </w:rPr>
            </w:pPr>
            <w:r w:rsidRPr="0023191A">
              <w:rPr>
                <w:color w:val="002060"/>
              </w:rPr>
              <w:t>PAZZELLI ANDREA</w:t>
            </w:r>
          </w:p>
        </w:tc>
        <w:tc>
          <w:tcPr>
            <w:tcW w:w="2200" w:type="dxa"/>
            <w:tcMar>
              <w:top w:w="20" w:type="dxa"/>
              <w:left w:w="20" w:type="dxa"/>
              <w:bottom w:w="20" w:type="dxa"/>
              <w:right w:w="20" w:type="dxa"/>
            </w:tcMar>
            <w:vAlign w:val="center"/>
            <w:hideMark/>
          </w:tcPr>
          <w:p w14:paraId="5FDED5AF" w14:textId="77777777" w:rsidR="0023191A" w:rsidRPr="0023191A" w:rsidRDefault="0023191A" w:rsidP="0018655D">
            <w:pPr>
              <w:pStyle w:val="movimento2"/>
              <w:rPr>
                <w:color w:val="002060"/>
              </w:rPr>
            </w:pPr>
            <w:r w:rsidRPr="0023191A">
              <w:rPr>
                <w:color w:val="002060"/>
              </w:rPr>
              <w:t xml:space="preserve">(RIPE SAN GINESIO A.S.D.) </w:t>
            </w:r>
          </w:p>
        </w:tc>
      </w:tr>
    </w:tbl>
    <w:p w14:paraId="7C5EF542" w14:textId="77777777" w:rsidR="0023191A" w:rsidRPr="0023191A" w:rsidRDefault="0023191A" w:rsidP="0023191A">
      <w:pPr>
        <w:pStyle w:val="titolo20"/>
        <w:rPr>
          <w:rFonts w:eastAsiaTheme="minorEastAsia"/>
          <w:color w:val="002060"/>
        </w:rPr>
      </w:pPr>
      <w:r w:rsidRPr="002319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191A" w:rsidRPr="0023191A" w14:paraId="4B69179F" w14:textId="77777777" w:rsidTr="0018655D">
        <w:tc>
          <w:tcPr>
            <w:tcW w:w="2200" w:type="dxa"/>
            <w:tcMar>
              <w:top w:w="20" w:type="dxa"/>
              <w:left w:w="20" w:type="dxa"/>
              <w:bottom w:w="20" w:type="dxa"/>
              <w:right w:w="20" w:type="dxa"/>
            </w:tcMar>
            <w:vAlign w:val="center"/>
            <w:hideMark/>
          </w:tcPr>
          <w:p w14:paraId="61F3E494" w14:textId="77777777" w:rsidR="0023191A" w:rsidRPr="0023191A" w:rsidRDefault="0023191A" w:rsidP="0018655D">
            <w:pPr>
              <w:pStyle w:val="movimento"/>
              <w:rPr>
                <w:color w:val="002060"/>
              </w:rPr>
            </w:pPr>
            <w:r w:rsidRPr="0023191A">
              <w:rPr>
                <w:color w:val="002060"/>
              </w:rPr>
              <w:t>PREARSI MARCO</w:t>
            </w:r>
          </w:p>
        </w:tc>
        <w:tc>
          <w:tcPr>
            <w:tcW w:w="2200" w:type="dxa"/>
            <w:tcMar>
              <w:top w:w="20" w:type="dxa"/>
              <w:left w:w="20" w:type="dxa"/>
              <w:bottom w:w="20" w:type="dxa"/>
              <w:right w:w="20" w:type="dxa"/>
            </w:tcMar>
            <w:vAlign w:val="center"/>
            <w:hideMark/>
          </w:tcPr>
          <w:p w14:paraId="6494FF6B" w14:textId="77777777" w:rsidR="0023191A" w:rsidRPr="0023191A" w:rsidRDefault="0023191A" w:rsidP="0018655D">
            <w:pPr>
              <w:pStyle w:val="movimento2"/>
              <w:rPr>
                <w:color w:val="002060"/>
              </w:rPr>
            </w:pPr>
            <w:r w:rsidRPr="0023191A">
              <w:rPr>
                <w:color w:val="002060"/>
              </w:rPr>
              <w:t xml:space="preserve">(FOLGORE CASTELRAIMONDO) </w:t>
            </w:r>
          </w:p>
        </w:tc>
        <w:tc>
          <w:tcPr>
            <w:tcW w:w="800" w:type="dxa"/>
            <w:tcMar>
              <w:top w:w="20" w:type="dxa"/>
              <w:left w:w="20" w:type="dxa"/>
              <w:bottom w:w="20" w:type="dxa"/>
              <w:right w:w="20" w:type="dxa"/>
            </w:tcMar>
            <w:vAlign w:val="center"/>
            <w:hideMark/>
          </w:tcPr>
          <w:p w14:paraId="43179D2A"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7BF5204F"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05E55E8E" w14:textId="77777777" w:rsidR="0023191A" w:rsidRPr="0023191A" w:rsidRDefault="0023191A" w:rsidP="0018655D">
            <w:pPr>
              <w:pStyle w:val="movimento2"/>
              <w:rPr>
                <w:color w:val="002060"/>
              </w:rPr>
            </w:pPr>
            <w:r w:rsidRPr="0023191A">
              <w:rPr>
                <w:color w:val="002060"/>
              </w:rPr>
              <w:t> </w:t>
            </w:r>
          </w:p>
        </w:tc>
      </w:tr>
    </w:tbl>
    <w:p w14:paraId="19BC04C8" w14:textId="77777777" w:rsidR="0023191A" w:rsidRDefault="0023191A" w:rsidP="0023191A">
      <w:pPr>
        <w:pStyle w:val="breakline"/>
        <w:rPr>
          <w:rFonts w:eastAsiaTheme="minorEastAsia"/>
          <w:color w:val="002060"/>
        </w:rPr>
      </w:pPr>
    </w:p>
    <w:p w14:paraId="66E3D38B" w14:textId="77777777" w:rsidR="0023191A" w:rsidRPr="00BD581B" w:rsidRDefault="0023191A" w:rsidP="0023191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D375BB4" w14:textId="77777777" w:rsidR="0023191A" w:rsidRPr="00BD581B" w:rsidRDefault="0023191A" w:rsidP="0023191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349F25E" w14:textId="77777777" w:rsidR="0023191A" w:rsidRPr="0023191A" w:rsidRDefault="0023191A" w:rsidP="0023191A">
      <w:pPr>
        <w:pStyle w:val="breakline"/>
        <w:rPr>
          <w:rFonts w:eastAsiaTheme="minorEastAsia"/>
          <w:color w:val="002060"/>
        </w:rPr>
      </w:pPr>
    </w:p>
    <w:p w14:paraId="5D103436" w14:textId="77777777" w:rsidR="0023191A" w:rsidRPr="0023191A" w:rsidRDefault="0023191A" w:rsidP="0023191A">
      <w:pPr>
        <w:pStyle w:val="titoloprinc0"/>
        <w:rPr>
          <w:color w:val="002060"/>
        </w:rPr>
      </w:pPr>
      <w:r w:rsidRPr="0023191A">
        <w:rPr>
          <w:color w:val="002060"/>
        </w:rPr>
        <w:t>CLASSIFICA</w:t>
      </w:r>
    </w:p>
    <w:p w14:paraId="51AFE75D" w14:textId="77777777" w:rsidR="0023191A" w:rsidRPr="0023191A" w:rsidRDefault="0023191A" w:rsidP="0023191A">
      <w:pPr>
        <w:pStyle w:val="breakline"/>
        <w:rPr>
          <w:color w:val="002060"/>
        </w:rPr>
      </w:pPr>
    </w:p>
    <w:p w14:paraId="644BBC44" w14:textId="77777777" w:rsidR="0023191A" w:rsidRPr="0023191A" w:rsidRDefault="0023191A" w:rsidP="0023191A">
      <w:pPr>
        <w:pStyle w:val="breakline"/>
        <w:rPr>
          <w:color w:val="002060"/>
        </w:rPr>
      </w:pPr>
    </w:p>
    <w:p w14:paraId="4882629B" w14:textId="77777777" w:rsidR="0023191A" w:rsidRPr="0023191A" w:rsidRDefault="0023191A" w:rsidP="0023191A">
      <w:pPr>
        <w:pStyle w:val="sottotitolocampionato10"/>
        <w:rPr>
          <w:color w:val="002060"/>
        </w:rPr>
      </w:pPr>
      <w:r w:rsidRPr="0023191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77535A85"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DAF59"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CB769"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F4F5"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65597"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3BA0"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244B0"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1EC6E"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7FF4B"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9B717"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1B4D6" w14:textId="77777777" w:rsidR="0023191A" w:rsidRPr="0023191A" w:rsidRDefault="0023191A" w:rsidP="0018655D">
            <w:pPr>
              <w:pStyle w:val="headertabella0"/>
              <w:rPr>
                <w:color w:val="002060"/>
              </w:rPr>
            </w:pPr>
            <w:r w:rsidRPr="0023191A">
              <w:rPr>
                <w:color w:val="002060"/>
              </w:rPr>
              <w:t>PE</w:t>
            </w:r>
          </w:p>
        </w:tc>
      </w:tr>
      <w:tr w:rsidR="0023191A" w:rsidRPr="0023191A" w14:paraId="626AF335"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C485EB" w14:textId="77777777" w:rsidR="0023191A" w:rsidRPr="0023191A" w:rsidRDefault="0023191A" w:rsidP="0018655D">
            <w:pPr>
              <w:pStyle w:val="rowtabella0"/>
              <w:rPr>
                <w:color w:val="002060"/>
              </w:rPr>
            </w:pPr>
            <w:r w:rsidRPr="0023191A">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6DE6"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EF1D"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0E38"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3649"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7459"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4E67" w14:textId="77777777" w:rsidR="0023191A" w:rsidRPr="0023191A" w:rsidRDefault="0023191A" w:rsidP="0018655D">
            <w:pPr>
              <w:pStyle w:val="rowtabella0"/>
              <w:jc w:val="center"/>
              <w:rPr>
                <w:color w:val="002060"/>
              </w:rPr>
            </w:pPr>
            <w:r w:rsidRPr="002319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979D"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45D7"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20DA" w14:textId="77777777" w:rsidR="0023191A" w:rsidRPr="0023191A" w:rsidRDefault="0023191A" w:rsidP="0018655D">
            <w:pPr>
              <w:pStyle w:val="rowtabella0"/>
              <w:jc w:val="center"/>
              <w:rPr>
                <w:color w:val="002060"/>
              </w:rPr>
            </w:pPr>
            <w:r w:rsidRPr="0023191A">
              <w:rPr>
                <w:color w:val="002060"/>
              </w:rPr>
              <w:t>0</w:t>
            </w:r>
          </w:p>
        </w:tc>
      </w:tr>
      <w:tr w:rsidR="0023191A" w:rsidRPr="0023191A" w14:paraId="0377017C"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111F2" w14:textId="77777777" w:rsidR="0023191A" w:rsidRPr="0023191A" w:rsidRDefault="0023191A" w:rsidP="0018655D">
            <w:pPr>
              <w:pStyle w:val="rowtabella0"/>
              <w:rPr>
                <w:color w:val="002060"/>
              </w:rPr>
            </w:pPr>
            <w:r w:rsidRPr="0023191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401E"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A7226"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FEEF"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FC95"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86DD"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DC8F7"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8F28"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7F328"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2884" w14:textId="77777777" w:rsidR="0023191A" w:rsidRPr="0023191A" w:rsidRDefault="0023191A" w:rsidP="0018655D">
            <w:pPr>
              <w:pStyle w:val="rowtabella0"/>
              <w:jc w:val="center"/>
              <w:rPr>
                <w:color w:val="002060"/>
              </w:rPr>
            </w:pPr>
            <w:r w:rsidRPr="0023191A">
              <w:rPr>
                <w:color w:val="002060"/>
              </w:rPr>
              <w:t>0</w:t>
            </w:r>
          </w:p>
        </w:tc>
      </w:tr>
      <w:tr w:rsidR="0023191A" w:rsidRPr="0023191A" w14:paraId="2CB3DA0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0A800" w14:textId="77777777" w:rsidR="0023191A" w:rsidRPr="0023191A" w:rsidRDefault="0023191A" w:rsidP="0018655D">
            <w:pPr>
              <w:pStyle w:val="rowtabella0"/>
              <w:rPr>
                <w:color w:val="002060"/>
                <w:lang w:val="en-US"/>
              </w:rPr>
            </w:pPr>
            <w:r w:rsidRPr="0023191A">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B315"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177B"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7DE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1E45"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39F9"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AD76F"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65DD"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8D07"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12CB" w14:textId="77777777" w:rsidR="0023191A" w:rsidRPr="0023191A" w:rsidRDefault="0023191A" w:rsidP="0018655D">
            <w:pPr>
              <w:pStyle w:val="rowtabella0"/>
              <w:jc w:val="center"/>
              <w:rPr>
                <w:color w:val="002060"/>
              </w:rPr>
            </w:pPr>
            <w:r w:rsidRPr="0023191A">
              <w:rPr>
                <w:color w:val="002060"/>
              </w:rPr>
              <w:t>0</w:t>
            </w:r>
          </w:p>
        </w:tc>
      </w:tr>
      <w:tr w:rsidR="0023191A" w:rsidRPr="0023191A" w14:paraId="17807D22"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F0D31" w14:textId="77777777" w:rsidR="0023191A" w:rsidRPr="0023191A" w:rsidRDefault="0023191A" w:rsidP="0018655D">
            <w:pPr>
              <w:pStyle w:val="rowtabella0"/>
              <w:rPr>
                <w:color w:val="002060"/>
              </w:rPr>
            </w:pPr>
            <w:r w:rsidRPr="0023191A">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C673"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05B8"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1273"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9EDE"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E835D"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6306"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A7A8"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5C700"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2537" w14:textId="77777777" w:rsidR="0023191A" w:rsidRPr="0023191A" w:rsidRDefault="0023191A" w:rsidP="0018655D">
            <w:pPr>
              <w:pStyle w:val="rowtabella0"/>
              <w:jc w:val="center"/>
              <w:rPr>
                <w:color w:val="002060"/>
              </w:rPr>
            </w:pPr>
            <w:r w:rsidRPr="0023191A">
              <w:rPr>
                <w:color w:val="002060"/>
              </w:rPr>
              <w:t>0</w:t>
            </w:r>
          </w:p>
        </w:tc>
      </w:tr>
      <w:tr w:rsidR="0023191A" w:rsidRPr="0023191A" w14:paraId="1DA88236"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D4623" w14:textId="77777777" w:rsidR="0023191A" w:rsidRPr="0023191A" w:rsidRDefault="0023191A" w:rsidP="0018655D">
            <w:pPr>
              <w:pStyle w:val="rowtabella0"/>
              <w:rPr>
                <w:color w:val="002060"/>
              </w:rPr>
            </w:pPr>
            <w:r w:rsidRPr="0023191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7CD1"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181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4295"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1204"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ECA8"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D4A1"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F808"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390D"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8202" w14:textId="77777777" w:rsidR="0023191A" w:rsidRPr="0023191A" w:rsidRDefault="0023191A" w:rsidP="0018655D">
            <w:pPr>
              <w:pStyle w:val="rowtabella0"/>
              <w:jc w:val="center"/>
              <w:rPr>
                <w:color w:val="002060"/>
              </w:rPr>
            </w:pPr>
            <w:r w:rsidRPr="0023191A">
              <w:rPr>
                <w:color w:val="002060"/>
              </w:rPr>
              <w:t>0</w:t>
            </w:r>
          </w:p>
        </w:tc>
      </w:tr>
      <w:tr w:rsidR="0023191A" w:rsidRPr="0023191A" w14:paraId="10ACC1F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81247" w14:textId="77777777" w:rsidR="0023191A" w:rsidRPr="0023191A" w:rsidRDefault="0023191A" w:rsidP="0018655D">
            <w:pPr>
              <w:pStyle w:val="rowtabella0"/>
              <w:rPr>
                <w:color w:val="002060"/>
              </w:rPr>
            </w:pPr>
            <w:r w:rsidRPr="0023191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24A1"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117A"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F38C2"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303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4BC1"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B22C6"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E2EB"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14CE"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0EF7" w14:textId="77777777" w:rsidR="0023191A" w:rsidRPr="0023191A" w:rsidRDefault="0023191A" w:rsidP="0018655D">
            <w:pPr>
              <w:pStyle w:val="rowtabella0"/>
              <w:jc w:val="center"/>
              <w:rPr>
                <w:color w:val="002060"/>
              </w:rPr>
            </w:pPr>
            <w:r w:rsidRPr="0023191A">
              <w:rPr>
                <w:color w:val="002060"/>
              </w:rPr>
              <w:t>0</w:t>
            </w:r>
          </w:p>
        </w:tc>
      </w:tr>
      <w:tr w:rsidR="0023191A" w:rsidRPr="0023191A" w14:paraId="51E2F57F"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A0F53" w14:textId="77777777" w:rsidR="0023191A" w:rsidRPr="0023191A" w:rsidRDefault="0023191A" w:rsidP="0018655D">
            <w:pPr>
              <w:pStyle w:val="rowtabella0"/>
              <w:rPr>
                <w:color w:val="002060"/>
              </w:rPr>
            </w:pPr>
            <w:r w:rsidRPr="0023191A">
              <w:rPr>
                <w:color w:val="002060"/>
              </w:rPr>
              <w:lastRenderedPageBreak/>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C0E4"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A738"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F89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A71B"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8B40"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0B4A"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E515"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303E"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9DA6" w14:textId="77777777" w:rsidR="0023191A" w:rsidRPr="0023191A" w:rsidRDefault="0023191A" w:rsidP="0018655D">
            <w:pPr>
              <w:pStyle w:val="rowtabella0"/>
              <w:jc w:val="center"/>
              <w:rPr>
                <w:color w:val="002060"/>
              </w:rPr>
            </w:pPr>
            <w:r w:rsidRPr="0023191A">
              <w:rPr>
                <w:color w:val="002060"/>
              </w:rPr>
              <w:t>0</w:t>
            </w:r>
          </w:p>
        </w:tc>
      </w:tr>
      <w:tr w:rsidR="0023191A" w:rsidRPr="0023191A" w14:paraId="581544E9"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0DD49" w14:textId="77777777" w:rsidR="0023191A" w:rsidRPr="0023191A" w:rsidRDefault="0023191A" w:rsidP="0018655D">
            <w:pPr>
              <w:pStyle w:val="rowtabella0"/>
              <w:rPr>
                <w:color w:val="002060"/>
              </w:rPr>
            </w:pPr>
            <w:r w:rsidRPr="0023191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EC5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E579"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2B13"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42C1"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D190"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46ED"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9BC2"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3B05"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E49E" w14:textId="77777777" w:rsidR="0023191A" w:rsidRPr="0023191A" w:rsidRDefault="0023191A" w:rsidP="0018655D">
            <w:pPr>
              <w:pStyle w:val="rowtabella0"/>
              <w:jc w:val="center"/>
              <w:rPr>
                <w:color w:val="002060"/>
              </w:rPr>
            </w:pPr>
            <w:r w:rsidRPr="0023191A">
              <w:rPr>
                <w:color w:val="002060"/>
              </w:rPr>
              <w:t>0</w:t>
            </w:r>
          </w:p>
        </w:tc>
      </w:tr>
      <w:tr w:rsidR="0023191A" w:rsidRPr="0023191A" w14:paraId="21B54E82"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18260" w14:textId="77777777" w:rsidR="0023191A" w:rsidRPr="0023191A" w:rsidRDefault="0023191A" w:rsidP="0018655D">
            <w:pPr>
              <w:pStyle w:val="rowtabella0"/>
              <w:rPr>
                <w:color w:val="002060"/>
                <w:lang w:val="en-US"/>
              </w:rPr>
            </w:pPr>
            <w:r w:rsidRPr="0023191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6DA6"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4BCD"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D0CA"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9CA4"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60F74"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A0BE"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7D6E"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A7B9"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37FA" w14:textId="77777777" w:rsidR="0023191A" w:rsidRPr="0023191A" w:rsidRDefault="0023191A" w:rsidP="0018655D">
            <w:pPr>
              <w:pStyle w:val="rowtabella0"/>
              <w:jc w:val="center"/>
              <w:rPr>
                <w:color w:val="002060"/>
              </w:rPr>
            </w:pPr>
            <w:r w:rsidRPr="0023191A">
              <w:rPr>
                <w:color w:val="002060"/>
              </w:rPr>
              <w:t>0</w:t>
            </w:r>
          </w:p>
        </w:tc>
      </w:tr>
      <w:tr w:rsidR="0023191A" w:rsidRPr="0023191A" w14:paraId="38F74FD5"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19F27" w14:textId="77777777" w:rsidR="0023191A" w:rsidRPr="0023191A" w:rsidRDefault="0023191A" w:rsidP="0018655D">
            <w:pPr>
              <w:pStyle w:val="rowtabella0"/>
              <w:rPr>
                <w:color w:val="002060"/>
              </w:rPr>
            </w:pPr>
            <w:r w:rsidRPr="0023191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716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A59B"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0AB1"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0AE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419F"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345A"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0E06"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F843"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F463" w14:textId="77777777" w:rsidR="0023191A" w:rsidRPr="0023191A" w:rsidRDefault="0023191A" w:rsidP="0018655D">
            <w:pPr>
              <w:pStyle w:val="rowtabella0"/>
              <w:jc w:val="center"/>
              <w:rPr>
                <w:color w:val="002060"/>
              </w:rPr>
            </w:pPr>
            <w:r w:rsidRPr="0023191A">
              <w:rPr>
                <w:color w:val="002060"/>
              </w:rPr>
              <w:t>0</w:t>
            </w:r>
          </w:p>
        </w:tc>
      </w:tr>
      <w:tr w:rsidR="0023191A" w:rsidRPr="0023191A" w14:paraId="445EA3B4"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E7E5E" w14:textId="77777777" w:rsidR="0023191A" w:rsidRPr="0023191A" w:rsidRDefault="0023191A" w:rsidP="0018655D">
            <w:pPr>
              <w:pStyle w:val="rowtabella0"/>
              <w:rPr>
                <w:color w:val="002060"/>
              </w:rPr>
            </w:pPr>
            <w:r w:rsidRPr="0023191A">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8369"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33E1"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1C52"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70FA"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CB9D"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00A1"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FBF9"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7758"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366B" w14:textId="77777777" w:rsidR="0023191A" w:rsidRPr="0023191A" w:rsidRDefault="0023191A" w:rsidP="0018655D">
            <w:pPr>
              <w:pStyle w:val="rowtabella0"/>
              <w:jc w:val="center"/>
              <w:rPr>
                <w:color w:val="002060"/>
              </w:rPr>
            </w:pPr>
            <w:r w:rsidRPr="0023191A">
              <w:rPr>
                <w:color w:val="002060"/>
              </w:rPr>
              <w:t>0</w:t>
            </w:r>
          </w:p>
        </w:tc>
      </w:tr>
      <w:tr w:rsidR="0023191A" w:rsidRPr="0023191A" w14:paraId="6761A6D1"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AFB64" w14:textId="77777777" w:rsidR="0023191A" w:rsidRPr="0023191A" w:rsidRDefault="0023191A" w:rsidP="0018655D">
            <w:pPr>
              <w:pStyle w:val="rowtabella0"/>
              <w:rPr>
                <w:color w:val="002060"/>
                <w:lang w:val="en-US"/>
              </w:rPr>
            </w:pPr>
            <w:proofErr w:type="spellStart"/>
            <w:proofErr w:type="gramStart"/>
            <w:r w:rsidRPr="0023191A">
              <w:rPr>
                <w:color w:val="002060"/>
                <w:lang w:val="en-US"/>
              </w:rPr>
              <w:t>sq.B</w:t>
            </w:r>
            <w:proofErr w:type="spellEnd"/>
            <w:proofErr w:type="gramEnd"/>
            <w:r w:rsidRPr="0023191A">
              <w:rPr>
                <w:color w:val="002060"/>
                <w:lang w:val="en-US"/>
              </w:rPr>
              <w:t xml:space="preserve"> SPECIAL ONE SPORTING </w:t>
            </w:r>
            <w:proofErr w:type="spellStart"/>
            <w:r w:rsidRPr="0023191A">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B24B7"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3DD9"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7E9C"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D2C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0227"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596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7A7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3F90"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355B" w14:textId="77777777" w:rsidR="0023191A" w:rsidRPr="0023191A" w:rsidRDefault="0023191A" w:rsidP="0018655D">
            <w:pPr>
              <w:pStyle w:val="rowtabella0"/>
              <w:jc w:val="center"/>
              <w:rPr>
                <w:color w:val="002060"/>
              </w:rPr>
            </w:pPr>
            <w:r w:rsidRPr="0023191A">
              <w:rPr>
                <w:color w:val="002060"/>
              </w:rPr>
              <w:t>0</w:t>
            </w:r>
          </w:p>
        </w:tc>
      </w:tr>
    </w:tbl>
    <w:p w14:paraId="28499A10" w14:textId="77777777" w:rsidR="0023191A" w:rsidRPr="0023191A" w:rsidRDefault="0023191A" w:rsidP="0023191A">
      <w:pPr>
        <w:pStyle w:val="breakline"/>
        <w:rPr>
          <w:rFonts w:eastAsiaTheme="minorEastAsia"/>
          <w:color w:val="002060"/>
        </w:rPr>
      </w:pPr>
    </w:p>
    <w:p w14:paraId="2AA80E23" w14:textId="77777777" w:rsidR="0023191A" w:rsidRPr="0023191A" w:rsidRDefault="0023191A" w:rsidP="0023191A">
      <w:pPr>
        <w:pStyle w:val="breakline"/>
        <w:rPr>
          <w:color w:val="002060"/>
        </w:rPr>
      </w:pPr>
    </w:p>
    <w:p w14:paraId="0C3322A5" w14:textId="77777777" w:rsidR="0023191A" w:rsidRPr="0023191A" w:rsidRDefault="0023191A" w:rsidP="0023191A">
      <w:pPr>
        <w:pStyle w:val="sottotitolocampionato10"/>
        <w:rPr>
          <w:color w:val="002060"/>
        </w:rPr>
      </w:pPr>
      <w:r w:rsidRPr="0023191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7094F092"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C3D3"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92BC0"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04423"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2AEF4"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EC857"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89BA1"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74A3B"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76BA2"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91A84"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B0CC0" w14:textId="77777777" w:rsidR="0023191A" w:rsidRPr="0023191A" w:rsidRDefault="0023191A" w:rsidP="0018655D">
            <w:pPr>
              <w:pStyle w:val="headertabella0"/>
              <w:rPr>
                <w:color w:val="002060"/>
              </w:rPr>
            </w:pPr>
            <w:r w:rsidRPr="0023191A">
              <w:rPr>
                <w:color w:val="002060"/>
              </w:rPr>
              <w:t>PE</w:t>
            </w:r>
          </w:p>
        </w:tc>
      </w:tr>
      <w:tr w:rsidR="0023191A" w:rsidRPr="0023191A" w14:paraId="5ECAC79F"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E148A" w14:textId="77777777" w:rsidR="0023191A" w:rsidRPr="0023191A" w:rsidRDefault="0023191A" w:rsidP="0018655D">
            <w:pPr>
              <w:pStyle w:val="rowtabella0"/>
              <w:rPr>
                <w:color w:val="002060"/>
              </w:rPr>
            </w:pPr>
            <w:r w:rsidRPr="0023191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6C395"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EF9C"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34A1"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A8D4"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AA8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D65C"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4EAE"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3915"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CC99" w14:textId="77777777" w:rsidR="0023191A" w:rsidRPr="0023191A" w:rsidRDefault="0023191A" w:rsidP="0018655D">
            <w:pPr>
              <w:pStyle w:val="rowtabella0"/>
              <w:jc w:val="center"/>
              <w:rPr>
                <w:color w:val="002060"/>
              </w:rPr>
            </w:pPr>
            <w:r w:rsidRPr="0023191A">
              <w:rPr>
                <w:color w:val="002060"/>
              </w:rPr>
              <w:t>0</w:t>
            </w:r>
          </w:p>
        </w:tc>
      </w:tr>
      <w:tr w:rsidR="0023191A" w:rsidRPr="0023191A" w14:paraId="27765D41"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907E3" w14:textId="77777777" w:rsidR="0023191A" w:rsidRPr="0023191A" w:rsidRDefault="0023191A" w:rsidP="0018655D">
            <w:pPr>
              <w:pStyle w:val="rowtabella0"/>
              <w:rPr>
                <w:color w:val="002060"/>
              </w:rPr>
            </w:pPr>
            <w:r w:rsidRPr="0023191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633D"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D17B"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4FF9"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D9B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847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8ECA"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E45B"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2C08"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18DB" w14:textId="77777777" w:rsidR="0023191A" w:rsidRPr="0023191A" w:rsidRDefault="0023191A" w:rsidP="0018655D">
            <w:pPr>
              <w:pStyle w:val="rowtabella0"/>
              <w:jc w:val="center"/>
              <w:rPr>
                <w:color w:val="002060"/>
              </w:rPr>
            </w:pPr>
            <w:r w:rsidRPr="0023191A">
              <w:rPr>
                <w:color w:val="002060"/>
              </w:rPr>
              <w:t>0</w:t>
            </w:r>
          </w:p>
        </w:tc>
      </w:tr>
      <w:tr w:rsidR="0023191A" w:rsidRPr="0023191A" w14:paraId="1FCD86A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45C56" w14:textId="77777777" w:rsidR="0023191A" w:rsidRPr="0023191A" w:rsidRDefault="0023191A" w:rsidP="0018655D">
            <w:pPr>
              <w:pStyle w:val="rowtabella0"/>
              <w:rPr>
                <w:color w:val="002060"/>
              </w:rPr>
            </w:pPr>
            <w:r w:rsidRPr="0023191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FAEE"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2BF8"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99B8"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EC6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0CF9"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9955" w14:textId="77777777" w:rsidR="0023191A" w:rsidRPr="0023191A" w:rsidRDefault="0023191A" w:rsidP="0018655D">
            <w:pPr>
              <w:pStyle w:val="rowtabella0"/>
              <w:jc w:val="center"/>
              <w:rPr>
                <w:color w:val="002060"/>
              </w:rPr>
            </w:pPr>
            <w:r w:rsidRPr="002319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0282"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0AA6"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387A" w14:textId="77777777" w:rsidR="0023191A" w:rsidRPr="0023191A" w:rsidRDefault="0023191A" w:rsidP="0018655D">
            <w:pPr>
              <w:pStyle w:val="rowtabella0"/>
              <w:jc w:val="center"/>
              <w:rPr>
                <w:color w:val="002060"/>
              </w:rPr>
            </w:pPr>
            <w:r w:rsidRPr="0023191A">
              <w:rPr>
                <w:color w:val="002060"/>
              </w:rPr>
              <w:t>0</w:t>
            </w:r>
          </w:p>
        </w:tc>
      </w:tr>
      <w:tr w:rsidR="0023191A" w:rsidRPr="0023191A" w14:paraId="5BA7C242"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452F8" w14:textId="77777777" w:rsidR="0023191A" w:rsidRPr="0023191A" w:rsidRDefault="0023191A" w:rsidP="0018655D">
            <w:pPr>
              <w:pStyle w:val="rowtabella0"/>
              <w:rPr>
                <w:color w:val="002060"/>
              </w:rPr>
            </w:pPr>
            <w:r w:rsidRPr="0023191A">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CFCE"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F843"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07CB"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CE56"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A00C"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A7ED" w14:textId="77777777" w:rsidR="0023191A" w:rsidRPr="0023191A" w:rsidRDefault="0023191A" w:rsidP="0018655D">
            <w:pPr>
              <w:pStyle w:val="rowtabella0"/>
              <w:jc w:val="center"/>
              <w:rPr>
                <w:color w:val="002060"/>
              </w:rPr>
            </w:pPr>
            <w:r w:rsidRPr="002319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1873"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0B617"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60AD" w14:textId="77777777" w:rsidR="0023191A" w:rsidRPr="0023191A" w:rsidRDefault="0023191A" w:rsidP="0018655D">
            <w:pPr>
              <w:pStyle w:val="rowtabella0"/>
              <w:jc w:val="center"/>
              <w:rPr>
                <w:color w:val="002060"/>
              </w:rPr>
            </w:pPr>
            <w:r w:rsidRPr="0023191A">
              <w:rPr>
                <w:color w:val="002060"/>
              </w:rPr>
              <w:t>0</w:t>
            </w:r>
          </w:p>
        </w:tc>
      </w:tr>
      <w:tr w:rsidR="0023191A" w:rsidRPr="0023191A" w14:paraId="359F9FB3"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45004" w14:textId="77777777" w:rsidR="0023191A" w:rsidRPr="0023191A" w:rsidRDefault="0023191A" w:rsidP="0018655D">
            <w:pPr>
              <w:pStyle w:val="rowtabella0"/>
              <w:rPr>
                <w:color w:val="002060"/>
              </w:rPr>
            </w:pPr>
            <w:r w:rsidRPr="0023191A">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94D3"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47A7"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CC2E"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B396"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6825"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276F" w14:textId="77777777" w:rsidR="0023191A" w:rsidRPr="0023191A" w:rsidRDefault="0023191A" w:rsidP="0018655D">
            <w:pPr>
              <w:pStyle w:val="rowtabella0"/>
              <w:jc w:val="center"/>
              <w:rPr>
                <w:color w:val="002060"/>
              </w:rPr>
            </w:pPr>
            <w:r w:rsidRPr="002319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BEEA"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9FEEE"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EE32" w14:textId="77777777" w:rsidR="0023191A" w:rsidRPr="0023191A" w:rsidRDefault="0023191A" w:rsidP="0018655D">
            <w:pPr>
              <w:pStyle w:val="rowtabella0"/>
              <w:jc w:val="center"/>
              <w:rPr>
                <w:color w:val="002060"/>
              </w:rPr>
            </w:pPr>
            <w:r w:rsidRPr="0023191A">
              <w:rPr>
                <w:color w:val="002060"/>
              </w:rPr>
              <w:t>0</w:t>
            </w:r>
          </w:p>
        </w:tc>
      </w:tr>
      <w:tr w:rsidR="0023191A" w:rsidRPr="0023191A" w14:paraId="5E74B14C"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E5DF6" w14:textId="77777777" w:rsidR="0023191A" w:rsidRPr="0023191A" w:rsidRDefault="0023191A" w:rsidP="0018655D">
            <w:pPr>
              <w:pStyle w:val="rowtabella0"/>
              <w:rPr>
                <w:color w:val="002060"/>
              </w:rPr>
            </w:pPr>
            <w:r w:rsidRPr="0023191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7F3B"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E49C"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F6FC"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F1DF"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C70F"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57C7D"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B2C9"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87AA"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328B" w14:textId="77777777" w:rsidR="0023191A" w:rsidRPr="0023191A" w:rsidRDefault="0023191A" w:rsidP="0018655D">
            <w:pPr>
              <w:pStyle w:val="rowtabella0"/>
              <w:jc w:val="center"/>
              <w:rPr>
                <w:color w:val="002060"/>
              </w:rPr>
            </w:pPr>
            <w:r w:rsidRPr="0023191A">
              <w:rPr>
                <w:color w:val="002060"/>
              </w:rPr>
              <w:t>0</w:t>
            </w:r>
          </w:p>
        </w:tc>
      </w:tr>
      <w:tr w:rsidR="0023191A" w:rsidRPr="0023191A" w14:paraId="00D60869"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2904B" w14:textId="77777777" w:rsidR="0023191A" w:rsidRPr="0023191A" w:rsidRDefault="0023191A" w:rsidP="0018655D">
            <w:pPr>
              <w:pStyle w:val="rowtabella0"/>
              <w:rPr>
                <w:color w:val="002060"/>
                <w:lang w:val="en-US"/>
              </w:rPr>
            </w:pPr>
            <w:r w:rsidRPr="0023191A">
              <w:rPr>
                <w:color w:val="002060"/>
                <w:lang w:val="en-US"/>
              </w:rPr>
              <w:t xml:space="preserve">A.S.D. REAL CASEBRUCIATE </w:t>
            </w:r>
            <w:proofErr w:type="gramStart"/>
            <w:r w:rsidRPr="0023191A">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655C"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6BA4"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37BE"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1A3D"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6210"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D9BA" w14:textId="77777777" w:rsidR="0023191A" w:rsidRPr="0023191A" w:rsidRDefault="0023191A" w:rsidP="0018655D">
            <w:pPr>
              <w:pStyle w:val="rowtabella0"/>
              <w:jc w:val="center"/>
              <w:rPr>
                <w:color w:val="002060"/>
              </w:rPr>
            </w:pPr>
            <w:r w:rsidRPr="002319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8D35"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25E3"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4411" w14:textId="77777777" w:rsidR="0023191A" w:rsidRPr="0023191A" w:rsidRDefault="0023191A" w:rsidP="0018655D">
            <w:pPr>
              <w:pStyle w:val="rowtabella0"/>
              <w:jc w:val="center"/>
              <w:rPr>
                <w:color w:val="002060"/>
              </w:rPr>
            </w:pPr>
            <w:r w:rsidRPr="0023191A">
              <w:rPr>
                <w:color w:val="002060"/>
              </w:rPr>
              <w:t>0</w:t>
            </w:r>
          </w:p>
        </w:tc>
      </w:tr>
      <w:tr w:rsidR="0023191A" w:rsidRPr="0023191A" w14:paraId="72828CF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D5B85" w14:textId="77777777" w:rsidR="0023191A" w:rsidRPr="0023191A" w:rsidRDefault="0023191A" w:rsidP="0018655D">
            <w:pPr>
              <w:pStyle w:val="rowtabella0"/>
              <w:rPr>
                <w:color w:val="002060"/>
              </w:rPr>
            </w:pPr>
            <w:r w:rsidRPr="0023191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B9B6"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4988"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B071"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7DD9"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BA6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310C"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9092"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0A95"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ABEE" w14:textId="77777777" w:rsidR="0023191A" w:rsidRPr="0023191A" w:rsidRDefault="0023191A" w:rsidP="0018655D">
            <w:pPr>
              <w:pStyle w:val="rowtabella0"/>
              <w:jc w:val="center"/>
              <w:rPr>
                <w:color w:val="002060"/>
              </w:rPr>
            </w:pPr>
            <w:r w:rsidRPr="0023191A">
              <w:rPr>
                <w:color w:val="002060"/>
              </w:rPr>
              <w:t>0</w:t>
            </w:r>
          </w:p>
        </w:tc>
      </w:tr>
      <w:tr w:rsidR="0023191A" w:rsidRPr="0023191A" w14:paraId="1266730E"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706D3" w14:textId="77777777" w:rsidR="0023191A" w:rsidRPr="0023191A" w:rsidRDefault="0023191A" w:rsidP="0018655D">
            <w:pPr>
              <w:pStyle w:val="rowtabella0"/>
              <w:rPr>
                <w:color w:val="002060"/>
                <w:lang w:val="en-US"/>
              </w:rPr>
            </w:pPr>
            <w:r w:rsidRPr="0023191A">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8261"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7FC7"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EC82"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EEA54"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6DB5"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DA6C0"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E01A"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22C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1F1D" w14:textId="77777777" w:rsidR="0023191A" w:rsidRPr="0023191A" w:rsidRDefault="0023191A" w:rsidP="0018655D">
            <w:pPr>
              <w:pStyle w:val="rowtabella0"/>
              <w:jc w:val="center"/>
              <w:rPr>
                <w:color w:val="002060"/>
              </w:rPr>
            </w:pPr>
            <w:r w:rsidRPr="0023191A">
              <w:rPr>
                <w:color w:val="002060"/>
              </w:rPr>
              <w:t>0</w:t>
            </w:r>
          </w:p>
        </w:tc>
      </w:tr>
      <w:tr w:rsidR="0023191A" w:rsidRPr="0023191A" w14:paraId="3041FE3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8998D" w14:textId="77777777" w:rsidR="0023191A" w:rsidRPr="0023191A" w:rsidRDefault="0023191A" w:rsidP="0018655D">
            <w:pPr>
              <w:pStyle w:val="rowtabella0"/>
              <w:rPr>
                <w:color w:val="002060"/>
              </w:rPr>
            </w:pPr>
            <w:r w:rsidRPr="0023191A">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C2A4"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D031"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ADA2"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704C9"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39E8"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5D88"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2BF5"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3218"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7F43" w14:textId="77777777" w:rsidR="0023191A" w:rsidRPr="0023191A" w:rsidRDefault="0023191A" w:rsidP="0018655D">
            <w:pPr>
              <w:pStyle w:val="rowtabella0"/>
              <w:jc w:val="center"/>
              <w:rPr>
                <w:color w:val="002060"/>
              </w:rPr>
            </w:pPr>
            <w:r w:rsidRPr="0023191A">
              <w:rPr>
                <w:color w:val="002060"/>
              </w:rPr>
              <w:t>0</w:t>
            </w:r>
          </w:p>
        </w:tc>
      </w:tr>
      <w:tr w:rsidR="0023191A" w:rsidRPr="0023191A" w14:paraId="219B0E99"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150E6" w14:textId="77777777" w:rsidR="0023191A" w:rsidRPr="0023191A" w:rsidRDefault="0023191A" w:rsidP="0018655D">
            <w:pPr>
              <w:pStyle w:val="rowtabella0"/>
              <w:rPr>
                <w:color w:val="002060"/>
              </w:rPr>
            </w:pPr>
            <w:r w:rsidRPr="0023191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831D"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7B73D"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98D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6FB6"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5968"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BEC6"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A385"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0D3F"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DAF6" w14:textId="77777777" w:rsidR="0023191A" w:rsidRPr="0023191A" w:rsidRDefault="0023191A" w:rsidP="0018655D">
            <w:pPr>
              <w:pStyle w:val="rowtabella0"/>
              <w:jc w:val="center"/>
              <w:rPr>
                <w:color w:val="002060"/>
              </w:rPr>
            </w:pPr>
            <w:r w:rsidRPr="0023191A">
              <w:rPr>
                <w:color w:val="002060"/>
              </w:rPr>
              <w:t>0</w:t>
            </w:r>
          </w:p>
        </w:tc>
      </w:tr>
      <w:tr w:rsidR="0023191A" w:rsidRPr="0023191A" w14:paraId="74566853"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8BC764" w14:textId="77777777" w:rsidR="0023191A" w:rsidRPr="0023191A" w:rsidRDefault="0023191A" w:rsidP="0018655D">
            <w:pPr>
              <w:pStyle w:val="rowtabella0"/>
              <w:rPr>
                <w:color w:val="002060"/>
              </w:rPr>
            </w:pPr>
            <w:r w:rsidRPr="0023191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2FE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86D1"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D31A"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3162"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6B7F"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BA62"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13E0" w14:textId="77777777" w:rsidR="0023191A" w:rsidRPr="0023191A" w:rsidRDefault="0023191A" w:rsidP="0018655D">
            <w:pPr>
              <w:pStyle w:val="rowtabella0"/>
              <w:jc w:val="center"/>
              <w:rPr>
                <w:color w:val="002060"/>
              </w:rPr>
            </w:pPr>
            <w:r w:rsidRPr="0023191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3CC9"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BEA3" w14:textId="77777777" w:rsidR="0023191A" w:rsidRPr="0023191A" w:rsidRDefault="0023191A" w:rsidP="0018655D">
            <w:pPr>
              <w:pStyle w:val="rowtabella0"/>
              <w:jc w:val="center"/>
              <w:rPr>
                <w:color w:val="002060"/>
              </w:rPr>
            </w:pPr>
            <w:r w:rsidRPr="0023191A">
              <w:rPr>
                <w:color w:val="002060"/>
              </w:rPr>
              <w:t>0</w:t>
            </w:r>
          </w:p>
        </w:tc>
      </w:tr>
    </w:tbl>
    <w:p w14:paraId="31ED34C2" w14:textId="77777777" w:rsidR="0023191A" w:rsidRPr="0023191A" w:rsidRDefault="0023191A" w:rsidP="0023191A">
      <w:pPr>
        <w:pStyle w:val="breakline"/>
        <w:rPr>
          <w:rFonts w:eastAsiaTheme="minorEastAsia"/>
          <w:color w:val="002060"/>
        </w:rPr>
      </w:pPr>
    </w:p>
    <w:p w14:paraId="740DD303" w14:textId="77777777" w:rsidR="0023191A" w:rsidRPr="0023191A" w:rsidRDefault="0023191A" w:rsidP="0023191A">
      <w:pPr>
        <w:pStyle w:val="breakline"/>
        <w:rPr>
          <w:color w:val="002060"/>
        </w:rPr>
      </w:pPr>
    </w:p>
    <w:p w14:paraId="51650071" w14:textId="77777777" w:rsidR="0023191A" w:rsidRPr="0023191A" w:rsidRDefault="0023191A" w:rsidP="0023191A">
      <w:pPr>
        <w:pStyle w:val="sottotitolocampionato10"/>
        <w:rPr>
          <w:color w:val="002060"/>
        </w:rPr>
      </w:pPr>
      <w:r w:rsidRPr="0023191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75F3AABB"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ECD89"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FDC7B"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A411D"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0B4A0"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E35B7"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F9448"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87017"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0E557"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B2348"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5517B" w14:textId="77777777" w:rsidR="0023191A" w:rsidRPr="0023191A" w:rsidRDefault="0023191A" w:rsidP="0018655D">
            <w:pPr>
              <w:pStyle w:val="headertabella0"/>
              <w:rPr>
                <w:color w:val="002060"/>
              </w:rPr>
            </w:pPr>
            <w:r w:rsidRPr="0023191A">
              <w:rPr>
                <w:color w:val="002060"/>
              </w:rPr>
              <w:t>PE</w:t>
            </w:r>
          </w:p>
        </w:tc>
      </w:tr>
      <w:tr w:rsidR="0023191A" w:rsidRPr="0023191A" w14:paraId="455EE408"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9B9FA" w14:textId="77777777" w:rsidR="0023191A" w:rsidRPr="0023191A" w:rsidRDefault="0023191A" w:rsidP="0018655D">
            <w:pPr>
              <w:pStyle w:val="rowtabella0"/>
              <w:rPr>
                <w:color w:val="002060"/>
              </w:rPr>
            </w:pPr>
            <w:r w:rsidRPr="0023191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70D4"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5A06"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45F6"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7C788"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8C1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2679" w14:textId="77777777" w:rsidR="0023191A" w:rsidRPr="0023191A" w:rsidRDefault="0023191A" w:rsidP="0018655D">
            <w:pPr>
              <w:pStyle w:val="rowtabella0"/>
              <w:jc w:val="center"/>
              <w:rPr>
                <w:color w:val="002060"/>
              </w:rPr>
            </w:pPr>
            <w:r w:rsidRPr="002319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BACF"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82A6"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DFEA" w14:textId="77777777" w:rsidR="0023191A" w:rsidRPr="0023191A" w:rsidRDefault="0023191A" w:rsidP="0018655D">
            <w:pPr>
              <w:pStyle w:val="rowtabella0"/>
              <w:jc w:val="center"/>
              <w:rPr>
                <w:color w:val="002060"/>
              </w:rPr>
            </w:pPr>
            <w:r w:rsidRPr="0023191A">
              <w:rPr>
                <w:color w:val="002060"/>
              </w:rPr>
              <w:t>0</w:t>
            </w:r>
          </w:p>
        </w:tc>
      </w:tr>
      <w:tr w:rsidR="0023191A" w:rsidRPr="0023191A" w14:paraId="69019066"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EE072" w14:textId="77777777" w:rsidR="0023191A" w:rsidRPr="0023191A" w:rsidRDefault="0023191A" w:rsidP="0018655D">
            <w:pPr>
              <w:pStyle w:val="rowtabella0"/>
              <w:rPr>
                <w:color w:val="002060"/>
              </w:rPr>
            </w:pPr>
            <w:r w:rsidRPr="0023191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5194"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5E46"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9686"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4629"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3E35"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2A49" w14:textId="77777777" w:rsidR="0023191A" w:rsidRPr="0023191A" w:rsidRDefault="0023191A" w:rsidP="0018655D">
            <w:pPr>
              <w:pStyle w:val="rowtabella0"/>
              <w:jc w:val="center"/>
              <w:rPr>
                <w:color w:val="002060"/>
              </w:rPr>
            </w:pPr>
            <w:r w:rsidRPr="002319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F163"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25A8"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4477" w14:textId="77777777" w:rsidR="0023191A" w:rsidRPr="0023191A" w:rsidRDefault="0023191A" w:rsidP="0018655D">
            <w:pPr>
              <w:pStyle w:val="rowtabella0"/>
              <w:jc w:val="center"/>
              <w:rPr>
                <w:color w:val="002060"/>
              </w:rPr>
            </w:pPr>
            <w:r w:rsidRPr="0023191A">
              <w:rPr>
                <w:color w:val="002060"/>
              </w:rPr>
              <w:t>0</w:t>
            </w:r>
          </w:p>
        </w:tc>
      </w:tr>
      <w:tr w:rsidR="0023191A" w:rsidRPr="0023191A" w14:paraId="4BE232B7"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D9881" w14:textId="77777777" w:rsidR="0023191A" w:rsidRPr="0023191A" w:rsidRDefault="0023191A" w:rsidP="0018655D">
            <w:pPr>
              <w:pStyle w:val="rowtabella0"/>
              <w:rPr>
                <w:color w:val="002060"/>
              </w:rPr>
            </w:pPr>
            <w:r w:rsidRPr="0023191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8BF1"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78CA"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A7DD"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91E5"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B20B"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1E26"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5C96"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DCF4"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5D3A" w14:textId="77777777" w:rsidR="0023191A" w:rsidRPr="0023191A" w:rsidRDefault="0023191A" w:rsidP="0018655D">
            <w:pPr>
              <w:pStyle w:val="rowtabella0"/>
              <w:jc w:val="center"/>
              <w:rPr>
                <w:color w:val="002060"/>
              </w:rPr>
            </w:pPr>
            <w:r w:rsidRPr="0023191A">
              <w:rPr>
                <w:color w:val="002060"/>
              </w:rPr>
              <w:t>0</w:t>
            </w:r>
          </w:p>
        </w:tc>
      </w:tr>
      <w:tr w:rsidR="0023191A" w:rsidRPr="0023191A" w14:paraId="6B6673D4"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07C9C" w14:textId="77777777" w:rsidR="0023191A" w:rsidRPr="0023191A" w:rsidRDefault="0023191A" w:rsidP="0018655D">
            <w:pPr>
              <w:pStyle w:val="rowtabella0"/>
              <w:rPr>
                <w:color w:val="002060"/>
              </w:rPr>
            </w:pPr>
            <w:r w:rsidRPr="0023191A">
              <w:rPr>
                <w:color w:val="002060"/>
              </w:rPr>
              <w:t xml:space="preserve">A.S.D. </w:t>
            </w:r>
            <w:proofErr w:type="gramStart"/>
            <w:r w:rsidRPr="0023191A">
              <w:rPr>
                <w:color w:val="002060"/>
              </w:rPr>
              <w:t>CITTA</w:t>
            </w:r>
            <w:proofErr w:type="gramEnd"/>
            <w:r w:rsidRPr="0023191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3640"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1D54"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DE74"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F82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1C94"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31E1"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75F5"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FD16"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20F7" w14:textId="77777777" w:rsidR="0023191A" w:rsidRPr="0023191A" w:rsidRDefault="0023191A" w:rsidP="0018655D">
            <w:pPr>
              <w:pStyle w:val="rowtabella0"/>
              <w:jc w:val="center"/>
              <w:rPr>
                <w:color w:val="002060"/>
              </w:rPr>
            </w:pPr>
            <w:r w:rsidRPr="0023191A">
              <w:rPr>
                <w:color w:val="002060"/>
              </w:rPr>
              <w:t>0</w:t>
            </w:r>
          </w:p>
        </w:tc>
      </w:tr>
      <w:tr w:rsidR="0023191A" w:rsidRPr="0023191A" w14:paraId="4A34E0A4"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66C86" w14:textId="77777777" w:rsidR="0023191A" w:rsidRPr="0023191A" w:rsidRDefault="0023191A" w:rsidP="0018655D">
            <w:pPr>
              <w:pStyle w:val="rowtabella0"/>
              <w:rPr>
                <w:color w:val="002060"/>
              </w:rPr>
            </w:pPr>
            <w:r w:rsidRPr="0023191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28B8"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0518"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32EC"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7355"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576E"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B861"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3B87"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0962A"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A738" w14:textId="77777777" w:rsidR="0023191A" w:rsidRPr="0023191A" w:rsidRDefault="0023191A" w:rsidP="0018655D">
            <w:pPr>
              <w:pStyle w:val="rowtabella0"/>
              <w:jc w:val="center"/>
              <w:rPr>
                <w:color w:val="002060"/>
              </w:rPr>
            </w:pPr>
            <w:r w:rsidRPr="0023191A">
              <w:rPr>
                <w:color w:val="002060"/>
              </w:rPr>
              <w:t>0</w:t>
            </w:r>
          </w:p>
        </w:tc>
      </w:tr>
      <w:tr w:rsidR="0023191A" w:rsidRPr="0023191A" w14:paraId="4825C7DE"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AD07D" w14:textId="77777777" w:rsidR="0023191A" w:rsidRPr="0023191A" w:rsidRDefault="0023191A" w:rsidP="0018655D">
            <w:pPr>
              <w:pStyle w:val="rowtabella0"/>
              <w:rPr>
                <w:color w:val="002060"/>
              </w:rPr>
            </w:pPr>
            <w:r w:rsidRPr="0023191A">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2E3D"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CA68"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AF01"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8E2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6C3A"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CE06"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BE08"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0A81"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C949" w14:textId="77777777" w:rsidR="0023191A" w:rsidRPr="0023191A" w:rsidRDefault="0023191A" w:rsidP="0018655D">
            <w:pPr>
              <w:pStyle w:val="rowtabella0"/>
              <w:jc w:val="center"/>
              <w:rPr>
                <w:color w:val="002060"/>
              </w:rPr>
            </w:pPr>
            <w:r w:rsidRPr="0023191A">
              <w:rPr>
                <w:color w:val="002060"/>
              </w:rPr>
              <w:t>0</w:t>
            </w:r>
          </w:p>
        </w:tc>
      </w:tr>
      <w:tr w:rsidR="0023191A" w:rsidRPr="0023191A" w14:paraId="062801B9"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15B06" w14:textId="77777777" w:rsidR="0023191A" w:rsidRPr="0023191A" w:rsidRDefault="0023191A" w:rsidP="0018655D">
            <w:pPr>
              <w:pStyle w:val="rowtabella0"/>
              <w:rPr>
                <w:color w:val="002060"/>
              </w:rPr>
            </w:pPr>
            <w:r w:rsidRPr="0023191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EB0B"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D43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5BC7"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C46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48FC"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DF04"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4C69"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1536"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93E1" w14:textId="77777777" w:rsidR="0023191A" w:rsidRPr="0023191A" w:rsidRDefault="0023191A" w:rsidP="0018655D">
            <w:pPr>
              <w:pStyle w:val="rowtabella0"/>
              <w:jc w:val="center"/>
              <w:rPr>
                <w:color w:val="002060"/>
              </w:rPr>
            </w:pPr>
            <w:r w:rsidRPr="0023191A">
              <w:rPr>
                <w:color w:val="002060"/>
              </w:rPr>
              <w:t>0</w:t>
            </w:r>
          </w:p>
        </w:tc>
      </w:tr>
      <w:tr w:rsidR="0023191A" w:rsidRPr="0023191A" w14:paraId="63E12EC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6C7A9" w14:textId="77777777" w:rsidR="0023191A" w:rsidRPr="0023191A" w:rsidRDefault="0023191A" w:rsidP="0018655D">
            <w:pPr>
              <w:pStyle w:val="rowtabella0"/>
              <w:rPr>
                <w:color w:val="002060"/>
              </w:rPr>
            </w:pPr>
            <w:r w:rsidRPr="0023191A">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73BE"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EF3B"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6E8C"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A89A"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218A"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A63D"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5CC8" w14:textId="77777777" w:rsidR="0023191A" w:rsidRPr="0023191A" w:rsidRDefault="0023191A" w:rsidP="0018655D">
            <w:pPr>
              <w:pStyle w:val="rowtabella0"/>
              <w:jc w:val="center"/>
              <w:rPr>
                <w:color w:val="002060"/>
              </w:rPr>
            </w:pPr>
            <w:r w:rsidRPr="002319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50C8"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C054" w14:textId="77777777" w:rsidR="0023191A" w:rsidRPr="0023191A" w:rsidRDefault="0023191A" w:rsidP="0018655D">
            <w:pPr>
              <w:pStyle w:val="rowtabella0"/>
              <w:jc w:val="center"/>
              <w:rPr>
                <w:color w:val="002060"/>
              </w:rPr>
            </w:pPr>
            <w:r w:rsidRPr="0023191A">
              <w:rPr>
                <w:color w:val="002060"/>
              </w:rPr>
              <w:t>0</w:t>
            </w:r>
          </w:p>
        </w:tc>
      </w:tr>
      <w:tr w:rsidR="0023191A" w:rsidRPr="0023191A" w14:paraId="06DC2AEB"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C92E9" w14:textId="77777777" w:rsidR="0023191A" w:rsidRPr="0023191A" w:rsidRDefault="0023191A" w:rsidP="0018655D">
            <w:pPr>
              <w:pStyle w:val="rowtabella0"/>
              <w:rPr>
                <w:color w:val="002060"/>
              </w:rPr>
            </w:pPr>
            <w:r w:rsidRPr="0023191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CFD5"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FA63"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AA43"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C7BF"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CA85"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2BE2"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C2F3A"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B1C3"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C830B" w14:textId="77777777" w:rsidR="0023191A" w:rsidRPr="0023191A" w:rsidRDefault="0023191A" w:rsidP="0018655D">
            <w:pPr>
              <w:pStyle w:val="rowtabella0"/>
              <w:jc w:val="center"/>
              <w:rPr>
                <w:color w:val="002060"/>
              </w:rPr>
            </w:pPr>
            <w:r w:rsidRPr="0023191A">
              <w:rPr>
                <w:color w:val="002060"/>
              </w:rPr>
              <w:t>0</w:t>
            </w:r>
          </w:p>
        </w:tc>
      </w:tr>
      <w:tr w:rsidR="0023191A" w:rsidRPr="0023191A" w14:paraId="74EF9AA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73EC1" w14:textId="77777777" w:rsidR="0023191A" w:rsidRPr="0023191A" w:rsidRDefault="0023191A" w:rsidP="0018655D">
            <w:pPr>
              <w:pStyle w:val="rowtabella0"/>
              <w:rPr>
                <w:color w:val="002060"/>
              </w:rPr>
            </w:pPr>
            <w:r w:rsidRPr="0023191A">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5398"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D41F"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844E"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4C0B"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4C89"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1E6E"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22B3" w14:textId="77777777" w:rsidR="0023191A" w:rsidRPr="0023191A" w:rsidRDefault="0023191A" w:rsidP="0018655D">
            <w:pPr>
              <w:pStyle w:val="rowtabella0"/>
              <w:jc w:val="center"/>
              <w:rPr>
                <w:color w:val="002060"/>
              </w:rPr>
            </w:pPr>
            <w:r w:rsidRPr="002319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0477"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4876" w14:textId="77777777" w:rsidR="0023191A" w:rsidRPr="0023191A" w:rsidRDefault="0023191A" w:rsidP="0018655D">
            <w:pPr>
              <w:pStyle w:val="rowtabella0"/>
              <w:jc w:val="center"/>
              <w:rPr>
                <w:color w:val="002060"/>
              </w:rPr>
            </w:pPr>
            <w:r w:rsidRPr="0023191A">
              <w:rPr>
                <w:color w:val="002060"/>
              </w:rPr>
              <w:t>0</w:t>
            </w:r>
          </w:p>
        </w:tc>
      </w:tr>
      <w:tr w:rsidR="0023191A" w:rsidRPr="0023191A" w14:paraId="0A96993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DC773" w14:textId="77777777" w:rsidR="0023191A" w:rsidRPr="0023191A" w:rsidRDefault="0023191A" w:rsidP="0018655D">
            <w:pPr>
              <w:pStyle w:val="rowtabella0"/>
              <w:rPr>
                <w:color w:val="002060"/>
              </w:rPr>
            </w:pPr>
            <w:r w:rsidRPr="0023191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5022"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FB86"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0EFB"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A215"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AC84"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EFDD"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B5B3" w14:textId="77777777" w:rsidR="0023191A" w:rsidRPr="0023191A" w:rsidRDefault="0023191A" w:rsidP="0018655D">
            <w:pPr>
              <w:pStyle w:val="rowtabella0"/>
              <w:jc w:val="center"/>
              <w:rPr>
                <w:color w:val="002060"/>
              </w:rPr>
            </w:pPr>
            <w:r w:rsidRPr="0023191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4148"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5C45" w14:textId="77777777" w:rsidR="0023191A" w:rsidRPr="0023191A" w:rsidRDefault="0023191A" w:rsidP="0018655D">
            <w:pPr>
              <w:pStyle w:val="rowtabella0"/>
              <w:jc w:val="center"/>
              <w:rPr>
                <w:color w:val="002060"/>
              </w:rPr>
            </w:pPr>
            <w:r w:rsidRPr="0023191A">
              <w:rPr>
                <w:color w:val="002060"/>
              </w:rPr>
              <w:t>1</w:t>
            </w:r>
          </w:p>
        </w:tc>
      </w:tr>
      <w:tr w:rsidR="0023191A" w:rsidRPr="0023191A" w14:paraId="0DFD6857"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1684A" w14:textId="77777777" w:rsidR="0023191A" w:rsidRPr="0023191A" w:rsidRDefault="0023191A" w:rsidP="0018655D">
            <w:pPr>
              <w:pStyle w:val="rowtabella0"/>
              <w:rPr>
                <w:color w:val="002060"/>
              </w:rPr>
            </w:pPr>
            <w:r w:rsidRPr="0023191A">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C26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323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8705"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C95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1355"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68B34"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363D" w14:textId="77777777" w:rsidR="0023191A" w:rsidRPr="0023191A" w:rsidRDefault="0023191A" w:rsidP="0018655D">
            <w:pPr>
              <w:pStyle w:val="rowtabella0"/>
              <w:jc w:val="center"/>
              <w:rPr>
                <w:color w:val="002060"/>
              </w:rPr>
            </w:pPr>
            <w:r w:rsidRPr="0023191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8EA9" w14:textId="77777777" w:rsidR="0023191A" w:rsidRPr="0023191A" w:rsidRDefault="0023191A" w:rsidP="0018655D">
            <w:pPr>
              <w:pStyle w:val="rowtabella0"/>
              <w:jc w:val="center"/>
              <w:rPr>
                <w:color w:val="002060"/>
              </w:rPr>
            </w:pPr>
            <w:r w:rsidRPr="002319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D4B2" w14:textId="77777777" w:rsidR="0023191A" w:rsidRPr="0023191A" w:rsidRDefault="0023191A" w:rsidP="0018655D">
            <w:pPr>
              <w:pStyle w:val="rowtabella0"/>
              <w:jc w:val="center"/>
              <w:rPr>
                <w:color w:val="002060"/>
              </w:rPr>
            </w:pPr>
            <w:r w:rsidRPr="0023191A">
              <w:rPr>
                <w:color w:val="002060"/>
              </w:rPr>
              <w:t>0</w:t>
            </w:r>
          </w:p>
        </w:tc>
      </w:tr>
    </w:tbl>
    <w:p w14:paraId="4D988382" w14:textId="77777777" w:rsidR="0023191A" w:rsidRPr="0023191A" w:rsidRDefault="0023191A" w:rsidP="0023191A">
      <w:pPr>
        <w:pStyle w:val="breakline"/>
        <w:rPr>
          <w:rFonts w:eastAsiaTheme="minorEastAsia"/>
          <w:color w:val="002060"/>
        </w:rPr>
      </w:pPr>
    </w:p>
    <w:p w14:paraId="6EF9EB04" w14:textId="77777777" w:rsidR="0023191A" w:rsidRPr="0023191A" w:rsidRDefault="0023191A" w:rsidP="0023191A">
      <w:pPr>
        <w:pStyle w:val="breakline"/>
        <w:rPr>
          <w:color w:val="002060"/>
        </w:rPr>
      </w:pPr>
    </w:p>
    <w:p w14:paraId="04B9DBAA" w14:textId="77777777" w:rsidR="0023191A" w:rsidRPr="0023191A" w:rsidRDefault="0023191A" w:rsidP="0023191A">
      <w:pPr>
        <w:pStyle w:val="sottotitolocampionato10"/>
        <w:rPr>
          <w:color w:val="002060"/>
        </w:rPr>
      </w:pPr>
      <w:r w:rsidRPr="0023191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1932BAC6"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CA8C0"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2BD17"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D186A"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E5420"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E439E"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4BEC5"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75226"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59B0"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8A5A2"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6F285" w14:textId="77777777" w:rsidR="0023191A" w:rsidRPr="0023191A" w:rsidRDefault="0023191A" w:rsidP="0018655D">
            <w:pPr>
              <w:pStyle w:val="headertabella0"/>
              <w:rPr>
                <w:color w:val="002060"/>
              </w:rPr>
            </w:pPr>
            <w:r w:rsidRPr="0023191A">
              <w:rPr>
                <w:color w:val="002060"/>
              </w:rPr>
              <w:t>PE</w:t>
            </w:r>
          </w:p>
        </w:tc>
      </w:tr>
      <w:tr w:rsidR="0023191A" w:rsidRPr="0023191A" w14:paraId="433D529E"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340B55" w14:textId="77777777" w:rsidR="0023191A" w:rsidRPr="0023191A" w:rsidRDefault="0023191A" w:rsidP="0018655D">
            <w:pPr>
              <w:pStyle w:val="rowtabella0"/>
              <w:rPr>
                <w:color w:val="002060"/>
              </w:rPr>
            </w:pPr>
            <w:r w:rsidRPr="0023191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87B5"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FDB4"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98CA"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5247"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3FEB"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D0D8" w14:textId="77777777" w:rsidR="0023191A" w:rsidRPr="0023191A" w:rsidRDefault="0023191A" w:rsidP="0018655D">
            <w:pPr>
              <w:pStyle w:val="rowtabella0"/>
              <w:jc w:val="center"/>
              <w:rPr>
                <w:color w:val="002060"/>
              </w:rPr>
            </w:pPr>
            <w:r w:rsidRPr="002319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CA55"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ECE1"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50F3" w14:textId="77777777" w:rsidR="0023191A" w:rsidRPr="0023191A" w:rsidRDefault="0023191A" w:rsidP="0018655D">
            <w:pPr>
              <w:pStyle w:val="rowtabella0"/>
              <w:jc w:val="center"/>
              <w:rPr>
                <w:color w:val="002060"/>
              </w:rPr>
            </w:pPr>
            <w:r w:rsidRPr="0023191A">
              <w:rPr>
                <w:color w:val="002060"/>
              </w:rPr>
              <w:t>0</w:t>
            </w:r>
          </w:p>
        </w:tc>
      </w:tr>
      <w:tr w:rsidR="0023191A" w:rsidRPr="0023191A" w14:paraId="1EE0FB5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75729" w14:textId="77777777" w:rsidR="0023191A" w:rsidRPr="0023191A" w:rsidRDefault="0023191A" w:rsidP="0018655D">
            <w:pPr>
              <w:pStyle w:val="rowtabella0"/>
              <w:rPr>
                <w:color w:val="002060"/>
              </w:rPr>
            </w:pPr>
            <w:r w:rsidRPr="0023191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789E"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0C2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39D0"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FA2A6"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9C17"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D368"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0755"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3DD2"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5104" w14:textId="77777777" w:rsidR="0023191A" w:rsidRPr="0023191A" w:rsidRDefault="0023191A" w:rsidP="0018655D">
            <w:pPr>
              <w:pStyle w:val="rowtabella0"/>
              <w:jc w:val="center"/>
              <w:rPr>
                <w:color w:val="002060"/>
              </w:rPr>
            </w:pPr>
            <w:r w:rsidRPr="0023191A">
              <w:rPr>
                <w:color w:val="002060"/>
              </w:rPr>
              <w:t>0</w:t>
            </w:r>
          </w:p>
        </w:tc>
      </w:tr>
      <w:tr w:rsidR="0023191A" w:rsidRPr="0023191A" w14:paraId="3E3C02C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72BC5" w14:textId="77777777" w:rsidR="0023191A" w:rsidRPr="0023191A" w:rsidRDefault="0023191A" w:rsidP="0018655D">
            <w:pPr>
              <w:pStyle w:val="rowtabella0"/>
              <w:rPr>
                <w:color w:val="002060"/>
              </w:rPr>
            </w:pPr>
            <w:r w:rsidRPr="0023191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055F"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016C"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8C6F"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7670"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D60A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E3AE"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5657"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100F"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0216" w14:textId="77777777" w:rsidR="0023191A" w:rsidRPr="0023191A" w:rsidRDefault="0023191A" w:rsidP="0018655D">
            <w:pPr>
              <w:pStyle w:val="rowtabella0"/>
              <w:jc w:val="center"/>
              <w:rPr>
                <w:color w:val="002060"/>
              </w:rPr>
            </w:pPr>
            <w:r w:rsidRPr="0023191A">
              <w:rPr>
                <w:color w:val="002060"/>
              </w:rPr>
              <w:t>0</w:t>
            </w:r>
          </w:p>
        </w:tc>
      </w:tr>
      <w:tr w:rsidR="0023191A" w:rsidRPr="0023191A" w14:paraId="471B598E"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243CA" w14:textId="77777777" w:rsidR="0023191A" w:rsidRPr="0023191A" w:rsidRDefault="0023191A" w:rsidP="0018655D">
            <w:pPr>
              <w:pStyle w:val="rowtabella0"/>
              <w:rPr>
                <w:color w:val="002060"/>
              </w:rPr>
            </w:pPr>
            <w:r w:rsidRPr="0023191A">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4D29"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0140"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C88B"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6398"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BC05"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0B1F"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6F1E"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96FC"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0728" w14:textId="77777777" w:rsidR="0023191A" w:rsidRPr="0023191A" w:rsidRDefault="0023191A" w:rsidP="0018655D">
            <w:pPr>
              <w:pStyle w:val="rowtabella0"/>
              <w:jc w:val="center"/>
              <w:rPr>
                <w:color w:val="002060"/>
              </w:rPr>
            </w:pPr>
            <w:r w:rsidRPr="0023191A">
              <w:rPr>
                <w:color w:val="002060"/>
              </w:rPr>
              <w:t>0</w:t>
            </w:r>
          </w:p>
        </w:tc>
      </w:tr>
      <w:tr w:rsidR="0023191A" w:rsidRPr="0023191A" w14:paraId="56F774CF"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7761F" w14:textId="77777777" w:rsidR="0023191A" w:rsidRPr="0023191A" w:rsidRDefault="0023191A" w:rsidP="0018655D">
            <w:pPr>
              <w:pStyle w:val="rowtabella0"/>
              <w:rPr>
                <w:color w:val="002060"/>
              </w:rPr>
            </w:pPr>
            <w:r w:rsidRPr="0023191A">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85C9"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59E5"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72FE"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5B14"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022F"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788D"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8AE5"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4C94"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BE5A" w14:textId="77777777" w:rsidR="0023191A" w:rsidRPr="0023191A" w:rsidRDefault="0023191A" w:rsidP="0018655D">
            <w:pPr>
              <w:pStyle w:val="rowtabella0"/>
              <w:jc w:val="center"/>
              <w:rPr>
                <w:color w:val="002060"/>
              </w:rPr>
            </w:pPr>
            <w:r w:rsidRPr="0023191A">
              <w:rPr>
                <w:color w:val="002060"/>
              </w:rPr>
              <w:t>0</w:t>
            </w:r>
          </w:p>
        </w:tc>
      </w:tr>
      <w:tr w:rsidR="0023191A" w:rsidRPr="0023191A" w14:paraId="055B9EC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91B8A" w14:textId="77777777" w:rsidR="0023191A" w:rsidRPr="0023191A" w:rsidRDefault="0023191A" w:rsidP="0018655D">
            <w:pPr>
              <w:pStyle w:val="rowtabella0"/>
              <w:rPr>
                <w:color w:val="002060"/>
              </w:rPr>
            </w:pPr>
            <w:r w:rsidRPr="0023191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5E05"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940D"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6CF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536A"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E3D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BE1A"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A7FD"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65C2"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9CF2" w14:textId="77777777" w:rsidR="0023191A" w:rsidRPr="0023191A" w:rsidRDefault="0023191A" w:rsidP="0018655D">
            <w:pPr>
              <w:pStyle w:val="rowtabella0"/>
              <w:jc w:val="center"/>
              <w:rPr>
                <w:color w:val="002060"/>
              </w:rPr>
            </w:pPr>
            <w:r w:rsidRPr="0023191A">
              <w:rPr>
                <w:color w:val="002060"/>
              </w:rPr>
              <w:t>0</w:t>
            </w:r>
          </w:p>
        </w:tc>
      </w:tr>
      <w:tr w:rsidR="0023191A" w:rsidRPr="0023191A" w14:paraId="4E826B22"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5CD05" w14:textId="77777777" w:rsidR="0023191A" w:rsidRPr="0023191A" w:rsidRDefault="0023191A" w:rsidP="0018655D">
            <w:pPr>
              <w:pStyle w:val="rowtabella0"/>
              <w:rPr>
                <w:color w:val="002060"/>
              </w:rPr>
            </w:pPr>
            <w:r w:rsidRPr="0023191A">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052B"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1FFC"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C676"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7463"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B36F"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8F61"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3EDA"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F707"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AC7A" w14:textId="77777777" w:rsidR="0023191A" w:rsidRPr="0023191A" w:rsidRDefault="0023191A" w:rsidP="0018655D">
            <w:pPr>
              <w:pStyle w:val="rowtabella0"/>
              <w:jc w:val="center"/>
              <w:rPr>
                <w:color w:val="002060"/>
              </w:rPr>
            </w:pPr>
            <w:r w:rsidRPr="0023191A">
              <w:rPr>
                <w:color w:val="002060"/>
              </w:rPr>
              <w:t>0</w:t>
            </w:r>
          </w:p>
        </w:tc>
      </w:tr>
      <w:tr w:rsidR="0023191A" w:rsidRPr="0023191A" w14:paraId="2550993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4D4A2" w14:textId="77777777" w:rsidR="0023191A" w:rsidRPr="0023191A" w:rsidRDefault="0023191A" w:rsidP="0018655D">
            <w:pPr>
              <w:pStyle w:val="rowtabella0"/>
              <w:rPr>
                <w:color w:val="002060"/>
              </w:rPr>
            </w:pPr>
            <w:r w:rsidRPr="0023191A">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5086"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0051"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02E2"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81AD"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A110"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CD24"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87E4"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F6F1"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4F78" w14:textId="77777777" w:rsidR="0023191A" w:rsidRPr="0023191A" w:rsidRDefault="0023191A" w:rsidP="0018655D">
            <w:pPr>
              <w:pStyle w:val="rowtabella0"/>
              <w:jc w:val="center"/>
              <w:rPr>
                <w:color w:val="002060"/>
              </w:rPr>
            </w:pPr>
            <w:r w:rsidRPr="0023191A">
              <w:rPr>
                <w:color w:val="002060"/>
              </w:rPr>
              <w:t>0</w:t>
            </w:r>
          </w:p>
        </w:tc>
      </w:tr>
      <w:tr w:rsidR="0023191A" w:rsidRPr="0023191A" w14:paraId="0CA50545"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2BF1B" w14:textId="77777777" w:rsidR="0023191A" w:rsidRPr="0023191A" w:rsidRDefault="0023191A" w:rsidP="0018655D">
            <w:pPr>
              <w:pStyle w:val="rowtabella0"/>
              <w:rPr>
                <w:color w:val="002060"/>
              </w:rPr>
            </w:pPr>
            <w:r w:rsidRPr="0023191A">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2669"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3513"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1D2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2A2D"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F0AB"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48E4F"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63C3" w14:textId="77777777" w:rsidR="0023191A" w:rsidRPr="0023191A" w:rsidRDefault="0023191A" w:rsidP="0018655D">
            <w:pPr>
              <w:pStyle w:val="rowtabella0"/>
              <w:jc w:val="center"/>
              <w:rPr>
                <w:color w:val="002060"/>
              </w:rPr>
            </w:pPr>
            <w:r w:rsidRPr="002319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FB72"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0274" w14:textId="77777777" w:rsidR="0023191A" w:rsidRPr="0023191A" w:rsidRDefault="0023191A" w:rsidP="0018655D">
            <w:pPr>
              <w:pStyle w:val="rowtabella0"/>
              <w:jc w:val="center"/>
              <w:rPr>
                <w:color w:val="002060"/>
              </w:rPr>
            </w:pPr>
            <w:r w:rsidRPr="0023191A">
              <w:rPr>
                <w:color w:val="002060"/>
              </w:rPr>
              <w:t>0</w:t>
            </w:r>
          </w:p>
        </w:tc>
      </w:tr>
      <w:tr w:rsidR="0023191A" w:rsidRPr="0023191A" w14:paraId="747D775B"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7D58D" w14:textId="77777777" w:rsidR="0023191A" w:rsidRPr="0023191A" w:rsidRDefault="0023191A" w:rsidP="0018655D">
            <w:pPr>
              <w:pStyle w:val="rowtabella0"/>
              <w:rPr>
                <w:color w:val="002060"/>
              </w:rPr>
            </w:pPr>
            <w:r w:rsidRPr="0023191A">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3F83"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74C3"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0D18"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2AA8"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602D"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5C77"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F0AF6" w14:textId="77777777" w:rsidR="0023191A" w:rsidRPr="0023191A" w:rsidRDefault="0023191A" w:rsidP="0018655D">
            <w:pPr>
              <w:pStyle w:val="rowtabella0"/>
              <w:jc w:val="center"/>
              <w:rPr>
                <w:color w:val="002060"/>
              </w:rPr>
            </w:pPr>
            <w:r w:rsidRPr="0023191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4F04"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2983" w14:textId="77777777" w:rsidR="0023191A" w:rsidRPr="0023191A" w:rsidRDefault="0023191A" w:rsidP="0018655D">
            <w:pPr>
              <w:pStyle w:val="rowtabella0"/>
              <w:jc w:val="center"/>
              <w:rPr>
                <w:color w:val="002060"/>
              </w:rPr>
            </w:pPr>
            <w:r w:rsidRPr="0023191A">
              <w:rPr>
                <w:color w:val="002060"/>
              </w:rPr>
              <w:t>0</w:t>
            </w:r>
          </w:p>
        </w:tc>
      </w:tr>
      <w:tr w:rsidR="0023191A" w:rsidRPr="0023191A" w14:paraId="7A1DE5D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8C623" w14:textId="77777777" w:rsidR="0023191A" w:rsidRPr="0023191A" w:rsidRDefault="0023191A" w:rsidP="0018655D">
            <w:pPr>
              <w:pStyle w:val="rowtabella0"/>
              <w:rPr>
                <w:color w:val="002060"/>
              </w:rPr>
            </w:pPr>
            <w:r w:rsidRPr="0023191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5EBBB"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358F"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738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23C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9C88"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BDF5"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54D1" w14:textId="77777777" w:rsidR="0023191A" w:rsidRPr="0023191A" w:rsidRDefault="0023191A" w:rsidP="0018655D">
            <w:pPr>
              <w:pStyle w:val="rowtabella0"/>
              <w:jc w:val="center"/>
              <w:rPr>
                <w:color w:val="002060"/>
              </w:rPr>
            </w:pPr>
            <w:r w:rsidRPr="002319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B696" w14:textId="77777777" w:rsidR="0023191A" w:rsidRPr="0023191A" w:rsidRDefault="0023191A" w:rsidP="0018655D">
            <w:pPr>
              <w:pStyle w:val="rowtabella0"/>
              <w:jc w:val="center"/>
              <w:rPr>
                <w:color w:val="002060"/>
              </w:rPr>
            </w:pPr>
            <w:r w:rsidRPr="002319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1581C" w14:textId="77777777" w:rsidR="0023191A" w:rsidRPr="0023191A" w:rsidRDefault="0023191A" w:rsidP="0018655D">
            <w:pPr>
              <w:pStyle w:val="rowtabella0"/>
              <w:jc w:val="center"/>
              <w:rPr>
                <w:color w:val="002060"/>
              </w:rPr>
            </w:pPr>
            <w:r w:rsidRPr="0023191A">
              <w:rPr>
                <w:color w:val="002060"/>
              </w:rPr>
              <w:t>0</w:t>
            </w:r>
          </w:p>
        </w:tc>
      </w:tr>
      <w:tr w:rsidR="0023191A" w:rsidRPr="0023191A" w14:paraId="6A1B1A6C"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64CE1" w14:textId="77777777" w:rsidR="0023191A" w:rsidRPr="0023191A" w:rsidRDefault="0023191A" w:rsidP="0018655D">
            <w:pPr>
              <w:pStyle w:val="rowtabella0"/>
              <w:rPr>
                <w:color w:val="002060"/>
                <w:lang w:val="en-US"/>
              </w:rPr>
            </w:pPr>
            <w:proofErr w:type="spellStart"/>
            <w:proofErr w:type="gramStart"/>
            <w:r w:rsidRPr="0023191A">
              <w:rPr>
                <w:color w:val="002060"/>
                <w:lang w:val="en-US"/>
              </w:rPr>
              <w:t>sq.B</w:t>
            </w:r>
            <w:proofErr w:type="spellEnd"/>
            <w:proofErr w:type="gramEnd"/>
            <w:r w:rsidRPr="0023191A">
              <w:rPr>
                <w:color w:val="002060"/>
                <w:lang w:val="en-US"/>
              </w:rPr>
              <w:t xml:space="preserve"> REAL FABRIANO </w:t>
            </w:r>
            <w:proofErr w:type="spellStart"/>
            <w:r w:rsidRPr="0023191A">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385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45D0"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2A55"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DCC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158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E371"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2224"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B2D7"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7D460" w14:textId="77777777" w:rsidR="0023191A" w:rsidRPr="0023191A" w:rsidRDefault="0023191A" w:rsidP="0018655D">
            <w:pPr>
              <w:pStyle w:val="rowtabella0"/>
              <w:jc w:val="center"/>
              <w:rPr>
                <w:color w:val="002060"/>
              </w:rPr>
            </w:pPr>
            <w:r w:rsidRPr="0023191A">
              <w:rPr>
                <w:color w:val="002060"/>
              </w:rPr>
              <w:t>0</w:t>
            </w:r>
          </w:p>
        </w:tc>
      </w:tr>
    </w:tbl>
    <w:p w14:paraId="2CD1A03D" w14:textId="77777777" w:rsidR="0023191A" w:rsidRPr="0023191A" w:rsidRDefault="0023191A" w:rsidP="0023191A">
      <w:pPr>
        <w:pStyle w:val="breakline"/>
        <w:rPr>
          <w:rFonts w:eastAsiaTheme="minorEastAsia"/>
          <w:color w:val="002060"/>
        </w:rPr>
      </w:pPr>
    </w:p>
    <w:p w14:paraId="00FD196F" w14:textId="77777777" w:rsidR="0023191A" w:rsidRPr="0023191A" w:rsidRDefault="0023191A" w:rsidP="0023191A">
      <w:pPr>
        <w:pStyle w:val="breakline"/>
        <w:rPr>
          <w:color w:val="002060"/>
        </w:rPr>
      </w:pPr>
    </w:p>
    <w:p w14:paraId="08C55F90" w14:textId="77777777" w:rsidR="0023191A" w:rsidRPr="0023191A" w:rsidRDefault="0023191A" w:rsidP="0023191A">
      <w:pPr>
        <w:pStyle w:val="sottotitolocampionato10"/>
        <w:rPr>
          <w:color w:val="002060"/>
        </w:rPr>
      </w:pPr>
      <w:r w:rsidRPr="0023191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5467EC15"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FDF8C"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FC0BD"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1B756"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347ED"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B43E9"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92261"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8A9D1"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7BB2D"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477C0"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2E8C0" w14:textId="77777777" w:rsidR="0023191A" w:rsidRPr="0023191A" w:rsidRDefault="0023191A" w:rsidP="0018655D">
            <w:pPr>
              <w:pStyle w:val="headertabella0"/>
              <w:rPr>
                <w:color w:val="002060"/>
              </w:rPr>
            </w:pPr>
            <w:r w:rsidRPr="0023191A">
              <w:rPr>
                <w:color w:val="002060"/>
              </w:rPr>
              <w:t>PE</w:t>
            </w:r>
          </w:p>
        </w:tc>
      </w:tr>
      <w:tr w:rsidR="0023191A" w:rsidRPr="0023191A" w14:paraId="5F222036"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D8D5C5" w14:textId="77777777" w:rsidR="0023191A" w:rsidRPr="0023191A" w:rsidRDefault="0023191A" w:rsidP="0018655D">
            <w:pPr>
              <w:pStyle w:val="rowtabella0"/>
              <w:rPr>
                <w:color w:val="002060"/>
              </w:rPr>
            </w:pPr>
            <w:r w:rsidRPr="0023191A">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AEDF"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85B7"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9C1D"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EE30"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5F42"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4D2D" w14:textId="77777777" w:rsidR="0023191A" w:rsidRPr="0023191A" w:rsidRDefault="0023191A" w:rsidP="0018655D">
            <w:pPr>
              <w:pStyle w:val="rowtabella0"/>
              <w:jc w:val="center"/>
              <w:rPr>
                <w:color w:val="002060"/>
              </w:rPr>
            </w:pPr>
            <w:r w:rsidRPr="0023191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AE43"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FDEE"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7924" w14:textId="77777777" w:rsidR="0023191A" w:rsidRPr="0023191A" w:rsidRDefault="0023191A" w:rsidP="0018655D">
            <w:pPr>
              <w:pStyle w:val="rowtabella0"/>
              <w:jc w:val="center"/>
              <w:rPr>
                <w:color w:val="002060"/>
              </w:rPr>
            </w:pPr>
            <w:r w:rsidRPr="0023191A">
              <w:rPr>
                <w:color w:val="002060"/>
              </w:rPr>
              <w:t>0</w:t>
            </w:r>
          </w:p>
        </w:tc>
      </w:tr>
      <w:tr w:rsidR="0023191A" w:rsidRPr="0023191A" w14:paraId="79CDCADF"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A920E" w14:textId="77777777" w:rsidR="0023191A" w:rsidRPr="0023191A" w:rsidRDefault="0023191A" w:rsidP="0018655D">
            <w:pPr>
              <w:pStyle w:val="rowtabella0"/>
              <w:rPr>
                <w:color w:val="002060"/>
                <w:lang w:val="en-US"/>
              </w:rPr>
            </w:pPr>
            <w:r w:rsidRPr="0023191A">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0624"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71DD"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FC8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DD2C"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EA193"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4DE9" w14:textId="77777777" w:rsidR="0023191A" w:rsidRPr="0023191A" w:rsidRDefault="0023191A" w:rsidP="0018655D">
            <w:pPr>
              <w:pStyle w:val="rowtabella0"/>
              <w:jc w:val="center"/>
              <w:rPr>
                <w:color w:val="002060"/>
              </w:rPr>
            </w:pPr>
            <w:r w:rsidRPr="002319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9E64"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2564"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369B" w14:textId="77777777" w:rsidR="0023191A" w:rsidRPr="0023191A" w:rsidRDefault="0023191A" w:rsidP="0018655D">
            <w:pPr>
              <w:pStyle w:val="rowtabella0"/>
              <w:jc w:val="center"/>
              <w:rPr>
                <w:color w:val="002060"/>
              </w:rPr>
            </w:pPr>
            <w:r w:rsidRPr="0023191A">
              <w:rPr>
                <w:color w:val="002060"/>
              </w:rPr>
              <w:t>0</w:t>
            </w:r>
          </w:p>
        </w:tc>
      </w:tr>
      <w:tr w:rsidR="0023191A" w:rsidRPr="0023191A" w14:paraId="3B55578B"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CC2CC" w14:textId="77777777" w:rsidR="0023191A" w:rsidRPr="0023191A" w:rsidRDefault="0023191A" w:rsidP="0018655D">
            <w:pPr>
              <w:pStyle w:val="rowtabella0"/>
              <w:rPr>
                <w:color w:val="002060"/>
              </w:rPr>
            </w:pPr>
            <w:r w:rsidRPr="0023191A">
              <w:rPr>
                <w:color w:val="002060"/>
              </w:rPr>
              <w:t xml:space="preserve">A.S.D. CALCIO </w:t>
            </w:r>
            <w:proofErr w:type="gramStart"/>
            <w:r w:rsidRPr="0023191A">
              <w:rPr>
                <w:color w:val="002060"/>
              </w:rPr>
              <w:t>S.ELPIDIO</w:t>
            </w:r>
            <w:proofErr w:type="gramEnd"/>
            <w:r w:rsidRPr="0023191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FAA1"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C941"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A97D"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094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00EE"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6D26" w14:textId="77777777" w:rsidR="0023191A" w:rsidRPr="0023191A" w:rsidRDefault="0023191A" w:rsidP="0018655D">
            <w:pPr>
              <w:pStyle w:val="rowtabella0"/>
              <w:jc w:val="center"/>
              <w:rPr>
                <w:color w:val="002060"/>
              </w:rPr>
            </w:pPr>
            <w:r w:rsidRPr="0023191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179C"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761E" w14:textId="77777777" w:rsidR="0023191A" w:rsidRPr="0023191A" w:rsidRDefault="0023191A" w:rsidP="0018655D">
            <w:pPr>
              <w:pStyle w:val="rowtabella0"/>
              <w:jc w:val="center"/>
              <w:rPr>
                <w:color w:val="002060"/>
              </w:rPr>
            </w:pPr>
            <w:r w:rsidRPr="002319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2A74" w14:textId="77777777" w:rsidR="0023191A" w:rsidRPr="0023191A" w:rsidRDefault="0023191A" w:rsidP="0018655D">
            <w:pPr>
              <w:pStyle w:val="rowtabella0"/>
              <w:jc w:val="center"/>
              <w:rPr>
                <w:color w:val="002060"/>
              </w:rPr>
            </w:pPr>
            <w:r w:rsidRPr="0023191A">
              <w:rPr>
                <w:color w:val="002060"/>
              </w:rPr>
              <w:t>0</w:t>
            </w:r>
          </w:p>
        </w:tc>
      </w:tr>
      <w:tr w:rsidR="0023191A" w:rsidRPr="0023191A" w14:paraId="60E572CA"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C3A33" w14:textId="77777777" w:rsidR="0023191A" w:rsidRPr="0023191A" w:rsidRDefault="0023191A" w:rsidP="0018655D">
            <w:pPr>
              <w:pStyle w:val="rowtabella0"/>
              <w:rPr>
                <w:color w:val="002060"/>
              </w:rPr>
            </w:pPr>
            <w:r w:rsidRPr="0023191A">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9409"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117C"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09165"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B73E"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A06A"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C2A5" w14:textId="77777777" w:rsidR="0023191A" w:rsidRPr="0023191A" w:rsidRDefault="0023191A" w:rsidP="0018655D">
            <w:pPr>
              <w:pStyle w:val="rowtabella0"/>
              <w:jc w:val="center"/>
              <w:rPr>
                <w:color w:val="002060"/>
              </w:rPr>
            </w:pPr>
            <w:r w:rsidRPr="002319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205D"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6342"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9BCB" w14:textId="77777777" w:rsidR="0023191A" w:rsidRPr="0023191A" w:rsidRDefault="0023191A" w:rsidP="0018655D">
            <w:pPr>
              <w:pStyle w:val="rowtabella0"/>
              <w:jc w:val="center"/>
              <w:rPr>
                <w:color w:val="002060"/>
              </w:rPr>
            </w:pPr>
            <w:r w:rsidRPr="0023191A">
              <w:rPr>
                <w:color w:val="002060"/>
              </w:rPr>
              <w:t>0</w:t>
            </w:r>
          </w:p>
        </w:tc>
      </w:tr>
      <w:tr w:rsidR="0023191A" w:rsidRPr="0023191A" w14:paraId="07FFAB93"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1AA7D" w14:textId="77777777" w:rsidR="0023191A" w:rsidRPr="0023191A" w:rsidRDefault="0023191A" w:rsidP="0018655D">
            <w:pPr>
              <w:pStyle w:val="rowtabella0"/>
              <w:rPr>
                <w:color w:val="002060"/>
              </w:rPr>
            </w:pPr>
            <w:r w:rsidRPr="0023191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736B"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D34C"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D503"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BC18"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9CB2"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0013"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C793"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10D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0786" w14:textId="77777777" w:rsidR="0023191A" w:rsidRPr="0023191A" w:rsidRDefault="0023191A" w:rsidP="0018655D">
            <w:pPr>
              <w:pStyle w:val="rowtabella0"/>
              <w:jc w:val="center"/>
              <w:rPr>
                <w:color w:val="002060"/>
              </w:rPr>
            </w:pPr>
            <w:r w:rsidRPr="0023191A">
              <w:rPr>
                <w:color w:val="002060"/>
              </w:rPr>
              <w:t>0</w:t>
            </w:r>
          </w:p>
        </w:tc>
      </w:tr>
      <w:tr w:rsidR="0023191A" w:rsidRPr="0023191A" w14:paraId="6E4AB7CA"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5DEAC" w14:textId="77777777" w:rsidR="0023191A" w:rsidRPr="0023191A" w:rsidRDefault="0023191A" w:rsidP="0018655D">
            <w:pPr>
              <w:pStyle w:val="rowtabella0"/>
              <w:rPr>
                <w:color w:val="002060"/>
                <w:lang w:val="en-US"/>
              </w:rPr>
            </w:pPr>
            <w:r w:rsidRPr="0023191A">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5622"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348A"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51F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8E02"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6B753"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A167" w14:textId="77777777" w:rsidR="0023191A" w:rsidRPr="0023191A" w:rsidRDefault="0023191A" w:rsidP="0018655D">
            <w:pPr>
              <w:pStyle w:val="rowtabella0"/>
              <w:jc w:val="center"/>
              <w:rPr>
                <w:color w:val="002060"/>
              </w:rPr>
            </w:pPr>
            <w:r w:rsidRPr="002319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B35F" w14:textId="77777777" w:rsidR="0023191A" w:rsidRPr="0023191A" w:rsidRDefault="0023191A" w:rsidP="0018655D">
            <w:pPr>
              <w:pStyle w:val="rowtabella0"/>
              <w:jc w:val="center"/>
              <w:rPr>
                <w:color w:val="002060"/>
              </w:rPr>
            </w:pPr>
            <w:r w:rsidRPr="0023191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443D"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B43F" w14:textId="77777777" w:rsidR="0023191A" w:rsidRPr="0023191A" w:rsidRDefault="0023191A" w:rsidP="0018655D">
            <w:pPr>
              <w:pStyle w:val="rowtabella0"/>
              <w:jc w:val="center"/>
              <w:rPr>
                <w:color w:val="002060"/>
              </w:rPr>
            </w:pPr>
            <w:r w:rsidRPr="0023191A">
              <w:rPr>
                <w:color w:val="002060"/>
              </w:rPr>
              <w:t>0</w:t>
            </w:r>
          </w:p>
        </w:tc>
      </w:tr>
      <w:tr w:rsidR="0023191A" w:rsidRPr="0023191A" w14:paraId="723BBE1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9B798" w14:textId="77777777" w:rsidR="0023191A" w:rsidRPr="0023191A" w:rsidRDefault="0023191A" w:rsidP="0018655D">
            <w:pPr>
              <w:pStyle w:val="rowtabella0"/>
              <w:rPr>
                <w:color w:val="002060"/>
              </w:rPr>
            </w:pPr>
            <w:r w:rsidRPr="0023191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1BC2"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BDA4"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0016"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3F16"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E278"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E744"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F519"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67F2"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7AAA" w14:textId="77777777" w:rsidR="0023191A" w:rsidRPr="0023191A" w:rsidRDefault="0023191A" w:rsidP="0018655D">
            <w:pPr>
              <w:pStyle w:val="rowtabella0"/>
              <w:jc w:val="center"/>
              <w:rPr>
                <w:color w:val="002060"/>
              </w:rPr>
            </w:pPr>
            <w:r w:rsidRPr="0023191A">
              <w:rPr>
                <w:color w:val="002060"/>
              </w:rPr>
              <w:t>0</w:t>
            </w:r>
          </w:p>
        </w:tc>
      </w:tr>
      <w:tr w:rsidR="0023191A" w:rsidRPr="0023191A" w14:paraId="75B98B67"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8A5F6" w14:textId="77777777" w:rsidR="0023191A" w:rsidRPr="0023191A" w:rsidRDefault="0023191A" w:rsidP="0018655D">
            <w:pPr>
              <w:pStyle w:val="rowtabella0"/>
              <w:rPr>
                <w:color w:val="002060"/>
                <w:lang w:val="en-US"/>
              </w:rPr>
            </w:pPr>
            <w:r w:rsidRPr="0023191A">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C952"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51D8"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731C"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B005"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8828"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464B"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63F8"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E7D4"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7579" w14:textId="77777777" w:rsidR="0023191A" w:rsidRPr="0023191A" w:rsidRDefault="0023191A" w:rsidP="0018655D">
            <w:pPr>
              <w:pStyle w:val="rowtabella0"/>
              <w:jc w:val="center"/>
              <w:rPr>
                <w:color w:val="002060"/>
              </w:rPr>
            </w:pPr>
            <w:r w:rsidRPr="0023191A">
              <w:rPr>
                <w:color w:val="002060"/>
              </w:rPr>
              <w:t>0</w:t>
            </w:r>
          </w:p>
        </w:tc>
      </w:tr>
      <w:tr w:rsidR="0023191A" w:rsidRPr="0023191A" w14:paraId="61B4C13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5F68F" w14:textId="77777777" w:rsidR="0023191A" w:rsidRPr="0023191A" w:rsidRDefault="0023191A" w:rsidP="0018655D">
            <w:pPr>
              <w:pStyle w:val="rowtabella0"/>
              <w:rPr>
                <w:color w:val="002060"/>
              </w:rPr>
            </w:pPr>
            <w:r w:rsidRPr="0023191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CDCD"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02FE"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BC16"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94E5"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0D9B"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A2D0" w14:textId="77777777" w:rsidR="0023191A" w:rsidRPr="0023191A" w:rsidRDefault="0023191A" w:rsidP="0018655D">
            <w:pPr>
              <w:pStyle w:val="rowtabella0"/>
              <w:jc w:val="center"/>
              <w:rPr>
                <w:color w:val="002060"/>
              </w:rPr>
            </w:pPr>
            <w:r w:rsidRPr="002319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E58D"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F97C"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EAC7" w14:textId="77777777" w:rsidR="0023191A" w:rsidRPr="0023191A" w:rsidRDefault="0023191A" w:rsidP="0018655D">
            <w:pPr>
              <w:pStyle w:val="rowtabella0"/>
              <w:jc w:val="center"/>
              <w:rPr>
                <w:color w:val="002060"/>
              </w:rPr>
            </w:pPr>
            <w:r w:rsidRPr="0023191A">
              <w:rPr>
                <w:color w:val="002060"/>
              </w:rPr>
              <w:t>0</w:t>
            </w:r>
          </w:p>
        </w:tc>
      </w:tr>
      <w:tr w:rsidR="0023191A" w:rsidRPr="0023191A" w14:paraId="5CFA242B"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61F0B" w14:textId="77777777" w:rsidR="0023191A" w:rsidRPr="0023191A" w:rsidRDefault="0023191A" w:rsidP="0018655D">
            <w:pPr>
              <w:pStyle w:val="rowtabella0"/>
              <w:rPr>
                <w:color w:val="002060"/>
                <w:lang w:val="en-US"/>
              </w:rPr>
            </w:pPr>
            <w:r w:rsidRPr="0023191A">
              <w:rPr>
                <w:color w:val="002060"/>
                <w:lang w:val="en-US"/>
              </w:rPr>
              <w:lastRenderedPageBreak/>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D9B0"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15F8"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CAD8D"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AC7A0"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10F4"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3396"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DE41" w14:textId="77777777" w:rsidR="0023191A" w:rsidRPr="0023191A" w:rsidRDefault="0023191A" w:rsidP="0018655D">
            <w:pPr>
              <w:pStyle w:val="rowtabella0"/>
              <w:jc w:val="center"/>
              <w:rPr>
                <w:color w:val="002060"/>
              </w:rPr>
            </w:pPr>
            <w:r w:rsidRPr="002319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3883"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A559" w14:textId="77777777" w:rsidR="0023191A" w:rsidRPr="0023191A" w:rsidRDefault="0023191A" w:rsidP="0018655D">
            <w:pPr>
              <w:pStyle w:val="rowtabella0"/>
              <w:jc w:val="center"/>
              <w:rPr>
                <w:color w:val="002060"/>
              </w:rPr>
            </w:pPr>
            <w:r w:rsidRPr="0023191A">
              <w:rPr>
                <w:color w:val="002060"/>
              </w:rPr>
              <w:t>0</w:t>
            </w:r>
          </w:p>
        </w:tc>
      </w:tr>
      <w:tr w:rsidR="0023191A" w:rsidRPr="0023191A" w14:paraId="7D0836CA"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A617D" w14:textId="77777777" w:rsidR="0023191A" w:rsidRPr="0023191A" w:rsidRDefault="0023191A" w:rsidP="0018655D">
            <w:pPr>
              <w:pStyle w:val="rowtabella0"/>
              <w:rPr>
                <w:color w:val="002060"/>
              </w:rPr>
            </w:pPr>
            <w:r w:rsidRPr="0023191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A00C"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C992"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D563"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E74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0828"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AD2F"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EF4B" w14:textId="77777777" w:rsidR="0023191A" w:rsidRPr="0023191A" w:rsidRDefault="0023191A" w:rsidP="0018655D">
            <w:pPr>
              <w:pStyle w:val="rowtabella0"/>
              <w:jc w:val="center"/>
              <w:rPr>
                <w:color w:val="002060"/>
              </w:rPr>
            </w:pPr>
            <w:r w:rsidRPr="0023191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D675" w14:textId="77777777" w:rsidR="0023191A" w:rsidRPr="0023191A" w:rsidRDefault="0023191A" w:rsidP="0018655D">
            <w:pPr>
              <w:pStyle w:val="rowtabella0"/>
              <w:jc w:val="center"/>
              <w:rPr>
                <w:color w:val="002060"/>
              </w:rPr>
            </w:pPr>
            <w:r w:rsidRPr="002319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018C" w14:textId="77777777" w:rsidR="0023191A" w:rsidRPr="0023191A" w:rsidRDefault="0023191A" w:rsidP="0018655D">
            <w:pPr>
              <w:pStyle w:val="rowtabella0"/>
              <w:jc w:val="center"/>
              <w:rPr>
                <w:color w:val="002060"/>
              </w:rPr>
            </w:pPr>
            <w:r w:rsidRPr="0023191A">
              <w:rPr>
                <w:color w:val="002060"/>
              </w:rPr>
              <w:t>0</w:t>
            </w:r>
          </w:p>
        </w:tc>
      </w:tr>
      <w:tr w:rsidR="0023191A" w:rsidRPr="0023191A" w14:paraId="358FB4CC"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AE8E8" w14:textId="51B5A277" w:rsidR="0023191A" w:rsidRPr="0023191A" w:rsidRDefault="0023191A" w:rsidP="0023191A">
            <w:pPr>
              <w:pStyle w:val="breakline"/>
              <w:rPr>
                <w:rFonts w:ascii="Arial" w:eastAsiaTheme="minorEastAsia" w:hAnsi="Arial" w:cs="Arial"/>
                <w:color w:val="002060"/>
              </w:rPr>
            </w:pPr>
            <w:r w:rsidRPr="0023191A">
              <w:rPr>
                <w:rFonts w:ascii="Arial" w:hAnsi="Arial" w:cs="Arial"/>
                <w:color w:val="002060"/>
              </w:rPr>
              <w:t>A.S.D. NUOVA JUVENTINA FFC</w:t>
            </w:r>
            <w:r w:rsidRPr="0023191A">
              <w:rPr>
                <w:rFonts w:ascii="Arial" w:hAnsi="Arial" w:cs="Arial"/>
                <w:color w:val="002060"/>
              </w:rPr>
              <w:t xml:space="preserve"> </w:t>
            </w:r>
            <w:r w:rsidRPr="0023191A">
              <w:rPr>
                <w:rFonts w:ascii="Arial" w:hAnsi="Arial" w:cs="Arial"/>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D9FB"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59E2"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1BEE"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315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5D3B"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6CDD"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1840" w14:textId="77777777" w:rsidR="0023191A" w:rsidRPr="0023191A" w:rsidRDefault="0023191A" w:rsidP="0018655D">
            <w:pPr>
              <w:pStyle w:val="rowtabella0"/>
              <w:jc w:val="center"/>
              <w:rPr>
                <w:color w:val="002060"/>
              </w:rPr>
            </w:pPr>
            <w:r w:rsidRPr="002319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3167"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3AAC" w14:textId="77777777" w:rsidR="0023191A" w:rsidRPr="0023191A" w:rsidRDefault="0023191A" w:rsidP="0018655D">
            <w:pPr>
              <w:pStyle w:val="rowtabella0"/>
              <w:jc w:val="center"/>
              <w:rPr>
                <w:color w:val="002060"/>
              </w:rPr>
            </w:pPr>
            <w:r w:rsidRPr="0023191A">
              <w:rPr>
                <w:color w:val="002060"/>
              </w:rPr>
              <w:t>0</w:t>
            </w:r>
          </w:p>
        </w:tc>
      </w:tr>
      <w:tr w:rsidR="0023191A" w:rsidRPr="0023191A" w14:paraId="749C4DD0"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7C78E" w14:textId="77777777" w:rsidR="0023191A" w:rsidRPr="0023191A" w:rsidRDefault="0023191A" w:rsidP="0018655D">
            <w:pPr>
              <w:pStyle w:val="rowtabella0"/>
              <w:rPr>
                <w:color w:val="002060"/>
              </w:rPr>
            </w:pPr>
            <w:r w:rsidRPr="0023191A">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7D6F"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E5E9"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0CA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9FC3"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A773"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B5AD" w14:textId="77777777" w:rsidR="0023191A" w:rsidRPr="0023191A" w:rsidRDefault="0023191A" w:rsidP="0018655D">
            <w:pPr>
              <w:pStyle w:val="rowtabella0"/>
              <w:jc w:val="center"/>
              <w:rPr>
                <w:color w:val="002060"/>
              </w:rPr>
            </w:pPr>
            <w:r w:rsidRPr="0023191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91F5" w14:textId="77777777" w:rsidR="0023191A" w:rsidRPr="0023191A" w:rsidRDefault="0023191A" w:rsidP="0018655D">
            <w:pPr>
              <w:pStyle w:val="rowtabella0"/>
              <w:jc w:val="center"/>
              <w:rPr>
                <w:color w:val="002060"/>
              </w:rPr>
            </w:pPr>
            <w:r w:rsidRPr="0023191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0AE5" w14:textId="77777777" w:rsidR="0023191A" w:rsidRPr="0023191A" w:rsidRDefault="0023191A" w:rsidP="0018655D">
            <w:pPr>
              <w:pStyle w:val="rowtabella0"/>
              <w:jc w:val="center"/>
              <w:rPr>
                <w:color w:val="002060"/>
              </w:rPr>
            </w:pPr>
            <w:r w:rsidRPr="002319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B114" w14:textId="77777777" w:rsidR="0023191A" w:rsidRPr="0023191A" w:rsidRDefault="0023191A" w:rsidP="0018655D">
            <w:pPr>
              <w:pStyle w:val="rowtabella0"/>
              <w:jc w:val="center"/>
              <w:rPr>
                <w:color w:val="002060"/>
              </w:rPr>
            </w:pPr>
            <w:r w:rsidRPr="0023191A">
              <w:rPr>
                <w:color w:val="002060"/>
              </w:rPr>
              <w:t>0</w:t>
            </w:r>
          </w:p>
        </w:tc>
      </w:tr>
    </w:tbl>
    <w:p w14:paraId="2B622704" w14:textId="77777777" w:rsidR="0023191A" w:rsidRPr="0023191A" w:rsidRDefault="0023191A" w:rsidP="0023191A">
      <w:pPr>
        <w:pStyle w:val="breakline"/>
        <w:rPr>
          <w:rFonts w:eastAsiaTheme="minorEastAsia"/>
          <w:color w:val="002060"/>
        </w:rPr>
      </w:pPr>
    </w:p>
    <w:p w14:paraId="6F7F8111" w14:textId="77777777" w:rsidR="0023191A" w:rsidRPr="0023191A" w:rsidRDefault="0023191A" w:rsidP="0023191A">
      <w:pPr>
        <w:pStyle w:val="breakline"/>
        <w:rPr>
          <w:color w:val="002060"/>
        </w:rPr>
      </w:pPr>
    </w:p>
    <w:p w14:paraId="0987675C" w14:textId="77777777" w:rsidR="0023191A" w:rsidRPr="0023191A" w:rsidRDefault="0023191A" w:rsidP="0023191A">
      <w:pPr>
        <w:pStyle w:val="sottotitolocampionato10"/>
        <w:rPr>
          <w:color w:val="002060"/>
        </w:rPr>
      </w:pPr>
      <w:r w:rsidRPr="0023191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165FBDAD"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4E367"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4BBFD"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C9D05"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0A6EE"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0B155"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FDE8D"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98471"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AA5E2"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AD035"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23389" w14:textId="77777777" w:rsidR="0023191A" w:rsidRPr="0023191A" w:rsidRDefault="0023191A" w:rsidP="0018655D">
            <w:pPr>
              <w:pStyle w:val="headertabella0"/>
              <w:rPr>
                <w:color w:val="002060"/>
              </w:rPr>
            </w:pPr>
            <w:r w:rsidRPr="0023191A">
              <w:rPr>
                <w:color w:val="002060"/>
              </w:rPr>
              <w:t>PE</w:t>
            </w:r>
          </w:p>
        </w:tc>
      </w:tr>
      <w:tr w:rsidR="0023191A" w:rsidRPr="0023191A" w14:paraId="2EAAB007"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C6472" w14:textId="77777777" w:rsidR="0023191A" w:rsidRPr="0023191A" w:rsidRDefault="0023191A" w:rsidP="0018655D">
            <w:pPr>
              <w:pStyle w:val="rowtabella0"/>
              <w:rPr>
                <w:color w:val="002060"/>
              </w:rPr>
            </w:pPr>
            <w:r w:rsidRPr="0023191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5801" w14:textId="77777777" w:rsidR="0023191A" w:rsidRPr="0023191A" w:rsidRDefault="0023191A" w:rsidP="0018655D">
            <w:pPr>
              <w:pStyle w:val="rowtabella0"/>
              <w:jc w:val="center"/>
              <w:rPr>
                <w:color w:val="002060"/>
              </w:rPr>
            </w:pPr>
            <w:r w:rsidRPr="002319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2276"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EBB3"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FBE8"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D0DD"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A978" w14:textId="77777777" w:rsidR="0023191A" w:rsidRPr="0023191A" w:rsidRDefault="0023191A" w:rsidP="0018655D">
            <w:pPr>
              <w:pStyle w:val="rowtabella0"/>
              <w:jc w:val="center"/>
              <w:rPr>
                <w:color w:val="002060"/>
              </w:rPr>
            </w:pPr>
            <w:r w:rsidRPr="0023191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2BC0"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1F58" w14:textId="77777777" w:rsidR="0023191A" w:rsidRPr="0023191A" w:rsidRDefault="0023191A" w:rsidP="0018655D">
            <w:pPr>
              <w:pStyle w:val="rowtabella0"/>
              <w:jc w:val="center"/>
              <w:rPr>
                <w:color w:val="002060"/>
              </w:rPr>
            </w:pPr>
            <w:r w:rsidRPr="0023191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4E74" w14:textId="77777777" w:rsidR="0023191A" w:rsidRPr="0023191A" w:rsidRDefault="0023191A" w:rsidP="0018655D">
            <w:pPr>
              <w:pStyle w:val="rowtabella0"/>
              <w:jc w:val="center"/>
              <w:rPr>
                <w:color w:val="002060"/>
              </w:rPr>
            </w:pPr>
            <w:r w:rsidRPr="0023191A">
              <w:rPr>
                <w:color w:val="002060"/>
              </w:rPr>
              <w:t>0</w:t>
            </w:r>
          </w:p>
        </w:tc>
      </w:tr>
      <w:tr w:rsidR="0023191A" w:rsidRPr="0023191A" w14:paraId="3D95761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FC7FE" w14:textId="77777777" w:rsidR="0023191A" w:rsidRPr="0023191A" w:rsidRDefault="0023191A" w:rsidP="0018655D">
            <w:pPr>
              <w:pStyle w:val="rowtabella0"/>
              <w:rPr>
                <w:color w:val="002060"/>
              </w:rPr>
            </w:pPr>
            <w:r w:rsidRPr="0023191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581A"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8CED0"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D4AA"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1BBB"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5A196"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D5DE"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63C5"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1FEE"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AE379" w14:textId="77777777" w:rsidR="0023191A" w:rsidRPr="0023191A" w:rsidRDefault="0023191A" w:rsidP="0018655D">
            <w:pPr>
              <w:pStyle w:val="rowtabella0"/>
              <w:jc w:val="center"/>
              <w:rPr>
                <w:color w:val="002060"/>
              </w:rPr>
            </w:pPr>
            <w:r w:rsidRPr="0023191A">
              <w:rPr>
                <w:color w:val="002060"/>
              </w:rPr>
              <w:t>0</w:t>
            </w:r>
          </w:p>
        </w:tc>
      </w:tr>
      <w:tr w:rsidR="0023191A" w:rsidRPr="0023191A" w14:paraId="24A032B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04818" w14:textId="77777777" w:rsidR="0023191A" w:rsidRPr="0023191A" w:rsidRDefault="0023191A" w:rsidP="0018655D">
            <w:pPr>
              <w:pStyle w:val="rowtabella0"/>
              <w:rPr>
                <w:color w:val="002060"/>
              </w:rPr>
            </w:pPr>
            <w:r w:rsidRPr="0023191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7E3D"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A283"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1F7C"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08BBF"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04F6"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44C1" w14:textId="77777777" w:rsidR="0023191A" w:rsidRPr="0023191A" w:rsidRDefault="0023191A" w:rsidP="0018655D">
            <w:pPr>
              <w:pStyle w:val="rowtabella0"/>
              <w:jc w:val="center"/>
              <w:rPr>
                <w:color w:val="002060"/>
              </w:rPr>
            </w:pPr>
            <w:r w:rsidRPr="0023191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795D4"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A748"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30A6" w14:textId="77777777" w:rsidR="0023191A" w:rsidRPr="0023191A" w:rsidRDefault="0023191A" w:rsidP="0018655D">
            <w:pPr>
              <w:pStyle w:val="rowtabella0"/>
              <w:jc w:val="center"/>
              <w:rPr>
                <w:color w:val="002060"/>
              </w:rPr>
            </w:pPr>
            <w:r w:rsidRPr="0023191A">
              <w:rPr>
                <w:color w:val="002060"/>
              </w:rPr>
              <w:t>0</w:t>
            </w:r>
          </w:p>
        </w:tc>
      </w:tr>
      <w:tr w:rsidR="0023191A" w:rsidRPr="0023191A" w14:paraId="11840FDF"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5505F" w14:textId="77777777" w:rsidR="0023191A" w:rsidRPr="0023191A" w:rsidRDefault="0023191A" w:rsidP="0018655D">
            <w:pPr>
              <w:pStyle w:val="rowtabella0"/>
              <w:rPr>
                <w:color w:val="002060"/>
                <w:lang w:val="en-US"/>
              </w:rPr>
            </w:pPr>
            <w:r w:rsidRPr="0023191A">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1C76"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AD71"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81F9"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F09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C778"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0EAD"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D2A6"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EEF0"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55B6" w14:textId="77777777" w:rsidR="0023191A" w:rsidRPr="0023191A" w:rsidRDefault="0023191A" w:rsidP="0018655D">
            <w:pPr>
              <w:pStyle w:val="rowtabella0"/>
              <w:jc w:val="center"/>
              <w:rPr>
                <w:color w:val="002060"/>
              </w:rPr>
            </w:pPr>
            <w:r w:rsidRPr="0023191A">
              <w:rPr>
                <w:color w:val="002060"/>
              </w:rPr>
              <w:t>0</w:t>
            </w:r>
          </w:p>
        </w:tc>
      </w:tr>
      <w:tr w:rsidR="0023191A" w:rsidRPr="0023191A" w14:paraId="0C27CBE7"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18EF1" w14:textId="77777777" w:rsidR="0023191A" w:rsidRPr="0023191A" w:rsidRDefault="0023191A" w:rsidP="0018655D">
            <w:pPr>
              <w:pStyle w:val="rowtabella0"/>
              <w:rPr>
                <w:color w:val="002060"/>
              </w:rPr>
            </w:pPr>
            <w:r w:rsidRPr="0023191A">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7E7B"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200BD"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1426"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C634"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8EE9"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4834"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1B846"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36E9"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6E8D" w14:textId="77777777" w:rsidR="0023191A" w:rsidRPr="0023191A" w:rsidRDefault="0023191A" w:rsidP="0018655D">
            <w:pPr>
              <w:pStyle w:val="rowtabella0"/>
              <w:jc w:val="center"/>
              <w:rPr>
                <w:color w:val="002060"/>
              </w:rPr>
            </w:pPr>
            <w:r w:rsidRPr="0023191A">
              <w:rPr>
                <w:color w:val="002060"/>
              </w:rPr>
              <w:t>0</w:t>
            </w:r>
          </w:p>
        </w:tc>
      </w:tr>
      <w:tr w:rsidR="0023191A" w:rsidRPr="0023191A" w14:paraId="29AD7601"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604A1" w14:textId="77777777" w:rsidR="0023191A" w:rsidRPr="0023191A" w:rsidRDefault="0023191A" w:rsidP="0018655D">
            <w:pPr>
              <w:pStyle w:val="rowtabella0"/>
              <w:rPr>
                <w:color w:val="002060"/>
              </w:rPr>
            </w:pPr>
            <w:r w:rsidRPr="0023191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78AA"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0C6A"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259B"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A91E"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9679"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9119"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5091"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6E0C"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6BA5" w14:textId="77777777" w:rsidR="0023191A" w:rsidRPr="0023191A" w:rsidRDefault="0023191A" w:rsidP="0018655D">
            <w:pPr>
              <w:pStyle w:val="rowtabella0"/>
              <w:jc w:val="center"/>
              <w:rPr>
                <w:color w:val="002060"/>
              </w:rPr>
            </w:pPr>
            <w:r w:rsidRPr="0023191A">
              <w:rPr>
                <w:color w:val="002060"/>
              </w:rPr>
              <w:t>0</w:t>
            </w:r>
          </w:p>
        </w:tc>
      </w:tr>
      <w:tr w:rsidR="0023191A" w:rsidRPr="0023191A" w14:paraId="262C2AE7"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4CEC3" w14:textId="77777777" w:rsidR="0023191A" w:rsidRPr="0023191A" w:rsidRDefault="0023191A" w:rsidP="0018655D">
            <w:pPr>
              <w:pStyle w:val="rowtabella0"/>
              <w:rPr>
                <w:color w:val="002060"/>
                <w:lang w:val="en-US"/>
              </w:rPr>
            </w:pPr>
            <w:r w:rsidRPr="0023191A">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1D34"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323A"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A8D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5523"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046B"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5B81" w14:textId="77777777" w:rsidR="0023191A" w:rsidRPr="0023191A" w:rsidRDefault="0023191A" w:rsidP="0018655D">
            <w:pPr>
              <w:pStyle w:val="rowtabella0"/>
              <w:jc w:val="center"/>
              <w:rPr>
                <w:color w:val="002060"/>
              </w:rPr>
            </w:pPr>
            <w:r w:rsidRPr="002319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4D83"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78C7"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2A22" w14:textId="77777777" w:rsidR="0023191A" w:rsidRPr="0023191A" w:rsidRDefault="0023191A" w:rsidP="0018655D">
            <w:pPr>
              <w:pStyle w:val="rowtabella0"/>
              <w:jc w:val="center"/>
              <w:rPr>
                <w:color w:val="002060"/>
              </w:rPr>
            </w:pPr>
            <w:r w:rsidRPr="0023191A">
              <w:rPr>
                <w:color w:val="002060"/>
              </w:rPr>
              <w:t>0</w:t>
            </w:r>
          </w:p>
        </w:tc>
      </w:tr>
      <w:tr w:rsidR="0023191A" w:rsidRPr="0023191A" w14:paraId="5D3AA51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69D83" w14:textId="77777777" w:rsidR="0023191A" w:rsidRPr="0023191A" w:rsidRDefault="0023191A" w:rsidP="0018655D">
            <w:pPr>
              <w:pStyle w:val="rowtabella0"/>
              <w:rPr>
                <w:color w:val="002060"/>
              </w:rPr>
            </w:pPr>
            <w:r w:rsidRPr="0023191A">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69E7"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AF6A"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4FF3"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D9F9"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DDE0"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D1F6" w14:textId="77777777" w:rsidR="0023191A" w:rsidRPr="0023191A" w:rsidRDefault="0023191A" w:rsidP="0018655D">
            <w:pPr>
              <w:pStyle w:val="rowtabella0"/>
              <w:jc w:val="center"/>
              <w:rPr>
                <w:color w:val="002060"/>
              </w:rPr>
            </w:pPr>
            <w:r w:rsidRPr="0023191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AA050"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DDA6"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192E" w14:textId="77777777" w:rsidR="0023191A" w:rsidRPr="0023191A" w:rsidRDefault="0023191A" w:rsidP="0018655D">
            <w:pPr>
              <w:pStyle w:val="rowtabella0"/>
              <w:jc w:val="center"/>
              <w:rPr>
                <w:color w:val="002060"/>
              </w:rPr>
            </w:pPr>
            <w:r w:rsidRPr="0023191A">
              <w:rPr>
                <w:color w:val="002060"/>
              </w:rPr>
              <w:t>0</w:t>
            </w:r>
          </w:p>
        </w:tc>
      </w:tr>
      <w:tr w:rsidR="0023191A" w:rsidRPr="0023191A" w14:paraId="4208CAE6"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C6A14" w14:textId="77777777" w:rsidR="0023191A" w:rsidRPr="0023191A" w:rsidRDefault="0023191A" w:rsidP="0018655D">
            <w:pPr>
              <w:pStyle w:val="rowtabella0"/>
              <w:rPr>
                <w:color w:val="002060"/>
              </w:rPr>
            </w:pPr>
            <w:r w:rsidRPr="0023191A">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E56D5"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13DB"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7062"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1F71"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029A"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8B8A"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EC72" w14:textId="77777777" w:rsidR="0023191A" w:rsidRPr="0023191A" w:rsidRDefault="0023191A" w:rsidP="0018655D">
            <w:pPr>
              <w:pStyle w:val="rowtabella0"/>
              <w:jc w:val="center"/>
              <w:rPr>
                <w:color w:val="002060"/>
              </w:rPr>
            </w:pPr>
            <w:r w:rsidRPr="002319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BDEA"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798B" w14:textId="77777777" w:rsidR="0023191A" w:rsidRPr="0023191A" w:rsidRDefault="0023191A" w:rsidP="0018655D">
            <w:pPr>
              <w:pStyle w:val="rowtabella0"/>
              <w:jc w:val="center"/>
              <w:rPr>
                <w:color w:val="002060"/>
              </w:rPr>
            </w:pPr>
            <w:r w:rsidRPr="0023191A">
              <w:rPr>
                <w:color w:val="002060"/>
              </w:rPr>
              <w:t>0</w:t>
            </w:r>
          </w:p>
        </w:tc>
      </w:tr>
      <w:tr w:rsidR="0023191A" w:rsidRPr="0023191A" w14:paraId="2AA2612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CA7B4" w14:textId="77777777" w:rsidR="0023191A" w:rsidRPr="0023191A" w:rsidRDefault="0023191A" w:rsidP="0018655D">
            <w:pPr>
              <w:pStyle w:val="rowtabella0"/>
              <w:rPr>
                <w:color w:val="002060"/>
              </w:rPr>
            </w:pPr>
            <w:r w:rsidRPr="0023191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8F8B"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713B"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C4F1"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2998"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701B"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8504" w14:textId="77777777" w:rsidR="0023191A" w:rsidRPr="0023191A" w:rsidRDefault="0023191A" w:rsidP="0018655D">
            <w:pPr>
              <w:pStyle w:val="rowtabella0"/>
              <w:jc w:val="center"/>
              <w:rPr>
                <w:color w:val="002060"/>
              </w:rPr>
            </w:pPr>
            <w:r w:rsidRPr="002319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AFAF" w14:textId="77777777" w:rsidR="0023191A" w:rsidRPr="0023191A" w:rsidRDefault="0023191A" w:rsidP="0018655D">
            <w:pPr>
              <w:pStyle w:val="rowtabella0"/>
              <w:jc w:val="center"/>
              <w:rPr>
                <w:color w:val="002060"/>
              </w:rPr>
            </w:pPr>
            <w:r w:rsidRPr="002319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C67C"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4AE8" w14:textId="77777777" w:rsidR="0023191A" w:rsidRPr="0023191A" w:rsidRDefault="0023191A" w:rsidP="0018655D">
            <w:pPr>
              <w:pStyle w:val="rowtabella0"/>
              <w:jc w:val="center"/>
              <w:rPr>
                <w:color w:val="002060"/>
              </w:rPr>
            </w:pPr>
            <w:r w:rsidRPr="0023191A">
              <w:rPr>
                <w:color w:val="002060"/>
              </w:rPr>
              <w:t>0</w:t>
            </w:r>
          </w:p>
        </w:tc>
      </w:tr>
      <w:tr w:rsidR="0023191A" w:rsidRPr="0023191A" w14:paraId="2E9244C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6CC59" w14:textId="77777777" w:rsidR="0023191A" w:rsidRPr="0023191A" w:rsidRDefault="0023191A" w:rsidP="0018655D">
            <w:pPr>
              <w:pStyle w:val="rowtabella0"/>
              <w:rPr>
                <w:color w:val="002060"/>
              </w:rPr>
            </w:pPr>
            <w:r w:rsidRPr="0023191A">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335F"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19076"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ED9D"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6558"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BB7C"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47B4"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FC56A"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6B78"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AD05" w14:textId="77777777" w:rsidR="0023191A" w:rsidRPr="0023191A" w:rsidRDefault="0023191A" w:rsidP="0018655D">
            <w:pPr>
              <w:pStyle w:val="rowtabella0"/>
              <w:jc w:val="center"/>
              <w:rPr>
                <w:color w:val="002060"/>
              </w:rPr>
            </w:pPr>
            <w:r w:rsidRPr="0023191A">
              <w:rPr>
                <w:color w:val="002060"/>
              </w:rPr>
              <w:t>0</w:t>
            </w:r>
          </w:p>
        </w:tc>
      </w:tr>
      <w:tr w:rsidR="0023191A" w:rsidRPr="0023191A" w14:paraId="191DF78B"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637DA" w14:textId="3B0D43AC" w:rsidR="0023191A" w:rsidRPr="0023191A" w:rsidRDefault="0023191A" w:rsidP="0018655D">
            <w:pPr>
              <w:pStyle w:val="rowtabella0"/>
              <w:rPr>
                <w:color w:val="002060"/>
              </w:rPr>
            </w:pPr>
            <w:r w:rsidRPr="0023191A">
              <w:rPr>
                <w:color w:val="002060"/>
              </w:rPr>
              <w:t>POL. CSI STELLA A.S.D.</w:t>
            </w:r>
            <w:r>
              <w:rPr>
                <w:color w:val="002060"/>
              </w:rPr>
              <w:t xml:space="preserve"> </w:t>
            </w:r>
            <w:r w:rsidRPr="0023191A">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75B2"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FCCA"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A408"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87CC"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5C1F"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0840"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43CF" w14:textId="77777777" w:rsidR="0023191A" w:rsidRPr="0023191A" w:rsidRDefault="0023191A" w:rsidP="0018655D">
            <w:pPr>
              <w:pStyle w:val="rowtabella0"/>
              <w:jc w:val="center"/>
              <w:rPr>
                <w:color w:val="002060"/>
              </w:rPr>
            </w:pPr>
            <w:r w:rsidRPr="002319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3DC1"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01FB" w14:textId="77777777" w:rsidR="0023191A" w:rsidRPr="0023191A" w:rsidRDefault="0023191A" w:rsidP="0018655D">
            <w:pPr>
              <w:pStyle w:val="rowtabella0"/>
              <w:jc w:val="center"/>
              <w:rPr>
                <w:color w:val="002060"/>
              </w:rPr>
            </w:pPr>
            <w:r w:rsidRPr="0023191A">
              <w:rPr>
                <w:color w:val="002060"/>
              </w:rPr>
              <w:t>0</w:t>
            </w:r>
          </w:p>
        </w:tc>
      </w:tr>
      <w:tr w:rsidR="0023191A" w:rsidRPr="0023191A" w14:paraId="2C4B3684"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E3EA1" w14:textId="568E962C" w:rsidR="0023191A" w:rsidRPr="0023191A" w:rsidRDefault="0023191A" w:rsidP="0018655D">
            <w:pPr>
              <w:pStyle w:val="rowtabella0"/>
              <w:rPr>
                <w:color w:val="002060"/>
              </w:rPr>
            </w:pPr>
            <w:r w:rsidRPr="0023191A">
              <w:rPr>
                <w:color w:val="002060"/>
              </w:rPr>
              <w:t>A.S.D. SPORTING GROTTAMMARE</w:t>
            </w:r>
            <w:r>
              <w:rPr>
                <w:color w:val="002060"/>
              </w:rPr>
              <w:t xml:space="preserve"> </w:t>
            </w:r>
            <w:r w:rsidRPr="0023191A">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63A2"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F9B8"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E6B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5F95"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A906"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397A"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BF2F" w14:textId="77777777" w:rsidR="0023191A" w:rsidRPr="0023191A" w:rsidRDefault="0023191A" w:rsidP="0018655D">
            <w:pPr>
              <w:pStyle w:val="rowtabella0"/>
              <w:jc w:val="center"/>
              <w:rPr>
                <w:color w:val="002060"/>
              </w:rPr>
            </w:pPr>
            <w:r w:rsidRPr="0023191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3AF4" w14:textId="77777777" w:rsidR="0023191A" w:rsidRPr="0023191A" w:rsidRDefault="0023191A" w:rsidP="0018655D">
            <w:pPr>
              <w:pStyle w:val="rowtabella0"/>
              <w:jc w:val="center"/>
              <w:rPr>
                <w:color w:val="002060"/>
              </w:rPr>
            </w:pPr>
            <w:r w:rsidRPr="0023191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640D" w14:textId="77777777" w:rsidR="0023191A" w:rsidRPr="0023191A" w:rsidRDefault="0023191A" w:rsidP="0018655D">
            <w:pPr>
              <w:pStyle w:val="rowtabella0"/>
              <w:jc w:val="center"/>
              <w:rPr>
                <w:color w:val="002060"/>
              </w:rPr>
            </w:pPr>
            <w:r w:rsidRPr="0023191A">
              <w:rPr>
                <w:color w:val="002060"/>
              </w:rPr>
              <w:t>0</w:t>
            </w:r>
          </w:p>
        </w:tc>
      </w:tr>
    </w:tbl>
    <w:p w14:paraId="00743E3B" w14:textId="77777777" w:rsidR="00E8228F" w:rsidRPr="0023191A" w:rsidRDefault="00E8228F" w:rsidP="002D544A">
      <w:pPr>
        <w:pStyle w:val="breakline"/>
        <w:rPr>
          <w:rFonts w:eastAsiaTheme="minorEastAsia"/>
          <w:color w:val="002060"/>
        </w:rPr>
      </w:pPr>
    </w:p>
    <w:p w14:paraId="02FF2C68" w14:textId="77777777" w:rsidR="0023191A" w:rsidRDefault="0023191A" w:rsidP="002D544A">
      <w:pPr>
        <w:pStyle w:val="breakline"/>
        <w:rPr>
          <w:rFonts w:eastAsiaTheme="minorEastAsia"/>
          <w:color w:val="002060"/>
        </w:rPr>
      </w:pPr>
    </w:p>
    <w:p w14:paraId="78F3807A" w14:textId="77777777" w:rsidR="0023191A" w:rsidRPr="0023191A" w:rsidRDefault="0023191A" w:rsidP="002D544A">
      <w:pPr>
        <w:pStyle w:val="breakline"/>
        <w:rPr>
          <w:rFonts w:eastAsiaTheme="minorEastAsia"/>
          <w:color w:val="002060"/>
        </w:rPr>
      </w:pPr>
    </w:p>
    <w:p w14:paraId="43CF9398" w14:textId="77777777" w:rsidR="0023191A" w:rsidRPr="0023191A" w:rsidRDefault="0023191A" w:rsidP="0023191A">
      <w:pPr>
        <w:pStyle w:val="titolocampionato0"/>
        <w:shd w:val="clear" w:color="auto" w:fill="CCCCCC"/>
        <w:spacing w:before="80" w:after="40"/>
        <w:rPr>
          <w:color w:val="002060"/>
        </w:rPr>
      </w:pPr>
      <w:r w:rsidRPr="0023191A">
        <w:rPr>
          <w:color w:val="002060"/>
        </w:rPr>
        <w:t>UNDER 17 C5 REGIONALI MASCHILI</w:t>
      </w:r>
    </w:p>
    <w:p w14:paraId="0D5E1553" w14:textId="77777777" w:rsidR="0023191A" w:rsidRPr="0023191A" w:rsidRDefault="0023191A" w:rsidP="0023191A">
      <w:pPr>
        <w:pStyle w:val="titoloprinc0"/>
        <w:rPr>
          <w:color w:val="002060"/>
        </w:rPr>
      </w:pPr>
      <w:r w:rsidRPr="0023191A">
        <w:rPr>
          <w:color w:val="002060"/>
        </w:rPr>
        <w:t>RISULTATI</w:t>
      </w:r>
    </w:p>
    <w:p w14:paraId="6D64C23A" w14:textId="77777777" w:rsidR="0023191A" w:rsidRPr="0023191A" w:rsidRDefault="0023191A" w:rsidP="0023191A">
      <w:pPr>
        <w:pStyle w:val="breakline"/>
        <w:rPr>
          <w:color w:val="002060"/>
        </w:rPr>
      </w:pPr>
    </w:p>
    <w:p w14:paraId="4D7C2A4C" w14:textId="77777777" w:rsidR="0023191A" w:rsidRPr="0023191A" w:rsidRDefault="0023191A" w:rsidP="0023191A">
      <w:pPr>
        <w:pStyle w:val="sottotitolocampionato10"/>
        <w:rPr>
          <w:color w:val="002060"/>
        </w:rPr>
      </w:pPr>
      <w:r w:rsidRPr="0023191A">
        <w:rPr>
          <w:color w:val="002060"/>
        </w:rPr>
        <w:t>RISULTATI UFFICIALI GARE DEL 20/11/2024</w:t>
      </w:r>
    </w:p>
    <w:p w14:paraId="7912A909" w14:textId="77777777" w:rsidR="0023191A" w:rsidRPr="0023191A" w:rsidRDefault="0023191A" w:rsidP="0023191A">
      <w:pPr>
        <w:pStyle w:val="sottotitolocampionato20"/>
        <w:spacing w:before="0" w:beforeAutospacing="0" w:after="0" w:afterAutospacing="0"/>
        <w:rPr>
          <w:rFonts w:ascii="Arial" w:hAnsi="Arial" w:cs="Arial"/>
          <w:color w:val="002060"/>
          <w:sz w:val="20"/>
          <w:szCs w:val="20"/>
        </w:rPr>
      </w:pPr>
      <w:r w:rsidRPr="0023191A">
        <w:rPr>
          <w:rFonts w:ascii="Arial" w:hAnsi="Arial" w:cs="Arial"/>
          <w:color w:val="002060"/>
          <w:sz w:val="20"/>
          <w:szCs w:val="20"/>
        </w:rPr>
        <w:t>Si trascrivono qui di seguito i risultati ufficiali delle gare disputate</w:t>
      </w:r>
    </w:p>
    <w:p w14:paraId="65EBD441" w14:textId="77777777" w:rsidR="0023191A" w:rsidRPr="0023191A" w:rsidRDefault="0023191A" w:rsidP="002319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3191A" w:rsidRPr="0023191A" w14:paraId="6A5A8557" w14:textId="77777777" w:rsidTr="001865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3191A" w:rsidRPr="0023191A" w14:paraId="1DB1DD0D" w14:textId="77777777" w:rsidTr="0018655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AB155" w14:textId="77777777" w:rsidR="0023191A" w:rsidRPr="0023191A" w:rsidRDefault="0023191A" w:rsidP="0018655D">
                  <w:pPr>
                    <w:pStyle w:val="headertabella0"/>
                    <w:rPr>
                      <w:color w:val="002060"/>
                    </w:rPr>
                  </w:pPr>
                  <w:r w:rsidRPr="0023191A">
                    <w:rPr>
                      <w:color w:val="002060"/>
                    </w:rPr>
                    <w:t>GIRONE A - 8 Giornata - A</w:t>
                  </w:r>
                </w:p>
              </w:tc>
            </w:tr>
            <w:tr w:rsidR="0023191A" w:rsidRPr="0023191A" w14:paraId="51C9A3AD" w14:textId="77777777" w:rsidTr="0018655D">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7A0706" w14:textId="77777777" w:rsidR="0023191A" w:rsidRPr="0023191A" w:rsidRDefault="0023191A" w:rsidP="0018655D">
                  <w:pPr>
                    <w:pStyle w:val="rowtabella0"/>
                    <w:rPr>
                      <w:color w:val="002060"/>
                    </w:rPr>
                  </w:pPr>
                  <w:r w:rsidRPr="0023191A">
                    <w:rPr>
                      <w:color w:val="002060"/>
                    </w:rPr>
                    <w:t>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C6013" w14:textId="77777777" w:rsidR="0023191A" w:rsidRPr="0023191A" w:rsidRDefault="0023191A" w:rsidP="0018655D">
                  <w:pPr>
                    <w:pStyle w:val="rowtabella0"/>
                    <w:rPr>
                      <w:color w:val="002060"/>
                    </w:rPr>
                  </w:pPr>
                  <w:r w:rsidRPr="0023191A">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E8C27" w14:textId="77777777" w:rsidR="0023191A" w:rsidRPr="0023191A" w:rsidRDefault="0023191A" w:rsidP="0018655D">
                  <w:pPr>
                    <w:pStyle w:val="rowtabella0"/>
                    <w:jc w:val="center"/>
                    <w:rPr>
                      <w:color w:val="002060"/>
                    </w:rPr>
                  </w:pPr>
                  <w:r w:rsidRPr="0023191A">
                    <w:rPr>
                      <w:color w:val="002060"/>
                    </w:rPr>
                    <w:t>6 - 14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36014" w14:textId="77777777" w:rsidR="0023191A" w:rsidRPr="0023191A" w:rsidRDefault="0023191A" w:rsidP="0018655D">
                  <w:pPr>
                    <w:pStyle w:val="rowtabella0"/>
                    <w:jc w:val="center"/>
                    <w:rPr>
                      <w:color w:val="002060"/>
                    </w:rPr>
                  </w:pPr>
                  <w:r w:rsidRPr="0023191A">
                    <w:rPr>
                      <w:color w:val="002060"/>
                    </w:rPr>
                    <w:t> </w:t>
                  </w:r>
                </w:p>
              </w:tc>
            </w:tr>
          </w:tbl>
          <w:p w14:paraId="3F98F778" w14:textId="77777777" w:rsidR="0023191A" w:rsidRPr="0023191A" w:rsidRDefault="0023191A" w:rsidP="0018655D">
            <w:pPr>
              <w:rPr>
                <w:color w:val="002060"/>
              </w:rPr>
            </w:pPr>
          </w:p>
        </w:tc>
      </w:tr>
    </w:tbl>
    <w:p w14:paraId="2DBA5723" w14:textId="77777777" w:rsidR="0023191A" w:rsidRPr="0023191A" w:rsidRDefault="0023191A" w:rsidP="0023191A">
      <w:pPr>
        <w:pStyle w:val="breakline"/>
        <w:rPr>
          <w:rFonts w:eastAsiaTheme="minorEastAsia"/>
          <w:color w:val="002060"/>
        </w:rPr>
      </w:pPr>
    </w:p>
    <w:p w14:paraId="60ADAF35" w14:textId="77777777" w:rsidR="0023191A" w:rsidRPr="0023191A" w:rsidRDefault="0023191A" w:rsidP="0023191A">
      <w:pPr>
        <w:pStyle w:val="breakline"/>
        <w:rPr>
          <w:color w:val="002060"/>
        </w:rPr>
      </w:pPr>
    </w:p>
    <w:p w14:paraId="022767C3" w14:textId="77777777" w:rsidR="0023191A" w:rsidRPr="0023191A" w:rsidRDefault="0023191A" w:rsidP="0023191A">
      <w:pPr>
        <w:pStyle w:val="titoloprinc0"/>
        <w:rPr>
          <w:color w:val="002060"/>
        </w:rPr>
      </w:pPr>
      <w:r w:rsidRPr="0023191A">
        <w:rPr>
          <w:color w:val="002060"/>
        </w:rPr>
        <w:t>GIUDICE SPORTIVO</w:t>
      </w:r>
    </w:p>
    <w:p w14:paraId="3CC45FB5" w14:textId="77777777" w:rsidR="0023191A" w:rsidRPr="0023191A" w:rsidRDefault="0023191A" w:rsidP="0023191A">
      <w:pPr>
        <w:pStyle w:val="diffida"/>
        <w:rPr>
          <w:color w:val="002060"/>
        </w:rPr>
      </w:pPr>
      <w:r w:rsidRPr="0023191A">
        <w:rPr>
          <w:color w:val="002060"/>
        </w:rPr>
        <w:t>Il Giudice Sportivo Avv. Agnese Lazzaretti, con l'assistenza del segretario Angelo Castellana, nella seduta del 21/11/2024, ha adottato le decisioni che di seguito integralmente si riportano:</w:t>
      </w:r>
    </w:p>
    <w:p w14:paraId="5498819D" w14:textId="77777777" w:rsidR="0023191A" w:rsidRPr="0023191A" w:rsidRDefault="0023191A" w:rsidP="0023191A">
      <w:pPr>
        <w:pStyle w:val="titolo10"/>
        <w:rPr>
          <w:color w:val="002060"/>
        </w:rPr>
      </w:pPr>
      <w:r w:rsidRPr="0023191A">
        <w:rPr>
          <w:color w:val="002060"/>
        </w:rPr>
        <w:t xml:space="preserve">GARE DEL 20/11/2024 </w:t>
      </w:r>
    </w:p>
    <w:p w14:paraId="79B1533A" w14:textId="77777777" w:rsidR="0023191A" w:rsidRPr="0023191A" w:rsidRDefault="0023191A" w:rsidP="0023191A">
      <w:pPr>
        <w:pStyle w:val="titolo7a"/>
        <w:rPr>
          <w:color w:val="002060"/>
        </w:rPr>
      </w:pPr>
      <w:r w:rsidRPr="0023191A">
        <w:rPr>
          <w:color w:val="002060"/>
        </w:rPr>
        <w:t xml:space="preserve">PROVVEDIMENTI DISCIPLINARI </w:t>
      </w:r>
    </w:p>
    <w:p w14:paraId="22D2C731" w14:textId="77777777" w:rsidR="0023191A" w:rsidRPr="0023191A" w:rsidRDefault="0023191A" w:rsidP="0023191A">
      <w:pPr>
        <w:pStyle w:val="titolo7b0"/>
        <w:rPr>
          <w:color w:val="002060"/>
        </w:rPr>
      </w:pPr>
      <w:r w:rsidRPr="0023191A">
        <w:rPr>
          <w:color w:val="002060"/>
        </w:rPr>
        <w:t xml:space="preserve">In base alle risultanze degli atti ufficiali sono state deliberate le seguenti sanzioni disciplinari. </w:t>
      </w:r>
    </w:p>
    <w:p w14:paraId="0B3064AB" w14:textId="77777777" w:rsidR="0023191A" w:rsidRPr="0023191A" w:rsidRDefault="0023191A" w:rsidP="0023191A">
      <w:pPr>
        <w:pStyle w:val="titolo30"/>
        <w:rPr>
          <w:color w:val="002060"/>
        </w:rPr>
      </w:pPr>
      <w:r w:rsidRPr="0023191A">
        <w:rPr>
          <w:color w:val="002060"/>
        </w:rPr>
        <w:t xml:space="preserve">CALCIATORI NON ESPULSI </w:t>
      </w:r>
    </w:p>
    <w:p w14:paraId="5A929AA2" w14:textId="77777777" w:rsidR="0023191A" w:rsidRPr="0023191A" w:rsidRDefault="0023191A" w:rsidP="0023191A">
      <w:pPr>
        <w:pStyle w:val="titolo20"/>
        <w:rPr>
          <w:color w:val="002060"/>
        </w:rPr>
      </w:pPr>
      <w:r w:rsidRPr="0023191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3191A" w:rsidRPr="0023191A" w14:paraId="7DC8DB76" w14:textId="77777777" w:rsidTr="0018655D">
        <w:tc>
          <w:tcPr>
            <w:tcW w:w="2200" w:type="dxa"/>
            <w:tcMar>
              <w:top w:w="20" w:type="dxa"/>
              <w:left w:w="20" w:type="dxa"/>
              <w:bottom w:w="20" w:type="dxa"/>
              <w:right w:w="20" w:type="dxa"/>
            </w:tcMar>
            <w:vAlign w:val="center"/>
            <w:hideMark/>
          </w:tcPr>
          <w:p w14:paraId="454320A1" w14:textId="77777777" w:rsidR="0023191A" w:rsidRPr="0023191A" w:rsidRDefault="0023191A" w:rsidP="0018655D">
            <w:pPr>
              <w:pStyle w:val="movimento"/>
              <w:rPr>
                <w:color w:val="002060"/>
              </w:rPr>
            </w:pPr>
            <w:r w:rsidRPr="0023191A">
              <w:rPr>
                <w:color w:val="002060"/>
              </w:rPr>
              <w:t>CHERITI BILEL</w:t>
            </w:r>
          </w:p>
        </w:tc>
        <w:tc>
          <w:tcPr>
            <w:tcW w:w="2200" w:type="dxa"/>
            <w:tcMar>
              <w:top w:w="20" w:type="dxa"/>
              <w:left w:w="20" w:type="dxa"/>
              <w:bottom w:w="20" w:type="dxa"/>
              <w:right w:w="20" w:type="dxa"/>
            </w:tcMar>
            <w:vAlign w:val="center"/>
            <w:hideMark/>
          </w:tcPr>
          <w:p w14:paraId="3B4789EB" w14:textId="77777777" w:rsidR="0023191A" w:rsidRPr="0023191A" w:rsidRDefault="0023191A" w:rsidP="0018655D">
            <w:pPr>
              <w:pStyle w:val="movimento2"/>
              <w:rPr>
                <w:color w:val="002060"/>
              </w:rPr>
            </w:pPr>
            <w:r w:rsidRPr="0023191A">
              <w:rPr>
                <w:color w:val="002060"/>
              </w:rPr>
              <w:t xml:space="preserve">(C.U.S. ANCONA) </w:t>
            </w:r>
          </w:p>
        </w:tc>
        <w:tc>
          <w:tcPr>
            <w:tcW w:w="800" w:type="dxa"/>
            <w:tcMar>
              <w:top w:w="20" w:type="dxa"/>
              <w:left w:w="20" w:type="dxa"/>
              <w:bottom w:w="20" w:type="dxa"/>
              <w:right w:w="20" w:type="dxa"/>
            </w:tcMar>
            <w:vAlign w:val="center"/>
            <w:hideMark/>
          </w:tcPr>
          <w:p w14:paraId="4282D683"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306C26C6" w14:textId="77777777" w:rsidR="0023191A" w:rsidRPr="0023191A" w:rsidRDefault="0023191A" w:rsidP="0018655D">
            <w:pPr>
              <w:pStyle w:val="movimento"/>
              <w:rPr>
                <w:color w:val="002060"/>
              </w:rPr>
            </w:pPr>
            <w:r w:rsidRPr="0023191A">
              <w:rPr>
                <w:color w:val="002060"/>
              </w:rPr>
              <w:t> </w:t>
            </w:r>
          </w:p>
        </w:tc>
        <w:tc>
          <w:tcPr>
            <w:tcW w:w="2200" w:type="dxa"/>
            <w:tcMar>
              <w:top w:w="20" w:type="dxa"/>
              <w:left w:w="20" w:type="dxa"/>
              <w:bottom w:w="20" w:type="dxa"/>
              <w:right w:w="20" w:type="dxa"/>
            </w:tcMar>
            <w:vAlign w:val="center"/>
            <w:hideMark/>
          </w:tcPr>
          <w:p w14:paraId="401842D6" w14:textId="77777777" w:rsidR="0023191A" w:rsidRPr="0023191A" w:rsidRDefault="0023191A" w:rsidP="0018655D">
            <w:pPr>
              <w:pStyle w:val="movimento2"/>
              <w:rPr>
                <w:color w:val="002060"/>
              </w:rPr>
            </w:pPr>
            <w:r w:rsidRPr="0023191A">
              <w:rPr>
                <w:color w:val="002060"/>
              </w:rPr>
              <w:t> </w:t>
            </w:r>
          </w:p>
        </w:tc>
      </w:tr>
    </w:tbl>
    <w:p w14:paraId="1D984843" w14:textId="77777777" w:rsidR="0023191A" w:rsidRDefault="0023191A" w:rsidP="0023191A">
      <w:pPr>
        <w:pStyle w:val="breakline"/>
        <w:rPr>
          <w:rFonts w:eastAsiaTheme="minorEastAsia"/>
          <w:color w:val="002060"/>
        </w:rPr>
      </w:pPr>
    </w:p>
    <w:p w14:paraId="2DE74504" w14:textId="77777777" w:rsidR="0023191A" w:rsidRPr="00BD581B" w:rsidRDefault="0023191A" w:rsidP="0023191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C4F8378" w14:textId="77777777" w:rsidR="0023191A" w:rsidRPr="00BD581B" w:rsidRDefault="0023191A" w:rsidP="0023191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929A68D" w14:textId="77777777" w:rsidR="0023191A" w:rsidRPr="0023191A" w:rsidRDefault="0023191A" w:rsidP="0023191A">
      <w:pPr>
        <w:pStyle w:val="breakline"/>
        <w:rPr>
          <w:rFonts w:eastAsiaTheme="minorEastAsia"/>
          <w:color w:val="002060"/>
        </w:rPr>
      </w:pPr>
    </w:p>
    <w:p w14:paraId="7618F8B2" w14:textId="77777777" w:rsidR="0023191A" w:rsidRPr="0023191A" w:rsidRDefault="0023191A" w:rsidP="0023191A">
      <w:pPr>
        <w:pStyle w:val="titoloprinc0"/>
        <w:rPr>
          <w:color w:val="002060"/>
        </w:rPr>
      </w:pPr>
      <w:r w:rsidRPr="0023191A">
        <w:rPr>
          <w:color w:val="002060"/>
        </w:rPr>
        <w:t>CLASSIFICA</w:t>
      </w:r>
    </w:p>
    <w:p w14:paraId="3709B402" w14:textId="77777777" w:rsidR="0023191A" w:rsidRPr="0023191A" w:rsidRDefault="0023191A" w:rsidP="0023191A">
      <w:pPr>
        <w:pStyle w:val="breakline"/>
        <w:rPr>
          <w:color w:val="002060"/>
        </w:rPr>
      </w:pPr>
    </w:p>
    <w:p w14:paraId="0A4B876C" w14:textId="77777777" w:rsidR="0023191A" w:rsidRPr="0023191A" w:rsidRDefault="0023191A" w:rsidP="0023191A">
      <w:pPr>
        <w:pStyle w:val="breakline"/>
        <w:rPr>
          <w:color w:val="002060"/>
        </w:rPr>
      </w:pPr>
    </w:p>
    <w:p w14:paraId="0E96F3C8" w14:textId="77777777" w:rsidR="0023191A" w:rsidRPr="0023191A" w:rsidRDefault="0023191A" w:rsidP="0023191A">
      <w:pPr>
        <w:pStyle w:val="sottotitolocampionato10"/>
        <w:rPr>
          <w:color w:val="002060"/>
        </w:rPr>
      </w:pPr>
      <w:r w:rsidRPr="0023191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57218E42"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30650"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60FEB"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7095"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4BF2B"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6D9EB"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2EB9B"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56DFA"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8F366"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E7941"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E8D5A" w14:textId="77777777" w:rsidR="0023191A" w:rsidRPr="0023191A" w:rsidRDefault="0023191A" w:rsidP="0018655D">
            <w:pPr>
              <w:pStyle w:val="headertabella0"/>
              <w:rPr>
                <w:color w:val="002060"/>
              </w:rPr>
            </w:pPr>
            <w:r w:rsidRPr="0023191A">
              <w:rPr>
                <w:color w:val="002060"/>
              </w:rPr>
              <w:t>PE</w:t>
            </w:r>
          </w:p>
        </w:tc>
      </w:tr>
      <w:tr w:rsidR="0023191A" w:rsidRPr="0023191A" w14:paraId="7F9E33AD"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B6EA4" w14:textId="77777777" w:rsidR="0023191A" w:rsidRPr="0023191A" w:rsidRDefault="0023191A" w:rsidP="0018655D">
            <w:pPr>
              <w:pStyle w:val="rowtabella0"/>
              <w:rPr>
                <w:color w:val="002060"/>
              </w:rPr>
            </w:pPr>
            <w:r w:rsidRPr="0023191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5C4C" w14:textId="77777777" w:rsidR="0023191A" w:rsidRPr="0023191A" w:rsidRDefault="0023191A" w:rsidP="0018655D">
            <w:pPr>
              <w:pStyle w:val="rowtabella0"/>
              <w:jc w:val="center"/>
              <w:rPr>
                <w:color w:val="002060"/>
              </w:rPr>
            </w:pPr>
            <w:r w:rsidRPr="0023191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BDD4"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4F59"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CE14C"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03E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0F28" w14:textId="77777777" w:rsidR="0023191A" w:rsidRPr="0023191A" w:rsidRDefault="0023191A" w:rsidP="0018655D">
            <w:pPr>
              <w:pStyle w:val="rowtabella0"/>
              <w:jc w:val="center"/>
              <w:rPr>
                <w:color w:val="002060"/>
              </w:rPr>
            </w:pPr>
            <w:r w:rsidRPr="0023191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3663"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7165" w14:textId="77777777" w:rsidR="0023191A" w:rsidRPr="0023191A" w:rsidRDefault="0023191A" w:rsidP="0018655D">
            <w:pPr>
              <w:pStyle w:val="rowtabella0"/>
              <w:jc w:val="center"/>
              <w:rPr>
                <w:color w:val="002060"/>
              </w:rPr>
            </w:pPr>
            <w:r w:rsidRPr="0023191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0C13" w14:textId="77777777" w:rsidR="0023191A" w:rsidRPr="0023191A" w:rsidRDefault="0023191A" w:rsidP="0018655D">
            <w:pPr>
              <w:pStyle w:val="rowtabella0"/>
              <w:jc w:val="center"/>
              <w:rPr>
                <w:color w:val="002060"/>
              </w:rPr>
            </w:pPr>
            <w:r w:rsidRPr="0023191A">
              <w:rPr>
                <w:color w:val="002060"/>
              </w:rPr>
              <w:t>0</w:t>
            </w:r>
          </w:p>
        </w:tc>
      </w:tr>
      <w:tr w:rsidR="0023191A" w:rsidRPr="0023191A" w14:paraId="5284BA7F"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180EF" w14:textId="77777777" w:rsidR="0023191A" w:rsidRPr="0023191A" w:rsidRDefault="0023191A" w:rsidP="0018655D">
            <w:pPr>
              <w:pStyle w:val="rowtabella0"/>
              <w:rPr>
                <w:color w:val="002060"/>
              </w:rPr>
            </w:pPr>
            <w:r w:rsidRPr="0023191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523A"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4939"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D47E"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B5DF"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0C85"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225B" w14:textId="77777777" w:rsidR="0023191A" w:rsidRPr="0023191A" w:rsidRDefault="0023191A" w:rsidP="0018655D">
            <w:pPr>
              <w:pStyle w:val="rowtabella0"/>
              <w:jc w:val="center"/>
              <w:rPr>
                <w:color w:val="002060"/>
              </w:rPr>
            </w:pPr>
            <w:r w:rsidRPr="0023191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E74E"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8AE8" w14:textId="77777777" w:rsidR="0023191A" w:rsidRPr="0023191A" w:rsidRDefault="0023191A" w:rsidP="0018655D">
            <w:pPr>
              <w:pStyle w:val="rowtabella0"/>
              <w:jc w:val="center"/>
              <w:rPr>
                <w:color w:val="002060"/>
              </w:rPr>
            </w:pPr>
            <w:r w:rsidRPr="0023191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AB84" w14:textId="77777777" w:rsidR="0023191A" w:rsidRPr="0023191A" w:rsidRDefault="0023191A" w:rsidP="0018655D">
            <w:pPr>
              <w:pStyle w:val="rowtabella0"/>
              <w:jc w:val="center"/>
              <w:rPr>
                <w:color w:val="002060"/>
              </w:rPr>
            </w:pPr>
            <w:r w:rsidRPr="0023191A">
              <w:rPr>
                <w:color w:val="002060"/>
              </w:rPr>
              <w:t>0</w:t>
            </w:r>
          </w:p>
        </w:tc>
      </w:tr>
      <w:tr w:rsidR="0023191A" w:rsidRPr="0023191A" w14:paraId="6C77031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38848" w14:textId="77777777" w:rsidR="0023191A" w:rsidRPr="0023191A" w:rsidRDefault="0023191A" w:rsidP="0018655D">
            <w:pPr>
              <w:pStyle w:val="rowtabella0"/>
              <w:rPr>
                <w:color w:val="002060"/>
              </w:rPr>
            </w:pPr>
            <w:r w:rsidRPr="0023191A">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0C72"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4687"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B66F"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90E0"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9EF8"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4F68" w14:textId="77777777" w:rsidR="0023191A" w:rsidRPr="0023191A" w:rsidRDefault="0023191A" w:rsidP="0018655D">
            <w:pPr>
              <w:pStyle w:val="rowtabella0"/>
              <w:jc w:val="center"/>
              <w:rPr>
                <w:color w:val="002060"/>
              </w:rPr>
            </w:pPr>
            <w:r w:rsidRPr="0023191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3546"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BF3C" w14:textId="77777777" w:rsidR="0023191A" w:rsidRPr="0023191A" w:rsidRDefault="0023191A" w:rsidP="0018655D">
            <w:pPr>
              <w:pStyle w:val="rowtabella0"/>
              <w:jc w:val="center"/>
              <w:rPr>
                <w:color w:val="002060"/>
              </w:rPr>
            </w:pPr>
            <w:r w:rsidRPr="002319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C1D91" w14:textId="77777777" w:rsidR="0023191A" w:rsidRPr="0023191A" w:rsidRDefault="0023191A" w:rsidP="0018655D">
            <w:pPr>
              <w:pStyle w:val="rowtabella0"/>
              <w:jc w:val="center"/>
              <w:rPr>
                <w:color w:val="002060"/>
              </w:rPr>
            </w:pPr>
            <w:r w:rsidRPr="0023191A">
              <w:rPr>
                <w:color w:val="002060"/>
              </w:rPr>
              <w:t>0</w:t>
            </w:r>
          </w:p>
        </w:tc>
      </w:tr>
      <w:tr w:rsidR="0023191A" w:rsidRPr="0023191A" w14:paraId="35C1FD5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D7047" w14:textId="77777777" w:rsidR="0023191A" w:rsidRPr="0023191A" w:rsidRDefault="0023191A" w:rsidP="0018655D">
            <w:pPr>
              <w:pStyle w:val="rowtabella0"/>
              <w:rPr>
                <w:color w:val="002060"/>
              </w:rPr>
            </w:pPr>
            <w:r w:rsidRPr="0023191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2A2F"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3778"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F419"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4684"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EADA"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0902E" w14:textId="77777777" w:rsidR="0023191A" w:rsidRPr="0023191A" w:rsidRDefault="0023191A" w:rsidP="0018655D">
            <w:pPr>
              <w:pStyle w:val="rowtabella0"/>
              <w:jc w:val="center"/>
              <w:rPr>
                <w:color w:val="002060"/>
              </w:rPr>
            </w:pPr>
            <w:r w:rsidRPr="0023191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FD2B"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26E7" w14:textId="77777777" w:rsidR="0023191A" w:rsidRPr="0023191A" w:rsidRDefault="0023191A" w:rsidP="0018655D">
            <w:pPr>
              <w:pStyle w:val="rowtabella0"/>
              <w:jc w:val="center"/>
              <w:rPr>
                <w:color w:val="002060"/>
              </w:rPr>
            </w:pPr>
            <w:r w:rsidRPr="0023191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1BF2" w14:textId="77777777" w:rsidR="0023191A" w:rsidRPr="0023191A" w:rsidRDefault="0023191A" w:rsidP="0018655D">
            <w:pPr>
              <w:pStyle w:val="rowtabella0"/>
              <w:jc w:val="center"/>
              <w:rPr>
                <w:color w:val="002060"/>
              </w:rPr>
            </w:pPr>
            <w:r w:rsidRPr="0023191A">
              <w:rPr>
                <w:color w:val="002060"/>
              </w:rPr>
              <w:t>0</w:t>
            </w:r>
          </w:p>
        </w:tc>
      </w:tr>
      <w:tr w:rsidR="0023191A" w:rsidRPr="0023191A" w14:paraId="39C0C15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FBD34" w14:textId="77777777" w:rsidR="0023191A" w:rsidRPr="0023191A" w:rsidRDefault="0023191A" w:rsidP="0018655D">
            <w:pPr>
              <w:pStyle w:val="rowtabella0"/>
              <w:rPr>
                <w:color w:val="002060"/>
              </w:rPr>
            </w:pPr>
            <w:r w:rsidRPr="0023191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573F"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E02E"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2BD0"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A200"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D93B"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703F" w14:textId="77777777" w:rsidR="0023191A" w:rsidRPr="0023191A" w:rsidRDefault="0023191A" w:rsidP="0018655D">
            <w:pPr>
              <w:pStyle w:val="rowtabella0"/>
              <w:jc w:val="center"/>
              <w:rPr>
                <w:color w:val="002060"/>
              </w:rPr>
            </w:pPr>
            <w:r w:rsidRPr="0023191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E320" w14:textId="77777777" w:rsidR="0023191A" w:rsidRPr="0023191A" w:rsidRDefault="0023191A" w:rsidP="0018655D">
            <w:pPr>
              <w:pStyle w:val="rowtabella0"/>
              <w:jc w:val="center"/>
              <w:rPr>
                <w:color w:val="002060"/>
              </w:rPr>
            </w:pPr>
            <w:r w:rsidRPr="002319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0BFB"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6F5A" w14:textId="77777777" w:rsidR="0023191A" w:rsidRPr="0023191A" w:rsidRDefault="0023191A" w:rsidP="0018655D">
            <w:pPr>
              <w:pStyle w:val="rowtabella0"/>
              <w:jc w:val="center"/>
              <w:rPr>
                <w:color w:val="002060"/>
              </w:rPr>
            </w:pPr>
            <w:r w:rsidRPr="0023191A">
              <w:rPr>
                <w:color w:val="002060"/>
              </w:rPr>
              <w:t>0</w:t>
            </w:r>
          </w:p>
        </w:tc>
      </w:tr>
      <w:tr w:rsidR="0023191A" w:rsidRPr="0023191A" w14:paraId="5B12DBEF"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6D551" w14:textId="77777777" w:rsidR="0023191A" w:rsidRPr="0023191A" w:rsidRDefault="0023191A" w:rsidP="0018655D">
            <w:pPr>
              <w:pStyle w:val="rowtabella0"/>
              <w:rPr>
                <w:color w:val="002060"/>
              </w:rPr>
            </w:pPr>
            <w:r w:rsidRPr="0023191A">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57AD"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33C2"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5DE3"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A116"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97BD"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2A30"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6F4C" w14:textId="77777777" w:rsidR="0023191A" w:rsidRPr="0023191A" w:rsidRDefault="0023191A" w:rsidP="0018655D">
            <w:pPr>
              <w:pStyle w:val="rowtabella0"/>
              <w:jc w:val="center"/>
              <w:rPr>
                <w:color w:val="002060"/>
              </w:rPr>
            </w:pPr>
            <w:r w:rsidRPr="0023191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73D3"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4EDA" w14:textId="77777777" w:rsidR="0023191A" w:rsidRPr="0023191A" w:rsidRDefault="0023191A" w:rsidP="0018655D">
            <w:pPr>
              <w:pStyle w:val="rowtabella0"/>
              <w:jc w:val="center"/>
              <w:rPr>
                <w:color w:val="002060"/>
              </w:rPr>
            </w:pPr>
            <w:r w:rsidRPr="0023191A">
              <w:rPr>
                <w:color w:val="002060"/>
              </w:rPr>
              <w:t>0</w:t>
            </w:r>
          </w:p>
        </w:tc>
      </w:tr>
      <w:tr w:rsidR="0023191A" w:rsidRPr="0023191A" w14:paraId="2B4B7A82"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C3863" w14:textId="77777777" w:rsidR="0023191A" w:rsidRPr="0023191A" w:rsidRDefault="0023191A" w:rsidP="0018655D">
            <w:pPr>
              <w:pStyle w:val="rowtabella0"/>
              <w:rPr>
                <w:color w:val="002060"/>
              </w:rPr>
            </w:pPr>
            <w:r w:rsidRPr="0023191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22A2"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4D48"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B859"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E51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0E2F"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DE98" w14:textId="77777777" w:rsidR="0023191A" w:rsidRPr="0023191A" w:rsidRDefault="0023191A" w:rsidP="0018655D">
            <w:pPr>
              <w:pStyle w:val="rowtabella0"/>
              <w:jc w:val="center"/>
              <w:rPr>
                <w:color w:val="002060"/>
              </w:rPr>
            </w:pPr>
            <w:r w:rsidRPr="002319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83C91" w14:textId="77777777" w:rsidR="0023191A" w:rsidRPr="0023191A" w:rsidRDefault="0023191A" w:rsidP="0018655D">
            <w:pPr>
              <w:pStyle w:val="rowtabella0"/>
              <w:jc w:val="center"/>
              <w:rPr>
                <w:color w:val="002060"/>
              </w:rPr>
            </w:pPr>
            <w:r w:rsidRPr="0023191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6E3A"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81F5" w14:textId="77777777" w:rsidR="0023191A" w:rsidRPr="0023191A" w:rsidRDefault="0023191A" w:rsidP="0018655D">
            <w:pPr>
              <w:pStyle w:val="rowtabella0"/>
              <w:jc w:val="center"/>
              <w:rPr>
                <w:color w:val="002060"/>
              </w:rPr>
            </w:pPr>
            <w:r w:rsidRPr="0023191A">
              <w:rPr>
                <w:color w:val="002060"/>
              </w:rPr>
              <w:t>0</w:t>
            </w:r>
          </w:p>
        </w:tc>
      </w:tr>
      <w:tr w:rsidR="0023191A" w:rsidRPr="0023191A" w14:paraId="28449744"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7934A" w14:textId="77777777" w:rsidR="0023191A" w:rsidRPr="0023191A" w:rsidRDefault="0023191A" w:rsidP="0018655D">
            <w:pPr>
              <w:pStyle w:val="rowtabella0"/>
              <w:rPr>
                <w:color w:val="002060"/>
              </w:rPr>
            </w:pPr>
            <w:r w:rsidRPr="0023191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2AFC"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1315"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117B"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511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6635"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BA39"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F4AC" w14:textId="77777777" w:rsidR="0023191A" w:rsidRPr="0023191A" w:rsidRDefault="0023191A" w:rsidP="0018655D">
            <w:pPr>
              <w:pStyle w:val="rowtabella0"/>
              <w:jc w:val="center"/>
              <w:rPr>
                <w:color w:val="002060"/>
              </w:rPr>
            </w:pPr>
            <w:r w:rsidRPr="0023191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4DC4" w14:textId="77777777" w:rsidR="0023191A" w:rsidRPr="0023191A" w:rsidRDefault="0023191A" w:rsidP="0018655D">
            <w:pPr>
              <w:pStyle w:val="rowtabella0"/>
              <w:jc w:val="center"/>
              <w:rPr>
                <w:color w:val="002060"/>
              </w:rPr>
            </w:pPr>
            <w:r w:rsidRPr="0023191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2587" w14:textId="77777777" w:rsidR="0023191A" w:rsidRPr="0023191A" w:rsidRDefault="0023191A" w:rsidP="0018655D">
            <w:pPr>
              <w:pStyle w:val="rowtabella0"/>
              <w:jc w:val="center"/>
              <w:rPr>
                <w:color w:val="002060"/>
              </w:rPr>
            </w:pPr>
            <w:r w:rsidRPr="0023191A">
              <w:rPr>
                <w:color w:val="002060"/>
              </w:rPr>
              <w:t>0</w:t>
            </w:r>
          </w:p>
        </w:tc>
      </w:tr>
      <w:tr w:rsidR="0023191A" w:rsidRPr="0023191A" w14:paraId="611DF7E7"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BE2D8" w14:textId="77777777" w:rsidR="0023191A" w:rsidRPr="0023191A" w:rsidRDefault="0023191A" w:rsidP="0018655D">
            <w:pPr>
              <w:pStyle w:val="rowtabella0"/>
              <w:rPr>
                <w:color w:val="002060"/>
              </w:rPr>
            </w:pPr>
            <w:r w:rsidRPr="0023191A">
              <w:rPr>
                <w:color w:val="002060"/>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5BD3"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81F3"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0803"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58E4"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2222"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3D34" w14:textId="77777777" w:rsidR="0023191A" w:rsidRPr="0023191A" w:rsidRDefault="0023191A" w:rsidP="0018655D">
            <w:pPr>
              <w:pStyle w:val="rowtabella0"/>
              <w:jc w:val="center"/>
              <w:rPr>
                <w:color w:val="002060"/>
              </w:rPr>
            </w:pPr>
            <w:r w:rsidRPr="002319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DF56" w14:textId="77777777" w:rsidR="0023191A" w:rsidRPr="0023191A" w:rsidRDefault="0023191A" w:rsidP="0018655D">
            <w:pPr>
              <w:pStyle w:val="rowtabella0"/>
              <w:jc w:val="center"/>
              <w:rPr>
                <w:color w:val="002060"/>
              </w:rPr>
            </w:pPr>
            <w:r w:rsidRPr="002319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D238"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5801" w14:textId="77777777" w:rsidR="0023191A" w:rsidRPr="0023191A" w:rsidRDefault="0023191A" w:rsidP="0018655D">
            <w:pPr>
              <w:pStyle w:val="rowtabella0"/>
              <w:jc w:val="center"/>
              <w:rPr>
                <w:color w:val="002060"/>
              </w:rPr>
            </w:pPr>
            <w:r w:rsidRPr="0023191A">
              <w:rPr>
                <w:color w:val="002060"/>
              </w:rPr>
              <w:t>0</w:t>
            </w:r>
          </w:p>
        </w:tc>
      </w:tr>
      <w:tr w:rsidR="0023191A" w:rsidRPr="0023191A" w14:paraId="3B6A0999"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C3514" w14:textId="77777777" w:rsidR="0023191A" w:rsidRPr="0023191A" w:rsidRDefault="0023191A" w:rsidP="0018655D">
            <w:pPr>
              <w:pStyle w:val="rowtabella0"/>
              <w:rPr>
                <w:color w:val="002060"/>
              </w:rPr>
            </w:pPr>
            <w:r w:rsidRPr="0023191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2A24"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73CF"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7FAC"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E186"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84B4"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E1FA" w14:textId="77777777" w:rsidR="0023191A" w:rsidRPr="0023191A" w:rsidRDefault="0023191A" w:rsidP="0018655D">
            <w:pPr>
              <w:pStyle w:val="rowtabella0"/>
              <w:jc w:val="center"/>
              <w:rPr>
                <w:color w:val="002060"/>
              </w:rPr>
            </w:pPr>
            <w:r w:rsidRPr="0023191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25EF" w14:textId="77777777" w:rsidR="0023191A" w:rsidRPr="0023191A" w:rsidRDefault="0023191A" w:rsidP="0018655D">
            <w:pPr>
              <w:pStyle w:val="rowtabella0"/>
              <w:jc w:val="center"/>
              <w:rPr>
                <w:color w:val="002060"/>
              </w:rPr>
            </w:pPr>
            <w:r w:rsidRPr="0023191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342A" w14:textId="77777777" w:rsidR="0023191A" w:rsidRPr="0023191A" w:rsidRDefault="0023191A" w:rsidP="0018655D">
            <w:pPr>
              <w:pStyle w:val="rowtabella0"/>
              <w:jc w:val="center"/>
              <w:rPr>
                <w:color w:val="002060"/>
              </w:rPr>
            </w:pPr>
            <w:r w:rsidRPr="0023191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1025" w14:textId="77777777" w:rsidR="0023191A" w:rsidRPr="0023191A" w:rsidRDefault="0023191A" w:rsidP="0018655D">
            <w:pPr>
              <w:pStyle w:val="rowtabella0"/>
              <w:jc w:val="center"/>
              <w:rPr>
                <w:color w:val="002060"/>
              </w:rPr>
            </w:pPr>
            <w:r w:rsidRPr="0023191A">
              <w:rPr>
                <w:color w:val="002060"/>
              </w:rPr>
              <w:t>0</w:t>
            </w:r>
          </w:p>
        </w:tc>
      </w:tr>
      <w:tr w:rsidR="0023191A" w:rsidRPr="0023191A" w14:paraId="68EB4348"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F0839" w14:textId="77777777" w:rsidR="0023191A" w:rsidRPr="0023191A" w:rsidRDefault="0023191A" w:rsidP="0018655D">
            <w:pPr>
              <w:pStyle w:val="rowtabella0"/>
              <w:rPr>
                <w:color w:val="002060"/>
              </w:rPr>
            </w:pPr>
            <w:r w:rsidRPr="0023191A">
              <w:rPr>
                <w:color w:val="002060"/>
              </w:rPr>
              <w:t xml:space="preserve">G.S. AUDAX 1970 </w:t>
            </w:r>
            <w:proofErr w:type="gramStart"/>
            <w:r w:rsidRPr="0023191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6425"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DFCB"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4E6E"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AA13"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8C1E"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466C"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769E3" w14:textId="77777777" w:rsidR="0023191A" w:rsidRPr="0023191A" w:rsidRDefault="0023191A" w:rsidP="0018655D">
            <w:pPr>
              <w:pStyle w:val="rowtabella0"/>
              <w:jc w:val="center"/>
              <w:rPr>
                <w:color w:val="002060"/>
              </w:rPr>
            </w:pPr>
            <w:r w:rsidRPr="0023191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FC57" w14:textId="77777777" w:rsidR="0023191A" w:rsidRPr="0023191A" w:rsidRDefault="0023191A" w:rsidP="0018655D">
            <w:pPr>
              <w:pStyle w:val="rowtabella0"/>
              <w:jc w:val="center"/>
              <w:rPr>
                <w:color w:val="002060"/>
              </w:rPr>
            </w:pPr>
            <w:r w:rsidRPr="002319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4509" w14:textId="77777777" w:rsidR="0023191A" w:rsidRPr="0023191A" w:rsidRDefault="0023191A" w:rsidP="0018655D">
            <w:pPr>
              <w:pStyle w:val="rowtabella0"/>
              <w:jc w:val="center"/>
              <w:rPr>
                <w:color w:val="002060"/>
              </w:rPr>
            </w:pPr>
            <w:r w:rsidRPr="0023191A">
              <w:rPr>
                <w:color w:val="002060"/>
              </w:rPr>
              <w:t>0</w:t>
            </w:r>
          </w:p>
        </w:tc>
      </w:tr>
      <w:tr w:rsidR="0023191A" w:rsidRPr="0023191A" w14:paraId="7487111C"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11945" w14:textId="77777777" w:rsidR="0023191A" w:rsidRPr="0023191A" w:rsidRDefault="0023191A" w:rsidP="0018655D">
            <w:pPr>
              <w:pStyle w:val="rowtabella0"/>
              <w:rPr>
                <w:color w:val="002060"/>
                <w:lang w:val="en-US"/>
              </w:rPr>
            </w:pPr>
            <w:r w:rsidRPr="0023191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2611"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FDEA"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EC7F"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B2F5"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B2D47"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F98C"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5A54" w14:textId="77777777" w:rsidR="0023191A" w:rsidRPr="0023191A" w:rsidRDefault="0023191A" w:rsidP="0018655D">
            <w:pPr>
              <w:pStyle w:val="rowtabella0"/>
              <w:jc w:val="center"/>
              <w:rPr>
                <w:color w:val="002060"/>
              </w:rPr>
            </w:pPr>
            <w:r w:rsidRPr="0023191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4CFD" w14:textId="77777777" w:rsidR="0023191A" w:rsidRPr="0023191A" w:rsidRDefault="0023191A" w:rsidP="0018655D">
            <w:pPr>
              <w:pStyle w:val="rowtabella0"/>
              <w:jc w:val="center"/>
              <w:rPr>
                <w:color w:val="002060"/>
              </w:rPr>
            </w:pPr>
            <w:r w:rsidRPr="002319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6524" w14:textId="77777777" w:rsidR="0023191A" w:rsidRPr="0023191A" w:rsidRDefault="0023191A" w:rsidP="0018655D">
            <w:pPr>
              <w:pStyle w:val="rowtabella0"/>
              <w:jc w:val="center"/>
              <w:rPr>
                <w:color w:val="002060"/>
              </w:rPr>
            </w:pPr>
            <w:r w:rsidRPr="0023191A">
              <w:rPr>
                <w:color w:val="002060"/>
              </w:rPr>
              <w:t>1</w:t>
            </w:r>
          </w:p>
        </w:tc>
      </w:tr>
      <w:tr w:rsidR="0023191A" w:rsidRPr="0023191A" w14:paraId="20BAC4E8"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A842C0" w14:textId="77777777" w:rsidR="0023191A" w:rsidRPr="0023191A" w:rsidRDefault="0023191A" w:rsidP="0018655D">
            <w:pPr>
              <w:pStyle w:val="rowtabella0"/>
              <w:rPr>
                <w:color w:val="002060"/>
                <w:lang w:val="en-US"/>
              </w:rPr>
            </w:pPr>
            <w:r w:rsidRPr="0023191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A906"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2CF7"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B4C7"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2736"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200E"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7FF7" w14:textId="77777777" w:rsidR="0023191A" w:rsidRPr="0023191A" w:rsidRDefault="0023191A" w:rsidP="0018655D">
            <w:pPr>
              <w:pStyle w:val="rowtabella0"/>
              <w:jc w:val="center"/>
              <w:rPr>
                <w:color w:val="002060"/>
              </w:rPr>
            </w:pPr>
            <w:r w:rsidRPr="0023191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207E" w14:textId="77777777" w:rsidR="0023191A" w:rsidRPr="0023191A" w:rsidRDefault="0023191A" w:rsidP="0018655D">
            <w:pPr>
              <w:pStyle w:val="rowtabella0"/>
              <w:jc w:val="center"/>
              <w:rPr>
                <w:color w:val="002060"/>
              </w:rPr>
            </w:pPr>
            <w:r w:rsidRPr="0023191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3B9D" w14:textId="77777777" w:rsidR="0023191A" w:rsidRPr="0023191A" w:rsidRDefault="0023191A" w:rsidP="0018655D">
            <w:pPr>
              <w:pStyle w:val="rowtabella0"/>
              <w:jc w:val="center"/>
              <w:rPr>
                <w:color w:val="002060"/>
              </w:rPr>
            </w:pPr>
            <w:r w:rsidRPr="0023191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FEEE" w14:textId="77777777" w:rsidR="0023191A" w:rsidRPr="0023191A" w:rsidRDefault="0023191A" w:rsidP="0018655D">
            <w:pPr>
              <w:pStyle w:val="rowtabella0"/>
              <w:jc w:val="center"/>
              <w:rPr>
                <w:color w:val="002060"/>
              </w:rPr>
            </w:pPr>
            <w:r w:rsidRPr="0023191A">
              <w:rPr>
                <w:color w:val="002060"/>
              </w:rPr>
              <w:t>0</w:t>
            </w:r>
          </w:p>
        </w:tc>
      </w:tr>
    </w:tbl>
    <w:p w14:paraId="3820C6F5" w14:textId="77777777" w:rsidR="0023191A" w:rsidRPr="0023191A" w:rsidRDefault="0023191A" w:rsidP="0023191A">
      <w:pPr>
        <w:pStyle w:val="breakline"/>
        <w:rPr>
          <w:rFonts w:eastAsiaTheme="minorEastAsia"/>
          <w:color w:val="002060"/>
        </w:rPr>
      </w:pPr>
    </w:p>
    <w:p w14:paraId="5C7D7434" w14:textId="77777777" w:rsidR="0023191A" w:rsidRPr="0023191A" w:rsidRDefault="0023191A" w:rsidP="0023191A">
      <w:pPr>
        <w:pStyle w:val="breakline"/>
        <w:rPr>
          <w:color w:val="002060"/>
        </w:rPr>
      </w:pPr>
    </w:p>
    <w:p w14:paraId="53DFC881" w14:textId="77777777" w:rsidR="0023191A" w:rsidRPr="0023191A" w:rsidRDefault="0023191A" w:rsidP="0023191A">
      <w:pPr>
        <w:pStyle w:val="sottotitolocampionato10"/>
        <w:rPr>
          <w:color w:val="002060"/>
        </w:rPr>
      </w:pPr>
      <w:r w:rsidRPr="0023191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191A" w:rsidRPr="0023191A" w14:paraId="3B9A536D" w14:textId="77777777" w:rsidTr="001865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BDFFE" w14:textId="77777777" w:rsidR="0023191A" w:rsidRPr="0023191A" w:rsidRDefault="0023191A" w:rsidP="0018655D">
            <w:pPr>
              <w:pStyle w:val="headertabella0"/>
              <w:rPr>
                <w:color w:val="002060"/>
              </w:rPr>
            </w:pPr>
            <w:r w:rsidRPr="0023191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CF908" w14:textId="77777777" w:rsidR="0023191A" w:rsidRPr="0023191A" w:rsidRDefault="0023191A" w:rsidP="0018655D">
            <w:pPr>
              <w:pStyle w:val="headertabella0"/>
              <w:rPr>
                <w:color w:val="002060"/>
              </w:rPr>
            </w:pPr>
            <w:r w:rsidRPr="0023191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A4EA4" w14:textId="77777777" w:rsidR="0023191A" w:rsidRPr="0023191A" w:rsidRDefault="0023191A" w:rsidP="0018655D">
            <w:pPr>
              <w:pStyle w:val="headertabella0"/>
              <w:rPr>
                <w:color w:val="002060"/>
              </w:rPr>
            </w:pPr>
            <w:r w:rsidRPr="0023191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7E643" w14:textId="77777777" w:rsidR="0023191A" w:rsidRPr="0023191A" w:rsidRDefault="0023191A" w:rsidP="0018655D">
            <w:pPr>
              <w:pStyle w:val="headertabella0"/>
              <w:rPr>
                <w:color w:val="002060"/>
              </w:rPr>
            </w:pPr>
            <w:r w:rsidRPr="0023191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95567" w14:textId="77777777" w:rsidR="0023191A" w:rsidRPr="0023191A" w:rsidRDefault="0023191A" w:rsidP="0018655D">
            <w:pPr>
              <w:pStyle w:val="headertabella0"/>
              <w:rPr>
                <w:color w:val="002060"/>
              </w:rPr>
            </w:pPr>
            <w:r w:rsidRPr="0023191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E520C" w14:textId="77777777" w:rsidR="0023191A" w:rsidRPr="0023191A" w:rsidRDefault="0023191A" w:rsidP="0018655D">
            <w:pPr>
              <w:pStyle w:val="headertabella0"/>
              <w:rPr>
                <w:color w:val="002060"/>
              </w:rPr>
            </w:pPr>
            <w:r w:rsidRPr="0023191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E52FA" w14:textId="77777777" w:rsidR="0023191A" w:rsidRPr="0023191A" w:rsidRDefault="0023191A" w:rsidP="0018655D">
            <w:pPr>
              <w:pStyle w:val="headertabella0"/>
              <w:rPr>
                <w:color w:val="002060"/>
              </w:rPr>
            </w:pPr>
            <w:r w:rsidRPr="0023191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218A3" w14:textId="77777777" w:rsidR="0023191A" w:rsidRPr="0023191A" w:rsidRDefault="0023191A" w:rsidP="0018655D">
            <w:pPr>
              <w:pStyle w:val="headertabella0"/>
              <w:rPr>
                <w:color w:val="002060"/>
              </w:rPr>
            </w:pPr>
            <w:r w:rsidRPr="0023191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7FA8E" w14:textId="77777777" w:rsidR="0023191A" w:rsidRPr="0023191A" w:rsidRDefault="0023191A" w:rsidP="0018655D">
            <w:pPr>
              <w:pStyle w:val="headertabella0"/>
              <w:rPr>
                <w:color w:val="002060"/>
              </w:rPr>
            </w:pPr>
            <w:r w:rsidRPr="0023191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41585" w14:textId="77777777" w:rsidR="0023191A" w:rsidRPr="0023191A" w:rsidRDefault="0023191A" w:rsidP="0018655D">
            <w:pPr>
              <w:pStyle w:val="headertabella0"/>
              <w:rPr>
                <w:color w:val="002060"/>
              </w:rPr>
            </w:pPr>
            <w:r w:rsidRPr="0023191A">
              <w:rPr>
                <w:color w:val="002060"/>
              </w:rPr>
              <w:t>PE</w:t>
            </w:r>
          </w:p>
        </w:tc>
      </w:tr>
      <w:tr w:rsidR="0023191A" w:rsidRPr="0023191A" w14:paraId="41EDA047" w14:textId="77777777" w:rsidTr="001865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7F5AB6" w14:textId="77777777" w:rsidR="0023191A" w:rsidRPr="0023191A" w:rsidRDefault="0023191A" w:rsidP="0018655D">
            <w:pPr>
              <w:pStyle w:val="rowtabella0"/>
              <w:rPr>
                <w:color w:val="002060"/>
              </w:rPr>
            </w:pPr>
            <w:r w:rsidRPr="0023191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B0FC" w14:textId="77777777" w:rsidR="0023191A" w:rsidRPr="0023191A" w:rsidRDefault="0023191A" w:rsidP="0018655D">
            <w:pPr>
              <w:pStyle w:val="rowtabella0"/>
              <w:jc w:val="center"/>
              <w:rPr>
                <w:color w:val="002060"/>
              </w:rPr>
            </w:pPr>
            <w:r w:rsidRPr="0023191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AE94"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F4758"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E43F"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003C"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ABE1" w14:textId="77777777" w:rsidR="0023191A" w:rsidRPr="0023191A" w:rsidRDefault="0023191A" w:rsidP="0018655D">
            <w:pPr>
              <w:pStyle w:val="rowtabella0"/>
              <w:jc w:val="center"/>
              <w:rPr>
                <w:color w:val="002060"/>
              </w:rPr>
            </w:pPr>
            <w:r w:rsidRPr="0023191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A56B" w14:textId="77777777" w:rsidR="0023191A" w:rsidRPr="0023191A" w:rsidRDefault="0023191A" w:rsidP="0018655D">
            <w:pPr>
              <w:pStyle w:val="rowtabella0"/>
              <w:jc w:val="center"/>
              <w:rPr>
                <w:color w:val="002060"/>
              </w:rPr>
            </w:pPr>
            <w:r w:rsidRPr="0023191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EA2B5" w14:textId="77777777" w:rsidR="0023191A" w:rsidRPr="0023191A" w:rsidRDefault="0023191A" w:rsidP="0018655D">
            <w:pPr>
              <w:pStyle w:val="rowtabella0"/>
              <w:jc w:val="center"/>
              <w:rPr>
                <w:color w:val="002060"/>
              </w:rPr>
            </w:pPr>
            <w:r w:rsidRPr="0023191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D35E" w14:textId="77777777" w:rsidR="0023191A" w:rsidRPr="0023191A" w:rsidRDefault="0023191A" w:rsidP="0018655D">
            <w:pPr>
              <w:pStyle w:val="rowtabella0"/>
              <w:jc w:val="center"/>
              <w:rPr>
                <w:color w:val="002060"/>
              </w:rPr>
            </w:pPr>
            <w:r w:rsidRPr="0023191A">
              <w:rPr>
                <w:color w:val="002060"/>
              </w:rPr>
              <w:t>0</w:t>
            </w:r>
          </w:p>
        </w:tc>
      </w:tr>
      <w:tr w:rsidR="0023191A" w:rsidRPr="0023191A" w14:paraId="03196A27"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AA98B" w14:textId="77777777" w:rsidR="0023191A" w:rsidRPr="0023191A" w:rsidRDefault="0023191A" w:rsidP="0018655D">
            <w:pPr>
              <w:pStyle w:val="rowtabella0"/>
              <w:rPr>
                <w:color w:val="002060"/>
              </w:rPr>
            </w:pPr>
            <w:r w:rsidRPr="0023191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2CF7"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AFB0"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B001"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F1A0"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6A1B"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659F" w14:textId="77777777" w:rsidR="0023191A" w:rsidRPr="0023191A" w:rsidRDefault="0023191A" w:rsidP="0018655D">
            <w:pPr>
              <w:pStyle w:val="rowtabella0"/>
              <w:jc w:val="center"/>
              <w:rPr>
                <w:color w:val="002060"/>
              </w:rPr>
            </w:pPr>
            <w:r w:rsidRPr="0023191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8078"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D513C" w14:textId="77777777" w:rsidR="0023191A" w:rsidRPr="0023191A" w:rsidRDefault="0023191A" w:rsidP="0018655D">
            <w:pPr>
              <w:pStyle w:val="rowtabella0"/>
              <w:jc w:val="center"/>
              <w:rPr>
                <w:color w:val="002060"/>
              </w:rPr>
            </w:pPr>
            <w:r w:rsidRPr="002319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5C3C" w14:textId="77777777" w:rsidR="0023191A" w:rsidRPr="0023191A" w:rsidRDefault="0023191A" w:rsidP="0018655D">
            <w:pPr>
              <w:pStyle w:val="rowtabella0"/>
              <w:jc w:val="center"/>
              <w:rPr>
                <w:color w:val="002060"/>
              </w:rPr>
            </w:pPr>
            <w:r w:rsidRPr="0023191A">
              <w:rPr>
                <w:color w:val="002060"/>
              </w:rPr>
              <w:t>0</w:t>
            </w:r>
          </w:p>
        </w:tc>
      </w:tr>
      <w:tr w:rsidR="0023191A" w:rsidRPr="0023191A" w14:paraId="5BB46FFB"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A137E" w14:textId="77777777" w:rsidR="0023191A" w:rsidRPr="0023191A" w:rsidRDefault="0023191A" w:rsidP="0018655D">
            <w:pPr>
              <w:pStyle w:val="rowtabella0"/>
              <w:rPr>
                <w:color w:val="002060"/>
              </w:rPr>
            </w:pPr>
            <w:r w:rsidRPr="0023191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7A86"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6EE6"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1664"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D3F1"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A7A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A3F7" w14:textId="77777777" w:rsidR="0023191A" w:rsidRPr="0023191A" w:rsidRDefault="0023191A" w:rsidP="0018655D">
            <w:pPr>
              <w:pStyle w:val="rowtabella0"/>
              <w:jc w:val="center"/>
              <w:rPr>
                <w:color w:val="002060"/>
              </w:rPr>
            </w:pPr>
            <w:r w:rsidRPr="002319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07D6"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4CB3"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2C17" w14:textId="77777777" w:rsidR="0023191A" w:rsidRPr="0023191A" w:rsidRDefault="0023191A" w:rsidP="0018655D">
            <w:pPr>
              <w:pStyle w:val="rowtabella0"/>
              <w:jc w:val="center"/>
              <w:rPr>
                <w:color w:val="002060"/>
              </w:rPr>
            </w:pPr>
            <w:r w:rsidRPr="0023191A">
              <w:rPr>
                <w:color w:val="002060"/>
              </w:rPr>
              <w:t>0</w:t>
            </w:r>
          </w:p>
        </w:tc>
      </w:tr>
      <w:tr w:rsidR="0023191A" w:rsidRPr="0023191A" w14:paraId="359CB377"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8D32A" w14:textId="77777777" w:rsidR="0023191A" w:rsidRPr="0023191A" w:rsidRDefault="0023191A" w:rsidP="0018655D">
            <w:pPr>
              <w:pStyle w:val="rowtabella0"/>
              <w:rPr>
                <w:color w:val="002060"/>
                <w:lang w:val="en-US"/>
              </w:rPr>
            </w:pPr>
            <w:r w:rsidRPr="0023191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CA14"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103F"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1676"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619F"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BF71"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321D" w14:textId="77777777" w:rsidR="0023191A" w:rsidRPr="0023191A" w:rsidRDefault="0023191A" w:rsidP="0018655D">
            <w:pPr>
              <w:pStyle w:val="rowtabella0"/>
              <w:jc w:val="center"/>
              <w:rPr>
                <w:color w:val="002060"/>
              </w:rPr>
            </w:pPr>
            <w:r w:rsidRPr="0023191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30C4"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ABD1" w14:textId="77777777" w:rsidR="0023191A" w:rsidRPr="0023191A" w:rsidRDefault="0023191A" w:rsidP="0018655D">
            <w:pPr>
              <w:pStyle w:val="rowtabella0"/>
              <w:jc w:val="center"/>
              <w:rPr>
                <w:color w:val="002060"/>
              </w:rPr>
            </w:pPr>
            <w:r w:rsidRPr="0023191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37E2" w14:textId="77777777" w:rsidR="0023191A" w:rsidRPr="0023191A" w:rsidRDefault="0023191A" w:rsidP="0018655D">
            <w:pPr>
              <w:pStyle w:val="rowtabella0"/>
              <w:jc w:val="center"/>
              <w:rPr>
                <w:color w:val="002060"/>
              </w:rPr>
            </w:pPr>
            <w:r w:rsidRPr="0023191A">
              <w:rPr>
                <w:color w:val="002060"/>
              </w:rPr>
              <w:t>0</w:t>
            </w:r>
          </w:p>
        </w:tc>
      </w:tr>
      <w:tr w:rsidR="0023191A" w:rsidRPr="0023191A" w14:paraId="10DD5C5A"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DB851" w14:textId="77777777" w:rsidR="0023191A" w:rsidRPr="0023191A" w:rsidRDefault="0023191A" w:rsidP="0018655D">
            <w:pPr>
              <w:pStyle w:val="rowtabella0"/>
              <w:rPr>
                <w:color w:val="002060"/>
                <w:lang w:val="en-US"/>
              </w:rPr>
            </w:pPr>
            <w:r w:rsidRPr="0023191A">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DE54" w14:textId="77777777" w:rsidR="0023191A" w:rsidRPr="0023191A" w:rsidRDefault="0023191A" w:rsidP="0018655D">
            <w:pPr>
              <w:pStyle w:val="rowtabella0"/>
              <w:jc w:val="center"/>
              <w:rPr>
                <w:color w:val="002060"/>
              </w:rPr>
            </w:pPr>
            <w:r w:rsidRPr="0023191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33BA"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400A"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6E76"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92DD"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F4A3" w14:textId="77777777" w:rsidR="0023191A" w:rsidRPr="0023191A" w:rsidRDefault="0023191A" w:rsidP="0018655D">
            <w:pPr>
              <w:pStyle w:val="rowtabella0"/>
              <w:jc w:val="center"/>
              <w:rPr>
                <w:color w:val="002060"/>
              </w:rPr>
            </w:pPr>
            <w:r w:rsidRPr="0023191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EE93" w14:textId="77777777" w:rsidR="0023191A" w:rsidRPr="0023191A" w:rsidRDefault="0023191A" w:rsidP="0018655D">
            <w:pPr>
              <w:pStyle w:val="rowtabella0"/>
              <w:jc w:val="center"/>
              <w:rPr>
                <w:color w:val="002060"/>
              </w:rPr>
            </w:pPr>
            <w:r w:rsidRPr="0023191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63AD" w14:textId="77777777" w:rsidR="0023191A" w:rsidRPr="0023191A" w:rsidRDefault="0023191A" w:rsidP="0018655D">
            <w:pPr>
              <w:pStyle w:val="rowtabella0"/>
              <w:jc w:val="center"/>
              <w:rPr>
                <w:color w:val="002060"/>
              </w:rPr>
            </w:pPr>
            <w:r w:rsidRPr="0023191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E1CE" w14:textId="77777777" w:rsidR="0023191A" w:rsidRPr="0023191A" w:rsidRDefault="0023191A" w:rsidP="0018655D">
            <w:pPr>
              <w:pStyle w:val="rowtabella0"/>
              <w:jc w:val="center"/>
              <w:rPr>
                <w:color w:val="002060"/>
              </w:rPr>
            </w:pPr>
            <w:r w:rsidRPr="0023191A">
              <w:rPr>
                <w:color w:val="002060"/>
              </w:rPr>
              <w:t>0</w:t>
            </w:r>
          </w:p>
        </w:tc>
      </w:tr>
      <w:tr w:rsidR="0023191A" w:rsidRPr="0023191A" w14:paraId="12F42E30"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CAB3C" w14:textId="77777777" w:rsidR="0023191A" w:rsidRPr="0023191A" w:rsidRDefault="0023191A" w:rsidP="0018655D">
            <w:pPr>
              <w:pStyle w:val="rowtabella0"/>
              <w:rPr>
                <w:color w:val="002060"/>
              </w:rPr>
            </w:pPr>
            <w:r w:rsidRPr="0023191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DBAA" w14:textId="77777777" w:rsidR="0023191A" w:rsidRPr="0023191A" w:rsidRDefault="0023191A" w:rsidP="0018655D">
            <w:pPr>
              <w:pStyle w:val="rowtabella0"/>
              <w:jc w:val="center"/>
              <w:rPr>
                <w:color w:val="002060"/>
              </w:rPr>
            </w:pPr>
            <w:r w:rsidRPr="0023191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CB71"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A138"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9BDC"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E41CF"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6867" w14:textId="77777777" w:rsidR="0023191A" w:rsidRPr="0023191A" w:rsidRDefault="0023191A" w:rsidP="0018655D">
            <w:pPr>
              <w:pStyle w:val="rowtabella0"/>
              <w:jc w:val="center"/>
              <w:rPr>
                <w:color w:val="002060"/>
              </w:rPr>
            </w:pPr>
            <w:r w:rsidRPr="0023191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53F31" w14:textId="77777777" w:rsidR="0023191A" w:rsidRPr="0023191A" w:rsidRDefault="0023191A" w:rsidP="0018655D">
            <w:pPr>
              <w:pStyle w:val="rowtabella0"/>
              <w:jc w:val="center"/>
              <w:rPr>
                <w:color w:val="002060"/>
              </w:rPr>
            </w:pPr>
            <w:r w:rsidRPr="002319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F35F" w14:textId="77777777" w:rsidR="0023191A" w:rsidRPr="0023191A" w:rsidRDefault="0023191A" w:rsidP="0018655D">
            <w:pPr>
              <w:pStyle w:val="rowtabella0"/>
              <w:jc w:val="center"/>
              <w:rPr>
                <w:color w:val="002060"/>
              </w:rPr>
            </w:pPr>
            <w:r w:rsidRPr="0023191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662AB" w14:textId="77777777" w:rsidR="0023191A" w:rsidRPr="0023191A" w:rsidRDefault="0023191A" w:rsidP="0018655D">
            <w:pPr>
              <w:pStyle w:val="rowtabella0"/>
              <w:jc w:val="center"/>
              <w:rPr>
                <w:color w:val="002060"/>
              </w:rPr>
            </w:pPr>
            <w:r w:rsidRPr="0023191A">
              <w:rPr>
                <w:color w:val="002060"/>
              </w:rPr>
              <w:t>0</w:t>
            </w:r>
          </w:p>
        </w:tc>
      </w:tr>
      <w:tr w:rsidR="0023191A" w:rsidRPr="0023191A" w14:paraId="1C299DF5"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CA8DA" w14:textId="77777777" w:rsidR="0023191A" w:rsidRPr="0023191A" w:rsidRDefault="0023191A" w:rsidP="0018655D">
            <w:pPr>
              <w:pStyle w:val="rowtabella0"/>
              <w:rPr>
                <w:color w:val="002060"/>
                <w:lang w:val="en-US"/>
              </w:rPr>
            </w:pPr>
            <w:r w:rsidRPr="0023191A">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7CA0" w14:textId="77777777" w:rsidR="0023191A" w:rsidRPr="0023191A" w:rsidRDefault="0023191A" w:rsidP="0018655D">
            <w:pPr>
              <w:pStyle w:val="rowtabella0"/>
              <w:jc w:val="center"/>
              <w:rPr>
                <w:color w:val="002060"/>
              </w:rPr>
            </w:pPr>
            <w:r w:rsidRPr="0023191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E043"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57E2"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685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3D43C"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E5D4" w14:textId="77777777" w:rsidR="0023191A" w:rsidRPr="0023191A" w:rsidRDefault="0023191A" w:rsidP="0018655D">
            <w:pPr>
              <w:pStyle w:val="rowtabella0"/>
              <w:jc w:val="center"/>
              <w:rPr>
                <w:color w:val="002060"/>
              </w:rPr>
            </w:pPr>
            <w:r w:rsidRPr="0023191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BC4D" w14:textId="77777777" w:rsidR="0023191A" w:rsidRPr="0023191A" w:rsidRDefault="0023191A" w:rsidP="0018655D">
            <w:pPr>
              <w:pStyle w:val="rowtabella0"/>
              <w:jc w:val="center"/>
              <w:rPr>
                <w:color w:val="002060"/>
              </w:rPr>
            </w:pPr>
            <w:r w:rsidRPr="0023191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97FD"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795C" w14:textId="77777777" w:rsidR="0023191A" w:rsidRPr="0023191A" w:rsidRDefault="0023191A" w:rsidP="0018655D">
            <w:pPr>
              <w:pStyle w:val="rowtabella0"/>
              <w:jc w:val="center"/>
              <w:rPr>
                <w:color w:val="002060"/>
              </w:rPr>
            </w:pPr>
            <w:r w:rsidRPr="0023191A">
              <w:rPr>
                <w:color w:val="002060"/>
              </w:rPr>
              <w:t>0</w:t>
            </w:r>
          </w:p>
        </w:tc>
      </w:tr>
      <w:tr w:rsidR="0023191A" w:rsidRPr="0023191A" w14:paraId="2BB8824D"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D8A30" w14:textId="77777777" w:rsidR="0023191A" w:rsidRPr="0023191A" w:rsidRDefault="0023191A" w:rsidP="0018655D">
            <w:pPr>
              <w:pStyle w:val="rowtabella0"/>
              <w:rPr>
                <w:color w:val="002060"/>
              </w:rPr>
            </w:pPr>
            <w:r w:rsidRPr="0023191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B002B" w14:textId="77777777" w:rsidR="0023191A" w:rsidRPr="0023191A" w:rsidRDefault="0023191A" w:rsidP="0018655D">
            <w:pPr>
              <w:pStyle w:val="rowtabella0"/>
              <w:jc w:val="center"/>
              <w:rPr>
                <w:color w:val="002060"/>
              </w:rPr>
            </w:pPr>
            <w:r w:rsidRPr="0023191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5C51"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8271"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FBFE"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44266" w14:textId="77777777" w:rsidR="0023191A" w:rsidRPr="0023191A" w:rsidRDefault="0023191A" w:rsidP="0018655D">
            <w:pPr>
              <w:pStyle w:val="rowtabella0"/>
              <w:jc w:val="center"/>
              <w:rPr>
                <w:color w:val="002060"/>
              </w:rPr>
            </w:pPr>
            <w:r w:rsidRPr="0023191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17F4" w14:textId="77777777" w:rsidR="0023191A" w:rsidRPr="0023191A" w:rsidRDefault="0023191A" w:rsidP="0018655D">
            <w:pPr>
              <w:pStyle w:val="rowtabella0"/>
              <w:jc w:val="center"/>
              <w:rPr>
                <w:color w:val="002060"/>
              </w:rPr>
            </w:pPr>
            <w:r w:rsidRPr="0023191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9767" w14:textId="77777777" w:rsidR="0023191A" w:rsidRPr="0023191A" w:rsidRDefault="0023191A" w:rsidP="0018655D">
            <w:pPr>
              <w:pStyle w:val="rowtabella0"/>
              <w:jc w:val="center"/>
              <w:rPr>
                <w:color w:val="002060"/>
              </w:rPr>
            </w:pPr>
            <w:r w:rsidRPr="0023191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00E3"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706B1" w14:textId="77777777" w:rsidR="0023191A" w:rsidRPr="0023191A" w:rsidRDefault="0023191A" w:rsidP="0018655D">
            <w:pPr>
              <w:pStyle w:val="rowtabella0"/>
              <w:jc w:val="center"/>
              <w:rPr>
                <w:color w:val="002060"/>
              </w:rPr>
            </w:pPr>
            <w:r w:rsidRPr="0023191A">
              <w:rPr>
                <w:color w:val="002060"/>
              </w:rPr>
              <w:t>0</w:t>
            </w:r>
          </w:p>
        </w:tc>
      </w:tr>
      <w:tr w:rsidR="0023191A" w:rsidRPr="0023191A" w14:paraId="610741FF"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BA12F" w14:textId="77777777" w:rsidR="0023191A" w:rsidRPr="0023191A" w:rsidRDefault="0023191A" w:rsidP="0018655D">
            <w:pPr>
              <w:pStyle w:val="rowtabella0"/>
              <w:rPr>
                <w:color w:val="002060"/>
              </w:rPr>
            </w:pPr>
            <w:r w:rsidRPr="0023191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606B"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A244"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E9CA"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B11D"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915B" w14:textId="77777777" w:rsidR="0023191A" w:rsidRPr="0023191A" w:rsidRDefault="0023191A" w:rsidP="0018655D">
            <w:pPr>
              <w:pStyle w:val="rowtabella0"/>
              <w:jc w:val="center"/>
              <w:rPr>
                <w:color w:val="002060"/>
              </w:rPr>
            </w:pPr>
            <w:r w:rsidRPr="0023191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3895" w14:textId="77777777" w:rsidR="0023191A" w:rsidRPr="0023191A" w:rsidRDefault="0023191A" w:rsidP="0018655D">
            <w:pPr>
              <w:pStyle w:val="rowtabella0"/>
              <w:jc w:val="center"/>
              <w:rPr>
                <w:color w:val="002060"/>
              </w:rPr>
            </w:pPr>
            <w:r w:rsidRPr="0023191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94F4" w14:textId="77777777" w:rsidR="0023191A" w:rsidRPr="0023191A" w:rsidRDefault="0023191A" w:rsidP="0018655D">
            <w:pPr>
              <w:pStyle w:val="rowtabella0"/>
              <w:jc w:val="center"/>
              <w:rPr>
                <w:color w:val="002060"/>
              </w:rPr>
            </w:pPr>
            <w:r w:rsidRPr="0023191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E32E7"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8EB9" w14:textId="77777777" w:rsidR="0023191A" w:rsidRPr="0023191A" w:rsidRDefault="0023191A" w:rsidP="0018655D">
            <w:pPr>
              <w:pStyle w:val="rowtabella0"/>
              <w:jc w:val="center"/>
              <w:rPr>
                <w:color w:val="002060"/>
              </w:rPr>
            </w:pPr>
            <w:r w:rsidRPr="0023191A">
              <w:rPr>
                <w:color w:val="002060"/>
              </w:rPr>
              <w:t>0</w:t>
            </w:r>
          </w:p>
        </w:tc>
      </w:tr>
      <w:tr w:rsidR="0023191A" w:rsidRPr="0023191A" w14:paraId="0C2F2904"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BB7F7" w14:textId="77777777" w:rsidR="0023191A" w:rsidRPr="0023191A" w:rsidRDefault="0023191A" w:rsidP="0018655D">
            <w:pPr>
              <w:pStyle w:val="rowtabella0"/>
              <w:rPr>
                <w:color w:val="002060"/>
              </w:rPr>
            </w:pPr>
            <w:r w:rsidRPr="0023191A">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60E4" w14:textId="77777777" w:rsidR="0023191A" w:rsidRPr="0023191A" w:rsidRDefault="0023191A" w:rsidP="0018655D">
            <w:pPr>
              <w:pStyle w:val="rowtabella0"/>
              <w:jc w:val="center"/>
              <w:rPr>
                <w:color w:val="002060"/>
              </w:rPr>
            </w:pPr>
            <w:r w:rsidRPr="0023191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BC5C"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CB5F" w14:textId="77777777" w:rsidR="0023191A" w:rsidRPr="0023191A" w:rsidRDefault="0023191A" w:rsidP="0018655D">
            <w:pPr>
              <w:pStyle w:val="rowtabella0"/>
              <w:jc w:val="center"/>
              <w:rPr>
                <w:color w:val="002060"/>
              </w:rPr>
            </w:pPr>
            <w:r w:rsidRPr="0023191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CCF7"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9D4DA" w14:textId="77777777" w:rsidR="0023191A" w:rsidRPr="0023191A" w:rsidRDefault="0023191A" w:rsidP="0018655D">
            <w:pPr>
              <w:pStyle w:val="rowtabella0"/>
              <w:jc w:val="center"/>
              <w:rPr>
                <w:color w:val="002060"/>
              </w:rPr>
            </w:pPr>
            <w:r w:rsidRPr="0023191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A715" w14:textId="77777777" w:rsidR="0023191A" w:rsidRPr="0023191A" w:rsidRDefault="0023191A" w:rsidP="0018655D">
            <w:pPr>
              <w:pStyle w:val="rowtabella0"/>
              <w:jc w:val="center"/>
              <w:rPr>
                <w:color w:val="002060"/>
              </w:rPr>
            </w:pPr>
            <w:r w:rsidRPr="002319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19C15" w14:textId="77777777" w:rsidR="0023191A" w:rsidRPr="0023191A" w:rsidRDefault="0023191A" w:rsidP="0018655D">
            <w:pPr>
              <w:pStyle w:val="rowtabella0"/>
              <w:jc w:val="center"/>
              <w:rPr>
                <w:color w:val="002060"/>
              </w:rPr>
            </w:pPr>
            <w:r w:rsidRPr="0023191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A819" w14:textId="77777777" w:rsidR="0023191A" w:rsidRPr="0023191A" w:rsidRDefault="0023191A" w:rsidP="0018655D">
            <w:pPr>
              <w:pStyle w:val="rowtabella0"/>
              <w:jc w:val="center"/>
              <w:rPr>
                <w:color w:val="002060"/>
              </w:rPr>
            </w:pPr>
            <w:r w:rsidRPr="0023191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9216" w14:textId="77777777" w:rsidR="0023191A" w:rsidRPr="0023191A" w:rsidRDefault="0023191A" w:rsidP="0018655D">
            <w:pPr>
              <w:pStyle w:val="rowtabella0"/>
              <w:jc w:val="center"/>
              <w:rPr>
                <w:color w:val="002060"/>
              </w:rPr>
            </w:pPr>
            <w:r w:rsidRPr="0023191A">
              <w:rPr>
                <w:color w:val="002060"/>
              </w:rPr>
              <w:t>0</w:t>
            </w:r>
          </w:p>
        </w:tc>
      </w:tr>
      <w:tr w:rsidR="0023191A" w:rsidRPr="0023191A" w14:paraId="6D339443"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53BD3" w14:textId="77777777" w:rsidR="0023191A" w:rsidRPr="0023191A" w:rsidRDefault="0023191A" w:rsidP="0018655D">
            <w:pPr>
              <w:pStyle w:val="rowtabella0"/>
              <w:rPr>
                <w:color w:val="002060"/>
              </w:rPr>
            </w:pPr>
            <w:r w:rsidRPr="0023191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B80F"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104F" w14:textId="77777777" w:rsidR="0023191A" w:rsidRPr="0023191A" w:rsidRDefault="0023191A" w:rsidP="0018655D">
            <w:pPr>
              <w:pStyle w:val="rowtabella0"/>
              <w:jc w:val="center"/>
              <w:rPr>
                <w:color w:val="002060"/>
              </w:rPr>
            </w:pPr>
            <w:r w:rsidRPr="0023191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8004"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E0B6" w14:textId="77777777" w:rsidR="0023191A" w:rsidRPr="0023191A" w:rsidRDefault="0023191A" w:rsidP="0018655D">
            <w:pPr>
              <w:pStyle w:val="rowtabella0"/>
              <w:jc w:val="center"/>
              <w:rPr>
                <w:color w:val="002060"/>
              </w:rPr>
            </w:pPr>
            <w:r w:rsidRPr="0023191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75FF"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5CE0" w14:textId="77777777" w:rsidR="0023191A" w:rsidRPr="0023191A" w:rsidRDefault="0023191A" w:rsidP="0018655D">
            <w:pPr>
              <w:pStyle w:val="rowtabella0"/>
              <w:jc w:val="center"/>
              <w:rPr>
                <w:color w:val="002060"/>
              </w:rPr>
            </w:pPr>
            <w:r w:rsidRPr="0023191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E1C8" w14:textId="77777777" w:rsidR="0023191A" w:rsidRPr="0023191A" w:rsidRDefault="0023191A" w:rsidP="0018655D">
            <w:pPr>
              <w:pStyle w:val="rowtabella0"/>
              <w:jc w:val="center"/>
              <w:rPr>
                <w:color w:val="002060"/>
              </w:rPr>
            </w:pPr>
            <w:r w:rsidRPr="0023191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786B" w14:textId="77777777" w:rsidR="0023191A" w:rsidRPr="0023191A" w:rsidRDefault="0023191A" w:rsidP="0018655D">
            <w:pPr>
              <w:pStyle w:val="rowtabella0"/>
              <w:jc w:val="center"/>
              <w:rPr>
                <w:color w:val="002060"/>
              </w:rPr>
            </w:pPr>
            <w:r w:rsidRPr="0023191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74A4" w14:textId="77777777" w:rsidR="0023191A" w:rsidRPr="0023191A" w:rsidRDefault="0023191A" w:rsidP="0018655D">
            <w:pPr>
              <w:pStyle w:val="rowtabella0"/>
              <w:jc w:val="center"/>
              <w:rPr>
                <w:color w:val="002060"/>
              </w:rPr>
            </w:pPr>
            <w:r w:rsidRPr="0023191A">
              <w:rPr>
                <w:color w:val="002060"/>
              </w:rPr>
              <w:t>0</w:t>
            </w:r>
          </w:p>
        </w:tc>
      </w:tr>
      <w:tr w:rsidR="0023191A" w:rsidRPr="0023191A" w14:paraId="4AAFD393" w14:textId="77777777" w:rsidTr="001865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BC2A0" w14:textId="77777777" w:rsidR="0023191A" w:rsidRPr="0023191A" w:rsidRDefault="0023191A" w:rsidP="0018655D">
            <w:pPr>
              <w:pStyle w:val="rowtabella0"/>
              <w:rPr>
                <w:color w:val="002060"/>
              </w:rPr>
            </w:pPr>
            <w:r w:rsidRPr="0023191A">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70BC"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9279"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EBF1"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8167"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01D7"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8280" w14:textId="77777777" w:rsidR="0023191A" w:rsidRPr="0023191A" w:rsidRDefault="0023191A" w:rsidP="0018655D">
            <w:pPr>
              <w:pStyle w:val="rowtabella0"/>
              <w:jc w:val="center"/>
              <w:rPr>
                <w:color w:val="002060"/>
              </w:rPr>
            </w:pPr>
            <w:r w:rsidRPr="0023191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49D4" w14:textId="77777777" w:rsidR="0023191A" w:rsidRPr="0023191A" w:rsidRDefault="0023191A" w:rsidP="0018655D">
            <w:pPr>
              <w:pStyle w:val="rowtabella0"/>
              <w:jc w:val="center"/>
              <w:rPr>
                <w:color w:val="002060"/>
              </w:rPr>
            </w:pPr>
            <w:r w:rsidRPr="0023191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4859" w14:textId="77777777" w:rsidR="0023191A" w:rsidRPr="0023191A" w:rsidRDefault="0023191A" w:rsidP="0018655D">
            <w:pPr>
              <w:pStyle w:val="rowtabella0"/>
              <w:jc w:val="center"/>
              <w:rPr>
                <w:color w:val="002060"/>
              </w:rPr>
            </w:pPr>
            <w:r w:rsidRPr="0023191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3B40" w14:textId="77777777" w:rsidR="0023191A" w:rsidRPr="0023191A" w:rsidRDefault="0023191A" w:rsidP="0018655D">
            <w:pPr>
              <w:pStyle w:val="rowtabella0"/>
              <w:jc w:val="center"/>
              <w:rPr>
                <w:color w:val="002060"/>
              </w:rPr>
            </w:pPr>
            <w:r w:rsidRPr="0023191A">
              <w:rPr>
                <w:color w:val="002060"/>
              </w:rPr>
              <w:t>0</w:t>
            </w:r>
          </w:p>
        </w:tc>
      </w:tr>
      <w:tr w:rsidR="0023191A" w:rsidRPr="0023191A" w14:paraId="3FFAAFB1" w14:textId="77777777" w:rsidTr="001865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5499A0" w14:textId="77777777" w:rsidR="0023191A" w:rsidRPr="0023191A" w:rsidRDefault="0023191A" w:rsidP="0018655D">
            <w:pPr>
              <w:pStyle w:val="rowtabella0"/>
              <w:rPr>
                <w:color w:val="002060"/>
              </w:rPr>
            </w:pPr>
            <w:r w:rsidRPr="0023191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6632"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4230"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03DA"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A8ED" w14:textId="77777777" w:rsidR="0023191A" w:rsidRPr="0023191A" w:rsidRDefault="0023191A" w:rsidP="0018655D">
            <w:pPr>
              <w:pStyle w:val="rowtabella0"/>
              <w:jc w:val="center"/>
              <w:rPr>
                <w:color w:val="002060"/>
              </w:rPr>
            </w:pPr>
            <w:r w:rsidRPr="0023191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40B2" w14:textId="77777777" w:rsidR="0023191A" w:rsidRPr="0023191A" w:rsidRDefault="0023191A" w:rsidP="0018655D">
            <w:pPr>
              <w:pStyle w:val="rowtabella0"/>
              <w:jc w:val="center"/>
              <w:rPr>
                <w:color w:val="002060"/>
              </w:rPr>
            </w:pPr>
            <w:r w:rsidRPr="0023191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ADA23" w14:textId="77777777" w:rsidR="0023191A" w:rsidRPr="0023191A" w:rsidRDefault="0023191A" w:rsidP="0018655D">
            <w:pPr>
              <w:pStyle w:val="rowtabella0"/>
              <w:jc w:val="center"/>
              <w:rPr>
                <w:color w:val="002060"/>
              </w:rPr>
            </w:pPr>
            <w:r w:rsidRPr="0023191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32A8" w14:textId="77777777" w:rsidR="0023191A" w:rsidRPr="0023191A" w:rsidRDefault="0023191A" w:rsidP="0018655D">
            <w:pPr>
              <w:pStyle w:val="rowtabella0"/>
              <w:jc w:val="center"/>
              <w:rPr>
                <w:color w:val="002060"/>
              </w:rPr>
            </w:pPr>
            <w:r w:rsidRPr="0023191A">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0482" w14:textId="77777777" w:rsidR="0023191A" w:rsidRPr="0023191A" w:rsidRDefault="0023191A" w:rsidP="0018655D">
            <w:pPr>
              <w:pStyle w:val="rowtabella0"/>
              <w:jc w:val="center"/>
              <w:rPr>
                <w:color w:val="002060"/>
              </w:rPr>
            </w:pPr>
            <w:r w:rsidRPr="0023191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F93E" w14:textId="77777777" w:rsidR="0023191A" w:rsidRPr="0023191A" w:rsidRDefault="0023191A" w:rsidP="0018655D">
            <w:pPr>
              <w:pStyle w:val="rowtabella0"/>
              <w:jc w:val="center"/>
              <w:rPr>
                <w:color w:val="002060"/>
              </w:rPr>
            </w:pPr>
            <w:r w:rsidRPr="0023191A">
              <w:rPr>
                <w:color w:val="002060"/>
              </w:rPr>
              <w:t>0</w:t>
            </w:r>
          </w:p>
        </w:tc>
      </w:tr>
    </w:tbl>
    <w:p w14:paraId="3B338DB1" w14:textId="77777777" w:rsidR="0023191A" w:rsidRDefault="0023191A" w:rsidP="002D544A">
      <w:pPr>
        <w:pStyle w:val="breakline"/>
        <w:rPr>
          <w:rFonts w:eastAsiaTheme="minorEastAsia"/>
          <w:color w:val="002060"/>
        </w:rPr>
      </w:pPr>
    </w:p>
    <w:p w14:paraId="54B5A742" w14:textId="77777777" w:rsidR="0023191A" w:rsidRDefault="0023191A" w:rsidP="002D544A">
      <w:pPr>
        <w:pStyle w:val="breakline"/>
        <w:rPr>
          <w:rFonts w:eastAsiaTheme="minorEastAsia"/>
          <w:color w:val="002060"/>
        </w:rPr>
      </w:pPr>
    </w:p>
    <w:p w14:paraId="093A192E" w14:textId="77777777" w:rsidR="0023191A" w:rsidRPr="00C52CCE" w:rsidRDefault="0023191A"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C4C7FCB"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30736">
        <w:rPr>
          <w:rFonts w:ascii="Arial" w:hAnsi="Arial" w:cs="Arial"/>
          <w:b/>
          <w:bCs/>
          <w:color w:val="002060"/>
        </w:rPr>
        <w:t>2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64D3D1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606768">
        <w:rPr>
          <w:b/>
          <w:color w:val="002060"/>
          <w:u w:val="single"/>
        </w:rPr>
        <w:t>2</w:t>
      </w:r>
      <w:r w:rsidR="009461B5">
        <w:rPr>
          <w:b/>
          <w:color w:val="002060"/>
          <w:u w:val="single"/>
        </w:rPr>
        <w:t>1</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8571C" w14:textId="77777777" w:rsidR="00A9425E" w:rsidRDefault="00A9425E">
      <w:r>
        <w:separator/>
      </w:r>
    </w:p>
  </w:endnote>
  <w:endnote w:type="continuationSeparator" w:id="0">
    <w:p w14:paraId="6024B490" w14:textId="77777777" w:rsidR="00A9425E" w:rsidRDefault="00A94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ED1A83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606768">
      <w:rPr>
        <w:rStyle w:val="Numeropagina"/>
        <w:rFonts w:ascii="Arial" w:hAnsi="Arial" w:cs="Arial"/>
        <w:color w:val="002060"/>
      </w:rPr>
      <w:t>4</w:t>
    </w:r>
    <w:r w:rsidR="009461B5">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A1592" w14:textId="77777777" w:rsidR="00A9425E" w:rsidRDefault="00A9425E">
      <w:r>
        <w:separator/>
      </w:r>
    </w:p>
  </w:footnote>
  <w:footnote w:type="continuationSeparator" w:id="0">
    <w:p w14:paraId="49B6933D" w14:textId="77777777" w:rsidR="00A9425E" w:rsidRDefault="00A94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8</Pages>
  <Words>2324</Words>
  <Characters>13252</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15545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2024-11-21T17:04:00Z</cp:lastPrinted>
  <dcterms:created xsi:type="dcterms:W3CDTF">2024-11-21T17:04:00Z</dcterms:created>
  <dcterms:modified xsi:type="dcterms:W3CDTF">2024-11-21T17:04:00Z</dcterms:modified>
</cp:coreProperties>
</file>