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AF4527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54391">
              <w:rPr>
                <w:rFonts w:ascii="Arial" w:hAnsi="Arial" w:cs="Arial"/>
                <w:color w:val="002060"/>
                <w:sz w:val="40"/>
                <w:szCs w:val="40"/>
              </w:rPr>
              <w:t>2</w:t>
            </w:r>
            <w:r w:rsidR="005C271B">
              <w:rPr>
                <w:rFonts w:ascii="Arial" w:hAnsi="Arial" w:cs="Arial"/>
                <w:color w:val="002060"/>
                <w:sz w:val="40"/>
                <w:szCs w:val="40"/>
              </w:rPr>
              <w:t>5</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9F61DA6"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87E03">
          <w:rPr>
            <w:noProof/>
            <w:webHidden/>
          </w:rPr>
          <w:t>1</w:t>
        </w:r>
        <w:r w:rsidR="00AC19D9" w:rsidRPr="00DE1EF7">
          <w:rPr>
            <w:noProof/>
            <w:webHidden/>
          </w:rPr>
          <w:fldChar w:fldCharType="end"/>
        </w:r>
      </w:hyperlink>
    </w:p>
    <w:p w14:paraId="112EDB38" w14:textId="358952CF"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87E03">
          <w:rPr>
            <w:noProof/>
            <w:webHidden/>
          </w:rPr>
          <w:t>1</w:t>
        </w:r>
        <w:r w:rsidRPr="00DE1EF7">
          <w:rPr>
            <w:noProof/>
            <w:webHidden/>
          </w:rPr>
          <w:fldChar w:fldCharType="end"/>
        </w:r>
      </w:hyperlink>
    </w:p>
    <w:p w14:paraId="4D9CAD43" w14:textId="381A52C9"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87E03">
          <w:rPr>
            <w:noProof/>
            <w:webHidden/>
          </w:rPr>
          <w:t>1</w:t>
        </w:r>
        <w:r w:rsidRPr="00DE1EF7">
          <w:rPr>
            <w:noProof/>
            <w:webHidden/>
          </w:rPr>
          <w:fldChar w:fldCharType="end"/>
        </w:r>
      </w:hyperlink>
    </w:p>
    <w:p w14:paraId="0EAFCCD8" w14:textId="7BA6497D"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87E03">
          <w:rPr>
            <w:noProof/>
            <w:webHidden/>
          </w:rPr>
          <w:t>1</w:t>
        </w:r>
        <w:r w:rsidRPr="00DE1EF7">
          <w:rPr>
            <w:noProof/>
            <w:webHidden/>
          </w:rPr>
          <w:fldChar w:fldCharType="end"/>
        </w:r>
      </w:hyperlink>
    </w:p>
    <w:p w14:paraId="0952245B" w14:textId="59271D7F"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87E0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D86D93A" w14:textId="77777777" w:rsidR="00497D51" w:rsidRPr="00497D51" w:rsidRDefault="00497D51"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Pr="00AA4953" w:rsidRDefault="002C06FF" w:rsidP="0047674B">
      <w:pPr>
        <w:pStyle w:val="LndNormale1"/>
        <w:rPr>
          <w:color w:val="002060"/>
        </w:rPr>
      </w:pPr>
    </w:p>
    <w:p w14:paraId="584C3263" w14:textId="77777777" w:rsidR="005D4A65" w:rsidRPr="00AA4953" w:rsidRDefault="005D4A65"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43F23E9" w14:textId="77777777" w:rsidR="00D07295" w:rsidRDefault="00D07295" w:rsidP="00633269">
      <w:pPr>
        <w:pStyle w:val="breakline"/>
        <w:rPr>
          <w:color w:val="002060"/>
        </w:rPr>
      </w:pPr>
    </w:p>
    <w:p w14:paraId="119DDE70" w14:textId="77777777" w:rsidR="003B33AD" w:rsidRDefault="003B33AD" w:rsidP="003B33AD">
      <w:pPr>
        <w:pStyle w:val="breakline"/>
        <w:rPr>
          <w:rFonts w:eastAsiaTheme="minorEastAsia"/>
          <w:color w:val="002060"/>
        </w:rPr>
      </w:pPr>
    </w:p>
    <w:p w14:paraId="0B1B8222" w14:textId="77777777" w:rsidR="00355D6D" w:rsidRPr="006400FD" w:rsidRDefault="00355D6D" w:rsidP="00355D6D">
      <w:pPr>
        <w:pStyle w:val="titolocampionato0"/>
        <w:shd w:val="clear" w:color="auto" w:fill="CCCCCC"/>
        <w:spacing w:before="80" w:after="40"/>
        <w:rPr>
          <w:color w:val="002060"/>
        </w:rPr>
      </w:pPr>
      <w:r w:rsidRPr="006400FD">
        <w:rPr>
          <w:color w:val="002060"/>
        </w:rPr>
        <w:t>CALCIO A CINQUE SERIE C2</w:t>
      </w:r>
    </w:p>
    <w:p w14:paraId="2FBBC9C2" w14:textId="77777777" w:rsidR="00355D6D" w:rsidRPr="006400FD" w:rsidRDefault="00355D6D" w:rsidP="00355D6D">
      <w:pPr>
        <w:pStyle w:val="titoloprinc0"/>
        <w:rPr>
          <w:color w:val="002060"/>
        </w:rPr>
      </w:pPr>
      <w:r w:rsidRPr="006400FD">
        <w:rPr>
          <w:color w:val="002060"/>
        </w:rPr>
        <w:t>RISULTATI</w:t>
      </w:r>
    </w:p>
    <w:p w14:paraId="5237E0D5" w14:textId="77777777" w:rsidR="00355D6D" w:rsidRPr="006400FD" w:rsidRDefault="00355D6D" w:rsidP="00355D6D">
      <w:pPr>
        <w:pStyle w:val="breakline"/>
        <w:rPr>
          <w:color w:val="002060"/>
        </w:rPr>
      </w:pPr>
    </w:p>
    <w:p w14:paraId="44B91E8D" w14:textId="77777777" w:rsidR="00355D6D" w:rsidRPr="006400FD" w:rsidRDefault="00355D6D" w:rsidP="00355D6D">
      <w:pPr>
        <w:pStyle w:val="sottotitolocampionato10"/>
        <w:rPr>
          <w:color w:val="002060"/>
        </w:rPr>
      </w:pPr>
      <w:r w:rsidRPr="006400FD">
        <w:rPr>
          <w:color w:val="002060"/>
        </w:rPr>
        <w:t>RISULTATI UFFICIALI GARE DEL 22/11/2024</w:t>
      </w:r>
    </w:p>
    <w:p w14:paraId="0BC736DD" w14:textId="77777777" w:rsidR="00355D6D" w:rsidRPr="00355D6D" w:rsidRDefault="00355D6D" w:rsidP="00355D6D">
      <w:pPr>
        <w:pStyle w:val="sottotitolocampionato20"/>
        <w:spacing w:before="0" w:beforeAutospacing="0" w:after="0" w:afterAutospacing="0"/>
        <w:rPr>
          <w:rFonts w:ascii="Arial" w:hAnsi="Arial" w:cs="Arial"/>
          <w:color w:val="002060"/>
          <w:sz w:val="20"/>
          <w:szCs w:val="20"/>
        </w:rPr>
      </w:pPr>
      <w:r w:rsidRPr="00355D6D">
        <w:rPr>
          <w:rFonts w:ascii="Arial" w:hAnsi="Arial" w:cs="Arial"/>
          <w:color w:val="002060"/>
          <w:sz w:val="20"/>
          <w:szCs w:val="20"/>
        </w:rPr>
        <w:t>Si trascrivono qui di seguito i risultati ufficiali delle gare disputate</w:t>
      </w:r>
    </w:p>
    <w:p w14:paraId="01FA4D94" w14:textId="77777777" w:rsidR="00355D6D" w:rsidRPr="006400FD" w:rsidRDefault="00355D6D" w:rsidP="00355D6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5D6D" w:rsidRPr="006400FD" w14:paraId="2C08DCBE" w14:textId="77777777" w:rsidTr="00F57D6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5D6D" w:rsidRPr="006400FD" w14:paraId="6E8A5993" w14:textId="77777777" w:rsidTr="00F57D6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ED3A5" w14:textId="77777777" w:rsidR="00355D6D" w:rsidRPr="006400FD" w:rsidRDefault="00355D6D" w:rsidP="00F57D65">
                  <w:pPr>
                    <w:pStyle w:val="headertabella0"/>
                    <w:rPr>
                      <w:color w:val="002060"/>
                    </w:rPr>
                  </w:pPr>
                  <w:r w:rsidRPr="006400FD">
                    <w:rPr>
                      <w:color w:val="002060"/>
                    </w:rPr>
                    <w:t>GIRONE A - 9 Giornata - A</w:t>
                  </w:r>
                </w:p>
              </w:tc>
            </w:tr>
            <w:tr w:rsidR="00355D6D" w:rsidRPr="006400FD" w14:paraId="2B6C1890" w14:textId="77777777" w:rsidTr="00F57D6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9B5E41" w14:textId="77777777" w:rsidR="00355D6D" w:rsidRPr="006400FD" w:rsidRDefault="00355D6D" w:rsidP="00F57D65">
                  <w:pPr>
                    <w:pStyle w:val="rowtabella0"/>
                    <w:rPr>
                      <w:color w:val="002060"/>
                    </w:rPr>
                  </w:pPr>
                  <w:r w:rsidRPr="006400FD">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BB535" w14:textId="77777777" w:rsidR="00355D6D" w:rsidRPr="006400FD" w:rsidRDefault="00355D6D" w:rsidP="00F57D65">
                  <w:pPr>
                    <w:pStyle w:val="rowtabella0"/>
                    <w:rPr>
                      <w:color w:val="002060"/>
                    </w:rPr>
                  </w:pPr>
                  <w:r w:rsidRPr="006400FD">
                    <w:rPr>
                      <w:color w:val="002060"/>
                    </w:rPr>
                    <w:t>- GIOVANI SANT IPPOLITO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3AB0A" w14:textId="77777777" w:rsidR="00355D6D" w:rsidRPr="006400FD" w:rsidRDefault="00355D6D" w:rsidP="00F57D65">
                  <w:pPr>
                    <w:pStyle w:val="rowtabella0"/>
                    <w:jc w:val="center"/>
                    <w:rPr>
                      <w:color w:val="002060"/>
                    </w:rPr>
                  </w:pPr>
                  <w:r w:rsidRPr="006400FD">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570FC" w14:textId="77777777" w:rsidR="00355D6D" w:rsidRPr="006400FD" w:rsidRDefault="00355D6D" w:rsidP="00F57D65">
                  <w:pPr>
                    <w:pStyle w:val="rowtabella0"/>
                    <w:jc w:val="center"/>
                    <w:rPr>
                      <w:color w:val="002060"/>
                    </w:rPr>
                  </w:pPr>
                  <w:r w:rsidRPr="006400FD">
                    <w:rPr>
                      <w:color w:val="002060"/>
                    </w:rPr>
                    <w:t> </w:t>
                  </w:r>
                </w:p>
              </w:tc>
            </w:tr>
            <w:tr w:rsidR="00355D6D" w:rsidRPr="006400FD" w14:paraId="74200C9D" w14:textId="77777777" w:rsidTr="00F57D6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F71BCF" w14:textId="77777777" w:rsidR="00355D6D" w:rsidRPr="006400FD" w:rsidRDefault="00355D6D" w:rsidP="00F57D65">
                  <w:pPr>
                    <w:pStyle w:val="rowtabella0"/>
                    <w:rPr>
                      <w:color w:val="002060"/>
                    </w:rPr>
                  </w:pPr>
                  <w:r w:rsidRPr="006400FD">
                    <w:rPr>
                      <w:color w:val="002060"/>
                    </w:rPr>
                    <w:t>AVIS ARCEVIA 1964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2C9AF" w14:textId="77777777" w:rsidR="00355D6D" w:rsidRPr="006400FD" w:rsidRDefault="00355D6D" w:rsidP="00F57D65">
                  <w:pPr>
                    <w:pStyle w:val="rowtabella0"/>
                    <w:rPr>
                      <w:color w:val="002060"/>
                    </w:rPr>
                  </w:pPr>
                  <w:r w:rsidRPr="006400FD">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03796" w14:textId="77777777" w:rsidR="00355D6D" w:rsidRPr="006400FD" w:rsidRDefault="00355D6D" w:rsidP="00F57D65">
                  <w:pPr>
                    <w:pStyle w:val="rowtabella0"/>
                    <w:jc w:val="center"/>
                    <w:rPr>
                      <w:color w:val="002060"/>
                    </w:rPr>
                  </w:pPr>
                  <w:r w:rsidRPr="006400FD">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13662" w14:textId="77777777" w:rsidR="00355D6D" w:rsidRPr="006400FD" w:rsidRDefault="00355D6D" w:rsidP="00F57D65">
                  <w:pPr>
                    <w:pStyle w:val="rowtabella0"/>
                    <w:jc w:val="center"/>
                    <w:rPr>
                      <w:color w:val="002060"/>
                    </w:rPr>
                  </w:pPr>
                  <w:r w:rsidRPr="006400FD">
                    <w:rPr>
                      <w:color w:val="002060"/>
                    </w:rPr>
                    <w:t> </w:t>
                  </w:r>
                </w:p>
              </w:tc>
            </w:tr>
          </w:tbl>
          <w:p w14:paraId="0C90DA06" w14:textId="77777777" w:rsidR="00355D6D" w:rsidRPr="006400FD" w:rsidRDefault="00355D6D" w:rsidP="00F57D65">
            <w:pPr>
              <w:rPr>
                <w:color w:val="002060"/>
              </w:rPr>
            </w:pPr>
          </w:p>
        </w:tc>
      </w:tr>
    </w:tbl>
    <w:p w14:paraId="6B092037" w14:textId="77777777" w:rsidR="00355D6D" w:rsidRPr="006400FD" w:rsidRDefault="00355D6D" w:rsidP="00355D6D">
      <w:pPr>
        <w:pStyle w:val="breakline"/>
        <w:rPr>
          <w:rFonts w:eastAsiaTheme="minorEastAsia"/>
          <w:color w:val="002060"/>
        </w:rPr>
      </w:pPr>
    </w:p>
    <w:p w14:paraId="5825CADA" w14:textId="77777777" w:rsidR="00355D6D" w:rsidRPr="006400FD" w:rsidRDefault="00355D6D" w:rsidP="00355D6D">
      <w:pPr>
        <w:pStyle w:val="breakline"/>
        <w:rPr>
          <w:color w:val="002060"/>
        </w:rPr>
      </w:pPr>
    </w:p>
    <w:p w14:paraId="4196ADAC" w14:textId="77777777" w:rsidR="000E466B" w:rsidRPr="000E466B" w:rsidRDefault="000E466B" w:rsidP="000E466B">
      <w:pPr>
        <w:pStyle w:val="titoloprinc0"/>
        <w:rPr>
          <w:color w:val="002060"/>
        </w:rPr>
      </w:pPr>
      <w:r w:rsidRPr="000E466B">
        <w:rPr>
          <w:color w:val="002060"/>
        </w:rPr>
        <w:t>GIUDICE SPORTIVO</w:t>
      </w:r>
    </w:p>
    <w:p w14:paraId="4C9174AD" w14:textId="77777777" w:rsidR="000E466B" w:rsidRPr="000E466B" w:rsidRDefault="000E466B" w:rsidP="000E466B">
      <w:pPr>
        <w:pStyle w:val="diffida"/>
        <w:rPr>
          <w:color w:val="002060"/>
        </w:rPr>
      </w:pPr>
      <w:r w:rsidRPr="000E466B">
        <w:rPr>
          <w:color w:val="002060"/>
        </w:rPr>
        <w:t>Il Giudice Sportivo Avv. Agnese Lazzaretti, con l'assistenza del segretario Angelo Castellana, nella seduta del 25/11/2024, ha adottato le decisioni che di seguito integralmente si riportano:</w:t>
      </w:r>
    </w:p>
    <w:p w14:paraId="0335FED9" w14:textId="77777777" w:rsidR="000E466B" w:rsidRPr="000E466B" w:rsidRDefault="000E466B" w:rsidP="000E466B">
      <w:pPr>
        <w:pStyle w:val="titolo10"/>
        <w:rPr>
          <w:color w:val="002060"/>
        </w:rPr>
      </w:pPr>
      <w:r w:rsidRPr="000E466B">
        <w:rPr>
          <w:color w:val="002060"/>
        </w:rPr>
        <w:t xml:space="preserve">GARE DEL 22/11/2024 </w:t>
      </w:r>
    </w:p>
    <w:p w14:paraId="497E70D2" w14:textId="77777777" w:rsidR="000E466B" w:rsidRPr="000E466B" w:rsidRDefault="000E466B" w:rsidP="000E466B">
      <w:pPr>
        <w:pStyle w:val="titolo7a"/>
        <w:rPr>
          <w:color w:val="002060"/>
        </w:rPr>
      </w:pPr>
      <w:r w:rsidRPr="000E466B">
        <w:rPr>
          <w:color w:val="002060"/>
        </w:rPr>
        <w:t xml:space="preserve">PROVVEDIMENTI DISCIPLINARI </w:t>
      </w:r>
    </w:p>
    <w:p w14:paraId="12BB05A8" w14:textId="77777777" w:rsidR="000E466B" w:rsidRPr="000E466B" w:rsidRDefault="000E466B" w:rsidP="000E466B">
      <w:pPr>
        <w:pStyle w:val="titolo7b0"/>
        <w:rPr>
          <w:color w:val="002060"/>
        </w:rPr>
      </w:pPr>
      <w:r w:rsidRPr="000E466B">
        <w:rPr>
          <w:color w:val="002060"/>
        </w:rPr>
        <w:t xml:space="preserve">In base alle risultanze degli atti ufficiali sono state deliberate le seguenti sanzioni disciplinari. </w:t>
      </w:r>
    </w:p>
    <w:p w14:paraId="2BD4AE96" w14:textId="77777777" w:rsidR="000E466B" w:rsidRPr="000E466B" w:rsidRDefault="000E466B" w:rsidP="000E466B">
      <w:pPr>
        <w:pStyle w:val="titolo30"/>
        <w:rPr>
          <w:color w:val="002060"/>
        </w:rPr>
      </w:pPr>
      <w:r w:rsidRPr="000E466B">
        <w:rPr>
          <w:color w:val="002060"/>
        </w:rPr>
        <w:t xml:space="preserve">DIRIGENTI </w:t>
      </w:r>
    </w:p>
    <w:p w14:paraId="193A7EF2" w14:textId="77777777" w:rsidR="000E466B" w:rsidRPr="000E466B" w:rsidRDefault="000E466B" w:rsidP="000E466B">
      <w:pPr>
        <w:pStyle w:val="titolo20"/>
        <w:rPr>
          <w:color w:val="002060"/>
        </w:rPr>
      </w:pPr>
      <w:r w:rsidRPr="000E466B">
        <w:rPr>
          <w:color w:val="002060"/>
        </w:rPr>
        <w:t xml:space="preserve">INIBIZIONE A TEMPO OPPURE SQUALIFICA A GARE: FINO AL 9/12/2024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466B" w:rsidRPr="000E466B" w14:paraId="3C12D346" w14:textId="77777777" w:rsidTr="00F57D65">
        <w:tc>
          <w:tcPr>
            <w:tcW w:w="2200" w:type="dxa"/>
            <w:tcMar>
              <w:top w:w="20" w:type="dxa"/>
              <w:left w:w="20" w:type="dxa"/>
              <w:bottom w:w="20" w:type="dxa"/>
              <w:right w:w="20" w:type="dxa"/>
            </w:tcMar>
            <w:vAlign w:val="center"/>
            <w:hideMark/>
          </w:tcPr>
          <w:p w14:paraId="7424C435" w14:textId="77777777" w:rsidR="000E466B" w:rsidRPr="000E466B" w:rsidRDefault="000E466B" w:rsidP="00F57D65">
            <w:pPr>
              <w:pStyle w:val="movimento"/>
              <w:rPr>
                <w:color w:val="002060"/>
              </w:rPr>
            </w:pPr>
            <w:r w:rsidRPr="000E466B">
              <w:rPr>
                <w:color w:val="002060"/>
              </w:rPr>
              <w:t>TONTINI ANDREA</w:t>
            </w:r>
          </w:p>
        </w:tc>
        <w:tc>
          <w:tcPr>
            <w:tcW w:w="2200" w:type="dxa"/>
            <w:tcMar>
              <w:top w:w="20" w:type="dxa"/>
              <w:left w:w="20" w:type="dxa"/>
              <w:bottom w:w="20" w:type="dxa"/>
              <w:right w:w="20" w:type="dxa"/>
            </w:tcMar>
            <w:vAlign w:val="center"/>
            <w:hideMark/>
          </w:tcPr>
          <w:p w14:paraId="41880B3B" w14:textId="77777777" w:rsidR="000E466B" w:rsidRPr="000E466B" w:rsidRDefault="000E466B" w:rsidP="00F57D65">
            <w:pPr>
              <w:pStyle w:val="movimento2"/>
              <w:rPr>
                <w:color w:val="002060"/>
              </w:rPr>
            </w:pPr>
            <w:r w:rsidRPr="000E466B">
              <w:rPr>
                <w:color w:val="002060"/>
              </w:rPr>
              <w:t xml:space="preserve">(GIOVANI SANT IPPOLITO) </w:t>
            </w:r>
          </w:p>
        </w:tc>
        <w:tc>
          <w:tcPr>
            <w:tcW w:w="800" w:type="dxa"/>
            <w:tcMar>
              <w:top w:w="20" w:type="dxa"/>
              <w:left w:w="20" w:type="dxa"/>
              <w:bottom w:w="20" w:type="dxa"/>
              <w:right w:w="20" w:type="dxa"/>
            </w:tcMar>
            <w:vAlign w:val="center"/>
            <w:hideMark/>
          </w:tcPr>
          <w:p w14:paraId="1B23B884"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446A70E0"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427921CF" w14:textId="77777777" w:rsidR="000E466B" w:rsidRPr="000E466B" w:rsidRDefault="000E466B" w:rsidP="00F57D65">
            <w:pPr>
              <w:pStyle w:val="movimento2"/>
              <w:rPr>
                <w:color w:val="002060"/>
              </w:rPr>
            </w:pPr>
            <w:r w:rsidRPr="000E466B">
              <w:rPr>
                <w:color w:val="002060"/>
              </w:rPr>
              <w:t> </w:t>
            </w:r>
          </w:p>
        </w:tc>
      </w:tr>
    </w:tbl>
    <w:p w14:paraId="393FEC70" w14:textId="77777777" w:rsidR="000E466B" w:rsidRPr="000E466B" w:rsidRDefault="000E466B" w:rsidP="000E466B">
      <w:pPr>
        <w:pStyle w:val="diffida"/>
        <w:spacing w:before="80" w:beforeAutospacing="0" w:after="40" w:afterAutospacing="0"/>
        <w:rPr>
          <w:rFonts w:eastAsiaTheme="minorEastAsia"/>
          <w:color w:val="002060"/>
        </w:rPr>
      </w:pPr>
      <w:r w:rsidRPr="000E466B">
        <w:rPr>
          <w:color w:val="002060"/>
        </w:rPr>
        <w:t xml:space="preserve">Per frase irriguardosa verso l'arbitro. Allontanato. </w:t>
      </w:r>
    </w:p>
    <w:p w14:paraId="645E4D84" w14:textId="77777777" w:rsidR="000E466B" w:rsidRPr="000E466B" w:rsidRDefault="000E466B" w:rsidP="000E466B">
      <w:pPr>
        <w:pStyle w:val="titolo30"/>
        <w:rPr>
          <w:color w:val="002060"/>
        </w:rPr>
      </w:pPr>
      <w:r w:rsidRPr="000E466B">
        <w:rPr>
          <w:color w:val="002060"/>
        </w:rPr>
        <w:t xml:space="preserve">ALLENATORI </w:t>
      </w:r>
    </w:p>
    <w:p w14:paraId="10D0B013" w14:textId="77777777" w:rsidR="000E466B" w:rsidRPr="000E466B" w:rsidRDefault="000E466B" w:rsidP="000E466B">
      <w:pPr>
        <w:pStyle w:val="titolo20"/>
        <w:rPr>
          <w:color w:val="002060"/>
        </w:rPr>
      </w:pPr>
      <w:r w:rsidRPr="000E466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466B" w:rsidRPr="000E466B" w14:paraId="087341F0" w14:textId="77777777" w:rsidTr="00F57D65">
        <w:tc>
          <w:tcPr>
            <w:tcW w:w="2200" w:type="dxa"/>
            <w:tcMar>
              <w:top w:w="20" w:type="dxa"/>
              <w:left w:w="20" w:type="dxa"/>
              <w:bottom w:w="20" w:type="dxa"/>
              <w:right w:w="20" w:type="dxa"/>
            </w:tcMar>
            <w:vAlign w:val="center"/>
            <w:hideMark/>
          </w:tcPr>
          <w:p w14:paraId="30FF8AB1" w14:textId="77777777" w:rsidR="000E466B" w:rsidRPr="000E466B" w:rsidRDefault="000E466B" w:rsidP="00F57D65">
            <w:pPr>
              <w:pStyle w:val="movimento"/>
              <w:rPr>
                <w:color w:val="002060"/>
              </w:rPr>
            </w:pPr>
            <w:r w:rsidRPr="000E466B">
              <w:rPr>
                <w:color w:val="002060"/>
              </w:rPr>
              <w:t>VENTURINI OSCAR</w:t>
            </w:r>
          </w:p>
        </w:tc>
        <w:tc>
          <w:tcPr>
            <w:tcW w:w="2200" w:type="dxa"/>
            <w:tcMar>
              <w:top w:w="20" w:type="dxa"/>
              <w:left w:w="20" w:type="dxa"/>
              <w:bottom w:w="20" w:type="dxa"/>
              <w:right w:w="20" w:type="dxa"/>
            </w:tcMar>
            <w:vAlign w:val="center"/>
            <w:hideMark/>
          </w:tcPr>
          <w:p w14:paraId="56786E35" w14:textId="77777777" w:rsidR="000E466B" w:rsidRPr="000E466B" w:rsidRDefault="000E466B" w:rsidP="00F57D65">
            <w:pPr>
              <w:pStyle w:val="movimento2"/>
              <w:rPr>
                <w:color w:val="002060"/>
              </w:rPr>
            </w:pPr>
            <w:r w:rsidRPr="000E466B">
              <w:rPr>
                <w:color w:val="002060"/>
              </w:rPr>
              <w:t xml:space="preserve">(ACQUALAGNA CALCIO C 5) </w:t>
            </w:r>
          </w:p>
        </w:tc>
        <w:tc>
          <w:tcPr>
            <w:tcW w:w="800" w:type="dxa"/>
            <w:tcMar>
              <w:top w:w="20" w:type="dxa"/>
              <w:left w:w="20" w:type="dxa"/>
              <w:bottom w:w="20" w:type="dxa"/>
              <w:right w:w="20" w:type="dxa"/>
            </w:tcMar>
            <w:vAlign w:val="center"/>
            <w:hideMark/>
          </w:tcPr>
          <w:p w14:paraId="6528D326"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6A394839"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3294905E" w14:textId="77777777" w:rsidR="000E466B" w:rsidRPr="000E466B" w:rsidRDefault="000E466B" w:rsidP="00F57D65">
            <w:pPr>
              <w:pStyle w:val="movimento2"/>
              <w:rPr>
                <w:color w:val="002060"/>
              </w:rPr>
            </w:pPr>
            <w:r w:rsidRPr="000E466B">
              <w:rPr>
                <w:color w:val="002060"/>
              </w:rPr>
              <w:t> </w:t>
            </w:r>
          </w:p>
        </w:tc>
      </w:tr>
    </w:tbl>
    <w:p w14:paraId="48B55B38" w14:textId="77777777" w:rsidR="000E466B" w:rsidRPr="000E466B" w:rsidRDefault="000E466B" w:rsidP="000E466B">
      <w:pPr>
        <w:pStyle w:val="titolo30"/>
        <w:rPr>
          <w:rFonts w:eastAsiaTheme="minorEastAsia"/>
          <w:color w:val="002060"/>
        </w:rPr>
      </w:pPr>
      <w:r w:rsidRPr="000E466B">
        <w:rPr>
          <w:color w:val="002060"/>
        </w:rPr>
        <w:t xml:space="preserve">CALCIATORI ESPULSI </w:t>
      </w:r>
    </w:p>
    <w:p w14:paraId="707954AC" w14:textId="77777777" w:rsidR="000E466B" w:rsidRPr="000E466B" w:rsidRDefault="000E466B" w:rsidP="000E466B">
      <w:pPr>
        <w:pStyle w:val="titolo20"/>
        <w:rPr>
          <w:color w:val="002060"/>
        </w:rPr>
      </w:pPr>
      <w:r w:rsidRPr="000E466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466B" w:rsidRPr="000E466B" w14:paraId="6875D038" w14:textId="77777777" w:rsidTr="00F57D65">
        <w:tc>
          <w:tcPr>
            <w:tcW w:w="2200" w:type="dxa"/>
            <w:tcMar>
              <w:top w:w="20" w:type="dxa"/>
              <w:left w:w="20" w:type="dxa"/>
              <w:bottom w:w="20" w:type="dxa"/>
              <w:right w:w="20" w:type="dxa"/>
            </w:tcMar>
            <w:vAlign w:val="center"/>
            <w:hideMark/>
          </w:tcPr>
          <w:p w14:paraId="79B248CF" w14:textId="77777777" w:rsidR="000E466B" w:rsidRPr="000E466B" w:rsidRDefault="000E466B" w:rsidP="00F57D65">
            <w:pPr>
              <w:pStyle w:val="movimento"/>
              <w:rPr>
                <w:color w:val="002060"/>
              </w:rPr>
            </w:pPr>
            <w:r w:rsidRPr="000E466B">
              <w:rPr>
                <w:color w:val="002060"/>
              </w:rPr>
              <w:t>FINI DANIELE</w:t>
            </w:r>
          </w:p>
        </w:tc>
        <w:tc>
          <w:tcPr>
            <w:tcW w:w="2200" w:type="dxa"/>
            <w:tcMar>
              <w:top w:w="20" w:type="dxa"/>
              <w:left w:w="20" w:type="dxa"/>
              <w:bottom w:w="20" w:type="dxa"/>
              <w:right w:w="20" w:type="dxa"/>
            </w:tcMar>
            <w:vAlign w:val="center"/>
            <w:hideMark/>
          </w:tcPr>
          <w:p w14:paraId="47A036FE" w14:textId="77777777" w:rsidR="000E466B" w:rsidRPr="000E466B" w:rsidRDefault="000E466B" w:rsidP="00F57D65">
            <w:pPr>
              <w:pStyle w:val="movimento2"/>
              <w:rPr>
                <w:color w:val="002060"/>
              </w:rPr>
            </w:pPr>
            <w:r w:rsidRPr="000E466B">
              <w:rPr>
                <w:color w:val="002060"/>
              </w:rPr>
              <w:t xml:space="preserve">(ACQUALAGNA CALCIO C 5) </w:t>
            </w:r>
          </w:p>
        </w:tc>
        <w:tc>
          <w:tcPr>
            <w:tcW w:w="800" w:type="dxa"/>
            <w:tcMar>
              <w:top w:w="20" w:type="dxa"/>
              <w:left w:w="20" w:type="dxa"/>
              <w:bottom w:w="20" w:type="dxa"/>
              <w:right w:w="20" w:type="dxa"/>
            </w:tcMar>
            <w:vAlign w:val="center"/>
            <w:hideMark/>
          </w:tcPr>
          <w:p w14:paraId="686A899C"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5A2E0F9F"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341A1A75" w14:textId="77777777" w:rsidR="000E466B" w:rsidRPr="000E466B" w:rsidRDefault="000E466B" w:rsidP="00F57D65">
            <w:pPr>
              <w:pStyle w:val="movimento2"/>
              <w:rPr>
                <w:color w:val="002060"/>
              </w:rPr>
            </w:pPr>
            <w:r w:rsidRPr="000E466B">
              <w:rPr>
                <w:color w:val="002060"/>
              </w:rPr>
              <w:t> </w:t>
            </w:r>
          </w:p>
        </w:tc>
      </w:tr>
    </w:tbl>
    <w:p w14:paraId="0AC1ECC2" w14:textId="77777777" w:rsidR="000E466B" w:rsidRPr="000E466B" w:rsidRDefault="000E466B" w:rsidP="000E466B">
      <w:pPr>
        <w:pStyle w:val="titolo30"/>
        <w:rPr>
          <w:rFonts w:eastAsiaTheme="minorEastAsia"/>
          <w:color w:val="002060"/>
        </w:rPr>
      </w:pPr>
      <w:r w:rsidRPr="000E466B">
        <w:rPr>
          <w:color w:val="002060"/>
        </w:rPr>
        <w:lastRenderedPageBreak/>
        <w:t xml:space="preserve">CALCIATORI NON ESPULSI </w:t>
      </w:r>
    </w:p>
    <w:p w14:paraId="4CA47DFB" w14:textId="77777777" w:rsidR="000E466B" w:rsidRPr="000E466B" w:rsidRDefault="000E466B" w:rsidP="000E466B">
      <w:pPr>
        <w:pStyle w:val="titolo20"/>
        <w:rPr>
          <w:color w:val="002060"/>
        </w:rPr>
      </w:pPr>
      <w:r w:rsidRPr="000E466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466B" w:rsidRPr="000E466B" w14:paraId="49F230E3" w14:textId="77777777" w:rsidTr="00F57D65">
        <w:tc>
          <w:tcPr>
            <w:tcW w:w="2200" w:type="dxa"/>
            <w:tcMar>
              <w:top w:w="20" w:type="dxa"/>
              <w:left w:w="20" w:type="dxa"/>
              <w:bottom w:w="20" w:type="dxa"/>
              <w:right w:w="20" w:type="dxa"/>
            </w:tcMar>
            <w:vAlign w:val="center"/>
            <w:hideMark/>
          </w:tcPr>
          <w:p w14:paraId="5D81E62A" w14:textId="77777777" w:rsidR="000E466B" w:rsidRPr="000E466B" w:rsidRDefault="000E466B" w:rsidP="00F57D65">
            <w:pPr>
              <w:pStyle w:val="movimento"/>
              <w:rPr>
                <w:color w:val="002060"/>
              </w:rPr>
            </w:pPr>
            <w:r w:rsidRPr="000E466B">
              <w:rPr>
                <w:color w:val="002060"/>
              </w:rPr>
              <w:t>REBISCINI PIERLUIGI</w:t>
            </w:r>
          </w:p>
        </w:tc>
        <w:tc>
          <w:tcPr>
            <w:tcW w:w="2200" w:type="dxa"/>
            <w:tcMar>
              <w:top w:w="20" w:type="dxa"/>
              <w:left w:w="20" w:type="dxa"/>
              <w:bottom w:w="20" w:type="dxa"/>
              <w:right w:w="20" w:type="dxa"/>
            </w:tcMar>
            <w:vAlign w:val="center"/>
            <w:hideMark/>
          </w:tcPr>
          <w:p w14:paraId="5B67CD3F" w14:textId="77777777" w:rsidR="000E466B" w:rsidRPr="000E466B" w:rsidRDefault="000E466B" w:rsidP="00F57D65">
            <w:pPr>
              <w:pStyle w:val="movimento2"/>
              <w:rPr>
                <w:color w:val="002060"/>
              </w:rPr>
            </w:pPr>
            <w:r w:rsidRPr="000E466B">
              <w:rPr>
                <w:color w:val="002060"/>
              </w:rPr>
              <w:t xml:space="preserve">(ACQUALAGNA CALCIO C 5) </w:t>
            </w:r>
          </w:p>
        </w:tc>
        <w:tc>
          <w:tcPr>
            <w:tcW w:w="800" w:type="dxa"/>
            <w:tcMar>
              <w:top w:w="20" w:type="dxa"/>
              <w:left w:w="20" w:type="dxa"/>
              <w:bottom w:w="20" w:type="dxa"/>
              <w:right w:w="20" w:type="dxa"/>
            </w:tcMar>
            <w:vAlign w:val="center"/>
            <w:hideMark/>
          </w:tcPr>
          <w:p w14:paraId="3839CA9F"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1C1EFC59"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6BC399DA" w14:textId="77777777" w:rsidR="000E466B" w:rsidRPr="000E466B" w:rsidRDefault="000E466B" w:rsidP="00F57D65">
            <w:pPr>
              <w:pStyle w:val="movimento2"/>
              <w:rPr>
                <w:color w:val="002060"/>
              </w:rPr>
            </w:pPr>
            <w:r w:rsidRPr="000E466B">
              <w:rPr>
                <w:color w:val="002060"/>
              </w:rPr>
              <w:t> </w:t>
            </w:r>
          </w:p>
        </w:tc>
      </w:tr>
    </w:tbl>
    <w:p w14:paraId="6B4A557F" w14:textId="77777777" w:rsidR="000E466B" w:rsidRPr="000E466B" w:rsidRDefault="000E466B" w:rsidP="000E466B">
      <w:pPr>
        <w:pStyle w:val="titolo20"/>
        <w:rPr>
          <w:rFonts w:eastAsiaTheme="minorEastAsia"/>
          <w:color w:val="002060"/>
        </w:rPr>
      </w:pPr>
      <w:r w:rsidRPr="000E466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466B" w:rsidRPr="000E466B" w14:paraId="1143CB6F" w14:textId="77777777" w:rsidTr="00F57D65">
        <w:tc>
          <w:tcPr>
            <w:tcW w:w="2200" w:type="dxa"/>
            <w:tcMar>
              <w:top w:w="20" w:type="dxa"/>
              <w:left w:w="20" w:type="dxa"/>
              <w:bottom w:w="20" w:type="dxa"/>
              <w:right w:w="20" w:type="dxa"/>
            </w:tcMar>
            <w:vAlign w:val="center"/>
            <w:hideMark/>
          </w:tcPr>
          <w:p w14:paraId="1DBECB98" w14:textId="77777777" w:rsidR="000E466B" w:rsidRPr="000E466B" w:rsidRDefault="000E466B" w:rsidP="00F57D65">
            <w:pPr>
              <w:pStyle w:val="movimento"/>
              <w:rPr>
                <w:color w:val="002060"/>
              </w:rPr>
            </w:pPr>
            <w:r w:rsidRPr="000E466B">
              <w:rPr>
                <w:color w:val="002060"/>
              </w:rPr>
              <w:t>UGOLINI MATTEO</w:t>
            </w:r>
          </w:p>
        </w:tc>
        <w:tc>
          <w:tcPr>
            <w:tcW w:w="2200" w:type="dxa"/>
            <w:tcMar>
              <w:top w:w="20" w:type="dxa"/>
              <w:left w:w="20" w:type="dxa"/>
              <w:bottom w:w="20" w:type="dxa"/>
              <w:right w:w="20" w:type="dxa"/>
            </w:tcMar>
            <w:vAlign w:val="center"/>
            <w:hideMark/>
          </w:tcPr>
          <w:p w14:paraId="3B9553C5" w14:textId="77777777" w:rsidR="000E466B" w:rsidRPr="000E466B" w:rsidRDefault="000E466B" w:rsidP="00F57D65">
            <w:pPr>
              <w:pStyle w:val="movimento2"/>
              <w:rPr>
                <w:color w:val="002060"/>
              </w:rPr>
            </w:pPr>
            <w:r w:rsidRPr="000E466B">
              <w:rPr>
                <w:color w:val="002060"/>
              </w:rPr>
              <w:t xml:space="preserve">(ACQUALAGNA CALCIO C 5) </w:t>
            </w:r>
          </w:p>
        </w:tc>
        <w:tc>
          <w:tcPr>
            <w:tcW w:w="800" w:type="dxa"/>
            <w:tcMar>
              <w:top w:w="20" w:type="dxa"/>
              <w:left w:w="20" w:type="dxa"/>
              <w:bottom w:w="20" w:type="dxa"/>
              <w:right w:w="20" w:type="dxa"/>
            </w:tcMar>
            <w:vAlign w:val="center"/>
            <w:hideMark/>
          </w:tcPr>
          <w:p w14:paraId="6ABB8654"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371D3595" w14:textId="77777777" w:rsidR="000E466B" w:rsidRPr="000E466B" w:rsidRDefault="000E466B" w:rsidP="00F57D65">
            <w:pPr>
              <w:pStyle w:val="movimento"/>
              <w:rPr>
                <w:color w:val="002060"/>
              </w:rPr>
            </w:pPr>
            <w:r w:rsidRPr="000E466B">
              <w:rPr>
                <w:color w:val="002060"/>
              </w:rPr>
              <w:t>WOOD MICHAEL VITTORI</w:t>
            </w:r>
          </w:p>
        </w:tc>
        <w:tc>
          <w:tcPr>
            <w:tcW w:w="2200" w:type="dxa"/>
            <w:tcMar>
              <w:top w:w="20" w:type="dxa"/>
              <w:left w:w="20" w:type="dxa"/>
              <w:bottom w:w="20" w:type="dxa"/>
              <w:right w:w="20" w:type="dxa"/>
            </w:tcMar>
            <w:vAlign w:val="center"/>
            <w:hideMark/>
          </w:tcPr>
          <w:p w14:paraId="769D72A3" w14:textId="77777777" w:rsidR="000E466B" w:rsidRPr="000E466B" w:rsidRDefault="000E466B" w:rsidP="00F57D65">
            <w:pPr>
              <w:pStyle w:val="movimento2"/>
              <w:rPr>
                <w:color w:val="002060"/>
              </w:rPr>
            </w:pPr>
            <w:r w:rsidRPr="000E466B">
              <w:rPr>
                <w:color w:val="002060"/>
              </w:rPr>
              <w:t xml:space="preserve">(AVIS ARCEVIA 1964) </w:t>
            </w:r>
          </w:p>
        </w:tc>
      </w:tr>
    </w:tbl>
    <w:p w14:paraId="70E00A4F" w14:textId="77777777" w:rsidR="000E466B" w:rsidRPr="000E466B" w:rsidRDefault="000E466B" w:rsidP="000E466B">
      <w:pPr>
        <w:pStyle w:val="titolo20"/>
        <w:rPr>
          <w:rFonts w:eastAsiaTheme="minorEastAsia"/>
          <w:color w:val="002060"/>
        </w:rPr>
      </w:pPr>
      <w:r w:rsidRPr="000E46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466B" w:rsidRPr="000E466B" w14:paraId="2B053961" w14:textId="77777777" w:rsidTr="00F57D65">
        <w:tc>
          <w:tcPr>
            <w:tcW w:w="2200" w:type="dxa"/>
            <w:tcMar>
              <w:top w:w="20" w:type="dxa"/>
              <w:left w:w="20" w:type="dxa"/>
              <w:bottom w:w="20" w:type="dxa"/>
              <w:right w:w="20" w:type="dxa"/>
            </w:tcMar>
            <w:vAlign w:val="center"/>
            <w:hideMark/>
          </w:tcPr>
          <w:p w14:paraId="5DF86040" w14:textId="77777777" w:rsidR="000E466B" w:rsidRPr="000E466B" w:rsidRDefault="000E466B" w:rsidP="00F57D65">
            <w:pPr>
              <w:pStyle w:val="movimento"/>
              <w:rPr>
                <w:color w:val="002060"/>
              </w:rPr>
            </w:pPr>
            <w:r w:rsidRPr="000E466B">
              <w:rPr>
                <w:color w:val="002060"/>
              </w:rPr>
              <w:t>VALENTE DANIELE</w:t>
            </w:r>
          </w:p>
        </w:tc>
        <w:tc>
          <w:tcPr>
            <w:tcW w:w="2200" w:type="dxa"/>
            <w:tcMar>
              <w:top w:w="20" w:type="dxa"/>
              <w:left w:w="20" w:type="dxa"/>
              <w:bottom w:w="20" w:type="dxa"/>
              <w:right w:w="20" w:type="dxa"/>
            </w:tcMar>
            <w:vAlign w:val="center"/>
            <w:hideMark/>
          </w:tcPr>
          <w:p w14:paraId="1C91524A" w14:textId="77777777" w:rsidR="000E466B" w:rsidRPr="000E466B" w:rsidRDefault="000E466B" w:rsidP="00F57D65">
            <w:pPr>
              <w:pStyle w:val="movimento2"/>
              <w:rPr>
                <w:color w:val="002060"/>
              </w:rPr>
            </w:pPr>
            <w:r w:rsidRPr="000E466B">
              <w:rPr>
                <w:color w:val="002060"/>
              </w:rPr>
              <w:t xml:space="preserve">(AVIS ARCEVIA 1964) </w:t>
            </w:r>
          </w:p>
        </w:tc>
        <w:tc>
          <w:tcPr>
            <w:tcW w:w="800" w:type="dxa"/>
            <w:tcMar>
              <w:top w:w="20" w:type="dxa"/>
              <w:left w:w="20" w:type="dxa"/>
              <w:bottom w:w="20" w:type="dxa"/>
              <w:right w:w="20" w:type="dxa"/>
            </w:tcMar>
            <w:vAlign w:val="center"/>
            <w:hideMark/>
          </w:tcPr>
          <w:p w14:paraId="0E0EAEF6"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645AD12E" w14:textId="77777777" w:rsidR="000E466B" w:rsidRPr="000E466B" w:rsidRDefault="000E466B" w:rsidP="00F57D65">
            <w:pPr>
              <w:pStyle w:val="movimento"/>
              <w:rPr>
                <w:color w:val="002060"/>
              </w:rPr>
            </w:pPr>
            <w:r w:rsidRPr="000E466B">
              <w:rPr>
                <w:color w:val="002060"/>
              </w:rPr>
              <w:t>BATTISTELLI ANDREA</w:t>
            </w:r>
          </w:p>
        </w:tc>
        <w:tc>
          <w:tcPr>
            <w:tcW w:w="2200" w:type="dxa"/>
            <w:tcMar>
              <w:top w:w="20" w:type="dxa"/>
              <w:left w:w="20" w:type="dxa"/>
              <w:bottom w:w="20" w:type="dxa"/>
              <w:right w:w="20" w:type="dxa"/>
            </w:tcMar>
            <w:vAlign w:val="center"/>
            <w:hideMark/>
          </w:tcPr>
          <w:p w14:paraId="0B17CC4C" w14:textId="77777777" w:rsidR="000E466B" w:rsidRPr="000E466B" w:rsidRDefault="000E466B" w:rsidP="00F57D65">
            <w:pPr>
              <w:pStyle w:val="movimento2"/>
              <w:rPr>
                <w:color w:val="002060"/>
              </w:rPr>
            </w:pPr>
            <w:r w:rsidRPr="000E466B">
              <w:rPr>
                <w:color w:val="002060"/>
              </w:rPr>
              <w:t xml:space="preserve">(GIOVANI SANT IPPOLITO) </w:t>
            </w:r>
          </w:p>
        </w:tc>
      </w:tr>
      <w:tr w:rsidR="000E466B" w:rsidRPr="000E466B" w14:paraId="4C8AAE8B" w14:textId="77777777" w:rsidTr="00F57D65">
        <w:tc>
          <w:tcPr>
            <w:tcW w:w="2200" w:type="dxa"/>
            <w:tcMar>
              <w:top w:w="20" w:type="dxa"/>
              <w:left w:w="20" w:type="dxa"/>
              <w:bottom w:w="20" w:type="dxa"/>
              <w:right w:w="20" w:type="dxa"/>
            </w:tcMar>
            <w:vAlign w:val="center"/>
            <w:hideMark/>
          </w:tcPr>
          <w:p w14:paraId="027719CE" w14:textId="77777777" w:rsidR="000E466B" w:rsidRPr="000E466B" w:rsidRDefault="000E466B" w:rsidP="00F57D65">
            <w:pPr>
              <w:pStyle w:val="movimento"/>
              <w:rPr>
                <w:color w:val="002060"/>
              </w:rPr>
            </w:pPr>
            <w:r w:rsidRPr="000E466B">
              <w:rPr>
                <w:color w:val="002060"/>
              </w:rPr>
              <w:t>BATTISTELLI GIANMARCO</w:t>
            </w:r>
          </w:p>
        </w:tc>
        <w:tc>
          <w:tcPr>
            <w:tcW w:w="2200" w:type="dxa"/>
            <w:tcMar>
              <w:top w:w="20" w:type="dxa"/>
              <w:left w:w="20" w:type="dxa"/>
              <w:bottom w:w="20" w:type="dxa"/>
              <w:right w:w="20" w:type="dxa"/>
            </w:tcMar>
            <w:vAlign w:val="center"/>
            <w:hideMark/>
          </w:tcPr>
          <w:p w14:paraId="2E25A5F7" w14:textId="77777777" w:rsidR="000E466B" w:rsidRPr="000E466B" w:rsidRDefault="000E466B" w:rsidP="00F57D65">
            <w:pPr>
              <w:pStyle w:val="movimento2"/>
              <w:rPr>
                <w:color w:val="002060"/>
              </w:rPr>
            </w:pPr>
            <w:r w:rsidRPr="000E466B">
              <w:rPr>
                <w:color w:val="002060"/>
              </w:rPr>
              <w:t xml:space="preserve">(GIOVANI SANT IPPOLITO) </w:t>
            </w:r>
          </w:p>
        </w:tc>
        <w:tc>
          <w:tcPr>
            <w:tcW w:w="800" w:type="dxa"/>
            <w:tcMar>
              <w:top w:w="20" w:type="dxa"/>
              <w:left w:w="20" w:type="dxa"/>
              <w:bottom w:w="20" w:type="dxa"/>
              <w:right w:w="20" w:type="dxa"/>
            </w:tcMar>
            <w:vAlign w:val="center"/>
            <w:hideMark/>
          </w:tcPr>
          <w:p w14:paraId="755CBC10" w14:textId="77777777" w:rsidR="000E466B" w:rsidRPr="000E466B" w:rsidRDefault="000E466B" w:rsidP="00F57D65">
            <w:pPr>
              <w:pStyle w:val="movimento"/>
              <w:rPr>
                <w:color w:val="002060"/>
              </w:rPr>
            </w:pPr>
            <w:r w:rsidRPr="000E466B">
              <w:rPr>
                <w:color w:val="002060"/>
              </w:rPr>
              <w:t> </w:t>
            </w:r>
          </w:p>
        </w:tc>
        <w:tc>
          <w:tcPr>
            <w:tcW w:w="2200" w:type="dxa"/>
            <w:tcMar>
              <w:top w:w="20" w:type="dxa"/>
              <w:left w:w="20" w:type="dxa"/>
              <w:bottom w:w="20" w:type="dxa"/>
              <w:right w:w="20" w:type="dxa"/>
            </w:tcMar>
            <w:vAlign w:val="center"/>
            <w:hideMark/>
          </w:tcPr>
          <w:p w14:paraId="01A79FA9" w14:textId="77777777" w:rsidR="000E466B" w:rsidRPr="000E466B" w:rsidRDefault="000E466B" w:rsidP="00F57D65">
            <w:pPr>
              <w:pStyle w:val="movimento"/>
              <w:rPr>
                <w:color w:val="002060"/>
              </w:rPr>
            </w:pPr>
            <w:r w:rsidRPr="000E466B">
              <w:rPr>
                <w:color w:val="002060"/>
              </w:rPr>
              <w:t>MENCARELLI ANDREA</w:t>
            </w:r>
          </w:p>
        </w:tc>
        <w:tc>
          <w:tcPr>
            <w:tcW w:w="2200" w:type="dxa"/>
            <w:tcMar>
              <w:top w:w="20" w:type="dxa"/>
              <w:left w:w="20" w:type="dxa"/>
              <w:bottom w:w="20" w:type="dxa"/>
              <w:right w:w="20" w:type="dxa"/>
            </w:tcMar>
            <w:vAlign w:val="center"/>
            <w:hideMark/>
          </w:tcPr>
          <w:p w14:paraId="16A4D4F6" w14:textId="77777777" w:rsidR="000E466B" w:rsidRPr="000E466B" w:rsidRDefault="000E466B" w:rsidP="00F57D65">
            <w:pPr>
              <w:pStyle w:val="movimento2"/>
              <w:rPr>
                <w:color w:val="002060"/>
              </w:rPr>
            </w:pPr>
            <w:r w:rsidRPr="000E466B">
              <w:rPr>
                <w:color w:val="002060"/>
              </w:rPr>
              <w:t xml:space="preserve">(GIOVANI SANT IPPOLITO) </w:t>
            </w:r>
          </w:p>
        </w:tc>
      </w:tr>
    </w:tbl>
    <w:p w14:paraId="4E246ECD" w14:textId="77777777" w:rsidR="00355D6D" w:rsidRDefault="00355D6D" w:rsidP="00355D6D">
      <w:pPr>
        <w:pStyle w:val="breakline"/>
        <w:rPr>
          <w:rFonts w:eastAsiaTheme="minorEastAsia"/>
          <w:color w:val="002060"/>
        </w:rPr>
      </w:pPr>
    </w:p>
    <w:p w14:paraId="3E29861C" w14:textId="77777777" w:rsidR="00355D6D" w:rsidRPr="00BD581B" w:rsidRDefault="00355D6D" w:rsidP="00355D6D">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A0ABDE8" w14:textId="77777777" w:rsidR="00355D6D" w:rsidRPr="00BD581B" w:rsidRDefault="00355D6D" w:rsidP="00355D6D">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9DA1376" w14:textId="77777777" w:rsidR="00355D6D" w:rsidRPr="006400FD" w:rsidRDefault="00355D6D" w:rsidP="00355D6D">
      <w:pPr>
        <w:pStyle w:val="breakline"/>
        <w:rPr>
          <w:rFonts w:eastAsiaTheme="minorEastAsia"/>
          <w:color w:val="002060"/>
        </w:rPr>
      </w:pPr>
    </w:p>
    <w:p w14:paraId="66BB8A08" w14:textId="77777777" w:rsidR="00355D6D" w:rsidRPr="006400FD" w:rsidRDefault="00355D6D" w:rsidP="00355D6D">
      <w:pPr>
        <w:pStyle w:val="titoloprinc0"/>
        <w:rPr>
          <w:color w:val="002060"/>
        </w:rPr>
      </w:pPr>
      <w:r w:rsidRPr="006400FD">
        <w:rPr>
          <w:color w:val="002060"/>
        </w:rPr>
        <w:t>CLASSIFICA</w:t>
      </w:r>
    </w:p>
    <w:p w14:paraId="43AB53C3" w14:textId="77777777" w:rsidR="00355D6D" w:rsidRPr="006400FD" w:rsidRDefault="00355D6D" w:rsidP="00355D6D">
      <w:pPr>
        <w:pStyle w:val="breakline"/>
        <w:rPr>
          <w:color w:val="002060"/>
        </w:rPr>
      </w:pPr>
    </w:p>
    <w:p w14:paraId="1EB9272D" w14:textId="77777777" w:rsidR="00355D6D" w:rsidRPr="006400FD" w:rsidRDefault="00355D6D" w:rsidP="00355D6D">
      <w:pPr>
        <w:pStyle w:val="breakline"/>
        <w:rPr>
          <w:color w:val="002060"/>
        </w:rPr>
      </w:pPr>
    </w:p>
    <w:p w14:paraId="402099D4" w14:textId="77777777" w:rsidR="00355D6D" w:rsidRPr="006400FD" w:rsidRDefault="00355D6D" w:rsidP="00355D6D">
      <w:pPr>
        <w:pStyle w:val="sottotitolocampionato10"/>
        <w:rPr>
          <w:color w:val="002060"/>
        </w:rPr>
      </w:pPr>
      <w:r w:rsidRPr="006400F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5D6D" w:rsidRPr="006400FD" w14:paraId="401F4228" w14:textId="77777777" w:rsidTr="00F57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A217F" w14:textId="77777777" w:rsidR="00355D6D" w:rsidRPr="006400FD" w:rsidRDefault="00355D6D" w:rsidP="00F57D65">
            <w:pPr>
              <w:pStyle w:val="headertabella0"/>
              <w:rPr>
                <w:color w:val="002060"/>
              </w:rPr>
            </w:pPr>
            <w:r w:rsidRPr="006400F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3E9EB" w14:textId="77777777" w:rsidR="00355D6D" w:rsidRPr="006400FD" w:rsidRDefault="00355D6D" w:rsidP="00F57D65">
            <w:pPr>
              <w:pStyle w:val="headertabella0"/>
              <w:rPr>
                <w:color w:val="002060"/>
              </w:rPr>
            </w:pPr>
            <w:r w:rsidRPr="006400F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19B9D" w14:textId="77777777" w:rsidR="00355D6D" w:rsidRPr="006400FD" w:rsidRDefault="00355D6D" w:rsidP="00F57D65">
            <w:pPr>
              <w:pStyle w:val="headertabella0"/>
              <w:rPr>
                <w:color w:val="002060"/>
              </w:rPr>
            </w:pPr>
            <w:r w:rsidRPr="006400F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B9533" w14:textId="77777777" w:rsidR="00355D6D" w:rsidRPr="006400FD" w:rsidRDefault="00355D6D" w:rsidP="00F57D65">
            <w:pPr>
              <w:pStyle w:val="headertabella0"/>
              <w:rPr>
                <w:color w:val="002060"/>
              </w:rPr>
            </w:pPr>
            <w:r w:rsidRPr="006400F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7A417" w14:textId="77777777" w:rsidR="00355D6D" w:rsidRPr="006400FD" w:rsidRDefault="00355D6D" w:rsidP="00F57D65">
            <w:pPr>
              <w:pStyle w:val="headertabella0"/>
              <w:rPr>
                <w:color w:val="002060"/>
              </w:rPr>
            </w:pPr>
            <w:r w:rsidRPr="006400F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EC2AC" w14:textId="77777777" w:rsidR="00355D6D" w:rsidRPr="006400FD" w:rsidRDefault="00355D6D" w:rsidP="00F57D65">
            <w:pPr>
              <w:pStyle w:val="headertabella0"/>
              <w:rPr>
                <w:color w:val="002060"/>
              </w:rPr>
            </w:pPr>
            <w:r w:rsidRPr="006400F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F22CB" w14:textId="77777777" w:rsidR="00355D6D" w:rsidRPr="006400FD" w:rsidRDefault="00355D6D" w:rsidP="00F57D65">
            <w:pPr>
              <w:pStyle w:val="headertabella0"/>
              <w:rPr>
                <w:color w:val="002060"/>
              </w:rPr>
            </w:pPr>
            <w:r w:rsidRPr="006400F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68537" w14:textId="77777777" w:rsidR="00355D6D" w:rsidRPr="006400FD" w:rsidRDefault="00355D6D" w:rsidP="00F57D65">
            <w:pPr>
              <w:pStyle w:val="headertabella0"/>
              <w:rPr>
                <w:color w:val="002060"/>
              </w:rPr>
            </w:pPr>
            <w:r w:rsidRPr="006400F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13CB1" w14:textId="77777777" w:rsidR="00355D6D" w:rsidRPr="006400FD" w:rsidRDefault="00355D6D" w:rsidP="00F57D65">
            <w:pPr>
              <w:pStyle w:val="headertabella0"/>
              <w:rPr>
                <w:color w:val="002060"/>
              </w:rPr>
            </w:pPr>
            <w:r w:rsidRPr="006400F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1FE22" w14:textId="77777777" w:rsidR="00355D6D" w:rsidRPr="006400FD" w:rsidRDefault="00355D6D" w:rsidP="00F57D65">
            <w:pPr>
              <w:pStyle w:val="headertabella0"/>
              <w:rPr>
                <w:color w:val="002060"/>
              </w:rPr>
            </w:pPr>
            <w:r w:rsidRPr="006400FD">
              <w:rPr>
                <w:color w:val="002060"/>
              </w:rPr>
              <w:t>PE</w:t>
            </w:r>
          </w:p>
        </w:tc>
      </w:tr>
      <w:tr w:rsidR="00355D6D" w:rsidRPr="006400FD" w14:paraId="7C2154D4" w14:textId="77777777" w:rsidTr="00F57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39D047" w14:textId="77777777" w:rsidR="00355D6D" w:rsidRPr="006400FD" w:rsidRDefault="00355D6D" w:rsidP="00F57D65">
            <w:pPr>
              <w:pStyle w:val="rowtabella0"/>
              <w:rPr>
                <w:color w:val="002060"/>
              </w:rPr>
            </w:pPr>
            <w:r w:rsidRPr="006400FD">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DBCD" w14:textId="77777777" w:rsidR="00355D6D" w:rsidRPr="006400FD" w:rsidRDefault="00355D6D" w:rsidP="00F57D65">
            <w:pPr>
              <w:pStyle w:val="rowtabella0"/>
              <w:jc w:val="center"/>
              <w:rPr>
                <w:color w:val="002060"/>
              </w:rPr>
            </w:pPr>
            <w:r w:rsidRPr="006400F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4786"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C9C8"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B8EC"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2992"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BF33" w14:textId="77777777" w:rsidR="00355D6D" w:rsidRPr="006400FD" w:rsidRDefault="00355D6D" w:rsidP="00F57D65">
            <w:pPr>
              <w:pStyle w:val="rowtabella0"/>
              <w:jc w:val="center"/>
              <w:rPr>
                <w:color w:val="002060"/>
              </w:rPr>
            </w:pPr>
            <w:r w:rsidRPr="006400F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D66D" w14:textId="77777777" w:rsidR="00355D6D" w:rsidRPr="006400FD" w:rsidRDefault="00355D6D" w:rsidP="00F57D65">
            <w:pPr>
              <w:pStyle w:val="rowtabella0"/>
              <w:jc w:val="center"/>
              <w:rPr>
                <w:color w:val="002060"/>
              </w:rPr>
            </w:pPr>
            <w:r w:rsidRPr="006400F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8F7B4" w14:textId="77777777" w:rsidR="00355D6D" w:rsidRPr="006400FD" w:rsidRDefault="00355D6D" w:rsidP="00F57D65">
            <w:pPr>
              <w:pStyle w:val="rowtabella0"/>
              <w:jc w:val="center"/>
              <w:rPr>
                <w:color w:val="002060"/>
              </w:rPr>
            </w:pPr>
            <w:r w:rsidRPr="006400F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381A3" w14:textId="77777777" w:rsidR="00355D6D" w:rsidRPr="006400FD" w:rsidRDefault="00355D6D" w:rsidP="00F57D65">
            <w:pPr>
              <w:pStyle w:val="rowtabella0"/>
              <w:jc w:val="center"/>
              <w:rPr>
                <w:color w:val="002060"/>
              </w:rPr>
            </w:pPr>
            <w:r w:rsidRPr="006400FD">
              <w:rPr>
                <w:color w:val="002060"/>
              </w:rPr>
              <w:t>0</w:t>
            </w:r>
          </w:p>
        </w:tc>
      </w:tr>
      <w:tr w:rsidR="00355D6D" w:rsidRPr="006400FD" w14:paraId="13203B68"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04AB8" w14:textId="77777777" w:rsidR="00355D6D" w:rsidRPr="006400FD" w:rsidRDefault="00355D6D" w:rsidP="00F57D65">
            <w:pPr>
              <w:pStyle w:val="rowtabella0"/>
              <w:rPr>
                <w:color w:val="002060"/>
              </w:rPr>
            </w:pPr>
            <w:r w:rsidRPr="006400FD">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3881" w14:textId="77777777" w:rsidR="00355D6D" w:rsidRPr="006400FD" w:rsidRDefault="00355D6D" w:rsidP="00F57D65">
            <w:pPr>
              <w:pStyle w:val="rowtabella0"/>
              <w:jc w:val="center"/>
              <w:rPr>
                <w:color w:val="002060"/>
              </w:rPr>
            </w:pPr>
            <w:r w:rsidRPr="006400F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78787"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17A3"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C0FF"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2EF59"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4F4B6" w14:textId="77777777" w:rsidR="00355D6D" w:rsidRPr="006400FD" w:rsidRDefault="00355D6D" w:rsidP="00F57D65">
            <w:pPr>
              <w:pStyle w:val="rowtabella0"/>
              <w:jc w:val="center"/>
              <w:rPr>
                <w:color w:val="002060"/>
              </w:rPr>
            </w:pPr>
            <w:r w:rsidRPr="006400F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CB99E" w14:textId="77777777" w:rsidR="00355D6D" w:rsidRPr="006400FD" w:rsidRDefault="00355D6D" w:rsidP="00F57D65">
            <w:pPr>
              <w:pStyle w:val="rowtabella0"/>
              <w:jc w:val="center"/>
              <w:rPr>
                <w:color w:val="002060"/>
              </w:rPr>
            </w:pPr>
            <w:r w:rsidRPr="006400F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B186"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C3454" w14:textId="77777777" w:rsidR="00355D6D" w:rsidRPr="006400FD" w:rsidRDefault="00355D6D" w:rsidP="00F57D65">
            <w:pPr>
              <w:pStyle w:val="rowtabella0"/>
              <w:jc w:val="center"/>
              <w:rPr>
                <w:color w:val="002060"/>
              </w:rPr>
            </w:pPr>
            <w:r w:rsidRPr="006400FD">
              <w:rPr>
                <w:color w:val="002060"/>
              </w:rPr>
              <w:t>0</w:t>
            </w:r>
          </w:p>
        </w:tc>
      </w:tr>
      <w:tr w:rsidR="00355D6D" w:rsidRPr="006400FD" w14:paraId="78EE15E4"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3C3CB" w14:textId="77777777" w:rsidR="00355D6D" w:rsidRPr="006400FD" w:rsidRDefault="00355D6D" w:rsidP="00F57D65">
            <w:pPr>
              <w:pStyle w:val="rowtabella0"/>
              <w:rPr>
                <w:color w:val="002060"/>
              </w:rPr>
            </w:pPr>
            <w:r w:rsidRPr="006400FD">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39BB"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A5DA"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A430"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B95B"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8B75"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F891" w14:textId="77777777" w:rsidR="00355D6D" w:rsidRPr="006400FD" w:rsidRDefault="00355D6D" w:rsidP="00F57D65">
            <w:pPr>
              <w:pStyle w:val="rowtabella0"/>
              <w:jc w:val="center"/>
              <w:rPr>
                <w:color w:val="002060"/>
              </w:rPr>
            </w:pPr>
            <w:r w:rsidRPr="006400F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D69F" w14:textId="77777777" w:rsidR="00355D6D" w:rsidRPr="006400FD" w:rsidRDefault="00355D6D" w:rsidP="00F57D65">
            <w:pPr>
              <w:pStyle w:val="rowtabella0"/>
              <w:jc w:val="center"/>
              <w:rPr>
                <w:color w:val="002060"/>
              </w:rPr>
            </w:pPr>
            <w:r w:rsidRPr="006400F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8D06" w14:textId="77777777" w:rsidR="00355D6D" w:rsidRPr="006400FD" w:rsidRDefault="00355D6D" w:rsidP="00F57D65">
            <w:pPr>
              <w:pStyle w:val="rowtabella0"/>
              <w:jc w:val="center"/>
              <w:rPr>
                <w:color w:val="002060"/>
              </w:rPr>
            </w:pPr>
            <w:r w:rsidRPr="006400F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CB03" w14:textId="77777777" w:rsidR="00355D6D" w:rsidRPr="006400FD" w:rsidRDefault="00355D6D" w:rsidP="00F57D65">
            <w:pPr>
              <w:pStyle w:val="rowtabella0"/>
              <w:jc w:val="center"/>
              <w:rPr>
                <w:color w:val="002060"/>
              </w:rPr>
            </w:pPr>
            <w:r w:rsidRPr="006400FD">
              <w:rPr>
                <w:color w:val="002060"/>
              </w:rPr>
              <w:t>0</w:t>
            </w:r>
          </w:p>
        </w:tc>
      </w:tr>
      <w:tr w:rsidR="00355D6D" w:rsidRPr="006400FD" w14:paraId="467AA27F"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AC9EE" w14:textId="77777777" w:rsidR="00355D6D" w:rsidRPr="006400FD" w:rsidRDefault="00355D6D" w:rsidP="00F57D65">
            <w:pPr>
              <w:pStyle w:val="rowtabella0"/>
              <w:rPr>
                <w:color w:val="002060"/>
              </w:rPr>
            </w:pPr>
            <w:r w:rsidRPr="006400F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1A446" w14:textId="77777777" w:rsidR="00355D6D" w:rsidRPr="006400FD" w:rsidRDefault="00355D6D" w:rsidP="00F57D65">
            <w:pPr>
              <w:pStyle w:val="rowtabella0"/>
              <w:jc w:val="center"/>
              <w:rPr>
                <w:color w:val="002060"/>
              </w:rPr>
            </w:pPr>
            <w:r w:rsidRPr="006400F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F216"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1BF8"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DB19"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3E66"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0B39C" w14:textId="77777777" w:rsidR="00355D6D" w:rsidRPr="006400FD" w:rsidRDefault="00355D6D" w:rsidP="00F57D65">
            <w:pPr>
              <w:pStyle w:val="rowtabella0"/>
              <w:jc w:val="center"/>
              <w:rPr>
                <w:color w:val="002060"/>
              </w:rPr>
            </w:pPr>
            <w:r w:rsidRPr="006400F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7385E" w14:textId="77777777" w:rsidR="00355D6D" w:rsidRPr="006400FD" w:rsidRDefault="00355D6D" w:rsidP="00F57D65">
            <w:pPr>
              <w:pStyle w:val="rowtabella0"/>
              <w:jc w:val="center"/>
              <w:rPr>
                <w:color w:val="002060"/>
              </w:rPr>
            </w:pPr>
            <w:r w:rsidRPr="006400F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6009"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33D12" w14:textId="77777777" w:rsidR="00355D6D" w:rsidRPr="006400FD" w:rsidRDefault="00355D6D" w:rsidP="00F57D65">
            <w:pPr>
              <w:pStyle w:val="rowtabella0"/>
              <w:jc w:val="center"/>
              <w:rPr>
                <w:color w:val="002060"/>
              </w:rPr>
            </w:pPr>
            <w:r w:rsidRPr="006400FD">
              <w:rPr>
                <w:color w:val="002060"/>
              </w:rPr>
              <w:t>0</w:t>
            </w:r>
          </w:p>
        </w:tc>
      </w:tr>
      <w:tr w:rsidR="00355D6D" w:rsidRPr="006400FD" w14:paraId="097AA73C"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8BC7F" w14:textId="77777777" w:rsidR="00355D6D" w:rsidRPr="006400FD" w:rsidRDefault="00355D6D" w:rsidP="00F57D65">
            <w:pPr>
              <w:pStyle w:val="rowtabella0"/>
              <w:rPr>
                <w:color w:val="002060"/>
              </w:rPr>
            </w:pPr>
            <w:r w:rsidRPr="006400F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5696" w14:textId="77777777" w:rsidR="00355D6D" w:rsidRPr="006400FD" w:rsidRDefault="00355D6D" w:rsidP="00F57D65">
            <w:pPr>
              <w:pStyle w:val="rowtabella0"/>
              <w:jc w:val="center"/>
              <w:rPr>
                <w:color w:val="002060"/>
              </w:rPr>
            </w:pPr>
            <w:r w:rsidRPr="006400F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9B65"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68E6"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3F61"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567F2"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847B" w14:textId="77777777" w:rsidR="00355D6D" w:rsidRPr="006400FD" w:rsidRDefault="00355D6D" w:rsidP="00F57D65">
            <w:pPr>
              <w:pStyle w:val="rowtabella0"/>
              <w:jc w:val="center"/>
              <w:rPr>
                <w:color w:val="002060"/>
              </w:rPr>
            </w:pPr>
            <w:r w:rsidRPr="006400F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4D27" w14:textId="77777777" w:rsidR="00355D6D" w:rsidRPr="006400FD" w:rsidRDefault="00355D6D" w:rsidP="00F57D65">
            <w:pPr>
              <w:pStyle w:val="rowtabella0"/>
              <w:jc w:val="center"/>
              <w:rPr>
                <w:color w:val="002060"/>
              </w:rPr>
            </w:pPr>
            <w:r w:rsidRPr="006400F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D5A5"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D3D0" w14:textId="77777777" w:rsidR="00355D6D" w:rsidRPr="006400FD" w:rsidRDefault="00355D6D" w:rsidP="00F57D65">
            <w:pPr>
              <w:pStyle w:val="rowtabella0"/>
              <w:jc w:val="center"/>
              <w:rPr>
                <w:color w:val="002060"/>
              </w:rPr>
            </w:pPr>
            <w:r w:rsidRPr="006400FD">
              <w:rPr>
                <w:color w:val="002060"/>
              </w:rPr>
              <w:t>0</w:t>
            </w:r>
          </w:p>
        </w:tc>
      </w:tr>
      <w:tr w:rsidR="00355D6D" w:rsidRPr="006400FD" w14:paraId="0CAD9C21"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E6603" w14:textId="77777777" w:rsidR="00355D6D" w:rsidRPr="006400FD" w:rsidRDefault="00355D6D" w:rsidP="00F57D65">
            <w:pPr>
              <w:pStyle w:val="rowtabella0"/>
              <w:rPr>
                <w:color w:val="002060"/>
              </w:rPr>
            </w:pPr>
            <w:r w:rsidRPr="006400F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6A4A" w14:textId="77777777" w:rsidR="00355D6D" w:rsidRPr="006400FD" w:rsidRDefault="00355D6D" w:rsidP="00F57D65">
            <w:pPr>
              <w:pStyle w:val="rowtabella0"/>
              <w:jc w:val="center"/>
              <w:rPr>
                <w:color w:val="002060"/>
              </w:rPr>
            </w:pPr>
            <w:r w:rsidRPr="006400F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739E"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7353"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2BD2"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C3A6"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7F28" w14:textId="77777777" w:rsidR="00355D6D" w:rsidRPr="006400FD" w:rsidRDefault="00355D6D" w:rsidP="00F57D65">
            <w:pPr>
              <w:pStyle w:val="rowtabella0"/>
              <w:jc w:val="center"/>
              <w:rPr>
                <w:color w:val="002060"/>
              </w:rPr>
            </w:pPr>
            <w:r w:rsidRPr="006400F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2927" w14:textId="77777777" w:rsidR="00355D6D" w:rsidRPr="006400FD" w:rsidRDefault="00355D6D" w:rsidP="00F57D65">
            <w:pPr>
              <w:pStyle w:val="rowtabella0"/>
              <w:jc w:val="center"/>
              <w:rPr>
                <w:color w:val="002060"/>
              </w:rPr>
            </w:pPr>
            <w:r w:rsidRPr="006400F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08E51"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08867" w14:textId="77777777" w:rsidR="00355D6D" w:rsidRPr="006400FD" w:rsidRDefault="00355D6D" w:rsidP="00F57D65">
            <w:pPr>
              <w:pStyle w:val="rowtabella0"/>
              <w:jc w:val="center"/>
              <w:rPr>
                <w:color w:val="002060"/>
              </w:rPr>
            </w:pPr>
            <w:r w:rsidRPr="006400FD">
              <w:rPr>
                <w:color w:val="002060"/>
              </w:rPr>
              <w:t>0</w:t>
            </w:r>
          </w:p>
        </w:tc>
      </w:tr>
      <w:tr w:rsidR="00355D6D" w:rsidRPr="006400FD" w14:paraId="35D80A38"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B671D" w14:textId="77777777" w:rsidR="00355D6D" w:rsidRPr="006400FD" w:rsidRDefault="00355D6D" w:rsidP="00F57D65">
            <w:pPr>
              <w:pStyle w:val="rowtabella0"/>
              <w:rPr>
                <w:color w:val="002060"/>
              </w:rPr>
            </w:pPr>
            <w:r w:rsidRPr="006400FD">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CE88" w14:textId="77777777" w:rsidR="00355D6D" w:rsidRPr="006400FD" w:rsidRDefault="00355D6D" w:rsidP="00F57D65">
            <w:pPr>
              <w:pStyle w:val="rowtabella0"/>
              <w:jc w:val="center"/>
              <w:rPr>
                <w:color w:val="002060"/>
              </w:rPr>
            </w:pPr>
            <w:r w:rsidRPr="006400F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E8C8"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93566"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3D62"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9C57"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70E1" w14:textId="77777777" w:rsidR="00355D6D" w:rsidRPr="006400FD" w:rsidRDefault="00355D6D" w:rsidP="00F57D65">
            <w:pPr>
              <w:pStyle w:val="rowtabella0"/>
              <w:jc w:val="center"/>
              <w:rPr>
                <w:color w:val="002060"/>
              </w:rPr>
            </w:pPr>
            <w:r w:rsidRPr="006400F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0EDB" w14:textId="77777777" w:rsidR="00355D6D" w:rsidRPr="006400FD" w:rsidRDefault="00355D6D" w:rsidP="00F57D65">
            <w:pPr>
              <w:pStyle w:val="rowtabella0"/>
              <w:jc w:val="center"/>
              <w:rPr>
                <w:color w:val="002060"/>
              </w:rPr>
            </w:pPr>
            <w:r w:rsidRPr="006400F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893FE"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4618" w14:textId="77777777" w:rsidR="00355D6D" w:rsidRPr="006400FD" w:rsidRDefault="00355D6D" w:rsidP="00F57D65">
            <w:pPr>
              <w:pStyle w:val="rowtabella0"/>
              <w:jc w:val="center"/>
              <w:rPr>
                <w:color w:val="002060"/>
              </w:rPr>
            </w:pPr>
            <w:r w:rsidRPr="006400FD">
              <w:rPr>
                <w:color w:val="002060"/>
              </w:rPr>
              <w:t>0</w:t>
            </w:r>
          </w:p>
        </w:tc>
      </w:tr>
      <w:tr w:rsidR="00355D6D" w:rsidRPr="006400FD" w14:paraId="526A992A"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CD7CB" w14:textId="77777777" w:rsidR="00355D6D" w:rsidRPr="006400FD" w:rsidRDefault="00355D6D" w:rsidP="00F57D65">
            <w:pPr>
              <w:pStyle w:val="rowtabella0"/>
              <w:rPr>
                <w:color w:val="002060"/>
              </w:rPr>
            </w:pPr>
            <w:r w:rsidRPr="006400FD">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F4B3B" w14:textId="77777777" w:rsidR="00355D6D" w:rsidRPr="006400FD" w:rsidRDefault="00355D6D" w:rsidP="00F57D65">
            <w:pPr>
              <w:pStyle w:val="rowtabella0"/>
              <w:jc w:val="center"/>
              <w:rPr>
                <w:color w:val="002060"/>
              </w:rPr>
            </w:pPr>
            <w:r w:rsidRPr="006400F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F105"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3DD0"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04BD"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EBF00"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0BB0" w14:textId="77777777" w:rsidR="00355D6D" w:rsidRPr="006400FD" w:rsidRDefault="00355D6D" w:rsidP="00F57D65">
            <w:pPr>
              <w:pStyle w:val="rowtabella0"/>
              <w:jc w:val="center"/>
              <w:rPr>
                <w:color w:val="002060"/>
              </w:rPr>
            </w:pPr>
            <w:r w:rsidRPr="006400F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2A9E" w14:textId="77777777" w:rsidR="00355D6D" w:rsidRPr="006400FD" w:rsidRDefault="00355D6D" w:rsidP="00F57D65">
            <w:pPr>
              <w:pStyle w:val="rowtabella0"/>
              <w:jc w:val="center"/>
              <w:rPr>
                <w:color w:val="002060"/>
              </w:rPr>
            </w:pPr>
            <w:r w:rsidRPr="006400F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B468"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DEC9" w14:textId="77777777" w:rsidR="00355D6D" w:rsidRPr="006400FD" w:rsidRDefault="00355D6D" w:rsidP="00F57D65">
            <w:pPr>
              <w:pStyle w:val="rowtabella0"/>
              <w:jc w:val="center"/>
              <w:rPr>
                <w:color w:val="002060"/>
              </w:rPr>
            </w:pPr>
            <w:r w:rsidRPr="006400FD">
              <w:rPr>
                <w:color w:val="002060"/>
              </w:rPr>
              <w:t>0</w:t>
            </w:r>
          </w:p>
        </w:tc>
      </w:tr>
      <w:tr w:rsidR="00355D6D" w:rsidRPr="006400FD" w14:paraId="06937551"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2B96C" w14:textId="77777777" w:rsidR="00355D6D" w:rsidRPr="006400FD" w:rsidRDefault="00355D6D" w:rsidP="00F57D65">
            <w:pPr>
              <w:pStyle w:val="rowtabella0"/>
              <w:rPr>
                <w:color w:val="002060"/>
              </w:rPr>
            </w:pPr>
            <w:r w:rsidRPr="006400FD">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43EB" w14:textId="77777777" w:rsidR="00355D6D" w:rsidRPr="006400FD" w:rsidRDefault="00355D6D" w:rsidP="00F57D65">
            <w:pPr>
              <w:pStyle w:val="rowtabella0"/>
              <w:jc w:val="center"/>
              <w:rPr>
                <w:color w:val="002060"/>
              </w:rPr>
            </w:pPr>
            <w:r w:rsidRPr="006400F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667E"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A9444"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6B9CA"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256FF"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3B97" w14:textId="77777777" w:rsidR="00355D6D" w:rsidRPr="006400FD" w:rsidRDefault="00355D6D" w:rsidP="00F57D65">
            <w:pPr>
              <w:pStyle w:val="rowtabella0"/>
              <w:jc w:val="center"/>
              <w:rPr>
                <w:color w:val="002060"/>
              </w:rPr>
            </w:pPr>
            <w:r w:rsidRPr="006400F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B1096" w14:textId="77777777" w:rsidR="00355D6D" w:rsidRPr="006400FD" w:rsidRDefault="00355D6D" w:rsidP="00F57D65">
            <w:pPr>
              <w:pStyle w:val="rowtabella0"/>
              <w:jc w:val="center"/>
              <w:rPr>
                <w:color w:val="002060"/>
              </w:rPr>
            </w:pPr>
            <w:r w:rsidRPr="006400F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0036"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20E3" w14:textId="77777777" w:rsidR="00355D6D" w:rsidRPr="006400FD" w:rsidRDefault="00355D6D" w:rsidP="00F57D65">
            <w:pPr>
              <w:pStyle w:val="rowtabella0"/>
              <w:jc w:val="center"/>
              <w:rPr>
                <w:color w:val="002060"/>
              </w:rPr>
            </w:pPr>
            <w:r w:rsidRPr="006400FD">
              <w:rPr>
                <w:color w:val="002060"/>
              </w:rPr>
              <w:t>0</w:t>
            </w:r>
          </w:p>
        </w:tc>
      </w:tr>
      <w:tr w:rsidR="00355D6D" w:rsidRPr="006400FD" w14:paraId="23143DBC"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85786" w14:textId="77777777" w:rsidR="00355D6D" w:rsidRPr="006400FD" w:rsidRDefault="00355D6D" w:rsidP="00F57D65">
            <w:pPr>
              <w:pStyle w:val="rowtabella0"/>
              <w:rPr>
                <w:color w:val="002060"/>
              </w:rPr>
            </w:pPr>
            <w:r w:rsidRPr="006400F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AB3C" w14:textId="77777777" w:rsidR="00355D6D" w:rsidRPr="006400FD" w:rsidRDefault="00355D6D" w:rsidP="00F57D65">
            <w:pPr>
              <w:pStyle w:val="rowtabella0"/>
              <w:jc w:val="center"/>
              <w:rPr>
                <w:color w:val="002060"/>
              </w:rPr>
            </w:pPr>
            <w:r w:rsidRPr="006400F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0ACA"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DA18"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CE70"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AB7A"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04CD9" w14:textId="77777777" w:rsidR="00355D6D" w:rsidRPr="006400FD" w:rsidRDefault="00355D6D" w:rsidP="00F57D65">
            <w:pPr>
              <w:pStyle w:val="rowtabella0"/>
              <w:jc w:val="center"/>
              <w:rPr>
                <w:color w:val="002060"/>
              </w:rPr>
            </w:pPr>
            <w:r w:rsidRPr="006400F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FF64" w14:textId="77777777" w:rsidR="00355D6D" w:rsidRPr="006400FD" w:rsidRDefault="00355D6D" w:rsidP="00F57D65">
            <w:pPr>
              <w:pStyle w:val="rowtabella0"/>
              <w:jc w:val="center"/>
              <w:rPr>
                <w:color w:val="002060"/>
              </w:rPr>
            </w:pPr>
            <w:r w:rsidRPr="006400F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8203"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26909" w14:textId="77777777" w:rsidR="00355D6D" w:rsidRPr="006400FD" w:rsidRDefault="00355D6D" w:rsidP="00F57D65">
            <w:pPr>
              <w:pStyle w:val="rowtabella0"/>
              <w:jc w:val="center"/>
              <w:rPr>
                <w:color w:val="002060"/>
              </w:rPr>
            </w:pPr>
            <w:r w:rsidRPr="006400FD">
              <w:rPr>
                <w:color w:val="002060"/>
              </w:rPr>
              <w:t>0</w:t>
            </w:r>
          </w:p>
        </w:tc>
      </w:tr>
      <w:tr w:rsidR="00355D6D" w:rsidRPr="006400FD" w14:paraId="55BDA198"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1295E" w14:textId="77777777" w:rsidR="00355D6D" w:rsidRPr="00355D6D" w:rsidRDefault="00355D6D" w:rsidP="00F57D65">
            <w:pPr>
              <w:pStyle w:val="rowtabella0"/>
              <w:rPr>
                <w:color w:val="002060"/>
                <w:lang w:val="es-ES"/>
              </w:rPr>
            </w:pPr>
            <w:r w:rsidRPr="00355D6D">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D8DA"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C8F5"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4DD3"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63EE"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77DB"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D098" w14:textId="77777777" w:rsidR="00355D6D" w:rsidRPr="006400FD" w:rsidRDefault="00355D6D" w:rsidP="00F57D65">
            <w:pPr>
              <w:pStyle w:val="rowtabella0"/>
              <w:jc w:val="center"/>
              <w:rPr>
                <w:color w:val="002060"/>
              </w:rPr>
            </w:pPr>
            <w:r w:rsidRPr="006400F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2E5D" w14:textId="77777777" w:rsidR="00355D6D" w:rsidRPr="006400FD" w:rsidRDefault="00355D6D" w:rsidP="00F57D65">
            <w:pPr>
              <w:pStyle w:val="rowtabella0"/>
              <w:jc w:val="center"/>
              <w:rPr>
                <w:color w:val="002060"/>
              </w:rPr>
            </w:pPr>
            <w:r w:rsidRPr="006400F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62C7" w14:textId="77777777" w:rsidR="00355D6D" w:rsidRPr="006400FD" w:rsidRDefault="00355D6D" w:rsidP="00F57D65">
            <w:pPr>
              <w:pStyle w:val="rowtabella0"/>
              <w:jc w:val="center"/>
              <w:rPr>
                <w:color w:val="002060"/>
              </w:rPr>
            </w:pPr>
            <w:r w:rsidRPr="006400F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4095" w14:textId="77777777" w:rsidR="00355D6D" w:rsidRPr="006400FD" w:rsidRDefault="00355D6D" w:rsidP="00F57D65">
            <w:pPr>
              <w:pStyle w:val="rowtabella0"/>
              <w:jc w:val="center"/>
              <w:rPr>
                <w:color w:val="002060"/>
              </w:rPr>
            </w:pPr>
            <w:r w:rsidRPr="006400FD">
              <w:rPr>
                <w:color w:val="002060"/>
              </w:rPr>
              <w:t>0</w:t>
            </w:r>
          </w:p>
        </w:tc>
      </w:tr>
      <w:tr w:rsidR="00355D6D" w:rsidRPr="006400FD" w14:paraId="6377BABB"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D1BA8" w14:textId="77777777" w:rsidR="00355D6D" w:rsidRPr="006400FD" w:rsidRDefault="00355D6D" w:rsidP="00F57D65">
            <w:pPr>
              <w:pStyle w:val="rowtabella0"/>
              <w:rPr>
                <w:color w:val="002060"/>
              </w:rPr>
            </w:pPr>
            <w:r w:rsidRPr="006400F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FB43"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5FD27"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8368"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F622"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6FE2"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22EC" w14:textId="77777777" w:rsidR="00355D6D" w:rsidRPr="006400FD" w:rsidRDefault="00355D6D" w:rsidP="00F57D65">
            <w:pPr>
              <w:pStyle w:val="rowtabella0"/>
              <w:jc w:val="center"/>
              <w:rPr>
                <w:color w:val="002060"/>
              </w:rPr>
            </w:pPr>
            <w:r w:rsidRPr="006400F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A67EB" w14:textId="77777777" w:rsidR="00355D6D" w:rsidRPr="006400FD" w:rsidRDefault="00355D6D" w:rsidP="00F57D65">
            <w:pPr>
              <w:pStyle w:val="rowtabella0"/>
              <w:jc w:val="center"/>
              <w:rPr>
                <w:color w:val="002060"/>
              </w:rPr>
            </w:pPr>
            <w:r w:rsidRPr="006400F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4DFB" w14:textId="77777777" w:rsidR="00355D6D" w:rsidRPr="006400FD" w:rsidRDefault="00355D6D" w:rsidP="00F57D65">
            <w:pPr>
              <w:pStyle w:val="rowtabella0"/>
              <w:jc w:val="center"/>
              <w:rPr>
                <w:color w:val="002060"/>
              </w:rPr>
            </w:pPr>
            <w:r w:rsidRPr="006400F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6515" w14:textId="77777777" w:rsidR="00355D6D" w:rsidRPr="006400FD" w:rsidRDefault="00355D6D" w:rsidP="00F57D65">
            <w:pPr>
              <w:pStyle w:val="rowtabella0"/>
              <w:jc w:val="center"/>
              <w:rPr>
                <w:color w:val="002060"/>
              </w:rPr>
            </w:pPr>
            <w:r w:rsidRPr="006400FD">
              <w:rPr>
                <w:color w:val="002060"/>
              </w:rPr>
              <w:t>0</w:t>
            </w:r>
          </w:p>
        </w:tc>
      </w:tr>
      <w:tr w:rsidR="00355D6D" w:rsidRPr="006400FD" w14:paraId="00A7E0A2" w14:textId="77777777" w:rsidTr="00F57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438B8D" w14:textId="77777777" w:rsidR="00355D6D" w:rsidRPr="006400FD" w:rsidRDefault="00355D6D" w:rsidP="00F57D65">
            <w:pPr>
              <w:pStyle w:val="rowtabella0"/>
              <w:rPr>
                <w:color w:val="002060"/>
              </w:rPr>
            </w:pPr>
            <w:r w:rsidRPr="006400FD">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5E1D"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59BA"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013A"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BA95"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89590"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E67F8" w14:textId="77777777" w:rsidR="00355D6D" w:rsidRPr="006400FD" w:rsidRDefault="00355D6D" w:rsidP="00F57D65">
            <w:pPr>
              <w:pStyle w:val="rowtabella0"/>
              <w:jc w:val="center"/>
              <w:rPr>
                <w:color w:val="002060"/>
              </w:rPr>
            </w:pPr>
            <w:r w:rsidRPr="006400F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407A" w14:textId="77777777" w:rsidR="00355D6D" w:rsidRPr="006400FD" w:rsidRDefault="00355D6D" w:rsidP="00F57D65">
            <w:pPr>
              <w:pStyle w:val="rowtabella0"/>
              <w:jc w:val="center"/>
              <w:rPr>
                <w:color w:val="002060"/>
              </w:rPr>
            </w:pPr>
            <w:r w:rsidRPr="006400F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168AD"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A550" w14:textId="77777777" w:rsidR="00355D6D" w:rsidRPr="006400FD" w:rsidRDefault="00355D6D" w:rsidP="00F57D65">
            <w:pPr>
              <w:pStyle w:val="rowtabella0"/>
              <w:jc w:val="center"/>
              <w:rPr>
                <w:color w:val="002060"/>
              </w:rPr>
            </w:pPr>
            <w:r w:rsidRPr="006400FD">
              <w:rPr>
                <w:color w:val="002060"/>
              </w:rPr>
              <w:t>0</w:t>
            </w:r>
          </w:p>
        </w:tc>
      </w:tr>
    </w:tbl>
    <w:p w14:paraId="43614FEA" w14:textId="77777777" w:rsidR="00355D6D" w:rsidRPr="006400FD" w:rsidRDefault="00355D6D" w:rsidP="00355D6D">
      <w:pPr>
        <w:pStyle w:val="breakline"/>
        <w:rPr>
          <w:rFonts w:eastAsiaTheme="minorEastAsia"/>
          <w:color w:val="002060"/>
        </w:rPr>
      </w:pPr>
    </w:p>
    <w:p w14:paraId="07438C2B" w14:textId="77777777" w:rsidR="00355D6D" w:rsidRPr="006400FD" w:rsidRDefault="00355D6D" w:rsidP="00355D6D">
      <w:pPr>
        <w:pStyle w:val="breakline"/>
        <w:rPr>
          <w:color w:val="002060"/>
        </w:rPr>
      </w:pPr>
    </w:p>
    <w:p w14:paraId="4565097D" w14:textId="77777777" w:rsidR="00355D6D" w:rsidRPr="006400FD" w:rsidRDefault="00355D6D" w:rsidP="00355D6D">
      <w:pPr>
        <w:pStyle w:val="sottotitolocampionato10"/>
        <w:rPr>
          <w:color w:val="002060"/>
        </w:rPr>
      </w:pPr>
      <w:r w:rsidRPr="006400F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5D6D" w:rsidRPr="006400FD" w14:paraId="1068DA80" w14:textId="77777777" w:rsidTr="00F57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9DF45" w14:textId="77777777" w:rsidR="00355D6D" w:rsidRPr="006400FD" w:rsidRDefault="00355D6D" w:rsidP="00F57D65">
            <w:pPr>
              <w:pStyle w:val="headertabella0"/>
              <w:rPr>
                <w:color w:val="002060"/>
              </w:rPr>
            </w:pPr>
            <w:r w:rsidRPr="006400F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73241" w14:textId="77777777" w:rsidR="00355D6D" w:rsidRPr="006400FD" w:rsidRDefault="00355D6D" w:rsidP="00F57D65">
            <w:pPr>
              <w:pStyle w:val="headertabella0"/>
              <w:rPr>
                <w:color w:val="002060"/>
              </w:rPr>
            </w:pPr>
            <w:r w:rsidRPr="006400F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FDFCD" w14:textId="77777777" w:rsidR="00355D6D" w:rsidRPr="006400FD" w:rsidRDefault="00355D6D" w:rsidP="00F57D65">
            <w:pPr>
              <w:pStyle w:val="headertabella0"/>
              <w:rPr>
                <w:color w:val="002060"/>
              </w:rPr>
            </w:pPr>
            <w:r w:rsidRPr="006400F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97C6F" w14:textId="77777777" w:rsidR="00355D6D" w:rsidRPr="006400FD" w:rsidRDefault="00355D6D" w:rsidP="00F57D65">
            <w:pPr>
              <w:pStyle w:val="headertabella0"/>
              <w:rPr>
                <w:color w:val="002060"/>
              </w:rPr>
            </w:pPr>
            <w:r w:rsidRPr="006400F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79AAD" w14:textId="77777777" w:rsidR="00355D6D" w:rsidRPr="006400FD" w:rsidRDefault="00355D6D" w:rsidP="00F57D65">
            <w:pPr>
              <w:pStyle w:val="headertabella0"/>
              <w:rPr>
                <w:color w:val="002060"/>
              </w:rPr>
            </w:pPr>
            <w:r w:rsidRPr="006400F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584FC" w14:textId="77777777" w:rsidR="00355D6D" w:rsidRPr="006400FD" w:rsidRDefault="00355D6D" w:rsidP="00F57D65">
            <w:pPr>
              <w:pStyle w:val="headertabella0"/>
              <w:rPr>
                <w:color w:val="002060"/>
              </w:rPr>
            </w:pPr>
            <w:r w:rsidRPr="006400F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BA2D9" w14:textId="77777777" w:rsidR="00355D6D" w:rsidRPr="006400FD" w:rsidRDefault="00355D6D" w:rsidP="00F57D65">
            <w:pPr>
              <w:pStyle w:val="headertabella0"/>
              <w:rPr>
                <w:color w:val="002060"/>
              </w:rPr>
            </w:pPr>
            <w:r w:rsidRPr="006400F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31681" w14:textId="77777777" w:rsidR="00355D6D" w:rsidRPr="006400FD" w:rsidRDefault="00355D6D" w:rsidP="00F57D65">
            <w:pPr>
              <w:pStyle w:val="headertabella0"/>
              <w:rPr>
                <w:color w:val="002060"/>
              </w:rPr>
            </w:pPr>
            <w:r w:rsidRPr="006400F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32B21" w14:textId="77777777" w:rsidR="00355D6D" w:rsidRPr="006400FD" w:rsidRDefault="00355D6D" w:rsidP="00F57D65">
            <w:pPr>
              <w:pStyle w:val="headertabella0"/>
              <w:rPr>
                <w:color w:val="002060"/>
              </w:rPr>
            </w:pPr>
            <w:r w:rsidRPr="006400F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A69C7" w14:textId="77777777" w:rsidR="00355D6D" w:rsidRPr="006400FD" w:rsidRDefault="00355D6D" w:rsidP="00F57D65">
            <w:pPr>
              <w:pStyle w:val="headertabella0"/>
              <w:rPr>
                <w:color w:val="002060"/>
              </w:rPr>
            </w:pPr>
            <w:r w:rsidRPr="006400FD">
              <w:rPr>
                <w:color w:val="002060"/>
              </w:rPr>
              <w:t>PE</w:t>
            </w:r>
          </w:p>
        </w:tc>
      </w:tr>
      <w:tr w:rsidR="00355D6D" w:rsidRPr="006400FD" w14:paraId="66E867EC" w14:textId="77777777" w:rsidTr="00F57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9326DC" w14:textId="77777777" w:rsidR="00355D6D" w:rsidRPr="00355D6D" w:rsidRDefault="00355D6D" w:rsidP="00F57D65">
            <w:pPr>
              <w:pStyle w:val="rowtabella0"/>
              <w:rPr>
                <w:color w:val="002060"/>
                <w:lang w:val="es-ES"/>
              </w:rPr>
            </w:pPr>
            <w:r w:rsidRPr="00355D6D">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8EE7" w14:textId="77777777" w:rsidR="00355D6D" w:rsidRPr="006400FD" w:rsidRDefault="00355D6D" w:rsidP="00F57D65">
            <w:pPr>
              <w:pStyle w:val="rowtabella0"/>
              <w:jc w:val="center"/>
              <w:rPr>
                <w:color w:val="002060"/>
              </w:rPr>
            </w:pPr>
            <w:r w:rsidRPr="006400F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0A9D"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4E294"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34CA"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E7DF"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4295" w14:textId="77777777" w:rsidR="00355D6D" w:rsidRPr="006400FD" w:rsidRDefault="00355D6D" w:rsidP="00F57D65">
            <w:pPr>
              <w:pStyle w:val="rowtabella0"/>
              <w:jc w:val="center"/>
              <w:rPr>
                <w:color w:val="002060"/>
              </w:rPr>
            </w:pPr>
            <w:r w:rsidRPr="006400F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2F89" w14:textId="77777777" w:rsidR="00355D6D" w:rsidRPr="006400FD" w:rsidRDefault="00355D6D" w:rsidP="00F57D65">
            <w:pPr>
              <w:pStyle w:val="rowtabella0"/>
              <w:jc w:val="center"/>
              <w:rPr>
                <w:color w:val="002060"/>
              </w:rPr>
            </w:pPr>
            <w:r w:rsidRPr="006400F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79B4" w14:textId="77777777" w:rsidR="00355D6D" w:rsidRPr="006400FD" w:rsidRDefault="00355D6D" w:rsidP="00F57D65">
            <w:pPr>
              <w:pStyle w:val="rowtabella0"/>
              <w:jc w:val="center"/>
              <w:rPr>
                <w:color w:val="002060"/>
              </w:rPr>
            </w:pPr>
            <w:r w:rsidRPr="006400F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6CD8D" w14:textId="77777777" w:rsidR="00355D6D" w:rsidRPr="006400FD" w:rsidRDefault="00355D6D" w:rsidP="00F57D65">
            <w:pPr>
              <w:pStyle w:val="rowtabella0"/>
              <w:jc w:val="center"/>
              <w:rPr>
                <w:color w:val="002060"/>
              </w:rPr>
            </w:pPr>
            <w:r w:rsidRPr="006400FD">
              <w:rPr>
                <w:color w:val="002060"/>
              </w:rPr>
              <w:t>0</w:t>
            </w:r>
          </w:p>
        </w:tc>
      </w:tr>
      <w:tr w:rsidR="00355D6D" w:rsidRPr="006400FD" w14:paraId="72990058"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7B06F" w14:textId="77777777" w:rsidR="00355D6D" w:rsidRPr="00355D6D" w:rsidRDefault="00355D6D" w:rsidP="00F57D65">
            <w:pPr>
              <w:pStyle w:val="rowtabella0"/>
              <w:rPr>
                <w:color w:val="002060"/>
                <w:lang w:val="es-ES"/>
              </w:rPr>
            </w:pPr>
            <w:r w:rsidRPr="00355D6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7B26" w14:textId="77777777" w:rsidR="00355D6D" w:rsidRPr="006400FD" w:rsidRDefault="00355D6D" w:rsidP="00F57D65">
            <w:pPr>
              <w:pStyle w:val="rowtabella0"/>
              <w:jc w:val="center"/>
              <w:rPr>
                <w:color w:val="002060"/>
              </w:rPr>
            </w:pPr>
            <w:r w:rsidRPr="006400F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3F24"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15DC"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B3ADD"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14FE"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238D" w14:textId="77777777" w:rsidR="00355D6D" w:rsidRPr="006400FD" w:rsidRDefault="00355D6D" w:rsidP="00F57D65">
            <w:pPr>
              <w:pStyle w:val="rowtabella0"/>
              <w:jc w:val="center"/>
              <w:rPr>
                <w:color w:val="002060"/>
              </w:rPr>
            </w:pPr>
            <w:r w:rsidRPr="006400F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9270" w14:textId="77777777" w:rsidR="00355D6D" w:rsidRPr="006400FD" w:rsidRDefault="00355D6D" w:rsidP="00F57D65">
            <w:pPr>
              <w:pStyle w:val="rowtabella0"/>
              <w:jc w:val="center"/>
              <w:rPr>
                <w:color w:val="002060"/>
              </w:rPr>
            </w:pPr>
            <w:r w:rsidRPr="006400F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D810" w14:textId="77777777" w:rsidR="00355D6D" w:rsidRPr="006400FD" w:rsidRDefault="00355D6D" w:rsidP="00F57D65">
            <w:pPr>
              <w:pStyle w:val="rowtabella0"/>
              <w:jc w:val="center"/>
              <w:rPr>
                <w:color w:val="002060"/>
              </w:rPr>
            </w:pPr>
            <w:r w:rsidRPr="006400F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9D95" w14:textId="77777777" w:rsidR="00355D6D" w:rsidRPr="006400FD" w:rsidRDefault="00355D6D" w:rsidP="00F57D65">
            <w:pPr>
              <w:pStyle w:val="rowtabella0"/>
              <w:jc w:val="center"/>
              <w:rPr>
                <w:color w:val="002060"/>
              </w:rPr>
            </w:pPr>
            <w:r w:rsidRPr="006400FD">
              <w:rPr>
                <w:color w:val="002060"/>
              </w:rPr>
              <w:t>0</w:t>
            </w:r>
          </w:p>
        </w:tc>
      </w:tr>
      <w:tr w:rsidR="00355D6D" w:rsidRPr="006400FD" w14:paraId="3E874388"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F180B" w14:textId="77777777" w:rsidR="00355D6D" w:rsidRPr="006400FD" w:rsidRDefault="00355D6D" w:rsidP="00F57D65">
            <w:pPr>
              <w:pStyle w:val="rowtabella0"/>
              <w:rPr>
                <w:color w:val="002060"/>
              </w:rPr>
            </w:pPr>
            <w:r w:rsidRPr="006400F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5A4D" w14:textId="77777777" w:rsidR="00355D6D" w:rsidRPr="006400FD" w:rsidRDefault="00355D6D" w:rsidP="00F57D65">
            <w:pPr>
              <w:pStyle w:val="rowtabella0"/>
              <w:jc w:val="center"/>
              <w:rPr>
                <w:color w:val="002060"/>
              </w:rPr>
            </w:pPr>
            <w:r w:rsidRPr="006400F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2300"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68779"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09F2"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4C5B"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DE74" w14:textId="77777777" w:rsidR="00355D6D" w:rsidRPr="006400FD" w:rsidRDefault="00355D6D" w:rsidP="00F57D65">
            <w:pPr>
              <w:pStyle w:val="rowtabella0"/>
              <w:jc w:val="center"/>
              <w:rPr>
                <w:color w:val="002060"/>
              </w:rPr>
            </w:pPr>
            <w:r w:rsidRPr="006400F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E61A" w14:textId="77777777" w:rsidR="00355D6D" w:rsidRPr="006400FD" w:rsidRDefault="00355D6D" w:rsidP="00F57D65">
            <w:pPr>
              <w:pStyle w:val="rowtabella0"/>
              <w:jc w:val="center"/>
              <w:rPr>
                <w:color w:val="002060"/>
              </w:rPr>
            </w:pPr>
            <w:r w:rsidRPr="006400F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5321" w14:textId="77777777" w:rsidR="00355D6D" w:rsidRPr="006400FD" w:rsidRDefault="00355D6D" w:rsidP="00F57D65">
            <w:pPr>
              <w:pStyle w:val="rowtabella0"/>
              <w:jc w:val="center"/>
              <w:rPr>
                <w:color w:val="002060"/>
              </w:rPr>
            </w:pPr>
            <w:r w:rsidRPr="006400F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EF12E" w14:textId="77777777" w:rsidR="00355D6D" w:rsidRPr="006400FD" w:rsidRDefault="00355D6D" w:rsidP="00F57D65">
            <w:pPr>
              <w:pStyle w:val="rowtabella0"/>
              <w:jc w:val="center"/>
              <w:rPr>
                <w:color w:val="002060"/>
              </w:rPr>
            </w:pPr>
            <w:r w:rsidRPr="006400FD">
              <w:rPr>
                <w:color w:val="002060"/>
              </w:rPr>
              <w:t>0</w:t>
            </w:r>
          </w:p>
        </w:tc>
      </w:tr>
      <w:tr w:rsidR="00355D6D" w:rsidRPr="006400FD" w14:paraId="7D95CFB6"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69FBB" w14:textId="77777777" w:rsidR="00355D6D" w:rsidRPr="006400FD" w:rsidRDefault="00355D6D" w:rsidP="00F57D65">
            <w:pPr>
              <w:pStyle w:val="rowtabella0"/>
              <w:rPr>
                <w:color w:val="002060"/>
              </w:rPr>
            </w:pPr>
            <w:r w:rsidRPr="006400FD">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B547" w14:textId="77777777" w:rsidR="00355D6D" w:rsidRPr="006400FD" w:rsidRDefault="00355D6D" w:rsidP="00F57D65">
            <w:pPr>
              <w:pStyle w:val="rowtabella0"/>
              <w:jc w:val="center"/>
              <w:rPr>
                <w:color w:val="002060"/>
              </w:rPr>
            </w:pPr>
            <w:r w:rsidRPr="006400F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57A9"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B354"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07B8E"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A87D"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9C34" w14:textId="77777777" w:rsidR="00355D6D" w:rsidRPr="006400FD" w:rsidRDefault="00355D6D" w:rsidP="00F57D65">
            <w:pPr>
              <w:pStyle w:val="rowtabella0"/>
              <w:jc w:val="center"/>
              <w:rPr>
                <w:color w:val="002060"/>
              </w:rPr>
            </w:pPr>
            <w:r w:rsidRPr="006400F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1421F" w14:textId="77777777" w:rsidR="00355D6D" w:rsidRPr="006400FD" w:rsidRDefault="00355D6D" w:rsidP="00F57D65">
            <w:pPr>
              <w:pStyle w:val="rowtabella0"/>
              <w:jc w:val="center"/>
              <w:rPr>
                <w:color w:val="002060"/>
              </w:rPr>
            </w:pPr>
            <w:r w:rsidRPr="006400F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60D3"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95604" w14:textId="77777777" w:rsidR="00355D6D" w:rsidRPr="006400FD" w:rsidRDefault="00355D6D" w:rsidP="00F57D65">
            <w:pPr>
              <w:pStyle w:val="rowtabella0"/>
              <w:jc w:val="center"/>
              <w:rPr>
                <w:color w:val="002060"/>
              </w:rPr>
            </w:pPr>
            <w:r w:rsidRPr="006400FD">
              <w:rPr>
                <w:color w:val="002060"/>
              </w:rPr>
              <w:t>0</w:t>
            </w:r>
          </w:p>
        </w:tc>
      </w:tr>
      <w:tr w:rsidR="00355D6D" w:rsidRPr="006400FD" w14:paraId="6F18B0CC"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E6769" w14:textId="77777777" w:rsidR="00355D6D" w:rsidRPr="006400FD" w:rsidRDefault="00355D6D" w:rsidP="00F57D65">
            <w:pPr>
              <w:pStyle w:val="rowtabella0"/>
              <w:rPr>
                <w:color w:val="002060"/>
              </w:rPr>
            </w:pPr>
            <w:r w:rsidRPr="006400F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0F5F" w14:textId="77777777" w:rsidR="00355D6D" w:rsidRPr="006400FD" w:rsidRDefault="00355D6D" w:rsidP="00F57D65">
            <w:pPr>
              <w:pStyle w:val="rowtabella0"/>
              <w:jc w:val="center"/>
              <w:rPr>
                <w:color w:val="002060"/>
              </w:rPr>
            </w:pPr>
            <w:r w:rsidRPr="006400F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7C77"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A99D"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B158"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577C"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F3B6" w14:textId="77777777" w:rsidR="00355D6D" w:rsidRPr="006400FD" w:rsidRDefault="00355D6D" w:rsidP="00F57D65">
            <w:pPr>
              <w:pStyle w:val="rowtabella0"/>
              <w:jc w:val="center"/>
              <w:rPr>
                <w:color w:val="002060"/>
              </w:rPr>
            </w:pPr>
            <w:r w:rsidRPr="006400F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4416A" w14:textId="77777777" w:rsidR="00355D6D" w:rsidRPr="006400FD" w:rsidRDefault="00355D6D" w:rsidP="00F57D65">
            <w:pPr>
              <w:pStyle w:val="rowtabella0"/>
              <w:jc w:val="center"/>
              <w:rPr>
                <w:color w:val="002060"/>
              </w:rPr>
            </w:pPr>
            <w:r w:rsidRPr="006400F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E7779"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0904" w14:textId="77777777" w:rsidR="00355D6D" w:rsidRPr="006400FD" w:rsidRDefault="00355D6D" w:rsidP="00F57D65">
            <w:pPr>
              <w:pStyle w:val="rowtabella0"/>
              <w:jc w:val="center"/>
              <w:rPr>
                <w:color w:val="002060"/>
              </w:rPr>
            </w:pPr>
            <w:r w:rsidRPr="006400FD">
              <w:rPr>
                <w:color w:val="002060"/>
              </w:rPr>
              <w:t>0</w:t>
            </w:r>
          </w:p>
        </w:tc>
      </w:tr>
      <w:tr w:rsidR="00355D6D" w:rsidRPr="006400FD" w14:paraId="3728C05A"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373DA" w14:textId="77777777" w:rsidR="00355D6D" w:rsidRPr="006400FD" w:rsidRDefault="00355D6D" w:rsidP="00F57D65">
            <w:pPr>
              <w:pStyle w:val="rowtabella0"/>
              <w:rPr>
                <w:color w:val="002060"/>
              </w:rPr>
            </w:pPr>
            <w:r w:rsidRPr="006400F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41D8" w14:textId="77777777" w:rsidR="00355D6D" w:rsidRPr="006400FD" w:rsidRDefault="00355D6D" w:rsidP="00F57D65">
            <w:pPr>
              <w:pStyle w:val="rowtabella0"/>
              <w:jc w:val="center"/>
              <w:rPr>
                <w:color w:val="002060"/>
              </w:rPr>
            </w:pPr>
            <w:r w:rsidRPr="006400F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D887"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A3CF"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2446"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76BC"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D3F3" w14:textId="77777777" w:rsidR="00355D6D" w:rsidRPr="006400FD" w:rsidRDefault="00355D6D" w:rsidP="00F57D65">
            <w:pPr>
              <w:pStyle w:val="rowtabella0"/>
              <w:jc w:val="center"/>
              <w:rPr>
                <w:color w:val="002060"/>
              </w:rPr>
            </w:pPr>
            <w:r w:rsidRPr="006400F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0052" w14:textId="77777777" w:rsidR="00355D6D" w:rsidRPr="006400FD" w:rsidRDefault="00355D6D" w:rsidP="00F57D65">
            <w:pPr>
              <w:pStyle w:val="rowtabella0"/>
              <w:jc w:val="center"/>
              <w:rPr>
                <w:color w:val="002060"/>
              </w:rPr>
            </w:pPr>
            <w:r w:rsidRPr="006400F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2B20" w14:textId="77777777" w:rsidR="00355D6D" w:rsidRPr="006400FD" w:rsidRDefault="00355D6D" w:rsidP="00F57D65">
            <w:pPr>
              <w:pStyle w:val="rowtabella0"/>
              <w:jc w:val="center"/>
              <w:rPr>
                <w:color w:val="002060"/>
              </w:rPr>
            </w:pPr>
            <w:r w:rsidRPr="006400F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1C3B" w14:textId="77777777" w:rsidR="00355D6D" w:rsidRPr="006400FD" w:rsidRDefault="00355D6D" w:rsidP="00F57D65">
            <w:pPr>
              <w:pStyle w:val="rowtabella0"/>
              <w:jc w:val="center"/>
              <w:rPr>
                <w:color w:val="002060"/>
              </w:rPr>
            </w:pPr>
            <w:r w:rsidRPr="006400FD">
              <w:rPr>
                <w:color w:val="002060"/>
              </w:rPr>
              <w:t>0</w:t>
            </w:r>
          </w:p>
        </w:tc>
      </w:tr>
      <w:tr w:rsidR="00355D6D" w:rsidRPr="006400FD" w14:paraId="591E3B07"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80A06" w14:textId="77777777" w:rsidR="00355D6D" w:rsidRPr="006400FD" w:rsidRDefault="00355D6D" w:rsidP="00F57D65">
            <w:pPr>
              <w:pStyle w:val="rowtabella0"/>
              <w:rPr>
                <w:color w:val="002060"/>
              </w:rPr>
            </w:pPr>
            <w:r w:rsidRPr="006400F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4D09" w14:textId="77777777" w:rsidR="00355D6D" w:rsidRPr="006400FD" w:rsidRDefault="00355D6D" w:rsidP="00F57D65">
            <w:pPr>
              <w:pStyle w:val="rowtabella0"/>
              <w:jc w:val="center"/>
              <w:rPr>
                <w:color w:val="002060"/>
              </w:rPr>
            </w:pPr>
            <w:r w:rsidRPr="006400F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4FB4"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6290"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14A9"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9C64"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920E" w14:textId="77777777" w:rsidR="00355D6D" w:rsidRPr="006400FD" w:rsidRDefault="00355D6D" w:rsidP="00F57D65">
            <w:pPr>
              <w:pStyle w:val="rowtabella0"/>
              <w:jc w:val="center"/>
              <w:rPr>
                <w:color w:val="002060"/>
              </w:rPr>
            </w:pPr>
            <w:r w:rsidRPr="006400F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E1E1" w14:textId="77777777" w:rsidR="00355D6D" w:rsidRPr="006400FD" w:rsidRDefault="00355D6D" w:rsidP="00F57D65">
            <w:pPr>
              <w:pStyle w:val="rowtabella0"/>
              <w:jc w:val="center"/>
              <w:rPr>
                <w:color w:val="002060"/>
              </w:rPr>
            </w:pPr>
            <w:r w:rsidRPr="006400F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3074"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C96E" w14:textId="77777777" w:rsidR="00355D6D" w:rsidRPr="006400FD" w:rsidRDefault="00355D6D" w:rsidP="00F57D65">
            <w:pPr>
              <w:pStyle w:val="rowtabella0"/>
              <w:jc w:val="center"/>
              <w:rPr>
                <w:color w:val="002060"/>
              </w:rPr>
            </w:pPr>
            <w:r w:rsidRPr="006400FD">
              <w:rPr>
                <w:color w:val="002060"/>
              </w:rPr>
              <w:t>0</w:t>
            </w:r>
          </w:p>
        </w:tc>
      </w:tr>
      <w:tr w:rsidR="00355D6D" w:rsidRPr="006400FD" w14:paraId="3FAB13C6"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B72FA" w14:textId="77777777" w:rsidR="00355D6D" w:rsidRPr="006400FD" w:rsidRDefault="00355D6D" w:rsidP="00F57D65">
            <w:pPr>
              <w:pStyle w:val="rowtabella0"/>
              <w:rPr>
                <w:color w:val="002060"/>
              </w:rPr>
            </w:pPr>
            <w:r w:rsidRPr="006400F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CF30" w14:textId="77777777" w:rsidR="00355D6D" w:rsidRPr="006400FD" w:rsidRDefault="00355D6D" w:rsidP="00F57D65">
            <w:pPr>
              <w:pStyle w:val="rowtabella0"/>
              <w:jc w:val="center"/>
              <w:rPr>
                <w:color w:val="002060"/>
              </w:rPr>
            </w:pPr>
            <w:r w:rsidRPr="006400F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53B5"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167B"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2A59"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84FB"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5358" w14:textId="77777777" w:rsidR="00355D6D" w:rsidRPr="006400FD" w:rsidRDefault="00355D6D" w:rsidP="00F57D65">
            <w:pPr>
              <w:pStyle w:val="rowtabella0"/>
              <w:jc w:val="center"/>
              <w:rPr>
                <w:color w:val="002060"/>
              </w:rPr>
            </w:pPr>
            <w:r w:rsidRPr="006400F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3FB7" w14:textId="77777777" w:rsidR="00355D6D" w:rsidRPr="006400FD" w:rsidRDefault="00355D6D" w:rsidP="00F57D65">
            <w:pPr>
              <w:pStyle w:val="rowtabella0"/>
              <w:jc w:val="center"/>
              <w:rPr>
                <w:color w:val="002060"/>
              </w:rPr>
            </w:pPr>
            <w:r w:rsidRPr="006400F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4D49" w14:textId="77777777" w:rsidR="00355D6D" w:rsidRPr="006400FD" w:rsidRDefault="00355D6D" w:rsidP="00F57D65">
            <w:pPr>
              <w:pStyle w:val="rowtabella0"/>
              <w:jc w:val="center"/>
              <w:rPr>
                <w:color w:val="002060"/>
              </w:rPr>
            </w:pPr>
            <w:r w:rsidRPr="006400F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1C263" w14:textId="77777777" w:rsidR="00355D6D" w:rsidRPr="006400FD" w:rsidRDefault="00355D6D" w:rsidP="00F57D65">
            <w:pPr>
              <w:pStyle w:val="rowtabella0"/>
              <w:jc w:val="center"/>
              <w:rPr>
                <w:color w:val="002060"/>
              </w:rPr>
            </w:pPr>
            <w:r w:rsidRPr="006400FD">
              <w:rPr>
                <w:color w:val="002060"/>
              </w:rPr>
              <w:t>0</w:t>
            </w:r>
          </w:p>
        </w:tc>
      </w:tr>
      <w:tr w:rsidR="00355D6D" w:rsidRPr="006400FD" w14:paraId="3A150541"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27B88" w14:textId="77777777" w:rsidR="00355D6D" w:rsidRPr="006400FD" w:rsidRDefault="00355D6D" w:rsidP="00F57D65">
            <w:pPr>
              <w:pStyle w:val="rowtabella0"/>
              <w:rPr>
                <w:color w:val="002060"/>
              </w:rPr>
            </w:pPr>
            <w:r w:rsidRPr="006400F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D9C3" w14:textId="77777777" w:rsidR="00355D6D" w:rsidRPr="006400FD" w:rsidRDefault="00355D6D" w:rsidP="00F57D65">
            <w:pPr>
              <w:pStyle w:val="rowtabella0"/>
              <w:jc w:val="center"/>
              <w:rPr>
                <w:color w:val="002060"/>
              </w:rPr>
            </w:pPr>
            <w:r w:rsidRPr="006400F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E103"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FB64"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1A3A"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CFF3"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95EA" w14:textId="77777777" w:rsidR="00355D6D" w:rsidRPr="006400FD" w:rsidRDefault="00355D6D" w:rsidP="00F57D65">
            <w:pPr>
              <w:pStyle w:val="rowtabella0"/>
              <w:jc w:val="center"/>
              <w:rPr>
                <w:color w:val="002060"/>
              </w:rPr>
            </w:pPr>
            <w:r w:rsidRPr="006400F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F691" w14:textId="77777777" w:rsidR="00355D6D" w:rsidRPr="006400FD" w:rsidRDefault="00355D6D" w:rsidP="00F57D65">
            <w:pPr>
              <w:pStyle w:val="rowtabella0"/>
              <w:jc w:val="center"/>
              <w:rPr>
                <w:color w:val="002060"/>
              </w:rPr>
            </w:pPr>
            <w:r w:rsidRPr="006400F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FA3C"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964E" w14:textId="77777777" w:rsidR="00355D6D" w:rsidRPr="006400FD" w:rsidRDefault="00355D6D" w:rsidP="00F57D65">
            <w:pPr>
              <w:pStyle w:val="rowtabella0"/>
              <w:jc w:val="center"/>
              <w:rPr>
                <w:color w:val="002060"/>
              </w:rPr>
            </w:pPr>
            <w:r w:rsidRPr="006400FD">
              <w:rPr>
                <w:color w:val="002060"/>
              </w:rPr>
              <w:t>0</w:t>
            </w:r>
          </w:p>
        </w:tc>
      </w:tr>
      <w:tr w:rsidR="00355D6D" w:rsidRPr="006400FD" w14:paraId="1B26657C"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75D10" w14:textId="77777777" w:rsidR="00355D6D" w:rsidRPr="006400FD" w:rsidRDefault="00355D6D" w:rsidP="00F57D65">
            <w:pPr>
              <w:pStyle w:val="rowtabella0"/>
              <w:rPr>
                <w:color w:val="002060"/>
              </w:rPr>
            </w:pPr>
            <w:r w:rsidRPr="006400FD">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A0F79"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5492"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470B"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76151"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1E9E"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6418" w14:textId="77777777" w:rsidR="00355D6D" w:rsidRPr="006400FD" w:rsidRDefault="00355D6D" w:rsidP="00F57D65">
            <w:pPr>
              <w:pStyle w:val="rowtabella0"/>
              <w:jc w:val="center"/>
              <w:rPr>
                <w:color w:val="002060"/>
              </w:rPr>
            </w:pPr>
            <w:r w:rsidRPr="006400F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DE9C" w14:textId="77777777" w:rsidR="00355D6D" w:rsidRPr="006400FD" w:rsidRDefault="00355D6D" w:rsidP="00F57D65">
            <w:pPr>
              <w:pStyle w:val="rowtabella0"/>
              <w:jc w:val="center"/>
              <w:rPr>
                <w:color w:val="002060"/>
              </w:rPr>
            </w:pPr>
            <w:r w:rsidRPr="006400F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E41C"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BCD0E" w14:textId="77777777" w:rsidR="00355D6D" w:rsidRPr="006400FD" w:rsidRDefault="00355D6D" w:rsidP="00F57D65">
            <w:pPr>
              <w:pStyle w:val="rowtabella0"/>
              <w:jc w:val="center"/>
              <w:rPr>
                <w:color w:val="002060"/>
              </w:rPr>
            </w:pPr>
            <w:r w:rsidRPr="006400FD">
              <w:rPr>
                <w:color w:val="002060"/>
              </w:rPr>
              <w:t>0</w:t>
            </w:r>
          </w:p>
        </w:tc>
      </w:tr>
      <w:tr w:rsidR="00355D6D" w:rsidRPr="006400FD" w14:paraId="2C4B19A3"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FFFE5" w14:textId="77777777" w:rsidR="00355D6D" w:rsidRPr="006400FD" w:rsidRDefault="00355D6D" w:rsidP="00F57D65">
            <w:pPr>
              <w:pStyle w:val="rowtabella0"/>
              <w:rPr>
                <w:color w:val="002060"/>
              </w:rPr>
            </w:pPr>
            <w:r w:rsidRPr="006400FD">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8B05C"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8DCA"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66C74"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7175"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C951C"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138A"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49BB" w14:textId="77777777" w:rsidR="00355D6D" w:rsidRPr="006400FD" w:rsidRDefault="00355D6D" w:rsidP="00F57D65">
            <w:pPr>
              <w:pStyle w:val="rowtabella0"/>
              <w:jc w:val="center"/>
              <w:rPr>
                <w:color w:val="002060"/>
              </w:rPr>
            </w:pPr>
            <w:r w:rsidRPr="006400F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47867" w14:textId="77777777" w:rsidR="00355D6D" w:rsidRPr="006400FD" w:rsidRDefault="00355D6D" w:rsidP="00F57D65">
            <w:pPr>
              <w:pStyle w:val="rowtabella0"/>
              <w:jc w:val="center"/>
              <w:rPr>
                <w:color w:val="002060"/>
              </w:rPr>
            </w:pPr>
            <w:r w:rsidRPr="006400F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BEFCB" w14:textId="77777777" w:rsidR="00355D6D" w:rsidRPr="006400FD" w:rsidRDefault="00355D6D" w:rsidP="00F57D65">
            <w:pPr>
              <w:pStyle w:val="rowtabella0"/>
              <w:jc w:val="center"/>
              <w:rPr>
                <w:color w:val="002060"/>
              </w:rPr>
            </w:pPr>
            <w:r w:rsidRPr="006400FD">
              <w:rPr>
                <w:color w:val="002060"/>
              </w:rPr>
              <w:t>0</w:t>
            </w:r>
          </w:p>
        </w:tc>
      </w:tr>
      <w:tr w:rsidR="00355D6D" w:rsidRPr="006400FD" w14:paraId="38091579"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3425A" w14:textId="77777777" w:rsidR="00355D6D" w:rsidRPr="006400FD" w:rsidRDefault="00355D6D" w:rsidP="00F57D65">
            <w:pPr>
              <w:pStyle w:val="rowtabella0"/>
              <w:rPr>
                <w:color w:val="002060"/>
              </w:rPr>
            </w:pPr>
            <w:r w:rsidRPr="006400F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631D"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495E"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8253"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8890"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D10F"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F0A3" w14:textId="77777777" w:rsidR="00355D6D" w:rsidRPr="006400FD" w:rsidRDefault="00355D6D" w:rsidP="00F57D65">
            <w:pPr>
              <w:pStyle w:val="rowtabella0"/>
              <w:jc w:val="center"/>
              <w:rPr>
                <w:color w:val="002060"/>
              </w:rPr>
            </w:pPr>
            <w:r w:rsidRPr="006400F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5BEE" w14:textId="77777777" w:rsidR="00355D6D" w:rsidRPr="006400FD" w:rsidRDefault="00355D6D" w:rsidP="00F57D65">
            <w:pPr>
              <w:pStyle w:val="rowtabella0"/>
              <w:jc w:val="center"/>
              <w:rPr>
                <w:color w:val="002060"/>
              </w:rPr>
            </w:pPr>
            <w:r w:rsidRPr="006400F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9493" w14:textId="77777777" w:rsidR="00355D6D" w:rsidRPr="006400FD" w:rsidRDefault="00355D6D" w:rsidP="00F57D65">
            <w:pPr>
              <w:pStyle w:val="rowtabella0"/>
              <w:jc w:val="center"/>
              <w:rPr>
                <w:color w:val="002060"/>
              </w:rPr>
            </w:pPr>
            <w:r w:rsidRPr="006400F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A072" w14:textId="77777777" w:rsidR="00355D6D" w:rsidRPr="006400FD" w:rsidRDefault="00355D6D" w:rsidP="00F57D65">
            <w:pPr>
              <w:pStyle w:val="rowtabella0"/>
              <w:jc w:val="center"/>
              <w:rPr>
                <w:color w:val="002060"/>
              </w:rPr>
            </w:pPr>
            <w:r w:rsidRPr="006400FD">
              <w:rPr>
                <w:color w:val="002060"/>
              </w:rPr>
              <w:t>0</w:t>
            </w:r>
          </w:p>
        </w:tc>
      </w:tr>
      <w:tr w:rsidR="00355D6D" w:rsidRPr="006400FD" w14:paraId="1C0F9501" w14:textId="77777777" w:rsidTr="00F57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89978D" w14:textId="77777777" w:rsidR="00355D6D" w:rsidRPr="006400FD" w:rsidRDefault="00355D6D" w:rsidP="00F57D65">
            <w:pPr>
              <w:pStyle w:val="rowtabella0"/>
              <w:rPr>
                <w:color w:val="002060"/>
              </w:rPr>
            </w:pPr>
            <w:r w:rsidRPr="006400FD">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D8D5"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50B3"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BD77"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B6149"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0C4F"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4DD8F" w14:textId="77777777" w:rsidR="00355D6D" w:rsidRPr="006400FD" w:rsidRDefault="00355D6D" w:rsidP="00F57D65">
            <w:pPr>
              <w:pStyle w:val="rowtabella0"/>
              <w:jc w:val="center"/>
              <w:rPr>
                <w:color w:val="002060"/>
              </w:rPr>
            </w:pPr>
            <w:r w:rsidRPr="006400F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8CE4" w14:textId="77777777" w:rsidR="00355D6D" w:rsidRPr="006400FD" w:rsidRDefault="00355D6D" w:rsidP="00F57D65">
            <w:pPr>
              <w:pStyle w:val="rowtabella0"/>
              <w:jc w:val="center"/>
              <w:rPr>
                <w:color w:val="002060"/>
              </w:rPr>
            </w:pPr>
            <w:r w:rsidRPr="006400F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EDC7" w14:textId="77777777" w:rsidR="00355D6D" w:rsidRPr="006400FD" w:rsidRDefault="00355D6D" w:rsidP="00F57D65">
            <w:pPr>
              <w:pStyle w:val="rowtabella0"/>
              <w:jc w:val="center"/>
              <w:rPr>
                <w:color w:val="002060"/>
              </w:rPr>
            </w:pPr>
            <w:r w:rsidRPr="006400F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7DB2A" w14:textId="77777777" w:rsidR="00355D6D" w:rsidRPr="006400FD" w:rsidRDefault="00355D6D" w:rsidP="00F57D65">
            <w:pPr>
              <w:pStyle w:val="rowtabella0"/>
              <w:jc w:val="center"/>
              <w:rPr>
                <w:color w:val="002060"/>
              </w:rPr>
            </w:pPr>
            <w:r w:rsidRPr="006400FD">
              <w:rPr>
                <w:color w:val="002060"/>
              </w:rPr>
              <w:t>0</w:t>
            </w:r>
          </w:p>
        </w:tc>
      </w:tr>
    </w:tbl>
    <w:p w14:paraId="1CD40A6D" w14:textId="77777777" w:rsidR="00355D6D" w:rsidRPr="006400FD" w:rsidRDefault="00355D6D" w:rsidP="00355D6D">
      <w:pPr>
        <w:pStyle w:val="breakline"/>
        <w:rPr>
          <w:rFonts w:eastAsiaTheme="minorEastAsia"/>
          <w:color w:val="002060"/>
        </w:rPr>
      </w:pPr>
    </w:p>
    <w:p w14:paraId="0DA0C0E2" w14:textId="77777777" w:rsidR="00355D6D" w:rsidRPr="006400FD" w:rsidRDefault="00355D6D" w:rsidP="00355D6D">
      <w:pPr>
        <w:pStyle w:val="breakline"/>
        <w:rPr>
          <w:color w:val="002060"/>
        </w:rPr>
      </w:pPr>
    </w:p>
    <w:p w14:paraId="6B1443F0" w14:textId="77777777" w:rsidR="00355D6D" w:rsidRPr="006400FD" w:rsidRDefault="00355D6D" w:rsidP="00355D6D">
      <w:pPr>
        <w:pStyle w:val="sottotitolocampionato10"/>
        <w:rPr>
          <w:color w:val="002060"/>
        </w:rPr>
      </w:pPr>
      <w:r w:rsidRPr="006400F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5D6D" w:rsidRPr="006400FD" w14:paraId="6BAF3191" w14:textId="77777777" w:rsidTr="00F57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F43FB" w14:textId="77777777" w:rsidR="00355D6D" w:rsidRPr="006400FD" w:rsidRDefault="00355D6D" w:rsidP="00F57D65">
            <w:pPr>
              <w:pStyle w:val="headertabella0"/>
              <w:rPr>
                <w:color w:val="002060"/>
              </w:rPr>
            </w:pPr>
            <w:r w:rsidRPr="006400F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F95FA" w14:textId="77777777" w:rsidR="00355D6D" w:rsidRPr="006400FD" w:rsidRDefault="00355D6D" w:rsidP="00F57D65">
            <w:pPr>
              <w:pStyle w:val="headertabella0"/>
              <w:rPr>
                <w:color w:val="002060"/>
              </w:rPr>
            </w:pPr>
            <w:r w:rsidRPr="006400F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96E97" w14:textId="77777777" w:rsidR="00355D6D" w:rsidRPr="006400FD" w:rsidRDefault="00355D6D" w:rsidP="00F57D65">
            <w:pPr>
              <w:pStyle w:val="headertabella0"/>
              <w:rPr>
                <w:color w:val="002060"/>
              </w:rPr>
            </w:pPr>
            <w:r w:rsidRPr="006400F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4575E" w14:textId="77777777" w:rsidR="00355D6D" w:rsidRPr="006400FD" w:rsidRDefault="00355D6D" w:rsidP="00F57D65">
            <w:pPr>
              <w:pStyle w:val="headertabella0"/>
              <w:rPr>
                <w:color w:val="002060"/>
              </w:rPr>
            </w:pPr>
            <w:r w:rsidRPr="006400F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89A0B" w14:textId="77777777" w:rsidR="00355D6D" w:rsidRPr="006400FD" w:rsidRDefault="00355D6D" w:rsidP="00F57D65">
            <w:pPr>
              <w:pStyle w:val="headertabella0"/>
              <w:rPr>
                <w:color w:val="002060"/>
              </w:rPr>
            </w:pPr>
            <w:r w:rsidRPr="006400F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AA396" w14:textId="77777777" w:rsidR="00355D6D" w:rsidRPr="006400FD" w:rsidRDefault="00355D6D" w:rsidP="00F57D65">
            <w:pPr>
              <w:pStyle w:val="headertabella0"/>
              <w:rPr>
                <w:color w:val="002060"/>
              </w:rPr>
            </w:pPr>
            <w:r w:rsidRPr="006400F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29A9F" w14:textId="77777777" w:rsidR="00355D6D" w:rsidRPr="006400FD" w:rsidRDefault="00355D6D" w:rsidP="00F57D65">
            <w:pPr>
              <w:pStyle w:val="headertabella0"/>
              <w:rPr>
                <w:color w:val="002060"/>
              </w:rPr>
            </w:pPr>
            <w:r w:rsidRPr="006400F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2733E" w14:textId="77777777" w:rsidR="00355D6D" w:rsidRPr="006400FD" w:rsidRDefault="00355D6D" w:rsidP="00F57D65">
            <w:pPr>
              <w:pStyle w:val="headertabella0"/>
              <w:rPr>
                <w:color w:val="002060"/>
              </w:rPr>
            </w:pPr>
            <w:r w:rsidRPr="006400F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BF52E" w14:textId="77777777" w:rsidR="00355D6D" w:rsidRPr="006400FD" w:rsidRDefault="00355D6D" w:rsidP="00F57D65">
            <w:pPr>
              <w:pStyle w:val="headertabella0"/>
              <w:rPr>
                <w:color w:val="002060"/>
              </w:rPr>
            </w:pPr>
            <w:r w:rsidRPr="006400F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9AF83" w14:textId="77777777" w:rsidR="00355D6D" w:rsidRPr="006400FD" w:rsidRDefault="00355D6D" w:rsidP="00F57D65">
            <w:pPr>
              <w:pStyle w:val="headertabella0"/>
              <w:rPr>
                <w:color w:val="002060"/>
              </w:rPr>
            </w:pPr>
            <w:r w:rsidRPr="006400FD">
              <w:rPr>
                <w:color w:val="002060"/>
              </w:rPr>
              <w:t>PE</w:t>
            </w:r>
          </w:p>
        </w:tc>
      </w:tr>
      <w:tr w:rsidR="00355D6D" w:rsidRPr="006400FD" w14:paraId="309B8598" w14:textId="77777777" w:rsidTr="00F57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0D86FB" w14:textId="77777777" w:rsidR="00355D6D" w:rsidRPr="006400FD" w:rsidRDefault="00355D6D" w:rsidP="00F57D65">
            <w:pPr>
              <w:pStyle w:val="rowtabella0"/>
              <w:rPr>
                <w:color w:val="002060"/>
              </w:rPr>
            </w:pPr>
            <w:r w:rsidRPr="006400F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0160A" w14:textId="77777777" w:rsidR="00355D6D" w:rsidRPr="006400FD" w:rsidRDefault="00355D6D" w:rsidP="00F57D65">
            <w:pPr>
              <w:pStyle w:val="rowtabella0"/>
              <w:jc w:val="center"/>
              <w:rPr>
                <w:color w:val="002060"/>
              </w:rPr>
            </w:pPr>
            <w:r w:rsidRPr="006400F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42B7"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E5273"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FC2B"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B0CD"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5E45" w14:textId="77777777" w:rsidR="00355D6D" w:rsidRPr="006400FD" w:rsidRDefault="00355D6D" w:rsidP="00F57D65">
            <w:pPr>
              <w:pStyle w:val="rowtabella0"/>
              <w:jc w:val="center"/>
              <w:rPr>
                <w:color w:val="002060"/>
              </w:rPr>
            </w:pPr>
            <w:r w:rsidRPr="006400F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7271" w14:textId="77777777" w:rsidR="00355D6D" w:rsidRPr="006400FD" w:rsidRDefault="00355D6D" w:rsidP="00F57D65">
            <w:pPr>
              <w:pStyle w:val="rowtabella0"/>
              <w:jc w:val="center"/>
              <w:rPr>
                <w:color w:val="002060"/>
              </w:rPr>
            </w:pPr>
            <w:r w:rsidRPr="006400F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A3477" w14:textId="77777777" w:rsidR="00355D6D" w:rsidRPr="006400FD" w:rsidRDefault="00355D6D" w:rsidP="00F57D65">
            <w:pPr>
              <w:pStyle w:val="rowtabella0"/>
              <w:jc w:val="center"/>
              <w:rPr>
                <w:color w:val="002060"/>
              </w:rPr>
            </w:pPr>
            <w:r w:rsidRPr="006400F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83C8" w14:textId="77777777" w:rsidR="00355D6D" w:rsidRPr="006400FD" w:rsidRDefault="00355D6D" w:rsidP="00F57D65">
            <w:pPr>
              <w:pStyle w:val="rowtabella0"/>
              <w:jc w:val="center"/>
              <w:rPr>
                <w:color w:val="002060"/>
              </w:rPr>
            </w:pPr>
            <w:r w:rsidRPr="006400FD">
              <w:rPr>
                <w:color w:val="002060"/>
              </w:rPr>
              <w:t>0</w:t>
            </w:r>
          </w:p>
        </w:tc>
      </w:tr>
      <w:tr w:rsidR="00355D6D" w:rsidRPr="006400FD" w14:paraId="75202CC3"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0EE76" w14:textId="77777777" w:rsidR="00355D6D" w:rsidRPr="00355D6D" w:rsidRDefault="00355D6D" w:rsidP="00F57D65">
            <w:pPr>
              <w:pStyle w:val="rowtabella0"/>
              <w:rPr>
                <w:color w:val="002060"/>
                <w:lang w:val="es-ES"/>
              </w:rPr>
            </w:pPr>
            <w:r w:rsidRPr="00355D6D">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0153" w14:textId="77777777" w:rsidR="00355D6D" w:rsidRPr="006400FD" w:rsidRDefault="00355D6D" w:rsidP="00F57D65">
            <w:pPr>
              <w:pStyle w:val="rowtabella0"/>
              <w:jc w:val="center"/>
              <w:rPr>
                <w:color w:val="002060"/>
              </w:rPr>
            </w:pPr>
            <w:r w:rsidRPr="006400F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4D2E6"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A43C"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8741B"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EF45"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2480" w14:textId="77777777" w:rsidR="00355D6D" w:rsidRPr="006400FD" w:rsidRDefault="00355D6D" w:rsidP="00F57D65">
            <w:pPr>
              <w:pStyle w:val="rowtabella0"/>
              <w:jc w:val="center"/>
              <w:rPr>
                <w:color w:val="002060"/>
              </w:rPr>
            </w:pPr>
            <w:r w:rsidRPr="006400F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714D8" w14:textId="77777777" w:rsidR="00355D6D" w:rsidRPr="006400FD" w:rsidRDefault="00355D6D" w:rsidP="00F57D65">
            <w:pPr>
              <w:pStyle w:val="rowtabella0"/>
              <w:jc w:val="center"/>
              <w:rPr>
                <w:color w:val="002060"/>
              </w:rPr>
            </w:pPr>
            <w:r w:rsidRPr="006400F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9436"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AB44" w14:textId="77777777" w:rsidR="00355D6D" w:rsidRPr="006400FD" w:rsidRDefault="00355D6D" w:rsidP="00F57D65">
            <w:pPr>
              <w:pStyle w:val="rowtabella0"/>
              <w:jc w:val="center"/>
              <w:rPr>
                <w:color w:val="002060"/>
              </w:rPr>
            </w:pPr>
            <w:r w:rsidRPr="006400FD">
              <w:rPr>
                <w:color w:val="002060"/>
              </w:rPr>
              <w:t>0</w:t>
            </w:r>
          </w:p>
        </w:tc>
      </w:tr>
      <w:tr w:rsidR="00355D6D" w:rsidRPr="006400FD" w14:paraId="67B3905B"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2259B" w14:textId="77777777" w:rsidR="00355D6D" w:rsidRPr="006400FD" w:rsidRDefault="00355D6D" w:rsidP="00F57D65">
            <w:pPr>
              <w:pStyle w:val="rowtabella0"/>
              <w:rPr>
                <w:color w:val="002060"/>
              </w:rPr>
            </w:pPr>
            <w:r w:rsidRPr="006400F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9362"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FBFC"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9CCF"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75C3"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7508"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A0C7" w14:textId="77777777" w:rsidR="00355D6D" w:rsidRPr="006400FD" w:rsidRDefault="00355D6D" w:rsidP="00F57D65">
            <w:pPr>
              <w:pStyle w:val="rowtabella0"/>
              <w:jc w:val="center"/>
              <w:rPr>
                <w:color w:val="002060"/>
              </w:rPr>
            </w:pPr>
            <w:r w:rsidRPr="006400F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C935" w14:textId="77777777" w:rsidR="00355D6D" w:rsidRPr="006400FD" w:rsidRDefault="00355D6D" w:rsidP="00F57D65">
            <w:pPr>
              <w:pStyle w:val="rowtabella0"/>
              <w:jc w:val="center"/>
              <w:rPr>
                <w:color w:val="002060"/>
              </w:rPr>
            </w:pPr>
            <w:r w:rsidRPr="006400F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EB12"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CBD5" w14:textId="77777777" w:rsidR="00355D6D" w:rsidRPr="006400FD" w:rsidRDefault="00355D6D" w:rsidP="00F57D65">
            <w:pPr>
              <w:pStyle w:val="rowtabella0"/>
              <w:jc w:val="center"/>
              <w:rPr>
                <w:color w:val="002060"/>
              </w:rPr>
            </w:pPr>
            <w:r w:rsidRPr="006400FD">
              <w:rPr>
                <w:color w:val="002060"/>
              </w:rPr>
              <w:t>0</w:t>
            </w:r>
          </w:p>
        </w:tc>
      </w:tr>
      <w:tr w:rsidR="00355D6D" w:rsidRPr="006400FD" w14:paraId="4152E5D9"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5D523" w14:textId="77777777" w:rsidR="00355D6D" w:rsidRPr="006400FD" w:rsidRDefault="00355D6D" w:rsidP="00F57D65">
            <w:pPr>
              <w:pStyle w:val="rowtabella0"/>
              <w:rPr>
                <w:color w:val="002060"/>
              </w:rPr>
            </w:pPr>
            <w:r w:rsidRPr="006400F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9700" w14:textId="77777777" w:rsidR="00355D6D" w:rsidRPr="006400FD" w:rsidRDefault="00355D6D" w:rsidP="00F57D65">
            <w:pPr>
              <w:pStyle w:val="rowtabella0"/>
              <w:jc w:val="center"/>
              <w:rPr>
                <w:color w:val="002060"/>
              </w:rPr>
            </w:pPr>
            <w:r w:rsidRPr="006400F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BB6F"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6266"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AB10"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4DA5"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7BB2" w14:textId="77777777" w:rsidR="00355D6D" w:rsidRPr="006400FD" w:rsidRDefault="00355D6D" w:rsidP="00F57D65">
            <w:pPr>
              <w:pStyle w:val="rowtabella0"/>
              <w:jc w:val="center"/>
              <w:rPr>
                <w:color w:val="002060"/>
              </w:rPr>
            </w:pPr>
            <w:r w:rsidRPr="006400F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43D1" w14:textId="77777777" w:rsidR="00355D6D" w:rsidRPr="006400FD" w:rsidRDefault="00355D6D" w:rsidP="00F57D65">
            <w:pPr>
              <w:pStyle w:val="rowtabella0"/>
              <w:jc w:val="center"/>
              <w:rPr>
                <w:color w:val="002060"/>
              </w:rPr>
            </w:pPr>
            <w:r w:rsidRPr="006400F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36ED7"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CD47" w14:textId="77777777" w:rsidR="00355D6D" w:rsidRPr="006400FD" w:rsidRDefault="00355D6D" w:rsidP="00F57D65">
            <w:pPr>
              <w:pStyle w:val="rowtabella0"/>
              <w:jc w:val="center"/>
              <w:rPr>
                <w:color w:val="002060"/>
              </w:rPr>
            </w:pPr>
            <w:r w:rsidRPr="006400FD">
              <w:rPr>
                <w:color w:val="002060"/>
              </w:rPr>
              <w:t>0</w:t>
            </w:r>
          </w:p>
        </w:tc>
      </w:tr>
      <w:tr w:rsidR="00355D6D" w:rsidRPr="006400FD" w14:paraId="1DD169A4"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89EF5" w14:textId="77777777" w:rsidR="00355D6D" w:rsidRPr="006400FD" w:rsidRDefault="00355D6D" w:rsidP="00F57D65">
            <w:pPr>
              <w:pStyle w:val="rowtabella0"/>
              <w:rPr>
                <w:color w:val="002060"/>
              </w:rPr>
            </w:pPr>
            <w:r w:rsidRPr="006400FD">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F0C7" w14:textId="77777777" w:rsidR="00355D6D" w:rsidRPr="006400FD" w:rsidRDefault="00355D6D" w:rsidP="00F57D65">
            <w:pPr>
              <w:pStyle w:val="rowtabella0"/>
              <w:jc w:val="center"/>
              <w:rPr>
                <w:color w:val="002060"/>
              </w:rPr>
            </w:pPr>
            <w:r w:rsidRPr="006400F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FB89D"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5353"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6D66"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9827"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EF8C" w14:textId="77777777" w:rsidR="00355D6D" w:rsidRPr="006400FD" w:rsidRDefault="00355D6D" w:rsidP="00F57D65">
            <w:pPr>
              <w:pStyle w:val="rowtabella0"/>
              <w:jc w:val="center"/>
              <w:rPr>
                <w:color w:val="002060"/>
              </w:rPr>
            </w:pPr>
            <w:r w:rsidRPr="006400F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D6D3" w14:textId="77777777" w:rsidR="00355D6D" w:rsidRPr="006400FD" w:rsidRDefault="00355D6D" w:rsidP="00F57D65">
            <w:pPr>
              <w:pStyle w:val="rowtabella0"/>
              <w:jc w:val="center"/>
              <w:rPr>
                <w:color w:val="002060"/>
              </w:rPr>
            </w:pPr>
            <w:r w:rsidRPr="006400F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5E5B"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58CA5" w14:textId="77777777" w:rsidR="00355D6D" w:rsidRPr="006400FD" w:rsidRDefault="00355D6D" w:rsidP="00F57D65">
            <w:pPr>
              <w:pStyle w:val="rowtabella0"/>
              <w:jc w:val="center"/>
              <w:rPr>
                <w:color w:val="002060"/>
              </w:rPr>
            </w:pPr>
            <w:r w:rsidRPr="006400FD">
              <w:rPr>
                <w:color w:val="002060"/>
              </w:rPr>
              <w:t>0</w:t>
            </w:r>
          </w:p>
        </w:tc>
      </w:tr>
      <w:tr w:rsidR="00355D6D" w:rsidRPr="006400FD" w14:paraId="683B8765"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E67F0" w14:textId="77777777" w:rsidR="00355D6D" w:rsidRPr="006400FD" w:rsidRDefault="00355D6D" w:rsidP="00F57D65">
            <w:pPr>
              <w:pStyle w:val="rowtabella0"/>
              <w:rPr>
                <w:color w:val="002060"/>
              </w:rPr>
            </w:pPr>
            <w:r w:rsidRPr="006400F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0DDF" w14:textId="77777777" w:rsidR="00355D6D" w:rsidRPr="006400FD" w:rsidRDefault="00355D6D" w:rsidP="00F57D65">
            <w:pPr>
              <w:pStyle w:val="rowtabella0"/>
              <w:jc w:val="center"/>
              <w:rPr>
                <w:color w:val="002060"/>
              </w:rPr>
            </w:pPr>
            <w:r w:rsidRPr="006400F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EF9E0"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0CB9"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E2E8"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C5FB"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1702" w14:textId="77777777" w:rsidR="00355D6D" w:rsidRPr="006400FD" w:rsidRDefault="00355D6D" w:rsidP="00F57D65">
            <w:pPr>
              <w:pStyle w:val="rowtabella0"/>
              <w:jc w:val="center"/>
              <w:rPr>
                <w:color w:val="002060"/>
              </w:rPr>
            </w:pPr>
            <w:r w:rsidRPr="006400F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85FD" w14:textId="77777777" w:rsidR="00355D6D" w:rsidRPr="006400FD" w:rsidRDefault="00355D6D" w:rsidP="00F57D65">
            <w:pPr>
              <w:pStyle w:val="rowtabella0"/>
              <w:jc w:val="center"/>
              <w:rPr>
                <w:color w:val="002060"/>
              </w:rPr>
            </w:pPr>
            <w:r w:rsidRPr="006400F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01B8"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8BC45" w14:textId="77777777" w:rsidR="00355D6D" w:rsidRPr="006400FD" w:rsidRDefault="00355D6D" w:rsidP="00F57D65">
            <w:pPr>
              <w:pStyle w:val="rowtabella0"/>
              <w:jc w:val="center"/>
              <w:rPr>
                <w:color w:val="002060"/>
              </w:rPr>
            </w:pPr>
            <w:r w:rsidRPr="006400FD">
              <w:rPr>
                <w:color w:val="002060"/>
              </w:rPr>
              <w:t>0</w:t>
            </w:r>
          </w:p>
        </w:tc>
      </w:tr>
      <w:tr w:rsidR="00355D6D" w:rsidRPr="006400FD" w14:paraId="097B190C"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60FEC" w14:textId="77777777" w:rsidR="00355D6D" w:rsidRPr="00355D6D" w:rsidRDefault="00355D6D" w:rsidP="00F57D65">
            <w:pPr>
              <w:pStyle w:val="rowtabella0"/>
              <w:rPr>
                <w:color w:val="002060"/>
                <w:lang w:val="es-ES"/>
              </w:rPr>
            </w:pPr>
            <w:r w:rsidRPr="00355D6D">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AF99" w14:textId="77777777" w:rsidR="00355D6D" w:rsidRPr="006400FD" w:rsidRDefault="00355D6D" w:rsidP="00F57D65">
            <w:pPr>
              <w:pStyle w:val="rowtabella0"/>
              <w:jc w:val="center"/>
              <w:rPr>
                <w:color w:val="002060"/>
              </w:rPr>
            </w:pPr>
            <w:r w:rsidRPr="006400F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3268"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8B7F8"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660E"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1370"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55F9" w14:textId="77777777" w:rsidR="00355D6D" w:rsidRPr="006400FD" w:rsidRDefault="00355D6D" w:rsidP="00F57D65">
            <w:pPr>
              <w:pStyle w:val="rowtabella0"/>
              <w:jc w:val="center"/>
              <w:rPr>
                <w:color w:val="002060"/>
              </w:rPr>
            </w:pPr>
            <w:r w:rsidRPr="006400F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2AB1" w14:textId="77777777" w:rsidR="00355D6D" w:rsidRPr="006400FD" w:rsidRDefault="00355D6D" w:rsidP="00F57D65">
            <w:pPr>
              <w:pStyle w:val="rowtabella0"/>
              <w:jc w:val="center"/>
              <w:rPr>
                <w:color w:val="002060"/>
              </w:rPr>
            </w:pPr>
            <w:r w:rsidRPr="006400F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9E18"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D7BC" w14:textId="77777777" w:rsidR="00355D6D" w:rsidRPr="006400FD" w:rsidRDefault="00355D6D" w:rsidP="00F57D65">
            <w:pPr>
              <w:pStyle w:val="rowtabella0"/>
              <w:jc w:val="center"/>
              <w:rPr>
                <w:color w:val="002060"/>
              </w:rPr>
            </w:pPr>
            <w:r w:rsidRPr="006400FD">
              <w:rPr>
                <w:color w:val="002060"/>
              </w:rPr>
              <w:t>0</w:t>
            </w:r>
          </w:p>
        </w:tc>
      </w:tr>
      <w:tr w:rsidR="00355D6D" w:rsidRPr="006400FD" w14:paraId="25278F84"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C9B5A" w14:textId="77777777" w:rsidR="00355D6D" w:rsidRPr="006400FD" w:rsidRDefault="00355D6D" w:rsidP="00F57D65">
            <w:pPr>
              <w:pStyle w:val="rowtabella0"/>
              <w:rPr>
                <w:color w:val="002060"/>
              </w:rPr>
            </w:pPr>
            <w:r w:rsidRPr="006400F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BC2A" w14:textId="77777777" w:rsidR="00355D6D" w:rsidRPr="006400FD" w:rsidRDefault="00355D6D" w:rsidP="00F57D65">
            <w:pPr>
              <w:pStyle w:val="rowtabella0"/>
              <w:jc w:val="center"/>
              <w:rPr>
                <w:color w:val="002060"/>
              </w:rPr>
            </w:pPr>
            <w:r w:rsidRPr="006400F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6363"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956C"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1C82"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A3FB"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BEA9" w14:textId="77777777" w:rsidR="00355D6D" w:rsidRPr="006400FD" w:rsidRDefault="00355D6D" w:rsidP="00F57D65">
            <w:pPr>
              <w:pStyle w:val="rowtabella0"/>
              <w:jc w:val="center"/>
              <w:rPr>
                <w:color w:val="002060"/>
              </w:rPr>
            </w:pPr>
            <w:r w:rsidRPr="006400F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D1124" w14:textId="77777777" w:rsidR="00355D6D" w:rsidRPr="006400FD" w:rsidRDefault="00355D6D" w:rsidP="00F57D65">
            <w:pPr>
              <w:pStyle w:val="rowtabella0"/>
              <w:jc w:val="center"/>
              <w:rPr>
                <w:color w:val="002060"/>
              </w:rPr>
            </w:pPr>
            <w:r w:rsidRPr="006400F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7150"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2DEBB" w14:textId="77777777" w:rsidR="00355D6D" w:rsidRPr="006400FD" w:rsidRDefault="00355D6D" w:rsidP="00F57D65">
            <w:pPr>
              <w:pStyle w:val="rowtabella0"/>
              <w:jc w:val="center"/>
              <w:rPr>
                <w:color w:val="002060"/>
              </w:rPr>
            </w:pPr>
            <w:r w:rsidRPr="006400FD">
              <w:rPr>
                <w:color w:val="002060"/>
              </w:rPr>
              <w:t>0</w:t>
            </w:r>
          </w:p>
        </w:tc>
      </w:tr>
      <w:tr w:rsidR="00355D6D" w:rsidRPr="006400FD" w14:paraId="7D4F2C02"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97DC9" w14:textId="77777777" w:rsidR="00355D6D" w:rsidRPr="006400FD" w:rsidRDefault="00355D6D" w:rsidP="00F57D65">
            <w:pPr>
              <w:pStyle w:val="rowtabella0"/>
              <w:rPr>
                <w:color w:val="002060"/>
              </w:rPr>
            </w:pPr>
            <w:r w:rsidRPr="006400FD">
              <w:rPr>
                <w:color w:val="002060"/>
              </w:rPr>
              <w:lastRenderedPageBreak/>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B891F" w14:textId="77777777" w:rsidR="00355D6D" w:rsidRPr="006400FD" w:rsidRDefault="00355D6D" w:rsidP="00F57D65">
            <w:pPr>
              <w:pStyle w:val="rowtabella0"/>
              <w:jc w:val="center"/>
              <w:rPr>
                <w:color w:val="002060"/>
              </w:rPr>
            </w:pPr>
            <w:r w:rsidRPr="006400F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42E7"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6D2F"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8990A"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DCDD"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E805" w14:textId="77777777" w:rsidR="00355D6D" w:rsidRPr="006400FD" w:rsidRDefault="00355D6D" w:rsidP="00F57D65">
            <w:pPr>
              <w:pStyle w:val="rowtabella0"/>
              <w:jc w:val="center"/>
              <w:rPr>
                <w:color w:val="002060"/>
              </w:rPr>
            </w:pPr>
            <w:r w:rsidRPr="006400F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EA92" w14:textId="77777777" w:rsidR="00355D6D" w:rsidRPr="006400FD" w:rsidRDefault="00355D6D" w:rsidP="00F57D65">
            <w:pPr>
              <w:pStyle w:val="rowtabella0"/>
              <w:jc w:val="center"/>
              <w:rPr>
                <w:color w:val="002060"/>
              </w:rPr>
            </w:pPr>
            <w:r w:rsidRPr="006400F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CC51"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FAC5" w14:textId="77777777" w:rsidR="00355D6D" w:rsidRPr="006400FD" w:rsidRDefault="00355D6D" w:rsidP="00F57D65">
            <w:pPr>
              <w:pStyle w:val="rowtabella0"/>
              <w:jc w:val="center"/>
              <w:rPr>
                <w:color w:val="002060"/>
              </w:rPr>
            </w:pPr>
            <w:r w:rsidRPr="006400FD">
              <w:rPr>
                <w:color w:val="002060"/>
              </w:rPr>
              <w:t>0</w:t>
            </w:r>
          </w:p>
        </w:tc>
      </w:tr>
      <w:tr w:rsidR="00355D6D" w:rsidRPr="006400FD" w14:paraId="7D37E97C"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83DC3" w14:textId="77777777" w:rsidR="00355D6D" w:rsidRPr="006400FD" w:rsidRDefault="00355D6D" w:rsidP="00F57D65">
            <w:pPr>
              <w:pStyle w:val="rowtabella0"/>
              <w:rPr>
                <w:color w:val="002060"/>
              </w:rPr>
            </w:pPr>
            <w:r w:rsidRPr="006400F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578E"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9A3C6"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BDD1"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E16E"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FF05"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3649" w14:textId="77777777" w:rsidR="00355D6D" w:rsidRPr="006400FD" w:rsidRDefault="00355D6D" w:rsidP="00F57D65">
            <w:pPr>
              <w:pStyle w:val="rowtabella0"/>
              <w:jc w:val="center"/>
              <w:rPr>
                <w:color w:val="002060"/>
              </w:rPr>
            </w:pPr>
            <w:r w:rsidRPr="006400F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75B1" w14:textId="77777777" w:rsidR="00355D6D" w:rsidRPr="006400FD" w:rsidRDefault="00355D6D" w:rsidP="00F57D65">
            <w:pPr>
              <w:pStyle w:val="rowtabella0"/>
              <w:jc w:val="center"/>
              <w:rPr>
                <w:color w:val="002060"/>
              </w:rPr>
            </w:pPr>
            <w:r w:rsidRPr="006400F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50C13" w14:textId="77777777" w:rsidR="00355D6D" w:rsidRPr="006400FD" w:rsidRDefault="00355D6D" w:rsidP="00F57D65">
            <w:pPr>
              <w:pStyle w:val="rowtabella0"/>
              <w:jc w:val="center"/>
              <w:rPr>
                <w:color w:val="002060"/>
              </w:rPr>
            </w:pPr>
            <w:r w:rsidRPr="006400F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09A5" w14:textId="77777777" w:rsidR="00355D6D" w:rsidRPr="006400FD" w:rsidRDefault="00355D6D" w:rsidP="00F57D65">
            <w:pPr>
              <w:pStyle w:val="rowtabella0"/>
              <w:jc w:val="center"/>
              <w:rPr>
                <w:color w:val="002060"/>
              </w:rPr>
            </w:pPr>
            <w:r w:rsidRPr="006400FD">
              <w:rPr>
                <w:color w:val="002060"/>
              </w:rPr>
              <w:t>0</w:t>
            </w:r>
          </w:p>
        </w:tc>
      </w:tr>
      <w:tr w:rsidR="00355D6D" w:rsidRPr="006400FD" w14:paraId="16CE9F94"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5457D" w14:textId="77777777" w:rsidR="00355D6D" w:rsidRPr="006400FD" w:rsidRDefault="00355D6D" w:rsidP="00F57D65">
            <w:pPr>
              <w:pStyle w:val="rowtabella0"/>
              <w:rPr>
                <w:color w:val="002060"/>
              </w:rPr>
            </w:pPr>
            <w:r w:rsidRPr="006400F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A79A"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57498"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C728"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1E81"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ED98"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9292" w14:textId="77777777" w:rsidR="00355D6D" w:rsidRPr="006400FD" w:rsidRDefault="00355D6D" w:rsidP="00F57D65">
            <w:pPr>
              <w:pStyle w:val="rowtabella0"/>
              <w:jc w:val="center"/>
              <w:rPr>
                <w:color w:val="002060"/>
              </w:rPr>
            </w:pPr>
            <w:r w:rsidRPr="006400F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D2C7" w14:textId="77777777" w:rsidR="00355D6D" w:rsidRPr="006400FD" w:rsidRDefault="00355D6D" w:rsidP="00F57D65">
            <w:pPr>
              <w:pStyle w:val="rowtabella0"/>
              <w:jc w:val="center"/>
              <w:rPr>
                <w:color w:val="002060"/>
              </w:rPr>
            </w:pPr>
            <w:r w:rsidRPr="006400F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C786"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5877" w14:textId="77777777" w:rsidR="00355D6D" w:rsidRPr="006400FD" w:rsidRDefault="00355D6D" w:rsidP="00F57D65">
            <w:pPr>
              <w:pStyle w:val="rowtabella0"/>
              <w:jc w:val="center"/>
              <w:rPr>
                <w:color w:val="002060"/>
              </w:rPr>
            </w:pPr>
            <w:r w:rsidRPr="006400FD">
              <w:rPr>
                <w:color w:val="002060"/>
              </w:rPr>
              <w:t>0</w:t>
            </w:r>
          </w:p>
        </w:tc>
      </w:tr>
      <w:tr w:rsidR="00355D6D" w:rsidRPr="006400FD" w14:paraId="425A2B61"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CBC26" w14:textId="77777777" w:rsidR="00355D6D" w:rsidRPr="006400FD" w:rsidRDefault="00355D6D" w:rsidP="00F57D65">
            <w:pPr>
              <w:pStyle w:val="rowtabella0"/>
              <w:rPr>
                <w:color w:val="002060"/>
              </w:rPr>
            </w:pPr>
            <w:r w:rsidRPr="006400FD">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A6F1"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3AAC"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D17E"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B61A"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1C96D"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4D77" w14:textId="77777777" w:rsidR="00355D6D" w:rsidRPr="006400FD" w:rsidRDefault="00355D6D" w:rsidP="00F57D65">
            <w:pPr>
              <w:pStyle w:val="rowtabella0"/>
              <w:jc w:val="center"/>
              <w:rPr>
                <w:color w:val="002060"/>
              </w:rPr>
            </w:pPr>
            <w:r w:rsidRPr="006400F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932A" w14:textId="77777777" w:rsidR="00355D6D" w:rsidRPr="006400FD" w:rsidRDefault="00355D6D" w:rsidP="00F57D65">
            <w:pPr>
              <w:pStyle w:val="rowtabella0"/>
              <w:jc w:val="center"/>
              <w:rPr>
                <w:color w:val="002060"/>
              </w:rPr>
            </w:pPr>
            <w:r w:rsidRPr="006400F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904C" w14:textId="77777777" w:rsidR="00355D6D" w:rsidRPr="006400FD" w:rsidRDefault="00355D6D" w:rsidP="00F57D65">
            <w:pPr>
              <w:pStyle w:val="rowtabella0"/>
              <w:jc w:val="center"/>
              <w:rPr>
                <w:color w:val="002060"/>
              </w:rPr>
            </w:pPr>
            <w:r w:rsidRPr="006400F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6582" w14:textId="77777777" w:rsidR="00355D6D" w:rsidRPr="006400FD" w:rsidRDefault="00355D6D" w:rsidP="00F57D65">
            <w:pPr>
              <w:pStyle w:val="rowtabella0"/>
              <w:jc w:val="center"/>
              <w:rPr>
                <w:color w:val="002060"/>
              </w:rPr>
            </w:pPr>
            <w:r w:rsidRPr="006400FD">
              <w:rPr>
                <w:color w:val="002060"/>
              </w:rPr>
              <w:t>0</w:t>
            </w:r>
          </w:p>
        </w:tc>
      </w:tr>
      <w:tr w:rsidR="00355D6D" w:rsidRPr="006400FD" w14:paraId="4FFF3736" w14:textId="77777777" w:rsidTr="00F57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3F0B72" w14:textId="77777777" w:rsidR="00355D6D" w:rsidRPr="006400FD" w:rsidRDefault="00355D6D" w:rsidP="00F57D65">
            <w:pPr>
              <w:pStyle w:val="rowtabella0"/>
              <w:rPr>
                <w:color w:val="002060"/>
              </w:rPr>
            </w:pPr>
            <w:r w:rsidRPr="006400F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DAC6"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A6E9"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0F56"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43627"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3CD3"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4F81" w14:textId="77777777" w:rsidR="00355D6D" w:rsidRPr="006400FD" w:rsidRDefault="00355D6D" w:rsidP="00F57D65">
            <w:pPr>
              <w:pStyle w:val="rowtabella0"/>
              <w:jc w:val="center"/>
              <w:rPr>
                <w:color w:val="002060"/>
              </w:rPr>
            </w:pPr>
            <w:r w:rsidRPr="006400F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F496" w14:textId="77777777" w:rsidR="00355D6D" w:rsidRPr="006400FD" w:rsidRDefault="00355D6D" w:rsidP="00F57D65">
            <w:pPr>
              <w:pStyle w:val="rowtabella0"/>
              <w:jc w:val="center"/>
              <w:rPr>
                <w:color w:val="002060"/>
              </w:rPr>
            </w:pPr>
            <w:r w:rsidRPr="006400F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E778"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E3A6" w14:textId="77777777" w:rsidR="00355D6D" w:rsidRPr="006400FD" w:rsidRDefault="00355D6D" w:rsidP="00F57D65">
            <w:pPr>
              <w:pStyle w:val="rowtabella0"/>
              <w:jc w:val="center"/>
              <w:rPr>
                <w:color w:val="002060"/>
              </w:rPr>
            </w:pPr>
            <w:r w:rsidRPr="006400FD">
              <w:rPr>
                <w:color w:val="002060"/>
              </w:rPr>
              <w:t>0</w:t>
            </w:r>
          </w:p>
        </w:tc>
      </w:tr>
    </w:tbl>
    <w:p w14:paraId="77EAF08E" w14:textId="77777777" w:rsidR="00355D6D" w:rsidRDefault="00355D6D" w:rsidP="003B33AD">
      <w:pPr>
        <w:pStyle w:val="breakline"/>
        <w:rPr>
          <w:rFonts w:eastAsiaTheme="minorEastAsia"/>
          <w:color w:val="002060"/>
        </w:rPr>
      </w:pPr>
    </w:p>
    <w:p w14:paraId="26AC3DC0" w14:textId="77777777" w:rsidR="00355D6D" w:rsidRDefault="00355D6D" w:rsidP="003B33AD">
      <w:pPr>
        <w:pStyle w:val="breakline"/>
        <w:rPr>
          <w:rFonts w:eastAsiaTheme="minorEastAsia"/>
          <w:color w:val="002060"/>
        </w:rPr>
      </w:pPr>
    </w:p>
    <w:p w14:paraId="194B947C" w14:textId="77777777" w:rsidR="00355D6D" w:rsidRPr="006400FD" w:rsidRDefault="00355D6D" w:rsidP="00355D6D">
      <w:pPr>
        <w:pStyle w:val="titolocampionato0"/>
        <w:shd w:val="clear" w:color="auto" w:fill="CCCCCC"/>
        <w:spacing w:before="80" w:after="40"/>
        <w:rPr>
          <w:color w:val="002060"/>
        </w:rPr>
      </w:pPr>
      <w:r w:rsidRPr="006400FD">
        <w:rPr>
          <w:color w:val="002060"/>
        </w:rPr>
        <w:t>REGIONALE CALCIO A 5 FEMMINILE</w:t>
      </w:r>
    </w:p>
    <w:p w14:paraId="038C17FE" w14:textId="77777777" w:rsidR="00355D6D" w:rsidRPr="006400FD" w:rsidRDefault="00355D6D" w:rsidP="00355D6D">
      <w:pPr>
        <w:pStyle w:val="titoloprinc0"/>
        <w:rPr>
          <w:color w:val="002060"/>
        </w:rPr>
      </w:pPr>
      <w:r w:rsidRPr="006400FD">
        <w:rPr>
          <w:color w:val="002060"/>
        </w:rPr>
        <w:t>VARIAZIONI AL PROGRAMMA GARE</w:t>
      </w:r>
    </w:p>
    <w:p w14:paraId="30810E91" w14:textId="77777777" w:rsidR="00355D6D" w:rsidRPr="006400FD" w:rsidRDefault="00355D6D" w:rsidP="00355D6D">
      <w:pPr>
        <w:pStyle w:val="breakline"/>
        <w:rPr>
          <w:color w:val="002060"/>
        </w:rPr>
      </w:pPr>
    </w:p>
    <w:p w14:paraId="6218995B" w14:textId="77777777" w:rsidR="00355D6D" w:rsidRPr="006400FD" w:rsidRDefault="00355D6D" w:rsidP="00355D6D">
      <w:pPr>
        <w:pStyle w:val="breakline"/>
        <w:rPr>
          <w:color w:val="002060"/>
        </w:rPr>
      </w:pPr>
    </w:p>
    <w:p w14:paraId="27B1F8F7" w14:textId="77777777" w:rsidR="00355D6D" w:rsidRPr="006400FD" w:rsidRDefault="00355D6D" w:rsidP="00355D6D">
      <w:pPr>
        <w:pStyle w:val="sottotitolocampionato10"/>
        <w:rPr>
          <w:color w:val="002060"/>
        </w:rPr>
      </w:pPr>
      <w:r w:rsidRPr="006400F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5D6D" w:rsidRPr="006400FD" w14:paraId="1B29B1C2" w14:textId="77777777" w:rsidTr="00355D6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8E7A1" w14:textId="77777777" w:rsidR="00355D6D" w:rsidRPr="006400FD" w:rsidRDefault="00355D6D" w:rsidP="00F57D65">
            <w:pPr>
              <w:pStyle w:val="headertabella0"/>
              <w:rPr>
                <w:color w:val="002060"/>
              </w:rPr>
            </w:pPr>
            <w:r w:rsidRPr="006400F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B0BC3" w14:textId="77777777" w:rsidR="00355D6D" w:rsidRPr="006400FD" w:rsidRDefault="00355D6D" w:rsidP="00F57D65">
            <w:pPr>
              <w:pStyle w:val="headertabella0"/>
              <w:rPr>
                <w:color w:val="002060"/>
              </w:rPr>
            </w:pPr>
            <w:r w:rsidRPr="006400FD">
              <w:rPr>
                <w:color w:val="002060"/>
              </w:rPr>
              <w:t xml:space="preserve">N° </w:t>
            </w:r>
            <w:proofErr w:type="spellStart"/>
            <w:r w:rsidRPr="006400FD">
              <w:rPr>
                <w:color w:val="002060"/>
              </w:rPr>
              <w:t>Gior</w:t>
            </w:r>
            <w:proofErr w:type="spellEnd"/>
            <w:r w:rsidRPr="006400F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F36D8" w14:textId="77777777" w:rsidR="00355D6D" w:rsidRPr="006400FD" w:rsidRDefault="00355D6D" w:rsidP="00F57D65">
            <w:pPr>
              <w:pStyle w:val="headertabella0"/>
              <w:rPr>
                <w:color w:val="002060"/>
              </w:rPr>
            </w:pPr>
            <w:r w:rsidRPr="006400F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7D1CF" w14:textId="77777777" w:rsidR="00355D6D" w:rsidRPr="006400FD" w:rsidRDefault="00355D6D" w:rsidP="00F57D65">
            <w:pPr>
              <w:pStyle w:val="headertabella0"/>
              <w:rPr>
                <w:color w:val="002060"/>
              </w:rPr>
            </w:pPr>
            <w:r w:rsidRPr="006400F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8EE22" w14:textId="77777777" w:rsidR="00355D6D" w:rsidRPr="006400FD" w:rsidRDefault="00355D6D" w:rsidP="00F57D65">
            <w:pPr>
              <w:pStyle w:val="headertabella0"/>
              <w:rPr>
                <w:color w:val="002060"/>
              </w:rPr>
            </w:pPr>
            <w:r w:rsidRPr="006400FD">
              <w:rPr>
                <w:color w:val="002060"/>
              </w:rPr>
              <w:t xml:space="preserve">Data </w:t>
            </w:r>
            <w:proofErr w:type="spellStart"/>
            <w:r w:rsidRPr="006400FD">
              <w:rPr>
                <w:color w:val="002060"/>
              </w:rPr>
              <w:t>Orig</w:t>
            </w:r>
            <w:proofErr w:type="spellEnd"/>
            <w:r w:rsidRPr="006400F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45275" w14:textId="77777777" w:rsidR="00355D6D" w:rsidRPr="006400FD" w:rsidRDefault="00355D6D" w:rsidP="00F57D65">
            <w:pPr>
              <w:pStyle w:val="headertabella0"/>
              <w:rPr>
                <w:color w:val="002060"/>
              </w:rPr>
            </w:pPr>
            <w:r w:rsidRPr="006400F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C56FB" w14:textId="77777777" w:rsidR="00355D6D" w:rsidRPr="006400FD" w:rsidRDefault="00355D6D" w:rsidP="00F57D65">
            <w:pPr>
              <w:pStyle w:val="headertabella0"/>
              <w:rPr>
                <w:color w:val="002060"/>
              </w:rPr>
            </w:pPr>
            <w:r w:rsidRPr="006400FD">
              <w:rPr>
                <w:color w:val="002060"/>
              </w:rPr>
              <w:t xml:space="preserve">Ora </w:t>
            </w:r>
            <w:proofErr w:type="spellStart"/>
            <w:r w:rsidRPr="006400FD">
              <w:rPr>
                <w:color w:val="002060"/>
              </w:rPr>
              <w:t>Orig</w:t>
            </w:r>
            <w:proofErr w:type="spellEnd"/>
            <w:r w:rsidRPr="006400F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1940D" w14:textId="77777777" w:rsidR="00355D6D" w:rsidRPr="006400FD" w:rsidRDefault="00355D6D" w:rsidP="00F57D65">
            <w:pPr>
              <w:pStyle w:val="headertabella0"/>
              <w:rPr>
                <w:color w:val="002060"/>
              </w:rPr>
            </w:pPr>
            <w:r w:rsidRPr="006400FD">
              <w:rPr>
                <w:color w:val="002060"/>
              </w:rPr>
              <w:t>Impianto</w:t>
            </w:r>
          </w:p>
        </w:tc>
      </w:tr>
      <w:tr w:rsidR="00355D6D" w:rsidRPr="006400FD" w14:paraId="0F8418B2" w14:textId="77777777" w:rsidTr="00355D6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51CD8" w14:textId="77777777" w:rsidR="00355D6D" w:rsidRPr="00355D6D" w:rsidRDefault="00355D6D" w:rsidP="00F57D65">
            <w:pPr>
              <w:pStyle w:val="rowtabella0"/>
              <w:rPr>
                <w:color w:val="002060"/>
                <w:highlight w:val="yellow"/>
              </w:rPr>
            </w:pPr>
            <w:r w:rsidRPr="00355D6D">
              <w:rPr>
                <w:color w:val="002060"/>
                <w:highlight w:val="yellow"/>
              </w:rPr>
              <w:t>27/11/2024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05B3E" w14:textId="77777777" w:rsidR="00355D6D" w:rsidRPr="00355D6D" w:rsidRDefault="00355D6D" w:rsidP="00F57D65">
            <w:pPr>
              <w:pStyle w:val="rowtabella0"/>
              <w:jc w:val="center"/>
              <w:rPr>
                <w:color w:val="002060"/>
                <w:highlight w:val="yellow"/>
              </w:rPr>
            </w:pPr>
            <w:r w:rsidRPr="00355D6D">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2C05" w14:textId="77777777" w:rsidR="00355D6D" w:rsidRPr="00355D6D" w:rsidRDefault="00355D6D" w:rsidP="00F57D65">
            <w:pPr>
              <w:pStyle w:val="rowtabella0"/>
              <w:rPr>
                <w:color w:val="002060"/>
                <w:highlight w:val="yellow"/>
              </w:rPr>
            </w:pPr>
            <w:r w:rsidRPr="00355D6D">
              <w:rPr>
                <w:color w:val="002060"/>
                <w:highlight w:val="yellow"/>
              </w:rPr>
              <w:t>CALCIO POTENZA 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9521" w14:textId="77777777" w:rsidR="00355D6D" w:rsidRPr="00355D6D" w:rsidRDefault="00355D6D" w:rsidP="00F57D65">
            <w:pPr>
              <w:pStyle w:val="rowtabella0"/>
              <w:rPr>
                <w:color w:val="002060"/>
                <w:highlight w:val="yellow"/>
              </w:rPr>
            </w:pPr>
            <w:r w:rsidRPr="00355D6D">
              <w:rPr>
                <w:color w:val="002060"/>
                <w:highlight w:val="yellow"/>
              </w:rPr>
              <w:t>C.U.S. CAMERINO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009C" w14:textId="77777777" w:rsidR="00355D6D" w:rsidRPr="006400FD" w:rsidRDefault="00355D6D" w:rsidP="00F57D65">
            <w:pPr>
              <w:pStyle w:val="rowtabella0"/>
              <w:rPr>
                <w:color w:val="002060"/>
              </w:rPr>
            </w:pPr>
            <w:r w:rsidRPr="006400FD">
              <w:rPr>
                <w:color w:val="002060"/>
              </w:rPr>
              <w:t>29/11/2024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308D" w14:textId="77777777" w:rsidR="00355D6D" w:rsidRPr="00355D6D" w:rsidRDefault="00355D6D" w:rsidP="00F57D65">
            <w:pPr>
              <w:pStyle w:val="rowtabella0"/>
              <w:jc w:val="center"/>
              <w:rPr>
                <w:color w:val="002060"/>
                <w:highlight w:val="yellow"/>
              </w:rPr>
            </w:pPr>
            <w:r w:rsidRPr="00355D6D">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3677" w14:textId="77777777" w:rsidR="00355D6D" w:rsidRPr="006400FD" w:rsidRDefault="00355D6D" w:rsidP="00F57D6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3147" w14:textId="77777777" w:rsidR="00355D6D" w:rsidRPr="006400FD" w:rsidRDefault="00355D6D" w:rsidP="00F57D65">
            <w:pPr>
              <w:rPr>
                <w:color w:val="002060"/>
              </w:rPr>
            </w:pPr>
          </w:p>
        </w:tc>
      </w:tr>
      <w:tr w:rsidR="00355D6D" w:rsidRPr="006400FD" w14:paraId="1A32E210" w14:textId="77777777" w:rsidTr="00355D6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134B" w14:textId="77777777" w:rsidR="00355D6D" w:rsidRPr="00355D6D" w:rsidRDefault="00355D6D" w:rsidP="00F57D65">
            <w:pPr>
              <w:pStyle w:val="rowtabella0"/>
              <w:rPr>
                <w:color w:val="002060"/>
                <w:highlight w:val="yellow"/>
              </w:rPr>
            </w:pPr>
            <w:r w:rsidRPr="00355D6D">
              <w:rPr>
                <w:color w:val="002060"/>
                <w:highlight w:val="yellow"/>
              </w:rPr>
              <w:t>12/03/2025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CEE1" w14:textId="77777777" w:rsidR="00355D6D" w:rsidRPr="00355D6D" w:rsidRDefault="00355D6D" w:rsidP="00F57D65">
            <w:pPr>
              <w:pStyle w:val="rowtabella0"/>
              <w:jc w:val="center"/>
              <w:rPr>
                <w:color w:val="002060"/>
                <w:highlight w:val="yellow"/>
              </w:rPr>
            </w:pPr>
            <w:r w:rsidRPr="00355D6D">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7524" w14:textId="77777777" w:rsidR="00355D6D" w:rsidRPr="00355D6D" w:rsidRDefault="00355D6D" w:rsidP="00F57D65">
            <w:pPr>
              <w:pStyle w:val="rowtabella0"/>
              <w:rPr>
                <w:color w:val="002060"/>
                <w:highlight w:val="yellow"/>
              </w:rPr>
            </w:pPr>
            <w:r w:rsidRPr="00355D6D">
              <w:rPr>
                <w:color w:val="002060"/>
                <w:highlight w:val="yellow"/>
              </w:rPr>
              <w:t>C.U.S. CAMERINO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B307" w14:textId="77777777" w:rsidR="00355D6D" w:rsidRPr="00355D6D" w:rsidRDefault="00355D6D" w:rsidP="00F57D65">
            <w:pPr>
              <w:pStyle w:val="rowtabella0"/>
              <w:rPr>
                <w:color w:val="002060"/>
                <w:highlight w:val="yellow"/>
              </w:rPr>
            </w:pPr>
            <w:r w:rsidRPr="00355D6D">
              <w:rPr>
                <w:color w:val="002060"/>
                <w:highlight w:val="yellow"/>
              </w:rPr>
              <w:t>GROTTESE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0249" w14:textId="77777777" w:rsidR="00355D6D" w:rsidRPr="006400FD" w:rsidRDefault="00355D6D" w:rsidP="00F57D65">
            <w:pPr>
              <w:pStyle w:val="rowtabella0"/>
              <w:rPr>
                <w:color w:val="002060"/>
              </w:rPr>
            </w:pPr>
            <w:r w:rsidRPr="006400FD">
              <w:rPr>
                <w:color w:val="002060"/>
              </w:rPr>
              <w:t>14/03/2025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9658" w14:textId="77777777" w:rsidR="00355D6D" w:rsidRPr="00355D6D" w:rsidRDefault="00355D6D" w:rsidP="00F57D65">
            <w:pPr>
              <w:pStyle w:val="rowtabella0"/>
              <w:jc w:val="center"/>
              <w:rPr>
                <w:color w:val="002060"/>
                <w:highlight w:val="yellow"/>
              </w:rPr>
            </w:pPr>
            <w:r w:rsidRPr="00355D6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700F" w14:textId="77777777" w:rsidR="00355D6D" w:rsidRPr="006400FD" w:rsidRDefault="00355D6D" w:rsidP="00F57D6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AADE" w14:textId="77777777" w:rsidR="00355D6D" w:rsidRPr="006400FD" w:rsidRDefault="00355D6D" w:rsidP="00F57D65">
            <w:pPr>
              <w:rPr>
                <w:color w:val="002060"/>
              </w:rPr>
            </w:pPr>
          </w:p>
        </w:tc>
      </w:tr>
    </w:tbl>
    <w:p w14:paraId="2D174A5E" w14:textId="77777777" w:rsidR="00355D6D" w:rsidRPr="006400FD" w:rsidRDefault="00355D6D" w:rsidP="00355D6D">
      <w:pPr>
        <w:pStyle w:val="breakline"/>
        <w:rPr>
          <w:rFonts w:eastAsiaTheme="minorEastAsia"/>
          <w:color w:val="002060"/>
        </w:rPr>
      </w:pPr>
    </w:p>
    <w:p w14:paraId="718CC7B8" w14:textId="77777777" w:rsidR="00355D6D" w:rsidRPr="006400FD" w:rsidRDefault="00355D6D" w:rsidP="00355D6D">
      <w:pPr>
        <w:pStyle w:val="breakline"/>
        <w:rPr>
          <w:color w:val="002060"/>
        </w:rPr>
      </w:pPr>
    </w:p>
    <w:p w14:paraId="40D6DA4D" w14:textId="77777777" w:rsidR="00355D6D" w:rsidRPr="006400FD" w:rsidRDefault="00355D6D" w:rsidP="00355D6D">
      <w:pPr>
        <w:pStyle w:val="titoloprinc0"/>
        <w:rPr>
          <w:color w:val="002060"/>
        </w:rPr>
      </w:pPr>
      <w:r w:rsidRPr="006400FD">
        <w:rPr>
          <w:color w:val="002060"/>
        </w:rPr>
        <w:t>RISULTATI</w:t>
      </w:r>
    </w:p>
    <w:p w14:paraId="0D818A93" w14:textId="77777777" w:rsidR="00355D6D" w:rsidRPr="006400FD" w:rsidRDefault="00355D6D" w:rsidP="00355D6D">
      <w:pPr>
        <w:pStyle w:val="breakline"/>
        <w:rPr>
          <w:color w:val="002060"/>
        </w:rPr>
      </w:pPr>
    </w:p>
    <w:p w14:paraId="3DADF1A2" w14:textId="77777777" w:rsidR="00355D6D" w:rsidRPr="006400FD" w:rsidRDefault="00355D6D" w:rsidP="00355D6D">
      <w:pPr>
        <w:pStyle w:val="sottotitolocampionato10"/>
        <w:rPr>
          <w:color w:val="002060"/>
        </w:rPr>
      </w:pPr>
      <w:r w:rsidRPr="006400FD">
        <w:rPr>
          <w:color w:val="002060"/>
        </w:rPr>
        <w:t>RISULTATI UFFICIALI GARE DEL 22/11/2024</w:t>
      </w:r>
    </w:p>
    <w:p w14:paraId="27DAB10E" w14:textId="77777777" w:rsidR="00355D6D" w:rsidRPr="00355D6D" w:rsidRDefault="00355D6D" w:rsidP="00355D6D">
      <w:pPr>
        <w:pStyle w:val="sottotitolocampionato20"/>
        <w:spacing w:before="0" w:beforeAutospacing="0" w:after="0" w:afterAutospacing="0"/>
        <w:rPr>
          <w:rFonts w:ascii="Arial" w:hAnsi="Arial" w:cs="Arial"/>
          <w:color w:val="002060"/>
          <w:sz w:val="20"/>
          <w:szCs w:val="20"/>
        </w:rPr>
      </w:pPr>
      <w:r w:rsidRPr="00355D6D">
        <w:rPr>
          <w:rFonts w:ascii="Arial" w:hAnsi="Arial" w:cs="Arial"/>
          <w:color w:val="002060"/>
          <w:sz w:val="20"/>
          <w:szCs w:val="20"/>
        </w:rPr>
        <w:t>Si trascrivono qui di seguito i risultati ufficiali delle gare disputate</w:t>
      </w:r>
    </w:p>
    <w:p w14:paraId="2278AA40" w14:textId="77777777" w:rsidR="00355D6D" w:rsidRPr="006400FD" w:rsidRDefault="00355D6D" w:rsidP="00355D6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5D6D" w:rsidRPr="006400FD" w14:paraId="29629FC1" w14:textId="77777777" w:rsidTr="00F57D6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5D6D" w:rsidRPr="006400FD" w14:paraId="3FCD329A" w14:textId="77777777" w:rsidTr="00F57D6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81C2A" w14:textId="77777777" w:rsidR="00355D6D" w:rsidRPr="006400FD" w:rsidRDefault="00355D6D" w:rsidP="00F57D65">
                  <w:pPr>
                    <w:pStyle w:val="headertabella0"/>
                    <w:rPr>
                      <w:color w:val="002060"/>
                    </w:rPr>
                  </w:pPr>
                  <w:r w:rsidRPr="006400FD">
                    <w:rPr>
                      <w:color w:val="002060"/>
                    </w:rPr>
                    <w:t>GIRONE A - 7 Giornata - A</w:t>
                  </w:r>
                </w:p>
              </w:tc>
            </w:tr>
            <w:tr w:rsidR="00355D6D" w:rsidRPr="006400FD" w14:paraId="1368063B" w14:textId="77777777" w:rsidTr="00F57D6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1B1264" w14:textId="77777777" w:rsidR="00355D6D" w:rsidRPr="006400FD" w:rsidRDefault="00355D6D" w:rsidP="00F57D65">
                  <w:pPr>
                    <w:pStyle w:val="rowtabella0"/>
                    <w:rPr>
                      <w:color w:val="002060"/>
                    </w:rPr>
                  </w:pPr>
                  <w:r w:rsidRPr="006400FD">
                    <w:rPr>
                      <w:color w:val="002060"/>
                    </w:rPr>
                    <w:t>VENERE POTENTIA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D5501" w14:textId="77777777" w:rsidR="00355D6D" w:rsidRPr="006400FD" w:rsidRDefault="00355D6D" w:rsidP="00F57D65">
                  <w:pPr>
                    <w:pStyle w:val="rowtabella0"/>
                    <w:rPr>
                      <w:color w:val="002060"/>
                    </w:rPr>
                  </w:pPr>
                  <w:r w:rsidRPr="006400FD">
                    <w:rPr>
                      <w:color w:val="002060"/>
                    </w:rPr>
                    <w:t>- CALCIO POTENZA 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2D690" w14:textId="77777777" w:rsidR="00355D6D" w:rsidRPr="006400FD" w:rsidRDefault="00355D6D" w:rsidP="00F57D65">
                  <w:pPr>
                    <w:pStyle w:val="rowtabella0"/>
                    <w:jc w:val="center"/>
                    <w:rPr>
                      <w:color w:val="002060"/>
                    </w:rPr>
                  </w:pPr>
                  <w:r w:rsidRPr="006400FD">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E2BED" w14:textId="77777777" w:rsidR="00355D6D" w:rsidRPr="006400FD" w:rsidRDefault="00355D6D" w:rsidP="00F57D65">
                  <w:pPr>
                    <w:pStyle w:val="rowtabella0"/>
                    <w:jc w:val="center"/>
                    <w:rPr>
                      <w:color w:val="002060"/>
                    </w:rPr>
                  </w:pPr>
                  <w:r w:rsidRPr="006400FD">
                    <w:rPr>
                      <w:color w:val="002060"/>
                    </w:rPr>
                    <w:t> </w:t>
                  </w:r>
                </w:p>
              </w:tc>
            </w:tr>
          </w:tbl>
          <w:p w14:paraId="18C3C4D3" w14:textId="77777777" w:rsidR="00355D6D" w:rsidRPr="006400FD" w:rsidRDefault="00355D6D" w:rsidP="00F57D65">
            <w:pPr>
              <w:rPr>
                <w:color w:val="002060"/>
              </w:rPr>
            </w:pPr>
          </w:p>
        </w:tc>
      </w:tr>
    </w:tbl>
    <w:p w14:paraId="4797856E" w14:textId="77777777" w:rsidR="00355D6D" w:rsidRPr="006400FD" w:rsidRDefault="00355D6D" w:rsidP="00355D6D">
      <w:pPr>
        <w:pStyle w:val="breakline"/>
        <w:rPr>
          <w:rFonts w:eastAsiaTheme="minorEastAsia"/>
          <w:color w:val="002060"/>
        </w:rPr>
      </w:pPr>
    </w:p>
    <w:p w14:paraId="1AE6B065" w14:textId="77777777" w:rsidR="00355D6D" w:rsidRPr="006400FD" w:rsidRDefault="00355D6D" w:rsidP="00355D6D">
      <w:pPr>
        <w:pStyle w:val="breakline"/>
        <w:rPr>
          <w:color w:val="002060"/>
        </w:rPr>
      </w:pPr>
    </w:p>
    <w:p w14:paraId="1F09C798" w14:textId="77777777" w:rsidR="00355D6D" w:rsidRPr="006400FD" w:rsidRDefault="00355D6D" w:rsidP="00355D6D">
      <w:pPr>
        <w:pStyle w:val="titoloprinc0"/>
        <w:rPr>
          <w:color w:val="002060"/>
        </w:rPr>
      </w:pPr>
      <w:r w:rsidRPr="006400FD">
        <w:rPr>
          <w:color w:val="002060"/>
        </w:rPr>
        <w:t>CLASSIFICA</w:t>
      </w:r>
    </w:p>
    <w:p w14:paraId="553ACED6" w14:textId="77777777" w:rsidR="00355D6D" w:rsidRPr="006400FD" w:rsidRDefault="00355D6D" w:rsidP="00355D6D">
      <w:pPr>
        <w:pStyle w:val="breakline"/>
        <w:rPr>
          <w:color w:val="002060"/>
        </w:rPr>
      </w:pPr>
    </w:p>
    <w:p w14:paraId="4C1DBF8F" w14:textId="77777777" w:rsidR="00355D6D" w:rsidRPr="006400FD" w:rsidRDefault="00355D6D" w:rsidP="00355D6D">
      <w:pPr>
        <w:pStyle w:val="breakline"/>
        <w:rPr>
          <w:color w:val="002060"/>
        </w:rPr>
      </w:pPr>
    </w:p>
    <w:p w14:paraId="2C4AA64B" w14:textId="77777777" w:rsidR="00355D6D" w:rsidRPr="006400FD" w:rsidRDefault="00355D6D" w:rsidP="00355D6D">
      <w:pPr>
        <w:pStyle w:val="sottotitolocampionato10"/>
        <w:rPr>
          <w:color w:val="002060"/>
        </w:rPr>
      </w:pPr>
      <w:r w:rsidRPr="006400F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5D6D" w:rsidRPr="006400FD" w14:paraId="0246D493" w14:textId="77777777" w:rsidTr="00F57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A60D0" w14:textId="77777777" w:rsidR="00355D6D" w:rsidRPr="006400FD" w:rsidRDefault="00355D6D" w:rsidP="00F57D65">
            <w:pPr>
              <w:pStyle w:val="headertabella0"/>
              <w:rPr>
                <w:color w:val="002060"/>
              </w:rPr>
            </w:pPr>
            <w:r w:rsidRPr="006400F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0F609" w14:textId="77777777" w:rsidR="00355D6D" w:rsidRPr="006400FD" w:rsidRDefault="00355D6D" w:rsidP="00F57D65">
            <w:pPr>
              <w:pStyle w:val="headertabella0"/>
              <w:rPr>
                <w:color w:val="002060"/>
              </w:rPr>
            </w:pPr>
            <w:r w:rsidRPr="006400F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B9560" w14:textId="77777777" w:rsidR="00355D6D" w:rsidRPr="006400FD" w:rsidRDefault="00355D6D" w:rsidP="00F57D65">
            <w:pPr>
              <w:pStyle w:val="headertabella0"/>
              <w:rPr>
                <w:color w:val="002060"/>
              </w:rPr>
            </w:pPr>
            <w:r w:rsidRPr="006400F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E8978" w14:textId="77777777" w:rsidR="00355D6D" w:rsidRPr="006400FD" w:rsidRDefault="00355D6D" w:rsidP="00F57D65">
            <w:pPr>
              <w:pStyle w:val="headertabella0"/>
              <w:rPr>
                <w:color w:val="002060"/>
              </w:rPr>
            </w:pPr>
            <w:r w:rsidRPr="006400F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CBBB4" w14:textId="77777777" w:rsidR="00355D6D" w:rsidRPr="006400FD" w:rsidRDefault="00355D6D" w:rsidP="00F57D65">
            <w:pPr>
              <w:pStyle w:val="headertabella0"/>
              <w:rPr>
                <w:color w:val="002060"/>
              </w:rPr>
            </w:pPr>
            <w:r w:rsidRPr="006400F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9ACA7" w14:textId="77777777" w:rsidR="00355D6D" w:rsidRPr="006400FD" w:rsidRDefault="00355D6D" w:rsidP="00F57D65">
            <w:pPr>
              <w:pStyle w:val="headertabella0"/>
              <w:rPr>
                <w:color w:val="002060"/>
              </w:rPr>
            </w:pPr>
            <w:r w:rsidRPr="006400F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1485B" w14:textId="77777777" w:rsidR="00355D6D" w:rsidRPr="006400FD" w:rsidRDefault="00355D6D" w:rsidP="00F57D65">
            <w:pPr>
              <w:pStyle w:val="headertabella0"/>
              <w:rPr>
                <w:color w:val="002060"/>
              </w:rPr>
            </w:pPr>
            <w:r w:rsidRPr="006400F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17BB0" w14:textId="77777777" w:rsidR="00355D6D" w:rsidRPr="006400FD" w:rsidRDefault="00355D6D" w:rsidP="00F57D65">
            <w:pPr>
              <w:pStyle w:val="headertabella0"/>
              <w:rPr>
                <w:color w:val="002060"/>
              </w:rPr>
            </w:pPr>
            <w:r w:rsidRPr="006400F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2E45B" w14:textId="77777777" w:rsidR="00355D6D" w:rsidRPr="006400FD" w:rsidRDefault="00355D6D" w:rsidP="00F57D65">
            <w:pPr>
              <w:pStyle w:val="headertabella0"/>
              <w:rPr>
                <w:color w:val="002060"/>
              </w:rPr>
            </w:pPr>
            <w:r w:rsidRPr="006400F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F5398" w14:textId="77777777" w:rsidR="00355D6D" w:rsidRPr="006400FD" w:rsidRDefault="00355D6D" w:rsidP="00F57D65">
            <w:pPr>
              <w:pStyle w:val="headertabella0"/>
              <w:rPr>
                <w:color w:val="002060"/>
              </w:rPr>
            </w:pPr>
            <w:r w:rsidRPr="006400FD">
              <w:rPr>
                <w:color w:val="002060"/>
              </w:rPr>
              <w:t>PE</w:t>
            </w:r>
          </w:p>
        </w:tc>
      </w:tr>
      <w:tr w:rsidR="00355D6D" w:rsidRPr="006400FD" w14:paraId="16F6906B" w14:textId="77777777" w:rsidTr="00F57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5C385" w14:textId="77777777" w:rsidR="00355D6D" w:rsidRPr="006400FD" w:rsidRDefault="00355D6D" w:rsidP="00F57D65">
            <w:pPr>
              <w:pStyle w:val="rowtabella0"/>
              <w:rPr>
                <w:color w:val="002060"/>
              </w:rPr>
            </w:pPr>
            <w:r w:rsidRPr="006400FD">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C765"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44D5"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82BC"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3ABE"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359B4"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F73B" w14:textId="77777777" w:rsidR="00355D6D" w:rsidRPr="006400FD" w:rsidRDefault="00355D6D" w:rsidP="00F57D65">
            <w:pPr>
              <w:pStyle w:val="rowtabella0"/>
              <w:jc w:val="center"/>
              <w:rPr>
                <w:color w:val="002060"/>
              </w:rPr>
            </w:pPr>
            <w:r w:rsidRPr="006400F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45AE"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2DB4" w14:textId="77777777" w:rsidR="00355D6D" w:rsidRPr="006400FD" w:rsidRDefault="00355D6D" w:rsidP="00F57D65">
            <w:pPr>
              <w:pStyle w:val="rowtabella0"/>
              <w:jc w:val="center"/>
              <w:rPr>
                <w:color w:val="002060"/>
              </w:rPr>
            </w:pPr>
            <w:r w:rsidRPr="006400F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3837" w14:textId="77777777" w:rsidR="00355D6D" w:rsidRPr="006400FD" w:rsidRDefault="00355D6D" w:rsidP="00F57D65">
            <w:pPr>
              <w:pStyle w:val="rowtabella0"/>
              <w:jc w:val="center"/>
              <w:rPr>
                <w:color w:val="002060"/>
              </w:rPr>
            </w:pPr>
            <w:r w:rsidRPr="006400FD">
              <w:rPr>
                <w:color w:val="002060"/>
              </w:rPr>
              <w:t>0</w:t>
            </w:r>
          </w:p>
        </w:tc>
      </w:tr>
      <w:tr w:rsidR="00355D6D" w:rsidRPr="006400FD" w14:paraId="4892C077"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F04DC" w14:textId="77777777" w:rsidR="00355D6D" w:rsidRPr="006400FD" w:rsidRDefault="00355D6D" w:rsidP="00F57D65">
            <w:pPr>
              <w:pStyle w:val="rowtabella0"/>
              <w:rPr>
                <w:color w:val="002060"/>
              </w:rPr>
            </w:pPr>
            <w:r w:rsidRPr="006400FD">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10F0"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96B0"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AD0F"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1174"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79CC1"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57DA4" w14:textId="77777777" w:rsidR="00355D6D" w:rsidRPr="006400FD" w:rsidRDefault="00355D6D" w:rsidP="00F57D65">
            <w:pPr>
              <w:pStyle w:val="rowtabella0"/>
              <w:jc w:val="center"/>
              <w:rPr>
                <w:color w:val="002060"/>
              </w:rPr>
            </w:pPr>
            <w:r w:rsidRPr="006400F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DB24"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B066" w14:textId="77777777" w:rsidR="00355D6D" w:rsidRPr="006400FD" w:rsidRDefault="00355D6D" w:rsidP="00F57D65">
            <w:pPr>
              <w:pStyle w:val="rowtabella0"/>
              <w:jc w:val="center"/>
              <w:rPr>
                <w:color w:val="002060"/>
              </w:rPr>
            </w:pPr>
            <w:r w:rsidRPr="006400F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F500" w14:textId="77777777" w:rsidR="00355D6D" w:rsidRPr="006400FD" w:rsidRDefault="00355D6D" w:rsidP="00F57D65">
            <w:pPr>
              <w:pStyle w:val="rowtabella0"/>
              <w:jc w:val="center"/>
              <w:rPr>
                <w:color w:val="002060"/>
              </w:rPr>
            </w:pPr>
            <w:r w:rsidRPr="006400FD">
              <w:rPr>
                <w:color w:val="002060"/>
              </w:rPr>
              <w:t>0</w:t>
            </w:r>
          </w:p>
        </w:tc>
      </w:tr>
      <w:tr w:rsidR="00355D6D" w:rsidRPr="006400FD" w14:paraId="581B29BF"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E694D" w14:textId="77777777" w:rsidR="00355D6D" w:rsidRPr="006400FD" w:rsidRDefault="00355D6D" w:rsidP="00F57D65">
            <w:pPr>
              <w:pStyle w:val="rowtabella0"/>
              <w:rPr>
                <w:color w:val="002060"/>
              </w:rPr>
            </w:pPr>
            <w:r w:rsidRPr="006400F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812C"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326C"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5757"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C72FB"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E0DF"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6B51C" w14:textId="77777777" w:rsidR="00355D6D" w:rsidRPr="006400FD" w:rsidRDefault="00355D6D" w:rsidP="00F57D65">
            <w:pPr>
              <w:pStyle w:val="rowtabella0"/>
              <w:jc w:val="center"/>
              <w:rPr>
                <w:color w:val="002060"/>
              </w:rPr>
            </w:pPr>
            <w:r w:rsidRPr="006400F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D4CE" w14:textId="77777777" w:rsidR="00355D6D" w:rsidRPr="006400FD" w:rsidRDefault="00355D6D" w:rsidP="00F57D65">
            <w:pPr>
              <w:pStyle w:val="rowtabella0"/>
              <w:jc w:val="center"/>
              <w:rPr>
                <w:color w:val="002060"/>
              </w:rPr>
            </w:pPr>
            <w:r w:rsidRPr="006400F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B04F" w14:textId="77777777" w:rsidR="00355D6D" w:rsidRPr="006400FD" w:rsidRDefault="00355D6D" w:rsidP="00F57D65">
            <w:pPr>
              <w:pStyle w:val="rowtabella0"/>
              <w:jc w:val="center"/>
              <w:rPr>
                <w:color w:val="002060"/>
              </w:rPr>
            </w:pPr>
            <w:r w:rsidRPr="006400F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BFDC" w14:textId="77777777" w:rsidR="00355D6D" w:rsidRPr="006400FD" w:rsidRDefault="00355D6D" w:rsidP="00F57D65">
            <w:pPr>
              <w:pStyle w:val="rowtabella0"/>
              <w:jc w:val="center"/>
              <w:rPr>
                <w:color w:val="002060"/>
              </w:rPr>
            </w:pPr>
            <w:r w:rsidRPr="006400FD">
              <w:rPr>
                <w:color w:val="002060"/>
              </w:rPr>
              <w:t>0</w:t>
            </w:r>
          </w:p>
        </w:tc>
      </w:tr>
      <w:tr w:rsidR="00355D6D" w:rsidRPr="006400FD" w14:paraId="5B52021D"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D6186" w14:textId="77777777" w:rsidR="00355D6D" w:rsidRPr="006400FD" w:rsidRDefault="00355D6D" w:rsidP="00F57D65">
            <w:pPr>
              <w:pStyle w:val="rowtabella0"/>
              <w:rPr>
                <w:color w:val="002060"/>
              </w:rPr>
            </w:pPr>
            <w:r w:rsidRPr="006400F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230D"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8D9B"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2BBA"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7628"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B279"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B2E8" w14:textId="77777777" w:rsidR="00355D6D" w:rsidRPr="006400FD" w:rsidRDefault="00355D6D" w:rsidP="00F57D65">
            <w:pPr>
              <w:pStyle w:val="rowtabella0"/>
              <w:jc w:val="center"/>
              <w:rPr>
                <w:color w:val="002060"/>
              </w:rPr>
            </w:pPr>
            <w:r w:rsidRPr="006400F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5E4C" w14:textId="77777777" w:rsidR="00355D6D" w:rsidRPr="006400FD" w:rsidRDefault="00355D6D" w:rsidP="00F57D65">
            <w:pPr>
              <w:pStyle w:val="rowtabella0"/>
              <w:jc w:val="center"/>
              <w:rPr>
                <w:color w:val="002060"/>
              </w:rPr>
            </w:pPr>
            <w:r w:rsidRPr="006400F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178BA" w14:textId="77777777" w:rsidR="00355D6D" w:rsidRPr="006400FD" w:rsidRDefault="00355D6D" w:rsidP="00F57D65">
            <w:pPr>
              <w:pStyle w:val="rowtabella0"/>
              <w:jc w:val="center"/>
              <w:rPr>
                <w:color w:val="002060"/>
              </w:rPr>
            </w:pPr>
            <w:r w:rsidRPr="006400F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5FB8" w14:textId="77777777" w:rsidR="00355D6D" w:rsidRPr="006400FD" w:rsidRDefault="00355D6D" w:rsidP="00F57D65">
            <w:pPr>
              <w:pStyle w:val="rowtabella0"/>
              <w:jc w:val="center"/>
              <w:rPr>
                <w:color w:val="002060"/>
              </w:rPr>
            </w:pPr>
            <w:r w:rsidRPr="006400FD">
              <w:rPr>
                <w:color w:val="002060"/>
              </w:rPr>
              <w:t>0</w:t>
            </w:r>
          </w:p>
        </w:tc>
      </w:tr>
      <w:tr w:rsidR="00355D6D" w:rsidRPr="006400FD" w14:paraId="62625EB1"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7FE6E" w14:textId="77777777" w:rsidR="00355D6D" w:rsidRPr="006400FD" w:rsidRDefault="00355D6D" w:rsidP="00F57D65">
            <w:pPr>
              <w:pStyle w:val="rowtabella0"/>
              <w:rPr>
                <w:color w:val="002060"/>
              </w:rPr>
            </w:pPr>
            <w:r w:rsidRPr="006400F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B161" w14:textId="77777777" w:rsidR="00355D6D" w:rsidRPr="006400FD" w:rsidRDefault="00355D6D" w:rsidP="00F57D65">
            <w:pPr>
              <w:pStyle w:val="rowtabella0"/>
              <w:jc w:val="center"/>
              <w:rPr>
                <w:color w:val="002060"/>
              </w:rPr>
            </w:pPr>
            <w:r w:rsidRPr="006400F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B3FA"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3A37"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12E4"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9688"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0DA37" w14:textId="77777777" w:rsidR="00355D6D" w:rsidRPr="006400FD" w:rsidRDefault="00355D6D" w:rsidP="00F57D65">
            <w:pPr>
              <w:pStyle w:val="rowtabella0"/>
              <w:jc w:val="center"/>
              <w:rPr>
                <w:color w:val="002060"/>
              </w:rPr>
            </w:pPr>
            <w:r w:rsidRPr="006400F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03EBB" w14:textId="77777777" w:rsidR="00355D6D" w:rsidRPr="006400FD" w:rsidRDefault="00355D6D" w:rsidP="00F57D65">
            <w:pPr>
              <w:pStyle w:val="rowtabella0"/>
              <w:jc w:val="center"/>
              <w:rPr>
                <w:color w:val="002060"/>
              </w:rPr>
            </w:pPr>
            <w:r w:rsidRPr="006400F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6219" w14:textId="77777777" w:rsidR="00355D6D" w:rsidRPr="006400FD" w:rsidRDefault="00355D6D" w:rsidP="00F57D65">
            <w:pPr>
              <w:pStyle w:val="rowtabella0"/>
              <w:jc w:val="center"/>
              <w:rPr>
                <w:color w:val="002060"/>
              </w:rPr>
            </w:pPr>
            <w:r w:rsidRPr="006400F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54F0" w14:textId="77777777" w:rsidR="00355D6D" w:rsidRPr="006400FD" w:rsidRDefault="00355D6D" w:rsidP="00F57D65">
            <w:pPr>
              <w:pStyle w:val="rowtabella0"/>
              <w:jc w:val="center"/>
              <w:rPr>
                <w:color w:val="002060"/>
              </w:rPr>
            </w:pPr>
            <w:r w:rsidRPr="006400FD">
              <w:rPr>
                <w:color w:val="002060"/>
              </w:rPr>
              <w:t>0</w:t>
            </w:r>
          </w:p>
        </w:tc>
      </w:tr>
      <w:tr w:rsidR="00355D6D" w:rsidRPr="006400FD" w14:paraId="473A8817"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78E87" w14:textId="77777777" w:rsidR="00355D6D" w:rsidRPr="006400FD" w:rsidRDefault="00355D6D" w:rsidP="00F57D65">
            <w:pPr>
              <w:pStyle w:val="rowtabella0"/>
              <w:rPr>
                <w:color w:val="002060"/>
              </w:rPr>
            </w:pPr>
            <w:r w:rsidRPr="006400FD">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3D644" w14:textId="77777777" w:rsidR="00355D6D" w:rsidRPr="006400FD" w:rsidRDefault="00355D6D" w:rsidP="00F57D65">
            <w:pPr>
              <w:pStyle w:val="rowtabella0"/>
              <w:jc w:val="center"/>
              <w:rPr>
                <w:color w:val="002060"/>
              </w:rPr>
            </w:pPr>
            <w:r w:rsidRPr="006400F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C70C"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D0C2"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5B33"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7A42"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21CC" w14:textId="77777777" w:rsidR="00355D6D" w:rsidRPr="006400FD" w:rsidRDefault="00355D6D" w:rsidP="00F57D65">
            <w:pPr>
              <w:pStyle w:val="rowtabella0"/>
              <w:jc w:val="center"/>
              <w:rPr>
                <w:color w:val="002060"/>
              </w:rPr>
            </w:pPr>
            <w:r w:rsidRPr="006400F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77A3" w14:textId="77777777" w:rsidR="00355D6D" w:rsidRPr="006400FD" w:rsidRDefault="00355D6D" w:rsidP="00F57D65">
            <w:pPr>
              <w:pStyle w:val="rowtabella0"/>
              <w:jc w:val="center"/>
              <w:rPr>
                <w:color w:val="002060"/>
              </w:rPr>
            </w:pPr>
            <w:r w:rsidRPr="006400F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6A9B"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6D3C" w14:textId="77777777" w:rsidR="00355D6D" w:rsidRPr="006400FD" w:rsidRDefault="00355D6D" w:rsidP="00F57D65">
            <w:pPr>
              <w:pStyle w:val="rowtabella0"/>
              <w:jc w:val="center"/>
              <w:rPr>
                <w:color w:val="002060"/>
              </w:rPr>
            </w:pPr>
            <w:r w:rsidRPr="006400FD">
              <w:rPr>
                <w:color w:val="002060"/>
              </w:rPr>
              <w:t>1</w:t>
            </w:r>
          </w:p>
        </w:tc>
      </w:tr>
      <w:tr w:rsidR="00355D6D" w:rsidRPr="006400FD" w14:paraId="086A6770"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3A669" w14:textId="77777777" w:rsidR="00355D6D" w:rsidRPr="006400FD" w:rsidRDefault="00355D6D" w:rsidP="00F57D65">
            <w:pPr>
              <w:pStyle w:val="rowtabella0"/>
              <w:rPr>
                <w:color w:val="002060"/>
              </w:rPr>
            </w:pPr>
            <w:r w:rsidRPr="006400FD">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CBA1"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D63F"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2B58"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29D7F"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D266"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74E9" w14:textId="77777777" w:rsidR="00355D6D" w:rsidRPr="006400FD" w:rsidRDefault="00355D6D" w:rsidP="00F57D65">
            <w:pPr>
              <w:pStyle w:val="rowtabella0"/>
              <w:jc w:val="center"/>
              <w:rPr>
                <w:color w:val="002060"/>
              </w:rPr>
            </w:pPr>
            <w:r w:rsidRPr="006400F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F12D" w14:textId="77777777" w:rsidR="00355D6D" w:rsidRPr="006400FD" w:rsidRDefault="00355D6D" w:rsidP="00F57D65">
            <w:pPr>
              <w:pStyle w:val="rowtabella0"/>
              <w:jc w:val="center"/>
              <w:rPr>
                <w:color w:val="002060"/>
              </w:rPr>
            </w:pPr>
            <w:r w:rsidRPr="006400F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1FCA"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7D6C" w14:textId="77777777" w:rsidR="00355D6D" w:rsidRPr="006400FD" w:rsidRDefault="00355D6D" w:rsidP="00F57D65">
            <w:pPr>
              <w:pStyle w:val="rowtabella0"/>
              <w:jc w:val="center"/>
              <w:rPr>
                <w:color w:val="002060"/>
              </w:rPr>
            </w:pPr>
            <w:r w:rsidRPr="006400FD">
              <w:rPr>
                <w:color w:val="002060"/>
              </w:rPr>
              <w:t>0</w:t>
            </w:r>
          </w:p>
        </w:tc>
      </w:tr>
      <w:tr w:rsidR="00355D6D" w:rsidRPr="006400FD" w14:paraId="6EDFD3D7"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EE6EF" w14:textId="77777777" w:rsidR="00355D6D" w:rsidRPr="006400FD" w:rsidRDefault="00355D6D" w:rsidP="00F57D65">
            <w:pPr>
              <w:pStyle w:val="rowtabella0"/>
              <w:rPr>
                <w:color w:val="002060"/>
              </w:rPr>
            </w:pPr>
            <w:r w:rsidRPr="006400F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E6851"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D141"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7EAF"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D1C5"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5660"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5240" w14:textId="77777777" w:rsidR="00355D6D" w:rsidRPr="006400FD" w:rsidRDefault="00355D6D" w:rsidP="00F57D65">
            <w:pPr>
              <w:pStyle w:val="rowtabella0"/>
              <w:jc w:val="center"/>
              <w:rPr>
                <w:color w:val="002060"/>
              </w:rPr>
            </w:pPr>
            <w:r w:rsidRPr="006400F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55FD" w14:textId="77777777" w:rsidR="00355D6D" w:rsidRPr="006400FD" w:rsidRDefault="00355D6D" w:rsidP="00F57D65">
            <w:pPr>
              <w:pStyle w:val="rowtabella0"/>
              <w:jc w:val="center"/>
              <w:rPr>
                <w:color w:val="002060"/>
              </w:rPr>
            </w:pPr>
            <w:r w:rsidRPr="006400F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A499"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06BAE" w14:textId="77777777" w:rsidR="00355D6D" w:rsidRPr="006400FD" w:rsidRDefault="00355D6D" w:rsidP="00F57D65">
            <w:pPr>
              <w:pStyle w:val="rowtabella0"/>
              <w:jc w:val="center"/>
              <w:rPr>
                <w:color w:val="002060"/>
              </w:rPr>
            </w:pPr>
            <w:r w:rsidRPr="006400FD">
              <w:rPr>
                <w:color w:val="002060"/>
              </w:rPr>
              <w:t>0</w:t>
            </w:r>
          </w:p>
        </w:tc>
      </w:tr>
      <w:tr w:rsidR="00355D6D" w:rsidRPr="006400FD" w14:paraId="79771D3C"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ED2F2" w14:textId="77777777" w:rsidR="00355D6D" w:rsidRPr="006400FD" w:rsidRDefault="00355D6D" w:rsidP="00F57D65">
            <w:pPr>
              <w:pStyle w:val="rowtabella0"/>
              <w:rPr>
                <w:color w:val="002060"/>
              </w:rPr>
            </w:pPr>
            <w:r w:rsidRPr="006400FD">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60DC"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B4AE"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7277" w14:textId="77777777" w:rsidR="00355D6D" w:rsidRPr="006400FD" w:rsidRDefault="00355D6D" w:rsidP="00F57D65">
            <w:pPr>
              <w:pStyle w:val="rowtabella0"/>
              <w:jc w:val="center"/>
              <w:rPr>
                <w:color w:val="002060"/>
              </w:rPr>
            </w:pPr>
            <w:r w:rsidRPr="006400F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37CA"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2443" w14:textId="77777777" w:rsidR="00355D6D" w:rsidRPr="006400FD" w:rsidRDefault="00355D6D" w:rsidP="00F57D65">
            <w:pPr>
              <w:pStyle w:val="rowtabella0"/>
              <w:jc w:val="center"/>
              <w:rPr>
                <w:color w:val="002060"/>
              </w:rPr>
            </w:pPr>
            <w:r w:rsidRPr="006400F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FD0D" w14:textId="77777777" w:rsidR="00355D6D" w:rsidRPr="006400FD" w:rsidRDefault="00355D6D" w:rsidP="00F57D65">
            <w:pPr>
              <w:pStyle w:val="rowtabella0"/>
              <w:jc w:val="center"/>
              <w:rPr>
                <w:color w:val="002060"/>
              </w:rPr>
            </w:pPr>
            <w:r w:rsidRPr="006400F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A5FA" w14:textId="77777777" w:rsidR="00355D6D" w:rsidRPr="006400FD" w:rsidRDefault="00355D6D" w:rsidP="00F57D65">
            <w:pPr>
              <w:pStyle w:val="rowtabella0"/>
              <w:jc w:val="center"/>
              <w:rPr>
                <w:color w:val="002060"/>
              </w:rPr>
            </w:pPr>
            <w:r w:rsidRPr="006400F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41E3"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361AE" w14:textId="77777777" w:rsidR="00355D6D" w:rsidRPr="006400FD" w:rsidRDefault="00355D6D" w:rsidP="00F57D65">
            <w:pPr>
              <w:pStyle w:val="rowtabella0"/>
              <w:jc w:val="center"/>
              <w:rPr>
                <w:color w:val="002060"/>
              </w:rPr>
            </w:pPr>
            <w:r w:rsidRPr="006400FD">
              <w:rPr>
                <w:color w:val="002060"/>
              </w:rPr>
              <w:t>0</w:t>
            </w:r>
          </w:p>
        </w:tc>
      </w:tr>
      <w:tr w:rsidR="00355D6D" w:rsidRPr="006400FD" w14:paraId="7A17C973"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97C82" w14:textId="77777777" w:rsidR="00355D6D" w:rsidRPr="006400FD" w:rsidRDefault="00355D6D" w:rsidP="00F57D65">
            <w:pPr>
              <w:pStyle w:val="rowtabella0"/>
              <w:rPr>
                <w:color w:val="002060"/>
              </w:rPr>
            </w:pPr>
            <w:r w:rsidRPr="006400F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A6EDB" w14:textId="77777777" w:rsidR="00355D6D" w:rsidRPr="006400FD" w:rsidRDefault="00355D6D" w:rsidP="00F57D65">
            <w:pPr>
              <w:pStyle w:val="rowtabella0"/>
              <w:jc w:val="center"/>
              <w:rPr>
                <w:color w:val="002060"/>
              </w:rPr>
            </w:pPr>
            <w:r w:rsidRPr="006400F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830D" w14:textId="77777777" w:rsidR="00355D6D" w:rsidRPr="006400FD" w:rsidRDefault="00355D6D" w:rsidP="00F57D65">
            <w:pPr>
              <w:pStyle w:val="rowtabella0"/>
              <w:jc w:val="center"/>
              <w:rPr>
                <w:color w:val="002060"/>
              </w:rPr>
            </w:pPr>
            <w:r w:rsidRPr="006400F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6C1B" w14:textId="77777777" w:rsidR="00355D6D" w:rsidRPr="006400FD" w:rsidRDefault="00355D6D" w:rsidP="00F57D65">
            <w:pPr>
              <w:pStyle w:val="rowtabella0"/>
              <w:jc w:val="center"/>
              <w:rPr>
                <w:color w:val="002060"/>
              </w:rPr>
            </w:pPr>
            <w:r w:rsidRPr="006400F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0E3D"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3078"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6487" w14:textId="77777777" w:rsidR="00355D6D" w:rsidRPr="006400FD" w:rsidRDefault="00355D6D" w:rsidP="00F57D65">
            <w:pPr>
              <w:pStyle w:val="rowtabella0"/>
              <w:jc w:val="center"/>
              <w:rPr>
                <w:color w:val="002060"/>
              </w:rPr>
            </w:pPr>
            <w:r w:rsidRPr="006400F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6F53" w14:textId="77777777" w:rsidR="00355D6D" w:rsidRPr="006400FD" w:rsidRDefault="00355D6D" w:rsidP="00F57D65">
            <w:pPr>
              <w:pStyle w:val="rowtabella0"/>
              <w:jc w:val="center"/>
              <w:rPr>
                <w:color w:val="002060"/>
              </w:rPr>
            </w:pPr>
            <w:r w:rsidRPr="006400F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ACA7" w14:textId="77777777" w:rsidR="00355D6D" w:rsidRPr="006400FD" w:rsidRDefault="00355D6D" w:rsidP="00F57D65">
            <w:pPr>
              <w:pStyle w:val="rowtabella0"/>
              <w:jc w:val="center"/>
              <w:rPr>
                <w:color w:val="002060"/>
              </w:rPr>
            </w:pPr>
            <w:r w:rsidRPr="006400F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52EA" w14:textId="77777777" w:rsidR="00355D6D" w:rsidRPr="006400FD" w:rsidRDefault="00355D6D" w:rsidP="00F57D65">
            <w:pPr>
              <w:pStyle w:val="rowtabella0"/>
              <w:jc w:val="center"/>
              <w:rPr>
                <w:color w:val="002060"/>
              </w:rPr>
            </w:pPr>
            <w:r w:rsidRPr="006400FD">
              <w:rPr>
                <w:color w:val="002060"/>
              </w:rPr>
              <w:t>0</w:t>
            </w:r>
          </w:p>
        </w:tc>
      </w:tr>
      <w:tr w:rsidR="00355D6D" w:rsidRPr="006400FD" w14:paraId="6D8B003F"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83716" w14:textId="77777777" w:rsidR="00355D6D" w:rsidRPr="006400FD" w:rsidRDefault="00355D6D" w:rsidP="00F57D65">
            <w:pPr>
              <w:pStyle w:val="rowtabella0"/>
              <w:rPr>
                <w:color w:val="002060"/>
              </w:rPr>
            </w:pPr>
            <w:r w:rsidRPr="006400FD">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4000"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2753"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8780"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0601"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194D"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56A5"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D035" w14:textId="77777777" w:rsidR="00355D6D" w:rsidRPr="006400FD" w:rsidRDefault="00355D6D" w:rsidP="00F57D65">
            <w:pPr>
              <w:pStyle w:val="rowtabella0"/>
              <w:jc w:val="center"/>
              <w:rPr>
                <w:color w:val="002060"/>
              </w:rPr>
            </w:pPr>
            <w:r w:rsidRPr="006400F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5A0C" w14:textId="77777777" w:rsidR="00355D6D" w:rsidRPr="006400FD" w:rsidRDefault="00355D6D" w:rsidP="00F57D65">
            <w:pPr>
              <w:pStyle w:val="rowtabella0"/>
              <w:jc w:val="center"/>
              <w:rPr>
                <w:color w:val="002060"/>
              </w:rPr>
            </w:pPr>
            <w:r w:rsidRPr="006400F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B3B34" w14:textId="77777777" w:rsidR="00355D6D" w:rsidRPr="006400FD" w:rsidRDefault="00355D6D" w:rsidP="00F57D65">
            <w:pPr>
              <w:pStyle w:val="rowtabella0"/>
              <w:jc w:val="center"/>
              <w:rPr>
                <w:color w:val="002060"/>
              </w:rPr>
            </w:pPr>
            <w:r w:rsidRPr="006400FD">
              <w:rPr>
                <w:color w:val="002060"/>
              </w:rPr>
              <w:t>0</w:t>
            </w:r>
          </w:p>
        </w:tc>
      </w:tr>
      <w:tr w:rsidR="00355D6D" w:rsidRPr="006400FD" w14:paraId="19682746" w14:textId="77777777" w:rsidTr="00F57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95603C" w14:textId="77777777" w:rsidR="00355D6D" w:rsidRPr="006400FD" w:rsidRDefault="00355D6D" w:rsidP="00F57D65">
            <w:pPr>
              <w:pStyle w:val="rowtabella0"/>
              <w:rPr>
                <w:color w:val="002060"/>
              </w:rPr>
            </w:pPr>
            <w:r w:rsidRPr="006400FD">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98E46"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0146"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BF36"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139DB" w14:textId="77777777" w:rsidR="00355D6D" w:rsidRPr="006400FD" w:rsidRDefault="00355D6D" w:rsidP="00F57D65">
            <w:pPr>
              <w:pStyle w:val="rowtabella0"/>
              <w:jc w:val="center"/>
              <w:rPr>
                <w:color w:val="002060"/>
              </w:rPr>
            </w:pPr>
            <w:r w:rsidRPr="006400F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6C17" w14:textId="77777777" w:rsidR="00355D6D" w:rsidRPr="006400FD" w:rsidRDefault="00355D6D" w:rsidP="00F57D65">
            <w:pPr>
              <w:pStyle w:val="rowtabella0"/>
              <w:jc w:val="center"/>
              <w:rPr>
                <w:color w:val="002060"/>
              </w:rPr>
            </w:pPr>
            <w:r w:rsidRPr="006400F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7D8D" w14:textId="77777777" w:rsidR="00355D6D" w:rsidRPr="006400FD" w:rsidRDefault="00355D6D" w:rsidP="00F57D65">
            <w:pPr>
              <w:pStyle w:val="rowtabella0"/>
              <w:jc w:val="center"/>
              <w:rPr>
                <w:color w:val="002060"/>
              </w:rPr>
            </w:pPr>
            <w:r w:rsidRPr="006400F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D8A33" w14:textId="77777777" w:rsidR="00355D6D" w:rsidRPr="006400FD" w:rsidRDefault="00355D6D" w:rsidP="00F57D65">
            <w:pPr>
              <w:pStyle w:val="rowtabella0"/>
              <w:jc w:val="center"/>
              <w:rPr>
                <w:color w:val="002060"/>
              </w:rPr>
            </w:pPr>
            <w:r w:rsidRPr="006400F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A9A8" w14:textId="77777777" w:rsidR="00355D6D" w:rsidRPr="006400FD" w:rsidRDefault="00355D6D" w:rsidP="00F57D65">
            <w:pPr>
              <w:pStyle w:val="rowtabella0"/>
              <w:jc w:val="center"/>
              <w:rPr>
                <w:color w:val="002060"/>
              </w:rPr>
            </w:pPr>
            <w:r w:rsidRPr="006400F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77CA" w14:textId="77777777" w:rsidR="00355D6D" w:rsidRPr="006400FD" w:rsidRDefault="00355D6D" w:rsidP="00F57D65">
            <w:pPr>
              <w:pStyle w:val="rowtabella0"/>
              <w:jc w:val="center"/>
              <w:rPr>
                <w:color w:val="002060"/>
              </w:rPr>
            </w:pPr>
            <w:r w:rsidRPr="006400FD">
              <w:rPr>
                <w:color w:val="002060"/>
              </w:rPr>
              <w:t>0</w:t>
            </w:r>
          </w:p>
        </w:tc>
      </w:tr>
    </w:tbl>
    <w:p w14:paraId="2C38C789" w14:textId="77777777" w:rsidR="00355D6D" w:rsidRDefault="00355D6D" w:rsidP="003B33AD">
      <w:pPr>
        <w:pStyle w:val="breakline"/>
        <w:rPr>
          <w:rFonts w:eastAsiaTheme="minorEastAsia"/>
          <w:color w:val="002060"/>
        </w:rPr>
      </w:pPr>
    </w:p>
    <w:p w14:paraId="343A9EB7" w14:textId="77777777" w:rsidR="00355D6D" w:rsidRDefault="00355D6D" w:rsidP="003B33AD">
      <w:pPr>
        <w:pStyle w:val="breakline"/>
        <w:rPr>
          <w:rFonts w:eastAsiaTheme="minorEastAsia"/>
          <w:color w:val="002060"/>
        </w:rPr>
      </w:pPr>
    </w:p>
    <w:p w14:paraId="7EB6F39E" w14:textId="77777777" w:rsidR="00355D6D" w:rsidRPr="006400FD" w:rsidRDefault="00355D6D" w:rsidP="00355D6D">
      <w:pPr>
        <w:pStyle w:val="titolocampionato0"/>
        <w:shd w:val="clear" w:color="auto" w:fill="CCCCCC"/>
        <w:spacing w:before="80" w:after="40"/>
        <w:rPr>
          <w:color w:val="002060"/>
        </w:rPr>
      </w:pPr>
      <w:r w:rsidRPr="006400FD">
        <w:rPr>
          <w:color w:val="002060"/>
        </w:rPr>
        <w:t>COPPA MARCHE C5 GIOV.SIMI FEMM</w:t>
      </w:r>
    </w:p>
    <w:p w14:paraId="75B57D33" w14:textId="1DF4BF50" w:rsidR="004C08D6" w:rsidRDefault="004C08D6" w:rsidP="004C08D6">
      <w:pPr>
        <w:pStyle w:val="titoloprinc0"/>
        <w:rPr>
          <w:color w:val="002060"/>
        </w:rPr>
      </w:pPr>
      <w:r>
        <w:rPr>
          <w:color w:val="002060"/>
        </w:rPr>
        <w:t>SEMIFINALI</w:t>
      </w:r>
    </w:p>
    <w:p w14:paraId="13AC3DFD" w14:textId="77777777" w:rsidR="004C08D6" w:rsidRDefault="004C08D6" w:rsidP="004C08D6">
      <w:pPr>
        <w:pStyle w:val="LndNormale1"/>
        <w:rPr>
          <w:b/>
          <w:color w:val="002060"/>
          <w:u w:val="single"/>
        </w:rPr>
      </w:pPr>
    </w:p>
    <w:p w14:paraId="12E8704E" w14:textId="77777777" w:rsidR="004C08D6" w:rsidRPr="00B62BE1" w:rsidRDefault="004C08D6" w:rsidP="004C08D6">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1 Dicembre</w:t>
      </w:r>
      <w:r w:rsidRPr="00B62BE1">
        <w:rPr>
          <w:rFonts w:ascii="Arial" w:hAnsi="Arial" w:cs="Arial"/>
          <w:b/>
          <w:i/>
          <w:color w:val="002060"/>
          <w:sz w:val="22"/>
        </w:rPr>
        <w:t xml:space="preserve"> 202</w:t>
      </w:r>
      <w:r>
        <w:rPr>
          <w:rFonts w:ascii="Arial" w:hAnsi="Arial" w:cs="Arial"/>
          <w:b/>
          <w:i/>
          <w:color w:val="002060"/>
          <w:sz w:val="22"/>
        </w:rPr>
        <w:t>4</w:t>
      </w:r>
      <w:r w:rsidRPr="00B62BE1">
        <w:rPr>
          <w:rFonts w:ascii="Arial" w:hAnsi="Arial" w:cs="Arial"/>
          <w:b/>
          <w:i/>
          <w:color w:val="002060"/>
          <w:sz w:val="22"/>
        </w:rPr>
        <w:t xml:space="preserve"> – Gara di Ritorno </w:t>
      </w:r>
      <w:r>
        <w:rPr>
          <w:rFonts w:ascii="Arial" w:hAnsi="Arial" w:cs="Arial"/>
          <w:b/>
          <w:i/>
          <w:color w:val="002060"/>
          <w:sz w:val="22"/>
        </w:rPr>
        <w:t>8 Dicembre 2024</w:t>
      </w:r>
    </w:p>
    <w:p w14:paraId="7A290918" w14:textId="77777777" w:rsidR="004C08D6" w:rsidRPr="001E6A72" w:rsidRDefault="004C08D6" w:rsidP="004C08D6">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134ED6BB" w14:textId="77777777" w:rsidR="004C08D6" w:rsidRPr="001E6A72" w:rsidRDefault="004C08D6" w:rsidP="004C08D6">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529084E5" w14:textId="77777777" w:rsidR="004C08D6" w:rsidRPr="001C0426" w:rsidRDefault="004C08D6" w:rsidP="004C08D6">
      <w:pPr>
        <w:pStyle w:val="Corpodeltesto21"/>
        <w:rPr>
          <w:rFonts w:ascii="Arial" w:hAnsi="Arial" w:cs="Arial"/>
          <w:color w:val="002060"/>
          <w:sz w:val="22"/>
        </w:rPr>
      </w:pPr>
      <w:r w:rsidRPr="001C0426">
        <w:rPr>
          <w:rFonts w:ascii="Arial" w:hAnsi="Arial" w:cs="Arial"/>
          <w:color w:val="002060"/>
          <w:sz w:val="22"/>
        </w:rPr>
        <w:t xml:space="preserve">1^ classificata girone "A" – </w:t>
      </w:r>
      <w:r>
        <w:rPr>
          <w:rFonts w:ascii="Arial" w:hAnsi="Arial" w:cs="Arial"/>
          <w:color w:val="002060"/>
          <w:sz w:val="22"/>
        </w:rPr>
        <w:t>4</w:t>
      </w:r>
      <w:r w:rsidRPr="001C0426">
        <w:rPr>
          <w:rFonts w:ascii="Arial" w:hAnsi="Arial" w:cs="Arial"/>
          <w:color w:val="002060"/>
          <w:sz w:val="22"/>
        </w:rPr>
        <w:t>^ classificata girone “</w:t>
      </w:r>
      <w:r>
        <w:rPr>
          <w:rFonts w:ascii="Arial" w:hAnsi="Arial" w:cs="Arial"/>
          <w:color w:val="002060"/>
          <w:sz w:val="22"/>
        </w:rPr>
        <w:t>A</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r>
    </w:p>
    <w:p w14:paraId="1F1A09BE" w14:textId="59EE7B1C" w:rsidR="004C08D6" w:rsidRPr="004C08D6" w:rsidRDefault="004C08D6" w:rsidP="004C08D6">
      <w:pPr>
        <w:pStyle w:val="Corpodeltesto21"/>
        <w:rPr>
          <w:rFonts w:ascii="Arial" w:hAnsi="Arial" w:cs="Arial"/>
          <w:b/>
          <w:bCs/>
          <w:color w:val="002060"/>
          <w:sz w:val="22"/>
        </w:rPr>
      </w:pPr>
      <w:r w:rsidRPr="004C08D6">
        <w:rPr>
          <w:rFonts w:ascii="Arial" w:hAnsi="Arial" w:cs="Arial"/>
          <w:b/>
          <w:bCs/>
          <w:color w:val="002060"/>
          <w:sz w:val="22"/>
        </w:rPr>
        <w:t>CITTA’ DI FALCONARA – MONTELUPONESE</w:t>
      </w:r>
    </w:p>
    <w:p w14:paraId="6A730F7E" w14:textId="77777777" w:rsidR="004C08D6" w:rsidRDefault="004C08D6" w:rsidP="004C08D6">
      <w:pPr>
        <w:pStyle w:val="Corpodeltesto21"/>
        <w:rPr>
          <w:rFonts w:ascii="Arial" w:hAnsi="Arial" w:cs="Arial"/>
          <w:color w:val="002060"/>
          <w:sz w:val="22"/>
        </w:rPr>
      </w:pPr>
    </w:p>
    <w:p w14:paraId="0D47318B" w14:textId="51D2CD47" w:rsidR="004C08D6" w:rsidRDefault="004C08D6" w:rsidP="004C08D6">
      <w:pPr>
        <w:pStyle w:val="Corpodeltesto21"/>
        <w:rPr>
          <w:rFonts w:ascii="Arial" w:hAnsi="Arial" w:cs="Arial"/>
          <w:color w:val="002060"/>
          <w:sz w:val="22"/>
        </w:rPr>
      </w:pPr>
      <w:r>
        <w:rPr>
          <w:rFonts w:ascii="Arial" w:hAnsi="Arial" w:cs="Arial"/>
          <w:color w:val="002060"/>
          <w:sz w:val="22"/>
        </w:rPr>
        <w:t>2^ classificata girone “A” – 3^ classificata girone “A”</w:t>
      </w:r>
    </w:p>
    <w:p w14:paraId="7F4447A2" w14:textId="225038D3" w:rsidR="004C08D6" w:rsidRPr="004C08D6" w:rsidRDefault="004C08D6" w:rsidP="004C08D6">
      <w:pPr>
        <w:pStyle w:val="Corpodeltesto21"/>
        <w:rPr>
          <w:rFonts w:ascii="Arial" w:hAnsi="Arial" w:cs="Arial"/>
          <w:b/>
          <w:bCs/>
          <w:color w:val="002060"/>
          <w:sz w:val="22"/>
        </w:rPr>
      </w:pPr>
      <w:r w:rsidRPr="004C08D6">
        <w:rPr>
          <w:rFonts w:ascii="Arial" w:hAnsi="Arial" w:cs="Arial"/>
          <w:b/>
          <w:bCs/>
          <w:color w:val="002060"/>
          <w:sz w:val="22"/>
        </w:rPr>
        <w:t>POLISPORTIVA BOCA S.E.M. – GROTTACCIA 2005</w:t>
      </w:r>
    </w:p>
    <w:p w14:paraId="009D2650" w14:textId="77777777" w:rsidR="004C08D6" w:rsidRDefault="004C08D6" w:rsidP="004C08D6">
      <w:pPr>
        <w:pStyle w:val="Corpodeltesto21"/>
        <w:rPr>
          <w:rFonts w:ascii="Arial" w:hAnsi="Arial" w:cs="Arial"/>
          <w:color w:val="002060"/>
          <w:sz w:val="22"/>
        </w:rPr>
      </w:pPr>
    </w:p>
    <w:p w14:paraId="797CFD25" w14:textId="77777777" w:rsidR="004C08D6" w:rsidRPr="003D5CC5" w:rsidRDefault="004C08D6" w:rsidP="004C08D6">
      <w:pPr>
        <w:pStyle w:val="Corpodeltesto21"/>
        <w:rPr>
          <w:rFonts w:ascii="Arial" w:hAnsi="Arial" w:cs="Arial"/>
          <w:b/>
          <w:bCs/>
          <w:color w:val="002060"/>
          <w:sz w:val="22"/>
        </w:rPr>
      </w:pPr>
      <w:r w:rsidRPr="003D5CC5">
        <w:rPr>
          <w:rFonts w:ascii="Arial" w:hAnsi="Arial" w:cs="Arial"/>
          <w:b/>
          <w:bCs/>
          <w:color w:val="002060"/>
          <w:sz w:val="22"/>
        </w:rPr>
        <w:t>La squadra meglio classificata nel girone disputerà la gara di ritorno in casa.</w:t>
      </w:r>
    </w:p>
    <w:p w14:paraId="4B0878D7" w14:textId="77777777" w:rsidR="004C08D6" w:rsidRPr="001E6A72" w:rsidRDefault="004C08D6" w:rsidP="004C08D6">
      <w:pPr>
        <w:pStyle w:val="Corpodeltesto21"/>
        <w:rPr>
          <w:rFonts w:ascii="Arial" w:hAnsi="Arial" w:cs="Arial"/>
          <w:color w:val="002060"/>
          <w:sz w:val="22"/>
        </w:rPr>
      </w:pPr>
    </w:p>
    <w:p w14:paraId="1F10A873" w14:textId="77777777" w:rsidR="004C08D6" w:rsidRPr="001E6A72" w:rsidRDefault="004C08D6" w:rsidP="004C08D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D1AFD2C" w14:textId="77777777" w:rsidR="004C08D6" w:rsidRPr="001E6A72" w:rsidRDefault="004C08D6" w:rsidP="004C08D6">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5 minuti ciascuno. </w:t>
      </w:r>
      <w:r>
        <w:rPr>
          <w:rFonts w:ascii="Arial" w:hAnsi="Arial" w:cs="Arial"/>
          <w:color w:val="002060"/>
          <w:sz w:val="22"/>
        </w:rPr>
        <w:t>In caso di ulteriore parità si qualificherà alla Semifinale la squadra meglio piazzata al termine del girone di qualificazione.</w:t>
      </w:r>
    </w:p>
    <w:p w14:paraId="6F6F6011" w14:textId="77777777" w:rsidR="004C08D6" w:rsidRPr="000B4152" w:rsidRDefault="004C08D6" w:rsidP="004C08D6">
      <w:pPr>
        <w:pStyle w:val="LndNormale1"/>
        <w:rPr>
          <w:color w:val="002060"/>
        </w:rPr>
      </w:pPr>
    </w:p>
    <w:p w14:paraId="1EC55946" w14:textId="77777777" w:rsidR="004C08D6" w:rsidRPr="00AB5327" w:rsidRDefault="004C08D6" w:rsidP="004C08D6">
      <w:pPr>
        <w:pStyle w:val="LndNormale1"/>
        <w:rPr>
          <w:b/>
          <w:color w:val="002060"/>
          <w:u w:val="single"/>
        </w:rPr>
      </w:pPr>
      <w:r>
        <w:rPr>
          <w:b/>
          <w:color w:val="002060"/>
          <w:u w:val="single"/>
        </w:rPr>
        <w:t>FINALE</w:t>
      </w:r>
    </w:p>
    <w:p w14:paraId="13FE97E4" w14:textId="77777777" w:rsidR="004C08D6" w:rsidRPr="00B63DC4" w:rsidRDefault="004C08D6" w:rsidP="004C08D6">
      <w:pPr>
        <w:pStyle w:val="Corpodeltesto21"/>
        <w:rPr>
          <w:rFonts w:ascii="Arial" w:hAnsi="Arial" w:cs="Arial"/>
          <w:b/>
          <w:i/>
          <w:color w:val="002060"/>
          <w:sz w:val="22"/>
        </w:rPr>
      </w:pPr>
      <w:r w:rsidRPr="00086237">
        <w:rPr>
          <w:rFonts w:ascii="Arial" w:hAnsi="Arial" w:cs="Arial"/>
          <w:b/>
          <w:i/>
          <w:color w:val="002060"/>
          <w:sz w:val="22"/>
        </w:rPr>
        <w:t xml:space="preserve">Gara Unica </w:t>
      </w:r>
      <w:r>
        <w:rPr>
          <w:rFonts w:ascii="Arial" w:hAnsi="Arial" w:cs="Arial"/>
          <w:b/>
          <w:i/>
          <w:color w:val="002060"/>
          <w:sz w:val="22"/>
        </w:rPr>
        <w:t>in data da stabilire</w:t>
      </w:r>
    </w:p>
    <w:p w14:paraId="2915C7EB" w14:textId="77777777" w:rsidR="004C08D6" w:rsidRPr="00F45EB9" w:rsidRDefault="004C08D6" w:rsidP="004C08D6">
      <w:pPr>
        <w:pStyle w:val="LndNormale1"/>
        <w:rPr>
          <w:color w:val="002060"/>
        </w:rPr>
      </w:pPr>
    </w:p>
    <w:p w14:paraId="43A33DCA" w14:textId="77777777" w:rsidR="004C08D6" w:rsidRPr="00F45EB9" w:rsidRDefault="004C08D6" w:rsidP="004C08D6">
      <w:pPr>
        <w:pStyle w:val="Corpodeltesto21"/>
        <w:rPr>
          <w:rFonts w:ascii="Arial" w:hAnsi="Arial" w:cs="Arial"/>
          <w:color w:val="002060"/>
          <w:sz w:val="22"/>
        </w:rPr>
      </w:pPr>
      <w:r w:rsidRPr="00F45EB9">
        <w:rPr>
          <w:rFonts w:ascii="Arial" w:hAnsi="Arial" w:cs="Arial"/>
          <w:color w:val="002060"/>
          <w:sz w:val="22"/>
        </w:rPr>
        <w:t>Al termine dei tempi regolamentari, in caso di parità, si disputeranno due tempi supplementari di 5 minuti ciascuno.</w:t>
      </w:r>
    </w:p>
    <w:p w14:paraId="2CCB9C10" w14:textId="0EFC1B66" w:rsidR="004C08D6" w:rsidRDefault="004C08D6" w:rsidP="004C08D6">
      <w:pPr>
        <w:pStyle w:val="Corpodeltesto21"/>
        <w:rPr>
          <w:rFonts w:ascii="Arial" w:hAnsi="Arial" w:cs="Arial"/>
          <w:color w:val="002060"/>
          <w:sz w:val="22"/>
        </w:rPr>
      </w:pPr>
      <w:r w:rsidRPr="00CE199C">
        <w:rPr>
          <w:rFonts w:ascii="Arial" w:hAnsi="Arial" w:cs="Arial"/>
          <w:color w:val="002060"/>
          <w:sz w:val="22"/>
        </w:rPr>
        <w:t>Persistendo ancora la parità, si procederà all’effettuazione dei tiri di rigore secondo modalità previste dalle vigenti norme federali.</w:t>
      </w:r>
    </w:p>
    <w:p w14:paraId="25406A52" w14:textId="77777777" w:rsidR="004C08D6" w:rsidRPr="004C08D6" w:rsidRDefault="004C08D6" w:rsidP="004C08D6">
      <w:pPr>
        <w:pStyle w:val="Corpodeltesto21"/>
        <w:rPr>
          <w:rFonts w:ascii="Arial" w:hAnsi="Arial" w:cs="Arial"/>
          <w:color w:val="002060"/>
          <w:sz w:val="22"/>
        </w:rPr>
      </w:pPr>
    </w:p>
    <w:p w14:paraId="4BACED2F" w14:textId="4E910723" w:rsidR="00355D6D" w:rsidRPr="006400FD" w:rsidRDefault="00355D6D" w:rsidP="00355D6D">
      <w:pPr>
        <w:pStyle w:val="titoloprinc0"/>
        <w:rPr>
          <w:color w:val="002060"/>
        </w:rPr>
      </w:pPr>
      <w:r w:rsidRPr="006400FD">
        <w:rPr>
          <w:color w:val="002060"/>
        </w:rPr>
        <w:t>RISULTATI</w:t>
      </w:r>
    </w:p>
    <w:p w14:paraId="4413F66C" w14:textId="77777777" w:rsidR="00355D6D" w:rsidRPr="006400FD" w:rsidRDefault="00355D6D" w:rsidP="00355D6D">
      <w:pPr>
        <w:pStyle w:val="breakline"/>
        <w:rPr>
          <w:color w:val="002060"/>
        </w:rPr>
      </w:pPr>
    </w:p>
    <w:p w14:paraId="4CE1589D" w14:textId="77777777" w:rsidR="00355D6D" w:rsidRPr="006400FD" w:rsidRDefault="00355D6D" w:rsidP="00355D6D">
      <w:pPr>
        <w:pStyle w:val="sottotitolocampionato10"/>
        <w:rPr>
          <w:color w:val="002060"/>
        </w:rPr>
      </w:pPr>
      <w:r w:rsidRPr="006400FD">
        <w:rPr>
          <w:color w:val="002060"/>
        </w:rPr>
        <w:t>RISULTATI UFFICIALI GARE DEL 24/11/2024</w:t>
      </w:r>
    </w:p>
    <w:p w14:paraId="7C114E88" w14:textId="77777777" w:rsidR="00355D6D" w:rsidRPr="00355D6D" w:rsidRDefault="00355D6D" w:rsidP="00355D6D">
      <w:pPr>
        <w:pStyle w:val="sottotitolocampionato20"/>
        <w:spacing w:before="0" w:beforeAutospacing="0" w:after="0" w:afterAutospacing="0"/>
        <w:rPr>
          <w:rFonts w:ascii="Arial" w:hAnsi="Arial" w:cs="Arial"/>
          <w:color w:val="002060"/>
          <w:sz w:val="20"/>
          <w:szCs w:val="20"/>
        </w:rPr>
      </w:pPr>
      <w:r w:rsidRPr="00355D6D">
        <w:rPr>
          <w:rFonts w:ascii="Arial" w:hAnsi="Arial" w:cs="Arial"/>
          <w:color w:val="002060"/>
          <w:sz w:val="20"/>
          <w:szCs w:val="20"/>
        </w:rPr>
        <w:t>Si trascrivono qui di seguito i risultati ufficiali delle gare disputate</w:t>
      </w:r>
    </w:p>
    <w:p w14:paraId="3EFEACE5" w14:textId="77777777" w:rsidR="00355D6D" w:rsidRPr="006400FD" w:rsidRDefault="00355D6D" w:rsidP="00355D6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5D6D" w:rsidRPr="006400FD" w14:paraId="5167363D" w14:textId="77777777" w:rsidTr="00F57D6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5D6D" w:rsidRPr="006400FD" w14:paraId="496FBBFE" w14:textId="77777777" w:rsidTr="00F57D6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B9FD6" w14:textId="77777777" w:rsidR="00355D6D" w:rsidRPr="006400FD" w:rsidRDefault="00355D6D" w:rsidP="00F57D65">
                  <w:pPr>
                    <w:pStyle w:val="headertabella0"/>
                    <w:rPr>
                      <w:color w:val="002060"/>
                    </w:rPr>
                  </w:pPr>
                  <w:r w:rsidRPr="006400FD">
                    <w:rPr>
                      <w:color w:val="002060"/>
                    </w:rPr>
                    <w:t>GIRONE A - 3 Giornata - R</w:t>
                  </w:r>
                </w:p>
              </w:tc>
            </w:tr>
            <w:tr w:rsidR="00355D6D" w:rsidRPr="006400FD" w14:paraId="7BBCC932" w14:textId="77777777" w:rsidTr="00F57D6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8BE4A6" w14:textId="77777777" w:rsidR="00355D6D" w:rsidRPr="006400FD" w:rsidRDefault="00355D6D" w:rsidP="00F57D65">
                  <w:pPr>
                    <w:pStyle w:val="rowtabella0"/>
                    <w:rPr>
                      <w:color w:val="002060"/>
                    </w:rPr>
                  </w:pPr>
                  <w:r w:rsidRPr="006400FD">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FAB4B" w14:textId="77777777" w:rsidR="00355D6D" w:rsidRPr="006400FD" w:rsidRDefault="00355D6D" w:rsidP="00F57D65">
                  <w:pPr>
                    <w:pStyle w:val="rowtabella0"/>
                    <w:rPr>
                      <w:color w:val="002060"/>
                    </w:rPr>
                  </w:pPr>
                  <w:r w:rsidRPr="006400FD">
                    <w:rPr>
                      <w:color w:val="002060"/>
                    </w:rPr>
                    <w:t>- CITTA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B20CE" w14:textId="77777777" w:rsidR="00355D6D" w:rsidRPr="006400FD" w:rsidRDefault="00355D6D" w:rsidP="00F57D65">
                  <w:pPr>
                    <w:pStyle w:val="rowtabella0"/>
                    <w:jc w:val="center"/>
                    <w:rPr>
                      <w:color w:val="002060"/>
                    </w:rPr>
                  </w:pPr>
                  <w:r w:rsidRPr="006400FD">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66065" w14:textId="77777777" w:rsidR="00355D6D" w:rsidRPr="006400FD" w:rsidRDefault="00355D6D" w:rsidP="00F57D65">
                  <w:pPr>
                    <w:pStyle w:val="rowtabella0"/>
                    <w:jc w:val="center"/>
                    <w:rPr>
                      <w:color w:val="002060"/>
                    </w:rPr>
                  </w:pPr>
                  <w:r w:rsidRPr="006400FD">
                    <w:rPr>
                      <w:color w:val="002060"/>
                    </w:rPr>
                    <w:t> </w:t>
                  </w:r>
                </w:p>
              </w:tc>
            </w:tr>
            <w:tr w:rsidR="00355D6D" w:rsidRPr="006400FD" w14:paraId="128E50CB" w14:textId="77777777" w:rsidTr="00F57D6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F8072" w14:textId="77777777" w:rsidR="00355D6D" w:rsidRPr="006400FD" w:rsidRDefault="00355D6D" w:rsidP="00F57D65">
                  <w:pPr>
                    <w:pStyle w:val="rowtabella0"/>
                    <w:rPr>
                      <w:color w:val="002060"/>
                    </w:rPr>
                  </w:pPr>
                  <w:r w:rsidRPr="006400FD">
                    <w:rPr>
                      <w:color w:val="002060"/>
                    </w:rPr>
                    <w:t>(1) MONTELUPONESE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F63DC" w14:textId="77777777" w:rsidR="00355D6D" w:rsidRPr="006400FD" w:rsidRDefault="00355D6D" w:rsidP="00F57D65">
                  <w:pPr>
                    <w:pStyle w:val="rowtabella0"/>
                    <w:rPr>
                      <w:color w:val="002060"/>
                    </w:rPr>
                  </w:pPr>
                  <w:r w:rsidRPr="006400FD">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6F5F2" w14:textId="77777777" w:rsidR="00355D6D" w:rsidRPr="006400FD" w:rsidRDefault="00355D6D" w:rsidP="00F57D65">
                  <w:pPr>
                    <w:pStyle w:val="rowtabella0"/>
                    <w:jc w:val="center"/>
                    <w:rPr>
                      <w:color w:val="002060"/>
                    </w:rPr>
                  </w:pPr>
                  <w:r w:rsidRPr="006400FD">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604AF" w14:textId="77777777" w:rsidR="00355D6D" w:rsidRPr="006400FD" w:rsidRDefault="00355D6D" w:rsidP="00F57D65">
                  <w:pPr>
                    <w:pStyle w:val="rowtabella0"/>
                    <w:jc w:val="center"/>
                    <w:rPr>
                      <w:color w:val="002060"/>
                    </w:rPr>
                  </w:pPr>
                  <w:r w:rsidRPr="006400FD">
                    <w:rPr>
                      <w:color w:val="002060"/>
                    </w:rPr>
                    <w:t> </w:t>
                  </w:r>
                </w:p>
              </w:tc>
            </w:tr>
            <w:tr w:rsidR="00355D6D" w:rsidRPr="006400FD" w14:paraId="354896CF" w14:textId="77777777" w:rsidTr="00F57D65">
              <w:tc>
                <w:tcPr>
                  <w:tcW w:w="4700" w:type="dxa"/>
                  <w:gridSpan w:val="4"/>
                  <w:tcBorders>
                    <w:top w:val="nil"/>
                    <w:left w:val="nil"/>
                    <w:bottom w:val="nil"/>
                    <w:right w:val="nil"/>
                  </w:tcBorders>
                  <w:tcMar>
                    <w:top w:w="20" w:type="dxa"/>
                    <w:left w:w="20" w:type="dxa"/>
                    <w:bottom w:w="20" w:type="dxa"/>
                    <w:right w:w="20" w:type="dxa"/>
                  </w:tcMar>
                  <w:vAlign w:val="center"/>
                  <w:hideMark/>
                </w:tcPr>
                <w:p w14:paraId="78BE3D74" w14:textId="77777777" w:rsidR="00355D6D" w:rsidRPr="006400FD" w:rsidRDefault="00355D6D" w:rsidP="00F57D65">
                  <w:pPr>
                    <w:pStyle w:val="rowtabella0"/>
                    <w:rPr>
                      <w:color w:val="002060"/>
                    </w:rPr>
                  </w:pPr>
                  <w:r w:rsidRPr="006400FD">
                    <w:rPr>
                      <w:color w:val="002060"/>
                    </w:rPr>
                    <w:t>(1) - disputata il 22/11/2024</w:t>
                  </w:r>
                </w:p>
              </w:tc>
            </w:tr>
          </w:tbl>
          <w:p w14:paraId="3CCE4CDB" w14:textId="77777777" w:rsidR="00355D6D" w:rsidRPr="006400FD" w:rsidRDefault="00355D6D" w:rsidP="00F57D65">
            <w:pPr>
              <w:rPr>
                <w:color w:val="002060"/>
              </w:rPr>
            </w:pPr>
          </w:p>
        </w:tc>
      </w:tr>
    </w:tbl>
    <w:p w14:paraId="1A77BDBE" w14:textId="77777777" w:rsidR="00355D6D" w:rsidRDefault="00355D6D" w:rsidP="003B33AD">
      <w:pPr>
        <w:pStyle w:val="breakline"/>
        <w:rPr>
          <w:rFonts w:eastAsiaTheme="minorEastAsia"/>
          <w:color w:val="002060"/>
        </w:rPr>
      </w:pPr>
    </w:p>
    <w:p w14:paraId="0C211C3A" w14:textId="77777777" w:rsidR="004C08D6" w:rsidRPr="00EE7084" w:rsidRDefault="004C08D6" w:rsidP="004C08D6">
      <w:pPr>
        <w:pStyle w:val="titoloprinc0"/>
        <w:rPr>
          <w:color w:val="002060"/>
        </w:rPr>
      </w:pPr>
      <w:r w:rsidRPr="00EE7084">
        <w:rPr>
          <w:color w:val="002060"/>
        </w:rPr>
        <w:t>CLASSIFICA</w:t>
      </w:r>
    </w:p>
    <w:p w14:paraId="6D449591" w14:textId="77777777" w:rsidR="004C08D6" w:rsidRPr="00EE7084" w:rsidRDefault="004C08D6" w:rsidP="004C08D6">
      <w:pPr>
        <w:pStyle w:val="breakline"/>
        <w:rPr>
          <w:color w:val="002060"/>
        </w:rPr>
      </w:pPr>
    </w:p>
    <w:p w14:paraId="7B2ABF5D" w14:textId="77777777" w:rsidR="004C08D6" w:rsidRPr="00EE7084" w:rsidRDefault="004C08D6" w:rsidP="004C08D6">
      <w:pPr>
        <w:pStyle w:val="breakline"/>
        <w:rPr>
          <w:color w:val="002060"/>
        </w:rPr>
      </w:pPr>
    </w:p>
    <w:p w14:paraId="31FC59BB" w14:textId="77777777" w:rsidR="004C08D6" w:rsidRPr="00EE7084" w:rsidRDefault="004C08D6" w:rsidP="004C08D6">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C08D6" w:rsidRPr="00EE7084" w14:paraId="47FDE566" w14:textId="77777777" w:rsidTr="00F57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B3A05" w14:textId="77777777" w:rsidR="004C08D6" w:rsidRPr="00EE7084" w:rsidRDefault="004C08D6" w:rsidP="00F57D65">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D988C" w14:textId="77777777" w:rsidR="004C08D6" w:rsidRPr="00EE7084" w:rsidRDefault="004C08D6" w:rsidP="00F57D65">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21EAE" w14:textId="77777777" w:rsidR="004C08D6" w:rsidRPr="00EE7084" w:rsidRDefault="004C08D6" w:rsidP="00F57D65">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FE1BC" w14:textId="77777777" w:rsidR="004C08D6" w:rsidRPr="00EE7084" w:rsidRDefault="004C08D6" w:rsidP="00F57D65">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3D20D" w14:textId="77777777" w:rsidR="004C08D6" w:rsidRPr="00EE7084" w:rsidRDefault="004C08D6" w:rsidP="00F57D65">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DEDA7" w14:textId="77777777" w:rsidR="004C08D6" w:rsidRPr="00EE7084" w:rsidRDefault="004C08D6" w:rsidP="00F57D65">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2EA99" w14:textId="77777777" w:rsidR="004C08D6" w:rsidRPr="00EE7084" w:rsidRDefault="004C08D6" w:rsidP="00F57D65">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EBBA3" w14:textId="77777777" w:rsidR="004C08D6" w:rsidRPr="00EE7084" w:rsidRDefault="004C08D6" w:rsidP="00F57D65">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11DB5" w14:textId="77777777" w:rsidR="004C08D6" w:rsidRPr="00EE7084" w:rsidRDefault="004C08D6" w:rsidP="00F57D65">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D52C9" w14:textId="77777777" w:rsidR="004C08D6" w:rsidRPr="00EE7084" w:rsidRDefault="004C08D6" w:rsidP="00F57D65">
            <w:pPr>
              <w:pStyle w:val="headertabella0"/>
              <w:rPr>
                <w:color w:val="002060"/>
              </w:rPr>
            </w:pPr>
            <w:r w:rsidRPr="00EE7084">
              <w:rPr>
                <w:color w:val="002060"/>
              </w:rPr>
              <w:t>PE</w:t>
            </w:r>
          </w:p>
        </w:tc>
      </w:tr>
      <w:tr w:rsidR="004C08D6" w:rsidRPr="00EE7084" w14:paraId="2A7722D2"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tcPr>
          <w:p w14:paraId="725667F9" w14:textId="77777777" w:rsidR="004C08D6" w:rsidRPr="00EE7084" w:rsidRDefault="004C08D6" w:rsidP="00F57D65">
            <w:pPr>
              <w:pStyle w:val="rowtabella0"/>
              <w:rPr>
                <w:color w:val="002060"/>
              </w:rPr>
            </w:pPr>
            <w:r w:rsidRPr="00EE7084">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FA733" w14:textId="6DBB2EC4" w:rsidR="004C08D6" w:rsidRPr="00EE7084" w:rsidRDefault="004C08D6" w:rsidP="00F57D65">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E5785" w14:textId="6D06E83E" w:rsidR="004C08D6" w:rsidRPr="00EE7084" w:rsidRDefault="004C08D6" w:rsidP="00F57D6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07D3B" w14:textId="09B8C05D" w:rsidR="004C08D6" w:rsidRPr="00EE7084" w:rsidRDefault="004C08D6" w:rsidP="00F57D6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11A32" w14:textId="77777777" w:rsidR="004C08D6" w:rsidRPr="00EE7084" w:rsidRDefault="004C08D6" w:rsidP="00F57D65">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6E13C" w14:textId="77777777" w:rsidR="004C08D6" w:rsidRPr="00EE7084" w:rsidRDefault="004C08D6" w:rsidP="00F57D65">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B71F1" w14:textId="1D4B7BA6" w:rsidR="004C08D6" w:rsidRPr="00EE7084" w:rsidRDefault="004C08D6" w:rsidP="00F57D65">
            <w:pPr>
              <w:pStyle w:val="rowtabella0"/>
              <w:jc w:val="center"/>
              <w:rPr>
                <w:color w:val="002060"/>
              </w:rPr>
            </w:pPr>
            <w:r>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F1EC4" w14:textId="77777777" w:rsidR="004C08D6" w:rsidRPr="00EE7084" w:rsidRDefault="004C08D6" w:rsidP="00F57D65">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C148D" w14:textId="0158BFE3" w:rsidR="004C08D6" w:rsidRPr="00EE7084" w:rsidRDefault="004C08D6" w:rsidP="00F57D65">
            <w:pPr>
              <w:pStyle w:val="rowtabella0"/>
              <w:jc w:val="center"/>
              <w:rPr>
                <w:color w:val="002060"/>
              </w:rPr>
            </w:pPr>
            <w:r>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D4CC6" w14:textId="77777777" w:rsidR="004C08D6" w:rsidRPr="00EE7084" w:rsidRDefault="004C08D6" w:rsidP="00F57D65">
            <w:pPr>
              <w:pStyle w:val="rowtabella0"/>
              <w:jc w:val="center"/>
              <w:rPr>
                <w:color w:val="002060"/>
              </w:rPr>
            </w:pPr>
            <w:r w:rsidRPr="00EE7084">
              <w:rPr>
                <w:color w:val="002060"/>
              </w:rPr>
              <w:t>0</w:t>
            </w:r>
          </w:p>
        </w:tc>
      </w:tr>
      <w:tr w:rsidR="004C08D6" w:rsidRPr="00EE7084" w14:paraId="1044B66C"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tcPr>
          <w:p w14:paraId="377F926E" w14:textId="77777777" w:rsidR="004C08D6" w:rsidRPr="00EE7084" w:rsidRDefault="004C08D6" w:rsidP="00F57D65">
            <w:pPr>
              <w:pStyle w:val="rowtabella0"/>
              <w:rPr>
                <w:color w:val="002060"/>
              </w:rPr>
            </w:pPr>
            <w:r w:rsidRPr="00EE7084">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14C05" w14:textId="187EF8FE" w:rsidR="004C08D6" w:rsidRPr="00EE7084" w:rsidRDefault="004C08D6" w:rsidP="00F57D65">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E2F48" w14:textId="06F05F71" w:rsidR="004C08D6" w:rsidRPr="00EE7084" w:rsidRDefault="004C08D6" w:rsidP="00F57D6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8EAB3" w14:textId="25E2714D" w:rsidR="004C08D6" w:rsidRPr="00EE7084" w:rsidRDefault="004C08D6" w:rsidP="00F57D65">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08D27" w14:textId="77777777" w:rsidR="004C08D6" w:rsidRPr="00EE7084" w:rsidRDefault="004C08D6" w:rsidP="00F57D65">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3C684" w14:textId="77777777" w:rsidR="004C08D6" w:rsidRPr="00EE7084" w:rsidRDefault="004C08D6" w:rsidP="00F57D65">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39C62" w14:textId="6CE70655" w:rsidR="004C08D6" w:rsidRPr="00EE7084" w:rsidRDefault="004C08D6" w:rsidP="00F57D65">
            <w:pPr>
              <w:pStyle w:val="rowtabella0"/>
              <w:jc w:val="center"/>
              <w:rPr>
                <w:color w:val="002060"/>
              </w:rPr>
            </w:pPr>
            <w:r>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31AB2" w14:textId="77777777" w:rsidR="004C08D6" w:rsidRPr="00EE7084" w:rsidRDefault="004C08D6" w:rsidP="00F57D65">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3CFE4" w14:textId="754082E9" w:rsidR="004C08D6" w:rsidRPr="00EE7084" w:rsidRDefault="004C08D6" w:rsidP="00F57D65">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B44A2" w14:textId="77777777" w:rsidR="004C08D6" w:rsidRPr="00EE7084" w:rsidRDefault="004C08D6" w:rsidP="00F57D65">
            <w:pPr>
              <w:pStyle w:val="rowtabella0"/>
              <w:jc w:val="center"/>
              <w:rPr>
                <w:color w:val="002060"/>
              </w:rPr>
            </w:pPr>
            <w:r w:rsidRPr="00EE7084">
              <w:rPr>
                <w:color w:val="002060"/>
              </w:rPr>
              <w:t>0</w:t>
            </w:r>
          </w:p>
        </w:tc>
      </w:tr>
      <w:tr w:rsidR="004C08D6" w:rsidRPr="00EE7084" w14:paraId="03544FD6" w14:textId="77777777" w:rsidTr="00F57D65">
        <w:tc>
          <w:tcPr>
            <w:tcW w:w="5640" w:type="dxa"/>
            <w:tcBorders>
              <w:top w:val="nil"/>
              <w:left w:val="outset" w:sz="6" w:space="0" w:color="auto"/>
              <w:bottom w:val="nil"/>
              <w:right w:val="nil"/>
            </w:tcBorders>
            <w:tcMar>
              <w:top w:w="20" w:type="dxa"/>
              <w:left w:w="20" w:type="dxa"/>
              <w:bottom w:w="20" w:type="dxa"/>
              <w:right w:w="20" w:type="dxa"/>
            </w:tcMar>
            <w:vAlign w:val="center"/>
          </w:tcPr>
          <w:p w14:paraId="37171039" w14:textId="77777777" w:rsidR="004C08D6" w:rsidRPr="00EE7084" w:rsidRDefault="004C08D6" w:rsidP="00F57D65">
            <w:pPr>
              <w:pStyle w:val="rowtabella0"/>
              <w:rPr>
                <w:color w:val="002060"/>
              </w:rPr>
            </w:pPr>
            <w:r w:rsidRPr="00EE7084">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61D06" w14:textId="77777777" w:rsidR="004C08D6" w:rsidRPr="00EE7084" w:rsidRDefault="004C08D6" w:rsidP="00F57D65">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41924" w14:textId="7F0D00D5" w:rsidR="004C08D6" w:rsidRPr="00EE7084" w:rsidRDefault="004C08D6" w:rsidP="00F57D6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54921" w14:textId="77777777" w:rsidR="004C08D6" w:rsidRPr="00EE7084" w:rsidRDefault="004C08D6" w:rsidP="00F57D65">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342AB" w14:textId="77777777" w:rsidR="004C08D6" w:rsidRPr="00EE7084" w:rsidRDefault="004C08D6" w:rsidP="00F57D65">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15F20" w14:textId="7F57C733" w:rsidR="004C08D6" w:rsidRPr="00EE7084" w:rsidRDefault="004C08D6" w:rsidP="00F57D65">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B59FE" w14:textId="77777777" w:rsidR="004C08D6" w:rsidRPr="00EE7084" w:rsidRDefault="004C08D6" w:rsidP="00F57D65">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8396B" w14:textId="4EEFC1E7" w:rsidR="004C08D6" w:rsidRPr="00EE7084" w:rsidRDefault="004C08D6" w:rsidP="00F57D65">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F9708" w14:textId="2BFA132B" w:rsidR="004C08D6" w:rsidRPr="00EE7084" w:rsidRDefault="004C08D6" w:rsidP="00F57D65">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213F4" w14:textId="77777777" w:rsidR="004C08D6" w:rsidRPr="00EE7084" w:rsidRDefault="004C08D6" w:rsidP="00F57D65">
            <w:pPr>
              <w:pStyle w:val="rowtabella0"/>
              <w:jc w:val="center"/>
              <w:rPr>
                <w:color w:val="002060"/>
              </w:rPr>
            </w:pPr>
            <w:r w:rsidRPr="00EE7084">
              <w:rPr>
                <w:color w:val="002060"/>
              </w:rPr>
              <w:t>0</w:t>
            </w:r>
          </w:p>
        </w:tc>
      </w:tr>
      <w:tr w:rsidR="004C08D6" w:rsidRPr="00EE7084" w14:paraId="62D3E621" w14:textId="77777777" w:rsidTr="00F57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877033" w14:textId="77777777" w:rsidR="004C08D6" w:rsidRPr="00EE7084" w:rsidRDefault="004C08D6" w:rsidP="00F57D65">
            <w:pPr>
              <w:pStyle w:val="rowtabella0"/>
              <w:rPr>
                <w:color w:val="002060"/>
              </w:rPr>
            </w:pPr>
            <w:r w:rsidRPr="00EE7084">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83BDA" w14:textId="77777777" w:rsidR="004C08D6" w:rsidRPr="00EE7084" w:rsidRDefault="004C08D6" w:rsidP="00F57D65">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D1D8B" w14:textId="215270AD" w:rsidR="004C08D6" w:rsidRPr="00EE7084" w:rsidRDefault="004C08D6" w:rsidP="00F57D6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3475F" w14:textId="77777777" w:rsidR="004C08D6" w:rsidRPr="00EE7084" w:rsidRDefault="004C08D6" w:rsidP="00F57D65">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5D43E" w14:textId="77777777" w:rsidR="004C08D6" w:rsidRPr="00EE7084" w:rsidRDefault="004C08D6" w:rsidP="00F57D65">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C0200" w14:textId="4C22BC9D" w:rsidR="004C08D6" w:rsidRPr="00EE7084" w:rsidRDefault="004C08D6" w:rsidP="00F57D6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58BAD" w14:textId="77777777" w:rsidR="004C08D6" w:rsidRPr="00EE7084" w:rsidRDefault="004C08D6" w:rsidP="00F57D65">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C2A61" w14:textId="706713E7" w:rsidR="004C08D6" w:rsidRPr="00EE7084" w:rsidRDefault="004C08D6" w:rsidP="00F57D65">
            <w:pPr>
              <w:pStyle w:val="rowtabella0"/>
              <w:jc w:val="center"/>
              <w:rPr>
                <w:color w:val="002060"/>
              </w:rPr>
            </w:pPr>
            <w:r>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281C0" w14:textId="65B28A4B" w:rsidR="004C08D6" w:rsidRPr="00EE7084" w:rsidRDefault="004C08D6" w:rsidP="00F57D65">
            <w:pPr>
              <w:pStyle w:val="rowtabella0"/>
              <w:jc w:val="center"/>
              <w:rPr>
                <w:color w:val="002060"/>
              </w:rPr>
            </w:pPr>
            <w:r>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86EEA" w14:textId="77777777" w:rsidR="004C08D6" w:rsidRPr="00EE7084" w:rsidRDefault="004C08D6" w:rsidP="00F57D65">
            <w:pPr>
              <w:pStyle w:val="rowtabella0"/>
              <w:jc w:val="center"/>
              <w:rPr>
                <w:color w:val="002060"/>
              </w:rPr>
            </w:pPr>
            <w:r w:rsidRPr="00EE7084">
              <w:rPr>
                <w:color w:val="002060"/>
              </w:rPr>
              <w:t>0</w:t>
            </w:r>
          </w:p>
        </w:tc>
      </w:tr>
    </w:tbl>
    <w:p w14:paraId="76305D59" w14:textId="77777777" w:rsidR="004C08D6" w:rsidRDefault="004C08D6" w:rsidP="004C08D6">
      <w:pPr>
        <w:pStyle w:val="breakline"/>
        <w:rPr>
          <w:color w:val="002060"/>
        </w:rPr>
      </w:pPr>
    </w:p>
    <w:p w14:paraId="387A059C" w14:textId="77777777" w:rsidR="004C08D6" w:rsidRPr="00EE7084" w:rsidRDefault="004C08D6" w:rsidP="004C08D6">
      <w:pPr>
        <w:pStyle w:val="titoloprinc0"/>
        <w:rPr>
          <w:color w:val="002060"/>
        </w:rPr>
      </w:pPr>
      <w:r>
        <w:rPr>
          <w:color w:val="002060"/>
        </w:rPr>
        <w:t>PROGRAMMA GARE</w:t>
      </w:r>
    </w:p>
    <w:p w14:paraId="00A9C617" w14:textId="77777777" w:rsidR="004C08D6" w:rsidRDefault="004C08D6" w:rsidP="003B33AD">
      <w:pPr>
        <w:pStyle w:val="breakline"/>
        <w:rPr>
          <w:rFonts w:eastAsiaTheme="minorEastAsia"/>
          <w:color w:val="002060"/>
        </w:rPr>
      </w:pPr>
    </w:p>
    <w:p w14:paraId="428E0BD6" w14:textId="77777777" w:rsidR="00066F90" w:rsidRPr="00066F90" w:rsidRDefault="00066F90" w:rsidP="00066F90">
      <w:pPr>
        <w:pStyle w:val="sottotitolocampionato10"/>
        <w:rPr>
          <w:color w:val="002060"/>
        </w:rPr>
      </w:pPr>
      <w:r w:rsidRPr="00066F9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98"/>
        <w:gridCol w:w="1546"/>
        <w:gridCol w:w="1538"/>
      </w:tblGrid>
      <w:tr w:rsidR="00066F90" w:rsidRPr="00066F90" w14:paraId="226B9540" w14:textId="77777777" w:rsidTr="00F57D6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8DD8B" w14:textId="77777777" w:rsidR="00066F90" w:rsidRPr="00066F90" w:rsidRDefault="00066F90" w:rsidP="00F57D65">
            <w:pPr>
              <w:pStyle w:val="headertabella0"/>
              <w:rPr>
                <w:color w:val="002060"/>
              </w:rPr>
            </w:pPr>
            <w:r w:rsidRPr="00066F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7FE4D" w14:textId="77777777" w:rsidR="00066F90" w:rsidRPr="00066F90" w:rsidRDefault="00066F90" w:rsidP="00F57D65">
            <w:pPr>
              <w:pStyle w:val="headertabella0"/>
              <w:rPr>
                <w:color w:val="002060"/>
              </w:rPr>
            </w:pPr>
            <w:r w:rsidRPr="00066F9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3C3E2" w14:textId="77777777" w:rsidR="00066F90" w:rsidRPr="00066F90" w:rsidRDefault="00066F90" w:rsidP="00F57D65">
            <w:pPr>
              <w:pStyle w:val="headertabella0"/>
              <w:rPr>
                <w:color w:val="002060"/>
              </w:rPr>
            </w:pPr>
            <w:r w:rsidRPr="00066F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EB54E" w14:textId="77777777" w:rsidR="00066F90" w:rsidRPr="00066F90" w:rsidRDefault="00066F90" w:rsidP="00F57D65">
            <w:pPr>
              <w:pStyle w:val="headertabella0"/>
              <w:rPr>
                <w:color w:val="002060"/>
              </w:rPr>
            </w:pPr>
            <w:r w:rsidRPr="00066F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E4301" w14:textId="77777777" w:rsidR="00066F90" w:rsidRPr="00066F90" w:rsidRDefault="00066F90" w:rsidP="00F57D65">
            <w:pPr>
              <w:pStyle w:val="headertabella0"/>
              <w:rPr>
                <w:color w:val="002060"/>
              </w:rPr>
            </w:pPr>
            <w:r w:rsidRPr="00066F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D7D1E" w14:textId="77777777" w:rsidR="00066F90" w:rsidRPr="00066F90" w:rsidRDefault="00066F90" w:rsidP="00F57D65">
            <w:pPr>
              <w:pStyle w:val="headertabella0"/>
              <w:rPr>
                <w:color w:val="002060"/>
              </w:rPr>
            </w:pPr>
            <w:proofErr w:type="spellStart"/>
            <w:r w:rsidRPr="00066F90">
              <w:rPr>
                <w:color w:val="002060"/>
              </w:rPr>
              <w:t>Localita'</w:t>
            </w:r>
            <w:proofErr w:type="spellEnd"/>
            <w:r w:rsidRPr="00066F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5B634" w14:textId="77777777" w:rsidR="00066F90" w:rsidRPr="00066F90" w:rsidRDefault="00066F90" w:rsidP="00F57D65">
            <w:pPr>
              <w:pStyle w:val="headertabella0"/>
              <w:rPr>
                <w:color w:val="002060"/>
              </w:rPr>
            </w:pPr>
            <w:r w:rsidRPr="00066F90">
              <w:rPr>
                <w:color w:val="002060"/>
              </w:rPr>
              <w:t>Indirizzo Impianto</w:t>
            </w:r>
          </w:p>
        </w:tc>
      </w:tr>
      <w:tr w:rsidR="00066F90" w:rsidRPr="00066F90" w14:paraId="13DC24D3" w14:textId="77777777" w:rsidTr="00F57D6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49801C" w14:textId="77777777" w:rsidR="00066F90" w:rsidRPr="00066F90" w:rsidRDefault="00066F90" w:rsidP="00F57D65">
            <w:pPr>
              <w:pStyle w:val="rowtabella0"/>
              <w:rPr>
                <w:color w:val="002060"/>
              </w:rPr>
            </w:pPr>
            <w:r w:rsidRPr="00066F90">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46D10" w14:textId="77777777" w:rsidR="00066F90" w:rsidRPr="00066F90" w:rsidRDefault="00066F90" w:rsidP="00F57D65">
            <w:pPr>
              <w:pStyle w:val="rowtabella0"/>
              <w:rPr>
                <w:color w:val="002060"/>
              </w:rPr>
            </w:pPr>
            <w:r w:rsidRPr="00066F90">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8F62D" w14:textId="77777777" w:rsidR="00066F90" w:rsidRPr="00066F90" w:rsidRDefault="00066F90" w:rsidP="00F57D65">
            <w:pPr>
              <w:pStyle w:val="rowtabella0"/>
              <w:jc w:val="center"/>
              <w:rPr>
                <w:color w:val="002060"/>
              </w:rPr>
            </w:pPr>
            <w:r w:rsidRPr="00066F9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8DD63" w14:textId="77777777" w:rsidR="00066F90" w:rsidRPr="00066F90" w:rsidRDefault="00066F90" w:rsidP="00F57D65">
            <w:pPr>
              <w:pStyle w:val="rowtabella0"/>
              <w:rPr>
                <w:color w:val="002060"/>
              </w:rPr>
            </w:pPr>
            <w:r w:rsidRPr="00066F90">
              <w:rPr>
                <w:color w:val="002060"/>
              </w:rPr>
              <w:t>29/11/2024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1EBEB" w14:textId="77777777" w:rsidR="00066F90" w:rsidRPr="00066F90" w:rsidRDefault="00066F90" w:rsidP="00F57D65">
            <w:pPr>
              <w:pStyle w:val="rowtabella0"/>
              <w:rPr>
                <w:color w:val="002060"/>
              </w:rPr>
            </w:pPr>
            <w:r w:rsidRPr="00066F90">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45EC0" w14:textId="77777777" w:rsidR="00066F90" w:rsidRPr="00066F90" w:rsidRDefault="00066F90" w:rsidP="00F57D65">
            <w:pPr>
              <w:pStyle w:val="rowtabella0"/>
              <w:rPr>
                <w:color w:val="002060"/>
              </w:rPr>
            </w:pPr>
            <w:r w:rsidRPr="00066F90">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3D76C" w14:textId="77777777" w:rsidR="00066F90" w:rsidRPr="00066F90" w:rsidRDefault="00066F90" w:rsidP="00F57D65">
            <w:pPr>
              <w:pStyle w:val="rowtabella0"/>
              <w:rPr>
                <w:color w:val="002060"/>
              </w:rPr>
            </w:pPr>
            <w:r w:rsidRPr="00066F90">
              <w:rPr>
                <w:color w:val="002060"/>
              </w:rPr>
              <w:t>VIA SAN SERGIO FZ. GROTTACCIA</w:t>
            </w:r>
          </w:p>
        </w:tc>
      </w:tr>
      <w:tr w:rsidR="00066F90" w:rsidRPr="00066F90" w14:paraId="326EC38E" w14:textId="77777777" w:rsidTr="00F57D6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7D7D47" w14:textId="77777777" w:rsidR="00066F90" w:rsidRPr="00066F90" w:rsidRDefault="00066F90" w:rsidP="00F57D65">
            <w:pPr>
              <w:pStyle w:val="rowtabella0"/>
              <w:rPr>
                <w:color w:val="002060"/>
              </w:rPr>
            </w:pPr>
            <w:r w:rsidRPr="00066F90">
              <w:rPr>
                <w:color w:val="002060"/>
              </w:rPr>
              <w:t>MONTELUPONESE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3C09B4" w14:textId="77777777" w:rsidR="00066F90" w:rsidRPr="00066F90" w:rsidRDefault="00066F90" w:rsidP="00F57D65">
            <w:pPr>
              <w:pStyle w:val="rowtabella0"/>
              <w:rPr>
                <w:color w:val="002060"/>
              </w:rPr>
            </w:pPr>
            <w:r w:rsidRPr="00066F90">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CEA12" w14:textId="77777777" w:rsidR="00066F90" w:rsidRPr="00066F90" w:rsidRDefault="00066F90" w:rsidP="00F57D65">
            <w:pPr>
              <w:pStyle w:val="rowtabella0"/>
              <w:jc w:val="center"/>
              <w:rPr>
                <w:color w:val="002060"/>
              </w:rPr>
            </w:pPr>
            <w:r w:rsidRPr="00066F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BCB0C4" w14:textId="77777777" w:rsidR="00066F90" w:rsidRPr="00066F90" w:rsidRDefault="00066F90" w:rsidP="00F57D65">
            <w:pPr>
              <w:pStyle w:val="rowtabella0"/>
              <w:rPr>
                <w:color w:val="002060"/>
              </w:rPr>
            </w:pPr>
            <w:r w:rsidRPr="00066F90">
              <w:rPr>
                <w:color w:val="002060"/>
              </w:rPr>
              <w:t>29/11/2024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D655B4" w14:textId="77777777" w:rsidR="00066F90" w:rsidRPr="00066F90" w:rsidRDefault="00066F90" w:rsidP="00F57D65">
            <w:pPr>
              <w:pStyle w:val="rowtabella0"/>
              <w:rPr>
                <w:color w:val="002060"/>
              </w:rPr>
            </w:pPr>
            <w:r w:rsidRPr="00066F90">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28FAB" w14:textId="77777777" w:rsidR="00066F90" w:rsidRPr="00066F90" w:rsidRDefault="00066F90" w:rsidP="00F57D65">
            <w:pPr>
              <w:pStyle w:val="rowtabella0"/>
              <w:rPr>
                <w:color w:val="002060"/>
              </w:rPr>
            </w:pPr>
            <w:r w:rsidRPr="00066F90">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E4C37" w14:textId="77777777" w:rsidR="00066F90" w:rsidRPr="00066F90" w:rsidRDefault="00066F90" w:rsidP="00F57D65">
            <w:pPr>
              <w:pStyle w:val="rowtabella0"/>
              <w:rPr>
                <w:color w:val="002060"/>
              </w:rPr>
            </w:pPr>
            <w:r w:rsidRPr="00066F90">
              <w:rPr>
                <w:color w:val="002060"/>
              </w:rPr>
              <w:t>VIA ALESSANDRO MANZONI</w:t>
            </w:r>
          </w:p>
        </w:tc>
      </w:tr>
      <w:tr w:rsidR="00066F90" w:rsidRPr="00066F90" w14:paraId="7B998D09" w14:textId="77777777" w:rsidTr="00F57D6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50F5CD" w14:textId="77777777" w:rsidR="00066F90" w:rsidRPr="00066F90" w:rsidRDefault="00066F90" w:rsidP="00F57D65">
            <w:pPr>
              <w:pStyle w:val="rowtabella0"/>
              <w:rPr>
                <w:color w:val="002060"/>
              </w:rPr>
            </w:pPr>
            <w:r w:rsidRPr="00066F90">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F2A3CB" w14:textId="77777777" w:rsidR="00066F90" w:rsidRPr="00066F90" w:rsidRDefault="00066F90" w:rsidP="00F57D65">
            <w:pPr>
              <w:pStyle w:val="rowtabella0"/>
              <w:rPr>
                <w:color w:val="002060"/>
              </w:rPr>
            </w:pPr>
            <w:r w:rsidRPr="00066F90">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829949" w14:textId="77777777" w:rsidR="00066F90" w:rsidRPr="00066F90" w:rsidRDefault="00066F90" w:rsidP="00F57D65">
            <w:pPr>
              <w:pStyle w:val="rowtabella0"/>
              <w:jc w:val="center"/>
              <w:rPr>
                <w:color w:val="002060"/>
              </w:rPr>
            </w:pPr>
            <w:r w:rsidRPr="00066F9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3F46A2" w14:textId="77777777" w:rsidR="00066F90" w:rsidRPr="00066F90" w:rsidRDefault="00066F90" w:rsidP="00F57D65">
            <w:pPr>
              <w:pStyle w:val="rowtabella0"/>
              <w:rPr>
                <w:color w:val="002060"/>
              </w:rPr>
            </w:pPr>
            <w:r w:rsidRPr="00066F90">
              <w:rPr>
                <w:color w:val="002060"/>
              </w:rPr>
              <w:t>07/12/2024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8588C5" w14:textId="77777777" w:rsidR="00066F90" w:rsidRPr="00066F90" w:rsidRDefault="00066F90" w:rsidP="00F57D65">
            <w:pPr>
              <w:pStyle w:val="rowtabella0"/>
              <w:rPr>
                <w:color w:val="002060"/>
              </w:rPr>
            </w:pPr>
            <w:r w:rsidRPr="00066F90">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DCD830" w14:textId="77777777" w:rsidR="00066F90" w:rsidRPr="00066F90" w:rsidRDefault="00066F90" w:rsidP="00F57D65">
            <w:pPr>
              <w:pStyle w:val="rowtabella0"/>
              <w:rPr>
                <w:color w:val="002060"/>
              </w:rPr>
            </w:pPr>
            <w:r w:rsidRPr="00066F90">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E957C" w14:textId="77777777" w:rsidR="00066F90" w:rsidRPr="00066F90" w:rsidRDefault="00066F90" w:rsidP="00F57D65">
            <w:pPr>
              <w:pStyle w:val="rowtabella0"/>
              <w:rPr>
                <w:color w:val="002060"/>
              </w:rPr>
            </w:pPr>
            <w:r w:rsidRPr="00066F90">
              <w:rPr>
                <w:color w:val="002060"/>
              </w:rPr>
              <w:t>VIA CARDUCCI</w:t>
            </w:r>
          </w:p>
        </w:tc>
      </w:tr>
      <w:tr w:rsidR="00066F90" w:rsidRPr="00066F90" w14:paraId="2372FE13" w14:textId="77777777" w:rsidTr="00F57D6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C48E0D" w14:textId="77777777" w:rsidR="00066F90" w:rsidRPr="00066F90" w:rsidRDefault="00066F90" w:rsidP="00F57D65">
            <w:pPr>
              <w:pStyle w:val="rowtabella0"/>
              <w:rPr>
                <w:color w:val="002060"/>
              </w:rPr>
            </w:pPr>
            <w:r w:rsidRPr="00066F90">
              <w:rPr>
                <w:color w:val="002060"/>
              </w:rPr>
              <w:t>CITTA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A6543" w14:textId="77777777" w:rsidR="00066F90" w:rsidRPr="00066F90" w:rsidRDefault="00066F90" w:rsidP="00F57D65">
            <w:pPr>
              <w:pStyle w:val="rowtabella0"/>
              <w:rPr>
                <w:color w:val="002060"/>
              </w:rPr>
            </w:pPr>
            <w:r w:rsidRPr="00066F90">
              <w:rPr>
                <w:color w:val="002060"/>
              </w:rPr>
              <w:t>MONTELUPONESE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B7B53" w14:textId="77777777" w:rsidR="00066F90" w:rsidRPr="00066F90" w:rsidRDefault="00066F90" w:rsidP="00F57D65">
            <w:pPr>
              <w:pStyle w:val="rowtabella0"/>
              <w:jc w:val="center"/>
              <w:rPr>
                <w:color w:val="002060"/>
              </w:rPr>
            </w:pPr>
            <w:r w:rsidRPr="00066F9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72401" w14:textId="77777777" w:rsidR="00066F90" w:rsidRPr="00066F90" w:rsidRDefault="00066F90" w:rsidP="00F57D65">
            <w:pPr>
              <w:pStyle w:val="rowtabella0"/>
              <w:rPr>
                <w:color w:val="002060"/>
              </w:rPr>
            </w:pPr>
            <w:r w:rsidRPr="00066F90">
              <w:rPr>
                <w:color w:val="002060"/>
              </w:rPr>
              <w:t>08/12/2024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CEFCA" w14:textId="77777777" w:rsidR="00066F90" w:rsidRPr="00066F90" w:rsidRDefault="00066F90" w:rsidP="00F57D65">
            <w:pPr>
              <w:pStyle w:val="rowtabella0"/>
              <w:rPr>
                <w:color w:val="002060"/>
              </w:rPr>
            </w:pPr>
            <w:r w:rsidRPr="00066F90">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7DF6A" w14:textId="77777777" w:rsidR="00066F90" w:rsidRPr="00066F90" w:rsidRDefault="00066F90" w:rsidP="00F57D65">
            <w:pPr>
              <w:pStyle w:val="rowtabella0"/>
              <w:rPr>
                <w:color w:val="002060"/>
              </w:rPr>
            </w:pPr>
            <w:r w:rsidRPr="00066F90">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2C6D6" w14:textId="77777777" w:rsidR="00066F90" w:rsidRPr="00066F90" w:rsidRDefault="00066F90" w:rsidP="00F57D65">
            <w:pPr>
              <w:pStyle w:val="rowtabella0"/>
              <w:rPr>
                <w:color w:val="002060"/>
              </w:rPr>
            </w:pPr>
            <w:r w:rsidRPr="00066F90">
              <w:rPr>
                <w:color w:val="002060"/>
              </w:rPr>
              <w:t>VIA DELLO STADIO</w:t>
            </w:r>
          </w:p>
        </w:tc>
      </w:tr>
    </w:tbl>
    <w:p w14:paraId="0746CF5E" w14:textId="77777777" w:rsidR="00066F90" w:rsidRPr="00066F90" w:rsidRDefault="00066F90" w:rsidP="003B33AD">
      <w:pPr>
        <w:pStyle w:val="breakline"/>
        <w:rPr>
          <w:rFonts w:eastAsiaTheme="minorEastAsia"/>
          <w:color w:val="002060"/>
        </w:rPr>
      </w:pPr>
    </w:p>
    <w:p w14:paraId="7D1ADF10" w14:textId="77777777" w:rsidR="00361691" w:rsidRDefault="00361691" w:rsidP="00630727">
      <w:pPr>
        <w:pStyle w:val="Corpodeltesto21"/>
        <w:jc w:val="center"/>
        <w:rPr>
          <w:rFonts w:ascii="Arial" w:hAnsi="Arial" w:cs="Arial"/>
          <w:b/>
          <w:color w:val="002060"/>
          <w:sz w:val="30"/>
          <w:szCs w:val="30"/>
        </w:rPr>
      </w:pPr>
    </w:p>
    <w:p w14:paraId="10390C16" w14:textId="77777777" w:rsidR="001807BD" w:rsidRPr="00937FDE" w:rsidRDefault="001807BD" w:rsidP="001807BD">
      <w:pPr>
        <w:pStyle w:val="TITOLOCAMPIONATO"/>
        <w:shd w:val="clear" w:color="auto" w:fill="002060"/>
        <w:spacing w:before="0" w:beforeAutospacing="0" w:after="0" w:afterAutospacing="0"/>
        <w:rPr>
          <w:color w:val="FFFFFF"/>
        </w:rPr>
      </w:pPr>
      <w:bookmarkStart w:id="11" w:name="_Toc183255051"/>
      <w:r>
        <w:rPr>
          <w:color w:val="FFFFFF"/>
        </w:rPr>
        <w:t>DELIBERE DELLA CORTE SPORTIVA D’APPELLO TERRITORIALE</w:t>
      </w:r>
      <w:bookmarkEnd w:id="11"/>
    </w:p>
    <w:p w14:paraId="77917338" w14:textId="77777777" w:rsidR="001807BD" w:rsidRDefault="001807BD" w:rsidP="001807BD">
      <w:pPr>
        <w:rPr>
          <w:b/>
          <w:u w:val="single"/>
        </w:rPr>
      </w:pPr>
    </w:p>
    <w:p w14:paraId="21FE1345" w14:textId="77777777" w:rsidR="001807BD" w:rsidRPr="001807BD" w:rsidRDefault="001807BD" w:rsidP="001807BD">
      <w:pPr>
        <w:pStyle w:val="Standard"/>
        <w:jc w:val="center"/>
        <w:rPr>
          <w:rFonts w:ascii="Arial" w:hAnsi="Arial"/>
          <w:color w:val="002060"/>
          <w:sz w:val="22"/>
          <w:szCs w:val="22"/>
        </w:rPr>
      </w:pPr>
      <w:r w:rsidRPr="001807BD">
        <w:rPr>
          <w:rFonts w:ascii="Arial" w:hAnsi="Arial"/>
          <w:color w:val="002060"/>
          <w:sz w:val="22"/>
          <w:szCs w:val="22"/>
        </w:rPr>
        <w:t>TESTO DELLE DECISIONI RELATIVE AL</w:t>
      </w:r>
    </w:p>
    <w:p w14:paraId="2B361582" w14:textId="77777777" w:rsidR="001807BD" w:rsidRPr="001807BD" w:rsidRDefault="001807BD" w:rsidP="001807BD">
      <w:pPr>
        <w:pStyle w:val="Standard"/>
        <w:jc w:val="center"/>
        <w:rPr>
          <w:rFonts w:ascii="Arial" w:hAnsi="Arial"/>
          <w:color w:val="002060"/>
          <w:sz w:val="22"/>
          <w:szCs w:val="22"/>
        </w:rPr>
      </w:pPr>
      <w:r w:rsidRPr="001807BD">
        <w:rPr>
          <w:rFonts w:ascii="Arial" w:hAnsi="Arial"/>
          <w:color w:val="002060"/>
          <w:sz w:val="22"/>
          <w:szCs w:val="22"/>
        </w:rPr>
        <w:lastRenderedPageBreak/>
        <w:t>COM. UFF. N. 104 –  RIUNIONE DEL 18 NOVEMBRE</w:t>
      </w:r>
      <w:r w:rsidRPr="001807BD">
        <w:rPr>
          <w:rFonts w:ascii="Arial" w:eastAsia="Arial" w:hAnsi="Arial"/>
          <w:color w:val="002060"/>
          <w:sz w:val="22"/>
          <w:szCs w:val="22"/>
        </w:rPr>
        <w:t xml:space="preserve"> 2024</w:t>
      </w:r>
    </w:p>
    <w:p w14:paraId="54E3F517" w14:textId="77777777" w:rsidR="001807BD" w:rsidRPr="001807BD" w:rsidRDefault="001807BD" w:rsidP="001807BD">
      <w:pPr>
        <w:pStyle w:val="Standard"/>
        <w:jc w:val="center"/>
        <w:rPr>
          <w:rFonts w:ascii="Arial" w:hAnsi="Arial"/>
          <w:color w:val="002060"/>
          <w:sz w:val="22"/>
          <w:szCs w:val="22"/>
        </w:rPr>
      </w:pPr>
    </w:p>
    <w:p w14:paraId="483E5D87" w14:textId="77777777" w:rsidR="001807BD" w:rsidRPr="001807BD" w:rsidRDefault="001807BD" w:rsidP="001807BD">
      <w:pPr>
        <w:pStyle w:val="Standard"/>
        <w:jc w:val="center"/>
        <w:rPr>
          <w:color w:val="002060"/>
        </w:rPr>
      </w:pPr>
      <w:r w:rsidRPr="001807BD">
        <w:rPr>
          <w:rFonts w:ascii="Arial" w:hAnsi="Arial"/>
          <w:color w:val="002060"/>
          <w:sz w:val="22"/>
          <w:szCs w:val="22"/>
        </w:rPr>
        <w:t>Reclamo n. 10 CSAT 2024/2025</w:t>
      </w:r>
    </w:p>
    <w:p w14:paraId="1B96ECA5" w14:textId="77777777" w:rsidR="001807BD" w:rsidRPr="001807BD" w:rsidRDefault="001807BD" w:rsidP="001807BD">
      <w:pPr>
        <w:pStyle w:val="Standard"/>
        <w:jc w:val="center"/>
        <w:rPr>
          <w:color w:val="002060"/>
        </w:rPr>
      </w:pPr>
      <w:r w:rsidRPr="001807BD">
        <w:rPr>
          <w:rFonts w:ascii="Arial" w:hAnsi="Arial"/>
          <w:color w:val="002060"/>
          <w:sz w:val="22"/>
          <w:szCs w:val="22"/>
        </w:rPr>
        <w:t>DECISIONE   N. 11 CSAT 2024/2025</w:t>
      </w:r>
    </w:p>
    <w:p w14:paraId="08013F4D" w14:textId="77777777" w:rsidR="001807BD" w:rsidRPr="001807BD" w:rsidRDefault="001807BD" w:rsidP="001807BD">
      <w:pPr>
        <w:pStyle w:val="Standard"/>
        <w:jc w:val="center"/>
        <w:rPr>
          <w:rFonts w:ascii="Arial" w:hAnsi="Arial"/>
          <w:color w:val="002060"/>
          <w:sz w:val="22"/>
          <w:szCs w:val="22"/>
        </w:rPr>
      </w:pPr>
    </w:p>
    <w:p w14:paraId="32E619C8" w14:textId="77777777" w:rsidR="001807BD" w:rsidRPr="001807BD" w:rsidRDefault="001807BD" w:rsidP="001807BD">
      <w:pPr>
        <w:pStyle w:val="Titolo"/>
        <w:jc w:val="both"/>
        <w:rPr>
          <w:b w:val="0"/>
          <w:color w:val="002060"/>
          <w:szCs w:val="22"/>
        </w:rPr>
      </w:pPr>
      <w:r w:rsidRPr="001807BD">
        <w:rPr>
          <w:b w:val="0"/>
          <w:color w:val="002060"/>
          <w:szCs w:val="22"/>
        </w:rPr>
        <w:t>La Corte sportiva d’appello territoriale presso il Comitato Regionale Marche, composta da</w:t>
      </w:r>
      <w:bookmarkStart w:id="12" w:name="Copia_di__Hlk130203631_2"/>
      <w:bookmarkEnd w:id="12"/>
    </w:p>
    <w:p w14:paraId="4077D8F6" w14:textId="77777777" w:rsidR="001807BD" w:rsidRPr="001807BD" w:rsidRDefault="001807BD" w:rsidP="001807BD">
      <w:pPr>
        <w:pStyle w:val="Titolo"/>
        <w:jc w:val="both"/>
        <w:rPr>
          <w:b w:val="0"/>
          <w:color w:val="002060"/>
          <w:szCs w:val="22"/>
        </w:rPr>
      </w:pPr>
      <w:r w:rsidRPr="001807BD">
        <w:rPr>
          <w:b w:val="0"/>
          <w:color w:val="002060"/>
          <w:szCs w:val="22"/>
        </w:rPr>
        <w:t xml:space="preserve">Avv. Piero </w:t>
      </w:r>
      <w:proofErr w:type="spellStart"/>
      <w:r w:rsidRPr="001807BD">
        <w:rPr>
          <w:b w:val="0"/>
          <w:color w:val="002060"/>
          <w:szCs w:val="22"/>
        </w:rPr>
        <w:t>Paciaroni</w:t>
      </w:r>
      <w:proofErr w:type="spellEnd"/>
      <w:r w:rsidRPr="001807BD">
        <w:rPr>
          <w:b w:val="0"/>
          <w:color w:val="002060"/>
          <w:szCs w:val="22"/>
        </w:rPr>
        <w:t xml:space="preserve"> – Presidente</w:t>
      </w:r>
      <w:bookmarkStart w:id="13" w:name="_Hlk159494453"/>
    </w:p>
    <w:p w14:paraId="50CB1DE6" w14:textId="77777777" w:rsidR="001807BD" w:rsidRPr="001807BD" w:rsidRDefault="001807BD" w:rsidP="001807BD">
      <w:pPr>
        <w:pStyle w:val="Titolo"/>
        <w:jc w:val="both"/>
        <w:rPr>
          <w:b w:val="0"/>
          <w:color w:val="002060"/>
          <w:szCs w:val="22"/>
        </w:rPr>
      </w:pPr>
      <w:r w:rsidRPr="001807BD">
        <w:rPr>
          <w:b w:val="0"/>
          <w:color w:val="002060"/>
          <w:szCs w:val="22"/>
        </w:rPr>
        <w:t>Dott. Giovanni Spanti – Vicepresidente</w:t>
      </w:r>
      <w:bookmarkEnd w:id="13"/>
    </w:p>
    <w:p w14:paraId="1B46D3CD" w14:textId="77777777" w:rsidR="001807BD" w:rsidRPr="001807BD" w:rsidRDefault="001807BD" w:rsidP="001807BD">
      <w:pPr>
        <w:pStyle w:val="Titolo"/>
        <w:jc w:val="both"/>
        <w:rPr>
          <w:b w:val="0"/>
          <w:color w:val="002060"/>
          <w:szCs w:val="22"/>
        </w:rPr>
      </w:pPr>
      <w:r w:rsidRPr="001807BD">
        <w:rPr>
          <w:b w:val="0"/>
          <w:color w:val="002060"/>
          <w:szCs w:val="22"/>
        </w:rPr>
        <w:t>Avv. Francesco Scaloni – Componente</w:t>
      </w:r>
      <w:bookmarkStart w:id="14" w:name="_Hlk157415929"/>
    </w:p>
    <w:p w14:paraId="073831BF" w14:textId="77777777" w:rsidR="001807BD" w:rsidRPr="001807BD" w:rsidRDefault="001807BD" w:rsidP="001807BD">
      <w:pPr>
        <w:pStyle w:val="Titolo"/>
        <w:jc w:val="both"/>
        <w:rPr>
          <w:b w:val="0"/>
          <w:color w:val="002060"/>
          <w:szCs w:val="22"/>
        </w:rPr>
      </w:pPr>
      <w:r w:rsidRPr="001807BD">
        <w:rPr>
          <w:b w:val="0"/>
          <w:color w:val="002060"/>
          <w:szCs w:val="22"/>
        </w:rPr>
        <w:t>Dott. Lorenzo Casagrande Albano – Componente Segretario f.f.</w:t>
      </w:r>
    </w:p>
    <w:p w14:paraId="11D930CD" w14:textId="77777777" w:rsidR="001807BD" w:rsidRPr="001807BD" w:rsidRDefault="001807BD" w:rsidP="001807BD">
      <w:pPr>
        <w:pStyle w:val="Titolo"/>
        <w:jc w:val="both"/>
        <w:rPr>
          <w:color w:val="002060"/>
          <w:szCs w:val="22"/>
        </w:rPr>
      </w:pPr>
      <w:r w:rsidRPr="001807BD">
        <w:rPr>
          <w:b w:val="0"/>
          <w:color w:val="002060"/>
          <w:szCs w:val="22"/>
        </w:rPr>
        <w:t xml:space="preserve">Dott.ssa Donatella Bordi – </w:t>
      </w:r>
      <w:bookmarkStart w:id="15" w:name="_Hlk161671733"/>
      <w:bookmarkEnd w:id="14"/>
      <w:r w:rsidRPr="001807BD">
        <w:rPr>
          <w:b w:val="0"/>
          <w:color w:val="002060"/>
          <w:szCs w:val="22"/>
        </w:rPr>
        <w:t>Componente</w:t>
      </w:r>
    </w:p>
    <w:p w14:paraId="5431D5BA" w14:textId="77777777" w:rsidR="001807BD" w:rsidRPr="001807BD" w:rsidRDefault="001807BD" w:rsidP="001807BD">
      <w:pPr>
        <w:pStyle w:val="Titolo"/>
        <w:jc w:val="both"/>
        <w:rPr>
          <w:b w:val="0"/>
          <w:color w:val="002060"/>
          <w:szCs w:val="22"/>
        </w:rPr>
      </w:pPr>
      <w:r w:rsidRPr="001807BD">
        <w:rPr>
          <w:b w:val="0"/>
          <w:color w:val="002060"/>
          <w:szCs w:val="22"/>
        </w:rPr>
        <w:t>Avv. Francesco Paoletti – Componente</w:t>
      </w:r>
      <w:bookmarkEnd w:id="15"/>
    </w:p>
    <w:p w14:paraId="16E135B0" w14:textId="77777777" w:rsidR="001807BD" w:rsidRPr="001807BD" w:rsidRDefault="001807BD" w:rsidP="001807BD">
      <w:pPr>
        <w:pStyle w:val="Titolo"/>
        <w:jc w:val="both"/>
        <w:rPr>
          <w:b w:val="0"/>
          <w:color w:val="002060"/>
          <w:szCs w:val="22"/>
        </w:rPr>
      </w:pPr>
      <w:r w:rsidRPr="001807BD">
        <w:rPr>
          <w:b w:val="0"/>
          <w:color w:val="002060"/>
          <w:szCs w:val="22"/>
        </w:rPr>
        <w:t>Avv. Daniele Conti – Rappresentante AIA</w:t>
      </w:r>
    </w:p>
    <w:p w14:paraId="58D550BE" w14:textId="77777777" w:rsidR="001807BD" w:rsidRPr="001807BD" w:rsidRDefault="001807BD" w:rsidP="001807BD">
      <w:pPr>
        <w:pStyle w:val="Titolo"/>
        <w:jc w:val="both"/>
        <w:rPr>
          <w:color w:val="002060"/>
          <w:szCs w:val="22"/>
        </w:rPr>
      </w:pPr>
      <w:r w:rsidRPr="001807BD">
        <w:rPr>
          <w:b w:val="0"/>
          <w:color w:val="002060"/>
          <w:szCs w:val="22"/>
        </w:rPr>
        <w:t>nella riunione del 18 novembre 2024,</w:t>
      </w:r>
      <w:bookmarkStart w:id="16" w:name="_Hlk152259935"/>
    </w:p>
    <w:p w14:paraId="0A875E85" w14:textId="77777777" w:rsidR="001807BD" w:rsidRPr="001807BD" w:rsidRDefault="001807BD" w:rsidP="001807BD">
      <w:pPr>
        <w:pStyle w:val="LndNormale1"/>
        <w:tabs>
          <w:tab w:val="center" w:pos="4819"/>
          <w:tab w:val="right" w:pos="9638"/>
        </w:tabs>
        <w:rPr>
          <w:color w:val="002060"/>
          <w:szCs w:val="22"/>
        </w:rPr>
      </w:pPr>
      <w:r w:rsidRPr="001807BD">
        <w:rPr>
          <w:rFonts w:cs="Arial"/>
          <w:color w:val="002060"/>
          <w:szCs w:val="22"/>
        </w:rPr>
        <w:t>a seguito del reclamo n. 10 promosso dalla società A.S.D. SPORTING GROTTAMMARE in data 31/10/2024 avverso la sanzione sportiva della inibizione fino al 23/12/2024 del dirigente CRISTIANO FEDERICO MARCOZZI applicata dal Giudice sportivo territoriale del Comitato Regionale Marche con delibera pubblicata sul c.u. n. 34  CALCIOA 5 del 23/10/2024,</w:t>
      </w:r>
      <w:bookmarkStart w:id="17" w:name="_Hlk181026226"/>
      <w:bookmarkStart w:id="18" w:name="_Hlk164782433"/>
      <w:bookmarkStart w:id="19" w:name="_Hlk182474073"/>
    </w:p>
    <w:p w14:paraId="0641D176" w14:textId="77777777" w:rsidR="001807BD" w:rsidRPr="001807BD" w:rsidRDefault="001807BD" w:rsidP="001807BD">
      <w:pPr>
        <w:pStyle w:val="LndNormale1"/>
        <w:tabs>
          <w:tab w:val="center" w:pos="4819"/>
          <w:tab w:val="right" w:pos="9638"/>
        </w:tabs>
        <w:rPr>
          <w:color w:val="002060"/>
          <w:szCs w:val="22"/>
        </w:rPr>
      </w:pPr>
      <w:bookmarkStart w:id="20" w:name="Copia_di__Hlk181026226_1"/>
      <w:bookmarkStart w:id="21" w:name="Copia_di__Hlk152259935_1"/>
      <w:bookmarkStart w:id="22" w:name="Copia_di__Hlk164782433_1"/>
      <w:bookmarkEnd w:id="16"/>
      <w:bookmarkEnd w:id="17"/>
      <w:bookmarkEnd w:id="18"/>
      <w:bookmarkEnd w:id="19"/>
      <w:bookmarkEnd w:id="20"/>
      <w:r w:rsidRPr="001807BD">
        <w:rPr>
          <w:rFonts w:cs="Arial"/>
          <w:color w:val="002060"/>
          <w:szCs w:val="22"/>
        </w:rPr>
        <w:t>- esaminati tutti gli atti e le norme in materia;</w:t>
      </w:r>
    </w:p>
    <w:p w14:paraId="260D57BD" w14:textId="77777777" w:rsidR="001807BD" w:rsidRPr="001807BD" w:rsidRDefault="001807BD" w:rsidP="001807BD">
      <w:pPr>
        <w:pStyle w:val="LndNormale1"/>
        <w:tabs>
          <w:tab w:val="center" w:pos="4819"/>
          <w:tab w:val="right" w:pos="9638"/>
        </w:tabs>
        <w:rPr>
          <w:color w:val="002060"/>
          <w:szCs w:val="22"/>
        </w:rPr>
      </w:pPr>
      <w:r w:rsidRPr="001807BD">
        <w:rPr>
          <w:rFonts w:cs="Arial"/>
          <w:color w:val="002060"/>
          <w:szCs w:val="22"/>
        </w:rPr>
        <w:t>- letto il reclamo;</w:t>
      </w:r>
    </w:p>
    <w:p w14:paraId="68EBA627" w14:textId="77777777" w:rsidR="001807BD" w:rsidRPr="001807BD" w:rsidRDefault="001807BD" w:rsidP="001807BD">
      <w:pPr>
        <w:pStyle w:val="LndNormale1"/>
        <w:tabs>
          <w:tab w:val="center" w:pos="4819"/>
          <w:tab w:val="right" w:pos="9638"/>
        </w:tabs>
        <w:rPr>
          <w:color w:val="002060"/>
          <w:szCs w:val="22"/>
        </w:rPr>
      </w:pPr>
      <w:r w:rsidRPr="001807BD">
        <w:rPr>
          <w:rFonts w:cs="Arial"/>
          <w:color w:val="002060"/>
          <w:szCs w:val="22"/>
        </w:rPr>
        <w:t>- dato atto della rinuncia della reclamante alla richiesta audizione;</w:t>
      </w:r>
    </w:p>
    <w:p w14:paraId="335224B9" w14:textId="77777777" w:rsidR="001807BD" w:rsidRPr="001807BD" w:rsidRDefault="001807BD" w:rsidP="001807BD">
      <w:pPr>
        <w:pStyle w:val="LndNormale1"/>
        <w:tabs>
          <w:tab w:val="center" w:pos="4819"/>
          <w:tab w:val="right" w:pos="9638"/>
        </w:tabs>
        <w:rPr>
          <w:color w:val="002060"/>
          <w:szCs w:val="22"/>
        </w:rPr>
      </w:pPr>
      <w:r w:rsidRPr="001807BD">
        <w:rPr>
          <w:rFonts w:cs="Arial"/>
          <w:color w:val="002060"/>
          <w:szCs w:val="22"/>
        </w:rPr>
        <w:t>- sentito a chiarimenti il direttore di gara;</w:t>
      </w:r>
    </w:p>
    <w:p w14:paraId="71579F07" w14:textId="77777777" w:rsidR="001807BD" w:rsidRPr="001807BD" w:rsidRDefault="001807BD" w:rsidP="001807BD">
      <w:pPr>
        <w:pStyle w:val="Standard"/>
        <w:jc w:val="both"/>
        <w:rPr>
          <w:color w:val="002060"/>
        </w:rPr>
      </w:pPr>
      <w:r w:rsidRPr="001807BD">
        <w:rPr>
          <w:rFonts w:ascii="Arial" w:hAnsi="Arial"/>
          <w:color w:val="002060"/>
          <w:sz w:val="22"/>
          <w:szCs w:val="22"/>
        </w:rPr>
        <w:t>- relatore Francesco Paoletti;</w:t>
      </w:r>
    </w:p>
    <w:p w14:paraId="497CB6DE" w14:textId="77777777" w:rsidR="001807BD" w:rsidRPr="001807BD" w:rsidRDefault="001807BD" w:rsidP="001807BD">
      <w:pPr>
        <w:pStyle w:val="Standard"/>
        <w:jc w:val="both"/>
        <w:rPr>
          <w:rFonts w:ascii="Arial" w:hAnsi="Arial"/>
          <w:color w:val="002060"/>
          <w:sz w:val="22"/>
          <w:szCs w:val="22"/>
        </w:rPr>
      </w:pPr>
      <w:r w:rsidRPr="001807BD">
        <w:rPr>
          <w:rFonts w:ascii="Arial" w:hAnsi="Arial"/>
          <w:color w:val="002060"/>
          <w:sz w:val="22"/>
          <w:szCs w:val="22"/>
        </w:rPr>
        <w:t>- ritenuto e considerato in fatto e diritto quanto segue,</w:t>
      </w:r>
    </w:p>
    <w:p w14:paraId="50804F12" w14:textId="77777777" w:rsidR="001807BD" w:rsidRPr="001807BD" w:rsidRDefault="001807BD" w:rsidP="001807BD">
      <w:pPr>
        <w:pStyle w:val="Standard"/>
        <w:jc w:val="both"/>
        <w:rPr>
          <w:rFonts w:ascii="Arial" w:hAnsi="Arial"/>
          <w:color w:val="002060"/>
          <w:sz w:val="22"/>
          <w:szCs w:val="22"/>
        </w:rPr>
      </w:pPr>
      <w:r w:rsidRPr="001807BD">
        <w:rPr>
          <w:rFonts w:ascii="Arial" w:hAnsi="Arial"/>
          <w:color w:val="002060"/>
          <w:sz w:val="22"/>
          <w:szCs w:val="22"/>
        </w:rPr>
        <w:t>ha pronunciato la seguente decisione.</w:t>
      </w:r>
    </w:p>
    <w:p w14:paraId="65663902" w14:textId="77777777" w:rsidR="001807BD" w:rsidRPr="001807BD" w:rsidRDefault="001807BD" w:rsidP="001807BD">
      <w:pPr>
        <w:pStyle w:val="Standard"/>
        <w:jc w:val="center"/>
        <w:rPr>
          <w:rFonts w:ascii="Arial" w:hAnsi="Arial"/>
          <w:color w:val="002060"/>
          <w:sz w:val="22"/>
          <w:szCs w:val="22"/>
        </w:rPr>
      </w:pPr>
      <w:r w:rsidRPr="001807BD">
        <w:rPr>
          <w:rFonts w:ascii="Arial" w:hAnsi="Arial"/>
          <w:color w:val="002060"/>
          <w:sz w:val="22"/>
          <w:szCs w:val="22"/>
        </w:rPr>
        <w:t>SVOLGIMENTO DEL PROCEDIMENTO</w:t>
      </w:r>
    </w:p>
    <w:p w14:paraId="1DA5E8E8" w14:textId="77777777" w:rsidR="001807BD" w:rsidRPr="001807BD" w:rsidRDefault="001807BD" w:rsidP="001807BD">
      <w:pPr>
        <w:pStyle w:val="Standard"/>
        <w:jc w:val="both"/>
        <w:rPr>
          <w:color w:val="002060"/>
        </w:rPr>
      </w:pPr>
      <w:r w:rsidRPr="001807BD">
        <w:rPr>
          <w:rFonts w:ascii="Arial" w:hAnsi="Arial"/>
          <w:color w:val="002060"/>
          <w:sz w:val="22"/>
          <w:szCs w:val="22"/>
        </w:rPr>
        <w:tab/>
        <w:t xml:space="preserve">La società A.S.D. SPORTING GROTTAMMARE in data 31/10/2024 ha proposto reclamo avverso la sanzione sportiva della inibizione fino al 23/12/2024 del dirigente CRISTIANO FEDERICO MARCOZZI applicata dal Giudice sportivo territoriale del Comitato Regionale Marche con delibera pubblicata sul </w:t>
      </w:r>
      <w:proofErr w:type="spellStart"/>
      <w:r w:rsidRPr="001807BD">
        <w:rPr>
          <w:rFonts w:ascii="Arial" w:hAnsi="Arial"/>
          <w:color w:val="002060"/>
          <w:sz w:val="22"/>
          <w:szCs w:val="22"/>
        </w:rPr>
        <w:t>c.u.</w:t>
      </w:r>
      <w:proofErr w:type="spellEnd"/>
      <w:r w:rsidRPr="001807BD">
        <w:rPr>
          <w:rFonts w:ascii="Arial" w:hAnsi="Arial"/>
          <w:color w:val="002060"/>
          <w:sz w:val="22"/>
          <w:szCs w:val="22"/>
        </w:rPr>
        <w:t xml:space="preserve"> n. 34  CALCIOA 5 del 23/10/2024,  sostenendo che il tesserato nell’occasione non avrebbe messo in atto alcun atto ingiurioso né avrebbe tentato di impedire al direttore di gara di rientrare nel suo spogliatoio.</w:t>
      </w:r>
    </w:p>
    <w:p w14:paraId="00E4C455" w14:textId="77777777" w:rsidR="001807BD" w:rsidRPr="001807BD" w:rsidRDefault="001807BD" w:rsidP="001807BD">
      <w:pPr>
        <w:pStyle w:val="Standard"/>
        <w:jc w:val="both"/>
        <w:rPr>
          <w:color w:val="002060"/>
        </w:rPr>
      </w:pPr>
      <w:r w:rsidRPr="001807BD">
        <w:rPr>
          <w:rFonts w:ascii="Arial" w:hAnsi="Arial"/>
          <w:color w:val="002060"/>
          <w:sz w:val="22"/>
          <w:szCs w:val="22"/>
        </w:rPr>
        <w:tab/>
        <w:t>Al reclamo sono state allegate due dichiarazioni, una dello stesso soggetto sanzionato Marcozzi Cristiano Federico ed un’altra di un dirigente della squadra avversaria.</w:t>
      </w:r>
    </w:p>
    <w:p w14:paraId="634C9F42" w14:textId="77777777" w:rsidR="001807BD" w:rsidRPr="001807BD" w:rsidRDefault="001807BD" w:rsidP="001807BD">
      <w:pPr>
        <w:pStyle w:val="Standard"/>
        <w:jc w:val="both"/>
        <w:rPr>
          <w:color w:val="002060"/>
        </w:rPr>
      </w:pPr>
      <w:r w:rsidRPr="001807BD">
        <w:rPr>
          <w:rFonts w:ascii="Arial" w:hAnsi="Arial"/>
          <w:color w:val="002060"/>
          <w:sz w:val="22"/>
          <w:szCs w:val="22"/>
        </w:rPr>
        <w:tab/>
        <w:t>La Corte ha sentito a chiarimenti il direttore di gara a mezzo audizione telefonica, stante l’urgenza di emettere la decisione.</w:t>
      </w:r>
    </w:p>
    <w:p w14:paraId="0D869187" w14:textId="77777777" w:rsidR="001807BD" w:rsidRPr="001807BD" w:rsidRDefault="001807BD" w:rsidP="001807BD">
      <w:pPr>
        <w:pStyle w:val="Standard"/>
        <w:jc w:val="center"/>
        <w:rPr>
          <w:color w:val="002060"/>
        </w:rPr>
      </w:pPr>
      <w:r w:rsidRPr="001807BD">
        <w:rPr>
          <w:rFonts w:ascii="Arial" w:hAnsi="Arial"/>
          <w:color w:val="002060"/>
          <w:sz w:val="22"/>
          <w:szCs w:val="22"/>
        </w:rPr>
        <w:t>MOTIVI DELLA DECISIONE</w:t>
      </w:r>
    </w:p>
    <w:p w14:paraId="7E89B238" w14:textId="77777777" w:rsidR="001807BD" w:rsidRPr="001807BD" w:rsidRDefault="001807BD" w:rsidP="001807BD">
      <w:pPr>
        <w:pStyle w:val="Standard"/>
        <w:jc w:val="both"/>
        <w:rPr>
          <w:color w:val="002060"/>
        </w:rPr>
      </w:pPr>
      <w:r w:rsidRPr="001807BD">
        <w:rPr>
          <w:rFonts w:ascii="Arial" w:hAnsi="Arial"/>
          <w:color w:val="002060"/>
          <w:sz w:val="22"/>
          <w:szCs w:val="22"/>
        </w:rPr>
        <w:tab/>
        <w:t>Il reclamo è tempestivo, essendo stato preannunciato e poi depositato nel termine previsto dall’art. 76, 5° comma, CGS.</w:t>
      </w:r>
    </w:p>
    <w:p w14:paraId="038707CE" w14:textId="77777777" w:rsidR="001807BD" w:rsidRPr="001807BD" w:rsidRDefault="001807BD" w:rsidP="001807BD">
      <w:pPr>
        <w:pStyle w:val="Standard"/>
        <w:jc w:val="both"/>
        <w:rPr>
          <w:color w:val="002060"/>
        </w:rPr>
      </w:pPr>
      <w:r w:rsidRPr="001807BD">
        <w:rPr>
          <w:rFonts w:ascii="Arial" w:hAnsi="Arial"/>
          <w:color w:val="002060"/>
          <w:sz w:val="22"/>
          <w:szCs w:val="22"/>
        </w:rPr>
        <w:tab/>
        <w:t>Preliminarmente vanno dichiarate non utilizzabili ai fini istruttori le due dichiarazioni allegate al reclamo in quanto la loro produzione è inammissibile.</w:t>
      </w:r>
    </w:p>
    <w:p w14:paraId="6E432E3E" w14:textId="77777777" w:rsidR="001807BD" w:rsidRPr="001807BD" w:rsidRDefault="001807BD" w:rsidP="001807BD">
      <w:pPr>
        <w:pStyle w:val="Standard"/>
        <w:jc w:val="both"/>
        <w:rPr>
          <w:color w:val="002060"/>
        </w:rPr>
      </w:pPr>
      <w:r w:rsidRPr="001807BD">
        <w:rPr>
          <w:rFonts w:ascii="Arial" w:hAnsi="Arial"/>
          <w:color w:val="002060"/>
          <w:sz w:val="22"/>
          <w:szCs w:val="22"/>
        </w:rPr>
        <w:tab/>
        <w:t>Ai sensi dell’art. 61 CGS il referto dell’arbitro ed i chiarimenti da egli forniti fanno piena prova circa i fatti accaduti ed il direttore di gara ha precisato che a fine gara il Marcozzi lo ha insultato più volte, dicendogli “ figlio di puttana, testa di cazzo “ ed ha tentato per tre volte di impedirgli di rientrare nel suo spogliatoio: tali comportamenti costituiscono la condotta ingiuriosa ed irriguardosa disciplinata dall’art. 36 CGS, il quale al comma 1, lettera a) prevede per tali fattispecie la sanzione minima per 4 giornate o a tempo determinato per i calciatori ed i tecnici.</w:t>
      </w:r>
    </w:p>
    <w:p w14:paraId="2251FA82" w14:textId="77777777" w:rsidR="001807BD" w:rsidRPr="001807BD" w:rsidRDefault="001807BD" w:rsidP="001807BD">
      <w:pPr>
        <w:pStyle w:val="Standard"/>
        <w:jc w:val="both"/>
        <w:rPr>
          <w:color w:val="002060"/>
        </w:rPr>
      </w:pPr>
      <w:r w:rsidRPr="001807BD">
        <w:rPr>
          <w:rFonts w:ascii="Arial" w:hAnsi="Arial"/>
          <w:color w:val="002060"/>
          <w:sz w:val="22"/>
          <w:szCs w:val="22"/>
        </w:rPr>
        <w:tab/>
        <w:t>La sanzione irrogata va comunque modificata e ridotta in quanto al Marcozzi è stata inflitta la sanzione della inibizione, essendo stato individuato come dirigente, mentre dalla lista di gara egli risulta aver partecipato alla gara quale allenatore.</w:t>
      </w:r>
      <w:r w:rsidRPr="001807BD">
        <w:rPr>
          <w:rFonts w:ascii="Arial" w:hAnsi="Arial"/>
          <w:bCs/>
          <w:color w:val="002060"/>
          <w:sz w:val="22"/>
          <w:szCs w:val="22"/>
        </w:rPr>
        <w:t xml:space="preserve">                 </w:t>
      </w:r>
      <w:r w:rsidRPr="001807BD">
        <w:rPr>
          <w:rFonts w:ascii="Arial" w:hAnsi="Arial"/>
          <w:color w:val="002060"/>
          <w:sz w:val="22"/>
          <w:szCs w:val="22"/>
        </w:rPr>
        <w:t xml:space="preserve">                                                                                                                   </w:t>
      </w:r>
    </w:p>
    <w:p w14:paraId="3E041BFA" w14:textId="77777777" w:rsidR="001807BD" w:rsidRPr="001807BD" w:rsidRDefault="001807BD" w:rsidP="001807BD">
      <w:pPr>
        <w:pStyle w:val="Standard"/>
        <w:tabs>
          <w:tab w:val="center" w:pos="4819"/>
          <w:tab w:val="right" w:pos="9638"/>
        </w:tabs>
        <w:jc w:val="center"/>
        <w:rPr>
          <w:rFonts w:ascii="Arial" w:hAnsi="Arial"/>
          <w:color w:val="002060"/>
          <w:sz w:val="22"/>
          <w:szCs w:val="22"/>
        </w:rPr>
      </w:pPr>
      <w:r w:rsidRPr="001807BD">
        <w:rPr>
          <w:rFonts w:ascii="Arial" w:hAnsi="Arial"/>
          <w:bCs/>
          <w:color w:val="002060"/>
          <w:sz w:val="22"/>
          <w:szCs w:val="22"/>
        </w:rPr>
        <w:t xml:space="preserve">  P.Q.M.</w:t>
      </w:r>
    </w:p>
    <w:p w14:paraId="3EB21BFD" w14:textId="77777777" w:rsidR="001807BD" w:rsidRPr="001807BD" w:rsidRDefault="001807BD" w:rsidP="001807BD">
      <w:pPr>
        <w:pStyle w:val="Standard"/>
        <w:jc w:val="both"/>
        <w:rPr>
          <w:rFonts w:ascii="Arial" w:hAnsi="Arial"/>
          <w:color w:val="002060"/>
          <w:sz w:val="22"/>
          <w:szCs w:val="22"/>
        </w:rPr>
      </w:pPr>
      <w:r w:rsidRPr="001807BD">
        <w:rPr>
          <w:rFonts w:ascii="Arial" w:hAnsi="Arial"/>
          <w:color w:val="002060"/>
          <w:sz w:val="22"/>
          <w:szCs w:val="22"/>
        </w:rPr>
        <w:lastRenderedPageBreak/>
        <w:t>la Corte sportiva d’appello territoriale, definitivamente pronunciando, accoglie il reclamo e, per l’effetto, applica al sig. CRISTIANO FEDERICO MARCOZZI la squalifica fino al 23/11/2024.</w:t>
      </w:r>
    </w:p>
    <w:p w14:paraId="51E88E67" w14:textId="77777777" w:rsidR="001807BD" w:rsidRPr="001807BD" w:rsidRDefault="001807BD" w:rsidP="001807BD">
      <w:pPr>
        <w:pStyle w:val="Standard"/>
        <w:jc w:val="both"/>
        <w:rPr>
          <w:rFonts w:ascii="Arial" w:hAnsi="Arial"/>
          <w:color w:val="002060"/>
          <w:sz w:val="22"/>
          <w:szCs w:val="22"/>
        </w:rPr>
      </w:pPr>
      <w:r w:rsidRPr="001807BD">
        <w:rPr>
          <w:rFonts w:ascii="Arial" w:hAnsi="Arial"/>
          <w:color w:val="002060"/>
          <w:sz w:val="22"/>
          <w:szCs w:val="22"/>
        </w:rPr>
        <w:tab/>
        <w:t>Dispone restituirsi il relativo contributo e manda alla Segreteria del Comitato Regionale Marche per gli adempimenti conseguenti.</w:t>
      </w:r>
    </w:p>
    <w:p w14:paraId="61ABE8EC" w14:textId="77777777" w:rsidR="001807BD" w:rsidRPr="001807BD" w:rsidRDefault="001807BD" w:rsidP="001807BD">
      <w:pPr>
        <w:pStyle w:val="Standard"/>
        <w:jc w:val="both"/>
        <w:rPr>
          <w:rFonts w:ascii="Arial" w:hAnsi="Arial"/>
          <w:color w:val="002060"/>
          <w:sz w:val="22"/>
          <w:szCs w:val="22"/>
        </w:rPr>
      </w:pPr>
      <w:r w:rsidRPr="001807BD">
        <w:rPr>
          <w:rFonts w:ascii="Arial" w:hAnsi="Arial"/>
          <w:color w:val="002060"/>
          <w:sz w:val="22"/>
          <w:szCs w:val="22"/>
        </w:rPr>
        <w:tab/>
        <w:t>Così deciso in Ancona, nella sede della FIGC - LND - Comitato Regionale Marche, in data 18 novembre 2024.</w:t>
      </w:r>
    </w:p>
    <w:p w14:paraId="1B1387F8" w14:textId="77777777" w:rsidR="001807BD" w:rsidRPr="001807BD" w:rsidRDefault="001807BD" w:rsidP="001807BD">
      <w:pPr>
        <w:pStyle w:val="Standard"/>
        <w:jc w:val="both"/>
        <w:rPr>
          <w:rFonts w:ascii="Arial" w:hAnsi="Arial"/>
          <w:color w:val="002060"/>
          <w:sz w:val="22"/>
          <w:szCs w:val="22"/>
        </w:rPr>
      </w:pPr>
    </w:p>
    <w:p w14:paraId="5753ED97" w14:textId="77777777" w:rsidR="001807BD" w:rsidRPr="001807BD" w:rsidRDefault="001807BD" w:rsidP="001807BD">
      <w:pPr>
        <w:pStyle w:val="Standard"/>
        <w:rPr>
          <w:rFonts w:ascii="Arial" w:hAnsi="Arial"/>
          <w:color w:val="002060"/>
          <w:sz w:val="22"/>
          <w:szCs w:val="22"/>
        </w:rPr>
      </w:pPr>
      <w:r w:rsidRPr="001807BD">
        <w:rPr>
          <w:rFonts w:ascii="Arial" w:hAnsi="Arial"/>
          <w:color w:val="002060"/>
          <w:sz w:val="22"/>
          <w:szCs w:val="22"/>
        </w:rPr>
        <w:tab/>
        <w:t xml:space="preserve">Il Relatore                                                                                           Il Presidente  </w:t>
      </w:r>
    </w:p>
    <w:p w14:paraId="49CE920C" w14:textId="77777777" w:rsidR="001807BD" w:rsidRPr="001807BD" w:rsidRDefault="001807BD" w:rsidP="001807BD">
      <w:pPr>
        <w:pStyle w:val="Standard"/>
        <w:rPr>
          <w:color w:val="002060"/>
        </w:rPr>
      </w:pPr>
      <w:r w:rsidRPr="001807BD">
        <w:rPr>
          <w:rFonts w:ascii="Arial" w:hAnsi="Arial"/>
          <w:color w:val="002060"/>
          <w:sz w:val="22"/>
          <w:szCs w:val="22"/>
        </w:rPr>
        <w:t xml:space="preserve">        Francesco Paoletti                                                                                Piero </w:t>
      </w:r>
      <w:proofErr w:type="spellStart"/>
      <w:r w:rsidRPr="001807BD">
        <w:rPr>
          <w:rFonts w:ascii="Arial" w:hAnsi="Arial"/>
          <w:color w:val="002060"/>
          <w:sz w:val="22"/>
          <w:szCs w:val="22"/>
        </w:rPr>
        <w:t>Paciaroni</w:t>
      </w:r>
      <w:proofErr w:type="spellEnd"/>
      <w:r w:rsidRPr="001807BD">
        <w:rPr>
          <w:rFonts w:ascii="Arial" w:hAnsi="Arial"/>
          <w:color w:val="002060"/>
          <w:sz w:val="22"/>
          <w:szCs w:val="22"/>
        </w:rPr>
        <w:t xml:space="preserve">                         </w:t>
      </w:r>
    </w:p>
    <w:p w14:paraId="14C5A82F" w14:textId="77777777" w:rsidR="001807BD" w:rsidRPr="001807BD" w:rsidRDefault="001807BD" w:rsidP="001807BD">
      <w:pPr>
        <w:pStyle w:val="Standard"/>
        <w:jc w:val="center"/>
        <w:rPr>
          <w:rFonts w:ascii="Arial" w:hAnsi="Arial"/>
          <w:color w:val="002060"/>
          <w:sz w:val="22"/>
          <w:szCs w:val="22"/>
        </w:rPr>
      </w:pPr>
      <w:bookmarkStart w:id="23" w:name="_Hlk161679090"/>
      <w:bookmarkStart w:id="24" w:name="_Hlk161652990"/>
      <w:bookmarkStart w:id="25" w:name="_Hlk130203631"/>
      <w:bookmarkStart w:id="26" w:name="Copia_di__Hlk132362463_1"/>
      <w:bookmarkStart w:id="27" w:name="Copia_di__Hlk130203631_1"/>
      <w:bookmarkStart w:id="28" w:name="Copia_di__Hlk151030691_1"/>
      <w:bookmarkStart w:id="29" w:name="Copia_di__Hlk151030691_2"/>
      <w:bookmarkEnd w:id="21"/>
      <w:bookmarkEnd w:id="22"/>
    </w:p>
    <w:bookmarkEnd w:id="23"/>
    <w:bookmarkEnd w:id="24"/>
    <w:p w14:paraId="7DD1D409" w14:textId="77777777" w:rsidR="001807BD" w:rsidRPr="001807BD" w:rsidRDefault="001807BD" w:rsidP="001807BD">
      <w:pPr>
        <w:pStyle w:val="Standard"/>
        <w:rPr>
          <w:rFonts w:ascii="Arial" w:hAnsi="Arial"/>
          <w:color w:val="002060"/>
          <w:sz w:val="22"/>
          <w:szCs w:val="22"/>
        </w:rPr>
      </w:pPr>
      <w:r w:rsidRPr="001807BD">
        <w:rPr>
          <w:rFonts w:ascii="Arial" w:hAnsi="Arial"/>
          <w:color w:val="002060"/>
          <w:sz w:val="22"/>
          <w:szCs w:val="22"/>
        </w:rPr>
        <w:t>Depositato in Ancona in data 23 novembre 2024</w:t>
      </w:r>
    </w:p>
    <w:p w14:paraId="75C0499D" w14:textId="77777777" w:rsidR="001807BD" w:rsidRPr="001807BD" w:rsidRDefault="001807BD" w:rsidP="001807BD">
      <w:pPr>
        <w:pStyle w:val="LndNormale1"/>
        <w:rPr>
          <w:color w:val="002060"/>
          <w:szCs w:val="22"/>
        </w:rPr>
      </w:pPr>
      <w:r w:rsidRPr="001807BD">
        <w:rPr>
          <w:rFonts w:cs="Arial"/>
          <w:color w:val="002060"/>
          <w:szCs w:val="22"/>
        </w:rPr>
        <w:t xml:space="preserve">Il Segretario f.f.                                                                                            </w:t>
      </w:r>
    </w:p>
    <w:p w14:paraId="6CD4FF0C" w14:textId="77777777" w:rsidR="001807BD" w:rsidRPr="001807BD" w:rsidRDefault="001807BD" w:rsidP="001807BD">
      <w:pPr>
        <w:pStyle w:val="LndNormale1"/>
        <w:rPr>
          <w:color w:val="002060"/>
          <w:szCs w:val="22"/>
        </w:rPr>
      </w:pPr>
      <w:r w:rsidRPr="001807BD">
        <w:rPr>
          <w:rFonts w:cs="Arial"/>
          <w:color w:val="002060"/>
        </w:rPr>
        <w:t xml:space="preserve">Lorenzo Casagrande Albano  </w:t>
      </w:r>
      <w:bookmarkEnd w:id="25"/>
      <w:bookmarkEnd w:id="26"/>
      <w:bookmarkEnd w:id="27"/>
      <w:bookmarkEnd w:id="28"/>
      <w:bookmarkEnd w:id="29"/>
    </w:p>
    <w:p w14:paraId="424968AB" w14:textId="77777777" w:rsidR="001807BD" w:rsidRDefault="001807BD" w:rsidP="001807BD">
      <w:pPr>
        <w:pStyle w:val="LndNormale1"/>
        <w:rPr>
          <w:szCs w:val="22"/>
        </w:rPr>
      </w:pPr>
    </w:p>
    <w:p w14:paraId="10F48904" w14:textId="77777777" w:rsidR="001807BD" w:rsidRPr="00D73F9D" w:rsidRDefault="001807BD" w:rsidP="00630727">
      <w:pPr>
        <w:pStyle w:val="Corpodeltesto21"/>
        <w:jc w:val="center"/>
        <w:rPr>
          <w:rFonts w:ascii="Arial" w:hAnsi="Arial" w:cs="Arial"/>
          <w:b/>
          <w:color w:val="002060"/>
          <w:sz w:val="30"/>
          <w:szCs w:val="3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B5183A4"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041DB">
        <w:rPr>
          <w:rFonts w:ascii="Arial" w:hAnsi="Arial" w:cs="Arial"/>
          <w:b/>
          <w:bCs/>
          <w:color w:val="002060"/>
        </w:rPr>
        <w:t>9</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lastRenderedPageBreak/>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80C9B5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606768">
        <w:rPr>
          <w:b/>
          <w:color w:val="002060"/>
          <w:u w:val="single"/>
        </w:rPr>
        <w:t>2</w:t>
      </w:r>
      <w:r w:rsidR="00A041DB">
        <w:rPr>
          <w:b/>
          <w:color w:val="002060"/>
          <w:u w:val="single"/>
        </w:rPr>
        <w:t>5</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A78A1" w14:textId="77777777" w:rsidR="00D418A6" w:rsidRDefault="00D418A6">
      <w:r>
        <w:separator/>
      </w:r>
    </w:p>
  </w:endnote>
  <w:endnote w:type="continuationSeparator" w:id="0">
    <w:p w14:paraId="526E572D" w14:textId="77777777" w:rsidR="00D418A6" w:rsidRDefault="00D4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CE55EE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59F93" w14:textId="77777777" w:rsidR="00D418A6" w:rsidRDefault="00D418A6">
      <w:r>
        <w:separator/>
      </w:r>
    </w:p>
  </w:footnote>
  <w:footnote w:type="continuationSeparator" w:id="0">
    <w:p w14:paraId="15AAF6B9" w14:textId="77777777" w:rsidR="00D418A6" w:rsidRDefault="00D41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D6D"/>
    <w:rsid w:val="00356D33"/>
    <w:rsid w:val="003571E4"/>
    <w:rsid w:val="00357615"/>
    <w:rsid w:val="00357BC2"/>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155</TotalTime>
  <Pages>9</Pages>
  <Words>2721</Words>
  <Characters>15513</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18198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2024-11-22T18:16:00Z</cp:lastPrinted>
  <dcterms:created xsi:type="dcterms:W3CDTF">2024-11-25T08:54:00Z</dcterms:created>
  <dcterms:modified xsi:type="dcterms:W3CDTF">2024-11-25T11:35:00Z</dcterms:modified>
</cp:coreProperties>
</file>