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E08164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w:t>
            </w:r>
            <w:r w:rsidR="0057427D">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A31C6">
              <w:rPr>
                <w:rFonts w:ascii="Arial" w:hAnsi="Arial" w:cs="Arial"/>
                <w:color w:val="002060"/>
                <w:sz w:val="40"/>
                <w:szCs w:val="40"/>
              </w:rPr>
              <w:t>0</w:t>
            </w:r>
            <w:r w:rsidR="00061239">
              <w:rPr>
                <w:rFonts w:ascii="Arial" w:hAnsi="Arial" w:cs="Arial"/>
                <w:color w:val="002060"/>
                <w:sz w:val="40"/>
                <w:szCs w:val="40"/>
              </w:rPr>
              <w:t>6</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7ECE8F2"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27CF1">
          <w:rPr>
            <w:noProof/>
            <w:webHidden/>
          </w:rPr>
          <w:t>1</w:t>
        </w:r>
        <w:r w:rsidR="00AC19D9" w:rsidRPr="00DE1EF7">
          <w:rPr>
            <w:noProof/>
            <w:webHidden/>
          </w:rPr>
          <w:fldChar w:fldCharType="end"/>
        </w:r>
      </w:hyperlink>
    </w:p>
    <w:p w14:paraId="112EDB38" w14:textId="6154E218"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27CF1">
          <w:rPr>
            <w:noProof/>
            <w:webHidden/>
          </w:rPr>
          <w:t>1</w:t>
        </w:r>
        <w:r w:rsidRPr="00DE1EF7">
          <w:rPr>
            <w:noProof/>
            <w:webHidden/>
          </w:rPr>
          <w:fldChar w:fldCharType="end"/>
        </w:r>
      </w:hyperlink>
    </w:p>
    <w:p w14:paraId="4D9CAD43" w14:textId="18B49706"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27CF1">
          <w:rPr>
            <w:noProof/>
            <w:webHidden/>
          </w:rPr>
          <w:t>1</w:t>
        </w:r>
        <w:r w:rsidRPr="00DE1EF7">
          <w:rPr>
            <w:noProof/>
            <w:webHidden/>
          </w:rPr>
          <w:fldChar w:fldCharType="end"/>
        </w:r>
      </w:hyperlink>
    </w:p>
    <w:p w14:paraId="0EAFCCD8" w14:textId="59735BC6"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27CF1">
          <w:rPr>
            <w:noProof/>
            <w:webHidden/>
          </w:rPr>
          <w:t>2</w:t>
        </w:r>
        <w:r w:rsidRPr="00DE1EF7">
          <w:rPr>
            <w:noProof/>
            <w:webHidden/>
          </w:rPr>
          <w:fldChar w:fldCharType="end"/>
        </w:r>
      </w:hyperlink>
    </w:p>
    <w:p w14:paraId="0952245B" w14:textId="17DF0FEB"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27CF1">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D30D607" w14:textId="77777777" w:rsidR="003555A6" w:rsidRDefault="003555A6" w:rsidP="00F336CC">
      <w:pPr>
        <w:rPr>
          <w:rFonts w:ascii="Arial" w:hAnsi="Arial" w:cs="Arial"/>
          <w:color w:val="002060"/>
          <w:sz w:val="22"/>
          <w:szCs w:val="22"/>
        </w:rPr>
      </w:pPr>
    </w:p>
    <w:p w14:paraId="09480BD9" w14:textId="77777777" w:rsidR="00D328A0" w:rsidRPr="00D328A0" w:rsidRDefault="00D328A0" w:rsidP="00D328A0">
      <w:pPr>
        <w:pStyle w:val="LndNormale1"/>
        <w:rPr>
          <w:b/>
          <w:color w:val="002060"/>
          <w:sz w:val="28"/>
          <w:szCs w:val="28"/>
        </w:rPr>
      </w:pPr>
      <w:r w:rsidRPr="00D328A0">
        <w:rPr>
          <w:b/>
          <w:color w:val="002060"/>
          <w:sz w:val="28"/>
          <w:szCs w:val="28"/>
        </w:rPr>
        <w:t>CU n. 254 del 03.12.2024 LND</w:t>
      </w:r>
    </w:p>
    <w:p w14:paraId="5A2212CB" w14:textId="77777777" w:rsidR="00D328A0" w:rsidRDefault="00D328A0" w:rsidP="00D328A0">
      <w:pPr>
        <w:pStyle w:val="LndNormale1"/>
        <w:rPr>
          <w:color w:val="002060"/>
        </w:rPr>
      </w:pPr>
    </w:p>
    <w:p w14:paraId="2BFB4313" w14:textId="3E478E12" w:rsidR="00D328A0" w:rsidRPr="00D328A0" w:rsidRDefault="00D328A0" w:rsidP="00D328A0">
      <w:pPr>
        <w:pStyle w:val="LndNormale1"/>
        <w:rPr>
          <w:color w:val="002060"/>
        </w:rPr>
      </w:pPr>
      <w:r w:rsidRPr="00D328A0">
        <w:rPr>
          <w:color w:val="002060"/>
        </w:rPr>
        <w:t>Si trasmette, in allegato, il C.U. in epigrafe inerente la convocazione dell’Assembela Straordinaria della L.N.D. per domenica 2 febbraio 2025</w:t>
      </w:r>
    </w:p>
    <w:p w14:paraId="68471045" w14:textId="77777777" w:rsidR="00D328A0" w:rsidRPr="00D328A0" w:rsidRDefault="00D328A0" w:rsidP="00F336CC">
      <w:pPr>
        <w:rPr>
          <w:rFonts w:ascii="Arial" w:hAnsi="Arial" w:cs="Arial"/>
          <w:color w:val="002060"/>
          <w:sz w:val="22"/>
          <w:szCs w:val="22"/>
        </w:rPr>
      </w:pPr>
    </w:p>
    <w:p w14:paraId="56F745F3" w14:textId="77777777" w:rsidR="00D328A0" w:rsidRPr="00D328A0" w:rsidRDefault="00D328A0" w:rsidP="00D328A0">
      <w:pPr>
        <w:rPr>
          <w:rFonts w:ascii="Arial" w:hAnsi="Arial" w:cs="Arial"/>
          <w:b/>
          <w:color w:val="002060"/>
          <w:sz w:val="28"/>
          <w:szCs w:val="28"/>
        </w:rPr>
      </w:pPr>
      <w:r w:rsidRPr="00D328A0">
        <w:rPr>
          <w:rFonts w:ascii="Arial" w:hAnsi="Arial" w:cs="Arial"/>
          <w:b/>
          <w:color w:val="002060"/>
          <w:sz w:val="28"/>
          <w:szCs w:val="28"/>
        </w:rPr>
        <w:t>GIORNATA INTERNAZIONALE PER LE PERSONE CON DISABILITA’</w:t>
      </w:r>
    </w:p>
    <w:p w14:paraId="674352A4" w14:textId="77777777" w:rsidR="00D328A0" w:rsidRPr="00D328A0" w:rsidRDefault="00D328A0" w:rsidP="00D328A0">
      <w:pPr>
        <w:rPr>
          <w:rFonts w:ascii="Arial" w:hAnsi="Arial" w:cs="Arial"/>
          <w:color w:val="002060"/>
          <w:sz w:val="22"/>
          <w:szCs w:val="22"/>
        </w:rPr>
      </w:pPr>
    </w:p>
    <w:p w14:paraId="1CC655D7" w14:textId="77777777" w:rsidR="00D328A0" w:rsidRPr="00D328A0" w:rsidRDefault="00D328A0" w:rsidP="00D328A0">
      <w:pPr>
        <w:rPr>
          <w:rFonts w:ascii="Arial" w:hAnsi="Arial" w:cs="Arial"/>
          <w:color w:val="002060"/>
          <w:sz w:val="22"/>
          <w:szCs w:val="22"/>
        </w:rPr>
      </w:pPr>
      <w:r w:rsidRPr="00D328A0">
        <w:rPr>
          <w:rFonts w:ascii="Arial" w:hAnsi="Arial" w:cs="Arial"/>
          <w:color w:val="002060"/>
          <w:sz w:val="22"/>
          <w:szCs w:val="22"/>
        </w:rPr>
        <w:t>Si informa che la Lega Nazionale Dilettanti, a supporto della Divisione Calcio Paralimpico e Sperimentale della F.I.G.C., ha aderito alla Giornata Internazionale per le persone con disabilità che si è celebrata lo scorso 3 dicembre 2024.</w:t>
      </w:r>
    </w:p>
    <w:p w14:paraId="7FD7E108" w14:textId="77777777" w:rsidR="00D328A0" w:rsidRPr="00D328A0" w:rsidRDefault="00D328A0" w:rsidP="00D328A0">
      <w:pPr>
        <w:rPr>
          <w:rFonts w:ascii="Arial" w:hAnsi="Arial" w:cs="Arial"/>
          <w:color w:val="002060"/>
          <w:sz w:val="22"/>
          <w:szCs w:val="22"/>
        </w:rPr>
      </w:pPr>
      <w:r w:rsidRPr="00D328A0">
        <w:rPr>
          <w:rFonts w:ascii="Arial" w:hAnsi="Arial" w:cs="Arial"/>
          <w:color w:val="002060"/>
          <w:sz w:val="22"/>
          <w:szCs w:val="22"/>
        </w:rPr>
        <w:t xml:space="preserve">Si invitano le Società a svolgere idonea </w:t>
      </w:r>
      <w:r w:rsidRPr="00D328A0">
        <w:rPr>
          <w:rFonts w:ascii="Arial" w:hAnsi="Arial" w:cs="Arial"/>
          <w:b/>
          <w:color w:val="002060"/>
          <w:sz w:val="22"/>
          <w:szCs w:val="22"/>
        </w:rPr>
        <w:t>attività divulgativa e a voler trasmettere</w:t>
      </w:r>
      <w:r w:rsidRPr="00D328A0">
        <w:rPr>
          <w:rFonts w:ascii="Arial" w:hAnsi="Arial" w:cs="Arial"/>
          <w:color w:val="002060"/>
          <w:sz w:val="22"/>
          <w:szCs w:val="22"/>
        </w:rPr>
        <w:t xml:space="preserve"> con l’ausilio di uno speaker e/o di un impianto audio all’interno degli impianti sportivi – laddove possibile – i contenuti del messaggio di seguito riportato, in occasione di tutte le gare in programma nelle giornate dal 6 all’8 dicembre 2024 e, se previsti, nei posticipi programmati per lunedì 9 dicembre 2024.</w:t>
      </w:r>
    </w:p>
    <w:p w14:paraId="17E0FE7F" w14:textId="77777777" w:rsidR="00D328A0" w:rsidRPr="00D328A0" w:rsidRDefault="00D328A0" w:rsidP="00D328A0">
      <w:pPr>
        <w:rPr>
          <w:rFonts w:ascii="Arial" w:hAnsi="Arial" w:cs="Arial"/>
          <w:b/>
          <w:i/>
          <w:color w:val="002060"/>
          <w:sz w:val="22"/>
          <w:szCs w:val="22"/>
        </w:rPr>
      </w:pPr>
      <w:r w:rsidRPr="00D328A0">
        <w:rPr>
          <w:rFonts w:ascii="Arial" w:hAnsi="Arial" w:cs="Arial"/>
          <w:b/>
          <w:i/>
          <w:color w:val="002060"/>
          <w:sz w:val="22"/>
          <w:szCs w:val="22"/>
        </w:rPr>
        <w:lastRenderedPageBreak/>
        <w:t xml:space="preserve"> “In occasione della Giornata Internazionale delle persone con disabilità, che si è celebrata il 3 dicembre, la Lega Nazionale Dilettanti e la Divisione Calcio Paralimpico e Sperimentale della FIGC vogliono promuovere un messaggio di valorizzazione dello sport come strumento di integrazione e inclusione sociale. No alle barriere! Il calcio è di tutti” </w:t>
      </w:r>
    </w:p>
    <w:p w14:paraId="3FBD29BE" w14:textId="77777777" w:rsidR="00D328A0" w:rsidRPr="00D328A0" w:rsidRDefault="00D328A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5D899F4B" w14:textId="77777777" w:rsidR="001D6299" w:rsidRPr="001D6299" w:rsidRDefault="001D6299"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lastRenderedPageBreak/>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72738992" w14:textId="77777777" w:rsidR="00D328A0" w:rsidRPr="00D328A0" w:rsidRDefault="00D328A0" w:rsidP="00D328A0">
      <w:pPr>
        <w:pStyle w:val="LndNormale1"/>
        <w:rPr>
          <w:b/>
          <w:color w:val="002060"/>
          <w:sz w:val="28"/>
          <w:szCs w:val="28"/>
        </w:rPr>
      </w:pPr>
      <w:r w:rsidRPr="00D328A0">
        <w:rPr>
          <w:b/>
          <w:color w:val="002060"/>
          <w:sz w:val="28"/>
          <w:szCs w:val="28"/>
        </w:rPr>
        <w:t>SVINCOLI EX ART. 117 BIS NOIF</w:t>
      </w:r>
    </w:p>
    <w:p w14:paraId="557187AB" w14:textId="77777777" w:rsidR="00D328A0" w:rsidRPr="00D328A0" w:rsidRDefault="00D328A0" w:rsidP="00D328A0">
      <w:pPr>
        <w:pStyle w:val="LndNormale1"/>
        <w:rPr>
          <w:color w:val="002060"/>
        </w:rPr>
      </w:pPr>
    </w:p>
    <w:p w14:paraId="7F6E9F08" w14:textId="574FB2E6" w:rsidR="00D328A0" w:rsidRPr="00D328A0" w:rsidRDefault="00D328A0" w:rsidP="00D328A0">
      <w:pPr>
        <w:pStyle w:val="LndNormale1"/>
        <w:rPr>
          <w:color w:val="002060"/>
        </w:rPr>
      </w:pPr>
      <w:r w:rsidRPr="00D328A0">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D328A0">
        <w:rPr>
          <w:color w:val="002060"/>
        </w:rPr>
        <w:t xml:space="preserve"> svincolat</w:t>
      </w:r>
      <w:r>
        <w:rPr>
          <w:color w:val="002060"/>
        </w:rPr>
        <w:t>i</w:t>
      </w:r>
      <w:r w:rsidRPr="00D328A0">
        <w:rPr>
          <w:color w:val="002060"/>
        </w:rPr>
        <w:t xml:space="preserve"> i seguent</w:t>
      </w:r>
      <w:r>
        <w:rPr>
          <w:color w:val="002060"/>
        </w:rPr>
        <w:t>i</w:t>
      </w:r>
      <w:r w:rsidRPr="00D328A0">
        <w:rPr>
          <w:color w:val="002060"/>
        </w:rPr>
        <w:t xml:space="preserve"> calciator</w:t>
      </w:r>
      <w:r>
        <w:rPr>
          <w:color w:val="002060"/>
        </w:rPr>
        <w:t>i</w:t>
      </w:r>
      <w:r w:rsidRPr="00D328A0">
        <w:rPr>
          <w:color w:val="002060"/>
        </w:rPr>
        <w:t xml:space="preserve"> a decorrere dal </w:t>
      </w:r>
      <w:r w:rsidRPr="00D328A0">
        <w:rPr>
          <w:b/>
          <w:color w:val="002060"/>
        </w:rPr>
        <w:t>04.12.2024:</w:t>
      </w:r>
    </w:p>
    <w:tbl>
      <w:tblPr>
        <w:tblStyle w:val="Grigliatabella"/>
        <w:tblW w:w="0" w:type="auto"/>
        <w:tblLook w:val="04A0" w:firstRow="1" w:lastRow="0" w:firstColumn="1" w:lastColumn="0" w:noHBand="0" w:noVBand="1"/>
      </w:tblPr>
      <w:tblGrid>
        <w:gridCol w:w="1265"/>
        <w:gridCol w:w="2756"/>
        <w:gridCol w:w="1273"/>
        <w:gridCol w:w="1182"/>
        <w:gridCol w:w="3436"/>
      </w:tblGrid>
      <w:tr w:rsidR="00D328A0" w:rsidRPr="00D328A0" w14:paraId="62EAC8C2" w14:textId="77777777" w:rsidTr="00B955B5">
        <w:tc>
          <w:tcPr>
            <w:tcW w:w="1265" w:type="dxa"/>
            <w:tcBorders>
              <w:top w:val="single" w:sz="4" w:space="0" w:color="auto"/>
              <w:left w:val="single" w:sz="4" w:space="0" w:color="auto"/>
              <w:bottom w:val="single" w:sz="4" w:space="0" w:color="auto"/>
              <w:right w:val="single" w:sz="4" w:space="0" w:color="auto"/>
            </w:tcBorders>
            <w:hideMark/>
          </w:tcPr>
          <w:p w14:paraId="51D7F608" w14:textId="77777777" w:rsidR="00D328A0" w:rsidRPr="00D328A0" w:rsidRDefault="00D328A0" w:rsidP="00B955B5">
            <w:pPr>
              <w:pStyle w:val="LndNormale1"/>
              <w:jc w:val="center"/>
              <w:textAlignment w:val="baseline"/>
              <w:rPr>
                <w:b/>
                <w:color w:val="002060"/>
              </w:rPr>
            </w:pPr>
            <w:r w:rsidRPr="00D328A0">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506821F" w14:textId="77777777" w:rsidR="00D328A0" w:rsidRPr="00D328A0" w:rsidRDefault="00D328A0" w:rsidP="00B955B5">
            <w:pPr>
              <w:pStyle w:val="LndNormale1"/>
              <w:jc w:val="center"/>
              <w:textAlignment w:val="baseline"/>
              <w:rPr>
                <w:b/>
                <w:color w:val="002060"/>
              </w:rPr>
            </w:pPr>
            <w:r w:rsidRPr="00D328A0">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5BACAB5" w14:textId="77777777" w:rsidR="00D328A0" w:rsidRPr="00D328A0" w:rsidRDefault="00D328A0" w:rsidP="00B955B5">
            <w:pPr>
              <w:pStyle w:val="LndNormale1"/>
              <w:jc w:val="center"/>
              <w:textAlignment w:val="baseline"/>
              <w:rPr>
                <w:b/>
                <w:color w:val="002060"/>
              </w:rPr>
            </w:pPr>
            <w:r w:rsidRPr="00D328A0">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9FF6DBA" w14:textId="77777777" w:rsidR="00D328A0" w:rsidRPr="00D328A0" w:rsidRDefault="00D328A0" w:rsidP="00B955B5">
            <w:pPr>
              <w:pStyle w:val="LndNormale1"/>
              <w:jc w:val="center"/>
              <w:textAlignment w:val="baseline"/>
              <w:rPr>
                <w:b/>
                <w:color w:val="002060"/>
              </w:rPr>
            </w:pPr>
            <w:r w:rsidRPr="00D328A0">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7214898" w14:textId="77777777" w:rsidR="00D328A0" w:rsidRPr="00D328A0" w:rsidRDefault="00D328A0" w:rsidP="00B955B5">
            <w:pPr>
              <w:pStyle w:val="LndNormale1"/>
              <w:jc w:val="center"/>
              <w:textAlignment w:val="baseline"/>
              <w:rPr>
                <w:b/>
                <w:color w:val="002060"/>
              </w:rPr>
            </w:pPr>
            <w:r w:rsidRPr="00D328A0">
              <w:rPr>
                <w:b/>
                <w:color w:val="002060"/>
              </w:rPr>
              <w:t>Società</w:t>
            </w:r>
          </w:p>
        </w:tc>
      </w:tr>
      <w:tr w:rsidR="00D328A0" w:rsidRPr="00D328A0" w14:paraId="1494DA18" w14:textId="77777777" w:rsidTr="00B955B5">
        <w:tc>
          <w:tcPr>
            <w:tcW w:w="1265" w:type="dxa"/>
            <w:tcBorders>
              <w:top w:val="single" w:sz="4" w:space="0" w:color="auto"/>
              <w:left w:val="single" w:sz="4" w:space="0" w:color="auto"/>
              <w:bottom w:val="single" w:sz="4" w:space="0" w:color="auto"/>
              <w:right w:val="single" w:sz="4" w:space="0" w:color="auto"/>
            </w:tcBorders>
          </w:tcPr>
          <w:p w14:paraId="642496A3" w14:textId="77777777" w:rsidR="00D328A0" w:rsidRPr="00D328A0" w:rsidRDefault="00D328A0" w:rsidP="00B955B5">
            <w:pPr>
              <w:pStyle w:val="LndNormale1"/>
              <w:textAlignment w:val="baseline"/>
              <w:rPr>
                <w:color w:val="002060"/>
                <w:sz w:val="20"/>
              </w:rPr>
            </w:pPr>
            <w:r w:rsidRPr="00D328A0">
              <w:rPr>
                <w:color w:val="002060"/>
                <w:sz w:val="20"/>
              </w:rPr>
              <w:t>5750010</w:t>
            </w:r>
          </w:p>
        </w:tc>
        <w:tc>
          <w:tcPr>
            <w:tcW w:w="2756" w:type="dxa"/>
            <w:tcBorders>
              <w:top w:val="single" w:sz="4" w:space="0" w:color="auto"/>
              <w:left w:val="single" w:sz="4" w:space="0" w:color="auto"/>
              <w:bottom w:val="single" w:sz="4" w:space="0" w:color="auto"/>
              <w:right w:val="single" w:sz="4" w:space="0" w:color="auto"/>
            </w:tcBorders>
          </w:tcPr>
          <w:p w14:paraId="6AB3D516" w14:textId="77777777" w:rsidR="00D328A0" w:rsidRPr="00D328A0" w:rsidRDefault="00D328A0" w:rsidP="00B955B5">
            <w:pPr>
              <w:pStyle w:val="LndNormale1"/>
              <w:textAlignment w:val="baseline"/>
              <w:rPr>
                <w:color w:val="002060"/>
                <w:sz w:val="20"/>
              </w:rPr>
            </w:pPr>
            <w:r w:rsidRPr="00D328A0">
              <w:rPr>
                <w:color w:val="002060"/>
                <w:sz w:val="20"/>
              </w:rPr>
              <w:t>MENSA MATTEO</w:t>
            </w:r>
          </w:p>
        </w:tc>
        <w:tc>
          <w:tcPr>
            <w:tcW w:w="1273" w:type="dxa"/>
            <w:tcBorders>
              <w:top w:val="single" w:sz="4" w:space="0" w:color="auto"/>
              <w:left w:val="single" w:sz="4" w:space="0" w:color="auto"/>
              <w:bottom w:val="single" w:sz="4" w:space="0" w:color="auto"/>
              <w:right w:val="single" w:sz="4" w:space="0" w:color="auto"/>
            </w:tcBorders>
          </w:tcPr>
          <w:p w14:paraId="1002A016" w14:textId="77777777" w:rsidR="00D328A0" w:rsidRPr="00D328A0" w:rsidRDefault="00D328A0" w:rsidP="00B955B5">
            <w:pPr>
              <w:pStyle w:val="LndNormale1"/>
              <w:textAlignment w:val="baseline"/>
              <w:rPr>
                <w:color w:val="002060"/>
                <w:sz w:val="20"/>
              </w:rPr>
            </w:pPr>
            <w:r w:rsidRPr="00D328A0">
              <w:rPr>
                <w:color w:val="002060"/>
                <w:sz w:val="20"/>
              </w:rPr>
              <w:t>23.02.2000</w:t>
            </w:r>
          </w:p>
        </w:tc>
        <w:tc>
          <w:tcPr>
            <w:tcW w:w="1182" w:type="dxa"/>
            <w:tcBorders>
              <w:top w:val="single" w:sz="4" w:space="0" w:color="auto"/>
              <w:left w:val="single" w:sz="4" w:space="0" w:color="auto"/>
              <w:bottom w:val="single" w:sz="4" w:space="0" w:color="auto"/>
              <w:right w:val="single" w:sz="4" w:space="0" w:color="auto"/>
            </w:tcBorders>
          </w:tcPr>
          <w:p w14:paraId="4FC41F78" w14:textId="77777777" w:rsidR="00D328A0" w:rsidRPr="00D328A0" w:rsidRDefault="00D328A0" w:rsidP="00B955B5">
            <w:pPr>
              <w:pStyle w:val="LndNormale1"/>
              <w:textAlignment w:val="baseline"/>
              <w:rPr>
                <w:color w:val="002060"/>
                <w:sz w:val="20"/>
              </w:rPr>
            </w:pPr>
            <w:r w:rsidRPr="00D328A0">
              <w:rPr>
                <w:color w:val="002060"/>
                <w:sz w:val="20"/>
              </w:rPr>
              <w:t>77740</w:t>
            </w:r>
          </w:p>
        </w:tc>
        <w:tc>
          <w:tcPr>
            <w:tcW w:w="3436" w:type="dxa"/>
            <w:tcBorders>
              <w:top w:val="single" w:sz="4" w:space="0" w:color="auto"/>
              <w:left w:val="single" w:sz="4" w:space="0" w:color="auto"/>
              <w:bottom w:val="single" w:sz="4" w:space="0" w:color="auto"/>
              <w:right w:val="single" w:sz="4" w:space="0" w:color="auto"/>
            </w:tcBorders>
          </w:tcPr>
          <w:p w14:paraId="31F81044" w14:textId="77777777" w:rsidR="00D328A0" w:rsidRPr="00D328A0" w:rsidRDefault="00D328A0" w:rsidP="00B955B5">
            <w:pPr>
              <w:pStyle w:val="LndNormale1"/>
              <w:textAlignment w:val="baseline"/>
              <w:rPr>
                <w:color w:val="002060"/>
                <w:sz w:val="20"/>
              </w:rPr>
            </w:pPr>
            <w:r w:rsidRPr="00D328A0">
              <w:rPr>
                <w:color w:val="002060"/>
                <w:sz w:val="20"/>
              </w:rPr>
              <w:t>U.S. MAIOR</w:t>
            </w:r>
          </w:p>
        </w:tc>
      </w:tr>
      <w:tr w:rsidR="00D328A0" w:rsidRPr="00D328A0" w14:paraId="0BA7CEE6" w14:textId="77777777" w:rsidTr="00B955B5">
        <w:tc>
          <w:tcPr>
            <w:tcW w:w="1265" w:type="dxa"/>
          </w:tcPr>
          <w:p w14:paraId="2D7F98F2" w14:textId="77777777" w:rsidR="00D328A0" w:rsidRPr="00D328A0" w:rsidRDefault="00D328A0" w:rsidP="00B955B5">
            <w:pPr>
              <w:pStyle w:val="LndNormale1"/>
              <w:textAlignment w:val="baseline"/>
              <w:rPr>
                <w:color w:val="002060"/>
                <w:sz w:val="20"/>
              </w:rPr>
            </w:pPr>
            <w:r w:rsidRPr="00D328A0">
              <w:rPr>
                <w:color w:val="002060"/>
                <w:sz w:val="20"/>
              </w:rPr>
              <w:t>3837899</w:t>
            </w:r>
          </w:p>
        </w:tc>
        <w:tc>
          <w:tcPr>
            <w:tcW w:w="2756" w:type="dxa"/>
          </w:tcPr>
          <w:p w14:paraId="131B47AB" w14:textId="77777777" w:rsidR="00D328A0" w:rsidRPr="00D328A0" w:rsidRDefault="00D328A0" w:rsidP="00B955B5">
            <w:pPr>
              <w:pStyle w:val="LndNormale1"/>
              <w:textAlignment w:val="baseline"/>
              <w:rPr>
                <w:color w:val="002060"/>
                <w:sz w:val="20"/>
              </w:rPr>
            </w:pPr>
            <w:r w:rsidRPr="00D328A0">
              <w:rPr>
                <w:color w:val="002060"/>
                <w:sz w:val="20"/>
              </w:rPr>
              <w:t>GUARDAVACCARO DOME</w:t>
            </w:r>
          </w:p>
        </w:tc>
        <w:tc>
          <w:tcPr>
            <w:tcW w:w="1273" w:type="dxa"/>
          </w:tcPr>
          <w:p w14:paraId="1899371A" w14:textId="77777777" w:rsidR="00D328A0" w:rsidRPr="00D328A0" w:rsidRDefault="00D328A0" w:rsidP="00B955B5">
            <w:pPr>
              <w:pStyle w:val="LndNormale1"/>
              <w:textAlignment w:val="baseline"/>
              <w:rPr>
                <w:color w:val="002060"/>
                <w:sz w:val="20"/>
              </w:rPr>
            </w:pPr>
            <w:r w:rsidRPr="00D328A0">
              <w:rPr>
                <w:color w:val="002060"/>
                <w:sz w:val="20"/>
              </w:rPr>
              <w:t>29.08.1991</w:t>
            </w:r>
          </w:p>
        </w:tc>
        <w:tc>
          <w:tcPr>
            <w:tcW w:w="1182" w:type="dxa"/>
          </w:tcPr>
          <w:p w14:paraId="48E39AF7" w14:textId="77777777" w:rsidR="00D328A0" w:rsidRPr="00D328A0" w:rsidRDefault="00D328A0" w:rsidP="00B955B5">
            <w:pPr>
              <w:pStyle w:val="LndNormale1"/>
              <w:textAlignment w:val="baseline"/>
              <w:rPr>
                <w:color w:val="002060"/>
                <w:sz w:val="20"/>
              </w:rPr>
            </w:pPr>
            <w:r w:rsidRPr="00D328A0">
              <w:rPr>
                <w:color w:val="002060"/>
                <w:sz w:val="20"/>
              </w:rPr>
              <w:t>922794</w:t>
            </w:r>
          </w:p>
        </w:tc>
        <w:tc>
          <w:tcPr>
            <w:tcW w:w="3436" w:type="dxa"/>
          </w:tcPr>
          <w:p w14:paraId="5EBCCA3F" w14:textId="77777777" w:rsidR="00D328A0" w:rsidRPr="00D328A0" w:rsidRDefault="00D328A0" w:rsidP="00B955B5">
            <w:pPr>
              <w:pStyle w:val="LndNormale1"/>
              <w:textAlignment w:val="baseline"/>
              <w:rPr>
                <w:color w:val="002060"/>
                <w:sz w:val="20"/>
              </w:rPr>
            </w:pPr>
            <w:r w:rsidRPr="00D328A0">
              <w:rPr>
                <w:color w:val="002060"/>
                <w:sz w:val="20"/>
              </w:rPr>
              <w:t>JUNIOR OSIMANA</w:t>
            </w:r>
          </w:p>
        </w:tc>
      </w:tr>
      <w:tr w:rsidR="00D328A0" w:rsidRPr="00D328A0" w14:paraId="3D224CD8" w14:textId="77777777" w:rsidTr="00B955B5">
        <w:tc>
          <w:tcPr>
            <w:tcW w:w="1265" w:type="dxa"/>
          </w:tcPr>
          <w:p w14:paraId="3FB8F245" w14:textId="77777777" w:rsidR="00D328A0" w:rsidRPr="00D328A0" w:rsidRDefault="00D328A0" w:rsidP="00B955B5">
            <w:pPr>
              <w:pStyle w:val="LndNormale1"/>
              <w:textAlignment w:val="baseline"/>
              <w:rPr>
                <w:color w:val="002060"/>
                <w:sz w:val="20"/>
              </w:rPr>
            </w:pPr>
            <w:r w:rsidRPr="00D328A0">
              <w:rPr>
                <w:color w:val="002060"/>
                <w:sz w:val="20"/>
              </w:rPr>
              <w:t>5551280</w:t>
            </w:r>
          </w:p>
        </w:tc>
        <w:tc>
          <w:tcPr>
            <w:tcW w:w="2756" w:type="dxa"/>
          </w:tcPr>
          <w:p w14:paraId="35331B0E" w14:textId="77777777" w:rsidR="00D328A0" w:rsidRPr="00D328A0" w:rsidRDefault="00D328A0" w:rsidP="00B955B5">
            <w:pPr>
              <w:pStyle w:val="LndNormale1"/>
              <w:textAlignment w:val="baseline"/>
              <w:rPr>
                <w:color w:val="002060"/>
                <w:sz w:val="20"/>
              </w:rPr>
            </w:pPr>
            <w:r w:rsidRPr="00D328A0">
              <w:rPr>
                <w:color w:val="002060"/>
                <w:sz w:val="20"/>
              </w:rPr>
              <w:t>CONTINI ANTONIO</w:t>
            </w:r>
          </w:p>
        </w:tc>
        <w:tc>
          <w:tcPr>
            <w:tcW w:w="1273" w:type="dxa"/>
          </w:tcPr>
          <w:p w14:paraId="04A1C7B3" w14:textId="77777777" w:rsidR="00D328A0" w:rsidRPr="00D328A0" w:rsidRDefault="00D328A0" w:rsidP="00B955B5">
            <w:pPr>
              <w:pStyle w:val="LndNormale1"/>
              <w:textAlignment w:val="baseline"/>
              <w:rPr>
                <w:color w:val="002060"/>
                <w:sz w:val="20"/>
              </w:rPr>
            </w:pPr>
            <w:r w:rsidRPr="00D328A0">
              <w:rPr>
                <w:color w:val="002060"/>
                <w:sz w:val="20"/>
              </w:rPr>
              <w:t>04.08.1999</w:t>
            </w:r>
          </w:p>
        </w:tc>
        <w:tc>
          <w:tcPr>
            <w:tcW w:w="1182" w:type="dxa"/>
          </w:tcPr>
          <w:p w14:paraId="4D76C8D0" w14:textId="77777777" w:rsidR="00D328A0" w:rsidRPr="00D328A0" w:rsidRDefault="00D328A0" w:rsidP="00B955B5">
            <w:pPr>
              <w:pStyle w:val="LndNormale1"/>
              <w:textAlignment w:val="baseline"/>
              <w:rPr>
                <w:color w:val="002060"/>
                <w:sz w:val="20"/>
              </w:rPr>
            </w:pPr>
            <w:r w:rsidRPr="00D328A0">
              <w:rPr>
                <w:color w:val="002060"/>
                <w:sz w:val="20"/>
              </w:rPr>
              <w:t>949212</w:t>
            </w:r>
          </w:p>
        </w:tc>
        <w:tc>
          <w:tcPr>
            <w:tcW w:w="3436" w:type="dxa"/>
          </w:tcPr>
          <w:p w14:paraId="6102A289" w14:textId="77777777" w:rsidR="00D328A0" w:rsidRPr="00D328A0" w:rsidRDefault="00D328A0" w:rsidP="00B955B5">
            <w:pPr>
              <w:pStyle w:val="LndNormale1"/>
              <w:textAlignment w:val="baseline"/>
              <w:rPr>
                <w:color w:val="002060"/>
                <w:sz w:val="20"/>
              </w:rPr>
            </w:pPr>
            <w:r w:rsidRPr="00D328A0">
              <w:rPr>
                <w:color w:val="002060"/>
                <w:sz w:val="20"/>
              </w:rPr>
              <w:t>A.S.D. CENTOBUCHI 1972 MP</w:t>
            </w:r>
          </w:p>
        </w:tc>
      </w:tr>
      <w:tr w:rsidR="00D328A0" w:rsidRPr="00D328A0" w14:paraId="514A3E01" w14:textId="77777777" w:rsidTr="00B955B5">
        <w:tc>
          <w:tcPr>
            <w:tcW w:w="1265" w:type="dxa"/>
          </w:tcPr>
          <w:p w14:paraId="67EAC399" w14:textId="77777777" w:rsidR="00D328A0" w:rsidRPr="00D328A0" w:rsidRDefault="00D328A0" w:rsidP="00B955B5">
            <w:pPr>
              <w:pStyle w:val="LndNormale1"/>
              <w:textAlignment w:val="baseline"/>
              <w:rPr>
                <w:color w:val="002060"/>
                <w:sz w:val="20"/>
              </w:rPr>
            </w:pPr>
            <w:r w:rsidRPr="00D328A0">
              <w:rPr>
                <w:color w:val="002060"/>
                <w:sz w:val="20"/>
              </w:rPr>
              <w:t>3670483</w:t>
            </w:r>
          </w:p>
        </w:tc>
        <w:tc>
          <w:tcPr>
            <w:tcW w:w="2756" w:type="dxa"/>
          </w:tcPr>
          <w:p w14:paraId="345EA936" w14:textId="77777777" w:rsidR="00D328A0" w:rsidRPr="00D328A0" w:rsidRDefault="00D328A0" w:rsidP="00B955B5">
            <w:pPr>
              <w:pStyle w:val="LndNormale1"/>
              <w:textAlignment w:val="baseline"/>
              <w:rPr>
                <w:color w:val="002060"/>
                <w:sz w:val="20"/>
              </w:rPr>
            </w:pPr>
            <w:r w:rsidRPr="00D328A0">
              <w:rPr>
                <w:color w:val="002060"/>
                <w:sz w:val="20"/>
              </w:rPr>
              <w:t>BELLUCCI EMANUEL</w:t>
            </w:r>
          </w:p>
        </w:tc>
        <w:tc>
          <w:tcPr>
            <w:tcW w:w="1273" w:type="dxa"/>
          </w:tcPr>
          <w:p w14:paraId="2E8E5449" w14:textId="77777777" w:rsidR="00D328A0" w:rsidRPr="00D328A0" w:rsidRDefault="00D328A0" w:rsidP="00B955B5">
            <w:pPr>
              <w:pStyle w:val="LndNormale1"/>
              <w:textAlignment w:val="baseline"/>
              <w:rPr>
                <w:color w:val="002060"/>
                <w:sz w:val="20"/>
              </w:rPr>
            </w:pPr>
            <w:r w:rsidRPr="00D328A0">
              <w:rPr>
                <w:color w:val="002060"/>
                <w:sz w:val="20"/>
              </w:rPr>
              <w:t>17.08.1986</w:t>
            </w:r>
          </w:p>
        </w:tc>
        <w:tc>
          <w:tcPr>
            <w:tcW w:w="1182" w:type="dxa"/>
          </w:tcPr>
          <w:p w14:paraId="25443BEE" w14:textId="77777777" w:rsidR="00D328A0" w:rsidRPr="00D328A0" w:rsidRDefault="00D328A0" w:rsidP="00B955B5">
            <w:pPr>
              <w:pStyle w:val="LndNormale1"/>
              <w:textAlignment w:val="baseline"/>
              <w:rPr>
                <w:color w:val="002060"/>
                <w:sz w:val="20"/>
              </w:rPr>
            </w:pPr>
            <w:r w:rsidRPr="00D328A0">
              <w:rPr>
                <w:color w:val="002060"/>
                <w:sz w:val="20"/>
              </w:rPr>
              <w:t>75960</w:t>
            </w:r>
          </w:p>
        </w:tc>
        <w:tc>
          <w:tcPr>
            <w:tcW w:w="3436" w:type="dxa"/>
          </w:tcPr>
          <w:p w14:paraId="45BBD0E8" w14:textId="77777777" w:rsidR="00D328A0" w:rsidRPr="00D328A0" w:rsidRDefault="00D328A0" w:rsidP="00B955B5">
            <w:pPr>
              <w:pStyle w:val="LndNormale1"/>
              <w:textAlignment w:val="baseline"/>
              <w:rPr>
                <w:color w:val="002060"/>
                <w:sz w:val="20"/>
              </w:rPr>
            </w:pPr>
            <w:r w:rsidRPr="00D328A0">
              <w:rPr>
                <w:color w:val="002060"/>
                <w:sz w:val="20"/>
              </w:rPr>
              <w:t>ASD.P.CANDIA BARACCOLA ASPI</w:t>
            </w:r>
          </w:p>
        </w:tc>
      </w:tr>
      <w:tr w:rsidR="00D328A0" w:rsidRPr="00D328A0" w14:paraId="78D4DA04" w14:textId="77777777" w:rsidTr="00B955B5">
        <w:tc>
          <w:tcPr>
            <w:tcW w:w="1265" w:type="dxa"/>
          </w:tcPr>
          <w:p w14:paraId="28399185" w14:textId="77777777" w:rsidR="00D328A0" w:rsidRPr="00D328A0" w:rsidRDefault="00D328A0" w:rsidP="00B955B5">
            <w:pPr>
              <w:pStyle w:val="LndNormale1"/>
              <w:textAlignment w:val="baseline"/>
              <w:rPr>
                <w:color w:val="002060"/>
                <w:sz w:val="20"/>
              </w:rPr>
            </w:pPr>
            <w:r w:rsidRPr="00D328A0">
              <w:rPr>
                <w:color w:val="002060"/>
                <w:sz w:val="20"/>
              </w:rPr>
              <w:t>7066392</w:t>
            </w:r>
          </w:p>
        </w:tc>
        <w:tc>
          <w:tcPr>
            <w:tcW w:w="2756" w:type="dxa"/>
          </w:tcPr>
          <w:p w14:paraId="43905709" w14:textId="77777777" w:rsidR="00D328A0" w:rsidRPr="00D328A0" w:rsidRDefault="00D328A0" w:rsidP="00B955B5">
            <w:pPr>
              <w:pStyle w:val="LndNormale1"/>
              <w:textAlignment w:val="baseline"/>
              <w:rPr>
                <w:color w:val="002060"/>
                <w:sz w:val="20"/>
              </w:rPr>
            </w:pPr>
            <w:r w:rsidRPr="00D328A0">
              <w:rPr>
                <w:color w:val="002060"/>
                <w:sz w:val="20"/>
              </w:rPr>
              <w:t>COGNIGNI ALESSANDRO</w:t>
            </w:r>
          </w:p>
        </w:tc>
        <w:tc>
          <w:tcPr>
            <w:tcW w:w="1273" w:type="dxa"/>
          </w:tcPr>
          <w:p w14:paraId="1367C532" w14:textId="77777777" w:rsidR="00D328A0" w:rsidRPr="00D328A0" w:rsidRDefault="00D328A0" w:rsidP="00B955B5">
            <w:pPr>
              <w:pStyle w:val="LndNormale1"/>
              <w:textAlignment w:val="baseline"/>
              <w:rPr>
                <w:color w:val="002060"/>
                <w:sz w:val="20"/>
              </w:rPr>
            </w:pPr>
            <w:r w:rsidRPr="00D328A0">
              <w:rPr>
                <w:color w:val="002060"/>
                <w:sz w:val="20"/>
              </w:rPr>
              <w:t>21.10.2004</w:t>
            </w:r>
          </w:p>
        </w:tc>
        <w:tc>
          <w:tcPr>
            <w:tcW w:w="1182" w:type="dxa"/>
          </w:tcPr>
          <w:p w14:paraId="0F04C93D" w14:textId="77777777" w:rsidR="00D328A0" w:rsidRPr="00D328A0" w:rsidRDefault="00D328A0" w:rsidP="00B955B5">
            <w:pPr>
              <w:pStyle w:val="LndNormale1"/>
              <w:textAlignment w:val="baseline"/>
              <w:rPr>
                <w:color w:val="002060"/>
                <w:sz w:val="20"/>
              </w:rPr>
            </w:pPr>
            <w:r w:rsidRPr="00D328A0">
              <w:rPr>
                <w:color w:val="002060"/>
                <w:sz w:val="20"/>
              </w:rPr>
              <w:t>1610</w:t>
            </w:r>
          </w:p>
        </w:tc>
        <w:tc>
          <w:tcPr>
            <w:tcW w:w="3436" w:type="dxa"/>
          </w:tcPr>
          <w:p w14:paraId="45A8D3DF" w14:textId="77777777" w:rsidR="00D328A0" w:rsidRPr="00D328A0" w:rsidRDefault="00D328A0" w:rsidP="00B955B5">
            <w:pPr>
              <w:pStyle w:val="LndNormale1"/>
              <w:textAlignment w:val="baseline"/>
              <w:rPr>
                <w:color w:val="002060"/>
                <w:sz w:val="20"/>
              </w:rPr>
            </w:pPr>
            <w:r w:rsidRPr="00D328A0">
              <w:rPr>
                <w:color w:val="002060"/>
                <w:sz w:val="20"/>
              </w:rPr>
              <w:t>ALMAJUVENTUS FANO1906 SRL</w:t>
            </w:r>
          </w:p>
        </w:tc>
      </w:tr>
      <w:tr w:rsidR="00D328A0" w:rsidRPr="00D328A0" w14:paraId="4B368BC6" w14:textId="77777777" w:rsidTr="00B955B5">
        <w:tc>
          <w:tcPr>
            <w:tcW w:w="1265" w:type="dxa"/>
          </w:tcPr>
          <w:p w14:paraId="18BCBAA6" w14:textId="77777777" w:rsidR="00D328A0" w:rsidRPr="00D328A0" w:rsidRDefault="00D328A0" w:rsidP="00B955B5">
            <w:pPr>
              <w:pStyle w:val="LndNormale1"/>
              <w:textAlignment w:val="baseline"/>
              <w:rPr>
                <w:color w:val="002060"/>
                <w:sz w:val="20"/>
              </w:rPr>
            </w:pPr>
            <w:r w:rsidRPr="00D328A0">
              <w:rPr>
                <w:color w:val="002060"/>
                <w:sz w:val="20"/>
              </w:rPr>
              <w:t>3443613</w:t>
            </w:r>
          </w:p>
        </w:tc>
        <w:tc>
          <w:tcPr>
            <w:tcW w:w="2756" w:type="dxa"/>
          </w:tcPr>
          <w:p w14:paraId="1B513B10" w14:textId="77777777" w:rsidR="00D328A0" w:rsidRPr="00D328A0" w:rsidRDefault="00D328A0" w:rsidP="00B955B5">
            <w:pPr>
              <w:pStyle w:val="LndNormale1"/>
              <w:textAlignment w:val="baseline"/>
              <w:rPr>
                <w:color w:val="002060"/>
                <w:sz w:val="20"/>
              </w:rPr>
            </w:pPr>
            <w:r w:rsidRPr="00D328A0">
              <w:rPr>
                <w:color w:val="002060"/>
                <w:sz w:val="20"/>
              </w:rPr>
              <w:t>GIRI MARIANO</w:t>
            </w:r>
          </w:p>
        </w:tc>
        <w:tc>
          <w:tcPr>
            <w:tcW w:w="1273" w:type="dxa"/>
          </w:tcPr>
          <w:p w14:paraId="1653969A" w14:textId="77777777" w:rsidR="00D328A0" w:rsidRPr="00D328A0" w:rsidRDefault="00D328A0" w:rsidP="00B955B5">
            <w:pPr>
              <w:pStyle w:val="LndNormale1"/>
              <w:textAlignment w:val="baseline"/>
              <w:rPr>
                <w:color w:val="002060"/>
                <w:sz w:val="20"/>
              </w:rPr>
            </w:pPr>
            <w:r w:rsidRPr="00D328A0">
              <w:rPr>
                <w:color w:val="002060"/>
                <w:sz w:val="20"/>
              </w:rPr>
              <w:t>09.11.1983</w:t>
            </w:r>
          </w:p>
        </w:tc>
        <w:tc>
          <w:tcPr>
            <w:tcW w:w="1182" w:type="dxa"/>
          </w:tcPr>
          <w:p w14:paraId="1FC557DB" w14:textId="77777777" w:rsidR="00D328A0" w:rsidRPr="00D328A0" w:rsidRDefault="00D328A0" w:rsidP="00B955B5">
            <w:pPr>
              <w:pStyle w:val="LndNormale1"/>
              <w:textAlignment w:val="baseline"/>
              <w:rPr>
                <w:color w:val="002060"/>
                <w:sz w:val="20"/>
              </w:rPr>
            </w:pPr>
            <w:r w:rsidRPr="00D328A0">
              <w:rPr>
                <w:color w:val="002060"/>
                <w:sz w:val="20"/>
              </w:rPr>
              <w:t>700620</w:t>
            </w:r>
          </w:p>
        </w:tc>
        <w:tc>
          <w:tcPr>
            <w:tcW w:w="3436" w:type="dxa"/>
          </w:tcPr>
          <w:p w14:paraId="70C83217" w14:textId="77777777" w:rsidR="00D328A0" w:rsidRPr="00D328A0" w:rsidRDefault="00D328A0" w:rsidP="00B955B5">
            <w:pPr>
              <w:pStyle w:val="LndNormale1"/>
              <w:textAlignment w:val="baseline"/>
              <w:rPr>
                <w:color w:val="002060"/>
                <w:sz w:val="20"/>
                <w:lang w:val="es-ES"/>
              </w:rPr>
            </w:pPr>
            <w:r w:rsidRPr="00D328A0">
              <w:rPr>
                <w:color w:val="002060"/>
                <w:sz w:val="20"/>
                <w:lang w:val="es-ES"/>
              </w:rPr>
              <w:t>A.S.D. VIGOR MACERATA</w:t>
            </w:r>
          </w:p>
        </w:tc>
      </w:tr>
    </w:tbl>
    <w:p w14:paraId="069D08AB" w14:textId="77777777" w:rsidR="00D328A0" w:rsidRPr="00D328A0" w:rsidRDefault="00D328A0" w:rsidP="00D328A0">
      <w:pPr>
        <w:pStyle w:val="LndNormale1"/>
        <w:rPr>
          <w:color w:val="002060"/>
          <w:lang w:val="es-ES"/>
        </w:rPr>
      </w:pPr>
    </w:p>
    <w:p w14:paraId="51624483" w14:textId="75780710" w:rsidR="00D328A0" w:rsidRPr="00D328A0" w:rsidRDefault="00D328A0" w:rsidP="00D328A0">
      <w:pPr>
        <w:pStyle w:val="LndNormale1"/>
        <w:rPr>
          <w:color w:val="002060"/>
        </w:rPr>
      </w:pPr>
      <w:r w:rsidRPr="00D328A0">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D328A0">
        <w:rPr>
          <w:color w:val="002060"/>
        </w:rPr>
        <w:t xml:space="preserve"> svincolat</w:t>
      </w:r>
      <w:r>
        <w:rPr>
          <w:color w:val="002060"/>
        </w:rPr>
        <w:t>i</w:t>
      </w:r>
      <w:r w:rsidRPr="00D328A0">
        <w:rPr>
          <w:color w:val="002060"/>
        </w:rPr>
        <w:t xml:space="preserve"> i seguent</w:t>
      </w:r>
      <w:r>
        <w:rPr>
          <w:color w:val="002060"/>
        </w:rPr>
        <w:t>i</w:t>
      </w:r>
      <w:r w:rsidRPr="00D328A0">
        <w:rPr>
          <w:color w:val="002060"/>
        </w:rPr>
        <w:t xml:space="preserve"> calciator</w:t>
      </w:r>
      <w:r>
        <w:rPr>
          <w:color w:val="002060"/>
        </w:rPr>
        <w:t>i</w:t>
      </w:r>
      <w:r w:rsidRPr="00D328A0">
        <w:rPr>
          <w:color w:val="002060"/>
        </w:rPr>
        <w:t xml:space="preserve"> a decorrere dal </w:t>
      </w:r>
      <w:r w:rsidRPr="00D328A0">
        <w:rPr>
          <w:b/>
          <w:color w:val="002060"/>
        </w:rPr>
        <w:t>05.12.2024:</w:t>
      </w:r>
    </w:p>
    <w:tbl>
      <w:tblPr>
        <w:tblStyle w:val="Grigliatabella"/>
        <w:tblW w:w="0" w:type="auto"/>
        <w:tblLook w:val="04A0" w:firstRow="1" w:lastRow="0" w:firstColumn="1" w:lastColumn="0" w:noHBand="0" w:noVBand="1"/>
      </w:tblPr>
      <w:tblGrid>
        <w:gridCol w:w="1265"/>
        <w:gridCol w:w="2756"/>
        <w:gridCol w:w="1273"/>
        <w:gridCol w:w="1182"/>
        <w:gridCol w:w="3436"/>
      </w:tblGrid>
      <w:tr w:rsidR="00D328A0" w:rsidRPr="00D328A0" w14:paraId="7642C653" w14:textId="77777777" w:rsidTr="00B955B5">
        <w:tc>
          <w:tcPr>
            <w:tcW w:w="1265" w:type="dxa"/>
            <w:tcBorders>
              <w:top w:val="single" w:sz="4" w:space="0" w:color="auto"/>
              <w:left w:val="single" w:sz="4" w:space="0" w:color="auto"/>
              <w:bottom w:val="single" w:sz="4" w:space="0" w:color="auto"/>
              <w:right w:val="single" w:sz="4" w:space="0" w:color="auto"/>
            </w:tcBorders>
            <w:hideMark/>
          </w:tcPr>
          <w:p w14:paraId="41EB3EDD" w14:textId="77777777" w:rsidR="00D328A0" w:rsidRPr="00D328A0" w:rsidRDefault="00D328A0" w:rsidP="00B955B5">
            <w:pPr>
              <w:pStyle w:val="LndNormale1"/>
              <w:jc w:val="center"/>
              <w:textAlignment w:val="baseline"/>
              <w:rPr>
                <w:b/>
                <w:color w:val="002060"/>
              </w:rPr>
            </w:pPr>
            <w:r w:rsidRPr="00D328A0">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8D785FD" w14:textId="77777777" w:rsidR="00D328A0" w:rsidRPr="00D328A0" w:rsidRDefault="00D328A0" w:rsidP="00B955B5">
            <w:pPr>
              <w:pStyle w:val="LndNormale1"/>
              <w:jc w:val="center"/>
              <w:textAlignment w:val="baseline"/>
              <w:rPr>
                <w:b/>
                <w:color w:val="002060"/>
              </w:rPr>
            </w:pPr>
            <w:r w:rsidRPr="00D328A0">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F3C35B7" w14:textId="77777777" w:rsidR="00D328A0" w:rsidRPr="00D328A0" w:rsidRDefault="00D328A0" w:rsidP="00B955B5">
            <w:pPr>
              <w:pStyle w:val="LndNormale1"/>
              <w:jc w:val="center"/>
              <w:textAlignment w:val="baseline"/>
              <w:rPr>
                <w:b/>
                <w:color w:val="002060"/>
              </w:rPr>
            </w:pPr>
            <w:r w:rsidRPr="00D328A0">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3E5A298" w14:textId="77777777" w:rsidR="00D328A0" w:rsidRPr="00D328A0" w:rsidRDefault="00D328A0" w:rsidP="00B955B5">
            <w:pPr>
              <w:pStyle w:val="LndNormale1"/>
              <w:jc w:val="center"/>
              <w:textAlignment w:val="baseline"/>
              <w:rPr>
                <w:b/>
                <w:color w:val="002060"/>
              </w:rPr>
            </w:pPr>
            <w:r w:rsidRPr="00D328A0">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B9B7776" w14:textId="77777777" w:rsidR="00D328A0" w:rsidRPr="00D328A0" w:rsidRDefault="00D328A0" w:rsidP="00B955B5">
            <w:pPr>
              <w:pStyle w:val="LndNormale1"/>
              <w:jc w:val="center"/>
              <w:textAlignment w:val="baseline"/>
              <w:rPr>
                <w:b/>
                <w:color w:val="002060"/>
              </w:rPr>
            </w:pPr>
            <w:r w:rsidRPr="00D328A0">
              <w:rPr>
                <w:b/>
                <w:color w:val="002060"/>
              </w:rPr>
              <w:t>Società</w:t>
            </w:r>
          </w:p>
        </w:tc>
      </w:tr>
      <w:tr w:rsidR="00D328A0" w:rsidRPr="00D328A0" w14:paraId="3E27A1E6" w14:textId="77777777" w:rsidTr="00B955B5">
        <w:tc>
          <w:tcPr>
            <w:tcW w:w="1265" w:type="dxa"/>
            <w:tcBorders>
              <w:top w:val="single" w:sz="4" w:space="0" w:color="auto"/>
              <w:left w:val="single" w:sz="4" w:space="0" w:color="auto"/>
              <w:bottom w:val="single" w:sz="4" w:space="0" w:color="auto"/>
              <w:right w:val="single" w:sz="4" w:space="0" w:color="auto"/>
            </w:tcBorders>
          </w:tcPr>
          <w:p w14:paraId="7ABF63E5" w14:textId="77777777" w:rsidR="00D328A0" w:rsidRPr="00D328A0" w:rsidRDefault="00D328A0" w:rsidP="00B955B5">
            <w:pPr>
              <w:pStyle w:val="LndNormale1"/>
              <w:textAlignment w:val="baseline"/>
              <w:rPr>
                <w:color w:val="002060"/>
                <w:sz w:val="20"/>
              </w:rPr>
            </w:pPr>
            <w:r w:rsidRPr="00D328A0">
              <w:rPr>
                <w:color w:val="002060"/>
                <w:sz w:val="20"/>
              </w:rPr>
              <w:t>6756625</w:t>
            </w:r>
          </w:p>
        </w:tc>
        <w:tc>
          <w:tcPr>
            <w:tcW w:w="2756" w:type="dxa"/>
            <w:tcBorders>
              <w:top w:val="single" w:sz="4" w:space="0" w:color="auto"/>
              <w:left w:val="single" w:sz="4" w:space="0" w:color="auto"/>
              <w:bottom w:val="single" w:sz="4" w:space="0" w:color="auto"/>
              <w:right w:val="single" w:sz="4" w:space="0" w:color="auto"/>
            </w:tcBorders>
          </w:tcPr>
          <w:p w14:paraId="1B68513D" w14:textId="77777777" w:rsidR="00D328A0" w:rsidRPr="00D328A0" w:rsidRDefault="00D328A0" w:rsidP="00B955B5">
            <w:pPr>
              <w:pStyle w:val="LndNormale1"/>
              <w:textAlignment w:val="baseline"/>
              <w:rPr>
                <w:color w:val="002060"/>
                <w:sz w:val="20"/>
              </w:rPr>
            </w:pPr>
            <w:r w:rsidRPr="00D328A0">
              <w:rPr>
                <w:color w:val="002060"/>
                <w:sz w:val="20"/>
              </w:rPr>
              <w:t>AGOSTINI GIACOMO</w:t>
            </w:r>
          </w:p>
        </w:tc>
        <w:tc>
          <w:tcPr>
            <w:tcW w:w="1273" w:type="dxa"/>
            <w:tcBorders>
              <w:top w:val="single" w:sz="4" w:space="0" w:color="auto"/>
              <w:left w:val="single" w:sz="4" w:space="0" w:color="auto"/>
              <w:bottom w:val="single" w:sz="4" w:space="0" w:color="auto"/>
              <w:right w:val="single" w:sz="4" w:space="0" w:color="auto"/>
            </w:tcBorders>
          </w:tcPr>
          <w:p w14:paraId="0C014D2E" w14:textId="77777777" w:rsidR="00D328A0" w:rsidRPr="00D328A0" w:rsidRDefault="00D328A0" w:rsidP="00B955B5">
            <w:pPr>
              <w:pStyle w:val="LndNormale1"/>
              <w:textAlignment w:val="baseline"/>
              <w:rPr>
                <w:color w:val="002060"/>
                <w:sz w:val="20"/>
              </w:rPr>
            </w:pPr>
            <w:r w:rsidRPr="00D328A0">
              <w:rPr>
                <w:color w:val="002060"/>
                <w:sz w:val="20"/>
              </w:rPr>
              <w:t>15.01.1996</w:t>
            </w:r>
          </w:p>
        </w:tc>
        <w:tc>
          <w:tcPr>
            <w:tcW w:w="1182" w:type="dxa"/>
            <w:tcBorders>
              <w:top w:val="single" w:sz="4" w:space="0" w:color="auto"/>
              <w:left w:val="single" w:sz="4" w:space="0" w:color="auto"/>
              <w:bottom w:val="single" w:sz="4" w:space="0" w:color="auto"/>
              <w:right w:val="single" w:sz="4" w:space="0" w:color="auto"/>
            </w:tcBorders>
          </w:tcPr>
          <w:p w14:paraId="28FAA425" w14:textId="77777777" w:rsidR="00D328A0" w:rsidRPr="00D328A0" w:rsidRDefault="00D328A0" w:rsidP="00B955B5">
            <w:pPr>
              <w:pStyle w:val="LndNormale1"/>
              <w:textAlignment w:val="baseline"/>
              <w:rPr>
                <w:color w:val="002060"/>
                <w:sz w:val="20"/>
              </w:rPr>
            </w:pPr>
            <w:r w:rsidRPr="00D328A0">
              <w:rPr>
                <w:color w:val="002060"/>
                <w:sz w:val="20"/>
              </w:rPr>
              <w:t>955144</w:t>
            </w:r>
          </w:p>
        </w:tc>
        <w:tc>
          <w:tcPr>
            <w:tcW w:w="3436" w:type="dxa"/>
            <w:tcBorders>
              <w:top w:val="single" w:sz="4" w:space="0" w:color="auto"/>
              <w:left w:val="single" w:sz="4" w:space="0" w:color="auto"/>
              <w:bottom w:val="single" w:sz="4" w:space="0" w:color="auto"/>
              <w:right w:val="single" w:sz="4" w:space="0" w:color="auto"/>
            </w:tcBorders>
          </w:tcPr>
          <w:p w14:paraId="3277EF64" w14:textId="77777777" w:rsidR="00D328A0" w:rsidRPr="00D328A0" w:rsidRDefault="00D328A0" w:rsidP="00B955B5">
            <w:pPr>
              <w:pStyle w:val="LndNormale1"/>
              <w:textAlignment w:val="baseline"/>
              <w:rPr>
                <w:color w:val="002060"/>
                <w:sz w:val="20"/>
              </w:rPr>
            </w:pPr>
            <w:r w:rsidRPr="00D328A0">
              <w:rPr>
                <w:color w:val="002060"/>
                <w:sz w:val="20"/>
              </w:rPr>
              <w:t>A.S.D. VENAROTTESE</w:t>
            </w:r>
          </w:p>
        </w:tc>
      </w:tr>
      <w:tr w:rsidR="00D328A0" w:rsidRPr="00D328A0" w14:paraId="7B9FAE76" w14:textId="77777777" w:rsidTr="00B955B5">
        <w:tc>
          <w:tcPr>
            <w:tcW w:w="1265" w:type="dxa"/>
            <w:tcBorders>
              <w:top w:val="single" w:sz="4" w:space="0" w:color="auto"/>
              <w:left w:val="single" w:sz="4" w:space="0" w:color="auto"/>
              <w:bottom w:val="single" w:sz="4" w:space="0" w:color="auto"/>
              <w:right w:val="single" w:sz="4" w:space="0" w:color="auto"/>
            </w:tcBorders>
          </w:tcPr>
          <w:p w14:paraId="117AD4D7" w14:textId="77777777" w:rsidR="00D328A0" w:rsidRPr="00D328A0" w:rsidRDefault="00D328A0" w:rsidP="00B955B5">
            <w:pPr>
              <w:pStyle w:val="LndNormale1"/>
              <w:textAlignment w:val="baseline"/>
              <w:rPr>
                <w:color w:val="002060"/>
                <w:sz w:val="20"/>
              </w:rPr>
            </w:pPr>
            <w:r w:rsidRPr="00D328A0">
              <w:rPr>
                <w:color w:val="002060"/>
                <w:sz w:val="20"/>
              </w:rPr>
              <w:lastRenderedPageBreak/>
              <w:t>5507932</w:t>
            </w:r>
          </w:p>
        </w:tc>
        <w:tc>
          <w:tcPr>
            <w:tcW w:w="2756" w:type="dxa"/>
            <w:tcBorders>
              <w:top w:val="single" w:sz="4" w:space="0" w:color="auto"/>
              <w:left w:val="single" w:sz="4" w:space="0" w:color="auto"/>
              <w:bottom w:val="single" w:sz="4" w:space="0" w:color="auto"/>
              <w:right w:val="single" w:sz="4" w:space="0" w:color="auto"/>
            </w:tcBorders>
          </w:tcPr>
          <w:p w14:paraId="3043FF3E" w14:textId="77777777" w:rsidR="00D328A0" w:rsidRPr="00D328A0" w:rsidRDefault="00D328A0" w:rsidP="00B955B5">
            <w:pPr>
              <w:pStyle w:val="LndNormale1"/>
              <w:textAlignment w:val="baseline"/>
              <w:rPr>
                <w:color w:val="002060"/>
                <w:sz w:val="20"/>
              </w:rPr>
            </w:pPr>
            <w:r w:rsidRPr="00D328A0">
              <w:rPr>
                <w:color w:val="002060"/>
                <w:sz w:val="20"/>
              </w:rPr>
              <w:t>DI MARTINO ALDO</w:t>
            </w:r>
          </w:p>
        </w:tc>
        <w:tc>
          <w:tcPr>
            <w:tcW w:w="1273" w:type="dxa"/>
            <w:tcBorders>
              <w:top w:val="single" w:sz="4" w:space="0" w:color="auto"/>
              <w:left w:val="single" w:sz="4" w:space="0" w:color="auto"/>
              <w:bottom w:val="single" w:sz="4" w:space="0" w:color="auto"/>
              <w:right w:val="single" w:sz="4" w:space="0" w:color="auto"/>
            </w:tcBorders>
          </w:tcPr>
          <w:p w14:paraId="3BA3BDC6" w14:textId="77777777" w:rsidR="00D328A0" w:rsidRPr="00D328A0" w:rsidRDefault="00D328A0" w:rsidP="00B955B5">
            <w:pPr>
              <w:pStyle w:val="LndNormale1"/>
              <w:textAlignment w:val="baseline"/>
              <w:rPr>
                <w:color w:val="002060"/>
                <w:sz w:val="20"/>
              </w:rPr>
            </w:pPr>
            <w:r w:rsidRPr="00D328A0">
              <w:rPr>
                <w:color w:val="002060"/>
                <w:sz w:val="20"/>
              </w:rPr>
              <w:t>23.08.1998</w:t>
            </w:r>
          </w:p>
        </w:tc>
        <w:tc>
          <w:tcPr>
            <w:tcW w:w="1182" w:type="dxa"/>
            <w:tcBorders>
              <w:top w:val="single" w:sz="4" w:space="0" w:color="auto"/>
              <w:left w:val="single" w:sz="4" w:space="0" w:color="auto"/>
              <w:bottom w:val="single" w:sz="4" w:space="0" w:color="auto"/>
              <w:right w:val="single" w:sz="4" w:space="0" w:color="auto"/>
            </w:tcBorders>
          </w:tcPr>
          <w:p w14:paraId="13B41D04" w14:textId="77777777" w:rsidR="00D328A0" w:rsidRPr="00D328A0" w:rsidRDefault="00D328A0" w:rsidP="00B955B5">
            <w:pPr>
              <w:pStyle w:val="LndNormale1"/>
              <w:textAlignment w:val="baseline"/>
              <w:rPr>
                <w:color w:val="002060"/>
                <w:sz w:val="20"/>
              </w:rPr>
            </w:pPr>
            <w:r w:rsidRPr="00D328A0">
              <w:rPr>
                <w:color w:val="002060"/>
                <w:sz w:val="20"/>
              </w:rPr>
              <w:t>916179</w:t>
            </w:r>
          </w:p>
        </w:tc>
        <w:tc>
          <w:tcPr>
            <w:tcW w:w="3436" w:type="dxa"/>
            <w:tcBorders>
              <w:top w:val="single" w:sz="4" w:space="0" w:color="auto"/>
              <w:left w:val="single" w:sz="4" w:space="0" w:color="auto"/>
              <w:bottom w:val="single" w:sz="4" w:space="0" w:color="auto"/>
              <w:right w:val="single" w:sz="4" w:space="0" w:color="auto"/>
            </w:tcBorders>
          </w:tcPr>
          <w:p w14:paraId="7FC9CBE3"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A.S.D. REAL ANCARIA</w:t>
            </w:r>
          </w:p>
        </w:tc>
      </w:tr>
      <w:tr w:rsidR="00D328A0" w:rsidRPr="00D328A0" w14:paraId="6FEF7F9A" w14:textId="77777777" w:rsidTr="00B955B5">
        <w:tc>
          <w:tcPr>
            <w:tcW w:w="1265" w:type="dxa"/>
            <w:tcBorders>
              <w:top w:val="single" w:sz="4" w:space="0" w:color="auto"/>
              <w:left w:val="single" w:sz="4" w:space="0" w:color="auto"/>
              <w:bottom w:val="single" w:sz="4" w:space="0" w:color="auto"/>
              <w:right w:val="single" w:sz="4" w:space="0" w:color="auto"/>
            </w:tcBorders>
          </w:tcPr>
          <w:p w14:paraId="37F4CD65"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3977570</w:t>
            </w:r>
          </w:p>
        </w:tc>
        <w:tc>
          <w:tcPr>
            <w:tcW w:w="2756" w:type="dxa"/>
            <w:tcBorders>
              <w:top w:val="single" w:sz="4" w:space="0" w:color="auto"/>
              <w:left w:val="single" w:sz="4" w:space="0" w:color="auto"/>
              <w:bottom w:val="single" w:sz="4" w:space="0" w:color="auto"/>
              <w:right w:val="single" w:sz="4" w:space="0" w:color="auto"/>
            </w:tcBorders>
          </w:tcPr>
          <w:p w14:paraId="45785E27"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GIORGI FRANCESCO</w:t>
            </w:r>
          </w:p>
        </w:tc>
        <w:tc>
          <w:tcPr>
            <w:tcW w:w="1273" w:type="dxa"/>
            <w:tcBorders>
              <w:top w:val="single" w:sz="4" w:space="0" w:color="auto"/>
              <w:left w:val="single" w:sz="4" w:space="0" w:color="auto"/>
              <w:bottom w:val="single" w:sz="4" w:space="0" w:color="auto"/>
              <w:right w:val="single" w:sz="4" w:space="0" w:color="auto"/>
            </w:tcBorders>
          </w:tcPr>
          <w:p w14:paraId="35C0DC6E"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13.12.1995</w:t>
            </w:r>
          </w:p>
        </w:tc>
        <w:tc>
          <w:tcPr>
            <w:tcW w:w="1182" w:type="dxa"/>
            <w:tcBorders>
              <w:top w:val="single" w:sz="4" w:space="0" w:color="auto"/>
              <w:left w:val="single" w:sz="4" w:space="0" w:color="auto"/>
              <w:bottom w:val="single" w:sz="4" w:space="0" w:color="auto"/>
              <w:right w:val="single" w:sz="4" w:space="0" w:color="auto"/>
            </w:tcBorders>
          </w:tcPr>
          <w:p w14:paraId="42D52EC5"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952819</w:t>
            </w:r>
          </w:p>
        </w:tc>
        <w:tc>
          <w:tcPr>
            <w:tcW w:w="3436" w:type="dxa"/>
            <w:tcBorders>
              <w:top w:val="single" w:sz="4" w:space="0" w:color="auto"/>
              <w:left w:val="single" w:sz="4" w:space="0" w:color="auto"/>
              <w:bottom w:val="single" w:sz="4" w:space="0" w:color="auto"/>
              <w:right w:val="single" w:sz="4" w:space="0" w:color="auto"/>
            </w:tcBorders>
          </w:tcPr>
          <w:p w14:paraId="077007FF" w14:textId="77777777" w:rsidR="00D328A0" w:rsidRPr="00D328A0" w:rsidRDefault="00D328A0" w:rsidP="00B955B5">
            <w:pPr>
              <w:pStyle w:val="LndNormale1"/>
              <w:textAlignment w:val="baseline"/>
              <w:rPr>
                <w:color w:val="002060"/>
                <w:sz w:val="20"/>
              </w:rPr>
            </w:pPr>
            <w:r w:rsidRPr="00D328A0">
              <w:rPr>
                <w:color w:val="002060"/>
                <w:sz w:val="20"/>
              </w:rPr>
              <w:t>A.S.D. CASTEL DI LAMA</w:t>
            </w:r>
          </w:p>
        </w:tc>
      </w:tr>
      <w:tr w:rsidR="00D328A0" w:rsidRPr="00D328A0" w14:paraId="7A08CC70" w14:textId="77777777" w:rsidTr="00B955B5">
        <w:tc>
          <w:tcPr>
            <w:tcW w:w="1265" w:type="dxa"/>
            <w:tcBorders>
              <w:top w:val="single" w:sz="4" w:space="0" w:color="auto"/>
              <w:left w:val="single" w:sz="4" w:space="0" w:color="auto"/>
              <w:bottom w:val="single" w:sz="4" w:space="0" w:color="auto"/>
              <w:right w:val="single" w:sz="4" w:space="0" w:color="auto"/>
            </w:tcBorders>
          </w:tcPr>
          <w:p w14:paraId="51FF191A" w14:textId="77777777" w:rsidR="00D328A0" w:rsidRPr="00D328A0" w:rsidRDefault="00D328A0" w:rsidP="00B955B5">
            <w:pPr>
              <w:pStyle w:val="LndNormale1"/>
              <w:textAlignment w:val="baseline"/>
              <w:rPr>
                <w:color w:val="002060"/>
                <w:sz w:val="20"/>
              </w:rPr>
            </w:pPr>
            <w:r w:rsidRPr="00D328A0">
              <w:rPr>
                <w:color w:val="002060"/>
                <w:sz w:val="20"/>
              </w:rPr>
              <w:t>4278579</w:t>
            </w:r>
          </w:p>
        </w:tc>
        <w:tc>
          <w:tcPr>
            <w:tcW w:w="2756" w:type="dxa"/>
            <w:tcBorders>
              <w:top w:val="single" w:sz="4" w:space="0" w:color="auto"/>
              <w:left w:val="single" w:sz="4" w:space="0" w:color="auto"/>
              <w:bottom w:val="single" w:sz="4" w:space="0" w:color="auto"/>
              <w:right w:val="single" w:sz="4" w:space="0" w:color="auto"/>
            </w:tcBorders>
          </w:tcPr>
          <w:p w14:paraId="4272D27C" w14:textId="77777777" w:rsidR="00D328A0" w:rsidRPr="00D328A0" w:rsidRDefault="00D328A0" w:rsidP="00B955B5">
            <w:pPr>
              <w:pStyle w:val="LndNormale1"/>
              <w:textAlignment w:val="baseline"/>
              <w:rPr>
                <w:color w:val="002060"/>
                <w:sz w:val="20"/>
              </w:rPr>
            </w:pPr>
            <w:r w:rsidRPr="00D328A0">
              <w:rPr>
                <w:color w:val="002060"/>
                <w:sz w:val="20"/>
              </w:rPr>
              <w:t>PALANCA NICOLA</w:t>
            </w:r>
          </w:p>
        </w:tc>
        <w:tc>
          <w:tcPr>
            <w:tcW w:w="1273" w:type="dxa"/>
            <w:tcBorders>
              <w:top w:val="single" w:sz="4" w:space="0" w:color="auto"/>
              <w:left w:val="single" w:sz="4" w:space="0" w:color="auto"/>
              <w:bottom w:val="single" w:sz="4" w:space="0" w:color="auto"/>
              <w:right w:val="single" w:sz="4" w:space="0" w:color="auto"/>
            </w:tcBorders>
          </w:tcPr>
          <w:p w14:paraId="4A01C94B" w14:textId="77777777" w:rsidR="00D328A0" w:rsidRPr="00D328A0" w:rsidRDefault="00D328A0" w:rsidP="00B955B5">
            <w:pPr>
              <w:pStyle w:val="LndNormale1"/>
              <w:textAlignment w:val="baseline"/>
              <w:rPr>
                <w:color w:val="002060"/>
                <w:sz w:val="20"/>
              </w:rPr>
            </w:pPr>
            <w:r w:rsidRPr="00D328A0">
              <w:rPr>
                <w:color w:val="002060"/>
                <w:sz w:val="20"/>
              </w:rPr>
              <w:t>04.08.1986</w:t>
            </w:r>
          </w:p>
        </w:tc>
        <w:tc>
          <w:tcPr>
            <w:tcW w:w="1182" w:type="dxa"/>
            <w:tcBorders>
              <w:top w:val="single" w:sz="4" w:space="0" w:color="auto"/>
              <w:left w:val="single" w:sz="4" w:space="0" w:color="auto"/>
              <w:bottom w:val="single" w:sz="4" w:space="0" w:color="auto"/>
              <w:right w:val="single" w:sz="4" w:space="0" w:color="auto"/>
            </w:tcBorders>
          </w:tcPr>
          <w:p w14:paraId="419431D1" w14:textId="77777777" w:rsidR="00D328A0" w:rsidRPr="00D328A0" w:rsidRDefault="00D328A0" w:rsidP="00B955B5">
            <w:pPr>
              <w:pStyle w:val="LndNormale1"/>
              <w:textAlignment w:val="baseline"/>
              <w:rPr>
                <w:color w:val="002060"/>
                <w:sz w:val="20"/>
              </w:rPr>
            </w:pPr>
            <w:r w:rsidRPr="00D328A0">
              <w:rPr>
                <w:color w:val="002060"/>
                <w:sz w:val="20"/>
              </w:rPr>
              <w:t>962983</w:t>
            </w:r>
          </w:p>
        </w:tc>
        <w:tc>
          <w:tcPr>
            <w:tcW w:w="3436" w:type="dxa"/>
            <w:tcBorders>
              <w:top w:val="single" w:sz="4" w:space="0" w:color="auto"/>
              <w:left w:val="single" w:sz="4" w:space="0" w:color="auto"/>
              <w:bottom w:val="single" w:sz="4" w:space="0" w:color="auto"/>
              <w:right w:val="single" w:sz="4" w:space="0" w:color="auto"/>
            </w:tcBorders>
          </w:tcPr>
          <w:p w14:paraId="6D47E428" w14:textId="77777777" w:rsidR="00D328A0" w:rsidRPr="00D328A0" w:rsidRDefault="00D328A0" w:rsidP="00B955B5">
            <w:pPr>
              <w:pStyle w:val="LndNormale1"/>
              <w:textAlignment w:val="baseline"/>
              <w:rPr>
                <w:color w:val="002060"/>
                <w:sz w:val="20"/>
              </w:rPr>
            </w:pPr>
            <w:r w:rsidRPr="00D328A0">
              <w:rPr>
                <w:color w:val="002060"/>
                <w:sz w:val="20"/>
              </w:rPr>
              <w:t>INVICTUS RAPAGNANO GROTTA</w:t>
            </w:r>
          </w:p>
        </w:tc>
      </w:tr>
      <w:tr w:rsidR="00D328A0" w:rsidRPr="00D328A0" w14:paraId="79CF49C6" w14:textId="77777777" w:rsidTr="00B955B5">
        <w:tc>
          <w:tcPr>
            <w:tcW w:w="1265" w:type="dxa"/>
            <w:tcBorders>
              <w:top w:val="single" w:sz="4" w:space="0" w:color="auto"/>
              <w:left w:val="single" w:sz="4" w:space="0" w:color="auto"/>
              <w:bottom w:val="single" w:sz="4" w:space="0" w:color="auto"/>
              <w:right w:val="single" w:sz="4" w:space="0" w:color="auto"/>
            </w:tcBorders>
          </w:tcPr>
          <w:p w14:paraId="3E97D2E8" w14:textId="77777777" w:rsidR="00D328A0" w:rsidRPr="00D328A0" w:rsidRDefault="00D328A0" w:rsidP="00B955B5">
            <w:pPr>
              <w:pStyle w:val="LndNormale1"/>
              <w:textAlignment w:val="baseline"/>
              <w:rPr>
                <w:color w:val="002060"/>
                <w:sz w:val="20"/>
              </w:rPr>
            </w:pPr>
            <w:r w:rsidRPr="00D328A0">
              <w:rPr>
                <w:color w:val="002060"/>
                <w:sz w:val="20"/>
              </w:rPr>
              <w:t>5649119</w:t>
            </w:r>
          </w:p>
        </w:tc>
        <w:tc>
          <w:tcPr>
            <w:tcW w:w="2756" w:type="dxa"/>
            <w:tcBorders>
              <w:top w:val="single" w:sz="4" w:space="0" w:color="auto"/>
              <w:left w:val="single" w:sz="4" w:space="0" w:color="auto"/>
              <w:bottom w:val="single" w:sz="4" w:space="0" w:color="auto"/>
              <w:right w:val="single" w:sz="4" w:space="0" w:color="auto"/>
            </w:tcBorders>
          </w:tcPr>
          <w:p w14:paraId="6182EF9D" w14:textId="77777777" w:rsidR="00D328A0" w:rsidRPr="00D328A0" w:rsidRDefault="00D328A0" w:rsidP="00B955B5">
            <w:pPr>
              <w:pStyle w:val="LndNormale1"/>
              <w:textAlignment w:val="baseline"/>
              <w:rPr>
                <w:color w:val="002060"/>
                <w:sz w:val="20"/>
              </w:rPr>
            </w:pPr>
            <w:r w:rsidRPr="00D328A0">
              <w:rPr>
                <w:color w:val="002060"/>
                <w:sz w:val="20"/>
              </w:rPr>
              <w:t>PICCIAFUOCO LORENZO</w:t>
            </w:r>
          </w:p>
        </w:tc>
        <w:tc>
          <w:tcPr>
            <w:tcW w:w="1273" w:type="dxa"/>
            <w:tcBorders>
              <w:top w:val="single" w:sz="4" w:space="0" w:color="auto"/>
              <w:left w:val="single" w:sz="4" w:space="0" w:color="auto"/>
              <w:bottom w:val="single" w:sz="4" w:space="0" w:color="auto"/>
              <w:right w:val="single" w:sz="4" w:space="0" w:color="auto"/>
            </w:tcBorders>
          </w:tcPr>
          <w:p w14:paraId="772F31FF" w14:textId="77777777" w:rsidR="00D328A0" w:rsidRPr="00D328A0" w:rsidRDefault="00D328A0" w:rsidP="00B955B5">
            <w:pPr>
              <w:pStyle w:val="LndNormale1"/>
              <w:textAlignment w:val="baseline"/>
              <w:rPr>
                <w:color w:val="002060"/>
                <w:sz w:val="20"/>
              </w:rPr>
            </w:pPr>
            <w:r w:rsidRPr="00D328A0">
              <w:rPr>
                <w:color w:val="002060"/>
                <w:sz w:val="20"/>
              </w:rPr>
              <w:t>30.04.2001</w:t>
            </w:r>
          </w:p>
        </w:tc>
        <w:tc>
          <w:tcPr>
            <w:tcW w:w="1182" w:type="dxa"/>
            <w:tcBorders>
              <w:top w:val="single" w:sz="4" w:space="0" w:color="auto"/>
              <w:left w:val="single" w:sz="4" w:space="0" w:color="auto"/>
              <w:bottom w:val="single" w:sz="4" w:space="0" w:color="auto"/>
              <w:right w:val="single" w:sz="4" w:space="0" w:color="auto"/>
            </w:tcBorders>
          </w:tcPr>
          <w:p w14:paraId="689E0D47" w14:textId="77777777" w:rsidR="00D328A0" w:rsidRPr="00D328A0" w:rsidRDefault="00D328A0" w:rsidP="00B955B5">
            <w:pPr>
              <w:pStyle w:val="LndNormale1"/>
              <w:textAlignment w:val="baseline"/>
              <w:rPr>
                <w:color w:val="002060"/>
                <w:sz w:val="20"/>
              </w:rPr>
            </w:pPr>
            <w:r w:rsidRPr="00D328A0">
              <w:rPr>
                <w:color w:val="002060"/>
                <w:sz w:val="20"/>
              </w:rPr>
              <w:t>919196</w:t>
            </w:r>
          </w:p>
        </w:tc>
        <w:tc>
          <w:tcPr>
            <w:tcW w:w="3436" w:type="dxa"/>
            <w:tcBorders>
              <w:top w:val="single" w:sz="4" w:space="0" w:color="auto"/>
              <w:left w:val="single" w:sz="4" w:space="0" w:color="auto"/>
              <w:bottom w:val="single" w:sz="4" w:space="0" w:color="auto"/>
              <w:right w:val="single" w:sz="4" w:space="0" w:color="auto"/>
            </w:tcBorders>
          </w:tcPr>
          <w:p w14:paraId="1270508F"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F.C.D. REAL CAMERANESE</w:t>
            </w:r>
          </w:p>
        </w:tc>
      </w:tr>
      <w:tr w:rsidR="00D328A0" w:rsidRPr="00D328A0" w14:paraId="175E093E" w14:textId="77777777" w:rsidTr="00B955B5">
        <w:tc>
          <w:tcPr>
            <w:tcW w:w="1265" w:type="dxa"/>
            <w:tcBorders>
              <w:top w:val="single" w:sz="4" w:space="0" w:color="auto"/>
              <w:left w:val="single" w:sz="4" w:space="0" w:color="auto"/>
              <w:bottom w:val="single" w:sz="4" w:space="0" w:color="auto"/>
              <w:right w:val="single" w:sz="4" w:space="0" w:color="auto"/>
            </w:tcBorders>
          </w:tcPr>
          <w:p w14:paraId="204E2A3E"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5883871</w:t>
            </w:r>
          </w:p>
        </w:tc>
        <w:tc>
          <w:tcPr>
            <w:tcW w:w="2756" w:type="dxa"/>
            <w:tcBorders>
              <w:top w:val="single" w:sz="4" w:space="0" w:color="auto"/>
              <w:left w:val="single" w:sz="4" w:space="0" w:color="auto"/>
              <w:bottom w:val="single" w:sz="4" w:space="0" w:color="auto"/>
              <w:right w:val="single" w:sz="4" w:space="0" w:color="auto"/>
            </w:tcBorders>
          </w:tcPr>
          <w:p w14:paraId="71B742FE"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VITUCCI LEO</w:t>
            </w:r>
          </w:p>
        </w:tc>
        <w:tc>
          <w:tcPr>
            <w:tcW w:w="1273" w:type="dxa"/>
            <w:tcBorders>
              <w:top w:val="single" w:sz="4" w:space="0" w:color="auto"/>
              <w:left w:val="single" w:sz="4" w:space="0" w:color="auto"/>
              <w:bottom w:val="single" w:sz="4" w:space="0" w:color="auto"/>
              <w:right w:val="single" w:sz="4" w:space="0" w:color="auto"/>
            </w:tcBorders>
          </w:tcPr>
          <w:p w14:paraId="1E920C80"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05.01.2004</w:t>
            </w:r>
          </w:p>
        </w:tc>
        <w:tc>
          <w:tcPr>
            <w:tcW w:w="1182" w:type="dxa"/>
            <w:tcBorders>
              <w:top w:val="single" w:sz="4" w:space="0" w:color="auto"/>
              <w:left w:val="single" w:sz="4" w:space="0" w:color="auto"/>
              <w:bottom w:val="single" w:sz="4" w:space="0" w:color="auto"/>
              <w:right w:val="single" w:sz="4" w:space="0" w:color="auto"/>
            </w:tcBorders>
          </w:tcPr>
          <w:p w14:paraId="63F658A6" w14:textId="77777777" w:rsidR="00D328A0" w:rsidRPr="00D328A0" w:rsidRDefault="00D328A0" w:rsidP="00B955B5">
            <w:pPr>
              <w:pStyle w:val="LndNormale1"/>
              <w:textAlignment w:val="baseline"/>
              <w:rPr>
                <w:color w:val="002060"/>
                <w:sz w:val="20"/>
                <w:lang w:val="en-US"/>
              </w:rPr>
            </w:pPr>
            <w:r w:rsidRPr="00D328A0">
              <w:rPr>
                <w:color w:val="002060"/>
                <w:sz w:val="20"/>
                <w:lang w:val="en-US"/>
              </w:rPr>
              <w:t>932726</w:t>
            </w:r>
          </w:p>
        </w:tc>
        <w:tc>
          <w:tcPr>
            <w:tcW w:w="3436" w:type="dxa"/>
            <w:tcBorders>
              <w:top w:val="single" w:sz="4" w:space="0" w:color="auto"/>
              <w:left w:val="single" w:sz="4" w:space="0" w:color="auto"/>
              <w:bottom w:val="single" w:sz="4" w:space="0" w:color="auto"/>
              <w:right w:val="single" w:sz="4" w:space="0" w:color="auto"/>
            </w:tcBorders>
          </w:tcPr>
          <w:p w14:paraId="7CB3C373" w14:textId="77777777" w:rsidR="00D328A0" w:rsidRPr="00D328A0" w:rsidRDefault="00D328A0" w:rsidP="00B955B5">
            <w:pPr>
              <w:pStyle w:val="LndNormale1"/>
              <w:textAlignment w:val="baseline"/>
              <w:rPr>
                <w:color w:val="002060"/>
                <w:sz w:val="20"/>
              </w:rPr>
            </w:pPr>
            <w:r w:rsidRPr="00D328A0">
              <w:rPr>
                <w:color w:val="002060"/>
                <w:sz w:val="20"/>
              </w:rPr>
              <w:t>A.S.D. PORTUALI CALCIO ANCON</w:t>
            </w:r>
          </w:p>
        </w:tc>
      </w:tr>
    </w:tbl>
    <w:p w14:paraId="213B13CE" w14:textId="77777777" w:rsidR="00D328A0" w:rsidRPr="00D328A0" w:rsidRDefault="00D328A0" w:rsidP="0047674B">
      <w:pPr>
        <w:pStyle w:val="LndNormale1"/>
        <w:rPr>
          <w:color w:val="002060"/>
        </w:rPr>
      </w:pPr>
    </w:p>
    <w:p w14:paraId="584C3263" w14:textId="77777777" w:rsidR="005D4A65" w:rsidRPr="008F7248" w:rsidRDefault="005D4A65"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43F23E9" w14:textId="77777777" w:rsidR="00D07295" w:rsidRDefault="00D07295" w:rsidP="00633269">
      <w:pPr>
        <w:pStyle w:val="breakline"/>
        <w:rPr>
          <w:color w:val="002060"/>
        </w:rPr>
      </w:pPr>
    </w:p>
    <w:p w14:paraId="05DFC2CA" w14:textId="77777777" w:rsidR="00776BAF" w:rsidRPr="00776BAF" w:rsidRDefault="00776BAF" w:rsidP="00776BAF">
      <w:pPr>
        <w:pStyle w:val="titolocampionato0"/>
        <w:shd w:val="clear" w:color="auto" w:fill="CCCCCC"/>
        <w:spacing w:before="80" w:after="40"/>
        <w:rPr>
          <w:color w:val="002060"/>
        </w:rPr>
      </w:pPr>
      <w:bookmarkStart w:id="11" w:name="_Hlk184133196"/>
      <w:r w:rsidRPr="00776BAF">
        <w:rPr>
          <w:color w:val="002060"/>
        </w:rPr>
        <w:t>CALCIO A CINQUE SERIE C2</w:t>
      </w:r>
    </w:p>
    <w:p w14:paraId="74405FF9" w14:textId="77777777" w:rsidR="00776BAF" w:rsidRPr="00776BAF" w:rsidRDefault="00776BAF" w:rsidP="00776BAF">
      <w:pPr>
        <w:pStyle w:val="titoloprinc0"/>
        <w:rPr>
          <w:color w:val="002060"/>
        </w:rPr>
      </w:pPr>
      <w:r w:rsidRPr="00776BAF">
        <w:rPr>
          <w:color w:val="002060"/>
        </w:rPr>
        <w:t>VARIAZIONI AL PROGRAMMA GARE</w:t>
      </w:r>
    </w:p>
    <w:p w14:paraId="64AED42F" w14:textId="77777777" w:rsidR="00776BAF" w:rsidRPr="00776BAF" w:rsidRDefault="00776BAF" w:rsidP="00776BAF">
      <w:pPr>
        <w:pStyle w:val="breakline"/>
        <w:rPr>
          <w:color w:val="002060"/>
        </w:rPr>
      </w:pPr>
    </w:p>
    <w:p w14:paraId="220EEB2A" w14:textId="77777777" w:rsidR="00776BAF" w:rsidRPr="00776BAF" w:rsidRDefault="00776BAF" w:rsidP="00776BAF">
      <w:pPr>
        <w:pStyle w:val="breakline"/>
        <w:rPr>
          <w:color w:val="002060"/>
        </w:rPr>
      </w:pPr>
    </w:p>
    <w:p w14:paraId="374FD8CF" w14:textId="77777777" w:rsidR="00776BAF" w:rsidRPr="00776BAF" w:rsidRDefault="00776BAF" w:rsidP="00776BAF">
      <w:pPr>
        <w:pStyle w:val="sottotitolocampionato10"/>
        <w:rPr>
          <w:color w:val="002060"/>
        </w:rPr>
      </w:pPr>
      <w:r w:rsidRPr="00776BA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76BAF" w:rsidRPr="00776BAF" w14:paraId="6699FCEB" w14:textId="77777777" w:rsidTr="0002292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D44E9" w14:textId="77777777" w:rsidR="00776BAF" w:rsidRPr="00776BAF" w:rsidRDefault="00776BAF" w:rsidP="00022927">
            <w:pPr>
              <w:pStyle w:val="headertabella0"/>
              <w:rPr>
                <w:color w:val="002060"/>
              </w:rPr>
            </w:pPr>
            <w:r w:rsidRPr="00776BA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94B9B" w14:textId="77777777" w:rsidR="00776BAF" w:rsidRPr="00776BAF" w:rsidRDefault="00776BAF" w:rsidP="00022927">
            <w:pPr>
              <w:pStyle w:val="headertabella0"/>
              <w:rPr>
                <w:color w:val="002060"/>
              </w:rPr>
            </w:pPr>
            <w:r w:rsidRPr="00776BAF">
              <w:rPr>
                <w:color w:val="002060"/>
              </w:rPr>
              <w:t xml:space="preserve">N° </w:t>
            </w:r>
            <w:proofErr w:type="spellStart"/>
            <w:r w:rsidRPr="00776BAF">
              <w:rPr>
                <w:color w:val="002060"/>
              </w:rPr>
              <w:t>Gior</w:t>
            </w:r>
            <w:proofErr w:type="spellEnd"/>
            <w:r w:rsidRPr="00776BA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62C2F" w14:textId="77777777" w:rsidR="00776BAF" w:rsidRPr="00776BAF" w:rsidRDefault="00776BAF" w:rsidP="00022927">
            <w:pPr>
              <w:pStyle w:val="headertabella0"/>
              <w:rPr>
                <w:color w:val="002060"/>
              </w:rPr>
            </w:pPr>
            <w:r w:rsidRPr="00776BA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9EDBB" w14:textId="77777777" w:rsidR="00776BAF" w:rsidRPr="00776BAF" w:rsidRDefault="00776BAF" w:rsidP="00022927">
            <w:pPr>
              <w:pStyle w:val="headertabella0"/>
              <w:rPr>
                <w:color w:val="002060"/>
              </w:rPr>
            </w:pPr>
            <w:r w:rsidRPr="00776BA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1E392" w14:textId="77777777" w:rsidR="00776BAF" w:rsidRPr="00776BAF" w:rsidRDefault="00776BAF" w:rsidP="00022927">
            <w:pPr>
              <w:pStyle w:val="headertabella0"/>
              <w:rPr>
                <w:color w:val="002060"/>
              </w:rPr>
            </w:pPr>
            <w:r w:rsidRPr="00776BAF">
              <w:rPr>
                <w:color w:val="002060"/>
              </w:rPr>
              <w:t xml:space="preserve">Data </w:t>
            </w:r>
            <w:proofErr w:type="spellStart"/>
            <w:r w:rsidRPr="00776BAF">
              <w:rPr>
                <w:color w:val="002060"/>
              </w:rPr>
              <w:t>Orig</w:t>
            </w:r>
            <w:proofErr w:type="spellEnd"/>
            <w:r w:rsidRPr="00776BA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41A33" w14:textId="77777777" w:rsidR="00776BAF" w:rsidRPr="00776BAF" w:rsidRDefault="00776BAF" w:rsidP="00022927">
            <w:pPr>
              <w:pStyle w:val="headertabella0"/>
              <w:rPr>
                <w:color w:val="002060"/>
              </w:rPr>
            </w:pPr>
            <w:r w:rsidRPr="00776BA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DFF46" w14:textId="77777777" w:rsidR="00776BAF" w:rsidRPr="00776BAF" w:rsidRDefault="00776BAF" w:rsidP="00022927">
            <w:pPr>
              <w:pStyle w:val="headertabella0"/>
              <w:rPr>
                <w:color w:val="002060"/>
              </w:rPr>
            </w:pPr>
            <w:r w:rsidRPr="00776BAF">
              <w:rPr>
                <w:color w:val="002060"/>
              </w:rPr>
              <w:t xml:space="preserve">Ora </w:t>
            </w:r>
            <w:proofErr w:type="spellStart"/>
            <w:r w:rsidRPr="00776BAF">
              <w:rPr>
                <w:color w:val="002060"/>
              </w:rPr>
              <w:t>Orig</w:t>
            </w:r>
            <w:proofErr w:type="spellEnd"/>
            <w:r w:rsidRPr="00776BA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71E15" w14:textId="77777777" w:rsidR="00776BAF" w:rsidRPr="00776BAF" w:rsidRDefault="00776BAF" w:rsidP="00022927">
            <w:pPr>
              <w:pStyle w:val="headertabella0"/>
              <w:rPr>
                <w:color w:val="002060"/>
              </w:rPr>
            </w:pPr>
            <w:r w:rsidRPr="00776BAF">
              <w:rPr>
                <w:color w:val="002060"/>
              </w:rPr>
              <w:t>Impianto</w:t>
            </w:r>
          </w:p>
        </w:tc>
      </w:tr>
      <w:tr w:rsidR="00776BAF" w:rsidRPr="00776BAF" w14:paraId="2D67A113" w14:textId="77777777" w:rsidTr="0002292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B5CA" w14:textId="77777777" w:rsidR="00776BAF" w:rsidRPr="00776BAF" w:rsidRDefault="00776BAF" w:rsidP="00022927">
            <w:pPr>
              <w:pStyle w:val="rowtabella0"/>
              <w:rPr>
                <w:color w:val="002060"/>
                <w:highlight w:val="yellow"/>
              </w:rPr>
            </w:pPr>
            <w:r w:rsidRPr="00776BAF">
              <w:rPr>
                <w:color w:val="002060"/>
                <w:highlight w:val="yellow"/>
              </w:rPr>
              <w:t>06/12/2024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C7DE" w14:textId="77777777" w:rsidR="00776BAF" w:rsidRPr="00776BAF" w:rsidRDefault="00776BAF" w:rsidP="00022927">
            <w:pPr>
              <w:pStyle w:val="rowtabella0"/>
              <w:jc w:val="center"/>
              <w:rPr>
                <w:color w:val="002060"/>
                <w:highlight w:val="yellow"/>
              </w:rPr>
            </w:pPr>
            <w:r w:rsidRPr="00776BAF">
              <w:rPr>
                <w:color w:val="002060"/>
                <w:highlight w:val="yellow"/>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A8669" w14:textId="77777777" w:rsidR="00776BAF" w:rsidRPr="00776BAF" w:rsidRDefault="00776BAF" w:rsidP="00022927">
            <w:pPr>
              <w:pStyle w:val="rowtabella0"/>
              <w:rPr>
                <w:color w:val="002060"/>
                <w:highlight w:val="yellow"/>
              </w:rPr>
            </w:pPr>
            <w:r w:rsidRPr="00776BAF">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402A" w14:textId="77777777" w:rsidR="00776BAF" w:rsidRPr="00776BAF" w:rsidRDefault="00776BAF" w:rsidP="00022927">
            <w:pPr>
              <w:pStyle w:val="rowtabella0"/>
              <w:rPr>
                <w:color w:val="002060"/>
                <w:highlight w:val="yellow"/>
              </w:rPr>
            </w:pPr>
            <w:r w:rsidRPr="00776BAF">
              <w:rPr>
                <w:color w:val="002060"/>
                <w:highlight w:val="yellow"/>
              </w:rPr>
              <w:t>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52D0" w14:textId="77777777" w:rsidR="00776BAF" w:rsidRPr="00776BAF" w:rsidRDefault="00776BAF" w:rsidP="0002292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E150" w14:textId="77777777" w:rsidR="00776BAF" w:rsidRPr="00776BAF" w:rsidRDefault="00776BAF" w:rsidP="00022927">
            <w:pPr>
              <w:pStyle w:val="rowtabella0"/>
              <w:jc w:val="center"/>
              <w:rPr>
                <w:color w:val="002060"/>
              </w:rPr>
            </w:pPr>
            <w:r w:rsidRPr="00776BA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752D" w14:textId="77777777" w:rsidR="00776BAF" w:rsidRPr="00776BAF" w:rsidRDefault="00776BAF" w:rsidP="00022927">
            <w:pPr>
              <w:pStyle w:val="rowtabella0"/>
              <w:jc w:val="center"/>
              <w:rPr>
                <w:color w:val="002060"/>
              </w:rPr>
            </w:pPr>
            <w:r w:rsidRPr="00776BAF">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4B9D" w14:textId="10ED6CF9" w:rsidR="00776BAF" w:rsidRPr="00776BAF" w:rsidRDefault="00776BAF" w:rsidP="00022927">
            <w:pPr>
              <w:pStyle w:val="rowtabella0"/>
              <w:rPr>
                <w:color w:val="002060"/>
                <w:highlight w:val="yellow"/>
              </w:rPr>
            </w:pPr>
            <w:r w:rsidRPr="00776BAF">
              <w:rPr>
                <w:color w:val="002060"/>
                <w:highlight w:val="yellow"/>
              </w:rPr>
              <w:t>CAMPO C5 "SPORTING VILLAGE" GROTTAMMARE VIA PERTINI</w:t>
            </w:r>
            <w:r w:rsidR="0078700F">
              <w:rPr>
                <w:color w:val="002060"/>
                <w:highlight w:val="yellow"/>
              </w:rPr>
              <w:t>*</w:t>
            </w:r>
          </w:p>
        </w:tc>
      </w:tr>
    </w:tbl>
    <w:p w14:paraId="2303DC69" w14:textId="77777777" w:rsidR="0099276E" w:rsidRDefault="0099276E" w:rsidP="00212B79">
      <w:pPr>
        <w:rPr>
          <w:rFonts w:ascii="Arial" w:hAnsi="Arial" w:cs="Arial"/>
          <w:color w:val="002060"/>
          <w:sz w:val="22"/>
          <w:szCs w:val="22"/>
        </w:rPr>
      </w:pPr>
    </w:p>
    <w:p w14:paraId="0ED4126F" w14:textId="101582C7" w:rsidR="0078700F" w:rsidRPr="0078700F" w:rsidRDefault="0078700F" w:rsidP="00212B79">
      <w:pPr>
        <w:rPr>
          <w:rFonts w:ascii="Arial" w:hAnsi="Arial" w:cs="Arial"/>
          <w:color w:val="002060"/>
          <w:sz w:val="12"/>
          <w:szCs w:val="12"/>
        </w:rPr>
      </w:pPr>
      <w:r w:rsidRPr="0078700F">
        <w:rPr>
          <w:rFonts w:ascii="Arial" w:hAnsi="Arial" w:cs="Arial"/>
          <w:color w:val="002060"/>
          <w:sz w:val="12"/>
          <w:szCs w:val="12"/>
        </w:rPr>
        <w:t>* preso atto della certificata indisponibilità dell’impianto designato.</w:t>
      </w:r>
    </w:p>
    <w:bookmarkEnd w:id="11"/>
    <w:p w14:paraId="38659766" w14:textId="77777777" w:rsidR="00212B79" w:rsidRDefault="00212B79" w:rsidP="00630727">
      <w:pPr>
        <w:pStyle w:val="Corpodeltesto21"/>
        <w:jc w:val="center"/>
        <w:rPr>
          <w:rFonts w:ascii="Arial" w:hAnsi="Arial" w:cs="Arial"/>
          <w:bCs/>
          <w:color w:val="002060"/>
          <w:sz w:val="22"/>
          <w:szCs w:val="22"/>
        </w:rPr>
      </w:pPr>
    </w:p>
    <w:p w14:paraId="57FA7B78" w14:textId="77777777" w:rsidR="007F0B35" w:rsidRPr="007F0B35" w:rsidRDefault="007F0B35" w:rsidP="007F0B35">
      <w:pPr>
        <w:pStyle w:val="titolocampionato0"/>
        <w:shd w:val="clear" w:color="auto" w:fill="CCCCCC"/>
        <w:spacing w:before="80" w:after="40"/>
        <w:rPr>
          <w:color w:val="002060"/>
        </w:rPr>
      </w:pPr>
      <w:r w:rsidRPr="007F0B35">
        <w:rPr>
          <w:color w:val="002060"/>
        </w:rPr>
        <w:t>UNDER 15 C5 REGIONALI MASCHILI</w:t>
      </w:r>
    </w:p>
    <w:p w14:paraId="3F5F81A9" w14:textId="77777777" w:rsidR="007F0B35" w:rsidRPr="007F0B35" w:rsidRDefault="007F0B35" w:rsidP="007F0B35">
      <w:pPr>
        <w:pStyle w:val="titoloprinc0"/>
        <w:rPr>
          <w:color w:val="002060"/>
        </w:rPr>
      </w:pPr>
      <w:r w:rsidRPr="007F0B35">
        <w:rPr>
          <w:color w:val="002060"/>
        </w:rPr>
        <w:t>RISULTATI</w:t>
      </w:r>
    </w:p>
    <w:p w14:paraId="4DFE0CC8" w14:textId="77777777" w:rsidR="007F0B35" w:rsidRPr="007F0B35" w:rsidRDefault="007F0B35" w:rsidP="007F0B35">
      <w:pPr>
        <w:pStyle w:val="breakline"/>
        <w:rPr>
          <w:color w:val="002060"/>
        </w:rPr>
      </w:pPr>
    </w:p>
    <w:p w14:paraId="263D2D13" w14:textId="77777777" w:rsidR="007F0B35" w:rsidRPr="007F0B35" w:rsidRDefault="007F0B35" w:rsidP="007F0B35">
      <w:pPr>
        <w:pStyle w:val="sottotitolocampionato10"/>
        <w:rPr>
          <w:color w:val="002060"/>
        </w:rPr>
      </w:pPr>
      <w:r w:rsidRPr="007F0B35">
        <w:rPr>
          <w:color w:val="002060"/>
        </w:rPr>
        <w:t>RISULTATI UFFICIALI GARE DEL 05/12/2024</w:t>
      </w:r>
    </w:p>
    <w:p w14:paraId="13F6F245" w14:textId="77777777" w:rsidR="007F0B35" w:rsidRPr="007F0B35" w:rsidRDefault="007F0B35" w:rsidP="007F0B35">
      <w:pPr>
        <w:pStyle w:val="sottotitolocampionato20"/>
        <w:spacing w:before="0" w:beforeAutospacing="0" w:after="0" w:afterAutospacing="0"/>
        <w:rPr>
          <w:rFonts w:ascii="Arial" w:hAnsi="Arial" w:cs="Arial"/>
          <w:color w:val="002060"/>
          <w:sz w:val="20"/>
          <w:szCs w:val="20"/>
        </w:rPr>
      </w:pPr>
      <w:r w:rsidRPr="007F0B35">
        <w:rPr>
          <w:rFonts w:ascii="Arial" w:hAnsi="Arial" w:cs="Arial"/>
          <w:color w:val="002060"/>
          <w:sz w:val="20"/>
          <w:szCs w:val="20"/>
        </w:rPr>
        <w:t>Si trascrivono qui di seguito i risultati ufficiali delle gare disputate</w:t>
      </w:r>
    </w:p>
    <w:p w14:paraId="03B8F5AC" w14:textId="77777777" w:rsidR="007F0B35" w:rsidRPr="007F0B35" w:rsidRDefault="007F0B35" w:rsidP="007F0B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0B35" w:rsidRPr="007F0B35" w14:paraId="10208296" w14:textId="77777777" w:rsidTr="00B955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0B35" w:rsidRPr="007F0B35" w14:paraId="6F6C615E" w14:textId="77777777" w:rsidTr="00B955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5683A" w14:textId="77777777" w:rsidR="007F0B35" w:rsidRPr="007F0B35" w:rsidRDefault="007F0B35" w:rsidP="00B955B5">
                  <w:pPr>
                    <w:pStyle w:val="headertabella0"/>
                    <w:rPr>
                      <w:color w:val="002060"/>
                    </w:rPr>
                  </w:pPr>
                  <w:r w:rsidRPr="007F0B35">
                    <w:rPr>
                      <w:color w:val="002060"/>
                    </w:rPr>
                    <w:t>GIRONE C - 2 Giornata - R</w:t>
                  </w:r>
                </w:p>
              </w:tc>
            </w:tr>
            <w:tr w:rsidR="007F0B35" w:rsidRPr="007F0B35" w14:paraId="2D4A93DC" w14:textId="77777777" w:rsidTr="00B955B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E04D5C" w14:textId="77777777" w:rsidR="007F0B35" w:rsidRPr="007F0B35" w:rsidRDefault="007F0B35" w:rsidP="00B955B5">
                  <w:pPr>
                    <w:pStyle w:val="rowtabella0"/>
                    <w:rPr>
                      <w:color w:val="002060"/>
                    </w:rPr>
                  </w:pPr>
                  <w:r w:rsidRPr="007F0B35">
                    <w:rPr>
                      <w:color w:val="002060"/>
                    </w:rPr>
                    <w:t>SPORTING GROTTAMMARE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47FC9" w14:textId="77777777" w:rsidR="007F0B35" w:rsidRPr="007F0B35" w:rsidRDefault="007F0B35" w:rsidP="00B955B5">
                  <w:pPr>
                    <w:pStyle w:val="rowtabella0"/>
                    <w:rPr>
                      <w:color w:val="002060"/>
                    </w:rPr>
                  </w:pPr>
                  <w:r w:rsidRPr="007F0B35">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A73927" w14:textId="77777777" w:rsidR="007F0B35" w:rsidRPr="007F0B35" w:rsidRDefault="007F0B35" w:rsidP="00B955B5">
                  <w:pPr>
                    <w:pStyle w:val="rowtabella0"/>
                    <w:jc w:val="center"/>
                    <w:rPr>
                      <w:color w:val="002060"/>
                    </w:rPr>
                  </w:pPr>
                  <w:r w:rsidRPr="007F0B35">
                    <w:rPr>
                      <w:color w:val="002060"/>
                    </w:rPr>
                    <w:t>1 - 8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88607" w14:textId="77777777" w:rsidR="007F0B35" w:rsidRPr="007F0B35" w:rsidRDefault="007F0B35" w:rsidP="00B955B5">
                  <w:pPr>
                    <w:pStyle w:val="rowtabella0"/>
                    <w:jc w:val="center"/>
                    <w:rPr>
                      <w:color w:val="002060"/>
                    </w:rPr>
                  </w:pPr>
                  <w:r w:rsidRPr="007F0B35">
                    <w:rPr>
                      <w:color w:val="002060"/>
                    </w:rPr>
                    <w:t> </w:t>
                  </w:r>
                </w:p>
              </w:tc>
            </w:tr>
          </w:tbl>
          <w:p w14:paraId="2117262E" w14:textId="77777777" w:rsidR="007F0B35" w:rsidRPr="007F0B35" w:rsidRDefault="007F0B35" w:rsidP="00B955B5">
            <w:pPr>
              <w:rPr>
                <w:color w:val="002060"/>
              </w:rPr>
            </w:pPr>
          </w:p>
        </w:tc>
      </w:tr>
    </w:tbl>
    <w:p w14:paraId="4A3E8018" w14:textId="77777777" w:rsidR="007F0B35" w:rsidRPr="007F0B35" w:rsidRDefault="007F0B35" w:rsidP="007F0B35">
      <w:pPr>
        <w:pStyle w:val="breakline"/>
        <w:rPr>
          <w:rFonts w:eastAsiaTheme="minorEastAsia"/>
          <w:color w:val="002060"/>
        </w:rPr>
      </w:pPr>
    </w:p>
    <w:p w14:paraId="5AC4FD1F" w14:textId="77777777" w:rsidR="007F0B35" w:rsidRPr="007F0B35" w:rsidRDefault="007F0B35" w:rsidP="007F0B35">
      <w:pPr>
        <w:pStyle w:val="breakline"/>
        <w:rPr>
          <w:color w:val="002060"/>
        </w:rPr>
      </w:pPr>
    </w:p>
    <w:p w14:paraId="522F7763" w14:textId="77777777" w:rsidR="007F0B35" w:rsidRPr="007F0B35" w:rsidRDefault="007F0B35" w:rsidP="007F0B35">
      <w:pPr>
        <w:pStyle w:val="titoloprinc0"/>
        <w:rPr>
          <w:color w:val="002060"/>
        </w:rPr>
      </w:pPr>
      <w:r w:rsidRPr="007F0B35">
        <w:rPr>
          <w:color w:val="002060"/>
        </w:rPr>
        <w:t>CLASSIFICA</w:t>
      </w:r>
    </w:p>
    <w:p w14:paraId="0203E4BD" w14:textId="77777777" w:rsidR="007F0B35" w:rsidRPr="007F0B35" w:rsidRDefault="007F0B35" w:rsidP="007F0B35">
      <w:pPr>
        <w:pStyle w:val="breakline"/>
        <w:rPr>
          <w:color w:val="002060"/>
        </w:rPr>
      </w:pPr>
    </w:p>
    <w:p w14:paraId="6A6ADCFB" w14:textId="77777777" w:rsidR="007F0B35" w:rsidRPr="007F0B35" w:rsidRDefault="007F0B35" w:rsidP="007F0B35">
      <w:pPr>
        <w:pStyle w:val="breakline"/>
        <w:rPr>
          <w:color w:val="002060"/>
        </w:rPr>
      </w:pPr>
    </w:p>
    <w:p w14:paraId="20AC7D7A" w14:textId="77777777" w:rsidR="007F0B35" w:rsidRPr="007F0B35" w:rsidRDefault="007F0B35" w:rsidP="007F0B35">
      <w:pPr>
        <w:pStyle w:val="sottotitolocampionato10"/>
        <w:rPr>
          <w:color w:val="002060"/>
        </w:rPr>
      </w:pPr>
      <w:r w:rsidRPr="007F0B3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0B35" w:rsidRPr="007F0B35" w14:paraId="0BD3531B" w14:textId="77777777" w:rsidTr="00B955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67835" w14:textId="77777777" w:rsidR="007F0B35" w:rsidRPr="007F0B35" w:rsidRDefault="007F0B35" w:rsidP="00B955B5">
            <w:pPr>
              <w:pStyle w:val="headertabella0"/>
              <w:rPr>
                <w:color w:val="002060"/>
              </w:rPr>
            </w:pPr>
            <w:r w:rsidRPr="007F0B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E3649" w14:textId="77777777" w:rsidR="007F0B35" w:rsidRPr="007F0B35" w:rsidRDefault="007F0B35" w:rsidP="00B955B5">
            <w:pPr>
              <w:pStyle w:val="headertabella0"/>
              <w:rPr>
                <w:color w:val="002060"/>
              </w:rPr>
            </w:pPr>
            <w:r w:rsidRPr="007F0B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56EBA" w14:textId="77777777" w:rsidR="007F0B35" w:rsidRPr="007F0B35" w:rsidRDefault="007F0B35" w:rsidP="00B955B5">
            <w:pPr>
              <w:pStyle w:val="headertabella0"/>
              <w:rPr>
                <w:color w:val="002060"/>
              </w:rPr>
            </w:pPr>
            <w:r w:rsidRPr="007F0B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5B81A" w14:textId="77777777" w:rsidR="007F0B35" w:rsidRPr="007F0B35" w:rsidRDefault="007F0B35" w:rsidP="00B955B5">
            <w:pPr>
              <w:pStyle w:val="headertabella0"/>
              <w:rPr>
                <w:color w:val="002060"/>
              </w:rPr>
            </w:pPr>
            <w:r w:rsidRPr="007F0B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491D0" w14:textId="77777777" w:rsidR="007F0B35" w:rsidRPr="007F0B35" w:rsidRDefault="007F0B35" w:rsidP="00B955B5">
            <w:pPr>
              <w:pStyle w:val="headertabella0"/>
              <w:rPr>
                <w:color w:val="002060"/>
              </w:rPr>
            </w:pPr>
            <w:r w:rsidRPr="007F0B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AC6A2" w14:textId="77777777" w:rsidR="007F0B35" w:rsidRPr="007F0B35" w:rsidRDefault="007F0B35" w:rsidP="00B955B5">
            <w:pPr>
              <w:pStyle w:val="headertabella0"/>
              <w:rPr>
                <w:color w:val="002060"/>
              </w:rPr>
            </w:pPr>
            <w:r w:rsidRPr="007F0B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3082C" w14:textId="77777777" w:rsidR="007F0B35" w:rsidRPr="007F0B35" w:rsidRDefault="007F0B35" w:rsidP="00B955B5">
            <w:pPr>
              <w:pStyle w:val="headertabella0"/>
              <w:rPr>
                <w:color w:val="002060"/>
              </w:rPr>
            </w:pPr>
            <w:r w:rsidRPr="007F0B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D593A" w14:textId="77777777" w:rsidR="007F0B35" w:rsidRPr="007F0B35" w:rsidRDefault="007F0B35" w:rsidP="00B955B5">
            <w:pPr>
              <w:pStyle w:val="headertabella0"/>
              <w:rPr>
                <w:color w:val="002060"/>
              </w:rPr>
            </w:pPr>
            <w:r w:rsidRPr="007F0B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4C65D" w14:textId="77777777" w:rsidR="007F0B35" w:rsidRPr="007F0B35" w:rsidRDefault="007F0B35" w:rsidP="00B955B5">
            <w:pPr>
              <w:pStyle w:val="headertabella0"/>
              <w:rPr>
                <w:color w:val="002060"/>
              </w:rPr>
            </w:pPr>
            <w:r w:rsidRPr="007F0B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A8B6C" w14:textId="77777777" w:rsidR="007F0B35" w:rsidRPr="007F0B35" w:rsidRDefault="007F0B35" w:rsidP="00B955B5">
            <w:pPr>
              <w:pStyle w:val="headertabella0"/>
              <w:rPr>
                <w:color w:val="002060"/>
              </w:rPr>
            </w:pPr>
            <w:r w:rsidRPr="007F0B35">
              <w:rPr>
                <w:color w:val="002060"/>
              </w:rPr>
              <w:t>PE</w:t>
            </w:r>
          </w:p>
        </w:tc>
      </w:tr>
      <w:tr w:rsidR="007F0B35" w:rsidRPr="007F0B35" w14:paraId="5DD5D294" w14:textId="77777777" w:rsidTr="00B955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27E500" w14:textId="77777777" w:rsidR="007F0B35" w:rsidRPr="007F0B35" w:rsidRDefault="007F0B35" w:rsidP="00B955B5">
            <w:pPr>
              <w:pStyle w:val="rowtabella0"/>
              <w:rPr>
                <w:color w:val="002060"/>
              </w:rPr>
            </w:pPr>
            <w:r w:rsidRPr="007F0B3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1668" w14:textId="77777777" w:rsidR="007F0B35" w:rsidRPr="007F0B35" w:rsidRDefault="007F0B35" w:rsidP="00B955B5">
            <w:pPr>
              <w:pStyle w:val="rowtabella0"/>
              <w:jc w:val="center"/>
              <w:rPr>
                <w:color w:val="002060"/>
              </w:rPr>
            </w:pPr>
            <w:r w:rsidRPr="007F0B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6BD2"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418A" w14:textId="77777777" w:rsidR="007F0B35" w:rsidRPr="007F0B35" w:rsidRDefault="007F0B35" w:rsidP="00B955B5">
            <w:pPr>
              <w:pStyle w:val="rowtabella0"/>
              <w:jc w:val="center"/>
              <w:rPr>
                <w:color w:val="002060"/>
              </w:rPr>
            </w:pPr>
            <w:r w:rsidRPr="007F0B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5147D"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FD295"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696E" w14:textId="77777777" w:rsidR="007F0B35" w:rsidRPr="007F0B35" w:rsidRDefault="007F0B35" w:rsidP="00B955B5">
            <w:pPr>
              <w:pStyle w:val="rowtabella0"/>
              <w:jc w:val="center"/>
              <w:rPr>
                <w:color w:val="002060"/>
              </w:rPr>
            </w:pPr>
            <w:r w:rsidRPr="007F0B35">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8FDA" w14:textId="77777777" w:rsidR="007F0B35" w:rsidRPr="007F0B35" w:rsidRDefault="007F0B35" w:rsidP="00B955B5">
            <w:pPr>
              <w:pStyle w:val="rowtabella0"/>
              <w:jc w:val="center"/>
              <w:rPr>
                <w:color w:val="002060"/>
              </w:rPr>
            </w:pPr>
            <w:r w:rsidRPr="007F0B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E97CF" w14:textId="77777777" w:rsidR="007F0B35" w:rsidRPr="007F0B35" w:rsidRDefault="007F0B35" w:rsidP="00B955B5">
            <w:pPr>
              <w:pStyle w:val="rowtabella0"/>
              <w:jc w:val="center"/>
              <w:rPr>
                <w:color w:val="002060"/>
              </w:rPr>
            </w:pPr>
            <w:r w:rsidRPr="007F0B35">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8C1C" w14:textId="77777777" w:rsidR="007F0B35" w:rsidRPr="007F0B35" w:rsidRDefault="007F0B35" w:rsidP="00B955B5">
            <w:pPr>
              <w:pStyle w:val="rowtabella0"/>
              <w:jc w:val="center"/>
              <w:rPr>
                <w:color w:val="002060"/>
              </w:rPr>
            </w:pPr>
            <w:r w:rsidRPr="007F0B35">
              <w:rPr>
                <w:color w:val="002060"/>
              </w:rPr>
              <w:t>0</w:t>
            </w:r>
          </w:p>
        </w:tc>
      </w:tr>
      <w:tr w:rsidR="007F0B35" w:rsidRPr="007F0B35" w14:paraId="64317226"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C71BF" w14:textId="77777777" w:rsidR="007F0B35" w:rsidRPr="007F0B35" w:rsidRDefault="007F0B35" w:rsidP="00B955B5">
            <w:pPr>
              <w:pStyle w:val="rowtabella0"/>
              <w:rPr>
                <w:color w:val="002060"/>
              </w:rPr>
            </w:pPr>
            <w:r w:rsidRPr="007F0B3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A17F" w14:textId="77777777" w:rsidR="007F0B35" w:rsidRPr="007F0B35" w:rsidRDefault="007F0B35" w:rsidP="00B955B5">
            <w:pPr>
              <w:pStyle w:val="rowtabella0"/>
              <w:jc w:val="center"/>
              <w:rPr>
                <w:color w:val="002060"/>
              </w:rPr>
            </w:pPr>
            <w:r w:rsidRPr="007F0B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81BD"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327D" w14:textId="77777777" w:rsidR="007F0B35" w:rsidRPr="007F0B35" w:rsidRDefault="007F0B35" w:rsidP="00B955B5">
            <w:pPr>
              <w:pStyle w:val="rowtabella0"/>
              <w:jc w:val="center"/>
              <w:rPr>
                <w:color w:val="002060"/>
              </w:rPr>
            </w:pPr>
            <w:r w:rsidRPr="007F0B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9E94"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8450"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9DCC" w14:textId="77777777" w:rsidR="007F0B35" w:rsidRPr="007F0B35" w:rsidRDefault="007F0B35" w:rsidP="00B955B5">
            <w:pPr>
              <w:pStyle w:val="rowtabella0"/>
              <w:jc w:val="center"/>
              <w:rPr>
                <w:color w:val="002060"/>
              </w:rPr>
            </w:pPr>
            <w:r w:rsidRPr="007F0B3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55F73" w14:textId="77777777" w:rsidR="007F0B35" w:rsidRPr="007F0B35" w:rsidRDefault="007F0B35" w:rsidP="00B955B5">
            <w:pPr>
              <w:pStyle w:val="rowtabella0"/>
              <w:jc w:val="center"/>
              <w:rPr>
                <w:color w:val="002060"/>
              </w:rPr>
            </w:pPr>
            <w:r w:rsidRPr="007F0B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6511" w14:textId="77777777" w:rsidR="007F0B35" w:rsidRPr="007F0B35" w:rsidRDefault="007F0B35" w:rsidP="00B955B5">
            <w:pPr>
              <w:pStyle w:val="rowtabella0"/>
              <w:jc w:val="center"/>
              <w:rPr>
                <w:color w:val="002060"/>
              </w:rPr>
            </w:pPr>
            <w:r w:rsidRPr="007F0B3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1100C" w14:textId="77777777" w:rsidR="007F0B35" w:rsidRPr="007F0B35" w:rsidRDefault="007F0B35" w:rsidP="00B955B5">
            <w:pPr>
              <w:pStyle w:val="rowtabella0"/>
              <w:jc w:val="center"/>
              <w:rPr>
                <w:color w:val="002060"/>
              </w:rPr>
            </w:pPr>
            <w:r w:rsidRPr="007F0B35">
              <w:rPr>
                <w:color w:val="002060"/>
              </w:rPr>
              <w:t>0</w:t>
            </w:r>
          </w:p>
        </w:tc>
      </w:tr>
      <w:tr w:rsidR="007F0B35" w:rsidRPr="007F0B35" w14:paraId="167D0BF5"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51B2F" w14:textId="77777777" w:rsidR="007F0B35" w:rsidRPr="007F0B35" w:rsidRDefault="007F0B35" w:rsidP="00B955B5">
            <w:pPr>
              <w:pStyle w:val="rowtabella0"/>
              <w:rPr>
                <w:color w:val="002060"/>
              </w:rPr>
            </w:pPr>
            <w:r w:rsidRPr="007F0B35">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ABD1" w14:textId="77777777" w:rsidR="007F0B35" w:rsidRPr="007F0B35" w:rsidRDefault="007F0B35" w:rsidP="00B955B5">
            <w:pPr>
              <w:pStyle w:val="rowtabella0"/>
              <w:jc w:val="center"/>
              <w:rPr>
                <w:color w:val="002060"/>
              </w:rPr>
            </w:pPr>
            <w:r w:rsidRPr="007F0B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C77A6"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E590" w14:textId="77777777" w:rsidR="007F0B35" w:rsidRPr="007F0B35" w:rsidRDefault="007F0B35" w:rsidP="00B955B5">
            <w:pPr>
              <w:pStyle w:val="rowtabella0"/>
              <w:jc w:val="center"/>
              <w:rPr>
                <w:color w:val="002060"/>
              </w:rPr>
            </w:pPr>
            <w:r w:rsidRPr="007F0B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7903"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4EAB"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C339" w14:textId="77777777" w:rsidR="007F0B35" w:rsidRPr="007F0B35" w:rsidRDefault="007F0B35" w:rsidP="00B955B5">
            <w:pPr>
              <w:pStyle w:val="rowtabella0"/>
              <w:jc w:val="center"/>
              <w:rPr>
                <w:color w:val="002060"/>
              </w:rPr>
            </w:pPr>
            <w:r w:rsidRPr="007F0B3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3806" w14:textId="77777777" w:rsidR="007F0B35" w:rsidRPr="007F0B35" w:rsidRDefault="007F0B35" w:rsidP="00B955B5">
            <w:pPr>
              <w:pStyle w:val="rowtabella0"/>
              <w:jc w:val="center"/>
              <w:rPr>
                <w:color w:val="002060"/>
              </w:rPr>
            </w:pPr>
            <w:r w:rsidRPr="007F0B3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219B" w14:textId="77777777" w:rsidR="007F0B35" w:rsidRPr="007F0B35" w:rsidRDefault="007F0B35" w:rsidP="00B955B5">
            <w:pPr>
              <w:pStyle w:val="rowtabella0"/>
              <w:jc w:val="center"/>
              <w:rPr>
                <w:color w:val="002060"/>
              </w:rPr>
            </w:pPr>
            <w:r w:rsidRPr="007F0B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38EF" w14:textId="77777777" w:rsidR="007F0B35" w:rsidRPr="007F0B35" w:rsidRDefault="007F0B35" w:rsidP="00B955B5">
            <w:pPr>
              <w:pStyle w:val="rowtabella0"/>
              <w:jc w:val="center"/>
              <w:rPr>
                <w:color w:val="002060"/>
              </w:rPr>
            </w:pPr>
            <w:r w:rsidRPr="007F0B35">
              <w:rPr>
                <w:color w:val="002060"/>
              </w:rPr>
              <w:t>0</w:t>
            </w:r>
          </w:p>
        </w:tc>
      </w:tr>
      <w:tr w:rsidR="007F0B35" w:rsidRPr="007F0B35" w14:paraId="538FC0C6"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07564" w14:textId="77777777" w:rsidR="007F0B35" w:rsidRPr="007F0B35" w:rsidRDefault="007F0B35" w:rsidP="00B955B5">
            <w:pPr>
              <w:pStyle w:val="rowtabella0"/>
              <w:rPr>
                <w:color w:val="002060"/>
              </w:rPr>
            </w:pPr>
            <w:r w:rsidRPr="007F0B3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470CC" w14:textId="77777777" w:rsidR="007F0B35" w:rsidRPr="007F0B35" w:rsidRDefault="007F0B35" w:rsidP="00B955B5">
            <w:pPr>
              <w:pStyle w:val="rowtabella0"/>
              <w:jc w:val="center"/>
              <w:rPr>
                <w:color w:val="002060"/>
              </w:rPr>
            </w:pPr>
            <w:r w:rsidRPr="007F0B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F211"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333F" w14:textId="77777777" w:rsidR="007F0B35" w:rsidRPr="007F0B35" w:rsidRDefault="007F0B35" w:rsidP="00B955B5">
            <w:pPr>
              <w:pStyle w:val="rowtabella0"/>
              <w:jc w:val="center"/>
              <w:rPr>
                <w:color w:val="002060"/>
              </w:rPr>
            </w:pPr>
            <w:r w:rsidRPr="007F0B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C3CB"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3F64B"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9A3F" w14:textId="77777777" w:rsidR="007F0B35" w:rsidRPr="007F0B35" w:rsidRDefault="007F0B35" w:rsidP="00B955B5">
            <w:pPr>
              <w:pStyle w:val="rowtabella0"/>
              <w:jc w:val="center"/>
              <w:rPr>
                <w:color w:val="002060"/>
              </w:rPr>
            </w:pPr>
            <w:r w:rsidRPr="007F0B3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5E98" w14:textId="77777777" w:rsidR="007F0B35" w:rsidRPr="007F0B35" w:rsidRDefault="007F0B35" w:rsidP="00B955B5">
            <w:pPr>
              <w:pStyle w:val="rowtabella0"/>
              <w:jc w:val="center"/>
              <w:rPr>
                <w:color w:val="002060"/>
              </w:rPr>
            </w:pPr>
            <w:r w:rsidRPr="007F0B3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7C2DD" w14:textId="77777777" w:rsidR="007F0B35" w:rsidRPr="007F0B35" w:rsidRDefault="007F0B35" w:rsidP="00B955B5">
            <w:pPr>
              <w:pStyle w:val="rowtabella0"/>
              <w:jc w:val="center"/>
              <w:rPr>
                <w:color w:val="002060"/>
              </w:rPr>
            </w:pPr>
            <w:r w:rsidRPr="007F0B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B635E" w14:textId="77777777" w:rsidR="007F0B35" w:rsidRPr="007F0B35" w:rsidRDefault="007F0B35" w:rsidP="00B955B5">
            <w:pPr>
              <w:pStyle w:val="rowtabella0"/>
              <w:jc w:val="center"/>
              <w:rPr>
                <w:color w:val="002060"/>
              </w:rPr>
            </w:pPr>
            <w:r w:rsidRPr="007F0B35">
              <w:rPr>
                <w:color w:val="002060"/>
              </w:rPr>
              <w:t>0</w:t>
            </w:r>
          </w:p>
        </w:tc>
      </w:tr>
      <w:tr w:rsidR="007F0B35" w:rsidRPr="007F0B35" w14:paraId="2B7EAD30"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34B8A" w14:textId="77777777" w:rsidR="007F0B35" w:rsidRPr="007F0B35" w:rsidRDefault="007F0B35" w:rsidP="00B955B5">
            <w:pPr>
              <w:pStyle w:val="rowtabella0"/>
              <w:rPr>
                <w:color w:val="002060"/>
              </w:rPr>
            </w:pPr>
            <w:r w:rsidRPr="007F0B3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BE48" w14:textId="77777777" w:rsidR="007F0B35" w:rsidRPr="007F0B35" w:rsidRDefault="007F0B35" w:rsidP="00B955B5">
            <w:pPr>
              <w:pStyle w:val="rowtabella0"/>
              <w:jc w:val="center"/>
              <w:rPr>
                <w:color w:val="002060"/>
              </w:rPr>
            </w:pPr>
            <w:r w:rsidRPr="007F0B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9F22"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A010" w14:textId="77777777" w:rsidR="007F0B35" w:rsidRPr="007F0B35" w:rsidRDefault="007F0B35" w:rsidP="00B955B5">
            <w:pPr>
              <w:pStyle w:val="rowtabella0"/>
              <w:jc w:val="center"/>
              <w:rPr>
                <w:color w:val="002060"/>
              </w:rPr>
            </w:pPr>
            <w:r w:rsidRPr="007F0B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4EF1"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8582E" w14:textId="77777777" w:rsidR="007F0B35" w:rsidRPr="007F0B35" w:rsidRDefault="007F0B35" w:rsidP="00B955B5">
            <w:pPr>
              <w:pStyle w:val="rowtabella0"/>
              <w:jc w:val="center"/>
              <w:rPr>
                <w:color w:val="002060"/>
              </w:rPr>
            </w:pPr>
            <w:r w:rsidRPr="007F0B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B461" w14:textId="77777777" w:rsidR="007F0B35" w:rsidRPr="007F0B35" w:rsidRDefault="007F0B35" w:rsidP="00B955B5">
            <w:pPr>
              <w:pStyle w:val="rowtabella0"/>
              <w:jc w:val="center"/>
              <w:rPr>
                <w:color w:val="002060"/>
              </w:rPr>
            </w:pPr>
            <w:r w:rsidRPr="007F0B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B4A5" w14:textId="77777777" w:rsidR="007F0B35" w:rsidRPr="007F0B35" w:rsidRDefault="007F0B35" w:rsidP="00B955B5">
            <w:pPr>
              <w:pStyle w:val="rowtabella0"/>
              <w:jc w:val="center"/>
              <w:rPr>
                <w:color w:val="002060"/>
              </w:rPr>
            </w:pPr>
            <w:r w:rsidRPr="007F0B3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FBC0" w14:textId="77777777" w:rsidR="007F0B35" w:rsidRPr="007F0B35" w:rsidRDefault="007F0B35" w:rsidP="00B955B5">
            <w:pPr>
              <w:pStyle w:val="rowtabella0"/>
              <w:jc w:val="center"/>
              <w:rPr>
                <w:color w:val="002060"/>
              </w:rPr>
            </w:pPr>
            <w:r w:rsidRPr="007F0B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7DE7A" w14:textId="77777777" w:rsidR="007F0B35" w:rsidRPr="007F0B35" w:rsidRDefault="007F0B35" w:rsidP="00B955B5">
            <w:pPr>
              <w:pStyle w:val="rowtabella0"/>
              <w:jc w:val="center"/>
              <w:rPr>
                <w:color w:val="002060"/>
              </w:rPr>
            </w:pPr>
            <w:r w:rsidRPr="007F0B35">
              <w:rPr>
                <w:color w:val="002060"/>
              </w:rPr>
              <w:t>0</w:t>
            </w:r>
          </w:p>
        </w:tc>
      </w:tr>
      <w:tr w:rsidR="007F0B35" w:rsidRPr="007F0B35" w14:paraId="69999EA5"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6CD20" w14:textId="77777777" w:rsidR="007F0B35" w:rsidRPr="007F0B35" w:rsidRDefault="007F0B35" w:rsidP="00B955B5">
            <w:pPr>
              <w:pStyle w:val="rowtabella0"/>
              <w:rPr>
                <w:color w:val="002060"/>
              </w:rPr>
            </w:pPr>
            <w:r w:rsidRPr="007F0B3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116E" w14:textId="77777777" w:rsidR="007F0B35" w:rsidRPr="007F0B35" w:rsidRDefault="007F0B35" w:rsidP="00B955B5">
            <w:pPr>
              <w:pStyle w:val="rowtabella0"/>
              <w:jc w:val="center"/>
              <w:rPr>
                <w:color w:val="002060"/>
              </w:rPr>
            </w:pPr>
            <w:r w:rsidRPr="007F0B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6367"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F5A55"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48B7"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8C85" w14:textId="77777777" w:rsidR="007F0B35" w:rsidRPr="007F0B35" w:rsidRDefault="007F0B35" w:rsidP="00B955B5">
            <w:pPr>
              <w:pStyle w:val="rowtabella0"/>
              <w:jc w:val="center"/>
              <w:rPr>
                <w:color w:val="002060"/>
              </w:rPr>
            </w:pPr>
            <w:r w:rsidRPr="007F0B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7D59" w14:textId="77777777" w:rsidR="007F0B35" w:rsidRPr="007F0B35" w:rsidRDefault="007F0B35" w:rsidP="00B955B5">
            <w:pPr>
              <w:pStyle w:val="rowtabella0"/>
              <w:jc w:val="center"/>
              <w:rPr>
                <w:color w:val="002060"/>
              </w:rPr>
            </w:pPr>
            <w:r w:rsidRPr="007F0B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6733" w14:textId="77777777" w:rsidR="007F0B35" w:rsidRPr="007F0B35" w:rsidRDefault="007F0B35" w:rsidP="00B955B5">
            <w:pPr>
              <w:pStyle w:val="rowtabella0"/>
              <w:jc w:val="center"/>
              <w:rPr>
                <w:color w:val="002060"/>
              </w:rPr>
            </w:pPr>
            <w:r w:rsidRPr="007F0B3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CBEC" w14:textId="77777777" w:rsidR="007F0B35" w:rsidRPr="007F0B35" w:rsidRDefault="007F0B35" w:rsidP="00B955B5">
            <w:pPr>
              <w:pStyle w:val="rowtabella0"/>
              <w:jc w:val="center"/>
              <w:rPr>
                <w:color w:val="002060"/>
              </w:rPr>
            </w:pPr>
            <w:r w:rsidRPr="007F0B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DDFA5" w14:textId="77777777" w:rsidR="007F0B35" w:rsidRPr="007F0B35" w:rsidRDefault="007F0B35" w:rsidP="00B955B5">
            <w:pPr>
              <w:pStyle w:val="rowtabella0"/>
              <w:jc w:val="center"/>
              <w:rPr>
                <w:color w:val="002060"/>
              </w:rPr>
            </w:pPr>
            <w:r w:rsidRPr="007F0B35">
              <w:rPr>
                <w:color w:val="002060"/>
              </w:rPr>
              <w:t>0</w:t>
            </w:r>
          </w:p>
        </w:tc>
      </w:tr>
      <w:tr w:rsidR="007F0B35" w:rsidRPr="007F0B35" w14:paraId="30AEE0C6"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81AC0" w14:textId="77777777" w:rsidR="007F0B35" w:rsidRPr="007F0B35" w:rsidRDefault="007F0B35" w:rsidP="00B955B5">
            <w:pPr>
              <w:pStyle w:val="rowtabella0"/>
              <w:rPr>
                <w:color w:val="002060"/>
              </w:rPr>
            </w:pPr>
            <w:r w:rsidRPr="007F0B35">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066D"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52CC"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35B9"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8DD56"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11FE" w14:textId="77777777" w:rsidR="007F0B35" w:rsidRPr="007F0B35" w:rsidRDefault="007F0B35" w:rsidP="00B955B5">
            <w:pPr>
              <w:pStyle w:val="rowtabella0"/>
              <w:jc w:val="center"/>
              <w:rPr>
                <w:color w:val="002060"/>
              </w:rPr>
            </w:pPr>
            <w:r w:rsidRPr="007F0B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30BE" w14:textId="77777777" w:rsidR="007F0B35" w:rsidRPr="007F0B35" w:rsidRDefault="007F0B35" w:rsidP="00B955B5">
            <w:pPr>
              <w:pStyle w:val="rowtabella0"/>
              <w:jc w:val="center"/>
              <w:rPr>
                <w:color w:val="002060"/>
              </w:rPr>
            </w:pPr>
            <w:r w:rsidRPr="007F0B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990E" w14:textId="77777777" w:rsidR="007F0B35" w:rsidRPr="007F0B35" w:rsidRDefault="007F0B35" w:rsidP="00B955B5">
            <w:pPr>
              <w:pStyle w:val="rowtabella0"/>
              <w:jc w:val="center"/>
              <w:rPr>
                <w:color w:val="002060"/>
              </w:rPr>
            </w:pPr>
            <w:r w:rsidRPr="007F0B3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5721F" w14:textId="77777777" w:rsidR="007F0B35" w:rsidRPr="007F0B35" w:rsidRDefault="007F0B35" w:rsidP="00B955B5">
            <w:pPr>
              <w:pStyle w:val="rowtabella0"/>
              <w:jc w:val="center"/>
              <w:rPr>
                <w:color w:val="002060"/>
              </w:rPr>
            </w:pPr>
            <w:r w:rsidRPr="007F0B3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E666" w14:textId="77777777" w:rsidR="007F0B35" w:rsidRPr="007F0B35" w:rsidRDefault="007F0B35" w:rsidP="00B955B5">
            <w:pPr>
              <w:pStyle w:val="rowtabella0"/>
              <w:jc w:val="center"/>
              <w:rPr>
                <w:color w:val="002060"/>
              </w:rPr>
            </w:pPr>
            <w:r w:rsidRPr="007F0B35">
              <w:rPr>
                <w:color w:val="002060"/>
              </w:rPr>
              <w:t>0</w:t>
            </w:r>
          </w:p>
        </w:tc>
      </w:tr>
      <w:tr w:rsidR="007F0B35" w:rsidRPr="007F0B35" w14:paraId="6D7B7F31"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1E060" w14:textId="77777777" w:rsidR="007F0B35" w:rsidRPr="007F0B35" w:rsidRDefault="007F0B35" w:rsidP="00B955B5">
            <w:pPr>
              <w:pStyle w:val="rowtabella0"/>
              <w:rPr>
                <w:color w:val="002060"/>
              </w:rPr>
            </w:pPr>
            <w:r w:rsidRPr="007F0B3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918D"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9D6C"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11D9"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94F6"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8720" w14:textId="77777777" w:rsidR="007F0B35" w:rsidRPr="007F0B35" w:rsidRDefault="007F0B35" w:rsidP="00B955B5">
            <w:pPr>
              <w:pStyle w:val="rowtabella0"/>
              <w:jc w:val="center"/>
              <w:rPr>
                <w:color w:val="002060"/>
              </w:rPr>
            </w:pPr>
            <w:r w:rsidRPr="007F0B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57D5D" w14:textId="77777777" w:rsidR="007F0B35" w:rsidRPr="007F0B35" w:rsidRDefault="007F0B35" w:rsidP="00B955B5">
            <w:pPr>
              <w:pStyle w:val="rowtabella0"/>
              <w:jc w:val="center"/>
              <w:rPr>
                <w:color w:val="002060"/>
              </w:rPr>
            </w:pPr>
            <w:r w:rsidRPr="007F0B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72F1B" w14:textId="77777777" w:rsidR="007F0B35" w:rsidRPr="007F0B35" w:rsidRDefault="007F0B35" w:rsidP="00B955B5">
            <w:pPr>
              <w:pStyle w:val="rowtabella0"/>
              <w:jc w:val="center"/>
              <w:rPr>
                <w:color w:val="002060"/>
              </w:rPr>
            </w:pPr>
            <w:r w:rsidRPr="007F0B3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6DBE1" w14:textId="77777777" w:rsidR="007F0B35" w:rsidRPr="007F0B35" w:rsidRDefault="007F0B35" w:rsidP="00B955B5">
            <w:pPr>
              <w:pStyle w:val="rowtabella0"/>
              <w:jc w:val="center"/>
              <w:rPr>
                <w:color w:val="002060"/>
              </w:rPr>
            </w:pPr>
            <w:r w:rsidRPr="007F0B3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DFBA4" w14:textId="77777777" w:rsidR="007F0B35" w:rsidRPr="007F0B35" w:rsidRDefault="007F0B35" w:rsidP="00B955B5">
            <w:pPr>
              <w:pStyle w:val="rowtabella0"/>
              <w:jc w:val="center"/>
              <w:rPr>
                <w:color w:val="002060"/>
              </w:rPr>
            </w:pPr>
            <w:r w:rsidRPr="007F0B35">
              <w:rPr>
                <w:color w:val="002060"/>
              </w:rPr>
              <w:t>0</w:t>
            </w:r>
          </w:p>
        </w:tc>
      </w:tr>
      <w:tr w:rsidR="007F0B35" w:rsidRPr="007F0B35" w14:paraId="530188F5"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B78FC" w14:textId="77777777" w:rsidR="007F0B35" w:rsidRPr="007F0B35" w:rsidRDefault="007F0B35" w:rsidP="00B955B5">
            <w:pPr>
              <w:pStyle w:val="rowtabella0"/>
              <w:rPr>
                <w:color w:val="002060"/>
              </w:rPr>
            </w:pPr>
            <w:proofErr w:type="spellStart"/>
            <w:proofErr w:type="gramStart"/>
            <w:r w:rsidRPr="007F0B35">
              <w:rPr>
                <w:color w:val="002060"/>
              </w:rPr>
              <w:t>sq.B</w:t>
            </w:r>
            <w:proofErr w:type="spellEnd"/>
            <w:proofErr w:type="gramEnd"/>
            <w:r w:rsidRPr="007F0B35">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219B"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0AC7"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5B79"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AE915"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7FFA"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8040"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D656"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9F34"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3EF8" w14:textId="77777777" w:rsidR="007F0B35" w:rsidRPr="007F0B35" w:rsidRDefault="007F0B35" w:rsidP="00B955B5">
            <w:pPr>
              <w:pStyle w:val="rowtabella0"/>
              <w:jc w:val="center"/>
              <w:rPr>
                <w:color w:val="002060"/>
              </w:rPr>
            </w:pPr>
            <w:r w:rsidRPr="007F0B35">
              <w:rPr>
                <w:color w:val="002060"/>
              </w:rPr>
              <w:t>0</w:t>
            </w:r>
          </w:p>
        </w:tc>
      </w:tr>
      <w:tr w:rsidR="007F0B35" w:rsidRPr="007F0B35" w14:paraId="6E3F2EC4" w14:textId="77777777" w:rsidTr="00B955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F0092D" w14:textId="77777777" w:rsidR="007F0B35" w:rsidRPr="007F0B35" w:rsidRDefault="007F0B35" w:rsidP="00B955B5">
            <w:pPr>
              <w:pStyle w:val="rowtabella0"/>
              <w:rPr>
                <w:color w:val="002060"/>
              </w:rPr>
            </w:pPr>
            <w:proofErr w:type="spellStart"/>
            <w:proofErr w:type="gramStart"/>
            <w:r w:rsidRPr="007F0B35">
              <w:rPr>
                <w:color w:val="002060"/>
              </w:rPr>
              <w:t>sq.B</w:t>
            </w:r>
            <w:proofErr w:type="spellEnd"/>
            <w:proofErr w:type="gramEnd"/>
            <w:r w:rsidRPr="007F0B35">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EBF3"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92A1"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A2406"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C57C"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EE93"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7704"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805D"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3431"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35C9" w14:textId="77777777" w:rsidR="007F0B35" w:rsidRPr="007F0B35" w:rsidRDefault="007F0B35" w:rsidP="00B955B5">
            <w:pPr>
              <w:pStyle w:val="rowtabella0"/>
              <w:jc w:val="center"/>
              <w:rPr>
                <w:color w:val="002060"/>
              </w:rPr>
            </w:pPr>
            <w:r w:rsidRPr="007F0B35">
              <w:rPr>
                <w:color w:val="002060"/>
              </w:rPr>
              <w:t>0</w:t>
            </w:r>
          </w:p>
        </w:tc>
      </w:tr>
    </w:tbl>
    <w:p w14:paraId="08F211BD" w14:textId="77777777" w:rsidR="007F0B35" w:rsidRPr="007F0B35" w:rsidRDefault="007F0B35" w:rsidP="007F0B35">
      <w:pPr>
        <w:pStyle w:val="breakline"/>
        <w:rPr>
          <w:rFonts w:eastAsiaTheme="minorEastAsia"/>
          <w:color w:val="002060"/>
        </w:rPr>
      </w:pPr>
    </w:p>
    <w:p w14:paraId="499F2EF1" w14:textId="77777777" w:rsidR="007F0B35" w:rsidRPr="007F0B35" w:rsidRDefault="007F0B35" w:rsidP="007F0B35">
      <w:pPr>
        <w:pStyle w:val="breakline"/>
        <w:rPr>
          <w:color w:val="002060"/>
        </w:rPr>
      </w:pPr>
    </w:p>
    <w:p w14:paraId="7AD89EA0" w14:textId="77777777" w:rsidR="007F0B35" w:rsidRPr="007F0B35" w:rsidRDefault="007F0B35" w:rsidP="007F0B35">
      <w:pPr>
        <w:pStyle w:val="sottotitolocampionato10"/>
        <w:rPr>
          <w:color w:val="002060"/>
        </w:rPr>
      </w:pPr>
      <w:r w:rsidRPr="007F0B3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0B35" w:rsidRPr="007F0B35" w14:paraId="5FB707C7" w14:textId="77777777" w:rsidTr="00B955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A607A" w14:textId="77777777" w:rsidR="007F0B35" w:rsidRPr="007F0B35" w:rsidRDefault="007F0B35" w:rsidP="00B955B5">
            <w:pPr>
              <w:pStyle w:val="headertabella0"/>
              <w:rPr>
                <w:color w:val="002060"/>
              </w:rPr>
            </w:pPr>
            <w:r w:rsidRPr="007F0B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40801" w14:textId="77777777" w:rsidR="007F0B35" w:rsidRPr="007F0B35" w:rsidRDefault="007F0B35" w:rsidP="00B955B5">
            <w:pPr>
              <w:pStyle w:val="headertabella0"/>
              <w:rPr>
                <w:color w:val="002060"/>
              </w:rPr>
            </w:pPr>
            <w:r w:rsidRPr="007F0B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3E67B" w14:textId="77777777" w:rsidR="007F0B35" w:rsidRPr="007F0B35" w:rsidRDefault="007F0B35" w:rsidP="00B955B5">
            <w:pPr>
              <w:pStyle w:val="headertabella0"/>
              <w:rPr>
                <w:color w:val="002060"/>
              </w:rPr>
            </w:pPr>
            <w:r w:rsidRPr="007F0B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DC78A" w14:textId="77777777" w:rsidR="007F0B35" w:rsidRPr="007F0B35" w:rsidRDefault="007F0B35" w:rsidP="00B955B5">
            <w:pPr>
              <w:pStyle w:val="headertabella0"/>
              <w:rPr>
                <w:color w:val="002060"/>
              </w:rPr>
            </w:pPr>
            <w:r w:rsidRPr="007F0B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CBE38" w14:textId="77777777" w:rsidR="007F0B35" w:rsidRPr="007F0B35" w:rsidRDefault="007F0B35" w:rsidP="00B955B5">
            <w:pPr>
              <w:pStyle w:val="headertabella0"/>
              <w:rPr>
                <w:color w:val="002060"/>
              </w:rPr>
            </w:pPr>
            <w:r w:rsidRPr="007F0B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A2FF4" w14:textId="77777777" w:rsidR="007F0B35" w:rsidRPr="007F0B35" w:rsidRDefault="007F0B35" w:rsidP="00B955B5">
            <w:pPr>
              <w:pStyle w:val="headertabella0"/>
              <w:rPr>
                <w:color w:val="002060"/>
              </w:rPr>
            </w:pPr>
            <w:r w:rsidRPr="007F0B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E73AB" w14:textId="77777777" w:rsidR="007F0B35" w:rsidRPr="007F0B35" w:rsidRDefault="007F0B35" w:rsidP="00B955B5">
            <w:pPr>
              <w:pStyle w:val="headertabella0"/>
              <w:rPr>
                <w:color w:val="002060"/>
              </w:rPr>
            </w:pPr>
            <w:r w:rsidRPr="007F0B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81A4D" w14:textId="77777777" w:rsidR="007F0B35" w:rsidRPr="007F0B35" w:rsidRDefault="007F0B35" w:rsidP="00B955B5">
            <w:pPr>
              <w:pStyle w:val="headertabella0"/>
              <w:rPr>
                <w:color w:val="002060"/>
              </w:rPr>
            </w:pPr>
            <w:r w:rsidRPr="007F0B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5B1C5" w14:textId="77777777" w:rsidR="007F0B35" w:rsidRPr="007F0B35" w:rsidRDefault="007F0B35" w:rsidP="00B955B5">
            <w:pPr>
              <w:pStyle w:val="headertabella0"/>
              <w:rPr>
                <w:color w:val="002060"/>
              </w:rPr>
            </w:pPr>
            <w:r w:rsidRPr="007F0B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1BC71" w14:textId="77777777" w:rsidR="007F0B35" w:rsidRPr="007F0B35" w:rsidRDefault="007F0B35" w:rsidP="00B955B5">
            <w:pPr>
              <w:pStyle w:val="headertabella0"/>
              <w:rPr>
                <w:color w:val="002060"/>
              </w:rPr>
            </w:pPr>
            <w:r w:rsidRPr="007F0B35">
              <w:rPr>
                <w:color w:val="002060"/>
              </w:rPr>
              <w:t>PE</w:t>
            </w:r>
          </w:p>
        </w:tc>
      </w:tr>
      <w:tr w:rsidR="007F0B35" w:rsidRPr="007F0B35" w14:paraId="5D412DEE" w14:textId="77777777" w:rsidTr="00B955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23723" w14:textId="77777777" w:rsidR="007F0B35" w:rsidRPr="007F0B35" w:rsidRDefault="007F0B35" w:rsidP="00B955B5">
            <w:pPr>
              <w:pStyle w:val="rowtabella0"/>
              <w:rPr>
                <w:color w:val="002060"/>
              </w:rPr>
            </w:pPr>
            <w:r w:rsidRPr="007F0B3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E506" w14:textId="77777777" w:rsidR="007F0B35" w:rsidRPr="007F0B35" w:rsidRDefault="007F0B35" w:rsidP="00B955B5">
            <w:pPr>
              <w:pStyle w:val="rowtabella0"/>
              <w:jc w:val="center"/>
              <w:rPr>
                <w:color w:val="002060"/>
              </w:rPr>
            </w:pPr>
            <w:r w:rsidRPr="007F0B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F091"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DF43" w14:textId="77777777" w:rsidR="007F0B35" w:rsidRPr="007F0B35" w:rsidRDefault="007F0B35" w:rsidP="00B955B5">
            <w:pPr>
              <w:pStyle w:val="rowtabella0"/>
              <w:jc w:val="center"/>
              <w:rPr>
                <w:color w:val="002060"/>
              </w:rPr>
            </w:pPr>
            <w:r w:rsidRPr="007F0B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1FF76"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1F77C"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0A91" w14:textId="77777777" w:rsidR="007F0B35" w:rsidRPr="007F0B35" w:rsidRDefault="007F0B35" w:rsidP="00B955B5">
            <w:pPr>
              <w:pStyle w:val="rowtabella0"/>
              <w:jc w:val="center"/>
              <w:rPr>
                <w:color w:val="002060"/>
              </w:rPr>
            </w:pPr>
            <w:r w:rsidRPr="007F0B3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23132"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620CE" w14:textId="77777777" w:rsidR="007F0B35" w:rsidRPr="007F0B35" w:rsidRDefault="007F0B35" w:rsidP="00B955B5">
            <w:pPr>
              <w:pStyle w:val="rowtabella0"/>
              <w:jc w:val="center"/>
              <w:rPr>
                <w:color w:val="002060"/>
              </w:rPr>
            </w:pPr>
            <w:r w:rsidRPr="007F0B3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7046" w14:textId="77777777" w:rsidR="007F0B35" w:rsidRPr="007F0B35" w:rsidRDefault="007F0B35" w:rsidP="00B955B5">
            <w:pPr>
              <w:pStyle w:val="rowtabella0"/>
              <w:jc w:val="center"/>
              <w:rPr>
                <w:color w:val="002060"/>
              </w:rPr>
            </w:pPr>
            <w:r w:rsidRPr="007F0B35">
              <w:rPr>
                <w:color w:val="002060"/>
              </w:rPr>
              <w:t>0</w:t>
            </w:r>
          </w:p>
        </w:tc>
      </w:tr>
      <w:tr w:rsidR="007F0B35" w:rsidRPr="007F0B35" w14:paraId="1EBCF00B"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BF115" w14:textId="77777777" w:rsidR="007F0B35" w:rsidRPr="007F0B35" w:rsidRDefault="007F0B35" w:rsidP="00B955B5">
            <w:pPr>
              <w:pStyle w:val="rowtabella0"/>
              <w:rPr>
                <w:color w:val="002060"/>
              </w:rPr>
            </w:pPr>
            <w:r w:rsidRPr="007F0B3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C8281" w14:textId="77777777" w:rsidR="007F0B35" w:rsidRPr="007F0B35" w:rsidRDefault="007F0B35" w:rsidP="00B955B5">
            <w:pPr>
              <w:pStyle w:val="rowtabella0"/>
              <w:jc w:val="center"/>
              <w:rPr>
                <w:color w:val="002060"/>
              </w:rPr>
            </w:pPr>
            <w:r w:rsidRPr="007F0B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5A77"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6BA2" w14:textId="77777777" w:rsidR="007F0B35" w:rsidRPr="007F0B35" w:rsidRDefault="007F0B35" w:rsidP="00B955B5">
            <w:pPr>
              <w:pStyle w:val="rowtabella0"/>
              <w:jc w:val="center"/>
              <w:rPr>
                <w:color w:val="002060"/>
              </w:rPr>
            </w:pPr>
            <w:r w:rsidRPr="007F0B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0EF9"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6097"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5D8C" w14:textId="77777777" w:rsidR="007F0B35" w:rsidRPr="007F0B35" w:rsidRDefault="007F0B35" w:rsidP="00B955B5">
            <w:pPr>
              <w:pStyle w:val="rowtabella0"/>
              <w:jc w:val="center"/>
              <w:rPr>
                <w:color w:val="002060"/>
              </w:rPr>
            </w:pPr>
            <w:r w:rsidRPr="007F0B3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E6B6C" w14:textId="77777777" w:rsidR="007F0B35" w:rsidRPr="007F0B35" w:rsidRDefault="007F0B35" w:rsidP="00B955B5">
            <w:pPr>
              <w:pStyle w:val="rowtabella0"/>
              <w:jc w:val="center"/>
              <w:rPr>
                <w:color w:val="002060"/>
              </w:rPr>
            </w:pPr>
            <w:r w:rsidRPr="007F0B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E47A" w14:textId="77777777" w:rsidR="007F0B35" w:rsidRPr="007F0B35" w:rsidRDefault="007F0B35" w:rsidP="00B955B5">
            <w:pPr>
              <w:pStyle w:val="rowtabella0"/>
              <w:jc w:val="center"/>
              <w:rPr>
                <w:color w:val="002060"/>
              </w:rPr>
            </w:pPr>
            <w:r w:rsidRPr="007F0B3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F8C9" w14:textId="77777777" w:rsidR="007F0B35" w:rsidRPr="007F0B35" w:rsidRDefault="007F0B35" w:rsidP="00B955B5">
            <w:pPr>
              <w:pStyle w:val="rowtabella0"/>
              <w:jc w:val="center"/>
              <w:rPr>
                <w:color w:val="002060"/>
              </w:rPr>
            </w:pPr>
            <w:r w:rsidRPr="007F0B35">
              <w:rPr>
                <w:color w:val="002060"/>
              </w:rPr>
              <w:t>0</w:t>
            </w:r>
          </w:p>
        </w:tc>
      </w:tr>
      <w:tr w:rsidR="007F0B35" w:rsidRPr="007F0B35" w14:paraId="1428A014"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1923D" w14:textId="77777777" w:rsidR="007F0B35" w:rsidRPr="007F0B35" w:rsidRDefault="007F0B35" w:rsidP="00B955B5">
            <w:pPr>
              <w:pStyle w:val="rowtabella0"/>
              <w:rPr>
                <w:color w:val="002060"/>
              </w:rPr>
            </w:pPr>
            <w:r w:rsidRPr="007F0B35">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097F" w14:textId="77777777" w:rsidR="007F0B35" w:rsidRPr="007F0B35" w:rsidRDefault="007F0B35" w:rsidP="00B955B5">
            <w:pPr>
              <w:pStyle w:val="rowtabella0"/>
              <w:jc w:val="center"/>
              <w:rPr>
                <w:color w:val="002060"/>
              </w:rPr>
            </w:pPr>
            <w:r w:rsidRPr="007F0B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D3716"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1AB1" w14:textId="77777777" w:rsidR="007F0B35" w:rsidRPr="007F0B35" w:rsidRDefault="007F0B35" w:rsidP="00B955B5">
            <w:pPr>
              <w:pStyle w:val="rowtabella0"/>
              <w:jc w:val="center"/>
              <w:rPr>
                <w:color w:val="002060"/>
              </w:rPr>
            </w:pPr>
            <w:r w:rsidRPr="007F0B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A7A8"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7AA14"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9721" w14:textId="77777777" w:rsidR="007F0B35" w:rsidRPr="007F0B35" w:rsidRDefault="007F0B35" w:rsidP="00B955B5">
            <w:pPr>
              <w:pStyle w:val="rowtabella0"/>
              <w:jc w:val="center"/>
              <w:rPr>
                <w:color w:val="002060"/>
              </w:rPr>
            </w:pPr>
            <w:r w:rsidRPr="007F0B3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D356" w14:textId="77777777" w:rsidR="007F0B35" w:rsidRPr="007F0B35" w:rsidRDefault="007F0B35" w:rsidP="00B955B5">
            <w:pPr>
              <w:pStyle w:val="rowtabella0"/>
              <w:jc w:val="center"/>
              <w:rPr>
                <w:color w:val="002060"/>
              </w:rPr>
            </w:pPr>
            <w:r w:rsidRPr="007F0B3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57F1" w14:textId="77777777" w:rsidR="007F0B35" w:rsidRPr="007F0B35" w:rsidRDefault="007F0B35" w:rsidP="00B955B5">
            <w:pPr>
              <w:pStyle w:val="rowtabella0"/>
              <w:jc w:val="center"/>
              <w:rPr>
                <w:color w:val="002060"/>
              </w:rPr>
            </w:pPr>
            <w:r w:rsidRPr="007F0B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8A041" w14:textId="77777777" w:rsidR="007F0B35" w:rsidRPr="007F0B35" w:rsidRDefault="007F0B35" w:rsidP="00B955B5">
            <w:pPr>
              <w:pStyle w:val="rowtabella0"/>
              <w:jc w:val="center"/>
              <w:rPr>
                <w:color w:val="002060"/>
              </w:rPr>
            </w:pPr>
            <w:r w:rsidRPr="007F0B35">
              <w:rPr>
                <w:color w:val="002060"/>
              </w:rPr>
              <w:t>0</w:t>
            </w:r>
          </w:p>
        </w:tc>
      </w:tr>
      <w:tr w:rsidR="007F0B35" w:rsidRPr="007F0B35" w14:paraId="4DD594BD"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1D729" w14:textId="77777777" w:rsidR="007F0B35" w:rsidRPr="007F0B35" w:rsidRDefault="007F0B35" w:rsidP="00B955B5">
            <w:pPr>
              <w:pStyle w:val="rowtabella0"/>
              <w:rPr>
                <w:color w:val="002060"/>
              </w:rPr>
            </w:pPr>
            <w:r w:rsidRPr="007F0B3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82D10" w14:textId="77777777" w:rsidR="007F0B35" w:rsidRPr="007F0B35" w:rsidRDefault="007F0B35" w:rsidP="00B955B5">
            <w:pPr>
              <w:pStyle w:val="rowtabella0"/>
              <w:jc w:val="center"/>
              <w:rPr>
                <w:color w:val="002060"/>
              </w:rPr>
            </w:pPr>
            <w:r w:rsidRPr="007F0B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B1AE"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2538"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BA59"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BC79" w14:textId="77777777" w:rsidR="007F0B35" w:rsidRPr="007F0B35" w:rsidRDefault="007F0B35" w:rsidP="00B955B5">
            <w:pPr>
              <w:pStyle w:val="rowtabella0"/>
              <w:jc w:val="center"/>
              <w:rPr>
                <w:color w:val="002060"/>
              </w:rPr>
            </w:pPr>
            <w:r w:rsidRPr="007F0B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6D7C" w14:textId="77777777" w:rsidR="007F0B35" w:rsidRPr="007F0B35" w:rsidRDefault="007F0B35" w:rsidP="00B955B5">
            <w:pPr>
              <w:pStyle w:val="rowtabella0"/>
              <w:jc w:val="center"/>
              <w:rPr>
                <w:color w:val="002060"/>
              </w:rPr>
            </w:pPr>
            <w:r w:rsidRPr="007F0B3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0DBA" w14:textId="77777777" w:rsidR="007F0B35" w:rsidRPr="007F0B35" w:rsidRDefault="007F0B35" w:rsidP="00B955B5">
            <w:pPr>
              <w:pStyle w:val="rowtabella0"/>
              <w:jc w:val="center"/>
              <w:rPr>
                <w:color w:val="002060"/>
              </w:rPr>
            </w:pPr>
            <w:r w:rsidRPr="007F0B3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9721" w14:textId="77777777" w:rsidR="007F0B35" w:rsidRPr="007F0B35" w:rsidRDefault="007F0B35" w:rsidP="00B955B5">
            <w:pPr>
              <w:pStyle w:val="rowtabella0"/>
              <w:jc w:val="center"/>
              <w:rPr>
                <w:color w:val="002060"/>
              </w:rPr>
            </w:pPr>
            <w:r w:rsidRPr="007F0B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7873" w14:textId="77777777" w:rsidR="007F0B35" w:rsidRPr="007F0B35" w:rsidRDefault="007F0B35" w:rsidP="00B955B5">
            <w:pPr>
              <w:pStyle w:val="rowtabella0"/>
              <w:jc w:val="center"/>
              <w:rPr>
                <w:color w:val="002060"/>
              </w:rPr>
            </w:pPr>
            <w:r w:rsidRPr="007F0B35">
              <w:rPr>
                <w:color w:val="002060"/>
              </w:rPr>
              <w:t>0</w:t>
            </w:r>
          </w:p>
        </w:tc>
      </w:tr>
      <w:tr w:rsidR="007F0B35" w:rsidRPr="007F0B35" w14:paraId="6B2FB9BE"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80302" w14:textId="77777777" w:rsidR="007F0B35" w:rsidRPr="007F0B35" w:rsidRDefault="007F0B35" w:rsidP="00B955B5">
            <w:pPr>
              <w:pStyle w:val="rowtabella0"/>
              <w:rPr>
                <w:color w:val="002060"/>
              </w:rPr>
            </w:pPr>
            <w:r w:rsidRPr="007F0B3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303A" w14:textId="77777777" w:rsidR="007F0B35" w:rsidRPr="007F0B35" w:rsidRDefault="007F0B35" w:rsidP="00B955B5">
            <w:pPr>
              <w:pStyle w:val="rowtabella0"/>
              <w:jc w:val="center"/>
              <w:rPr>
                <w:color w:val="002060"/>
              </w:rPr>
            </w:pPr>
            <w:r w:rsidRPr="007F0B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0C5F"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502F"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F358"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2965" w14:textId="77777777" w:rsidR="007F0B35" w:rsidRPr="007F0B35" w:rsidRDefault="007F0B35" w:rsidP="00B955B5">
            <w:pPr>
              <w:pStyle w:val="rowtabella0"/>
              <w:jc w:val="center"/>
              <w:rPr>
                <w:color w:val="002060"/>
              </w:rPr>
            </w:pPr>
            <w:r w:rsidRPr="007F0B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EAE5" w14:textId="77777777" w:rsidR="007F0B35" w:rsidRPr="007F0B35" w:rsidRDefault="007F0B35" w:rsidP="00B955B5">
            <w:pPr>
              <w:pStyle w:val="rowtabella0"/>
              <w:jc w:val="center"/>
              <w:rPr>
                <w:color w:val="002060"/>
              </w:rPr>
            </w:pPr>
            <w:r w:rsidRPr="007F0B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3FEA" w14:textId="77777777" w:rsidR="007F0B35" w:rsidRPr="007F0B35" w:rsidRDefault="007F0B35" w:rsidP="00B955B5">
            <w:pPr>
              <w:pStyle w:val="rowtabella0"/>
              <w:jc w:val="center"/>
              <w:rPr>
                <w:color w:val="002060"/>
              </w:rPr>
            </w:pPr>
            <w:r w:rsidRPr="007F0B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BD10" w14:textId="77777777" w:rsidR="007F0B35" w:rsidRPr="007F0B35" w:rsidRDefault="007F0B35" w:rsidP="00B955B5">
            <w:pPr>
              <w:pStyle w:val="rowtabella0"/>
              <w:jc w:val="center"/>
              <w:rPr>
                <w:color w:val="002060"/>
              </w:rPr>
            </w:pPr>
            <w:r w:rsidRPr="007F0B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EC79" w14:textId="77777777" w:rsidR="007F0B35" w:rsidRPr="007F0B35" w:rsidRDefault="007F0B35" w:rsidP="00B955B5">
            <w:pPr>
              <w:pStyle w:val="rowtabella0"/>
              <w:jc w:val="center"/>
              <w:rPr>
                <w:color w:val="002060"/>
              </w:rPr>
            </w:pPr>
            <w:r w:rsidRPr="007F0B35">
              <w:rPr>
                <w:color w:val="002060"/>
              </w:rPr>
              <w:t>0</w:t>
            </w:r>
          </w:p>
        </w:tc>
      </w:tr>
      <w:tr w:rsidR="007F0B35" w:rsidRPr="007F0B35" w14:paraId="084D91BF"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59B6C" w14:textId="77777777" w:rsidR="007F0B35" w:rsidRPr="007F0B35" w:rsidRDefault="007F0B35" w:rsidP="00B955B5">
            <w:pPr>
              <w:pStyle w:val="rowtabella0"/>
              <w:rPr>
                <w:color w:val="002060"/>
                <w:lang w:val="es-ES"/>
              </w:rPr>
            </w:pPr>
            <w:r w:rsidRPr="007F0B3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3935" w14:textId="77777777" w:rsidR="007F0B35" w:rsidRPr="007F0B35" w:rsidRDefault="007F0B35" w:rsidP="00B955B5">
            <w:pPr>
              <w:pStyle w:val="rowtabella0"/>
              <w:jc w:val="center"/>
              <w:rPr>
                <w:color w:val="002060"/>
              </w:rPr>
            </w:pPr>
            <w:r w:rsidRPr="007F0B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757DC"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4FD8"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B86F"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93F2E" w14:textId="77777777" w:rsidR="007F0B35" w:rsidRPr="007F0B35" w:rsidRDefault="007F0B35" w:rsidP="00B955B5">
            <w:pPr>
              <w:pStyle w:val="rowtabella0"/>
              <w:jc w:val="center"/>
              <w:rPr>
                <w:color w:val="002060"/>
              </w:rPr>
            </w:pPr>
            <w:r w:rsidRPr="007F0B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D09C" w14:textId="77777777" w:rsidR="007F0B35" w:rsidRPr="007F0B35" w:rsidRDefault="007F0B35" w:rsidP="00B955B5">
            <w:pPr>
              <w:pStyle w:val="rowtabella0"/>
              <w:jc w:val="center"/>
              <w:rPr>
                <w:color w:val="002060"/>
              </w:rPr>
            </w:pPr>
            <w:r w:rsidRPr="007F0B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9EC1" w14:textId="77777777" w:rsidR="007F0B35" w:rsidRPr="007F0B35" w:rsidRDefault="007F0B35" w:rsidP="00B955B5">
            <w:pPr>
              <w:pStyle w:val="rowtabella0"/>
              <w:jc w:val="center"/>
              <w:rPr>
                <w:color w:val="002060"/>
              </w:rPr>
            </w:pPr>
            <w:r w:rsidRPr="007F0B3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20CB" w14:textId="77777777" w:rsidR="007F0B35" w:rsidRPr="007F0B35" w:rsidRDefault="007F0B35" w:rsidP="00B955B5">
            <w:pPr>
              <w:pStyle w:val="rowtabella0"/>
              <w:jc w:val="center"/>
              <w:rPr>
                <w:color w:val="002060"/>
              </w:rPr>
            </w:pPr>
            <w:r w:rsidRPr="007F0B3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B494" w14:textId="77777777" w:rsidR="007F0B35" w:rsidRPr="007F0B35" w:rsidRDefault="007F0B35" w:rsidP="00B955B5">
            <w:pPr>
              <w:pStyle w:val="rowtabella0"/>
              <w:jc w:val="center"/>
              <w:rPr>
                <w:color w:val="002060"/>
              </w:rPr>
            </w:pPr>
            <w:r w:rsidRPr="007F0B35">
              <w:rPr>
                <w:color w:val="002060"/>
              </w:rPr>
              <w:t>0</w:t>
            </w:r>
          </w:p>
        </w:tc>
      </w:tr>
      <w:tr w:rsidR="007F0B35" w:rsidRPr="007F0B35" w14:paraId="533E203E"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D0928" w14:textId="77777777" w:rsidR="007F0B35" w:rsidRPr="007F0B35" w:rsidRDefault="007F0B35" w:rsidP="00B955B5">
            <w:pPr>
              <w:pStyle w:val="rowtabella0"/>
              <w:rPr>
                <w:color w:val="002060"/>
              </w:rPr>
            </w:pPr>
            <w:r w:rsidRPr="007F0B3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502EC"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E4D5"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0BC10"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6EE1"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98901" w14:textId="77777777" w:rsidR="007F0B35" w:rsidRPr="007F0B35" w:rsidRDefault="007F0B35" w:rsidP="00B955B5">
            <w:pPr>
              <w:pStyle w:val="rowtabella0"/>
              <w:jc w:val="center"/>
              <w:rPr>
                <w:color w:val="002060"/>
              </w:rPr>
            </w:pPr>
            <w:r w:rsidRPr="007F0B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A7FB" w14:textId="77777777" w:rsidR="007F0B35" w:rsidRPr="007F0B35" w:rsidRDefault="007F0B35" w:rsidP="00B955B5">
            <w:pPr>
              <w:pStyle w:val="rowtabella0"/>
              <w:jc w:val="center"/>
              <w:rPr>
                <w:color w:val="002060"/>
              </w:rPr>
            </w:pPr>
            <w:r w:rsidRPr="007F0B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E2001" w14:textId="77777777" w:rsidR="007F0B35" w:rsidRPr="007F0B35" w:rsidRDefault="007F0B35" w:rsidP="00B955B5">
            <w:pPr>
              <w:pStyle w:val="rowtabella0"/>
              <w:jc w:val="center"/>
              <w:rPr>
                <w:color w:val="002060"/>
              </w:rPr>
            </w:pPr>
            <w:r w:rsidRPr="007F0B3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7558" w14:textId="77777777" w:rsidR="007F0B35" w:rsidRPr="007F0B35" w:rsidRDefault="007F0B35" w:rsidP="00B955B5">
            <w:pPr>
              <w:pStyle w:val="rowtabella0"/>
              <w:jc w:val="center"/>
              <w:rPr>
                <w:color w:val="002060"/>
              </w:rPr>
            </w:pPr>
            <w:r w:rsidRPr="007F0B3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8689" w14:textId="77777777" w:rsidR="007F0B35" w:rsidRPr="007F0B35" w:rsidRDefault="007F0B35" w:rsidP="00B955B5">
            <w:pPr>
              <w:pStyle w:val="rowtabella0"/>
              <w:jc w:val="center"/>
              <w:rPr>
                <w:color w:val="002060"/>
              </w:rPr>
            </w:pPr>
            <w:r w:rsidRPr="007F0B35">
              <w:rPr>
                <w:color w:val="002060"/>
              </w:rPr>
              <w:t>0</w:t>
            </w:r>
          </w:p>
        </w:tc>
      </w:tr>
      <w:tr w:rsidR="007F0B35" w:rsidRPr="007F0B35" w14:paraId="3BD6DBCF"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7C8A3" w14:textId="77777777" w:rsidR="007F0B35" w:rsidRPr="007F0B35" w:rsidRDefault="007F0B35" w:rsidP="00B955B5">
            <w:pPr>
              <w:pStyle w:val="rowtabella0"/>
              <w:rPr>
                <w:color w:val="002060"/>
              </w:rPr>
            </w:pPr>
            <w:proofErr w:type="spellStart"/>
            <w:r w:rsidRPr="007F0B35">
              <w:rPr>
                <w:color w:val="002060"/>
              </w:rPr>
              <w:t>sq.C</w:t>
            </w:r>
            <w:proofErr w:type="spellEnd"/>
            <w:r w:rsidRPr="007F0B35">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CE16"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6F6A8"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94FA"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CFDBC"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D0A3"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F807"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E3DC"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350D"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3486" w14:textId="77777777" w:rsidR="007F0B35" w:rsidRPr="007F0B35" w:rsidRDefault="007F0B35" w:rsidP="00B955B5">
            <w:pPr>
              <w:pStyle w:val="rowtabella0"/>
              <w:jc w:val="center"/>
              <w:rPr>
                <w:color w:val="002060"/>
              </w:rPr>
            </w:pPr>
            <w:r w:rsidRPr="007F0B35">
              <w:rPr>
                <w:color w:val="002060"/>
              </w:rPr>
              <w:t>0</w:t>
            </w:r>
          </w:p>
        </w:tc>
      </w:tr>
      <w:tr w:rsidR="007F0B35" w:rsidRPr="007F0B35" w14:paraId="0A6C0A4A"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B79F4" w14:textId="77777777" w:rsidR="007F0B35" w:rsidRPr="007F0B35" w:rsidRDefault="007F0B35" w:rsidP="00B955B5">
            <w:pPr>
              <w:pStyle w:val="rowtabella0"/>
              <w:rPr>
                <w:color w:val="002060"/>
              </w:rPr>
            </w:pPr>
            <w:proofErr w:type="spellStart"/>
            <w:proofErr w:type="gramStart"/>
            <w:r w:rsidRPr="007F0B35">
              <w:rPr>
                <w:color w:val="002060"/>
              </w:rPr>
              <w:lastRenderedPageBreak/>
              <w:t>sq.B</w:t>
            </w:r>
            <w:proofErr w:type="spellEnd"/>
            <w:proofErr w:type="gramEnd"/>
            <w:r w:rsidRPr="007F0B35">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52BD"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1958"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0209"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EE88"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FBA64"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3FDA"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90DE"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8C75"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4F5A" w14:textId="77777777" w:rsidR="007F0B35" w:rsidRPr="007F0B35" w:rsidRDefault="007F0B35" w:rsidP="00B955B5">
            <w:pPr>
              <w:pStyle w:val="rowtabella0"/>
              <w:jc w:val="center"/>
              <w:rPr>
                <w:color w:val="002060"/>
              </w:rPr>
            </w:pPr>
            <w:r w:rsidRPr="007F0B35">
              <w:rPr>
                <w:color w:val="002060"/>
              </w:rPr>
              <w:t>0</w:t>
            </w:r>
          </w:p>
        </w:tc>
      </w:tr>
      <w:tr w:rsidR="007F0B35" w:rsidRPr="007F0B35" w14:paraId="357B621F" w14:textId="77777777" w:rsidTr="00B955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35D25" w14:textId="77777777" w:rsidR="007F0B35" w:rsidRPr="007F0B35" w:rsidRDefault="007F0B35" w:rsidP="00B955B5">
            <w:pPr>
              <w:pStyle w:val="rowtabella0"/>
              <w:rPr>
                <w:color w:val="002060"/>
              </w:rPr>
            </w:pPr>
            <w:proofErr w:type="spellStart"/>
            <w:r w:rsidRPr="007F0B35">
              <w:rPr>
                <w:color w:val="002060"/>
              </w:rPr>
              <w:t>sq.C</w:t>
            </w:r>
            <w:proofErr w:type="spellEnd"/>
            <w:r w:rsidRPr="007F0B35">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5158"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9561"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801C"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6BCA"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185F"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BD53F"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9878"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117A"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6604" w14:textId="77777777" w:rsidR="007F0B35" w:rsidRPr="007F0B35" w:rsidRDefault="007F0B35" w:rsidP="00B955B5">
            <w:pPr>
              <w:pStyle w:val="rowtabella0"/>
              <w:jc w:val="center"/>
              <w:rPr>
                <w:color w:val="002060"/>
              </w:rPr>
            </w:pPr>
            <w:r w:rsidRPr="007F0B35">
              <w:rPr>
                <w:color w:val="002060"/>
              </w:rPr>
              <w:t>0</w:t>
            </w:r>
          </w:p>
        </w:tc>
      </w:tr>
    </w:tbl>
    <w:p w14:paraId="597021B7" w14:textId="77777777" w:rsidR="007F0B35" w:rsidRPr="007F0B35" w:rsidRDefault="007F0B35" w:rsidP="007F0B35">
      <w:pPr>
        <w:pStyle w:val="breakline"/>
        <w:rPr>
          <w:rFonts w:eastAsiaTheme="minorEastAsia"/>
          <w:color w:val="002060"/>
        </w:rPr>
      </w:pPr>
    </w:p>
    <w:p w14:paraId="3DCA5D3F" w14:textId="77777777" w:rsidR="007F0B35" w:rsidRPr="007F0B35" w:rsidRDefault="007F0B35" w:rsidP="007F0B35">
      <w:pPr>
        <w:pStyle w:val="breakline"/>
        <w:rPr>
          <w:color w:val="002060"/>
        </w:rPr>
      </w:pPr>
    </w:p>
    <w:p w14:paraId="176805B8" w14:textId="77777777" w:rsidR="007F0B35" w:rsidRPr="007F0B35" w:rsidRDefault="007F0B35" w:rsidP="007F0B35">
      <w:pPr>
        <w:pStyle w:val="sottotitolocampionato10"/>
        <w:rPr>
          <w:color w:val="002060"/>
        </w:rPr>
      </w:pPr>
      <w:r w:rsidRPr="007F0B3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0B35" w:rsidRPr="007F0B35" w14:paraId="173BB4E8" w14:textId="77777777" w:rsidTr="00B955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0106E" w14:textId="77777777" w:rsidR="007F0B35" w:rsidRPr="007F0B35" w:rsidRDefault="007F0B35" w:rsidP="00B955B5">
            <w:pPr>
              <w:pStyle w:val="headertabella0"/>
              <w:rPr>
                <w:color w:val="002060"/>
              </w:rPr>
            </w:pPr>
            <w:r w:rsidRPr="007F0B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3025C" w14:textId="77777777" w:rsidR="007F0B35" w:rsidRPr="007F0B35" w:rsidRDefault="007F0B35" w:rsidP="00B955B5">
            <w:pPr>
              <w:pStyle w:val="headertabella0"/>
              <w:rPr>
                <w:color w:val="002060"/>
              </w:rPr>
            </w:pPr>
            <w:r w:rsidRPr="007F0B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E5851" w14:textId="77777777" w:rsidR="007F0B35" w:rsidRPr="007F0B35" w:rsidRDefault="007F0B35" w:rsidP="00B955B5">
            <w:pPr>
              <w:pStyle w:val="headertabella0"/>
              <w:rPr>
                <w:color w:val="002060"/>
              </w:rPr>
            </w:pPr>
            <w:r w:rsidRPr="007F0B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EED8D" w14:textId="77777777" w:rsidR="007F0B35" w:rsidRPr="007F0B35" w:rsidRDefault="007F0B35" w:rsidP="00B955B5">
            <w:pPr>
              <w:pStyle w:val="headertabella0"/>
              <w:rPr>
                <w:color w:val="002060"/>
              </w:rPr>
            </w:pPr>
            <w:r w:rsidRPr="007F0B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BF0B2" w14:textId="77777777" w:rsidR="007F0B35" w:rsidRPr="007F0B35" w:rsidRDefault="007F0B35" w:rsidP="00B955B5">
            <w:pPr>
              <w:pStyle w:val="headertabella0"/>
              <w:rPr>
                <w:color w:val="002060"/>
              </w:rPr>
            </w:pPr>
            <w:r w:rsidRPr="007F0B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DB887" w14:textId="77777777" w:rsidR="007F0B35" w:rsidRPr="007F0B35" w:rsidRDefault="007F0B35" w:rsidP="00B955B5">
            <w:pPr>
              <w:pStyle w:val="headertabella0"/>
              <w:rPr>
                <w:color w:val="002060"/>
              </w:rPr>
            </w:pPr>
            <w:r w:rsidRPr="007F0B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CE10B" w14:textId="77777777" w:rsidR="007F0B35" w:rsidRPr="007F0B35" w:rsidRDefault="007F0B35" w:rsidP="00B955B5">
            <w:pPr>
              <w:pStyle w:val="headertabella0"/>
              <w:rPr>
                <w:color w:val="002060"/>
              </w:rPr>
            </w:pPr>
            <w:r w:rsidRPr="007F0B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24036" w14:textId="77777777" w:rsidR="007F0B35" w:rsidRPr="007F0B35" w:rsidRDefault="007F0B35" w:rsidP="00B955B5">
            <w:pPr>
              <w:pStyle w:val="headertabella0"/>
              <w:rPr>
                <w:color w:val="002060"/>
              </w:rPr>
            </w:pPr>
            <w:r w:rsidRPr="007F0B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60998" w14:textId="77777777" w:rsidR="007F0B35" w:rsidRPr="007F0B35" w:rsidRDefault="007F0B35" w:rsidP="00B955B5">
            <w:pPr>
              <w:pStyle w:val="headertabella0"/>
              <w:rPr>
                <w:color w:val="002060"/>
              </w:rPr>
            </w:pPr>
            <w:r w:rsidRPr="007F0B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AEBFA" w14:textId="77777777" w:rsidR="007F0B35" w:rsidRPr="007F0B35" w:rsidRDefault="007F0B35" w:rsidP="00B955B5">
            <w:pPr>
              <w:pStyle w:val="headertabella0"/>
              <w:rPr>
                <w:color w:val="002060"/>
              </w:rPr>
            </w:pPr>
            <w:r w:rsidRPr="007F0B35">
              <w:rPr>
                <w:color w:val="002060"/>
              </w:rPr>
              <w:t>PE</w:t>
            </w:r>
          </w:p>
        </w:tc>
      </w:tr>
      <w:tr w:rsidR="007F0B35" w:rsidRPr="007F0B35" w14:paraId="6C41EDFC" w14:textId="77777777" w:rsidTr="00B955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97EF03" w14:textId="77777777" w:rsidR="007F0B35" w:rsidRPr="007F0B35" w:rsidRDefault="007F0B35" w:rsidP="00B955B5">
            <w:pPr>
              <w:pStyle w:val="rowtabella0"/>
              <w:rPr>
                <w:color w:val="002060"/>
              </w:rPr>
            </w:pPr>
            <w:r w:rsidRPr="007F0B3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931EA" w14:textId="77777777" w:rsidR="007F0B35" w:rsidRPr="007F0B35" w:rsidRDefault="007F0B35" w:rsidP="00B955B5">
            <w:pPr>
              <w:pStyle w:val="rowtabella0"/>
              <w:jc w:val="center"/>
              <w:rPr>
                <w:color w:val="002060"/>
              </w:rPr>
            </w:pPr>
            <w:r w:rsidRPr="007F0B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CA019"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9A81" w14:textId="77777777" w:rsidR="007F0B35" w:rsidRPr="007F0B35" w:rsidRDefault="007F0B35" w:rsidP="00B955B5">
            <w:pPr>
              <w:pStyle w:val="rowtabella0"/>
              <w:jc w:val="center"/>
              <w:rPr>
                <w:color w:val="002060"/>
              </w:rPr>
            </w:pPr>
            <w:r w:rsidRPr="007F0B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FBE9"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A0A91"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05E4" w14:textId="77777777" w:rsidR="007F0B35" w:rsidRPr="007F0B35" w:rsidRDefault="007F0B35" w:rsidP="00B955B5">
            <w:pPr>
              <w:pStyle w:val="rowtabella0"/>
              <w:jc w:val="center"/>
              <w:rPr>
                <w:color w:val="002060"/>
              </w:rPr>
            </w:pPr>
            <w:r w:rsidRPr="007F0B3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2AB8F" w14:textId="77777777" w:rsidR="007F0B35" w:rsidRPr="007F0B35" w:rsidRDefault="007F0B35" w:rsidP="00B955B5">
            <w:pPr>
              <w:pStyle w:val="rowtabella0"/>
              <w:jc w:val="center"/>
              <w:rPr>
                <w:color w:val="002060"/>
              </w:rPr>
            </w:pPr>
            <w:r w:rsidRPr="007F0B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C5B7A" w14:textId="77777777" w:rsidR="007F0B35" w:rsidRPr="007F0B35" w:rsidRDefault="007F0B35" w:rsidP="00B955B5">
            <w:pPr>
              <w:pStyle w:val="rowtabella0"/>
              <w:jc w:val="center"/>
              <w:rPr>
                <w:color w:val="002060"/>
              </w:rPr>
            </w:pPr>
            <w:r w:rsidRPr="007F0B3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E1895" w14:textId="77777777" w:rsidR="007F0B35" w:rsidRPr="007F0B35" w:rsidRDefault="007F0B35" w:rsidP="00B955B5">
            <w:pPr>
              <w:pStyle w:val="rowtabella0"/>
              <w:jc w:val="center"/>
              <w:rPr>
                <w:color w:val="002060"/>
              </w:rPr>
            </w:pPr>
            <w:r w:rsidRPr="007F0B35">
              <w:rPr>
                <w:color w:val="002060"/>
              </w:rPr>
              <w:t>0</w:t>
            </w:r>
          </w:p>
        </w:tc>
      </w:tr>
      <w:tr w:rsidR="007F0B35" w:rsidRPr="007F0B35" w14:paraId="10AF41C6"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53BEEE" w14:textId="77777777" w:rsidR="007F0B35" w:rsidRPr="007F0B35" w:rsidRDefault="007F0B35" w:rsidP="00B955B5">
            <w:pPr>
              <w:pStyle w:val="rowtabella0"/>
              <w:rPr>
                <w:color w:val="002060"/>
              </w:rPr>
            </w:pPr>
            <w:r w:rsidRPr="007F0B3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76F7" w14:textId="77777777" w:rsidR="007F0B35" w:rsidRPr="007F0B35" w:rsidRDefault="007F0B35" w:rsidP="00B955B5">
            <w:pPr>
              <w:pStyle w:val="rowtabella0"/>
              <w:jc w:val="center"/>
              <w:rPr>
                <w:color w:val="002060"/>
              </w:rPr>
            </w:pPr>
            <w:r w:rsidRPr="007F0B3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DF02" w14:textId="77777777" w:rsidR="007F0B35" w:rsidRPr="007F0B35" w:rsidRDefault="007F0B35" w:rsidP="00B955B5">
            <w:pPr>
              <w:pStyle w:val="rowtabella0"/>
              <w:jc w:val="center"/>
              <w:rPr>
                <w:color w:val="002060"/>
              </w:rPr>
            </w:pPr>
            <w:r w:rsidRPr="007F0B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8448A" w14:textId="77777777" w:rsidR="007F0B35" w:rsidRPr="007F0B35" w:rsidRDefault="007F0B35" w:rsidP="00B955B5">
            <w:pPr>
              <w:pStyle w:val="rowtabella0"/>
              <w:jc w:val="center"/>
              <w:rPr>
                <w:color w:val="002060"/>
              </w:rPr>
            </w:pPr>
            <w:r w:rsidRPr="007F0B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42DE"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053B"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8651" w14:textId="77777777" w:rsidR="007F0B35" w:rsidRPr="007F0B35" w:rsidRDefault="007F0B35" w:rsidP="00B955B5">
            <w:pPr>
              <w:pStyle w:val="rowtabella0"/>
              <w:jc w:val="center"/>
              <w:rPr>
                <w:color w:val="002060"/>
              </w:rPr>
            </w:pPr>
            <w:r w:rsidRPr="007F0B3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2C21E" w14:textId="77777777" w:rsidR="007F0B35" w:rsidRPr="007F0B35" w:rsidRDefault="007F0B35" w:rsidP="00B955B5">
            <w:pPr>
              <w:pStyle w:val="rowtabella0"/>
              <w:jc w:val="center"/>
              <w:rPr>
                <w:color w:val="002060"/>
              </w:rPr>
            </w:pPr>
            <w:r w:rsidRPr="007F0B3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D9EF" w14:textId="77777777" w:rsidR="007F0B35" w:rsidRPr="007F0B35" w:rsidRDefault="007F0B35" w:rsidP="00B955B5">
            <w:pPr>
              <w:pStyle w:val="rowtabella0"/>
              <w:jc w:val="center"/>
              <w:rPr>
                <w:color w:val="002060"/>
              </w:rPr>
            </w:pPr>
            <w:r w:rsidRPr="007F0B3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61EA" w14:textId="77777777" w:rsidR="007F0B35" w:rsidRPr="007F0B35" w:rsidRDefault="007F0B35" w:rsidP="00B955B5">
            <w:pPr>
              <w:pStyle w:val="rowtabella0"/>
              <w:jc w:val="center"/>
              <w:rPr>
                <w:color w:val="002060"/>
              </w:rPr>
            </w:pPr>
            <w:r w:rsidRPr="007F0B35">
              <w:rPr>
                <w:color w:val="002060"/>
              </w:rPr>
              <w:t>0</w:t>
            </w:r>
          </w:p>
        </w:tc>
      </w:tr>
      <w:tr w:rsidR="007F0B35" w:rsidRPr="007F0B35" w14:paraId="6EB762EB"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B14C2" w14:textId="77777777" w:rsidR="007F0B35" w:rsidRPr="007F0B35" w:rsidRDefault="007F0B35" w:rsidP="00B955B5">
            <w:pPr>
              <w:pStyle w:val="rowtabella0"/>
              <w:rPr>
                <w:color w:val="002060"/>
              </w:rPr>
            </w:pPr>
            <w:r w:rsidRPr="007F0B3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296C" w14:textId="77777777" w:rsidR="007F0B35" w:rsidRPr="007F0B35" w:rsidRDefault="007F0B35" w:rsidP="00B955B5">
            <w:pPr>
              <w:pStyle w:val="rowtabella0"/>
              <w:jc w:val="center"/>
              <w:rPr>
                <w:color w:val="002060"/>
              </w:rPr>
            </w:pPr>
            <w:r w:rsidRPr="007F0B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F0FE"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3B87" w14:textId="77777777" w:rsidR="007F0B35" w:rsidRPr="007F0B35" w:rsidRDefault="007F0B35" w:rsidP="00B955B5">
            <w:pPr>
              <w:pStyle w:val="rowtabella0"/>
              <w:jc w:val="center"/>
              <w:rPr>
                <w:color w:val="002060"/>
              </w:rPr>
            </w:pPr>
            <w:r w:rsidRPr="007F0B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A299"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D1D4"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6A70" w14:textId="77777777" w:rsidR="007F0B35" w:rsidRPr="007F0B35" w:rsidRDefault="007F0B35" w:rsidP="00B955B5">
            <w:pPr>
              <w:pStyle w:val="rowtabella0"/>
              <w:jc w:val="center"/>
              <w:rPr>
                <w:color w:val="002060"/>
              </w:rPr>
            </w:pPr>
            <w:r w:rsidRPr="007F0B3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1BE9" w14:textId="77777777" w:rsidR="007F0B35" w:rsidRPr="007F0B35" w:rsidRDefault="007F0B35" w:rsidP="00B955B5">
            <w:pPr>
              <w:pStyle w:val="rowtabella0"/>
              <w:jc w:val="center"/>
              <w:rPr>
                <w:color w:val="002060"/>
              </w:rPr>
            </w:pPr>
            <w:r w:rsidRPr="007F0B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8F97" w14:textId="77777777" w:rsidR="007F0B35" w:rsidRPr="007F0B35" w:rsidRDefault="007F0B35" w:rsidP="00B955B5">
            <w:pPr>
              <w:pStyle w:val="rowtabella0"/>
              <w:jc w:val="center"/>
              <w:rPr>
                <w:color w:val="002060"/>
              </w:rPr>
            </w:pPr>
            <w:r w:rsidRPr="007F0B3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5472" w14:textId="77777777" w:rsidR="007F0B35" w:rsidRPr="007F0B35" w:rsidRDefault="007F0B35" w:rsidP="00B955B5">
            <w:pPr>
              <w:pStyle w:val="rowtabella0"/>
              <w:jc w:val="center"/>
              <w:rPr>
                <w:color w:val="002060"/>
              </w:rPr>
            </w:pPr>
            <w:r w:rsidRPr="007F0B35">
              <w:rPr>
                <w:color w:val="002060"/>
              </w:rPr>
              <w:t>0</w:t>
            </w:r>
          </w:p>
        </w:tc>
      </w:tr>
      <w:tr w:rsidR="007F0B35" w:rsidRPr="007F0B35" w14:paraId="1ADC7FA9"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AB27B" w14:textId="77777777" w:rsidR="007F0B35" w:rsidRPr="007F0B35" w:rsidRDefault="007F0B35" w:rsidP="00B955B5">
            <w:pPr>
              <w:pStyle w:val="rowtabella0"/>
              <w:rPr>
                <w:color w:val="002060"/>
              </w:rPr>
            </w:pPr>
            <w:r w:rsidRPr="007F0B3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DBBF" w14:textId="77777777" w:rsidR="007F0B35" w:rsidRPr="007F0B35" w:rsidRDefault="007F0B35" w:rsidP="00B955B5">
            <w:pPr>
              <w:pStyle w:val="rowtabella0"/>
              <w:jc w:val="center"/>
              <w:rPr>
                <w:color w:val="002060"/>
              </w:rPr>
            </w:pPr>
            <w:r w:rsidRPr="007F0B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F7AC"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2753" w14:textId="77777777" w:rsidR="007F0B35" w:rsidRPr="007F0B35" w:rsidRDefault="007F0B35" w:rsidP="00B955B5">
            <w:pPr>
              <w:pStyle w:val="rowtabella0"/>
              <w:jc w:val="center"/>
              <w:rPr>
                <w:color w:val="002060"/>
              </w:rPr>
            </w:pPr>
            <w:r w:rsidRPr="007F0B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6A94"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B77EB" w14:textId="77777777" w:rsidR="007F0B35" w:rsidRPr="007F0B35" w:rsidRDefault="007F0B35" w:rsidP="00B955B5">
            <w:pPr>
              <w:pStyle w:val="rowtabella0"/>
              <w:jc w:val="center"/>
              <w:rPr>
                <w:color w:val="002060"/>
              </w:rPr>
            </w:pPr>
            <w:r w:rsidRPr="007F0B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6F81" w14:textId="77777777" w:rsidR="007F0B35" w:rsidRPr="007F0B35" w:rsidRDefault="007F0B35" w:rsidP="00B955B5">
            <w:pPr>
              <w:pStyle w:val="rowtabella0"/>
              <w:jc w:val="center"/>
              <w:rPr>
                <w:color w:val="002060"/>
              </w:rPr>
            </w:pPr>
            <w:r w:rsidRPr="007F0B3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6861" w14:textId="77777777" w:rsidR="007F0B35" w:rsidRPr="007F0B35" w:rsidRDefault="007F0B35" w:rsidP="00B955B5">
            <w:pPr>
              <w:pStyle w:val="rowtabella0"/>
              <w:jc w:val="center"/>
              <w:rPr>
                <w:color w:val="002060"/>
              </w:rPr>
            </w:pPr>
            <w:r w:rsidRPr="007F0B3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F13C5" w14:textId="77777777" w:rsidR="007F0B35" w:rsidRPr="007F0B35" w:rsidRDefault="007F0B35" w:rsidP="00B955B5">
            <w:pPr>
              <w:pStyle w:val="rowtabella0"/>
              <w:jc w:val="center"/>
              <w:rPr>
                <w:color w:val="002060"/>
              </w:rPr>
            </w:pPr>
            <w:r w:rsidRPr="007F0B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7828" w14:textId="77777777" w:rsidR="007F0B35" w:rsidRPr="007F0B35" w:rsidRDefault="007F0B35" w:rsidP="00B955B5">
            <w:pPr>
              <w:pStyle w:val="rowtabella0"/>
              <w:jc w:val="center"/>
              <w:rPr>
                <w:color w:val="002060"/>
              </w:rPr>
            </w:pPr>
            <w:r w:rsidRPr="007F0B35">
              <w:rPr>
                <w:color w:val="002060"/>
              </w:rPr>
              <w:t>0</w:t>
            </w:r>
          </w:p>
        </w:tc>
      </w:tr>
      <w:tr w:rsidR="007F0B35" w:rsidRPr="007F0B35" w14:paraId="1A7953D0"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A23E1" w14:textId="77777777" w:rsidR="007F0B35" w:rsidRPr="007F0B35" w:rsidRDefault="007F0B35" w:rsidP="00B955B5">
            <w:pPr>
              <w:pStyle w:val="rowtabella0"/>
              <w:rPr>
                <w:color w:val="002060"/>
              </w:rPr>
            </w:pPr>
            <w:r w:rsidRPr="007F0B3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2C08" w14:textId="77777777" w:rsidR="007F0B35" w:rsidRPr="007F0B35" w:rsidRDefault="007F0B35" w:rsidP="00B955B5">
            <w:pPr>
              <w:pStyle w:val="rowtabella0"/>
              <w:jc w:val="center"/>
              <w:rPr>
                <w:color w:val="002060"/>
              </w:rPr>
            </w:pPr>
            <w:r w:rsidRPr="007F0B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F8B6"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34BC" w14:textId="77777777" w:rsidR="007F0B35" w:rsidRPr="007F0B35" w:rsidRDefault="007F0B35" w:rsidP="00B955B5">
            <w:pPr>
              <w:pStyle w:val="rowtabella0"/>
              <w:jc w:val="center"/>
              <w:rPr>
                <w:color w:val="002060"/>
              </w:rPr>
            </w:pPr>
            <w:r w:rsidRPr="007F0B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E93C"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93F0" w14:textId="77777777" w:rsidR="007F0B35" w:rsidRPr="007F0B35" w:rsidRDefault="007F0B35" w:rsidP="00B955B5">
            <w:pPr>
              <w:pStyle w:val="rowtabella0"/>
              <w:jc w:val="center"/>
              <w:rPr>
                <w:color w:val="002060"/>
              </w:rPr>
            </w:pPr>
            <w:r w:rsidRPr="007F0B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42AB" w14:textId="77777777" w:rsidR="007F0B35" w:rsidRPr="007F0B35" w:rsidRDefault="007F0B35" w:rsidP="00B955B5">
            <w:pPr>
              <w:pStyle w:val="rowtabella0"/>
              <w:jc w:val="center"/>
              <w:rPr>
                <w:color w:val="002060"/>
              </w:rPr>
            </w:pPr>
            <w:r w:rsidRPr="007F0B3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63DA" w14:textId="77777777" w:rsidR="007F0B35" w:rsidRPr="007F0B35" w:rsidRDefault="007F0B35" w:rsidP="00B955B5">
            <w:pPr>
              <w:pStyle w:val="rowtabella0"/>
              <w:jc w:val="center"/>
              <w:rPr>
                <w:color w:val="002060"/>
              </w:rPr>
            </w:pPr>
            <w:r w:rsidRPr="007F0B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271D9" w14:textId="77777777" w:rsidR="007F0B35" w:rsidRPr="007F0B35" w:rsidRDefault="007F0B35" w:rsidP="00B955B5">
            <w:pPr>
              <w:pStyle w:val="rowtabella0"/>
              <w:jc w:val="center"/>
              <w:rPr>
                <w:color w:val="002060"/>
              </w:rPr>
            </w:pPr>
            <w:r w:rsidRPr="007F0B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4888" w14:textId="77777777" w:rsidR="007F0B35" w:rsidRPr="007F0B35" w:rsidRDefault="007F0B35" w:rsidP="00B955B5">
            <w:pPr>
              <w:pStyle w:val="rowtabella0"/>
              <w:jc w:val="center"/>
              <w:rPr>
                <w:color w:val="002060"/>
              </w:rPr>
            </w:pPr>
            <w:r w:rsidRPr="007F0B35">
              <w:rPr>
                <w:color w:val="002060"/>
              </w:rPr>
              <w:t>0</w:t>
            </w:r>
          </w:p>
        </w:tc>
      </w:tr>
      <w:tr w:rsidR="007F0B35" w:rsidRPr="007F0B35" w14:paraId="20B2F91A"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11433" w14:textId="77777777" w:rsidR="007F0B35" w:rsidRPr="007F0B35" w:rsidRDefault="007F0B35" w:rsidP="00B955B5">
            <w:pPr>
              <w:pStyle w:val="rowtabella0"/>
              <w:rPr>
                <w:color w:val="002060"/>
              </w:rPr>
            </w:pPr>
            <w:r w:rsidRPr="007F0B3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C6DD" w14:textId="77777777" w:rsidR="007F0B35" w:rsidRPr="007F0B35" w:rsidRDefault="007F0B35" w:rsidP="00B955B5">
            <w:pPr>
              <w:pStyle w:val="rowtabella0"/>
              <w:jc w:val="center"/>
              <w:rPr>
                <w:color w:val="002060"/>
              </w:rPr>
            </w:pPr>
            <w:r w:rsidRPr="007F0B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DA0F"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601F" w14:textId="77777777" w:rsidR="007F0B35" w:rsidRPr="007F0B35" w:rsidRDefault="007F0B35" w:rsidP="00B955B5">
            <w:pPr>
              <w:pStyle w:val="rowtabella0"/>
              <w:jc w:val="center"/>
              <w:rPr>
                <w:color w:val="002060"/>
              </w:rPr>
            </w:pPr>
            <w:r w:rsidRPr="007F0B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439A"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4995" w14:textId="77777777" w:rsidR="007F0B35" w:rsidRPr="007F0B35" w:rsidRDefault="007F0B35" w:rsidP="00B955B5">
            <w:pPr>
              <w:pStyle w:val="rowtabella0"/>
              <w:jc w:val="center"/>
              <w:rPr>
                <w:color w:val="002060"/>
              </w:rPr>
            </w:pPr>
            <w:r w:rsidRPr="007F0B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9C6A" w14:textId="77777777" w:rsidR="007F0B35" w:rsidRPr="007F0B35" w:rsidRDefault="007F0B35" w:rsidP="00B955B5">
            <w:pPr>
              <w:pStyle w:val="rowtabella0"/>
              <w:jc w:val="center"/>
              <w:rPr>
                <w:color w:val="002060"/>
              </w:rPr>
            </w:pPr>
            <w:r w:rsidRPr="007F0B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6CB2" w14:textId="77777777" w:rsidR="007F0B35" w:rsidRPr="007F0B35" w:rsidRDefault="007F0B35" w:rsidP="00B955B5">
            <w:pPr>
              <w:pStyle w:val="rowtabella0"/>
              <w:jc w:val="center"/>
              <w:rPr>
                <w:color w:val="002060"/>
              </w:rPr>
            </w:pPr>
            <w:r w:rsidRPr="007F0B3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A882" w14:textId="77777777" w:rsidR="007F0B35" w:rsidRPr="007F0B35" w:rsidRDefault="007F0B35" w:rsidP="00B955B5">
            <w:pPr>
              <w:pStyle w:val="rowtabella0"/>
              <w:jc w:val="center"/>
              <w:rPr>
                <w:color w:val="002060"/>
              </w:rPr>
            </w:pPr>
            <w:r w:rsidRPr="007F0B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2D69" w14:textId="77777777" w:rsidR="007F0B35" w:rsidRPr="007F0B35" w:rsidRDefault="007F0B35" w:rsidP="00B955B5">
            <w:pPr>
              <w:pStyle w:val="rowtabella0"/>
              <w:jc w:val="center"/>
              <w:rPr>
                <w:color w:val="002060"/>
              </w:rPr>
            </w:pPr>
            <w:r w:rsidRPr="007F0B35">
              <w:rPr>
                <w:color w:val="002060"/>
              </w:rPr>
              <w:t>0</w:t>
            </w:r>
          </w:p>
        </w:tc>
      </w:tr>
      <w:tr w:rsidR="007F0B35" w:rsidRPr="007F0B35" w14:paraId="29496045"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B19C3" w14:textId="77777777" w:rsidR="007F0B35" w:rsidRPr="007F0B35" w:rsidRDefault="007F0B35" w:rsidP="00B955B5">
            <w:pPr>
              <w:pStyle w:val="rowtabella0"/>
              <w:rPr>
                <w:color w:val="002060"/>
              </w:rPr>
            </w:pPr>
            <w:r w:rsidRPr="007F0B3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13F8" w14:textId="77777777" w:rsidR="007F0B35" w:rsidRPr="007F0B35" w:rsidRDefault="007F0B35" w:rsidP="00B955B5">
            <w:pPr>
              <w:pStyle w:val="rowtabella0"/>
              <w:jc w:val="center"/>
              <w:rPr>
                <w:color w:val="002060"/>
              </w:rPr>
            </w:pPr>
            <w:r w:rsidRPr="007F0B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11E5" w14:textId="77777777" w:rsidR="007F0B35" w:rsidRPr="007F0B35" w:rsidRDefault="007F0B35" w:rsidP="00B955B5">
            <w:pPr>
              <w:pStyle w:val="rowtabella0"/>
              <w:jc w:val="center"/>
              <w:rPr>
                <w:color w:val="002060"/>
              </w:rPr>
            </w:pPr>
            <w:r w:rsidRPr="007F0B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6152"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6C8B"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CDD9A" w14:textId="77777777" w:rsidR="007F0B35" w:rsidRPr="007F0B35" w:rsidRDefault="007F0B35" w:rsidP="00B955B5">
            <w:pPr>
              <w:pStyle w:val="rowtabella0"/>
              <w:jc w:val="center"/>
              <w:rPr>
                <w:color w:val="002060"/>
              </w:rPr>
            </w:pPr>
            <w:r w:rsidRPr="007F0B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0CE7" w14:textId="77777777" w:rsidR="007F0B35" w:rsidRPr="007F0B35" w:rsidRDefault="007F0B35" w:rsidP="00B955B5">
            <w:pPr>
              <w:pStyle w:val="rowtabella0"/>
              <w:jc w:val="center"/>
              <w:rPr>
                <w:color w:val="002060"/>
              </w:rPr>
            </w:pPr>
            <w:r w:rsidRPr="007F0B3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B6FB" w14:textId="77777777" w:rsidR="007F0B35" w:rsidRPr="007F0B35" w:rsidRDefault="007F0B35" w:rsidP="00B955B5">
            <w:pPr>
              <w:pStyle w:val="rowtabella0"/>
              <w:jc w:val="center"/>
              <w:rPr>
                <w:color w:val="002060"/>
              </w:rPr>
            </w:pPr>
            <w:r w:rsidRPr="007F0B3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BCD0" w14:textId="77777777" w:rsidR="007F0B35" w:rsidRPr="007F0B35" w:rsidRDefault="007F0B35" w:rsidP="00B955B5">
            <w:pPr>
              <w:pStyle w:val="rowtabella0"/>
              <w:jc w:val="center"/>
              <w:rPr>
                <w:color w:val="002060"/>
              </w:rPr>
            </w:pPr>
            <w:r w:rsidRPr="007F0B3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3454" w14:textId="77777777" w:rsidR="007F0B35" w:rsidRPr="007F0B35" w:rsidRDefault="007F0B35" w:rsidP="00B955B5">
            <w:pPr>
              <w:pStyle w:val="rowtabella0"/>
              <w:jc w:val="center"/>
              <w:rPr>
                <w:color w:val="002060"/>
              </w:rPr>
            </w:pPr>
            <w:r w:rsidRPr="007F0B35">
              <w:rPr>
                <w:color w:val="002060"/>
              </w:rPr>
              <w:t>0</w:t>
            </w:r>
          </w:p>
        </w:tc>
      </w:tr>
      <w:tr w:rsidR="007F0B35" w:rsidRPr="007F0B35" w14:paraId="69F456F2"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F042A" w14:textId="77777777" w:rsidR="007F0B35" w:rsidRPr="007F0B35" w:rsidRDefault="007F0B35" w:rsidP="00B955B5">
            <w:pPr>
              <w:pStyle w:val="rowtabella0"/>
              <w:rPr>
                <w:color w:val="002060"/>
              </w:rPr>
            </w:pPr>
            <w:r w:rsidRPr="007F0B3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BBF1" w14:textId="77777777" w:rsidR="007F0B35" w:rsidRPr="007F0B35" w:rsidRDefault="007F0B35" w:rsidP="00B955B5">
            <w:pPr>
              <w:pStyle w:val="rowtabella0"/>
              <w:jc w:val="center"/>
              <w:rPr>
                <w:color w:val="002060"/>
              </w:rPr>
            </w:pPr>
            <w:r w:rsidRPr="007F0B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C99E"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8DA9"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6F60" w14:textId="77777777" w:rsidR="007F0B35" w:rsidRPr="007F0B35" w:rsidRDefault="007F0B35" w:rsidP="00B955B5">
            <w:pPr>
              <w:pStyle w:val="rowtabella0"/>
              <w:jc w:val="center"/>
              <w:rPr>
                <w:color w:val="002060"/>
              </w:rPr>
            </w:pPr>
            <w:r w:rsidRPr="007F0B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08DB2" w14:textId="77777777" w:rsidR="007F0B35" w:rsidRPr="007F0B35" w:rsidRDefault="007F0B35" w:rsidP="00B955B5">
            <w:pPr>
              <w:pStyle w:val="rowtabella0"/>
              <w:jc w:val="center"/>
              <w:rPr>
                <w:color w:val="002060"/>
              </w:rPr>
            </w:pPr>
            <w:r w:rsidRPr="007F0B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94A5" w14:textId="77777777" w:rsidR="007F0B35" w:rsidRPr="007F0B35" w:rsidRDefault="007F0B35" w:rsidP="00B955B5">
            <w:pPr>
              <w:pStyle w:val="rowtabella0"/>
              <w:jc w:val="center"/>
              <w:rPr>
                <w:color w:val="002060"/>
              </w:rPr>
            </w:pPr>
            <w:r w:rsidRPr="007F0B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5383" w14:textId="77777777" w:rsidR="007F0B35" w:rsidRPr="007F0B35" w:rsidRDefault="007F0B35" w:rsidP="00B955B5">
            <w:pPr>
              <w:pStyle w:val="rowtabella0"/>
              <w:jc w:val="center"/>
              <w:rPr>
                <w:color w:val="002060"/>
              </w:rPr>
            </w:pPr>
            <w:r w:rsidRPr="007F0B3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F8CB3" w14:textId="77777777" w:rsidR="007F0B35" w:rsidRPr="007F0B35" w:rsidRDefault="007F0B35" w:rsidP="00B955B5">
            <w:pPr>
              <w:pStyle w:val="rowtabella0"/>
              <w:jc w:val="center"/>
              <w:rPr>
                <w:color w:val="002060"/>
              </w:rPr>
            </w:pPr>
            <w:r w:rsidRPr="007F0B3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8D23" w14:textId="77777777" w:rsidR="007F0B35" w:rsidRPr="007F0B35" w:rsidRDefault="007F0B35" w:rsidP="00B955B5">
            <w:pPr>
              <w:pStyle w:val="rowtabella0"/>
              <w:jc w:val="center"/>
              <w:rPr>
                <w:color w:val="002060"/>
              </w:rPr>
            </w:pPr>
            <w:r w:rsidRPr="007F0B35">
              <w:rPr>
                <w:color w:val="002060"/>
              </w:rPr>
              <w:t>0</w:t>
            </w:r>
          </w:p>
        </w:tc>
      </w:tr>
      <w:tr w:rsidR="007F0B35" w:rsidRPr="007F0B35" w14:paraId="13CC25B8" w14:textId="77777777" w:rsidTr="00B955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87CF2" w14:textId="77777777" w:rsidR="007F0B35" w:rsidRPr="007F0B35" w:rsidRDefault="007F0B35" w:rsidP="00B955B5">
            <w:pPr>
              <w:pStyle w:val="rowtabella0"/>
              <w:rPr>
                <w:color w:val="002060"/>
              </w:rPr>
            </w:pPr>
            <w:r w:rsidRPr="007F0B3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337F" w14:textId="77777777" w:rsidR="007F0B35" w:rsidRPr="007F0B35" w:rsidRDefault="007F0B35" w:rsidP="00B955B5">
            <w:pPr>
              <w:pStyle w:val="rowtabella0"/>
              <w:jc w:val="center"/>
              <w:rPr>
                <w:color w:val="002060"/>
              </w:rPr>
            </w:pPr>
            <w:r w:rsidRPr="007F0B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51FA"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9833" w14:textId="77777777" w:rsidR="007F0B35" w:rsidRPr="007F0B35" w:rsidRDefault="007F0B35" w:rsidP="00B955B5">
            <w:pPr>
              <w:pStyle w:val="rowtabella0"/>
              <w:jc w:val="center"/>
              <w:rPr>
                <w:color w:val="002060"/>
              </w:rPr>
            </w:pPr>
            <w:r w:rsidRPr="007F0B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8EBB"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E6A3C" w14:textId="77777777" w:rsidR="007F0B35" w:rsidRPr="007F0B35" w:rsidRDefault="007F0B35" w:rsidP="00B955B5">
            <w:pPr>
              <w:pStyle w:val="rowtabella0"/>
              <w:jc w:val="center"/>
              <w:rPr>
                <w:color w:val="002060"/>
              </w:rPr>
            </w:pPr>
            <w:r w:rsidRPr="007F0B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E5285" w14:textId="77777777" w:rsidR="007F0B35" w:rsidRPr="007F0B35" w:rsidRDefault="007F0B35" w:rsidP="00B955B5">
            <w:pPr>
              <w:pStyle w:val="rowtabella0"/>
              <w:jc w:val="center"/>
              <w:rPr>
                <w:color w:val="002060"/>
              </w:rPr>
            </w:pPr>
            <w:r w:rsidRPr="007F0B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0802D" w14:textId="77777777" w:rsidR="007F0B35" w:rsidRPr="007F0B35" w:rsidRDefault="007F0B35" w:rsidP="00B955B5">
            <w:pPr>
              <w:pStyle w:val="rowtabella0"/>
              <w:jc w:val="center"/>
              <w:rPr>
                <w:color w:val="002060"/>
              </w:rPr>
            </w:pPr>
            <w:r w:rsidRPr="007F0B3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F93D" w14:textId="77777777" w:rsidR="007F0B35" w:rsidRPr="007F0B35" w:rsidRDefault="007F0B35" w:rsidP="00B955B5">
            <w:pPr>
              <w:pStyle w:val="rowtabella0"/>
              <w:jc w:val="center"/>
              <w:rPr>
                <w:color w:val="002060"/>
              </w:rPr>
            </w:pPr>
            <w:r w:rsidRPr="007F0B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39086" w14:textId="77777777" w:rsidR="007F0B35" w:rsidRPr="007F0B35" w:rsidRDefault="007F0B35" w:rsidP="00B955B5">
            <w:pPr>
              <w:pStyle w:val="rowtabella0"/>
              <w:jc w:val="center"/>
              <w:rPr>
                <w:color w:val="002060"/>
              </w:rPr>
            </w:pPr>
            <w:r w:rsidRPr="007F0B35">
              <w:rPr>
                <w:color w:val="002060"/>
              </w:rPr>
              <w:t>1</w:t>
            </w:r>
          </w:p>
        </w:tc>
      </w:tr>
      <w:tr w:rsidR="007F0B35" w:rsidRPr="007F0B35" w14:paraId="709622B4" w14:textId="77777777" w:rsidTr="00B955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CFD0CC" w14:textId="77777777" w:rsidR="007F0B35" w:rsidRPr="007F0B35" w:rsidRDefault="007F0B35" w:rsidP="00B955B5">
            <w:pPr>
              <w:pStyle w:val="rowtabella0"/>
              <w:rPr>
                <w:color w:val="002060"/>
              </w:rPr>
            </w:pPr>
            <w:r w:rsidRPr="007F0B35">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9EA7D"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A915"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6524"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001A" w14:textId="77777777" w:rsidR="007F0B35" w:rsidRPr="007F0B35" w:rsidRDefault="007F0B35" w:rsidP="00B955B5">
            <w:pPr>
              <w:pStyle w:val="rowtabella0"/>
              <w:jc w:val="center"/>
              <w:rPr>
                <w:color w:val="002060"/>
              </w:rPr>
            </w:pPr>
            <w:r w:rsidRPr="007F0B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C02F" w14:textId="77777777" w:rsidR="007F0B35" w:rsidRPr="007F0B35" w:rsidRDefault="007F0B35" w:rsidP="00B955B5">
            <w:pPr>
              <w:pStyle w:val="rowtabella0"/>
              <w:jc w:val="center"/>
              <w:rPr>
                <w:color w:val="002060"/>
              </w:rPr>
            </w:pPr>
            <w:r w:rsidRPr="007F0B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AA3A5" w14:textId="77777777" w:rsidR="007F0B35" w:rsidRPr="007F0B35" w:rsidRDefault="007F0B35" w:rsidP="00B955B5">
            <w:pPr>
              <w:pStyle w:val="rowtabella0"/>
              <w:jc w:val="center"/>
              <w:rPr>
                <w:color w:val="002060"/>
              </w:rPr>
            </w:pPr>
            <w:r w:rsidRPr="007F0B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98E0" w14:textId="77777777" w:rsidR="007F0B35" w:rsidRPr="007F0B35" w:rsidRDefault="007F0B35" w:rsidP="00B955B5">
            <w:pPr>
              <w:pStyle w:val="rowtabella0"/>
              <w:jc w:val="center"/>
              <w:rPr>
                <w:color w:val="002060"/>
              </w:rPr>
            </w:pPr>
            <w:r w:rsidRPr="007F0B3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C275" w14:textId="77777777" w:rsidR="007F0B35" w:rsidRPr="007F0B35" w:rsidRDefault="007F0B35" w:rsidP="00B955B5">
            <w:pPr>
              <w:pStyle w:val="rowtabella0"/>
              <w:jc w:val="center"/>
              <w:rPr>
                <w:color w:val="002060"/>
              </w:rPr>
            </w:pPr>
            <w:r w:rsidRPr="007F0B3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07CD" w14:textId="77777777" w:rsidR="007F0B35" w:rsidRPr="007F0B35" w:rsidRDefault="007F0B35" w:rsidP="00B955B5">
            <w:pPr>
              <w:pStyle w:val="rowtabella0"/>
              <w:jc w:val="center"/>
              <w:rPr>
                <w:color w:val="002060"/>
              </w:rPr>
            </w:pPr>
            <w:r w:rsidRPr="007F0B35">
              <w:rPr>
                <w:color w:val="002060"/>
              </w:rPr>
              <w:t>0</w:t>
            </w:r>
          </w:p>
        </w:tc>
      </w:tr>
    </w:tbl>
    <w:p w14:paraId="4ABE4E6C" w14:textId="77777777" w:rsidR="007F0B35" w:rsidRPr="007F0B35" w:rsidRDefault="007F0B35" w:rsidP="007F0B35">
      <w:pPr>
        <w:pStyle w:val="breakline"/>
        <w:rPr>
          <w:rFonts w:eastAsiaTheme="minorEastAsia"/>
          <w:color w:val="002060"/>
        </w:rPr>
      </w:pPr>
    </w:p>
    <w:p w14:paraId="01D368F8" w14:textId="77777777" w:rsidR="007F0B35" w:rsidRPr="007F0B35" w:rsidRDefault="007F0B35" w:rsidP="007F0B35">
      <w:pPr>
        <w:pStyle w:val="breakline"/>
        <w:rPr>
          <w:color w:val="002060"/>
        </w:rPr>
      </w:pPr>
    </w:p>
    <w:p w14:paraId="266E9C81" w14:textId="77777777" w:rsidR="007F0B35" w:rsidRPr="007F0B35" w:rsidRDefault="007F0B35" w:rsidP="007F0B35">
      <w:pPr>
        <w:pStyle w:val="titolocampionato0"/>
        <w:shd w:val="clear" w:color="auto" w:fill="CCCCCC"/>
        <w:spacing w:before="80" w:after="40"/>
        <w:rPr>
          <w:color w:val="002060"/>
        </w:rPr>
      </w:pPr>
      <w:r w:rsidRPr="007F0B35">
        <w:rPr>
          <w:color w:val="002060"/>
        </w:rPr>
        <w:t>COPPA MARCHE CALCIO 5 serie D</w:t>
      </w:r>
    </w:p>
    <w:p w14:paraId="7C76D35C" w14:textId="77777777" w:rsidR="007F0B35" w:rsidRPr="007F0B35" w:rsidRDefault="007F0B35" w:rsidP="007F0B35">
      <w:pPr>
        <w:pStyle w:val="titoloprinc0"/>
        <w:rPr>
          <w:color w:val="002060"/>
        </w:rPr>
      </w:pPr>
      <w:r w:rsidRPr="007F0B35">
        <w:rPr>
          <w:color w:val="002060"/>
        </w:rPr>
        <w:t>RISULTATI</w:t>
      </w:r>
    </w:p>
    <w:p w14:paraId="759760BD" w14:textId="77777777" w:rsidR="007F0B35" w:rsidRPr="007F0B35" w:rsidRDefault="007F0B35" w:rsidP="007F0B35">
      <w:pPr>
        <w:pStyle w:val="breakline"/>
        <w:rPr>
          <w:color w:val="002060"/>
        </w:rPr>
      </w:pPr>
    </w:p>
    <w:p w14:paraId="4B67174A" w14:textId="77777777" w:rsidR="007F0B35" w:rsidRPr="007F0B35" w:rsidRDefault="007F0B35" w:rsidP="007F0B35">
      <w:pPr>
        <w:pStyle w:val="sottotitolocampionato10"/>
        <w:rPr>
          <w:color w:val="002060"/>
        </w:rPr>
      </w:pPr>
      <w:r w:rsidRPr="007F0B35">
        <w:rPr>
          <w:color w:val="002060"/>
        </w:rPr>
        <w:t>RISULTATI UFFICIALI GARE DEL 04/12/2024</w:t>
      </w:r>
    </w:p>
    <w:p w14:paraId="492B59F0" w14:textId="77777777" w:rsidR="007F0B35" w:rsidRPr="007F0B35" w:rsidRDefault="007F0B35" w:rsidP="007F0B35">
      <w:pPr>
        <w:pStyle w:val="sottotitolocampionato20"/>
        <w:spacing w:before="0" w:beforeAutospacing="0" w:after="0" w:afterAutospacing="0"/>
        <w:rPr>
          <w:rFonts w:ascii="Arial" w:hAnsi="Arial" w:cs="Arial"/>
          <w:color w:val="002060"/>
          <w:sz w:val="20"/>
          <w:szCs w:val="20"/>
        </w:rPr>
      </w:pPr>
      <w:r w:rsidRPr="007F0B35">
        <w:rPr>
          <w:rFonts w:ascii="Arial" w:hAnsi="Arial" w:cs="Arial"/>
          <w:color w:val="002060"/>
          <w:sz w:val="20"/>
          <w:szCs w:val="20"/>
        </w:rPr>
        <w:t>Si trascrivono qui di seguito i risultati ufficiali delle gare disputate</w:t>
      </w:r>
    </w:p>
    <w:p w14:paraId="79164D7F" w14:textId="77777777" w:rsidR="007F0B35" w:rsidRPr="007F0B35" w:rsidRDefault="007F0B35" w:rsidP="007F0B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0B35" w:rsidRPr="007F0B35" w14:paraId="195A0A5A" w14:textId="77777777" w:rsidTr="00B955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0B35" w:rsidRPr="007F0B35" w14:paraId="3342789D" w14:textId="77777777" w:rsidTr="00B955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80130" w14:textId="77777777" w:rsidR="007F0B35" w:rsidRPr="007F0B35" w:rsidRDefault="007F0B35" w:rsidP="00B955B5">
                  <w:pPr>
                    <w:pStyle w:val="headertabella0"/>
                    <w:rPr>
                      <w:color w:val="002060"/>
                    </w:rPr>
                  </w:pPr>
                  <w:r w:rsidRPr="007F0B35">
                    <w:rPr>
                      <w:color w:val="002060"/>
                    </w:rPr>
                    <w:t>GIRONE QF - 1 Giornata - A</w:t>
                  </w:r>
                </w:p>
              </w:tc>
            </w:tr>
            <w:tr w:rsidR="007F0B35" w:rsidRPr="007F0B35" w14:paraId="24C19C57" w14:textId="77777777" w:rsidTr="00B955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9E146" w14:textId="77777777" w:rsidR="007F0B35" w:rsidRPr="007F0B35" w:rsidRDefault="007F0B35" w:rsidP="00B955B5">
                  <w:pPr>
                    <w:pStyle w:val="rowtabella0"/>
                    <w:rPr>
                      <w:color w:val="002060"/>
                    </w:rPr>
                  </w:pPr>
                  <w:r w:rsidRPr="007F0B35">
                    <w:rPr>
                      <w:color w:val="002060"/>
                    </w:rPr>
                    <w:t>DURANTINA SANTA CECILIA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403C9" w14:textId="77777777" w:rsidR="007F0B35" w:rsidRPr="007F0B35" w:rsidRDefault="007F0B35" w:rsidP="00B955B5">
                  <w:pPr>
                    <w:pStyle w:val="rowtabella0"/>
                    <w:rPr>
                      <w:color w:val="002060"/>
                    </w:rPr>
                  </w:pPr>
                  <w:r w:rsidRPr="007F0B35">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20930" w14:textId="77777777" w:rsidR="007F0B35" w:rsidRPr="007F0B35" w:rsidRDefault="007F0B35" w:rsidP="00B955B5">
                  <w:pPr>
                    <w:pStyle w:val="rowtabella0"/>
                    <w:jc w:val="center"/>
                    <w:rPr>
                      <w:color w:val="002060"/>
                    </w:rPr>
                  </w:pPr>
                  <w:r w:rsidRPr="007F0B35">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7681B" w14:textId="77777777" w:rsidR="007F0B35" w:rsidRPr="007F0B35" w:rsidRDefault="007F0B35" w:rsidP="00B955B5">
                  <w:pPr>
                    <w:pStyle w:val="rowtabella0"/>
                    <w:jc w:val="center"/>
                    <w:rPr>
                      <w:color w:val="002060"/>
                    </w:rPr>
                  </w:pPr>
                  <w:r w:rsidRPr="007F0B35">
                    <w:rPr>
                      <w:color w:val="002060"/>
                    </w:rPr>
                    <w:t> </w:t>
                  </w:r>
                </w:p>
              </w:tc>
            </w:tr>
            <w:tr w:rsidR="007F0B35" w:rsidRPr="007F0B35" w14:paraId="78C0202A" w14:textId="77777777" w:rsidTr="00B955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9788DA" w14:textId="77777777" w:rsidR="007F0B35" w:rsidRPr="007F0B35" w:rsidRDefault="007F0B35" w:rsidP="00B955B5">
                  <w:pPr>
                    <w:pStyle w:val="rowtabella0"/>
                    <w:rPr>
                      <w:color w:val="002060"/>
                    </w:rPr>
                  </w:pPr>
                  <w:r w:rsidRPr="007F0B35">
                    <w:rPr>
                      <w:color w:val="002060"/>
                    </w:rPr>
                    <w:t>(1) RIPE SAN GINESIO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69E577" w14:textId="77777777" w:rsidR="007F0B35" w:rsidRPr="007F0B35" w:rsidRDefault="007F0B35" w:rsidP="00B955B5">
                  <w:pPr>
                    <w:pStyle w:val="rowtabella0"/>
                    <w:rPr>
                      <w:color w:val="002060"/>
                    </w:rPr>
                  </w:pPr>
                  <w:r w:rsidRPr="007F0B35">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94F101" w14:textId="77777777" w:rsidR="007F0B35" w:rsidRPr="007F0B35" w:rsidRDefault="007F0B35" w:rsidP="00B955B5">
                  <w:pPr>
                    <w:pStyle w:val="rowtabella0"/>
                    <w:jc w:val="center"/>
                    <w:rPr>
                      <w:color w:val="002060"/>
                    </w:rPr>
                  </w:pPr>
                  <w:r w:rsidRPr="007F0B35">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EE870F" w14:textId="77777777" w:rsidR="007F0B35" w:rsidRPr="007F0B35" w:rsidRDefault="007F0B35" w:rsidP="00B955B5">
                  <w:pPr>
                    <w:pStyle w:val="rowtabella0"/>
                    <w:jc w:val="center"/>
                    <w:rPr>
                      <w:color w:val="002060"/>
                    </w:rPr>
                  </w:pPr>
                  <w:r w:rsidRPr="007F0B35">
                    <w:rPr>
                      <w:color w:val="002060"/>
                    </w:rPr>
                    <w:t> </w:t>
                  </w:r>
                </w:p>
              </w:tc>
            </w:tr>
            <w:tr w:rsidR="007F0B35" w:rsidRPr="007F0B35" w14:paraId="19CA3FE7" w14:textId="77777777" w:rsidTr="00B955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EE3AA" w14:textId="77777777" w:rsidR="007F0B35" w:rsidRPr="007F0B35" w:rsidRDefault="007F0B35" w:rsidP="00B955B5">
                  <w:pPr>
                    <w:pStyle w:val="rowtabella0"/>
                    <w:rPr>
                      <w:color w:val="002060"/>
                    </w:rPr>
                  </w:pPr>
                  <w:r w:rsidRPr="007F0B35">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0ED10" w14:textId="77777777" w:rsidR="007F0B35" w:rsidRPr="007F0B35" w:rsidRDefault="007F0B35" w:rsidP="00B955B5">
                  <w:pPr>
                    <w:pStyle w:val="rowtabella0"/>
                    <w:rPr>
                      <w:color w:val="002060"/>
                    </w:rPr>
                  </w:pPr>
                  <w:r w:rsidRPr="007F0B35">
                    <w:rPr>
                      <w:color w:val="002060"/>
                    </w:rPr>
                    <w:t>- FABRIANO CALCIO A 5 2023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365D6" w14:textId="77777777" w:rsidR="007F0B35" w:rsidRPr="007F0B35" w:rsidRDefault="007F0B35" w:rsidP="00B955B5">
                  <w:pPr>
                    <w:pStyle w:val="rowtabella0"/>
                    <w:jc w:val="center"/>
                    <w:rPr>
                      <w:color w:val="002060"/>
                    </w:rPr>
                  </w:pPr>
                  <w:r w:rsidRPr="007F0B35">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6B995" w14:textId="77777777" w:rsidR="007F0B35" w:rsidRPr="007F0B35" w:rsidRDefault="007F0B35" w:rsidP="00B955B5">
                  <w:pPr>
                    <w:pStyle w:val="rowtabella0"/>
                    <w:jc w:val="center"/>
                    <w:rPr>
                      <w:color w:val="002060"/>
                    </w:rPr>
                  </w:pPr>
                  <w:r w:rsidRPr="007F0B35">
                    <w:rPr>
                      <w:color w:val="002060"/>
                    </w:rPr>
                    <w:t> </w:t>
                  </w:r>
                </w:p>
              </w:tc>
            </w:tr>
            <w:tr w:rsidR="007F0B35" w:rsidRPr="007F0B35" w14:paraId="171BC4C4" w14:textId="77777777" w:rsidTr="00B955B5">
              <w:tc>
                <w:tcPr>
                  <w:tcW w:w="4700" w:type="dxa"/>
                  <w:gridSpan w:val="4"/>
                  <w:tcBorders>
                    <w:top w:val="nil"/>
                    <w:left w:val="nil"/>
                    <w:bottom w:val="nil"/>
                    <w:right w:val="nil"/>
                  </w:tcBorders>
                  <w:tcMar>
                    <w:top w:w="20" w:type="dxa"/>
                    <w:left w:w="20" w:type="dxa"/>
                    <w:bottom w:w="20" w:type="dxa"/>
                    <w:right w:w="20" w:type="dxa"/>
                  </w:tcMar>
                  <w:vAlign w:val="center"/>
                  <w:hideMark/>
                </w:tcPr>
                <w:p w14:paraId="7F025249" w14:textId="77777777" w:rsidR="007F0B35" w:rsidRPr="007F0B35" w:rsidRDefault="007F0B35" w:rsidP="00B955B5">
                  <w:pPr>
                    <w:pStyle w:val="rowtabella0"/>
                    <w:rPr>
                      <w:color w:val="002060"/>
                    </w:rPr>
                  </w:pPr>
                  <w:r w:rsidRPr="007F0B35">
                    <w:rPr>
                      <w:color w:val="002060"/>
                    </w:rPr>
                    <w:t>(1) - disputata il 03/12/2024</w:t>
                  </w:r>
                </w:p>
              </w:tc>
            </w:tr>
          </w:tbl>
          <w:p w14:paraId="1F584BA0" w14:textId="77777777" w:rsidR="007F0B35" w:rsidRPr="007F0B35" w:rsidRDefault="007F0B35" w:rsidP="00B955B5">
            <w:pPr>
              <w:rPr>
                <w:color w:val="002060"/>
              </w:rPr>
            </w:pPr>
          </w:p>
        </w:tc>
      </w:tr>
    </w:tbl>
    <w:p w14:paraId="2E4BCE47" w14:textId="77777777" w:rsidR="007F0B35" w:rsidRPr="007F0B35" w:rsidRDefault="007F0B35" w:rsidP="007F0B35">
      <w:pPr>
        <w:pStyle w:val="breakline"/>
        <w:rPr>
          <w:rFonts w:eastAsiaTheme="minorEastAsia"/>
          <w:color w:val="002060"/>
        </w:rPr>
      </w:pPr>
    </w:p>
    <w:p w14:paraId="2D353A62" w14:textId="77777777" w:rsidR="007F0B35" w:rsidRPr="007F0B35" w:rsidRDefault="007F0B35" w:rsidP="007F0B35">
      <w:pPr>
        <w:pStyle w:val="breakline"/>
        <w:rPr>
          <w:color w:val="002060"/>
        </w:rPr>
      </w:pPr>
    </w:p>
    <w:p w14:paraId="6E0D8B1B" w14:textId="77777777" w:rsidR="007F0B35" w:rsidRPr="007F0B35" w:rsidRDefault="007F0B35" w:rsidP="007F0B35">
      <w:pPr>
        <w:pStyle w:val="titoloprinc0"/>
        <w:rPr>
          <w:color w:val="002060"/>
        </w:rPr>
      </w:pPr>
      <w:r w:rsidRPr="007F0B35">
        <w:rPr>
          <w:color w:val="002060"/>
        </w:rPr>
        <w:t>GIUDICE SPORTIVO</w:t>
      </w:r>
    </w:p>
    <w:p w14:paraId="189E6BEB" w14:textId="77777777" w:rsidR="007F0B35" w:rsidRPr="007F0B35" w:rsidRDefault="007F0B35" w:rsidP="007F0B35">
      <w:pPr>
        <w:pStyle w:val="diffida"/>
        <w:rPr>
          <w:color w:val="002060"/>
        </w:rPr>
      </w:pPr>
      <w:r w:rsidRPr="007F0B35">
        <w:rPr>
          <w:color w:val="002060"/>
        </w:rPr>
        <w:t>Il Giudice Sportivo Avv. Agnese Lazzaretti, con l'assistenza del segretario Angelo Castellana, nella seduta del 06/12/2024, ha adottato le decisioni che di seguito integralmente si riportano:</w:t>
      </w:r>
    </w:p>
    <w:p w14:paraId="109ED96F" w14:textId="77777777" w:rsidR="007F0B35" w:rsidRPr="007F0B35" w:rsidRDefault="007F0B35" w:rsidP="007F0B35">
      <w:pPr>
        <w:pStyle w:val="titolo10"/>
        <w:rPr>
          <w:color w:val="002060"/>
        </w:rPr>
      </w:pPr>
      <w:r w:rsidRPr="007F0B35">
        <w:rPr>
          <w:color w:val="002060"/>
        </w:rPr>
        <w:t xml:space="preserve">GARE DEL 3/12/2024 </w:t>
      </w:r>
    </w:p>
    <w:p w14:paraId="3908409B" w14:textId="77777777" w:rsidR="007F0B35" w:rsidRPr="007F0B35" w:rsidRDefault="007F0B35" w:rsidP="007F0B35">
      <w:pPr>
        <w:pStyle w:val="titolo7a"/>
        <w:rPr>
          <w:color w:val="002060"/>
        </w:rPr>
      </w:pPr>
      <w:r w:rsidRPr="007F0B35">
        <w:rPr>
          <w:color w:val="002060"/>
        </w:rPr>
        <w:t xml:space="preserve">PROVVEDIMENTI DISCIPLINARI </w:t>
      </w:r>
    </w:p>
    <w:p w14:paraId="0CA34684" w14:textId="77777777" w:rsidR="007F0B35" w:rsidRPr="007F0B35" w:rsidRDefault="007F0B35" w:rsidP="007F0B35">
      <w:pPr>
        <w:pStyle w:val="titolo7b0"/>
        <w:rPr>
          <w:color w:val="002060"/>
        </w:rPr>
      </w:pPr>
      <w:r w:rsidRPr="007F0B35">
        <w:rPr>
          <w:color w:val="002060"/>
        </w:rPr>
        <w:t xml:space="preserve">In base alle risultanze degli atti ufficiali sono state deliberate le seguenti sanzioni disciplinari. </w:t>
      </w:r>
    </w:p>
    <w:p w14:paraId="6ED4DF03" w14:textId="77777777" w:rsidR="007F0B35" w:rsidRPr="007F0B35" w:rsidRDefault="007F0B35" w:rsidP="007F0B35">
      <w:pPr>
        <w:pStyle w:val="titolo30"/>
        <w:rPr>
          <w:color w:val="002060"/>
        </w:rPr>
      </w:pPr>
      <w:r w:rsidRPr="007F0B35">
        <w:rPr>
          <w:color w:val="002060"/>
        </w:rPr>
        <w:t xml:space="preserve">CALCIATORI NON ESPULSI </w:t>
      </w:r>
    </w:p>
    <w:p w14:paraId="777C649B" w14:textId="77777777" w:rsidR="007F0B35" w:rsidRPr="007F0B35" w:rsidRDefault="007F0B35" w:rsidP="007F0B35">
      <w:pPr>
        <w:pStyle w:val="titolo20"/>
        <w:rPr>
          <w:color w:val="002060"/>
        </w:rPr>
      </w:pPr>
      <w:r w:rsidRPr="007F0B3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B35" w:rsidRPr="007F0B35" w14:paraId="0B40CB9A" w14:textId="77777777" w:rsidTr="00B955B5">
        <w:tc>
          <w:tcPr>
            <w:tcW w:w="2200" w:type="dxa"/>
            <w:tcMar>
              <w:top w:w="20" w:type="dxa"/>
              <w:left w:w="20" w:type="dxa"/>
              <w:bottom w:w="20" w:type="dxa"/>
              <w:right w:w="20" w:type="dxa"/>
            </w:tcMar>
            <w:vAlign w:val="center"/>
            <w:hideMark/>
          </w:tcPr>
          <w:p w14:paraId="7A2C8B83" w14:textId="77777777" w:rsidR="007F0B35" w:rsidRPr="007F0B35" w:rsidRDefault="007F0B35" w:rsidP="00B955B5">
            <w:pPr>
              <w:pStyle w:val="movimento"/>
              <w:rPr>
                <w:color w:val="002060"/>
              </w:rPr>
            </w:pPr>
            <w:r w:rsidRPr="007F0B35">
              <w:rPr>
                <w:color w:val="002060"/>
              </w:rPr>
              <w:t>SANTINI TEODORO</w:t>
            </w:r>
          </w:p>
        </w:tc>
        <w:tc>
          <w:tcPr>
            <w:tcW w:w="2200" w:type="dxa"/>
            <w:tcMar>
              <w:top w:w="20" w:type="dxa"/>
              <w:left w:w="20" w:type="dxa"/>
              <w:bottom w:w="20" w:type="dxa"/>
              <w:right w:w="20" w:type="dxa"/>
            </w:tcMar>
            <w:vAlign w:val="center"/>
            <w:hideMark/>
          </w:tcPr>
          <w:p w14:paraId="19F10E83" w14:textId="77777777" w:rsidR="007F0B35" w:rsidRPr="007F0B35" w:rsidRDefault="007F0B35" w:rsidP="00B955B5">
            <w:pPr>
              <w:pStyle w:val="movimento2"/>
              <w:rPr>
                <w:color w:val="002060"/>
              </w:rPr>
            </w:pPr>
            <w:r w:rsidRPr="007F0B35">
              <w:rPr>
                <w:color w:val="002060"/>
              </w:rPr>
              <w:t xml:space="preserve">(CANTINE RIUNITE CSI) </w:t>
            </w:r>
          </w:p>
        </w:tc>
        <w:tc>
          <w:tcPr>
            <w:tcW w:w="800" w:type="dxa"/>
            <w:tcMar>
              <w:top w:w="20" w:type="dxa"/>
              <w:left w:w="20" w:type="dxa"/>
              <w:bottom w:w="20" w:type="dxa"/>
              <w:right w:w="20" w:type="dxa"/>
            </w:tcMar>
            <w:vAlign w:val="center"/>
            <w:hideMark/>
          </w:tcPr>
          <w:p w14:paraId="4FC67D0C"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0CB81DD0" w14:textId="77777777" w:rsidR="007F0B35" w:rsidRPr="007F0B35" w:rsidRDefault="007F0B35" w:rsidP="00B955B5">
            <w:pPr>
              <w:pStyle w:val="movimento"/>
              <w:rPr>
                <w:color w:val="002060"/>
              </w:rPr>
            </w:pPr>
            <w:r w:rsidRPr="007F0B35">
              <w:rPr>
                <w:color w:val="002060"/>
              </w:rPr>
              <w:t>PAZZELLI ANDREA</w:t>
            </w:r>
          </w:p>
        </w:tc>
        <w:tc>
          <w:tcPr>
            <w:tcW w:w="2200" w:type="dxa"/>
            <w:tcMar>
              <w:top w:w="20" w:type="dxa"/>
              <w:left w:w="20" w:type="dxa"/>
              <w:bottom w:w="20" w:type="dxa"/>
              <w:right w:w="20" w:type="dxa"/>
            </w:tcMar>
            <w:vAlign w:val="center"/>
            <w:hideMark/>
          </w:tcPr>
          <w:p w14:paraId="0E5C6FFC" w14:textId="77777777" w:rsidR="007F0B35" w:rsidRPr="007F0B35" w:rsidRDefault="007F0B35" w:rsidP="00B955B5">
            <w:pPr>
              <w:pStyle w:val="movimento2"/>
              <w:rPr>
                <w:color w:val="002060"/>
              </w:rPr>
            </w:pPr>
            <w:r w:rsidRPr="007F0B35">
              <w:rPr>
                <w:color w:val="002060"/>
              </w:rPr>
              <w:t xml:space="preserve">(RIPE SAN GINESIO A.S.D.) </w:t>
            </w:r>
          </w:p>
        </w:tc>
      </w:tr>
    </w:tbl>
    <w:p w14:paraId="4FCF7723" w14:textId="77777777" w:rsidR="007F0B35" w:rsidRPr="007F0B35" w:rsidRDefault="007F0B35" w:rsidP="007F0B35">
      <w:pPr>
        <w:pStyle w:val="titolo20"/>
        <w:rPr>
          <w:rFonts w:eastAsiaTheme="minorEastAsia"/>
          <w:color w:val="002060"/>
        </w:rPr>
      </w:pPr>
      <w:r w:rsidRPr="007F0B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B35" w:rsidRPr="007F0B35" w14:paraId="65E1C948" w14:textId="77777777" w:rsidTr="00B955B5">
        <w:tc>
          <w:tcPr>
            <w:tcW w:w="2200" w:type="dxa"/>
            <w:tcMar>
              <w:top w:w="20" w:type="dxa"/>
              <w:left w:w="20" w:type="dxa"/>
              <w:bottom w:w="20" w:type="dxa"/>
              <w:right w:w="20" w:type="dxa"/>
            </w:tcMar>
            <w:vAlign w:val="center"/>
            <w:hideMark/>
          </w:tcPr>
          <w:p w14:paraId="651A4949" w14:textId="77777777" w:rsidR="007F0B35" w:rsidRPr="007F0B35" w:rsidRDefault="007F0B35" w:rsidP="00B955B5">
            <w:pPr>
              <w:pStyle w:val="movimento"/>
              <w:rPr>
                <w:color w:val="002060"/>
              </w:rPr>
            </w:pPr>
            <w:r w:rsidRPr="007F0B35">
              <w:rPr>
                <w:color w:val="002060"/>
              </w:rPr>
              <w:t>LAMBERTUCCI LORENZO</w:t>
            </w:r>
          </w:p>
        </w:tc>
        <w:tc>
          <w:tcPr>
            <w:tcW w:w="2200" w:type="dxa"/>
            <w:tcMar>
              <w:top w:w="20" w:type="dxa"/>
              <w:left w:w="20" w:type="dxa"/>
              <w:bottom w:w="20" w:type="dxa"/>
              <w:right w:w="20" w:type="dxa"/>
            </w:tcMar>
            <w:vAlign w:val="center"/>
            <w:hideMark/>
          </w:tcPr>
          <w:p w14:paraId="3C7A71FA" w14:textId="77777777" w:rsidR="007F0B35" w:rsidRPr="007F0B35" w:rsidRDefault="007F0B35" w:rsidP="00B955B5">
            <w:pPr>
              <w:pStyle w:val="movimento2"/>
              <w:rPr>
                <w:color w:val="002060"/>
              </w:rPr>
            </w:pPr>
            <w:r w:rsidRPr="007F0B35">
              <w:rPr>
                <w:color w:val="002060"/>
              </w:rPr>
              <w:t xml:space="preserve">(CANTINE RIUNITE CSI) </w:t>
            </w:r>
          </w:p>
        </w:tc>
        <w:tc>
          <w:tcPr>
            <w:tcW w:w="800" w:type="dxa"/>
            <w:tcMar>
              <w:top w:w="20" w:type="dxa"/>
              <w:left w:w="20" w:type="dxa"/>
              <w:bottom w:w="20" w:type="dxa"/>
              <w:right w:w="20" w:type="dxa"/>
            </w:tcMar>
            <w:vAlign w:val="center"/>
            <w:hideMark/>
          </w:tcPr>
          <w:p w14:paraId="40735258"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232AE199" w14:textId="77777777" w:rsidR="007F0B35" w:rsidRPr="007F0B35" w:rsidRDefault="007F0B35" w:rsidP="00B955B5">
            <w:pPr>
              <w:pStyle w:val="movimento"/>
              <w:rPr>
                <w:color w:val="002060"/>
              </w:rPr>
            </w:pPr>
            <w:r w:rsidRPr="007F0B35">
              <w:rPr>
                <w:color w:val="002060"/>
              </w:rPr>
              <w:t>LAPPONI LUCA</w:t>
            </w:r>
          </w:p>
        </w:tc>
        <w:tc>
          <w:tcPr>
            <w:tcW w:w="2200" w:type="dxa"/>
            <w:tcMar>
              <w:top w:w="20" w:type="dxa"/>
              <w:left w:w="20" w:type="dxa"/>
              <w:bottom w:w="20" w:type="dxa"/>
              <w:right w:w="20" w:type="dxa"/>
            </w:tcMar>
            <w:vAlign w:val="center"/>
            <w:hideMark/>
          </w:tcPr>
          <w:p w14:paraId="3F1D6613" w14:textId="77777777" w:rsidR="007F0B35" w:rsidRPr="007F0B35" w:rsidRDefault="007F0B35" w:rsidP="00B955B5">
            <w:pPr>
              <w:pStyle w:val="movimento2"/>
              <w:rPr>
                <w:color w:val="002060"/>
              </w:rPr>
            </w:pPr>
            <w:r w:rsidRPr="007F0B35">
              <w:rPr>
                <w:color w:val="002060"/>
              </w:rPr>
              <w:t xml:space="preserve">(CANTINE RIUNITE CSI) </w:t>
            </w:r>
          </w:p>
        </w:tc>
      </w:tr>
    </w:tbl>
    <w:p w14:paraId="21F3BBF4" w14:textId="77777777" w:rsidR="007F0B35" w:rsidRPr="007F0B35" w:rsidRDefault="007F0B35" w:rsidP="007F0B35">
      <w:pPr>
        <w:pStyle w:val="titolo10"/>
        <w:rPr>
          <w:rFonts w:eastAsiaTheme="minorEastAsia"/>
          <w:color w:val="002060"/>
        </w:rPr>
      </w:pPr>
      <w:r w:rsidRPr="007F0B35">
        <w:rPr>
          <w:color w:val="002060"/>
        </w:rPr>
        <w:t xml:space="preserve">GARE DEL 4/12/2024 </w:t>
      </w:r>
    </w:p>
    <w:p w14:paraId="1E7E4F97" w14:textId="77777777" w:rsidR="007F0B35" w:rsidRPr="007F0B35" w:rsidRDefault="007F0B35" w:rsidP="007F0B35">
      <w:pPr>
        <w:pStyle w:val="titolo7a"/>
        <w:rPr>
          <w:color w:val="002060"/>
        </w:rPr>
      </w:pPr>
      <w:r w:rsidRPr="007F0B35">
        <w:rPr>
          <w:color w:val="002060"/>
        </w:rPr>
        <w:t xml:space="preserve">PROVVEDIMENTI DISCIPLINARI </w:t>
      </w:r>
    </w:p>
    <w:p w14:paraId="6EC0266D" w14:textId="77777777" w:rsidR="007F0B35" w:rsidRPr="007F0B35" w:rsidRDefault="007F0B35" w:rsidP="007F0B35">
      <w:pPr>
        <w:pStyle w:val="titolo7b0"/>
        <w:rPr>
          <w:color w:val="002060"/>
        </w:rPr>
      </w:pPr>
      <w:r w:rsidRPr="007F0B35">
        <w:rPr>
          <w:color w:val="002060"/>
        </w:rPr>
        <w:t xml:space="preserve">In base alle risultanze degli atti ufficiali sono state deliberate le seguenti sanzioni disciplinari. </w:t>
      </w:r>
    </w:p>
    <w:p w14:paraId="5C8F03E1" w14:textId="77777777" w:rsidR="007F0B35" w:rsidRPr="007F0B35" w:rsidRDefault="007F0B35" w:rsidP="007F0B35">
      <w:pPr>
        <w:pStyle w:val="titolo30"/>
        <w:rPr>
          <w:color w:val="002060"/>
        </w:rPr>
      </w:pPr>
      <w:r w:rsidRPr="007F0B35">
        <w:rPr>
          <w:color w:val="002060"/>
        </w:rPr>
        <w:t xml:space="preserve">CALCIATORI NON ESPULSI </w:t>
      </w:r>
    </w:p>
    <w:p w14:paraId="7594B84F" w14:textId="77777777" w:rsidR="007F0B35" w:rsidRPr="007F0B35" w:rsidRDefault="007F0B35" w:rsidP="007F0B35">
      <w:pPr>
        <w:pStyle w:val="titolo20"/>
        <w:rPr>
          <w:color w:val="002060"/>
        </w:rPr>
      </w:pPr>
      <w:r w:rsidRPr="007F0B3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B35" w:rsidRPr="007F0B35" w14:paraId="6C395F22" w14:textId="77777777" w:rsidTr="00B955B5">
        <w:tc>
          <w:tcPr>
            <w:tcW w:w="2200" w:type="dxa"/>
            <w:tcMar>
              <w:top w:w="20" w:type="dxa"/>
              <w:left w:w="20" w:type="dxa"/>
              <w:bottom w:w="20" w:type="dxa"/>
              <w:right w:w="20" w:type="dxa"/>
            </w:tcMar>
            <w:vAlign w:val="center"/>
            <w:hideMark/>
          </w:tcPr>
          <w:p w14:paraId="656FAC47" w14:textId="77777777" w:rsidR="007F0B35" w:rsidRPr="007F0B35" w:rsidRDefault="007F0B35" w:rsidP="00B955B5">
            <w:pPr>
              <w:pStyle w:val="movimento"/>
              <w:rPr>
                <w:color w:val="002060"/>
              </w:rPr>
            </w:pPr>
            <w:r w:rsidRPr="007F0B35">
              <w:rPr>
                <w:color w:val="002060"/>
              </w:rPr>
              <w:lastRenderedPageBreak/>
              <w:t>MUSTAFI ADIS</w:t>
            </w:r>
          </w:p>
        </w:tc>
        <w:tc>
          <w:tcPr>
            <w:tcW w:w="2200" w:type="dxa"/>
            <w:tcMar>
              <w:top w:w="20" w:type="dxa"/>
              <w:left w:w="20" w:type="dxa"/>
              <w:bottom w:w="20" w:type="dxa"/>
              <w:right w:w="20" w:type="dxa"/>
            </w:tcMar>
            <w:vAlign w:val="center"/>
            <w:hideMark/>
          </w:tcPr>
          <w:p w14:paraId="08310A1F" w14:textId="77777777" w:rsidR="007F0B35" w:rsidRPr="007F0B35" w:rsidRDefault="007F0B35" w:rsidP="00B955B5">
            <w:pPr>
              <w:pStyle w:val="movimento2"/>
              <w:rPr>
                <w:color w:val="002060"/>
              </w:rPr>
            </w:pPr>
            <w:r w:rsidRPr="007F0B35">
              <w:rPr>
                <w:color w:val="002060"/>
              </w:rPr>
              <w:t xml:space="preserve">(FABRIANO CALCIO A 5 2023) </w:t>
            </w:r>
          </w:p>
        </w:tc>
        <w:tc>
          <w:tcPr>
            <w:tcW w:w="800" w:type="dxa"/>
            <w:tcMar>
              <w:top w:w="20" w:type="dxa"/>
              <w:left w:w="20" w:type="dxa"/>
              <w:bottom w:w="20" w:type="dxa"/>
              <w:right w:w="20" w:type="dxa"/>
            </w:tcMar>
            <w:vAlign w:val="center"/>
            <w:hideMark/>
          </w:tcPr>
          <w:p w14:paraId="5C5DF112"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1AF62705" w14:textId="77777777" w:rsidR="007F0B35" w:rsidRPr="007F0B35" w:rsidRDefault="007F0B35" w:rsidP="00B955B5">
            <w:pPr>
              <w:pStyle w:val="movimento"/>
              <w:rPr>
                <w:color w:val="002060"/>
              </w:rPr>
            </w:pPr>
            <w:r w:rsidRPr="007F0B35">
              <w:rPr>
                <w:color w:val="002060"/>
              </w:rPr>
              <w:t>MATTIONI NICOLA</w:t>
            </w:r>
          </w:p>
        </w:tc>
        <w:tc>
          <w:tcPr>
            <w:tcW w:w="2200" w:type="dxa"/>
            <w:tcMar>
              <w:top w:w="20" w:type="dxa"/>
              <w:left w:w="20" w:type="dxa"/>
              <w:bottom w:w="20" w:type="dxa"/>
              <w:right w:w="20" w:type="dxa"/>
            </w:tcMar>
            <w:vAlign w:val="center"/>
            <w:hideMark/>
          </w:tcPr>
          <w:p w14:paraId="7043985F" w14:textId="77777777" w:rsidR="007F0B35" w:rsidRPr="007F0B35" w:rsidRDefault="007F0B35" w:rsidP="00B955B5">
            <w:pPr>
              <w:pStyle w:val="movimento2"/>
              <w:rPr>
                <w:color w:val="002060"/>
              </w:rPr>
            </w:pPr>
            <w:r w:rsidRPr="007F0B35">
              <w:rPr>
                <w:color w:val="002060"/>
              </w:rPr>
              <w:t xml:space="preserve">(SANTA MARIA NUOVA A.S.D.) </w:t>
            </w:r>
          </w:p>
        </w:tc>
      </w:tr>
    </w:tbl>
    <w:p w14:paraId="70038778" w14:textId="77777777" w:rsidR="007F0B35" w:rsidRPr="007F0B35" w:rsidRDefault="007F0B35" w:rsidP="007F0B35">
      <w:pPr>
        <w:pStyle w:val="titolo20"/>
        <w:rPr>
          <w:rFonts w:eastAsiaTheme="minorEastAsia"/>
          <w:color w:val="002060"/>
        </w:rPr>
      </w:pPr>
      <w:r w:rsidRPr="007F0B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B35" w:rsidRPr="007F0B35" w14:paraId="78A489FE" w14:textId="77777777" w:rsidTr="00B955B5">
        <w:tc>
          <w:tcPr>
            <w:tcW w:w="2200" w:type="dxa"/>
            <w:tcMar>
              <w:top w:w="20" w:type="dxa"/>
              <w:left w:w="20" w:type="dxa"/>
              <w:bottom w:w="20" w:type="dxa"/>
              <w:right w:w="20" w:type="dxa"/>
            </w:tcMar>
            <w:vAlign w:val="center"/>
            <w:hideMark/>
          </w:tcPr>
          <w:p w14:paraId="52710AFE" w14:textId="77777777" w:rsidR="007F0B35" w:rsidRPr="007F0B35" w:rsidRDefault="007F0B35" w:rsidP="00B955B5">
            <w:pPr>
              <w:pStyle w:val="movimento"/>
              <w:rPr>
                <w:color w:val="002060"/>
              </w:rPr>
            </w:pPr>
            <w:r w:rsidRPr="007F0B35">
              <w:rPr>
                <w:color w:val="002060"/>
              </w:rPr>
              <w:t>MARASCA JACOPO</w:t>
            </w:r>
          </w:p>
        </w:tc>
        <w:tc>
          <w:tcPr>
            <w:tcW w:w="2200" w:type="dxa"/>
            <w:tcMar>
              <w:top w:w="20" w:type="dxa"/>
              <w:left w:w="20" w:type="dxa"/>
              <w:bottom w:w="20" w:type="dxa"/>
              <w:right w:w="20" w:type="dxa"/>
            </w:tcMar>
            <w:vAlign w:val="center"/>
            <w:hideMark/>
          </w:tcPr>
          <w:p w14:paraId="55BF8A9D" w14:textId="77777777" w:rsidR="007F0B35" w:rsidRPr="007F0B35" w:rsidRDefault="007F0B35" w:rsidP="00B955B5">
            <w:pPr>
              <w:pStyle w:val="movimento2"/>
              <w:rPr>
                <w:color w:val="002060"/>
              </w:rPr>
            </w:pPr>
            <w:r w:rsidRPr="007F0B35">
              <w:rPr>
                <w:color w:val="002060"/>
              </w:rPr>
              <w:t xml:space="preserve">(CDC 2018) </w:t>
            </w:r>
          </w:p>
        </w:tc>
        <w:tc>
          <w:tcPr>
            <w:tcW w:w="800" w:type="dxa"/>
            <w:tcMar>
              <w:top w:w="20" w:type="dxa"/>
              <w:left w:w="20" w:type="dxa"/>
              <w:bottom w:w="20" w:type="dxa"/>
              <w:right w:w="20" w:type="dxa"/>
            </w:tcMar>
            <w:vAlign w:val="center"/>
            <w:hideMark/>
          </w:tcPr>
          <w:p w14:paraId="303588CB"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10CDB2D5" w14:textId="77777777" w:rsidR="007F0B35" w:rsidRPr="007F0B35" w:rsidRDefault="007F0B35" w:rsidP="00B955B5">
            <w:pPr>
              <w:pStyle w:val="movimento"/>
              <w:rPr>
                <w:color w:val="002060"/>
              </w:rPr>
            </w:pPr>
            <w:r w:rsidRPr="007F0B35">
              <w:rPr>
                <w:color w:val="002060"/>
              </w:rPr>
              <w:t>BRACCIONI MATTIA</w:t>
            </w:r>
          </w:p>
        </w:tc>
        <w:tc>
          <w:tcPr>
            <w:tcW w:w="2200" w:type="dxa"/>
            <w:tcMar>
              <w:top w:w="20" w:type="dxa"/>
              <w:left w:w="20" w:type="dxa"/>
              <w:bottom w:w="20" w:type="dxa"/>
              <w:right w:w="20" w:type="dxa"/>
            </w:tcMar>
            <w:vAlign w:val="center"/>
            <w:hideMark/>
          </w:tcPr>
          <w:p w14:paraId="3E525C1D" w14:textId="77777777" w:rsidR="007F0B35" w:rsidRPr="007F0B35" w:rsidRDefault="007F0B35" w:rsidP="00B955B5">
            <w:pPr>
              <w:pStyle w:val="movimento2"/>
              <w:rPr>
                <w:color w:val="002060"/>
              </w:rPr>
            </w:pPr>
            <w:r w:rsidRPr="007F0B35">
              <w:rPr>
                <w:color w:val="002060"/>
              </w:rPr>
              <w:t xml:space="preserve">(DURANTINA SANTA CECILIA) </w:t>
            </w:r>
          </w:p>
        </w:tc>
      </w:tr>
      <w:tr w:rsidR="007F0B35" w:rsidRPr="007F0B35" w14:paraId="2036D821" w14:textId="77777777" w:rsidTr="00B955B5">
        <w:tc>
          <w:tcPr>
            <w:tcW w:w="2200" w:type="dxa"/>
            <w:tcMar>
              <w:top w:w="20" w:type="dxa"/>
              <w:left w:w="20" w:type="dxa"/>
              <w:bottom w:w="20" w:type="dxa"/>
              <w:right w:w="20" w:type="dxa"/>
            </w:tcMar>
            <w:vAlign w:val="center"/>
            <w:hideMark/>
          </w:tcPr>
          <w:p w14:paraId="5B4EBDB9" w14:textId="77777777" w:rsidR="007F0B35" w:rsidRPr="007F0B35" w:rsidRDefault="007F0B35" w:rsidP="00B955B5">
            <w:pPr>
              <w:pStyle w:val="movimento"/>
              <w:rPr>
                <w:color w:val="002060"/>
              </w:rPr>
            </w:pPr>
            <w:r w:rsidRPr="007F0B35">
              <w:rPr>
                <w:color w:val="002060"/>
              </w:rPr>
              <w:t>BONGIOVANNI GABRIELE</w:t>
            </w:r>
          </w:p>
        </w:tc>
        <w:tc>
          <w:tcPr>
            <w:tcW w:w="2200" w:type="dxa"/>
            <w:tcMar>
              <w:top w:w="20" w:type="dxa"/>
              <w:left w:w="20" w:type="dxa"/>
              <w:bottom w:w="20" w:type="dxa"/>
              <w:right w:w="20" w:type="dxa"/>
            </w:tcMar>
            <w:vAlign w:val="center"/>
            <w:hideMark/>
          </w:tcPr>
          <w:p w14:paraId="76D14423" w14:textId="77777777" w:rsidR="007F0B35" w:rsidRPr="007F0B35" w:rsidRDefault="007F0B35" w:rsidP="00B955B5">
            <w:pPr>
              <w:pStyle w:val="movimento2"/>
              <w:rPr>
                <w:color w:val="002060"/>
              </w:rPr>
            </w:pPr>
            <w:r w:rsidRPr="007F0B35">
              <w:rPr>
                <w:color w:val="002060"/>
              </w:rPr>
              <w:t xml:space="preserve">(FABRIANO CALCIO A 5 2023) </w:t>
            </w:r>
          </w:p>
        </w:tc>
        <w:tc>
          <w:tcPr>
            <w:tcW w:w="800" w:type="dxa"/>
            <w:tcMar>
              <w:top w:w="20" w:type="dxa"/>
              <w:left w:w="20" w:type="dxa"/>
              <w:bottom w:w="20" w:type="dxa"/>
              <w:right w:w="20" w:type="dxa"/>
            </w:tcMar>
            <w:vAlign w:val="center"/>
            <w:hideMark/>
          </w:tcPr>
          <w:p w14:paraId="552FDC10"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281A3AA4"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11485D7A" w14:textId="77777777" w:rsidR="007F0B35" w:rsidRPr="007F0B35" w:rsidRDefault="007F0B35" w:rsidP="00B955B5">
            <w:pPr>
              <w:pStyle w:val="movimento2"/>
              <w:rPr>
                <w:color w:val="002060"/>
              </w:rPr>
            </w:pPr>
            <w:r w:rsidRPr="007F0B35">
              <w:rPr>
                <w:color w:val="002060"/>
              </w:rPr>
              <w:t> </w:t>
            </w:r>
          </w:p>
        </w:tc>
      </w:tr>
    </w:tbl>
    <w:p w14:paraId="730E366A" w14:textId="77777777" w:rsidR="007F0B35" w:rsidRDefault="007F0B35" w:rsidP="007F0B35">
      <w:pPr>
        <w:pStyle w:val="breakline"/>
        <w:rPr>
          <w:rFonts w:eastAsiaTheme="minorEastAsia"/>
          <w:color w:val="002060"/>
        </w:rPr>
      </w:pPr>
    </w:p>
    <w:p w14:paraId="7BF442CC" w14:textId="77777777" w:rsidR="007F0B35" w:rsidRPr="00BD581B" w:rsidRDefault="007F0B35" w:rsidP="007F0B3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4B37502" w14:textId="77777777" w:rsidR="007F0B35" w:rsidRPr="00BD581B" w:rsidRDefault="007F0B35" w:rsidP="007F0B3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631B4DC" w14:textId="77777777" w:rsidR="007F0B35" w:rsidRPr="007F0B35" w:rsidRDefault="007F0B35" w:rsidP="007F0B35">
      <w:pPr>
        <w:pStyle w:val="breakline"/>
        <w:rPr>
          <w:rFonts w:eastAsiaTheme="minorEastAsia"/>
          <w:color w:val="002060"/>
        </w:rPr>
      </w:pPr>
    </w:p>
    <w:p w14:paraId="7D2D6CD0" w14:textId="77777777" w:rsidR="007F0B35" w:rsidRPr="007F0B35" w:rsidRDefault="007F0B35" w:rsidP="007F0B35">
      <w:pPr>
        <w:pStyle w:val="breakline"/>
        <w:rPr>
          <w:color w:val="002060"/>
        </w:rPr>
      </w:pPr>
    </w:p>
    <w:p w14:paraId="52B46D62" w14:textId="77777777" w:rsidR="007F0B35" w:rsidRPr="007F0B35" w:rsidRDefault="007F0B35" w:rsidP="007F0B35">
      <w:pPr>
        <w:pStyle w:val="titolocampionato0"/>
        <w:shd w:val="clear" w:color="auto" w:fill="CCCCCC"/>
        <w:spacing w:before="80" w:after="40"/>
        <w:rPr>
          <w:color w:val="002060"/>
        </w:rPr>
      </w:pPr>
      <w:r w:rsidRPr="007F0B35">
        <w:rPr>
          <w:color w:val="002060"/>
        </w:rPr>
        <w:t>COPPA MARCHE UNDER 19 CALCIO 5</w:t>
      </w:r>
    </w:p>
    <w:p w14:paraId="6ED53253" w14:textId="77777777" w:rsidR="007F0B35" w:rsidRPr="007F0B35" w:rsidRDefault="007F0B35" w:rsidP="007F0B35">
      <w:pPr>
        <w:pStyle w:val="titoloprinc0"/>
        <w:rPr>
          <w:color w:val="002060"/>
        </w:rPr>
      </w:pPr>
      <w:r w:rsidRPr="007F0B35">
        <w:rPr>
          <w:color w:val="002060"/>
        </w:rPr>
        <w:t>RISULTATI</w:t>
      </w:r>
    </w:p>
    <w:p w14:paraId="03F87F4F" w14:textId="77777777" w:rsidR="007F0B35" w:rsidRPr="007F0B35" w:rsidRDefault="007F0B35" w:rsidP="007F0B35">
      <w:pPr>
        <w:pStyle w:val="breakline"/>
        <w:rPr>
          <w:color w:val="002060"/>
        </w:rPr>
      </w:pPr>
    </w:p>
    <w:p w14:paraId="6F38B590" w14:textId="77777777" w:rsidR="007F0B35" w:rsidRPr="007F0B35" w:rsidRDefault="007F0B35" w:rsidP="007F0B35">
      <w:pPr>
        <w:pStyle w:val="sottotitolocampionato10"/>
        <w:rPr>
          <w:color w:val="002060"/>
        </w:rPr>
      </w:pPr>
      <w:r w:rsidRPr="007F0B35">
        <w:rPr>
          <w:color w:val="002060"/>
        </w:rPr>
        <w:t>RISULTATI UFFICIALI GARE DEL 04/12/2024</w:t>
      </w:r>
    </w:p>
    <w:p w14:paraId="1748584D" w14:textId="77777777" w:rsidR="007F0B35" w:rsidRPr="007F0B35" w:rsidRDefault="007F0B35" w:rsidP="007F0B35">
      <w:pPr>
        <w:pStyle w:val="sottotitolocampionato20"/>
        <w:spacing w:before="0" w:beforeAutospacing="0" w:after="0" w:afterAutospacing="0"/>
        <w:rPr>
          <w:rFonts w:ascii="Arial" w:hAnsi="Arial" w:cs="Arial"/>
          <w:color w:val="002060"/>
          <w:sz w:val="20"/>
          <w:szCs w:val="20"/>
        </w:rPr>
      </w:pPr>
      <w:r w:rsidRPr="007F0B35">
        <w:rPr>
          <w:rFonts w:ascii="Arial" w:hAnsi="Arial" w:cs="Arial"/>
          <w:color w:val="002060"/>
          <w:sz w:val="20"/>
          <w:szCs w:val="20"/>
        </w:rPr>
        <w:t>Si trascrivono qui di seguito i risultati ufficiali delle gare disputate</w:t>
      </w:r>
    </w:p>
    <w:p w14:paraId="5590121C" w14:textId="77777777" w:rsidR="007F0B35" w:rsidRPr="007F0B35" w:rsidRDefault="007F0B35" w:rsidP="007F0B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0B35" w:rsidRPr="007F0B35" w14:paraId="56A12554" w14:textId="77777777" w:rsidTr="00B955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0B35" w:rsidRPr="007F0B35" w14:paraId="7254B86A" w14:textId="77777777" w:rsidTr="00B955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39C02" w14:textId="77777777" w:rsidR="007F0B35" w:rsidRPr="007F0B35" w:rsidRDefault="007F0B35" w:rsidP="00B955B5">
                  <w:pPr>
                    <w:pStyle w:val="headertabella0"/>
                    <w:rPr>
                      <w:color w:val="002060"/>
                    </w:rPr>
                  </w:pPr>
                  <w:r w:rsidRPr="007F0B35">
                    <w:rPr>
                      <w:color w:val="002060"/>
                    </w:rPr>
                    <w:t>GIRONE SF - 1 Giornata - A</w:t>
                  </w:r>
                </w:p>
              </w:tc>
            </w:tr>
            <w:tr w:rsidR="007F0B35" w:rsidRPr="007F0B35" w14:paraId="3FF67B19" w14:textId="77777777" w:rsidTr="00B955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33A37C" w14:textId="77777777" w:rsidR="007F0B35" w:rsidRPr="007F0B35" w:rsidRDefault="007F0B35" w:rsidP="00B955B5">
                  <w:pPr>
                    <w:pStyle w:val="rowtabella0"/>
                    <w:rPr>
                      <w:color w:val="002060"/>
                    </w:rPr>
                  </w:pPr>
                  <w:r w:rsidRPr="007F0B35">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391F4" w14:textId="77777777" w:rsidR="007F0B35" w:rsidRPr="007F0B35" w:rsidRDefault="007F0B35" w:rsidP="00B955B5">
                  <w:pPr>
                    <w:pStyle w:val="rowtabella0"/>
                    <w:rPr>
                      <w:color w:val="002060"/>
                    </w:rPr>
                  </w:pPr>
                  <w:r w:rsidRPr="007F0B35">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3298A" w14:textId="77777777" w:rsidR="007F0B35" w:rsidRPr="007F0B35" w:rsidRDefault="007F0B35" w:rsidP="00B955B5">
                  <w:pPr>
                    <w:pStyle w:val="rowtabella0"/>
                    <w:jc w:val="center"/>
                    <w:rPr>
                      <w:color w:val="002060"/>
                    </w:rPr>
                  </w:pPr>
                  <w:r w:rsidRPr="007F0B35">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D5C30" w14:textId="77777777" w:rsidR="007F0B35" w:rsidRPr="007F0B35" w:rsidRDefault="007F0B35" w:rsidP="00B955B5">
                  <w:pPr>
                    <w:pStyle w:val="rowtabella0"/>
                    <w:jc w:val="center"/>
                    <w:rPr>
                      <w:color w:val="002060"/>
                    </w:rPr>
                  </w:pPr>
                  <w:r w:rsidRPr="007F0B35">
                    <w:rPr>
                      <w:color w:val="002060"/>
                    </w:rPr>
                    <w:t> </w:t>
                  </w:r>
                </w:p>
              </w:tc>
            </w:tr>
            <w:tr w:rsidR="007F0B35" w:rsidRPr="007F0B35" w14:paraId="19C1DA1E" w14:textId="77777777" w:rsidTr="00B955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D49DE" w14:textId="77777777" w:rsidR="007F0B35" w:rsidRPr="007F0B35" w:rsidRDefault="007F0B35" w:rsidP="00B955B5">
                  <w:pPr>
                    <w:pStyle w:val="rowtabella0"/>
                    <w:rPr>
                      <w:color w:val="002060"/>
                    </w:rPr>
                  </w:pPr>
                  <w:r w:rsidRPr="007F0B35">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7B70B" w14:textId="77777777" w:rsidR="007F0B35" w:rsidRPr="007F0B35" w:rsidRDefault="007F0B35" w:rsidP="00B955B5">
                  <w:pPr>
                    <w:pStyle w:val="rowtabella0"/>
                    <w:rPr>
                      <w:color w:val="002060"/>
                    </w:rPr>
                  </w:pPr>
                  <w:r w:rsidRPr="007F0B35">
                    <w:rPr>
                      <w:color w:val="002060"/>
                    </w:rPr>
                    <w:t xml:space="preserve">- AUDAX 1970 </w:t>
                  </w:r>
                  <w:proofErr w:type="gramStart"/>
                  <w:r w:rsidRPr="007F0B35">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60253" w14:textId="77777777" w:rsidR="007F0B35" w:rsidRPr="007F0B35" w:rsidRDefault="007F0B35" w:rsidP="00B955B5">
                  <w:pPr>
                    <w:pStyle w:val="rowtabella0"/>
                    <w:jc w:val="center"/>
                    <w:rPr>
                      <w:color w:val="002060"/>
                    </w:rPr>
                  </w:pPr>
                  <w:r w:rsidRPr="007F0B35">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4287C" w14:textId="77777777" w:rsidR="007F0B35" w:rsidRPr="007F0B35" w:rsidRDefault="007F0B35" w:rsidP="00B955B5">
                  <w:pPr>
                    <w:pStyle w:val="rowtabella0"/>
                    <w:jc w:val="center"/>
                    <w:rPr>
                      <w:color w:val="002060"/>
                    </w:rPr>
                  </w:pPr>
                  <w:r w:rsidRPr="007F0B35">
                    <w:rPr>
                      <w:color w:val="002060"/>
                    </w:rPr>
                    <w:t> </w:t>
                  </w:r>
                </w:p>
              </w:tc>
            </w:tr>
            <w:tr w:rsidR="007F0B35" w:rsidRPr="007F0B35" w14:paraId="7B232616" w14:textId="77777777" w:rsidTr="00B955B5">
              <w:tc>
                <w:tcPr>
                  <w:tcW w:w="4700" w:type="dxa"/>
                  <w:gridSpan w:val="4"/>
                  <w:tcBorders>
                    <w:top w:val="nil"/>
                    <w:left w:val="nil"/>
                    <w:bottom w:val="nil"/>
                    <w:right w:val="nil"/>
                  </w:tcBorders>
                  <w:tcMar>
                    <w:top w:w="20" w:type="dxa"/>
                    <w:left w:w="20" w:type="dxa"/>
                    <w:bottom w:w="20" w:type="dxa"/>
                    <w:right w:w="20" w:type="dxa"/>
                  </w:tcMar>
                  <w:vAlign w:val="center"/>
                  <w:hideMark/>
                </w:tcPr>
                <w:p w14:paraId="3CD965CC" w14:textId="77777777" w:rsidR="007F0B35" w:rsidRPr="007F0B35" w:rsidRDefault="007F0B35" w:rsidP="00B955B5">
                  <w:pPr>
                    <w:pStyle w:val="rowtabella0"/>
                    <w:rPr>
                      <w:color w:val="002060"/>
                    </w:rPr>
                  </w:pPr>
                  <w:r w:rsidRPr="007F0B35">
                    <w:rPr>
                      <w:color w:val="002060"/>
                    </w:rPr>
                    <w:t>(1) - disputata il 02/12/2024</w:t>
                  </w:r>
                </w:p>
              </w:tc>
            </w:tr>
          </w:tbl>
          <w:p w14:paraId="0E79182D" w14:textId="77777777" w:rsidR="007F0B35" w:rsidRPr="007F0B35" w:rsidRDefault="007F0B35" w:rsidP="00B955B5">
            <w:pPr>
              <w:rPr>
                <w:color w:val="002060"/>
              </w:rPr>
            </w:pPr>
          </w:p>
        </w:tc>
      </w:tr>
    </w:tbl>
    <w:p w14:paraId="7F21DD15" w14:textId="77777777" w:rsidR="007F0B35" w:rsidRPr="007F0B35" w:rsidRDefault="007F0B35" w:rsidP="007F0B35">
      <w:pPr>
        <w:pStyle w:val="breakline"/>
        <w:rPr>
          <w:rFonts w:eastAsiaTheme="minorEastAsia"/>
          <w:color w:val="002060"/>
        </w:rPr>
      </w:pPr>
    </w:p>
    <w:p w14:paraId="512B591A" w14:textId="77777777" w:rsidR="007F0B35" w:rsidRPr="007F0B35" w:rsidRDefault="007F0B35" w:rsidP="007F0B35">
      <w:pPr>
        <w:pStyle w:val="breakline"/>
        <w:rPr>
          <w:color w:val="002060"/>
        </w:rPr>
      </w:pPr>
    </w:p>
    <w:p w14:paraId="070618A2" w14:textId="77777777" w:rsidR="007F0B35" w:rsidRPr="007F0B35" w:rsidRDefault="007F0B35" w:rsidP="007F0B35">
      <w:pPr>
        <w:pStyle w:val="titoloprinc0"/>
        <w:rPr>
          <w:color w:val="002060"/>
        </w:rPr>
      </w:pPr>
      <w:r w:rsidRPr="007F0B35">
        <w:rPr>
          <w:color w:val="002060"/>
        </w:rPr>
        <w:t>GIUDICE SPORTIVO</w:t>
      </w:r>
    </w:p>
    <w:p w14:paraId="0FEBBEB2" w14:textId="77777777" w:rsidR="007F0B35" w:rsidRPr="007F0B35" w:rsidRDefault="007F0B35" w:rsidP="007F0B35">
      <w:pPr>
        <w:pStyle w:val="diffida"/>
        <w:rPr>
          <w:color w:val="002060"/>
        </w:rPr>
      </w:pPr>
      <w:r w:rsidRPr="007F0B35">
        <w:rPr>
          <w:color w:val="002060"/>
        </w:rPr>
        <w:t>Il Giudice Sportivo Avv. Agnese Lazzaretti, con l'assistenza del segretario Angelo Castellana, nella seduta del 06/12/2024, ha adottato le decisioni che di seguito integralmente si riportano:</w:t>
      </w:r>
    </w:p>
    <w:p w14:paraId="61FF5CD9" w14:textId="77777777" w:rsidR="007F0B35" w:rsidRPr="007F0B35" w:rsidRDefault="007F0B35" w:rsidP="007F0B35">
      <w:pPr>
        <w:pStyle w:val="titolo10"/>
        <w:rPr>
          <w:color w:val="002060"/>
        </w:rPr>
      </w:pPr>
      <w:r w:rsidRPr="007F0B35">
        <w:rPr>
          <w:color w:val="002060"/>
        </w:rPr>
        <w:t xml:space="preserve">GARE DEL 2/12/2024 </w:t>
      </w:r>
    </w:p>
    <w:p w14:paraId="1C99D4CA" w14:textId="77777777" w:rsidR="007F0B35" w:rsidRPr="007F0B35" w:rsidRDefault="007F0B35" w:rsidP="007F0B35">
      <w:pPr>
        <w:pStyle w:val="titolo7a"/>
        <w:rPr>
          <w:color w:val="002060"/>
        </w:rPr>
      </w:pPr>
      <w:r w:rsidRPr="007F0B35">
        <w:rPr>
          <w:color w:val="002060"/>
        </w:rPr>
        <w:t xml:space="preserve">PROVVEDIMENTI DISCIPLINARI </w:t>
      </w:r>
    </w:p>
    <w:p w14:paraId="548508B2" w14:textId="77777777" w:rsidR="007F0B35" w:rsidRPr="007F0B35" w:rsidRDefault="007F0B35" w:rsidP="007F0B35">
      <w:pPr>
        <w:pStyle w:val="titolo7b0"/>
        <w:rPr>
          <w:color w:val="002060"/>
        </w:rPr>
      </w:pPr>
      <w:r w:rsidRPr="007F0B35">
        <w:rPr>
          <w:color w:val="002060"/>
        </w:rPr>
        <w:t xml:space="preserve">In base alle risultanze degli atti ufficiali sono state deliberate le seguenti sanzioni disciplinari. </w:t>
      </w:r>
    </w:p>
    <w:p w14:paraId="0EAB812A" w14:textId="77777777" w:rsidR="007F0B35" w:rsidRPr="007F0B35" w:rsidRDefault="007F0B35" w:rsidP="007F0B35">
      <w:pPr>
        <w:pStyle w:val="titolo30"/>
        <w:rPr>
          <w:color w:val="002060"/>
        </w:rPr>
      </w:pPr>
      <w:r w:rsidRPr="007F0B35">
        <w:rPr>
          <w:color w:val="002060"/>
        </w:rPr>
        <w:t xml:space="preserve">DIRIGENTI </w:t>
      </w:r>
    </w:p>
    <w:p w14:paraId="6486DC55" w14:textId="77777777" w:rsidR="007F0B35" w:rsidRPr="007F0B35" w:rsidRDefault="007F0B35" w:rsidP="007F0B35">
      <w:pPr>
        <w:pStyle w:val="titolo20"/>
        <w:rPr>
          <w:color w:val="002060"/>
        </w:rPr>
      </w:pPr>
      <w:r w:rsidRPr="007F0B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B35" w:rsidRPr="007F0B35" w14:paraId="60D93ED7" w14:textId="77777777" w:rsidTr="00B955B5">
        <w:tc>
          <w:tcPr>
            <w:tcW w:w="2200" w:type="dxa"/>
            <w:tcMar>
              <w:top w:w="20" w:type="dxa"/>
              <w:left w:w="20" w:type="dxa"/>
              <w:bottom w:w="20" w:type="dxa"/>
              <w:right w:w="20" w:type="dxa"/>
            </w:tcMar>
            <w:vAlign w:val="center"/>
            <w:hideMark/>
          </w:tcPr>
          <w:p w14:paraId="24BF8BF0" w14:textId="77777777" w:rsidR="007F0B35" w:rsidRPr="007F0B35" w:rsidRDefault="007F0B35" w:rsidP="00B955B5">
            <w:pPr>
              <w:pStyle w:val="movimento"/>
              <w:rPr>
                <w:color w:val="002060"/>
              </w:rPr>
            </w:pPr>
            <w:r w:rsidRPr="007F0B35">
              <w:rPr>
                <w:color w:val="002060"/>
              </w:rPr>
              <w:t>SONNI NICOLO</w:t>
            </w:r>
          </w:p>
        </w:tc>
        <w:tc>
          <w:tcPr>
            <w:tcW w:w="2200" w:type="dxa"/>
            <w:tcMar>
              <w:top w:w="20" w:type="dxa"/>
              <w:left w:w="20" w:type="dxa"/>
              <w:bottom w:w="20" w:type="dxa"/>
              <w:right w:w="20" w:type="dxa"/>
            </w:tcMar>
            <w:vAlign w:val="center"/>
            <w:hideMark/>
          </w:tcPr>
          <w:p w14:paraId="63682E9B" w14:textId="77777777" w:rsidR="007F0B35" w:rsidRPr="007F0B35" w:rsidRDefault="007F0B35" w:rsidP="00B955B5">
            <w:pPr>
              <w:pStyle w:val="movimento2"/>
              <w:rPr>
                <w:color w:val="002060"/>
              </w:rPr>
            </w:pPr>
            <w:r w:rsidRPr="007F0B35">
              <w:rPr>
                <w:color w:val="002060"/>
              </w:rPr>
              <w:t xml:space="preserve">(AUDAX 1970 </w:t>
            </w:r>
            <w:proofErr w:type="gramStart"/>
            <w:r w:rsidRPr="007F0B35">
              <w:rPr>
                <w:color w:val="002060"/>
              </w:rPr>
              <w:t>S.ANGELO</w:t>
            </w:r>
            <w:proofErr w:type="gramEnd"/>
            <w:r w:rsidRPr="007F0B35">
              <w:rPr>
                <w:color w:val="002060"/>
              </w:rPr>
              <w:t xml:space="preserve">) </w:t>
            </w:r>
          </w:p>
        </w:tc>
        <w:tc>
          <w:tcPr>
            <w:tcW w:w="800" w:type="dxa"/>
            <w:tcMar>
              <w:top w:w="20" w:type="dxa"/>
              <w:left w:w="20" w:type="dxa"/>
              <w:bottom w:w="20" w:type="dxa"/>
              <w:right w:w="20" w:type="dxa"/>
            </w:tcMar>
            <w:vAlign w:val="center"/>
            <w:hideMark/>
          </w:tcPr>
          <w:p w14:paraId="2ED0E7E5"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1F5D1223" w14:textId="77777777" w:rsidR="007F0B35" w:rsidRPr="007F0B35" w:rsidRDefault="007F0B35" w:rsidP="00B955B5">
            <w:pPr>
              <w:pStyle w:val="movimento"/>
              <w:rPr>
                <w:color w:val="002060"/>
              </w:rPr>
            </w:pPr>
            <w:r w:rsidRPr="007F0B35">
              <w:rPr>
                <w:color w:val="002060"/>
              </w:rPr>
              <w:t>MONTESI FRANCESCO</w:t>
            </w:r>
          </w:p>
        </w:tc>
        <w:tc>
          <w:tcPr>
            <w:tcW w:w="2200" w:type="dxa"/>
            <w:tcMar>
              <w:top w:w="20" w:type="dxa"/>
              <w:left w:w="20" w:type="dxa"/>
              <w:bottom w:w="20" w:type="dxa"/>
              <w:right w:w="20" w:type="dxa"/>
            </w:tcMar>
            <w:vAlign w:val="center"/>
            <w:hideMark/>
          </w:tcPr>
          <w:p w14:paraId="508D894D" w14:textId="77777777" w:rsidR="007F0B35" w:rsidRPr="007F0B35" w:rsidRDefault="007F0B35" w:rsidP="00B955B5">
            <w:pPr>
              <w:pStyle w:val="movimento2"/>
              <w:rPr>
                <w:color w:val="002060"/>
              </w:rPr>
            </w:pPr>
            <w:r w:rsidRPr="007F0B35">
              <w:rPr>
                <w:color w:val="002060"/>
              </w:rPr>
              <w:t xml:space="preserve">(ITALSERVICE C5) </w:t>
            </w:r>
          </w:p>
        </w:tc>
      </w:tr>
    </w:tbl>
    <w:p w14:paraId="094C9F37" w14:textId="77777777" w:rsidR="007F0B35" w:rsidRPr="007F0B35" w:rsidRDefault="007F0B35" w:rsidP="007F0B35">
      <w:pPr>
        <w:pStyle w:val="titolo30"/>
        <w:rPr>
          <w:rFonts w:eastAsiaTheme="minorEastAsia"/>
          <w:color w:val="002060"/>
        </w:rPr>
      </w:pPr>
      <w:r w:rsidRPr="007F0B35">
        <w:rPr>
          <w:color w:val="002060"/>
        </w:rPr>
        <w:t xml:space="preserve">CALCIATORI NON ESPULSI </w:t>
      </w:r>
    </w:p>
    <w:p w14:paraId="5B84C40A" w14:textId="77777777" w:rsidR="007F0B35" w:rsidRPr="007F0B35" w:rsidRDefault="007F0B35" w:rsidP="007F0B35">
      <w:pPr>
        <w:pStyle w:val="titolo20"/>
        <w:rPr>
          <w:color w:val="002060"/>
        </w:rPr>
      </w:pPr>
      <w:r w:rsidRPr="007F0B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B35" w:rsidRPr="007F0B35" w14:paraId="6C0CD7CC" w14:textId="77777777" w:rsidTr="00B955B5">
        <w:tc>
          <w:tcPr>
            <w:tcW w:w="2200" w:type="dxa"/>
            <w:tcMar>
              <w:top w:w="20" w:type="dxa"/>
              <w:left w:w="20" w:type="dxa"/>
              <w:bottom w:w="20" w:type="dxa"/>
              <w:right w:w="20" w:type="dxa"/>
            </w:tcMar>
            <w:vAlign w:val="center"/>
            <w:hideMark/>
          </w:tcPr>
          <w:p w14:paraId="0F61A347" w14:textId="77777777" w:rsidR="007F0B35" w:rsidRPr="007F0B35" w:rsidRDefault="007F0B35" w:rsidP="00B955B5">
            <w:pPr>
              <w:pStyle w:val="movimento"/>
              <w:rPr>
                <w:color w:val="002060"/>
              </w:rPr>
            </w:pPr>
            <w:r w:rsidRPr="007F0B35">
              <w:rPr>
                <w:color w:val="002060"/>
              </w:rPr>
              <w:t>ADDATE NICOLA GABRIELE</w:t>
            </w:r>
          </w:p>
        </w:tc>
        <w:tc>
          <w:tcPr>
            <w:tcW w:w="2200" w:type="dxa"/>
            <w:tcMar>
              <w:top w:w="20" w:type="dxa"/>
              <w:left w:w="20" w:type="dxa"/>
              <w:bottom w:w="20" w:type="dxa"/>
              <w:right w:w="20" w:type="dxa"/>
            </w:tcMar>
            <w:vAlign w:val="center"/>
            <w:hideMark/>
          </w:tcPr>
          <w:p w14:paraId="2FC1A6FF" w14:textId="77777777" w:rsidR="007F0B35" w:rsidRPr="007F0B35" w:rsidRDefault="007F0B35" w:rsidP="00B955B5">
            <w:pPr>
              <w:pStyle w:val="movimento2"/>
              <w:rPr>
                <w:color w:val="002060"/>
              </w:rPr>
            </w:pPr>
            <w:r w:rsidRPr="007F0B35">
              <w:rPr>
                <w:color w:val="002060"/>
              </w:rPr>
              <w:t xml:space="preserve">(AUDAX 1970 </w:t>
            </w:r>
            <w:proofErr w:type="gramStart"/>
            <w:r w:rsidRPr="007F0B35">
              <w:rPr>
                <w:color w:val="002060"/>
              </w:rPr>
              <w:t>S.ANGELO</w:t>
            </w:r>
            <w:proofErr w:type="gramEnd"/>
            <w:r w:rsidRPr="007F0B35">
              <w:rPr>
                <w:color w:val="002060"/>
              </w:rPr>
              <w:t xml:space="preserve">) </w:t>
            </w:r>
          </w:p>
        </w:tc>
        <w:tc>
          <w:tcPr>
            <w:tcW w:w="800" w:type="dxa"/>
            <w:tcMar>
              <w:top w:w="20" w:type="dxa"/>
              <w:left w:w="20" w:type="dxa"/>
              <w:bottom w:w="20" w:type="dxa"/>
              <w:right w:w="20" w:type="dxa"/>
            </w:tcMar>
            <w:vAlign w:val="center"/>
            <w:hideMark/>
          </w:tcPr>
          <w:p w14:paraId="33305410"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6015B1F8" w14:textId="77777777" w:rsidR="007F0B35" w:rsidRPr="007F0B35" w:rsidRDefault="007F0B35" w:rsidP="00B955B5">
            <w:pPr>
              <w:pStyle w:val="movimento"/>
              <w:rPr>
                <w:color w:val="002060"/>
              </w:rPr>
            </w:pPr>
            <w:r w:rsidRPr="007F0B35">
              <w:rPr>
                <w:color w:val="002060"/>
              </w:rPr>
              <w:t>BALDUCCI ALESSIO</w:t>
            </w:r>
          </w:p>
        </w:tc>
        <w:tc>
          <w:tcPr>
            <w:tcW w:w="2200" w:type="dxa"/>
            <w:tcMar>
              <w:top w:w="20" w:type="dxa"/>
              <w:left w:w="20" w:type="dxa"/>
              <w:bottom w:w="20" w:type="dxa"/>
              <w:right w:w="20" w:type="dxa"/>
            </w:tcMar>
            <w:vAlign w:val="center"/>
            <w:hideMark/>
          </w:tcPr>
          <w:p w14:paraId="3B594DDC" w14:textId="77777777" w:rsidR="007F0B35" w:rsidRPr="007F0B35" w:rsidRDefault="007F0B35" w:rsidP="00B955B5">
            <w:pPr>
              <w:pStyle w:val="movimento2"/>
              <w:rPr>
                <w:color w:val="002060"/>
              </w:rPr>
            </w:pPr>
            <w:r w:rsidRPr="007F0B35">
              <w:rPr>
                <w:color w:val="002060"/>
              </w:rPr>
              <w:t xml:space="preserve">(AUDAX 1970 </w:t>
            </w:r>
            <w:proofErr w:type="gramStart"/>
            <w:r w:rsidRPr="007F0B35">
              <w:rPr>
                <w:color w:val="002060"/>
              </w:rPr>
              <w:t>S.ANGELO</w:t>
            </w:r>
            <w:proofErr w:type="gramEnd"/>
            <w:r w:rsidRPr="007F0B35">
              <w:rPr>
                <w:color w:val="002060"/>
              </w:rPr>
              <w:t xml:space="preserve">) </w:t>
            </w:r>
          </w:p>
        </w:tc>
      </w:tr>
      <w:tr w:rsidR="007F0B35" w:rsidRPr="007F0B35" w14:paraId="013DC01D" w14:textId="77777777" w:rsidTr="00B955B5">
        <w:tc>
          <w:tcPr>
            <w:tcW w:w="2200" w:type="dxa"/>
            <w:tcMar>
              <w:top w:w="20" w:type="dxa"/>
              <w:left w:w="20" w:type="dxa"/>
              <w:bottom w:w="20" w:type="dxa"/>
              <w:right w:w="20" w:type="dxa"/>
            </w:tcMar>
            <w:vAlign w:val="center"/>
            <w:hideMark/>
          </w:tcPr>
          <w:p w14:paraId="43BF9602" w14:textId="77777777" w:rsidR="007F0B35" w:rsidRPr="007F0B35" w:rsidRDefault="007F0B35" w:rsidP="00B955B5">
            <w:pPr>
              <w:pStyle w:val="movimento"/>
              <w:rPr>
                <w:color w:val="002060"/>
              </w:rPr>
            </w:pPr>
            <w:r w:rsidRPr="007F0B35">
              <w:rPr>
                <w:color w:val="002060"/>
              </w:rPr>
              <w:t>GUZMAN BARTOLACCI ALEJANDRO</w:t>
            </w:r>
          </w:p>
        </w:tc>
        <w:tc>
          <w:tcPr>
            <w:tcW w:w="2200" w:type="dxa"/>
            <w:tcMar>
              <w:top w:w="20" w:type="dxa"/>
              <w:left w:w="20" w:type="dxa"/>
              <w:bottom w:w="20" w:type="dxa"/>
              <w:right w:w="20" w:type="dxa"/>
            </w:tcMar>
            <w:vAlign w:val="center"/>
            <w:hideMark/>
          </w:tcPr>
          <w:p w14:paraId="27EAAFF5" w14:textId="77777777" w:rsidR="007F0B35" w:rsidRPr="007F0B35" w:rsidRDefault="007F0B35" w:rsidP="00B955B5">
            <w:pPr>
              <w:pStyle w:val="movimento2"/>
              <w:rPr>
                <w:color w:val="002060"/>
              </w:rPr>
            </w:pPr>
            <w:r w:rsidRPr="007F0B35">
              <w:rPr>
                <w:color w:val="002060"/>
              </w:rPr>
              <w:t xml:space="preserve">(AUDAX 1970 </w:t>
            </w:r>
            <w:proofErr w:type="gramStart"/>
            <w:r w:rsidRPr="007F0B35">
              <w:rPr>
                <w:color w:val="002060"/>
              </w:rPr>
              <w:t>S.ANGELO</w:t>
            </w:r>
            <w:proofErr w:type="gramEnd"/>
            <w:r w:rsidRPr="007F0B35">
              <w:rPr>
                <w:color w:val="002060"/>
              </w:rPr>
              <w:t xml:space="preserve">) </w:t>
            </w:r>
          </w:p>
        </w:tc>
        <w:tc>
          <w:tcPr>
            <w:tcW w:w="800" w:type="dxa"/>
            <w:tcMar>
              <w:top w:w="20" w:type="dxa"/>
              <w:left w:w="20" w:type="dxa"/>
              <w:bottom w:w="20" w:type="dxa"/>
              <w:right w:w="20" w:type="dxa"/>
            </w:tcMar>
            <w:vAlign w:val="center"/>
            <w:hideMark/>
          </w:tcPr>
          <w:p w14:paraId="716D0CB0"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7F8CAF19"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53265954" w14:textId="77777777" w:rsidR="007F0B35" w:rsidRPr="007F0B35" w:rsidRDefault="007F0B35" w:rsidP="00B955B5">
            <w:pPr>
              <w:pStyle w:val="movimento2"/>
              <w:rPr>
                <w:color w:val="002060"/>
              </w:rPr>
            </w:pPr>
            <w:r w:rsidRPr="007F0B35">
              <w:rPr>
                <w:color w:val="002060"/>
              </w:rPr>
              <w:t> </w:t>
            </w:r>
          </w:p>
        </w:tc>
      </w:tr>
    </w:tbl>
    <w:p w14:paraId="38FFCEC9" w14:textId="77777777" w:rsidR="007F0B35" w:rsidRDefault="007F0B35" w:rsidP="007F0B35">
      <w:pPr>
        <w:pStyle w:val="breakline"/>
        <w:rPr>
          <w:rFonts w:eastAsiaTheme="minorEastAsia"/>
          <w:color w:val="002060"/>
        </w:rPr>
      </w:pPr>
    </w:p>
    <w:p w14:paraId="34E5E00F" w14:textId="77777777" w:rsidR="007F0B35" w:rsidRPr="00BD581B" w:rsidRDefault="007F0B35" w:rsidP="007F0B3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1D17BFC" w14:textId="77777777" w:rsidR="007F0B35" w:rsidRPr="00BD581B" w:rsidRDefault="007F0B35" w:rsidP="007F0B3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DE0D204" w14:textId="77777777" w:rsidR="007F0B35" w:rsidRDefault="007F0B35" w:rsidP="007F0B35">
      <w:pPr>
        <w:pStyle w:val="breakline"/>
        <w:rPr>
          <w:rFonts w:eastAsiaTheme="minorEastAsia"/>
          <w:color w:val="002060"/>
        </w:rPr>
      </w:pPr>
    </w:p>
    <w:p w14:paraId="5F72D2D2" w14:textId="77777777" w:rsidR="007F0B35" w:rsidRPr="007F0B35" w:rsidRDefault="007F0B35" w:rsidP="007F0B35">
      <w:pPr>
        <w:pStyle w:val="breakline"/>
        <w:rPr>
          <w:rFonts w:eastAsiaTheme="minorEastAsia"/>
          <w:color w:val="002060"/>
        </w:rPr>
      </w:pPr>
    </w:p>
    <w:p w14:paraId="192CA818" w14:textId="77777777" w:rsidR="007F0B35" w:rsidRPr="007F0B35" w:rsidRDefault="007F0B35" w:rsidP="007F0B35">
      <w:pPr>
        <w:pStyle w:val="titolocampionato0"/>
        <w:shd w:val="clear" w:color="auto" w:fill="CCCCCC"/>
        <w:spacing w:before="80" w:after="40"/>
        <w:rPr>
          <w:color w:val="002060"/>
        </w:rPr>
      </w:pPr>
      <w:r w:rsidRPr="007F0B35">
        <w:rPr>
          <w:color w:val="002060"/>
        </w:rPr>
        <w:t>COPPA MARCHE UNDER17 CALCIO A5</w:t>
      </w:r>
    </w:p>
    <w:p w14:paraId="6139504C" w14:textId="77777777" w:rsidR="007F0B35" w:rsidRPr="007F0B35" w:rsidRDefault="007F0B35" w:rsidP="007F0B35">
      <w:pPr>
        <w:pStyle w:val="titoloprinc0"/>
        <w:rPr>
          <w:color w:val="002060"/>
        </w:rPr>
      </w:pPr>
      <w:r w:rsidRPr="007F0B35">
        <w:rPr>
          <w:color w:val="002060"/>
        </w:rPr>
        <w:t>RISULTATI</w:t>
      </w:r>
    </w:p>
    <w:p w14:paraId="6ECA5A8F" w14:textId="77777777" w:rsidR="007F0B35" w:rsidRPr="007F0B35" w:rsidRDefault="007F0B35" w:rsidP="007F0B35">
      <w:pPr>
        <w:pStyle w:val="breakline"/>
        <w:rPr>
          <w:color w:val="002060"/>
        </w:rPr>
      </w:pPr>
    </w:p>
    <w:p w14:paraId="64010FD1" w14:textId="77777777" w:rsidR="007F0B35" w:rsidRPr="007F0B35" w:rsidRDefault="007F0B35" w:rsidP="007F0B35">
      <w:pPr>
        <w:pStyle w:val="sottotitolocampionato10"/>
        <w:rPr>
          <w:color w:val="002060"/>
        </w:rPr>
      </w:pPr>
      <w:r w:rsidRPr="007F0B35">
        <w:rPr>
          <w:color w:val="002060"/>
        </w:rPr>
        <w:t>RISULTATI UFFICIALI GARE DEL 03/12/2024</w:t>
      </w:r>
    </w:p>
    <w:p w14:paraId="674EB0F6" w14:textId="77777777" w:rsidR="007F0B35" w:rsidRPr="007F0B35" w:rsidRDefault="007F0B35" w:rsidP="007F0B35">
      <w:pPr>
        <w:pStyle w:val="sottotitolocampionato20"/>
        <w:spacing w:before="0" w:beforeAutospacing="0" w:after="0" w:afterAutospacing="0"/>
        <w:rPr>
          <w:rFonts w:ascii="Arial" w:hAnsi="Arial" w:cs="Arial"/>
          <w:color w:val="002060"/>
          <w:sz w:val="20"/>
          <w:szCs w:val="20"/>
        </w:rPr>
      </w:pPr>
      <w:r w:rsidRPr="007F0B35">
        <w:rPr>
          <w:rFonts w:ascii="Arial" w:hAnsi="Arial" w:cs="Arial"/>
          <w:color w:val="002060"/>
          <w:sz w:val="20"/>
          <w:szCs w:val="20"/>
        </w:rPr>
        <w:t>Si trascrivono qui di seguito i risultati ufficiali delle gare disputate</w:t>
      </w:r>
    </w:p>
    <w:p w14:paraId="07994A34" w14:textId="77777777" w:rsidR="007F0B35" w:rsidRPr="007F0B35" w:rsidRDefault="007F0B35" w:rsidP="007F0B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0B35" w:rsidRPr="007F0B35" w14:paraId="6EA887D4" w14:textId="77777777" w:rsidTr="00B955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0B35" w:rsidRPr="007F0B35" w14:paraId="57E4294C" w14:textId="77777777" w:rsidTr="00B955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0720D" w14:textId="77777777" w:rsidR="007F0B35" w:rsidRPr="007F0B35" w:rsidRDefault="007F0B35" w:rsidP="00B955B5">
                  <w:pPr>
                    <w:pStyle w:val="headertabella0"/>
                    <w:rPr>
                      <w:color w:val="002060"/>
                    </w:rPr>
                  </w:pPr>
                  <w:r w:rsidRPr="007F0B35">
                    <w:rPr>
                      <w:color w:val="002060"/>
                    </w:rPr>
                    <w:lastRenderedPageBreak/>
                    <w:t>GIRONE SF - 1 Giornata - A</w:t>
                  </w:r>
                </w:p>
              </w:tc>
            </w:tr>
            <w:tr w:rsidR="007F0B35" w:rsidRPr="007F0B35" w14:paraId="6ADFF5E0" w14:textId="77777777" w:rsidTr="00B955B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113ADF" w14:textId="77777777" w:rsidR="007F0B35" w:rsidRPr="007F0B35" w:rsidRDefault="007F0B35" w:rsidP="00B955B5">
                  <w:pPr>
                    <w:pStyle w:val="rowtabella0"/>
                    <w:rPr>
                      <w:color w:val="002060"/>
                    </w:rPr>
                  </w:pPr>
                  <w:r w:rsidRPr="007F0B35">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C7D4B" w14:textId="77777777" w:rsidR="007F0B35" w:rsidRPr="007F0B35" w:rsidRDefault="007F0B35" w:rsidP="00B955B5">
                  <w:pPr>
                    <w:pStyle w:val="rowtabella0"/>
                    <w:rPr>
                      <w:color w:val="002060"/>
                    </w:rPr>
                  </w:pPr>
                  <w:r w:rsidRPr="007F0B35">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2F5886" w14:textId="77777777" w:rsidR="007F0B35" w:rsidRPr="007F0B35" w:rsidRDefault="007F0B35" w:rsidP="00B955B5">
                  <w:pPr>
                    <w:pStyle w:val="rowtabella0"/>
                    <w:jc w:val="center"/>
                    <w:rPr>
                      <w:color w:val="002060"/>
                    </w:rPr>
                  </w:pPr>
                  <w:r w:rsidRPr="007F0B35">
                    <w:rPr>
                      <w:color w:val="002060"/>
                    </w:rPr>
                    <w:t>11 - 1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3E1F3" w14:textId="77777777" w:rsidR="007F0B35" w:rsidRPr="007F0B35" w:rsidRDefault="007F0B35" w:rsidP="00B955B5">
                  <w:pPr>
                    <w:pStyle w:val="rowtabella0"/>
                    <w:jc w:val="center"/>
                    <w:rPr>
                      <w:color w:val="002060"/>
                    </w:rPr>
                  </w:pPr>
                  <w:r w:rsidRPr="007F0B35">
                    <w:rPr>
                      <w:color w:val="002060"/>
                    </w:rPr>
                    <w:t> </w:t>
                  </w:r>
                </w:p>
              </w:tc>
            </w:tr>
          </w:tbl>
          <w:p w14:paraId="2CE880F8" w14:textId="77777777" w:rsidR="007F0B35" w:rsidRPr="007F0B35" w:rsidRDefault="007F0B35" w:rsidP="00B955B5">
            <w:pPr>
              <w:rPr>
                <w:color w:val="002060"/>
              </w:rPr>
            </w:pPr>
          </w:p>
        </w:tc>
      </w:tr>
    </w:tbl>
    <w:p w14:paraId="526FB2C5" w14:textId="77777777" w:rsidR="007F0B35" w:rsidRPr="007F0B35" w:rsidRDefault="007F0B35" w:rsidP="007F0B35">
      <w:pPr>
        <w:pStyle w:val="breakline"/>
        <w:rPr>
          <w:rFonts w:eastAsiaTheme="minorEastAsia"/>
          <w:color w:val="002060"/>
        </w:rPr>
      </w:pPr>
    </w:p>
    <w:p w14:paraId="222A18FE" w14:textId="77777777" w:rsidR="007F0B35" w:rsidRPr="007F0B35" w:rsidRDefault="007F0B35" w:rsidP="007F0B35">
      <w:pPr>
        <w:pStyle w:val="breakline"/>
        <w:rPr>
          <w:color w:val="002060"/>
        </w:rPr>
      </w:pPr>
    </w:p>
    <w:p w14:paraId="440D918E" w14:textId="77777777" w:rsidR="007F0B35" w:rsidRPr="007F0B35" w:rsidRDefault="007F0B35" w:rsidP="007F0B35">
      <w:pPr>
        <w:pStyle w:val="titoloprinc0"/>
        <w:rPr>
          <w:color w:val="002060"/>
        </w:rPr>
      </w:pPr>
      <w:r w:rsidRPr="007F0B35">
        <w:rPr>
          <w:color w:val="002060"/>
        </w:rPr>
        <w:t>GIUDICE SPORTIVO</w:t>
      </w:r>
    </w:p>
    <w:p w14:paraId="5795C0C9" w14:textId="77777777" w:rsidR="007F0B35" w:rsidRPr="007F0B35" w:rsidRDefault="007F0B35" w:rsidP="007F0B35">
      <w:pPr>
        <w:pStyle w:val="diffida"/>
        <w:rPr>
          <w:color w:val="002060"/>
        </w:rPr>
      </w:pPr>
      <w:r w:rsidRPr="007F0B35">
        <w:rPr>
          <w:color w:val="002060"/>
        </w:rPr>
        <w:t>Il Giudice Sportivo Avv. Agnese Lazzaretti, con l'assistenza del segretario Angelo Castellana, nella seduta del 06/12/2024, ha adottato le decisioni che di seguito integralmente si riportano:</w:t>
      </w:r>
    </w:p>
    <w:p w14:paraId="2711D4CF" w14:textId="77777777" w:rsidR="007F0B35" w:rsidRPr="007F0B35" w:rsidRDefault="007F0B35" w:rsidP="007F0B35">
      <w:pPr>
        <w:pStyle w:val="titolo10"/>
        <w:rPr>
          <w:color w:val="002060"/>
        </w:rPr>
      </w:pPr>
      <w:r w:rsidRPr="007F0B35">
        <w:rPr>
          <w:color w:val="002060"/>
        </w:rPr>
        <w:t xml:space="preserve">GARE DEL 3/12/2024 </w:t>
      </w:r>
    </w:p>
    <w:p w14:paraId="721DD15A" w14:textId="77777777" w:rsidR="007F0B35" w:rsidRPr="007F0B35" w:rsidRDefault="007F0B35" w:rsidP="007F0B35">
      <w:pPr>
        <w:pStyle w:val="titolo7a"/>
        <w:rPr>
          <w:color w:val="002060"/>
        </w:rPr>
      </w:pPr>
      <w:r w:rsidRPr="007F0B35">
        <w:rPr>
          <w:color w:val="002060"/>
        </w:rPr>
        <w:t xml:space="preserve">PROVVEDIMENTI DISCIPLINARI </w:t>
      </w:r>
    </w:p>
    <w:p w14:paraId="7CF566D2" w14:textId="77777777" w:rsidR="007F0B35" w:rsidRPr="007F0B35" w:rsidRDefault="007F0B35" w:rsidP="007F0B35">
      <w:pPr>
        <w:pStyle w:val="titolo7b0"/>
        <w:rPr>
          <w:color w:val="002060"/>
        </w:rPr>
      </w:pPr>
      <w:r w:rsidRPr="007F0B35">
        <w:rPr>
          <w:color w:val="002060"/>
        </w:rPr>
        <w:t xml:space="preserve">In base alle risultanze degli atti ufficiali sono state deliberate le seguenti sanzioni disciplinari. </w:t>
      </w:r>
    </w:p>
    <w:p w14:paraId="6D7693AD" w14:textId="77777777" w:rsidR="007F0B35" w:rsidRPr="007F0B35" w:rsidRDefault="007F0B35" w:rsidP="007F0B35">
      <w:pPr>
        <w:pStyle w:val="titolo30"/>
        <w:rPr>
          <w:color w:val="002060"/>
        </w:rPr>
      </w:pPr>
      <w:r w:rsidRPr="007F0B35">
        <w:rPr>
          <w:color w:val="002060"/>
        </w:rPr>
        <w:t xml:space="preserve">CALCIATORI NON ESPULSI </w:t>
      </w:r>
    </w:p>
    <w:p w14:paraId="790C4AC1" w14:textId="77777777" w:rsidR="007F0B35" w:rsidRPr="007F0B35" w:rsidRDefault="007F0B35" w:rsidP="007F0B35">
      <w:pPr>
        <w:pStyle w:val="titolo20"/>
        <w:rPr>
          <w:color w:val="002060"/>
        </w:rPr>
      </w:pPr>
      <w:r w:rsidRPr="007F0B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B35" w:rsidRPr="007F0B35" w14:paraId="3A0CD4A3" w14:textId="77777777" w:rsidTr="00B955B5">
        <w:tc>
          <w:tcPr>
            <w:tcW w:w="2200" w:type="dxa"/>
            <w:tcMar>
              <w:top w:w="20" w:type="dxa"/>
              <w:left w:w="20" w:type="dxa"/>
              <w:bottom w:w="20" w:type="dxa"/>
              <w:right w:w="20" w:type="dxa"/>
            </w:tcMar>
            <w:vAlign w:val="center"/>
            <w:hideMark/>
          </w:tcPr>
          <w:p w14:paraId="679CD881" w14:textId="77777777" w:rsidR="007F0B35" w:rsidRPr="007F0B35" w:rsidRDefault="007F0B35" w:rsidP="00B955B5">
            <w:pPr>
              <w:pStyle w:val="movimento"/>
              <w:rPr>
                <w:color w:val="002060"/>
              </w:rPr>
            </w:pPr>
            <w:r w:rsidRPr="007F0B35">
              <w:rPr>
                <w:color w:val="002060"/>
              </w:rPr>
              <w:t>SALERNO LORENZO</w:t>
            </w:r>
          </w:p>
        </w:tc>
        <w:tc>
          <w:tcPr>
            <w:tcW w:w="2200" w:type="dxa"/>
            <w:tcMar>
              <w:top w:w="20" w:type="dxa"/>
              <w:left w:w="20" w:type="dxa"/>
              <w:bottom w:w="20" w:type="dxa"/>
              <w:right w:w="20" w:type="dxa"/>
            </w:tcMar>
            <w:vAlign w:val="center"/>
            <w:hideMark/>
          </w:tcPr>
          <w:p w14:paraId="072AB997" w14:textId="77777777" w:rsidR="007F0B35" w:rsidRPr="007F0B35" w:rsidRDefault="007F0B35" w:rsidP="00B955B5">
            <w:pPr>
              <w:pStyle w:val="movimento2"/>
              <w:rPr>
                <w:color w:val="002060"/>
              </w:rPr>
            </w:pPr>
            <w:r w:rsidRPr="007F0B35">
              <w:rPr>
                <w:color w:val="002060"/>
              </w:rPr>
              <w:t xml:space="preserve">(CANTINE RIUNITE CSI) </w:t>
            </w:r>
          </w:p>
        </w:tc>
        <w:tc>
          <w:tcPr>
            <w:tcW w:w="800" w:type="dxa"/>
            <w:tcMar>
              <w:top w:w="20" w:type="dxa"/>
              <w:left w:w="20" w:type="dxa"/>
              <w:bottom w:w="20" w:type="dxa"/>
              <w:right w:w="20" w:type="dxa"/>
            </w:tcMar>
            <w:vAlign w:val="center"/>
            <w:hideMark/>
          </w:tcPr>
          <w:p w14:paraId="0D1E787A"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650090A6" w14:textId="77777777" w:rsidR="007F0B35" w:rsidRPr="007F0B35" w:rsidRDefault="007F0B35" w:rsidP="00B955B5">
            <w:pPr>
              <w:pStyle w:val="movimento"/>
              <w:rPr>
                <w:color w:val="002060"/>
              </w:rPr>
            </w:pPr>
            <w:r w:rsidRPr="007F0B35">
              <w:rPr>
                <w:color w:val="002060"/>
              </w:rPr>
              <w:t> </w:t>
            </w:r>
          </w:p>
        </w:tc>
        <w:tc>
          <w:tcPr>
            <w:tcW w:w="2200" w:type="dxa"/>
            <w:tcMar>
              <w:top w:w="20" w:type="dxa"/>
              <w:left w:w="20" w:type="dxa"/>
              <w:bottom w:w="20" w:type="dxa"/>
              <w:right w:w="20" w:type="dxa"/>
            </w:tcMar>
            <w:vAlign w:val="center"/>
            <w:hideMark/>
          </w:tcPr>
          <w:p w14:paraId="61BA1036" w14:textId="77777777" w:rsidR="007F0B35" w:rsidRPr="007F0B35" w:rsidRDefault="007F0B35" w:rsidP="00B955B5">
            <w:pPr>
              <w:pStyle w:val="movimento2"/>
              <w:rPr>
                <w:color w:val="002060"/>
              </w:rPr>
            </w:pPr>
            <w:r w:rsidRPr="007F0B35">
              <w:rPr>
                <w:color w:val="002060"/>
              </w:rPr>
              <w:t> </w:t>
            </w:r>
          </w:p>
        </w:tc>
      </w:tr>
    </w:tbl>
    <w:p w14:paraId="19406F4C" w14:textId="77777777" w:rsidR="007F0B35" w:rsidRDefault="007F0B35" w:rsidP="00630727">
      <w:pPr>
        <w:pStyle w:val="Corpodeltesto21"/>
        <w:jc w:val="center"/>
        <w:rPr>
          <w:rFonts w:ascii="Arial" w:hAnsi="Arial" w:cs="Arial"/>
          <w:bCs/>
          <w:color w:val="002060"/>
          <w:sz w:val="22"/>
          <w:szCs w:val="22"/>
        </w:rPr>
      </w:pPr>
    </w:p>
    <w:p w14:paraId="31164318" w14:textId="77777777" w:rsidR="007F0B35" w:rsidRPr="00BD581B" w:rsidRDefault="007F0B35" w:rsidP="007F0B3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E18C55D" w14:textId="77777777" w:rsidR="007F0B35" w:rsidRPr="00BD581B" w:rsidRDefault="007F0B35" w:rsidP="007F0B3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084C8BF" w14:textId="77777777" w:rsidR="007F0B35" w:rsidRPr="007F0B35" w:rsidRDefault="007F0B35" w:rsidP="00630727">
      <w:pPr>
        <w:pStyle w:val="Corpodeltesto21"/>
        <w:jc w:val="center"/>
        <w:rPr>
          <w:rFonts w:ascii="Arial" w:hAnsi="Arial" w:cs="Arial"/>
          <w:bCs/>
          <w:color w:val="002060"/>
          <w:sz w:val="22"/>
          <w:szCs w:val="22"/>
        </w:rPr>
      </w:pPr>
    </w:p>
    <w:p w14:paraId="7064D19D" w14:textId="77777777" w:rsidR="005406B8" w:rsidRDefault="005406B8" w:rsidP="00630727">
      <w:pPr>
        <w:pStyle w:val="Corpodeltesto21"/>
        <w:jc w:val="center"/>
        <w:rPr>
          <w:rFonts w:ascii="Arial" w:hAnsi="Arial" w:cs="Arial"/>
          <w:bCs/>
          <w:color w:val="002060"/>
          <w:sz w:val="22"/>
          <w:szCs w:val="22"/>
        </w:rPr>
      </w:pPr>
    </w:p>
    <w:p w14:paraId="6855D801" w14:textId="77777777" w:rsidR="007F0B35" w:rsidRPr="007F0B35" w:rsidRDefault="007F0B35" w:rsidP="007F0B35">
      <w:pPr>
        <w:pStyle w:val="titolocampionato0"/>
        <w:shd w:val="clear" w:color="auto" w:fill="CCCCCC"/>
        <w:spacing w:before="80" w:after="40"/>
        <w:rPr>
          <w:color w:val="002060"/>
        </w:rPr>
      </w:pPr>
      <w:r w:rsidRPr="007F0B35">
        <w:rPr>
          <w:color w:val="002060"/>
        </w:rPr>
        <w:t>COPPA MARCHE UNDER15 CALCIO A5</w:t>
      </w:r>
    </w:p>
    <w:p w14:paraId="404C8BAF" w14:textId="77777777" w:rsidR="007F0B35" w:rsidRPr="007F0B35" w:rsidRDefault="007F0B35" w:rsidP="007F0B35">
      <w:pPr>
        <w:pStyle w:val="titoloprinc0"/>
        <w:rPr>
          <w:color w:val="002060"/>
        </w:rPr>
      </w:pPr>
      <w:r w:rsidRPr="007F0B35">
        <w:rPr>
          <w:color w:val="002060"/>
        </w:rPr>
        <w:t>RISULTATI</w:t>
      </w:r>
    </w:p>
    <w:p w14:paraId="539792F0" w14:textId="77777777" w:rsidR="007F0B35" w:rsidRPr="007F0B35" w:rsidRDefault="007F0B35" w:rsidP="007F0B35">
      <w:pPr>
        <w:pStyle w:val="breakline"/>
        <w:rPr>
          <w:color w:val="002060"/>
        </w:rPr>
      </w:pPr>
    </w:p>
    <w:p w14:paraId="78ECDD45" w14:textId="77777777" w:rsidR="007F0B35" w:rsidRPr="007F0B35" w:rsidRDefault="007F0B35" w:rsidP="007F0B35">
      <w:pPr>
        <w:pStyle w:val="sottotitolocampionato10"/>
        <w:rPr>
          <w:color w:val="002060"/>
        </w:rPr>
      </w:pPr>
      <w:r w:rsidRPr="007F0B35">
        <w:rPr>
          <w:color w:val="002060"/>
        </w:rPr>
        <w:t>RISULTATI UFFICIALI GARE DEL 05/12/2024</w:t>
      </w:r>
    </w:p>
    <w:p w14:paraId="31F1A956" w14:textId="77777777" w:rsidR="007F0B35" w:rsidRPr="007F0B35" w:rsidRDefault="007F0B35" w:rsidP="007F0B35">
      <w:pPr>
        <w:pStyle w:val="sottotitolocampionato20"/>
        <w:spacing w:before="0" w:beforeAutospacing="0" w:after="0" w:afterAutospacing="0"/>
        <w:rPr>
          <w:rFonts w:ascii="Arial" w:hAnsi="Arial" w:cs="Arial"/>
          <w:color w:val="002060"/>
          <w:sz w:val="20"/>
          <w:szCs w:val="20"/>
        </w:rPr>
      </w:pPr>
      <w:r w:rsidRPr="007F0B35">
        <w:rPr>
          <w:rFonts w:ascii="Arial" w:hAnsi="Arial" w:cs="Arial"/>
          <w:color w:val="002060"/>
          <w:sz w:val="20"/>
          <w:szCs w:val="20"/>
        </w:rPr>
        <w:t>Si trascrivono qui di seguito i risultati ufficiali delle gare disputate</w:t>
      </w:r>
    </w:p>
    <w:p w14:paraId="1EFA1918" w14:textId="77777777" w:rsidR="007F0B35" w:rsidRPr="007F0B35" w:rsidRDefault="007F0B35" w:rsidP="007F0B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0B35" w:rsidRPr="007F0B35" w14:paraId="7A979AF0" w14:textId="77777777" w:rsidTr="00B955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0B35" w:rsidRPr="007F0B35" w14:paraId="790C2D7B" w14:textId="77777777" w:rsidTr="00B955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160D1" w14:textId="77777777" w:rsidR="007F0B35" w:rsidRPr="007F0B35" w:rsidRDefault="007F0B35" w:rsidP="00B955B5">
                  <w:pPr>
                    <w:pStyle w:val="headertabella0"/>
                    <w:rPr>
                      <w:color w:val="002060"/>
                    </w:rPr>
                  </w:pPr>
                  <w:r w:rsidRPr="007F0B35">
                    <w:rPr>
                      <w:color w:val="002060"/>
                    </w:rPr>
                    <w:t>GIRONE SF - 1 Giornata - A</w:t>
                  </w:r>
                </w:p>
              </w:tc>
            </w:tr>
            <w:tr w:rsidR="007F0B35" w:rsidRPr="007F0B35" w14:paraId="570D8CED" w14:textId="77777777" w:rsidTr="00B955B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39B5C0" w14:textId="77777777" w:rsidR="007F0B35" w:rsidRPr="007F0B35" w:rsidRDefault="007F0B35" w:rsidP="00B955B5">
                  <w:pPr>
                    <w:pStyle w:val="rowtabella0"/>
                    <w:rPr>
                      <w:color w:val="002060"/>
                    </w:rPr>
                  </w:pPr>
                  <w:r w:rsidRPr="007F0B35">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E8082" w14:textId="77777777" w:rsidR="007F0B35" w:rsidRPr="007F0B35" w:rsidRDefault="007F0B35" w:rsidP="00B955B5">
                  <w:pPr>
                    <w:pStyle w:val="rowtabella0"/>
                    <w:rPr>
                      <w:color w:val="002060"/>
                    </w:rPr>
                  </w:pPr>
                  <w:r w:rsidRPr="007F0B35">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4DB6F" w14:textId="77777777" w:rsidR="007F0B35" w:rsidRPr="007F0B35" w:rsidRDefault="007F0B35" w:rsidP="00B955B5">
                  <w:pPr>
                    <w:pStyle w:val="rowtabella0"/>
                    <w:jc w:val="center"/>
                    <w:rPr>
                      <w:color w:val="002060"/>
                    </w:rPr>
                  </w:pPr>
                  <w:r w:rsidRPr="007F0B35">
                    <w:rPr>
                      <w:color w:val="002060"/>
                    </w:rPr>
                    <w:t>10 - 1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313DB" w14:textId="77777777" w:rsidR="007F0B35" w:rsidRPr="007F0B35" w:rsidRDefault="007F0B35" w:rsidP="00B955B5">
                  <w:pPr>
                    <w:pStyle w:val="rowtabella0"/>
                    <w:jc w:val="center"/>
                    <w:rPr>
                      <w:color w:val="002060"/>
                    </w:rPr>
                  </w:pPr>
                  <w:r w:rsidRPr="007F0B35">
                    <w:rPr>
                      <w:color w:val="002060"/>
                    </w:rPr>
                    <w:t> </w:t>
                  </w:r>
                </w:p>
              </w:tc>
            </w:tr>
          </w:tbl>
          <w:p w14:paraId="3DE44E2B" w14:textId="77777777" w:rsidR="007F0B35" w:rsidRPr="007F0B35" w:rsidRDefault="007F0B35" w:rsidP="00B955B5">
            <w:pPr>
              <w:rPr>
                <w:color w:val="002060"/>
              </w:rPr>
            </w:pPr>
          </w:p>
        </w:tc>
      </w:tr>
    </w:tbl>
    <w:p w14:paraId="251FE8CB" w14:textId="77777777" w:rsidR="007F0B35" w:rsidRPr="007F0B35" w:rsidRDefault="007F0B35" w:rsidP="007F0B35">
      <w:pPr>
        <w:pStyle w:val="breakline"/>
        <w:rPr>
          <w:rFonts w:eastAsiaTheme="minorEastAsia"/>
          <w:color w:val="002060"/>
        </w:rPr>
      </w:pPr>
    </w:p>
    <w:p w14:paraId="5432741C" w14:textId="77777777" w:rsidR="007F0B35" w:rsidRPr="007F0B35" w:rsidRDefault="007F0B35" w:rsidP="007F0B35">
      <w:pPr>
        <w:pStyle w:val="breakline"/>
        <w:rPr>
          <w:color w:val="002060"/>
        </w:rPr>
      </w:pPr>
    </w:p>
    <w:p w14:paraId="7F57DA12" w14:textId="77777777" w:rsidR="007F0B35" w:rsidRDefault="007F0B35" w:rsidP="00630727">
      <w:pPr>
        <w:pStyle w:val="Corpodeltesto21"/>
        <w:jc w:val="center"/>
        <w:rPr>
          <w:rFonts w:ascii="Arial" w:hAnsi="Arial" w:cs="Arial"/>
          <w:bCs/>
          <w:color w:val="002060"/>
          <w:sz w:val="22"/>
          <w:szCs w:val="22"/>
        </w:rPr>
      </w:pPr>
    </w:p>
    <w:p w14:paraId="10F41D0D" w14:textId="77777777" w:rsidR="005406B8" w:rsidRPr="00DE1EF7" w:rsidRDefault="005406B8" w:rsidP="005406B8">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000B44C8" w14:textId="77777777" w:rsidR="005406B8" w:rsidRDefault="005406B8" w:rsidP="005406B8">
      <w:pPr>
        <w:pStyle w:val="LndNormale1"/>
        <w:rPr>
          <w:rFonts w:cs="Arial"/>
          <w:color w:val="002060"/>
        </w:rPr>
      </w:pPr>
    </w:p>
    <w:p w14:paraId="4B5A63F4" w14:textId="48295353" w:rsidR="005406B8" w:rsidRPr="002F286D" w:rsidRDefault="005406B8" w:rsidP="005406B8">
      <w:pPr>
        <w:pStyle w:val="LndNormale1"/>
        <w:rPr>
          <w:b/>
          <w:color w:val="002060"/>
          <w:sz w:val="28"/>
          <w:szCs w:val="28"/>
        </w:rPr>
      </w:pPr>
      <w:r>
        <w:rPr>
          <w:b/>
          <w:color w:val="002060"/>
          <w:sz w:val="28"/>
          <w:szCs w:val="28"/>
        </w:rPr>
        <w:t>CAMPIONATO</w:t>
      </w:r>
      <w:r w:rsidRPr="002F286D">
        <w:rPr>
          <w:b/>
          <w:color w:val="002060"/>
          <w:sz w:val="28"/>
          <w:szCs w:val="28"/>
        </w:rPr>
        <w:t xml:space="preserve"> </w:t>
      </w:r>
      <w:r>
        <w:rPr>
          <w:b/>
          <w:color w:val="002060"/>
          <w:sz w:val="28"/>
          <w:szCs w:val="28"/>
        </w:rPr>
        <w:t xml:space="preserve">REGIONALE </w:t>
      </w:r>
      <w:r w:rsidRPr="002F286D">
        <w:rPr>
          <w:b/>
          <w:color w:val="002060"/>
          <w:sz w:val="28"/>
          <w:szCs w:val="28"/>
        </w:rPr>
        <w:t xml:space="preserve">CALCIO A CINQUE </w:t>
      </w:r>
      <w:r>
        <w:rPr>
          <w:b/>
          <w:color w:val="002060"/>
          <w:sz w:val="28"/>
          <w:szCs w:val="28"/>
        </w:rPr>
        <w:t>UNDER 17</w:t>
      </w:r>
      <w:r w:rsidRPr="002F286D">
        <w:rPr>
          <w:b/>
          <w:color w:val="002060"/>
          <w:sz w:val="28"/>
          <w:szCs w:val="28"/>
        </w:rPr>
        <w:t>, GIRONE “</w:t>
      </w:r>
      <w:r>
        <w:rPr>
          <w:b/>
          <w:color w:val="002060"/>
          <w:sz w:val="28"/>
          <w:szCs w:val="28"/>
        </w:rPr>
        <w:t>A</w:t>
      </w:r>
      <w:r w:rsidRPr="002F286D">
        <w:rPr>
          <w:b/>
          <w:color w:val="002060"/>
          <w:sz w:val="28"/>
          <w:szCs w:val="28"/>
        </w:rPr>
        <w:t>”</w:t>
      </w:r>
    </w:p>
    <w:p w14:paraId="65B9636D" w14:textId="77777777" w:rsidR="005406B8" w:rsidRPr="00BE7744" w:rsidRDefault="005406B8" w:rsidP="005406B8">
      <w:pPr>
        <w:pStyle w:val="LndNormale1"/>
        <w:rPr>
          <w:rFonts w:cs="Arial"/>
          <w:color w:val="002060"/>
          <w:szCs w:val="22"/>
          <w:highlight w:val="yellow"/>
        </w:rPr>
      </w:pPr>
    </w:p>
    <w:p w14:paraId="142847A2" w14:textId="4763FB10" w:rsidR="005406B8" w:rsidRDefault="005406B8" w:rsidP="005406B8">
      <w:pPr>
        <w:pStyle w:val="LndNormale1"/>
        <w:rPr>
          <w:rFonts w:cs="Arial"/>
          <w:color w:val="002060"/>
          <w:szCs w:val="22"/>
        </w:rPr>
      </w:pPr>
      <w:r w:rsidRPr="0075612D">
        <w:rPr>
          <w:rFonts w:cs="Arial"/>
          <w:color w:val="002060"/>
          <w:szCs w:val="22"/>
        </w:rPr>
        <w:t xml:space="preserve">La gara </w:t>
      </w:r>
      <w:r>
        <w:rPr>
          <w:rFonts w:cs="Arial"/>
          <w:b/>
          <w:bCs/>
          <w:color w:val="002060"/>
        </w:rPr>
        <w:t>CSI GAUDIO – CALCIO A 5 CORINALDO</w:t>
      </w:r>
      <w:r w:rsidRPr="0075612D">
        <w:rPr>
          <w:rFonts w:cs="Arial"/>
          <w:color w:val="002060"/>
          <w:szCs w:val="22"/>
        </w:rPr>
        <w:t xml:space="preserve"> del </w:t>
      </w:r>
      <w:r>
        <w:rPr>
          <w:rFonts w:cs="Arial"/>
          <w:color w:val="002060"/>
          <w:szCs w:val="22"/>
        </w:rPr>
        <w:t>30</w:t>
      </w:r>
      <w:r w:rsidRPr="0075612D">
        <w:rPr>
          <w:rFonts w:cs="Arial"/>
          <w:color w:val="002060"/>
          <w:szCs w:val="22"/>
        </w:rPr>
        <w:t>/</w:t>
      </w:r>
      <w:r>
        <w:rPr>
          <w:rFonts w:cs="Arial"/>
          <w:color w:val="002060"/>
          <w:szCs w:val="22"/>
        </w:rPr>
        <w:t>1</w:t>
      </w:r>
      <w:r>
        <w:rPr>
          <w:rFonts w:cs="Arial"/>
          <w:color w:val="002060"/>
          <w:szCs w:val="22"/>
        </w:rPr>
        <w:t>1</w:t>
      </w:r>
      <w:r w:rsidRPr="0075612D">
        <w:rPr>
          <w:rFonts w:cs="Arial"/>
          <w:color w:val="002060"/>
          <w:szCs w:val="22"/>
        </w:rPr>
        <w:t>/202</w:t>
      </w:r>
      <w:r>
        <w:rPr>
          <w:rFonts w:cs="Arial"/>
          <w:color w:val="002060"/>
          <w:szCs w:val="22"/>
        </w:rPr>
        <w:t>4</w:t>
      </w:r>
      <w:r w:rsidRPr="0075612D">
        <w:rPr>
          <w:rFonts w:cs="Arial"/>
          <w:color w:val="002060"/>
          <w:szCs w:val="22"/>
        </w:rPr>
        <w:t xml:space="preserve"> è terminata con il risultato di </w:t>
      </w:r>
      <w:r>
        <w:rPr>
          <w:rFonts w:cs="Arial"/>
          <w:b/>
          <w:bCs/>
          <w:color w:val="002060"/>
          <w:szCs w:val="22"/>
        </w:rPr>
        <w:t>2-17</w:t>
      </w:r>
      <w:r w:rsidRPr="0075612D">
        <w:rPr>
          <w:rFonts w:cs="Arial"/>
          <w:color w:val="002060"/>
          <w:szCs w:val="22"/>
        </w:rPr>
        <w:t xml:space="preserve"> e non </w:t>
      </w:r>
      <w:r>
        <w:rPr>
          <w:rFonts w:cs="Arial"/>
          <w:color w:val="002060"/>
          <w:szCs w:val="22"/>
        </w:rPr>
        <w:t>17-2</w:t>
      </w:r>
      <w:r w:rsidRPr="0075612D">
        <w:rPr>
          <w:rFonts w:cs="Arial"/>
          <w:color w:val="002060"/>
          <w:szCs w:val="22"/>
        </w:rPr>
        <w:t xml:space="preserve"> come erroneamente riportato nel Comunicato Ufficiale n° </w:t>
      </w:r>
      <w:r>
        <w:rPr>
          <w:rFonts w:cs="Arial"/>
          <w:color w:val="002060"/>
          <w:szCs w:val="22"/>
        </w:rPr>
        <w:t>53</w:t>
      </w:r>
      <w:r>
        <w:rPr>
          <w:rFonts w:cs="Arial"/>
          <w:color w:val="002060"/>
          <w:szCs w:val="22"/>
        </w:rPr>
        <w:t xml:space="preserve"> </w:t>
      </w:r>
      <w:r w:rsidRPr="0075612D">
        <w:rPr>
          <w:rFonts w:cs="Arial"/>
          <w:color w:val="002060"/>
          <w:szCs w:val="22"/>
        </w:rPr>
        <w:t xml:space="preserve">del </w:t>
      </w:r>
      <w:r>
        <w:rPr>
          <w:rFonts w:cs="Arial"/>
          <w:color w:val="002060"/>
          <w:szCs w:val="22"/>
        </w:rPr>
        <w:t>04/</w:t>
      </w:r>
      <w:r>
        <w:rPr>
          <w:rFonts w:cs="Arial"/>
          <w:color w:val="002060"/>
          <w:szCs w:val="22"/>
        </w:rPr>
        <w:t>1</w:t>
      </w:r>
      <w:r>
        <w:rPr>
          <w:rFonts w:cs="Arial"/>
          <w:color w:val="002060"/>
          <w:szCs w:val="22"/>
        </w:rPr>
        <w:t>2</w:t>
      </w:r>
      <w:r w:rsidRPr="0075612D">
        <w:rPr>
          <w:rFonts w:cs="Arial"/>
          <w:color w:val="002060"/>
          <w:szCs w:val="22"/>
        </w:rPr>
        <w:t>/202</w:t>
      </w:r>
      <w:r>
        <w:rPr>
          <w:rFonts w:cs="Arial"/>
          <w:color w:val="002060"/>
          <w:szCs w:val="22"/>
        </w:rPr>
        <w:t>4</w:t>
      </w:r>
      <w:r w:rsidRPr="0075612D">
        <w:rPr>
          <w:rFonts w:cs="Arial"/>
          <w:color w:val="002060"/>
          <w:szCs w:val="22"/>
        </w:rPr>
        <w:t>.</w:t>
      </w:r>
    </w:p>
    <w:p w14:paraId="7DA3D375" w14:textId="77777777" w:rsidR="005406B8" w:rsidRDefault="005406B8" w:rsidP="00630727">
      <w:pPr>
        <w:pStyle w:val="Corpodeltesto21"/>
        <w:jc w:val="center"/>
        <w:rPr>
          <w:rFonts w:ascii="Arial" w:hAnsi="Arial" w:cs="Arial"/>
          <w:bCs/>
          <w:color w:val="002060"/>
          <w:sz w:val="22"/>
          <w:szCs w:val="22"/>
        </w:rPr>
      </w:pPr>
    </w:p>
    <w:p w14:paraId="3CF8E3FE" w14:textId="77777777" w:rsidR="00D77116" w:rsidRPr="00F20605" w:rsidRDefault="00D77116"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530C09F"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2650FA">
        <w:rPr>
          <w:rFonts w:ascii="Arial" w:hAnsi="Arial" w:cs="Arial"/>
          <w:b/>
          <w:bCs/>
          <w:color w:val="002060"/>
        </w:rPr>
        <w:t>16</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55CFBFF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650FA">
        <w:rPr>
          <w:b/>
          <w:color w:val="002060"/>
          <w:u w:val="single"/>
        </w:rPr>
        <w:t>0</w:t>
      </w:r>
      <w:r w:rsidR="00061239">
        <w:rPr>
          <w:b/>
          <w:color w:val="002060"/>
          <w:u w:val="single"/>
        </w:rPr>
        <w:t>6</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A2EE3" w14:textId="77777777" w:rsidR="00FC3CA4" w:rsidRDefault="00FC3CA4">
      <w:r>
        <w:separator/>
      </w:r>
    </w:p>
  </w:endnote>
  <w:endnote w:type="continuationSeparator" w:id="0">
    <w:p w14:paraId="7B3FFB56" w14:textId="77777777" w:rsidR="00FC3CA4" w:rsidRDefault="00FC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50EE60F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w:t>
    </w:r>
    <w:r w:rsidR="00776BAF">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F0F72" w14:textId="77777777" w:rsidR="00FC3CA4" w:rsidRDefault="00FC3CA4">
      <w:r>
        <w:separator/>
      </w:r>
    </w:p>
  </w:footnote>
  <w:footnote w:type="continuationSeparator" w:id="0">
    <w:p w14:paraId="172F980C" w14:textId="77777777" w:rsidR="00FC3CA4" w:rsidRDefault="00FC3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5"/>
  </w:num>
  <w:num w:numId="3" w16cid:durableId="57946484">
    <w:abstractNumId w:val="1"/>
  </w:num>
  <w:num w:numId="4" w16cid:durableId="564266614">
    <w:abstractNumId w:val="4"/>
  </w:num>
  <w:num w:numId="5" w16cid:durableId="1249315646">
    <w:abstractNumId w:val="3"/>
  </w:num>
  <w:num w:numId="6" w16cid:durableId="93475426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TotalTime>
  <Pages>8</Pages>
  <Words>2440</Words>
  <Characters>13913</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16321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2024-12-06T15:55:00Z</cp:lastPrinted>
  <dcterms:created xsi:type="dcterms:W3CDTF">2024-12-05T08:55:00Z</dcterms:created>
  <dcterms:modified xsi:type="dcterms:W3CDTF">2024-12-06T15:56:00Z</dcterms:modified>
</cp:coreProperties>
</file>