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31273B1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C271B">
              <w:rPr>
                <w:rFonts w:ascii="Arial" w:hAnsi="Arial" w:cs="Arial"/>
                <w:color w:val="002060"/>
                <w:sz w:val="40"/>
                <w:szCs w:val="40"/>
              </w:rPr>
              <w:t>5</w:t>
            </w:r>
            <w:r w:rsidR="002F6891">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E7BD5">
              <w:rPr>
                <w:rFonts w:ascii="Arial" w:hAnsi="Arial" w:cs="Arial"/>
                <w:color w:val="002060"/>
                <w:sz w:val="40"/>
                <w:szCs w:val="40"/>
              </w:rPr>
              <w:t>1</w:t>
            </w:r>
            <w:r w:rsidR="002F6891">
              <w:rPr>
                <w:rFonts w:ascii="Arial" w:hAnsi="Arial" w:cs="Arial"/>
                <w:color w:val="002060"/>
                <w:sz w:val="40"/>
                <w:szCs w:val="40"/>
              </w:rPr>
              <w:t>3</w:t>
            </w:r>
            <w:r w:rsidR="00CF4C7D" w:rsidRPr="00DE1EF7">
              <w:rPr>
                <w:rFonts w:ascii="Arial" w:hAnsi="Arial" w:cs="Arial"/>
                <w:color w:val="002060"/>
                <w:sz w:val="40"/>
                <w:szCs w:val="40"/>
              </w:rPr>
              <w:t>/</w:t>
            </w:r>
            <w:r w:rsidR="003050E4">
              <w:rPr>
                <w:rFonts w:ascii="Arial" w:hAnsi="Arial" w:cs="Arial"/>
                <w:color w:val="002060"/>
                <w:sz w:val="40"/>
                <w:szCs w:val="40"/>
              </w:rPr>
              <w:t>1</w:t>
            </w:r>
            <w:r w:rsidR="005A31C6">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2C140B8"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627C47">
          <w:rPr>
            <w:noProof/>
            <w:webHidden/>
          </w:rPr>
          <w:t>1</w:t>
        </w:r>
        <w:r w:rsidR="00AC19D9" w:rsidRPr="00DE1EF7">
          <w:rPr>
            <w:noProof/>
            <w:webHidden/>
          </w:rPr>
          <w:fldChar w:fldCharType="end"/>
        </w:r>
      </w:hyperlink>
    </w:p>
    <w:p w14:paraId="112EDB38" w14:textId="4478A9DA"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627C47">
          <w:rPr>
            <w:noProof/>
            <w:webHidden/>
          </w:rPr>
          <w:t>1</w:t>
        </w:r>
        <w:r w:rsidRPr="00DE1EF7">
          <w:rPr>
            <w:noProof/>
            <w:webHidden/>
          </w:rPr>
          <w:fldChar w:fldCharType="end"/>
        </w:r>
      </w:hyperlink>
    </w:p>
    <w:p w14:paraId="4D9CAD43" w14:textId="295BBE04"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627C47">
          <w:rPr>
            <w:noProof/>
            <w:webHidden/>
          </w:rPr>
          <w:t>1</w:t>
        </w:r>
        <w:r w:rsidRPr="00DE1EF7">
          <w:rPr>
            <w:noProof/>
            <w:webHidden/>
          </w:rPr>
          <w:fldChar w:fldCharType="end"/>
        </w:r>
      </w:hyperlink>
    </w:p>
    <w:p w14:paraId="0EAFCCD8" w14:textId="5F927B02"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627C47">
          <w:rPr>
            <w:noProof/>
            <w:webHidden/>
          </w:rPr>
          <w:t>2</w:t>
        </w:r>
        <w:r w:rsidRPr="00DE1EF7">
          <w:rPr>
            <w:noProof/>
            <w:webHidden/>
          </w:rPr>
          <w:fldChar w:fldCharType="end"/>
        </w:r>
      </w:hyperlink>
    </w:p>
    <w:p w14:paraId="0952245B" w14:textId="5AAEBBAF"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627C47">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4B95F4A" w14:textId="77777777" w:rsidR="0094176A" w:rsidRDefault="0094176A" w:rsidP="00F336CC">
      <w:pPr>
        <w:rPr>
          <w:rFonts w:ascii="Arial" w:hAnsi="Arial" w:cs="Arial"/>
          <w:color w:val="002060"/>
          <w:sz w:val="22"/>
          <w:szCs w:val="22"/>
        </w:rPr>
      </w:pPr>
    </w:p>
    <w:p w14:paraId="5F8A682D" w14:textId="77777777" w:rsidR="00E47093" w:rsidRPr="00E47093" w:rsidRDefault="00E47093" w:rsidP="00E47093">
      <w:pPr>
        <w:pStyle w:val="LndNormale1"/>
        <w:rPr>
          <w:b/>
          <w:color w:val="002060"/>
          <w:sz w:val="28"/>
          <w:szCs w:val="28"/>
        </w:rPr>
      </w:pPr>
      <w:r w:rsidRPr="00E47093">
        <w:rPr>
          <w:b/>
          <w:color w:val="002060"/>
          <w:sz w:val="28"/>
          <w:szCs w:val="28"/>
        </w:rPr>
        <w:t>CU n. 261 del 11.12.2024 LND</w:t>
      </w:r>
    </w:p>
    <w:p w14:paraId="203B1400" w14:textId="77777777" w:rsidR="00E47093" w:rsidRDefault="00E47093" w:rsidP="00E47093">
      <w:pPr>
        <w:pStyle w:val="LndNormale1"/>
        <w:rPr>
          <w:color w:val="002060"/>
        </w:rPr>
      </w:pPr>
    </w:p>
    <w:p w14:paraId="5BCB7F48" w14:textId="030CE1B2" w:rsidR="00E47093" w:rsidRPr="00E47093" w:rsidRDefault="00E47093" w:rsidP="00E47093">
      <w:pPr>
        <w:pStyle w:val="LndNormale1"/>
        <w:rPr>
          <w:color w:val="002060"/>
        </w:rPr>
      </w:pPr>
      <w:r w:rsidRPr="00E47093">
        <w:rPr>
          <w:color w:val="002060"/>
        </w:rPr>
        <w:t>Si trasmette, in allegato, la Circolare.elaborata dalla FIGC inerente il Regolamento FIGC per la prevenzione e il contrasto di abusi, violenze e discriminazioni sui tesserati e l’entrata in vigore dei commi 1, 2, 3 e 4 dell’art. 28 bis del Codice di Giustizia Sportiva.</w:t>
      </w:r>
    </w:p>
    <w:p w14:paraId="65789F76" w14:textId="77777777" w:rsidR="00E47093" w:rsidRDefault="00E47093" w:rsidP="00F336CC">
      <w:pPr>
        <w:rPr>
          <w:rFonts w:ascii="Arial" w:hAnsi="Arial" w:cs="Arial"/>
          <w:color w:val="002060"/>
          <w:sz w:val="22"/>
          <w:szCs w:val="22"/>
        </w:rPr>
      </w:pPr>
    </w:p>
    <w:p w14:paraId="54E467D9" w14:textId="77777777" w:rsidR="003F7FB6" w:rsidRPr="003F7FB6" w:rsidRDefault="003F7FB6" w:rsidP="00F336CC">
      <w:pPr>
        <w:rPr>
          <w:rFonts w:ascii="Arial" w:hAnsi="Arial" w:cs="Arial"/>
          <w:color w:val="002060"/>
          <w:sz w:val="22"/>
          <w:szCs w:val="22"/>
        </w:rPr>
      </w:pPr>
    </w:p>
    <w:p w14:paraId="25AE58ED" w14:textId="77777777" w:rsidR="003F7FB6" w:rsidRPr="003F7FB6" w:rsidRDefault="003F7FB6" w:rsidP="003F7FB6">
      <w:pPr>
        <w:pStyle w:val="LndNormale1"/>
        <w:rPr>
          <w:b/>
          <w:color w:val="002060"/>
          <w:sz w:val="28"/>
          <w:szCs w:val="28"/>
        </w:rPr>
      </w:pPr>
      <w:r w:rsidRPr="003F7FB6">
        <w:rPr>
          <w:b/>
          <w:color w:val="002060"/>
          <w:sz w:val="28"/>
          <w:szCs w:val="28"/>
        </w:rPr>
        <w:t>CIRCOLARE N. 35 DEL 13.12.2024</w:t>
      </w:r>
    </w:p>
    <w:p w14:paraId="13CD0665" w14:textId="77777777" w:rsidR="003F7FB6" w:rsidRDefault="003F7FB6" w:rsidP="003F7FB6">
      <w:pPr>
        <w:pStyle w:val="LndNormale1"/>
        <w:rPr>
          <w:color w:val="002060"/>
        </w:rPr>
      </w:pPr>
    </w:p>
    <w:p w14:paraId="2C9635DE" w14:textId="19D176F3" w:rsidR="003F7FB6" w:rsidRPr="003F7FB6" w:rsidRDefault="003F7FB6" w:rsidP="003F7FB6">
      <w:pPr>
        <w:pStyle w:val="LndNormale1"/>
        <w:rPr>
          <w:color w:val="002060"/>
        </w:rPr>
      </w:pPr>
      <w:r w:rsidRPr="003F7FB6">
        <w:rPr>
          <w:color w:val="002060"/>
        </w:rPr>
        <w:t>Si trasmette, per opportuna conoscenza, copia della Circolare n. 48-2024 elaborata dal Centro Studi Tributari della L.N.D. avente per oggetto:</w:t>
      </w:r>
    </w:p>
    <w:p w14:paraId="199D6137" w14:textId="77777777" w:rsidR="003F7FB6" w:rsidRPr="003F7FB6" w:rsidRDefault="003F7FB6" w:rsidP="003F7FB6">
      <w:pPr>
        <w:pStyle w:val="LndNormale1"/>
        <w:rPr>
          <w:b/>
          <w:i/>
          <w:color w:val="002060"/>
        </w:rPr>
      </w:pPr>
      <w:r w:rsidRPr="003F7FB6">
        <w:rPr>
          <w:b/>
          <w:i/>
          <w:color w:val="002060"/>
        </w:rPr>
        <w:t>“Conversione in legge 9 dicembre 2024, n. 189, del D.L. n. 165, recante misure urgenti in materia economica e fiscale e in favore degli enti territoriali.”</w:t>
      </w:r>
    </w:p>
    <w:p w14:paraId="772D7354" w14:textId="77777777" w:rsidR="003F7FB6" w:rsidRPr="003F7FB6" w:rsidRDefault="003F7FB6" w:rsidP="00F336CC">
      <w:pPr>
        <w:rPr>
          <w:rFonts w:ascii="Arial" w:hAnsi="Arial" w:cs="Arial"/>
          <w:color w:val="002060"/>
          <w:sz w:val="22"/>
          <w:szCs w:val="22"/>
        </w:rPr>
      </w:pPr>
    </w:p>
    <w:p w14:paraId="10D7AEFA" w14:textId="77777777" w:rsidR="0094176A" w:rsidRPr="00D328A0" w:rsidRDefault="0094176A"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FB8F654" w14:textId="73BF9A1C" w:rsidR="00C26C3C" w:rsidRPr="0001739B" w:rsidRDefault="00ED05C4" w:rsidP="0001739B">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10AB597" w14:textId="77777777" w:rsidR="007535EB" w:rsidRDefault="007535EB" w:rsidP="0067544F">
      <w:pPr>
        <w:tabs>
          <w:tab w:val="left" w:pos="2700"/>
        </w:tabs>
        <w:rPr>
          <w:color w:val="002060"/>
          <w:sz w:val="22"/>
          <w:szCs w:val="22"/>
        </w:rPr>
      </w:pPr>
    </w:p>
    <w:p w14:paraId="5D899F4B" w14:textId="77777777" w:rsidR="001D6299" w:rsidRPr="001D6299" w:rsidRDefault="001D6299"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709C4E9B" w14:textId="77777777" w:rsidR="00BC22A6" w:rsidRDefault="00BC22A6" w:rsidP="00C61BBC">
      <w:pPr>
        <w:pStyle w:val="LndNormale1"/>
        <w:jc w:val="left"/>
        <w:rPr>
          <w:b/>
          <w:color w:val="002060"/>
          <w:sz w:val="28"/>
          <w:szCs w:val="28"/>
        </w:rPr>
      </w:pPr>
    </w:p>
    <w:p w14:paraId="5CC3443D" w14:textId="0091B368"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lastRenderedPageBreak/>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33BD1FA9" w14:textId="77777777" w:rsidR="005D4A65" w:rsidRPr="007535EB" w:rsidRDefault="005D4A65" w:rsidP="005D4A65">
      <w:pPr>
        <w:rPr>
          <w:rFonts w:ascii="Arial" w:hAnsi="Arial" w:cs="Arial"/>
          <w:b/>
          <w:color w:val="002060"/>
          <w:sz w:val="28"/>
          <w:szCs w:val="28"/>
        </w:rPr>
      </w:pPr>
      <w:r w:rsidRPr="007535EB">
        <w:rPr>
          <w:rFonts w:ascii="Arial" w:hAnsi="Arial" w:cs="Arial"/>
          <w:b/>
          <w:color w:val="002060"/>
          <w:sz w:val="28"/>
          <w:szCs w:val="28"/>
        </w:rPr>
        <w:t>SPORTELLO DELLE SOCIETA’</w:t>
      </w:r>
    </w:p>
    <w:p w14:paraId="79745AE0" w14:textId="77777777" w:rsidR="005D4A65" w:rsidRPr="007535EB" w:rsidRDefault="005D4A65" w:rsidP="005D4A65">
      <w:pPr>
        <w:rPr>
          <w:bCs/>
          <w:iCs/>
          <w:color w:val="002060"/>
          <w:sz w:val="24"/>
          <w:szCs w:val="24"/>
        </w:rPr>
      </w:pPr>
    </w:p>
    <w:p w14:paraId="7FCF4453" w14:textId="77777777" w:rsidR="005D4A65" w:rsidRPr="007535EB" w:rsidRDefault="005D4A65" w:rsidP="005D4A65">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4D7D1538" w14:textId="77777777" w:rsidR="005D4A65" w:rsidRPr="007535EB" w:rsidRDefault="005D4A65" w:rsidP="005D4A65">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52A3E2EE" w14:textId="77777777" w:rsidR="005D4A65" w:rsidRPr="007535EB" w:rsidRDefault="005D4A65" w:rsidP="005D4A65">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16D551DC" w14:textId="77777777" w:rsidR="002C06FF" w:rsidRDefault="002C06FF" w:rsidP="0047674B">
      <w:pPr>
        <w:pStyle w:val="LndNormale1"/>
        <w:rPr>
          <w:color w:val="002060"/>
        </w:rPr>
      </w:pPr>
    </w:p>
    <w:p w14:paraId="29DE45E0" w14:textId="77777777" w:rsidR="0094176A" w:rsidRDefault="0094176A" w:rsidP="0047674B">
      <w:pPr>
        <w:pStyle w:val="LndNormale1"/>
        <w:rPr>
          <w:color w:val="002060"/>
        </w:rPr>
      </w:pPr>
    </w:p>
    <w:p w14:paraId="0634A189" w14:textId="77777777" w:rsidR="007C68C2" w:rsidRPr="007C68C2" w:rsidRDefault="007C68C2" w:rsidP="007C68C2">
      <w:pPr>
        <w:pStyle w:val="LndNormale1"/>
        <w:rPr>
          <w:b/>
          <w:color w:val="002060"/>
          <w:sz w:val="28"/>
          <w:szCs w:val="28"/>
        </w:rPr>
      </w:pPr>
      <w:r w:rsidRPr="007C68C2">
        <w:rPr>
          <w:b/>
          <w:color w:val="002060"/>
          <w:sz w:val="28"/>
          <w:szCs w:val="28"/>
        </w:rPr>
        <w:t>SCADENZA RATA PAGAMENTO ISCRIZIONI</w:t>
      </w:r>
    </w:p>
    <w:p w14:paraId="2C25BF4A" w14:textId="77777777" w:rsidR="007C68C2" w:rsidRPr="007C68C2" w:rsidRDefault="007C68C2" w:rsidP="007C68C2">
      <w:pPr>
        <w:pStyle w:val="LndNormale1"/>
        <w:rPr>
          <w:color w:val="002060"/>
        </w:rPr>
      </w:pPr>
    </w:p>
    <w:p w14:paraId="3F284E67" w14:textId="77777777" w:rsidR="007C68C2" w:rsidRPr="007C68C2" w:rsidRDefault="007C68C2" w:rsidP="007C68C2">
      <w:pPr>
        <w:pStyle w:val="LndNormale1"/>
        <w:rPr>
          <w:color w:val="002060"/>
          <w:szCs w:val="22"/>
        </w:rPr>
      </w:pPr>
      <w:r w:rsidRPr="007C68C2">
        <w:rPr>
          <w:color w:val="002060"/>
        </w:rPr>
        <w:t xml:space="preserve">Si ricorda che il </w:t>
      </w:r>
      <w:r w:rsidRPr="007C68C2">
        <w:rPr>
          <w:b/>
          <w:color w:val="002060"/>
        </w:rPr>
        <w:t xml:space="preserve">15 dicembre 2024 </w:t>
      </w:r>
      <w:r w:rsidRPr="007C68C2">
        <w:rPr>
          <w:color w:val="002060"/>
          <w:szCs w:val="22"/>
        </w:rPr>
        <w:t xml:space="preserve">scade la rata della tassa di Iscrizione ai Campionati 2024/2025. </w:t>
      </w:r>
    </w:p>
    <w:p w14:paraId="08549B11" w14:textId="77777777" w:rsidR="007C68C2" w:rsidRPr="007C68C2" w:rsidRDefault="007C68C2" w:rsidP="007C68C2">
      <w:pPr>
        <w:pStyle w:val="LndNormale1"/>
        <w:rPr>
          <w:color w:val="002060"/>
          <w:szCs w:val="22"/>
        </w:rPr>
      </w:pPr>
      <w:r w:rsidRPr="007C68C2">
        <w:rPr>
          <w:color w:val="002060"/>
          <w:szCs w:val="22"/>
        </w:rPr>
        <w:t xml:space="preserve">Chi non ha ancora provveduto è invitato a saldare quanto dovuto. </w:t>
      </w:r>
    </w:p>
    <w:p w14:paraId="12EE2CB2" w14:textId="77777777" w:rsidR="007C68C2" w:rsidRDefault="007C68C2" w:rsidP="0047674B">
      <w:pPr>
        <w:pStyle w:val="LndNormale1"/>
        <w:rPr>
          <w:color w:val="002060"/>
        </w:rPr>
      </w:pPr>
    </w:p>
    <w:p w14:paraId="71395AFC" w14:textId="77777777" w:rsidR="00E47093" w:rsidRDefault="00E47093" w:rsidP="0047674B">
      <w:pPr>
        <w:pStyle w:val="LndNormale1"/>
        <w:rPr>
          <w:color w:val="002060"/>
        </w:rPr>
      </w:pPr>
    </w:p>
    <w:p w14:paraId="65A1DAC3" w14:textId="77777777" w:rsidR="00E47093" w:rsidRPr="00E47093" w:rsidRDefault="00E47093" w:rsidP="00E47093">
      <w:pPr>
        <w:pStyle w:val="LndNormale1"/>
        <w:rPr>
          <w:b/>
          <w:color w:val="002060"/>
          <w:sz w:val="28"/>
          <w:szCs w:val="28"/>
        </w:rPr>
      </w:pPr>
      <w:r w:rsidRPr="00E47093">
        <w:rPr>
          <w:b/>
          <w:color w:val="002060"/>
          <w:sz w:val="28"/>
          <w:szCs w:val="28"/>
        </w:rPr>
        <w:t>SVINCOLI EX ART. 117 BIS NOIF</w:t>
      </w:r>
    </w:p>
    <w:p w14:paraId="0D524B47" w14:textId="77777777" w:rsidR="00E47093" w:rsidRPr="00E47093" w:rsidRDefault="00E47093" w:rsidP="00E47093">
      <w:pPr>
        <w:pStyle w:val="LndNormale1"/>
        <w:rPr>
          <w:color w:val="002060"/>
        </w:rPr>
      </w:pPr>
    </w:p>
    <w:p w14:paraId="291E8D81" w14:textId="77777777" w:rsidR="00E47093" w:rsidRPr="00E47093" w:rsidRDefault="00E47093" w:rsidP="00E47093">
      <w:pPr>
        <w:pStyle w:val="LndNormale1"/>
        <w:rPr>
          <w:b/>
          <w:color w:val="002060"/>
        </w:rPr>
      </w:pPr>
      <w:r w:rsidRPr="00E47093">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E47093">
        <w:rPr>
          <w:b/>
          <w:color w:val="002060"/>
        </w:rPr>
        <w:t>11.12.2024:</w:t>
      </w:r>
    </w:p>
    <w:tbl>
      <w:tblPr>
        <w:tblStyle w:val="Grigliatabella"/>
        <w:tblW w:w="0" w:type="auto"/>
        <w:tblLook w:val="04A0" w:firstRow="1" w:lastRow="0" w:firstColumn="1" w:lastColumn="0" w:noHBand="0" w:noVBand="1"/>
      </w:tblPr>
      <w:tblGrid>
        <w:gridCol w:w="1265"/>
        <w:gridCol w:w="2756"/>
        <w:gridCol w:w="1273"/>
        <w:gridCol w:w="1182"/>
        <w:gridCol w:w="3436"/>
      </w:tblGrid>
      <w:tr w:rsidR="00E47093" w:rsidRPr="00E47093" w14:paraId="5744F2E9" w14:textId="77777777" w:rsidTr="00A6047E">
        <w:tc>
          <w:tcPr>
            <w:tcW w:w="1265" w:type="dxa"/>
            <w:tcBorders>
              <w:top w:val="single" w:sz="4" w:space="0" w:color="auto"/>
              <w:left w:val="single" w:sz="4" w:space="0" w:color="auto"/>
              <w:bottom w:val="single" w:sz="4" w:space="0" w:color="auto"/>
              <w:right w:val="single" w:sz="4" w:space="0" w:color="auto"/>
            </w:tcBorders>
            <w:hideMark/>
          </w:tcPr>
          <w:p w14:paraId="142755DF" w14:textId="77777777" w:rsidR="00E47093" w:rsidRPr="00E47093" w:rsidRDefault="00E47093" w:rsidP="00A6047E">
            <w:pPr>
              <w:pStyle w:val="LndNormale1"/>
              <w:jc w:val="center"/>
              <w:textAlignment w:val="baseline"/>
              <w:rPr>
                <w:b/>
                <w:color w:val="002060"/>
              </w:rPr>
            </w:pPr>
            <w:r w:rsidRPr="00E47093">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41614D8" w14:textId="77777777" w:rsidR="00E47093" w:rsidRPr="00E47093" w:rsidRDefault="00E47093" w:rsidP="00A6047E">
            <w:pPr>
              <w:pStyle w:val="LndNormale1"/>
              <w:jc w:val="center"/>
              <w:textAlignment w:val="baseline"/>
              <w:rPr>
                <w:b/>
                <w:color w:val="002060"/>
              </w:rPr>
            </w:pPr>
            <w:r w:rsidRPr="00E47093">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E2A6B3A" w14:textId="77777777" w:rsidR="00E47093" w:rsidRPr="00E47093" w:rsidRDefault="00E47093" w:rsidP="00A6047E">
            <w:pPr>
              <w:pStyle w:val="LndNormale1"/>
              <w:jc w:val="center"/>
              <w:textAlignment w:val="baseline"/>
              <w:rPr>
                <w:b/>
                <w:color w:val="002060"/>
              </w:rPr>
            </w:pPr>
            <w:r w:rsidRPr="00E47093">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C6051DB" w14:textId="77777777" w:rsidR="00E47093" w:rsidRPr="00E47093" w:rsidRDefault="00E47093" w:rsidP="00A6047E">
            <w:pPr>
              <w:pStyle w:val="LndNormale1"/>
              <w:jc w:val="center"/>
              <w:textAlignment w:val="baseline"/>
              <w:rPr>
                <w:b/>
                <w:color w:val="002060"/>
              </w:rPr>
            </w:pPr>
            <w:r w:rsidRPr="00E47093">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6312AD4" w14:textId="77777777" w:rsidR="00E47093" w:rsidRPr="00E47093" w:rsidRDefault="00E47093" w:rsidP="00A6047E">
            <w:pPr>
              <w:pStyle w:val="LndNormale1"/>
              <w:jc w:val="center"/>
              <w:textAlignment w:val="baseline"/>
              <w:rPr>
                <w:b/>
                <w:color w:val="002060"/>
              </w:rPr>
            </w:pPr>
            <w:r w:rsidRPr="00E47093">
              <w:rPr>
                <w:b/>
                <w:color w:val="002060"/>
              </w:rPr>
              <w:t>Società</w:t>
            </w:r>
          </w:p>
        </w:tc>
      </w:tr>
      <w:tr w:rsidR="00E47093" w:rsidRPr="00E47093" w14:paraId="5C8ED2DB" w14:textId="77777777" w:rsidTr="00A6047E">
        <w:tc>
          <w:tcPr>
            <w:tcW w:w="1265" w:type="dxa"/>
            <w:tcBorders>
              <w:top w:val="single" w:sz="4" w:space="0" w:color="auto"/>
              <w:left w:val="single" w:sz="4" w:space="0" w:color="auto"/>
              <w:bottom w:val="single" w:sz="4" w:space="0" w:color="auto"/>
              <w:right w:val="single" w:sz="4" w:space="0" w:color="auto"/>
            </w:tcBorders>
          </w:tcPr>
          <w:p w14:paraId="0B27C411" w14:textId="77777777" w:rsidR="00E47093" w:rsidRPr="00E47093" w:rsidRDefault="00E47093" w:rsidP="00A6047E">
            <w:pPr>
              <w:pStyle w:val="LndNormale1"/>
              <w:textAlignment w:val="baseline"/>
              <w:rPr>
                <w:color w:val="002060"/>
                <w:sz w:val="20"/>
              </w:rPr>
            </w:pPr>
            <w:r w:rsidRPr="00E47093">
              <w:rPr>
                <w:color w:val="002060"/>
                <w:sz w:val="20"/>
              </w:rPr>
              <w:t>5725499</w:t>
            </w:r>
          </w:p>
        </w:tc>
        <w:tc>
          <w:tcPr>
            <w:tcW w:w="2756" w:type="dxa"/>
            <w:tcBorders>
              <w:top w:val="single" w:sz="4" w:space="0" w:color="auto"/>
              <w:left w:val="single" w:sz="4" w:space="0" w:color="auto"/>
              <w:bottom w:val="single" w:sz="4" w:space="0" w:color="auto"/>
              <w:right w:val="single" w:sz="4" w:space="0" w:color="auto"/>
            </w:tcBorders>
          </w:tcPr>
          <w:p w14:paraId="0F99777A" w14:textId="77777777" w:rsidR="00E47093" w:rsidRPr="00E47093" w:rsidRDefault="00E47093" w:rsidP="00A6047E">
            <w:pPr>
              <w:pStyle w:val="LndNormale1"/>
              <w:textAlignment w:val="baseline"/>
              <w:rPr>
                <w:color w:val="002060"/>
                <w:sz w:val="20"/>
              </w:rPr>
            </w:pPr>
            <w:r w:rsidRPr="00E47093">
              <w:rPr>
                <w:color w:val="002060"/>
                <w:sz w:val="20"/>
              </w:rPr>
              <w:t>MARIANI MATTEO</w:t>
            </w:r>
          </w:p>
        </w:tc>
        <w:tc>
          <w:tcPr>
            <w:tcW w:w="1273" w:type="dxa"/>
            <w:tcBorders>
              <w:top w:val="single" w:sz="4" w:space="0" w:color="auto"/>
              <w:left w:val="single" w:sz="4" w:space="0" w:color="auto"/>
              <w:bottom w:val="single" w:sz="4" w:space="0" w:color="auto"/>
              <w:right w:val="single" w:sz="4" w:space="0" w:color="auto"/>
            </w:tcBorders>
          </w:tcPr>
          <w:p w14:paraId="0D8938BF" w14:textId="77777777" w:rsidR="00E47093" w:rsidRPr="00E47093" w:rsidRDefault="00E47093" w:rsidP="00A6047E">
            <w:pPr>
              <w:pStyle w:val="LndNormale1"/>
              <w:textAlignment w:val="baseline"/>
              <w:rPr>
                <w:color w:val="002060"/>
                <w:sz w:val="20"/>
              </w:rPr>
            </w:pPr>
            <w:r w:rsidRPr="00E47093">
              <w:rPr>
                <w:color w:val="002060"/>
                <w:sz w:val="20"/>
              </w:rPr>
              <w:t>07.09.2000</w:t>
            </w:r>
          </w:p>
        </w:tc>
        <w:tc>
          <w:tcPr>
            <w:tcW w:w="1182" w:type="dxa"/>
            <w:tcBorders>
              <w:top w:val="single" w:sz="4" w:space="0" w:color="auto"/>
              <w:left w:val="single" w:sz="4" w:space="0" w:color="auto"/>
              <w:bottom w:val="single" w:sz="4" w:space="0" w:color="auto"/>
              <w:right w:val="single" w:sz="4" w:space="0" w:color="auto"/>
            </w:tcBorders>
          </w:tcPr>
          <w:p w14:paraId="6452BE6B" w14:textId="77777777" w:rsidR="00E47093" w:rsidRPr="00E47093" w:rsidRDefault="00E47093" w:rsidP="00A6047E">
            <w:pPr>
              <w:pStyle w:val="LndNormale1"/>
              <w:textAlignment w:val="baseline"/>
              <w:rPr>
                <w:color w:val="002060"/>
                <w:sz w:val="20"/>
              </w:rPr>
            </w:pPr>
            <w:r w:rsidRPr="00E47093">
              <w:rPr>
                <w:color w:val="002060"/>
                <w:sz w:val="20"/>
              </w:rPr>
              <w:t>914493</w:t>
            </w:r>
          </w:p>
        </w:tc>
        <w:tc>
          <w:tcPr>
            <w:tcW w:w="3436" w:type="dxa"/>
            <w:tcBorders>
              <w:top w:val="single" w:sz="4" w:space="0" w:color="auto"/>
              <w:left w:val="single" w:sz="4" w:space="0" w:color="auto"/>
              <w:bottom w:val="single" w:sz="4" w:space="0" w:color="auto"/>
              <w:right w:val="single" w:sz="4" w:space="0" w:color="auto"/>
            </w:tcBorders>
          </w:tcPr>
          <w:p w14:paraId="555FF034" w14:textId="77777777" w:rsidR="00E47093" w:rsidRPr="00E47093" w:rsidRDefault="00E47093" w:rsidP="00A6047E">
            <w:pPr>
              <w:pStyle w:val="LndNormale1"/>
              <w:textAlignment w:val="baseline"/>
              <w:rPr>
                <w:color w:val="002060"/>
                <w:sz w:val="20"/>
              </w:rPr>
            </w:pPr>
            <w:r w:rsidRPr="00E47093">
              <w:rPr>
                <w:color w:val="002060"/>
                <w:sz w:val="20"/>
              </w:rPr>
              <w:t>U.S. PALOMBESE</w:t>
            </w:r>
          </w:p>
        </w:tc>
      </w:tr>
      <w:tr w:rsidR="00E47093" w:rsidRPr="00E47093" w14:paraId="46BE11A6" w14:textId="77777777" w:rsidTr="00A6047E">
        <w:tc>
          <w:tcPr>
            <w:tcW w:w="1265" w:type="dxa"/>
          </w:tcPr>
          <w:p w14:paraId="6E3BFED6" w14:textId="77777777" w:rsidR="00E47093" w:rsidRPr="00E47093" w:rsidRDefault="00E47093" w:rsidP="00A6047E">
            <w:pPr>
              <w:pStyle w:val="LndNormale1"/>
              <w:textAlignment w:val="baseline"/>
              <w:rPr>
                <w:color w:val="002060"/>
                <w:sz w:val="20"/>
              </w:rPr>
            </w:pPr>
            <w:r w:rsidRPr="00E47093">
              <w:rPr>
                <w:color w:val="002060"/>
                <w:sz w:val="20"/>
              </w:rPr>
              <w:t>2288813</w:t>
            </w:r>
          </w:p>
        </w:tc>
        <w:tc>
          <w:tcPr>
            <w:tcW w:w="2756" w:type="dxa"/>
          </w:tcPr>
          <w:p w14:paraId="0EAC4B6F" w14:textId="77777777" w:rsidR="00E47093" w:rsidRPr="00E47093" w:rsidRDefault="00E47093" w:rsidP="00A6047E">
            <w:pPr>
              <w:pStyle w:val="LndNormale1"/>
              <w:textAlignment w:val="baseline"/>
              <w:rPr>
                <w:color w:val="002060"/>
                <w:sz w:val="20"/>
              </w:rPr>
            </w:pPr>
            <w:r w:rsidRPr="00E47093">
              <w:rPr>
                <w:color w:val="002060"/>
                <w:sz w:val="20"/>
              </w:rPr>
              <w:t>BORGOGNONI MATTEO</w:t>
            </w:r>
          </w:p>
        </w:tc>
        <w:tc>
          <w:tcPr>
            <w:tcW w:w="1273" w:type="dxa"/>
          </w:tcPr>
          <w:p w14:paraId="02D6A630" w14:textId="77777777" w:rsidR="00E47093" w:rsidRPr="00E47093" w:rsidRDefault="00E47093" w:rsidP="00A6047E">
            <w:pPr>
              <w:pStyle w:val="LndNormale1"/>
              <w:textAlignment w:val="baseline"/>
              <w:rPr>
                <w:color w:val="002060"/>
                <w:sz w:val="20"/>
              </w:rPr>
            </w:pPr>
            <w:r w:rsidRPr="00E47093">
              <w:rPr>
                <w:color w:val="002060"/>
                <w:sz w:val="20"/>
              </w:rPr>
              <w:t>19.11.1992</w:t>
            </w:r>
          </w:p>
        </w:tc>
        <w:tc>
          <w:tcPr>
            <w:tcW w:w="1182" w:type="dxa"/>
          </w:tcPr>
          <w:p w14:paraId="7FB23023" w14:textId="77777777" w:rsidR="00E47093" w:rsidRPr="00E47093" w:rsidRDefault="00E47093" w:rsidP="00A6047E">
            <w:pPr>
              <w:pStyle w:val="LndNormale1"/>
              <w:textAlignment w:val="baseline"/>
              <w:rPr>
                <w:color w:val="002060"/>
                <w:sz w:val="20"/>
              </w:rPr>
            </w:pPr>
            <w:r w:rsidRPr="00E47093">
              <w:rPr>
                <w:color w:val="002060"/>
                <w:sz w:val="20"/>
              </w:rPr>
              <w:t>955214</w:t>
            </w:r>
          </w:p>
        </w:tc>
        <w:tc>
          <w:tcPr>
            <w:tcW w:w="3436" w:type="dxa"/>
          </w:tcPr>
          <w:p w14:paraId="71EDB177"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A.S.D. FUTSAL CASTELFIDARDO</w:t>
            </w:r>
          </w:p>
        </w:tc>
      </w:tr>
      <w:tr w:rsidR="00E47093" w:rsidRPr="00E47093" w14:paraId="7E47B564" w14:textId="77777777" w:rsidTr="00A6047E">
        <w:tc>
          <w:tcPr>
            <w:tcW w:w="1265" w:type="dxa"/>
          </w:tcPr>
          <w:p w14:paraId="04B7EB0B"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3818970</w:t>
            </w:r>
          </w:p>
        </w:tc>
        <w:tc>
          <w:tcPr>
            <w:tcW w:w="2756" w:type="dxa"/>
          </w:tcPr>
          <w:p w14:paraId="1EC0C164"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DOFFO LEONARDO</w:t>
            </w:r>
          </w:p>
        </w:tc>
        <w:tc>
          <w:tcPr>
            <w:tcW w:w="1273" w:type="dxa"/>
          </w:tcPr>
          <w:p w14:paraId="63C7DC3D"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01.05.1991</w:t>
            </w:r>
          </w:p>
        </w:tc>
        <w:tc>
          <w:tcPr>
            <w:tcW w:w="1182" w:type="dxa"/>
          </w:tcPr>
          <w:p w14:paraId="0558F1DF" w14:textId="77777777" w:rsidR="00E47093" w:rsidRPr="00E47093" w:rsidRDefault="00E47093" w:rsidP="00A6047E">
            <w:pPr>
              <w:pStyle w:val="LndNormale1"/>
              <w:textAlignment w:val="baseline"/>
              <w:rPr>
                <w:color w:val="002060"/>
                <w:sz w:val="20"/>
                <w:lang w:val="en-US"/>
              </w:rPr>
            </w:pPr>
            <w:r w:rsidRPr="00E47093">
              <w:rPr>
                <w:color w:val="002060"/>
                <w:sz w:val="20"/>
              </w:rPr>
              <w:t>955214</w:t>
            </w:r>
          </w:p>
        </w:tc>
        <w:tc>
          <w:tcPr>
            <w:tcW w:w="3436" w:type="dxa"/>
          </w:tcPr>
          <w:p w14:paraId="4043A618"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A.S.D. FUTSAL CASTELFIDARDO</w:t>
            </w:r>
          </w:p>
        </w:tc>
      </w:tr>
      <w:tr w:rsidR="00E47093" w:rsidRPr="00E47093" w14:paraId="2F210691" w14:textId="77777777" w:rsidTr="00A6047E">
        <w:tc>
          <w:tcPr>
            <w:tcW w:w="1265" w:type="dxa"/>
          </w:tcPr>
          <w:p w14:paraId="2006B2E5"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1058652</w:t>
            </w:r>
          </w:p>
        </w:tc>
        <w:tc>
          <w:tcPr>
            <w:tcW w:w="2756" w:type="dxa"/>
          </w:tcPr>
          <w:p w14:paraId="3C09AE85"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FACCENDA MICHELE</w:t>
            </w:r>
          </w:p>
        </w:tc>
        <w:tc>
          <w:tcPr>
            <w:tcW w:w="1273" w:type="dxa"/>
          </w:tcPr>
          <w:p w14:paraId="5A78E80D"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11.03.1995</w:t>
            </w:r>
          </w:p>
        </w:tc>
        <w:tc>
          <w:tcPr>
            <w:tcW w:w="1182" w:type="dxa"/>
          </w:tcPr>
          <w:p w14:paraId="6B6B1C5A" w14:textId="77777777" w:rsidR="00E47093" w:rsidRPr="00E47093" w:rsidRDefault="00E47093" w:rsidP="00A6047E">
            <w:pPr>
              <w:pStyle w:val="LndNormale1"/>
              <w:textAlignment w:val="baseline"/>
              <w:rPr>
                <w:color w:val="002060"/>
                <w:sz w:val="20"/>
                <w:lang w:val="en-US"/>
              </w:rPr>
            </w:pPr>
            <w:r w:rsidRPr="00E47093">
              <w:rPr>
                <w:color w:val="002060"/>
                <w:sz w:val="20"/>
              </w:rPr>
              <w:t>955214</w:t>
            </w:r>
          </w:p>
        </w:tc>
        <w:tc>
          <w:tcPr>
            <w:tcW w:w="3436" w:type="dxa"/>
          </w:tcPr>
          <w:p w14:paraId="072B9C8A"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A.S.D. FUTSAL CASTELFIDARDO</w:t>
            </w:r>
          </w:p>
        </w:tc>
      </w:tr>
      <w:tr w:rsidR="00E47093" w:rsidRPr="00E47093" w14:paraId="51898DF6" w14:textId="77777777" w:rsidTr="00A6047E">
        <w:tc>
          <w:tcPr>
            <w:tcW w:w="1265" w:type="dxa"/>
          </w:tcPr>
          <w:p w14:paraId="2105B781"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3908330</w:t>
            </w:r>
          </w:p>
        </w:tc>
        <w:tc>
          <w:tcPr>
            <w:tcW w:w="2756" w:type="dxa"/>
          </w:tcPr>
          <w:p w14:paraId="735D86A2"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FAVETTI CLEVERSON</w:t>
            </w:r>
          </w:p>
        </w:tc>
        <w:tc>
          <w:tcPr>
            <w:tcW w:w="1273" w:type="dxa"/>
          </w:tcPr>
          <w:p w14:paraId="6602EC96"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08.02.1978</w:t>
            </w:r>
          </w:p>
        </w:tc>
        <w:tc>
          <w:tcPr>
            <w:tcW w:w="1182" w:type="dxa"/>
          </w:tcPr>
          <w:p w14:paraId="193B1A60" w14:textId="77777777" w:rsidR="00E47093" w:rsidRPr="00E47093" w:rsidRDefault="00E47093" w:rsidP="00A6047E">
            <w:pPr>
              <w:pStyle w:val="LndNormale1"/>
              <w:textAlignment w:val="baseline"/>
              <w:rPr>
                <w:color w:val="002060"/>
                <w:sz w:val="20"/>
                <w:lang w:val="en-US"/>
              </w:rPr>
            </w:pPr>
            <w:r w:rsidRPr="00E47093">
              <w:rPr>
                <w:color w:val="002060"/>
                <w:sz w:val="20"/>
              </w:rPr>
              <w:t>955214</w:t>
            </w:r>
          </w:p>
        </w:tc>
        <w:tc>
          <w:tcPr>
            <w:tcW w:w="3436" w:type="dxa"/>
          </w:tcPr>
          <w:p w14:paraId="0B6F8D3A"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A.S.D. FUTSAL CASTELFIDARDO</w:t>
            </w:r>
          </w:p>
        </w:tc>
      </w:tr>
      <w:tr w:rsidR="00E47093" w:rsidRPr="00E47093" w14:paraId="5B250ACA" w14:textId="77777777" w:rsidTr="00A6047E">
        <w:tc>
          <w:tcPr>
            <w:tcW w:w="1265" w:type="dxa"/>
          </w:tcPr>
          <w:p w14:paraId="2517F06F"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1059245</w:t>
            </w:r>
          </w:p>
        </w:tc>
        <w:tc>
          <w:tcPr>
            <w:tcW w:w="2756" w:type="dxa"/>
          </w:tcPr>
          <w:p w14:paraId="226F928A"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CARNEVALI MARCO JUNI</w:t>
            </w:r>
          </w:p>
        </w:tc>
        <w:tc>
          <w:tcPr>
            <w:tcW w:w="1273" w:type="dxa"/>
          </w:tcPr>
          <w:p w14:paraId="2D558529"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07.12.1995</w:t>
            </w:r>
          </w:p>
        </w:tc>
        <w:tc>
          <w:tcPr>
            <w:tcW w:w="1182" w:type="dxa"/>
          </w:tcPr>
          <w:p w14:paraId="44E2453E" w14:textId="77777777" w:rsidR="00E47093" w:rsidRPr="00E47093" w:rsidRDefault="00E47093" w:rsidP="00A6047E">
            <w:pPr>
              <w:pStyle w:val="LndNormale1"/>
              <w:textAlignment w:val="baseline"/>
              <w:rPr>
                <w:color w:val="002060"/>
                <w:sz w:val="20"/>
                <w:lang w:val="en-US"/>
              </w:rPr>
            </w:pPr>
            <w:r w:rsidRPr="00E47093">
              <w:rPr>
                <w:color w:val="002060"/>
                <w:sz w:val="20"/>
              </w:rPr>
              <w:t>955214</w:t>
            </w:r>
          </w:p>
        </w:tc>
        <w:tc>
          <w:tcPr>
            <w:tcW w:w="3436" w:type="dxa"/>
          </w:tcPr>
          <w:p w14:paraId="37874313"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A.S.D. FUTSAL CASTELFIDARDO</w:t>
            </w:r>
          </w:p>
        </w:tc>
      </w:tr>
      <w:tr w:rsidR="00E47093" w:rsidRPr="00E47093" w14:paraId="5D33DDF6" w14:textId="77777777" w:rsidTr="00A6047E">
        <w:tc>
          <w:tcPr>
            <w:tcW w:w="1265" w:type="dxa"/>
          </w:tcPr>
          <w:p w14:paraId="371BCDE3"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3708308</w:t>
            </w:r>
          </w:p>
        </w:tc>
        <w:tc>
          <w:tcPr>
            <w:tcW w:w="2756" w:type="dxa"/>
          </w:tcPr>
          <w:p w14:paraId="40B64386"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ANGIOLILLI MARIO</w:t>
            </w:r>
          </w:p>
        </w:tc>
        <w:tc>
          <w:tcPr>
            <w:tcW w:w="1273" w:type="dxa"/>
          </w:tcPr>
          <w:p w14:paraId="2B493F27"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07.09.1984</w:t>
            </w:r>
          </w:p>
        </w:tc>
        <w:tc>
          <w:tcPr>
            <w:tcW w:w="1182" w:type="dxa"/>
          </w:tcPr>
          <w:p w14:paraId="34087BFB"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963314</w:t>
            </w:r>
          </w:p>
        </w:tc>
        <w:tc>
          <w:tcPr>
            <w:tcW w:w="3436" w:type="dxa"/>
          </w:tcPr>
          <w:p w14:paraId="44892A98"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POL. PETRUS</w:t>
            </w:r>
          </w:p>
        </w:tc>
      </w:tr>
      <w:tr w:rsidR="00E47093" w:rsidRPr="00E47093" w14:paraId="27A85A36" w14:textId="77777777" w:rsidTr="00A6047E">
        <w:tc>
          <w:tcPr>
            <w:tcW w:w="1265" w:type="dxa"/>
          </w:tcPr>
          <w:p w14:paraId="29D710EB"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5552241</w:t>
            </w:r>
          </w:p>
        </w:tc>
        <w:tc>
          <w:tcPr>
            <w:tcW w:w="2756" w:type="dxa"/>
          </w:tcPr>
          <w:p w14:paraId="3AB0C616"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DIMITRI ROBERTO</w:t>
            </w:r>
          </w:p>
        </w:tc>
        <w:tc>
          <w:tcPr>
            <w:tcW w:w="1273" w:type="dxa"/>
          </w:tcPr>
          <w:p w14:paraId="2AAC151B"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19.01.1999</w:t>
            </w:r>
          </w:p>
        </w:tc>
        <w:tc>
          <w:tcPr>
            <w:tcW w:w="1182" w:type="dxa"/>
          </w:tcPr>
          <w:p w14:paraId="26B281DB"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81971</w:t>
            </w:r>
          </w:p>
        </w:tc>
        <w:tc>
          <w:tcPr>
            <w:tcW w:w="3436" w:type="dxa"/>
          </w:tcPr>
          <w:p w14:paraId="292C6841"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MONTOTTONE</w:t>
            </w:r>
          </w:p>
        </w:tc>
      </w:tr>
      <w:tr w:rsidR="00E47093" w:rsidRPr="00E47093" w14:paraId="57A3FDEA" w14:textId="77777777" w:rsidTr="00A6047E">
        <w:tc>
          <w:tcPr>
            <w:tcW w:w="1265" w:type="dxa"/>
          </w:tcPr>
          <w:p w14:paraId="00997FDF"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6942393</w:t>
            </w:r>
          </w:p>
        </w:tc>
        <w:tc>
          <w:tcPr>
            <w:tcW w:w="2756" w:type="dxa"/>
          </w:tcPr>
          <w:p w14:paraId="1BCB2E9C"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FULGENZI MANUEL</w:t>
            </w:r>
          </w:p>
        </w:tc>
        <w:tc>
          <w:tcPr>
            <w:tcW w:w="1273" w:type="dxa"/>
          </w:tcPr>
          <w:p w14:paraId="5CC7CAAC"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05.06.2000</w:t>
            </w:r>
          </w:p>
        </w:tc>
        <w:tc>
          <w:tcPr>
            <w:tcW w:w="1182" w:type="dxa"/>
          </w:tcPr>
          <w:p w14:paraId="77B71012"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81971</w:t>
            </w:r>
          </w:p>
        </w:tc>
        <w:tc>
          <w:tcPr>
            <w:tcW w:w="3436" w:type="dxa"/>
          </w:tcPr>
          <w:p w14:paraId="44F07421"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MONTOTTONE</w:t>
            </w:r>
          </w:p>
        </w:tc>
      </w:tr>
      <w:tr w:rsidR="00E47093" w:rsidRPr="00E47093" w14:paraId="5A12D0FC" w14:textId="77777777" w:rsidTr="00A6047E">
        <w:tc>
          <w:tcPr>
            <w:tcW w:w="1265" w:type="dxa"/>
          </w:tcPr>
          <w:p w14:paraId="4950D160" w14:textId="77777777" w:rsidR="00E47093" w:rsidRPr="00E47093" w:rsidRDefault="00E47093" w:rsidP="00A6047E">
            <w:pPr>
              <w:pStyle w:val="LndNormale1"/>
              <w:textAlignment w:val="baseline"/>
              <w:rPr>
                <w:color w:val="002060"/>
                <w:sz w:val="20"/>
                <w:lang w:val="en-US"/>
              </w:rPr>
            </w:pPr>
            <w:r w:rsidRPr="00E47093">
              <w:rPr>
                <w:color w:val="002060"/>
                <w:sz w:val="20"/>
                <w:lang w:val="en-US"/>
              </w:rPr>
              <w:lastRenderedPageBreak/>
              <w:t>2908428</w:t>
            </w:r>
          </w:p>
        </w:tc>
        <w:tc>
          <w:tcPr>
            <w:tcW w:w="2756" w:type="dxa"/>
          </w:tcPr>
          <w:p w14:paraId="3C7D21C6"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ASCENZI STEFANO</w:t>
            </w:r>
          </w:p>
        </w:tc>
        <w:tc>
          <w:tcPr>
            <w:tcW w:w="1273" w:type="dxa"/>
          </w:tcPr>
          <w:p w14:paraId="278570DD"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14.07.1979</w:t>
            </w:r>
          </w:p>
        </w:tc>
        <w:tc>
          <w:tcPr>
            <w:tcW w:w="1182" w:type="dxa"/>
          </w:tcPr>
          <w:p w14:paraId="45479026"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954008</w:t>
            </w:r>
          </w:p>
        </w:tc>
        <w:tc>
          <w:tcPr>
            <w:tcW w:w="3436" w:type="dxa"/>
          </w:tcPr>
          <w:p w14:paraId="6571CEAE" w14:textId="77777777" w:rsidR="00E47093" w:rsidRPr="00E47093" w:rsidRDefault="00E47093" w:rsidP="00A6047E">
            <w:pPr>
              <w:pStyle w:val="LndNormale1"/>
              <w:textAlignment w:val="baseline"/>
              <w:rPr>
                <w:color w:val="002060"/>
                <w:sz w:val="20"/>
              </w:rPr>
            </w:pPr>
            <w:r w:rsidRPr="00E47093">
              <w:rPr>
                <w:color w:val="002060"/>
                <w:sz w:val="20"/>
              </w:rPr>
              <w:t>A.S.D. AMANDOLA CALCIO</w:t>
            </w:r>
          </w:p>
        </w:tc>
      </w:tr>
      <w:tr w:rsidR="00E47093" w:rsidRPr="00E47093" w14:paraId="54F7413E" w14:textId="77777777" w:rsidTr="00A6047E">
        <w:tc>
          <w:tcPr>
            <w:tcW w:w="1265" w:type="dxa"/>
          </w:tcPr>
          <w:p w14:paraId="1EE84358" w14:textId="77777777" w:rsidR="00E47093" w:rsidRPr="00E47093" w:rsidRDefault="00E47093" w:rsidP="00A6047E">
            <w:pPr>
              <w:pStyle w:val="LndNormale1"/>
              <w:textAlignment w:val="baseline"/>
              <w:rPr>
                <w:color w:val="002060"/>
                <w:sz w:val="20"/>
              </w:rPr>
            </w:pPr>
            <w:r w:rsidRPr="00E47093">
              <w:rPr>
                <w:color w:val="002060"/>
                <w:sz w:val="20"/>
              </w:rPr>
              <w:t>6773946</w:t>
            </w:r>
          </w:p>
        </w:tc>
        <w:tc>
          <w:tcPr>
            <w:tcW w:w="2756" w:type="dxa"/>
          </w:tcPr>
          <w:p w14:paraId="4F6C3ABE" w14:textId="77777777" w:rsidR="00E47093" w:rsidRPr="00E47093" w:rsidRDefault="00E47093" w:rsidP="00A6047E">
            <w:pPr>
              <w:pStyle w:val="LndNormale1"/>
              <w:textAlignment w:val="baseline"/>
              <w:rPr>
                <w:color w:val="002060"/>
                <w:sz w:val="20"/>
              </w:rPr>
            </w:pPr>
            <w:r w:rsidRPr="00E47093">
              <w:rPr>
                <w:color w:val="002060"/>
                <w:sz w:val="20"/>
              </w:rPr>
              <w:t>MORICHETTI LUCA</w:t>
            </w:r>
          </w:p>
        </w:tc>
        <w:tc>
          <w:tcPr>
            <w:tcW w:w="1273" w:type="dxa"/>
          </w:tcPr>
          <w:p w14:paraId="06167893" w14:textId="77777777" w:rsidR="00E47093" w:rsidRPr="00E47093" w:rsidRDefault="00E47093" w:rsidP="00A6047E">
            <w:pPr>
              <w:pStyle w:val="LndNormale1"/>
              <w:textAlignment w:val="baseline"/>
              <w:rPr>
                <w:color w:val="002060"/>
                <w:sz w:val="20"/>
              </w:rPr>
            </w:pPr>
            <w:r w:rsidRPr="00E47093">
              <w:rPr>
                <w:color w:val="002060"/>
                <w:sz w:val="20"/>
              </w:rPr>
              <w:t>27.08.2001</w:t>
            </w:r>
          </w:p>
        </w:tc>
        <w:tc>
          <w:tcPr>
            <w:tcW w:w="1182" w:type="dxa"/>
          </w:tcPr>
          <w:p w14:paraId="271C41F2" w14:textId="77777777" w:rsidR="00E47093" w:rsidRPr="00E47093" w:rsidRDefault="00E47093" w:rsidP="00A6047E">
            <w:pPr>
              <w:pStyle w:val="LndNormale1"/>
              <w:textAlignment w:val="baseline"/>
              <w:rPr>
                <w:color w:val="002060"/>
                <w:sz w:val="20"/>
              </w:rPr>
            </w:pPr>
            <w:r w:rsidRPr="00E47093">
              <w:rPr>
                <w:color w:val="002060"/>
                <w:sz w:val="20"/>
              </w:rPr>
              <w:t>919480</w:t>
            </w:r>
          </w:p>
        </w:tc>
        <w:tc>
          <w:tcPr>
            <w:tcW w:w="3436" w:type="dxa"/>
          </w:tcPr>
          <w:p w14:paraId="021AB0A4"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A.S.D. VIS GUALDO CALCIO</w:t>
            </w:r>
          </w:p>
        </w:tc>
      </w:tr>
      <w:tr w:rsidR="00E47093" w:rsidRPr="00E47093" w14:paraId="5B2A6DBC" w14:textId="77777777" w:rsidTr="00A6047E">
        <w:tc>
          <w:tcPr>
            <w:tcW w:w="1265" w:type="dxa"/>
          </w:tcPr>
          <w:p w14:paraId="2C8ED42C"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5769472</w:t>
            </w:r>
          </w:p>
        </w:tc>
        <w:tc>
          <w:tcPr>
            <w:tcW w:w="2756" w:type="dxa"/>
          </w:tcPr>
          <w:p w14:paraId="7E6E74FF"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BALLANTI DIEGO</w:t>
            </w:r>
          </w:p>
        </w:tc>
        <w:tc>
          <w:tcPr>
            <w:tcW w:w="1273" w:type="dxa"/>
          </w:tcPr>
          <w:p w14:paraId="6E8B52BF"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19.05.1997</w:t>
            </w:r>
          </w:p>
        </w:tc>
        <w:tc>
          <w:tcPr>
            <w:tcW w:w="1182" w:type="dxa"/>
          </w:tcPr>
          <w:p w14:paraId="71F249D1"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914474</w:t>
            </w:r>
          </w:p>
        </w:tc>
        <w:tc>
          <w:tcPr>
            <w:tcW w:w="3436" w:type="dxa"/>
          </w:tcPr>
          <w:p w14:paraId="7706CE6F"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SSDRL MONTURANO CALCIO</w:t>
            </w:r>
          </w:p>
        </w:tc>
      </w:tr>
      <w:tr w:rsidR="00E47093" w:rsidRPr="00E47093" w14:paraId="53C3AA18" w14:textId="77777777" w:rsidTr="00A6047E">
        <w:tc>
          <w:tcPr>
            <w:tcW w:w="1265" w:type="dxa"/>
          </w:tcPr>
          <w:p w14:paraId="05C0B76B" w14:textId="77777777" w:rsidR="00E47093" w:rsidRPr="00E47093" w:rsidRDefault="00E47093" w:rsidP="00A6047E">
            <w:pPr>
              <w:pStyle w:val="LndNormale1"/>
              <w:tabs>
                <w:tab w:val="left" w:pos="900"/>
              </w:tabs>
              <w:textAlignment w:val="baseline"/>
              <w:rPr>
                <w:color w:val="002060"/>
                <w:sz w:val="20"/>
                <w:lang w:val="en-US"/>
              </w:rPr>
            </w:pPr>
            <w:r w:rsidRPr="00E47093">
              <w:rPr>
                <w:color w:val="002060"/>
                <w:sz w:val="20"/>
                <w:lang w:val="en-US"/>
              </w:rPr>
              <w:t>1007817</w:t>
            </w:r>
          </w:p>
        </w:tc>
        <w:tc>
          <w:tcPr>
            <w:tcW w:w="2756" w:type="dxa"/>
          </w:tcPr>
          <w:p w14:paraId="4D49297C"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SENE PAPE IBRAHIMA</w:t>
            </w:r>
          </w:p>
        </w:tc>
        <w:tc>
          <w:tcPr>
            <w:tcW w:w="1273" w:type="dxa"/>
          </w:tcPr>
          <w:p w14:paraId="0AC95AEF"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28.10.1996</w:t>
            </w:r>
          </w:p>
        </w:tc>
        <w:tc>
          <w:tcPr>
            <w:tcW w:w="1182" w:type="dxa"/>
          </w:tcPr>
          <w:p w14:paraId="69B230FA"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1610</w:t>
            </w:r>
          </w:p>
        </w:tc>
        <w:tc>
          <w:tcPr>
            <w:tcW w:w="3436" w:type="dxa"/>
          </w:tcPr>
          <w:p w14:paraId="740DE2D3"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ALMAJUVENTUS FANO1\906 SRL</w:t>
            </w:r>
          </w:p>
        </w:tc>
      </w:tr>
      <w:tr w:rsidR="00E47093" w:rsidRPr="00E47093" w14:paraId="253A70F8" w14:textId="77777777" w:rsidTr="00A6047E">
        <w:tc>
          <w:tcPr>
            <w:tcW w:w="1265" w:type="dxa"/>
          </w:tcPr>
          <w:p w14:paraId="146134B6"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2032831</w:t>
            </w:r>
          </w:p>
        </w:tc>
        <w:tc>
          <w:tcPr>
            <w:tcW w:w="2756" w:type="dxa"/>
          </w:tcPr>
          <w:p w14:paraId="702FE35C"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TUSSI DAVIDE SALVATOR</w:t>
            </w:r>
          </w:p>
        </w:tc>
        <w:tc>
          <w:tcPr>
            <w:tcW w:w="1273" w:type="dxa"/>
          </w:tcPr>
          <w:p w14:paraId="783237EE"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07.06.2004</w:t>
            </w:r>
          </w:p>
        </w:tc>
        <w:tc>
          <w:tcPr>
            <w:tcW w:w="1182" w:type="dxa"/>
          </w:tcPr>
          <w:p w14:paraId="39989AE0"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1610</w:t>
            </w:r>
          </w:p>
        </w:tc>
        <w:tc>
          <w:tcPr>
            <w:tcW w:w="3436" w:type="dxa"/>
          </w:tcPr>
          <w:p w14:paraId="2E7A4F21"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ALMAJUVENTUS FANO1\906 SRL</w:t>
            </w:r>
          </w:p>
        </w:tc>
      </w:tr>
      <w:tr w:rsidR="00E47093" w:rsidRPr="00E47093" w14:paraId="37BACE60" w14:textId="77777777" w:rsidTr="00A6047E">
        <w:tc>
          <w:tcPr>
            <w:tcW w:w="1265" w:type="dxa"/>
          </w:tcPr>
          <w:p w14:paraId="4E0C949D"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5115228</w:t>
            </w:r>
          </w:p>
        </w:tc>
        <w:tc>
          <w:tcPr>
            <w:tcW w:w="2756" w:type="dxa"/>
          </w:tcPr>
          <w:p w14:paraId="53AE1F8E"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PAPILI LORENZO</w:t>
            </w:r>
          </w:p>
        </w:tc>
        <w:tc>
          <w:tcPr>
            <w:tcW w:w="1273" w:type="dxa"/>
          </w:tcPr>
          <w:p w14:paraId="59FD603A"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23.12.1999</w:t>
            </w:r>
          </w:p>
        </w:tc>
        <w:tc>
          <w:tcPr>
            <w:tcW w:w="1182" w:type="dxa"/>
          </w:tcPr>
          <w:p w14:paraId="68618282"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919196</w:t>
            </w:r>
          </w:p>
        </w:tc>
        <w:tc>
          <w:tcPr>
            <w:tcW w:w="3436" w:type="dxa"/>
          </w:tcPr>
          <w:p w14:paraId="7FD8B593"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F.C.D. REAL CAMERANESE</w:t>
            </w:r>
          </w:p>
        </w:tc>
      </w:tr>
      <w:tr w:rsidR="00E47093" w:rsidRPr="00E47093" w14:paraId="21D35B47" w14:textId="77777777" w:rsidTr="00A6047E">
        <w:tc>
          <w:tcPr>
            <w:tcW w:w="1265" w:type="dxa"/>
          </w:tcPr>
          <w:p w14:paraId="148C0A06"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4306903</w:t>
            </w:r>
          </w:p>
        </w:tc>
        <w:tc>
          <w:tcPr>
            <w:tcW w:w="2756" w:type="dxa"/>
          </w:tcPr>
          <w:p w14:paraId="5B695727"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SACCOCCIA CRISTIANO</w:t>
            </w:r>
          </w:p>
        </w:tc>
        <w:tc>
          <w:tcPr>
            <w:tcW w:w="1273" w:type="dxa"/>
          </w:tcPr>
          <w:p w14:paraId="73415E3D"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15.03.1987</w:t>
            </w:r>
          </w:p>
        </w:tc>
        <w:tc>
          <w:tcPr>
            <w:tcW w:w="1182" w:type="dxa"/>
          </w:tcPr>
          <w:p w14:paraId="2DC939A8"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700444</w:t>
            </w:r>
          </w:p>
        </w:tc>
        <w:tc>
          <w:tcPr>
            <w:tcW w:w="3436" w:type="dxa"/>
          </w:tcPr>
          <w:p w14:paraId="1BB5A04D" w14:textId="77777777" w:rsidR="00E47093" w:rsidRPr="00E47093" w:rsidRDefault="00E47093" w:rsidP="00A6047E">
            <w:pPr>
              <w:pStyle w:val="LndNormale1"/>
              <w:textAlignment w:val="baseline"/>
              <w:rPr>
                <w:color w:val="002060"/>
                <w:sz w:val="20"/>
              </w:rPr>
            </w:pPr>
            <w:r w:rsidRPr="00E47093">
              <w:rPr>
                <w:color w:val="002060"/>
                <w:sz w:val="20"/>
              </w:rPr>
              <w:t>C.S.R. TIRASSEGNO 95 A.S.D.</w:t>
            </w:r>
          </w:p>
        </w:tc>
      </w:tr>
      <w:tr w:rsidR="00E47093" w:rsidRPr="00E47093" w14:paraId="74C9D3FE" w14:textId="77777777" w:rsidTr="00A6047E">
        <w:tc>
          <w:tcPr>
            <w:tcW w:w="1265" w:type="dxa"/>
          </w:tcPr>
          <w:p w14:paraId="44617A33" w14:textId="77777777" w:rsidR="00E47093" w:rsidRPr="00E47093" w:rsidRDefault="00E47093" w:rsidP="00A6047E">
            <w:pPr>
              <w:pStyle w:val="LndNormale1"/>
              <w:textAlignment w:val="baseline"/>
              <w:rPr>
                <w:color w:val="002060"/>
                <w:sz w:val="20"/>
              </w:rPr>
            </w:pPr>
            <w:r w:rsidRPr="00E47093">
              <w:rPr>
                <w:color w:val="002060"/>
                <w:sz w:val="20"/>
              </w:rPr>
              <w:t>6532686</w:t>
            </w:r>
          </w:p>
        </w:tc>
        <w:tc>
          <w:tcPr>
            <w:tcW w:w="2756" w:type="dxa"/>
          </w:tcPr>
          <w:p w14:paraId="6A99D456" w14:textId="77777777" w:rsidR="00E47093" w:rsidRPr="00E47093" w:rsidRDefault="00E47093" w:rsidP="00A6047E">
            <w:pPr>
              <w:pStyle w:val="LndNormale1"/>
              <w:textAlignment w:val="baseline"/>
              <w:rPr>
                <w:color w:val="002060"/>
                <w:sz w:val="20"/>
              </w:rPr>
            </w:pPr>
            <w:r w:rsidRPr="00E47093">
              <w:rPr>
                <w:color w:val="002060"/>
                <w:sz w:val="20"/>
              </w:rPr>
              <w:t>MONGIELLO ALEESANDR</w:t>
            </w:r>
          </w:p>
        </w:tc>
        <w:tc>
          <w:tcPr>
            <w:tcW w:w="1273" w:type="dxa"/>
          </w:tcPr>
          <w:p w14:paraId="2A73D0F8" w14:textId="77777777" w:rsidR="00E47093" w:rsidRPr="00E47093" w:rsidRDefault="00E47093" w:rsidP="00A6047E">
            <w:pPr>
              <w:pStyle w:val="LndNormale1"/>
              <w:textAlignment w:val="baseline"/>
              <w:rPr>
                <w:color w:val="002060"/>
                <w:sz w:val="20"/>
              </w:rPr>
            </w:pPr>
            <w:r w:rsidRPr="00E47093">
              <w:rPr>
                <w:color w:val="002060"/>
                <w:sz w:val="20"/>
              </w:rPr>
              <w:t>05.11.2001</w:t>
            </w:r>
          </w:p>
        </w:tc>
        <w:tc>
          <w:tcPr>
            <w:tcW w:w="1182" w:type="dxa"/>
          </w:tcPr>
          <w:p w14:paraId="382478E2" w14:textId="77777777" w:rsidR="00E47093" w:rsidRPr="00E47093" w:rsidRDefault="00E47093" w:rsidP="00A6047E">
            <w:pPr>
              <w:pStyle w:val="LndNormale1"/>
              <w:textAlignment w:val="baseline"/>
              <w:rPr>
                <w:color w:val="002060"/>
                <w:sz w:val="20"/>
              </w:rPr>
            </w:pPr>
            <w:r w:rsidRPr="00E47093">
              <w:rPr>
                <w:color w:val="002060"/>
                <w:sz w:val="20"/>
              </w:rPr>
              <w:t>700117</w:t>
            </w:r>
          </w:p>
        </w:tc>
        <w:tc>
          <w:tcPr>
            <w:tcW w:w="3436" w:type="dxa"/>
          </w:tcPr>
          <w:p w14:paraId="6A3E582E" w14:textId="77777777" w:rsidR="00E47093" w:rsidRPr="00E47093" w:rsidRDefault="00E47093" w:rsidP="00A6047E">
            <w:pPr>
              <w:pStyle w:val="LndNormale1"/>
              <w:textAlignment w:val="baseline"/>
              <w:rPr>
                <w:color w:val="002060"/>
                <w:sz w:val="20"/>
              </w:rPr>
            </w:pPr>
            <w:r w:rsidRPr="00E47093">
              <w:rPr>
                <w:color w:val="002060"/>
                <w:sz w:val="20"/>
              </w:rPr>
              <w:t>A.S.D. CALCIO CORRIDONIA</w:t>
            </w:r>
          </w:p>
        </w:tc>
      </w:tr>
      <w:tr w:rsidR="00E47093" w:rsidRPr="00E47093" w14:paraId="27E1904A" w14:textId="77777777" w:rsidTr="00A6047E">
        <w:tc>
          <w:tcPr>
            <w:tcW w:w="1265" w:type="dxa"/>
          </w:tcPr>
          <w:p w14:paraId="7DD6BE11" w14:textId="77777777" w:rsidR="00E47093" w:rsidRPr="00E47093" w:rsidRDefault="00E47093" w:rsidP="00A6047E">
            <w:pPr>
              <w:pStyle w:val="LndNormale1"/>
              <w:textAlignment w:val="baseline"/>
              <w:rPr>
                <w:color w:val="002060"/>
                <w:sz w:val="20"/>
              </w:rPr>
            </w:pPr>
            <w:r w:rsidRPr="00E47093">
              <w:rPr>
                <w:color w:val="002060"/>
                <w:sz w:val="20"/>
              </w:rPr>
              <w:t>5279980</w:t>
            </w:r>
          </w:p>
        </w:tc>
        <w:tc>
          <w:tcPr>
            <w:tcW w:w="2756" w:type="dxa"/>
          </w:tcPr>
          <w:p w14:paraId="324689B0" w14:textId="77777777" w:rsidR="00E47093" w:rsidRPr="00E47093" w:rsidRDefault="00E47093" w:rsidP="00A6047E">
            <w:pPr>
              <w:pStyle w:val="LndNormale1"/>
              <w:textAlignment w:val="baseline"/>
              <w:rPr>
                <w:color w:val="002060"/>
                <w:sz w:val="20"/>
              </w:rPr>
            </w:pPr>
            <w:r w:rsidRPr="00E47093">
              <w:rPr>
                <w:color w:val="002060"/>
                <w:sz w:val="20"/>
              </w:rPr>
              <w:t>CATINARI LUCA</w:t>
            </w:r>
          </w:p>
        </w:tc>
        <w:tc>
          <w:tcPr>
            <w:tcW w:w="1273" w:type="dxa"/>
          </w:tcPr>
          <w:p w14:paraId="571CF3FC" w14:textId="77777777" w:rsidR="00E47093" w:rsidRPr="00E47093" w:rsidRDefault="00E47093" w:rsidP="00A6047E">
            <w:pPr>
              <w:pStyle w:val="LndNormale1"/>
              <w:textAlignment w:val="baseline"/>
              <w:rPr>
                <w:color w:val="002060"/>
                <w:sz w:val="20"/>
              </w:rPr>
            </w:pPr>
            <w:r w:rsidRPr="00E47093">
              <w:rPr>
                <w:color w:val="002060"/>
                <w:sz w:val="20"/>
              </w:rPr>
              <w:t>17.06.2000</w:t>
            </w:r>
          </w:p>
        </w:tc>
        <w:tc>
          <w:tcPr>
            <w:tcW w:w="1182" w:type="dxa"/>
          </w:tcPr>
          <w:p w14:paraId="0CC8FC97" w14:textId="77777777" w:rsidR="00E47093" w:rsidRPr="00E47093" w:rsidRDefault="00E47093" w:rsidP="00A6047E">
            <w:pPr>
              <w:pStyle w:val="LndNormale1"/>
              <w:textAlignment w:val="baseline"/>
              <w:rPr>
                <w:color w:val="002060"/>
                <w:sz w:val="20"/>
              </w:rPr>
            </w:pPr>
            <w:r w:rsidRPr="00E47093">
              <w:rPr>
                <w:color w:val="002060"/>
                <w:sz w:val="20"/>
              </w:rPr>
              <w:t>917251</w:t>
            </w:r>
          </w:p>
        </w:tc>
        <w:tc>
          <w:tcPr>
            <w:tcW w:w="3436" w:type="dxa"/>
          </w:tcPr>
          <w:p w14:paraId="158EF1DE" w14:textId="77777777" w:rsidR="00E47093" w:rsidRPr="00E47093" w:rsidRDefault="00E47093" w:rsidP="00A6047E">
            <w:pPr>
              <w:pStyle w:val="LndNormale1"/>
              <w:textAlignment w:val="baseline"/>
              <w:rPr>
                <w:color w:val="002060"/>
                <w:sz w:val="20"/>
              </w:rPr>
            </w:pPr>
            <w:r w:rsidRPr="00E47093">
              <w:rPr>
                <w:color w:val="002060"/>
                <w:sz w:val="20"/>
              </w:rPr>
              <w:t xml:space="preserve">A.S.D. ELPIDIENSE CALCIO </w:t>
            </w:r>
          </w:p>
        </w:tc>
      </w:tr>
    </w:tbl>
    <w:p w14:paraId="13693B08" w14:textId="77777777" w:rsidR="00E47093" w:rsidRPr="00E47093" w:rsidRDefault="00E47093" w:rsidP="00E47093">
      <w:pPr>
        <w:pStyle w:val="LndNormale1"/>
        <w:rPr>
          <w:color w:val="002060"/>
        </w:rPr>
      </w:pPr>
    </w:p>
    <w:p w14:paraId="470A54B5" w14:textId="77777777" w:rsidR="00E47093" w:rsidRPr="00E47093" w:rsidRDefault="00E47093" w:rsidP="00E47093">
      <w:pPr>
        <w:pStyle w:val="LndNormale1"/>
        <w:rPr>
          <w:color w:val="002060"/>
        </w:rPr>
      </w:pPr>
      <w:r w:rsidRPr="00E47093">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E47093">
        <w:rPr>
          <w:b/>
          <w:color w:val="002060"/>
        </w:rPr>
        <w:t>12.12.2024:</w:t>
      </w:r>
    </w:p>
    <w:tbl>
      <w:tblPr>
        <w:tblStyle w:val="Grigliatabella"/>
        <w:tblW w:w="0" w:type="auto"/>
        <w:tblLook w:val="04A0" w:firstRow="1" w:lastRow="0" w:firstColumn="1" w:lastColumn="0" w:noHBand="0" w:noVBand="1"/>
      </w:tblPr>
      <w:tblGrid>
        <w:gridCol w:w="1265"/>
        <w:gridCol w:w="2756"/>
        <w:gridCol w:w="1273"/>
        <w:gridCol w:w="1182"/>
        <w:gridCol w:w="3436"/>
      </w:tblGrid>
      <w:tr w:rsidR="00E47093" w:rsidRPr="00E47093" w14:paraId="0FAAA752" w14:textId="77777777" w:rsidTr="00A6047E">
        <w:tc>
          <w:tcPr>
            <w:tcW w:w="1265" w:type="dxa"/>
            <w:tcBorders>
              <w:top w:val="single" w:sz="4" w:space="0" w:color="auto"/>
              <w:left w:val="single" w:sz="4" w:space="0" w:color="auto"/>
              <w:bottom w:val="single" w:sz="4" w:space="0" w:color="auto"/>
              <w:right w:val="single" w:sz="4" w:space="0" w:color="auto"/>
            </w:tcBorders>
            <w:hideMark/>
          </w:tcPr>
          <w:p w14:paraId="7260836F" w14:textId="77777777" w:rsidR="00E47093" w:rsidRPr="00E47093" w:rsidRDefault="00E47093" w:rsidP="00A6047E">
            <w:pPr>
              <w:pStyle w:val="LndNormale1"/>
              <w:jc w:val="center"/>
              <w:textAlignment w:val="baseline"/>
              <w:rPr>
                <w:b/>
                <w:color w:val="002060"/>
              </w:rPr>
            </w:pPr>
            <w:r w:rsidRPr="00E47093">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B9F37CD" w14:textId="77777777" w:rsidR="00E47093" w:rsidRPr="00E47093" w:rsidRDefault="00E47093" w:rsidP="00A6047E">
            <w:pPr>
              <w:pStyle w:val="LndNormale1"/>
              <w:jc w:val="center"/>
              <w:textAlignment w:val="baseline"/>
              <w:rPr>
                <w:b/>
                <w:color w:val="002060"/>
              </w:rPr>
            </w:pPr>
            <w:r w:rsidRPr="00E47093">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62CA4B1" w14:textId="77777777" w:rsidR="00E47093" w:rsidRPr="00E47093" w:rsidRDefault="00E47093" w:rsidP="00A6047E">
            <w:pPr>
              <w:pStyle w:val="LndNormale1"/>
              <w:jc w:val="center"/>
              <w:textAlignment w:val="baseline"/>
              <w:rPr>
                <w:b/>
                <w:color w:val="002060"/>
              </w:rPr>
            </w:pPr>
            <w:r w:rsidRPr="00E47093">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9B6DF76" w14:textId="77777777" w:rsidR="00E47093" w:rsidRPr="00E47093" w:rsidRDefault="00E47093" w:rsidP="00A6047E">
            <w:pPr>
              <w:pStyle w:val="LndNormale1"/>
              <w:jc w:val="center"/>
              <w:textAlignment w:val="baseline"/>
              <w:rPr>
                <w:b/>
                <w:color w:val="002060"/>
              </w:rPr>
            </w:pPr>
            <w:r w:rsidRPr="00E47093">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7A77E72" w14:textId="77777777" w:rsidR="00E47093" w:rsidRPr="00E47093" w:rsidRDefault="00E47093" w:rsidP="00A6047E">
            <w:pPr>
              <w:pStyle w:val="LndNormale1"/>
              <w:jc w:val="center"/>
              <w:textAlignment w:val="baseline"/>
              <w:rPr>
                <w:b/>
                <w:color w:val="002060"/>
              </w:rPr>
            </w:pPr>
            <w:r w:rsidRPr="00E47093">
              <w:rPr>
                <w:b/>
                <w:color w:val="002060"/>
              </w:rPr>
              <w:t>Società</w:t>
            </w:r>
          </w:p>
        </w:tc>
      </w:tr>
      <w:tr w:rsidR="00E47093" w:rsidRPr="00E47093" w14:paraId="7074EEDD" w14:textId="77777777" w:rsidTr="00A6047E">
        <w:tc>
          <w:tcPr>
            <w:tcW w:w="1265" w:type="dxa"/>
            <w:tcBorders>
              <w:top w:val="single" w:sz="4" w:space="0" w:color="auto"/>
              <w:left w:val="single" w:sz="4" w:space="0" w:color="auto"/>
              <w:bottom w:val="single" w:sz="4" w:space="0" w:color="auto"/>
              <w:right w:val="single" w:sz="4" w:space="0" w:color="auto"/>
            </w:tcBorders>
          </w:tcPr>
          <w:p w14:paraId="20E1A858" w14:textId="77777777" w:rsidR="00E47093" w:rsidRPr="00E47093" w:rsidRDefault="00E47093" w:rsidP="00A6047E">
            <w:pPr>
              <w:pStyle w:val="LndNormale1"/>
              <w:textAlignment w:val="baseline"/>
              <w:rPr>
                <w:color w:val="002060"/>
                <w:sz w:val="20"/>
              </w:rPr>
            </w:pPr>
            <w:r w:rsidRPr="00E47093">
              <w:rPr>
                <w:color w:val="002060"/>
                <w:sz w:val="20"/>
              </w:rPr>
              <w:t>7000087</w:t>
            </w:r>
          </w:p>
        </w:tc>
        <w:tc>
          <w:tcPr>
            <w:tcW w:w="2756" w:type="dxa"/>
            <w:tcBorders>
              <w:top w:val="single" w:sz="4" w:space="0" w:color="auto"/>
              <w:left w:val="single" w:sz="4" w:space="0" w:color="auto"/>
              <w:bottom w:val="single" w:sz="4" w:space="0" w:color="auto"/>
              <w:right w:val="single" w:sz="4" w:space="0" w:color="auto"/>
            </w:tcBorders>
          </w:tcPr>
          <w:p w14:paraId="0C03EA40" w14:textId="77777777" w:rsidR="00E47093" w:rsidRPr="00E47093" w:rsidRDefault="00E47093" w:rsidP="00A6047E">
            <w:pPr>
              <w:pStyle w:val="LndNormale1"/>
              <w:textAlignment w:val="baseline"/>
              <w:rPr>
                <w:color w:val="002060"/>
                <w:sz w:val="20"/>
              </w:rPr>
            </w:pPr>
            <w:r w:rsidRPr="00E47093">
              <w:rPr>
                <w:color w:val="002060"/>
                <w:sz w:val="20"/>
              </w:rPr>
              <w:t>FALASCONI MATTEO</w:t>
            </w:r>
          </w:p>
        </w:tc>
        <w:tc>
          <w:tcPr>
            <w:tcW w:w="1273" w:type="dxa"/>
            <w:tcBorders>
              <w:top w:val="single" w:sz="4" w:space="0" w:color="auto"/>
              <w:left w:val="single" w:sz="4" w:space="0" w:color="auto"/>
              <w:bottom w:val="single" w:sz="4" w:space="0" w:color="auto"/>
              <w:right w:val="single" w:sz="4" w:space="0" w:color="auto"/>
            </w:tcBorders>
          </w:tcPr>
          <w:p w14:paraId="0D3E4829" w14:textId="77777777" w:rsidR="00E47093" w:rsidRPr="00E47093" w:rsidRDefault="00E47093" w:rsidP="00A6047E">
            <w:pPr>
              <w:pStyle w:val="LndNormale1"/>
              <w:textAlignment w:val="baseline"/>
              <w:rPr>
                <w:color w:val="002060"/>
                <w:sz w:val="20"/>
              </w:rPr>
            </w:pPr>
            <w:r w:rsidRPr="00E47093">
              <w:rPr>
                <w:color w:val="002060"/>
                <w:sz w:val="20"/>
              </w:rPr>
              <w:t>26.04.2003</w:t>
            </w:r>
          </w:p>
        </w:tc>
        <w:tc>
          <w:tcPr>
            <w:tcW w:w="1182" w:type="dxa"/>
            <w:tcBorders>
              <w:top w:val="single" w:sz="4" w:space="0" w:color="auto"/>
              <w:left w:val="single" w:sz="4" w:space="0" w:color="auto"/>
              <w:bottom w:val="single" w:sz="4" w:space="0" w:color="auto"/>
              <w:right w:val="single" w:sz="4" w:space="0" w:color="auto"/>
            </w:tcBorders>
          </w:tcPr>
          <w:p w14:paraId="2962F522" w14:textId="77777777" w:rsidR="00E47093" w:rsidRPr="00E47093" w:rsidRDefault="00E47093" w:rsidP="00A6047E">
            <w:pPr>
              <w:pStyle w:val="LndNormale1"/>
              <w:textAlignment w:val="baseline"/>
              <w:rPr>
                <w:color w:val="002060"/>
                <w:sz w:val="20"/>
              </w:rPr>
            </w:pPr>
            <w:r w:rsidRPr="00E47093">
              <w:rPr>
                <w:color w:val="002060"/>
                <w:sz w:val="20"/>
              </w:rPr>
              <w:t>61479</w:t>
            </w:r>
          </w:p>
        </w:tc>
        <w:tc>
          <w:tcPr>
            <w:tcW w:w="3436" w:type="dxa"/>
            <w:tcBorders>
              <w:top w:val="single" w:sz="4" w:space="0" w:color="auto"/>
              <w:left w:val="single" w:sz="4" w:space="0" w:color="auto"/>
              <w:bottom w:val="single" w:sz="4" w:space="0" w:color="auto"/>
              <w:right w:val="single" w:sz="4" w:space="0" w:color="auto"/>
            </w:tcBorders>
          </w:tcPr>
          <w:p w14:paraId="5462E195" w14:textId="77777777" w:rsidR="00E47093" w:rsidRPr="00E47093" w:rsidRDefault="00E47093" w:rsidP="00A6047E">
            <w:pPr>
              <w:pStyle w:val="LndNormale1"/>
              <w:textAlignment w:val="baseline"/>
              <w:rPr>
                <w:color w:val="002060"/>
                <w:sz w:val="20"/>
              </w:rPr>
            </w:pPr>
            <w:r w:rsidRPr="00E47093">
              <w:rPr>
                <w:color w:val="002060"/>
                <w:sz w:val="20"/>
              </w:rPr>
              <w:t>A.S.D. I.L. BARBARA MONSERRA</w:t>
            </w:r>
          </w:p>
        </w:tc>
      </w:tr>
      <w:tr w:rsidR="00E47093" w:rsidRPr="003F7FB6" w14:paraId="5AEE4EC8" w14:textId="77777777" w:rsidTr="00A6047E">
        <w:tc>
          <w:tcPr>
            <w:tcW w:w="1265" w:type="dxa"/>
            <w:tcBorders>
              <w:top w:val="single" w:sz="4" w:space="0" w:color="auto"/>
              <w:left w:val="single" w:sz="4" w:space="0" w:color="auto"/>
              <w:bottom w:val="single" w:sz="4" w:space="0" w:color="auto"/>
              <w:right w:val="single" w:sz="4" w:space="0" w:color="auto"/>
            </w:tcBorders>
          </w:tcPr>
          <w:p w14:paraId="50FC770A" w14:textId="77777777" w:rsidR="00E47093" w:rsidRPr="00E47093" w:rsidRDefault="00E47093" w:rsidP="00A6047E">
            <w:pPr>
              <w:pStyle w:val="LndNormale1"/>
              <w:textAlignment w:val="baseline"/>
              <w:rPr>
                <w:color w:val="002060"/>
                <w:sz w:val="20"/>
              </w:rPr>
            </w:pPr>
            <w:r w:rsidRPr="00E47093">
              <w:rPr>
                <w:color w:val="002060"/>
                <w:sz w:val="20"/>
              </w:rPr>
              <w:t>4011473</w:t>
            </w:r>
          </w:p>
        </w:tc>
        <w:tc>
          <w:tcPr>
            <w:tcW w:w="2756" w:type="dxa"/>
            <w:tcBorders>
              <w:top w:val="single" w:sz="4" w:space="0" w:color="auto"/>
              <w:left w:val="single" w:sz="4" w:space="0" w:color="auto"/>
              <w:bottom w:val="single" w:sz="4" w:space="0" w:color="auto"/>
              <w:right w:val="single" w:sz="4" w:space="0" w:color="auto"/>
            </w:tcBorders>
          </w:tcPr>
          <w:p w14:paraId="006FA3E9" w14:textId="77777777" w:rsidR="00E47093" w:rsidRPr="00E47093" w:rsidRDefault="00E47093" w:rsidP="00A6047E">
            <w:pPr>
              <w:pStyle w:val="LndNormale1"/>
              <w:textAlignment w:val="baseline"/>
              <w:rPr>
                <w:color w:val="002060"/>
                <w:sz w:val="20"/>
              </w:rPr>
            </w:pPr>
            <w:r w:rsidRPr="00E47093">
              <w:rPr>
                <w:color w:val="002060"/>
                <w:sz w:val="20"/>
              </w:rPr>
              <w:t>PIZZICHINI MARCO</w:t>
            </w:r>
          </w:p>
        </w:tc>
        <w:tc>
          <w:tcPr>
            <w:tcW w:w="1273" w:type="dxa"/>
            <w:tcBorders>
              <w:top w:val="single" w:sz="4" w:space="0" w:color="auto"/>
              <w:left w:val="single" w:sz="4" w:space="0" w:color="auto"/>
              <w:bottom w:val="single" w:sz="4" w:space="0" w:color="auto"/>
              <w:right w:val="single" w:sz="4" w:space="0" w:color="auto"/>
            </w:tcBorders>
          </w:tcPr>
          <w:p w14:paraId="55EFDCFD" w14:textId="77777777" w:rsidR="00E47093" w:rsidRPr="00E47093" w:rsidRDefault="00E47093" w:rsidP="00A6047E">
            <w:pPr>
              <w:pStyle w:val="LndNormale1"/>
              <w:textAlignment w:val="baseline"/>
              <w:rPr>
                <w:color w:val="002060"/>
                <w:sz w:val="20"/>
              </w:rPr>
            </w:pPr>
            <w:r w:rsidRPr="00E47093">
              <w:rPr>
                <w:color w:val="002060"/>
                <w:sz w:val="20"/>
              </w:rPr>
              <w:t>28.08.1991</w:t>
            </w:r>
          </w:p>
        </w:tc>
        <w:tc>
          <w:tcPr>
            <w:tcW w:w="1182" w:type="dxa"/>
            <w:tcBorders>
              <w:top w:val="single" w:sz="4" w:space="0" w:color="auto"/>
              <w:left w:val="single" w:sz="4" w:space="0" w:color="auto"/>
              <w:bottom w:val="single" w:sz="4" w:space="0" w:color="auto"/>
              <w:right w:val="single" w:sz="4" w:space="0" w:color="auto"/>
            </w:tcBorders>
          </w:tcPr>
          <w:p w14:paraId="6DFDAA5A" w14:textId="77777777" w:rsidR="00E47093" w:rsidRPr="00E47093" w:rsidRDefault="00E47093" w:rsidP="00A6047E">
            <w:pPr>
              <w:pStyle w:val="LndNormale1"/>
              <w:textAlignment w:val="baseline"/>
              <w:rPr>
                <w:color w:val="002060"/>
                <w:sz w:val="20"/>
              </w:rPr>
            </w:pPr>
            <w:r w:rsidRPr="00E47093">
              <w:rPr>
                <w:color w:val="002060"/>
                <w:sz w:val="20"/>
              </w:rPr>
              <w:t>934075</w:t>
            </w:r>
          </w:p>
        </w:tc>
        <w:tc>
          <w:tcPr>
            <w:tcW w:w="3436" w:type="dxa"/>
            <w:tcBorders>
              <w:top w:val="single" w:sz="4" w:space="0" w:color="auto"/>
              <w:left w:val="single" w:sz="4" w:space="0" w:color="auto"/>
              <w:bottom w:val="single" w:sz="4" w:space="0" w:color="auto"/>
              <w:right w:val="single" w:sz="4" w:space="0" w:color="auto"/>
            </w:tcBorders>
          </w:tcPr>
          <w:p w14:paraId="377D3F33"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A.S.D. FOOTBALL CLUB OSIMO 20</w:t>
            </w:r>
          </w:p>
        </w:tc>
      </w:tr>
      <w:tr w:rsidR="00E47093" w:rsidRPr="00E47093" w14:paraId="3C63C08E" w14:textId="77777777" w:rsidTr="00A6047E">
        <w:tc>
          <w:tcPr>
            <w:tcW w:w="1265" w:type="dxa"/>
            <w:tcBorders>
              <w:top w:val="single" w:sz="4" w:space="0" w:color="auto"/>
              <w:left w:val="single" w:sz="4" w:space="0" w:color="auto"/>
              <w:bottom w:val="single" w:sz="4" w:space="0" w:color="auto"/>
              <w:right w:val="single" w:sz="4" w:space="0" w:color="auto"/>
            </w:tcBorders>
          </w:tcPr>
          <w:p w14:paraId="035144E6"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5307064</w:t>
            </w:r>
          </w:p>
        </w:tc>
        <w:tc>
          <w:tcPr>
            <w:tcW w:w="2756" w:type="dxa"/>
            <w:tcBorders>
              <w:top w:val="single" w:sz="4" w:space="0" w:color="auto"/>
              <w:left w:val="single" w:sz="4" w:space="0" w:color="auto"/>
              <w:bottom w:val="single" w:sz="4" w:space="0" w:color="auto"/>
              <w:right w:val="single" w:sz="4" w:space="0" w:color="auto"/>
            </w:tcBorders>
          </w:tcPr>
          <w:p w14:paraId="5FCCD0CB"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SAKUTA RUBENS</w:t>
            </w:r>
          </w:p>
        </w:tc>
        <w:tc>
          <w:tcPr>
            <w:tcW w:w="1273" w:type="dxa"/>
            <w:tcBorders>
              <w:top w:val="single" w:sz="4" w:space="0" w:color="auto"/>
              <w:left w:val="single" w:sz="4" w:space="0" w:color="auto"/>
              <w:bottom w:val="single" w:sz="4" w:space="0" w:color="auto"/>
              <w:right w:val="single" w:sz="4" w:space="0" w:color="auto"/>
            </w:tcBorders>
          </w:tcPr>
          <w:p w14:paraId="4F72E027"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24.11.1997</w:t>
            </w:r>
          </w:p>
        </w:tc>
        <w:tc>
          <w:tcPr>
            <w:tcW w:w="1182" w:type="dxa"/>
            <w:tcBorders>
              <w:top w:val="single" w:sz="4" w:space="0" w:color="auto"/>
              <w:left w:val="single" w:sz="4" w:space="0" w:color="auto"/>
              <w:bottom w:val="single" w:sz="4" w:space="0" w:color="auto"/>
              <w:right w:val="single" w:sz="4" w:space="0" w:color="auto"/>
            </w:tcBorders>
          </w:tcPr>
          <w:p w14:paraId="050E11F0" w14:textId="77777777" w:rsidR="00E47093" w:rsidRPr="00E47093" w:rsidRDefault="00E47093" w:rsidP="00A6047E">
            <w:pPr>
              <w:pStyle w:val="LndNormale1"/>
              <w:textAlignment w:val="baseline"/>
              <w:rPr>
                <w:color w:val="002060"/>
                <w:sz w:val="20"/>
                <w:lang w:val="en-US"/>
              </w:rPr>
            </w:pPr>
            <w:r w:rsidRPr="00E47093">
              <w:rPr>
                <w:color w:val="002060"/>
                <w:sz w:val="20"/>
                <w:lang w:val="en-US"/>
              </w:rPr>
              <w:t>934477</w:t>
            </w:r>
          </w:p>
        </w:tc>
        <w:tc>
          <w:tcPr>
            <w:tcW w:w="3436" w:type="dxa"/>
            <w:tcBorders>
              <w:top w:val="single" w:sz="4" w:space="0" w:color="auto"/>
              <w:left w:val="single" w:sz="4" w:space="0" w:color="auto"/>
              <w:bottom w:val="single" w:sz="4" w:space="0" w:color="auto"/>
              <w:right w:val="single" w:sz="4" w:space="0" w:color="auto"/>
            </w:tcBorders>
          </w:tcPr>
          <w:p w14:paraId="07D2C888" w14:textId="77777777" w:rsidR="00E47093" w:rsidRPr="00E47093" w:rsidRDefault="00E47093" w:rsidP="00A6047E">
            <w:pPr>
              <w:pStyle w:val="LndNormale1"/>
              <w:textAlignment w:val="baseline"/>
              <w:rPr>
                <w:color w:val="002060"/>
                <w:sz w:val="20"/>
              </w:rPr>
            </w:pPr>
            <w:r w:rsidRPr="00E47093">
              <w:rPr>
                <w:color w:val="002060"/>
                <w:sz w:val="20"/>
              </w:rPr>
              <w:t>A.P.D. CERRETO D’ESI C5 A.S.D.</w:t>
            </w:r>
          </w:p>
        </w:tc>
      </w:tr>
    </w:tbl>
    <w:p w14:paraId="651805C2" w14:textId="77777777" w:rsidR="00E47093" w:rsidRDefault="00E47093" w:rsidP="0047674B">
      <w:pPr>
        <w:pStyle w:val="LndNormale1"/>
        <w:rPr>
          <w:color w:val="002060"/>
        </w:rPr>
      </w:pPr>
    </w:p>
    <w:p w14:paraId="41CFE06B" w14:textId="77777777" w:rsidR="003F7FB6" w:rsidRPr="003F7FB6" w:rsidRDefault="003F7FB6" w:rsidP="003F7FB6">
      <w:pPr>
        <w:pStyle w:val="LndNormale1"/>
        <w:rPr>
          <w:b/>
          <w:color w:val="002060"/>
        </w:rPr>
      </w:pPr>
      <w:r w:rsidRPr="003F7FB6">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3F7FB6">
        <w:rPr>
          <w:b/>
          <w:color w:val="002060"/>
        </w:rPr>
        <w:t>12.12.2024:</w:t>
      </w:r>
    </w:p>
    <w:tbl>
      <w:tblPr>
        <w:tblStyle w:val="Grigliatabella"/>
        <w:tblW w:w="0" w:type="auto"/>
        <w:tblLook w:val="04A0" w:firstRow="1" w:lastRow="0" w:firstColumn="1" w:lastColumn="0" w:noHBand="0" w:noVBand="1"/>
      </w:tblPr>
      <w:tblGrid>
        <w:gridCol w:w="1265"/>
        <w:gridCol w:w="2756"/>
        <w:gridCol w:w="1273"/>
        <w:gridCol w:w="1182"/>
        <w:gridCol w:w="3436"/>
      </w:tblGrid>
      <w:tr w:rsidR="003F7FB6" w:rsidRPr="003F7FB6" w14:paraId="72865955" w14:textId="77777777" w:rsidTr="008F1ABA">
        <w:tc>
          <w:tcPr>
            <w:tcW w:w="1265" w:type="dxa"/>
            <w:tcBorders>
              <w:top w:val="single" w:sz="4" w:space="0" w:color="auto"/>
              <w:left w:val="single" w:sz="4" w:space="0" w:color="auto"/>
              <w:bottom w:val="single" w:sz="4" w:space="0" w:color="auto"/>
              <w:right w:val="single" w:sz="4" w:space="0" w:color="auto"/>
            </w:tcBorders>
            <w:hideMark/>
          </w:tcPr>
          <w:p w14:paraId="5EE14C73" w14:textId="77777777" w:rsidR="003F7FB6" w:rsidRPr="003F7FB6" w:rsidRDefault="003F7FB6" w:rsidP="008F1ABA">
            <w:pPr>
              <w:pStyle w:val="LndNormale1"/>
              <w:jc w:val="center"/>
              <w:textAlignment w:val="baseline"/>
              <w:rPr>
                <w:b/>
                <w:color w:val="002060"/>
              </w:rPr>
            </w:pPr>
            <w:r w:rsidRPr="003F7FB6">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43EC0FB" w14:textId="77777777" w:rsidR="003F7FB6" w:rsidRPr="003F7FB6" w:rsidRDefault="003F7FB6" w:rsidP="008F1ABA">
            <w:pPr>
              <w:pStyle w:val="LndNormale1"/>
              <w:jc w:val="center"/>
              <w:textAlignment w:val="baseline"/>
              <w:rPr>
                <w:b/>
                <w:color w:val="002060"/>
              </w:rPr>
            </w:pPr>
            <w:r w:rsidRPr="003F7FB6">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67E118E" w14:textId="77777777" w:rsidR="003F7FB6" w:rsidRPr="003F7FB6" w:rsidRDefault="003F7FB6" w:rsidP="008F1ABA">
            <w:pPr>
              <w:pStyle w:val="LndNormale1"/>
              <w:jc w:val="center"/>
              <w:textAlignment w:val="baseline"/>
              <w:rPr>
                <w:b/>
                <w:color w:val="002060"/>
              </w:rPr>
            </w:pPr>
            <w:r w:rsidRPr="003F7FB6">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D747383" w14:textId="77777777" w:rsidR="003F7FB6" w:rsidRPr="003F7FB6" w:rsidRDefault="003F7FB6" w:rsidP="008F1ABA">
            <w:pPr>
              <w:pStyle w:val="LndNormale1"/>
              <w:jc w:val="center"/>
              <w:textAlignment w:val="baseline"/>
              <w:rPr>
                <w:b/>
                <w:color w:val="002060"/>
              </w:rPr>
            </w:pPr>
            <w:r w:rsidRPr="003F7FB6">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7805D41" w14:textId="77777777" w:rsidR="003F7FB6" w:rsidRPr="003F7FB6" w:rsidRDefault="003F7FB6" w:rsidP="008F1ABA">
            <w:pPr>
              <w:pStyle w:val="LndNormale1"/>
              <w:jc w:val="center"/>
              <w:textAlignment w:val="baseline"/>
              <w:rPr>
                <w:b/>
                <w:color w:val="002060"/>
              </w:rPr>
            </w:pPr>
            <w:r w:rsidRPr="003F7FB6">
              <w:rPr>
                <w:b/>
                <w:color w:val="002060"/>
              </w:rPr>
              <w:t>Società</w:t>
            </w:r>
          </w:p>
        </w:tc>
      </w:tr>
      <w:tr w:rsidR="003F7FB6" w:rsidRPr="003F7FB6" w14:paraId="6F823C44" w14:textId="77777777" w:rsidTr="008F1ABA">
        <w:tc>
          <w:tcPr>
            <w:tcW w:w="1265" w:type="dxa"/>
            <w:tcBorders>
              <w:top w:val="single" w:sz="4" w:space="0" w:color="auto"/>
              <w:left w:val="single" w:sz="4" w:space="0" w:color="auto"/>
              <w:bottom w:val="single" w:sz="4" w:space="0" w:color="auto"/>
              <w:right w:val="single" w:sz="4" w:space="0" w:color="auto"/>
            </w:tcBorders>
          </w:tcPr>
          <w:p w14:paraId="271E001A" w14:textId="77777777" w:rsidR="003F7FB6" w:rsidRPr="003F7FB6" w:rsidRDefault="003F7FB6" w:rsidP="008F1ABA">
            <w:pPr>
              <w:pStyle w:val="LndNormale1"/>
              <w:textAlignment w:val="baseline"/>
              <w:rPr>
                <w:color w:val="002060"/>
                <w:sz w:val="20"/>
              </w:rPr>
            </w:pPr>
            <w:r w:rsidRPr="003F7FB6">
              <w:rPr>
                <w:color w:val="002060"/>
                <w:sz w:val="20"/>
              </w:rPr>
              <w:t>6631873</w:t>
            </w:r>
          </w:p>
        </w:tc>
        <w:tc>
          <w:tcPr>
            <w:tcW w:w="2756" w:type="dxa"/>
            <w:tcBorders>
              <w:top w:val="single" w:sz="4" w:space="0" w:color="auto"/>
              <w:left w:val="single" w:sz="4" w:space="0" w:color="auto"/>
              <w:bottom w:val="single" w:sz="4" w:space="0" w:color="auto"/>
              <w:right w:val="single" w:sz="4" w:space="0" w:color="auto"/>
            </w:tcBorders>
          </w:tcPr>
          <w:p w14:paraId="44F6A06A" w14:textId="77777777" w:rsidR="003F7FB6" w:rsidRPr="003F7FB6" w:rsidRDefault="003F7FB6" w:rsidP="008F1ABA">
            <w:pPr>
              <w:pStyle w:val="LndNormale1"/>
              <w:textAlignment w:val="baseline"/>
              <w:rPr>
                <w:color w:val="002060"/>
                <w:sz w:val="20"/>
              </w:rPr>
            </w:pPr>
            <w:r w:rsidRPr="003F7FB6">
              <w:rPr>
                <w:color w:val="002060"/>
                <w:sz w:val="20"/>
              </w:rPr>
              <w:t>DI GIROLAMO MANUEL</w:t>
            </w:r>
          </w:p>
        </w:tc>
        <w:tc>
          <w:tcPr>
            <w:tcW w:w="1273" w:type="dxa"/>
            <w:tcBorders>
              <w:top w:val="single" w:sz="4" w:space="0" w:color="auto"/>
              <w:left w:val="single" w:sz="4" w:space="0" w:color="auto"/>
              <w:bottom w:val="single" w:sz="4" w:space="0" w:color="auto"/>
              <w:right w:val="single" w:sz="4" w:space="0" w:color="auto"/>
            </w:tcBorders>
          </w:tcPr>
          <w:p w14:paraId="4474DA79" w14:textId="77777777" w:rsidR="003F7FB6" w:rsidRPr="003F7FB6" w:rsidRDefault="003F7FB6" w:rsidP="008F1ABA">
            <w:pPr>
              <w:pStyle w:val="LndNormale1"/>
              <w:textAlignment w:val="baseline"/>
              <w:rPr>
                <w:color w:val="002060"/>
                <w:sz w:val="20"/>
              </w:rPr>
            </w:pPr>
            <w:r w:rsidRPr="003F7FB6">
              <w:rPr>
                <w:color w:val="002060"/>
                <w:sz w:val="20"/>
              </w:rPr>
              <w:t>03.02.2003</w:t>
            </w:r>
          </w:p>
        </w:tc>
        <w:tc>
          <w:tcPr>
            <w:tcW w:w="1182" w:type="dxa"/>
            <w:tcBorders>
              <w:top w:val="single" w:sz="4" w:space="0" w:color="auto"/>
              <w:left w:val="single" w:sz="4" w:space="0" w:color="auto"/>
              <w:bottom w:val="single" w:sz="4" w:space="0" w:color="auto"/>
              <w:right w:val="single" w:sz="4" w:space="0" w:color="auto"/>
            </w:tcBorders>
          </w:tcPr>
          <w:p w14:paraId="51EE373C" w14:textId="77777777" w:rsidR="003F7FB6" w:rsidRPr="003F7FB6" w:rsidRDefault="003F7FB6" w:rsidP="008F1ABA">
            <w:pPr>
              <w:pStyle w:val="LndNormale1"/>
              <w:textAlignment w:val="baseline"/>
              <w:rPr>
                <w:color w:val="002060"/>
                <w:sz w:val="20"/>
              </w:rPr>
            </w:pPr>
            <w:r w:rsidRPr="003F7FB6">
              <w:rPr>
                <w:color w:val="002060"/>
                <w:sz w:val="20"/>
              </w:rPr>
              <w:t>34400</w:t>
            </w:r>
          </w:p>
        </w:tc>
        <w:tc>
          <w:tcPr>
            <w:tcW w:w="3436" w:type="dxa"/>
            <w:tcBorders>
              <w:top w:val="single" w:sz="4" w:space="0" w:color="auto"/>
              <w:left w:val="single" w:sz="4" w:space="0" w:color="auto"/>
              <w:bottom w:val="single" w:sz="4" w:space="0" w:color="auto"/>
              <w:right w:val="single" w:sz="4" w:space="0" w:color="auto"/>
            </w:tcBorders>
          </w:tcPr>
          <w:p w14:paraId="3AC9EC7D" w14:textId="77777777" w:rsidR="003F7FB6" w:rsidRPr="003F7FB6" w:rsidRDefault="003F7FB6" w:rsidP="008F1ABA">
            <w:pPr>
              <w:pStyle w:val="LndNormale1"/>
              <w:textAlignment w:val="baseline"/>
              <w:rPr>
                <w:color w:val="002060"/>
                <w:sz w:val="20"/>
              </w:rPr>
            </w:pPr>
            <w:r w:rsidRPr="003F7FB6">
              <w:rPr>
                <w:color w:val="002060"/>
                <w:sz w:val="20"/>
              </w:rPr>
              <w:t>S.P. OFFIDA A.S.D.</w:t>
            </w:r>
          </w:p>
        </w:tc>
      </w:tr>
      <w:tr w:rsidR="003F7FB6" w:rsidRPr="003F7FB6" w14:paraId="0C6B1C74" w14:textId="77777777" w:rsidTr="008F1ABA">
        <w:tc>
          <w:tcPr>
            <w:tcW w:w="1265" w:type="dxa"/>
          </w:tcPr>
          <w:p w14:paraId="724EFA21" w14:textId="77777777" w:rsidR="003F7FB6" w:rsidRPr="003F7FB6" w:rsidRDefault="003F7FB6" w:rsidP="008F1ABA">
            <w:pPr>
              <w:pStyle w:val="LndNormale1"/>
              <w:textAlignment w:val="baseline"/>
              <w:rPr>
                <w:color w:val="002060"/>
                <w:sz w:val="20"/>
              </w:rPr>
            </w:pPr>
            <w:r w:rsidRPr="003F7FB6">
              <w:rPr>
                <w:color w:val="002060"/>
                <w:sz w:val="20"/>
              </w:rPr>
              <w:t>5554748</w:t>
            </w:r>
          </w:p>
        </w:tc>
        <w:tc>
          <w:tcPr>
            <w:tcW w:w="2756" w:type="dxa"/>
          </w:tcPr>
          <w:p w14:paraId="5ADEC6BD" w14:textId="77777777" w:rsidR="003F7FB6" w:rsidRPr="003F7FB6" w:rsidRDefault="003F7FB6" w:rsidP="008F1ABA">
            <w:pPr>
              <w:pStyle w:val="LndNormale1"/>
              <w:textAlignment w:val="baseline"/>
              <w:rPr>
                <w:color w:val="002060"/>
                <w:sz w:val="20"/>
              </w:rPr>
            </w:pPr>
            <w:r w:rsidRPr="003F7FB6">
              <w:rPr>
                <w:color w:val="002060"/>
                <w:sz w:val="20"/>
              </w:rPr>
              <w:t>SIMONE GIANMARCO</w:t>
            </w:r>
          </w:p>
        </w:tc>
        <w:tc>
          <w:tcPr>
            <w:tcW w:w="1273" w:type="dxa"/>
          </w:tcPr>
          <w:p w14:paraId="2F7B1927" w14:textId="77777777" w:rsidR="003F7FB6" w:rsidRPr="003F7FB6" w:rsidRDefault="003F7FB6" w:rsidP="008F1ABA">
            <w:pPr>
              <w:pStyle w:val="LndNormale1"/>
              <w:textAlignment w:val="baseline"/>
              <w:rPr>
                <w:color w:val="002060"/>
                <w:sz w:val="20"/>
              </w:rPr>
            </w:pPr>
            <w:r w:rsidRPr="003F7FB6">
              <w:rPr>
                <w:color w:val="002060"/>
                <w:sz w:val="20"/>
              </w:rPr>
              <w:t>07.04.2000</w:t>
            </w:r>
          </w:p>
        </w:tc>
        <w:tc>
          <w:tcPr>
            <w:tcW w:w="1182" w:type="dxa"/>
          </w:tcPr>
          <w:p w14:paraId="2080B480" w14:textId="77777777" w:rsidR="003F7FB6" w:rsidRPr="003F7FB6" w:rsidRDefault="003F7FB6" w:rsidP="008F1ABA">
            <w:pPr>
              <w:pStyle w:val="LndNormale1"/>
              <w:textAlignment w:val="baseline"/>
              <w:rPr>
                <w:color w:val="002060"/>
                <w:sz w:val="20"/>
              </w:rPr>
            </w:pPr>
            <w:r w:rsidRPr="003F7FB6">
              <w:rPr>
                <w:color w:val="002060"/>
                <w:sz w:val="20"/>
              </w:rPr>
              <w:t>61479</w:t>
            </w:r>
          </w:p>
        </w:tc>
        <w:tc>
          <w:tcPr>
            <w:tcW w:w="3436" w:type="dxa"/>
          </w:tcPr>
          <w:p w14:paraId="04996959" w14:textId="77777777" w:rsidR="003F7FB6" w:rsidRPr="003F7FB6" w:rsidRDefault="003F7FB6" w:rsidP="008F1ABA">
            <w:pPr>
              <w:pStyle w:val="LndNormale1"/>
              <w:textAlignment w:val="baseline"/>
              <w:rPr>
                <w:color w:val="002060"/>
                <w:sz w:val="20"/>
              </w:rPr>
            </w:pPr>
            <w:r w:rsidRPr="003F7FB6">
              <w:rPr>
                <w:color w:val="002060"/>
                <w:sz w:val="20"/>
              </w:rPr>
              <w:t>A.S.D. I.L. BARBARA MONSERRA</w:t>
            </w:r>
          </w:p>
        </w:tc>
      </w:tr>
    </w:tbl>
    <w:p w14:paraId="042F4C8F" w14:textId="77777777" w:rsidR="003F7FB6" w:rsidRPr="003F7FB6" w:rsidRDefault="003F7FB6" w:rsidP="003F7FB6">
      <w:pPr>
        <w:pStyle w:val="LndNormale1"/>
        <w:rPr>
          <w:color w:val="002060"/>
        </w:rPr>
      </w:pPr>
    </w:p>
    <w:p w14:paraId="2598C931" w14:textId="77777777" w:rsidR="003F7FB6" w:rsidRPr="003F7FB6" w:rsidRDefault="003F7FB6" w:rsidP="003F7FB6">
      <w:pPr>
        <w:pStyle w:val="LndNormale1"/>
        <w:rPr>
          <w:b/>
          <w:color w:val="002060"/>
        </w:rPr>
      </w:pPr>
      <w:r w:rsidRPr="003F7FB6">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3F7FB6">
        <w:rPr>
          <w:b/>
          <w:color w:val="002060"/>
        </w:rPr>
        <w:t>13.12.2024:</w:t>
      </w:r>
    </w:p>
    <w:tbl>
      <w:tblPr>
        <w:tblStyle w:val="Grigliatabella"/>
        <w:tblW w:w="0" w:type="auto"/>
        <w:tblLook w:val="04A0" w:firstRow="1" w:lastRow="0" w:firstColumn="1" w:lastColumn="0" w:noHBand="0" w:noVBand="1"/>
      </w:tblPr>
      <w:tblGrid>
        <w:gridCol w:w="1265"/>
        <w:gridCol w:w="2756"/>
        <w:gridCol w:w="1273"/>
        <w:gridCol w:w="1182"/>
        <w:gridCol w:w="3436"/>
      </w:tblGrid>
      <w:tr w:rsidR="003F7FB6" w:rsidRPr="003F7FB6" w14:paraId="3300F037" w14:textId="77777777" w:rsidTr="008F1ABA">
        <w:tc>
          <w:tcPr>
            <w:tcW w:w="1265" w:type="dxa"/>
            <w:tcBorders>
              <w:top w:val="single" w:sz="4" w:space="0" w:color="auto"/>
              <w:left w:val="single" w:sz="4" w:space="0" w:color="auto"/>
              <w:bottom w:val="single" w:sz="4" w:space="0" w:color="auto"/>
              <w:right w:val="single" w:sz="4" w:space="0" w:color="auto"/>
            </w:tcBorders>
            <w:hideMark/>
          </w:tcPr>
          <w:p w14:paraId="716B1BF6" w14:textId="77777777" w:rsidR="003F7FB6" w:rsidRPr="003F7FB6" w:rsidRDefault="003F7FB6" w:rsidP="008F1ABA">
            <w:pPr>
              <w:pStyle w:val="LndNormale1"/>
              <w:jc w:val="center"/>
              <w:textAlignment w:val="baseline"/>
              <w:rPr>
                <w:b/>
                <w:color w:val="002060"/>
              </w:rPr>
            </w:pPr>
            <w:r w:rsidRPr="003F7FB6">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351CB14A" w14:textId="77777777" w:rsidR="003F7FB6" w:rsidRPr="003F7FB6" w:rsidRDefault="003F7FB6" w:rsidP="008F1ABA">
            <w:pPr>
              <w:pStyle w:val="LndNormale1"/>
              <w:jc w:val="center"/>
              <w:textAlignment w:val="baseline"/>
              <w:rPr>
                <w:b/>
                <w:color w:val="002060"/>
              </w:rPr>
            </w:pPr>
            <w:r w:rsidRPr="003F7FB6">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8CA4691" w14:textId="77777777" w:rsidR="003F7FB6" w:rsidRPr="003F7FB6" w:rsidRDefault="003F7FB6" w:rsidP="008F1ABA">
            <w:pPr>
              <w:pStyle w:val="LndNormale1"/>
              <w:jc w:val="center"/>
              <w:textAlignment w:val="baseline"/>
              <w:rPr>
                <w:b/>
                <w:color w:val="002060"/>
              </w:rPr>
            </w:pPr>
            <w:r w:rsidRPr="003F7FB6">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301E49E" w14:textId="77777777" w:rsidR="003F7FB6" w:rsidRPr="003F7FB6" w:rsidRDefault="003F7FB6" w:rsidP="008F1ABA">
            <w:pPr>
              <w:pStyle w:val="LndNormale1"/>
              <w:jc w:val="center"/>
              <w:textAlignment w:val="baseline"/>
              <w:rPr>
                <w:b/>
                <w:color w:val="002060"/>
              </w:rPr>
            </w:pPr>
            <w:r w:rsidRPr="003F7FB6">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AAC673A" w14:textId="77777777" w:rsidR="003F7FB6" w:rsidRPr="003F7FB6" w:rsidRDefault="003F7FB6" w:rsidP="008F1ABA">
            <w:pPr>
              <w:pStyle w:val="LndNormale1"/>
              <w:jc w:val="center"/>
              <w:textAlignment w:val="baseline"/>
              <w:rPr>
                <w:b/>
                <w:color w:val="002060"/>
              </w:rPr>
            </w:pPr>
            <w:r w:rsidRPr="003F7FB6">
              <w:rPr>
                <w:b/>
                <w:color w:val="002060"/>
              </w:rPr>
              <w:t>Società</w:t>
            </w:r>
          </w:p>
        </w:tc>
      </w:tr>
      <w:tr w:rsidR="003F7FB6" w:rsidRPr="003F7FB6" w14:paraId="529C5043" w14:textId="77777777" w:rsidTr="008F1ABA">
        <w:tc>
          <w:tcPr>
            <w:tcW w:w="1265" w:type="dxa"/>
          </w:tcPr>
          <w:p w14:paraId="460C4725" w14:textId="77777777" w:rsidR="003F7FB6" w:rsidRPr="003F7FB6" w:rsidRDefault="003F7FB6" w:rsidP="008F1ABA">
            <w:pPr>
              <w:pStyle w:val="LndNormale1"/>
              <w:textAlignment w:val="baseline"/>
              <w:rPr>
                <w:color w:val="002060"/>
                <w:sz w:val="20"/>
              </w:rPr>
            </w:pPr>
            <w:r w:rsidRPr="003F7FB6">
              <w:rPr>
                <w:color w:val="002060"/>
                <w:sz w:val="20"/>
              </w:rPr>
              <w:t>3772099</w:t>
            </w:r>
          </w:p>
        </w:tc>
        <w:tc>
          <w:tcPr>
            <w:tcW w:w="2756" w:type="dxa"/>
          </w:tcPr>
          <w:p w14:paraId="60123620" w14:textId="77777777" w:rsidR="003F7FB6" w:rsidRPr="003F7FB6" w:rsidRDefault="003F7FB6" w:rsidP="008F1ABA">
            <w:pPr>
              <w:pStyle w:val="LndNormale1"/>
              <w:textAlignment w:val="baseline"/>
              <w:rPr>
                <w:color w:val="002060"/>
                <w:sz w:val="20"/>
              </w:rPr>
            </w:pPr>
            <w:r w:rsidRPr="003F7FB6">
              <w:rPr>
                <w:color w:val="002060"/>
                <w:sz w:val="20"/>
              </w:rPr>
              <w:t>ROMANO RAMIRO JOSE</w:t>
            </w:r>
          </w:p>
        </w:tc>
        <w:tc>
          <w:tcPr>
            <w:tcW w:w="1273" w:type="dxa"/>
          </w:tcPr>
          <w:p w14:paraId="35B341BE" w14:textId="77777777" w:rsidR="003F7FB6" w:rsidRPr="003F7FB6" w:rsidRDefault="003F7FB6" w:rsidP="008F1ABA">
            <w:pPr>
              <w:pStyle w:val="LndNormale1"/>
              <w:textAlignment w:val="baseline"/>
              <w:rPr>
                <w:color w:val="002060"/>
                <w:sz w:val="20"/>
              </w:rPr>
            </w:pPr>
            <w:r w:rsidRPr="003F7FB6">
              <w:rPr>
                <w:color w:val="002060"/>
                <w:sz w:val="20"/>
              </w:rPr>
              <w:t>08.02.2002</w:t>
            </w:r>
          </w:p>
        </w:tc>
        <w:tc>
          <w:tcPr>
            <w:tcW w:w="1182" w:type="dxa"/>
          </w:tcPr>
          <w:p w14:paraId="38EDE0E1" w14:textId="77777777" w:rsidR="003F7FB6" w:rsidRPr="003F7FB6" w:rsidRDefault="003F7FB6" w:rsidP="008F1ABA">
            <w:pPr>
              <w:pStyle w:val="LndNormale1"/>
              <w:textAlignment w:val="baseline"/>
              <w:rPr>
                <w:color w:val="002060"/>
                <w:sz w:val="20"/>
              </w:rPr>
            </w:pPr>
            <w:r w:rsidRPr="003F7FB6">
              <w:rPr>
                <w:color w:val="002060"/>
                <w:sz w:val="20"/>
              </w:rPr>
              <w:t>949431</w:t>
            </w:r>
          </w:p>
        </w:tc>
        <w:tc>
          <w:tcPr>
            <w:tcW w:w="3436" w:type="dxa"/>
          </w:tcPr>
          <w:p w14:paraId="18D8DCD3" w14:textId="77777777" w:rsidR="003F7FB6" w:rsidRPr="003F7FB6" w:rsidRDefault="003F7FB6" w:rsidP="008F1ABA">
            <w:pPr>
              <w:pStyle w:val="LndNormale1"/>
              <w:textAlignment w:val="baseline"/>
              <w:rPr>
                <w:color w:val="002060"/>
                <w:sz w:val="20"/>
              </w:rPr>
            </w:pPr>
            <w:r w:rsidRPr="003F7FB6">
              <w:rPr>
                <w:color w:val="002060"/>
                <w:sz w:val="20"/>
              </w:rPr>
              <w:t>A.S.D. BORGOROSSO TOLENTIN</w:t>
            </w:r>
          </w:p>
        </w:tc>
      </w:tr>
      <w:tr w:rsidR="003F7FB6" w:rsidRPr="003F7FB6" w14:paraId="1C528ED9" w14:textId="77777777" w:rsidTr="008F1ABA">
        <w:tc>
          <w:tcPr>
            <w:tcW w:w="1265" w:type="dxa"/>
          </w:tcPr>
          <w:p w14:paraId="51BFEA5D" w14:textId="77777777" w:rsidR="003F7FB6" w:rsidRPr="003F7FB6" w:rsidRDefault="003F7FB6" w:rsidP="008F1ABA">
            <w:pPr>
              <w:pStyle w:val="LndNormale1"/>
              <w:textAlignment w:val="baseline"/>
              <w:rPr>
                <w:color w:val="002060"/>
                <w:sz w:val="20"/>
              </w:rPr>
            </w:pPr>
            <w:r w:rsidRPr="003F7FB6">
              <w:rPr>
                <w:color w:val="002060"/>
                <w:sz w:val="20"/>
              </w:rPr>
              <w:t>1008008</w:t>
            </w:r>
          </w:p>
        </w:tc>
        <w:tc>
          <w:tcPr>
            <w:tcW w:w="2756" w:type="dxa"/>
          </w:tcPr>
          <w:p w14:paraId="4A8ECB53" w14:textId="77777777" w:rsidR="003F7FB6" w:rsidRPr="003F7FB6" w:rsidRDefault="003F7FB6" w:rsidP="008F1ABA">
            <w:pPr>
              <w:pStyle w:val="LndNormale1"/>
              <w:textAlignment w:val="baseline"/>
              <w:rPr>
                <w:color w:val="002060"/>
                <w:sz w:val="20"/>
              </w:rPr>
            </w:pPr>
            <w:r w:rsidRPr="003F7FB6">
              <w:rPr>
                <w:color w:val="002060"/>
                <w:sz w:val="20"/>
              </w:rPr>
              <w:t>GOMIS KALAGNA GELUCS</w:t>
            </w:r>
          </w:p>
        </w:tc>
        <w:tc>
          <w:tcPr>
            <w:tcW w:w="1273" w:type="dxa"/>
          </w:tcPr>
          <w:p w14:paraId="631B0B50" w14:textId="77777777" w:rsidR="003F7FB6" w:rsidRPr="003F7FB6" w:rsidRDefault="003F7FB6" w:rsidP="008F1ABA">
            <w:pPr>
              <w:pStyle w:val="LndNormale1"/>
              <w:textAlignment w:val="baseline"/>
              <w:rPr>
                <w:color w:val="002060"/>
                <w:sz w:val="20"/>
              </w:rPr>
            </w:pPr>
            <w:r w:rsidRPr="003F7FB6">
              <w:rPr>
                <w:color w:val="002060"/>
                <w:sz w:val="20"/>
              </w:rPr>
              <w:t>15.01.1996</w:t>
            </w:r>
          </w:p>
        </w:tc>
        <w:tc>
          <w:tcPr>
            <w:tcW w:w="1182" w:type="dxa"/>
          </w:tcPr>
          <w:p w14:paraId="1F8DE5F0" w14:textId="77777777" w:rsidR="003F7FB6" w:rsidRPr="003F7FB6" w:rsidRDefault="003F7FB6" w:rsidP="008F1ABA">
            <w:pPr>
              <w:pStyle w:val="LndNormale1"/>
              <w:textAlignment w:val="baseline"/>
              <w:rPr>
                <w:color w:val="002060"/>
                <w:sz w:val="20"/>
              </w:rPr>
            </w:pPr>
            <w:r w:rsidRPr="003F7FB6">
              <w:rPr>
                <w:color w:val="002060"/>
                <w:sz w:val="20"/>
              </w:rPr>
              <w:t>937747</w:t>
            </w:r>
          </w:p>
        </w:tc>
        <w:tc>
          <w:tcPr>
            <w:tcW w:w="3436" w:type="dxa"/>
          </w:tcPr>
          <w:p w14:paraId="21BAF4EB" w14:textId="77777777" w:rsidR="003F7FB6" w:rsidRPr="003F7FB6" w:rsidRDefault="003F7FB6" w:rsidP="008F1ABA">
            <w:pPr>
              <w:pStyle w:val="LndNormale1"/>
              <w:textAlignment w:val="baseline"/>
              <w:rPr>
                <w:color w:val="002060"/>
                <w:sz w:val="20"/>
                <w:lang w:val="en-US"/>
              </w:rPr>
            </w:pPr>
            <w:r w:rsidRPr="003F7FB6">
              <w:rPr>
                <w:color w:val="002060"/>
                <w:sz w:val="20"/>
                <w:lang w:val="en-US"/>
              </w:rPr>
              <w:t>A.S.D. S.S. MACERATESE 1922</w:t>
            </w:r>
          </w:p>
        </w:tc>
      </w:tr>
    </w:tbl>
    <w:p w14:paraId="0D8EFEC1" w14:textId="77777777" w:rsidR="003F7FB6" w:rsidRPr="003F7FB6" w:rsidRDefault="003F7FB6" w:rsidP="0047674B">
      <w:pPr>
        <w:pStyle w:val="LndNormale1"/>
        <w:rPr>
          <w:color w:val="002060"/>
        </w:rPr>
      </w:pPr>
    </w:p>
    <w:p w14:paraId="3183B260" w14:textId="77777777" w:rsidR="0094176A" w:rsidRPr="003F7FB6" w:rsidRDefault="0094176A"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CF8E3FE" w14:textId="77777777" w:rsidR="00D77116" w:rsidRPr="00E47093" w:rsidRDefault="00D77116" w:rsidP="00630727">
      <w:pPr>
        <w:pStyle w:val="Corpodeltesto21"/>
        <w:jc w:val="center"/>
        <w:rPr>
          <w:rFonts w:ascii="Arial" w:hAnsi="Arial" w:cs="Arial"/>
          <w:bCs/>
          <w:color w:val="002060"/>
          <w:sz w:val="6"/>
          <w:szCs w:val="6"/>
        </w:rPr>
      </w:pPr>
    </w:p>
    <w:p w14:paraId="6D5858EF" w14:textId="77777777" w:rsidR="00306090" w:rsidRPr="00306090" w:rsidRDefault="00306090" w:rsidP="00306090">
      <w:pPr>
        <w:pStyle w:val="titolocampionato0"/>
        <w:shd w:val="clear" w:color="auto" w:fill="CCCCCC"/>
        <w:spacing w:before="80" w:after="40"/>
        <w:rPr>
          <w:color w:val="002060"/>
        </w:rPr>
      </w:pPr>
      <w:r w:rsidRPr="00306090">
        <w:rPr>
          <w:color w:val="002060"/>
        </w:rPr>
        <w:t>CALCIO A CINQUE SERIE D</w:t>
      </w:r>
    </w:p>
    <w:p w14:paraId="7158AF53" w14:textId="77777777" w:rsidR="00306090" w:rsidRPr="00306090" w:rsidRDefault="00306090" w:rsidP="00306090">
      <w:pPr>
        <w:pStyle w:val="titoloprinc0"/>
        <w:rPr>
          <w:color w:val="002060"/>
        </w:rPr>
      </w:pPr>
      <w:r w:rsidRPr="00306090">
        <w:rPr>
          <w:color w:val="002060"/>
        </w:rPr>
        <w:t>RISULTATI</w:t>
      </w:r>
    </w:p>
    <w:p w14:paraId="724AEF92" w14:textId="77777777" w:rsidR="00306090" w:rsidRPr="00306090" w:rsidRDefault="00306090" w:rsidP="00306090">
      <w:pPr>
        <w:pStyle w:val="breakline"/>
        <w:rPr>
          <w:color w:val="002060"/>
        </w:rPr>
      </w:pPr>
    </w:p>
    <w:p w14:paraId="3FD5ADF3" w14:textId="77777777" w:rsidR="00306090" w:rsidRPr="00306090" w:rsidRDefault="00306090" w:rsidP="00306090">
      <w:pPr>
        <w:pStyle w:val="sottotitolocampionato10"/>
        <w:rPr>
          <w:color w:val="002060"/>
        </w:rPr>
      </w:pPr>
      <w:r w:rsidRPr="00306090">
        <w:rPr>
          <w:color w:val="002060"/>
        </w:rPr>
        <w:t>RISULTATI UFFICIALI GARE DEL 11/12/2024</w:t>
      </w:r>
    </w:p>
    <w:p w14:paraId="037F0B23" w14:textId="77777777" w:rsidR="00306090" w:rsidRPr="005C693C" w:rsidRDefault="00306090" w:rsidP="005C693C">
      <w:pPr>
        <w:pStyle w:val="sottotitolocampionato20"/>
        <w:spacing w:before="0" w:beforeAutospacing="0" w:after="0" w:afterAutospacing="0"/>
        <w:rPr>
          <w:rFonts w:ascii="Arial" w:hAnsi="Arial" w:cs="Arial"/>
          <w:color w:val="002060"/>
          <w:sz w:val="20"/>
          <w:szCs w:val="20"/>
        </w:rPr>
      </w:pPr>
      <w:r w:rsidRPr="005C693C">
        <w:rPr>
          <w:rFonts w:ascii="Arial" w:hAnsi="Arial" w:cs="Arial"/>
          <w:color w:val="002060"/>
          <w:sz w:val="20"/>
          <w:szCs w:val="20"/>
        </w:rPr>
        <w:t>Si trascrivono qui di seguito i risultati ufficiali delle gare disputate</w:t>
      </w:r>
    </w:p>
    <w:p w14:paraId="3BDAF89C" w14:textId="77777777" w:rsidR="00306090" w:rsidRPr="00306090" w:rsidRDefault="00306090" w:rsidP="0030609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06090" w:rsidRPr="00306090" w14:paraId="61A8FEC2" w14:textId="77777777" w:rsidTr="00A6047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6090" w:rsidRPr="00306090" w14:paraId="06970C87" w14:textId="77777777" w:rsidTr="00A604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049AB" w14:textId="77777777" w:rsidR="00306090" w:rsidRPr="00306090" w:rsidRDefault="00306090" w:rsidP="00A6047E">
                  <w:pPr>
                    <w:pStyle w:val="headertabella0"/>
                    <w:rPr>
                      <w:color w:val="002060"/>
                    </w:rPr>
                  </w:pPr>
                  <w:r w:rsidRPr="00306090">
                    <w:rPr>
                      <w:color w:val="002060"/>
                    </w:rPr>
                    <w:t>GIRONE F - 12 Giornata - A</w:t>
                  </w:r>
                </w:p>
              </w:tc>
            </w:tr>
            <w:tr w:rsidR="00306090" w:rsidRPr="00306090" w14:paraId="4BE6D4C2" w14:textId="77777777" w:rsidTr="00A6047E">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BC83DA1" w14:textId="77777777" w:rsidR="00306090" w:rsidRPr="00306090" w:rsidRDefault="00306090" w:rsidP="00A6047E">
                  <w:pPr>
                    <w:pStyle w:val="rowtabella0"/>
                    <w:rPr>
                      <w:color w:val="002060"/>
                    </w:rPr>
                  </w:pPr>
                  <w:r w:rsidRPr="00306090">
                    <w:rPr>
                      <w:color w:val="002060"/>
                    </w:rPr>
                    <w:t>ACQUAVIVA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F1383B" w14:textId="77777777" w:rsidR="00306090" w:rsidRPr="00306090" w:rsidRDefault="00306090" w:rsidP="00A6047E">
                  <w:pPr>
                    <w:pStyle w:val="rowtabella0"/>
                    <w:rPr>
                      <w:color w:val="002060"/>
                    </w:rPr>
                  </w:pPr>
                  <w:r w:rsidRPr="00306090">
                    <w:rPr>
                      <w:color w:val="002060"/>
                    </w:rPr>
                    <w:t>- SPORTING GROTTAMMARE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071B1A" w14:textId="77777777" w:rsidR="00306090" w:rsidRPr="00306090" w:rsidRDefault="00306090" w:rsidP="00A6047E">
                  <w:pPr>
                    <w:pStyle w:val="rowtabella0"/>
                    <w:jc w:val="center"/>
                    <w:rPr>
                      <w:color w:val="002060"/>
                    </w:rPr>
                  </w:pPr>
                  <w:r w:rsidRPr="00306090">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A7B565" w14:textId="77777777" w:rsidR="00306090" w:rsidRPr="00306090" w:rsidRDefault="00306090" w:rsidP="00A6047E">
                  <w:pPr>
                    <w:pStyle w:val="rowtabella0"/>
                    <w:jc w:val="center"/>
                    <w:rPr>
                      <w:color w:val="002060"/>
                    </w:rPr>
                  </w:pPr>
                  <w:r w:rsidRPr="00306090">
                    <w:rPr>
                      <w:color w:val="002060"/>
                    </w:rPr>
                    <w:t> </w:t>
                  </w:r>
                </w:p>
              </w:tc>
            </w:tr>
          </w:tbl>
          <w:p w14:paraId="717CF3FC" w14:textId="77777777" w:rsidR="00306090" w:rsidRPr="00306090" w:rsidRDefault="00306090" w:rsidP="00A6047E">
            <w:pPr>
              <w:rPr>
                <w:color w:val="002060"/>
              </w:rPr>
            </w:pPr>
          </w:p>
        </w:tc>
      </w:tr>
    </w:tbl>
    <w:p w14:paraId="2B424E31" w14:textId="77777777" w:rsidR="00306090" w:rsidRPr="00306090" w:rsidRDefault="00306090" w:rsidP="00306090">
      <w:pPr>
        <w:pStyle w:val="breakline"/>
        <w:rPr>
          <w:rFonts w:eastAsiaTheme="minorEastAsia"/>
          <w:color w:val="002060"/>
        </w:rPr>
      </w:pPr>
    </w:p>
    <w:p w14:paraId="29BE6EFD" w14:textId="77777777" w:rsidR="00306090" w:rsidRPr="00306090" w:rsidRDefault="00306090" w:rsidP="00306090">
      <w:pPr>
        <w:pStyle w:val="breakline"/>
        <w:rPr>
          <w:color w:val="002060"/>
        </w:rPr>
      </w:pPr>
    </w:p>
    <w:p w14:paraId="09B4BACD" w14:textId="77777777" w:rsidR="00306090" w:rsidRPr="00306090" w:rsidRDefault="00306090" w:rsidP="00306090">
      <w:pPr>
        <w:pStyle w:val="titoloprinc0"/>
        <w:rPr>
          <w:color w:val="002060"/>
        </w:rPr>
      </w:pPr>
      <w:r w:rsidRPr="00306090">
        <w:rPr>
          <w:color w:val="002060"/>
        </w:rPr>
        <w:t>GIUDICE SPORTIVO</w:t>
      </w:r>
    </w:p>
    <w:p w14:paraId="756F0A9C" w14:textId="77777777" w:rsidR="00306090" w:rsidRPr="00306090" w:rsidRDefault="00306090" w:rsidP="00306090">
      <w:pPr>
        <w:pStyle w:val="diffida"/>
        <w:rPr>
          <w:color w:val="002060"/>
        </w:rPr>
      </w:pPr>
      <w:r w:rsidRPr="00306090">
        <w:rPr>
          <w:color w:val="002060"/>
        </w:rPr>
        <w:t>Il Giudice Sportivo Avv. Agnese Lazzaretti, con l'assistenza del segretario Angelo Castellana, nella seduta del 13/12/2024, ha adottato le decisioni che di seguito integralmente si riportano:</w:t>
      </w:r>
    </w:p>
    <w:p w14:paraId="3FF6EF18" w14:textId="77777777" w:rsidR="00306090" w:rsidRPr="00306090" w:rsidRDefault="00306090" w:rsidP="00306090">
      <w:pPr>
        <w:pStyle w:val="titolo10"/>
        <w:rPr>
          <w:color w:val="002060"/>
        </w:rPr>
      </w:pPr>
      <w:r w:rsidRPr="00306090">
        <w:rPr>
          <w:color w:val="002060"/>
        </w:rPr>
        <w:lastRenderedPageBreak/>
        <w:t xml:space="preserve">GARE DEL 11/12/2024 </w:t>
      </w:r>
    </w:p>
    <w:p w14:paraId="7F3F3F43" w14:textId="77777777" w:rsidR="00306090" w:rsidRPr="00306090" w:rsidRDefault="00306090" w:rsidP="00306090">
      <w:pPr>
        <w:pStyle w:val="titolo7a"/>
        <w:rPr>
          <w:color w:val="002060"/>
        </w:rPr>
      </w:pPr>
      <w:r w:rsidRPr="00306090">
        <w:rPr>
          <w:color w:val="002060"/>
        </w:rPr>
        <w:t xml:space="preserve">PROVVEDIMENTI DISCIPLINARI </w:t>
      </w:r>
    </w:p>
    <w:p w14:paraId="386ADB7C" w14:textId="77777777" w:rsidR="00306090" w:rsidRPr="00306090" w:rsidRDefault="00306090" w:rsidP="00306090">
      <w:pPr>
        <w:pStyle w:val="titolo7b0"/>
        <w:rPr>
          <w:color w:val="002060"/>
        </w:rPr>
      </w:pPr>
      <w:r w:rsidRPr="00306090">
        <w:rPr>
          <w:color w:val="002060"/>
        </w:rPr>
        <w:t xml:space="preserve">In base alle risultanze degli atti ufficiali sono state deliberate le seguenti sanzioni disciplinari. </w:t>
      </w:r>
    </w:p>
    <w:p w14:paraId="7672FE55" w14:textId="77777777" w:rsidR="00306090" w:rsidRPr="00306090" w:rsidRDefault="00306090" w:rsidP="00306090">
      <w:pPr>
        <w:pStyle w:val="titolo30"/>
        <w:rPr>
          <w:color w:val="002060"/>
        </w:rPr>
      </w:pPr>
      <w:r w:rsidRPr="00306090">
        <w:rPr>
          <w:color w:val="002060"/>
        </w:rPr>
        <w:t xml:space="preserve">CALCIATORI NON ESPULSI </w:t>
      </w:r>
    </w:p>
    <w:p w14:paraId="3493FE5D" w14:textId="77777777" w:rsidR="00306090" w:rsidRPr="00306090" w:rsidRDefault="00306090" w:rsidP="00306090">
      <w:pPr>
        <w:pStyle w:val="titolo20"/>
        <w:rPr>
          <w:color w:val="002060"/>
        </w:rPr>
      </w:pPr>
      <w:r w:rsidRPr="003060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6090" w:rsidRPr="00306090" w14:paraId="0ADC8576" w14:textId="77777777" w:rsidTr="00A6047E">
        <w:tc>
          <w:tcPr>
            <w:tcW w:w="2200" w:type="dxa"/>
            <w:tcMar>
              <w:top w:w="20" w:type="dxa"/>
              <w:left w:w="20" w:type="dxa"/>
              <w:bottom w:w="20" w:type="dxa"/>
              <w:right w:w="20" w:type="dxa"/>
            </w:tcMar>
            <w:vAlign w:val="center"/>
            <w:hideMark/>
          </w:tcPr>
          <w:p w14:paraId="2C91F673" w14:textId="77777777" w:rsidR="00306090" w:rsidRPr="00306090" w:rsidRDefault="00306090" w:rsidP="00A6047E">
            <w:pPr>
              <w:pStyle w:val="movimento"/>
              <w:rPr>
                <w:color w:val="002060"/>
              </w:rPr>
            </w:pPr>
            <w:r w:rsidRPr="00306090">
              <w:rPr>
                <w:color w:val="002060"/>
              </w:rPr>
              <w:t>DAMIANI MATTEO</w:t>
            </w:r>
          </w:p>
        </w:tc>
        <w:tc>
          <w:tcPr>
            <w:tcW w:w="2200" w:type="dxa"/>
            <w:tcMar>
              <w:top w:w="20" w:type="dxa"/>
              <w:left w:w="20" w:type="dxa"/>
              <w:bottom w:w="20" w:type="dxa"/>
              <w:right w:w="20" w:type="dxa"/>
            </w:tcMar>
            <w:vAlign w:val="center"/>
            <w:hideMark/>
          </w:tcPr>
          <w:p w14:paraId="76A86A3F" w14:textId="77777777" w:rsidR="00306090" w:rsidRPr="00306090" w:rsidRDefault="00306090" w:rsidP="00A6047E">
            <w:pPr>
              <w:pStyle w:val="movimento2"/>
              <w:rPr>
                <w:color w:val="002060"/>
              </w:rPr>
            </w:pPr>
            <w:r w:rsidRPr="00306090">
              <w:rPr>
                <w:color w:val="002060"/>
              </w:rPr>
              <w:t xml:space="preserve">(ACQUAVIVA CALCIO) </w:t>
            </w:r>
          </w:p>
        </w:tc>
        <w:tc>
          <w:tcPr>
            <w:tcW w:w="800" w:type="dxa"/>
            <w:tcMar>
              <w:top w:w="20" w:type="dxa"/>
              <w:left w:w="20" w:type="dxa"/>
              <w:bottom w:w="20" w:type="dxa"/>
              <w:right w:w="20" w:type="dxa"/>
            </w:tcMar>
            <w:vAlign w:val="center"/>
            <w:hideMark/>
          </w:tcPr>
          <w:p w14:paraId="3600F63D" w14:textId="77777777" w:rsidR="00306090" w:rsidRPr="00306090" w:rsidRDefault="00306090" w:rsidP="00A6047E">
            <w:pPr>
              <w:pStyle w:val="movimento"/>
              <w:rPr>
                <w:color w:val="002060"/>
              </w:rPr>
            </w:pPr>
            <w:r w:rsidRPr="00306090">
              <w:rPr>
                <w:color w:val="002060"/>
              </w:rPr>
              <w:t> </w:t>
            </w:r>
          </w:p>
        </w:tc>
        <w:tc>
          <w:tcPr>
            <w:tcW w:w="2200" w:type="dxa"/>
            <w:tcMar>
              <w:top w:w="20" w:type="dxa"/>
              <w:left w:w="20" w:type="dxa"/>
              <w:bottom w:w="20" w:type="dxa"/>
              <w:right w:w="20" w:type="dxa"/>
            </w:tcMar>
            <w:vAlign w:val="center"/>
            <w:hideMark/>
          </w:tcPr>
          <w:p w14:paraId="5DF345AB" w14:textId="77777777" w:rsidR="00306090" w:rsidRPr="00306090" w:rsidRDefault="00306090" w:rsidP="00A6047E">
            <w:pPr>
              <w:pStyle w:val="movimento"/>
              <w:rPr>
                <w:color w:val="002060"/>
              </w:rPr>
            </w:pPr>
            <w:r w:rsidRPr="00306090">
              <w:rPr>
                <w:color w:val="002060"/>
              </w:rPr>
              <w:t>NERONI ALESSANDRO</w:t>
            </w:r>
          </w:p>
        </w:tc>
        <w:tc>
          <w:tcPr>
            <w:tcW w:w="2200" w:type="dxa"/>
            <w:tcMar>
              <w:top w:w="20" w:type="dxa"/>
              <w:left w:w="20" w:type="dxa"/>
              <w:bottom w:w="20" w:type="dxa"/>
              <w:right w:w="20" w:type="dxa"/>
            </w:tcMar>
            <w:vAlign w:val="center"/>
            <w:hideMark/>
          </w:tcPr>
          <w:p w14:paraId="58C4A436" w14:textId="77777777" w:rsidR="00306090" w:rsidRPr="00306090" w:rsidRDefault="00306090" w:rsidP="00A6047E">
            <w:pPr>
              <w:pStyle w:val="movimento2"/>
              <w:rPr>
                <w:color w:val="002060"/>
              </w:rPr>
            </w:pPr>
            <w:r w:rsidRPr="00306090">
              <w:rPr>
                <w:color w:val="002060"/>
              </w:rPr>
              <w:t xml:space="preserve">(ACQUAVIVA CALCIO) </w:t>
            </w:r>
          </w:p>
        </w:tc>
      </w:tr>
      <w:tr w:rsidR="00306090" w:rsidRPr="00306090" w14:paraId="799420AB" w14:textId="77777777" w:rsidTr="00A6047E">
        <w:tc>
          <w:tcPr>
            <w:tcW w:w="2200" w:type="dxa"/>
            <w:tcMar>
              <w:top w:w="20" w:type="dxa"/>
              <w:left w:w="20" w:type="dxa"/>
              <w:bottom w:w="20" w:type="dxa"/>
              <w:right w:w="20" w:type="dxa"/>
            </w:tcMar>
            <w:vAlign w:val="center"/>
            <w:hideMark/>
          </w:tcPr>
          <w:p w14:paraId="48F8AB2D" w14:textId="77777777" w:rsidR="00306090" w:rsidRPr="00306090" w:rsidRDefault="00306090" w:rsidP="00A6047E">
            <w:pPr>
              <w:pStyle w:val="movimento"/>
              <w:rPr>
                <w:color w:val="002060"/>
              </w:rPr>
            </w:pPr>
            <w:r w:rsidRPr="00306090">
              <w:rPr>
                <w:color w:val="002060"/>
              </w:rPr>
              <w:t>ROSSI RICCARDO</w:t>
            </w:r>
          </w:p>
        </w:tc>
        <w:tc>
          <w:tcPr>
            <w:tcW w:w="2200" w:type="dxa"/>
            <w:tcMar>
              <w:top w:w="20" w:type="dxa"/>
              <w:left w:w="20" w:type="dxa"/>
              <w:bottom w:w="20" w:type="dxa"/>
              <w:right w:w="20" w:type="dxa"/>
            </w:tcMar>
            <w:vAlign w:val="center"/>
            <w:hideMark/>
          </w:tcPr>
          <w:p w14:paraId="06CBB6BE" w14:textId="77777777" w:rsidR="00306090" w:rsidRPr="00306090" w:rsidRDefault="00306090" w:rsidP="00A6047E">
            <w:pPr>
              <w:pStyle w:val="movimento2"/>
              <w:rPr>
                <w:color w:val="002060"/>
              </w:rPr>
            </w:pPr>
            <w:r w:rsidRPr="00306090">
              <w:rPr>
                <w:color w:val="002060"/>
              </w:rPr>
              <w:t xml:space="preserve">(SPORTING GROTTAMMARE) </w:t>
            </w:r>
          </w:p>
        </w:tc>
        <w:tc>
          <w:tcPr>
            <w:tcW w:w="800" w:type="dxa"/>
            <w:tcMar>
              <w:top w:w="20" w:type="dxa"/>
              <w:left w:w="20" w:type="dxa"/>
              <w:bottom w:w="20" w:type="dxa"/>
              <w:right w:w="20" w:type="dxa"/>
            </w:tcMar>
            <w:vAlign w:val="center"/>
            <w:hideMark/>
          </w:tcPr>
          <w:p w14:paraId="502E3EE2" w14:textId="77777777" w:rsidR="00306090" w:rsidRPr="00306090" w:rsidRDefault="00306090" w:rsidP="00A6047E">
            <w:pPr>
              <w:pStyle w:val="movimento"/>
              <w:rPr>
                <w:color w:val="002060"/>
              </w:rPr>
            </w:pPr>
            <w:r w:rsidRPr="00306090">
              <w:rPr>
                <w:color w:val="002060"/>
              </w:rPr>
              <w:t> </w:t>
            </w:r>
          </w:p>
        </w:tc>
        <w:tc>
          <w:tcPr>
            <w:tcW w:w="2200" w:type="dxa"/>
            <w:tcMar>
              <w:top w:w="20" w:type="dxa"/>
              <w:left w:w="20" w:type="dxa"/>
              <w:bottom w:w="20" w:type="dxa"/>
              <w:right w:w="20" w:type="dxa"/>
            </w:tcMar>
            <w:vAlign w:val="center"/>
            <w:hideMark/>
          </w:tcPr>
          <w:p w14:paraId="192F5638" w14:textId="77777777" w:rsidR="00306090" w:rsidRPr="00306090" w:rsidRDefault="00306090" w:rsidP="00A6047E">
            <w:pPr>
              <w:pStyle w:val="movimento"/>
              <w:rPr>
                <w:color w:val="002060"/>
              </w:rPr>
            </w:pPr>
            <w:r w:rsidRPr="00306090">
              <w:rPr>
                <w:color w:val="002060"/>
              </w:rPr>
              <w:t> </w:t>
            </w:r>
          </w:p>
        </w:tc>
        <w:tc>
          <w:tcPr>
            <w:tcW w:w="2200" w:type="dxa"/>
            <w:tcMar>
              <w:top w:w="20" w:type="dxa"/>
              <w:left w:w="20" w:type="dxa"/>
              <w:bottom w:w="20" w:type="dxa"/>
              <w:right w:w="20" w:type="dxa"/>
            </w:tcMar>
            <w:vAlign w:val="center"/>
            <w:hideMark/>
          </w:tcPr>
          <w:p w14:paraId="480B6E52" w14:textId="77777777" w:rsidR="00306090" w:rsidRPr="00306090" w:rsidRDefault="00306090" w:rsidP="00A6047E">
            <w:pPr>
              <w:pStyle w:val="movimento2"/>
              <w:rPr>
                <w:color w:val="002060"/>
              </w:rPr>
            </w:pPr>
            <w:r w:rsidRPr="00306090">
              <w:rPr>
                <w:color w:val="002060"/>
              </w:rPr>
              <w:t> </w:t>
            </w:r>
          </w:p>
        </w:tc>
      </w:tr>
    </w:tbl>
    <w:p w14:paraId="0CDF7023" w14:textId="77777777" w:rsidR="005C693C" w:rsidRPr="00BD581B" w:rsidRDefault="005C693C" w:rsidP="005C693C">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72DDA350" w14:textId="77777777" w:rsidR="005C693C" w:rsidRPr="00BD581B" w:rsidRDefault="005C693C" w:rsidP="005C693C">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42B63B01" w14:textId="77777777" w:rsidR="00306090" w:rsidRPr="00306090" w:rsidRDefault="00306090" w:rsidP="00306090">
      <w:pPr>
        <w:pStyle w:val="breakline"/>
        <w:rPr>
          <w:rFonts w:eastAsiaTheme="minorEastAsia"/>
          <w:color w:val="002060"/>
        </w:rPr>
      </w:pPr>
    </w:p>
    <w:p w14:paraId="64026B01" w14:textId="77777777" w:rsidR="00306090" w:rsidRPr="00306090" w:rsidRDefault="00306090" w:rsidP="00306090">
      <w:pPr>
        <w:pStyle w:val="titoloprinc0"/>
        <w:rPr>
          <w:color w:val="002060"/>
        </w:rPr>
      </w:pPr>
      <w:r w:rsidRPr="00306090">
        <w:rPr>
          <w:color w:val="002060"/>
        </w:rPr>
        <w:t>CLASSIFICA</w:t>
      </w:r>
    </w:p>
    <w:p w14:paraId="4BCFF6CE" w14:textId="77777777" w:rsidR="00306090" w:rsidRPr="00306090" w:rsidRDefault="00306090" w:rsidP="00306090">
      <w:pPr>
        <w:pStyle w:val="breakline"/>
        <w:rPr>
          <w:color w:val="002060"/>
        </w:rPr>
      </w:pPr>
    </w:p>
    <w:p w14:paraId="043C16D4" w14:textId="77777777" w:rsidR="00306090" w:rsidRPr="00306090" w:rsidRDefault="00306090" w:rsidP="00306090">
      <w:pPr>
        <w:pStyle w:val="breakline"/>
        <w:rPr>
          <w:color w:val="002060"/>
        </w:rPr>
      </w:pPr>
    </w:p>
    <w:p w14:paraId="10447C44" w14:textId="77777777" w:rsidR="00306090" w:rsidRPr="00306090" w:rsidRDefault="00306090" w:rsidP="00306090">
      <w:pPr>
        <w:pStyle w:val="sottotitolocampionato10"/>
        <w:rPr>
          <w:color w:val="002060"/>
        </w:rPr>
      </w:pPr>
      <w:r w:rsidRPr="003060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6090" w:rsidRPr="00306090" w14:paraId="2188513E" w14:textId="77777777" w:rsidTr="00A6047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FE77D" w14:textId="77777777" w:rsidR="00306090" w:rsidRPr="00306090" w:rsidRDefault="00306090" w:rsidP="00A6047E">
            <w:pPr>
              <w:pStyle w:val="headertabella0"/>
              <w:rPr>
                <w:color w:val="002060"/>
              </w:rPr>
            </w:pPr>
            <w:r w:rsidRPr="003060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07563" w14:textId="77777777" w:rsidR="00306090" w:rsidRPr="00306090" w:rsidRDefault="00306090" w:rsidP="00A6047E">
            <w:pPr>
              <w:pStyle w:val="headertabella0"/>
              <w:rPr>
                <w:color w:val="002060"/>
              </w:rPr>
            </w:pPr>
            <w:r w:rsidRPr="003060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41BAD" w14:textId="77777777" w:rsidR="00306090" w:rsidRPr="00306090" w:rsidRDefault="00306090" w:rsidP="00A6047E">
            <w:pPr>
              <w:pStyle w:val="headertabella0"/>
              <w:rPr>
                <w:color w:val="002060"/>
              </w:rPr>
            </w:pPr>
            <w:r w:rsidRPr="003060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684FA" w14:textId="77777777" w:rsidR="00306090" w:rsidRPr="00306090" w:rsidRDefault="00306090" w:rsidP="00A6047E">
            <w:pPr>
              <w:pStyle w:val="headertabella0"/>
              <w:rPr>
                <w:color w:val="002060"/>
              </w:rPr>
            </w:pPr>
            <w:r w:rsidRPr="003060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84F74" w14:textId="77777777" w:rsidR="00306090" w:rsidRPr="00306090" w:rsidRDefault="00306090" w:rsidP="00A6047E">
            <w:pPr>
              <w:pStyle w:val="headertabella0"/>
              <w:rPr>
                <w:color w:val="002060"/>
              </w:rPr>
            </w:pPr>
            <w:r w:rsidRPr="003060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CC671" w14:textId="77777777" w:rsidR="00306090" w:rsidRPr="00306090" w:rsidRDefault="00306090" w:rsidP="00A6047E">
            <w:pPr>
              <w:pStyle w:val="headertabella0"/>
              <w:rPr>
                <w:color w:val="002060"/>
              </w:rPr>
            </w:pPr>
            <w:r w:rsidRPr="003060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5CAD3" w14:textId="77777777" w:rsidR="00306090" w:rsidRPr="00306090" w:rsidRDefault="00306090" w:rsidP="00A6047E">
            <w:pPr>
              <w:pStyle w:val="headertabella0"/>
              <w:rPr>
                <w:color w:val="002060"/>
              </w:rPr>
            </w:pPr>
            <w:r w:rsidRPr="003060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2CF1A" w14:textId="77777777" w:rsidR="00306090" w:rsidRPr="00306090" w:rsidRDefault="00306090" w:rsidP="00A6047E">
            <w:pPr>
              <w:pStyle w:val="headertabella0"/>
              <w:rPr>
                <w:color w:val="002060"/>
              </w:rPr>
            </w:pPr>
            <w:r w:rsidRPr="003060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FF91B" w14:textId="77777777" w:rsidR="00306090" w:rsidRPr="00306090" w:rsidRDefault="00306090" w:rsidP="00A6047E">
            <w:pPr>
              <w:pStyle w:val="headertabella0"/>
              <w:rPr>
                <w:color w:val="002060"/>
              </w:rPr>
            </w:pPr>
            <w:r w:rsidRPr="003060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4406B" w14:textId="77777777" w:rsidR="00306090" w:rsidRPr="00306090" w:rsidRDefault="00306090" w:rsidP="00A6047E">
            <w:pPr>
              <w:pStyle w:val="headertabella0"/>
              <w:rPr>
                <w:color w:val="002060"/>
              </w:rPr>
            </w:pPr>
            <w:r w:rsidRPr="00306090">
              <w:rPr>
                <w:color w:val="002060"/>
              </w:rPr>
              <w:t>PE</w:t>
            </w:r>
          </w:p>
        </w:tc>
      </w:tr>
      <w:tr w:rsidR="00306090" w:rsidRPr="00306090" w14:paraId="5C957BAD" w14:textId="77777777" w:rsidTr="00A6047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A1817B" w14:textId="77777777" w:rsidR="00306090" w:rsidRPr="00306090" w:rsidRDefault="00306090" w:rsidP="00A6047E">
            <w:pPr>
              <w:pStyle w:val="rowtabella0"/>
              <w:rPr>
                <w:color w:val="002060"/>
              </w:rPr>
            </w:pPr>
            <w:r w:rsidRPr="00306090">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109E0" w14:textId="77777777" w:rsidR="00306090" w:rsidRPr="00306090" w:rsidRDefault="00306090" w:rsidP="00A6047E">
            <w:pPr>
              <w:pStyle w:val="rowtabella0"/>
              <w:jc w:val="center"/>
              <w:rPr>
                <w:color w:val="002060"/>
              </w:rPr>
            </w:pPr>
            <w:r w:rsidRPr="003060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4A712"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A4F6F" w14:textId="77777777" w:rsidR="00306090" w:rsidRPr="00306090" w:rsidRDefault="00306090" w:rsidP="00A6047E">
            <w:pPr>
              <w:pStyle w:val="rowtabella0"/>
              <w:jc w:val="center"/>
              <w:rPr>
                <w:color w:val="002060"/>
              </w:rPr>
            </w:pPr>
            <w:r w:rsidRPr="003060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60C65"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6BF0"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7A995" w14:textId="77777777" w:rsidR="00306090" w:rsidRPr="00306090" w:rsidRDefault="00306090" w:rsidP="00A6047E">
            <w:pPr>
              <w:pStyle w:val="rowtabella0"/>
              <w:jc w:val="center"/>
              <w:rPr>
                <w:color w:val="002060"/>
              </w:rPr>
            </w:pPr>
            <w:r w:rsidRPr="0030609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19957" w14:textId="77777777" w:rsidR="00306090" w:rsidRPr="00306090" w:rsidRDefault="00306090" w:rsidP="00A6047E">
            <w:pPr>
              <w:pStyle w:val="rowtabella0"/>
              <w:jc w:val="center"/>
              <w:rPr>
                <w:color w:val="002060"/>
              </w:rPr>
            </w:pPr>
            <w:r w:rsidRPr="003060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45AC5" w14:textId="77777777" w:rsidR="00306090" w:rsidRPr="00306090" w:rsidRDefault="00306090" w:rsidP="00A6047E">
            <w:pPr>
              <w:pStyle w:val="rowtabella0"/>
              <w:jc w:val="center"/>
              <w:rPr>
                <w:color w:val="002060"/>
              </w:rPr>
            </w:pPr>
            <w:r w:rsidRPr="0030609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B324D" w14:textId="77777777" w:rsidR="00306090" w:rsidRPr="00306090" w:rsidRDefault="00306090" w:rsidP="00A6047E">
            <w:pPr>
              <w:pStyle w:val="rowtabella0"/>
              <w:jc w:val="center"/>
              <w:rPr>
                <w:color w:val="002060"/>
              </w:rPr>
            </w:pPr>
            <w:r w:rsidRPr="00306090">
              <w:rPr>
                <w:color w:val="002060"/>
              </w:rPr>
              <w:t>0</w:t>
            </w:r>
          </w:p>
        </w:tc>
      </w:tr>
      <w:tr w:rsidR="00306090" w:rsidRPr="00306090" w14:paraId="37FD7779"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B69587" w14:textId="77777777" w:rsidR="00306090" w:rsidRPr="00306090" w:rsidRDefault="00306090" w:rsidP="00A6047E">
            <w:pPr>
              <w:pStyle w:val="rowtabella0"/>
              <w:rPr>
                <w:color w:val="002060"/>
              </w:rPr>
            </w:pPr>
            <w:r w:rsidRPr="00306090">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35BA6" w14:textId="77777777" w:rsidR="00306090" w:rsidRPr="00306090" w:rsidRDefault="00306090" w:rsidP="00A6047E">
            <w:pPr>
              <w:pStyle w:val="rowtabella0"/>
              <w:jc w:val="center"/>
              <w:rPr>
                <w:color w:val="002060"/>
              </w:rPr>
            </w:pPr>
            <w:r w:rsidRPr="003060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FAFAC"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30E16" w14:textId="77777777" w:rsidR="00306090" w:rsidRPr="00306090" w:rsidRDefault="00306090" w:rsidP="00A6047E">
            <w:pPr>
              <w:pStyle w:val="rowtabella0"/>
              <w:jc w:val="center"/>
              <w:rPr>
                <w:color w:val="002060"/>
              </w:rPr>
            </w:pPr>
            <w:r w:rsidRPr="003060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0291A"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59AC5"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F469D" w14:textId="77777777" w:rsidR="00306090" w:rsidRPr="00306090" w:rsidRDefault="00306090" w:rsidP="00A6047E">
            <w:pPr>
              <w:pStyle w:val="rowtabella0"/>
              <w:jc w:val="center"/>
              <w:rPr>
                <w:color w:val="002060"/>
              </w:rPr>
            </w:pPr>
            <w:r w:rsidRPr="003060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4E713" w14:textId="77777777" w:rsidR="00306090" w:rsidRPr="00306090" w:rsidRDefault="00306090" w:rsidP="00A6047E">
            <w:pPr>
              <w:pStyle w:val="rowtabella0"/>
              <w:jc w:val="center"/>
              <w:rPr>
                <w:color w:val="002060"/>
              </w:rPr>
            </w:pPr>
            <w:r w:rsidRPr="003060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1AF47" w14:textId="77777777" w:rsidR="00306090" w:rsidRPr="00306090" w:rsidRDefault="00306090" w:rsidP="00A6047E">
            <w:pPr>
              <w:pStyle w:val="rowtabella0"/>
              <w:jc w:val="center"/>
              <w:rPr>
                <w:color w:val="002060"/>
              </w:rPr>
            </w:pPr>
            <w:r w:rsidRPr="003060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F56E" w14:textId="77777777" w:rsidR="00306090" w:rsidRPr="00306090" w:rsidRDefault="00306090" w:rsidP="00A6047E">
            <w:pPr>
              <w:pStyle w:val="rowtabella0"/>
              <w:jc w:val="center"/>
              <w:rPr>
                <w:color w:val="002060"/>
              </w:rPr>
            </w:pPr>
            <w:r w:rsidRPr="00306090">
              <w:rPr>
                <w:color w:val="002060"/>
              </w:rPr>
              <w:t>0</w:t>
            </w:r>
          </w:p>
        </w:tc>
      </w:tr>
      <w:tr w:rsidR="00306090" w:rsidRPr="00306090" w14:paraId="0EA5AE32"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DD26C4" w14:textId="77777777" w:rsidR="00306090" w:rsidRPr="00306090" w:rsidRDefault="00306090" w:rsidP="00A6047E">
            <w:pPr>
              <w:pStyle w:val="rowtabella0"/>
              <w:rPr>
                <w:color w:val="002060"/>
              </w:rPr>
            </w:pPr>
            <w:r w:rsidRPr="00306090">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4DD74" w14:textId="77777777" w:rsidR="00306090" w:rsidRPr="00306090" w:rsidRDefault="00306090" w:rsidP="00A6047E">
            <w:pPr>
              <w:pStyle w:val="rowtabella0"/>
              <w:jc w:val="center"/>
              <w:rPr>
                <w:color w:val="002060"/>
              </w:rPr>
            </w:pPr>
            <w:r w:rsidRPr="003060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0AA71"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7A244"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8F627"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7FBC7"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2D151" w14:textId="77777777" w:rsidR="00306090" w:rsidRPr="00306090" w:rsidRDefault="00306090" w:rsidP="00A6047E">
            <w:pPr>
              <w:pStyle w:val="rowtabella0"/>
              <w:jc w:val="center"/>
              <w:rPr>
                <w:color w:val="002060"/>
              </w:rPr>
            </w:pPr>
            <w:r w:rsidRPr="003060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4E9F6" w14:textId="77777777" w:rsidR="00306090" w:rsidRPr="00306090" w:rsidRDefault="00306090" w:rsidP="00A6047E">
            <w:pPr>
              <w:pStyle w:val="rowtabella0"/>
              <w:jc w:val="center"/>
              <w:rPr>
                <w:color w:val="002060"/>
              </w:rPr>
            </w:pPr>
            <w:r w:rsidRPr="003060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084E4"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708B4" w14:textId="77777777" w:rsidR="00306090" w:rsidRPr="00306090" w:rsidRDefault="00306090" w:rsidP="00A6047E">
            <w:pPr>
              <w:pStyle w:val="rowtabella0"/>
              <w:jc w:val="center"/>
              <w:rPr>
                <w:color w:val="002060"/>
              </w:rPr>
            </w:pPr>
            <w:r w:rsidRPr="00306090">
              <w:rPr>
                <w:color w:val="002060"/>
              </w:rPr>
              <w:t>0</w:t>
            </w:r>
          </w:p>
        </w:tc>
      </w:tr>
      <w:tr w:rsidR="00306090" w:rsidRPr="00306090" w14:paraId="1C228ED5"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186E9D" w14:textId="77777777" w:rsidR="00306090" w:rsidRPr="00306090" w:rsidRDefault="00306090" w:rsidP="00A6047E">
            <w:pPr>
              <w:pStyle w:val="rowtabella0"/>
              <w:rPr>
                <w:color w:val="002060"/>
              </w:rPr>
            </w:pPr>
            <w:r w:rsidRPr="00306090">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8243A" w14:textId="77777777" w:rsidR="00306090" w:rsidRPr="00306090" w:rsidRDefault="00306090" w:rsidP="00A6047E">
            <w:pPr>
              <w:pStyle w:val="rowtabella0"/>
              <w:jc w:val="center"/>
              <w:rPr>
                <w:color w:val="002060"/>
              </w:rPr>
            </w:pPr>
            <w:r w:rsidRPr="003060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27878"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484A9"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224FB"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18600"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E9F85" w14:textId="77777777" w:rsidR="00306090" w:rsidRPr="00306090" w:rsidRDefault="00306090" w:rsidP="00A6047E">
            <w:pPr>
              <w:pStyle w:val="rowtabella0"/>
              <w:jc w:val="center"/>
              <w:rPr>
                <w:color w:val="002060"/>
              </w:rPr>
            </w:pPr>
            <w:r w:rsidRPr="003060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A6BE9" w14:textId="77777777" w:rsidR="00306090" w:rsidRPr="00306090" w:rsidRDefault="00306090" w:rsidP="00A6047E">
            <w:pPr>
              <w:pStyle w:val="rowtabella0"/>
              <w:jc w:val="center"/>
              <w:rPr>
                <w:color w:val="002060"/>
              </w:rPr>
            </w:pPr>
            <w:r w:rsidRPr="003060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AA521"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DDAE0" w14:textId="77777777" w:rsidR="00306090" w:rsidRPr="00306090" w:rsidRDefault="00306090" w:rsidP="00A6047E">
            <w:pPr>
              <w:pStyle w:val="rowtabella0"/>
              <w:jc w:val="center"/>
              <w:rPr>
                <w:color w:val="002060"/>
              </w:rPr>
            </w:pPr>
            <w:r w:rsidRPr="00306090">
              <w:rPr>
                <w:color w:val="002060"/>
              </w:rPr>
              <w:t>0</w:t>
            </w:r>
          </w:p>
        </w:tc>
      </w:tr>
      <w:tr w:rsidR="00306090" w:rsidRPr="00306090" w14:paraId="5B6DC6FA"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E317B" w14:textId="77777777" w:rsidR="00306090" w:rsidRPr="00306090" w:rsidRDefault="00306090" w:rsidP="00A6047E">
            <w:pPr>
              <w:pStyle w:val="rowtabella0"/>
              <w:rPr>
                <w:color w:val="002060"/>
                <w:lang w:val="en-US"/>
              </w:rPr>
            </w:pPr>
            <w:r w:rsidRPr="00306090">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D2D0D" w14:textId="77777777" w:rsidR="00306090" w:rsidRPr="00306090" w:rsidRDefault="00306090" w:rsidP="00A6047E">
            <w:pPr>
              <w:pStyle w:val="rowtabella0"/>
              <w:jc w:val="center"/>
              <w:rPr>
                <w:color w:val="002060"/>
              </w:rPr>
            </w:pPr>
            <w:r w:rsidRPr="003060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61ED2"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9229F"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220C7"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0453D"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D11EB" w14:textId="77777777" w:rsidR="00306090" w:rsidRPr="00306090" w:rsidRDefault="00306090" w:rsidP="00A6047E">
            <w:pPr>
              <w:pStyle w:val="rowtabella0"/>
              <w:jc w:val="center"/>
              <w:rPr>
                <w:color w:val="002060"/>
              </w:rPr>
            </w:pPr>
            <w:r w:rsidRPr="003060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55FA2" w14:textId="77777777" w:rsidR="00306090" w:rsidRPr="00306090" w:rsidRDefault="00306090" w:rsidP="00A6047E">
            <w:pPr>
              <w:pStyle w:val="rowtabella0"/>
              <w:jc w:val="center"/>
              <w:rPr>
                <w:color w:val="002060"/>
              </w:rPr>
            </w:pPr>
            <w:r w:rsidRPr="003060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275AE" w14:textId="77777777" w:rsidR="00306090" w:rsidRPr="00306090" w:rsidRDefault="00306090" w:rsidP="00A6047E">
            <w:pPr>
              <w:pStyle w:val="rowtabella0"/>
              <w:jc w:val="center"/>
              <w:rPr>
                <w:color w:val="002060"/>
              </w:rPr>
            </w:pPr>
            <w:r w:rsidRPr="003060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99E61" w14:textId="77777777" w:rsidR="00306090" w:rsidRPr="00306090" w:rsidRDefault="00306090" w:rsidP="00A6047E">
            <w:pPr>
              <w:pStyle w:val="rowtabella0"/>
              <w:jc w:val="center"/>
              <w:rPr>
                <w:color w:val="002060"/>
              </w:rPr>
            </w:pPr>
            <w:r w:rsidRPr="00306090">
              <w:rPr>
                <w:color w:val="002060"/>
              </w:rPr>
              <w:t>0</w:t>
            </w:r>
          </w:p>
        </w:tc>
      </w:tr>
      <w:tr w:rsidR="00306090" w:rsidRPr="00306090" w14:paraId="260111BB"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775990" w14:textId="77777777" w:rsidR="00306090" w:rsidRPr="00306090" w:rsidRDefault="00306090" w:rsidP="00A6047E">
            <w:pPr>
              <w:pStyle w:val="rowtabella0"/>
              <w:rPr>
                <w:color w:val="002060"/>
              </w:rPr>
            </w:pPr>
            <w:r w:rsidRPr="00306090">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39CA4" w14:textId="77777777" w:rsidR="00306090" w:rsidRPr="00306090" w:rsidRDefault="00306090" w:rsidP="00A6047E">
            <w:pPr>
              <w:pStyle w:val="rowtabella0"/>
              <w:jc w:val="center"/>
              <w:rPr>
                <w:color w:val="002060"/>
              </w:rPr>
            </w:pPr>
            <w:r w:rsidRPr="003060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0350"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4F5B2"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27B23"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AE6E0"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7EE46" w14:textId="77777777" w:rsidR="00306090" w:rsidRPr="00306090" w:rsidRDefault="00306090" w:rsidP="00A6047E">
            <w:pPr>
              <w:pStyle w:val="rowtabella0"/>
              <w:jc w:val="center"/>
              <w:rPr>
                <w:color w:val="002060"/>
              </w:rPr>
            </w:pPr>
            <w:r w:rsidRPr="003060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CD789" w14:textId="77777777" w:rsidR="00306090" w:rsidRPr="00306090" w:rsidRDefault="00306090" w:rsidP="00A6047E">
            <w:pPr>
              <w:pStyle w:val="rowtabella0"/>
              <w:jc w:val="center"/>
              <w:rPr>
                <w:color w:val="002060"/>
              </w:rPr>
            </w:pPr>
            <w:r w:rsidRPr="003060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57005" w14:textId="77777777" w:rsidR="00306090" w:rsidRPr="00306090" w:rsidRDefault="00306090" w:rsidP="00A6047E">
            <w:pPr>
              <w:pStyle w:val="rowtabella0"/>
              <w:jc w:val="center"/>
              <w:rPr>
                <w:color w:val="002060"/>
              </w:rPr>
            </w:pPr>
            <w:r w:rsidRPr="003060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5411" w14:textId="77777777" w:rsidR="00306090" w:rsidRPr="00306090" w:rsidRDefault="00306090" w:rsidP="00A6047E">
            <w:pPr>
              <w:pStyle w:val="rowtabella0"/>
              <w:jc w:val="center"/>
              <w:rPr>
                <w:color w:val="002060"/>
              </w:rPr>
            </w:pPr>
            <w:r w:rsidRPr="00306090">
              <w:rPr>
                <w:color w:val="002060"/>
              </w:rPr>
              <w:t>0</w:t>
            </w:r>
          </w:p>
        </w:tc>
      </w:tr>
      <w:tr w:rsidR="00306090" w:rsidRPr="00306090" w14:paraId="3C59354A"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11E8A9" w14:textId="77777777" w:rsidR="00306090" w:rsidRPr="00306090" w:rsidRDefault="00306090" w:rsidP="00A6047E">
            <w:pPr>
              <w:pStyle w:val="rowtabella0"/>
              <w:rPr>
                <w:color w:val="002060"/>
              </w:rPr>
            </w:pPr>
            <w:r w:rsidRPr="00306090">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757F0" w14:textId="77777777" w:rsidR="00306090" w:rsidRPr="00306090" w:rsidRDefault="00306090" w:rsidP="00A6047E">
            <w:pPr>
              <w:pStyle w:val="rowtabella0"/>
              <w:jc w:val="center"/>
              <w:rPr>
                <w:color w:val="002060"/>
              </w:rPr>
            </w:pPr>
            <w:r w:rsidRPr="003060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5630A"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529BB"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EE67E"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D3767"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35D22" w14:textId="77777777" w:rsidR="00306090" w:rsidRPr="00306090" w:rsidRDefault="00306090" w:rsidP="00A6047E">
            <w:pPr>
              <w:pStyle w:val="rowtabella0"/>
              <w:jc w:val="center"/>
              <w:rPr>
                <w:color w:val="002060"/>
              </w:rPr>
            </w:pPr>
            <w:r w:rsidRPr="003060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8BECA" w14:textId="77777777" w:rsidR="00306090" w:rsidRPr="00306090" w:rsidRDefault="00306090" w:rsidP="00A6047E">
            <w:pPr>
              <w:pStyle w:val="rowtabella0"/>
              <w:jc w:val="center"/>
              <w:rPr>
                <w:color w:val="002060"/>
              </w:rPr>
            </w:pPr>
            <w:r w:rsidRPr="003060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C1245" w14:textId="77777777" w:rsidR="00306090" w:rsidRPr="00306090" w:rsidRDefault="00306090" w:rsidP="00A6047E">
            <w:pPr>
              <w:pStyle w:val="rowtabella0"/>
              <w:jc w:val="center"/>
              <w:rPr>
                <w:color w:val="002060"/>
              </w:rPr>
            </w:pPr>
            <w:r w:rsidRPr="003060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58E19" w14:textId="77777777" w:rsidR="00306090" w:rsidRPr="00306090" w:rsidRDefault="00306090" w:rsidP="00A6047E">
            <w:pPr>
              <w:pStyle w:val="rowtabella0"/>
              <w:jc w:val="center"/>
              <w:rPr>
                <w:color w:val="002060"/>
              </w:rPr>
            </w:pPr>
            <w:r w:rsidRPr="00306090">
              <w:rPr>
                <w:color w:val="002060"/>
              </w:rPr>
              <w:t>0</w:t>
            </w:r>
          </w:p>
        </w:tc>
      </w:tr>
      <w:tr w:rsidR="00306090" w:rsidRPr="00306090" w14:paraId="0BB41E86"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5E3A6A" w14:textId="77777777" w:rsidR="00306090" w:rsidRPr="00306090" w:rsidRDefault="00306090" w:rsidP="00A6047E">
            <w:pPr>
              <w:pStyle w:val="rowtabella0"/>
              <w:rPr>
                <w:color w:val="002060"/>
              </w:rPr>
            </w:pPr>
            <w:r w:rsidRPr="0030609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3C8E0"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E2773"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C13BB"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DEC8A"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82A7F" w14:textId="77777777" w:rsidR="00306090" w:rsidRPr="00306090" w:rsidRDefault="00306090" w:rsidP="00A6047E">
            <w:pPr>
              <w:pStyle w:val="rowtabella0"/>
              <w:jc w:val="center"/>
              <w:rPr>
                <w:color w:val="002060"/>
              </w:rPr>
            </w:pPr>
            <w:r w:rsidRPr="003060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3251B" w14:textId="77777777" w:rsidR="00306090" w:rsidRPr="00306090" w:rsidRDefault="00306090" w:rsidP="00A6047E">
            <w:pPr>
              <w:pStyle w:val="rowtabella0"/>
              <w:jc w:val="center"/>
              <w:rPr>
                <w:color w:val="002060"/>
              </w:rPr>
            </w:pPr>
            <w:r w:rsidRPr="003060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31D8E" w14:textId="77777777" w:rsidR="00306090" w:rsidRPr="00306090" w:rsidRDefault="00306090" w:rsidP="00A6047E">
            <w:pPr>
              <w:pStyle w:val="rowtabella0"/>
              <w:jc w:val="center"/>
              <w:rPr>
                <w:color w:val="002060"/>
              </w:rPr>
            </w:pPr>
            <w:r w:rsidRPr="003060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19286" w14:textId="77777777" w:rsidR="00306090" w:rsidRPr="00306090" w:rsidRDefault="00306090" w:rsidP="00A6047E">
            <w:pPr>
              <w:pStyle w:val="rowtabella0"/>
              <w:jc w:val="center"/>
              <w:rPr>
                <w:color w:val="002060"/>
              </w:rPr>
            </w:pPr>
            <w:r w:rsidRPr="003060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EFE06" w14:textId="77777777" w:rsidR="00306090" w:rsidRPr="00306090" w:rsidRDefault="00306090" w:rsidP="00A6047E">
            <w:pPr>
              <w:pStyle w:val="rowtabella0"/>
              <w:jc w:val="center"/>
              <w:rPr>
                <w:color w:val="002060"/>
              </w:rPr>
            </w:pPr>
            <w:r w:rsidRPr="00306090">
              <w:rPr>
                <w:color w:val="002060"/>
              </w:rPr>
              <w:t>0</w:t>
            </w:r>
          </w:p>
        </w:tc>
      </w:tr>
      <w:tr w:rsidR="00306090" w:rsidRPr="00306090" w14:paraId="19106B5D"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03B534" w14:textId="77777777" w:rsidR="00306090" w:rsidRPr="00306090" w:rsidRDefault="00306090" w:rsidP="00A6047E">
            <w:pPr>
              <w:pStyle w:val="rowtabella0"/>
              <w:rPr>
                <w:color w:val="002060"/>
                <w:lang w:val="en-US"/>
              </w:rPr>
            </w:pPr>
            <w:r w:rsidRPr="00306090">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B3A0B" w14:textId="77777777" w:rsidR="00306090" w:rsidRPr="00306090" w:rsidRDefault="00306090" w:rsidP="00A6047E">
            <w:pPr>
              <w:pStyle w:val="rowtabella0"/>
              <w:jc w:val="center"/>
              <w:rPr>
                <w:color w:val="002060"/>
              </w:rPr>
            </w:pPr>
            <w:r w:rsidRPr="003060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EB401"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C5571"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6AA0A"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6213D" w14:textId="77777777" w:rsidR="00306090" w:rsidRPr="00306090" w:rsidRDefault="00306090" w:rsidP="00A6047E">
            <w:pPr>
              <w:pStyle w:val="rowtabella0"/>
              <w:jc w:val="center"/>
              <w:rPr>
                <w:color w:val="002060"/>
              </w:rPr>
            </w:pPr>
            <w:r w:rsidRPr="003060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618AD" w14:textId="77777777" w:rsidR="00306090" w:rsidRPr="00306090" w:rsidRDefault="00306090" w:rsidP="00A6047E">
            <w:pPr>
              <w:pStyle w:val="rowtabella0"/>
              <w:jc w:val="center"/>
              <w:rPr>
                <w:color w:val="002060"/>
              </w:rPr>
            </w:pPr>
            <w:r w:rsidRPr="003060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D4D77" w14:textId="77777777" w:rsidR="00306090" w:rsidRPr="00306090" w:rsidRDefault="00306090" w:rsidP="00A6047E">
            <w:pPr>
              <w:pStyle w:val="rowtabella0"/>
              <w:jc w:val="center"/>
              <w:rPr>
                <w:color w:val="002060"/>
              </w:rPr>
            </w:pPr>
            <w:r w:rsidRPr="0030609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16C93" w14:textId="77777777" w:rsidR="00306090" w:rsidRPr="00306090" w:rsidRDefault="00306090" w:rsidP="00A6047E">
            <w:pPr>
              <w:pStyle w:val="rowtabella0"/>
              <w:jc w:val="center"/>
              <w:rPr>
                <w:color w:val="002060"/>
              </w:rPr>
            </w:pPr>
            <w:r w:rsidRPr="003060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F32E6" w14:textId="77777777" w:rsidR="00306090" w:rsidRPr="00306090" w:rsidRDefault="00306090" w:rsidP="00A6047E">
            <w:pPr>
              <w:pStyle w:val="rowtabella0"/>
              <w:jc w:val="center"/>
              <w:rPr>
                <w:color w:val="002060"/>
              </w:rPr>
            </w:pPr>
            <w:r w:rsidRPr="00306090">
              <w:rPr>
                <w:color w:val="002060"/>
              </w:rPr>
              <w:t>0</w:t>
            </w:r>
          </w:p>
        </w:tc>
      </w:tr>
      <w:tr w:rsidR="00306090" w:rsidRPr="00306090" w14:paraId="39515E0E"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F37F0A" w14:textId="77777777" w:rsidR="00306090" w:rsidRPr="00306090" w:rsidRDefault="00306090" w:rsidP="00A6047E">
            <w:pPr>
              <w:pStyle w:val="rowtabella0"/>
              <w:rPr>
                <w:color w:val="002060"/>
              </w:rPr>
            </w:pPr>
            <w:r w:rsidRPr="00306090">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D7B94" w14:textId="77777777" w:rsidR="00306090" w:rsidRPr="00306090" w:rsidRDefault="00306090" w:rsidP="00A6047E">
            <w:pPr>
              <w:pStyle w:val="rowtabella0"/>
              <w:jc w:val="center"/>
              <w:rPr>
                <w:color w:val="002060"/>
              </w:rPr>
            </w:pPr>
            <w:r w:rsidRPr="003060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A812E"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AA631"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66F88"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1840E" w14:textId="77777777" w:rsidR="00306090" w:rsidRPr="00306090" w:rsidRDefault="00306090" w:rsidP="00A6047E">
            <w:pPr>
              <w:pStyle w:val="rowtabella0"/>
              <w:jc w:val="center"/>
              <w:rPr>
                <w:color w:val="002060"/>
              </w:rPr>
            </w:pPr>
            <w:r w:rsidRPr="003060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3EA26" w14:textId="77777777" w:rsidR="00306090" w:rsidRPr="00306090" w:rsidRDefault="00306090" w:rsidP="00A6047E">
            <w:pPr>
              <w:pStyle w:val="rowtabella0"/>
              <w:jc w:val="center"/>
              <w:rPr>
                <w:color w:val="002060"/>
              </w:rPr>
            </w:pPr>
            <w:r w:rsidRPr="003060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A7E35" w14:textId="77777777" w:rsidR="00306090" w:rsidRPr="00306090" w:rsidRDefault="00306090" w:rsidP="00A6047E">
            <w:pPr>
              <w:pStyle w:val="rowtabella0"/>
              <w:jc w:val="center"/>
              <w:rPr>
                <w:color w:val="002060"/>
              </w:rPr>
            </w:pPr>
            <w:r w:rsidRPr="0030609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89F42" w14:textId="77777777" w:rsidR="00306090" w:rsidRPr="00306090" w:rsidRDefault="00306090" w:rsidP="00A6047E">
            <w:pPr>
              <w:pStyle w:val="rowtabella0"/>
              <w:jc w:val="center"/>
              <w:rPr>
                <w:color w:val="002060"/>
              </w:rPr>
            </w:pPr>
            <w:r w:rsidRPr="003060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25EF2" w14:textId="77777777" w:rsidR="00306090" w:rsidRPr="00306090" w:rsidRDefault="00306090" w:rsidP="00A6047E">
            <w:pPr>
              <w:pStyle w:val="rowtabella0"/>
              <w:jc w:val="center"/>
              <w:rPr>
                <w:color w:val="002060"/>
              </w:rPr>
            </w:pPr>
            <w:r w:rsidRPr="00306090">
              <w:rPr>
                <w:color w:val="002060"/>
              </w:rPr>
              <w:t>0</w:t>
            </w:r>
          </w:p>
        </w:tc>
      </w:tr>
      <w:tr w:rsidR="00306090" w:rsidRPr="00306090" w14:paraId="784CA07C"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920765" w14:textId="77777777" w:rsidR="00306090" w:rsidRPr="00306090" w:rsidRDefault="00306090" w:rsidP="00A6047E">
            <w:pPr>
              <w:pStyle w:val="rowtabella0"/>
              <w:rPr>
                <w:color w:val="002060"/>
              </w:rPr>
            </w:pPr>
            <w:r w:rsidRPr="00306090">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26C08"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74D8A"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69C3F"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4F30D"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D3594" w14:textId="77777777" w:rsidR="00306090" w:rsidRPr="00306090" w:rsidRDefault="00306090" w:rsidP="00A6047E">
            <w:pPr>
              <w:pStyle w:val="rowtabella0"/>
              <w:jc w:val="center"/>
              <w:rPr>
                <w:color w:val="002060"/>
              </w:rPr>
            </w:pPr>
            <w:r w:rsidRPr="003060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D5258" w14:textId="77777777" w:rsidR="00306090" w:rsidRPr="00306090" w:rsidRDefault="00306090" w:rsidP="00A6047E">
            <w:pPr>
              <w:pStyle w:val="rowtabella0"/>
              <w:jc w:val="center"/>
              <w:rPr>
                <w:color w:val="002060"/>
              </w:rPr>
            </w:pPr>
            <w:r w:rsidRPr="003060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CE33E" w14:textId="77777777" w:rsidR="00306090" w:rsidRPr="00306090" w:rsidRDefault="00306090" w:rsidP="00A6047E">
            <w:pPr>
              <w:pStyle w:val="rowtabella0"/>
              <w:jc w:val="center"/>
              <w:rPr>
                <w:color w:val="002060"/>
              </w:rPr>
            </w:pPr>
            <w:r w:rsidRPr="0030609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6A33A" w14:textId="77777777" w:rsidR="00306090" w:rsidRPr="00306090" w:rsidRDefault="00306090" w:rsidP="00A6047E">
            <w:pPr>
              <w:pStyle w:val="rowtabella0"/>
              <w:jc w:val="center"/>
              <w:rPr>
                <w:color w:val="002060"/>
              </w:rPr>
            </w:pPr>
            <w:r w:rsidRPr="003060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0E2E0" w14:textId="77777777" w:rsidR="00306090" w:rsidRPr="00306090" w:rsidRDefault="00306090" w:rsidP="00A6047E">
            <w:pPr>
              <w:pStyle w:val="rowtabella0"/>
              <w:jc w:val="center"/>
              <w:rPr>
                <w:color w:val="002060"/>
              </w:rPr>
            </w:pPr>
            <w:r w:rsidRPr="00306090">
              <w:rPr>
                <w:color w:val="002060"/>
              </w:rPr>
              <w:t>0</w:t>
            </w:r>
          </w:p>
        </w:tc>
      </w:tr>
      <w:tr w:rsidR="00306090" w:rsidRPr="00306090" w14:paraId="26D28EA0" w14:textId="77777777" w:rsidTr="00A6047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B5B1A7" w14:textId="77777777" w:rsidR="00306090" w:rsidRPr="00306090" w:rsidRDefault="00306090" w:rsidP="00A6047E">
            <w:pPr>
              <w:pStyle w:val="rowtabella0"/>
              <w:rPr>
                <w:color w:val="002060"/>
                <w:lang w:val="en-US"/>
              </w:rPr>
            </w:pPr>
            <w:proofErr w:type="spellStart"/>
            <w:proofErr w:type="gramStart"/>
            <w:r w:rsidRPr="00306090">
              <w:rPr>
                <w:color w:val="002060"/>
                <w:lang w:val="en-US"/>
              </w:rPr>
              <w:t>sq.B</w:t>
            </w:r>
            <w:proofErr w:type="spellEnd"/>
            <w:proofErr w:type="gramEnd"/>
            <w:r w:rsidRPr="00306090">
              <w:rPr>
                <w:color w:val="002060"/>
                <w:lang w:val="en-US"/>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D3035"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F213D"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B2601"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DF683"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6ECFC"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E60E1"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76FC8"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80F8B"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910B3" w14:textId="77777777" w:rsidR="00306090" w:rsidRPr="00306090" w:rsidRDefault="00306090" w:rsidP="00A6047E">
            <w:pPr>
              <w:pStyle w:val="rowtabella0"/>
              <w:jc w:val="center"/>
              <w:rPr>
                <w:color w:val="002060"/>
              </w:rPr>
            </w:pPr>
            <w:r w:rsidRPr="00306090">
              <w:rPr>
                <w:color w:val="002060"/>
              </w:rPr>
              <w:t>0</w:t>
            </w:r>
          </w:p>
        </w:tc>
      </w:tr>
    </w:tbl>
    <w:p w14:paraId="76B663AB" w14:textId="77777777" w:rsidR="00306090" w:rsidRPr="00306090" w:rsidRDefault="00306090" w:rsidP="00306090">
      <w:pPr>
        <w:pStyle w:val="breakline"/>
        <w:rPr>
          <w:rFonts w:eastAsiaTheme="minorEastAsia"/>
          <w:color w:val="002060"/>
        </w:rPr>
      </w:pPr>
    </w:p>
    <w:p w14:paraId="4E1A8544" w14:textId="77777777" w:rsidR="00306090" w:rsidRPr="00306090" w:rsidRDefault="00306090" w:rsidP="00306090">
      <w:pPr>
        <w:pStyle w:val="breakline"/>
        <w:rPr>
          <w:color w:val="002060"/>
        </w:rPr>
      </w:pPr>
    </w:p>
    <w:p w14:paraId="6A775BFD" w14:textId="77777777" w:rsidR="00306090" w:rsidRPr="00306090" w:rsidRDefault="00306090" w:rsidP="00306090">
      <w:pPr>
        <w:pStyle w:val="sottotitolocampionato10"/>
        <w:rPr>
          <w:color w:val="002060"/>
        </w:rPr>
      </w:pPr>
      <w:r w:rsidRPr="0030609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6090" w:rsidRPr="00306090" w14:paraId="5BCA0759" w14:textId="77777777" w:rsidTr="00A6047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0F465" w14:textId="77777777" w:rsidR="00306090" w:rsidRPr="00306090" w:rsidRDefault="00306090" w:rsidP="00A6047E">
            <w:pPr>
              <w:pStyle w:val="headertabella0"/>
              <w:rPr>
                <w:color w:val="002060"/>
              </w:rPr>
            </w:pPr>
            <w:r w:rsidRPr="003060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C875B" w14:textId="77777777" w:rsidR="00306090" w:rsidRPr="00306090" w:rsidRDefault="00306090" w:rsidP="00A6047E">
            <w:pPr>
              <w:pStyle w:val="headertabella0"/>
              <w:rPr>
                <w:color w:val="002060"/>
              </w:rPr>
            </w:pPr>
            <w:r w:rsidRPr="003060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17E89" w14:textId="77777777" w:rsidR="00306090" w:rsidRPr="00306090" w:rsidRDefault="00306090" w:rsidP="00A6047E">
            <w:pPr>
              <w:pStyle w:val="headertabella0"/>
              <w:rPr>
                <w:color w:val="002060"/>
              </w:rPr>
            </w:pPr>
            <w:r w:rsidRPr="003060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01207" w14:textId="77777777" w:rsidR="00306090" w:rsidRPr="00306090" w:rsidRDefault="00306090" w:rsidP="00A6047E">
            <w:pPr>
              <w:pStyle w:val="headertabella0"/>
              <w:rPr>
                <w:color w:val="002060"/>
              </w:rPr>
            </w:pPr>
            <w:r w:rsidRPr="003060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08297" w14:textId="77777777" w:rsidR="00306090" w:rsidRPr="00306090" w:rsidRDefault="00306090" w:rsidP="00A6047E">
            <w:pPr>
              <w:pStyle w:val="headertabella0"/>
              <w:rPr>
                <w:color w:val="002060"/>
              </w:rPr>
            </w:pPr>
            <w:r w:rsidRPr="003060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EB1D9" w14:textId="77777777" w:rsidR="00306090" w:rsidRPr="00306090" w:rsidRDefault="00306090" w:rsidP="00A6047E">
            <w:pPr>
              <w:pStyle w:val="headertabella0"/>
              <w:rPr>
                <w:color w:val="002060"/>
              </w:rPr>
            </w:pPr>
            <w:r w:rsidRPr="003060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9A741" w14:textId="77777777" w:rsidR="00306090" w:rsidRPr="00306090" w:rsidRDefault="00306090" w:rsidP="00A6047E">
            <w:pPr>
              <w:pStyle w:val="headertabella0"/>
              <w:rPr>
                <w:color w:val="002060"/>
              </w:rPr>
            </w:pPr>
            <w:r w:rsidRPr="003060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21ECA" w14:textId="77777777" w:rsidR="00306090" w:rsidRPr="00306090" w:rsidRDefault="00306090" w:rsidP="00A6047E">
            <w:pPr>
              <w:pStyle w:val="headertabella0"/>
              <w:rPr>
                <w:color w:val="002060"/>
              </w:rPr>
            </w:pPr>
            <w:r w:rsidRPr="003060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3EB5F" w14:textId="77777777" w:rsidR="00306090" w:rsidRPr="00306090" w:rsidRDefault="00306090" w:rsidP="00A6047E">
            <w:pPr>
              <w:pStyle w:val="headertabella0"/>
              <w:rPr>
                <w:color w:val="002060"/>
              </w:rPr>
            </w:pPr>
            <w:r w:rsidRPr="003060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979FE" w14:textId="77777777" w:rsidR="00306090" w:rsidRPr="00306090" w:rsidRDefault="00306090" w:rsidP="00A6047E">
            <w:pPr>
              <w:pStyle w:val="headertabella0"/>
              <w:rPr>
                <w:color w:val="002060"/>
              </w:rPr>
            </w:pPr>
            <w:r w:rsidRPr="00306090">
              <w:rPr>
                <w:color w:val="002060"/>
              </w:rPr>
              <w:t>PE</w:t>
            </w:r>
          </w:p>
        </w:tc>
      </w:tr>
      <w:tr w:rsidR="00306090" w:rsidRPr="00306090" w14:paraId="1E353CEB" w14:textId="77777777" w:rsidTr="00A6047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88C7C2" w14:textId="77777777" w:rsidR="00306090" w:rsidRPr="00306090" w:rsidRDefault="00306090" w:rsidP="00A6047E">
            <w:pPr>
              <w:pStyle w:val="rowtabella0"/>
              <w:rPr>
                <w:color w:val="002060"/>
              </w:rPr>
            </w:pPr>
            <w:r w:rsidRPr="00306090">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42EE" w14:textId="77777777" w:rsidR="00306090" w:rsidRPr="00306090" w:rsidRDefault="00306090" w:rsidP="00A6047E">
            <w:pPr>
              <w:pStyle w:val="rowtabella0"/>
              <w:jc w:val="center"/>
              <w:rPr>
                <w:color w:val="002060"/>
              </w:rPr>
            </w:pPr>
            <w:r w:rsidRPr="003060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87C0E"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BE586" w14:textId="77777777" w:rsidR="00306090" w:rsidRPr="00306090" w:rsidRDefault="00306090" w:rsidP="00A6047E">
            <w:pPr>
              <w:pStyle w:val="rowtabella0"/>
              <w:jc w:val="center"/>
              <w:rPr>
                <w:color w:val="002060"/>
              </w:rPr>
            </w:pPr>
            <w:r w:rsidRPr="003060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1279C"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97505"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B297E" w14:textId="77777777" w:rsidR="00306090" w:rsidRPr="00306090" w:rsidRDefault="00306090" w:rsidP="00A6047E">
            <w:pPr>
              <w:pStyle w:val="rowtabella0"/>
              <w:jc w:val="center"/>
              <w:rPr>
                <w:color w:val="002060"/>
              </w:rPr>
            </w:pPr>
            <w:r w:rsidRPr="0030609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39719" w14:textId="77777777" w:rsidR="00306090" w:rsidRPr="00306090" w:rsidRDefault="00306090" w:rsidP="00A6047E">
            <w:pPr>
              <w:pStyle w:val="rowtabella0"/>
              <w:jc w:val="center"/>
              <w:rPr>
                <w:color w:val="002060"/>
              </w:rPr>
            </w:pPr>
            <w:r w:rsidRPr="003060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86921" w14:textId="77777777" w:rsidR="00306090" w:rsidRPr="00306090" w:rsidRDefault="00306090" w:rsidP="00A6047E">
            <w:pPr>
              <w:pStyle w:val="rowtabella0"/>
              <w:jc w:val="center"/>
              <w:rPr>
                <w:color w:val="002060"/>
              </w:rPr>
            </w:pPr>
            <w:r w:rsidRPr="0030609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60908" w14:textId="77777777" w:rsidR="00306090" w:rsidRPr="00306090" w:rsidRDefault="00306090" w:rsidP="00A6047E">
            <w:pPr>
              <w:pStyle w:val="rowtabella0"/>
              <w:jc w:val="center"/>
              <w:rPr>
                <w:color w:val="002060"/>
              </w:rPr>
            </w:pPr>
            <w:r w:rsidRPr="00306090">
              <w:rPr>
                <w:color w:val="002060"/>
              </w:rPr>
              <w:t>0</w:t>
            </w:r>
          </w:p>
        </w:tc>
      </w:tr>
      <w:tr w:rsidR="00306090" w:rsidRPr="00306090" w14:paraId="310048D5"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EC202" w14:textId="77777777" w:rsidR="00306090" w:rsidRPr="00306090" w:rsidRDefault="00306090" w:rsidP="00A6047E">
            <w:pPr>
              <w:pStyle w:val="rowtabella0"/>
              <w:rPr>
                <w:color w:val="002060"/>
              </w:rPr>
            </w:pPr>
            <w:r w:rsidRPr="00306090">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5C13C" w14:textId="77777777" w:rsidR="00306090" w:rsidRPr="00306090" w:rsidRDefault="00306090" w:rsidP="00A6047E">
            <w:pPr>
              <w:pStyle w:val="rowtabella0"/>
              <w:jc w:val="center"/>
              <w:rPr>
                <w:color w:val="002060"/>
              </w:rPr>
            </w:pPr>
            <w:r w:rsidRPr="003060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2F409"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8E3ED" w14:textId="77777777" w:rsidR="00306090" w:rsidRPr="00306090" w:rsidRDefault="00306090" w:rsidP="00A6047E">
            <w:pPr>
              <w:pStyle w:val="rowtabella0"/>
              <w:jc w:val="center"/>
              <w:rPr>
                <w:color w:val="002060"/>
              </w:rPr>
            </w:pPr>
            <w:r w:rsidRPr="003060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CA8BA"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1D929"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4E1D2" w14:textId="77777777" w:rsidR="00306090" w:rsidRPr="00306090" w:rsidRDefault="00306090" w:rsidP="00A6047E">
            <w:pPr>
              <w:pStyle w:val="rowtabella0"/>
              <w:jc w:val="center"/>
              <w:rPr>
                <w:color w:val="002060"/>
              </w:rPr>
            </w:pPr>
            <w:r w:rsidRPr="0030609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80CBB" w14:textId="77777777" w:rsidR="00306090" w:rsidRPr="00306090" w:rsidRDefault="00306090" w:rsidP="00A6047E">
            <w:pPr>
              <w:pStyle w:val="rowtabella0"/>
              <w:jc w:val="center"/>
              <w:rPr>
                <w:color w:val="002060"/>
              </w:rPr>
            </w:pPr>
            <w:r w:rsidRPr="003060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D3ACC" w14:textId="77777777" w:rsidR="00306090" w:rsidRPr="00306090" w:rsidRDefault="00306090" w:rsidP="00A6047E">
            <w:pPr>
              <w:pStyle w:val="rowtabella0"/>
              <w:jc w:val="center"/>
              <w:rPr>
                <w:color w:val="002060"/>
              </w:rPr>
            </w:pPr>
            <w:r w:rsidRPr="003060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58E49" w14:textId="77777777" w:rsidR="00306090" w:rsidRPr="00306090" w:rsidRDefault="00306090" w:rsidP="00A6047E">
            <w:pPr>
              <w:pStyle w:val="rowtabella0"/>
              <w:jc w:val="center"/>
              <w:rPr>
                <w:color w:val="002060"/>
              </w:rPr>
            </w:pPr>
            <w:r w:rsidRPr="00306090">
              <w:rPr>
                <w:color w:val="002060"/>
              </w:rPr>
              <w:t>0</w:t>
            </w:r>
          </w:p>
        </w:tc>
      </w:tr>
      <w:tr w:rsidR="00306090" w:rsidRPr="00306090" w14:paraId="6AFC0BA5"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F6E3B3" w14:textId="77777777" w:rsidR="00306090" w:rsidRPr="00306090" w:rsidRDefault="00306090" w:rsidP="00A6047E">
            <w:pPr>
              <w:pStyle w:val="rowtabella0"/>
              <w:rPr>
                <w:color w:val="002060"/>
              </w:rPr>
            </w:pPr>
            <w:r w:rsidRPr="00306090">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A3F72" w14:textId="77777777" w:rsidR="00306090" w:rsidRPr="00306090" w:rsidRDefault="00306090" w:rsidP="00A6047E">
            <w:pPr>
              <w:pStyle w:val="rowtabella0"/>
              <w:jc w:val="center"/>
              <w:rPr>
                <w:color w:val="002060"/>
              </w:rPr>
            </w:pPr>
            <w:r w:rsidRPr="003060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09DCE"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2B3D1" w14:textId="77777777" w:rsidR="00306090" w:rsidRPr="00306090" w:rsidRDefault="00306090" w:rsidP="00A6047E">
            <w:pPr>
              <w:pStyle w:val="rowtabella0"/>
              <w:jc w:val="center"/>
              <w:rPr>
                <w:color w:val="002060"/>
              </w:rPr>
            </w:pPr>
            <w:r w:rsidRPr="003060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91371"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BD0F0"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B4201" w14:textId="77777777" w:rsidR="00306090" w:rsidRPr="00306090" w:rsidRDefault="00306090" w:rsidP="00A6047E">
            <w:pPr>
              <w:pStyle w:val="rowtabella0"/>
              <w:jc w:val="center"/>
              <w:rPr>
                <w:color w:val="002060"/>
              </w:rPr>
            </w:pPr>
            <w:r w:rsidRPr="0030609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010C2" w14:textId="77777777" w:rsidR="00306090" w:rsidRPr="00306090" w:rsidRDefault="00306090" w:rsidP="00A6047E">
            <w:pPr>
              <w:pStyle w:val="rowtabella0"/>
              <w:jc w:val="center"/>
              <w:rPr>
                <w:color w:val="002060"/>
              </w:rPr>
            </w:pPr>
            <w:r w:rsidRPr="003060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FA7A4" w14:textId="77777777" w:rsidR="00306090" w:rsidRPr="00306090" w:rsidRDefault="00306090" w:rsidP="00A6047E">
            <w:pPr>
              <w:pStyle w:val="rowtabella0"/>
              <w:jc w:val="center"/>
              <w:rPr>
                <w:color w:val="002060"/>
              </w:rPr>
            </w:pPr>
            <w:r w:rsidRPr="003060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EE4CA" w14:textId="77777777" w:rsidR="00306090" w:rsidRPr="00306090" w:rsidRDefault="00306090" w:rsidP="00A6047E">
            <w:pPr>
              <w:pStyle w:val="rowtabella0"/>
              <w:jc w:val="center"/>
              <w:rPr>
                <w:color w:val="002060"/>
              </w:rPr>
            </w:pPr>
            <w:r w:rsidRPr="00306090">
              <w:rPr>
                <w:color w:val="002060"/>
              </w:rPr>
              <w:t>0</w:t>
            </w:r>
          </w:p>
        </w:tc>
      </w:tr>
      <w:tr w:rsidR="00306090" w:rsidRPr="00306090" w14:paraId="5137AFDE"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57B94B" w14:textId="77777777" w:rsidR="00306090" w:rsidRPr="00306090" w:rsidRDefault="00306090" w:rsidP="00A6047E">
            <w:pPr>
              <w:pStyle w:val="rowtabella0"/>
              <w:rPr>
                <w:color w:val="002060"/>
              </w:rPr>
            </w:pPr>
            <w:r w:rsidRPr="00306090">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C51EE" w14:textId="77777777" w:rsidR="00306090" w:rsidRPr="00306090" w:rsidRDefault="00306090" w:rsidP="00A6047E">
            <w:pPr>
              <w:pStyle w:val="rowtabella0"/>
              <w:jc w:val="center"/>
              <w:rPr>
                <w:color w:val="002060"/>
              </w:rPr>
            </w:pPr>
            <w:r w:rsidRPr="003060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FEF95"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6CB9F" w14:textId="77777777" w:rsidR="00306090" w:rsidRPr="00306090" w:rsidRDefault="00306090" w:rsidP="00A6047E">
            <w:pPr>
              <w:pStyle w:val="rowtabella0"/>
              <w:jc w:val="center"/>
              <w:rPr>
                <w:color w:val="002060"/>
              </w:rPr>
            </w:pPr>
            <w:r w:rsidRPr="003060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E57D8"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CE571"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AF025" w14:textId="77777777" w:rsidR="00306090" w:rsidRPr="00306090" w:rsidRDefault="00306090" w:rsidP="00A6047E">
            <w:pPr>
              <w:pStyle w:val="rowtabella0"/>
              <w:jc w:val="center"/>
              <w:rPr>
                <w:color w:val="002060"/>
              </w:rPr>
            </w:pPr>
            <w:r w:rsidRPr="003060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BC251" w14:textId="77777777" w:rsidR="00306090" w:rsidRPr="00306090" w:rsidRDefault="00306090" w:rsidP="00A6047E">
            <w:pPr>
              <w:pStyle w:val="rowtabella0"/>
              <w:jc w:val="center"/>
              <w:rPr>
                <w:color w:val="002060"/>
              </w:rPr>
            </w:pPr>
            <w:r w:rsidRPr="003060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A4F1B" w14:textId="77777777" w:rsidR="00306090" w:rsidRPr="00306090" w:rsidRDefault="00306090" w:rsidP="00A6047E">
            <w:pPr>
              <w:pStyle w:val="rowtabella0"/>
              <w:jc w:val="center"/>
              <w:rPr>
                <w:color w:val="002060"/>
              </w:rPr>
            </w:pPr>
            <w:r w:rsidRPr="003060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982B2" w14:textId="77777777" w:rsidR="00306090" w:rsidRPr="00306090" w:rsidRDefault="00306090" w:rsidP="00A6047E">
            <w:pPr>
              <w:pStyle w:val="rowtabella0"/>
              <w:jc w:val="center"/>
              <w:rPr>
                <w:color w:val="002060"/>
              </w:rPr>
            </w:pPr>
            <w:r w:rsidRPr="00306090">
              <w:rPr>
                <w:color w:val="002060"/>
              </w:rPr>
              <w:t>0</w:t>
            </w:r>
          </w:p>
        </w:tc>
      </w:tr>
      <w:tr w:rsidR="00306090" w:rsidRPr="00306090" w14:paraId="1B592490"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62C33E" w14:textId="77777777" w:rsidR="00306090" w:rsidRPr="00306090" w:rsidRDefault="00306090" w:rsidP="00A6047E">
            <w:pPr>
              <w:pStyle w:val="rowtabella0"/>
              <w:rPr>
                <w:color w:val="002060"/>
              </w:rPr>
            </w:pPr>
            <w:r w:rsidRPr="00306090">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91B6E" w14:textId="77777777" w:rsidR="00306090" w:rsidRPr="00306090" w:rsidRDefault="00306090" w:rsidP="00A6047E">
            <w:pPr>
              <w:pStyle w:val="rowtabella0"/>
              <w:jc w:val="center"/>
              <w:rPr>
                <w:color w:val="002060"/>
              </w:rPr>
            </w:pPr>
            <w:r w:rsidRPr="003060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E391B"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19B1A"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7E333"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4028D"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2D210" w14:textId="77777777" w:rsidR="00306090" w:rsidRPr="00306090" w:rsidRDefault="00306090" w:rsidP="00A6047E">
            <w:pPr>
              <w:pStyle w:val="rowtabella0"/>
              <w:jc w:val="center"/>
              <w:rPr>
                <w:color w:val="002060"/>
              </w:rPr>
            </w:pPr>
            <w:r w:rsidRPr="0030609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1666F" w14:textId="77777777" w:rsidR="00306090" w:rsidRPr="00306090" w:rsidRDefault="00306090" w:rsidP="00A6047E">
            <w:pPr>
              <w:pStyle w:val="rowtabella0"/>
              <w:jc w:val="center"/>
              <w:rPr>
                <w:color w:val="002060"/>
              </w:rPr>
            </w:pPr>
            <w:r w:rsidRPr="003060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39A20" w14:textId="77777777" w:rsidR="00306090" w:rsidRPr="00306090" w:rsidRDefault="00306090" w:rsidP="00A6047E">
            <w:pPr>
              <w:pStyle w:val="rowtabella0"/>
              <w:jc w:val="center"/>
              <w:rPr>
                <w:color w:val="002060"/>
              </w:rPr>
            </w:pPr>
            <w:r w:rsidRPr="003060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C8363" w14:textId="77777777" w:rsidR="00306090" w:rsidRPr="00306090" w:rsidRDefault="00306090" w:rsidP="00A6047E">
            <w:pPr>
              <w:pStyle w:val="rowtabella0"/>
              <w:jc w:val="center"/>
              <w:rPr>
                <w:color w:val="002060"/>
              </w:rPr>
            </w:pPr>
            <w:r w:rsidRPr="00306090">
              <w:rPr>
                <w:color w:val="002060"/>
              </w:rPr>
              <w:t>0</w:t>
            </w:r>
          </w:p>
        </w:tc>
      </w:tr>
      <w:tr w:rsidR="00306090" w:rsidRPr="00306090" w14:paraId="06EA0F23"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DC799C" w14:textId="77777777" w:rsidR="00306090" w:rsidRPr="00306090" w:rsidRDefault="00306090" w:rsidP="00A6047E">
            <w:pPr>
              <w:pStyle w:val="rowtabella0"/>
              <w:rPr>
                <w:color w:val="002060"/>
              </w:rPr>
            </w:pPr>
            <w:r w:rsidRPr="00306090">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23295" w14:textId="77777777" w:rsidR="00306090" w:rsidRPr="00306090" w:rsidRDefault="00306090" w:rsidP="00A6047E">
            <w:pPr>
              <w:pStyle w:val="rowtabella0"/>
              <w:jc w:val="center"/>
              <w:rPr>
                <w:color w:val="002060"/>
              </w:rPr>
            </w:pPr>
            <w:r w:rsidRPr="003060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B60F6"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38740"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5978"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4BC7"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0DC73" w14:textId="77777777" w:rsidR="00306090" w:rsidRPr="00306090" w:rsidRDefault="00306090" w:rsidP="00A6047E">
            <w:pPr>
              <w:pStyle w:val="rowtabella0"/>
              <w:jc w:val="center"/>
              <w:rPr>
                <w:color w:val="002060"/>
              </w:rPr>
            </w:pPr>
            <w:r w:rsidRPr="003060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5E260" w14:textId="77777777" w:rsidR="00306090" w:rsidRPr="00306090" w:rsidRDefault="00306090" w:rsidP="00A6047E">
            <w:pPr>
              <w:pStyle w:val="rowtabella0"/>
              <w:jc w:val="center"/>
              <w:rPr>
                <w:color w:val="002060"/>
              </w:rPr>
            </w:pPr>
            <w:r w:rsidRPr="003060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A3201"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CFB86" w14:textId="77777777" w:rsidR="00306090" w:rsidRPr="00306090" w:rsidRDefault="00306090" w:rsidP="00A6047E">
            <w:pPr>
              <w:pStyle w:val="rowtabella0"/>
              <w:jc w:val="center"/>
              <w:rPr>
                <w:color w:val="002060"/>
              </w:rPr>
            </w:pPr>
            <w:r w:rsidRPr="00306090">
              <w:rPr>
                <w:color w:val="002060"/>
              </w:rPr>
              <w:t>0</w:t>
            </w:r>
          </w:p>
        </w:tc>
      </w:tr>
      <w:tr w:rsidR="00306090" w:rsidRPr="00306090" w14:paraId="170E49B0"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361D1" w14:textId="77777777" w:rsidR="00306090" w:rsidRPr="00306090" w:rsidRDefault="00306090" w:rsidP="00A6047E">
            <w:pPr>
              <w:pStyle w:val="rowtabella0"/>
              <w:rPr>
                <w:color w:val="002060"/>
              </w:rPr>
            </w:pPr>
            <w:r w:rsidRPr="00306090">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C804C" w14:textId="77777777" w:rsidR="00306090" w:rsidRPr="00306090" w:rsidRDefault="00306090" w:rsidP="00A6047E">
            <w:pPr>
              <w:pStyle w:val="rowtabella0"/>
              <w:jc w:val="center"/>
              <w:rPr>
                <w:color w:val="002060"/>
              </w:rPr>
            </w:pPr>
            <w:r w:rsidRPr="003060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29043"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646E"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AC72C"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7BC74"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55CF8" w14:textId="77777777" w:rsidR="00306090" w:rsidRPr="00306090" w:rsidRDefault="00306090" w:rsidP="00A6047E">
            <w:pPr>
              <w:pStyle w:val="rowtabella0"/>
              <w:jc w:val="center"/>
              <w:rPr>
                <w:color w:val="002060"/>
              </w:rPr>
            </w:pPr>
            <w:r w:rsidRPr="003060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C8416" w14:textId="77777777" w:rsidR="00306090" w:rsidRPr="00306090" w:rsidRDefault="00306090" w:rsidP="00A6047E">
            <w:pPr>
              <w:pStyle w:val="rowtabella0"/>
              <w:jc w:val="center"/>
              <w:rPr>
                <w:color w:val="002060"/>
              </w:rPr>
            </w:pPr>
            <w:r w:rsidRPr="003060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432B5"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A2730" w14:textId="77777777" w:rsidR="00306090" w:rsidRPr="00306090" w:rsidRDefault="00306090" w:rsidP="00A6047E">
            <w:pPr>
              <w:pStyle w:val="rowtabella0"/>
              <w:jc w:val="center"/>
              <w:rPr>
                <w:color w:val="002060"/>
              </w:rPr>
            </w:pPr>
            <w:r w:rsidRPr="00306090">
              <w:rPr>
                <w:color w:val="002060"/>
              </w:rPr>
              <w:t>0</w:t>
            </w:r>
          </w:p>
        </w:tc>
      </w:tr>
      <w:tr w:rsidR="00306090" w:rsidRPr="00306090" w14:paraId="4319C8B1"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2D91F9" w14:textId="77777777" w:rsidR="00306090" w:rsidRPr="00306090" w:rsidRDefault="00306090" w:rsidP="00A6047E">
            <w:pPr>
              <w:pStyle w:val="rowtabella0"/>
              <w:rPr>
                <w:color w:val="002060"/>
                <w:lang w:val="en-US"/>
              </w:rPr>
            </w:pPr>
            <w:r w:rsidRPr="00306090">
              <w:rPr>
                <w:color w:val="002060"/>
                <w:lang w:val="en-U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5B74D" w14:textId="77777777" w:rsidR="00306090" w:rsidRPr="00306090" w:rsidRDefault="00306090" w:rsidP="00A6047E">
            <w:pPr>
              <w:pStyle w:val="rowtabella0"/>
              <w:jc w:val="center"/>
              <w:rPr>
                <w:color w:val="002060"/>
              </w:rPr>
            </w:pPr>
            <w:r w:rsidRPr="003060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5E781"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F143B"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80981"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16D42"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95D30" w14:textId="77777777" w:rsidR="00306090" w:rsidRPr="00306090" w:rsidRDefault="00306090" w:rsidP="00A6047E">
            <w:pPr>
              <w:pStyle w:val="rowtabella0"/>
              <w:jc w:val="center"/>
              <w:rPr>
                <w:color w:val="002060"/>
              </w:rPr>
            </w:pPr>
            <w:r w:rsidRPr="003060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8B69A" w14:textId="77777777" w:rsidR="00306090" w:rsidRPr="00306090" w:rsidRDefault="00306090" w:rsidP="00A6047E">
            <w:pPr>
              <w:pStyle w:val="rowtabella0"/>
              <w:jc w:val="center"/>
              <w:rPr>
                <w:color w:val="002060"/>
              </w:rPr>
            </w:pPr>
            <w:r w:rsidRPr="003060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22CAF"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8D6EA" w14:textId="77777777" w:rsidR="00306090" w:rsidRPr="00306090" w:rsidRDefault="00306090" w:rsidP="00A6047E">
            <w:pPr>
              <w:pStyle w:val="rowtabella0"/>
              <w:jc w:val="center"/>
              <w:rPr>
                <w:color w:val="002060"/>
              </w:rPr>
            </w:pPr>
            <w:r w:rsidRPr="00306090">
              <w:rPr>
                <w:color w:val="002060"/>
              </w:rPr>
              <w:t>0</w:t>
            </w:r>
          </w:p>
        </w:tc>
      </w:tr>
      <w:tr w:rsidR="00306090" w:rsidRPr="00306090" w14:paraId="5A8541D4"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35078A" w14:textId="77777777" w:rsidR="00306090" w:rsidRPr="00306090" w:rsidRDefault="00306090" w:rsidP="00A6047E">
            <w:pPr>
              <w:pStyle w:val="rowtabella0"/>
              <w:rPr>
                <w:color w:val="002060"/>
                <w:lang w:val="en-US"/>
              </w:rPr>
            </w:pPr>
            <w:r w:rsidRPr="00306090">
              <w:rPr>
                <w:color w:val="002060"/>
                <w:lang w:val="en-US"/>
              </w:rPr>
              <w:t xml:space="preserve">A.S.D. REAL CASEBRUCIATE </w:t>
            </w:r>
            <w:proofErr w:type="gramStart"/>
            <w:r w:rsidRPr="00306090">
              <w:rPr>
                <w:color w:val="002060"/>
                <w:lang w:val="en-US"/>
              </w:rPr>
              <w:t>W.FIRE</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F1FC9" w14:textId="77777777" w:rsidR="00306090" w:rsidRPr="00306090" w:rsidRDefault="00306090" w:rsidP="00A6047E">
            <w:pPr>
              <w:pStyle w:val="rowtabella0"/>
              <w:jc w:val="center"/>
              <w:rPr>
                <w:color w:val="002060"/>
              </w:rPr>
            </w:pPr>
            <w:r w:rsidRPr="003060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33605"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C02AF"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FB523"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4EE16"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E8AD3" w14:textId="77777777" w:rsidR="00306090" w:rsidRPr="00306090" w:rsidRDefault="00306090" w:rsidP="00A6047E">
            <w:pPr>
              <w:pStyle w:val="rowtabella0"/>
              <w:jc w:val="center"/>
              <w:rPr>
                <w:color w:val="002060"/>
              </w:rPr>
            </w:pPr>
            <w:r w:rsidRPr="003060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08968" w14:textId="77777777" w:rsidR="00306090" w:rsidRPr="00306090" w:rsidRDefault="00306090" w:rsidP="00A6047E">
            <w:pPr>
              <w:pStyle w:val="rowtabella0"/>
              <w:jc w:val="center"/>
              <w:rPr>
                <w:color w:val="002060"/>
              </w:rPr>
            </w:pPr>
            <w:r w:rsidRPr="003060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42EE"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890BC" w14:textId="77777777" w:rsidR="00306090" w:rsidRPr="00306090" w:rsidRDefault="00306090" w:rsidP="00A6047E">
            <w:pPr>
              <w:pStyle w:val="rowtabella0"/>
              <w:jc w:val="center"/>
              <w:rPr>
                <w:color w:val="002060"/>
              </w:rPr>
            </w:pPr>
            <w:r w:rsidRPr="00306090">
              <w:rPr>
                <w:color w:val="002060"/>
              </w:rPr>
              <w:t>0</w:t>
            </w:r>
          </w:p>
        </w:tc>
      </w:tr>
      <w:tr w:rsidR="00306090" w:rsidRPr="00306090" w14:paraId="2C8BDA6E"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B516F" w14:textId="77777777" w:rsidR="00306090" w:rsidRPr="00306090" w:rsidRDefault="00306090" w:rsidP="00A6047E">
            <w:pPr>
              <w:pStyle w:val="rowtabella0"/>
              <w:rPr>
                <w:color w:val="002060"/>
              </w:rPr>
            </w:pPr>
            <w:r w:rsidRPr="00306090">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FECFD" w14:textId="77777777" w:rsidR="00306090" w:rsidRPr="00306090" w:rsidRDefault="00306090" w:rsidP="00A6047E">
            <w:pPr>
              <w:pStyle w:val="rowtabella0"/>
              <w:jc w:val="center"/>
              <w:rPr>
                <w:color w:val="002060"/>
              </w:rPr>
            </w:pPr>
            <w:r w:rsidRPr="003060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35B55"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3B946"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793C3"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77CF" w14:textId="77777777" w:rsidR="00306090" w:rsidRPr="00306090" w:rsidRDefault="00306090" w:rsidP="00A6047E">
            <w:pPr>
              <w:pStyle w:val="rowtabella0"/>
              <w:jc w:val="center"/>
              <w:rPr>
                <w:color w:val="002060"/>
              </w:rPr>
            </w:pPr>
            <w:r w:rsidRPr="003060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CFD1E" w14:textId="77777777" w:rsidR="00306090" w:rsidRPr="00306090" w:rsidRDefault="00306090" w:rsidP="00A6047E">
            <w:pPr>
              <w:pStyle w:val="rowtabella0"/>
              <w:jc w:val="center"/>
              <w:rPr>
                <w:color w:val="002060"/>
              </w:rPr>
            </w:pPr>
            <w:r w:rsidRPr="003060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7353A" w14:textId="77777777" w:rsidR="00306090" w:rsidRPr="00306090" w:rsidRDefault="00306090" w:rsidP="00A6047E">
            <w:pPr>
              <w:pStyle w:val="rowtabella0"/>
              <w:jc w:val="center"/>
              <w:rPr>
                <w:color w:val="002060"/>
              </w:rPr>
            </w:pPr>
            <w:r w:rsidRPr="0030609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1B6EE"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39F87" w14:textId="77777777" w:rsidR="00306090" w:rsidRPr="00306090" w:rsidRDefault="00306090" w:rsidP="00A6047E">
            <w:pPr>
              <w:pStyle w:val="rowtabella0"/>
              <w:jc w:val="center"/>
              <w:rPr>
                <w:color w:val="002060"/>
              </w:rPr>
            </w:pPr>
            <w:r w:rsidRPr="00306090">
              <w:rPr>
                <w:color w:val="002060"/>
              </w:rPr>
              <w:t>0</w:t>
            </w:r>
          </w:p>
        </w:tc>
      </w:tr>
      <w:tr w:rsidR="00306090" w:rsidRPr="00306090" w14:paraId="0ADEB9F6"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478661" w14:textId="77777777" w:rsidR="00306090" w:rsidRPr="00306090" w:rsidRDefault="00306090" w:rsidP="00A6047E">
            <w:pPr>
              <w:pStyle w:val="rowtabella0"/>
              <w:rPr>
                <w:color w:val="002060"/>
              </w:rPr>
            </w:pPr>
            <w:r w:rsidRPr="00306090">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AF79A"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9A9E8"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816C0"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DAC21"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12270" w14:textId="77777777" w:rsidR="00306090" w:rsidRPr="00306090" w:rsidRDefault="00306090" w:rsidP="00A6047E">
            <w:pPr>
              <w:pStyle w:val="rowtabella0"/>
              <w:jc w:val="center"/>
              <w:rPr>
                <w:color w:val="002060"/>
              </w:rPr>
            </w:pPr>
            <w:r w:rsidRPr="003060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30239" w14:textId="77777777" w:rsidR="00306090" w:rsidRPr="00306090" w:rsidRDefault="00306090" w:rsidP="00A6047E">
            <w:pPr>
              <w:pStyle w:val="rowtabella0"/>
              <w:jc w:val="center"/>
              <w:rPr>
                <w:color w:val="002060"/>
              </w:rPr>
            </w:pPr>
            <w:r w:rsidRPr="003060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90EE3" w14:textId="77777777" w:rsidR="00306090" w:rsidRPr="00306090" w:rsidRDefault="00306090" w:rsidP="00A6047E">
            <w:pPr>
              <w:pStyle w:val="rowtabella0"/>
              <w:jc w:val="center"/>
              <w:rPr>
                <w:color w:val="002060"/>
              </w:rPr>
            </w:pPr>
            <w:r w:rsidRPr="0030609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CED8F" w14:textId="77777777" w:rsidR="00306090" w:rsidRPr="00306090" w:rsidRDefault="00306090" w:rsidP="00A6047E">
            <w:pPr>
              <w:pStyle w:val="rowtabella0"/>
              <w:jc w:val="center"/>
              <w:rPr>
                <w:color w:val="002060"/>
              </w:rPr>
            </w:pPr>
            <w:r w:rsidRPr="003060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271A6" w14:textId="77777777" w:rsidR="00306090" w:rsidRPr="00306090" w:rsidRDefault="00306090" w:rsidP="00A6047E">
            <w:pPr>
              <w:pStyle w:val="rowtabella0"/>
              <w:jc w:val="center"/>
              <w:rPr>
                <w:color w:val="002060"/>
              </w:rPr>
            </w:pPr>
            <w:r w:rsidRPr="00306090">
              <w:rPr>
                <w:color w:val="002060"/>
              </w:rPr>
              <w:t>0</w:t>
            </w:r>
          </w:p>
        </w:tc>
      </w:tr>
      <w:tr w:rsidR="00306090" w:rsidRPr="00306090" w14:paraId="1A84864C" w14:textId="77777777" w:rsidTr="00A6047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90BEE1" w14:textId="77777777" w:rsidR="00306090" w:rsidRPr="00306090" w:rsidRDefault="00306090" w:rsidP="00A6047E">
            <w:pPr>
              <w:pStyle w:val="rowtabella0"/>
              <w:rPr>
                <w:color w:val="002060"/>
              </w:rPr>
            </w:pPr>
            <w:r w:rsidRPr="00306090">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76D2B"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3E3A3"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0B5F7"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17EBB"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76FAE"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422F9" w14:textId="77777777" w:rsidR="00306090" w:rsidRPr="00306090" w:rsidRDefault="00306090" w:rsidP="00A6047E">
            <w:pPr>
              <w:pStyle w:val="rowtabella0"/>
              <w:jc w:val="center"/>
              <w:rPr>
                <w:color w:val="002060"/>
              </w:rPr>
            </w:pPr>
            <w:r w:rsidRPr="003060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E8896" w14:textId="77777777" w:rsidR="00306090" w:rsidRPr="00306090" w:rsidRDefault="00306090" w:rsidP="00A6047E">
            <w:pPr>
              <w:pStyle w:val="rowtabella0"/>
              <w:jc w:val="center"/>
              <w:rPr>
                <w:color w:val="002060"/>
              </w:rPr>
            </w:pPr>
            <w:r w:rsidRPr="0030609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AB9DB" w14:textId="77777777" w:rsidR="00306090" w:rsidRPr="00306090" w:rsidRDefault="00306090" w:rsidP="00A6047E">
            <w:pPr>
              <w:pStyle w:val="rowtabella0"/>
              <w:jc w:val="center"/>
              <w:rPr>
                <w:color w:val="002060"/>
              </w:rPr>
            </w:pPr>
            <w:r w:rsidRPr="0030609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8FED2" w14:textId="77777777" w:rsidR="00306090" w:rsidRPr="00306090" w:rsidRDefault="00306090" w:rsidP="00A6047E">
            <w:pPr>
              <w:pStyle w:val="rowtabella0"/>
              <w:jc w:val="center"/>
              <w:rPr>
                <w:color w:val="002060"/>
              </w:rPr>
            </w:pPr>
            <w:r w:rsidRPr="00306090">
              <w:rPr>
                <w:color w:val="002060"/>
              </w:rPr>
              <w:t>0</w:t>
            </w:r>
          </w:p>
        </w:tc>
      </w:tr>
    </w:tbl>
    <w:p w14:paraId="6920DA70" w14:textId="77777777" w:rsidR="00306090" w:rsidRPr="00306090" w:rsidRDefault="00306090" w:rsidP="00306090">
      <w:pPr>
        <w:pStyle w:val="breakline"/>
        <w:rPr>
          <w:rFonts w:eastAsiaTheme="minorEastAsia"/>
          <w:color w:val="002060"/>
        </w:rPr>
      </w:pPr>
    </w:p>
    <w:p w14:paraId="2C68E9CF" w14:textId="77777777" w:rsidR="00306090" w:rsidRPr="00306090" w:rsidRDefault="00306090" w:rsidP="00306090">
      <w:pPr>
        <w:pStyle w:val="breakline"/>
        <w:rPr>
          <w:color w:val="002060"/>
        </w:rPr>
      </w:pPr>
    </w:p>
    <w:p w14:paraId="4FDE6BFC" w14:textId="77777777" w:rsidR="00306090" w:rsidRPr="00306090" w:rsidRDefault="00306090" w:rsidP="00306090">
      <w:pPr>
        <w:pStyle w:val="sottotitolocampionato10"/>
        <w:rPr>
          <w:color w:val="002060"/>
        </w:rPr>
      </w:pPr>
      <w:r w:rsidRPr="0030609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6090" w:rsidRPr="00306090" w14:paraId="0784B982" w14:textId="77777777" w:rsidTr="00A6047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18ED2" w14:textId="77777777" w:rsidR="00306090" w:rsidRPr="00306090" w:rsidRDefault="00306090" w:rsidP="00A6047E">
            <w:pPr>
              <w:pStyle w:val="headertabella0"/>
              <w:rPr>
                <w:color w:val="002060"/>
              </w:rPr>
            </w:pPr>
            <w:r w:rsidRPr="003060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0D3D3" w14:textId="77777777" w:rsidR="00306090" w:rsidRPr="00306090" w:rsidRDefault="00306090" w:rsidP="00A6047E">
            <w:pPr>
              <w:pStyle w:val="headertabella0"/>
              <w:rPr>
                <w:color w:val="002060"/>
              </w:rPr>
            </w:pPr>
            <w:r w:rsidRPr="003060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B0EB5" w14:textId="77777777" w:rsidR="00306090" w:rsidRPr="00306090" w:rsidRDefault="00306090" w:rsidP="00A6047E">
            <w:pPr>
              <w:pStyle w:val="headertabella0"/>
              <w:rPr>
                <w:color w:val="002060"/>
              </w:rPr>
            </w:pPr>
            <w:r w:rsidRPr="003060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0136B" w14:textId="77777777" w:rsidR="00306090" w:rsidRPr="00306090" w:rsidRDefault="00306090" w:rsidP="00A6047E">
            <w:pPr>
              <w:pStyle w:val="headertabella0"/>
              <w:rPr>
                <w:color w:val="002060"/>
              </w:rPr>
            </w:pPr>
            <w:r w:rsidRPr="003060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5A54C" w14:textId="77777777" w:rsidR="00306090" w:rsidRPr="00306090" w:rsidRDefault="00306090" w:rsidP="00A6047E">
            <w:pPr>
              <w:pStyle w:val="headertabella0"/>
              <w:rPr>
                <w:color w:val="002060"/>
              </w:rPr>
            </w:pPr>
            <w:r w:rsidRPr="003060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31BA6" w14:textId="77777777" w:rsidR="00306090" w:rsidRPr="00306090" w:rsidRDefault="00306090" w:rsidP="00A6047E">
            <w:pPr>
              <w:pStyle w:val="headertabella0"/>
              <w:rPr>
                <w:color w:val="002060"/>
              </w:rPr>
            </w:pPr>
            <w:r w:rsidRPr="003060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85AEB" w14:textId="77777777" w:rsidR="00306090" w:rsidRPr="00306090" w:rsidRDefault="00306090" w:rsidP="00A6047E">
            <w:pPr>
              <w:pStyle w:val="headertabella0"/>
              <w:rPr>
                <w:color w:val="002060"/>
              </w:rPr>
            </w:pPr>
            <w:r w:rsidRPr="003060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491E8" w14:textId="77777777" w:rsidR="00306090" w:rsidRPr="00306090" w:rsidRDefault="00306090" w:rsidP="00A6047E">
            <w:pPr>
              <w:pStyle w:val="headertabella0"/>
              <w:rPr>
                <w:color w:val="002060"/>
              </w:rPr>
            </w:pPr>
            <w:r w:rsidRPr="003060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E633C" w14:textId="77777777" w:rsidR="00306090" w:rsidRPr="00306090" w:rsidRDefault="00306090" w:rsidP="00A6047E">
            <w:pPr>
              <w:pStyle w:val="headertabella0"/>
              <w:rPr>
                <w:color w:val="002060"/>
              </w:rPr>
            </w:pPr>
            <w:r w:rsidRPr="003060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19458" w14:textId="77777777" w:rsidR="00306090" w:rsidRPr="00306090" w:rsidRDefault="00306090" w:rsidP="00A6047E">
            <w:pPr>
              <w:pStyle w:val="headertabella0"/>
              <w:rPr>
                <w:color w:val="002060"/>
              </w:rPr>
            </w:pPr>
            <w:r w:rsidRPr="00306090">
              <w:rPr>
                <w:color w:val="002060"/>
              </w:rPr>
              <w:t>PE</w:t>
            </w:r>
          </w:p>
        </w:tc>
      </w:tr>
      <w:tr w:rsidR="00306090" w:rsidRPr="00306090" w14:paraId="6C0AE72C" w14:textId="77777777" w:rsidTr="00A6047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CD69ED" w14:textId="77777777" w:rsidR="00306090" w:rsidRPr="00306090" w:rsidRDefault="00306090" w:rsidP="00A6047E">
            <w:pPr>
              <w:pStyle w:val="rowtabella0"/>
              <w:rPr>
                <w:color w:val="002060"/>
              </w:rPr>
            </w:pPr>
            <w:r w:rsidRPr="00306090">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55755" w14:textId="77777777" w:rsidR="00306090" w:rsidRPr="00306090" w:rsidRDefault="00306090" w:rsidP="00A6047E">
            <w:pPr>
              <w:pStyle w:val="rowtabella0"/>
              <w:jc w:val="center"/>
              <w:rPr>
                <w:color w:val="002060"/>
              </w:rPr>
            </w:pPr>
            <w:r w:rsidRPr="003060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40E20"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ECEF2" w14:textId="77777777" w:rsidR="00306090" w:rsidRPr="00306090" w:rsidRDefault="00306090" w:rsidP="00A6047E">
            <w:pPr>
              <w:pStyle w:val="rowtabella0"/>
              <w:jc w:val="center"/>
              <w:rPr>
                <w:color w:val="002060"/>
              </w:rPr>
            </w:pPr>
            <w:r w:rsidRPr="003060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5F448"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923E1"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251A5" w14:textId="77777777" w:rsidR="00306090" w:rsidRPr="00306090" w:rsidRDefault="00306090" w:rsidP="00A6047E">
            <w:pPr>
              <w:pStyle w:val="rowtabella0"/>
              <w:jc w:val="center"/>
              <w:rPr>
                <w:color w:val="002060"/>
              </w:rPr>
            </w:pPr>
            <w:r w:rsidRPr="0030609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2F7CB" w14:textId="77777777" w:rsidR="00306090" w:rsidRPr="00306090" w:rsidRDefault="00306090" w:rsidP="00A6047E">
            <w:pPr>
              <w:pStyle w:val="rowtabella0"/>
              <w:jc w:val="center"/>
              <w:rPr>
                <w:color w:val="002060"/>
              </w:rPr>
            </w:pPr>
            <w:r w:rsidRPr="003060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8D9D9" w14:textId="77777777" w:rsidR="00306090" w:rsidRPr="00306090" w:rsidRDefault="00306090" w:rsidP="00A6047E">
            <w:pPr>
              <w:pStyle w:val="rowtabella0"/>
              <w:jc w:val="center"/>
              <w:rPr>
                <w:color w:val="002060"/>
              </w:rPr>
            </w:pPr>
            <w:r w:rsidRPr="0030609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A2F07" w14:textId="77777777" w:rsidR="00306090" w:rsidRPr="00306090" w:rsidRDefault="00306090" w:rsidP="00A6047E">
            <w:pPr>
              <w:pStyle w:val="rowtabella0"/>
              <w:jc w:val="center"/>
              <w:rPr>
                <w:color w:val="002060"/>
              </w:rPr>
            </w:pPr>
            <w:r w:rsidRPr="00306090">
              <w:rPr>
                <w:color w:val="002060"/>
              </w:rPr>
              <w:t>0</w:t>
            </w:r>
          </w:p>
        </w:tc>
      </w:tr>
      <w:tr w:rsidR="00306090" w:rsidRPr="00306090" w14:paraId="2DA8F7C0"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5375B2" w14:textId="77777777" w:rsidR="00306090" w:rsidRPr="00306090" w:rsidRDefault="00306090" w:rsidP="00A6047E">
            <w:pPr>
              <w:pStyle w:val="rowtabella0"/>
              <w:rPr>
                <w:color w:val="002060"/>
              </w:rPr>
            </w:pPr>
            <w:r w:rsidRPr="00306090">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73177" w14:textId="77777777" w:rsidR="00306090" w:rsidRPr="00306090" w:rsidRDefault="00306090" w:rsidP="00A6047E">
            <w:pPr>
              <w:pStyle w:val="rowtabella0"/>
              <w:jc w:val="center"/>
              <w:rPr>
                <w:color w:val="002060"/>
              </w:rPr>
            </w:pPr>
            <w:r w:rsidRPr="003060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16931"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D30CC" w14:textId="77777777" w:rsidR="00306090" w:rsidRPr="00306090" w:rsidRDefault="00306090" w:rsidP="00A6047E">
            <w:pPr>
              <w:pStyle w:val="rowtabella0"/>
              <w:jc w:val="center"/>
              <w:rPr>
                <w:color w:val="002060"/>
              </w:rPr>
            </w:pPr>
            <w:r w:rsidRPr="003060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60490"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9C4EF"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4B648" w14:textId="77777777" w:rsidR="00306090" w:rsidRPr="00306090" w:rsidRDefault="00306090" w:rsidP="00A6047E">
            <w:pPr>
              <w:pStyle w:val="rowtabella0"/>
              <w:jc w:val="center"/>
              <w:rPr>
                <w:color w:val="002060"/>
              </w:rPr>
            </w:pPr>
            <w:r w:rsidRPr="0030609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19723" w14:textId="77777777" w:rsidR="00306090" w:rsidRPr="00306090" w:rsidRDefault="00306090" w:rsidP="00A6047E">
            <w:pPr>
              <w:pStyle w:val="rowtabella0"/>
              <w:jc w:val="center"/>
              <w:rPr>
                <w:color w:val="002060"/>
              </w:rPr>
            </w:pPr>
            <w:r w:rsidRPr="003060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FAC9" w14:textId="77777777" w:rsidR="00306090" w:rsidRPr="00306090" w:rsidRDefault="00306090" w:rsidP="00A6047E">
            <w:pPr>
              <w:pStyle w:val="rowtabella0"/>
              <w:jc w:val="center"/>
              <w:rPr>
                <w:color w:val="002060"/>
              </w:rPr>
            </w:pPr>
            <w:r w:rsidRPr="003060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4C3D0" w14:textId="77777777" w:rsidR="00306090" w:rsidRPr="00306090" w:rsidRDefault="00306090" w:rsidP="00A6047E">
            <w:pPr>
              <w:pStyle w:val="rowtabella0"/>
              <w:jc w:val="center"/>
              <w:rPr>
                <w:color w:val="002060"/>
              </w:rPr>
            </w:pPr>
            <w:r w:rsidRPr="00306090">
              <w:rPr>
                <w:color w:val="002060"/>
              </w:rPr>
              <w:t>0</w:t>
            </w:r>
          </w:p>
        </w:tc>
      </w:tr>
      <w:tr w:rsidR="00306090" w:rsidRPr="00306090" w14:paraId="4500F3E9"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355DE3" w14:textId="77777777" w:rsidR="00306090" w:rsidRPr="00306090" w:rsidRDefault="00306090" w:rsidP="00A6047E">
            <w:pPr>
              <w:pStyle w:val="rowtabella0"/>
              <w:rPr>
                <w:color w:val="002060"/>
              </w:rPr>
            </w:pPr>
            <w:r w:rsidRPr="00306090">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F9ED7" w14:textId="77777777" w:rsidR="00306090" w:rsidRPr="00306090" w:rsidRDefault="00306090" w:rsidP="00A6047E">
            <w:pPr>
              <w:pStyle w:val="rowtabella0"/>
              <w:jc w:val="center"/>
              <w:rPr>
                <w:color w:val="002060"/>
              </w:rPr>
            </w:pPr>
            <w:r w:rsidRPr="003060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5B9F"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0C179" w14:textId="77777777" w:rsidR="00306090" w:rsidRPr="00306090" w:rsidRDefault="00306090" w:rsidP="00A6047E">
            <w:pPr>
              <w:pStyle w:val="rowtabella0"/>
              <w:jc w:val="center"/>
              <w:rPr>
                <w:color w:val="002060"/>
              </w:rPr>
            </w:pPr>
            <w:r w:rsidRPr="003060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B0936"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D36AE"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797C9" w14:textId="77777777" w:rsidR="00306090" w:rsidRPr="00306090" w:rsidRDefault="00306090" w:rsidP="00A6047E">
            <w:pPr>
              <w:pStyle w:val="rowtabella0"/>
              <w:jc w:val="center"/>
              <w:rPr>
                <w:color w:val="002060"/>
              </w:rPr>
            </w:pPr>
            <w:r w:rsidRPr="0030609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6ED68" w14:textId="77777777" w:rsidR="00306090" w:rsidRPr="00306090" w:rsidRDefault="00306090" w:rsidP="00A6047E">
            <w:pPr>
              <w:pStyle w:val="rowtabella0"/>
              <w:jc w:val="center"/>
              <w:rPr>
                <w:color w:val="002060"/>
              </w:rPr>
            </w:pPr>
            <w:r w:rsidRPr="003060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EA47F" w14:textId="77777777" w:rsidR="00306090" w:rsidRPr="00306090" w:rsidRDefault="00306090" w:rsidP="00A6047E">
            <w:pPr>
              <w:pStyle w:val="rowtabella0"/>
              <w:jc w:val="center"/>
              <w:rPr>
                <w:color w:val="002060"/>
              </w:rPr>
            </w:pPr>
            <w:r w:rsidRPr="003060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95D66" w14:textId="77777777" w:rsidR="00306090" w:rsidRPr="00306090" w:rsidRDefault="00306090" w:rsidP="00A6047E">
            <w:pPr>
              <w:pStyle w:val="rowtabella0"/>
              <w:jc w:val="center"/>
              <w:rPr>
                <w:color w:val="002060"/>
              </w:rPr>
            </w:pPr>
            <w:r w:rsidRPr="00306090">
              <w:rPr>
                <w:color w:val="002060"/>
              </w:rPr>
              <w:t>0</w:t>
            </w:r>
          </w:p>
        </w:tc>
      </w:tr>
      <w:tr w:rsidR="00306090" w:rsidRPr="00306090" w14:paraId="3FCAAF7C"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9A1406" w14:textId="77777777" w:rsidR="00306090" w:rsidRPr="00306090" w:rsidRDefault="00306090" w:rsidP="00A6047E">
            <w:pPr>
              <w:pStyle w:val="rowtabella0"/>
              <w:rPr>
                <w:color w:val="002060"/>
              </w:rPr>
            </w:pPr>
            <w:r w:rsidRPr="00306090">
              <w:rPr>
                <w:color w:val="002060"/>
              </w:rPr>
              <w:t xml:space="preserve">A.S.D. </w:t>
            </w:r>
            <w:proofErr w:type="gramStart"/>
            <w:r w:rsidRPr="00306090">
              <w:rPr>
                <w:color w:val="002060"/>
              </w:rPr>
              <w:t>CITTA</w:t>
            </w:r>
            <w:proofErr w:type="gramEnd"/>
            <w:r w:rsidRPr="00306090">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F16FA" w14:textId="77777777" w:rsidR="00306090" w:rsidRPr="00306090" w:rsidRDefault="00306090" w:rsidP="00A6047E">
            <w:pPr>
              <w:pStyle w:val="rowtabella0"/>
              <w:jc w:val="center"/>
              <w:rPr>
                <w:color w:val="002060"/>
              </w:rPr>
            </w:pPr>
            <w:r w:rsidRPr="003060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144C4" w14:textId="77777777" w:rsidR="00306090" w:rsidRPr="00306090" w:rsidRDefault="00306090" w:rsidP="00A6047E">
            <w:pPr>
              <w:pStyle w:val="rowtabella0"/>
              <w:jc w:val="center"/>
              <w:rPr>
                <w:color w:val="002060"/>
              </w:rPr>
            </w:pPr>
            <w:r w:rsidRPr="003060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80C24" w14:textId="77777777" w:rsidR="00306090" w:rsidRPr="00306090" w:rsidRDefault="00306090" w:rsidP="00A6047E">
            <w:pPr>
              <w:pStyle w:val="rowtabella0"/>
              <w:jc w:val="center"/>
              <w:rPr>
                <w:color w:val="002060"/>
              </w:rPr>
            </w:pPr>
            <w:r w:rsidRPr="003060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67B00"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97224"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C8477" w14:textId="77777777" w:rsidR="00306090" w:rsidRPr="00306090" w:rsidRDefault="00306090" w:rsidP="00A6047E">
            <w:pPr>
              <w:pStyle w:val="rowtabella0"/>
              <w:jc w:val="center"/>
              <w:rPr>
                <w:color w:val="002060"/>
              </w:rPr>
            </w:pPr>
            <w:r w:rsidRPr="0030609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29FF7" w14:textId="77777777" w:rsidR="00306090" w:rsidRPr="00306090" w:rsidRDefault="00306090" w:rsidP="00A6047E">
            <w:pPr>
              <w:pStyle w:val="rowtabella0"/>
              <w:jc w:val="center"/>
              <w:rPr>
                <w:color w:val="002060"/>
              </w:rPr>
            </w:pPr>
            <w:r w:rsidRPr="003060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F709E" w14:textId="77777777" w:rsidR="00306090" w:rsidRPr="00306090" w:rsidRDefault="00306090" w:rsidP="00A6047E">
            <w:pPr>
              <w:pStyle w:val="rowtabella0"/>
              <w:jc w:val="center"/>
              <w:rPr>
                <w:color w:val="002060"/>
              </w:rPr>
            </w:pPr>
            <w:r w:rsidRPr="003060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0257A" w14:textId="77777777" w:rsidR="00306090" w:rsidRPr="00306090" w:rsidRDefault="00306090" w:rsidP="00A6047E">
            <w:pPr>
              <w:pStyle w:val="rowtabella0"/>
              <w:jc w:val="center"/>
              <w:rPr>
                <w:color w:val="002060"/>
              </w:rPr>
            </w:pPr>
            <w:r w:rsidRPr="00306090">
              <w:rPr>
                <w:color w:val="002060"/>
              </w:rPr>
              <w:t>0</w:t>
            </w:r>
          </w:p>
        </w:tc>
      </w:tr>
      <w:tr w:rsidR="00306090" w:rsidRPr="00306090" w14:paraId="5DAD5DA7"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BAECAE" w14:textId="77777777" w:rsidR="00306090" w:rsidRPr="00306090" w:rsidRDefault="00306090" w:rsidP="00A6047E">
            <w:pPr>
              <w:pStyle w:val="rowtabella0"/>
              <w:rPr>
                <w:color w:val="002060"/>
              </w:rPr>
            </w:pPr>
            <w:r w:rsidRPr="0030609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6B7BC" w14:textId="77777777" w:rsidR="00306090" w:rsidRPr="00306090" w:rsidRDefault="00306090" w:rsidP="00A6047E">
            <w:pPr>
              <w:pStyle w:val="rowtabella0"/>
              <w:jc w:val="center"/>
              <w:rPr>
                <w:color w:val="002060"/>
              </w:rPr>
            </w:pPr>
            <w:r w:rsidRPr="003060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3900B"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9F3A6" w14:textId="77777777" w:rsidR="00306090" w:rsidRPr="00306090" w:rsidRDefault="00306090" w:rsidP="00A6047E">
            <w:pPr>
              <w:pStyle w:val="rowtabella0"/>
              <w:jc w:val="center"/>
              <w:rPr>
                <w:color w:val="002060"/>
              </w:rPr>
            </w:pPr>
            <w:r w:rsidRPr="003060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518AD"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05181"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3A599" w14:textId="77777777" w:rsidR="00306090" w:rsidRPr="00306090" w:rsidRDefault="00306090" w:rsidP="00A6047E">
            <w:pPr>
              <w:pStyle w:val="rowtabella0"/>
              <w:jc w:val="center"/>
              <w:rPr>
                <w:color w:val="002060"/>
              </w:rPr>
            </w:pPr>
            <w:r w:rsidRPr="0030609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488FF" w14:textId="77777777" w:rsidR="00306090" w:rsidRPr="00306090" w:rsidRDefault="00306090" w:rsidP="00A6047E">
            <w:pPr>
              <w:pStyle w:val="rowtabella0"/>
              <w:jc w:val="center"/>
              <w:rPr>
                <w:color w:val="002060"/>
              </w:rPr>
            </w:pPr>
            <w:r w:rsidRPr="003060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84AC5"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957E3" w14:textId="77777777" w:rsidR="00306090" w:rsidRPr="00306090" w:rsidRDefault="00306090" w:rsidP="00A6047E">
            <w:pPr>
              <w:pStyle w:val="rowtabella0"/>
              <w:jc w:val="center"/>
              <w:rPr>
                <w:color w:val="002060"/>
              </w:rPr>
            </w:pPr>
            <w:r w:rsidRPr="00306090">
              <w:rPr>
                <w:color w:val="002060"/>
              </w:rPr>
              <w:t>0</w:t>
            </w:r>
          </w:p>
        </w:tc>
      </w:tr>
      <w:tr w:rsidR="00306090" w:rsidRPr="00306090" w14:paraId="6B3D1275"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EEC6BA" w14:textId="77777777" w:rsidR="00306090" w:rsidRPr="00306090" w:rsidRDefault="00306090" w:rsidP="00A6047E">
            <w:pPr>
              <w:pStyle w:val="rowtabella0"/>
              <w:rPr>
                <w:color w:val="002060"/>
              </w:rPr>
            </w:pPr>
            <w:r w:rsidRPr="00306090">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ABF77" w14:textId="77777777" w:rsidR="00306090" w:rsidRPr="00306090" w:rsidRDefault="00306090" w:rsidP="00A6047E">
            <w:pPr>
              <w:pStyle w:val="rowtabella0"/>
              <w:jc w:val="center"/>
              <w:rPr>
                <w:color w:val="002060"/>
              </w:rPr>
            </w:pPr>
            <w:r w:rsidRPr="003060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FEF4E"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C4A37"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819BD"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047F2"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4D20E" w14:textId="77777777" w:rsidR="00306090" w:rsidRPr="00306090" w:rsidRDefault="00306090" w:rsidP="00A6047E">
            <w:pPr>
              <w:pStyle w:val="rowtabella0"/>
              <w:jc w:val="center"/>
              <w:rPr>
                <w:color w:val="002060"/>
              </w:rPr>
            </w:pPr>
            <w:r w:rsidRPr="0030609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B0CF9" w14:textId="77777777" w:rsidR="00306090" w:rsidRPr="00306090" w:rsidRDefault="00306090" w:rsidP="00A6047E">
            <w:pPr>
              <w:pStyle w:val="rowtabella0"/>
              <w:jc w:val="center"/>
              <w:rPr>
                <w:color w:val="002060"/>
              </w:rPr>
            </w:pPr>
            <w:r w:rsidRPr="003060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D748A" w14:textId="77777777" w:rsidR="00306090" w:rsidRPr="00306090" w:rsidRDefault="00306090" w:rsidP="00A6047E">
            <w:pPr>
              <w:pStyle w:val="rowtabella0"/>
              <w:jc w:val="center"/>
              <w:rPr>
                <w:color w:val="002060"/>
              </w:rPr>
            </w:pPr>
            <w:r w:rsidRPr="003060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A1EF" w14:textId="77777777" w:rsidR="00306090" w:rsidRPr="00306090" w:rsidRDefault="00306090" w:rsidP="00A6047E">
            <w:pPr>
              <w:pStyle w:val="rowtabella0"/>
              <w:jc w:val="center"/>
              <w:rPr>
                <w:color w:val="002060"/>
              </w:rPr>
            </w:pPr>
            <w:r w:rsidRPr="00306090">
              <w:rPr>
                <w:color w:val="002060"/>
              </w:rPr>
              <w:t>0</w:t>
            </w:r>
          </w:p>
        </w:tc>
      </w:tr>
      <w:tr w:rsidR="00306090" w:rsidRPr="00306090" w14:paraId="01E8B49D"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9FB08" w14:textId="77777777" w:rsidR="00306090" w:rsidRPr="00306090" w:rsidRDefault="00306090" w:rsidP="00A6047E">
            <w:pPr>
              <w:pStyle w:val="rowtabella0"/>
              <w:rPr>
                <w:color w:val="002060"/>
              </w:rPr>
            </w:pPr>
            <w:r w:rsidRPr="00306090">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0245E" w14:textId="77777777" w:rsidR="00306090" w:rsidRPr="00306090" w:rsidRDefault="00306090" w:rsidP="00A6047E">
            <w:pPr>
              <w:pStyle w:val="rowtabella0"/>
              <w:jc w:val="center"/>
              <w:rPr>
                <w:color w:val="002060"/>
              </w:rPr>
            </w:pPr>
            <w:r w:rsidRPr="003060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00869"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F6AF4"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6DF12"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87381"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3FE04" w14:textId="77777777" w:rsidR="00306090" w:rsidRPr="00306090" w:rsidRDefault="00306090" w:rsidP="00A6047E">
            <w:pPr>
              <w:pStyle w:val="rowtabella0"/>
              <w:jc w:val="center"/>
              <w:rPr>
                <w:color w:val="002060"/>
              </w:rPr>
            </w:pPr>
            <w:r w:rsidRPr="0030609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4DDB5" w14:textId="77777777" w:rsidR="00306090" w:rsidRPr="00306090" w:rsidRDefault="00306090" w:rsidP="00A6047E">
            <w:pPr>
              <w:pStyle w:val="rowtabella0"/>
              <w:jc w:val="center"/>
              <w:rPr>
                <w:color w:val="002060"/>
              </w:rPr>
            </w:pPr>
            <w:r w:rsidRPr="003060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A4511" w14:textId="77777777" w:rsidR="00306090" w:rsidRPr="00306090" w:rsidRDefault="00306090" w:rsidP="00A6047E">
            <w:pPr>
              <w:pStyle w:val="rowtabella0"/>
              <w:jc w:val="center"/>
              <w:rPr>
                <w:color w:val="002060"/>
              </w:rPr>
            </w:pPr>
            <w:r w:rsidRPr="003060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6EA0" w14:textId="77777777" w:rsidR="00306090" w:rsidRPr="00306090" w:rsidRDefault="00306090" w:rsidP="00A6047E">
            <w:pPr>
              <w:pStyle w:val="rowtabella0"/>
              <w:jc w:val="center"/>
              <w:rPr>
                <w:color w:val="002060"/>
              </w:rPr>
            </w:pPr>
            <w:r w:rsidRPr="00306090">
              <w:rPr>
                <w:color w:val="002060"/>
              </w:rPr>
              <w:t>0</w:t>
            </w:r>
          </w:p>
        </w:tc>
      </w:tr>
      <w:tr w:rsidR="00306090" w:rsidRPr="00306090" w14:paraId="2CF8B590"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659F42" w14:textId="77777777" w:rsidR="00306090" w:rsidRPr="00306090" w:rsidRDefault="00306090" w:rsidP="00A6047E">
            <w:pPr>
              <w:pStyle w:val="rowtabella0"/>
              <w:rPr>
                <w:color w:val="002060"/>
              </w:rPr>
            </w:pPr>
            <w:r w:rsidRPr="00306090">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B97F8" w14:textId="77777777" w:rsidR="00306090" w:rsidRPr="00306090" w:rsidRDefault="00306090" w:rsidP="00A6047E">
            <w:pPr>
              <w:pStyle w:val="rowtabella0"/>
              <w:jc w:val="center"/>
              <w:rPr>
                <w:color w:val="002060"/>
              </w:rPr>
            </w:pPr>
            <w:r w:rsidRPr="003060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1F2A4"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6467B"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AD2C5"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4B399" w14:textId="77777777" w:rsidR="00306090" w:rsidRPr="00306090" w:rsidRDefault="00306090" w:rsidP="00A6047E">
            <w:pPr>
              <w:pStyle w:val="rowtabella0"/>
              <w:jc w:val="center"/>
              <w:rPr>
                <w:color w:val="002060"/>
              </w:rPr>
            </w:pPr>
            <w:r w:rsidRPr="003060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ABADD" w14:textId="77777777" w:rsidR="00306090" w:rsidRPr="00306090" w:rsidRDefault="00306090" w:rsidP="00A6047E">
            <w:pPr>
              <w:pStyle w:val="rowtabella0"/>
              <w:jc w:val="center"/>
              <w:rPr>
                <w:color w:val="002060"/>
              </w:rPr>
            </w:pPr>
            <w:r w:rsidRPr="0030609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F98A9" w14:textId="77777777" w:rsidR="00306090" w:rsidRPr="00306090" w:rsidRDefault="00306090" w:rsidP="00A6047E">
            <w:pPr>
              <w:pStyle w:val="rowtabella0"/>
              <w:jc w:val="center"/>
              <w:rPr>
                <w:color w:val="002060"/>
              </w:rPr>
            </w:pPr>
            <w:r w:rsidRPr="0030609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06636" w14:textId="77777777" w:rsidR="00306090" w:rsidRPr="00306090" w:rsidRDefault="00306090" w:rsidP="00A6047E">
            <w:pPr>
              <w:pStyle w:val="rowtabella0"/>
              <w:jc w:val="center"/>
              <w:rPr>
                <w:color w:val="002060"/>
              </w:rPr>
            </w:pPr>
            <w:r w:rsidRPr="003060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DDEC9" w14:textId="77777777" w:rsidR="00306090" w:rsidRPr="00306090" w:rsidRDefault="00306090" w:rsidP="00A6047E">
            <w:pPr>
              <w:pStyle w:val="rowtabella0"/>
              <w:jc w:val="center"/>
              <w:rPr>
                <w:color w:val="002060"/>
              </w:rPr>
            </w:pPr>
            <w:r w:rsidRPr="00306090">
              <w:rPr>
                <w:color w:val="002060"/>
              </w:rPr>
              <w:t>0</w:t>
            </w:r>
          </w:p>
        </w:tc>
      </w:tr>
      <w:tr w:rsidR="00306090" w:rsidRPr="00306090" w14:paraId="707D5C47"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A2868" w14:textId="77777777" w:rsidR="00306090" w:rsidRPr="00306090" w:rsidRDefault="00306090" w:rsidP="00A6047E">
            <w:pPr>
              <w:pStyle w:val="rowtabella0"/>
              <w:rPr>
                <w:color w:val="002060"/>
              </w:rPr>
            </w:pPr>
            <w:r w:rsidRPr="00306090">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D087C" w14:textId="77777777" w:rsidR="00306090" w:rsidRPr="00306090" w:rsidRDefault="00306090" w:rsidP="00A6047E">
            <w:pPr>
              <w:pStyle w:val="rowtabella0"/>
              <w:jc w:val="center"/>
              <w:rPr>
                <w:color w:val="002060"/>
              </w:rPr>
            </w:pPr>
            <w:r w:rsidRPr="003060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B2357"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76D1D"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1C755"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8BA89" w14:textId="77777777" w:rsidR="00306090" w:rsidRPr="00306090" w:rsidRDefault="00306090" w:rsidP="00A6047E">
            <w:pPr>
              <w:pStyle w:val="rowtabella0"/>
              <w:jc w:val="center"/>
              <w:rPr>
                <w:color w:val="002060"/>
              </w:rPr>
            </w:pPr>
            <w:r w:rsidRPr="003060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8C527" w14:textId="77777777" w:rsidR="00306090" w:rsidRPr="00306090" w:rsidRDefault="00306090" w:rsidP="00A6047E">
            <w:pPr>
              <w:pStyle w:val="rowtabella0"/>
              <w:jc w:val="center"/>
              <w:rPr>
                <w:color w:val="002060"/>
              </w:rPr>
            </w:pPr>
            <w:r w:rsidRPr="003060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04987" w14:textId="77777777" w:rsidR="00306090" w:rsidRPr="00306090" w:rsidRDefault="00306090" w:rsidP="00A6047E">
            <w:pPr>
              <w:pStyle w:val="rowtabella0"/>
              <w:jc w:val="center"/>
              <w:rPr>
                <w:color w:val="002060"/>
              </w:rPr>
            </w:pPr>
            <w:r w:rsidRPr="0030609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18A26" w14:textId="77777777" w:rsidR="00306090" w:rsidRPr="00306090" w:rsidRDefault="00306090" w:rsidP="00A6047E">
            <w:pPr>
              <w:pStyle w:val="rowtabella0"/>
              <w:jc w:val="center"/>
              <w:rPr>
                <w:color w:val="002060"/>
              </w:rPr>
            </w:pPr>
            <w:r w:rsidRPr="003060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D9FEE" w14:textId="77777777" w:rsidR="00306090" w:rsidRPr="00306090" w:rsidRDefault="00306090" w:rsidP="00A6047E">
            <w:pPr>
              <w:pStyle w:val="rowtabella0"/>
              <w:jc w:val="center"/>
              <w:rPr>
                <w:color w:val="002060"/>
              </w:rPr>
            </w:pPr>
            <w:r w:rsidRPr="00306090">
              <w:rPr>
                <w:color w:val="002060"/>
              </w:rPr>
              <w:t>0</w:t>
            </w:r>
          </w:p>
        </w:tc>
      </w:tr>
      <w:tr w:rsidR="00306090" w:rsidRPr="00306090" w14:paraId="0D4CF951"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4A0270" w14:textId="77777777" w:rsidR="00306090" w:rsidRPr="00306090" w:rsidRDefault="00306090" w:rsidP="00A6047E">
            <w:pPr>
              <w:pStyle w:val="rowtabella0"/>
              <w:rPr>
                <w:color w:val="002060"/>
              </w:rPr>
            </w:pPr>
            <w:r w:rsidRPr="00306090">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C32B7"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280E0"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70EE1"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2B118"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0BA03" w14:textId="77777777" w:rsidR="00306090" w:rsidRPr="00306090" w:rsidRDefault="00306090" w:rsidP="00A6047E">
            <w:pPr>
              <w:pStyle w:val="rowtabella0"/>
              <w:jc w:val="center"/>
              <w:rPr>
                <w:color w:val="002060"/>
              </w:rPr>
            </w:pPr>
            <w:r w:rsidRPr="003060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CEC31" w14:textId="77777777" w:rsidR="00306090" w:rsidRPr="00306090" w:rsidRDefault="00306090" w:rsidP="00A6047E">
            <w:pPr>
              <w:pStyle w:val="rowtabella0"/>
              <w:jc w:val="center"/>
              <w:rPr>
                <w:color w:val="002060"/>
              </w:rPr>
            </w:pPr>
            <w:r w:rsidRPr="003060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DEB3F" w14:textId="77777777" w:rsidR="00306090" w:rsidRPr="00306090" w:rsidRDefault="00306090" w:rsidP="00A6047E">
            <w:pPr>
              <w:pStyle w:val="rowtabella0"/>
              <w:jc w:val="center"/>
              <w:rPr>
                <w:color w:val="002060"/>
              </w:rPr>
            </w:pPr>
            <w:r w:rsidRPr="0030609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68263" w14:textId="77777777" w:rsidR="00306090" w:rsidRPr="00306090" w:rsidRDefault="00306090" w:rsidP="00A6047E">
            <w:pPr>
              <w:pStyle w:val="rowtabella0"/>
              <w:jc w:val="center"/>
              <w:rPr>
                <w:color w:val="002060"/>
              </w:rPr>
            </w:pPr>
            <w:r w:rsidRPr="0030609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4FA24" w14:textId="77777777" w:rsidR="00306090" w:rsidRPr="00306090" w:rsidRDefault="00306090" w:rsidP="00A6047E">
            <w:pPr>
              <w:pStyle w:val="rowtabella0"/>
              <w:jc w:val="center"/>
              <w:rPr>
                <w:color w:val="002060"/>
              </w:rPr>
            </w:pPr>
            <w:r w:rsidRPr="00306090">
              <w:rPr>
                <w:color w:val="002060"/>
              </w:rPr>
              <w:t>0</w:t>
            </w:r>
          </w:p>
        </w:tc>
      </w:tr>
      <w:tr w:rsidR="00306090" w:rsidRPr="00306090" w14:paraId="2A41E42D"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0561C7" w14:textId="77777777" w:rsidR="00306090" w:rsidRPr="00306090" w:rsidRDefault="00306090" w:rsidP="00A6047E">
            <w:pPr>
              <w:pStyle w:val="rowtabella0"/>
              <w:rPr>
                <w:color w:val="002060"/>
              </w:rPr>
            </w:pPr>
            <w:r w:rsidRPr="00306090">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508D4"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07852"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4AA51"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6DF08"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72E9E" w14:textId="77777777" w:rsidR="00306090" w:rsidRPr="00306090" w:rsidRDefault="00306090" w:rsidP="00A6047E">
            <w:pPr>
              <w:pStyle w:val="rowtabella0"/>
              <w:jc w:val="center"/>
              <w:rPr>
                <w:color w:val="002060"/>
              </w:rPr>
            </w:pPr>
            <w:r w:rsidRPr="003060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42EC6" w14:textId="77777777" w:rsidR="00306090" w:rsidRPr="00306090" w:rsidRDefault="00306090" w:rsidP="00A6047E">
            <w:pPr>
              <w:pStyle w:val="rowtabella0"/>
              <w:jc w:val="center"/>
              <w:rPr>
                <w:color w:val="002060"/>
              </w:rPr>
            </w:pPr>
            <w:r w:rsidRPr="003060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357CB" w14:textId="77777777" w:rsidR="00306090" w:rsidRPr="00306090" w:rsidRDefault="00306090" w:rsidP="00A6047E">
            <w:pPr>
              <w:pStyle w:val="rowtabella0"/>
              <w:jc w:val="center"/>
              <w:rPr>
                <w:color w:val="002060"/>
              </w:rPr>
            </w:pPr>
            <w:r w:rsidRPr="0030609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BD5F3" w14:textId="77777777" w:rsidR="00306090" w:rsidRPr="00306090" w:rsidRDefault="00306090" w:rsidP="00A6047E">
            <w:pPr>
              <w:pStyle w:val="rowtabella0"/>
              <w:jc w:val="center"/>
              <w:rPr>
                <w:color w:val="002060"/>
              </w:rPr>
            </w:pPr>
            <w:r w:rsidRPr="0030609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B7E87" w14:textId="77777777" w:rsidR="00306090" w:rsidRPr="00306090" w:rsidRDefault="00306090" w:rsidP="00A6047E">
            <w:pPr>
              <w:pStyle w:val="rowtabella0"/>
              <w:jc w:val="center"/>
              <w:rPr>
                <w:color w:val="002060"/>
              </w:rPr>
            </w:pPr>
            <w:r w:rsidRPr="00306090">
              <w:rPr>
                <w:color w:val="002060"/>
              </w:rPr>
              <w:t>0</w:t>
            </w:r>
          </w:p>
        </w:tc>
      </w:tr>
      <w:tr w:rsidR="00306090" w:rsidRPr="00306090" w14:paraId="19067F5C" w14:textId="77777777" w:rsidTr="00A6047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DB51BD" w14:textId="77777777" w:rsidR="00306090" w:rsidRPr="00306090" w:rsidRDefault="00306090" w:rsidP="00A6047E">
            <w:pPr>
              <w:pStyle w:val="rowtabella0"/>
              <w:rPr>
                <w:color w:val="002060"/>
              </w:rPr>
            </w:pPr>
            <w:r w:rsidRPr="00306090">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B8CC3"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3EB28" w14:textId="77777777" w:rsidR="00306090" w:rsidRPr="00306090" w:rsidRDefault="00306090" w:rsidP="00A6047E">
            <w:pPr>
              <w:pStyle w:val="rowtabella0"/>
              <w:jc w:val="center"/>
              <w:rPr>
                <w:color w:val="002060"/>
              </w:rPr>
            </w:pPr>
            <w:r w:rsidRPr="003060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140F6"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5F8A2"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01B78" w14:textId="77777777" w:rsidR="00306090" w:rsidRPr="00306090" w:rsidRDefault="00306090" w:rsidP="00A6047E">
            <w:pPr>
              <w:pStyle w:val="rowtabella0"/>
              <w:jc w:val="center"/>
              <w:rPr>
                <w:color w:val="002060"/>
              </w:rPr>
            </w:pPr>
            <w:r w:rsidRPr="003060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AA269" w14:textId="77777777" w:rsidR="00306090" w:rsidRPr="00306090" w:rsidRDefault="00306090" w:rsidP="00A6047E">
            <w:pPr>
              <w:pStyle w:val="rowtabella0"/>
              <w:jc w:val="center"/>
              <w:rPr>
                <w:color w:val="002060"/>
              </w:rPr>
            </w:pPr>
            <w:r w:rsidRPr="003060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56B7D" w14:textId="77777777" w:rsidR="00306090" w:rsidRPr="00306090" w:rsidRDefault="00306090" w:rsidP="00A6047E">
            <w:pPr>
              <w:pStyle w:val="rowtabella0"/>
              <w:jc w:val="center"/>
              <w:rPr>
                <w:color w:val="002060"/>
              </w:rPr>
            </w:pPr>
            <w:r w:rsidRPr="0030609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96FFB" w14:textId="77777777" w:rsidR="00306090" w:rsidRPr="00306090" w:rsidRDefault="00306090" w:rsidP="00A6047E">
            <w:pPr>
              <w:pStyle w:val="rowtabella0"/>
              <w:jc w:val="center"/>
              <w:rPr>
                <w:color w:val="002060"/>
              </w:rPr>
            </w:pPr>
            <w:r w:rsidRPr="0030609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9B44B" w14:textId="77777777" w:rsidR="00306090" w:rsidRPr="00306090" w:rsidRDefault="00306090" w:rsidP="00A6047E">
            <w:pPr>
              <w:pStyle w:val="rowtabella0"/>
              <w:jc w:val="center"/>
              <w:rPr>
                <w:color w:val="002060"/>
              </w:rPr>
            </w:pPr>
            <w:r w:rsidRPr="00306090">
              <w:rPr>
                <w:color w:val="002060"/>
              </w:rPr>
              <w:t>2</w:t>
            </w:r>
          </w:p>
        </w:tc>
      </w:tr>
    </w:tbl>
    <w:p w14:paraId="2950A54B" w14:textId="77777777" w:rsidR="00306090" w:rsidRPr="00306090" w:rsidRDefault="00306090" w:rsidP="00306090">
      <w:pPr>
        <w:pStyle w:val="breakline"/>
        <w:rPr>
          <w:rFonts w:eastAsiaTheme="minorEastAsia"/>
          <w:color w:val="002060"/>
        </w:rPr>
      </w:pPr>
    </w:p>
    <w:p w14:paraId="15E202EB" w14:textId="77777777" w:rsidR="00306090" w:rsidRPr="00306090" w:rsidRDefault="00306090" w:rsidP="00306090">
      <w:pPr>
        <w:pStyle w:val="breakline"/>
        <w:rPr>
          <w:color w:val="002060"/>
        </w:rPr>
      </w:pPr>
    </w:p>
    <w:p w14:paraId="1A96AE97" w14:textId="77777777" w:rsidR="00306090" w:rsidRPr="00306090" w:rsidRDefault="00306090" w:rsidP="00306090">
      <w:pPr>
        <w:pStyle w:val="sottotitolocampionato10"/>
        <w:rPr>
          <w:color w:val="002060"/>
        </w:rPr>
      </w:pPr>
      <w:r w:rsidRPr="0030609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6090" w:rsidRPr="00306090" w14:paraId="5894FCF5" w14:textId="77777777" w:rsidTr="00A6047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499B2" w14:textId="77777777" w:rsidR="00306090" w:rsidRPr="00306090" w:rsidRDefault="00306090" w:rsidP="00A6047E">
            <w:pPr>
              <w:pStyle w:val="headertabella0"/>
              <w:rPr>
                <w:color w:val="002060"/>
              </w:rPr>
            </w:pPr>
            <w:r w:rsidRPr="003060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8F60A" w14:textId="77777777" w:rsidR="00306090" w:rsidRPr="00306090" w:rsidRDefault="00306090" w:rsidP="00A6047E">
            <w:pPr>
              <w:pStyle w:val="headertabella0"/>
              <w:rPr>
                <w:color w:val="002060"/>
              </w:rPr>
            </w:pPr>
            <w:r w:rsidRPr="003060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3B633" w14:textId="77777777" w:rsidR="00306090" w:rsidRPr="00306090" w:rsidRDefault="00306090" w:rsidP="00A6047E">
            <w:pPr>
              <w:pStyle w:val="headertabella0"/>
              <w:rPr>
                <w:color w:val="002060"/>
              </w:rPr>
            </w:pPr>
            <w:r w:rsidRPr="003060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190D4" w14:textId="77777777" w:rsidR="00306090" w:rsidRPr="00306090" w:rsidRDefault="00306090" w:rsidP="00A6047E">
            <w:pPr>
              <w:pStyle w:val="headertabella0"/>
              <w:rPr>
                <w:color w:val="002060"/>
              </w:rPr>
            </w:pPr>
            <w:r w:rsidRPr="003060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DE7BE" w14:textId="77777777" w:rsidR="00306090" w:rsidRPr="00306090" w:rsidRDefault="00306090" w:rsidP="00A6047E">
            <w:pPr>
              <w:pStyle w:val="headertabella0"/>
              <w:rPr>
                <w:color w:val="002060"/>
              </w:rPr>
            </w:pPr>
            <w:r w:rsidRPr="003060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00584" w14:textId="77777777" w:rsidR="00306090" w:rsidRPr="00306090" w:rsidRDefault="00306090" w:rsidP="00A6047E">
            <w:pPr>
              <w:pStyle w:val="headertabella0"/>
              <w:rPr>
                <w:color w:val="002060"/>
              </w:rPr>
            </w:pPr>
            <w:r w:rsidRPr="003060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07A36" w14:textId="77777777" w:rsidR="00306090" w:rsidRPr="00306090" w:rsidRDefault="00306090" w:rsidP="00A6047E">
            <w:pPr>
              <w:pStyle w:val="headertabella0"/>
              <w:rPr>
                <w:color w:val="002060"/>
              </w:rPr>
            </w:pPr>
            <w:r w:rsidRPr="003060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D3A9E" w14:textId="77777777" w:rsidR="00306090" w:rsidRPr="00306090" w:rsidRDefault="00306090" w:rsidP="00A6047E">
            <w:pPr>
              <w:pStyle w:val="headertabella0"/>
              <w:rPr>
                <w:color w:val="002060"/>
              </w:rPr>
            </w:pPr>
            <w:r w:rsidRPr="003060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E806F" w14:textId="77777777" w:rsidR="00306090" w:rsidRPr="00306090" w:rsidRDefault="00306090" w:rsidP="00A6047E">
            <w:pPr>
              <w:pStyle w:val="headertabella0"/>
              <w:rPr>
                <w:color w:val="002060"/>
              </w:rPr>
            </w:pPr>
            <w:r w:rsidRPr="003060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215A4" w14:textId="77777777" w:rsidR="00306090" w:rsidRPr="00306090" w:rsidRDefault="00306090" w:rsidP="00A6047E">
            <w:pPr>
              <w:pStyle w:val="headertabella0"/>
              <w:rPr>
                <w:color w:val="002060"/>
              </w:rPr>
            </w:pPr>
            <w:r w:rsidRPr="00306090">
              <w:rPr>
                <w:color w:val="002060"/>
              </w:rPr>
              <w:t>PE</w:t>
            </w:r>
          </w:p>
        </w:tc>
      </w:tr>
      <w:tr w:rsidR="00306090" w:rsidRPr="00306090" w14:paraId="775429CC" w14:textId="77777777" w:rsidTr="00A6047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B92EAC" w14:textId="77777777" w:rsidR="00306090" w:rsidRPr="00306090" w:rsidRDefault="00306090" w:rsidP="00A6047E">
            <w:pPr>
              <w:pStyle w:val="rowtabella0"/>
              <w:rPr>
                <w:color w:val="002060"/>
              </w:rPr>
            </w:pPr>
            <w:r w:rsidRPr="00306090">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7D5C" w14:textId="77777777" w:rsidR="00306090" w:rsidRPr="00306090" w:rsidRDefault="00306090" w:rsidP="00A6047E">
            <w:pPr>
              <w:pStyle w:val="rowtabella0"/>
              <w:jc w:val="center"/>
              <w:rPr>
                <w:color w:val="002060"/>
              </w:rPr>
            </w:pPr>
            <w:r w:rsidRPr="003060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61C71"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E1C13" w14:textId="77777777" w:rsidR="00306090" w:rsidRPr="00306090" w:rsidRDefault="00306090" w:rsidP="00A6047E">
            <w:pPr>
              <w:pStyle w:val="rowtabella0"/>
              <w:jc w:val="center"/>
              <w:rPr>
                <w:color w:val="002060"/>
              </w:rPr>
            </w:pPr>
            <w:r w:rsidRPr="003060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7FCDC"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C7CC8"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BDDF9" w14:textId="77777777" w:rsidR="00306090" w:rsidRPr="00306090" w:rsidRDefault="00306090" w:rsidP="00A6047E">
            <w:pPr>
              <w:pStyle w:val="rowtabella0"/>
              <w:jc w:val="center"/>
              <w:rPr>
                <w:color w:val="002060"/>
              </w:rPr>
            </w:pPr>
            <w:r w:rsidRPr="0030609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F60B7" w14:textId="77777777" w:rsidR="00306090" w:rsidRPr="00306090" w:rsidRDefault="00306090" w:rsidP="00A6047E">
            <w:pPr>
              <w:pStyle w:val="rowtabella0"/>
              <w:jc w:val="center"/>
              <w:rPr>
                <w:color w:val="002060"/>
              </w:rPr>
            </w:pPr>
            <w:r w:rsidRPr="003060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E1C5B" w14:textId="77777777" w:rsidR="00306090" w:rsidRPr="00306090" w:rsidRDefault="00306090" w:rsidP="00A6047E">
            <w:pPr>
              <w:pStyle w:val="rowtabella0"/>
              <w:jc w:val="center"/>
              <w:rPr>
                <w:color w:val="002060"/>
              </w:rPr>
            </w:pPr>
            <w:r w:rsidRPr="003060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29AAA" w14:textId="77777777" w:rsidR="00306090" w:rsidRPr="00306090" w:rsidRDefault="00306090" w:rsidP="00A6047E">
            <w:pPr>
              <w:pStyle w:val="rowtabella0"/>
              <w:jc w:val="center"/>
              <w:rPr>
                <w:color w:val="002060"/>
              </w:rPr>
            </w:pPr>
            <w:r w:rsidRPr="00306090">
              <w:rPr>
                <w:color w:val="002060"/>
              </w:rPr>
              <w:t>0</w:t>
            </w:r>
          </w:p>
        </w:tc>
      </w:tr>
      <w:tr w:rsidR="00306090" w:rsidRPr="00306090" w14:paraId="3CFAC708"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D4603B" w14:textId="77777777" w:rsidR="00306090" w:rsidRPr="00306090" w:rsidRDefault="00306090" w:rsidP="00A6047E">
            <w:pPr>
              <w:pStyle w:val="rowtabella0"/>
              <w:rPr>
                <w:color w:val="002060"/>
              </w:rPr>
            </w:pPr>
            <w:r w:rsidRPr="00306090">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CB1A4" w14:textId="77777777" w:rsidR="00306090" w:rsidRPr="00306090" w:rsidRDefault="00306090" w:rsidP="00A6047E">
            <w:pPr>
              <w:pStyle w:val="rowtabella0"/>
              <w:jc w:val="center"/>
              <w:rPr>
                <w:color w:val="002060"/>
              </w:rPr>
            </w:pPr>
            <w:r w:rsidRPr="003060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7C44F"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2DB79" w14:textId="77777777" w:rsidR="00306090" w:rsidRPr="00306090" w:rsidRDefault="00306090" w:rsidP="00A6047E">
            <w:pPr>
              <w:pStyle w:val="rowtabella0"/>
              <w:jc w:val="center"/>
              <w:rPr>
                <w:color w:val="002060"/>
              </w:rPr>
            </w:pPr>
            <w:r w:rsidRPr="003060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A8373"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D275"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399C2" w14:textId="77777777" w:rsidR="00306090" w:rsidRPr="00306090" w:rsidRDefault="00306090" w:rsidP="00A6047E">
            <w:pPr>
              <w:pStyle w:val="rowtabella0"/>
              <w:jc w:val="center"/>
              <w:rPr>
                <w:color w:val="002060"/>
              </w:rPr>
            </w:pPr>
            <w:r w:rsidRPr="0030609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E9DB7" w14:textId="77777777" w:rsidR="00306090" w:rsidRPr="00306090" w:rsidRDefault="00306090" w:rsidP="00A6047E">
            <w:pPr>
              <w:pStyle w:val="rowtabella0"/>
              <w:jc w:val="center"/>
              <w:rPr>
                <w:color w:val="002060"/>
              </w:rPr>
            </w:pPr>
            <w:r w:rsidRPr="003060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54116"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EA709" w14:textId="77777777" w:rsidR="00306090" w:rsidRPr="00306090" w:rsidRDefault="00306090" w:rsidP="00A6047E">
            <w:pPr>
              <w:pStyle w:val="rowtabella0"/>
              <w:jc w:val="center"/>
              <w:rPr>
                <w:color w:val="002060"/>
              </w:rPr>
            </w:pPr>
            <w:r w:rsidRPr="00306090">
              <w:rPr>
                <w:color w:val="002060"/>
              </w:rPr>
              <w:t>0</w:t>
            </w:r>
          </w:p>
        </w:tc>
      </w:tr>
      <w:tr w:rsidR="00306090" w:rsidRPr="00306090" w14:paraId="5469E09C"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B251AC" w14:textId="77777777" w:rsidR="00306090" w:rsidRPr="00306090" w:rsidRDefault="00306090" w:rsidP="00A6047E">
            <w:pPr>
              <w:pStyle w:val="rowtabella0"/>
              <w:rPr>
                <w:color w:val="002060"/>
              </w:rPr>
            </w:pPr>
            <w:r w:rsidRPr="0030609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4368A" w14:textId="77777777" w:rsidR="00306090" w:rsidRPr="00306090" w:rsidRDefault="00306090" w:rsidP="00A6047E">
            <w:pPr>
              <w:pStyle w:val="rowtabella0"/>
              <w:jc w:val="center"/>
              <w:rPr>
                <w:color w:val="002060"/>
              </w:rPr>
            </w:pPr>
            <w:r w:rsidRPr="003060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CF3C4"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0A9C7" w14:textId="77777777" w:rsidR="00306090" w:rsidRPr="00306090" w:rsidRDefault="00306090" w:rsidP="00A6047E">
            <w:pPr>
              <w:pStyle w:val="rowtabella0"/>
              <w:jc w:val="center"/>
              <w:rPr>
                <w:color w:val="002060"/>
              </w:rPr>
            </w:pPr>
            <w:r w:rsidRPr="003060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E268F"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A320A"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E674C" w14:textId="77777777" w:rsidR="00306090" w:rsidRPr="00306090" w:rsidRDefault="00306090" w:rsidP="00A6047E">
            <w:pPr>
              <w:pStyle w:val="rowtabella0"/>
              <w:jc w:val="center"/>
              <w:rPr>
                <w:color w:val="002060"/>
              </w:rPr>
            </w:pPr>
            <w:r w:rsidRPr="003060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DBB41" w14:textId="77777777" w:rsidR="00306090" w:rsidRPr="00306090" w:rsidRDefault="00306090" w:rsidP="00A6047E">
            <w:pPr>
              <w:pStyle w:val="rowtabella0"/>
              <w:jc w:val="center"/>
              <w:rPr>
                <w:color w:val="002060"/>
              </w:rPr>
            </w:pPr>
            <w:r w:rsidRPr="003060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594FE" w14:textId="77777777" w:rsidR="00306090" w:rsidRPr="00306090" w:rsidRDefault="00306090" w:rsidP="00A6047E">
            <w:pPr>
              <w:pStyle w:val="rowtabella0"/>
              <w:jc w:val="center"/>
              <w:rPr>
                <w:color w:val="002060"/>
              </w:rPr>
            </w:pPr>
            <w:r w:rsidRPr="003060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188CD" w14:textId="77777777" w:rsidR="00306090" w:rsidRPr="00306090" w:rsidRDefault="00306090" w:rsidP="00A6047E">
            <w:pPr>
              <w:pStyle w:val="rowtabella0"/>
              <w:jc w:val="center"/>
              <w:rPr>
                <w:color w:val="002060"/>
              </w:rPr>
            </w:pPr>
            <w:r w:rsidRPr="00306090">
              <w:rPr>
                <w:color w:val="002060"/>
              </w:rPr>
              <w:t>0</w:t>
            </w:r>
          </w:p>
        </w:tc>
      </w:tr>
      <w:tr w:rsidR="00306090" w:rsidRPr="00306090" w14:paraId="35A1AA2B"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DAAD17" w14:textId="77777777" w:rsidR="00306090" w:rsidRPr="00306090" w:rsidRDefault="00306090" w:rsidP="00A6047E">
            <w:pPr>
              <w:pStyle w:val="rowtabella0"/>
              <w:rPr>
                <w:color w:val="002060"/>
              </w:rPr>
            </w:pPr>
            <w:r w:rsidRPr="00306090">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F4530" w14:textId="77777777" w:rsidR="00306090" w:rsidRPr="00306090" w:rsidRDefault="00306090" w:rsidP="00A6047E">
            <w:pPr>
              <w:pStyle w:val="rowtabella0"/>
              <w:jc w:val="center"/>
              <w:rPr>
                <w:color w:val="002060"/>
              </w:rPr>
            </w:pPr>
            <w:r w:rsidRPr="003060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E299D"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F4A85" w14:textId="77777777" w:rsidR="00306090" w:rsidRPr="00306090" w:rsidRDefault="00306090" w:rsidP="00A6047E">
            <w:pPr>
              <w:pStyle w:val="rowtabella0"/>
              <w:jc w:val="center"/>
              <w:rPr>
                <w:color w:val="002060"/>
              </w:rPr>
            </w:pPr>
            <w:r w:rsidRPr="003060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AAC1A"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94ED7"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26F70" w14:textId="77777777" w:rsidR="00306090" w:rsidRPr="00306090" w:rsidRDefault="00306090" w:rsidP="00A6047E">
            <w:pPr>
              <w:pStyle w:val="rowtabella0"/>
              <w:jc w:val="center"/>
              <w:rPr>
                <w:color w:val="002060"/>
              </w:rPr>
            </w:pPr>
            <w:r w:rsidRPr="003060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9F3A8" w14:textId="77777777" w:rsidR="00306090" w:rsidRPr="00306090" w:rsidRDefault="00306090" w:rsidP="00A6047E">
            <w:pPr>
              <w:pStyle w:val="rowtabella0"/>
              <w:jc w:val="center"/>
              <w:rPr>
                <w:color w:val="002060"/>
              </w:rPr>
            </w:pPr>
            <w:r w:rsidRPr="003060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530F2" w14:textId="77777777" w:rsidR="00306090" w:rsidRPr="00306090" w:rsidRDefault="00306090" w:rsidP="00A6047E">
            <w:pPr>
              <w:pStyle w:val="rowtabella0"/>
              <w:jc w:val="center"/>
              <w:rPr>
                <w:color w:val="002060"/>
              </w:rPr>
            </w:pPr>
            <w:r w:rsidRPr="003060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3A79B" w14:textId="77777777" w:rsidR="00306090" w:rsidRPr="00306090" w:rsidRDefault="00306090" w:rsidP="00A6047E">
            <w:pPr>
              <w:pStyle w:val="rowtabella0"/>
              <w:jc w:val="center"/>
              <w:rPr>
                <w:color w:val="002060"/>
              </w:rPr>
            </w:pPr>
            <w:r w:rsidRPr="00306090">
              <w:rPr>
                <w:color w:val="002060"/>
              </w:rPr>
              <w:t>0</w:t>
            </w:r>
          </w:p>
        </w:tc>
      </w:tr>
      <w:tr w:rsidR="00306090" w:rsidRPr="00306090" w14:paraId="1A42B52A"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A0AB1" w14:textId="77777777" w:rsidR="00306090" w:rsidRPr="00306090" w:rsidRDefault="00306090" w:rsidP="00A6047E">
            <w:pPr>
              <w:pStyle w:val="rowtabella0"/>
              <w:rPr>
                <w:color w:val="002060"/>
              </w:rPr>
            </w:pPr>
            <w:r w:rsidRPr="0030609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8DE54" w14:textId="77777777" w:rsidR="00306090" w:rsidRPr="00306090" w:rsidRDefault="00306090" w:rsidP="00A6047E">
            <w:pPr>
              <w:pStyle w:val="rowtabella0"/>
              <w:jc w:val="center"/>
              <w:rPr>
                <w:color w:val="002060"/>
              </w:rPr>
            </w:pPr>
            <w:r w:rsidRPr="003060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5EE91"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E1767"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4A575"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C4794"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2DCF2" w14:textId="77777777" w:rsidR="00306090" w:rsidRPr="00306090" w:rsidRDefault="00306090" w:rsidP="00A6047E">
            <w:pPr>
              <w:pStyle w:val="rowtabella0"/>
              <w:jc w:val="center"/>
              <w:rPr>
                <w:color w:val="002060"/>
              </w:rPr>
            </w:pPr>
            <w:r w:rsidRPr="003060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30423" w14:textId="77777777" w:rsidR="00306090" w:rsidRPr="00306090" w:rsidRDefault="00306090" w:rsidP="00A6047E">
            <w:pPr>
              <w:pStyle w:val="rowtabella0"/>
              <w:jc w:val="center"/>
              <w:rPr>
                <w:color w:val="002060"/>
              </w:rPr>
            </w:pPr>
            <w:r w:rsidRPr="003060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26C7C" w14:textId="77777777" w:rsidR="00306090" w:rsidRPr="00306090" w:rsidRDefault="00306090" w:rsidP="00A6047E">
            <w:pPr>
              <w:pStyle w:val="rowtabella0"/>
              <w:jc w:val="center"/>
              <w:rPr>
                <w:color w:val="002060"/>
              </w:rPr>
            </w:pPr>
            <w:r w:rsidRPr="003060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8AC9B" w14:textId="77777777" w:rsidR="00306090" w:rsidRPr="00306090" w:rsidRDefault="00306090" w:rsidP="00A6047E">
            <w:pPr>
              <w:pStyle w:val="rowtabella0"/>
              <w:jc w:val="center"/>
              <w:rPr>
                <w:color w:val="002060"/>
              </w:rPr>
            </w:pPr>
            <w:r w:rsidRPr="00306090">
              <w:rPr>
                <w:color w:val="002060"/>
              </w:rPr>
              <w:t>0</w:t>
            </w:r>
          </w:p>
        </w:tc>
      </w:tr>
      <w:tr w:rsidR="00306090" w:rsidRPr="00306090" w14:paraId="4BF7DE94"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2CD3AB" w14:textId="77777777" w:rsidR="00306090" w:rsidRPr="00306090" w:rsidRDefault="00306090" w:rsidP="00A6047E">
            <w:pPr>
              <w:pStyle w:val="rowtabella0"/>
              <w:rPr>
                <w:color w:val="002060"/>
              </w:rPr>
            </w:pPr>
            <w:r w:rsidRPr="00306090">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0FE92" w14:textId="77777777" w:rsidR="00306090" w:rsidRPr="00306090" w:rsidRDefault="00306090" w:rsidP="00A6047E">
            <w:pPr>
              <w:pStyle w:val="rowtabella0"/>
              <w:jc w:val="center"/>
              <w:rPr>
                <w:color w:val="002060"/>
              </w:rPr>
            </w:pPr>
            <w:r w:rsidRPr="003060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2EA66"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73035"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14355"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10B2A"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62AB2" w14:textId="77777777" w:rsidR="00306090" w:rsidRPr="00306090" w:rsidRDefault="00306090" w:rsidP="00A6047E">
            <w:pPr>
              <w:pStyle w:val="rowtabella0"/>
              <w:jc w:val="center"/>
              <w:rPr>
                <w:color w:val="002060"/>
              </w:rPr>
            </w:pPr>
            <w:r w:rsidRPr="003060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09960" w14:textId="77777777" w:rsidR="00306090" w:rsidRPr="00306090" w:rsidRDefault="00306090" w:rsidP="00A6047E">
            <w:pPr>
              <w:pStyle w:val="rowtabella0"/>
              <w:jc w:val="center"/>
              <w:rPr>
                <w:color w:val="002060"/>
              </w:rPr>
            </w:pPr>
            <w:r w:rsidRPr="003060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8BFE2"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609EE" w14:textId="77777777" w:rsidR="00306090" w:rsidRPr="00306090" w:rsidRDefault="00306090" w:rsidP="00A6047E">
            <w:pPr>
              <w:pStyle w:val="rowtabella0"/>
              <w:jc w:val="center"/>
              <w:rPr>
                <w:color w:val="002060"/>
              </w:rPr>
            </w:pPr>
            <w:r w:rsidRPr="00306090">
              <w:rPr>
                <w:color w:val="002060"/>
              </w:rPr>
              <w:t>0</w:t>
            </w:r>
          </w:p>
        </w:tc>
      </w:tr>
      <w:tr w:rsidR="00306090" w:rsidRPr="00306090" w14:paraId="706A9B4D"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22BBEA" w14:textId="77777777" w:rsidR="00306090" w:rsidRPr="00306090" w:rsidRDefault="00306090" w:rsidP="00A6047E">
            <w:pPr>
              <w:pStyle w:val="rowtabella0"/>
              <w:rPr>
                <w:color w:val="002060"/>
              </w:rPr>
            </w:pPr>
            <w:r w:rsidRPr="00306090">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FEC47" w14:textId="77777777" w:rsidR="00306090" w:rsidRPr="00306090" w:rsidRDefault="00306090" w:rsidP="00A6047E">
            <w:pPr>
              <w:pStyle w:val="rowtabella0"/>
              <w:jc w:val="center"/>
              <w:rPr>
                <w:color w:val="002060"/>
              </w:rPr>
            </w:pPr>
            <w:r w:rsidRPr="003060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84BC4"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F6E4D"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607B"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D26B9"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37174" w14:textId="77777777" w:rsidR="00306090" w:rsidRPr="00306090" w:rsidRDefault="00306090" w:rsidP="00A6047E">
            <w:pPr>
              <w:pStyle w:val="rowtabella0"/>
              <w:jc w:val="center"/>
              <w:rPr>
                <w:color w:val="002060"/>
              </w:rPr>
            </w:pPr>
            <w:r w:rsidRPr="0030609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45EB5" w14:textId="77777777" w:rsidR="00306090" w:rsidRPr="00306090" w:rsidRDefault="00306090" w:rsidP="00A6047E">
            <w:pPr>
              <w:pStyle w:val="rowtabella0"/>
              <w:jc w:val="center"/>
              <w:rPr>
                <w:color w:val="002060"/>
              </w:rPr>
            </w:pPr>
            <w:r w:rsidRPr="003060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2315A" w14:textId="77777777" w:rsidR="00306090" w:rsidRPr="00306090" w:rsidRDefault="00306090" w:rsidP="00A6047E">
            <w:pPr>
              <w:pStyle w:val="rowtabella0"/>
              <w:jc w:val="center"/>
              <w:rPr>
                <w:color w:val="002060"/>
              </w:rPr>
            </w:pPr>
            <w:r w:rsidRPr="003060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C1D3E" w14:textId="77777777" w:rsidR="00306090" w:rsidRPr="00306090" w:rsidRDefault="00306090" w:rsidP="00A6047E">
            <w:pPr>
              <w:pStyle w:val="rowtabella0"/>
              <w:jc w:val="center"/>
              <w:rPr>
                <w:color w:val="002060"/>
              </w:rPr>
            </w:pPr>
            <w:r w:rsidRPr="00306090">
              <w:rPr>
                <w:color w:val="002060"/>
              </w:rPr>
              <w:t>0</w:t>
            </w:r>
          </w:p>
        </w:tc>
      </w:tr>
      <w:tr w:rsidR="00306090" w:rsidRPr="00306090" w14:paraId="4EDDF7CE"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D4D9A0" w14:textId="77777777" w:rsidR="00306090" w:rsidRPr="00306090" w:rsidRDefault="00306090" w:rsidP="00A6047E">
            <w:pPr>
              <w:pStyle w:val="rowtabella0"/>
              <w:rPr>
                <w:color w:val="002060"/>
              </w:rPr>
            </w:pPr>
            <w:r w:rsidRPr="00306090">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DA452" w14:textId="77777777" w:rsidR="00306090" w:rsidRPr="00306090" w:rsidRDefault="00306090" w:rsidP="00A6047E">
            <w:pPr>
              <w:pStyle w:val="rowtabella0"/>
              <w:jc w:val="center"/>
              <w:rPr>
                <w:color w:val="002060"/>
              </w:rPr>
            </w:pPr>
            <w:r w:rsidRPr="003060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5A56D"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7EC97"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C13DB"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27879"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49179" w14:textId="77777777" w:rsidR="00306090" w:rsidRPr="00306090" w:rsidRDefault="00306090" w:rsidP="00A6047E">
            <w:pPr>
              <w:pStyle w:val="rowtabella0"/>
              <w:jc w:val="center"/>
              <w:rPr>
                <w:color w:val="002060"/>
              </w:rPr>
            </w:pPr>
            <w:r w:rsidRPr="0030609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DAECB" w14:textId="77777777" w:rsidR="00306090" w:rsidRPr="00306090" w:rsidRDefault="00306090" w:rsidP="00A6047E">
            <w:pPr>
              <w:pStyle w:val="rowtabella0"/>
              <w:jc w:val="center"/>
              <w:rPr>
                <w:color w:val="002060"/>
              </w:rPr>
            </w:pPr>
            <w:r w:rsidRPr="0030609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76170"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1C84C" w14:textId="77777777" w:rsidR="00306090" w:rsidRPr="00306090" w:rsidRDefault="00306090" w:rsidP="00A6047E">
            <w:pPr>
              <w:pStyle w:val="rowtabella0"/>
              <w:jc w:val="center"/>
              <w:rPr>
                <w:color w:val="002060"/>
              </w:rPr>
            </w:pPr>
            <w:r w:rsidRPr="00306090">
              <w:rPr>
                <w:color w:val="002060"/>
              </w:rPr>
              <w:t>0</w:t>
            </w:r>
          </w:p>
        </w:tc>
      </w:tr>
      <w:tr w:rsidR="00306090" w:rsidRPr="00306090" w14:paraId="3B3F68B4"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787EC4" w14:textId="77777777" w:rsidR="00306090" w:rsidRPr="00306090" w:rsidRDefault="00306090" w:rsidP="00A6047E">
            <w:pPr>
              <w:pStyle w:val="rowtabella0"/>
              <w:rPr>
                <w:color w:val="002060"/>
              </w:rPr>
            </w:pPr>
            <w:r w:rsidRPr="00306090">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3F262"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65086"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C03FD"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1DC8C"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6C651" w14:textId="77777777" w:rsidR="00306090" w:rsidRPr="00306090" w:rsidRDefault="00306090" w:rsidP="00A6047E">
            <w:pPr>
              <w:pStyle w:val="rowtabella0"/>
              <w:jc w:val="center"/>
              <w:rPr>
                <w:color w:val="002060"/>
              </w:rPr>
            </w:pPr>
            <w:r w:rsidRPr="003060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2FB00" w14:textId="77777777" w:rsidR="00306090" w:rsidRPr="00306090" w:rsidRDefault="00306090" w:rsidP="00A6047E">
            <w:pPr>
              <w:pStyle w:val="rowtabella0"/>
              <w:jc w:val="center"/>
              <w:rPr>
                <w:color w:val="002060"/>
              </w:rPr>
            </w:pPr>
            <w:r w:rsidRPr="003060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40637" w14:textId="77777777" w:rsidR="00306090" w:rsidRPr="00306090" w:rsidRDefault="00306090" w:rsidP="00A6047E">
            <w:pPr>
              <w:pStyle w:val="rowtabella0"/>
              <w:jc w:val="center"/>
              <w:rPr>
                <w:color w:val="002060"/>
              </w:rPr>
            </w:pPr>
            <w:r w:rsidRPr="0030609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F564E"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EBE82" w14:textId="77777777" w:rsidR="00306090" w:rsidRPr="00306090" w:rsidRDefault="00306090" w:rsidP="00A6047E">
            <w:pPr>
              <w:pStyle w:val="rowtabella0"/>
              <w:jc w:val="center"/>
              <w:rPr>
                <w:color w:val="002060"/>
              </w:rPr>
            </w:pPr>
            <w:r w:rsidRPr="00306090">
              <w:rPr>
                <w:color w:val="002060"/>
              </w:rPr>
              <w:t>0</w:t>
            </w:r>
          </w:p>
        </w:tc>
      </w:tr>
      <w:tr w:rsidR="00306090" w:rsidRPr="00306090" w14:paraId="71AC56EB"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09550" w14:textId="77777777" w:rsidR="00306090" w:rsidRPr="00306090" w:rsidRDefault="00306090" w:rsidP="00A6047E">
            <w:pPr>
              <w:pStyle w:val="rowtabella0"/>
              <w:rPr>
                <w:color w:val="002060"/>
              </w:rPr>
            </w:pPr>
            <w:r w:rsidRPr="00306090">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CE252"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34FD6"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A9BBC"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550B6"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65904" w14:textId="77777777" w:rsidR="00306090" w:rsidRPr="00306090" w:rsidRDefault="00306090" w:rsidP="00A6047E">
            <w:pPr>
              <w:pStyle w:val="rowtabella0"/>
              <w:jc w:val="center"/>
              <w:rPr>
                <w:color w:val="002060"/>
              </w:rPr>
            </w:pPr>
            <w:r w:rsidRPr="003060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1D4E1" w14:textId="77777777" w:rsidR="00306090" w:rsidRPr="00306090" w:rsidRDefault="00306090" w:rsidP="00A6047E">
            <w:pPr>
              <w:pStyle w:val="rowtabella0"/>
              <w:jc w:val="center"/>
              <w:rPr>
                <w:color w:val="002060"/>
              </w:rPr>
            </w:pPr>
            <w:r w:rsidRPr="003060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0A131" w14:textId="77777777" w:rsidR="00306090" w:rsidRPr="00306090" w:rsidRDefault="00306090" w:rsidP="00A6047E">
            <w:pPr>
              <w:pStyle w:val="rowtabella0"/>
              <w:jc w:val="center"/>
              <w:rPr>
                <w:color w:val="002060"/>
              </w:rPr>
            </w:pPr>
            <w:r w:rsidRPr="0030609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4AC65" w14:textId="77777777" w:rsidR="00306090" w:rsidRPr="00306090" w:rsidRDefault="00306090" w:rsidP="00A6047E">
            <w:pPr>
              <w:pStyle w:val="rowtabella0"/>
              <w:jc w:val="center"/>
              <w:rPr>
                <w:color w:val="002060"/>
              </w:rPr>
            </w:pPr>
            <w:r w:rsidRPr="003060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65F21" w14:textId="77777777" w:rsidR="00306090" w:rsidRPr="00306090" w:rsidRDefault="00306090" w:rsidP="00A6047E">
            <w:pPr>
              <w:pStyle w:val="rowtabella0"/>
              <w:jc w:val="center"/>
              <w:rPr>
                <w:color w:val="002060"/>
              </w:rPr>
            </w:pPr>
            <w:r w:rsidRPr="00306090">
              <w:rPr>
                <w:color w:val="002060"/>
              </w:rPr>
              <w:t>0</w:t>
            </w:r>
          </w:p>
        </w:tc>
      </w:tr>
      <w:tr w:rsidR="00306090" w:rsidRPr="00306090" w14:paraId="7F8FC7EC"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8F5EB8" w14:textId="77777777" w:rsidR="00306090" w:rsidRPr="00306090" w:rsidRDefault="00306090" w:rsidP="00A6047E">
            <w:pPr>
              <w:pStyle w:val="rowtabella0"/>
              <w:rPr>
                <w:color w:val="002060"/>
              </w:rPr>
            </w:pPr>
            <w:r w:rsidRPr="00306090">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1A185"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E3BB6"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5B180"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7430F"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45BD6"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3DBDC" w14:textId="77777777" w:rsidR="00306090" w:rsidRPr="00306090" w:rsidRDefault="00306090" w:rsidP="00A6047E">
            <w:pPr>
              <w:pStyle w:val="rowtabella0"/>
              <w:jc w:val="center"/>
              <w:rPr>
                <w:color w:val="002060"/>
              </w:rPr>
            </w:pPr>
            <w:r w:rsidRPr="003060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66CD2" w14:textId="77777777" w:rsidR="00306090" w:rsidRPr="00306090" w:rsidRDefault="00306090" w:rsidP="00A6047E">
            <w:pPr>
              <w:pStyle w:val="rowtabella0"/>
              <w:jc w:val="center"/>
              <w:rPr>
                <w:color w:val="002060"/>
              </w:rPr>
            </w:pPr>
            <w:r w:rsidRPr="0030609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9B5B1" w14:textId="77777777" w:rsidR="00306090" w:rsidRPr="00306090" w:rsidRDefault="00306090" w:rsidP="00A6047E">
            <w:pPr>
              <w:pStyle w:val="rowtabella0"/>
              <w:jc w:val="center"/>
              <w:rPr>
                <w:color w:val="002060"/>
              </w:rPr>
            </w:pPr>
            <w:r w:rsidRPr="0030609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C1574" w14:textId="77777777" w:rsidR="00306090" w:rsidRPr="00306090" w:rsidRDefault="00306090" w:rsidP="00A6047E">
            <w:pPr>
              <w:pStyle w:val="rowtabella0"/>
              <w:jc w:val="center"/>
              <w:rPr>
                <w:color w:val="002060"/>
              </w:rPr>
            </w:pPr>
            <w:r w:rsidRPr="00306090">
              <w:rPr>
                <w:color w:val="002060"/>
              </w:rPr>
              <w:t>0</w:t>
            </w:r>
          </w:p>
        </w:tc>
      </w:tr>
      <w:tr w:rsidR="00306090" w:rsidRPr="00306090" w14:paraId="098E3E9F" w14:textId="77777777" w:rsidTr="00A6047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F59F32" w14:textId="77777777" w:rsidR="00306090" w:rsidRPr="00306090" w:rsidRDefault="00306090" w:rsidP="00A6047E">
            <w:pPr>
              <w:pStyle w:val="rowtabella0"/>
              <w:rPr>
                <w:color w:val="002060"/>
                <w:lang w:val="en-US"/>
              </w:rPr>
            </w:pPr>
            <w:proofErr w:type="spellStart"/>
            <w:proofErr w:type="gramStart"/>
            <w:r w:rsidRPr="00306090">
              <w:rPr>
                <w:color w:val="002060"/>
                <w:lang w:val="en-US"/>
              </w:rPr>
              <w:t>sq.B</w:t>
            </w:r>
            <w:proofErr w:type="spellEnd"/>
            <w:proofErr w:type="gramEnd"/>
            <w:r w:rsidRPr="00306090">
              <w:rPr>
                <w:color w:val="002060"/>
                <w:lang w:val="en-US"/>
              </w:rPr>
              <w:t xml:space="preserve">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921BE"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07B66"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AB7D1"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ABCDF"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C8443"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AE298"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3BC68"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FBDCA"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0F0AE" w14:textId="77777777" w:rsidR="00306090" w:rsidRPr="00306090" w:rsidRDefault="00306090" w:rsidP="00A6047E">
            <w:pPr>
              <w:pStyle w:val="rowtabella0"/>
              <w:jc w:val="center"/>
              <w:rPr>
                <w:color w:val="002060"/>
              </w:rPr>
            </w:pPr>
            <w:r w:rsidRPr="00306090">
              <w:rPr>
                <w:color w:val="002060"/>
              </w:rPr>
              <w:t>0</w:t>
            </w:r>
          </w:p>
        </w:tc>
      </w:tr>
    </w:tbl>
    <w:p w14:paraId="31051388" w14:textId="77777777" w:rsidR="00306090" w:rsidRPr="00306090" w:rsidRDefault="00306090" w:rsidP="00306090">
      <w:pPr>
        <w:pStyle w:val="breakline"/>
        <w:rPr>
          <w:rFonts w:eastAsiaTheme="minorEastAsia"/>
          <w:color w:val="002060"/>
        </w:rPr>
      </w:pPr>
    </w:p>
    <w:p w14:paraId="2ACB23F8" w14:textId="77777777" w:rsidR="00306090" w:rsidRPr="00306090" w:rsidRDefault="00306090" w:rsidP="00306090">
      <w:pPr>
        <w:pStyle w:val="breakline"/>
        <w:rPr>
          <w:color w:val="002060"/>
        </w:rPr>
      </w:pPr>
    </w:p>
    <w:p w14:paraId="4E2FB995" w14:textId="77777777" w:rsidR="00306090" w:rsidRPr="00306090" w:rsidRDefault="00306090" w:rsidP="00306090">
      <w:pPr>
        <w:pStyle w:val="sottotitolocampionato10"/>
        <w:rPr>
          <w:color w:val="002060"/>
        </w:rPr>
      </w:pPr>
      <w:r w:rsidRPr="00306090">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6090" w:rsidRPr="00306090" w14:paraId="6527F7B6" w14:textId="77777777" w:rsidTr="00A6047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F76D4" w14:textId="77777777" w:rsidR="00306090" w:rsidRPr="00306090" w:rsidRDefault="00306090" w:rsidP="00A6047E">
            <w:pPr>
              <w:pStyle w:val="headertabella0"/>
              <w:rPr>
                <w:color w:val="002060"/>
              </w:rPr>
            </w:pPr>
            <w:r w:rsidRPr="003060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E537E" w14:textId="77777777" w:rsidR="00306090" w:rsidRPr="00306090" w:rsidRDefault="00306090" w:rsidP="00A6047E">
            <w:pPr>
              <w:pStyle w:val="headertabella0"/>
              <w:rPr>
                <w:color w:val="002060"/>
              </w:rPr>
            </w:pPr>
            <w:r w:rsidRPr="003060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5F69F" w14:textId="77777777" w:rsidR="00306090" w:rsidRPr="00306090" w:rsidRDefault="00306090" w:rsidP="00A6047E">
            <w:pPr>
              <w:pStyle w:val="headertabella0"/>
              <w:rPr>
                <w:color w:val="002060"/>
              </w:rPr>
            </w:pPr>
            <w:r w:rsidRPr="003060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2F02D" w14:textId="77777777" w:rsidR="00306090" w:rsidRPr="00306090" w:rsidRDefault="00306090" w:rsidP="00A6047E">
            <w:pPr>
              <w:pStyle w:val="headertabella0"/>
              <w:rPr>
                <w:color w:val="002060"/>
              </w:rPr>
            </w:pPr>
            <w:r w:rsidRPr="003060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4D3F3" w14:textId="77777777" w:rsidR="00306090" w:rsidRPr="00306090" w:rsidRDefault="00306090" w:rsidP="00A6047E">
            <w:pPr>
              <w:pStyle w:val="headertabella0"/>
              <w:rPr>
                <w:color w:val="002060"/>
              </w:rPr>
            </w:pPr>
            <w:r w:rsidRPr="003060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3F6CF" w14:textId="77777777" w:rsidR="00306090" w:rsidRPr="00306090" w:rsidRDefault="00306090" w:rsidP="00A6047E">
            <w:pPr>
              <w:pStyle w:val="headertabella0"/>
              <w:rPr>
                <w:color w:val="002060"/>
              </w:rPr>
            </w:pPr>
            <w:r w:rsidRPr="003060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01B78" w14:textId="77777777" w:rsidR="00306090" w:rsidRPr="00306090" w:rsidRDefault="00306090" w:rsidP="00A6047E">
            <w:pPr>
              <w:pStyle w:val="headertabella0"/>
              <w:rPr>
                <w:color w:val="002060"/>
              </w:rPr>
            </w:pPr>
            <w:r w:rsidRPr="003060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AB43F" w14:textId="77777777" w:rsidR="00306090" w:rsidRPr="00306090" w:rsidRDefault="00306090" w:rsidP="00A6047E">
            <w:pPr>
              <w:pStyle w:val="headertabella0"/>
              <w:rPr>
                <w:color w:val="002060"/>
              </w:rPr>
            </w:pPr>
            <w:r w:rsidRPr="003060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19840" w14:textId="77777777" w:rsidR="00306090" w:rsidRPr="00306090" w:rsidRDefault="00306090" w:rsidP="00A6047E">
            <w:pPr>
              <w:pStyle w:val="headertabella0"/>
              <w:rPr>
                <w:color w:val="002060"/>
              </w:rPr>
            </w:pPr>
            <w:r w:rsidRPr="003060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A8E0A" w14:textId="77777777" w:rsidR="00306090" w:rsidRPr="00306090" w:rsidRDefault="00306090" w:rsidP="00A6047E">
            <w:pPr>
              <w:pStyle w:val="headertabella0"/>
              <w:rPr>
                <w:color w:val="002060"/>
              </w:rPr>
            </w:pPr>
            <w:r w:rsidRPr="00306090">
              <w:rPr>
                <w:color w:val="002060"/>
              </w:rPr>
              <w:t>PE</w:t>
            </w:r>
          </w:p>
        </w:tc>
      </w:tr>
      <w:tr w:rsidR="00306090" w:rsidRPr="00306090" w14:paraId="307A0BE5" w14:textId="77777777" w:rsidTr="00A6047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56F867" w14:textId="77777777" w:rsidR="00306090" w:rsidRPr="00306090" w:rsidRDefault="00306090" w:rsidP="00A6047E">
            <w:pPr>
              <w:pStyle w:val="rowtabella0"/>
              <w:rPr>
                <w:color w:val="002060"/>
              </w:rPr>
            </w:pPr>
            <w:r w:rsidRPr="00306090">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467DA" w14:textId="77777777" w:rsidR="00306090" w:rsidRPr="00306090" w:rsidRDefault="00306090" w:rsidP="00A6047E">
            <w:pPr>
              <w:pStyle w:val="rowtabella0"/>
              <w:jc w:val="center"/>
              <w:rPr>
                <w:color w:val="002060"/>
              </w:rPr>
            </w:pPr>
            <w:r w:rsidRPr="003060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0E744" w14:textId="77777777" w:rsidR="00306090" w:rsidRPr="00306090" w:rsidRDefault="00306090" w:rsidP="00A6047E">
            <w:pPr>
              <w:pStyle w:val="rowtabella0"/>
              <w:jc w:val="center"/>
              <w:rPr>
                <w:color w:val="002060"/>
              </w:rPr>
            </w:pPr>
            <w:r w:rsidRPr="003060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50A13" w14:textId="77777777" w:rsidR="00306090" w:rsidRPr="00306090" w:rsidRDefault="00306090" w:rsidP="00A6047E">
            <w:pPr>
              <w:pStyle w:val="rowtabella0"/>
              <w:jc w:val="center"/>
              <w:rPr>
                <w:color w:val="002060"/>
              </w:rPr>
            </w:pPr>
            <w:r w:rsidRPr="003060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043CE"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62BEC"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FE0C3" w14:textId="77777777" w:rsidR="00306090" w:rsidRPr="00306090" w:rsidRDefault="00306090" w:rsidP="00A6047E">
            <w:pPr>
              <w:pStyle w:val="rowtabella0"/>
              <w:jc w:val="center"/>
              <w:rPr>
                <w:color w:val="002060"/>
              </w:rPr>
            </w:pPr>
            <w:r w:rsidRPr="0030609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E857D" w14:textId="77777777" w:rsidR="00306090" w:rsidRPr="00306090" w:rsidRDefault="00306090" w:rsidP="00A6047E">
            <w:pPr>
              <w:pStyle w:val="rowtabella0"/>
              <w:jc w:val="center"/>
              <w:rPr>
                <w:color w:val="002060"/>
              </w:rPr>
            </w:pPr>
            <w:r w:rsidRPr="003060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3CE6D" w14:textId="77777777" w:rsidR="00306090" w:rsidRPr="00306090" w:rsidRDefault="00306090" w:rsidP="00A6047E">
            <w:pPr>
              <w:pStyle w:val="rowtabella0"/>
              <w:jc w:val="center"/>
              <w:rPr>
                <w:color w:val="002060"/>
              </w:rPr>
            </w:pPr>
            <w:r w:rsidRPr="0030609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2E00D" w14:textId="77777777" w:rsidR="00306090" w:rsidRPr="00306090" w:rsidRDefault="00306090" w:rsidP="00A6047E">
            <w:pPr>
              <w:pStyle w:val="rowtabella0"/>
              <w:jc w:val="center"/>
              <w:rPr>
                <w:color w:val="002060"/>
              </w:rPr>
            </w:pPr>
            <w:r w:rsidRPr="00306090">
              <w:rPr>
                <w:color w:val="002060"/>
              </w:rPr>
              <w:t>0</w:t>
            </w:r>
          </w:p>
        </w:tc>
      </w:tr>
      <w:tr w:rsidR="00306090" w:rsidRPr="00306090" w14:paraId="13A553E2"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271A5F" w14:textId="77777777" w:rsidR="00306090" w:rsidRPr="00306090" w:rsidRDefault="00306090" w:rsidP="00A6047E">
            <w:pPr>
              <w:pStyle w:val="rowtabella0"/>
              <w:rPr>
                <w:color w:val="002060"/>
                <w:lang w:val="en-US"/>
              </w:rPr>
            </w:pPr>
            <w:r w:rsidRPr="00306090">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B819B" w14:textId="77777777" w:rsidR="00306090" w:rsidRPr="00306090" w:rsidRDefault="00306090" w:rsidP="00A6047E">
            <w:pPr>
              <w:pStyle w:val="rowtabella0"/>
              <w:jc w:val="center"/>
              <w:rPr>
                <w:color w:val="002060"/>
              </w:rPr>
            </w:pPr>
            <w:r w:rsidRPr="003060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80202" w14:textId="77777777" w:rsidR="00306090" w:rsidRPr="00306090" w:rsidRDefault="00306090" w:rsidP="00A6047E">
            <w:pPr>
              <w:pStyle w:val="rowtabella0"/>
              <w:jc w:val="center"/>
              <w:rPr>
                <w:color w:val="002060"/>
              </w:rPr>
            </w:pPr>
            <w:r w:rsidRPr="003060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1D360" w14:textId="77777777" w:rsidR="00306090" w:rsidRPr="00306090" w:rsidRDefault="00306090" w:rsidP="00A6047E">
            <w:pPr>
              <w:pStyle w:val="rowtabella0"/>
              <w:jc w:val="center"/>
              <w:rPr>
                <w:color w:val="002060"/>
              </w:rPr>
            </w:pPr>
            <w:r w:rsidRPr="003060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7031D"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F1EF6"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3C2C0" w14:textId="77777777" w:rsidR="00306090" w:rsidRPr="00306090" w:rsidRDefault="00306090" w:rsidP="00A6047E">
            <w:pPr>
              <w:pStyle w:val="rowtabella0"/>
              <w:jc w:val="center"/>
              <w:rPr>
                <w:color w:val="002060"/>
              </w:rPr>
            </w:pPr>
            <w:r w:rsidRPr="0030609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3020F" w14:textId="77777777" w:rsidR="00306090" w:rsidRPr="00306090" w:rsidRDefault="00306090" w:rsidP="00A6047E">
            <w:pPr>
              <w:pStyle w:val="rowtabella0"/>
              <w:jc w:val="center"/>
              <w:rPr>
                <w:color w:val="002060"/>
              </w:rPr>
            </w:pPr>
            <w:r w:rsidRPr="003060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2F023" w14:textId="77777777" w:rsidR="00306090" w:rsidRPr="00306090" w:rsidRDefault="00306090" w:rsidP="00A6047E">
            <w:pPr>
              <w:pStyle w:val="rowtabella0"/>
              <w:jc w:val="center"/>
              <w:rPr>
                <w:color w:val="002060"/>
              </w:rPr>
            </w:pPr>
            <w:r w:rsidRPr="003060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33DC4" w14:textId="77777777" w:rsidR="00306090" w:rsidRPr="00306090" w:rsidRDefault="00306090" w:rsidP="00A6047E">
            <w:pPr>
              <w:pStyle w:val="rowtabella0"/>
              <w:jc w:val="center"/>
              <w:rPr>
                <w:color w:val="002060"/>
              </w:rPr>
            </w:pPr>
            <w:r w:rsidRPr="00306090">
              <w:rPr>
                <w:color w:val="002060"/>
              </w:rPr>
              <w:t>0</w:t>
            </w:r>
          </w:p>
        </w:tc>
      </w:tr>
      <w:tr w:rsidR="00306090" w:rsidRPr="00306090" w14:paraId="4499D6FA"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8FCA1C" w14:textId="77777777" w:rsidR="00306090" w:rsidRPr="00306090" w:rsidRDefault="00306090" w:rsidP="00A6047E">
            <w:pPr>
              <w:pStyle w:val="rowtabella0"/>
              <w:rPr>
                <w:color w:val="002060"/>
              </w:rPr>
            </w:pPr>
            <w:r w:rsidRPr="00306090">
              <w:rPr>
                <w:color w:val="002060"/>
              </w:rPr>
              <w:t xml:space="preserve">A.S.D. CALCIO </w:t>
            </w:r>
            <w:proofErr w:type="gramStart"/>
            <w:r w:rsidRPr="00306090">
              <w:rPr>
                <w:color w:val="002060"/>
              </w:rPr>
              <w:t>S.ELPIDIO</w:t>
            </w:r>
            <w:proofErr w:type="gramEnd"/>
            <w:r w:rsidRPr="00306090">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9792D" w14:textId="77777777" w:rsidR="00306090" w:rsidRPr="00306090" w:rsidRDefault="00306090" w:rsidP="00A6047E">
            <w:pPr>
              <w:pStyle w:val="rowtabella0"/>
              <w:jc w:val="center"/>
              <w:rPr>
                <w:color w:val="002060"/>
              </w:rPr>
            </w:pPr>
            <w:r w:rsidRPr="003060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A877E" w14:textId="77777777" w:rsidR="00306090" w:rsidRPr="00306090" w:rsidRDefault="00306090" w:rsidP="00A6047E">
            <w:pPr>
              <w:pStyle w:val="rowtabella0"/>
              <w:jc w:val="center"/>
              <w:rPr>
                <w:color w:val="002060"/>
              </w:rPr>
            </w:pPr>
            <w:r w:rsidRPr="003060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CC5F1" w14:textId="77777777" w:rsidR="00306090" w:rsidRPr="00306090" w:rsidRDefault="00306090" w:rsidP="00A6047E">
            <w:pPr>
              <w:pStyle w:val="rowtabella0"/>
              <w:jc w:val="center"/>
              <w:rPr>
                <w:color w:val="002060"/>
              </w:rPr>
            </w:pPr>
            <w:r w:rsidRPr="003060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267DE"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7AE21"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FF2D7" w14:textId="77777777" w:rsidR="00306090" w:rsidRPr="00306090" w:rsidRDefault="00306090" w:rsidP="00A6047E">
            <w:pPr>
              <w:pStyle w:val="rowtabella0"/>
              <w:jc w:val="center"/>
              <w:rPr>
                <w:color w:val="002060"/>
              </w:rPr>
            </w:pPr>
            <w:r w:rsidRPr="0030609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40D8E" w14:textId="77777777" w:rsidR="00306090" w:rsidRPr="00306090" w:rsidRDefault="00306090" w:rsidP="00A6047E">
            <w:pPr>
              <w:pStyle w:val="rowtabella0"/>
              <w:jc w:val="center"/>
              <w:rPr>
                <w:color w:val="002060"/>
              </w:rPr>
            </w:pPr>
            <w:r w:rsidRPr="003060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8C632" w14:textId="77777777" w:rsidR="00306090" w:rsidRPr="00306090" w:rsidRDefault="00306090" w:rsidP="00A6047E">
            <w:pPr>
              <w:pStyle w:val="rowtabella0"/>
              <w:jc w:val="center"/>
              <w:rPr>
                <w:color w:val="002060"/>
              </w:rPr>
            </w:pPr>
            <w:r w:rsidRPr="003060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83C31" w14:textId="77777777" w:rsidR="00306090" w:rsidRPr="00306090" w:rsidRDefault="00306090" w:rsidP="00A6047E">
            <w:pPr>
              <w:pStyle w:val="rowtabella0"/>
              <w:jc w:val="center"/>
              <w:rPr>
                <w:color w:val="002060"/>
              </w:rPr>
            </w:pPr>
            <w:r w:rsidRPr="00306090">
              <w:rPr>
                <w:color w:val="002060"/>
              </w:rPr>
              <w:t>0</w:t>
            </w:r>
          </w:p>
        </w:tc>
      </w:tr>
      <w:tr w:rsidR="00306090" w:rsidRPr="00306090" w14:paraId="3D24806B"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D910FB" w14:textId="77777777" w:rsidR="00306090" w:rsidRPr="00306090" w:rsidRDefault="00306090" w:rsidP="00A6047E">
            <w:pPr>
              <w:pStyle w:val="rowtabella0"/>
              <w:rPr>
                <w:color w:val="002060"/>
              </w:rPr>
            </w:pPr>
            <w:r w:rsidRPr="00306090">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D5710" w14:textId="77777777" w:rsidR="00306090" w:rsidRPr="00306090" w:rsidRDefault="00306090" w:rsidP="00A6047E">
            <w:pPr>
              <w:pStyle w:val="rowtabella0"/>
              <w:jc w:val="center"/>
              <w:rPr>
                <w:color w:val="002060"/>
              </w:rPr>
            </w:pPr>
            <w:r w:rsidRPr="003060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1A72E" w14:textId="77777777" w:rsidR="00306090" w:rsidRPr="00306090" w:rsidRDefault="00306090" w:rsidP="00A6047E">
            <w:pPr>
              <w:pStyle w:val="rowtabella0"/>
              <w:jc w:val="center"/>
              <w:rPr>
                <w:color w:val="002060"/>
              </w:rPr>
            </w:pPr>
            <w:r w:rsidRPr="003060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74330" w14:textId="77777777" w:rsidR="00306090" w:rsidRPr="00306090" w:rsidRDefault="00306090" w:rsidP="00A6047E">
            <w:pPr>
              <w:pStyle w:val="rowtabella0"/>
              <w:jc w:val="center"/>
              <w:rPr>
                <w:color w:val="002060"/>
              </w:rPr>
            </w:pPr>
            <w:r w:rsidRPr="003060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95A1D"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2BD8F"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F0B8A" w14:textId="77777777" w:rsidR="00306090" w:rsidRPr="00306090" w:rsidRDefault="00306090" w:rsidP="00A6047E">
            <w:pPr>
              <w:pStyle w:val="rowtabella0"/>
              <w:jc w:val="center"/>
              <w:rPr>
                <w:color w:val="002060"/>
              </w:rPr>
            </w:pPr>
            <w:r w:rsidRPr="0030609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A78E2" w14:textId="77777777" w:rsidR="00306090" w:rsidRPr="00306090" w:rsidRDefault="00306090" w:rsidP="00A6047E">
            <w:pPr>
              <w:pStyle w:val="rowtabella0"/>
              <w:jc w:val="center"/>
              <w:rPr>
                <w:color w:val="002060"/>
              </w:rPr>
            </w:pPr>
            <w:r w:rsidRPr="0030609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C6870"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F97EE" w14:textId="77777777" w:rsidR="00306090" w:rsidRPr="00306090" w:rsidRDefault="00306090" w:rsidP="00A6047E">
            <w:pPr>
              <w:pStyle w:val="rowtabella0"/>
              <w:jc w:val="center"/>
              <w:rPr>
                <w:color w:val="002060"/>
              </w:rPr>
            </w:pPr>
            <w:r w:rsidRPr="00306090">
              <w:rPr>
                <w:color w:val="002060"/>
              </w:rPr>
              <w:t>0</w:t>
            </w:r>
          </w:p>
        </w:tc>
      </w:tr>
      <w:tr w:rsidR="00306090" w:rsidRPr="00306090" w14:paraId="3224BFB8"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5F658F" w14:textId="77777777" w:rsidR="00306090" w:rsidRPr="00306090" w:rsidRDefault="00306090" w:rsidP="00A6047E">
            <w:pPr>
              <w:pStyle w:val="rowtabella0"/>
              <w:rPr>
                <w:color w:val="002060"/>
                <w:lang w:val="en-US"/>
              </w:rPr>
            </w:pPr>
            <w:r w:rsidRPr="00306090">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7ECE0" w14:textId="77777777" w:rsidR="00306090" w:rsidRPr="00306090" w:rsidRDefault="00306090" w:rsidP="00A6047E">
            <w:pPr>
              <w:pStyle w:val="rowtabella0"/>
              <w:jc w:val="center"/>
              <w:rPr>
                <w:color w:val="002060"/>
              </w:rPr>
            </w:pPr>
            <w:r w:rsidRPr="003060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7239E" w14:textId="77777777" w:rsidR="00306090" w:rsidRPr="00306090" w:rsidRDefault="00306090" w:rsidP="00A6047E">
            <w:pPr>
              <w:pStyle w:val="rowtabella0"/>
              <w:jc w:val="center"/>
              <w:rPr>
                <w:color w:val="002060"/>
              </w:rPr>
            </w:pPr>
            <w:r w:rsidRPr="003060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E40DC" w14:textId="77777777" w:rsidR="00306090" w:rsidRPr="00306090" w:rsidRDefault="00306090" w:rsidP="00A6047E">
            <w:pPr>
              <w:pStyle w:val="rowtabella0"/>
              <w:jc w:val="center"/>
              <w:rPr>
                <w:color w:val="002060"/>
              </w:rPr>
            </w:pPr>
            <w:r w:rsidRPr="003060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B174F"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9EDF1"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A11E4" w14:textId="77777777" w:rsidR="00306090" w:rsidRPr="00306090" w:rsidRDefault="00306090" w:rsidP="00A6047E">
            <w:pPr>
              <w:pStyle w:val="rowtabella0"/>
              <w:jc w:val="center"/>
              <w:rPr>
                <w:color w:val="002060"/>
              </w:rPr>
            </w:pPr>
            <w:r w:rsidRPr="0030609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D1B69" w14:textId="77777777" w:rsidR="00306090" w:rsidRPr="00306090" w:rsidRDefault="00306090" w:rsidP="00A6047E">
            <w:pPr>
              <w:pStyle w:val="rowtabella0"/>
              <w:jc w:val="center"/>
              <w:rPr>
                <w:color w:val="002060"/>
              </w:rPr>
            </w:pPr>
            <w:r w:rsidRPr="0030609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18534" w14:textId="77777777" w:rsidR="00306090" w:rsidRPr="00306090" w:rsidRDefault="00306090" w:rsidP="00A6047E">
            <w:pPr>
              <w:pStyle w:val="rowtabella0"/>
              <w:jc w:val="center"/>
              <w:rPr>
                <w:color w:val="002060"/>
              </w:rPr>
            </w:pPr>
            <w:r w:rsidRPr="003060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FF19B" w14:textId="77777777" w:rsidR="00306090" w:rsidRPr="00306090" w:rsidRDefault="00306090" w:rsidP="00A6047E">
            <w:pPr>
              <w:pStyle w:val="rowtabella0"/>
              <w:jc w:val="center"/>
              <w:rPr>
                <w:color w:val="002060"/>
              </w:rPr>
            </w:pPr>
            <w:r w:rsidRPr="00306090">
              <w:rPr>
                <w:color w:val="002060"/>
              </w:rPr>
              <w:t>0</w:t>
            </w:r>
          </w:p>
        </w:tc>
      </w:tr>
      <w:tr w:rsidR="00306090" w:rsidRPr="00306090" w14:paraId="5E352949"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DBCBB6" w14:textId="77777777" w:rsidR="00306090" w:rsidRPr="00306090" w:rsidRDefault="00306090" w:rsidP="00A6047E">
            <w:pPr>
              <w:pStyle w:val="rowtabella0"/>
              <w:rPr>
                <w:color w:val="002060"/>
              </w:rPr>
            </w:pPr>
            <w:r w:rsidRPr="0030609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2E519" w14:textId="77777777" w:rsidR="00306090" w:rsidRPr="00306090" w:rsidRDefault="00306090" w:rsidP="00A6047E">
            <w:pPr>
              <w:pStyle w:val="rowtabella0"/>
              <w:jc w:val="center"/>
              <w:rPr>
                <w:color w:val="002060"/>
              </w:rPr>
            </w:pPr>
            <w:r w:rsidRPr="003060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BE412" w14:textId="77777777" w:rsidR="00306090" w:rsidRPr="00306090" w:rsidRDefault="00306090" w:rsidP="00A6047E">
            <w:pPr>
              <w:pStyle w:val="rowtabella0"/>
              <w:jc w:val="center"/>
              <w:rPr>
                <w:color w:val="002060"/>
              </w:rPr>
            </w:pPr>
            <w:r w:rsidRPr="003060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96746" w14:textId="77777777" w:rsidR="00306090" w:rsidRPr="00306090" w:rsidRDefault="00306090" w:rsidP="00A6047E">
            <w:pPr>
              <w:pStyle w:val="rowtabella0"/>
              <w:jc w:val="center"/>
              <w:rPr>
                <w:color w:val="002060"/>
              </w:rPr>
            </w:pPr>
            <w:r w:rsidRPr="003060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BAF03"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5E3F9"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7B827" w14:textId="77777777" w:rsidR="00306090" w:rsidRPr="00306090" w:rsidRDefault="00306090" w:rsidP="00A6047E">
            <w:pPr>
              <w:pStyle w:val="rowtabella0"/>
              <w:jc w:val="center"/>
              <w:rPr>
                <w:color w:val="002060"/>
              </w:rPr>
            </w:pPr>
            <w:r w:rsidRPr="0030609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06AD6" w14:textId="77777777" w:rsidR="00306090" w:rsidRPr="00306090" w:rsidRDefault="00306090" w:rsidP="00A6047E">
            <w:pPr>
              <w:pStyle w:val="rowtabella0"/>
              <w:jc w:val="center"/>
              <w:rPr>
                <w:color w:val="002060"/>
              </w:rPr>
            </w:pPr>
            <w:r w:rsidRPr="003060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F7633" w14:textId="77777777" w:rsidR="00306090" w:rsidRPr="00306090" w:rsidRDefault="00306090" w:rsidP="00A6047E">
            <w:pPr>
              <w:pStyle w:val="rowtabella0"/>
              <w:jc w:val="center"/>
              <w:rPr>
                <w:color w:val="002060"/>
              </w:rPr>
            </w:pPr>
            <w:r w:rsidRPr="003060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64FEF" w14:textId="77777777" w:rsidR="00306090" w:rsidRPr="00306090" w:rsidRDefault="00306090" w:rsidP="00A6047E">
            <w:pPr>
              <w:pStyle w:val="rowtabella0"/>
              <w:jc w:val="center"/>
              <w:rPr>
                <w:color w:val="002060"/>
              </w:rPr>
            </w:pPr>
            <w:r w:rsidRPr="00306090">
              <w:rPr>
                <w:color w:val="002060"/>
              </w:rPr>
              <w:t>0</w:t>
            </w:r>
          </w:p>
        </w:tc>
      </w:tr>
      <w:tr w:rsidR="00306090" w:rsidRPr="00306090" w14:paraId="08829227"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7DCED4" w14:textId="77777777" w:rsidR="00306090" w:rsidRPr="005C693C" w:rsidRDefault="00306090" w:rsidP="00A6047E">
            <w:pPr>
              <w:pStyle w:val="rowtabella0"/>
              <w:rPr>
                <w:color w:val="002060"/>
              </w:rPr>
            </w:pPr>
            <w:r w:rsidRPr="005C693C">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477C7" w14:textId="77777777" w:rsidR="00306090" w:rsidRPr="00306090" w:rsidRDefault="00306090" w:rsidP="00A6047E">
            <w:pPr>
              <w:pStyle w:val="rowtabella0"/>
              <w:jc w:val="center"/>
              <w:rPr>
                <w:color w:val="002060"/>
              </w:rPr>
            </w:pPr>
            <w:r w:rsidRPr="003060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3E231" w14:textId="77777777" w:rsidR="00306090" w:rsidRPr="00306090" w:rsidRDefault="00306090" w:rsidP="00A6047E">
            <w:pPr>
              <w:pStyle w:val="rowtabella0"/>
              <w:jc w:val="center"/>
              <w:rPr>
                <w:color w:val="002060"/>
              </w:rPr>
            </w:pPr>
            <w:r w:rsidRPr="003060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91D8F" w14:textId="77777777" w:rsidR="00306090" w:rsidRPr="00306090" w:rsidRDefault="00306090" w:rsidP="00A6047E">
            <w:pPr>
              <w:pStyle w:val="rowtabella0"/>
              <w:jc w:val="center"/>
              <w:rPr>
                <w:color w:val="002060"/>
              </w:rPr>
            </w:pPr>
            <w:r w:rsidRPr="003060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FD3C8"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A1E2"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B291B" w14:textId="77777777" w:rsidR="00306090" w:rsidRPr="00306090" w:rsidRDefault="00306090" w:rsidP="00A6047E">
            <w:pPr>
              <w:pStyle w:val="rowtabella0"/>
              <w:jc w:val="center"/>
              <w:rPr>
                <w:color w:val="002060"/>
              </w:rPr>
            </w:pPr>
            <w:r w:rsidRPr="0030609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4A7A8" w14:textId="77777777" w:rsidR="00306090" w:rsidRPr="00306090" w:rsidRDefault="00306090" w:rsidP="00A6047E">
            <w:pPr>
              <w:pStyle w:val="rowtabella0"/>
              <w:jc w:val="center"/>
              <w:rPr>
                <w:color w:val="002060"/>
              </w:rPr>
            </w:pPr>
            <w:r w:rsidRPr="003060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0B060" w14:textId="77777777" w:rsidR="00306090" w:rsidRPr="00306090" w:rsidRDefault="00306090" w:rsidP="00A6047E">
            <w:pPr>
              <w:pStyle w:val="rowtabella0"/>
              <w:jc w:val="center"/>
              <w:rPr>
                <w:color w:val="002060"/>
              </w:rPr>
            </w:pPr>
            <w:r w:rsidRPr="003060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B0C45" w14:textId="77777777" w:rsidR="00306090" w:rsidRPr="00306090" w:rsidRDefault="00306090" w:rsidP="00A6047E">
            <w:pPr>
              <w:pStyle w:val="rowtabella0"/>
              <w:jc w:val="center"/>
              <w:rPr>
                <w:color w:val="002060"/>
              </w:rPr>
            </w:pPr>
            <w:r w:rsidRPr="00306090">
              <w:rPr>
                <w:color w:val="002060"/>
              </w:rPr>
              <w:t>0</w:t>
            </w:r>
          </w:p>
        </w:tc>
      </w:tr>
      <w:tr w:rsidR="00306090" w:rsidRPr="00306090" w14:paraId="7E2C0EFA"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2DA8E7" w14:textId="77777777" w:rsidR="00306090" w:rsidRPr="005C693C" w:rsidRDefault="00306090" w:rsidP="00A6047E">
            <w:pPr>
              <w:pStyle w:val="rowtabella0"/>
              <w:rPr>
                <w:color w:val="002060"/>
                <w:lang w:val="en-US"/>
              </w:rPr>
            </w:pPr>
            <w:r w:rsidRPr="005C693C">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56B61" w14:textId="77777777" w:rsidR="00306090" w:rsidRPr="00306090" w:rsidRDefault="00306090" w:rsidP="00A6047E">
            <w:pPr>
              <w:pStyle w:val="rowtabella0"/>
              <w:jc w:val="center"/>
              <w:rPr>
                <w:color w:val="002060"/>
              </w:rPr>
            </w:pPr>
            <w:r w:rsidRPr="003060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52A53" w14:textId="77777777" w:rsidR="00306090" w:rsidRPr="00306090" w:rsidRDefault="00306090" w:rsidP="00A6047E">
            <w:pPr>
              <w:pStyle w:val="rowtabella0"/>
              <w:jc w:val="center"/>
              <w:rPr>
                <w:color w:val="002060"/>
              </w:rPr>
            </w:pPr>
            <w:r w:rsidRPr="003060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593EF"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9133D"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3D5B7"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A9D0D" w14:textId="77777777" w:rsidR="00306090" w:rsidRPr="00306090" w:rsidRDefault="00306090" w:rsidP="00A6047E">
            <w:pPr>
              <w:pStyle w:val="rowtabella0"/>
              <w:jc w:val="center"/>
              <w:rPr>
                <w:color w:val="002060"/>
              </w:rPr>
            </w:pPr>
            <w:r w:rsidRPr="0030609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7F82E" w14:textId="77777777" w:rsidR="00306090" w:rsidRPr="00306090" w:rsidRDefault="00306090" w:rsidP="00A6047E">
            <w:pPr>
              <w:pStyle w:val="rowtabella0"/>
              <w:jc w:val="center"/>
              <w:rPr>
                <w:color w:val="002060"/>
              </w:rPr>
            </w:pPr>
            <w:r w:rsidRPr="0030609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8CB50" w14:textId="77777777" w:rsidR="00306090" w:rsidRPr="00306090" w:rsidRDefault="00306090" w:rsidP="00A6047E">
            <w:pPr>
              <w:pStyle w:val="rowtabella0"/>
              <w:jc w:val="center"/>
              <w:rPr>
                <w:color w:val="002060"/>
              </w:rPr>
            </w:pPr>
            <w:r w:rsidRPr="003060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C844A" w14:textId="77777777" w:rsidR="00306090" w:rsidRPr="00306090" w:rsidRDefault="00306090" w:rsidP="00A6047E">
            <w:pPr>
              <w:pStyle w:val="rowtabella0"/>
              <w:jc w:val="center"/>
              <w:rPr>
                <w:color w:val="002060"/>
              </w:rPr>
            </w:pPr>
            <w:r w:rsidRPr="00306090">
              <w:rPr>
                <w:color w:val="002060"/>
              </w:rPr>
              <w:t>0</w:t>
            </w:r>
          </w:p>
        </w:tc>
      </w:tr>
      <w:tr w:rsidR="00306090" w:rsidRPr="00306090" w14:paraId="79B61F2D"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479603" w14:textId="77777777" w:rsidR="00306090" w:rsidRPr="005C693C" w:rsidRDefault="00306090" w:rsidP="00A6047E">
            <w:pPr>
              <w:pStyle w:val="rowtabella0"/>
              <w:rPr>
                <w:color w:val="002060"/>
              </w:rPr>
            </w:pPr>
            <w:r w:rsidRPr="005C693C">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2E169" w14:textId="77777777" w:rsidR="00306090" w:rsidRPr="00306090" w:rsidRDefault="00306090" w:rsidP="00A6047E">
            <w:pPr>
              <w:pStyle w:val="rowtabella0"/>
              <w:jc w:val="center"/>
              <w:rPr>
                <w:color w:val="002060"/>
              </w:rPr>
            </w:pPr>
            <w:r w:rsidRPr="003060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E3768" w14:textId="77777777" w:rsidR="00306090" w:rsidRPr="00306090" w:rsidRDefault="00306090" w:rsidP="00A6047E">
            <w:pPr>
              <w:pStyle w:val="rowtabella0"/>
              <w:jc w:val="center"/>
              <w:rPr>
                <w:color w:val="002060"/>
              </w:rPr>
            </w:pPr>
            <w:r w:rsidRPr="003060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08ED0"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388F8"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A6FE7"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3DAA4" w14:textId="77777777" w:rsidR="00306090" w:rsidRPr="00306090" w:rsidRDefault="00306090" w:rsidP="00A6047E">
            <w:pPr>
              <w:pStyle w:val="rowtabella0"/>
              <w:jc w:val="center"/>
              <w:rPr>
                <w:color w:val="002060"/>
              </w:rPr>
            </w:pPr>
            <w:r w:rsidRPr="0030609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7AABA" w14:textId="77777777" w:rsidR="00306090" w:rsidRPr="00306090" w:rsidRDefault="00306090" w:rsidP="00A6047E">
            <w:pPr>
              <w:pStyle w:val="rowtabella0"/>
              <w:jc w:val="center"/>
              <w:rPr>
                <w:color w:val="002060"/>
              </w:rPr>
            </w:pPr>
            <w:r w:rsidRPr="003060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DAA04"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02C74" w14:textId="77777777" w:rsidR="00306090" w:rsidRPr="00306090" w:rsidRDefault="00306090" w:rsidP="00A6047E">
            <w:pPr>
              <w:pStyle w:val="rowtabella0"/>
              <w:jc w:val="center"/>
              <w:rPr>
                <w:color w:val="002060"/>
              </w:rPr>
            </w:pPr>
            <w:r w:rsidRPr="00306090">
              <w:rPr>
                <w:color w:val="002060"/>
              </w:rPr>
              <w:t>0</w:t>
            </w:r>
          </w:p>
        </w:tc>
      </w:tr>
      <w:tr w:rsidR="00306090" w:rsidRPr="00306090" w14:paraId="27A62DFC"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D6F4A9" w14:textId="77777777" w:rsidR="00306090" w:rsidRPr="005C693C" w:rsidRDefault="00306090" w:rsidP="00A6047E">
            <w:pPr>
              <w:pStyle w:val="rowtabella0"/>
              <w:rPr>
                <w:color w:val="002060"/>
              </w:rPr>
            </w:pPr>
            <w:r w:rsidRPr="005C693C">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4E638" w14:textId="77777777" w:rsidR="00306090" w:rsidRPr="00306090" w:rsidRDefault="00306090" w:rsidP="00A6047E">
            <w:pPr>
              <w:pStyle w:val="rowtabella0"/>
              <w:jc w:val="center"/>
              <w:rPr>
                <w:color w:val="002060"/>
              </w:rPr>
            </w:pPr>
            <w:r w:rsidRPr="003060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09842" w14:textId="77777777" w:rsidR="00306090" w:rsidRPr="00306090" w:rsidRDefault="00306090" w:rsidP="00A6047E">
            <w:pPr>
              <w:pStyle w:val="rowtabella0"/>
              <w:jc w:val="center"/>
              <w:rPr>
                <w:color w:val="002060"/>
              </w:rPr>
            </w:pPr>
            <w:r w:rsidRPr="003060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F25F"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7EA8D"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DD401" w14:textId="77777777" w:rsidR="00306090" w:rsidRPr="00306090" w:rsidRDefault="00306090" w:rsidP="00A6047E">
            <w:pPr>
              <w:pStyle w:val="rowtabella0"/>
              <w:jc w:val="center"/>
              <w:rPr>
                <w:color w:val="002060"/>
              </w:rPr>
            </w:pPr>
            <w:r w:rsidRPr="003060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AE75A" w14:textId="77777777" w:rsidR="00306090" w:rsidRPr="00306090" w:rsidRDefault="00306090" w:rsidP="00A6047E">
            <w:pPr>
              <w:pStyle w:val="rowtabella0"/>
              <w:jc w:val="center"/>
              <w:rPr>
                <w:color w:val="002060"/>
              </w:rPr>
            </w:pPr>
            <w:r w:rsidRPr="003060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A625B" w14:textId="77777777" w:rsidR="00306090" w:rsidRPr="00306090" w:rsidRDefault="00306090" w:rsidP="00A6047E">
            <w:pPr>
              <w:pStyle w:val="rowtabella0"/>
              <w:jc w:val="center"/>
              <w:rPr>
                <w:color w:val="002060"/>
              </w:rPr>
            </w:pPr>
            <w:r w:rsidRPr="0030609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BFDE0" w14:textId="77777777" w:rsidR="00306090" w:rsidRPr="00306090" w:rsidRDefault="00306090" w:rsidP="00A6047E">
            <w:pPr>
              <w:pStyle w:val="rowtabella0"/>
              <w:jc w:val="center"/>
              <w:rPr>
                <w:color w:val="002060"/>
              </w:rPr>
            </w:pPr>
            <w:r w:rsidRPr="0030609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7326C" w14:textId="77777777" w:rsidR="00306090" w:rsidRPr="00306090" w:rsidRDefault="00306090" w:rsidP="00A6047E">
            <w:pPr>
              <w:pStyle w:val="rowtabella0"/>
              <w:jc w:val="center"/>
              <w:rPr>
                <w:color w:val="002060"/>
              </w:rPr>
            </w:pPr>
            <w:r w:rsidRPr="00306090">
              <w:rPr>
                <w:color w:val="002060"/>
              </w:rPr>
              <w:t>0</w:t>
            </w:r>
          </w:p>
        </w:tc>
      </w:tr>
      <w:tr w:rsidR="00306090" w:rsidRPr="00306090" w14:paraId="1A089169"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3ED15F" w14:textId="77777777" w:rsidR="00306090" w:rsidRPr="005C693C" w:rsidRDefault="00306090" w:rsidP="00A6047E">
            <w:pPr>
              <w:pStyle w:val="rowtabella0"/>
              <w:rPr>
                <w:color w:val="002060"/>
                <w:lang w:val="en-US"/>
              </w:rPr>
            </w:pPr>
            <w:r w:rsidRPr="005C693C">
              <w:rPr>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30586" w14:textId="77777777" w:rsidR="00306090" w:rsidRPr="00306090" w:rsidRDefault="00306090" w:rsidP="00A6047E">
            <w:pPr>
              <w:pStyle w:val="rowtabella0"/>
              <w:jc w:val="center"/>
              <w:rPr>
                <w:color w:val="002060"/>
              </w:rPr>
            </w:pPr>
            <w:r w:rsidRPr="003060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7C19E" w14:textId="77777777" w:rsidR="00306090" w:rsidRPr="00306090" w:rsidRDefault="00306090" w:rsidP="00A6047E">
            <w:pPr>
              <w:pStyle w:val="rowtabella0"/>
              <w:jc w:val="center"/>
              <w:rPr>
                <w:color w:val="002060"/>
              </w:rPr>
            </w:pPr>
            <w:r w:rsidRPr="003060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B9F5E"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DB23D"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BA6E0" w14:textId="77777777" w:rsidR="00306090" w:rsidRPr="00306090" w:rsidRDefault="00306090" w:rsidP="00A6047E">
            <w:pPr>
              <w:pStyle w:val="rowtabella0"/>
              <w:jc w:val="center"/>
              <w:rPr>
                <w:color w:val="002060"/>
              </w:rPr>
            </w:pPr>
            <w:r w:rsidRPr="003060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DBB9D" w14:textId="77777777" w:rsidR="00306090" w:rsidRPr="00306090" w:rsidRDefault="00306090" w:rsidP="00A6047E">
            <w:pPr>
              <w:pStyle w:val="rowtabella0"/>
              <w:jc w:val="center"/>
              <w:rPr>
                <w:color w:val="002060"/>
              </w:rPr>
            </w:pPr>
            <w:r w:rsidRPr="0030609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34084" w14:textId="77777777" w:rsidR="00306090" w:rsidRPr="00306090" w:rsidRDefault="00306090" w:rsidP="00A6047E">
            <w:pPr>
              <w:pStyle w:val="rowtabella0"/>
              <w:jc w:val="center"/>
              <w:rPr>
                <w:color w:val="002060"/>
              </w:rPr>
            </w:pPr>
            <w:r w:rsidRPr="0030609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ED090" w14:textId="77777777" w:rsidR="00306090" w:rsidRPr="00306090" w:rsidRDefault="00306090" w:rsidP="00A6047E">
            <w:pPr>
              <w:pStyle w:val="rowtabella0"/>
              <w:jc w:val="center"/>
              <w:rPr>
                <w:color w:val="002060"/>
              </w:rPr>
            </w:pPr>
            <w:r w:rsidRPr="003060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3D829" w14:textId="77777777" w:rsidR="00306090" w:rsidRPr="00306090" w:rsidRDefault="00306090" w:rsidP="00A6047E">
            <w:pPr>
              <w:pStyle w:val="rowtabella0"/>
              <w:jc w:val="center"/>
              <w:rPr>
                <w:color w:val="002060"/>
              </w:rPr>
            </w:pPr>
            <w:r w:rsidRPr="00306090">
              <w:rPr>
                <w:color w:val="002060"/>
              </w:rPr>
              <w:t>0</w:t>
            </w:r>
          </w:p>
        </w:tc>
      </w:tr>
      <w:tr w:rsidR="00306090" w:rsidRPr="00306090" w14:paraId="6534AF5C"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F2DED" w14:textId="4A7CDD47" w:rsidR="00306090" w:rsidRPr="005C693C" w:rsidRDefault="00306090" w:rsidP="005C693C">
            <w:pPr>
              <w:pStyle w:val="breakline"/>
              <w:rPr>
                <w:rFonts w:ascii="Arial" w:hAnsi="Arial" w:cs="Arial"/>
                <w:color w:val="002060"/>
              </w:rPr>
            </w:pPr>
            <w:r w:rsidRPr="005C693C">
              <w:rPr>
                <w:rFonts w:ascii="Arial" w:hAnsi="Arial" w:cs="Arial"/>
                <w:color w:val="002060"/>
              </w:rPr>
              <w:t>A.S.D. NUOVA JUVENTINA FFC</w:t>
            </w:r>
            <w:r w:rsidR="005C693C" w:rsidRPr="005C693C">
              <w:rPr>
                <w:rFonts w:ascii="Arial" w:hAnsi="Arial" w:cs="Arial"/>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1D390" w14:textId="77777777" w:rsidR="00306090" w:rsidRPr="00306090" w:rsidRDefault="00306090" w:rsidP="00A6047E">
            <w:pPr>
              <w:pStyle w:val="rowtabella0"/>
              <w:jc w:val="center"/>
              <w:rPr>
                <w:color w:val="002060"/>
              </w:rPr>
            </w:pPr>
            <w:r w:rsidRPr="003060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DF575" w14:textId="77777777" w:rsidR="00306090" w:rsidRPr="00306090" w:rsidRDefault="00306090" w:rsidP="00A6047E">
            <w:pPr>
              <w:pStyle w:val="rowtabella0"/>
              <w:jc w:val="center"/>
              <w:rPr>
                <w:color w:val="002060"/>
              </w:rPr>
            </w:pPr>
            <w:r w:rsidRPr="003060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E618B"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0FBBE" w14:textId="77777777" w:rsidR="00306090" w:rsidRPr="00306090" w:rsidRDefault="00306090" w:rsidP="00A6047E">
            <w:pPr>
              <w:pStyle w:val="rowtabella0"/>
              <w:jc w:val="center"/>
              <w:rPr>
                <w:color w:val="002060"/>
              </w:rPr>
            </w:pPr>
            <w:r w:rsidRPr="003060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69798" w14:textId="77777777" w:rsidR="00306090" w:rsidRPr="00306090" w:rsidRDefault="00306090" w:rsidP="00A6047E">
            <w:pPr>
              <w:pStyle w:val="rowtabella0"/>
              <w:jc w:val="center"/>
              <w:rPr>
                <w:color w:val="002060"/>
              </w:rPr>
            </w:pPr>
            <w:r w:rsidRPr="003060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26773" w14:textId="77777777" w:rsidR="00306090" w:rsidRPr="00306090" w:rsidRDefault="00306090" w:rsidP="00A6047E">
            <w:pPr>
              <w:pStyle w:val="rowtabella0"/>
              <w:jc w:val="center"/>
              <w:rPr>
                <w:color w:val="002060"/>
              </w:rPr>
            </w:pPr>
            <w:r w:rsidRPr="0030609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7A0AF" w14:textId="77777777" w:rsidR="00306090" w:rsidRPr="00306090" w:rsidRDefault="00306090" w:rsidP="00A6047E">
            <w:pPr>
              <w:pStyle w:val="rowtabella0"/>
              <w:jc w:val="center"/>
              <w:rPr>
                <w:color w:val="002060"/>
              </w:rPr>
            </w:pPr>
            <w:r w:rsidRPr="0030609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C47CB" w14:textId="77777777" w:rsidR="00306090" w:rsidRPr="00306090" w:rsidRDefault="00306090" w:rsidP="00A6047E">
            <w:pPr>
              <w:pStyle w:val="rowtabella0"/>
              <w:jc w:val="center"/>
              <w:rPr>
                <w:color w:val="002060"/>
              </w:rPr>
            </w:pPr>
            <w:r w:rsidRPr="003060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B1800" w14:textId="77777777" w:rsidR="00306090" w:rsidRPr="00306090" w:rsidRDefault="00306090" w:rsidP="00A6047E">
            <w:pPr>
              <w:pStyle w:val="rowtabella0"/>
              <w:jc w:val="center"/>
              <w:rPr>
                <w:color w:val="002060"/>
              </w:rPr>
            </w:pPr>
            <w:r w:rsidRPr="00306090">
              <w:rPr>
                <w:color w:val="002060"/>
              </w:rPr>
              <w:t>0</w:t>
            </w:r>
          </w:p>
        </w:tc>
      </w:tr>
      <w:tr w:rsidR="00306090" w:rsidRPr="00306090" w14:paraId="2BE2AF58" w14:textId="77777777" w:rsidTr="00A6047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3843E6" w14:textId="77777777" w:rsidR="00306090" w:rsidRPr="00306090" w:rsidRDefault="00306090" w:rsidP="00A6047E">
            <w:pPr>
              <w:pStyle w:val="rowtabella0"/>
              <w:rPr>
                <w:color w:val="002060"/>
              </w:rPr>
            </w:pPr>
            <w:r w:rsidRPr="00306090">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1A279"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2E695" w14:textId="77777777" w:rsidR="00306090" w:rsidRPr="00306090" w:rsidRDefault="00306090" w:rsidP="00A6047E">
            <w:pPr>
              <w:pStyle w:val="rowtabella0"/>
              <w:jc w:val="center"/>
              <w:rPr>
                <w:color w:val="002060"/>
              </w:rPr>
            </w:pPr>
            <w:r w:rsidRPr="003060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4A7CF" w14:textId="77777777" w:rsidR="00306090" w:rsidRPr="00306090" w:rsidRDefault="00306090" w:rsidP="00A6047E">
            <w:pPr>
              <w:pStyle w:val="rowtabella0"/>
              <w:jc w:val="center"/>
              <w:rPr>
                <w:color w:val="002060"/>
              </w:rPr>
            </w:pPr>
            <w:r w:rsidRPr="003060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6AD8E" w14:textId="77777777" w:rsidR="00306090" w:rsidRPr="00306090" w:rsidRDefault="00306090" w:rsidP="00A6047E">
            <w:pPr>
              <w:pStyle w:val="rowtabella0"/>
              <w:jc w:val="center"/>
              <w:rPr>
                <w:color w:val="002060"/>
              </w:rPr>
            </w:pPr>
            <w:r w:rsidRPr="003060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CF615" w14:textId="77777777" w:rsidR="00306090" w:rsidRPr="00306090" w:rsidRDefault="00306090" w:rsidP="00A6047E">
            <w:pPr>
              <w:pStyle w:val="rowtabella0"/>
              <w:jc w:val="center"/>
              <w:rPr>
                <w:color w:val="002060"/>
              </w:rPr>
            </w:pPr>
            <w:r w:rsidRPr="003060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940C5" w14:textId="77777777" w:rsidR="00306090" w:rsidRPr="00306090" w:rsidRDefault="00306090" w:rsidP="00A6047E">
            <w:pPr>
              <w:pStyle w:val="rowtabella0"/>
              <w:jc w:val="center"/>
              <w:rPr>
                <w:color w:val="002060"/>
              </w:rPr>
            </w:pPr>
            <w:r w:rsidRPr="003060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6A7CC" w14:textId="77777777" w:rsidR="00306090" w:rsidRPr="00306090" w:rsidRDefault="00306090" w:rsidP="00A6047E">
            <w:pPr>
              <w:pStyle w:val="rowtabella0"/>
              <w:jc w:val="center"/>
              <w:rPr>
                <w:color w:val="002060"/>
              </w:rPr>
            </w:pPr>
            <w:r w:rsidRPr="0030609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01BF9" w14:textId="77777777" w:rsidR="00306090" w:rsidRPr="00306090" w:rsidRDefault="00306090" w:rsidP="00A6047E">
            <w:pPr>
              <w:pStyle w:val="rowtabella0"/>
              <w:jc w:val="center"/>
              <w:rPr>
                <w:color w:val="002060"/>
              </w:rPr>
            </w:pPr>
            <w:r w:rsidRPr="0030609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D14A" w14:textId="77777777" w:rsidR="00306090" w:rsidRPr="00306090" w:rsidRDefault="00306090" w:rsidP="00A6047E">
            <w:pPr>
              <w:pStyle w:val="rowtabella0"/>
              <w:jc w:val="center"/>
              <w:rPr>
                <w:color w:val="002060"/>
              </w:rPr>
            </w:pPr>
            <w:r w:rsidRPr="00306090">
              <w:rPr>
                <w:color w:val="002060"/>
              </w:rPr>
              <w:t>0</w:t>
            </w:r>
          </w:p>
        </w:tc>
      </w:tr>
    </w:tbl>
    <w:p w14:paraId="326D83EF" w14:textId="77777777" w:rsidR="00306090" w:rsidRPr="00306090" w:rsidRDefault="00306090" w:rsidP="00306090">
      <w:pPr>
        <w:pStyle w:val="breakline"/>
        <w:rPr>
          <w:rFonts w:eastAsiaTheme="minorEastAsia"/>
          <w:color w:val="002060"/>
        </w:rPr>
      </w:pPr>
    </w:p>
    <w:p w14:paraId="2E6B2DCF" w14:textId="77777777" w:rsidR="00306090" w:rsidRPr="00306090" w:rsidRDefault="00306090" w:rsidP="00306090">
      <w:pPr>
        <w:pStyle w:val="breakline"/>
        <w:rPr>
          <w:color w:val="002060"/>
        </w:rPr>
      </w:pPr>
    </w:p>
    <w:p w14:paraId="60C92AB3" w14:textId="77777777" w:rsidR="00306090" w:rsidRPr="00306090" w:rsidRDefault="00306090" w:rsidP="00306090">
      <w:pPr>
        <w:pStyle w:val="sottotitolocampionato10"/>
        <w:rPr>
          <w:color w:val="002060"/>
        </w:rPr>
      </w:pPr>
      <w:r w:rsidRPr="00306090">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6090" w:rsidRPr="005C693C" w14:paraId="391D0053" w14:textId="77777777" w:rsidTr="00A6047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80054" w14:textId="77777777" w:rsidR="00306090" w:rsidRPr="005C693C" w:rsidRDefault="00306090" w:rsidP="00A6047E">
            <w:pPr>
              <w:pStyle w:val="headertabella0"/>
              <w:rPr>
                <w:color w:val="002060"/>
              </w:rPr>
            </w:pPr>
            <w:r w:rsidRPr="005C693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14E30" w14:textId="77777777" w:rsidR="00306090" w:rsidRPr="005C693C" w:rsidRDefault="00306090" w:rsidP="00A6047E">
            <w:pPr>
              <w:pStyle w:val="headertabella0"/>
              <w:rPr>
                <w:color w:val="002060"/>
              </w:rPr>
            </w:pPr>
            <w:r w:rsidRPr="005C693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15FB4" w14:textId="77777777" w:rsidR="00306090" w:rsidRPr="005C693C" w:rsidRDefault="00306090" w:rsidP="00A6047E">
            <w:pPr>
              <w:pStyle w:val="headertabella0"/>
              <w:rPr>
                <w:color w:val="002060"/>
              </w:rPr>
            </w:pPr>
            <w:r w:rsidRPr="005C693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1552E" w14:textId="77777777" w:rsidR="00306090" w:rsidRPr="005C693C" w:rsidRDefault="00306090" w:rsidP="00A6047E">
            <w:pPr>
              <w:pStyle w:val="headertabella0"/>
              <w:rPr>
                <w:color w:val="002060"/>
              </w:rPr>
            </w:pPr>
            <w:r w:rsidRPr="005C693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DA8EB" w14:textId="77777777" w:rsidR="00306090" w:rsidRPr="005C693C" w:rsidRDefault="00306090" w:rsidP="00A6047E">
            <w:pPr>
              <w:pStyle w:val="headertabella0"/>
              <w:rPr>
                <w:color w:val="002060"/>
              </w:rPr>
            </w:pPr>
            <w:r w:rsidRPr="005C693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605BB" w14:textId="77777777" w:rsidR="00306090" w:rsidRPr="005C693C" w:rsidRDefault="00306090" w:rsidP="00A6047E">
            <w:pPr>
              <w:pStyle w:val="headertabella0"/>
              <w:rPr>
                <w:color w:val="002060"/>
              </w:rPr>
            </w:pPr>
            <w:r w:rsidRPr="005C693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69FEA" w14:textId="77777777" w:rsidR="00306090" w:rsidRPr="005C693C" w:rsidRDefault="00306090" w:rsidP="00A6047E">
            <w:pPr>
              <w:pStyle w:val="headertabella0"/>
              <w:rPr>
                <w:color w:val="002060"/>
              </w:rPr>
            </w:pPr>
            <w:r w:rsidRPr="005C693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1AAB3" w14:textId="77777777" w:rsidR="00306090" w:rsidRPr="005C693C" w:rsidRDefault="00306090" w:rsidP="00A6047E">
            <w:pPr>
              <w:pStyle w:val="headertabella0"/>
              <w:rPr>
                <w:color w:val="002060"/>
              </w:rPr>
            </w:pPr>
            <w:r w:rsidRPr="005C693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E74F0" w14:textId="77777777" w:rsidR="00306090" w:rsidRPr="005C693C" w:rsidRDefault="00306090" w:rsidP="00A6047E">
            <w:pPr>
              <w:pStyle w:val="headertabella0"/>
              <w:rPr>
                <w:color w:val="002060"/>
              </w:rPr>
            </w:pPr>
            <w:r w:rsidRPr="005C693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8E1D8" w14:textId="77777777" w:rsidR="00306090" w:rsidRPr="005C693C" w:rsidRDefault="00306090" w:rsidP="00A6047E">
            <w:pPr>
              <w:pStyle w:val="headertabella0"/>
              <w:rPr>
                <w:color w:val="002060"/>
              </w:rPr>
            </w:pPr>
            <w:r w:rsidRPr="005C693C">
              <w:rPr>
                <w:color w:val="002060"/>
              </w:rPr>
              <w:t>PE</w:t>
            </w:r>
          </w:p>
        </w:tc>
      </w:tr>
      <w:tr w:rsidR="00306090" w:rsidRPr="005C693C" w14:paraId="40C25355" w14:textId="77777777" w:rsidTr="00A6047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A2365D" w14:textId="77777777" w:rsidR="00306090" w:rsidRPr="005C693C" w:rsidRDefault="00306090" w:rsidP="00A6047E">
            <w:pPr>
              <w:pStyle w:val="rowtabella0"/>
              <w:rPr>
                <w:color w:val="002060"/>
              </w:rPr>
            </w:pPr>
            <w:r w:rsidRPr="005C693C">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C48D3" w14:textId="77777777" w:rsidR="00306090" w:rsidRPr="005C693C" w:rsidRDefault="00306090" w:rsidP="00A6047E">
            <w:pPr>
              <w:pStyle w:val="rowtabella0"/>
              <w:jc w:val="center"/>
              <w:rPr>
                <w:color w:val="002060"/>
              </w:rPr>
            </w:pPr>
            <w:r w:rsidRPr="005C693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2CBF3" w14:textId="77777777" w:rsidR="00306090" w:rsidRPr="005C693C" w:rsidRDefault="00306090" w:rsidP="00A6047E">
            <w:pPr>
              <w:pStyle w:val="rowtabella0"/>
              <w:jc w:val="center"/>
              <w:rPr>
                <w:color w:val="002060"/>
              </w:rPr>
            </w:pPr>
            <w:r w:rsidRPr="005C693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70882" w14:textId="77777777" w:rsidR="00306090" w:rsidRPr="005C693C" w:rsidRDefault="00306090" w:rsidP="00A6047E">
            <w:pPr>
              <w:pStyle w:val="rowtabella0"/>
              <w:jc w:val="center"/>
              <w:rPr>
                <w:color w:val="002060"/>
              </w:rPr>
            </w:pPr>
            <w:r w:rsidRPr="005C69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5E42" w14:textId="77777777" w:rsidR="00306090" w:rsidRPr="005C693C" w:rsidRDefault="00306090" w:rsidP="00A6047E">
            <w:pPr>
              <w:pStyle w:val="rowtabella0"/>
              <w:jc w:val="center"/>
              <w:rPr>
                <w:color w:val="002060"/>
              </w:rPr>
            </w:pPr>
            <w:r w:rsidRPr="005C69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2ED8E" w14:textId="77777777" w:rsidR="00306090" w:rsidRPr="005C693C" w:rsidRDefault="00306090" w:rsidP="00A6047E">
            <w:pPr>
              <w:pStyle w:val="rowtabella0"/>
              <w:jc w:val="center"/>
              <w:rPr>
                <w:color w:val="002060"/>
              </w:rPr>
            </w:pPr>
            <w:r w:rsidRPr="005C693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49C9" w14:textId="77777777" w:rsidR="00306090" w:rsidRPr="005C693C" w:rsidRDefault="00306090" w:rsidP="00A6047E">
            <w:pPr>
              <w:pStyle w:val="rowtabella0"/>
              <w:jc w:val="center"/>
              <w:rPr>
                <w:color w:val="002060"/>
              </w:rPr>
            </w:pPr>
            <w:r w:rsidRPr="005C693C">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B7EC2" w14:textId="77777777" w:rsidR="00306090" w:rsidRPr="005C693C" w:rsidRDefault="00306090" w:rsidP="00A6047E">
            <w:pPr>
              <w:pStyle w:val="rowtabella0"/>
              <w:jc w:val="center"/>
              <w:rPr>
                <w:color w:val="002060"/>
              </w:rPr>
            </w:pPr>
            <w:r w:rsidRPr="005C693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AB10B" w14:textId="77777777" w:rsidR="00306090" w:rsidRPr="005C693C" w:rsidRDefault="00306090" w:rsidP="00A6047E">
            <w:pPr>
              <w:pStyle w:val="rowtabella0"/>
              <w:jc w:val="center"/>
              <w:rPr>
                <w:color w:val="002060"/>
              </w:rPr>
            </w:pPr>
            <w:r w:rsidRPr="005C693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6C14B" w14:textId="77777777" w:rsidR="00306090" w:rsidRPr="005C693C" w:rsidRDefault="00306090" w:rsidP="00A6047E">
            <w:pPr>
              <w:pStyle w:val="rowtabella0"/>
              <w:jc w:val="center"/>
              <w:rPr>
                <w:color w:val="002060"/>
              </w:rPr>
            </w:pPr>
            <w:r w:rsidRPr="005C693C">
              <w:rPr>
                <w:color w:val="002060"/>
              </w:rPr>
              <w:t>0</w:t>
            </w:r>
          </w:p>
        </w:tc>
      </w:tr>
      <w:tr w:rsidR="00306090" w:rsidRPr="005C693C" w14:paraId="1BB74885"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3ABBB" w14:textId="77777777" w:rsidR="00306090" w:rsidRPr="005C693C" w:rsidRDefault="00306090" w:rsidP="00A6047E">
            <w:pPr>
              <w:pStyle w:val="rowtabella0"/>
              <w:rPr>
                <w:color w:val="002060"/>
              </w:rPr>
            </w:pPr>
            <w:r w:rsidRPr="005C693C">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02C8D" w14:textId="77777777" w:rsidR="00306090" w:rsidRPr="005C693C" w:rsidRDefault="00306090" w:rsidP="00A6047E">
            <w:pPr>
              <w:pStyle w:val="rowtabella0"/>
              <w:jc w:val="center"/>
              <w:rPr>
                <w:color w:val="002060"/>
              </w:rPr>
            </w:pPr>
            <w:r w:rsidRPr="005C693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A1496" w14:textId="77777777" w:rsidR="00306090" w:rsidRPr="005C693C" w:rsidRDefault="00306090" w:rsidP="00A6047E">
            <w:pPr>
              <w:pStyle w:val="rowtabella0"/>
              <w:jc w:val="center"/>
              <w:rPr>
                <w:color w:val="002060"/>
              </w:rPr>
            </w:pPr>
            <w:r w:rsidRPr="005C69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47F9C" w14:textId="77777777" w:rsidR="00306090" w:rsidRPr="005C693C" w:rsidRDefault="00306090" w:rsidP="00A6047E">
            <w:pPr>
              <w:pStyle w:val="rowtabella0"/>
              <w:jc w:val="center"/>
              <w:rPr>
                <w:color w:val="002060"/>
              </w:rPr>
            </w:pPr>
            <w:r w:rsidRPr="005C693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0313A" w14:textId="77777777" w:rsidR="00306090" w:rsidRPr="005C693C" w:rsidRDefault="00306090" w:rsidP="00A6047E">
            <w:pPr>
              <w:pStyle w:val="rowtabella0"/>
              <w:jc w:val="center"/>
              <w:rPr>
                <w:color w:val="002060"/>
              </w:rPr>
            </w:pPr>
            <w:r w:rsidRPr="005C693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D68B1" w14:textId="77777777" w:rsidR="00306090" w:rsidRPr="005C693C" w:rsidRDefault="00306090" w:rsidP="00A6047E">
            <w:pPr>
              <w:pStyle w:val="rowtabella0"/>
              <w:jc w:val="center"/>
              <w:rPr>
                <w:color w:val="002060"/>
              </w:rPr>
            </w:pPr>
            <w:r w:rsidRPr="005C69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63A58" w14:textId="77777777" w:rsidR="00306090" w:rsidRPr="005C693C" w:rsidRDefault="00306090" w:rsidP="00A6047E">
            <w:pPr>
              <w:pStyle w:val="rowtabella0"/>
              <w:jc w:val="center"/>
              <w:rPr>
                <w:color w:val="002060"/>
              </w:rPr>
            </w:pPr>
            <w:r w:rsidRPr="005C693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93F52" w14:textId="77777777" w:rsidR="00306090" w:rsidRPr="005C693C" w:rsidRDefault="00306090" w:rsidP="00A6047E">
            <w:pPr>
              <w:pStyle w:val="rowtabella0"/>
              <w:jc w:val="center"/>
              <w:rPr>
                <w:color w:val="002060"/>
              </w:rPr>
            </w:pPr>
            <w:r w:rsidRPr="005C693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F28A6" w14:textId="77777777" w:rsidR="00306090" w:rsidRPr="005C693C" w:rsidRDefault="00306090" w:rsidP="00A6047E">
            <w:pPr>
              <w:pStyle w:val="rowtabella0"/>
              <w:jc w:val="center"/>
              <w:rPr>
                <w:color w:val="002060"/>
              </w:rPr>
            </w:pPr>
            <w:r w:rsidRPr="005C693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72585" w14:textId="77777777" w:rsidR="00306090" w:rsidRPr="005C693C" w:rsidRDefault="00306090" w:rsidP="00A6047E">
            <w:pPr>
              <w:pStyle w:val="rowtabella0"/>
              <w:jc w:val="center"/>
              <w:rPr>
                <w:color w:val="002060"/>
              </w:rPr>
            </w:pPr>
            <w:r w:rsidRPr="005C693C">
              <w:rPr>
                <w:color w:val="002060"/>
              </w:rPr>
              <w:t>0</w:t>
            </w:r>
          </w:p>
        </w:tc>
      </w:tr>
      <w:tr w:rsidR="00306090" w:rsidRPr="005C693C" w14:paraId="1F8F1E1E"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5D627" w14:textId="77777777" w:rsidR="00306090" w:rsidRPr="005C693C" w:rsidRDefault="00306090" w:rsidP="00A6047E">
            <w:pPr>
              <w:pStyle w:val="rowtabella0"/>
              <w:rPr>
                <w:color w:val="002060"/>
              </w:rPr>
            </w:pPr>
            <w:r w:rsidRPr="005C693C">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58D15" w14:textId="77777777" w:rsidR="00306090" w:rsidRPr="005C693C" w:rsidRDefault="00306090" w:rsidP="00A6047E">
            <w:pPr>
              <w:pStyle w:val="rowtabella0"/>
              <w:jc w:val="center"/>
              <w:rPr>
                <w:color w:val="002060"/>
              </w:rPr>
            </w:pPr>
            <w:r w:rsidRPr="005C693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21C39" w14:textId="77777777" w:rsidR="00306090" w:rsidRPr="005C693C" w:rsidRDefault="00306090" w:rsidP="00A6047E">
            <w:pPr>
              <w:pStyle w:val="rowtabella0"/>
              <w:jc w:val="center"/>
              <w:rPr>
                <w:color w:val="002060"/>
              </w:rPr>
            </w:pPr>
            <w:r w:rsidRPr="005C69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17606" w14:textId="77777777" w:rsidR="00306090" w:rsidRPr="005C693C" w:rsidRDefault="00306090" w:rsidP="00A6047E">
            <w:pPr>
              <w:pStyle w:val="rowtabella0"/>
              <w:jc w:val="center"/>
              <w:rPr>
                <w:color w:val="002060"/>
              </w:rPr>
            </w:pPr>
            <w:r w:rsidRPr="005C693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98A51" w14:textId="77777777" w:rsidR="00306090" w:rsidRPr="005C693C" w:rsidRDefault="00306090" w:rsidP="00A6047E">
            <w:pPr>
              <w:pStyle w:val="rowtabella0"/>
              <w:jc w:val="center"/>
              <w:rPr>
                <w:color w:val="002060"/>
              </w:rPr>
            </w:pPr>
            <w:r w:rsidRPr="005C693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BF981" w14:textId="77777777" w:rsidR="00306090" w:rsidRPr="005C693C" w:rsidRDefault="00306090" w:rsidP="00A6047E">
            <w:pPr>
              <w:pStyle w:val="rowtabella0"/>
              <w:jc w:val="center"/>
              <w:rPr>
                <w:color w:val="002060"/>
              </w:rPr>
            </w:pPr>
            <w:r w:rsidRPr="005C693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F868E" w14:textId="77777777" w:rsidR="00306090" w:rsidRPr="005C693C" w:rsidRDefault="00306090" w:rsidP="00A6047E">
            <w:pPr>
              <w:pStyle w:val="rowtabella0"/>
              <w:jc w:val="center"/>
              <w:rPr>
                <w:color w:val="002060"/>
              </w:rPr>
            </w:pPr>
            <w:r w:rsidRPr="005C693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9D460" w14:textId="77777777" w:rsidR="00306090" w:rsidRPr="005C693C" w:rsidRDefault="00306090" w:rsidP="00A6047E">
            <w:pPr>
              <w:pStyle w:val="rowtabella0"/>
              <w:jc w:val="center"/>
              <w:rPr>
                <w:color w:val="002060"/>
              </w:rPr>
            </w:pPr>
            <w:r w:rsidRPr="005C693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511BD" w14:textId="77777777" w:rsidR="00306090" w:rsidRPr="005C693C" w:rsidRDefault="00306090" w:rsidP="00A6047E">
            <w:pPr>
              <w:pStyle w:val="rowtabella0"/>
              <w:jc w:val="center"/>
              <w:rPr>
                <w:color w:val="002060"/>
              </w:rPr>
            </w:pPr>
            <w:r w:rsidRPr="005C693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62F3E" w14:textId="77777777" w:rsidR="00306090" w:rsidRPr="005C693C" w:rsidRDefault="00306090" w:rsidP="00A6047E">
            <w:pPr>
              <w:pStyle w:val="rowtabella0"/>
              <w:jc w:val="center"/>
              <w:rPr>
                <w:color w:val="002060"/>
              </w:rPr>
            </w:pPr>
            <w:r w:rsidRPr="005C693C">
              <w:rPr>
                <w:color w:val="002060"/>
              </w:rPr>
              <w:t>0</w:t>
            </w:r>
          </w:p>
        </w:tc>
      </w:tr>
      <w:tr w:rsidR="00306090" w:rsidRPr="005C693C" w14:paraId="6F7C152E"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831F09" w14:textId="77777777" w:rsidR="00306090" w:rsidRPr="005C693C" w:rsidRDefault="00306090" w:rsidP="00A6047E">
            <w:pPr>
              <w:pStyle w:val="rowtabella0"/>
              <w:rPr>
                <w:color w:val="002060"/>
              </w:rPr>
            </w:pPr>
            <w:r w:rsidRPr="005C693C">
              <w:rPr>
                <w:color w:val="002060"/>
              </w:rPr>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A8A6A" w14:textId="77777777" w:rsidR="00306090" w:rsidRPr="005C693C" w:rsidRDefault="00306090" w:rsidP="00A6047E">
            <w:pPr>
              <w:pStyle w:val="rowtabella0"/>
              <w:jc w:val="center"/>
              <w:rPr>
                <w:color w:val="002060"/>
              </w:rPr>
            </w:pPr>
            <w:r w:rsidRPr="005C693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CDECC" w14:textId="77777777" w:rsidR="00306090" w:rsidRPr="005C693C" w:rsidRDefault="00306090" w:rsidP="00A6047E">
            <w:pPr>
              <w:pStyle w:val="rowtabella0"/>
              <w:jc w:val="center"/>
              <w:rPr>
                <w:color w:val="002060"/>
              </w:rPr>
            </w:pPr>
            <w:r w:rsidRPr="005C69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C0D3B" w14:textId="77777777" w:rsidR="00306090" w:rsidRPr="005C693C" w:rsidRDefault="00306090" w:rsidP="00A6047E">
            <w:pPr>
              <w:pStyle w:val="rowtabella0"/>
              <w:jc w:val="center"/>
              <w:rPr>
                <w:color w:val="002060"/>
              </w:rPr>
            </w:pPr>
            <w:r w:rsidRPr="005C693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45119" w14:textId="77777777" w:rsidR="00306090" w:rsidRPr="005C693C" w:rsidRDefault="00306090" w:rsidP="00A6047E">
            <w:pPr>
              <w:pStyle w:val="rowtabella0"/>
              <w:jc w:val="center"/>
              <w:rPr>
                <w:color w:val="002060"/>
              </w:rPr>
            </w:pPr>
            <w:r w:rsidRPr="005C693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7FC8E" w14:textId="77777777" w:rsidR="00306090" w:rsidRPr="005C693C" w:rsidRDefault="00306090" w:rsidP="00A6047E">
            <w:pPr>
              <w:pStyle w:val="rowtabella0"/>
              <w:jc w:val="center"/>
              <w:rPr>
                <w:color w:val="002060"/>
              </w:rPr>
            </w:pPr>
            <w:r w:rsidRPr="005C693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0B092" w14:textId="77777777" w:rsidR="00306090" w:rsidRPr="005C693C" w:rsidRDefault="00306090" w:rsidP="00A6047E">
            <w:pPr>
              <w:pStyle w:val="rowtabella0"/>
              <w:jc w:val="center"/>
              <w:rPr>
                <w:color w:val="002060"/>
              </w:rPr>
            </w:pPr>
            <w:r w:rsidRPr="005C693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2BAD7" w14:textId="77777777" w:rsidR="00306090" w:rsidRPr="005C693C" w:rsidRDefault="00306090" w:rsidP="00A6047E">
            <w:pPr>
              <w:pStyle w:val="rowtabella0"/>
              <w:jc w:val="center"/>
              <w:rPr>
                <w:color w:val="002060"/>
              </w:rPr>
            </w:pPr>
            <w:r w:rsidRPr="005C693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68FDC" w14:textId="77777777" w:rsidR="00306090" w:rsidRPr="005C693C" w:rsidRDefault="00306090" w:rsidP="00A6047E">
            <w:pPr>
              <w:pStyle w:val="rowtabella0"/>
              <w:jc w:val="center"/>
              <w:rPr>
                <w:color w:val="002060"/>
              </w:rPr>
            </w:pPr>
            <w:r w:rsidRPr="005C693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9EF3F" w14:textId="77777777" w:rsidR="00306090" w:rsidRPr="005C693C" w:rsidRDefault="00306090" w:rsidP="00A6047E">
            <w:pPr>
              <w:pStyle w:val="rowtabella0"/>
              <w:jc w:val="center"/>
              <w:rPr>
                <w:color w:val="002060"/>
              </w:rPr>
            </w:pPr>
            <w:r w:rsidRPr="005C693C">
              <w:rPr>
                <w:color w:val="002060"/>
              </w:rPr>
              <w:t>0</w:t>
            </w:r>
          </w:p>
        </w:tc>
      </w:tr>
      <w:tr w:rsidR="00306090" w:rsidRPr="005C693C" w14:paraId="7D6D9710"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4588FD" w14:textId="77777777" w:rsidR="00306090" w:rsidRPr="005C693C" w:rsidRDefault="00306090" w:rsidP="00A6047E">
            <w:pPr>
              <w:pStyle w:val="rowtabella0"/>
              <w:rPr>
                <w:color w:val="002060"/>
              </w:rPr>
            </w:pPr>
            <w:r w:rsidRPr="005C693C">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50E61" w14:textId="77777777" w:rsidR="00306090" w:rsidRPr="005C693C" w:rsidRDefault="00306090" w:rsidP="00A6047E">
            <w:pPr>
              <w:pStyle w:val="rowtabella0"/>
              <w:jc w:val="center"/>
              <w:rPr>
                <w:color w:val="002060"/>
              </w:rPr>
            </w:pPr>
            <w:r w:rsidRPr="005C693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5691E" w14:textId="77777777" w:rsidR="00306090" w:rsidRPr="005C693C" w:rsidRDefault="00306090" w:rsidP="00A6047E">
            <w:pPr>
              <w:pStyle w:val="rowtabella0"/>
              <w:jc w:val="center"/>
              <w:rPr>
                <w:color w:val="002060"/>
              </w:rPr>
            </w:pPr>
            <w:r w:rsidRPr="005C693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E817C" w14:textId="77777777" w:rsidR="00306090" w:rsidRPr="005C693C" w:rsidRDefault="00306090" w:rsidP="00A6047E">
            <w:pPr>
              <w:pStyle w:val="rowtabella0"/>
              <w:jc w:val="center"/>
              <w:rPr>
                <w:color w:val="002060"/>
              </w:rPr>
            </w:pPr>
            <w:r w:rsidRPr="005C693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A46DD" w14:textId="77777777" w:rsidR="00306090" w:rsidRPr="005C693C" w:rsidRDefault="00306090" w:rsidP="00A6047E">
            <w:pPr>
              <w:pStyle w:val="rowtabella0"/>
              <w:jc w:val="center"/>
              <w:rPr>
                <w:color w:val="002060"/>
              </w:rPr>
            </w:pPr>
            <w:r w:rsidRPr="005C69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D7DCD" w14:textId="77777777" w:rsidR="00306090" w:rsidRPr="005C693C" w:rsidRDefault="00306090" w:rsidP="00A6047E">
            <w:pPr>
              <w:pStyle w:val="rowtabella0"/>
              <w:jc w:val="center"/>
              <w:rPr>
                <w:color w:val="002060"/>
              </w:rPr>
            </w:pPr>
            <w:r w:rsidRPr="005C693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0026F" w14:textId="77777777" w:rsidR="00306090" w:rsidRPr="005C693C" w:rsidRDefault="00306090" w:rsidP="00A6047E">
            <w:pPr>
              <w:pStyle w:val="rowtabella0"/>
              <w:jc w:val="center"/>
              <w:rPr>
                <w:color w:val="002060"/>
              </w:rPr>
            </w:pPr>
            <w:r w:rsidRPr="005C693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A1173" w14:textId="77777777" w:rsidR="00306090" w:rsidRPr="005C693C" w:rsidRDefault="00306090" w:rsidP="00A6047E">
            <w:pPr>
              <w:pStyle w:val="rowtabella0"/>
              <w:jc w:val="center"/>
              <w:rPr>
                <w:color w:val="002060"/>
              </w:rPr>
            </w:pPr>
            <w:r w:rsidRPr="005C693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C3A4C" w14:textId="77777777" w:rsidR="00306090" w:rsidRPr="005C693C" w:rsidRDefault="00306090" w:rsidP="00A6047E">
            <w:pPr>
              <w:pStyle w:val="rowtabella0"/>
              <w:jc w:val="center"/>
              <w:rPr>
                <w:color w:val="002060"/>
              </w:rPr>
            </w:pPr>
            <w:r w:rsidRPr="005C693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5676E" w14:textId="77777777" w:rsidR="00306090" w:rsidRPr="005C693C" w:rsidRDefault="00306090" w:rsidP="00A6047E">
            <w:pPr>
              <w:pStyle w:val="rowtabella0"/>
              <w:jc w:val="center"/>
              <w:rPr>
                <w:color w:val="002060"/>
              </w:rPr>
            </w:pPr>
            <w:r w:rsidRPr="005C693C">
              <w:rPr>
                <w:color w:val="002060"/>
              </w:rPr>
              <w:t>0</w:t>
            </w:r>
          </w:p>
        </w:tc>
      </w:tr>
      <w:tr w:rsidR="00306090" w:rsidRPr="005C693C" w14:paraId="54479C89"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49322D" w14:textId="77777777" w:rsidR="00306090" w:rsidRPr="005C693C" w:rsidRDefault="00306090" w:rsidP="00A6047E">
            <w:pPr>
              <w:pStyle w:val="rowtabella0"/>
              <w:rPr>
                <w:color w:val="002060"/>
                <w:lang w:val="en-US"/>
              </w:rPr>
            </w:pPr>
            <w:r w:rsidRPr="005C693C">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6E1CE" w14:textId="77777777" w:rsidR="00306090" w:rsidRPr="005C693C" w:rsidRDefault="00306090" w:rsidP="00A6047E">
            <w:pPr>
              <w:pStyle w:val="rowtabella0"/>
              <w:jc w:val="center"/>
              <w:rPr>
                <w:color w:val="002060"/>
              </w:rPr>
            </w:pPr>
            <w:r w:rsidRPr="005C693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1869B" w14:textId="77777777" w:rsidR="00306090" w:rsidRPr="005C693C" w:rsidRDefault="00306090" w:rsidP="00A6047E">
            <w:pPr>
              <w:pStyle w:val="rowtabella0"/>
              <w:jc w:val="center"/>
              <w:rPr>
                <w:color w:val="002060"/>
              </w:rPr>
            </w:pPr>
            <w:r w:rsidRPr="005C69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5E24A" w14:textId="77777777" w:rsidR="00306090" w:rsidRPr="005C693C" w:rsidRDefault="00306090" w:rsidP="00A6047E">
            <w:pPr>
              <w:pStyle w:val="rowtabella0"/>
              <w:jc w:val="center"/>
              <w:rPr>
                <w:color w:val="002060"/>
              </w:rPr>
            </w:pPr>
            <w:r w:rsidRPr="005C693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72600" w14:textId="77777777" w:rsidR="00306090" w:rsidRPr="005C693C" w:rsidRDefault="00306090" w:rsidP="00A6047E">
            <w:pPr>
              <w:pStyle w:val="rowtabella0"/>
              <w:jc w:val="center"/>
              <w:rPr>
                <w:color w:val="002060"/>
              </w:rPr>
            </w:pPr>
            <w:r w:rsidRPr="005C69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97DCE" w14:textId="77777777" w:rsidR="00306090" w:rsidRPr="005C693C" w:rsidRDefault="00306090" w:rsidP="00A6047E">
            <w:pPr>
              <w:pStyle w:val="rowtabella0"/>
              <w:jc w:val="center"/>
              <w:rPr>
                <w:color w:val="002060"/>
              </w:rPr>
            </w:pPr>
            <w:r w:rsidRPr="005C693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C1D54" w14:textId="77777777" w:rsidR="00306090" w:rsidRPr="005C693C" w:rsidRDefault="00306090" w:rsidP="00A6047E">
            <w:pPr>
              <w:pStyle w:val="rowtabella0"/>
              <w:jc w:val="center"/>
              <w:rPr>
                <w:color w:val="002060"/>
              </w:rPr>
            </w:pPr>
            <w:r w:rsidRPr="005C693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E0306" w14:textId="77777777" w:rsidR="00306090" w:rsidRPr="005C693C" w:rsidRDefault="00306090" w:rsidP="00A6047E">
            <w:pPr>
              <w:pStyle w:val="rowtabella0"/>
              <w:jc w:val="center"/>
              <w:rPr>
                <w:color w:val="002060"/>
              </w:rPr>
            </w:pPr>
            <w:r w:rsidRPr="005C693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6B90C" w14:textId="77777777" w:rsidR="00306090" w:rsidRPr="005C693C" w:rsidRDefault="00306090" w:rsidP="00A6047E">
            <w:pPr>
              <w:pStyle w:val="rowtabella0"/>
              <w:jc w:val="center"/>
              <w:rPr>
                <w:color w:val="002060"/>
              </w:rPr>
            </w:pPr>
            <w:r w:rsidRPr="005C693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5E039" w14:textId="77777777" w:rsidR="00306090" w:rsidRPr="005C693C" w:rsidRDefault="00306090" w:rsidP="00A6047E">
            <w:pPr>
              <w:pStyle w:val="rowtabella0"/>
              <w:jc w:val="center"/>
              <w:rPr>
                <w:color w:val="002060"/>
              </w:rPr>
            </w:pPr>
            <w:r w:rsidRPr="005C693C">
              <w:rPr>
                <w:color w:val="002060"/>
              </w:rPr>
              <w:t>0</w:t>
            </w:r>
          </w:p>
        </w:tc>
      </w:tr>
      <w:tr w:rsidR="00306090" w:rsidRPr="005C693C" w14:paraId="4052C02A"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4D0597" w14:textId="77777777" w:rsidR="00306090" w:rsidRPr="005C693C" w:rsidRDefault="00306090" w:rsidP="00A6047E">
            <w:pPr>
              <w:pStyle w:val="rowtabella0"/>
              <w:rPr>
                <w:color w:val="002060"/>
              </w:rPr>
            </w:pPr>
            <w:r w:rsidRPr="005C693C">
              <w:rPr>
                <w:color w:val="002060"/>
              </w:rPr>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C592E" w14:textId="77777777" w:rsidR="00306090" w:rsidRPr="005C693C" w:rsidRDefault="00306090" w:rsidP="00A6047E">
            <w:pPr>
              <w:pStyle w:val="rowtabella0"/>
              <w:jc w:val="center"/>
              <w:rPr>
                <w:color w:val="002060"/>
              </w:rPr>
            </w:pPr>
            <w:r w:rsidRPr="005C693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6260F" w14:textId="77777777" w:rsidR="00306090" w:rsidRPr="005C693C" w:rsidRDefault="00306090" w:rsidP="00A6047E">
            <w:pPr>
              <w:pStyle w:val="rowtabella0"/>
              <w:jc w:val="center"/>
              <w:rPr>
                <w:color w:val="002060"/>
              </w:rPr>
            </w:pPr>
            <w:r w:rsidRPr="005C69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ED9F3" w14:textId="77777777" w:rsidR="00306090" w:rsidRPr="005C693C" w:rsidRDefault="00306090" w:rsidP="00A6047E">
            <w:pPr>
              <w:pStyle w:val="rowtabella0"/>
              <w:jc w:val="center"/>
              <w:rPr>
                <w:color w:val="002060"/>
              </w:rPr>
            </w:pPr>
            <w:r w:rsidRPr="005C693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C2A93" w14:textId="77777777" w:rsidR="00306090" w:rsidRPr="005C693C" w:rsidRDefault="00306090" w:rsidP="00A6047E">
            <w:pPr>
              <w:pStyle w:val="rowtabella0"/>
              <w:jc w:val="center"/>
              <w:rPr>
                <w:color w:val="002060"/>
              </w:rPr>
            </w:pPr>
            <w:r w:rsidRPr="005C693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A2770" w14:textId="77777777" w:rsidR="00306090" w:rsidRPr="005C693C" w:rsidRDefault="00306090" w:rsidP="00A6047E">
            <w:pPr>
              <w:pStyle w:val="rowtabella0"/>
              <w:jc w:val="center"/>
              <w:rPr>
                <w:color w:val="002060"/>
              </w:rPr>
            </w:pPr>
            <w:r w:rsidRPr="005C693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7CBF5" w14:textId="77777777" w:rsidR="00306090" w:rsidRPr="005C693C" w:rsidRDefault="00306090" w:rsidP="00A6047E">
            <w:pPr>
              <w:pStyle w:val="rowtabella0"/>
              <w:jc w:val="center"/>
              <w:rPr>
                <w:color w:val="002060"/>
              </w:rPr>
            </w:pPr>
            <w:r w:rsidRPr="005C693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8286E" w14:textId="77777777" w:rsidR="00306090" w:rsidRPr="005C693C" w:rsidRDefault="00306090" w:rsidP="00A6047E">
            <w:pPr>
              <w:pStyle w:val="rowtabella0"/>
              <w:jc w:val="center"/>
              <w:rPr>
                <w:color w:val="002060"/>
              </w:rPr>
            </w:pPr>
            <w:r w:rsidRPr="005C693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3E72B" w14:textId="77777777" w:rsidR="00306090" w:rsidRPr="005C693C" w:rsidRDefault="00306090" w:rsidP="00A6047E">
            <w:pPr>
              <w:pStyle w:val="rowtabella0"/>
              <w:jc w:val="center"/>
              <w:rPr>
                <w:color w:val="002060"/>
              </w:rPr>
            </w:pPr>
            <w:r w:rsidRPr="005C693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822FB" w14:textId="77777777" w:rsidR="00306090" w:rsidRPr="005C693C" w:rsidRDefault="00306090" w:rsidP="00A6047E">
            <w:pPr>
              <w:pStyle w:val="rowtabella0"/>
              <w:jc w:val="center"/>
              <w:rPr>
                <w:color w:val="002060"/>
              </w:rPr>
            </w:pPr>
            <w:r w:rsidRPr="005C693C">
              <w:rPr>
                <w:color w:val="002060"/>
              </w:rPr>
              <w:t>0</w:t>
            </w:r>
          </w:p>
        </w:tc>
      </w:tr>
      <w:tr w:rsidR="00306090" w:rsidRPr="005C693C" w14:paraId="62A1B309"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2E1F3" w14:textId="77777777" w:rsidR="00306090" w:rsidRPr="005C693C" w:rsidRDefault="00306090" w:rsidP="00A6047E">
            <w:pPr>
              <w:pStyle w:val="rowtabella0"/>
              <w:rPr>
                <w:color w:val="002060"/>
              </w:rPr>
            </w:pPr>
            <w:r w:rsidRPr="005C693C">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30730" w14:textId="77777777" w:rsidR="00306090" w:rsidRPr="005C693C" w:rsidRDefault="00306090" w:rsidP="00A6047E">
            <w:pPr>
              <w:pStyle w:val="rowtabella0"/>
              <w:jc w:val="center"/>
              <w:rPr>
                <w:color w:val="002060"/>
              </w:rPr>
            </w:pPr>
            <w:r w:rsidRPr="005C693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78318" w14:textId="77777777" w:rsidR="00306090" w:rsidRPr="005C693C" w:rsidRDefault="00306090" w:rsidP="00A6047E">
            <w:pPr>
              <w:pStyle w:val="rowtabella0"/>
              <w:jc w:val="center"/>
              <w:rPr>
                <w:color w:val="002060"/>
              </w:rPr>
            </w:pPr>
            <w:r w:rsidRPr="005C69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1492" w14:textId="77777777" w:rsidR="00306090" w:rsidRPr="005C693C" w:rsidRDefault="00306090" w:rsidP="00A6047E">
            <w:pPr>
              <w:pStyle w:val="rowtabella0"/>
              <w:jc w:val="center"/>
              <w:rPr>
                <w:color w:val="002060"/>
              </w:rPr>
            </w:pPr>
            <w:r w:rsidRPr="005C693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B119D" w14:textId="77777777" w:rsidR="00306090" w:rsidRPr="005C693C" w:rsidRDefault="00306090" w:rsidP="00A6047E">
            <w:pPr>
              <w:pStyle w:val="rowtabella0"/>
              <w:jc w:val="center"/>
              <w:rPr>
                <w:color w:val="002060"/>
              </w:rPr>
            </w:pPr>
            <w:r w:rsidRPr="005C69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F6F13" w14:textId="77777777" w:rsidR="00306090" w:rsidRPr="005C693C" w:rsidRDefault="00306090" w:rsidP="00A6047E">
            <w:pPr>
              <w:pStyle w:val="rowtabella0"/>
              <w:jc w:val="center"/>
              <w:rPr>
                <w:color w:val="002060"/>
              </w:rPr>
            </w:pPr>
            <w:r w:rsidRPr="005C693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53133" w14:textId="77777777" w:rsidR="00306090" w:rsidRPr="005C693C" w:rsidRDefault="00306090" w:rsidP="00A6047E">
            <w:pPr>
              <w:pStyle w:val="rowtabella0"/>
              <w:jc w:val="center"/>
              <w:rPr>
                <w:color w:val="002060"/>
              </w:rPr>
            </w:pPr>
            <w:r w:rsidRPr="005C693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D50C3" w14:textId="77777777" w:rsidR="00306090" w:rsidRPr="005C693C" w:rsidRDefault="00306090" w:rsidP="00A6047E">
            <w:pPr>
              <w:pStyle w:val="rowtabella0"/>
              <w:jc w:val="center"/>
              <w:rPr>
                <w:color w:val="002060"/>
              </w:rPr>
            </w:pPr>
            <w:r w:rsidRPr="005C693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01D82" w14:textId="77777777" w:rsidR="00306090" w:rsidRPr="005C693C" w:rsidRDefault="00306090" w:rsidP="00A6047E">
            <w:pPr>
              <w:pStyle w:val="rowtabella0"/>
              <w:jc w:val="center"/>
              <w:rPr>
                <w:color w:val="002060"/>
              </w:rPr>
            </w:pPr>
            <w:r w:rsidRPr="005C693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8E7CF" w14:textId="77777777" w:rsidR="00306090" w:rsidRPr="005C693C" w:rsidRDefault="00306090" w:rsidP="00A6047E">
            <w:pPr>
              <w:pStyle w:val="rowtabella0"/>
              <w:jc w:val="center"/>
              <w:rPr>
                <w:color w:val="002060"/>
              </w:rPr>
            </w:pPr>
            <w:r w:rsidRPr="005C693C">
              <w:rPr>
                <w:color w:val="002060"/>
              </w:rPr>
              <w:t>0</w:t>
            </w:r>
          </w:p>
        </w:tc>
      </w:tr>
      <w:tr w:rsidR="00306090" w:rsidRPr="005C693C" w14:paraId="5914CABA"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5E3B01" w14:textId="77777777" w:rsidR="00306090" w:rsidRPr="005C693C" w:rsidRDefault="00306090" w:rsidP="00A6047E">
            <w:pPr>
              <w:pStyle w:val="rowtabella0"/>
              <w:rPr>
                <w:color w:val="002060"/>
                <w:lang w:val="en-US"/>
              </w:rPr>
            </w:pPr>
            <w:r w:rsidRPr="005C693C">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A944A" w14:textId="77777777" w:rsidR="00306090" w:rsidRPr="005C693C" w:rsidRDefault="00306090" w:rsidP="00A6047E">
            <w:pPr>
              <w:pStyle w:val="rowtabella0"/>
              <w:jc w:val="center"/>
              <w:rPr>
                <w:color w:val="002060"/>
              </w:rPr>
            </w:pPr>
            <w:r w:rsidRPr="005C693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7CF8C" w14:textId="77777777" w:rsidR="00306090" w:rsidRPr="005C693C" w:rsidRDefault="00306090" w:rsidP="00A6047E">
            <w:pPr>
              <w:pStyle w:val="rowtabella0"/>
              <w:jc w:val="center"/>
              <w:rPr>
                <w:color w:val="002060"/>
              </w:rPr>
            </w:pPr>
            <w:r w:rsidRPr="005C69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20096" w14:textId="77777777" w:rsidR="00306090" w:rsidRPr="005C693C" w:rsidRDefault="00306090" w:rsidP="00A6047E">
            <w:pPr>
              <w:pStyle w:val="rowtabella0"/>
              <w:jc w:val="center"/>
              <w:rPr>
                <w:color w:val="002060"/>
              </w:rPr>
            </w:pPr>
            <w:r w:rsidRPr="005C693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D1BFD" w14:textId="77777777" w:rsidR="00306090" w:rsidRPr="005C693C" w:rsidRDefault="00306090" w:rsidP="00A6047E">
            <w:pPr>
              <w:pStyle w:val="rowtabella0"/>
              <w:jc w:val="center"/>
              <w:rPr>
                <w:color w:val="002060"/>
              </w:rPr>
            </w:pPr>
            <w:r w:rsidRPr="005C69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773CF" w14:textId="77777777" w:rsidR="00306090" w:rsidRPr="005C693C" w:rsidRDefault="00306090" w:rsidP="00A6047E">
            <w:pPr>
              <w:pStyle w:val="rowtabella0"/>
              <w:jc w:val="center"/>
              <w:rPr>
                <w:color w:val="002060"/>
              </w:rPr>
            </w:pPr>
            <w:r w:rsidRPr="005C693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28DD3" w14:textId="77777777" w:rsidR="00306090" w:rsidRPr="005C693C" w:rsidRDefault="00306090" w:rsidP="00A6047E">
            <w:pPr>
              <w:pStyle w:val="rowtabella0"/>
              <w:jc w:val="center"/>
              <w:rPr>
                <w:color w:val="002060"/>
              </w:rPr>
            </w:pPr>
            <w:r w:rsidRPr="005C693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7CD1A" w14:textId="77777777" w:rsidR="00306090" w:rsidRPr="005C693C" w:rsidRDefault="00306090" w:rsidP="00A6047E">
            <w:pPr>
              <w:pStyle w:val="rowtabella0"/>
              <w:jc w:val="center"/>
              <w:rPr>
                <w:color w:val="002060"/>
              </w:rPr>
            </w:pPr>
            <w:r w:rsidRPr="005C693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440D4" w14:textId="77777777" w:rsidR="00306090" w:rsidRPr="005C693C" w:rsidRDefault="00306090" w:rsidP="00A6047E">
            <w:pPr>
              <w:pStyle w:val="rowtabella0"/>
              <w:jc w:val="center"/>
              <w:rPr>
                <w:color w:val="002060"/>
              </w:rPr>
            </w:pPr>
            <w:r w:rsidRPr="005C693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7CB73" w14:textId="77777777" w:rsidR="00306090" w:rsidRPr="005C693C" w:rsidRDefault="00306090" w:rsidP="00A6047E">
            <w:pPr>
              <w:pStyle w:val="rowtabella0"/>
              <w:jc w:val="center"/>
              <w:rPr>
                <w:color w:val="002060"/>
              </w:rPr>
            </w:pPr>
            <w:r w:rsidRPr="005C693C">
              <w:rPr>
                <w:color w:val="002060"/>
              </w:rPr>
              <w:t>0</w:t>
            </w:r>
          </w:p>
        </w:tc>
      </w:tr>
      <w:tr w:rsidR="00306090" w:rsidRPr="005C693C" w14:paraId="0C3951AE"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B21425" w14:textId="77777777" w:rsidR="00306090" w:rsidRPr="005C693C" w:rsidRDefault="00306090" w:rsidP="00A6047E">
            <w:pPr>
              <w:pStyle w:val="rowtabella0"/>
              <w:rPr>
                <w:color w:val="002060"/>
              </w:rPr>
            </w:pPr>
            <w:r w:rsidRPr="005C693C">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B895D" w14:textId="77777777" w:rsidR="00306090" w:rsidRPr="005C693C" w:rsidRDefault="00306090" w:rsidP="00A6047E">
            <w:pPr>
              <w:pStyle w:val="rowtabella0"/>
              <w:jc w:val="center"/>
              <w:rPr>
                <w:color w:val="002060"/>
              </w:rPr>
            </w:pPr>
            <w:r w:rsidRPr="005C693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177EC" w14:textId="77777777" w:rsidR="00306090" w:rsidRPr="005C693C" w:rsidRDefault="00306090" w:rsidP="00A6047E">
            <w:pPr>
              <w:pStyle w:val="rowtabella0"/>
              <w:jc w:val="center"/>
              <w:rPr>
                <w:color w:val="002060"/>
              </w:rPr>
            </w:pPr>
            <w:r w:rsidRPr="005C69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268FD" w14:textId="77777777" w:rsidR="00306090" w:rsidRPr="005C693C" w:rsidRDefault="00306090" w:rsidP="00A6047E">
            <w:pPr>
              <w:pStyle w:val="rowtabella0"/>
              <w:jc w:val="center"/>
              <w:rPr>
                <w:color w:val="002060"/>
              </w:rPr>
            </w:pPr>
            <w:r w:rsidRPr="005C693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53A0" w14:textId="77777777" w:rsidR="00306090" w:rsidRPr="005C693C" w:rsidRDefault="00306090" w:rsidP="00A6047E">
            <w:pPr>
              <w:pStyle w:val="rowtabella0"/>
              <w:jc w:val="center"/>
              <w:rPr>
                <w:color w:val="002060"/>
              </w:rPr>
            </w:pPr>
            <w:r w:rsidRPr="005C693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F174A" w14:textId="77777777" w:rsidR="00306090" w:rsidRPr="005C693C" w:rsidRDefault="00306090" w:rsidP="00A6047E">
            <w:pPr>
              <w:pStyle w:val="rowtabella0"/>
              <w:jc w:val="center"/>
              <w:rPr>
                <w:color w:val="002060"/>
              </w:rPr>
            </w:pPr>
            <w:r w:rsidRPr="005C693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D3697" w14:textId="77777777" w:rsidR="00306090" w:rsidRPr="005C693C" w:rsidRDefault="00306090" w:rsidP="00A6047E">
            <w:pPr>
              <w:pStyle w:val="rowtabella0"/>
              <w:jc w:val="center"/>
              <w:rPr>
                <w:color w:val="002060"/>
              </w:rPr>
            </w:pPr>
            <w:r w:rsidRPr="005C693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42E5A" w14:textId="77777777" w:rsidR="00306090" w:rsidRPr="005C693C" w:rsidRDefault="00306090" w:rsidP="00A6047E">
            <w:pPr>
              <w:pStyle w:val="rowtabella0"/>
              <w:jc w:val="center"/>
              <w:rPr>
                <w:color w:val="002060"/>
              </w:rPr>
            </w:pPr>
            <w:r w:rsidRPr="005C693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2F0F6" w14:textId="77777777" w:rsidR="00306090" w:rsidRPr="005C693C" w:rsidRDefault="00306090" w:rsidP="00A6047E">
            <w:pPr>
              <w:pStyle w:val="rowtabella0"/>
              <w:jc w:val="center"/>
              <w:rPr>
                <w:color w:val="002060"/>
              </w:rPr>
            </w:pPr>
            <w:r w:rsidRPr="005C693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2E509" w14:textId="77777777" w:rsidR="00306090" w:rsidRPr="005C693C" w:rsidRDefault="00306090" w:rsidP="00A6047E">
            <w:pPr>
              <w:pStyle w:val="rowtabella0"/>
              <w:jc w:val="center"/>
              <w:rPr>
                <w:color w:val="002060"/>
              </w:rPr>
            </w:pPr>
            <w:r w:rsidRPr="005C693C">
              <w:rPr>
                <w:color w:val="002060"/>
              </w:rPr>
              <w:t>0</w:t>
            </w:r>
          </w:p>
        </w:tc>
      </w:tr>
      <w:tr w:rsidR="00306090" w:rsidRPr="005C693C" w14:paraId="64C7653D"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FF37A9" w14:textId="1CF48E0F" w:rsidR="00306090" w:rsidRPr="005C693C" w:rsidRDefault="00306090" w:rsidP="005C693C">
            <w:pPr>
              <w:pStyle w:val="breakline"/>
              <w:rPr>
                <w:rFonts w:ascii="Arial" w:hAnsi="Arial" w:cs="Arial"/>
                <w:color w:val="002060"/>
              </w:rPr>
            </w:pPr>
            <w:r w:rsidRPr="005C693C">
              <w:rPr>
                <w:rFonts w:ascii="Arial" w:hAnsi="Arial" w:cs="Arial"/>
                <w:color w:val="002060"/>
              </w:rPr>
              <w:t>POL. CSI STELLA A.S.D.</w:t>
            </w:r>
            <w:r w:rsidR="005C693C" w:rsidRPr="005C693C">
              <w:rPr>
                <w:rFonts w:ascii="Arial" w:hAnsi="Arial" w:cs="Arial"/>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711C2" w14:textId="77777777" w:rsidR="00306090" w:rsidRPr="005C693C" w:rsidRDefault="00306090" w:rsidP="00A6047E">
            <w:pPr>
              <w:pStyle w:val="rowtabella0"/>
              <w:jc w:val="center"/>
              <w:rPr>
                <w:color w:val="002060"/>
              </w:rPr>
            </w:pPr>
            <w:r w:rsidRPr="005C69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0FE45" w14:textId="77777777" w:rsidR="00306090" w:rsidRPr="005C693C" w:rsidRDefault="00306090" w:rsidP="00A6047E">
            <w:pPr>
              <w:pStyle w:val="rowtabella0"/>
              <w:jc w:val="center"/>
              <w:rPr>
                <w:color w:val="002060"/>
              </w:rPr>
            </w:pPr>
            <w:r w:rsidRPr="005C693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758CA" w14:textId="77777777" w:rsidR="00306090" w:rsidRPr="005C693C" w:rsidRDefault="00306090" w:rsidP="00A6047E">
            <w:pPr>
              <w:pStyle w:val="rowtabella0"/>
              <w:jc w:val="center"/>
              <w:rPr>
                <w:color w:val="002060"/>
              </w:rPr>
            </w:pPr>
            <w:r w:rsidRPr="005C693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5E7F1" w14:textId="77777777" w:rsidR="00306090" w:rsidRPr="005C693C" w:rsidRDefault="00306090" w:rsidP="00A6047E">
            <w:pPr>
              <w:pStyle w:val="rowtabella0"/>
              <w:jc w:val="center"/>
              <w:rPr>
                <w:color w:val="002060"/>
              </w:rPr>
            </w:pPr>
            <w:r w:rsidRPr="005C69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FE8FD" w14:textId="77777777" w:rsidR="00306090" w:rsidRPr="005C693C" w:rsidRDefault="00306090" w:rsidP="00A6047E">
            <w:pPr>
              <w:pStyle w:val="rowtabella0"/>
              <w:jc w:val="center"/>
              <w:rPr>
                <w:color w:val="002060"/>
              </w:rPr>
            </w:pPr>
            <w:r w:rsidRPr="005C693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9DC9E" w14:textId="77777777" w:rsidR="00306090" w:rsidRPr="005C693C" w:rsidRDefault="00306090" w:rsidP="00A6047E">
            <w:pPr>
              <w:pStyle w:val="rowtabella0"/>
              <w:jc w:val="center"/>
              <w:rPr>
                <w:color w:val="002060"/>
              </w:rPr>
            </w:pPr>
            <w:r w:rsidRPr="005C693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187C4" w14:textId="77777777" w:rsidR="00306090" w:rsidRPr="005C693C" w:rsidRDefault="00306090" w:rsidP="00A6047E">
            <w:pPr>
              <w:pStyle w:val="rowtabella0"/>
              <w:jc w:val="center"/>
              <w:rPr>
                <w:color w:val="002060"/>
              </w:rPr>
            </w:pPr>
            <w:r w:rsidRPr="005C693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25978" w14:textId="77777777" w:rsidR="00306090" w:rsidRPr="005C693C" w:rsidRDefault="00306090" w:rsidP="00A6047E">
            <w:pPr>
              <w:pStyle w:val="rowtabella0"/>
              <w:jc w:val="center"/>
              <w:rPr>
                <w:color w:val="002060"/>
              </w:rPr>
            </w:pPr>
            <w:r w:rsidRPr="005C693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46AF" w14:textId="77777777" w:rsidR="00306090" w:rsidRPr="005C693C" w:rsidRDefault="00306090" w:rsidP="00A6047E">
            <w:pPr>
              <w:pStyle w:val="rowtabella0"/>
              <w:jc w:val="center"/>
              <w:rPr>
                <w:color w:val="002060"/>
              </w:rPr>
            </w:pPr>
            <w:r w:rsidRPr="005C693C">
              <w:rPr>
                <w:color w:val="002060"/>
              </w:rPr>
              <w:t>0</w:t>
            </w:r>
          </w:p>
        </w:tc>
      </w:tr>
      <w:tr w:rsidR="00306090" w:rsidRPr="005C693C" w14:paraId="34301689" w14:textId="77777777" w:rsidTr="00A6047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83C1CE" w14:textId="77777777" w:rsidR="00306090" w:rsidRPr="005C693C" w:rsidRDefault="00306090" w:rsidP="00A6047E">
            <w:pPr>
              <w:pStyle w:val="rowtabella0"/>
              <w:rPr>
                <w:color w:val="002060"/>
              </w:rPr>
            </w:pPr>
            <w:r w:rsidRPr="005C693C">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EE435" w14:textId="77777777" w:rsidR="00306090" w:rsidRPr="005C693C" w:rsidRDefault="00306090" w:rsidP="00A6047E">
            <w:pPr>
              <w:pStyle w:val="rowtabella0"/>
              <w:jc w:val="center"/>
              <w:rPr>
                <w:color w:val="002060"/>
              </w:rPr>
            </w:pPr>
            <w:r w:rsidRPr="005C693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5C66D" w14:textId="77777777" w:rsidR="00306090" w:rsidRPr="005C693C" w:rsidRDefault="00306090" w:rsidP="00A6047E">
            <w:pPr>
              <w:pStyle w:val="rowtabella0"/>
              <w:jc w:val="center"/>
              <w:rPr>
                <w:color w:val="002060"/>
              </w:rPr>
            </w:pPr>
            <w:r w:rsidRPr="005C69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A497F" w14:textId="77777777" w:rsidR="00306090" w:rsidRPr="005C693C" w:rsidRDefault="00306090" w:rsidP="00A6047E">
            <w:pPr>
              <w:pStyle w:val="rowtabella0"/>
              <w:jc w:val="center"/>
              <w:rPr>
                <w:color w:val="002060"/>
              </w:rPr>
            </w:pPr>
            <w:r w:rsidRPr="005C693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25764" w14:textId="77777777" w:rsidR="00306090" w:rsidRPr="005C693C" w:rsidRDefault="00306090" w:rsidP="00A6047E">
            <w:pPr>
              <w:pStyle w:val="rowtabella0"/>
              <w:jc w:val="center"/>
              <w:rPr>
                <w:color w:val="002060"/>
              </w:rPr>
            </w:pPr>
            <w:r w:rsidRPr="005C693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F7165" w14:textId="77777777" w:rsidR="00306090" w:rsidRPr="005C693C" w:rsidRDefault="00306090" w:rsidP="00A6047E">
            <w:pPr>
              <w:pStyle w:val="rowtabella0"/>
              <w:jc w:val="center"/>
              <w:rPr>
                <w:color w:val="002060"/>
              </w:rPr>
            </w:pPr>
            <w:r w:rsidRPr="005C693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DEFE9" w14:textId="77777777" w:rsidR="00306090" w:rsidRPr="005C693C" w:rsidRDefault="00306090" w:rsidP="00A6047E">
            <w:pPr>
              <w:pStyle w:val="rowtabella0"/>
              <w:jc w:val="center"/>
              <w:rPr>
                <w:color w:val="002060"/>
              </w:rPr>
            </w:pPr>
            <w:r w:rsidRPr="005C693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9644F" w14:textId="77777777" w:rsidR="00306090" w:rsidRPr="005C693C" w:rsidRDefault="00306090" w:rsidP="00A6047E">
            <w:pPr>
              <w:pStyle w:val="rowtabella0"/>
              <w:jc w:val="center"/>
              <w:rPr>
                <w:color w:val="002060"/>
              </w:rPr>
            </w:pPr>
            <w:r w:rsidRPr="005C693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9FA0C" w14:textId="77777777" w:rsidR="00306090" w:rsidRPr="005C693C" w:rsidRDefault="00306090" w:rsidP="00A6047E">
            <w:pPr>
              <w:pStyle w:val="rowtabella0"/>
              <w:jc w:val="center"/>
              <w:rPr>
                <w:color w:val="002060"/>
              </w:rPr>
            </w:pPr>
            <w:r w:rsidRPr="005C693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A85E9" w14:textId="77777777" w:rsidR="00306090" w:rsidRPr="005C693C" w:rsidRDefault="00306090" w:rsidP="00A6047E">
            <w:pPr>
              <w:pStyle w:val="rowtabella0"/>
              <w:jc w:val="center"/>
              <w:rPr>
                <w:color w:val="002060"/>
              </w:rPr>
            </w:pPr>
            <w:r w:rsidRPr="005C693C">
              <w:rPr>
                <w:color w:val="002060"/>
              </w:rPr>
              <w:t>0</w:t>
            </w:r>
          </w:p>
        </w:tc>
      </w:tr>
      <w:tr w:rsidR="00306090" w:rsidRPr="005C693C" w14:paraId="070454B8" w14:textId="77777777" w:rsidTr="00A6047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DD45E9" w14:textId="66A33B79" w:rsidR="00306090" w:rsidRPr="005C693C" w:rsidRDefault="00306090" w:rsidP="005C693C">
            <w:pPr>
              <w:pStyle w:val="breakline"/>
              <w:rPr>
                <w:rFonts w:ascii="Arial" w:hAnsi="Arial" w:cs="Arial"/>
                <w:color w:val="002060"/>
              </w:rPr>
            </w:pPr>
            <w:r w:rsidRPr="005C693C">
              <w:rPr>
                <w:rFonts w:ascii="Arial" w:hAnsi="Arial" w:cs="Arial"/>
                <w:color w:val="002060"/>
              </w:rPr>
              <w:t>A.S.D. SPORTING GROTTAMMARE</w:t>
            </w:r>
            <w:r w:rsidR="005C693C" w:rsidRPr="005C693C">
              <w:rPr>
                <w:rFonts w:ascii="Arial" w:hAnsi="Arial" w:cs="Arial"/>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FC1B4" w14:textId="77777777" w:rsidR="00306090" w:rsidRPr="005C693C" w:rsidRDefault="00306090" w:rsidP="00A6047E">
            <w:pPr>
              <w:pStyle w:val="rowtabella0"/>
              <w:jc w:val="center"/>
              <w:rPr>
                <w:color w:val="002060"/>
              </w:rPr>
            </w:pPr>
            <w:r w:rsidRPr="005C69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6E9DD" w14:textId="77777777" w:rsidR="00306090" w:rsidRPr="005C693C" w:rsidRDefault="00306090" w:rsidP="00A6047E">
            <w:pPr>
              <w:pStyle w:val="rowtabella0"/>
              <w:jc w:val="center"/>
              <w:rPr>
                <w:color w:val="002060"/>
              </w:rPr>
            </w:pPr>
            <w:r w:rsidRPr="005C693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68418" w14:textId="77777777" w:rsidR="00306090" w:rsidRPr="005C693C" w:rsidRDefault="00306090" w:rsidP="00A6047E">
            <w:pPr>
              <w:pStyle w:val="rowtabella0"/>
              <w:jc w:val="center"/>
              <w:rPr>
                <w:color w:val="002060"/>
              </w:rPr>
            </w:pPr>
            <w:r w:rsidRPr="005C693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6917F" w14:textId="77777777" w:rsidR="00306090" w:rsidRPr="005C693C" w:rsidRDefault="00306090" w:rsidP="00A6047E">
            <w:pPr>
              <w:pStyle w:val="rowtabella0"/>
              <w:jc w:val="center"/>
              <w:rPr>
                <w:color w:val="002060"/>
              </w:rPr>
            </w:pPr>
            <w:r w:rsidRPr="005C69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86385" w14:textId="77777777" w:rsidR="00306090" w:rsidRPr="005C693C" w:rsidRDefault="00306090" w:rsidP="00A6047E">
            <w:pPr>
              <w:pStyle w:val="rowtabella0"/>
              <w:jc w:val="center"/>
              <w:rPr>
                <w:color w:val="002060"/>
              </w:rPr>
            </w:pPr>
            <w:r w:rsidRPr="005C69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EA981" w14:textId="77777777" w:rsidR="00306090" w:rsidRPr="005C693C" w:rsidRDefault="00306090" w:rsidP="00A6047E">
            <w:pPr>
              <w:pStyle w:val="rowtabella0"/>
              <w:jc w:val="center"/>
              <w:rPr>
                <w:color w:val="002060"/>
              </w:rPr>
            </w:pPr>
            <w:r w:rsidRPr="005C693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97895" w14:textId="77777777" w:rsidR="00306090" w:rsidRPr="005C693C" w:rsidRDefault="00306090" w:rsidP="00A6047E">
            <w:pPr>
              <w:pStyle w:val="rowtabella0"/>
              <w:jc w:val="center"/>
              <w:rPr>
                <w:color w:val="002060"/>
              </w:rPr>
            </w:pPr>
            <w:r w:rsidRPr="005C693C">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3A0E1" w14:textId="77777777" w:rsidR="00306090" w:rsidRPr="005C693C" w:rsidRDefault="00306090" w:rsidP="00A6047E">
            <w:pPr>
              <w:pStyle w:val="rowtabella0"/>
              <w:jc w:val="center"/>
              <w:rPr>
                <w:color w:val="002060"/>
              </w:rPr>
            </w:pPr>
            <w:r w:rsidRPr="005C693C">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FACC7" w14:textId="77777777" w:rsidR="00306090" w:rsidRPr="005C693C" w:rsidRDefault="00306090" w:rsidP="00A6047E">
            <w:pPr>
              <w:pStyle w:val="rowtabella0"/>
              <w:jc w:val="center"/>
              <w:rPr>
                <w:color w:val="002060"/>
              </w:rPr>
            </w:pPr>
            <w:r w:rsidRPr="005C693C">
              <w:rPr>
                <w:color w:val="002060"/>
              </w:rPr>
              <w:t>0</w:t>
            </w:r>
          </w:p>
        </w:tc>
      </w:tr>
    </w:tbl>
    <w:p w14:paraId="1A9BFD7D" w14:textId="77777777" w:rsidR="00306090" w:rsidRDefault="00306090" w:rsidP="00630727">
      <w:pPr>
        <w:pStyle w:val="Corpodeltesto21"/>
        <w:jc w:val="center"/>
        <w:rPr>
          <w:rFonts w:ascii="Arial" w:hAnsi="Arial" w:cs="Arial"/>
          <w:bCs/>
          <w:color w:val="002060"/>
          <w:sz w:val="22"/>
          <w:szCs w:val="22"/>
        </w:rPr>
      </w:pPr>
    </w:p>
    <w:p w14:paraId="28EC7C32" w14:textId="77777777" w:rsidR="005C693C" w:rsidRDefault="005C693C" w:rsidP="00630727">
      <w:pPr>
        <w:pStyle w:val="Corpodeltesto21"/>
        <w:jc w:val="center"/>
        <w:rPr>
          <w:rFonts w:ascii="Arial" w:hAnsi="Arial" w:cs="Arial"/>
          <w:bCs/>
          <w:color w:val="002060"/>
          <w:sz w:val="22"/>
          <w:szCs w:val="22"/>
        </w:rPr>
      </w:pPr>
    </w:p>
    <w:p w14:paraId="2120BD43" w14:textId="77777777" w:rsidR="005C693C" w:rsidRPr="005C693C" w:rsidRDefault="005C693C" w:rsidP="005C693C">
      <w:pPr>
        <w:pStyle w:val="titolocampionato0"/>
        <w:shd w:val="clear" w:color="auto" w:fill="CCCCCC"/>
        <w:spacing w:before="80" w:after="40"/>
        <w:rPr>
          <w:color w:val="002060"/>
        </w:rPr>
      </w:pPr>
      <w:r w:rsidRPr="005C693C">
        <w:rPr>
          <w:color w:val="002060"/>
        </w:rPr>
        <w:t>UNDER 17 C5 REGIONALI MASCHILI</w:t>
      </w:r>
    </w:p>
    <w:p w14:paraId="00097A00" w14:textId="77777777" w:rsidR="005C693C" w:rsidRPr="005C693C" w:rsidRDefault="005C693C" w:rsidP="005C693C">
      <w:pPr>
        <w:pStyle w:val="titoloprinc0"/>
        <w:rPr>
          <w:color w:val="002060"/>
        </w:rPr>
      </w:pPr>
      <w:r w:rsidRPr="005C693C">
        <w:rPr>
          <w:color w:val="002060"/>
        </w:rPr>
        <w:t>VARIAZIONI AL PROGRAMMA GARE</w:t>
      </w:r>
    </w:p>
    <w:p w14:paraId="069A107E" w14:textId="77777777" w:rsidR="005C693C" w:rsidRPr="005C693C" w:rsidRDefault="005C693C" w:rsidP="005C693C">
      <w:pPr>
        <w:pStyle w:val="breakline"/>
        <w:rPr>
          <w:color w:val="002060"/>
        </w:rPr>
      </w:pPr>
    </w:p>
    <w:p w14:paraId="5F7777FB" w14:textId="77777777" w:rsidR="005C693C" w:rsidRPr="005C693C" w:rsidRDefault="005C693C" w:rsidP="005C693C">
      <w:pPr>
        <w:pStyle w:val="breakline"/>
        <w:rPr>
          <w:color w:val="002060"/>
        </w:rPr>
      </w:pPr>
    </w:p>
    <w:p w14:paraId="0542C740" w14:textId="77777777" w:rsidR="005C693C" w:rsidRPr="005C693C" w:rsidRDefault="005C693C" w:rsidP="005C693C">
      <w:pPr>
        <w:pStyle w:val="sottotitolocampionato10"/>
        <w:rPr>
          <w:color w:val="002060"/>
        </w:rPr>
      </w:pPr>
      <w:r w:rsidRPr="005C693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C693C" w:rsidRPr="005C693C" w14:paraId="1C1455F9" w14:textId="77777777" w:rsidTr="005C693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29533" w14:textId="77777777" w:rsidR="005C693C" w:rsidRPr="005C693C" w:rsidRDefault="005C693C" w:rsidP="00A6047E">
            <w:pPr>
              <w:pStyle w:val="headertabella0"/>
              <w:rPr>
                <w:color w:val="002060"/>
              </w:rPr>
            </w:pPr>
            <w:r w:rsidRPr="005C693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2B326" w14:textId="77777777" w:rsidR="005C693C" w:rsidRPr="005C693C" w:rsidRDefault="005C693C" w:rsidP="00A6047E">
            <w:pPr>
              <w:pStyle w:val="headertabella0"/>
              <w:rPr>
                <w:color w:val="002060"/>
              </w:rPr>
            </w:pPr>
            <w:r w:rsidRPr="005C693C">
              <w:rPr>
                <w:color w:val="002060"/>
              </w:rPr>
              <w:t xml:space="preserve">N° </w:t>
            </w:r>
            <w:proofErr w:type="spellStart"/>
            <w:r w:rsidRPr="005C693C">
              <w:rPr>
                <w:color w:val="002060"/>
              </w:rPr>
              <w:t>Gior</w:t>
            </w:r>
            <w:proofErr w:type="spellEnd"/>
            <w:r w:rsidRPr="005C693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F88C1" w14:textId="77777777" w:rsidR="005C693C" w:rsidRPr="005C693C" w:rsidRDefault="005C693C" w:rsidP="00A6047E">
            <w:pPr>
              <w:pStyle w:val="headertabella0"/>
              <w:rPr>
                <w:color w:val="002060"/>
              </w:rPr>
            </w:pPr>
            <w:r w:rsidRPr="005C693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E26B0" w14:textId="77777777" w:rsidR="005C693C" w:rsidRPr="005C693C" w:rsidRDefault="005C693C" w:rsidP="00A6047E">
            <w:pPr>
              <w:pStyle w:val="headertabella0"/>
              <w:rPr>
                <w:color w:val="002060"/>
              </w:rPr>
            </w:pPr>
            <w:r w:rsidRPr="005C693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EE7DB" w14:textId="77777777" w:rsidR="005C693C" w:rsidRPr="005C693C" w:rsidRDefault="005C693C" w:rsidP="00A6047E">
            <w:pPr>
              <w:pStyle w:val="headertabella0"/>
              <w:rPr>
                <w:color w:val="002060"/>
              </w:rPr>
            </w:pPr>
            <w:r w:rsidRPr="005C693C">
              <w:rPr>
                <w:color w:val="002060"/>
              </w:rPr>
              <w:t xml:space="preserve">Data </w:t>
            </w:r>
            <w:proofErr w:type="spellStart"/>
            <w:r w:rsidRPr="005C693C">
              <w:rPr>
                <w:color w:val="002060"/>
              </w:rPr>
              <w:t>Orig</w:t>
            </w:r>
            <w:proofErr w:type="spellEnd"/>
            <w:r w:rsidRPr="005C693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1A610" w14:textId="77777777" w:rsidR="005C693C" w:rsidRPr="005C693C" w:rsidRDefault="005C693C" w:rsidP="00A6047E">
            <w:pPr>
              <w:pStyle w:val="headertabella0"/>
              <w:rPr>
                <w:color w:val="002060"/>
              </w:rPr>
            </w:pPr>
            <w:r w:rsidRPr="005C693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C5DB3" w14:textId="77777777" w:rsidR="005C693C" w:rsidRPr="005C693C" w:rsidRDefault="005C693C" w:rsidP="00A6047E">
            <w:pPr>
              <w:pStyle w:val="headertabella0"/>
              <w:rPr>
                <w:color w:val="002060"/>
              </w:rPr>
            </w:pPr>
            <w:r w:rsidRPr="005C693C">
              <w:rPr>
                <w:color w:val="002060"/>
              </w:rPr>
              <w:t xml:space="preserve">Ora </w:t>
            </w:r>
            <w:proofErr w:type="spellStart"/>
            <w:r w:rsidRPr="005C693C">
              <w:rPr>
                <w:color w:val="002060"/>
              </w:rPr>
              <w:t>Orig</w:t>
            </w:r>
            <w:proofErr w:type="spellEnd"/>
            <w:r w:rsidRPr="005C693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3641C" w14:textId="77777777" w:rsidR="005C693C" w:rsidRPr="005C693C" w:rsidRDefault="005C693C" w:rsidP="00A6047E">
            <w:pPr>
              <w:pStyle w:val="headertabella0"/>
              <w:rPr>
                <w:color w:val="002060"/>
              </w:rPr>
            </w:pPr>
            <w:r w:rsidRPr="005C693C">
              <w:rPr>
                <w:color w:val="002060"/>
              </w:rPr>
              <w:t>Impianto</w:t>
            </w:r>
          </w:p>
        </w:tc>
      </w:tr>
      <w:tr w:rsidR="005C693C" w:rsidRPr="005C693C" w14:paraId="52678C0C" w14:textId="77777777" w:rsidTr="005C693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53E72" w14:textId="77777777" w:rsidR="005C693C" w:rsidRPr="005C693C" w:rsidRDefault="005C693C" w:rsidP="00A6047E">
            <w:pPr>
              <w:pStyle w:val="rowtabella0"/>
              <w:rPr>
                <w:color w:val="002060"/>
                <w:highlight w:val="yellow"/>
              </w:rPr>
            </w:pPr>
            <w:r w:rsidRPr="005C693C">
              <w:rPr>
                <w:color w:val="002060"/>
                <w:highlight w:val="yellow"/>
              </w:rPr>
              <w:t>15/12/2024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983A4" w14:textId="77777777" w:rsidR="005C693C" w:rsidRPr="005C693C" w:rsidRDefault="005C693C" w:rsidP="00A6047E">
            <w:pPr>
              <w:pStyle w:val="rowtabella0"/>
              <w:jc w:val="center"/>
              <w:rPr>
                <w:color w:val="002060"/>
                <w:highlight w:val="yellow"/>
              </w:rPr>
            </w:pPr>
            <w:r w:rsidRPr="005C693C">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BF774" w14:textId="77777777" w:rsidR="005C693C" w:rsidRPr="005C693C" w:rsidRDefault="005C693C" w:rsidP="00A6047E">
            <w:pPr>
              <w:pStyle w:val="rowtabella0"/>
              <w:rPr>
                <w:color w:val="002060"/>
                <w:highlight w:val="yellow"/>
              </w:rPr>
            </w:pPr>
            <w:r w:rsidRPr="005C693C">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104EB" w14:textId="77777777" w:rsidR="005C693C" w:rsidRPr="005C693C" w:rsidRDefault="005C693C" w:rsidP="00A6047E">
            <w:pPr>
              <w:pStyle w:val="rowtabella0"/>
              <w:rPr>
                <w:color w:val="002060"/>
                <w:highlight w:val="yellow"/>
              </w:rPr>
            </w:pPr>
            <w:r w:rsidRPr="005C693C">
              <w:rPr>
                <w:color w:val="002060"/>
                <w:highlight w:val="yellow"/>
              </w:rPr>
              <w:t>GAGLIOLE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674CD" w14:textId="2D2A5CFD" w:rsidR="005C693C" w:rsidRPr="005C693C" w:rsidRDefault="005C693C" w:rsidP="00A6047E">
            <w:pPr>
              <w:pStyle w:val="rowtabella0"/>
              <w:rPr>
                <w:color w:val="002060"/>
              </w:rPr>
            </w:pPr>
            <w:r w:rsidRPr="005C693C">
              <w:rPr>
                <w:color w:val="002060"/>
              </w:rPr>
              <w:t>1</w:t>
            </w:r>
            <w:r>
              <w:rPr>
                <w:color w:val="002060"/>
              </w:rPr>
              <w:t>8</w:t>
            </w:r>
            <w:r w:rsidRPr="005C693C">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BB69D" w14:textId="77777777" w:rsidR="005C693C" w:rsidRPr="005C693C" w:rsidRDefault="005C693C" w:rsidP="00A6047E">
            <w:pPr>
              <w:pStyle w:val="rowtabella0"/>
              <w:jc w:val="center"/>
              <w:rPr>
                <w:color w:val="002060"/>
                <w:highlight w:val="yellow"/>
              </w:rPr>
            </w:pPr>
            <w:r w:rsidRPr="005C693C">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6C37" w14:textId="6EC8D2E9" w:rsidR="005C693C" w:rsidRPr="005C693C" w:rsidRDefault="005C693C" w:rsidP="00A6047E">
            <w:pPr>
              <w:pStyle w:val="rowtabella0"/>
              <w:jc w:val="center"/>
              <w:rPr>
                <w:color w:val="002060"/>
              </w:rPr>
            </w:pPr>
            <w:r>
              <w:rPr>
                <w:color w:val="002060"/>
              </w:rPr>
              <w:t>19:00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96941" w14:textId="77777777" w:rsidR="005C693C" w:rsidRPr="005C693C" w:rsidRDefault="005C693C" w:rsidP="00A6047E">
            <w:pPr>
              <w:rPr>
                <w:color w:val="002060"/>
              </w:rPr>
            </w:pPr>
          </w:p>
        </w:tc>
      </w:tr>
      <w:tr w:rsidR="005C693C" w:rsidRPr="005C693C" w14:paraId="37F5AFDC" w14:textId="77777777" w:rsidTr="005C693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6D536" w14:textId="77777777" w:rsidR="005C693C" w:rsidRPr="005C693C" w:rsidRDefault="005C693C" w:rsidP="00A6047E">
            <w:pPr>
              <w:pStyle w:val="rowtabella0"/>
              <w:rPr>
                <w:color w:val="002060"/>
                <w:highlight w:val="yellow"/>
              </w:rPr>
            </w:pPr>
            <w:r w:rsidRPr="005C693C">
              <w:rPr>
                <w:color w:val="002060"/>
                <w:highlight w:val="yellow"/>
              </w:rPr>
              <w:t>18/12/2024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E682F" w14:textId="77777777" w:rsidR="005C693C" w:rsidRPr="005C693C" w:rsidRDefault="005C693C" w:rsidP="00A6047E">
            <w:pPr>
              <w:pStyle w:val="rowtabella0"/>
              <w:jc w:val="center"/>
              <w:rPr>
                <w:color w:val="002060"/>
                <w:highlight w:val="yellow"/>
              </w:rPr>
            </w:pPr>
            <w:r w:rsidRPr="005C693C">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FBEC0" w14:textId="77777777" w:rsidR="005C693C" w:rsidRPr="005C693C" w:rsidRDefault="005C693C" w:rsidP="00A6047E">
            <w:pPr>
              <w:pStyle w:val="rowtabella0"/>
              <w:rPr>
                <w:color w:val="002060"/>
                <w:highlight w:val="yellow"/>
              </w:rPr>
            </w:pPr>
            <w:r w:rsidRPr="005C693C">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7FE7" w14:textId="77777777" w:rsidR="005C693C" w:rsidRPr="005C693C" w:rsidRDefault="005C693C" w:rsidP="00A6047E">
            <w:pPr>
              <w:pStyle w:val="rowtabella0"/>
              <w:rPr>
                <w:color w:val="002060"/>
                <w:highlight w:val="yellow"/>
              </w:rPr>
            </w:pPr>
            <w:r w:rsidRPr="005C693C">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88493" w14:textId="00DAEAB1" w:rsidR="005C693C" w:rsidRPr="005C693C" w:rsidRDefault="005C693C" w:rsidP="00A6047E">
            <w:pPr>
              <w:pStyle w:val="rowtabella0"/>
              <w:rPr>
                <w:color w:val="002060"/>
              </w:rPr>
            </w:pPr>
            <w:r w:rsidRPr="005C693C">
              <w:rPr>
                <w:color w:val="002060"/>
              </w:rPr>
              <w:t>1</w:t>
            </w:r>
            <w:r>
              <w:rPr>
                <w:color w:val="002060"/>
              </w:rPr>
              <w:t>5</w:t>
            </w:r>
            <w:r w:rsidRPr="005C693C">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2FC6F" w14:textId="77777777" w:rsidR="005C693C" w:rsidRPr="005C693C" w:rsidRDefault="005C693C" w:rsidP="00A6047E">
            <w:pPr>
              <w:pStyle w:val="rowtabella0"/>
              <w:jc w:val="center"/>
              <w:rPr>
                <w:color w:val="002060"/>
                <w:highlight w:val="yellow"/>
              </w:rPr>
            </w:pPr>
            <w:r w:rsidRPr="005C693C">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AD98F" w14:textId="77777777" w:rsidR="005C693C" w:rsidRPr="005C693C" w:rsidRDefault="005C693C" w:rsidP="00A6047E">
            <w:pPr>
              <w:pStyle w:val="rowtabella0"/>
              <w:jc w:val="center"/>
              <w:rPr>
                <w:color w:val="002060"/>
              </w:rPr>
            </w:pPr>
            <w:r w:rsidRPr="005C693C">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9155E" w14:textId="77777777" w:rsidR="005C693C" w:rsidRPr="005C693C" w:rsidRDefault="005C693C" w:rsidP="00A6047E">
            <w:pPr>
              <w:rPr>
                <w:color w:val="002060"/>
              </w:rPr>
            </w:pPr>
          </w:p>
        </w:tc>
      </w:tr>
    </w:tbl>
    <w:p w14:paraId="31338922" w14:textId="77777777" w:rsidR="005C693C" w:rsidRDefault="005C693C" w:rsidP="00E47093">
      <w:pPr>
        <w:pStyle w:val="Corpodeltesto21"/>
        <w:jc w:val="left"/>
        <w:rPr>
          <w:rFonts w:ascii="Arial" w:hAnsi="Arial" w:cs="Arial"/>
          <w:bCs/>
          <w:color w:val="002060"/>
          <w:sz w:val="12"/>
          <w:szCs w:val="12"/>
        </w:rPr>
      </w:pPr>
    </w:p>
    <w:p w14:paraId="6AA34F30" w14:textId="30E0592F" w:rsidR="00E47093" w:rsidRPr="00E47093" w:rsidRDefault="00E47093" w:rsidP="00E47093">
      <w:pPr>
        <w:pStyle w:val="Corpodeltesto21"/>
        <w:jc w:val="left"/>
        <w:rPr>
          <w:rFonts w:ascii="Arial" w:hAnsi="Arial" w:cs="Arial"/>
          <w:bCs/>
          <w:color w:val="002060"/>
          <w:sz w:val="12"/>
          <w:szCs w:val="12"/>
        </w:rPr>
      </w:pPr>
    </w:p>
    <w:p w14:paraId="2C44AA4D" w14:textId="7C28A040" w:rsidR="005C693C" w:rsidRPr="005C693C" w:rsidRDefault="005C693C" w:rsidP="005C693C">
      <w:pPr>
        <w:pStyle w:val="Corpodeltesto21"/>
        <w:rPr>
          <w:rFonts w:ascii="Arial" w:hAnsi="Arial" w:cs="Arial"/>
          <w:bCs/>
          <w:color w:val="002060"/>
          <w:sz w:val="22"/>
          <w:szCs w:val="22"/>
        </w:rPr>
      </w:pPr>
    </w:p>
    <w:p w14:paraId="44F4E200" w14:textId="77777777" w:rsidR="00306090" w:rsidRPr="005C693C" w:rsidRDefault="00306090" w:rsidP="00306090">
      <w:pPr>
        <w:pStyle w:val="titolocampionato0"/>
        <w:shd w:val="clear" w:color="auto" w:fill="CCCCCC"/>
        <w:spacing w:before="80" w:after="40"/>
        <w:rPr>
          <w:color w:val="002060"/>
        </w:rPr>
      </w:pPr>
      <w:r w:rsidRPr="005C693C">
        <w:rPr>
          <w:color w:val="002060"/>
        </w:rPr>
        <w:lastRenderedPageBreak/>
        <w:t>COPPA MARCHE CALCIO 5 serie D</w:t>
      </w:r>
    </w:p>
    <w:p w14:paraId="018EEE60" w14:textId="77777777" w:rsidR="00306090" w:rsidRPr="005C693C" w:rsidRDefault="00306090" w:rsidP="00306090">
      <w:pPr>
        <w:pStyle w:val="titoloprinc0"/>
        <w:rPr>
          <w:color w:val="002060"/>
        </w:rPr>
      </w:pPr>
      <w:r w:rsidRPr="005C693C">
        <w:rPr>
          <w:color w:val="002060"/>
        </w:rPr>
        <w:t>RISULTATI</w:t>
      </w:r>
    </w:p>
    <w:p w14:paraId="635B7A37" w14:textId="77777777" w:rsidR="00306090" w:rsidRPr="005C693C" w:rsidRDefault="00306090" w:rsidP="00306090">
      <w:pPr>
        <w:pStyle w:val="breakline"/>
        <w:rPr>
          <w:color w:val="002060"/>
        </w:rPr>
      </w:pPr>
    </w:p>
    <w:p w14:paraId="476C89AA" w14:textId="77777777" w:rsidR="00306090" w:rsidRPr="005C693C" w:rsidRDefault="00306090" w:rsidP="00306090">
      <w:pPr>
        <w:pStyle w:val="sottotitolocampionato10"/>
        <w:rPr>
          <w:color w:val="002060"/>
        </w:rPr>
      </w:pPr>
      <w:r w:rsidRPr="005C693C">
        <w:rPr>
          <w:color w:val="002060"/>
        </w:rPr>
        <w:t>RISULTATI UFFICIALI GARE DEL 09/12/2024</w:t>
      </w:r>
    </w:p>
    <w:p w14:paraId="5EF29D42" w14:textId="77777777" w:rsidR="005C693C" w:rsidRPr="005C693C" w:rsidRDefault="005C693C" w:rsidP="005C693C">
      <w:pPr>
        <w:pStyle w:val="sottotitolocampionato20"/>
        <w:spacing w:before="0" w:beforeAutospacing="0" w:after="0" w:afterAutospacing="0"/>
        <w:rPr>
          <w:rFonts w:ascii="Arial" w:hAnsi="Arial" w:cs="Arial"/>
          <w:color w:val="002060"/>
          <w:sz w:val="20"/>
          <w:szCs w:val="20"/>
        </w:rPr>
      </w:pPr>
      <w:r w:rsidRPr="005C693C">
        <w:rPr>
          <w:rFonts w:ascii="Arial" w:hAnsi="Arial" w:cs="Arial"/>
          <w:color w:val="002060"/>
          <w:sz w:val="20"/>
          <w:szCs w:val="20"/>
        </w:rPr>
        <w:t>Si trascrivono qui di seguito i risultati ufficiali delle gare disputate</w:t>
      </w:r>
    </w:p>
    <w:p w14:paraId="165F4481" w14:textId="77777777" w:rsidR="00306090" w:rsidRPr="005C693C" w:rsidRDefault="00306090" w:rsidP="0030609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C693C" w:rsidRPr="005C693C" w14:paraId="6253528D" w14:textId="77777777" w:rsidTr="00A6047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C693C" w:rsidRPr="005C693C" w14:paraId="5B4BABFD" w14:textId="77777777" w:rsidTr="00A604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3CC26" w14:textId="77777777" w:rsidR="00306090" w:rsidRPr="005C693C" w:rsidRDefault="00306090" w:rsidP="00A6047E">
                  <w:pPr>
                    <w:pStyle w:val="headertabella0"/>
                    <w:rPr>
                      <w:color w:val="002060"/>
                    </w:rPr>
                  </w:pPr>
                  <w:r w:rsidRPr="005C693C">
                    <w:rPr>
                      <w:color w:val="002060"/>
                    </w:rPr>
                    <w:t>GIRONE QF - 1 Giornata - A</w:t>
                  </w:r>
                </w:p>
              </w:tc>
            </w:tr>
            <w:tr w:rsidR="005C693C" w:rsidRPr="005C693C" w14:paraId="318DB985" w14:textId="77777777" w:rsidTr="00A6047E">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11EF1E" w14:textId="77777777" w:rsidR="00306090" w:rsidRPr="005C693C" w:rsidRDefault="00306090" w:rsidP="00A6047E">
                  <w:pPr>
                    <w:pStyle w:val="rowtabella0"/>
                    <w:rPr>
                      <w:color w:val="002060"/>
                    </w:rPr>
                  </w:pPr>
                  <w:r w:rsidRPr="005C693C">
                    <w:rPr>
                      <w:color w:val="002060"/>
                    </w:rPr>
                    <w:t>G.S.A. LE DUE PALME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0EFC16" w14:textId="77777777" w:rsidR="00306090" w:rsidRPr="005C693C" w:rsidRDefault="00306090" w:rsidP="00A6047E">
                  <w:pPr>
                    <w:pStyle w:val="rowtabella0"/>
                    <w:rPr>
                      <w:color w:val="002060"/>
                    </w:rPr>
                  </w:pPr>
                  <w:r w:rsidRPr="005C693C">
                    <w:rPr>
                      <w:color w:val="002060"/>
                    </w:rPr>
                    <w:t xml:space="preserve">- CALCIO </w:t>
                  </w:r>
                  <w:proofErr w:type="gramStart"/>
                  <w:r w:rsidRPr="005C693C">
                    <w:rPr>
                      <w:color w:val="002060"/>
                    </w:rPr>
                    <w:t>S.ELPIDIO</w:t>
                  </w:r>
                  <w:proofErr w:type="gramEnd"/>
                  <w:r w:rsidRPr="005C693C">
                    <w:rPr>
                      <w:color w:val="002060"/>
                    </w:rPr>
                    <w:t xml:space="preserve"> A MARE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E99595" w14:textId="77777777" w:rsidR="00306090" w:rsidRPr="005C693C" w:rsidRDefault="00306090" w:rsidP="00A6047E">
                  <w:pPr>
                    <w:pStyle w:val="rowtabella0"/>
                    <w:jc w:val="center"/>
                    <w:rPr>
                      <w:color w:val="002060"/>
                    </w:rPr>
                  </w:pPr>
                  <w:r w:rsidRPr="005C693C">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1C664F" w14:textId="77777777" w:rsidR="00306090" w:rsidRPr="005C693C" w:rsidRDefault="00306090" w:rsidP="00A6047E">
                  <w:pPr>
                    <w:pStyle w:val="rowtabella0"/>
                    <w:jc w:val="center"/>
                    <w:rPr>
                      <w:color w:val="002060"/>
                    </w:rPr>
                  </w:pPr>
                  <w:r w:rsidRPr="005C693C">
                    <w:rPr>
                      <w:color w:val="002060"/>
                    </w:rPr>
                    <w:t> </w:t>
                  </w:r>
                </w:p>
              </w:tc>
            </w:tr>
          </w:tbl>
          <w:p w14:paraId="2512EE79" w14:textId="77777777" w:rsidR="00306090" w:rsidRPr="005C693C" w:rsidRDefault="00306090" w:rsidP="00A6047E">
            <w:pPr>
              <w:rPr>
                <w:color w:val="002060"/>
              </w:rPr>
            </w:pPr>
          </w:p>
        </w:tc>
      </w:tr>
    </w:tbl>
    <w:p w14:paraId="3192C6B6" w14:textId="77777777" w:rsidR="00306090" w:rsidRDefault="00306090" w:rsidP="00306090">
      <w:pPr>
        <w:pStyle w:val="breakline"/>
        <w:rPr>
          <w:rFonts w:eastAsiaTheme="minorEastAsia"/>
          <w:color w:val="002060"/>
        </w:rPr>
      </w:pPr>
    </w:p>
    <w:p w14:paraId="531D0762" w14:textId="77777777" w:rsidR="00B47EFB" w:rsidRDefault="00B47EFB" w:rsidP="00306090">
      <w:pPr>
        <w:pStyle w:val="breakline"/>
        <w:rPr>
          <w:rFonts w:eastAsiaTheme="minorEastAsia"/>
          <w:color w:val="002060"/>
        </w:rPr>
      </w:pPr>
    </w:p>
    <w:p w14:paraId="7E7CCB43" w14:textId="730AE9CD" w:rsidR="00B47EFB" w:rsidRPr="00466F19" w:rsidRDefault="00B47EFB" w:rsidP="00B47EFB">
      <w:pPr>
        <w:pStyle w:val="titolocampionato0"/>
        <w:shd w:val="clear" w:color="auto" w:fill="CCCCCC"/>
        <w:spacing w:before="80" w:after="40"/>
        <w:rPr>
          <w:color w:val="002060"/>
        </w:rPr>
      </w:pPr>
      <w:r>
        <w:rPr>
          <w:color w:val="002060"/>
        </w:rPr>
        <w:t>COPPA ITALIA FEMM.LE CALCIO A5</w:t>
      </w:r>
    </w:p>
    <w:p w14:paraId="148ECD71" w14:textId="449F0EC1" w:rsidR="00B47EFB" w:rsidRPr="00466F19" w:rsidRDefault="00B47EFB" w:rsidP="00B47EFB">
      <w:pPr>
        <w:pStyle w:val="titoloprinc0"/>
        <w:rPr>
          <w:color w:val="002060"/>
        </w:rPr>
      </w:pPr>
      <w:r>
        <w:rPr>
          <w:color w:val="002060"/>
        </w:rPr>
        <w:t>SQUADRE QUALIFICATE ALLA FINALE</w:t>
      </w:r>
    </w:p>
    <w:p w14:paraId="72BAAC9C" w14:textId="77777777" w:rsidR="00B47EFB" w:rsidRDefault="00B47EFB" w:rsidP="00306090">
      <w:pPr>
        <w:pStyle w:val="breakline"/>
        <w:rPr>
          <w:rFonts w:ascii="Arial" w:eastAsiaTheme="minorEastAsia" w:hAnsi="Arial" w:cs="Arial"/>
          <w:color w:val="002060"/>
          <w:sz w:val="22"/>
          <w:szCs w:val="22"/>
        </w:rPr>
      </w:pPr>
    </w:p>
    <w:p w14:paraId="195AD390" w14:textId="20EC69C4" w:rsidR="00B47EFB" w:rsidRDefault="00B47EFB" w:rsidP="00306090">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Al termine delle Semifinali si sono qualificate alla Finale le seguenti squadre:</w:t>
      </w:r>
    </w:p>
    <w:p w14:paraId="1B9CB238" w14:textId="77777777" w:rsidR="00B47EFB" w:rsidRDefault="00B47EFB" w:rsidP="00306090">
      <w:pPr>
        <w:pStyle w:val="breakline"/>
        <w:rPr>
          <w:rFonts w:ascii="Arial" w:eastAsiaTheme="minorEastAsia" w:hAnsi="Arial" w:cs="Arial"/>
          <w:color w:val="002060"/>
          <w:sz w:val="22"/>
          <w:szCs w:val="22"/>
        </w:rPr>
      </w:pPr>
    </w:p>
    <w:p w14:paraId="74ABC3F2" w14:textId="2DF498F5" w:rsidR="00B47EFB" w:rsidRPr="00B47EFB" w:rsidRDefault="00B47EFB" w:rsidP="00306090">
      <w:pPr>
        <w:pStyle w:val="breakline"/>
        <w:rPr>
          <w:rFonts w:ascii="Arial" w:eastAsiaTheme="minorEastAsia" w:hAnsi="Arial" w:cs="Arial"/>
          <w:b/>
          <w:bCs/>
          <w:color w:val="002060"/>
          <w:sz w:val="22"/>
          <w:szCs w:val="22"/>
        </w:rPr>
      </w:pPr>
      <w:r w:rsidRPr="00B47EFB">
        <w:rPr>
          <w:rFonts w:ascii="Arial" w:eastAsiaTheme="minorEastAsia" w:hAnsi="Arial" w:cs="Arial"/>
          <w:b/>
          <w:bCs/>
          <w:color w:val="002060"/>
          <w:sz w:val="22"/>
          <w:szCs w:val="22"/>
        </w:rPr>
        <w:t>GRADARA CALCIO</w:t>
      </w:r>
    </w:p>
    <w:p w14:paraId="75D74FA3" w14:textId="5886298B" w:rsidR="00B47EFB" w:rsidRPr="00B47EFB" w:rsidRDefault="00B47EFB" w:rsidP="00306090">
      <w:pPr>
        <w:pStyle w:val="breakline"/>
        <w:rPr>
          <w:rFonts w:ascii="Arial" w:eastAsiaTheme="minorEastAsia" w:hAnsi="Arial" w:cs="Arial"/>
          <w:b/>
          <w:bCs/>
          <w:color w:val="002060"/>
          <w:sz w:val="22"/>
          <w:szCs w:val="22"/>
        </w:rPr>
      </w:pPr>
      <w:r w:rsidRPr="00B47EFB">
        <w:rPr>
          <w:rFonts w:ascii="Arial" w:eastAsiaTheme="minorEastAsia" w:hAnsi="Arial" w:cs="Arial"/>
          <w:b/>
          <w:bCs/>
          <w:color w:val="002060"/>
          <w:sz w:val="22"/>
          <w:szCs w:val="22"/>
        </w:rPr>
        <w:t>TRODICA FUTSAL</w:t>
      </w:r>
    </w:p>
    <w:p w14:paraId="255F759D" w14:textId="77777777" w:rsidR="00B47EFB" w:rsidRDefault="00B47EFB" w:rsidP="00306090">
      <w:pPr>
        <w:pStyle w:val="breakline"/>
        <w:rPr>
          <w:rFonts w:ascii="Arial" w:eastAsiaTheme="minorEastAsia" w:hAnsi="Arial" w:cs="Arial"/>
          <w:color w:val="002060"/>
          <w:sz w:val="22"/>
          <w:szCs w:val="22"/>
        </w:rPr>
      </w:pPr>
    </w:p>
    <w:p w14:paraId="0D187477" w14:textId="77777777" w:rsidR="00B47EFB" w:rsidRPr="000A1E89" w:rsidRDefault="00B47EFB" w:rsidP="00B47EFB">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7E38A5BC" w14:textId="77777777" w:rsidR="00B47EFB" w:rsidRPr="000A1E89" w:rsidRDefault="00B47EFB" w:rsidP="00B47EFB">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Pr>
          <w:rFonts w:ascii="Arial" w:hAnsi="Arial" w:cs="Arial"/>
          <w:b/>
          <w:i/>
          <w:color w:val="002060"/>
          <w:sz w:val="22"/>
        </w:rPr>
        <w:t>5</w:t>
      </w:r>
    </w:p>
    <w:p w14:paraId="5E3B1974" w14:textId="4C63BD73" w:rsidR="00B47EFB" w:rsidRPr="000B4152" w:rsidRDefault="00B47EFB" w:rsidP="00B47EFB">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w:t>
      </w:r>
      <w:r>
        <w:rPr>
          <w:rFonts w:ascii="Arial" w:hAnsi="Arial" w:cs="Arial"/>
          <w:color w:val="002060"/>
          <w:sz w:val="22"/>
        </w:rPr>
        <w:t xml:space="preserve">– Palasport di Chiaravalle – </w:t>
      </w:r>
      <w:r w:rsidRPr="000B4152">
        <w:rPr>
          <w:rFonts w:ascii="Arial" w:hAnsi="Arial" w:cs="Arial"/>
          <w:color w:val="002060"/>
          <w:sz w:val="22"/>
        </w:rPr>
        <w:t xml:space="preserve">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2025</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4EF44C1B" w14:textId="77777777" w:rsidR="00B47EFB" w:rsidRDefault="00B47EFB" w:rsidP="00306090">
      <w:pPr>
        <w:pStyle w:val="breakline"/>
        <w:rPr>
          <w:rFonts w:ascii="Arial" w:eastAsiaTheme="minorEastAsia" w:hAnsi="Arial" w:cs="Arial"/>
          <w:color w:val="002060"/>
          <w:sz w:val="22"/>
          <w:szCs w:val="22"/>
        </w:rPr>
      </w:pPr>
    </w:p>
    <w:p w14:paraId="050B6F7D" w14:textId="77777777" w:rsidR="00B47EFB" w:rsidRPr="00B47EFB" w:rsidRDefault="00B47EFB" w:rsidP="00306090">
      <w:pPr>
        <w:pStyle w:val="breakline"/>
        <w:rPr>
          <w:rFonts w:ascii="Arial" w:eastAsiaTheme="minorEastAsia" w:hAnsi="Arial" w:cs="Arial"/>
          <w:color w:val="002060"/>
          <w:sz w:val="22"/>
          <w:szCs w:val="22"/>
        </w:rPr>
      </w:pPr>
    </w:p>
    <w:p w14:paraId="1EE4C16E" w14:textId="77777777" w:rsidR="005C693C" w:rsidRPr="00466F19" w:rsidRDefault="005C693C" w:rsidP="005C693C">
      <w:pPr>
        <w:pStyle w:val="titolocampionato0"/>
        <w:shd w:val="clear" w:color="auto" w:fill="CCCCCC"/>
        <w:spacing w:before="80" w:after="40"/>
        <w:rPr>
          <w:color w:val="002060"/>
        </w:rPr>
      </w:pPr>
      <w:r w:rsidRPr="00466F19">
        <w:rPr>
          <w:color w:val="002060"/>
        </w:rPr>
        <w:t>COPPA MARCHE UNDER17 CALCIO A5</w:t>
      </w:r>
    </w:p>
    <w:p w14:paraId="1D48069E" w14:textId="77777777" w:rsidR="00B47EFB" w:rsidRPr="00466F19" w:rsidRDefault="00B47EFB" w:rsidP="00B47EFB">
      <w:pPr>
        <w:pStyle w:val="titoloprinc0"/>
        <w:rPr>
          <w:color w:val="002060"/>
        </w:rPr>
      </w:pPr>
      <w:r>
        <w:rPr>
          <w:color w:val="002060"/>
        </w:rPr>
        <w:t>SQUADRE QUALIFICATE ALLA FINALE</w:t>
      </w:r>
    </w:p>
    <w:p w14:paraId="6F32AA72" w14:textId="77777777" w:rsidR="00B47EFB" w:rsidRDefault="00B47EFB" w:rsidP="00B47EFB">
      <w:pPr>
        <w:pStyle w:val="breakline"/>
        <w:rPr>
          <w:rFonts w:ascii="Arial" w:eastAsiaTheme="minorEastAsia" w:hAnsi="Arial" w:cs="Arial"/>
          <w:color w:val="002060"/>
          <w:sz w:val="22"/>
          <w:szCs w:val="22"/>
        </w:rPr>
      </w:pPr>
    </w:p>
    <w:p w14:paraId="05C1C975" w14:textId="77777777" w:rsidR="00B47EFB" w:rsidRDefault="00B47EFB" w:rsidP="00B47EFB">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Al termine delle Semifinali si sono qualificate alla Finale le seguenti squadre:</w:t>
      </w:r>
    </w:p>
    <w:p w14:paraId="765A5283" w14:textId="77777777" w:rsidR="00B47EFB" w:rsidRDefault="00B47EFB" w:rsidP="00B47EFB">
      <w:pPr>
        <w:pStyle w:val="breakline"/>
        <w:rPr>
          <w:rFonts w:ascii="Arial" w:eastAsiaTheme="minorEastAsia" w:hAnsi="Arial" w:cs="Arial"/>
          <w:color w:val="002060"/>
          <w:sz w:val="22"/>
          <w:szCs w:val="22"/>
        </w:rPr>
      </w:pPr>
    </w:p>
    <w:p w14:paraId="021C5099" w14:textId="09699596" w:rsidR="00B47EFB" w:rsidRPr="00B47EFB" w:rsidRDefault="00B47EFB" w:rsidP="00B47EFB">
      <w:pPr>
        <w:pStyle w:val="breakline"/>
        <w:rPr>
          <w:rFonts w:ascii="Arial" w:eastAsiaTheme="minorEastAsia" w:hAnsi="Arial" w:cs="Arial"/>
          <w:b/>
          <w:bCs/>
          <w:color w:val="002060"/>
          <w:sz w:val="22"/>
          <w:szCs w:val="22"/>
        </w:rPr>
      </w:pPr>
      <w:r>
        <w:rPr>
          <w:rFonts w:ascii="Arial" w:eastAsiaTheme="minorEastAsia" w:hAnsi="Arial" w:cs="Arial"/>
          <w:b/>
          <w:bCs/>
          <w:color w:val="002060"/>
          <w:sz w:val="22"/>
          <w:szCs w:val="22"/>
        </w:rPr>
        <w:t>AMICI DEL CENTROSOCIO SP.</w:t>
      </w:r>
    </w:p>
    <w:p w14:paraId="134CAB5E" w14:textId="24781145" w:rsidR="00B47EFB" w:rsidRPr="00B47EFB" w:rsidRDefault="00B47EFB" w:rsidP="00B47EFB">
      <w:pPr>
        <w:pStyle w:val="breakline"/>
        <w:rPr>
          <w:rFonts w:ascii="Arial" w:eastAsiaTheme="minorEastAsia" w:hAnsi="Arial" w:cs="Arial"/>
          <w:b/>
          <w:bCs/>
          <w:color w:val="002060"/>
          <w:sz w:val="22"/>
          <w:szCs w:val="22"/>
        </w:rPr>
      </w:pPr>
      <w:r>
        <w:rPr>
          <w:rFonts w:ascii="Arial" w:eastAsiaTheme="minorEastAsia" w:hAnsi="Arial" w:cs="Arial"/>
          <w:b/>
          <w:bCs/>
          <w:color w:val="002060"/>
          <w:sz w:val="22"/>
          <w:szCs w:val="22"/>
        </w:rPr>
        <w:t>ACLI MANTOVANI CALCIO A 5</w:t>
      </w:r>
    </w:p>
    <w:p w14:paraId="7F56E7F3" w14:textId="77777777" w:rsidR="00B47EFB" w:rsidRDefault="00B47EFB" w:rsidP="00B47EFB">
      <w:pPr>
        <w:pStyle w:val="breakline"/>
        <w:rPr>
          <w:rFonts w:ascii="Arial" w:eastAsiaTheme="minorEastAsia" w:hAnsi="Arial" w:cs="Arial"/>
          <w:color w:val="002060"/>
          <w:sz w:val="22"/>
          <w:szCs w:val="22"/>
        </w:rPr>
      </w:pPr>
    </w:p>
    <w:p w14:paraId="440D4BF7" w14:textId="77777777" w:rsidR="00B47EFB" w:rsidRPr="000A1E89" w:rsidRDefault="00B47EFB" w:rsidP="00B47EFB">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4D2811C8" w14:textId="77777777" w:rsidR="00B47EFB" w:rsidRPr="000A1E89" w:rsidRDefault="00B47EFB" w:rsidP="00B47EFB">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Pr>
          <w:rFonts w:ascii="Arial" w:hAnsi="Arial" w:cs="Arial"/>
          <w:b/>
          <w:i/>
          <w:color w:val="002060"/>
          <w:sz w:val="22"/>
        </w:rPr>
        <w:t>5</w:t>
      </w:r>
    </w:p>
    <w:p w14:paraId="153EF156" w14:textId="77777777" w:rsidR="00B47EFB" w:rsidRDefault="00B47EFB" w:rsidP="00B47EFB">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w:t>
      </w:r>
      <w:r>
        <w:rPr>
          <w:rFonts w:ascii="Arial" w:hAnsi="Arial" w:cs="Arial"/>
          <w:color w:val="002060"/>
          <w:sz w:val="22"/>
        </w:rPr>
        <w:t xml:space="preserve">– Palasport di Chiaravalle – </w:t>
      </w:r>
      <w:r w:rsidRPr="000B4152">
        <w:rPr>
          <w:rFonts w:ascii="Arial" w:hAnsi="Arial" w:cs="Arial"/>
          <w:color w:val="002060"/>
          <w:sz w:val="22"/>
        </w:rPr>
        <w:t xml:space="preserve">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2025</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37B0BD41" w14:textId="77777777" w:rsidR="00B47EFB" w:rsidRPr="000B4152" w:rsidRDefault="00B47EFB" w:rsidP="00B47EFB">
      <w:pPr>
        <w:pStyle w:val="Corpodeltesto21"/>
        <w:rPr>
          <w:rFonts w:ascii="Arial" w:hAnsi="Arial" w:cs="Arial"/>
          <w:color w:val="002060"/>
          <w:sz w:val="22"/>
        </w:rPr>
      </w:pPr>
    </w:p>
    <w:p w14:paraId="48DD665D" w14:textId="77777777" w:rsidR="005C693C" w:rsidRPr="00466F19" w:rsidRDefault="005C693C" w:rsidP="005C693C">
      <w:pPr>
        <w:pStyle w:val="titoloprinc0"/>
        <w:rPr>
          <w:color w:val="002060"/>
        </w:rPr>
      </w:pPr>
      <w:r w:rsidRPr="00466F19">
        <w:rPr>
          <w:color w:val="002060"/>
        </w:rPr>
        <w:t>RISULTATI</w:t>
      </w:r>
    </w:p>
    <w:p w14:paraId="70ACC99C" w14:textId="77777777" w:rsidR="005C693C" w:rsidRPr="00466F19" w:rsidRDefault="005C693C" w:rsidP="005C693C">
      <w:pPr>
        <w:pStyle w:val="breakline"/>
        <w:rPr>
          <w:color w:val="002060"/>
        </w:rPr>
      </w:pPr>
    </w:p>
    <w:p w14:paraId="2FBF5EFB" w14:textId="77777777" w:rsidR="005C693C" w:rsidRPr="00466F19" w:rsidRDefault="005C693C" w:rsidP="005C693C">
      <w:pPr>
        <w:pStyle w:val="sottotitolocampionato10"/>
        <w:rPr>
          <w:color w:val="002060"/>
        </w:rPr>
      </w:pPr>
      <w:r w:rsidRPr="00466F19">
        <w:rPr>
          <w:color w:val="002060"/>
        </w:rPr>
        <w:t>RISULTATI UFFICIALI GARE DEL 11/12/2024</w:t>
      </w:r>
    </w:p>
    <w:p w14:paraId="5BABA005" w14:textId="77777777" w:rsidR="005C693C" w:rsidRPr="005C693C" w:rsidRDefault="005C693C" w:rsidP="005C693C">
      <w:pPr>
        <w:pStyle w:val="sottotitolocampionato20"/>
        <w:spacing w:before="0" w:beforeAutospacing="0" w:after="0" w:afterAutospacing="0"/>
        <w:rPr>
          <w:rFonts w:ascii="Arial" w:hAnsi="Arial" w:cs="Arial"/>
          <w:color w:val="002060"/>
          <w:sz w:val="20"/>
          <w:szCs w:val="20"/>
        </w:rPr>
      </w:pPr>
      <w:r w:rsidRPr="005C693C">
        <w:rPr>
          <w:rFonts w:ascii="Arial" w:hAnsi="Arial" w:cs="Arial"/>
          <w:color w:val="002060"/>
          <w:sz w:val="20"/>
          <w:szCs w:val="20"/>
        </w:rPr>
        <w:t>Si trascrivono qui di seguito i risultati ufficiali delle gare disputate</w:t>
      </w:r>
    </w:p>
    <w:p w14:paraId="6226BBAD" w14:textId="77777777" w:rsidR="005C693C" w:rsidRPr="00466F19" w:rsidRDefault="005C693C" w:rsidP="005C693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C693C" w:rsidRPr="00466F19" w14:paraId="23B5AD58" w14:textId="77777777" w:rsidTr="00A6047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C693C" w:rsidRPr="00466F19" w14:paraId="6B1284D3" w14:textId="77777777" w:rsidTr="00A604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AD037" w14:textId="77777777" w:rsidR="005C693C" w:rsidRPr="00466F19" w:rsidRDefault="005C693C" w:rsidP="00A6047E">
                  <w:pPr>
                    <w:pStyle w:val="headertabella0"/>
                    <w:rPr>
                      <w:color w:val="002060"/>
                    </w:rPr>
                  </w:pPr>
                  <w:r w:rsidRPr="00466F19">
                    <w:rPr>
                      <w:color w:val="002060"/>
                    </w:rPr>
                    <w:t>GIRONE SF - 1 Giornata - R</w:t>
                  </w:r>
                </w:p>
              </w:tc>
            </w:tr>
            <w:tr w:rsidR="005C693C" w:rsidRPr="00466F19" w14:paraId="7593AB5B" w14:textId="77777777" w:rsidTr="00A6047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7E915C" w14:textId="77777777" w:rsidR="005C693C" w:rsidRPr="00466F19" w:rsidRDefault="005C693C" w:rsidP="00A6047E">
                  <w:pPr>
                    <w:pStyle w:val="rowtabella0"/>
                    <w:rPr>
                      <w:color w:val="002060"/>
                    </w:rPr>
                  </w:pPr>
                  <w:r w:rsidRPr="00466F19">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9B46D2" w14:textId="77777777" w:rsidR="005C693C" w:rsidRPr="00466F19" w:rsidRDefault="005C693C" w:rsidP="00A6047E">
                  <w:pPr>
                    <w:pStyle w:val="rowtabella0"/>
                    <w:rPr>
                      <w:color w:val="002060"/>
                    </w:rPr>
                  </w:pPr>
                  <w:r w:rsidRPr="00466F19">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8BC4F" w14:textId="77777777" w:rsidR="005C693C" w:rsidRPr="00466F19" w:rsidRDefault="005C693C" w:rsidP="00A6047E">
                  <w:pPr>
                    <w:pStyle w:val="rowtabella0"/>
                    <w:jc w:val="center"/>
                    <w:rPr>
                      <w:color w:val="002060"/>
                    </w:rPr>
                  </w:pPr>
                  <w:r w:rsidRPr="00466F19">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5CEA41" w14:textId="77777777" w:rsidR="005C693C" w:rsidRPr="00466F19" w:rsidRDefault="005C693C" w:rsidP="00A6047E">
                  <w:pPr>
                    <w:pStyle w:val="rowtabella0"/>
                    <w:jc w:val="center"/>
                    <w:rPr>
                      <w:color w:val="002060"/>
                    </w:rPr>
                  </w:pPr>
                  <w:r w:rsidRPr="00466F19">
                    <w:rPr>
                      <w:color w:val="002060"/>
                    </w:rPr>
                    <w:t> </w:t>
                  </w:r>
                </w:p>
              </w:tc>
            </w:tr>
            <w:tr w:rsidR="005C693C" w:rsidRPr="00466F19" w14:paraId="774EFC4F" w14:textId="77777777" w:rsidTr="00A6047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21C9E7" w14:textId="77777777" w:rsidR="005C693C" w:rsidRPr="00466F19" w:rsidRDefault="005C693C" w:rsidP="00A6047E">
                  <w:pPr>
                    <w:pStyle w:val="rowtabella0"/>
                    <w:rPr>
                      <w:color w:val="002060"/>
                    </w:rPr>
                  </w:pPr>
                  <w:r w:rsidRPr="00466F19">
                    <w:rPr>
                      <w:color w:val="002060"/>
                    </w:rPr>
                    <w:t>CANTINE RIUNITE CSI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B88E5" w14:textId="77777777" w:rsidR="005C693C" w:rsidRPr="00466F19" w:rsidRDefault="005C693C" w:rsidP="00A6047E">
                  <w:pPr>
                    <w:pStyle w:val="rowtabella0"/>
                    <w:rPr>
                      <w:color w:val="002060"/>
                    </w:rPr>
                  </w:pPr>
                  <w:r w:rsidRPr="00466F19">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F9B32" w14:textId="77777777" w:rsidR="005C693C" w:rsidRPr="00466F19" w:rsidRDefault="005C693C" w:rsidP="00A6047E">
                  <w:pPr>
                    <w:pStyle w:val="rowtabella0"/>
                    <w:jc w:val="center"/>
                    <w:rPr>
                      <w:color w:val="002060"/>
                    </w:rPr>
                  </w:pPr>
                  <w:r w:rsidRPr="00466F19">
                    <w:rPr>
                      <w:color w:val="002060"/>
                    </w:rPr>
                    <w:t>7 - 9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1BD7B" w14:textId="77777777" w:rsidR="005C693C" w:rsidRPr="00466F19" w:rsidRDefault="005C693C" w:rsidP="00A6047E">
                  <w:pPr>
                    <w:pStyle w:val="rowtabella0"/>
                    <w:jc w:val="center"/>
                    <w:rPr>
                      <w:color w:val="002060"/>
                    </w:rPr>
                  </w:pPr>
                  <w:r w:rsidRPr="00466F19">
                    <w:rPr>
                      <w:color w:val="002060"/>
                    </w:rPr>
                    <w:t> </w:t>
                  </w:r>
                </w:p>
              </w:tc>
            </w:tr>
          </w:tbl>
          <w:p w14:paraId="2C3260BB" w14:textId="77777777" w:rsidR="005C693C" w:rsidRPr="00466F19" w:rsidRDefault="005C693C" w:rsidP="00A6047E">
            <w:pPr>
              <w:rPr>
                <w:color w:val="002060"/>
              </w:rPr>
            </w:pPr>
          </w:p>
        </w:tc>
      </w:tr>
    </w:tbl>
    <w:p w14:paraId="0BC7C06B" w14:textId="77777777" w:rsidR="005C693C" w:rsidRPr="00466F19" w:rsidRDefault="005C693C" w:rsidP="005C693C">
      <w:pPr>
        <w:pStyle w:val="breakline"/>
        <w:rPr>
          <w:rFonts w:eastAsiaTheme="minorEastAsia"/>
          <w:color w:val="002060"/>
        </w:rPr>
      </w:pPr>
    </w:p>
    <w:p w14:paraId="092D8C3C" w14:textId="77777777" w:rsidR="005C693C" w:rsidRPr="00466F19" w:rsidRDefault="005C693C" w:rsidP="005C693C">
      <w:pPr>
        <w:pStyle w:val="breakline"/>
        <w:rPr>
          <w:color w:val="002060"/>
        </w:rPr>
      </w:pPr>
    </w:p>
    <w:p w14:paraId="33699896" w14:textId="77777777" w:rsidR="005C693C" w:rsidRPr="00466F19" w:rsidRDefault="005C693C" w:rsidP="005C693C">
      <w:pPr>
        <w:pStyle w:val="titoloprinc0"/>
        <w:rPr>
          <w:color w:val="002060"/>
        </w:rPr>
      </w:pPr>
      <w:r w:rsidRPr="00466F19">
        <w:rPr>
          <w:color w:val="002060"/>
        </w:rPr>
        <w:t>GIUDICE SPORTIVO</w:t>
      </w:r>
    </w:p>
    <w:p w14:paraId="750F9492" w14:textId="77777777" w:rsidR="005C693C" w:rsidRPr="00466F19" w:rsidRDefault="005C693C" w:rsidP="005C693C">
      <w:pPr>
        <w:pStyle w:val="diffida"/>
        <w:rPr>
          <w:color w:val="002060"/>
        </w:rPr>
      </w:pPr>
      <w:r w:rsidRPr="00466F19">
        <w:rPr>
          <w:color w:val="002060"/>
        </w:rPr>
        <w:lastRenderedPageBreak/>
        <w:t>Il Giudice Sportivo Avv. Agnese Lazzaretti, con l'assistenza del segretario Angelo Castellana, nella seduta del 13/12/2024, ha adottato le decisioni che di seguito integralmente si riportano:</w:t>
      </w:r>
    </w:p>
    <w:p w14:paraId="71C39C52" w14:textId="77777777" w:rsidR="005C693C" w:rsidRPr="00466F19" w:rsidRDefault="005C693C" w:rsidP="005C693C">
      <w:pPr>
        <w:pStyle w:val="titolo10"/>
        <w:rPr>
          <w:color w:val="002060"/>
        </w:rPr>
      </w:pPr>
      <w:r w:rsidRPr="00466F19">
        <w:rPr>
          <w:color w:val="002060"/>
        </w:rPr>
        <w:t xml:space="preserve">GARE DEL 11/12/2024 </w:t>
      </w:r>
    </w:p>
    <w:p w14:paraId="7850FC95" w14:textId="77777777" w:rsidR="005C693C" w:rsidRPr="00466F19" w:rsidRDefault="005C693C" w:rsidP="005C693C">
      <w:pPr>
        <w:pStyle w:val="titolo7a"/>
        <w:rPr>
          <w:color w:val="002060"/>
        </w:rPr>
      </w:pPr>
      <w:r w:rsidRPr="00466F19">
        <w:rPr>
          <w:color w:val="002060"/>
        </w:rPr>
        <w:t xml:space="preserve">PROVVEDIMENTI DISCIPLINARI </w:t>
      </w:r>
    </w:p>
    <w:p w14:paraId="55F6D7A3" w14:textId="77777777" w:rsidR="005C693C" w:rsidRPr="00466F19" w:rsidRDefault="005C693C" w:rsidP="005C693C">
      <w:pPr>
        <w:pStyle w:val="titolo7b0"/>
        <w:rPr>
          <w:color w:val="002060"/>
        </w:rPr>
      </w:pPr>
      <w:r w:rsidRPr="00466F19">
        <w:rPr>
          <w:color w:val="002060"/>
        </w:rPr>
        <w:t xml:space="preserve">In base alle risultanze degli atti ufficiali sono state deliberate le seguenti sanzioni disciplinari. </w:t>
      </w:r>
    </w:p>
    <w:p w14:paraId="79BB7DA0" w14:textId="77777777" w:rsidR="005C693C" w:rsidRPr="00466F19" w:rsidRDefault="005C693C" w:rsidP="005C693C">
      <w:pPr>
        <w:pStyle w:val="titolo30"/>
        <w:rPr>
          <w:color w:val="002060"/>
        </w:rPr>
      </w:pPr>
      <w:r w:rsidRPr="00466F19">
        <w:rPr>
          <w:color w:val="002060"/>
        </w:rPr>
        <w:t xml:space="preserve">SOCIETA' </w:t>
      </w:r>
    </w:p>
    <w:p w14:paraId="28CF552B" w14:textId="77777777" w:rsidR="005C693C" w:rsidRPr="00466F19" w:rsidRDefault="005C693C" w:rsidP="005C693C">
      <w:pPr>
        <w:pStyle w:val="titolo20"/>
        <w:rPr>
          <w:color w:val="002060"/>
        </w:rPr>
      </w:pPr>
      <w:r w:rsidRPr="00466F19">
        <w:rPr>
          <w:color w:val="002060"/>
        </w:rPr>
        <w:t xml:space="preserve">AMMENDA </w:t>
      </w:r>
    </w:p>
    <w:p w14:paraId="350317A2" w14:textId="77777777" w:rsidR="005C693C" w:rsidRPr="00466F19" w:rsidRDefault="005C693C" w:rsidP="005C693C">
      <w:pPr>
        <w:pStyle w:val="diffida"/>
        <w:spacing w:before="80" w:beforeAutospacing="0" w:after="40" w:afterAutospacing="0"/>
        <w:jc w:val="left"/>
        <w:rPr>
          <w:color w:val="002060"/>
        </w:rPr>
      </w:pPr>
      <w:r w:rsidRPr="00466F19">
        <w:rPr>
          <w:color w:val="002060"/>
        </w:rPr>
        <w:t xml:space="preserve">Euro 70,00 CALCIO A 5 CORINALDO </w:t>
      </w:r>
      <w:r w:rsidRPr="00466F19">
        <w:rPr>
          <w:color w:val="002060"/>
        </w:rPr>
        <w:br/>
        <w:t xml:space="preserve">per aver un proprio sostenitore insultato l'arbitro durante la partita e per aver lo stesso aspettato il direttore di gara davanti allo spogliatoio al fine di offenderlo. </w:t>
      </w:r>
    </w:p>
    <w:p w14:paraId="52AE607E" w14:textId="77777777" w:rsidR="005C693C" w:rsidRPr="00466F19" w:rsidRDefault="005C693C" w:rsidP="005C693C">
      <w:pPr>
        <w:pStyle w:val="titolo30"/>
        <w:rPr>
          <w:color w:val="002060"/>
        </w:rPr>
      </w:pPr>
      <w:r w:rsidRPr="00466F19">
        <w:rPr>
          <w:color w:val="002060"/>
        </w:rPr>
        <w:t xml:space="preserve">CALCIATORI NON ESPULSI </w:t>
      </w:r>
    </w:p>
    <w:p w14:paraId="06B895EC" w14:textId="77777777" w:rsidR="005C693C" w:rsidRPr="00466F19" w:rsidRDefault="005C693C" w:rsidP="005C693C">
      <w:pPr>
        <w:pStyle w:val="titolo20"/>
        <w:rPr>
          <w:color w:val="002060"/>
        </w:rPr>
      </w:pPr>
      <w:r w:rsidRPr="00466F1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693C" w:rsidRPr="00466F19" w14:paraId="3FFE0F0B" w14:textId="77777777" w:rsidTr="00A6047E">
        <w:tc>
          <w:tcPr>
            <w:tcW w:w="2200" w:type="dxa"/>
            <w:tcMar>
              <w:top w:w="20" w:type="dxa"/>
              <w:left w:w="20" w:type="dxa"/>
              <w:bottom w:w="20" w:type="dxa"/>
              <w:right w:w="20" w:type="dxa"/>
            </w:tcMar>
            <w:vAlign w:val="center"/>
            <w:hideMark/>
          </w:tcPr>
          <w:p w14:paraId="725C3188" w14:textId="77777777" w:rsidR="005C693C" w:rsidRPr="00466F19" w:rsidRDefault="005C693C" w:rsidP="00A6047E">
            <w:pPr>
              <w:pStyle w:val="movimento"/>
              <w:rPr>
                <w:color w:val="002060"/>
              </w:rPr>
            </w:pPr>
            <w:r w:rsidRPr="00466F19">
              <w:rPr>
                <w:color w:val="002060"/>
              </w:rPr>
              <w:t>STACCHIOTTI MATTEO</w:t>
            </w:r>
          </w:p>
        </w:tc>
        <w:tc>
          <w:tcPr>
            <w:tcW w:w="2200" w:type="dxa"/>
            <w:tcMar>
              <w:top w:w="20" w:type="dxa"/>
              <w:left w:w="20" w:type="dxa"/>
              <w:bottom w:w="20" w:type="dxa"/>
              <w:right w:w="20" w:type="dxa"/>
            </w:tcMar>
            <w:vAlign w:val="center"/>
            <w:hideMark/>
          </w:tcPr>
          <w:p w14:paraId="55E53474" w14:textId="77777777" w:rsidR="005C693C" w:rsidRPr="00466F19" w:rsidRDefault="005C693C" w:rsidP="00A6047E">
            <w:pPr>
              <w:pStyle w:val="movimento2"/>
              <w:rPr>
                <w:color w:val="002060"/>
              </w:rPr>
            </w:pPr>
            <w:r w:rsidRPr="00466F19">
              <w:rPr>
                <w:color w:val="002060"/>
              </w:rPr>
              <w:t xml:space="preserve">(ACLI MANTOVANI CALCIO A 5) </w:t>
            </w:r>
          </w:p>
        </w:tc>
        <w:tc>
          <w:tcPr>
            <w:tcW w:w="800" w:type="dxa"/>
            <w:tcMar>
              <w:top w:w="20" w:type="dxa"/>
              <w:left w:w="20" w:type="dxa"/>
              <w:bottom w:w="20" w:type="dxa"/>
              <w:right w:w="20" w:type="dxa"/>
            </w:tcMar>
            <w:vAlign w:val="center"/>
            <w:hideMark/>
          </w:tcPr>
          <w:p w14:paraId="551A1E55" w14:textId="77777777" w:rsidR="005C693C" w:rsidRPr="00466F19" w:rsidRDefault="005C693C" w:rsidP="00A6047E">
            <w:pPr>
              <w:pStyle w:val="movimento"/>
              <w:rPr>
                <w:color w:val="002060"/>
              </w:rPr>
            </w:pPr>
            <w:r w:rsidRPr="00466F19">
              <w:rPr>
                <w:color w:val="002060"/>
              </w:rPr>
              <w:t> </w:t>
            </w:r>
          </w:p>
        </w:tc>
        <w:tc>
          <w:tcPr>
            <w:tcW w:w="2200" w:type="dxa"/>
            <w:tcMar>
              <w:top w:w="20" w:type="dxa"/>
              <w:left w:w="20" w:type="dxa"/>
              <w:bottom w:w="20" w:type="dxa"/>
              <w:right w:w="20" w:type="dxa"/>
            </w:tcMar>
            <w:vAlign w:val="center"/>
            <w:hideMark/>
          </w:tcPr>
          <w:p w14:paraId="660A74B3" w14:textId="77777777" w:rsidR="005C693C" w:rsidRPr="00466F19" w:rsidRDefault="005C693C" w:rsidP="00A6047E">
            <w:pPr>
              <w:pStyle w:val="movimento"/>
              <w:rPr>
                <w:color w:val="002060"/>
              </w:rPr>
            </w:pPr>
            <w:r w:rsidRPr="00466F19">
              <w:rPr>
                <w:color w:val="002060"/>
              </w:rPr>
              <w:t> </w:t>
            </w:r>
          </w:p>
        </w:tc>
        <w:tc>
          <w:tcPr>
            <w:tcW w:w="2200" w:type="dxa"/>
            <w:tcMar>
              <w:top w:w="20" w:type="dxa"/>
              <w:left w:w="20" w:type="dxa"/>
              <w:bottom w:w="20" w:type="dxa"/>
              <w:right w:w="20" w:type="dxa"/>
            </w:tcMar>
            <w:vAlign w:val="center"/>
            <w:hideMark/>
          </w:tcPr>
          <w:p w14:paraId="3A2BDE5B" w14:textId="77777777" w:rsidR="005C693C" w:rsidRPr="00466F19" w:rsidRDefault="005C693C" w:rsidP="00A6047E">
            <w:pPr>
              <w:pStyle w:val="movimento2"/>
              <w:rPr>
                <w:color w:val="002060"/>
              </w:rPr>
            </w:pPr>
            <w:r w:rsidRPr="00466F19">
              <w:rPr>
                <w:color w:val="002060"/>
              </w:rPr>
              <w:t> </w:t>
            </w:r>
          </w:p>
        </w:tc>
      </w:tr>
    </w:tbl>
    <w:p w14:paraId="1093E580" w14:textId="77777777" w:rsidR="005C693C" w:rsidRPr="00466F19" w:rsidRDefault="005C693C" w:rsidP="005C693C">
      <w:pPr>
        <w:pStyle w:val="breakline"/>
        <w:rPr>
          <w:rFonts w:eastAsiaTheme="minorEastAsia"/>
          <w:color w:val="002060"/>
        </w:rPr>
      </w:pPr>
    </w:p>
    <w:p w14:paraId="14D82470" w14:textId="77777777" w:rsidR="005C693C" w:rsidRDefault="005C693C" w:rsidP="005C693C">
      <w:pPr>
        <w:pStyle w:val="Corpodeltesto21"/>
        <w:jc w:val="center"/>
        <w:rPr>
          <w:rFonts w:ascii="Arial" w:hAnsi="Arial" w:cs="Arial"/>
          <w:bCs/>
          <w:color w:val="002060"/>
          <w:sz w:val="22"/>
          <w:szCs w:val="22"/>
        </w:rPr>
      </w:pPr>
    </w:p>
    <w:p w14:paraId="42FA945C" w14:textId="77777777" w:rsidR="005C693C" w:rsidRPr="00BD581B" w:rsidRDefault="005C693C" w:rsidP="005C693C">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221A65B1" w14:textId="77777777" w:rsidR="005C693C" w:rsidRPr="00BD581B" w:rsidRDefault="005C693C" w:rsidP="005C693C">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66DE05A3" w14:textId="77777777" w:rsidR="00306090" w:rsidRDefault="00306090" w:rsidP="00306090">
      <w:pPr>
        <w:pStyle w:val="breakline"/>
        <w:rPr>
          <w:color w:val="002060"/>
        </w:rPr>
      </w:pPr>
    </w:p>
    <w:p w14:paraId="4A596C22" w14:textId="77777777" w:rsidR="005C693C" w:rsidRPr="00466F19" w:rsidRDefault="005C693C" w:rsidP="00306090">
      <w:pPr>
        <w:pStyle w:val="breakline"/>
        <w:rPr>
          <w:color w:val="002060"/>
        </w:rPr>
      </w:pPr>
    </w:p>
    <w:p w14:paraId="6E8B3007" w14:textId="77777777" w:rsidR="00306090" w:rsidRPr="00466F19" w:rsidRDefault="00306090" w:rsidP="00306090">
      <w:pPr>
        <w:pStyle w:val="titolocampionato0"/>
        <w:shd w:val="clear" w:color="auto" w:fill="CCCCCC"/>
        <w:spacing w:before="80" w:after="40"/>
        <w:rPr>
          <w:color w:val="002060"/>
        </w:rPr>
      </w:pPr>
      <w:r w:rsidRPr="00466F19">
        <w:rPr>
          <w:color w:val="002060"/>
        </w:rPr>
        <w:t>COPPA MARCHE UNDER15 CALCIO A5</w:t>
      </w:r>
    </w:p>
    <w:p w14:paraId="550A83A1" w14:textId="77777777" w:rsidR="00B47EFB" w:rsidRPr="00466F19" w:rsidRDefault="00B47EFB" w:rsidP="00B47EFB">
      <w:pPr>
        <w:pStyle w:val="titoloprinc0"/>
        <w:rPr>
          <w:color w:val="002060"/>
        </w:rPr>
      </w:pPr>
      <w:r>
        <w:rPr>
          <w:color w:val="002060"/>
        </w:rPr>
        <w:t>SQUADRE QUALIFICATE ALLA FINALE</w:t>
      </w:r>
    </w:p>
    <w:p w14:paraId="0F68A02B" w14:textId="77777777" w:rsidR="00B47EFB" w:rsidRDefault="00B47EFB" w:rsidP="00B47EFB">
      <w:pPr>
        <w:pStyle w:val="breakline"/>
        <w:rPr>
          <w:rFonts w:ascii="Arial" w:eastAsiaTheme="minorEastAsia" w:hAnsi="Arial" w:cs="Arial"/>
          <w:color w:val="002060"/>
          <w:sz w:val="22"/>
          <w:szCs w:val="22"/>
        </w:rPr>
      </w:pPr>
    </w:p>
    <w:p w14:paraId="3BD53B95" w14:textId="77777777" w:rsidR="00B47EFB" w:rsidRDefault="00B47EFB" w:rsidP="00B47EFB">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Al termine delle Semifinali si sono qualificate alla Finale le seguenti squadre:</w:t>
      </w:r>
    </w:p>
    <w:p w14:paraId="7E5B922D" w14:textId="77777777" w:rsidR="00B47EFB" w:rsidRDefault="00B47EFB" w:rsidP="00B47EFB">
      <w:pPr>
        <w:pStyle w:val="breakline"/>
        <w:rPr>
          <w:rFonts w:ascii="Arial" w:eastAsiaTheme="minorEastAsia" w:hAnsi="Arial" w:cs="Arial"/>
          <w:color w:val="002060"/>
          <w:sz w:val="22"/>
          <w:szCs w:val="22"/>
        </w:rPr>
      </w:pPr>
    </w:p>
    <w:p w14:paraId="1A03BA64" w14:textId="77777777" w:rsidR="00B47EFB" w:rsidRPr="00B47EFB" w:rsidRDefault="00B47EFB" w:rsidP="00B47EFB">
      <w:pPr>
        <w:pStyle w:val="breakline"/>
        <w:rPr>
          <w:rFonts w:ascii="Arial" w:eastAsiaTheme="minorEastAsia" w:hAnsi="Arial" w:cs="Arial"/>
          <w:b/>
          <w:bCs/>
          <w:color w:val="002060"/>
          <w:sz w:val="22"/>
          <w:szCs w:val="22"/>
        </w:rPr>
      </w:pPr>
      <w:r>
        <w:rPr>
          <w:rFonts w:ascii="Arial" w:eastAsiaTheme="minorEastAsia" w:hAnsi="Arial" w:cs="Arial"/>
          <w:b/>
          <w:bCs/>
          <w:color w:val="002060"/>
          <w:sz w:val="22"/>
          <w:szCs w:val="22"/>
        </w:rPr>
        <w:t>AMICI DEL CENTROSOCIO SP.</w:t>
      </w:r>
    </w:p>
    <w:p w14:paraId="1C125357" w14:textId="25571530" w:rsidR="00B47EFB" w:rsidRPr="00B47EFB" w:rsidRDefault="00B47EFB" w:rsidP="00B47EFB">
      <w:pPr>
        <w:pStyle w:val="breakline"/>
        <w:rPr>
          <w:rFonts w:ascii="Arial" w:eastAsiaTheme="minorEastAsia" w:hAnsi="Arial" w:cs="Arial"/>
          <w:b/>
          <w:bCs/>
          <w:color w:val="002060"/>
          <w:sz w:val="22"/>
          <w:szCs w:val="22"/>
        </w:rPr>
      </w:pPr>
      <w:r>
        <w:rPr>
          <w:rFonts w:ascii="Arial" w:eastAsiaTheme="minorEastAsia" w:hAnsi="Arial" w:cs="Arial"/>
          <w:b/>
          <w:bCs/>
          <w:color w:val="002060"/>
          <w:sz w:val="22"/>
          <w:szCs w:val="22"/>
        </w:rPr>
        <w:t>C.U.S. ANCONA</w:t>
      </w:r>
    </w:p>
    <w:p w14:paraId="0613EF40" w14:textId="77777777" w:rsidR="00B47EFB" w:rsidRDefault="00B47EFB" w:rsidP="00B47EFB">
      <w:pPr>
        <w:pStyle w:val="breakline"/>
        <w:rPr>
          <w:rFonts w:ascii="Arial" w:eastAsiaTheme="minorEastAsia" w:hAnsi="Arial" w:cs="Arial"/>
          <w:color w:val="002060"/>
          <w:sz w:val="22"/>
          <w:szCs w:val="22"/>
        </w:rPr>
      </w:pPr>
    </w:p>
    <w:p w14:paraId="45CE1808" w14:textId="77777777" w:rsidR="00B47EFB" w:rsidRPr="000A1E89" w:rsidRDefault="00B47EFB" w:rsidP="00B47EFB">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0E7CC413" w14:textId="77777777" w:rsidR="00B47EFB" w:rsidRPr="000A1E89" w:rsidRDefault="00B47EFB" w:rsidP="00B47EFB">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Pr>
          <w:rFonts w:ascii="Arial" w:hAnsi="Arial" w:cs="Arial"/>
          <w:b/>
          <w:i/>
          <w:color w:val="002060"/>
          <w:sz w:val="22"/>
        </w:rPr>
        <w:t>5</w:t>
      </w:r>
    </w:p>
    <w:p w14:paraId="637AC638" w14:textId="77777777" w:rsidR="00B47EFB" w:rsidRDefault="00B47EFB" w:rsidP="00B47EFB">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w:t>
      </w:r>
      <w:r>
        <w:rPr>
          <w:rFonts w:ascii="Arial" w:hAnsi="Arial" w:cs="Arial"/>
          <w:color w:val="002060"/>
          <w:sz w:val="22"/>
        </w:rPr>
        <w:t xml:space="preserve">– Palasport di Chiaravalle – </w:t>
      </w:r>
      <w:r w:rsidRPr="000B4152">
        <w:rPr>
          <w:rFonts w:ascii="Arial" w:hAnsi="Arial" w:cs="Arial"/>
          <w:color w:val="002060"/>
          <w:sz w:val="22"/>
        </w:rPr>
        <w:t xml:space="preserve">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2025</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18107982" w14:textId="77777777" w:rsidR="00B47EFB" w:rsidRDefault="00B47EFB" w:rsidP="00B47EFB">
      <w:pPr>
        <w:pStyle w:val="Corpodeltesto21"/>
        <w:rPr>
          <w:rFonts w:ascii="Arial" w:hAnsi="Arial" w:cs="Arial"/>
          <w:color w:val="002060"/>
          <w:sz w:val="22"/>
        </w:rPr>
      </w:pPr>
    </w:p>
    <w:p w14:paraId="6CBE795F" w14:textId="77777777" w:rsidR="00306090" w:rsidRPr="00466F19" w:rsidRDefault="00306090" w:rsidP="00306090">
      <w:pPr>
        <w:pStyle w:val="titoloprinc0"/>
        <w:rPr>
          <w:color w:val="002060"/>
        </w:rPr>
      </w:pPr>
      <w:r w:rsidRPr="00466F19">
        <w:rPr>
          <w:color w:val="002060"/>
        </w:rPr>
        <w:t>RISULTATI</w:t>
      </w:r>
    </w:p>
    <w:p w14:paraId="624322E0" w14:textId="77777777" w:rsidR="00306090" w:rsidRPr="00466F19" w:rsidRDefault="00306090" w:rsidP="00306090">
      <w:pPr>
        <w:pStyle w:val="breakline"/>
        <w:rPr>
          <w:color w:val="002060"/>
        </w:rPr>
      </w:pPr>
    </w:p>
    <w:p w14:paraId="449DE4D5" w14:textId="77777777" w:rsidR="00306090" w:rsidRPr="00466F19" w:rsidRDefault="00306090" w:rsidP="00306090">
      <w:pPr>
        <w:pStyle w:val="sottotitolocampionato10"/>
        <w:rPr>
          <w:color w:val="002060"/>
        </w:rPr>
      </w:pPr>
      <w:r w:rsidRPr="00466F19">
        <w:rPr>
          <w:color w:val="002060"/>
        </w:rPr>
        <w:t>RISULTATI UFFICIALI GARE DEL 10/12/2024</w:t>
      </w:r>
    </w:p>
    <w:p w14:paraId="1C87C791" w14:textId="77777777" w:rsidR="005C693C" w:rsidRPr="005C693C" w:rsidRDefault="005C693C" w:rsidP="005C693C">
      <w:pPr>
        <w:pStyle w:val="sottotitolocampionato20"/>
        <w:spacing w:before="0" w:beforeAutospacing="0" w:after="0" w:afterAutospacing="0"/>
        <w:rPr>
          <w:rFonts w:ascii="Arial" w:hAnsi="Arial" w:cs="Arial"/>
          <w:color w:val="002060"/>
          <w:sz w:val="20"/>
          <w:szCs w:val="20"/>
        </w:rPr>
      </w:pPr>
      <w:r w:rsidRPr="005C693C">
        <w:rPr>
          <w:rFonts w:ascii="Arial" w:hAnsi="Arial" w:cs="Arial"/>
          <w:color w:val="002060"/>
          <w:sz w:val="20"/>
          <w:szCs w:val="20"/>
        </w:rPr>
        <w:t>Si trascrivono qui di seguito i risultati ufficiali delle gare disputate</w:t>
      </w:r>
    </w:p>
    <w:p w14:paraId="2F698DEB" w14:textId="77777777" w:rsidR="00306090" w:rsidRPr="00466F19" w:rsidRDefault="00306090" w:rsidP="0030609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06090" w:rsidRPr="00466F19" w14:paraId="6B9992AD" w14:textId="77777777" w:rsidTr="00A6047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6090" w:rsidRPr="00466F19" w14:paraId="7701572F" w14:textId="77777777" w:rsidTr="00A604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64350" w14:textId="77777777" w:rsidR="00306090" w:rsidRPr="00466F19" w:rsidRDefault="00306090" w:rsidP="00A6047E">
                  <w:pPr>
                    <w:pStyle w:val="headertabella0"/>
                    <w:rPr>
                      <w:color w:val="002060"/>
                    </w:rPr>
                  </w:pPr>
                  <w:r w:rsidRPr="00466F19">
                    <w:rPr>
                      <w:color w:val="002060"/>
                    </w:rPr>
                    <w:t>GIRONE SF - 1 Giornata - R</w:t>
                  </w:r>
                </w:p>
              </w:tc>
            </w:tr>
            <w:tr w:rsidR="00306090" w:rsidRPr="00466F19" w14:paraId="18916984" w14:textId="77777777" w:rsidTr="00A6047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7AA156" w14:textId="77777777" w:rsidR="00306090" w:rsidRPr="00466F19" w:rsidRDefault="00306090" w:rsidP="00A6047E">
                  <w:pPr>
                    <w:pStyle w:val="rowtabella0"/>
                    <w:rPr>
                      <w:color w:val="002060"/>
                    </w:rPr>
                  </w:pPr>
                  <w:r w:rsidRPr="00466F19">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C0C13" w14:textId="77777777" w:rsidR="00306090" w:rsidRPr="00466F19" w:rsidRDefault="00306090" w:rsidP="00A6047E">
                  <w:pPr>
                    <w:pStyle w:val="rowtabella0"/>
                    <w:rPr>
                      <w:color w:val="002060"/>
                    </w:rPr>
                  </w:pPr>
                  <w:r w:rsidRPr="00466F19">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818B5" w14:textId="77777777" w:rsidR="00306090" w:rsidRPr="00466F19" w:rsidRDefault="00306090" w:rsidP="00A6047E">
                  <w:pPr>
                    <w:pStyle w:val="rowtabella0"/>
                    <w:jc w:val="center"/>
                    <w:rPr>
                      <w:color w:val="002060"/>
                    </w:rPr>
                  </w:pPr>
                  <w:r w:rsidRPr="00466F19">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98AF7F" w14:textId="77777777" w:rsidR="00306090" w:rsidRPr="00466F19" w:rsidRDefault="00306090" w:rsidP="00A6047E">
                  <w:pPr>
                    <w:pStyle w:val="rowtabella0"/>
                    <w:jc w:val="center"/>
                    <w:rPr>
                      <w:color w:val="002060"/>
                    </w:rPr>
                  </w:pPr>
                  <w:r w:rsidRPr="00466F19">
                    <w:rPr>
                      <w:color w:val="002060"/>
                    </w:rPr>
                    <w:t> </w:t>
                  </w:r>
                </w:p>
              </w:tc>
            </w:tr>
            <w:tr w:rsidR="00306090" w:rsidRPr="00466F19" w14:paraId="24BADBC4" w14:textId="77777777" w:rsidTr="00A6047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89A048" w14:textId="77777777" w:rsidR="00306090" w:rsidRPr="00466F19" w:rsidRDefault="00306090" w:rsidP="00A6047E">
                  <w:pPr>
                    <w:pStyle w:val="rowtabella0"/>
                    <w:rPr>
                      <w:color w:val="002060"/>
                    </w:rPr>
                  </w:pPr>
                  <w:r w:rsidRPr="00466F19">
                    <w:rPr>
                      <w:color w:val="002060"/>
                    </w:rPr>
                    <w:t>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6ADE4" w14:textId="77777777" w:rsidR="00306090" w:rsidRPr="00466F19" w:rsidRDefault="00306090" w:rsidP="00A6047E">
                  <w:pPr>
                    <w:pStyle w:val="rowtabella0"/>
                    <w:rPr>
                      <w:color w:val="002060"/>
                    </w:rPr>
                  </w:pPr>
                  <w:r w:rsidRPr="00466F19">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D9E576" w14:textId="77777777" w:rsidR="00306090" w:rsidRPr="00466F19" w:rsidRDefault="00306090" w:rsidP="00A6047E">
                  <w:pPr>
                    <w:pStyle w:val="rowtabella0"/>
                    <w:jc w:val="center"/>
                    <w:rPr>
                      <w:color w:val="002060"/>
                    </w:rPr>
                  </w:pPr>
                  <w:r w:rsidRPr="00466F19">
                    <w:rPr>
                      <w:color w:val="002060"/>
                    </w:rPr>
                    <w:t>0 - 11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44AD58" w14:textId="77777777" w:rsidR="00306090" w:rsidRPr="00466F19" w:rsidRDefault="00306090" w:rsidP="00A6047E">
                  <w:pPr>
                    <w:pStyle w:val="rowtabella0"/>
                    <w:jc w:val="center"/>
                    <w:rPr>
                      <w:color w:val="002060"/>
                    </w:rPr>
                  </w:pPr>
                  <w:r w:rsidRPr="00466F19">
                    <w:rPr>
                      <w:color w:val="002060"/>
                    </w:rPr>
                    <w:t> </w:t>
                  </w:r>
                </w:p>
              </w:tc>
            </w:tr>
          </w:tbl>
          <w:p w14:paraId="2F8DBD07" w14:textId="77777777" w:rsidR="00306090" w:rsidRPr="00466F19" w:rsidRDefault="00306090" w:rsidP="00A6047E">
            <w:pPr>
              <w:rPr>
                <w:color w:val="002060"/>
              </w:rPr>
            </w:pPr>
          </w:p>
        </w:tc>
      </w:tr>
    </w:tbl>
    <w:p w14:paraId="7D9CEE94" w14:textId="77777777" w:rsidR="00306090" w:rsidRPr="00466F19" w:rsidRDefault="00306090" w:rsidP="00306090">
      <w:pPr>
        <w:pStyle w:val="breakline"/>
        <w:rPr>
          <w:rFonts w:eastAsiaTheme="minorEastAsia"/>
          <w:color w:val="002060"/>
        </w:rPr>
      </w:pPr>
    </w:p>
    <w:p w14:paraId="0879AE03" w14:textId="77777777" w:rsidR="00306090" w:rsidRPr="00466F19" w:rsidRDefault="00306090" w:rsidP="00306090">
      <w:pPr>
        <w:pStyle w:val="breakline"/>
        <w:rPr>
          <w:color w:val="002060"/>
        </w:rPr>
      </w:pPr>
    </w:p>
    <w:p w14:paraId="3F156183" w14:textId="77777777" w:rsidR="00306090" w:rsidRPr="00466F19" w:rsidRDefault="00306090" w:rsidP="00306090">
      <w:pPr>
        <w:pStyle w:val="titoloprinc0"/>
        <w:rPr>
          <w:color w:val="002060"/>
        </w:rPr>
      </w:pPr>
      <w:r w:rsidRPr="00466F19">
        <w:rPr>
          <w:color w:val="002060"/>
        </w:rPr>
        <w:t>GIUDICE SPORTIVO</w:t>
      </w:r>
    </w:p>
    <w:p w14:paraId="324AAFD0" w14:textId="77777777" w:rsidR="00306090" w:rsidRPr="00466F19" w:rsidRDefault="00306090" w:rsidP="00306090">
      <w:pPr>
        <w:pStyle w:val="diffida"/>
        <w:rPr>
          <w:color w:val="002060"/>
        </w:rPr>
      </w:pPr>
      <w:r w:rsidRPr="00466F19">
        <w:rPr>
          <w:color w:val="002060"/>
        </w:rPr>
        <w:t>Il Giudice Sportivo Avv. Agnese Lazzaretti, con l'assistenza del segretario Angelo Castellana, nella seduta del 13/12/2024, ha adottato le decisioni che di seguito integralmente si riportano:</w:t>
      </w:r>
    </w:p>
    <w:p w14:paraId="76479481" w14:textId="77777777" w:rsidR="00306090" w:rsidRPr="00466F19" w:rsidRDefault="00306090" w:rsidP="00306090">
      <w:pPr>
        <w:pStyle w:val="titolo10"/>
        <w:rPr>
          <w:color w:val="002060"/>
        </w:rPr>
      </w:pPr>
      <w:r w:rsidRPr="00466F19">
        <w:rPr>
          <w:color w:val="002060"/>
        </w:rPr>
        <w:lastRenderedPageBreak/>
        <w:t xml:space="preserve">GARE DEL 10/12/2024 </w:t>
      </w:r>
    </w:p>
    <w:p w14:paraId="3318FFD1" w14:textId="77777777" w:rsidR="00306090" w:rsidRPr="00466F19" w:rsidRDefault="00306090" w:rsidP="00306090">
      <w:pPr>
        <w:pStyle w:val="titolo7a"/>
        <w:rPr>
          <w:color w:val="002060"/>
        </w:rPr>
      </w:pPr>
      <w:r w:rsidRPr="00466F19">
        <w:rPr>
          <w:color w:val="002060"/>
        </w:rPr>
        <w:t xml:space="preserve">PROVVEDIMENTI DISCIPLINARI </w:t>
      </w:r>
    </w:p>
    <w:p w14:paraId="611ABE6E" w14:textId="77777777" w:rsidR="00306090" w:rsidRPr="00466F19" w:rsidRDefault="00306090" w:rsidP="00306090">
      <w:pPr>
        <w:pStyle w:val="titolo7b0"/>
        <w:rPr>
          <w:color w:val="002060"/>
        </w:rPr>
      </w:pPr>
      <w:r w:rsidRPr="00466F19">
        <w:rPr>
          <w:color w:val="002060"/>
        </w:rPr>
        <w:t xml:space="preserve">In base alle risultanze degli atti ufficiali sono state deliberate le seguenti sanzioni disciplinari. </w:t>
      </w:r>
    </w:p>
    <w:p w14:paraId="5A086311" w14:textId="77777777" w:rsidR="00306090" w:rsidRPr="00466F19" w:rsidRDefault="00306090" w:rsidP="00306090">
      <w:pPr>
        <w:pStyle w:val="titolo30"/>
        <w:rPr>
          <w:color w:val="002060"/>
        </w:rPr>
      </w:pPr>
      <w:r w:rsidRPr="00466F19">
        <w:rPr>
          <w:color w:val="002060"/>
        </w:rPr>
        <w:t xml:space="preserve">CALCIATORI NON ESPULSI </w:t>
      </w:r>
    </w:p>
    <w:p w14:paraId="0ECD6C9A" w14:textId="77777777" w:rsidR="00306090" w:rsidRPr="00466F19" w:rsidRDefault="00306090" w:rsidP="00306090">
      <w:pPr>
        <w:pStyle w:val="titolo20"/>
        <w:rPr>
          <w:color w:val="002060"/>
        </w:rPr>
      </w:pPr>
      <w:r w:rsidRPr="00466F1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6090" w:rsidRPr="00466F19" w14:paraId="00B0CDF8" w14:textId="77777777" w:rsidTr="00A6047E">
        <w:tc>
          <w:tcPr>
            <w:tcW w:w="2200" w:type="dxa"/>
            <w:tcMar>
              <w:top w:w="20" w:type="dxa"/>
              <w:left w:w="20" w:type="dxa"/>
              <w:bottom w:w="20" w:type="dxa"/>
              <w:right w:w="20" w:type="dxa"/>
            </w:tcMar>
            <w:vAlign w:val="center"/>
            <w:hideMark/>
          </w:tcPr>
          <w:p w14:paraId="79CC1939" w14:textId="77777777" w:rsidR="00306090" w:rsidRPr="00466F19" w:rsidRDefault="00306090" w:rsidP="00A6047E">
            <w:pPr>
              <w:pStyle w:val="movimento"/>
              <w:rPr>
                <w:color w:val="002060"/>
              </w:rPr>
            </w:pPr>
            <w:r w:rsidRPr="00466F19">
              <w:rPr>
                <w:color w:val="002060"/>
              </w:rPr>
              <w:t>UMILE SAMUELE</w:t>
            </w:r>
          </w:p>
        </w:tc>
        <w:tc>
          <w:tcPr>
            <w:tcW w:w="2200" w:type="dxa"/>
            <w:tcMar>
              <w:top w:w="20" w:type="dxa"/>
              <w:left w:w="20" w:type="dxa"/>
              <w:bottom w:w="20" w:type="dxa"/>
              <w:right w:w="20" w:type="dxa"/>
            </w:tcMar>
            <w:vAlign w:val="center"/>
            <w:hideMark/>
          </w:tcPr>
          <w:p w14:paraId="25F09246" w14:textId="77777777" w:rsidR="00306090" w:rsidRPr="00466F19" w:rsidRDefault="00306090" w:rsidP="00A6047E">
            <w:pPr>
              <w:pStyle w:val="movimento2"/>
              <w:rPr>
                <w:color w:val="002060"/>
              </w:rPr>
            </w:pPr>
            <w:r w:rsidRPr="00466F19">
              <w:rPr>
                <w:color w:val="002060"/>
              </w:rPr>
              <w:t xml:space="preserve">(C.U.S. ANCONA) </w:t>
            </w:r>
          </w:p>
        </w:tc>
        <w:tc>
          <w:tcPr>
            <w:tcW w:w="800" w:type="dxa"/>
            <w:tcMar>
              <w:top w:w="20" w:type="dxa"/>
              <w:left w:w="20" w:type="dxa"/>
              <w:bottom w:w="20" w:type="dxa"/>
              <w:right w:w="20" w:type="dxa"/>
            </w:tcMar>
            <w:vAlign w:val="center"/>
            <w:hideMark/>
          </w:tcPr>
          <w:p w14:paraId="192856EE" w14:textId="77777777" w:rsidR="00306090" w:rsidRPr="00466F19" w:rsidRDefault="00306090" w:rsidP="00A6047E">
            <w:pPr>
              <w:pStyle w:val="movimento"/>
              <w:rPr>
                <w:color w:val="002060"/>
              </w:rPr>
            </w:pPr>
            <w:r w:rsidRPr="00466F19">
              <w:rPr>
                <w:color w:val="002060"/>
              </w:rPr>
              <w:t> </w:t>
            </w:r>
          </w:p>
        </w:tc>
        <w:tc>
          <w:tcPr>
            <w:tcW w:w="2200" w:type="dxa"/>
            <w:tcMar>
              <w:top w:w="20" w:type="dxa"/>
              <w:left w:w="20" w:type="dxa"/>
              <w:bottom w:w="20" w:type="dxa"/>
              <w:right w:w="20" w:type="dxa"/>
            </w:tcMar>
            <w:vAlign w:val="center"/>
            <w:hideMark/>
          </w:tcPr>
          <w:p w14:paraId="3B9BB796" w14:textId="77777777" w:rsidR="00306090" w:rsidRPr="00466F19" w:rsidRDefault="00306090" w:rsidP="00A6047E">
            <w:pPr>
              <w:pStyle w:val="movimento"/>
              <w:rPr>
                <w:color w:val="002060"/>
              </w:rPr>
            </w:pPr>
            <w:r w:rsidRPr="00466F19">
              <w:rPr>
                <w:color w:val="002060"/>
              </w:rPr>
              <w:t> </w:t>
            </w:r>
          </w:p>
        </w:tc>
        <w:tc>
          <w:tcPr>
            <w:tcW w:w="2200" w:type="dxa"/>
            <w:tcMar>
              <w:top w:w="20" w:type="dxa"/>
              <w:left w:w="20" w:type="dxa"/>
              <w:bottom w:w="20" w:type="dxa"/>
              <w:right w:w="20" w:type="dxa"/>
            </w:tcMar>
            <w:vAlign w:val="center"/>
            <w:hideMark/>
          </w:tcPr>
          <w:p w14:paraId="5FDEC823" w14:textId="77777777" w:rsidR="00306090" w:rsidRPr="00466F19" w:rsidRDefault="00306090" w:rsidP="00A6047E">
            <w:pPr>
              <w:pStyle w:val="movimento2"/>
              <w:rPr>
                <w:color w:val="002060"/>
              </w:rPr>
            </w:pPr>
            <w:r w:rsidRPr="00466F19">
              <w:rPr>
                <w:color w:val="002060"/>
              </w:rPr>
              <w:t> </w:t>
            </w:r>
          </w:p>
        </w:tc>
      </w:tr>
    </w:tbl>
    <w:p w14:paraId="19DA621C" w14:textId="77777777" w:rsidR="00306090" w:rsidRDefault="00306090" w:rsidP="00306090">
      <w:pPr>
        <w:pStyle w:val="breakline"/>
        <w:rPr>
          <w:rFonts w:eastAsiaTheme="minorEastAsia"/>
          <w:color w:val="002060"/>
        </w:rPr>
      </w:pPr>
    </w:p>
    <w:p w14:paraId="26C9AD73" w14:textId="77777777" w:rsidR="005C693C" w:rsidRPr="00BD581B" w:rsidRDefault="005C693C" w:rsidP="005C693C">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220FE913" w14:textId="77777777" w:rsidR="005C693C" w:rsidRPr="00BD581B" w:rsidRDefault="005C693C" w:rsidP="005C693C">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1D3C20F9" w14:textId="77777777" w:rsidR="005C693C" w:rsidRPr="00466F19" w:rsidRDefault="005C693C" w:rsidP="00306090">
      <w:pPr>
        <w:pStyle w:val="breakline"/>
        <w:rPr>
          <w:rFonts w:eastAsiaTheme="minorEastAsia"/>
          <w:color w:val="002060"/>
        </w:rPr>
      </w:pPr>
    </w:p>
    <w:p w14:paraId="69F29CCB" w14:textId="77777777" w:rsidR="00306090" w:rsidRPr="00466F19" w:rsidRDefault="00306090" w:rsidP="00306090">
      <w:pPr>
        <w:pStyle w:val="titolocampionato0"/>
        <w:shd w:val="clear" w:color="auto" w:fill="CCCCCC"/>
        <w:spacing w:before="80" w:after="40"/>
        <w:rPr>
          <w:color w:val="002060"/>
        </w:rPr>
      </w:pPr>
      <w:r w:rsidRPr="00466F19">
        <w:rPr>
          <w:color w:val="002060"/>
        </w:rPr>
        <w:t>COPPA MARCHE C5 GIOV.SIMI FEMM</w:t>
      </w:r>
    </w:p>
    <w:p w14:paraId="18D4A529" w14:textId="77777777" w:rsidR="00B47EFB" w:rsidRPr="00466F19" w:rsidRDefault="00B47EFB" w:rsidP="00B47EFB">
      <w:pPr>
        <w:pStyle w:val="titoloprinc0"/>
        <w:rPr>
          <w:color w:val="002060"/>
        </w:rPr>
      </w:pPr>
      <w:r>
        <w:rPr>
          <w:color w:val="002060"/>
        </w:rPr>
        <w:t>SQUADRE QUALIFICATE ALLA FINALE</w:t>
      </w:r>
    </w:p>
    <w:p w14:paraId="30D0DDC1" w14:textId="77777777" w:rsidR="00B47EFB" w:rsidRDefault="00B47EFB" w:rsidP="00B47EFB">
      <w:pPr>
        <w:pStyle w:val="breakline"/>
        <w:rPr>
          <w:rFonts w:ascii="Arial" w:eastAsiaTheme="minorEastAsia" w:hAnsi="Arial" w:cs="Arial"/>
          <w:color w:val="002060"/>
          <w:sz w:val="22"/>
          <w:szCs w:val="22"/>
        </w:rPr>
      </w:pPr>
    </w:p>
    <w:p w14:paraId="57D7F001" w14:textId="77777777" w:rsidR="00B47EFB" w:rsidRDefault="00B47EFB" w:rsidP="00B47EFB">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Al termine delle Semifinali si sono qualificate alla Finale le seguenti squadre:</w:t>
      </w:r>
    </w:p>
    <w:p w14:paraId="121F4DBA" w14:textId="77777777" w:rsidR="00B47EFB" w:rsidRDefault="00B47EFB" w:rsidP="00B47EFB">
      <w:pPr>
        <w:pStyle w:val="breakline"/>
        <w:rPr>
          <w:rFonts w:ascii="Arial" w:eastAsiaTheme="minorEastAsia" w:hAnsi="Arial" w:cs="Arial"/>
          <w:color w:val="002060"/>
          <w:sz w:val="22"/>
          <w:szCs w:val="22"/>
        </w:rPr>
      </w:pPr>
    </w:p>
    <w:p w14:paraId="4A12C29F" w14:textId="123E2173" w:rsidR="00B47EFB" w:rsidRDefault="00B47EFB" w:rsidP="00B47EFB">
      <w:pPr>
        <w:pStyle w:val="breakline"/>
        <w:rPr>
          <w:rFonts w:ascii="Arial" w:eastAsiaTheme="minorEastAsia" w:hAnsi="Arial" w:cs="Arial"/>
          <w:b/>
          <w:bCs/>
          <w:color w:val="002060"/>
          <w:sz w:val="22"/>
          <w:szCs w:val="22"/>
        </w:rPr>
      </w:pPr>
      <w:r>
        <w:rPr>
          <w:rFonts w:ascii="Arial" w:eastAsiaTheme="minorEastAsia" w:hAnsi="Arial" w:cs="Arial"/>
          <w:b/>
          <w:bCs/>
          <w:color w:val="002060"/>
          <w:sz w:val="22"/>
          <w:szCs w:val="22"/>
        </w:rPr>
        <w:t>CITTA’ DI FALCONARA</w:t>
      </w:r>
    </w:p>
    <w:p w14:paraId="34DA9F34" w14:textId="330A7501" w:rsidR="00B47EFB" w:rsidRPr="00B47EFB" w:rsidRDefault="00B47EFB" w:rsidP="00B47EFB">
      <w:pPr>
        <w:pStyle w:val="breakline"/>
        <w:rPr>
          <w:rFonts w:ascii="Arial" w:eastAsiaTheme="minorEastAsia" w:hAnsi="Arial" w:cs="Arial"/>
          <w:b/>
          <w:bCs/>
          <w:color w:val="002060"/>
          <w:sz w:val="22"/>
          <w:szCs w:val="22"/>
        </w:rPr>
      </w:pPr>
      <w:r>
        <w:rPr>
          <w:rFonts w:ascii="Arial" w:eastAsiaTheme="minorEastAsia" w:hAnsi="Arial" w:cs="Arial"/>
          <w:b/>
          <w:bCs/>
          <w:color w:val="002060"/>
          <w:sz w:val="22"/>
          <w:szCs w:val="22"/>
        </w:rPr>
        <w:t>POLISPORTIVA BOCA S.E.M.</w:t>
      </w:r>
    </w:p>
    <w:p w14:paraId="4CC13C81" w14:textId="77777777" w:rsidR="00B47EFB" w:rsidRDefault="00B47EFB" w:rsidP="00B47EFB">
      <w:pPr>
        <w:pStyle w:val="breakline"/>
        <w:rPr>
          <w:rFonts w:ascii="Arial" w:eastAsiaTheme="minorEastAsia" w:hAnsi="Arial" w:cs="Arial"/>
          <w:color w:val="002060"/>
          <w:sz w:val="22"/>
          <w:szCs w:val="22"/>
        </w:rPr>
      </w:pPr>
    </w:p>
    <w:p w14:paraId="2C3B0C89" w14:textId="77777777" w:rsidR="00B47EFB" w:rsidRPr="000A1E89" w:rsidRDefault="00B47EFB" w:rsidP="00B47EFB">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705CBE48" w14:textId="77777777" w:rsidR="00B47EFB" w:rsidRPr="000A1E89" w:rsidRDefault="00B47EFB" w:rsidP="00B47EFB">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Pr>
          <w:rFonts w:ascii="Arial" w:hAnsi="Arial" w:cs="Arial"/>
          <w:b/>
          <w:i/>
          <w:color w:val="002060"/>
          <w:sz w:val="22"/>
        </w:rPr>
        <w:t>5</w:t>
      </w:r>
    </w:p>
    <w:p w14:paraId="30FCBA2E" w14:textId="77777777" w:rsidR="00B47EFB" w:rsidRDefault="00B47EFB" w:rsidP="00B47EFB">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w:t>
      </w:r>
      <w:r>
        <w:rPr>
          <w:rFonts w:ascii="Arial" w:hAnsi="Arial" w:cs="Arial"/>
          <w:color w:val="002060"/>
          <w:sz w:val="22"/>
        </w:rPr>
        <w:t xml:space="preserve">– Palasport di Chiaravalle – </w:t>
      </w:r>
      <w:r w:rsidRPr="000B4152">
        <w:rPr>
          <w:rFonts w:ascii="Arial" w:hAnsi="Arial" w:cs="Arial"/>
          <w:color w:val="002060"/>
          <w:sz w:val="22"/>
        </w:rPr>
        <w:t xml:space="preserve">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2025</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31648158" w14:textId="77777777" w:rsidR="00B47EFB" w:rsidRDefault="00B47EFB" w:rsidP="00B47EFB">
      <w:pPr>
        <w:pStyle w:val="Corpodeltesto21"/>
        <w:rPr>
          <w:rFonts w:ascii="Arial" w:hAnsi="Arial" w:cs="Arial"/>
          <w:color w:val="002060"/>
          <w:sz w:val="22"/>
        </w:rPr>
      </w:pPr>
    </w:p>
    <w:p w14:paraId="1B760E2C" w14:textId="77777777" w:rsidR="00306090" w:rsidRPr="00466F19" w:rsidRDefault="00306090" w:rsidP="00306090">
      <w:pPr>
        <w:pStyle w:val="titoloprinc0"/>
        <w:rPr>
          <w:color w:val="002060"/>
        </w:rPr>
      </w:pPr>
      <w:r w:rsidRPr="00466F19">
        <w:rPr>
          <w:color w:val="002060"/>
        </w:rPr>
        <w:t>RISULTATI</w:t>
      </w:r>
    </w:p>
    <w:p w14:paraId="1B0A77DE" w14:textId="77777777" w:rsidR="00306090" w:rsidRPr="00466F19" w:rsidRDefault="00306090" w:rsidP="00306090">
      <w:pPr>
        <w:pStyle w:val="breakline"/>
        <w:rPr>
          <w:color w:val="002060"/>
        </w:rPr>
      </w:pPr>
    </w:p>
    <w:p w14:paraId="7BA536DE" w14:textId="77777777" w:rsidR="00306090" w:rsidRPr="00466F19" w:rsidRDefault="00306090" w:rsidP="00306090">
      <w:pPr>
        <w:pStyle w:val="sottotitolocampionato10"/>
        <w:rPr>
          <w:color w:val="002060"/>
        </w:rPr>
      </w:pPr>
      <w:r w:rsidRPr="00466F19">
        <w:rPr>
          <w:color w:val="002060"/>
        </w:rPr>
        <w:t>RISULTATI UFFICIALI GARE DEL 08/12/2024</w:t>
      </w:r>
    </w:p>
    <w:p w14:paraId="1FFFD04F" w14:textId="77777777" w:rsidR="005C693C" w:rsidRPr="005C693C" w:rsidRDefault="005C693C" w:rsidP="005C693C">
      <w:pPr>
        <w:pStyle w:val="sottotitolocampionato20"/>
        <w:spacing w:before="0" w:beforeAutospacing="0" w:after="0" w:afterAutospacing="0"/>
        <w:rPr>
          <w:rFonts w:ascii="Arial" w:hAnsi="Arial" w:cs="Arial"/>
          <w:color w:val="002060"/>
          <w:sz w:val="20"/>
          <w:szCs w:val="20"/>
        </w:rPr>
      </w:pPr>
      <w:r w:rsidRPr="005C693C">
        <w:rPr>
          <w:rFonts w:ascii="Arial" w:hAnsi="Arial" w:cs="Arial"/>
          <w:color w:val="002060"/>
          <w:sz w:val="20"/>
          <w:szCs w:val="20"/>
        </w:rPr>
        <w:t>Si trascrivono qui di seguito i risultati ufficiali delle gare disputate</w:t>
      </w:r>
    </w:p>
    <w:p w14:paraId="2FE8FF89" w14:textId="77777777" w:rsidR="00306090" w:rsidRPr="00466F19" w:rsidRDefault="00306090" w:rsidP="0030609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06090" w:rsidRPr="00466F19" w14:paraId="7C3531BD" w14:textId="77777777" w:rsidTr="00A6047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6090" w:rsidRPr="00466F19" w14:paraId="492EFC46" w14:textId="77777777" w:rsidTr="00A604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FE55E" w14:textId="77777777" w:rsidR="00306090" w:rsidRPr="00466F19" w:rsidRDefault="00306090" w:rsidP="00A6047E">
                  <w:pPr>
                    <w:pStyle w:val="headertabella0"/>
                    <w:rPr>
                      <w:color w:val="002060"/>
                    </w:rPr>
                  </w:pPr>
                  <w:r w:rsidRPr="00466F19">
                    <w:rPr>
                      <w:color w:val="002060"/>
                    </w:rPr>
                    <w:t>GIRONE SF - 1 Giornata - R</w:t>
                  </w:r>
                </w:p>
              </w:tc>
            </w:tr>
            <w:tr w:rsidR="00306090" w:rsidRPr="00466F19" w14:paraId="4F713B12" w14:textId="77777777" w:rsidTr="00A6047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90DAF4" w14:textId="77777777" w:rsidR="00306090" w:rsidRPr="00466F19" w:rsidRDefault="00306090" w:rsidP="00A6047E">
                  <w:pPr>
                    <w:pStyle w:val="rowtabella0"/>
                    <w:rPr>
                      <w:color w:val="002060"/>
                    </w:rPr>
                  </w:pPr>
                  <w:proofErr w:type="gramStart"/>
                  <w:r w:rsidRPr="00466F19">
                    <w:rPr>
                      <w:color w:val="002060"/>
                    </w:rPr>
                    <w:t>CITTA</w:t>
                  </w:r>
                  <w:proofErr w:type="gramEnd"/>
                  <w:r w:rsidRPr="00466F19">
                    <w:rPr>
                      <w:color w:val="002060"/>
                    </w:rPr>
                    <w:t xml:space="preserve"> DI FALCONARA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C8E19" w14:textId="77777777" w:rsidR="00306090" w:rsidRPr="00466F19" w:rsidRDefault="00306090" w:rsidP="00A6047E">
                  <w:pPr>
                    <w:pStyle w:val="rowtabella0"/>
                    <w:rPr>
                      <w:color w:val="002060"/>
                    </w:rPr>
                  </w:pPr>
                  <w:r w:rsidRPr="00466F19">
                    <w:rPr>
                      <w:color w:val="002060"/>
                    </w:rPr>
                    <w:t>- MONTELUPONESE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4052F" w14:textId="77777777" w:rsidR="00306090" w:rsidRPr="00466F19" w:rsidRDefault="00306090" w:rsidP="00A6047E">
                  <w:pPr>
                    <w:pStyle w:val="rowtabella0"/>
                    <w:jc w:val="center"/>
                    <w:rPr>
                      <w:color w:val="002060"/>
                    </w:rPr>
                  </w:pPr>
                  <w:r w:rsidRPr="00466F19">
                    <w:rPr>
                      <w:color w:val="002060"/>
                    </w:rP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7CD70" w14:textId="77777777" w:rsidR="00306090" w:rsidRPr="00466F19" w:rsidRDefault="00306090" w:rsidP="00A6047E">
                  <w:pPr>
                    <w:pStyle w:val="rowtabella0"/>
                    <w:jc w:val="center"/>
                    <w:rPr>
                      <w:color w:val="002060"/>
                    </w:rPr>
                  </w:pPr>
                  <w:r w:rsidRPr="00466F19">
                    <w:rPr>
                      <w:color w:val="002060"/>
                    </w:rPr>
                    <w:t> </w:t>
                  </w:r>
                </w:p>
              </w:tc>
            </w:tr>
            <w:tr w:rsidR="00306090" w:rsidRPr="00466F19" w14:paraId="06379C9A" w14:textId="77777777" w:rsidTr="00A6047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F40545" w14:textId="77777777" w:rsidR="00306090" w:rsidRPr="00466F19" w:rsidRDefault="00306090" w:rsidP="00A6047E">
                  <w:pPr>
                    <w:pStyle w:val="rowtabella0"/>
                    <w:rPr>
                      <w:color w:val="002060"/>
                    </w:rPr>
                  </w:pPr>
                  <w:r w:rsidRPr="00466F19">
                    <w:rPr>
                      <w:color w:val="002060"/>
                    </w:rPr>
                    <w:t>(1) 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7AF8D7" w14:textId="77777777" w:rsidR="00306090" w:rsidRPr="00466F19" w:rsidRDefault="00306090" w:rsidP="00A6047E">
                  <w:pPr>
                    <w:pStyle w:val="rowtabella0"/>
                    <w:rPr>
                      <w:color w:val="002060"/>
                    </w:rPr>
                  </w:pPr>
                  <w:r w:rsidRPr="00466F19">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9229A" w14:textId="77777777" w:rsidR="00306090" w:rsidRPr="00466F19" w:rsidRDefault="00306090" w:rsidP="00A6047E">
                  <w:pPr>
                    <w:pStyle w:val="rowtabella0"/>
                    <w:jc w:val="center"/>
                    <w:rPr>
                      <w:color w:val="002060"/>
                    </w:rPr>
                  </w:pPr>
                  <w:r w:rsidRPr="00466F19">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14743" w14:textId="77777777" w:rsidR="00306090" w:rsidRPr="00466F19" w:rsidRDefault="00306090" w:rsidP="00A6047E">
                  <w:pPr>
                    <w:pStyle w:val="rowtabella0"/>
                    <w:jc w:val="center"/>
                    <w:rPr>
                      <w:color w:val="002060"/>
                    </w:rPr>
                  </w:pPr>
                  <w:r w:rsidRPr="00466F19">
                    <w:rPr>
                      <w:color w:val="002060"/>
                    </w:rPr>
                    <w:t> </w:t>
                  </w:r>
                </w:p>
              </w:tc>
            </w:tr>
            <w:tr w:rsidR="00306090" w:rsidRPr="00466F19" w14:paraId="18FD791C" w14:textId="77777777" w:rsidTr="00A6047E">
              <w:tc>
                <w:tcPr>
                  <w:tcW w:w="4700" w:type="dxa"/>
                  <w:gridSpan w:val="4"/>
                  <w:tcBorders>
                    <w:top w:val="nil"/>
                    <w:left w:val="nil"/>
                    <w:bottom w:val="nil"/>
                    <w:right w:val="nil"/>
                  </w:tcBorders>
                  <w:tcMar>
                    <w:top w:w="20" w:type="dxa"/>
                    <w:left w:w="20" w:type="dxa"/>
                    <w:bottom w:w="20" w:type="dxa"/>
                    <w:right w:w="20" w:type="dxa"/>
                  </w:tcMar>
                  <w:vAlign w:val="center"/>
                  <w:hideMark/>
                </w:tcPr>
                <w:p w14:paraId="1E7F6975" w14:textId="77777777" w:rsidR="00306090" w:rsidRPr="00466F19" w:rsidRDefault="00306090" w:rsidP="00A6047E">
                  <w:pPr>
                    <w:pStyle w:val="rowtabella0"/>
                    <w:rPr>
                      <w:color w:val="002060"/>
                    </w:rPr>
                  </w:pPr>
                  <w:r w:rsidRPr="00466F19">
                    <w:rPr>
                      <w:color w:val="002060"/>
                    </w:rPr>
                    <w:t>(1) - disputata il 07/12/2024</w:t>
                  </w:r>
                </w:p>
              </w:tc>
            </w:tr>
          </w:tbl>
          <w:p w14:paraId="4F1BE536" w14:textId="77777777" w:rsidR="00306090" w:rsidRPr="00466F19" w:rsidRDefault="00306090" w:rsidP="00A6047E">
            <w:pPr>
              <w:rPr>
                <w:color w:val="002060"/>
              </w:rPr>
            </w:pPr>
          </w:p>
        </w:tc>
      </w:tr>
    </w:tbl>
    <w:p w14:paraId="1FC219CC" w14:textId="77777777" w:rsidR="00306090" w:rsidRPr="00466F19" w:rsidRDefault="00306090" w:rsidP="00306090">
      <w:pPr>
        <w:pStyle w:val="breakline"/>
        <w:rPr>
          <w:rFonts w:eastAsiaTheme="minorEastAsia"/>
          <w:color w:val="002060"/>
        </w:rPr>
      </w:pPr>
    </w:p>
    <w:p w14:paraId="74645D6E" w14:textId="77777777" w:rsidR="00306090" w:rsidRPr="00466F19" w:rsidRDefault="00306090" w:rsidP="00306090">
      <w:pPr>
        <w:pStyle w:val="breakline"/>
        <w:rPr>
          <w:color w:val="002060"/>
        </w:rPr>
      </w:pPr>
    </w:p>
    <w:p w14:paraId="49613940" w14:textId="77777777" w:rsidR="00306090" w:rsidRPr="00466F19" w:rsidRDefault="00306090" w:rsidP="00306090">
      <w:pPr>
        <w:pStyle w:val="titoloprinc0"/>
        <w:rPr>
          <w:color w:val="002060"/>
        </w:rPr>
      </w:pPr>
      <w:r w:rsidRPr="00466F19">
        <w:rPr>
          <w:color w:val="002060"/>
        </w:rPr>
        <w:t>GIUDICE SPORTIVO</w:t>
      </w:r>
    </w:p>
    <w:p w14:paraId="31DE227E" w14:textId="77777777" w:rsidR="00306090" w:rsidRPr="00466F19" w:rsidRDefault="00306090" w:rsidP="00306090">
      <w:pPr>
        <w:pStyle w:val="diffida"/>
        <w:rPr>
          <w:color w:val="002060"/>
        </w:rPr>
      </w:pPr>
      <w:r w:rsidRPr="00466F19">
        <w:rPr>
          <w:color w:val="002060"/>
        </w:rPr>
        <w:t>Il Giudice Sportivo Avv. Agnese Lazzaretti, con l'assistenza del segretario Angelo Castellana, nella seduta del 13/12/2024, ha adottato le decisioni che di seguito integralmente si riportano:</w:t>
      </w:r>
    </w:p>
    <w:p w14:paraId="31DE183C" w14:textId="77777777" w:rsidR="00306090" w:rsidRPr="00466F19" w:rsidRDefault="00306090" w:rsidP="00306090">
      <w:pPr>
        <w:pStyle w:val="titolo10"/>
        <w:rPr>
          <w:color w:val="002060"/>
        </w:rPr>
      </w:pPr>
      <w:r w:rsidRPr="00466F19">
        <w:rPr>
          <w:color w:val="002060"/>
        </w:rPr>
        <w:t xml:space="preserve">GARE DEL 7/12/2024 </w:t>
      </w:r>
    </w:p>
    <w:p w14:paraId="3054952F" w14:textId="77777777" w:rsidR="00306090" w:rsidRPr="00466F19" w:rsidRDefault="00306090" w:rsidP="00306090">
      <w:pPr>
        <w:pStyle w:val="titolo7a"/>
        <w:rPr>
          <w:color w:val="002060"/>
        </w:rPr>
      </w:pPr>
      <w:r w:rsidRPr="00466F19">
        <w:rPr>
          <w:color w:val="002060"/>
        </w:rPr>
        <w:t xml:space="preserve">PROVVEDIMENTI DISCIPLINARI </w:t>
      </w:r>
    </w:p>
    <w:p w14:paraId="37EBE851" w14:textId="77777777" w:rsidR="00306090" w:rsidRPr="00466F19" w:rsidRDefault="00306090" w:rsidP="00306090">
      <w:pPr>
        <w:pStyle w:val="titolo7b0"/>
        <w:rPr>
          <w:color w:val="002060"/>
        </w:rPr>
      </w:pPr>
      <w:r w:rsidRPr="00466F19">
        <w:rPr>
          <w:color w:val="002060"/>
        </w:rPr>
        <w:t xml:space="preserve">In base alle risultanze degli atti ufficiali sono state deliberate le seguenti sanzioni disciplinari. </w:t>
      </w:r>
    </w:p>
    <w:p w14:paraId="703C46C3" w14:textId="77777777" w:rsidR="00306090" w:rsidRPr="00466F19" w:rsidRDefault="00306090" w:rsidP="00306090">
      <w:pPr>
        <w:pStyle w:val="titolo30"/>
        <w:rPr>
          <w:color w:val="002060"/>
        </w:rPr>
      </w:pPr>
      <w:r w:rsidRPr="00466F19">
        <w:rPr>
          <w:color w:val="002060"/>
        </w:rPr>
        <w:t xml:space="preserve">CALCIATORI NON ESPULSI </w:t>
      </w:r>
    </w:p>
    <w:p w14:paraId="537390CA" w14:textId="77777777" w:rsidR="00306090" w:rsidRPr="00466F19" w:rsidRDefault="00306090" w:rsidP="00306090">
      <w:pPr>
        <w:pStyle w:val="titolo20"/>
        <w:rPr>
          <w:color w:val="002060"/>
        </w:rPr>
      </w:pPr>
      <w:r w:rsidRPr="00466F19">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6090" w:rsidRPr="00466F19" w14:paraId="0B7B5A73" w14:textId="77777777" w:rsidTr="00A6047E">
        <w:tc>
          <w:tcPr>
            <w:tcW w:w="2200" w:type="dxa"/>
            <w:tcMar>
              <w:top w:w="20" w:type="dxa"/>
              <w:left w:w="20" w:type="dxa"/>
              <w:bottom w:w="20" w:type="dxa"/>
              <w:right w:w="20" w:type="dxa"/>
            </w:tcMar>
            <w:vAlign w:val="center"/>
            <w:hideMark/>
          </w:tcPr>
          <w:p w14:paraId="13866915" w14:textId="77777777" w:rsidR="00306090" w:rsidRPr="00466F19" w:rsidRDefault="00306090" w:rsidP="00A6047E">
            <w:pPr>
              <w:pStyle w:val="movimento"/>
              <w:rPr>
                <w:color w:val="002060"/>
              </w:rPr>
            </w:pPr>
            <w:r w:rsidRPr="00466F19">
              <w:rPr>
                <w:color w:val="002060"/>
              </w:rPr>
              <w:t>LA FORGIA NICOLE</w:t>
            </w:r>
          </w:p>
        </w:tc>
        <w:tc>
          <w:tcPr>
            <w:tcW w:w="2200" w:type="dxa"/>
            <w:tcMar>
              <w:top w:w="20" w:type="dxa"/>
              <w:left w:w="20" w:type="dxa"/>
              <w:bottom w:w="20" w:type="dxa"/>
              <w:right w:w="20" w:type="dxa"/>
            </w:tcMar>
            <w:vAlign w:val="center"/>
            <w:hideMark/>
          </w:tcPr>
          <w:p w14:paraId="2679F9FC" w14:textId="77777777" w:rsidR="00306090" w:rsidRPr="00466F19" w:rsidRDefault="00306090" w:rsidP="00A6047E">
            <w:pPr>
              <w:pStyle w:val="movimento2"/>
              <w:rPr>
                <w:color w:val="002060"/>
              </w:rPr>
            </w:pPr>
            <w:r w:rsidRPr="00466F19">
              <w:rPr>
                <w:color w:val="002060"/>
              </w:rPr>
              <w:t xml:space="preserve">(POLISPORTIVA BOCA S.E.M.) </w:t>
            </w:r>
          </w:p>
        </w:tc>
        <w:tc>
          <w:tcPr>
            <w:tcW w:w="800" w:type="dxa"/>
            <w:tcMar>
              <w:top w:w="20" w:type="dxa"/>
              <w:left w:w="20" w:type="dxa"/>
              <w:bottom w:w="20" w:type="dxa"/>
              <w:right w:w="20" w:type="dxa"/>
            </w:tcMar>
            <w:vAlign w:val="center"/>
            <w:hideMark/>
          </w:tcPr>
          <w:p w14:paraId="30780A98" w14:textId="77777777" w:rsidR="00306090" w:rsidRPr="00466F19" w:rsidRDefault="00306090" w:rsidP="00A6047E">
            <w:pPr>
              <w:pStyle w:val="movimento"/>
              <w:rPr>
                <w:color w:val="002060"/>
              </w:rPr>
            </w:pPr>
            <w:r w:rsidRPr="00466F19">
              <w:rPr>
                <w:color w:val="002060"/>
              </w:rPr>
              <w:t> </w:t>
            </w:r>
          </w:p>
        </w:tc>
        <w:tc>
          <w:tcPr>
            <w:tcW w:w="2200" w:type="dxa"/>
            <w:tcMar>
              <w:top w:w="20" w:type="dxa"/>
              <w:left w:w="20" w:type="dxa"/>
              <w:bottom w:w="20" w:type="dxa"/>
              <w:right w:w="20" w:type="dxa"/>
            </w:tcMar>
            <w:vAlign w:val="center"/>
            <w:hideMark/>
          </w:tcPr>
          <w:p w14:paraId="083B3F17" w14:textId="77777777" w:rsidR="00306090" w:rsidRPr="00466F19" w:rsidRDefault="00306090" w:rsidP="00A6047E">
            <w:pPr>
              <w:pStyle w:val="movimento"/>
              <w:rPr>
                <w:color w:val="002060"/>
              </w:rPr>
            </w:pPr>
            <w:r w:rsidRPr="00466F19">
              <w:rPr>
                <w:color w:val="002060"/>
              </w:rPr>
              <w:t> </w:t>
            </w:r>
          </w:p>
        </w:tc>
        <w:tc>
          <w:tcPr>
            <w:tcW w:w="2200" w:type="dxa"/>
            <w:tcMar>
              <w:top w:w="20" w:type="dxa"/>
              <w:left w:w="20" w:type="dxa"/>
              <w:bottom w:w="20" w:type="dxa"/>
              <w:right w:w="20" w:type="dxa"/>
            </w:tcMar>
            <w:vAlign w:val="center"/>
            <w:hideMark/>
          </w:tcPr>
          <w:p w14:paraId="63F00EF9" w14:textId="77777777" w:rsidR="00306090" w:rsidRPr="00466F19" w:rsidRDefault="00306090" w:rsidP="00A6047E">
            <w:pPr>
              <w:pStyle w:val="movimento2"/>
              <w:rPr>
                <w:color w:val="002060"/>
              </w:rPr>
            </w:pPr>
            <w:r w:rsidRPr="00466F19">
              <w:rPr>
                <w:color w:val="002060"/>
              </w:rPr>
              <w:t> </w:t>
            </w:r>
          </w:p>
        </w:tc>
      </w:tr>
    </w:tbl>
    <w:p w14:paraId="1649A826" w14:textId="77777777" w:rsidR="00306090" w:rsidRPr="00466F19" w:rsidRDefault="00306090" w:rsidP="00306090">
      <w:pPr>
        <w:pStyle w:val="titolo20"/>
        <w:rPr>
          <w:rFonts w:eastAsiaTheme="minorEastAsia"/>
          <w:color w:val="002060"/>
        </w:rPr>
      </w:pPr>
      <w:r w:rsidRPr="00466F19">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6090" w:rsidRPr="00466F19" w14:paraId="7A4585AC" w14:textId="77777777" w:rsidTr="00A6047E">
        <w:tc>
          <w:tcPr>
            <w:tcW w:w="2200" w:type="dxa"/>
            <w:tcMar>
              <w:top w:w="20" w:type="dxa"/>
              <w:left w:w="20" w:type="dxa"/>
              <w:bottom w:w="20" w:type="dxa"/>
              <w:right w:w="20" w:type="dxa"/>
            </w:tcMar>
            <w:vAlign w:val="center"/>
            <w:hideMark/>
          </w:tcPr>
          <w:p w14:paraId="22C48064" w14:textId="77777777" w:rsidR="00306090" w:rsidRPr="00466F19" w:rsidRDefault="00306090" w:rsidP="00A6047E">
            <w:pPr>
              <w:pStyle w:val="movimento"/>
              <w:rPr>
                <w:color w:val="002060"/>
              </w:rPr>
            </w:pPr>
            <w:r w:rsidRPr="00466F19">
              <w:rPr>
                <w:color w:val="002060"/>
              </w:rPr>
              <w:t>LEONI ANAIS LUNA</w:t>
            </w:r>
          </w:p>
        </w:tc>
        <w:tc>
          <w:tcPr>
            <w:tcW w:w="2200" w:type="dxa"/>
            <w:tcMar>
              <w:top w:w="20" w:type="dxa"/>
              <w:left w:w="20" w:type="dxa"/>
              <w:bottom w:w="20" w:type="dxa"/>
              <w:right w:w="20" w:type="dxa"/>
            </w:tcMar>
            <w:vAlign w:val="center"/>
            <w:hideMark/>
          </w:tcPr>
          <w:p w14:paraId="677E33D9" w14:textId="77777777" w:rsidR="00306090" w:rsidRPr="00466F19" w:rsidRDefault="00306090" w:rsidP="00A6047E">
            <w:pPr>
              <w:pStyle w:val="movimento2"/>
              <w:rPr>
                <w:color w:val="002060"/>
              </w:rPr>
            </w:pPr>
            <w:r w:rsidRPr="00466F19">
              <w:rPr>
                <w:color w:val="002060"/>
              </w:rPr>
              <w:t xml:space="preserve">(GROTTACCIA 2005) </w:t>
            </w:r>
          </w:p>
        </w:tc>
        <w:tc>
          <w:tcPr>
            <w:tcW w:w="800" w:type="dxa"/>
            <w:tcMar>
              <w:top w:w="20" w:type="dxa"/>
              <w:left w:w="20" w:type="dxa"/>
              <w:bottom w:w="20" w:type="dxa"/>
              <w:right w:w="20" w:type="dxa"/>
            </w:tcMar>
            <w:vAlign w:val="center"/>
            <w:hideMark/>
          </w:tcPr>
          <w:p w14:paraId="6F97FC86" w14:textId="77777777" w:rsidR="00306090" w:rsidRPr="00466F19" w:rsidRDefault="00306090" w:rsidP="00A6047E">
            <w:pPr>
              <w:pStyle w:val="movimento"/>
              <w:rPr>
                <w:color w:val="002060"/>
              </w:rPr>
            </w:pPr>
            <w:r w:rsidRPr="00466F19">
              <w:rPr>
                <w:color w:val="002060"/>
              </w:rPr>
              <w:t> </w:t>
            </w:r>
          </w:p>
        </w:tc>
        <w:tc>
          <w:tcPr>
            <w:tcW w:w="2200" w:type="dxa"/>
            <w:tcMar>
              <w:top w:w="20" w:type="dxa"/>
              <w:left w:w="20" w:type="dxa"/>
              <w:bottom w:w="20" w:type="dxa"/>
              <w:right w:w="20" w:type="dxa"/>
            </w:tcMar>
            <w:vAlign w:val="center"/>
            <w:hideMark/>
          </w:tcPr>
          <w:p w14:paraId="34BF81B6" w14:textId="77777777" w:rsidR="00306090" w:rsidRPr="00466F19" w:rsidRDefault="00306090" w:rsidP="00A6047E">
            <w:pPr>
              <w:pStyle w:val="movimento"/>
              <w:rPr>
                <w:color w:val="002060"/>
              </w:rPr>
            </w:pPr>
            <w:r w:rsidRPr="00466F19">
              <w:rPr>
                <w:color w:val="002060"/>
              </w:rPr>
              <w:t> </w:t>
            </w:r>
          </w:p>
        </w:tc>
        <w:tc>
          <w:tcPr>
            <w:tcW w:w="2200" w:type="dxa"/>
            <w:tcMar>
              <w:top w:w="20" w:type="dxa"/>
              <w:left w:w="20" w:type="dxa"/>
              <w:bottom w:w="20" w:type="dxa"/>
              <w:right w:w="20" w:type="dxa"/>
            </w:tcMar>
            <w:vAlign w:val="center"/>
            <w:hideMark/>
          </w:tcPr>
          <w:p w14:paraId="31E005A6" w14:textId="77777777" w:rsidR="00306090" w:rsidRPr="00466F19" w:rsidRDefault="00306090" w:rsidP="00A6047E">
            <w:pPr>
              <w:pStyle w:val="movimento2"/>
              <w:rPr>
                <w:color w:val="002060"/>
              </w:rPr>
            </w:pPr>
            <w:r w:rsidRPr="00466F19">
              <w:rPr>
                <w:color w:val="002060"/>
              </w:rPr>
              <w:t> </w:t>
            </w:r>
          </w:p>
        </w:tc>
      </w:tr>
    </w:tbl>
    <w:p w14:paraId="5826058E" w14:textId="77777777" w:rsidR="00306090" w:rsidRDefault="00306090" w:rsidP="00306090">
      <w:pPr>
        <w:pStyle w:val="breakline"/>
        <w:rPr>
          <w:rFonts w:eastAsiaTheme="minorEastAsia"/>
          <w:color w:val="002060"/>
        </w:rPr>
      </w:pPr>
    </w:p>
    <w:p w14:paraId="131325AF" w14:textId="77777777" w:rsidR="005C693C" w:rsidRPr="00BD581B" w:rsidRDefault="005C693C" w:rsidP="005C693C">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60996E62" w14:textId="77777777" w:rsidR="005C693C" w:rsidRPr="00BD581B" w:rsidRDefault="005C693C" w:rsidP="005C693C">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1508F106" w14:textId="77777777" w:rsidR="005C693C" w:rsidRPr="00466F19" w:rsidRDefault="005C693C" w:rsidP="00306090">
      <w:pPr>
        <w:pStyle w:val="breakline"/>
        <w:rPr>
          <w:rFonts w:eastAsiaTheme="minorEastAsia"/>
          <w:color w:val="002060"/>
        </w:rPr>
      </w:pPr>
    </w:p>
    <w:p w14:paraId="3D582A3F" w14:textId="77777777" w:rsidR="005C693C" w:rsidRPr="00F20605" w:rsidRDefault="005C693C" w:rsidP="00630727">
      <w:pPr>
        <w:pStyle w:val="Corpodeltesto21"/>
        <w:jc w:val="center"/>
        <w:rPr>
          <w:rFonts w:ascii="Arial" w:hAnsi="Arial" w:cs="Arial"/>
          <w:bCs/>
          <w:color w:val="002060"/>
          <w:sz w:val="22"/>
          <w:szCs w:val="22"/>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59B1867C"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F138CB">
        <w:rPr>
          <w:rFonts w:ascii="Arial" w:hAnsi="Arial" w:cs="Arial"/>
          <w:b/>
          <w:bCs/>
          <w:color w:val="002060"/>
        </w:rPr>
        <w:t>23</w:t>
      </w:r>
      <w:r w:rsidR="00830736">
        <w:rPr>
          <w:rFonts w:ascii="Arial" w:hAnsi="Arial" w:cs="Arial"/>
          <w:b/>
          <w:bCs/>
          <w:color w:val="002060"/>
        </w:rPr>
        <w:t xml:space="preserve"> dicembre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41C47638"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1481E">
        <w:rPr>
          <w:b/>
          <w:color w:val="002060"/>
          <w:u w:val="single"/>
        </w:rPr>
        <w:t>13</w:t>
      </w:r>
      <w:r w:rsidR="003D6BA1">
        <w:rPr>
          <w:b/>
          <w:color w:val="002060"/>
          <w:u w:val="single"/>
        </w:rPr>
        <w:t>/</w:t>
      </w:r>
      <w:r w:rsidR="003050E4">
        <w:rPr>
          <w:b/>
          <w:color w:val="002060"/>
          <w:u w:val="single"/>
        </w:rPr>
        <w:t>1</w:t>
      </w:r>
      <w:r w:rsidR="002650FA">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B44ED4" w14:textId="77777777" w:rsidR="00EA4608" w:rsidRDefault="00EA4608">
      <w:r>
        <w:separator/>
      </w:r>
    </w:p>
  </w:endnote>
  <w:endnote w:type="continuationSeparator" w:id="0">
    <w:p w14:paraId="5C12E8DB" w14:textId="77777777" w:rsidR="00EA4608" w:rsidRDefault="00EA4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69AB1A6E"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55D6D">
      <w:rPr>
        <w:rStyle w:val="Numeropagina"/>
        <w:rFonts w:ascii="Arial" w:hAnsi="Arial" w:cs="Arial"/>
        <w:color w:val="002060"/>
      </w:rPr>
      <w:t>5</w:t>
    </w:r>
    <w:r w:rsidR="0021481E">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277AEC" w14:textId="77777777" w:rsidR="00EA4608" w:rsidRDefault="00EA4608">
      <w:r>
        <w:separator/>
      </w:r>
    </w:p>
  </w:footnote>
  <w:footnote w:type="continuationSeparator" w:id="0">
    <w:p w14:paraId="508296D5" w14:textId="77777777" w:rsidR="00EA4608" w:rsidRDefault="00EA4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7"/>
  </w:num>
  <w:num w:numId="3" w16cid:durableId="57946484">
    <w:abstractNumId w:val="1"/>
  </w:num>
  <w:num w:numId="4" w16cid:durableId="564266614">
    <w:abstractNumId w:val="6"/>
  </w:num>
  <w:num w:numId="5" w16cid:durableId="1249315646">
    <w:abstractNumId w:val="4"/>
  </w:num>
  <w:num w:numId="6" w16cid:durableId="934754267">
    <w:abstractNumId w:val="2"/>
  </w:num>
  <w:num w:numId="7" w16cid:durableId="768085777">
    <w:abstractNumId w:val="5"/>
  </w:num>
  <w:num w:numId="8" w16cid:durableId="107724352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D34"/>
    <w:rsid w:val="00031779"/>
    <w:rsid w:val="00031A3C"/>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23D"/>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1C6F"/>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7CF"/>
    <w:rsid w:val="00130C77"/>
    <w:rsid w:val="00130DB1"/>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4689"/>
    <w:rsid w:val="00185090"/>
    <w:rsid w:val="00185451"/>
    <w:rsid w:val="001860AA"/>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5B5A"/>
    <w:rsid w:val="001A60F8"/>
    <w:rsid w:val="001A63E4"/>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A33"/>
    <w:rsid w:val="001D3A7C"/>
    <w:rsid w:val="001D4035"/>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759"/>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2019"/>
    <w:rsid w:val="002622E0"/>
    <w:rsid w:val="002626AF"/>
    <w:rsid w:val="0026318E"/>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6A5B"/>
    <w:rsid w:val="002B6DDC"/>
    <w:rsid w:val="002B6F58"/>
    <w:rsid w:val="002B76E7"/>
    <w:rsid w:val="002B7AAC"/>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891"/>
    <w:rsid w:val="002F693B"/>
    <w:rsid w:val="002F696A"/>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090"/>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5A6"/>
    <w:rsid w:val="00355D6D"/>
    <w:rsid w:val="00356269"/>
    <w:rsid w:val="00356D33"/>
    <w:rsid w:val="003571E4"/>
    <w:rsid w:val="00357615"/>
    <w:rsid w:val="00357BC2"/>
    <w:rsid w:val="00357FBD"/>
    <w:rsid w:val="00360BB3"/>
    <w:rsid w:val="0036144B"/>
    <w:rsid w:val="00361691"/>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3F7FB6"/>
    <w:rsid w:val="004000EB"/>
    <w:rsid w:val="00400604"/>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4EC"/>
    <w:rsid w:val="004E2C24"/>
    <w:rsid w:val="004E3622"/>
    <w:rsid w:val="004E4F48"/>
    <w:rsid w:val="004E71CA"/>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BAD"/>
    <w:rsid w:val="005257DE"/>
    <w:rsid w:val="00526208"/>
    <w:rsid w:val="0052638A"/>
    <w:rsid w:val="0053055E"/>
    <w:rsid w:val="0053069C"/>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1B6"/>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85B"/>
    <w:rsid w:val="00572AAE"/>
    <w:rsid w:val="00572BA1"/>
    <w:rsid w:val="00573A24"/>
    <w:rsid w:val="00573ADA"/>
    <w:rsid w:val="005740E3"/>
    <w:rsid w:val="0057427D"/>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511"/>
    <w:rsid w:val="00582616"/>
    <w:rsid w:val="005828D4"/>
    <w:rsid w:val="00582E6A"/>
    <w:rsid w:val="00583405"/>
    <w:rsid w:val="00583441"/>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4C34"/>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6ADC"/>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150"/>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29A"/>
    <w:rsid w:val="008463E9"/>
    <w:rsid w:val="00846D2B"/>
    <w:rsid w:val="00847B2E"/>
    <w:rsid w:val="008500CF"/>
    <w:rsid w:val="0085071E"/>
    <w:rsid w:val="00850951"/>
    <w:rsid w:val="00850AFD"/>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2CAA"/>
    <w:rsid w:val="008F3219"/>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C12"/>
    <w:rsid w:val="0093509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6E"/>
    <w:rsid w:val="00992779"/>
    <w:rsid w:val="009938F8"/>
    <w:rsid w:val="00993DDD"/>
    <w:rsid w:val="00994541"/>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27B6"/>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18A6"/>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D75"/>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A9"/>
    <w:rsid w:val="00F16CFD"/>
    <w:rsid w:val="00F17603"/>
    <w:rsid w:val="00F17EDC"/>
    <w:rsid w:val="00F17FA1"/>
    <w:rsid w:val="00F202EF"/>
    <w:rsid w:val="00F20456"/>
    <w:rsid w:val="00F20605"/>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97C83"/>
    <w:rsid w:val="00FA1114"/>
    <w:rsid w:val="00FA1BBA"/>
    <w:rsid w:val="00FA1EB5"/>
    <w:rsid w:val="00FA2CDF"/>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11</Pages>
  <Words>3234</Words>
  <Characters>18435</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21626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2024-12-13T15:09:00Z</cp:lastPrinted>
  <dcterms:created xsi:type="dcterms:W3CDTF">2024-12-13T15:09:00Z</dcterms:created>
  <dcterms:modified xsi:type="dcterms:W3CDTF">2024-12-13T15:10:00Z</dcterms:modified>
</cp:coreProperties>
</file>