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2A33AB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DD70DC">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E7BD5">
              <w:rPr>
                <w:rFonts w:ascii="Arial" w:hAnsi="Arial" w:cs="Arial"/>
                <w:color w:val="002060"/>
                <w:sz w:val="40"/>
                <w:szCs w:val="40"/>
              </w:rPr>
              <w:t>1</w:t>
            </w:r>
            <w:r w:rsidR="00DD70DC">
              <w:rPr>
                <w:rFonts w:ascii="Arial" w:hAnsi="Arial" w:cs="Arial"/>
                <w:color w:val="002060"/>
                <w:sz w:val="40"/>
                <w:szCs w:val="40"/>
              </w:rPr>
              <w:t>6</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2B0ABE8"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E031A">
          <w:rPr>
            <w:noProof/>
            <w:webHidden/>
          </w:rPr>
          <w:t>1</w:t>
        </w:r>
        <w:r w:rsidR="00AC19D9" w:rsidRPr="00DE1EF7">
          <w:rPr>
            <w:noProof/>
            <w:webHidden/>
          </w:rPr>
          <w:fldChar w:fldCharType="end"/>
        </w:r>
      </w:hyperlink>
    </w:p>
    <w:p w14:paraId="112EDB38" w14:textId="7CF0EDF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E031A">
          <w:rPr>
            <w:noProof/>
            <w:webHidden/>
          </w:rPr>
          <w:t>1</w:t>
        </w:r>
        <w:r w:rsidRPr="00DE1EF7">
          <w:rPr>
            <w:noProof/>
            <w:webHidden/>
          </w:rPr>
          <w:fldChar w:fldCharType="end"/>
        </w:r>
      </w:hyperlink>
    </w:p>
    <w:p w14:paraId="4D9CAD43" w14:textId="17CC7D0F"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E031A">
          <w:rPr>
            <w:noProof/>
            <w:webHidden/>
          </w:rPr>
          <w:t>1</w:t>
        </w:r>
        <w:r w:rsidRPr="00DE1EF7">
          <w:rPr>
            <w:noProof/>
            <w:webHidden/>
          </w:rPr>
          <w:fldChar w:fldCharType="end"/>
        </w:r>
      </w:hyperlink>
    </w:p>
    <w:p w14:paraId="0EAFCCD8" w14:textId="38217F6F"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E031A">
          <w:rPr>
            <w:noProof/>
            <w:webHidden/>
          </w:rPr>
          <w:t>1</w:t>
        </w:r>
        <w:r w:rsidRPr="00DE1EF7">
          <w:rPr>
            <w:noProof/>
            <w:webHidden/>
          </w:rPr>
          <w:fldChar w:fldCharType="end"/>
        </w:r>
      </w:hyperlink>
    </w:p>
    <w:p w14:paraId="0952245B" w14:textId="5BC667A4"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E031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0D7AEFA" w14:textId="77777777" w:rsidR="0094176A" w:rsidRPr="00D328A0" w:rsidRDefault="0094176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lastRenderedPageBreak/>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0797F047" w14:textId="77777777" w:rsidR="001A4BE3" w:rsidRDefault="001A4BE3" w:rsidP="0047674B">
      <w:pPr>
        <w:pStyle w:val="LndNormale1"/>
        <w:rPr>
          <w:color w:val="002060"/>
        </w:rPr>
      </w:pPr>
    </w:p>
    <w:p w14:paraId="67DB1A97" w14:textId="217FC9D4" w:rsidR="001A4BE3" w:rsidRPr="007535EB" w:rsidRDefault="001A4BE3" w:rsidP="001A4BE3">
      <w:pPr>
        <w:rPr>
          <w:rFonts w:ascii="Arial" w:hAnsi="Arial" w:cs="Arial"/>
          <w:b/>
          <w:color w:val="002060"/>
          <w:sz w:val="28"/>
          <w:szCs w:val="28"/>
        </w:rPr>
      </w:pPr>
      <w:r>
        <w:rPr>
          <w:rFonts w:ascii="Arial" w:hAnsi="Arial" w:cs="Arial"/>
          <w:b/>
          <w:color w:val="002060"/>
          <w:sz w:val="28"/>
          <w:szCs w:val="28"/>
        </w:rPr>
        <w:t>SORTEGGI FINALS CUP 2024/2025</w:t>
      </w:r>
    </w:p>
    <w:p w14:paraId="65F44A81" w14:textId="77777777" w:rsidR="001A4BE3" w:rsidRDefault="001A4BE3" w:rsidP="0047674B">
      <w:pPr>
        <w:pStyle w:val="LndNormale1"/>
        <w:rPr>
          <w:color w:val="002060"/>
        </w:rPr>
      </w:pPr>
    </w:p>
    <w:p w14:paraId="08CBD5E8" w14:textId="6357461E" w:rsidR="001A4BE3" w:rsidRPr="001A4BE3" w:rsidRDefault="001A4BE3" w:rsidP="001A4BE3">
      <w:pPr>
        <w:rPr>
          <w:rFonts w:ascii="Arial" w:hAnsi="Arial" w:cs="Arial"/>
          <w:b/>
          <w:bCs/>
          <w:color w:val="002060"/>
          <w:sz w:val="22"/>
          <w:szCs w:val="22"/>
        </w:rPr>
      </w:pPr>
      <w:r w:rsidRPr="00F67BE6">
        <w:rPr>
          <w:rFonts w:ascii="Arial" w:hAnsi="Arial" w:cs="Arial"/>
          <w:color w:val="002060"/>
          <w:sz w:val="22"/>
          <w:szCs w:val="22"/>
        </w:rPr>
        <w:t xml:space="preserve">Il </w:t>
      </w:r>
      <w:r w:rsidR="009D7771" w:rsidRPr="00F67BE6">
        <w:rPr>
          <w:rFonts w:ascii="Arial" w:hAnsi="Arial" w:cs="Arial"/>
          <w:color w:val="002060"/>
          <w:sz w:val="22"/>
          <w:szCs w:val="22"/>
        </w:rPr>
        <w:t>sorteggi</w:t>
      </w:r>
      <w:r w:rsidR="009D7771">
        <w:rPr>
          <w:rFonts w:ascii="Arial" w:hAnsi="Arial" w:cs="Arial"/>
          <w:color w:val="002060"/>
          <w:sz w:val="22"/>
          <w:szCs w:val="22"/>
        </w:rPr>
        <w:t>o</w:t>
      </w:r>
      <w:r w:rsidR="009D7771" w:rsidRPr="00F67BE6">
        <w:rPr>
          <w:rFonts w:ascii="Arial" w:hAnsi="Arial" w:cs="Arial"/>
          <w:color w:val="002060"/>
          <w:sz w:val="22"/>
          <w:szCs w:val="22"/>
        </w:rPr>
        <w:t xml:space="preserve"> per </w:t>
      </w:r>
      <w:r w:rsidR="009D7771">
        <w:rPr>
          <w:rFonts w:ascii="Arial" w:hAnsi="Arial" w:cs="Arial"/>
          <w:color w:val="002060"/>
          <w:sz w:val="22"/>
          <w:szCs w:val="22"/>
        </w:rPr>
        <w:t>determinare</w:t>
      </w:r>
      <w:r w:rsidR="009D7771" w:rsidRPr="00F67BE6">
        <w:rPr>
          <w:rFonts w:ascii="Arial" w:hAnsi="Arial" w:cs="Arial"/>
          <w:color w:val="002060"/>
          <w:sz w:val="22"/>
          <w:szCs w:val="22"/>
        </w:rPr>
        <w:t xml:space="preserve"> gli accoppiamenti delle squadre qualificate</w:t>
      </w:r>
      <w:r w:rsidR="009D7771" w:rsidRPr="00F67BE6">
        <w:rPr>
          <w:rFonts w:ascii="Arial" w:hAnsi="Arial" w:cs="Arial"/>
          <w:color w:val="002060"/>
          <w:sz w:val="22"/>
          <w:szCs w:val="22"/>
        </w:rPr>
        <w:t xml:space="preserve"> </w:t>
      </w:r>
      <w:r w:rsidR="009D7771">
        <w:rPr>
          <w:rFonts w:ascii="Arial" w:hAnsi="Arial" w:cs="Arial"/>
          <w:color w:val="002060"/>
          <w:sz w:val="22"/>
          <w:szCs w:val="22"/>
        </w:rPr>
        <w:t xml:space="preserve">alle </w:t>
      </w:r>
      <w:proofErr w:type="spellStart"/>
      <w:r w:rsidR="009D7771">
        <w:rPr>
          <w:rFonts w:ascii="Arial" w:hAnsi="Arial" w:cs="Arial"/>
          <w:color w:val="002060"/>
          <w:sz w:val="22"/>
          <w:szCs w:val="22"/>
        </w:rPr>
        <w:t>Finals</w:t>
      </w:r>
      <w:proofErr w:type="spellEnd"/>
      <w:r w:rsidR="009D7771">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r>
        <w:rPr>
          <w:rFonts w:ascii="Arial" w:hAnsi="Arial" w:cs="Arial"/>
          <w:b/>
          <w:bCs/>
          <w:color w:val="002060"/>
          <w:sz w:val="22"/>
          <w:szCs w:val="22"/>
        </w:rPr>
        <w:t>Venerdì 20</w:t>
      </w:r>
      <w:r w:rsidRPr="00F67BE6">
        <w:rPr>
          <w:rFonts w:ascii="Arial" w:hAnsi="Arial" w:cs="Arial"/>
          <w:b/>
          <w:bCs/>
          <w:color w:val="002060"/>
          <w:sz w:val="22"/>
          <w:szCs w:val="22"/>
        </w:rPr>
        <w:t xml:space="preserve"> dicembre 202</w:t>
      </w:r>
      <w:r>
        <w:rPr>
          <w:rFonts w:ascii="Arial" w:hAnsi="Arial" w:cs="Arial"/>
          <w:b/>
          <w:bCs/>
          <w:color w:val="002060"/>
          <w:sz w:val="22"/>
          <w:szCs w:val="22"/>
        </w:rPr>
        <w:t>4</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 xml:space="preserve">:00 </w:t>
      </w:r>
      <w:r w:rsidRPr="00F67BE6">
        <w:rPr>
          <w:rFonts w:ascii="Arial" w:hAnsi="Arial" w:cs="Arial"/>
          <w:color w:val="002060"/>
          <w:sz w:val="22"/>
          <w:szCs w:val="22"/>
        </w:rPr>
        <w:t>presso la “</w:t>
      </w:r>
      <w:r w:rsidRPr="00F67BE6">
        <w:rPr>
          <w:rFonts w:ascii="Arial" w:hAnsi="Arial" w:cs="Arial"/>
          <w:b/>
          <w:bCs/>
          <w:color w:val="002060"/>
          <w:sz w:val="22"/>
          <w:szCs w:val="22"/>
        </w:rPr>
        <w:t xml:space="preserve">Sala </w:t>
      </w:r>
      <w:r>
        <w:rPr>
          <w:rFonts w:ascii="Arial" w:hAnsi="Arial" w:cs="Arial"/>
          <w:b/>
          <w:bCs/>
          <w:color w:val="002060"/>
          <w:sz w:val="22"/>
          <w:szCs w:val="22"/>
        </w:rPr>
        <w:t>Piumini</w:t>
      </w:r>
      <w:r w:rsidRPr="00F67BE6">
        <w:rPr>
          <w:rFonts w:ascii="Arial" w:hAnsi="Arial" w:cs="Arial"/>
          <w:b/>
          <w:bCs/>
          <w:color w:val="002060"/>
          <w:sz w:val="22"/>
          <w:szCs w:val="22"/>
        </w:rPr>
        <w:t xml:space="preserve">” </w:t>
      </w:r>
      <w:r w:rsidRPr="00F67BE6">
        <w:rPr>
          <w:rFonts w:ascii="Arial" w:hAnsi="Arial" w:cs="Arial"/>
          <w:color w:val="002060"/>
          <w:sz w:val="22"/>
          <w:szCs w:val="22"/>
        </w:rPr>
        <w:t>de</w:t>
      </w:r>
      <w:r>
        <w:rPr>
          <w:rFonts w:ascii="Arial" w:hAnsi="Arial" w:cs="Arial"/>
          <w:color w:val="002060"/>
          <w:sz w:val="22"/>
          <w:szCs w:val="22"/>
        </w:rPr>
        <w:t>l</w:t>
      </w:r>
      <w:r w:rsidRPr="00F67BE6">
        <w:rPr>
          <w:rFonts w:ascii="Arial" w:hAnsi="Arial" w:cs="Arial"/>
          <w:color w:val="002060"/>
          <w:sz w:val="22"/>
          <w:szCs w:val="22"/>
        </w:rPr>
        <w:t>l</w:t>
      </w:r>
      <w:r>
        <w:rPr>
          <w:rFonts w:ascii="Arial" w:hAnsi="Arial" w:cs="Arial"/>
          <w:color w:val="002060"/>
          <w:sz w:val="22"/>
          <w:szCs w:val="22"/>
        </w:rPr>
        <w:t>a</w:t>
      </w:r>
      <w:r w:rsidRPr="00F67BE6">
        <w:rPr>
          <w:rFonts w:ascii="Arial" w:hAnsi="Arial" w:cs="Arial"/>
          <w:color w:val="002060"/>
          <w:sz w:val="22"/>
          <w:szCs w:val="22"/>
        </w:rPr>
        <w:t xml:space="preserve"> </w:t>
      </w:r>
      <w:r>
        <w:rPr>
          <w:rFonts w:ascii="Arial" w:hAnsi="Arial" w:cs="Arial"/>
          <w:b/>
          <w:bCs/>
          <w:color w:val="002060"/>
          <w:sz w:val="22"/>
          <w:szCs w:val="22"/>
        </w:rPr>
        <w:t>Biblioteca Comunale di CHIARAVALLE</w:t>
      </w:r>
      <w:r w:rsidRPr="00F67BE6">
        <w:rPr>
          <w:rFonts w:ascii="Arial" w:hAnsi="Arial" w:cs="Arial"/>
          <w:color w:val="002060"/>
          <w:sz w:val="22"/>
          <w:szCs w:val="22"/>
        </w:rPr>
        <w:t xml:space="preserve"> (</w:t>
      </w:r>
      <w:r>
        <w:rPr>
          <w:rFonts w:ascii="Arial" w:hAnsi="Arial" w:cs="Arial"/>
          <w:color w:val="002060"/>
          <w:sz w:val="22"/>
          <w:szCs w:val="22"/>
        </w:rPr>
        <w:t>Piazza Giuseppe Mazzini, 23</w:t>
      </w:r>
      <w:r w:rsidRPr="00F67BE6">
        <w:rPr>
          <w:rFonts w:ascii="Arial" w:hAnsi="Arial" w:cs="Arial"/>
          <w:color w:val="002060"/>
          <w:sz w:val="22"/>
          <w:szCs w:val="22"/>
        </w:rPr>
        <w:t>)</w:t>
      </w:r>
      <w:r w:rsidR="009D7771">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sidR="009D7771">
        <w:rPr>
          <w:rFonts w:ascii="Arial" w:hAnsi="Arial" w:cs="Arial"/>
          <w:color w:val="002060"/>
          <w:sz w:val="22"/>
          <w:szCs w:val="22"/>
        </w:rPr>
        <w:t xml:space="preserve"> dell’evento</w:t>
      </w:r>
      <w:r>
        <w:rPr>
          <w:rFonts w:ascii="Arial" w:hAnsi="Arial" w:cs="Arial"/>
          <w:color w:val="002060"/>
          <w:sz w:val="22"/>
          <w:szCs w:val="22"/>
        </w:rPr>
        <w:t>.</w:t>
      </w:r>
    </w:p>
    <w:p w14:paraId="1E8C55FF" w14:textId="77777777" w:rsidR="001A4BE3" w:rsidRDefault="001A4BE3" w:rsidP="0047674B">
      <w:pPr>
        <w:pStyle w:val="LndNormale1"/>
        <w:rPr>
          <w:color w:val="002060"/>
        </w:rPr>
      </w:pPr>
    </w:p>
    <w:p w14:paraId="158E8E4A" w14:textId="77777777" w:rsidR="009E5F1F" w:rsidRDefault="009E5F1F" w:rsidP="0047674B">
      <w:pPr>
        <w:pStyle w:val="LndNormale1"/>
        <w:rPr>
          <w:color w:val="002060"/>
        </w:rPr>
      </w:pPr>
    </w:p>
    <w:p w14:paraId="05B61D8C" w14:textId="77777777" w:rsidR="009E5F1F" w:rsidRPr="0080647B" w:rsidRDefault="009E5F1F" w:rsidP="009E5F1F">
      <w:pPr>
        <w:rPr>
          <w:rFonts w:ascii="Arial" w:hAnsi="Arial" w:cs="Arial"/>
          <w:b/>
          <w:color w:val="002060"/>
          <w:sz w:val="28"/>
          <w:szCs w:val="28"/>
        </w:rPr>
      </w:pPr>
      <w:r>
        <w:rPr>
          <w:rFonts w:ascii="Arial" w:hAnsi="Arial" w:cs="Arial"/>
          <w:b/>
          <w:color w:val="002060"/>
          <w:sz w:val="28"/>
          <w:szCs w:val="28"/>
        </w:rPr>
        <w:t>ATTIVITA’ DI RAPPRESENTATIVA</w:t>
      </w:r>
    </w:p>
    <w:p w14:paraId="36982BA6" w14:textId="77777777" w:rsidR="009E5F1F" w:rsidRDefault="009E5F1F" w:rsidP="009E5F1F">
      <w:pPr>
        <w:rPr>
          <w:rFonts w:ascii="Arial" w:hAnsi="Arial" w:cs="Arial"/>
          <w:color w:val="002060"/>
          <w:sz w:val="22"/>
          <w:szCs w:val="22"/>
        </w:rPr>
      </w:pPr>
    </w:p>
    <w:p w14:paraId="06CF4418" w14:textId="77777777" w:rsidR="009E5F1F" w:rsidRPr="00E31B66" w:rsidRDefault="009E5F1F" w:rsidP="009E5F1F">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5873F674" w14:textId="77777777" w:rsidR="009E5F1F" w:rsidRPr="00E31B66" w:rsidRDefault="009E5F1F" w:rsidP="009E5F1F">
      <w:pPr>
        <w:pStyle w:val="Nessunaspaziatura"/>
        <w:jc w:val="center"/>
        <w:rPr>
          <w:rFonts w:ascii="Arial" w:hAnsi="Arial" w:cs="Arial"/>
          <w:b/>
          <w:color w:val="002060"/>
          <w:sz w:val="24"/>
          <w:szCs w:val="24"/>
          <w:u w:val="single"/>
        </w:rPr>
      </w:pPr>
    </w:p>
    <w:p w14:paraId="4655F72F" w14:textId="77777777" w:rsidR="009E5F1F" w:rsidRPr="00697CB9" w:rsidRDefault="009E5F1F" w:rsidP="009E5F1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6AF89B1E" w14:textId="77777777" w:rsidR="009E5F1F" w:rsidRDefault="009E5F1F" w:rsidP="009E5F1F">
      <w:pPr>
        <w:pStyle w:val="Nessunaspaziatura"/>
        <w:rPr>
          <w:rFonts w:ascii="Arial" w:hAnsi="Arial" w:cs="Arial"/>
          <w:b/>
          <w:color w:val="002060"/>
        </w:rPr>
      </w:pPr>
    </w:p>
    <w:p w14:paraId="5E63ADF4" w14:textId="77777777" w:rsidR="009E5F1F" w:rsidRDefault="009E5F1F" w:rsidP="009E5F1F">
      <w:pPr>
        <w:pStyle w:val="Nessunaspaziatura"/>
        <w:jc w:val="center"/>
        <w:rPr>
          <w:rFonts w:ascii="Arial" w:hAnsi="Arial" w:cs="Arial"/>
          <w:b/>
          <w:color w:val="002060"/>
        </w:rPr>
      </w:pPr>
      <w:r>
        <w:rPr>
          <w:rFonts w:ascii="Arial" w:hAnsi="Arial" w:cs="Arial"/>
          <w:b/>
          <w:color w:val="002060"/>
        </w:rPr>
        <w:t>LUNEDI’ 23/12/2024, ore 18:00</w:t>
      </w:r>
    </w:p>
    <w:p w14:paraId="311564C0"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1CC6DDF0" w14:textId="77777777" w:rsidR="009E5F1F" w:rsidRDefault="009E5F1F" w:rsidP="009E5F1F">
      <w:pPr>
        <w:pStyle w:val="LndNormale1"/>
        <w:jc w:val="center"/>
        <w:rPr>
          <w:i/>
          <w:iCs/>
          <w:color w:val="002060"/>
        </w:rPr>
      </w:pPr>
      <w:r w:rsidRPr="00934B26">
        <w:rPr>
          <w:i/>
          <w:iCs/>
          <w:color w:val="002060"/>
        </w:rPr>
        <w:t>inizio seduta di allenamento ore 1</w:t>
      </w:r>
      <w:r>
        <w:rPr>
          <w:i/>
          <w:iCs/>
          <w:color w:val="002060"/>
        </w:rPr>
        <w:t>8</w:t>
      </w:r>
      <w:r w:rsidRPr="00934B26">
        <w:rPr>
          <w:i/>
          <w:iCs/>
          <w:color w:val="002060"/>
        </w:rPr>
        <w:t>:</w:t>
      </w:r>
      <w:r>
        <w:rPr>
          <w:i/>
          <w:iCs/>
          <w:color w:val="002060"/>
        </w:rPr>
        <w:t>3</w:t>
      </w:r>
      <w:r w:rsidRPr="00934B26">
        <w:rPr>
          <w:i/>
          <w:iCs/>
          <w:color w:val="002060"/>
        </w:rPr>
        <w:t>0</w:t>
      </w:r>
    </w:p>
    <w:p w14:paraId="143CFEE8" w14:textId="77777777" w:rsidR="009E5F1F" w:rsidRPr="002037CA" w:rsidRDefault="009E5F1F" w:rsidP="009E5F1F">
      <w:pPr>
        <w:pStyle w:val="LndNormale1"/>
        <w:jc w:val="center"/>
        <w:rPr>
          <w:i/>
          <w:iCs/>
          <w:color w:val="002060"/>
        </w:rPr>
      </w:pPr>
    </w:p>
    <w:p w14:paraId="030BBF09" w14:textId="77777777" w:rsidR="009E5F1F" w:rsidRDefault="009E5F1F" w:rsidP="009E5F1F">
      <w:pPr>
        <w:pStyle w:val="Nessunaspaziatura"/>
        <w:jc w:val="center"/>
        <w:rPr>
          <w:rFonts w:ascii="Arial" w:hAnsi="Arial" w:cs="Arial"/>
          <w:b/>
          <w:color w:val="002060"/>
        </w:rPr>
      </w:pPr>
      <w:r>
        <w:rPr>
          <w:rFonts w:ascii="Arial" w:hAnsi="Arial" w:cs="Arial"/>
          <w:b/>
          <w:color w:val="002060"/>
        </w:rPr>
        <w:t>VENERDI’ 27/12/2024, ore 18:00</w:t>
      </w:r>
    </w:p>
    <w:p w14:paraId="74AC6AF2"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158FCC57" w14:textId="77777777" w:rsidR="009E5F1F" w:rsidRDefault="009E5F1F" w:rsidP="009E5F1F">
      <w:pPr>
        <w:pStyle w:val="LndNormale1"/>
        <w:jc w:val="center"/>
        <w:rPr>
          <w:i/>
          <w:iCs/>
          <w:color w:val="002060"/>
        </w:rPr>
      </w:pPr>
      <w:r w:rsidRPr="00934B26">
        <w:rPr>
          <w:i/>
          <w:iCs/>
          <w:color w:val="002060"/>
        </w:rPr>
        <w:t>inizio seduta di allenamento ore 1</w:t>
      </w:r>
      <w:r>
        <w:rPr>
          <w:i/>
          <w:iCs/>
          <w:color w:val="002060"/>
        </w:rPr>
        <w:t>8</w:t>
      </w:r>
      <w:r w:rsidRPr="00934B26">
        <w:rPr>
          <w:i/>
          <w:iCs/>
          <w:color w:val="002060"/>
        </w:rPr>
        <w:t>:</w:t>
      </w:r>
      <w:r>
        <w:rPr>
          <w:i/>
          <w:iCs/>
          <w:color w:val="002060"/>
        </w:rPr>
        <w:t>3</w:t>
      </w:r>
      <w:r w:rsidRPr="00934B26">
        <w:rPr>
          <w:i/>
          <w:iCs/>
          <w:color w:val="002060"/>
        </w:rPr>
        <w:t>0</w:t>
      </w:r>
    </w:p>
    <w:p w14:paraId="489EEAEA" w14:textId="77777777" w:rsidR="009E5F1F" w:rsidRPr="002037CA" w:rsidRDefault="009E5F1F" w:rsidP="009E5F1F">
      <w:pPr>
        <w:pStyle w:val="LndNormale1"/>
        <w:jc w:val="center"/>
        <w:rPr>
          <w:i/>
          <w:iCs/>
          <w:color w:val="002060"/>
        </w:rPr>
      </w:pPr>
    </w:p>
    <w:p w14:paraId="13A6ED86" w14:textId="77777777" w:rsidR="009E5F1F" w:rsidRDefault="009E5F1F" w:rsidP="009E5F1F">
      <w:pPr>
        <w:pStyle w:val="Nessunaspaziatura"/>
        <w:jc w:val="center"/>
        <w:rPr>
          <w:rFonts w:ascii="Arial" w:hAnsi="Arial" w:cs="Arial"/>
          <w:b/>
          <w:color w:val="002060"/>
        </w:rPr>
      </w:pPr>
      <w:r>
        <w:rPr>
          <w:rFonts w:ascii="Arial" w:hAnsi="Arial" w:cs="Arial"/>
          <w:b/>
          <w:color w:val="002060"/>
        </w:rPr>
        <w:t>SABATO 28/12/2024, ore 14:30</w:t>
      </w:r>
    </w:p>
    <w:p w14:paraId="05F2F158"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Centro Sportivo Recanatese</w:t>
      </w:r>
      <w:r w:rsidRPr="00DB3615">
        <w:rPr>
          <w:rFonts w:ascii="Arial" w:hAnsi="Arial" w:cs="Arial"/>
          <w:b/>
          <w:i/>
          <w:iCs/>
          <w:color w:val="002060"/>
        </w:rPr>
        <w:t xml:space="preserve"> di </w:t>
      </w:r>
      <w:r>
        <w:rPr>
          <w:rFonts w:ascii="Arial" w:hAnsi="Arial" w:cs="Arial"/>
          <w:b/>
          <w:i/>
          <w:iCs/>
          <w:color w:val="002060"/>
        </w:rPr>
        <w:t xml:space="preserve">RECANATI </w:t>
      </w:r>
      <w:r w:rsidRPr="00DB3615">
        <w:rPr>
          <w:rFonts w:ascii="Arial" w:hAnsi="Arial" w:cs="Arial"/>
          <w:b/>
          <w:i/>
          <w:iCs/>
          <w:color w:val="002060"/>
        </w:rPr>
        <w:t xml:space="preserve">(Via </w:t>
      </w:r>
      <w:r>
        <w:rPr>
          <w:rFonts w:ascii="Arial" w:hAnsi="Arial" w:cs="Arial"/>
          <w:b/>
          <w:i/>
          <w:iCs/>
          <w:color w:val="002060"/>
        </w:rPr>
        <w:t>Aldo Moro</w:t>
      </w:r>
      <w:r w:rsidRPr="00DB3615">
        <w:rPr>
          <w:rFonts w:ascii="Arial" w:hAnsi="Arial" w:cs="Arial"/>
          <w:b/>
          <w:i/>
          <w:iCs/>
          <w:color w:val="002060"/>
        </w:rPr>
        <w:t>)</w:t>
      </w:r>
    </w:p>
    <w:p w14:paraId="54217145" w14:textId="77777777" w:rsidR="009E5F1F" w:rsidRPr="00934B26" w:rsidRDefault="009E5F1F" w:rsidP="009E5F1F">
      <w:pPr>
        <w:pStyle w:val="LndNormale1"/>
        <w:jc w:val="center"/>
        <w:rPr>
          <w:i/>
          <w:iCs/>
          <w:color w:val="002060"/>
        </w:rPr>
      </w:pPr>
      <w:r w:rsidRPr="00934B26">
        <w:rPr>
          <w:i/>
          <w:iCs/>
          <w:color w:val="002060"/>
        </w:rPr>
        <w:t xml:space="preserve">inizio seduta di allenamento ore </w:t>
      </w:r>
      <w:r>
        <w:rPr>
          <w:i/>
          <w:iCs/>
          <w:color w:val="002060"/>
        </w:rPr>
        <w:t>15:00</w:t>
      </w:r>
    </w:p>
    <w:p w14:paraId="220335AA" w14:textId="77777777" w:rsidR="009E5F1F" w:rsidRDefault="009E5F1F" w:rsidP="009E5F1F">
      <w:pPr>
        <w:pStyle w:val="Nessunaspaziatura"/>
        <w:jc w:val="both"/>
        <w:rPr>
          <w:color w:val="002060"/>
        </w:rPr>
      </w:pPr>
    </w:p>
    <w:p w14:paraId="702E8D2D" w14:textId="77777777" w:rsidR="009E5F1F" w:rsidRDefault="009E5F1F" w:rsidP="009E5F1F">
      <w:pPr>
        <w:pStyle w:val="LndNormale1"/>
        <w:ind w:left="4245" w:hanging="4245"/>
        <w:rPr>
          <w:b/>
          <w:bCs/>
          <w:color w:val="002060"/>
        </w:rPr>
      </w:pPr>
      <w:r>
        <w:rPr>
          <w:b/>
          <w:bCs/>
          <w:color w:val="002060"/>
        </w:rPr>
        <w:t>ACLI MANTOVANI CALCIO A 5</w:t>
      </w:r>
      <w:r>
        <w:rPr>
          <w:b/>
          <w:bCs/>
          <w:color w:val="002060"/>
        </w:rPr>
        <w:tab/>
      </w:r>
      <w:r w:rsidRPr="009739E3">
        <w:rPr>
          <w:color w:val="002060"/>
        </w:rPr>
        <w:t>CARLONI Filippo, LORENZINI Luca</w:t>
      </w:r>
    </w:p>
    <w:p w14:paraId="44EAF00F" w14:textId="77777777" w:rsidR="009E5F1F" w:rsidRDefault="009E5F1F" w:rsidP="009E5F1F">
      <w:pPr>
        <w:pStyle w:val="LndNormale1"/>
        <w:ind w:left="4245" w:hanging="4245"/>
        <w:rPr>
          <w:color w:val="002060"/>
        </w:rPr>
      </w:pPr>
      <w:r w:rsidRPr="00B76602">
        <w:rPr>
          <w:b/>
          <w:bCs/>
          <w:color w:val="002060"/>
        </w:rPr>
        <w:t>AMICI DEL CENTROSOCIO SP.</w:t>
      </w:r>
      <w:r w:rsidRPr="00B76602">
        <w:rPr>
          <w:color w:val="002060"/>
        </w:rPr>
        <w:tab/>
      </w:r>
      <w:r>
        <w:rPr>
          <w:color w:val="002060"/>
        </w:rPr>
        <w:t>BAIONI Edoardo, FURLANI Diego, GIACOMETTI Michelangelo, MARANGIO Matteo, PICCIOLI Gioele, POLVERARI Tommaso, RAMOSCELLI Jacopo</w:t>
      </w:r>
    </w:p>
    <w:p w14:paraId="04083AE8" w14:textId="77777777" w:rsidR="009E5F1F" w:rsidRPr="000B11EF" w:rsidRDefault="009E5F1F" w:rsidP="009E5F1F">
      <w:pPr>
        <w:pStyle w:val="LndNormale1"/>
        <w:ind w:left="4245" w:hanging="4245"/>
        <w:rPr>
          <w:color w:val="002060"/>
        </w:rPr>
      </w:pPr>
      <w:r w:rsidRPr="000B11EF">
        <w:rPr>
          <w:b/>
          <w:bCs/>
          <w:color w:val="002060"/>
        </w:rPr>
        <w:t>AURORA TREIA</w:t>
      </w:r>
      <w:r w:rsidRPr="000B11EF">
        <w:rPr>
          <w:b/>
          <w:bCs/>
          <w:color w:val="002060"/>
        </w:rPr>
        <w:tab/>
      </w:r>
      <w:r w:rsidRPr="000B11EF">
        <w:rPr>
          <w:color w:val="002060"/>
        </w:rPr>
        <w:t>TICLLA HUATAY Richard Oliver</w:t>
      </w:r>
    </w:p>
    <w:p w14:paraId="4AC88663" w14:textId="77777777" w:rsidR="009E5F1F" w:rsidRDefault="009E5F1F" w:rsidP="009E5F1F">
      <w:pPr>
        <w:pStyle w:val="LndNormale1"/>
        <w:ind w:left="4245" w:hanging="4245"/>
        <w:rPr>
          <w:b/>
          <w:bCs/>
          <w:color w:val="002060"/>
        </w:rPr>
      </w:pPr>
      <w:r w:rsidRPr="009739E3">
        <w:rPr>
          <w:b/>
          <w:bCs/>
          <w:color w:val="002060"/>
        </w:rPr>
        <w:t>CERRETO D’ESI C5 A.S</w:t>
      </w:r>
      <w:r>
        <w:rPr>
          <w:b/>
          <w:bCs/>
          <w:color w:val="002060"/>
        </w:rPr>
        <w:t>.D.</w:t>
      </w:r>
      <w:r>
        <w:rPr>
          <w:b/>
          <w:bCs/>
          <w:color w:val="002060"/>
        </w:rPr>
        <w:tab/>
      </w:r>
      <w:r w:rsidRPr="009739E3">
        <w:rPr>
          <w:color w:val="002060"/>
        </w:rPr>
        <w:t>LIPPERA Tommaso, TRINEI Jacopo</w:t>
      </w:r>
    </w:p>
    <w:p w14:paraId="09D84EF9" w14:textId="77777777" w:rsidR="009E5F1F" w:rsidRDefault="009E5F1F" w:rsidP="009E5F1F">
      <w:pPr>
        <w:pStyle w:val="LndNormale1"/>
        <w:ind w:left="4245" w:hanging="4245"/>
        <w:rPr>
          <w:b/>
          <w:bCs/>
          <w:color w:val="002060"/>
        </w:rPr>
      </w:pPr>
      <w:r>
        <w:rPr>
          <w:b/>
          <w:bCs/>
          <w:color w:val="002060"/>
        </w:rPr>
        <w:t>FUTSAL CAMPIGLIONE</w:t>
      </w:r>
      <w:r>
        <w:rPr>
          <w:b/>
          <w:bCs/>
          <w:color w:val="002060"/>
        </w:rPr>
        <w:tab/>
      </w:r>
      <w:r w:rsidRPr="009739E3">
        <w:rPr>
          <w:color w:val="002060"/>
        </w:rPr>
        <w:t>DOMI Klejdi</w:t>
      </w:r>
    </w:p>
    <w:p w14:paraId="4A5A531D" w14:textId="77777777" w:rsidR="009E5F1F" w:rsidRPr="009739E3" w:rsidRDefault="009E5F1F" w:rsidP="009E5F1F">
      <w:pPr>
        <w:pStyle w:val="LndNormale1"/>
        <w:ind w:left="4245" w:hanging="4245"/>
        <w:rPr>
          <w:color w:val="002060"/>
        </w:rPr>
      </w:pPr>
      <w:r>
        <w:rPr>
          <w:b/>
          <w:bCs/>
          <w:color w:val="002060"/>
        </w:rPr>
        <w:t>GAGLIOLE CALCIO A 5</w:t>
      </w:r>
      <w:r>
        <w:rPr>
          <w:b/>
          <w:bCs/>
          <w:color w:val="002060"/>
        </w:rPr>
        <w:tab/>
      </w:r>
      <w:r w:rsidRPr="009739E3">
        <w:rPr>
          <w:color w:val="002060"/>
        </w:rPr>
        <w:t>OCHARAN CARRILLO Christian Adrian</w:t>
      </w:r>
    </w:p>
    <w:p w14:paraId="06336345" w14:textId="77777777" w:rsidR="009E5F1F" w:rsidRPr="009739E3" w:rsidRDefault="009E5F1F" w:rsidP="009E5F1F">
      <w:pPr>
        <w:pStyle w:val="LndNormale1"/>
        <w:ind w:left="4245" w:hanging="4245"/>
        <w:rPr>
          <w:color w:val="002060"/>
        </w:rPr>
      </w:pPr>
      <w:r>
        <w:rPr>
          <w:b/>
          <w:bCs/>
          <w:color w:val="002060"/>
        </w:rPr>
        <w:lastRenderedPageBreak/>
        <w:t>POL.CAGLI SPORT ASSOCIATI</w:t>
      </w:r>
      <w:r>
        <w:rPr>
          <w:b/>
          <w:bCs/>
          <w:color w:val="002060"/>
        </w:rPr>
        <w:tab/>
      </w:r>
      <w:r w:rsidRPr="009739E3">
        <w:rPr>
          <w:color w:val="002060"/>
        </w:rPr>
        <w:t>CAPRA Edoardo, MARCHIONNI Francesco, SANTI Andrea</w:t>
      </w:r>
    </w:p>
    <w:p w14:paraId="7C73F879" w14:textId="77777777" w:rsidR="009E5F1F" w:rsidRDefault="009E5F1F" w:rsidP="009E5F1F">
      <w:pPr>
        <w:pStyle w:val="LndNormale1"/>
        <w:ind w:left="4245" w:hanging="4245"/>
        <w:rPr>
          <w:b/>
          <w:bCs/>
          <w:color w:val="002060"/>
          <w:lang w:val="es-ES"/>
        </w:rPr>
      </w:pPr>
      <w:r w:rsidRPr="009739E3">
        <w:rPr>
          <w:b/>
          <w:bCs/>
          <w:color w:val="002060"/>
          <w:lang w:val="es-ES"/>
        </w:rPr>
        <w:t>REAL EAGLES VIRTUS PAGLIA</w:t>
      </w:r>
      <w:r w:rsidRPr="009739E3">
        <w:rPr>
          <w:b/>
          <w:bCs/>
          <w:color w:val="002060"/>
          <w:lang w:val="es-ES"/>
        </w:rPr>
        <w:tab/>
      </w:r>
      <w:r w:rsidRPr="009739E3">
        <w:rPr>
          <w:color w:val="002060"/>
          <w:lang w:val="es-ES"/>
        </w:rPr>
        <w:t>STRACCIA Nicolas</w:t>
      </w:r>
    </w:p>
    <w:p w14:paraId="081032D2" w14:textId="77777777" w:rsidR="009E5F1F" w:rsidRPr="000B11EF" w:rsidRDefault="009E5F1F" w:rsidP="009E5F1F">
      <w:pPr>
        <w:pStyle w:val="LndNormale1"/>
        <w:ind w:left="4245" w:hanging="4245"/>
        <w:rPr>
          <w:color w:val="002060"/>
        </w:rPr>
      </w:pPr>
      <w:r w:rsidRPr="000B11EF">
        <w:rPr>
          <w:b/>
          <w:bCs/>
          <w:color w:val="002060"/>
        </w:rPr>
        <w:t>SPORTING GROTTAMMARE</w:t>
      </w:r>
      <w:r w:rsidRPr="000B11EF">
        <w:rPr>
          <w:b/>
          <w:bCs/>
          <w:color w:val="002060"/>
        </w:rPr>
        <w:tab/>
      </w:r>
      <w:r w:rsidRPr="000B11EF">
        <w:rPr>
          <w:color w:val="002060"/>
        </w:rPr>
        <w:t>CIOTTI Lorenzo</w:t>
      </w:r>
    </w:p>
    <w:p w14:paraId="2C6A4D22" w14:textId="77777777" w:rsidR="009E5F1F" w:rsidRPr="007F46E5" w:rsidRDefault="009E5F1F" w:rsidP="009E5F1F">
      <w:pPr>
        <w:pStyle w:val="Nessunaspaziatura"/>
        <w:ind w:left="4245" w:hanging="4245"/>
        <w:jc w:val="both"/>
        <w:rPr>
          <w:rFonts w:ascii="Arial" w:hAnsi="Arial" w:cs="Arial"/>
          <w:bCs/>
          <w:iCs/>
          <w:color w:val="002060"/>
        </w:rPr>
      </w:pPr>
    </w:p>
    <w:p w14:paraId="051DE87F" w14:textId="77777777" w:rsidR="009E5F1F" w:rsidRPr="00DF4E2E" w:rsidRDefault="009E5F1F" w:rsidP="009E5F1F">
      <w:pPr>
        <w:pStyle w:val="LndNormale1"/>
        <w:tabs>
          <w:tab w:val="left" w:pos="6765"/>
        </w:tabs>
      </w:pPr>
      <w:r w:rsidRPr="00DF4E2E">
        <w:tab/>
      </w:r>
    </w:p>
    <w:p w14:paraId="676D0D20" w14:textId="77777777" w:rsidR="009E5F1F" w:rsidRPr="00DF4E2E" w:rsidRDefault="009E5F1F" w:rsidP="009E5F1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FEMMINILE</w:t>
      </w:r>
    </w:p>
    <w:p w14:paraId="5D9D7F48" w14:textId="77777777" w:rsidR="009E5F1F" w:rsidRPr="00DF4E2E" w:rsidRDefault="009E5F1F" w:rsidP="009E5F1F">
      <w:pPr>
        <w:pStyle w:val="Nessunaspaziatura"/>
        <w:jc w:val="center"/>
        <w:rPr>
          <w:rFonts w:ascii="Arial" w:hAnsi="Arial" w:cs="Arial"/>
          <w:b/>
          <w:color w:val="002060"/>
          <w:sz w:val="24"/>
          <w:szCs w:val="24"/>
          <w:u w:val="single"/>
        </w:rPr>
      </w:pPr>
    </w:p>
    <w:p w14:paraId="68072151" w14:textId="77777777" w:rsidR="009E5F1F" w:rsidRPr="00697CB9" w:rsidRDefault="009E5F1F" w:rsidP="009E5F1F">
      <w:pPr>
        <w:pStyle w:val="Nessunaspaziatura"/>
        <w:jc w:val="both"/>
        <w:rPr>
          <w:rFonts w:ascii="Arial" w:hAnsi="Arial" w:cs="Arial"/>
          <w:color w:val="002060"/>
        </w:rPr>
      </w:pPr>
      <w:r>
        <w:rPr>
          <w:rFonts w:ascii="Arial" w:hAnsi="Arial" w:cs="Arial"/>
          <w:color w:val="002060"/>
        </w:rPr>
        <w:t>Le sottoelencate calciatrici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7495FDEF" w14:textId="77777777" w:rsidR="009E5F1F" w:rsidRDefault="009E5F1F" w:rsidP="009E5F1F">
      <w:pPr>
        <w:pStyle w:val="Nessunaspaziatura"/>
        <w:rPr>
          <w:rFonts w:ascii="Arial" w:hAnsi="Arial" w:cs="Arial"/>
          <w:b/>
          <w:color w:val="002060"/>
        </w:rPr>
      </w:pPr>
    </w:p>
    <w:p w14:paraId="393BAE0A" w14:textId="77777777" w:rsidR="009E5F1F" w:rsidRDefault="009E5F1F" w:rsidP="009E5F1F">
      <w:pPr>
        <w:pStyle w:val="Nessunaspaziatura"/>
        <w:jc w:val="center"/>
        <w:rPr>
          <w:rFonts w:ascii="Arial" w:hAnsi="Arial" w:cs="Arial"/>
          <w:b/>
          <w:color w:val="002060"/>
        </w:rPr>
      </w:pPr>
      <w:r>
        <w:rPr>
          <w:rFonts w:ascii="Arial" w:hAnsi="Arial" w:cs="Arial"/>
          <w:b/>
          <w:color w:val="002060"/>
        </w:rPr>
        <w:t>LUNEDI’ 23/12/2024, ore 19:45</w:t>
      </w:r>
    </w:p>
    <w:p w14:paraId="419084FB"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04A78BC" w14:textId="77777777" w:rsidR="009E5F1F" w:rsidRDefault="009E5F1F" w:rsidP="009E5F1F">
      <w:pPr>
        <w:pStyle w:val="LndNormale1"/>
        <w:jc w:val="center"/>
        <w:rPr>
          <w:i/>
          <w:iCs/>
          <w:color w:val="002060"/>
        </w:rPr>
      </w:pPr>
      <w:r w:rsidRPr="00934B26">
        <w:rPr>
          <w:i/>
          <w:iCs/>
          <w:color w:val="002060"/>
        </w:rPr>
        <w:t xml:space="preserve">inizio seduta di allenamento ore </w:t>
      </w:r>
      <w:r>
        <w:rPr>
          <w:i/>
          <w:iCs/>
          <w:color w:val="002060"/>
        </w:rPr>
        <w:t>20:15</w:t>
      </w:r>
    </w:p>
    <w:p w14:paraId="24069F30" w14:textId="77777777" w:rsidR="009E5F1F" w:rsidRPr="002037CA" w:rsidRDefault="009E5F1F" w:rsidP="009E5F1F">
      <w:pPr>
        <w:pStyle w:val="LndNormale1"/>
        <w:jc w:val="center"/>
        <w:rPr>
          <w:i/>
          <w:iCs/>
          <w:color w:val="002060"/>
        </w:rPr>
      </w:pPr>
    </w:p>
    <w:p w14:paraId="2D15B494" w14:textId="77777777" w:rsidR="009E5F1F" w:rsidRDefault="009E5F1F" w:rsidP="009E5F1F">
      <w:pPr>
        <w:pStyle w:val="Nessunaspaziatura"/>
        <w:jc w:val="center"/>
        <w:rPr>
          <w:rFonts w:ascii="Arial" w:hAnsi="Arial" w:cs="Arial"/>
          <w:b/>
          <w:color w:val="002060"/>
        </w:rPr>
      </w:pPr>
      <w:r>
        <w:rPr>
          <w:rFonts w:ascii="Arial" w:hAnsi="Arial" w:cs="Arial"/>
          <w:b/>
          <w:color w:val="002060"/>
        </w:rPr>
        <w:t>VENERDI’ 27/12/2024, ore 19:45</w:t>
      </w:r>
    </w:p>
    <w:p w14:paraId="34BD57D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5EDF0D1F" w14:textId="77777777" w:rsidR="009E5F1F" w:rsidRDefault="009E5F1F" w:rsidP="009E5F1F">
      <w:pPr>
        <w:pStyle w:val="LndNormale1"/>
        <w:jc w:val="center"/>
        <w:rPr>
          <w:i/>
          <w:iCs/>
          <w:color w:val="002060"/>
        </w:rPr>
      </w:pPr>
      <w:r w:rsidRPr="00934B26">
        <w:rPr>
          <w:i/>
          <w:iCs/>
          <w:color w:val="002060"/>
        </w:rPr>
        <w:t xml:space="preserve">inizio seduta di allenamento ore </w:t>
      </w:r>
      <w:r>
        <w:rPr>
          <w:i/>
          <w:iCs/>
          <w:color w:val="002060"/>
        </w:rPr>
        <w:t>20:15</w:t>
      </w:r>
    </w:p>
    <w:p w14:paraId="2E074570" w14:textId="77777777" w:rsidR="009E5F1F" w:rsidRPr="002037CA" w:rsidRDefault="009E5F1F" w:rsidP="009E5F1F">
      <w:pPr>
        <w:pStyle w:val="LndNormale1"/>
        <w:jc w:val="center"/>
        <w:rPr>
          <w:i/>
          <w:iCs/>
          <w:color w:val="002060"/>
        </w:rPr>
      </w:pPr>
    </w:p>
    <w:p w14:paraId="67FFB818" w14:textId="77777777" w:rsidR="009E5F1F" w:rsidRDefault="009E5F1F" w:rsidP="009E5F1F">
      <w:pPr>
        <w:pStyle w:val="Nessunaspaziatura"/>
        <w:jc w:val="center"/>
        <w:rPr>
          <w:rFonts w:ascii="Arial" w:hAnsi="Arial" w:cs="Arial"/>
          <w:b/>
          <w:color w:val="002060"/>
        </w:rPr>
      </w:pPr>
      <w:r>
        <w:rPr>
          <w:rFonts w:ascii="Arial" w:hAnsi="Arial" w:cs="Arial"/>
          <w:b/>
          <w:color w:val="002060"/>
        </w:rPr>
        <w:t>SABATO 28/12/2024, ore 14:30</w:t>
      </w:r>
    </w:p>
    <w:p w14:paraId="58466BD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20A36834" w14:textId="77777777" w:rsidR="009E5F1F" w:rsidRPr="00934B26" w:rsidRDefault="009E5F1F" w:rsidP="009E5F1F">
      <w:pPr>
        <w:pStyle w:val="LndNormale1"/>
        <w:jc w:val="center"/>
        <w:rPr>
          <w:i/>
          <w:iCs/>
          <w:color w:val="002060"/>
        </w:rPr>
      </w:pPr>
      <w:r w:rsidRPr="00934B26">
        <w:rPr>
          <w:i/>
          <w:iCs/>
          <w:color w:val="002060"/>
        </w:rPr>
        <w:t xml:space="preserve">inizio seduta di allenamento ore </w:t>
      </w:r>
      <w:r>
        <w:rPr>
          <w:i/>
          <w:iCs/>
          <w:color w:val="002060"/>
        </w:rPr>
        <w:t>15:00</w:t>
      </w:r>
    </w:p>
    <w:p w14:paraId="37E1519B" w14:textId="77777777" w:rsidR="009E5F1F" w:rsidRDefault="009E5F1F" w:rsidP="009E5F1F">
      <w:pPr>
        <w:pStyle w:val="Nessunaspaziatura"/>
        <w:jc w:val="both"/>
        <w:rPr>
          <w:color w:val="002060"/>
        </w:rPr>
      </w:pPr>
    </w:p>
    <w:p w14:paraId="5A04826C" w14:textId="77777777" w:rsidR="009E5F1F" w:rsidRDefault="009E5F1F" w:rsidP="009E5F1F">
      <w:pPr>
        <w:pStyle w:val="LndNormale1"/>
        <w:ind w:left="4245" w:hanging="4245"/>
        <w:rPr>
          <w:color w:val="002060"/>
        </w:rPr>
      </w:pPr>
      <w:r>
        <w:rPr>
          <w:b/>
          <w:bCs/>
          <w:color w:val="002060"/>
        </w:rPr>
        <w:t>C.U.S. CAMERINO A.S.D.</w:t>
      </w:r>
      <w:r>
        <w:rPr>
          <w:b/>
          <w:bCs/>
          <w:color w:val="002060"/>
        </w:rPr>
        <w:tab/>
      </w:r>
      <w:r>
        <w:rPr>
          <w:color w:val="002060"/>
        </w:rPr>
        <w:t>BIANCHINI Elena</w:t>
      </w:r>
    </w:p>
    <w:p w14:paraId="7A0C3E46" w14:textId="77777777" w:rsidR="009E5F1F" w:rsidRDefault="009E5F1F" w:rsidP="009E5F1F">
      <w:pPr>
        <w:pStyle w:val="LndNormale1"/>
        <w:ind w:left="4245" w:hanging="4245"/>
        <w:rPr>
          <w:color w:val="002060"/>
        </w:rPr>
      </w:pPr>
      <w:r>
        <w:rPr>
          <w:b/>
          <w:bCs/>
          <w:color w:val="002060"/>
        </w:rPr>
        <w:t>CALCIO POTENZA PICENA</w:t>
      </w:r>
      <w:r>
        <w:rPr>
          <w:b/>
          <w:bCs/>
          <w:color w:val="002060"/>
        </w:rPr>
        <w:tab/>
      </w:r>
      <w:r>
        <w:rPr>
          <w:color w:val="002060"/>
        </w:rPr>
        <w:t>FAKAROS Diana, VIOLA Naomi</w:t>
      </w:r>
    </w:p>
    <w:p w14:paraId="42BE09DA" w14:textId="77777777" w:rsidR="009E5F1F" w:rsidRDefault="009E5F1F" w:rsidP="009E5F1F">
      <w:pPr>
        <w:pStyle w:val="LndNormale1"/>
        <w:ind w:left="4245" w:hanging="4245"/>
        <w:rPr>
          <w:color w:val="002060"/>
        </w:rPr>
      </w:pPr>
      <w:r>
        <w:rPr>
          <w:b/>
          <w:bCs/>
          <w:color w:val="002060"/>
        </w:rPr>
        <w:t>CENTRO SPORTIVO SUASA</w:t>
      </w:r>
      <w:r>
        <w:rPr>
          <w:b/>
          <w:bCs/>
          <w:color w:val="002060"/>
        </w:rPr>
        <w:tab/>
      </w:r>
      <w:r>
        <w:rPr>
          <w:color w:val="002060"/>
        </w:rPr>
        <w:t>BECCACECI Giovanna, EUSEPI Elena, MAORI Alice</w:t>
      </w:r>
    </w:p>
    <w:p w14:paraId="0F8CC4F1" w14:textId="77777777" w:rsidR="009E5F1F" w:rsidRPr="00226E98" w:rsidRDefault="009E5F1F" w:rsidP="009E5F1F">
      <w:pPr>
        <w:pStyle w:val="LndNormale1"/>
        <w:ind w:left="4245" w:hanging="4245"/>
        <w:rPr>
          <w:color w:val="002060"/>
        </w:rPr>
      </w:pPr>
      <w:r>
        <w:rPr>
          <w:b/>
          <w:bCs/>
          <w:color w:val="002060"/>
        </w:rPr>
        <w:t>GRADARA CALCIO</w:t>
      </w:r>
      <w:r>
        <w:rPr>
          <w:b/>
          <w:bCs/>
          <w:color w:val="002060"/>
        </w:rPr>
        <w:tab/>
      </w:r>
      <w:r w:rsidRPr="00226E98">
        <w:rPr>
          <w:color w:val="002060"/>
        </w:rPr>
        <w:t>BARTOLINI Martina</w:t>
      </w:r>
    </w:p>
    <w:p w14:paraId="266C15BD" w14:textId="77777777" w:rsidR="009E5F1F" w:rsidRDefault="009E5F1F" w:rsidP="009E5F1F">
      <w:pPr>
        <w:pStyle w:val="LndNormale1"/>
        <w:ind w:left="4245" w:hanging="4245"/>
        <w:rPr>
          <w:b/>
          <w:bCs/>
          <w:color w:val="002060"/>
        </w:rPr>
      </w:pPr>
      <w:r>
        <w:rPr>
          <w:b/>
          <w:bCs/>
          <w:color w:val="002060"/>
        </w:rPr>
        <w:t>GROTTESE A.S.D.</w:t>
      </w:r>
      <w:r>
        <w:rPr>
          <w:b/>
          <w:bCs/>
          <w:color w:val="002060"/>
        </w:rPr>
        <w:tab/>
      </w:r>
      <w:r w:rsidRPr="00226E98">
        <w:rPr>
          <w:color w:val="002060"/>
        </w:rPr>
        <w:t>GIANNINO Addolorata</w:t>
      </w:r>
    </w:p>
    <w:p w14:paraId="1B8AB261" w14:textId="77777777" w:rsidR="009E5F1F" w:rsidRDefault="009E5F1F" w:rsidP="009E5F1F">
      <w:pPr>
        <w:pStyle w:val="LndNormale1"/>
        <w:ind w:left="4245" w:hanging="4245"/>
        <w:rPr>
          <w:b/>
          <w:bCs/>
          <w:color w:val="002060"/>
        </w:rPr>
      </w:pPr>
      <w:r>
        <w:rPr>
          <w:b/>
          <w:bCs/>
          <w:color w:val="002060"/>
        </w:rPr>
        <w:t>PIANDIROSE</w:t>
      </w:r>
      <w:r>
        <w:rPr>
          <w:b/>
          <w:bCs/>
          <w:color w:val="002060"/>
        </w:rPr>
        <w:tab/>
      </w:r>
      <w:r w:rsidRPr="00226E98">
        <w:rPr>
          <w:color w:val="002060"/>
        </w:rPr>
        <w:t>LANI Elisa, SILVESTRINI Monica</w:t>
      </w:r>
    </w:p>
    <w:p w14:paraId="32E9E7FD" w14:textId="77777777" w:rsidR="009E5F1F" w:rsidRDefault="009E5F1F" w:rsidP="009E5F1F">
      <w:pPr>
        <w:pStyle w:val="LndNormale1"/>
        <w:ind w:left="4245" w:hanging="4245"/>
        <w:rPr>
          <w:color w:val="002060"/>
        </w:rPr>
      </w:pPr>
      <w:r w:rsidRPr="00226E98">
        <w:rPr>
          <w:b/>
          <w:bCs/>
          <w:color w:val="002060"/>
        </w:rPr>
        <w:t>POL. KAIROS 3 MONTI</w:t>
      </w:r>
      <w:r>
        <w:rPr>
          <w:color w:val="002060"/>
        </w:rPr>
        <w:tab/>
        <w:t>NATALI Valentina</w:t>
      </w:r>
    </w:p>
    <w:p w14:paraId="5275A9F4" w14:textId="77777777" w:rsidR="009E5F1F" w:rsidRDefault="009E5F1F" w:rsidP="009E5F1F">
      <w:pPr>
        <w:pStyle w:val="LndNormale1"/>
        <w:ind w:left="4245" w:hanging="4245"/>
        <w:rPr>
          <w:color w:val="002060"/>
        </w:rPr>
      </w:pPr>
      <w:r w:rsidRPr="00226E98">
        <w:rPr>
          <w:b/>
          <w:bCs/>
          <w:color w:val="002060"/>
        </w:rPr>
        <w:t>RIPABERARDA</w:t>
      </w:r>
      <w:r>
        <w:rPr>
          <w:color w:val="002060"/>
        </w:rPr>
        <w:tab/>
        <w:t>PAOLINI Sara, PATACCA Crizia, VAGNONI Giulia</w:t>
      </w:r>
    </w:p>
    <w:p w14:paraId="0705D5B4" w14:textId="77777777" w:rsidR="009E5F1F" w:rsidRDefault="009E5F1F" w:rsidP="009E5F1F">
      <w:pPr>
        <w:pStyle w:val="LndNormale1"/>
        <w:ind w:left="4245" w:hanging="4245"/>
        <w:rPr>
          <w:color w:val="002060"/>
        </w:rPr>
      </w:pPr>
      <w:r w:rsidRPr="00226E98">
        <w:rPr>
          <w:b/>
          <w:bCs/>
          <w:color w:val="002060"/>
        </w:rPr>
        <w:t>TRODICA FUTSAL</w:t>
      </w:r>
      <w:r>
        <w:rPr>
          <w:color w:val="002060"/>
        </w:rPr>
        <w:tab/>
        <w:t>FRONTINI Greta, TOMASSINI Adele</w:t>
      </w:r>
    </w:p>
    <w:p w14:paraId="05E408A0" w14:textId="77777777" w:rsidR="009E5F1F" w:rsidRDefault="009E5F1F" w:rsidP="009E5F1F">
      <w:pPr>
        <w:pStyle w:val="LndNormale1"/>
        <w:ind w:left="4245" w:hanging="4245"/>
        <w:rPr>
          <w:color w:val="002060"/>
        </w:rPr>
      </w:pPr>
      <w:r w:rsidRPr="00226E98">
        <w:rPr>
          <w:b/>
          <w:bCs/>
          <w:color w:val="002060"/>
        </w:rPr>
        <w:t>U.MANDOLESI CALCIO</w:t>
      </w:r>
      <w:r>
        <w:rPr>
          <w:color w:val="002060"/>
        </w:rPr>
        <w:tab/>
        <w:t>DEL GATTO Nicole</w:t>
      </w:r>
    </w:p>
    <w:p w14:paraId="182B9860" w14:textId="77777777" w:rsidR="009E5F1F" w:rsidRDefault="009E5F1F" w:rsidP="009E5F1F">
      <w:pPr>
        <w:pStyle w:val="LndNormale1"/>
        <w:ind w:left="4245" w:hanging="4245"/>
        <w:rPr>
          <w:color w:val="002060"/>
        </w:rPr>
      </w:pPr>
      <w:r w:rsidRPr="00226E98">
        <w:rPr>
          <w:b/>
          <w:bCs/>
          <w:color w:val="002060"/>
        </w:rPr>
        <w:t>VENERE POTENTIA</w:t>
      </w:r>
      <w:r>
        <w:rPr>
          <w:color w:val="002060"/>
        </w:rPr>
        <w:tab/>
        <w:t>BLENKUS Serena, MODESTI Aurora, VACCARI Veronica</w:t>
      </w:r>
    </w:p>
    <w:p w14:paraId="5B8161D5" w14:textId="77777777" w:rsidR="009E5F1F" w:rsidRPr="00226E98" w:rsidRDefault="009E5F1F" w:rsidP="009E5F1F">
      <w:pPr>
        <w:pStyle w:val="LndNormale1"/>
        <w:ind w:left="4245" w:hanging="4245"/>
        <w:rPr>
          <w:color w:val="002060"/>
        </w:rPr>
      </w:pPr>
      <w:r w:rsidRPr="00226E98">
        <w:rPr>
          <w:b/>
          <w:bCs/>
          <w:color w:val="002060"/>
        </w:rPr>
        <w:t>WOMAN SANGIUSTESE A.S.D.</w:t>
      </w:r>
      <w:r>
        <w:rPr>
          <w:color w:val="002060"/>
        </w:rPr>
        <w:tab/>
        <w:t>CRISPINI Chiara, PISTOLA Sara</w:t>
      </w:r>
    </w:p>
    <w:p w14:paraId="3FB15C3C" w14:textId="77777777" w:rsidR="009E5F1F" w:rsidRDefault="009E5F1F" w:rsidP="009E5F1F">
      <w:pPr>
        <w:pStyle w:val="LndNormale1"/>
        <w:rPr>
          <w:color w:val="002060"/>
        </w:rPr>
      </w:pPr>
    </w:p>
    <w:p w14:paraId="122C31A8" w14:textId="77777777" w:rsidR="009E5F1F" w:rsidRPr="00DF4E2E" w:rsidRDefault="009E5F1F" w:rsidP="009E5F1F">
      <w:pPr>
        <w:pStyle w:val="LndNormale1"/>
        <w:rPr>
          <w:color w:val="002060"/>
        </w:rPr>
      </w:pPr>
    </w:p>
    <w:p w14:paraId="4479B4ED" w14:textId="77777777" w:rsidR="009E5F1F" w:rsidRPr="00DF4E2E" w:rsidRDefault="009E5F1F" w:rsidP="009E5F1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0C1EB919" w14:textId="77777777" w:rsidR="009E5F1F" w:rsidRPr="00DF4E2E" w:rsidRDefault="009E5F1F" w:rsidP="009E5F1F">
      <w:pPr>
        <w:pStyle w:val="Nessunaspaziatura"/>
        <w:jc w:val="center"/>
        <w:rPr>
          <w:rFonts w:ascii="Arial" w:hAnsi="Arial" w:cs="Arial"/>
          <w:b/>
          <w:color w:val="002060"/>
          <w:sz w:val="24"/>
          <w:szCs w:val="24"/>
          <w:u w:val="single"/>
        </w:rPr>
      </w:pPr>
    </w:p>
    <w:p w14:paraId="3C6F5B6C" w14:textId="77777777" w:rsidR="009E5F1F" w:rsidRPr="00697CB9" w:rsidRDefault="009E5F1F" w:rsidP="009E5F1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17131AEC" w14:textId="77777777" w:rsidR="009E5F1F" w:rsidRDefault="009E5F1F" w:rsidP="009E5F1F">
      <w:pPr>
        <w:pStyle w:val="Nessunaspaziatura"/>
        <w:rPr>
          <w:rFonts w:ascii="Arial" w:hAnsi="Arial" w:cs="Arial"/>
          <w:b/>
          <w:color w:val="002060"/>
        </w:rPr>
      </w:pPr>
    </w:p>
    <w:p w14:paraId="52FC9DA9" w14:textId="77777777" w:rsidR="009E5F1F" w:rsidRDefault="009E5F1F" w:rsidP="009E5F1F">
      <w:pPr>
        <w:pStyle w:val="Nessunaspaziatura"/>
        <w:jc w:val="center"/>
        <w:rPr>
          <w:rFonts w:ascii="Arial" w:hAnsi="Arial" w:cs="Arial"/>
          <w:b/>
          <w:color w:val="002060"/>
        </w:rPr>
      </w:pPr>
      <w:r>
        <w:rPr>
          <w:rFonts w:ascii="Arial" w:hAnsi="Arial" w:cs="Arial"/>
          <w:b/>
          <w:color w:val="002060"/>
        </w:rPr>
        <w:t>LUNEDI’ 23/12/2024, ore 16:15</w:t>
      </w:r>
    </w:p>
    <w:p w14:paraId="403932A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D5873AD" w14:textId="77777777" w:rsidR="009E5F1F" w:rsidRDefault="009E5F1F" w:rsidP="009E5F1F">
      <w:pPr>
        <w:pStyle w:val="LndNormale1"/>
        <w:jc w:val="center"/>
        <w:rPr>
          <w:i/>
          <w:iCs/>
          <w:color w:val="002060"/>
        </w:rPr>
      </w:pPr>
      <w:r w:rsidRPr="00934B26">
        <w:rPr>
          <w:i/>
          <w:iCs/>
          <w:color w:val="002060"/>
        </w:rPr>
        <w:t xml:space="preserve">inizio seduta di allenamento ore </w:t>
      </w:r>
      <w:r>
        <w:rPr>
          <w:i/>
          <w:iCs/>
          <w:color w:val="002060"/>
        </w:rPr>
        <w:t>16:45</w:t>
      </w:r>
    </w:p>
    <w:p w14:paraId="755A933A" w14:textId="77777777" w:rsidR="009E5F1F" w:rsidRPr="002037CA" w:rsidRDefault="009E5F1F" w:rsidP="009E5F1F">
      <w:pPr>
        <w:pStyle w:val="LndNormale1"/>
        <w:jc w:val="center"/>
        <w:rPr>
          <w:i/>
          <w:iCs/>
          <w:color w:val="002060"/>
        </w:rPr>
      </w:pPr>
    </w:p>
    <w:p w14:paraId="2ECF211E" w14:textId="77777777" w:rsidR="009E5F1F" w:rsidRDefault="009E5F1F" w:rsidP="009E5F1F">
      <w:pPr>
        <w:pStyle w:val="Nessunaspaziatura"/>
        <w:jc w:val="center"/>
        <w:rPr>
          <w:rFonts w:ascii="Arial" w:hAnsi="Arial" w:cs="Arial"/>
          <w:b/>
          <w:color w:val="002060"/>
        </w:rPr>
      </w:pPr>
      <w:r>
        <w:rPr>
          <w:rFonts w:ascii="Arial" w:hAnsi="Arial" w:cs="Arial"/>
          <w:b/>
          <w:color w:val="002060"/>
        </w:rPr>
        <w:t>VENERDI’ 27/12/2024, ore 16:15</w:t>
      </w:r>
    </w:p>
    <w:p w14:paraId="5B3637EA"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A0BF8CE" w14:textId="77777777" w:rsidR="009E5F1F" w:rsidRDefault="009E5F1F" w:rsidP="009E5F1F">
      <w:pPr>
        <w:pStyle w:val="LndNormale1"/>
        <w:jc w:val="center"/>
        <w:rPr>
          <w:i/>
          <w:iCs/>
          <w:color w:val="002060"/>
        </w:rPr>
      </w:pPr>
      <w:r w:rsidRPr="00934B26">
        <w:rPr>
          <w:i/>
          <w:iCs/>
          <w:color w:val="002060"/>
        </w:rPr>
        <w:t xml:space="preserve">inizio seduta di allenamento ore </w:t>
      </w:r>
      <w:r>
        <w:rPr>
          <w:i/>
          <w:iCs/>
          <w:color w:val="002060"/>
        </w:rPr>
        <w:t>16:45</w:t>
      </w:r>
    </w:p>
    <w:p w14:paraId="4854C6C9" w14:textId="77777777" w:rsidR="009E5F1F" w:rsidRPr="002037CA" w:rsidRDefault="009E5F1F" w:rsidP="009E5F1F">
      <w:pPr>
        <w:pStyle w:val="LndNormale1"/>
        <w:jc w:val="center"/>
        <w:rPr>
          <w:i/>
          <w:iCs/>
          <w:color w:val="002060"/>
        </w:rPr>
      </w:pPr>
    </w:p>
    <w:p w14:paraId="775ADF96" w14:textId="77777777" w:rsidR="009E5F1F" w:rsidRDefault="009E5F1F" w:rsidP="009E5F1F">
      <w:pPr>
        <w:pStyle w:val="Nessunaspaziatura"/>
        <w:jc w:val="center"/>
        <w:rPr>
          <w:rFonts w:ascii="Arial" w:hAnsi="Arial" w:cs="Arial"/>
          <w:b/>
          <w:color w:val="002060"/>
        </w:rPr>
      </w:pPr>
      <w:r>
        <w:rPr>
          <w:rFonts w:ascii="Arial" w:hAnsi="Arial" w:cs="Arial"/>
          <w:b/>
          <w:color w:val="002060"/>
        </w:rPr>
        <w:t>SABATO 28/12/2024, ore 16:15</w:t>
      </w:r>
    </w:p>
    <w:p w14:paraId="74408423"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6A1A1C49" w14:textId="77777777" w:rsidR="009E5F1F" w:rsidRPr="00934B26" w:rsidRDefault="009E5F1F" w:rsidP="009E5F1F">
      <w:pPr>
        <w:pStyle w:val="LndNormale1"/>
        <w:jc w:val="center"/>
        <w:rPr>
          <w:i/>
          <w:iCs/>
          <w:color w:val="002060"/>
        </w:rPr>
      </w:pPr>
      <w:r w:rsidRPr="00934B26">
        <w:rPr>
          <w:i/>
          <w:iCs/>
          <w:color w:val="002060"/>
        </w:rPr>
        <w:lastRenderedPageBreak/>
        <w:t xml:space="preserve">inizio seduta di allenamento ore </w:t>
      </w:r>
      <w:r>
        <w:rPr>
          <w:i/>
          <w:iCs/>
          <w:color w:val="002060"/>
        </w:rPr>
        <w:t>16:45</w:t>
      </w:r>
    </w:p>
    <w:p w14:paraId="06BC1A2E" w14:textId="77777777" w:rsidR="009E5F1F" w:rsidRDefault="009E5F1F" w:rsidP="009E5F1F">
      <w:pPr>
        <w:pStyle w:val="Nessunaspaziatura"/>
        <w:jc w:val="both"/>
        <w:rPr>
          <w:color w:val="002060"/>
        </w:rPr>
      </w:pPr>
    </w:p>
    <w:p w14:paraId="7944FB46" w14:textId="77777777" w:rsidR="009E5F1F" w:rsidRDefault="009E5F1F" w:rsidP="009E5F1F">
      <w:pPr>
        <w:pStyle w:val="LndNormale1"/>
        <w:ind w:left="4245" w:hanging="4245"/>
        <w:rPr>
          <w:b/>
          <w:bCs/>
          <w:color w:val="002060"/>
        </w:rPr>
      </w:pPr>
      <w:r>
        <w:rPr>
          <w:b/>
          <w:bCs/>
          <w:color w:val="002060"/>
        </w:rPr>
        <w:t>ACLI MANTOVANI CALCIO A 5</w:t>
      </w:r>
      <w:r>
        <w:rPr>
          <w:b/>
          <w:bCs/>
          <w:color w:val="002060"/>
        </w:rPr>
        <w:tab/>
      </w:r>
      <w:r>
        <w:rPr>
          <w:color w:val="002060"/>
        </w:rPr>
        <w:t xml:space="preserve">CIMINO Francesco, STACCHIOTTI Matteo </w:t>
      </w:r>
    </w:p>
    <w:p w14:paraId="66689ED8" w14:textId="77777777" w:rsidR="009E5F1F" w:rsidRPr="00F7284B" w:rsidRDefault="009E5F1F" w:rsidP="009E5F1F">
      <w:pPr>
        <w:pStyle w:val="LndNormale1"/>
        <w:ind w:left="4245" w:hanging="4245"/>
        <w:rPr>
          <w:color w:val="002060"/>
        </w:rPr>
      </w:pPr>
      <w:r w:rsidRPr="00B76602">
        <w:rPr>
          <w:b/>
          <w:bCs/>
          <w:color w:val="002060"/>
        </w:rPr>
        <w:t>AMICI DEL CENTROSOCIO SP.</w:t>
      </w:r>
      <w:r w:rsidRPr="00B76602">
        <w:rPr>
          <w:color w:val="002060"/>
        </w:rPr>
        <w:tab/>
      </w:r>
      <w:r w:rsidRPr="00F7284B">
        <w:rPr>
          <w:color w:val="002060"/>
        </w:rPr>
        <w:t>ORCIANI Stefano, SEBASTIANELLI Leo</w:t>
      </w:r>
      <w:r>
        <w:rPr>
          <w:color w:val="002060"/>
        </w:rPr>
        <w:t>nardo, TOMASSINI Nicolas</w:t>
      </w:r>
    </w:p>
    <w:p w14:paraId="56A2AC65" w14:textId="77777777" w:rsidR="009E5F1F" w:rsidRDefault="009E5F1F" w:rsidP="009E5F1F">
      <w:pPr>
        <w:pStyle w:val="LndNormale1"/>
        <w:ind w:left="4245" w:hanging="4245"/>
        <w:rPr>
          <w:color w:val="002060"/>
        </w:rPr>
      </w:pPr>
      <w:r w:rsidRPr="00F7284B">
        <w:rPr>
          <w:b/>
          <w:bCs/>
          <w:color w:val="002060"/>
        </w:rPr>
        <w:t>C.U.S. MACERATA CALCIO A5</w:t>
      </w:r>
      <w:r w:rsidRPr="00F7284B">
        <w:rPr>
          <w:b/>
          <w:bCs/>
          <w:color w:val="002060"/>
        </w:rPr>
        <w:tab/>
      </w:r>
      <w:r>
        <w:rPr>
          <w:color w:val="002060"/>
        </w:rPr>
        <w:t>BIBINI Alessandro, FRATICELLI Nicolò</w:t>
      </w:r>
    </w:p>
    <w:p w14:paraId="39BC760F" w14:textId="77777777" w:rsidR="009E5F1F" w:rsidRPr="00F7284B" w:rsidRDefault="009E5F1F" w:rsidP="009E5F1F">
      <w:pPr>
        <w:pStyle w:val="LndNormale1"/>
        <w:ind w:left="4245" w:hanging="4245"/>
        <w:rPr>
          <w:color w:val="002060"/>
        </w:rPr>
      </w:pPr>
      <w:r>
        <w:rPr>
          <w:b/>
          <w:bCs/>
          <w:color w:val="002060"/>
        </w:rPr>
        <w:t>CALCIO A 5 CORINALDO</w:t>
      </w:r>
      <w:r>
        <w:rPr>
          <w:b/>
          <w:bCs/>
          <w:color w:val="002060"/>
        </w:rPr>
        <w:tab/>
      </w:r>
      <w:r w:rsidRPr="00F7284B">
        <w:rPr>
          <w:color w:val="002060"/>
        </w:rPr>
        <w:t>BRUCIATI Samuele</w:t>
      </w:r>
    </w:p>
    <w:p w14:paraId="0E09EF59" w14:textId="77777777" w:rsidR="009E5F1F" w:rsidRDefault="009E5F1F" w:rsidP="009E5F1F">
      <w:pPr>
        <w:pStyle w:val="LndNormale1"/>
        <w:ind w:left="4245" w:hanging="4245"/>
        <w:rPr>
          <w:b/>
          <w:bCs/>
          <w:color w:val="002060"/>
        </w:rPr>
      </w:pPr>
      <w:r>
        <w:rPr>
          <w:b/>
          <w:bCs/>
          <w:color w:val="002060"/>
        </w:rPr>
        <w:t>ETA BETA FOOTBALL</w:t>
      </w:r>
      <w:r>
        <w:rPr>
          <w:b/>
          <w:bCs/>
          <w:color w:val="002060"/>
        </w:rPr>
        <w:tab/>
      </w:r>
      <w:r w:rsidRPr="00F7284B">
        <w:rPr>
          <w:color w:val="002060"/>
        </w:rPr>
        <w:t>LORENZETTI Hiago Nicolas, SORDONI Alessandro</w:t>
      </w:r>
    </w:p>
    <w:p w14:paraId="2E2FF144" w14:textId="77777777" w:rsidR="009E5F1F" w:rsidRPr="00F7284B" w:rsidRDefault="009E5F1F" w:rsidP="009E5F1F">
      <w:pPr>
        <w:pStyle w:val="LndNormale1"/>
        <w:ind w:left="4245" w:hanging="4245"/>
        <w:rPr>
          <w:color w:val="002060"/>
        </w:rPr>
      </w:pPr>
      <w:r>
        <w:rPr>
          <w:b/>
          <w:bCs/>
          <w:color w:val="002060"/>
        </w:rPr>
        <w:t>ITALSERVICE C5</w:t>
      </w:r>
      <w:r>
        <w:rPr>
          <w:b/>
          <w:bCs/>
          <w:color w:val="002060"/>
        </w:rPr>
        <w:tab/>
      </w:r>
      <w:r w:rsidRPr="00F7284B">
        <w:rPr>
          <w:color w:val="002060"/>
        </w:rPr>
        <w:t>BRUALDI Alessandro, DI GENNARO Lorenzo, GASPEROTTO Alessandro, TIJU Filippo</w:t>
      </w:r>
    </w:p>
    <w:p w14:paraId="00477F92" w14:textId="77777777" w:rsidR="009E5F1F" w:rsidRDefault="009E5F1F" w:rsidP="009E5F1F">
      <w:pPr>
        <w:pStyle w:val="LndNormale1"/>
        <w:ind w:left="4245" w:hanging="4245"/>
        <w:rPr>
          <w:b/>
          <w:bCs/>
          <w:color w:val="002060"/>
        </w:rPr>
      </w:pPr>
      <w:r w:rsidRPr="00F7284B">
        <w:rPr>
          <w:b/>
          <w:bCs/>
          <w:color w:val="002060"/>
        </w:rPr>
        <w:t>JESINA S.R.L.</w:t>
      </w:r>
      <w:r w:rsidRPr="00F7284B">
        <w:rPr>
          <w:b/>
          <w:bCs/>
          <w:color w:val="002060"/>
        </w:rPr>
        <w:tab/>
      </w:r>
      <w:r w:rsidRPr="00F7284B">
        <w:rPr>
          <w:color w:val="002060"/>
        </w:rPr>
        <w:t>LUPI Alessio</w:t>
      </w:r>
    </w:p>
    <w:p w14:paraId="51F5AA8D" w14:textId="77777777" w:rsidR="009E5F1F" w:rsidRPr="00F7284B" w:rsidRDefault="009E5F1F" w:rsidP="009E5F1F">
      <w:pPr>
        <w:pStyle w:val="LndNormale1"/>
        <w:ind w:left="4245" w:hanging="4245"/>
        <w:rPr>
          <w:b/>
          <w:bCs/>
          <w:color w:val="002060"/>
        </w:rPr>
      </w:pPr>
      <w:r>
        <w:rPr>
          <w:b/>
          <w:bCs/>
          <w:color w:val="002060"/>
        </w:rPr>
        <w:t>NUOVA JUVENTINA FFC</w:t>
      </w:r>
      <w:r>
        <w:rPr>
          <w:b/>
          <w:bCs/>
          <w:color w:val="002060"/>
        </w:rPr>
        <w:tab/>
      </w:r>
      <w:r w:rsidRPr="00F7284B">
        <w:rPr>
          <w:color w:val="002060"/>
        </w:rPr>
        <w:t>BARONE Lorenzo, MAZZA Nicola</w:t>
      </w:r>
    </w:p>
    <w:p w14:paraId="589CCB00" w14:textId="77777777" w:rsidR="009E5F1F" w:rsidRPr="009739E3" w:rsidRDefault="009E5F1F" w:rsidP="009E5F1F">
      <w:pPr>
        <w:pStyle w:val="LndNormale1"/>
        <w:ind w:left="4245" w:hanging="4245"/>
        <w:rPr>
          <w:color w:val="002060"/>
        </w:rPr>
      </w:pPr>
      <w:r>
        <w:rPr>
          <w:b/>
          <w:bCs/>
          <w:color w:val="002060"/>
        </w:rPr>
        <w:t>POL.CAGLI SPORT ASSOCIATI</w:t>
      </w:r>
      <w:r>
        <w:rPr>
          <w:b/>
          <w:bCs/>
          <w:color w:val="002060"/>
        </w:rPr>
        <w:tab/>
      </w:r>
      <w:r>
        <w:rPr>
          <w:color w:val="002060"/>
        </w:rPr>
        <w:t>NUNES SEVERIANO Enzo Ghael</w:t>
      </w:r>
    </w:p>
    <w:p w14:paraId="122496D2" w14:textId="77777777" w:rsidR="009E5F1F" w:rsidRPr="00F7284B" w:rsidRDefault="009E5F1F" w:rsidP="009E5F1F">
      <w:pPr>
        <w:pStyle w:val="LndNormale1"/>
        <w:ind w:left="4245" w:hanging="4245"/>
        <w:rPr>
          <w:color w:val="002060"/>
        </w:rPr>
      </w:pPr>
      <w:r>
        <w:rPr>
          <w:b/>
          <w:bCs/>
          <w:color w:val="002060"/>
        </w:rPr>
        <w:t>REAL SAN GIORGIO</w:t>
      </w:r>
      <w:r>
        <w:rPr>
          <w:b/>
          <w:bCs/>
          <w:color w:val="002060"/>
        </w:rPr>
        <w:tab/>
      </w:r>
      <w:r w:rsidRPr="00F7284B">
        <w:rPr>
          <w:color w:val="002060"/>
        </w:rPr>
        <w:t>DELPIZZO SCHVEITZER Davi</w:t>
      </w:r>
    </w:p>
    <w:p w14:paraId="20BAA545" w14:textId="77777777" w:rsidR="009E5F1F" w:rsidRDefault="009E5F1F" w:rsidP="009E5F1F">
      <w:pPr>
        <w:pStyle w:val="Nessunaspaziatura"/>
        <w:ind w:left="4245" w:hanging="4245"/>
        <w:jc w:val="both"/>
        <w:rPr>
          <w:rFonts w:ascii="Arial" w:hAnsi="Arial" w:cs="Arial"/>
          <w:bCs/>
          <w:iCs/>
          <w:color w:val="002060"/>
        </w:rPr>
      </w:pPr>
      <w:r w:rsidRPr="00F7284B">
        <w:rPr>
          <w:rFonts w:ascii="Arial" w:hAnsi="Arial" w:cs="Arial"/>
          <w:b/>
          <w:iCs/>
          <w:color w:val="002060"/>
        </w:rPr>
        <w:t>U.S. FORTUNA FANO</w:t>
      </w:r>
      <w:r>
        <w:rPr>
          <w:rFonts w:ascii="Arial" w:hAnsi="Arial" w:cs="Arial"/>
          <w:bCs/>
          <w:iCs/>
          <w:color w:val="002060"/>
        </w:rPr>
        <w:tab/>
        <w:t>BANDU Alessandro</w:t>
      </w:r>
    </w:p>
    <w:p w14:paraId="52DB9B24" w14:textId="77777777" w:rsidR="009E5F1F" w:rsidRPr="003025EF" w:rsidRDefault="009E5F1F" w:rsidP="009E5F1F">
      <w:pPr>
        <w:pStyle w:val="LndNormale1"/>
        <w:rPr>
          <w:rFonts w:cs="Arial"/>
          <w:color w:val="002060"/>
          <w:szCs w:val="22"/>
        </w:rPr>
      </w:pPr>
    </w:p>
    <w:p w14:paraId="4DDB90EA" w14:textId="77777777" w:rsidR="009E5F1F" w:rsidRPr="003025EF" w:rsidRDefault="009E5F1F" w:rsidP="009E5F1F">
      <w:pPr>
        <w:pStyle w:val="LndNormale1"/>
        <w:rPr>
          <w:rFonts w:cs="Arial"/>
          <w:szCs w:val="22"/>
        </w:rPr>
      </w:pPr>
    </w:p>
    <w:p w14:paraId="7B533CDE" w14:textId="77777777" w:rsidR="009E5F1F" w:rsidRPr="00DF4E2E" w:rsidRDefault="009E5F1F" w:rsidP="009E5F1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43530503" w14:textId="77777777" w:rsidR="009E5F1F" w:rsidRPr="00DF4E2E" w:rsidRDefault="009E5F1F" w:rsidP="009E5F1F">
      <w:pPr>
        <w:pStyle w:val="Nessunaspaziatura"/>
        <w:jc w:val="center"/>
        <w:rPr>
          <w:rFonts w:ascii="Arial" w:hAnsi="Arial" w:cs="Arial"/>
          <w:b/>
          <w:color w:val="002060"/>
          <w:sz w:val="24"/>
          <w:szCs w:val="24"/>
          <w:u w:val="single"/>
        </w:rPr>
      </w:pPr>
    </w:p>
    <w:p w14:paraId="40DAA0D0" w14:textId="77777777" w:rsidR="009E5F1F" w:rsidRPr="00697CB9" w:rsidRDefault="009E5F1F" w:rsidP="009E5F1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1E5815BE" w14:textId="77777777" w:rsidR="009E5F1F" w:rsidRDefault="009E5F1F" w:rsidP="009E5F1F">
      <w:pPr>
        <w:pStyle w:val="Nessunaspaziatura"/>
        <w:rPr>
          <w:rFonts w:ascii="Arial" w:hAnsi="Arial" w:cs="Arial"/>
          <w:b/>
          <w:color w:val="002060"/>
        </w:rPr>
      </w:pPr>
    </w:p>
    <w:p w14:paraId="3446ED1F" w14:textId="77777777" w:rsidR="009E5F1F" w:rsidRDefault="009E5F1F" w:rsidP="009E5F1F">
      <w:pPr>
        <w:pStyle w:val="Nessunaspaziatura"/>
        <w:jc w:val="center"/>
        <w:rPr>
          <w:rFonts w:ascii="Arial" w:hAnsi="Arial" w:cs="Arial"/>
          <w:b/>
          <w:color w:val="002060"/>
        </w:rPr>
      </w:pPr>
      <w:r>
        <w:rPr>
          <w:rFonts w:ascii="Arial" w:hAnsi="Arial" w:cs="Arial"/>
          <w:b/>
          <w:color w:val="002060"/>
        </w:rPr>
        <w:t>LUNEDI’ 23/12/2024, ore 14:30</w:t>
      </w:r>
    </w:p>
    <w:p w14:paraId="20038299"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1B5F43C" w14:textId="77777777" w:rsidR="009E5F1F" w:rsidRDefault="009E5F1F" w:rsidP="009E5F1F">
      <w:pPr>
        <w:pStyle w:val="LndNormale1"/>
        <w:jc w:val="center"/>
        <w:rPr>
          <w:i/>
          <w:iCs/>
          <w:color w:val="002060"/>
        </w:rPr>
      </w:pPr>
      <w:r w:rsidRPr="00934B26">
        <w:rPr>
          <w:i/>
          <w:iCs/>
          <w:color w:val="002060"/>
        </w:rPr>
        <w:t>inizio seduta di allenamento ore 1</w:t>
      </w:r>
      <w:r>
        <w:rPr>
          <w:i/>
          <w:iCs/>
          <w:color w:val="002060"/>
        </w:rPr>
        <w:t>5</w:t>
      </w:r>
      <w:r w:rsidRPr="00934B26">
        <w:rPr>
          <w:i/>
          <w:iCs/>
          <w:color w:val="002060"/>
        </w:rPr>
        <w:t>:</w:t>
      </w:r>
      <w:r>
        <w:rPr>
          <w:i/>
          <w:iCs/>
          <w:color w:val="002060"/>
        </w:rPr>
        <w:t>0</w:t>
      </w:r>
      <w:r w:rsidRPr="00934B26">
        <w:rPr>
          <w:i/>
          <w:iCs/>
          <w:color w:val="002060"/>
        </w:rPr>
        <w:t>0</w:t>
      </w:r>
    </w:p>
    <w:p w14:paraId="7C6774AA" w14:textId="77777777" w:rsidR="009E5F1F" w:rsidRPr="002037CA" w:rsidRDefault="009E5F1F" w:rsidP="009E5F1F">
      <w:pPr>
        <w:pStyle w:val="LndNormale1"/>
        <w:jc w:val="center"/>
        <w:rPr>
          <w:i/>
          <w:iCs/>
          <w:color w:val="002060"/>
        </w:rPr>
      </w:pPr>
    </w:p>
    <w:p w14:paraId="27F399EA" w14:textId="77777777" w:rsidR="009E5F1F" w:rsidRDefault="009E5F1F" w:rsidP="009E5F1F">
      <w:pPr>
        <w:pStyle w:val="Nessunaspaziatura"/>
        <w:jc w:val="center"/>
        <w:rPr>
          <w:rFonts w:ascii="Arial" w:hAnsi="Arial" w:cs="Arial"/>
          <w:b/>
          <w:color w:val="002060"/>
        </w:rPr>
      </w:pPr>
      <w:r>
        <w:rPr>
          <w:rFonts w:ascii="Arial" w:hAnsi="Arial" w:cs="Arial"/>
          <w:b/>
          <w:color w:val="002060"/>
        </w:rPr>
        <w:t>VENERDI’ 27/12/2024, ore 14:30</w:t>
      </w:r>
    </w:p>
    <w:p w14:paraId="47647F19"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756CBACB" w14:textId="77777777" w:rsidR="009E5F1F" w:rsidRDefault="009E5F1F" w:rsidP="009E5F1F">
      <w:pPr>
        <w:pStyle w:val="LndNormale1"/>
        <w:jc w:val="center"/>
        <w:rPr>
          <w:i/>
          <w:iCs/>
          <w:color w:val="002060"/>
        </w:rPr>
      </w:pPr>
      <w:r w:rsidRPr="00934B26">
        <w:rPr>
          <w:i/>
          <w:iCs/>
          <w:color w:val="002060"/>
        </w:rPr>
        <w:t>inizio seduta di allenamento ore 1</w:t>
      </w:r>
      <w:r>
        <w:rPr>
          <w:i/>
          <w:iCs/>
          <w:color w:val="002060"/>
        </w:rPr>
        <w:t>5</w:t>
      </w:r>
      <w:r w:rsidRPr="00934B26">
        <w:rPr>
          <w:i/>
          <w:iCs/>
          <w:color w:val="002060"/>
        </w:rPr>
        <w:t>:</w:t>
      </w:r>
      <w:r>
        <w:rPr>
          <w:i/>
          <w:iCs/>
          <w:color w:val="002060"/>
        </w:rPr>
        <w:t>0</w:t>
      </w:r>
      <w:r w:rsidRPr="00934B26">
        <w:rPr>
          <w:i/>
          <w:iCs/>
          <w:color w:val="002060"/>
        </w:rPr>
        <w:t>0</w:t>
      </w:r>
    </w:p>
    <w:p w14:paraId="67470058" w14:textId="77777777" w:rsidR="009E5F1F" w:rsidRPr="002037CA" w:rsidRDefault="009E5F1F" w:rsidP="009E5F1F">
      <w:pPr>
        <w:pStyle w:val="LndNormale1"/>
        <w:jc w:val="center"/>
        <w:rPr>
          <w:i/>
          <w:iCs/>
          <w:color w:val="002060"/>
        </w:rPr>
      </w:pPr>
    </w:p>
    <w:p w14:paraId="29E520E3" w14:textId="77777777" w:rsidR="009E5F1F" w:rsidRDefault="009E5F1F" w:rsidP="009E5F1F">
      <w:pPr>
        <w:pStyle w:val="Nessunaspaziatura"/>
        <w:jc w:val="center"/>
        <w:rPr>
          <w:rFonts w:ascii="Arial" w:hAnsi="Arial" w:cs="Arial"/>
          <w:b/>
          <w:color w:val="002060"/>
        </w:rPr>
      </w:pPr>
      <w:r>
        <w:rPr>
          <w:rFonts w:ascii="Arial" w:hAnsi="Arial" w:cs="Arial"/>
          <w:b/>
          <w:color w:val="002060"/>
        </w:rPr>
        <w:t>SABATO 28/12/2024, ore 16:15</w:t>
      </w:r>
    </w:p>
    <w:p w14:paraId="562B740A" w14:textId="77777777" w:rsidR="009E5F1F" w:rsidRPr="00DB3615" w:rsidRDefault="009E5F1F" w:rsidP="009E5F1F">
      <w:pPr>
        <w:pStyle w:val="Nessunaspaziatura"/>
        <w:jc w:val="center"/>
        <w:rPr>
          <w:rFonts w:ascii="Arial" w:hAnsi="Arial" w:cs="Arial"/>
          <w:b/>
          <w:i/>
          <w:iCs/>
          <w:color w:val="002060"/>
          <w:sz w:val="21"/>
          <w:szCs w:val="21"/>
        </w:rPr>
      </w:pPr>
      <w:r>
        <w:rPr>
          <w:rFonts w:ascii="Arial" w:hAnsi="Arial" w:cs="Arial"/>
          <w:b/>
          <w:i/>
          <w:iCs/>
          <w:color w:val="002060"/>
        </w:rPr>
        <w:t>Centro Sportivo Recanatese</w:t>
      </w:r>
      <w:r w:rsidRPr="00DB3615">
        <w:rPr>
          <w:rFonts w:ascii="Arial" w:hAnsi="Arial" w:cs="Arial"/>
          <w:b/>
          <w:i/>
          <w:iCs/>
          <w:color w:val="002060"/>
        </w:rPr>
        <w:t xml:space="preserve"> di </w:t>
      </w:r>
      <w:r>
        <w:rPr>
          <w:rFonts w:ascii="Arial" w:hAnsi="Arial" w:cs="Arial"/>
          <w:b/>
          <w:i/>
          <w:iCs/>
          <w:color w:val="002060"/>
        </w:rPr>
        <w:t xml:space="preserve">RECANATI </w:t>
      </w:r>
      <w:r w:rsidRPr="00DB3615">
        <w:rPr>
          <w:rFonts w:ascii="Arial" w:hAnsi="Arial" w:cs="Arial"/>
          <w:b/>
          <w:i/>
          <w:iCs/>
          <w:color w:val="002060"/>
        </w:rPr>
        <w:t xml:space="preserve">(Via </w:t>
      </w:r>
      <w:r>
        <w:rPr>
          <w:rFonts w:ascii="Arial" w:hAnsi="Arial" w:cs="Arial"/>
          <w:b/>
          <w:i/>
          <w:iCs/>
          <w:color w:val="002060"/>
        </w:rPr>
        <w:t>Aldo Moro</w:t>
      </w:r>
      <w:r w:rsidRPr="00DB3615">
        <w:rPr>
          <w:rFonts w:ascii="Arial" w:hAnsi="Arial" w:cs="Arial"/>
          <w:b/>
          <w:i/>
          <w:iCs/>
          <w:color w:val="002060"/>
        </w:rPr>
        <w:t>)</w:t>
      </w:r>
    </w:p>
    <w:p w14:paraId="5C0F79B9" w14:textId="77777777" w:rsidR="009E5F1F" w:rsidRPr="00934B26" w:rsidRDefault="009E5F1F" w:rsidP="009E5F1F">
      <w:pPr>
        <w:pStyle w:val="LndNormale1"/>
        <w:jc w:val="center"/>
        <w:rPr>
          <w:i/>
          <w:iCs/>
          <w:color w:val="002060"/>
        </w:rPr>
      </w:pPr>
      <w:r w:rsidRPr="00934B26">
        <w:rPr>
          <w:i/>
          <w:iCs/>
          <w:color w:val="002060"/>
        </w:rPr>
        <w:t>inizio seduta di allenamento ore 1</w:t>
      </w:r>
      <w:r>
        <w:rPr>
          <w:i/>
          <w:iCs/>
          <w:color w:val="002060"/>
        </w:rPr>
        <w:t>6</w:t>
      </w:r>
      <w:r w:rsidRPr="00934B26">
        <w:rPr>
          <w:i/>
          <w:iCs/>
          <w:color w:val="002060"/>
        </w:rPr>
        <w:t>:</w:t>
      </w:r>
      <w:r>
        <w:rPr>
          <w:i/>
          <w:iCs/>
          <w:color w:val="002060"/>
        </w:rPr>
        <w:t>45</w:t>
      </w:r>
    </w:p>
    <w:p w14:paraId="58BDA318" w14:textId="77777777" w:rsidR="009E5F1F" w:rsidRDefault="009E5F1F" w:rsidP="009E5F1F">
      <w:pPr>
        <w:pStyle w:val="Nessunaspaziatura"/>
        <w:jc w:val="both"/>
        <w:rPr>
          <w:color w:val="002060"/>
        </w:rPr>
      </w:pPr>
    </w:p>
    <w:p w14:paraId="7E26B757" w14:textId="77777777" w:rsidR="009E5F1F" w:rsidRDefault="009E5F1F" w:rsidP="009E5F1F">
      <w:pPr>
        <w:pStyle w:val="LndNormale1"/>
        <w:ind w:left="4245" w:hanging="4245"/>
        <w:rPr>
          <w:color w:val="002060"/>
        </w:rPr>
      </w:pPr>
      <w:r w:rsidRPr="00B76602">
        <w:rPr>
          <w:b/>
          <w:bCs/>
          <w:color w:val="002060"/>
        </w:rPr>
        <w:t>AMICI DEL CENTROSOCIO SP.</w:t>
      </w:r>
      <w:r w:rsidRPr="00B76602">
        <w:rPr>
          <w:color w:val="002060"/>
        </w:rPr>
        <w:tab/>
      </w:r>
      <w:r>
        <w:rPr>
          <w:color w:val="002060"/>
        </w:rPr>
        <w:t>BENEDETTI Elvis, FABRIZI Elia, LONGARINI Matteo, LUCCHETTI Marco, PENNONI Manuel, PRINCIPI Martina, SOLAZZI Diego</w:t>
      </w:r>
    </w:p>
    <w:p w14:paraId="2E548CD4" w14:textId="77777777" w:rsidR="009E5F1F" w:rsidRDefault="009E5F1F" w:rsidP="009E5F1F">
      <w:pPr>
        <w:pStyle w:val="LndNormale1"/>
        <w:ind w:left="4245" w:hanging="4245"/>
        <w:rPr>
          <w:color w:val="002060"/>
        </w:rPr>
      </w:pPr>
      <w:r>
        <w:rPr>
          <w:b/>
          <w:bCs/>
          <w:color w:val="002060"/>
        </w:rPr>
        <w:t>C.</w:t>
      </w:r>
      <w:r w:rsidRPr="00B76602">
        <w:rPr>
          <w:b/>
          <w:bCs/>
          <w:color w:val="002060"/>
        </w:rPr>
        <w:t>U.S. ANCONA</w:t>
      </w:r>
      <w:r>
        <w:rPr>
          <w:color w:val="002060"/>
        </w:rPr>
        <w:tab/>
      </w:r>
      <w:r>
        <w:rPr>
          <w:color w:val="002060"/>
        </w:rPr>
        <w:tab/>
        <w:t>GIAMMARCHI Giovanni, MANINI Diego, UMILE Samuele</w:t>
      </w:r>
    </w:p>
    <w:p w14:paraId="7CAB5D2E" w14:textId="77777777" w:rsidR="009E5F1F" w:rsidRDefault="009E5F1F" w:rsidP="009E5F1F">
      <w:pPr>
        <w:pStyle w:val="LndNormale1"/>
        <w:ind w:left="4245" w:hanging="4245"/>
        <w:rPr>
          <w:color w:val="002060"/>
        </w:rPr>
      </w:pPr>
      <w:r w:rsidRPr="00B76602">
        <w:rPr>
          <w:b/>
          <w:bCs/>
          <w:color w:val="002060"/>
        </w:rPr>
        <w:t>C.U.S. MACERATA</w:t>
      </w:r>
      <w:r w:rsidRPr="00B76602">
        <w:rPr>
          <w:b/>
          <w:bCs/>
          <w:color w:val="002060"/>
        </w:rPr>
        <w:tab/>
      </w:r>
      <w:r w:rsidRPr="00B76602">
        <w:rPr>
          <w:color w:val="002060"/>
        </w:rPr>
        <w:t>BAJRAMI Arl</w:t>
      </w:r>
      <w:r>
        <w:rPr>
          <w:color w:val="002060"/>
        </w:rPr>
        <w:t>ind</w:t>
      </w:r>
    </w:p>
    <w:p w14:paraId="5522A871" w14:textId="77777777" w:rsidR="009E5F1F" w:rsidRDefault="009E5F1F" w:rsidP="009E5F1F">
      <w:pPr>
        <w:pStyle w:val="LndNormale1"/>
        <w:ind w:left="4245" w:hanging="4245"/>
        <w:rPr>
          <w:color w:val="002060"/>
        </w:rPr>
      </w:pPr>
      <w:r>
        <w:rPr>
          <w:b/>
          <w:bCs/>
          <w:color w:val="002060"/>
        </w:rPr>
        <w:t>CALCIO A 5 CORINALDO</w:t>
      </w:r>
      <w:r>
        <w:rPr>
          <w:b/>
          <w:bCs/>
          <w:color w:val="002060"/>
        </w:rPr>
        <w:tab/>
      </w:r>
      <w:r>
        <w:rPr>
          <w:color w:val="002060"/>
        </w:rPr>
        <w:t>COPPARI Francesco</w:t>
      </w:r>
    </w:p>
    <w:p w14:paraId="2DA4E546" w14:textId="77777777" w:rsidR="009E5F1F" w:rsidRDefault="009E5F1F" w:rsidP="009E5F1F">
      <w:pPr>
        <w:pStyle w:val="LndNormale1"/>
        <w:ind w:left="4245" w:hanging="4245"/>
        <w:rPr>
          <w:color w:val="002060"/>
        </w:rPr>
      </w:pPr>
      <w:r>
        <w:rPr>
          <w:b/>
          <w:bCs/>
          <w:color w:val="002060"/>
        </w:rPr>
        <w:t>ITALSERVICE C5</w:t>
      </w:r>
      <w:r>
        <w:rPr>
          <w:b/>
          <w:bCs/>
          <w:color w:val="002060"/>
        </w:rPr>
        <w:tab/>
      </w:r>
      <w:r>
        <w:rPr>
          <w:color w:val="002060"/>
        </w:rPr>
        <w:t>BERTI Luiz Fernando, BORDONI Luca, DE CARVALHO BONFIM Kaue, DELLA CHIARA Giacomo</w:t>
      </w:r>
    </w:p>
    <w:p w14:paraId="29FC6953" w14:textId="77777777" w:rsidR="009E5F1F" w:rsidRDefault="009E5F1F" w:rsidP="009E5F1F">
      <w:pPr>
        <w:pStyle w:val="LndNormale1"/>
        <w:ind w:left="4245" w:hanging="4245"/>
        <w:rPr>
          <w:b/>
          <w:bCs/>
          <w:color w:val="002060"/>
        </w:rPr>
      </w:pPr>
      <w:r>
        <w:rPr>
          <w:b/>
          <w:bCs/>
          <w:color w:val="002060"/>
        </w:rPr>
        <w:t>RECANATI CALCIO A 5</w:t>
      </w:r>
      <w:r>
        <w:rPr>
          <w:b/>
          <w:bCs/>
          <w:color w:val="002060"/>
        </w:rPr>
        <w:tab/>
      </w:r>
      <w:r w:rsidRPr="00B76602">
        <w:rPr>
          <w:color w:val="002060"/>
        </w:rPr>
        <w:t>MOGLIE Tommaso</w:t>
      </w:r>
    </w:p>
    <w:p w14:paraId="53616626" w14:textId="77777777" w:rsidR="009E5F1F" w:rsidRPr="00B76602" w:rsidRDefault="009E5F1F" w:rsidP="009E5F1F">
      <w:pPr>
        <w:pStyle w:val="LndNormale1"/>
        <w:ind w:left="4245" w:hanging="4245"/>
        <w:rPr>
          <w:color w:val="002060"/>
        </w:rPr>
      </w:pPr>
      <w:r>
        <w:rPr>
          <w:b/>
          <w:bCs/>
          <w:color w:val="002060"/>
        </w:rPr>
        <w:t>SPORTFLY ARL</w:t>
      </w:r>
      <w:r>
        <w:rPr>
          <w:b/>
          <w:bCs/>
          <w:color w:val="002060"/>
        </w:rPr>
        <w:tab/>
      </w:r>
      <w:r w:rsidRPr="00B76602">
        <w:rPr>
          <w:color w:val="002060"/>
        </w:rPr>
        <w:t>PRETI Mirco</w:t>
      </w:r>
    </w:p>
    <w:p w14:paraId="41F6E04A" w14:textId="77777777" w:rsidR="009E5F1F" w:rsidRPr="004943E2" w:rsidRDefault="009E5F1F" w:rsidP="009E5F1F">
      <w:pPr>
        <w:pStyle w:val="Nessunaspaziatura"/>
        <w:ind w:left="4245" w:hanging="4245"/>
        <w:jc w:val="both"/>
        <w:rPr>
          <w:rFonts w:ascii="Arial" w:hAnsi="Arial" w:cs="Arial"/>
          <w:bCs/>
          <w:iCs/>
          <w:color w:val="002060"/>
        </w:rPr>
      </w:pPr>
    </w:p>
    <w:p w14:paraId="409C77D2" w14:textId="77777777" w:rsidR="009E5F1F" w:rsidRPr="00E95AE8" w:rsidRDefault="009E5F1F" w:rsidP="009E5F1F">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4DAD9AFD" w14:textId="77777777" w:rsidR="009E5F1F" w:rsidRDefault="009E5F1F" w:rsidP="009E5F1F">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181FC4BD" w14:textId="77777777" w:rsidR="009E5F1F" w:rsidRPr="00E95AE8" w:rsidRDefault="009E5F1F" w:rsidP="009E5F1F">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r>
      <w:r>
        <w:rPr>
          <w:rFonts w:ascii="Arial" w:hAnsi="Arial" w:cs="Arial"/>
          <w:color w:val="002060"/>
        </w:rPr>
        <w:t>BARGONI Enzo, DITOMMASO Giovanni</w:t>
      </w:r>
      <w:r w:rsidRPr="00E95AE8">
        <w:rPr>
          <w:rFonts w:ascii="Arial" w:hAnsi="Arial" w:cs="Arial"/>
          <w:color w:val="002060"/>
        </w:rPr>
        <w:t xml:space="preserve">, </w:t>
      </w:r>
      <w:r>
        <w:rPr>
          <w:rFonts w:ascii="Arial" w:hAnsi="Arial" w:cs="Arial"/>
          <w:color w:val="002060"/>
        </w:rPr>
        <w:t>DOMINICI Luca, MACELLARI Alfredo</w:t>
      </w:r>
    </w:p>
    <w:p w14:paraId="15CB3E8F" w14:textId="77777777" w:rsidR="009E5F1F" w:rsidRDefault="009E5F1F" w:rsidP="009E5F1F">
      <w:pPr>
        <w:pStyle w:val="Nessunaspaziatura"/>
        <w:ind w:left="4240" w:hanging="42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 xml:space="preserve">MAGNATERRA </w:t>
      </w:r>
      <w:proofErr w:type="spellStart"/>
      <w:r>
        <w:rPr>
          <w:rFonts w:ascii="Arial" w:hAnsi="Arial" w:cs="Arial"/>
          <w:color w:val="002060"/>
        </w:rPr>
        <w:t>Jonatan</w:t>
      </w:r>
      <w:proofErr w:type="spellEnd"/>
      <w:r>
        <w:rPr>
          <w:rFonts w:ascii="Arial" w:hAnsi="Arial" w:cs="Arial"/>
          <w:color w:val="002060"/>
        </w:rPr>
        <w:t>, PERUCCI Michele, PIGNOCCHI Letizia</w:t>
      </w:r>
    </w:p>
    <w:p w14:paraId="312BBAC2" w14:textId="77777777" w:rsidR="009E5F1F" w:rsidRDefault="009E5F1F" w:rsidP="009E5F1F">
      <w:pPr>
        <w:pStyle w:val="Nessunaspaziatura"/>
        <w:ind w:left="3540" w:hanging="3540"/>
        <w:rPr>
          <w:rFonts w:ascii="Arial" w:hAnsi="Arial" w:cs="Arial"/>
          <w:color w:val="002060"/>
        </w:rPr>
      </w:pPr>
      <w:r>
        <w:rPr>
          <w:rFonts w:ascii="Arial" w:hAnsi="Arial" w:cs="Arial"/>
          <w:color w:val="002060"/>
        </w:rPr>
        <w:t>Responsabili Logistica</w:t>
      </w:r>
      <w:r>
        <w:rPr>
          <w:rFonts w:ascii="Arial" w:hAnsi="Arial" w:cs="Arial"/>
          <w:color w:val="002060"/>
        </w:rPr>
        <w:tab/>
      </w:r>
      <w:r>
        <w:rPr>
          <w:rFonts w:ascii="Arial" w:hAnsi="Arial" w:cs="Arial"/>
          <w:color w:val="002060"/>
        </w:rPr>
        <w:tab/>
        <w:t>COTOLONI Attilio, MENGHINI Lamberto</w:t>
      </w:r>
    </w:p>
    <w:p w14:paraId="75A870E7" w14:textId="77777777" w:rsidR="009E5F1F" w:rsidRDefault="009E5F1F" w:rsidP="009E5F1F">
      <w:pPr>
        <w:pStyle w:val="Nessunaspaziatura"/>
        <w:ind w:left="3540" w:hanging="3540"/>
        <w:rPr>
          <w:rFonts w:ascii="Arial" w:hAnsi="Arial" w:cs="Arial"/>
          <w:color w:val="002060"/>
        </w:rPr>
      </w:pPr>
      <w:r w:rsidRPr="00E95AE8">
        <w:rPr>
          <w:rFonts w:ascii="Arial" w:hAnsi="Arial" w:cs="Arial"/>
          <w:color w:val="002060"/>
        </w:rPr>
        <w:lastRenderedPageBreak/>
        <w:t>Segretario</w:t>
      </w:r>
      <w:r w:rsidRPr="00E95AE8">
        <w:rPr>
          <w:rFonts w:ascii="Arial" w:hAnsi="Arial" w:cs="Arial"/>
          <w:color w:val="002060"/>
        </w:rPr>
        <w:tab/>
      </w:r>
      <w:r w:rsidRPr="00E95AE8">
        <w:rPr>
          <w:rFonts w:ascii="Arial" w:hAnsi="Arial" w:cs="Arial"/>
          <w:color w:val="002060"/>
        </w:rPr>
        <w:tab/>
        <w:t>TORRESI Alver</w:t>
      </w:r>
    </w:p>
    <w:p w14:paraId="49BADEAA" w14:textId="77777777" w:rsidR="009E5F1F" w:rsidRPr="00DF4E2E" w:rsidRDefault="009E5F1F" w:rsidP="009E5F1F">
      <w:pPr>
        <w:pStyle w:val="Nessunaspaziatura"/>
        <w:jc w:val="both"/>
        <w:rPr>
          <w:rFonts w:ascii="Arial" w:hAnsi="Arial" w:cs="Arial"/>
          <w:color w:val="002060"/>
        </w:rPr>
      </w:pPr>
    </w:p>
    <w:p w14:paraId="20FCFA59" w14:textId="77777777" w:rsidR="009E5F1F" w:rsidRPr="00DF4E2E" w:rsidRDefault="009E5F1F" w:rsidP="009E5F1F">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3025EF">
        <w:rPr>
          <w:rFonts w:ascii="Arial" w:hAnsi="Arial" w:cs="Arial"/>
          <w:b/>
          <w:bCs/>
          <w:color w:val="002060"/>
          <w:u w:val="single"/>
        </w:rPr>
        <w:t>muniti degli indumenti personali di gioco e di un documento di identità in corso di validità</w:t>
      </w:r>
      <w:r w:rsidRPr="00DF4E2E">
        <w:rPr>
          <w:rFonts w:ascii="Arial" w:hAnsi="Arial" w:cs="Arial"/>
          <w:color w:val="002060"/>
        </w:rPr>
        <w:t>.</w:t>
      </w:r>
    </w:p>
    <w:p w14:paraId="241CF2F6" w14:textId="316F25DD" w:rsidR="009E5F1F" w:rsidRPr="00697CB9" w:rsidRDefault="009E5F1F" w:rsidP="009E5F1F">
      <w:pPr>
        <w:pStyle w:val="Nessunaspaziatura"/>
        <w:jc w:val="both"/>
        <w:rPr>
          <w:rFonts w:ascii="Arial" w:hAnsi="Arial" w:cs="Arial"/>
          <w:color w:val="002060"/>
        </w:rPr>
      </w:pPr>
      <w:r w:rsidRPr="00DF4E2E">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1BF0F365" w14:textId="77777777" w:rsidR="009E5F1F" w:rsidRDefault="009E5F1F" w:rsidP="0047674B">
      <w:pPr>
        <w:pStyle w:val="LndNormale1"/>
        <w:rPr>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CF8E3FE" w14:textId="77777777" w:rsidR="00D77116" w:rsidRPr="00E47093" w:rsidRDefault="00D77116" w:rsidP="00630727">
      <w:pPr>
        <w:pStyle w:val="Corpodeltesto21"/>
        <w:jc w:val="center"/>
        <w:rPr>
          <w:rFonts w:ascii="Arial" w:hAnsi="Arial" w:cs="Arial"/>
          <w:bCs/>
          <w:color w:val="002060"/>
          <w:sz w:val="6"/>
          <w:szCs w:val="6"/>
        </w:rPr>
      </w:pPr>
    </w:p>
    <w:p w14:paraId="7C54403C" w14:textId="77777777" w:rsidR="008C3B0A" w:rsidRPr="00656C7D" w:rsidRDefault="008C3B0A" w:rsidP="008C3B0A">
      <w:pPr>
        <w:pStyle w:val="titolocampionato0"/>
        <w:shd w:val="clear" w:color="auto" w:fill="CCCCCC"/>
        <w:spacing w:before="80" w:after="40"/>
        <w:rPr>
          <w:color w:val="002060"/>
        </w:rPr>
      </w:pPr>
      <w:r w:rsidRPr="00656C7D">
        <w:rPr>
          <w:color w:val="002060"/>
        </w:rPr>
        <w:t>UNDER 15 C5 REGIONALI MASCHILI</w:t>
      </w:r>
    </w:p>
    <w:p w14:paraId="47313FE9" w14:textId="77777777" w:rsidR="008C3B0A" w:rsidRPr="00656C7D" w:rsidRDefault="008C3B0A" w:rsidP="008C3B0A">
      <w:pPr>
        <w:pStyle w:val="titoloprinc0"/>
        <w:rPr>
          <w:color w:val="002060"/>
        </w:rPr>
      </w:pPr>
      <w:r w:rsidRPr="00656C7D">
        <w:rPr>
          <w:color w:val="002060"/>
        </w:rPr>
        <w:t>RISULTATI</w:t>
      </w:r>
    </w:p>
    <w:p w14:paraId="476DA47C" w14:textId="77777777" w:rsidR="008C3B0A" w:rsidRPr="00656C7D" w:rsidRDefault="008C3B0A" w:rsidP="008C3B0A">
      <w:pPr>
        <w:pStyle w:val="breakline"/>
        <w:rPr>
          <w:color w:val="002060"/>
        </w:rPr>
      </w:pPr>
    </w:p>
    <w:p w14:paraId="544C16E4" w14:textId="77777777" w:rsidR="008C3B0A" w:rsidRPr="00656C7D" w:rsidRDefault="008C3B0A" w:rsidP="008C3B0A">
      <w:pPr>
        <w:pStyle w:val="sottotitolocampionato10"/>
        <w:rPr>
          <w:color w:val="002060"/>
        </w:rPr>
      </w:pPr>
      <w:r w:rsidRPr="00656C7D">
        <w:rPr>
          <w:color w:val="002060"/>
        </w:rPr>
        <w:t>RISULTATI UFFICIALI GARE DEL 15/12/2024</w:t>
      </w:r>
    </w:p>
    <w:p w14:paraId="06170D9C" w14:textId="77777777" w:rsidR="008C3B0A" w:rsidRPr="008C3B0A" w:rsidRDefault="008C3B0A" w:rsidP="008C3B0A">
      <w:pPr>
        <w:pStyle w:val="sottotitolocampionato20"/>
        <w:spacing w:before="0" w:beforeAutospacing="0" w:after="0" w:afterAutospacing="0"/>
        <w:rPr>
          <w:rFonts w:ascii="Arial" w:hAnsi="Arial" w:cs="Arial"/>
          <w:color w:val="002060"/>
          <w:sz w:val="20"/>
          <w:szCs w:val="20"/>
        </w:rPr>
      </w:pPr>
      <w:r w:rsidRPr="008C3B0A">
        <w:rPr>
          <w:rFonts w:ascii="Arial" w:hAnsi="Arial" w:cs="Arial"/>
          <w:color w:val="002060"/>
          <w:sz w:val="20"/>
          <w:szCs w:val="20"/>
        </w:rPr>
        <w:t>Si trascrivono qui di seguito i risultati ufficiali delle gare disputate</w:t>
      </w:r>
    </w:p>
    <w:p w14:paraId="3D71D8E9" w14:textId="77777777" w:rsidR="008C3B0A" w:rsidRPr="00656C7D" w:rsidRDefault="008C3B0A" w:rsidP="008C3B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C3B0A" w:rsidRPr="00656C7D" w14:paraId="03EDB04A" w14:textId="77777777" w:rsidTr="00A259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C3B0A" w:rsidRPr="00656C7D" w14:paraId="072C9E8C" w14:textId="77777777" w:rsidTr="00A259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B482C" w14:textId="77777777" w:rsidR="008C3B0A" w:rsidRPr="00656C7D" w:rsidRDefault="008C3B0A" w:rsidP="00A25997">
                  <w:pPr>
                    <w:pStyle w:val="headertabella0"/>
                    <w:rPr>
                      <w:color w:val="002060"/>
                    </w:rPr>
                  </w:pPr>
                  <w:r w:rsidRPr="00656C7D">
                    <w:rPr>
                      <w:color w:val="002060"/>
                    </w:rPr>
                    <w:t>GIRONE B - 3 Giornata - R</w:t>
                  </w:r>
                </w:p>
              </w:tc>
            </w:tr>
            <w:tr w:rsidR="008C3B0A" w:rsidRPr="00656C7D" w14:paraId="3434A852" w14:textId="77777777" w:rsidTr="00A259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B1D2D" w14:textId="77777777" w:rsidR="008C3B0A" w:rsidRPr="00656C7D" w:rsidRDefault="008C3B0A" w:rsidP="00A25997">
                  <w:pPr>
                    <w:pStyle w:val="rowtabella0"/>
                    <w:rPr>
                      <w:color w:val="002060"/>
                    </w:rPr>
                  </w:pPr>
                  <w:r w:rsidRPr="00656C7D">
                    <w:rPr>
                      <w:color w:val="002060"/>
                    </w:rPr>
                    <w:t>AMICI DEL CENTROSOCIOSQ.C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B29A7" w14:textId="77777777" w:rsidR="008C3B0A" w:rsidRPr="00656C7D" w:rsidRDefault="008C3B0A" w:rsidP="00A25997">
                  <w:pPr>
                    <w:pStyle w:val="rowtabella0"/>
                    <w:rPr>
                      <w:color w:val="002060"/>
                    </w:rPr>
                  </w:pPr>
                  <w:r w:rsidRPr="00656C7D">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9D17F" w14:textId="77777777" w:rsidR="008C3B0A" w:rsidRPr="00656C7D" w:rsidRDefault="008C3B0A" w:rsidP="00A25997">
                  <w:pPr>
                    <w:pStyle w:val="rowtabella0"/>
                    <w:jc w:val="center"/>
                    <w:rPr>
                      <w:color w:val="002060"/>
                    </w:rPr>
                  </w:pPr>
                  <w:r w:rsidRPr="00656C7D">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6C947" w14:textId="77777777" w:rsidR="008C3B0A" w:rsidRPr="00656C7D" w:rsidRDefault="008C3B0A" w:rsidP="00A25997">
                  <w:pPr>
                    <w:pStyle w:val="rowtabella0"/>
                    <w:jc w:val="center"/>
                    <w:rPr>
                      <w:color w:val="002060"/>
                    </w:rPr>
                  </w:pPr>
                  <w:r w:rsidRPr="00656C7D">
                    <w:rPr>
                      <w:color w:val="002060"/>
                    </w:rPr>
                    <w:t> </w:t>
                  </w:r>
                </w:p>
              </w:tc>
            </w:tr>
            <w:tr w:rsidR="008C3B0A" w:rsidRPr="00656C7D" w14:paraId="7C3301A8" w14:textId="77777777" w:rsidTr="00A259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2A319F" w14:textId="77777777" w:rsidR="008C3B0A" w:rsidRPr="00656C7D" w:rsidRDefault="008C3B0A" w:rsidP="00A25997">
                  <w:pPr>
                    <w:pStyle w:val="rowtabella0"/>
                    <w:rPr>
                      <w:color w:val="002060"/>
                    </w:rPr>
                  </w:pPr>
                  <w:r w:rsidRPr="00656C7D">
                    <w:rPr>
                      <w:color w:val="002060"/>
                    </w:rPr>
                    <w:t>(1) 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E86D0" w14:textId="77777777" w:rsidR="008C3B0A" w:rsidRPr="00656C7D" w:rsidRDefault="008C3B0A" w:rsidP="00A25997">
                  <w:pPr>
                    <w:pStyle w:val="rowtabella0"/>
                    <w:rPr>
                      <w:color w:val="002060"/>
                    </w:rPr>
                  </w:pPr>
                  <w:r w:rsidRPr="00656C7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6C289" w14:textId="77777777" w:rsidR="008C3B0A" w:rsidRPr="00656C7D" w:rsidRDefault="008C3B0A" w:rsidP="00A25997">
                  <w:pPr>
                    <w:pStyle w:val="rowtabella0"/>
                    <w:jc w:val="center"/>
                    <w:rPr>
                      <w:color w:val="002060"/>
                    </w:rPr>
                  </w:pPr>
                  <w:r w:rsidRPr="00656C7D">
                    <w:rPr>
                      <w:color w:val="002060"/>
                    </w:rPr>
                    <w:t>12 - 0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1EDF7" w14:textId="77777777" w:rsidR="008C3B0A" w:rsidRPr="00656C7D" w:rsidRDefault="008C3B0A" w:rsidP="00A25997">
                  <w:pPr>
                    <w:pStyle w:val="rowtabella0"/>
                    <w:jc w:val="center"/>
                    <w:rPr>
                      <w:color w:val="002060"/>
                    </w:rPr>
                  </w:pPr>
                  <w:r w:rsidRPr="00656C7D">
                    <w:rPr>
                      <w:color w:val="002060"/>
                    </w:rPr>
                    <w:t> </w:t>
                  </w:r>
                </w:p>
              </w:tc>
            </w:tr>
            <w:tr w:rsidR="008C3B0A" w:rsidRPr="00656C7D" w14:paraId="0B85277A" w14:textId="77777777" w:rsidTr="00A25997">
              <w:tc>
                <w:tcPr>
                  <w:tcW w:w="4700" w:type="dxa"/>
                  <w:gridSpan w:val="4"/>
                  <w:tcBorders>
                    <w:top w:val="nil"/>
                    <w:left w:val="nil"/>
                    <w:bottom w:val="nil"/>
                    <w:right w:val="nil"/>
                  </w:tcBorders>
                  <w:tcMar>
                    <w:top w:w="20" w:type="dxa"/>
                    <w:left w:w="20" w:type="dxa"/>
                    <w:bottom w:w="20" w:type="dxa"/>
                    <w:right w:w="20" w:type="dxa"/>
                  </w:tcMar>
                  <w:vAlign w:val="center"/>
                  <w:hideMark/>
                </w:tcPr>
                <w:p w14:paraId="4BD37D92" w14:textId="77777777" w:rsidR="008C3B0A" w:rsidRPr="00656C7D" w:rsidRDefault="008C3B0A" w:rsidP="00A25997">
                  <w:pPr>
                    <w:pStyle w:val="rowtabella0"/>
                    <w:rPr>
                      <w:color w:val="002060"/>
                    </w:rPr>
                  </w:pPr>
                  <w:r w:rsidRPr="00656C7D">
                    <w:rPr>
                      <w:color w:val="002060"/>
                    </w:rPr>
                    <w:t>(1) - disputata il 14/12/2024</w:t>
                  </w:r>
                </w:p>
              </w:tc>
            </w:tr>
          </w:tbl>
          <w:p w14:paraId="0E483A35" w14:textId="77777777" w:rsidR="008C3B0A" w:rsidRPr="00656C7D" w:rsidRDefault="008C3B0A" w:rsidP="00A25997">
            <w:pPr>
              <w:rPr>
                <w:color w:val="002060"/>
              </w:rPr>
            </w:pPr>
          </w:p>
        </w:tc>
      </w:tr>
    </w:tbl>
    <w:p w14:paraId="5090C0BA" w14:textId="77777777" w:rsidR="008C3B0A" w:rsidRPr="00656C7D" w:rsidRDefault="008C3B0A" w:rsidP="008C3B0A">
      <w:pPr>
        <w:pStyle w:val="breakline"/>
        <w:rPr>
          <w:rFonts w:eastAsiaTheme="minorEastAsia"/>
          <w:color w:val="002060"/>
        </w:rPr>
      </w:pPr>
    </w:p>
    <w:p w14:paraId="5C3E821A" w14:textId="77777777" w:rsidR="008C3B0A" w:rsidRPr="00656C7D" w:rsidRDefault="008C3B0A" w:rsidP="008C3B0A">
      <w:pPr>
        <w:pStyle w:val="breakline"/>
        <w:rPr>
          <w:color w:val="002060"/>
        </w:rPr>
      </w:pPr>
    </w:p>
    <w:p w14:paraId="6511F3D0" w14:textId="77777777" w:rsidR="008C3B0A" w:rsidRPr="00656C7D" w:rsidRDefault="008C3B0A" w:rsidP="008C3B0A">
      <w:pPr>
        <w:pStyle w:val="titoloprinc0"/>
        <w:rPr>
          <w:color w:val="002060"/>
        </w:rPr>
      </w:pPr>
      <w:r w:rsidRPr="00656C7D">
        <w:rPr>
          <w:color w:val="002060"/>
        </w:rPr>
        <w:t>CLASSIFICA</w:t>
      </w:r>
    </w:p>
    <w:p w14:paraId="7CC360A1" w14:textId="77777777" w:rsidR="008C3B0A" w:rsidRPr="00656C7D" w:rsidRDefault="008C3B0A" w:rsidP="008C3B0A">
      <w:pPr>
        <w:pStyle w:val="breakline"/>
        <w:rPr>
          <w:color w:val="002060"/>
        </w:rPr>
      </w:pPr>
    </w:p>
    <w:p w14:paraId="6E5EFA2B" w14:textId="77777777" w:rsidR="008C3B0A" w:rsidRPr="00656C7D" w:rsidRDefault="008C3B0A" w:rsidP="008C3B0A">
      <w:pPr>
        <w:pStyle w:val="breakline"/>
        <w:rPr>
          <w:color w:val="002060"/>
        </w:rPr>
      </w:pPr>
    </w:p>
    <w:p w14:paraId="4CB04339" w14:textId="77777777" w:rsidR="008C3B0A" w:rsidRPr="00656C7D" w:rsidRDefault="008C3B0A" w:rsidP="008C3B0A">
      <w:pPr>
        <w:pStyle w:val="sottotitolocampionato10"/>
        <w:rPr>
          <w:color w:val="002060"/>
        </w:rPr>
      </w:pPr>
      <w:r w:rsidRPr="00656C7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3B0A" w:rsidRPr="00656C7D" w14:paraId="6BCC953C" w14:textId="77777777" w:rsidTr="00A259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C870" w14:textId="77777777" w:rsidR="008C3B0A" w:rsidRPr="00656C7D" w:rsidRDefault="008C3B0A" w:rsidP="00A25997">
            <w:pPr>
              <w:pStyle w:val="headertabella0"/>
              <w:rPr>
                <w:color w:val="002060"/>
              </w:rPr>
            </w:pPr>
            <w:r w:rsidRPr="00656C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92549" w14:textId="77777777" w:rsidR="008C3B0A" w:rsidRPr="00656C7D" w:rsidRDefault="008C3B0A" w:rsidP="00A25997">
            <w:pPr>
              <w:pStyle w:val="headertabella0"/>
              <w:rPr>
                <w:color w:val="002060"/>
              </w:rPr>
            </w:pPr>
            <w:r w:rsidRPr="00656C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4EFE" w14:textId="77777777" w:rsidR="008C3B0A" w:rsidRPr="00656C7D" w:rsidRDefault="008C3B0A" w:rsidP="00A25997">
            <w:pPr>
              <w:pStyle w:val="headertabella0"/>
              <w:rPr>
                <w:color w:val="002060"/>
              </w:rPr>
            </w:pPr>
            <w:r w:rsidRPr="00656C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B284A" w14:textId="77777777" w:rsidR="008C3B0A" w:rsidRPr="00656C7D" w:rsidRDefault="008C3B0A" w:rsidP="00A25997">
            <w:pPr>
              <w:pStyle w:val="headertabella0"/>
              <w:rPr>
                <w:color w:val="002060"/>
              </w:rPr>
            </w:pPr>
            <w:r w:rsidRPr="00656C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55355" w14:textId="77777777" w:rsidR="008C3B0A" w:rsidRPr="00656C7D" w:rsidRDefault="008C3B0A" w:rsidP="00A25997">
            <w:pPr>
              <w:pStyle w:val="headertabella0"/>
              <w:rPr>
                <w:color w:val="002060"/>
              </w:rPr>
            </w:pPr>
            <w:r w:rsidRPr="00656C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AC36A" w14:textId="77777777" w:rsidR="008C3B0A" w:rsidRPr="00656C7D" w:rsidRDefault="008C3B0A" w:rsidP="00A25997">
            <w:pPr>
              <w:pStyle w:val="headertabella0"/>
              <w:rPr>
                <w:color w:val="002060"/>
              </w:rPr>
            </w:pPr>
            <w:r w:rsidRPr="00656C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783AF" w14:textId="77777777" w:rsidR="008C3B0A" w:rsidRPr="00656C7D" w:rsidRDefault="008C3B0A" w:rsidP="00A25997">
            <w:pPr>
              <w:pStyle w:val="headertabella0"/>
              <w:rPr>
                <w:color w:val="002060"/>
              </w:rPr>
            </w:pPr>
            <w:r w:rsidRPr="00656C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3CA09" w14:textId="77777777" w:rsidR="008C3B0A" w:rsidRPr="00656C7D" w:rsidRDefault="008C3B0A" w:rsidP="00A25997">
            <w:pPr>
              <w:pStyle w:val="headertabella0"/>
              <w:rPr>
                <w:color w:val="002060"/>
              </w:rPr>
            </w:pPr>
            <w:r w:rsidRPr="00656C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A7F9B" w14:textId="77777777" w:rsidR="008C3B0A" w:rsidRPr="00656C7D" w:rsidRDefault="008C3B0A" w:rsidP="00A25997">
            <w:pPr>
              <w:pStyle w:val="headertabella0"/>
              <w:rPr>
                <w:color w:val="002060"/>
              </w:rPr>
            </w:pPr>
            <w:r w:rsidRPr="00656C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E29F6" w14:textId="77777777" w:rsidR="008C3B0A" w:rsidRPr="00656C7D" w:rsidRDefault="008C3B0A" w:rsidP="00A25997">
            <w:pPr>
              <w:pStyle w:val="headertabella0"/>
              <w:rPr>
                <w:color w:val="002060"/>
              </w:rPr>
            </w:pPr>
            <w:r w:rsidRPr="00656C7D">
              <w:rPr>
                <w:color w:val="002060"/>
              </w:rPr>
              <w:t>PE</w:t>
            </w:r>
          </w:p>
        </w:tc>
      </w:tr>
      <w:tr w:rsidR="008C3B0A" w:rsidRPr="00656C7D" w14:paraId="0A6071E0" w14:textId="77777777" w:rsidTr="00A259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61AF5" w14:textId="77777777" w:rsidR="008C3B0A" w:rsidRPr="00656C7D" w:rsidRDefault="008C3B0A" w:rsidP="00A25997">
            <w:pPr>
              <w:pStyle w:val="rowtabella0"/>
              <w:rPr>
                <w:color w:val="002060"/>
              </w:rPr>
            </w:pPr>
            <w:r w:rsidRPr="00656C7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DBBC" w14:textId="77777777" w:rsidR="008C3B0A" w:rsidRPr="00656C7D" w:rsidRDefault="008C3B0A" w:rsidP="00A25997">
            <w:pPr>
              <w:pStyle w:val="rowtabella0"/>
              <w:jc w:val="center"/>
              <w:rPr>
                <w:color w:val="002060"/>
              </w:rPr>
            </w:pPr>
            <w:r w:rsidRPr="00656C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6DA6"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558B" w14:textId="77777777" w:rsidR="008C3B0A" w:rsidRPr="00656C7D" w:rsidRDefault="008C3B0A" w:rsidP="00A25997">
            <w:pPr>
              <w:pStyle w:val="rowtabella0"/>
              <w:jc w:val="center"/>
              <w:rPr>
                <w:color w:val="002060"/>
              </w:rPr>
            </w:pPr>
            <w:r w:rsidRPr="00656C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7FFA"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626E"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C9CF" w14:textId="77777777" w:rsidR="008C3B0A" w:rsidRPr="00656C7D" w:rsidRDefault="008C3B0A" w:rsidP="00A25997">
            <w:pPr>
              <w:pStyle w:val="rowtabella0"/>
              <w:jc w:val="center"/>
              <w:rPr>
                <w:color w:val="002060"/>
              </w:rPr>
            </w:pPr>
            <w:r w:rsidRPr="00656C7D">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FEB7"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7757" w14:textId="77777777" w:rsidR="008C3B0A" w:rsidRPr="00656C7D" w:rsidRDefault="008C3B0A" w:rsidP="00A25997">
            <w:pPr>
              <w:pStyle w:val="rowtabella0"/>
              <w:jc w:val="center"/>
              <w:rPr>
                <w:color w:val="002060"/>
              </w:rPr>
            </w:pPr>
            <w:r w:rsidRPr="00656C7D">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1BAC" w14:textId="77777777" w:rsidR="008C3B0A" w:rsidRPr="00656C7D" w:rsidRDefault="008C3B0A" w:rsidP="00A25997">
            <w:pPr>
              <w:pStyle w:val="rowtabella0"/>
              <w:jc w:val="center"/>
              <w:rPr>
                <w:color w:val="002060"/>
              </w:rPr>
            </w:pPr>
            <w:r w:rsidRPr="00656C7D">
              <w:rPr>
                <w:color w:val="002060"/>
              </w:rPr>
              <w:t>0</w:t>
            </w:r>
          </w:p>
        </w:tc>
      </w:tr>
      <w:tr w:rsidR="008C3B0A" w:rsidRPr="00656C7D" w14:paraId="756C8812"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D506E" w14:textId="77777777" w:rsidR="008C3B0A" w:rsidRPr="00656C7D" w:rsidRDefault="008C3B0A" w:rsidP="00A25997">
            <w:pPr>
              <w:pStyle w:val="rowtabella0"/>
              <w:rPr>
                <w:color w:val="002060"/>
              </w:rPr>
            </w:pPr>
            <w:r w:rsidRPr="00656C7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4C54" w14:textId="77777777" w:rsidR="008C3B0A" w:rsidRPr="00656C7D" w:rsidRDefault="008C3B0A" w:rsidP="00A25997">
            <w:pPr>
              <w:pStyle w:val="rowtabella0"/>
              <w:jc w:val="center"/>
              <w:rPr>
                <w:color w:val="002060"/>
              </w:rPr>
            </w:pPr>
            <w:r w:rsidRPr="00656C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E71D"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3102"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E747"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688E"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00A8" w14:textId="77777777" w:rsidR="008C3B0A" w:rsidRPr="00656C7D" w:rsidRDefault="008C3B0A" w:rsidP="00A25997">
            <w:pPr>
              <w:pStyle w:val="rowtabella0"/>
              <w:jc w:val="center"/>
              <w:rPr>
                <w:color w:val="002060"/>
              </w:rPr>
            </w:pPr>
            <w:r w:rsidRPr="00656C7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E42E" w14:textId="77777777" w:rsidR="008C3B0A" w:rsidRPr="00656C7D" w:rsidRDefault="008C3B0A" w:rsidP="00A25997">
            <w:pPr>
              <w:pStyle w:val="rowtabella0"/>
              <w:jc w:val="center"/>
              <w:rPr>
                <w:color w:val="002060"/>
              </w:rPr>
            </w:pPr>
            <w:r w:rsidRPr="00656C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8691" w14:textId="77777777" w:rsidR="008C3B0A" w:rsidRPr="00656C7D" w:rsidRDefault="008C3B0A" w:rsidP="00A25997">
            <w:pPr>
              <w:pStyle w:val="rowtabella0"/>
              <w:jc w:val="center"/>
              <w:rPr>
                <w:color w:val="002060"/>
              </w:rPr>
            </w:pPr>
            <w:r w:rsidRPr="00656C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1197" w14:textId="77777777" w:rsidR="008C3B0A" w:rsidRPr="00656C7D" w:rsidRDefault="008C3B0A" w:rsidP="00A25997">
            <w:pPr>
              <w:pStyle w:val="rowtabella0"/>
              <w:jc w:val="center"/>
              <w:rPr>
                <w:color w:val="002060"/>
              </w:rPr>
            </w:pPr>
            <w:r w:rsidRPr="00656C7D">
              <w:rPr>
                <w:color w:val="002060"/>
              </w:rPr>
              <w:t>0</w:t>
            </w:r>
          </w:p>
        </w:tc>
      </w:tr>
      <w:tr w:rsidR="008C3B0A" w:rsidRPr="00656C7D" w14:paraId="35453A99"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D1FE9" w14:textId="77777777" w:rsidR="008C3B0A" w:rsidRPr="00656C7D" w:rsidRDefault="008C3B0A" w:rsidP="00A25997">
            <w:pPr>
              <w:pStyle w:val="rowtabella0"/>
              <w:rPr>
                <w:color w:val="002060"/>
              </w:rPr>
            </w:pPr>
            <w:r w:rsidRPr="00656C7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13C6" w14:textId="77777777" w:rsidR="008C3B0A" w:rsidRPr="00656C7D" w:rsidRDefault="008C3B0A" w:rsidP="00A25997">
            <w:pPr>
              <w:pStyle w:val="rowtabella0"/>
              <w:jc w:val="center"/>
              <w:rPr>
                <w:color w:val="002060"/>
              </w:rPr>
            </w:pPr>
            <w:r w:rsidRPr="00656C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5C83"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CF4D" w14:textId="77777777" w:rsidR="008C3B0A" w:rsidRPr="00656C7D" w:rsidRDefault="008C3B0A" w:rsidP="00A25997">
            <w:pPr>
              <w:pStyle w:val="rowtabella0"/>
              <w:jc w:val="center"/>
              <w:rPr>
                <w:color w:val="002060"/>
              </w:rPr>
            </w:pPr>
            <w:r w:rsidRPr="00656C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A247"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4772"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CF76" w14:textId="77777777" w:rsidR="008C3B0A" w:rsidRPr="00656C7D" w:rsidRDefault="008C3B0A" w:rsidP="00A25997">
            <w:pPr>
              <w:pStyle w:val="rowtabella0"/>
              <w:jc w:val="center"/>
              <w:rPr>
                <w:color w:val="002060"/>
              </w:rPr>
            </w:pPr>
            <w:r w:rsidRPr="00656C7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9CD6" w14:textId="77777777" w:rsidR="008C3B0A" w:rsidRPr="00656C7D" w:rsidRDefault="008C3B0A" w:rsidP="00A25997">
            <w:pPr>
              <w:pStyle w:val="rowtabella0"/>
              <w:jc w:val="center"/>
              <w:rPr>
                <w:color w:val="002060"/>
              </w:rPr>
            </w:pPr>
            <w:r w:rsidRPr="00656C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95B6" w14:textId="77777777" w:rsidR="008C3B0A" w:rsidRPr="00656C7D" w:rsidRDefault="008C3B0A" w:rsidP="00A25997">
            <w:pPr>
              <w:pStyle w:val="rowtabella0"/>
              <w:jc w:val="center"/>
              <w:rPr>
                <w:color w:val="002060"/>
              </w:rPr>
            </w:pPr>
            <w:r w:rsidRPr="00656C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2409" w14:textId="77777777" w:rsidR="008C3B0A" w:rsidRPr="00656C7D" w:rsidRDefault="008C3B0A" w:rsidP="00A25997">
            <w:pPr>
              <w:pStyle w:val="rowtabella0"/>
              <w:jc w:val="center"/>
              <w:rPr>
                <w:color w:val="002060"/>
              </w:rPr>
            </w:pPr>
            <w:r w:rsidRPr="00656C7D">
              <w:rPr>
                <w:color w:val="002060"/>
              </w:rPr>
              <w:t>0</w:t>
            </w:r>
          </w:p>
        </w:tc>
      </w:tr>
      <w:tr w:rsidR="008C3B0A" w:rsidRPr="00656C7D" w14:paraId="52514F56"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5C471" w14:textId="77777777" w:rsidR="008C3B0A" w:rsidRPr="00656C7D" w:rsidRDefault="008C3B0A" w:rsidP="00A25997">
            <w:pPr>
              <w:pStyle w:val="rowtabella0"/>
              <w:rPr>
                <w:color w:val="002060"/>
              </w:rPr>
            </w:pPr>
            <w:r w:rsidRPr="00656C7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FA1D" w14:textId="77777777" w:rsidR="008C3B0A" w:rsidRPr="00656C7D" w:rsidRDefault="008C3B0A" w:rsidP="00A25997">
            <w:pPr>
              <w:pStyle w:val="rowtabella0"/>
              <w:jc w:val="center"/>
              <w:rPr>
                <w:color w:val="002060"/>
              </w:rPr>
            </w:pPr>
            <w:r w:rsidRPr="00656C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2D49"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2203"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946C"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CA14"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28C0" w14:textId="77777777" w:rsidR="008C3B0A" w:rsidRPr="00656C7D" w:rsidRDefault="008C3B0A" w:rsidP="00A25997">
            <w:pPr>
              <w:pStyle w:val="rowtabella0"/>
              <w:jc w:val="center"/>
              <w:rPr>
                <w:color w:val="002060"/>
              </w:rPr>
            </w:pPr>
            <w:r w:rsidRPr="00656C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0C2B" w14:textId="77777777" w:rsidR="008C3B0A" w:rsidRPr="00656C7D" w:rsidRDefault="008C3B0A" w:rsidP="00A25997">
            <w:pPr>
              <w:pStyle w:val="rowtabella0"/>
              <w:jc w:val="center"/>
              <w:rPr>
                <w:color w:val="002060"/>
              </w:rPr>
            </w:pPr>
            <w:r w:rsidRPr="00656C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8CDC" w14:textId="77777777" w:rsidR="008C3B0A" w:rsidRPr="00656C7D" w:rsidRDefault="008C3B0A" w:rsidP="00A25997">
            <w:pPr>
              <w:pStyle w:val="rowtabella0"/>
              <w:jc w:val="center"/>
              <w:rPr>
                <w:color w:val="002060"/>
              </w:rPr>
            </w:pPr>
            <w:r w:rsidRPr="00656C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B974" w14:textId="77777777" w:rsidR="008C3B0A" w:rsidRPr="00656C7D" w:rsidRDefault="008C3B0A" w:rsidP="00A25997">
            <w:pPr>
              <w:pStyle w:val="rowtabella0"/>
              <w:jc w:val="center"/>
              <w:rPr>
                <w:color w:val="002060"/>
              </w:rPr>
            </w:pPr>
            <w:r w:rsidRPr="00656C7D">
              <w:rPr>
                <w:color w:val="002060"/>
              </w:rPr>
              <w:t>0</w:t>
            </w:r>
          </w:p>
        </w:tc>
      </w:tr>
      <w:tr w:rsidR="008C3B0A" w:rsidRPr="00656C7D" w14:paraId="097D392E"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D78ED" w14:textId="77777777" w:rsidR="008C3B0A" w:rsidRPr="00656C7D" w:rsidRDefault="008C3B0A" w:rsidP="00A25997">
            <w:pPr>
              <w:pStyle w:val="rowtabella0"/>
              <w:rPr>
                <w:color w:val="002060"/>
              </w:rPr>
            </w:pPr>
            <w:r w:rsidRPr="00656C7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D80A" w14:textId="77777777" w:rsidR="008C3B0A" w:rsidRPr="00656C7D" w:rsidRDefault="008C3B0A" w:rsidP="00A25997">
            <w:pPr>
              <w:pStyle w:val="rowtabella0"/>
              <w:jc w:val="center"/>
              <w:rPr>
                <w:color w:val="002060"/>
              </w:rPr>
            </w:pPr>
            <w:r w:rsidRPr="00656C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DD76"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CBF0"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8862"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FB68" w14:textId="77777777" w:rsidR="008C3B0A" w:rsidRPr="00656C7D" w:rsidRDefault="008C3B0A" w:rsidP="00A25997">
            <w:pPr>
              <w:pStyle w:val="rowtabella0"/>
              <w:jc w:val="center"/>
              <w:rPr>
                <w:color w:val="002060"/>
              </w:rPr>
            </w:pPr>
            <w:r w:rsidRPr="00656C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9C86" w14:textId="77777777" w:rsidR="008C3B0A" w:rsidRPr="00656C7D" w:rsidRDefault="008C3B0A" w:rsidP="00A25997">
            <w:pPr>
              <w:pStyle w:val="rowtabella0"/>
              <w:jc w:val="center"/>
              <w:rPr>
                <w:color w:val="002060"/>
              </w:rPr>
            </w:pPr>
            <w:r w:rsidRPr="00656C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8F0E" w14:textId="77777777" w:rsidR="008C3B0A" w:rsidRPr="00656C7D" w:rsidRDefault="008C3B0A" w:rsidP="00A25997">
            <w:pPr>
              <w:pStyle w:val="rowtabella0"/>
              <w:jc w:val="center"/>
              <w:rPr>
                <w:color w:val="002060"/>
              </w:rPr>
            </w:pPr>
            <w:r w:rsidRPr="00656C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E5C6" w14:textId="77777777" w:rsidR="008C3B0A" w:rsidRPr="00656C7D" w:rsidRDefault="008C3B0A" w:rsidP="00A25997">
            <w:pPr>
              <w:pStyle w:val="rowtabella0"/>
              <w:jc w:val="center"/>
              <w:rPr>
                <w:color w:val="002060"/>
              </w:rPr>
            </w:pPr>
            <w:r w:rsidRPr="00656C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C708" w14:textId="77777777" w:rsidR="008C3B0A" w:rsidRPr="00656C7D" w:rsidRDefault="008C3B0A" w:rsidP="00A25997">
            <w:pPr>
              <w:pStyle w:val="rowtabella0"/>
              <w:jc w:val="center"/>
              <w:rPr>
                <w:color w:val="002060"/>
              </w:rPr>
            </w:pPr>
            <w:r w:rsidRPr="00656C7D">
              <w:rPr>
                <w:color w:val="002060"/>
              </w:rPr>
              <w:t>0</w:t>
            </w:r>
          </w:p>
        </w:tc>
      </w:tr>
      <w:tr w:rsidR="008C3B0A" w:rsidRPr="00656C7D" w14:paraId="3C69FFF1"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740D3" w14:textId="77777777" w:rsidR="008C3B0A" w:rsidRPr="00656C7D" w:rsidRDefault="008C3B0A" w:rsidP="00A25997">
            <w:pPr>
              <w:pStyle w:val="rowtabella0"/>
              <w:rPr>
                <w:color w:val="002060"/>
              </w:rPr>
            </w:pPr>
            <w:r w:rsidRPr="00656C7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B173" w14:textId="77777777" w:rsidR="008C3B0A" w:rsidRPr="00656C7D" w:rsidRDefault="008C3B0A" w:rsidP="00A25997">
            <w:pPr>
              <w:pStyle w:val="rowtabella0"/>
              <w:jc w:val="center"/>
              <w:rPr>
                <w:color w:val="002060"/>
              </w:rPr>
            </w:pPr>
            <w:r w:rsidRPr="00656C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5799"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8C14"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D313"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6AD4"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0249" w14:textId="77777777" w:rsidR="008C3B0A" w:rsidRPr="00656C7D" w:rsidRDefault="008C3B0A" w:rsidP="00A25997">
            <w:pPr>
              <w:pStyle w:val="rowtabella0"/>
              <w:jc w:val="center"/>
              <w:rPr>
                <w:color w:val="002060"/>
              </w:rPr>
            </w:pPr>
            <w:r w:rsidRPr="00656C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7FE" w14:textId="77777777" w:rsidR="008C3B0A" w:rsidRPr="00656C7D" w:rsidRDefault="008C3B0A" w:rsidP="00A25997">
            <w:pPr>
              <w:pStyle w:val="rowtabella0"/>
              <w:jc w:val="center"/>
              <w:rPr>
                <w:color w:val="002060"/>
              </w:rPr>
            </w:pPr>
            <w:r w:rsidRPr="00656C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446F" w14:textId="77777777" w:rsidR="008C3B0A" w:rsidRPr="00656C7D" w:rsidRDefault="008C3B0A" w:rsidP="00A25997">
            <w:pPr>
              <w:pStyle w:val="rowtabella0"/>
              <w:jc w:val="center"/>
              <w:rPr>
                <w:color w:val="002060"/>
              </w:rPr>
            </w:pPr>
            <w:r w:rsidRPr="00656C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2526" w14:textId="77777777" w:rsidR="008C3B0A" w:rsidRPr="00656C7D" w:rsidRDefault="008C3B0A" w:rsidP="00A25997">
            <w:pPr>
              <w:pStyle w:val="rowtabella0"/>
              <w:jc w:val="center"/>
              <w:rPr>
                <w:color w:val="002060"/>
              </w:rPr>
            </w:pPr>
            <w:r w:rsidRPr="00656C7D">
              <w:rPr>
                <w:color w:val="002060"/>
              </w:rPr>
              <w:t>0</w:t>
            </w:r>
          </w:p>
        </w:tc>
      </w:tr>
      <w:tr w:rsidR="008C3B0A" w:rsidRPr="00656C7D" w14:paraId="57914028"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C91EC" w14:textId="77777777" w:rsidR="008C3B0A" w:rsidRPr="00656C7D" w:rsidRDefault="008C3B0A" w:rsidP="00A25997">
            <w:pPr>
              <w:pStyle w:val="rowtabella0"/>
              <w:rPr>
                <w:color w:val="002060"/>
              </w:rPr>
            </w:pPr>
            <w:r w:rsidRPr="00656C7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EE9D"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DBBE"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F8A5"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85A5"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CB28"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8A8F" w14:textId="77777777" w:rsidR="008C3B0A" w:rsidRPr="00656C7D" w:rsidRDefault="008C3B0A" w:rsidP="00A25997">
            <w:pPr>
              <w:pStyle w:val="rowtabella0"/>
              <w:jc w:val="center"/>
              <w:rPr>
                <w:color w:val="002060"/>
              </w:rPr>
            </w:pPr>
            <w:r w:rsidRPr="00656C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5F4C" w14:textId="77777777" w:rsidR="008C3B0A" w:rsidRPr="00656C7D" w:rsidRDefault="008C3B0A" w:rsidP="00A25997">
            <w:pPr>
              <w:pStyle w:val="rowtabella0"/>
              <w:jc w:val="center"/>
              <w:rPr>
                <w:color w:val="002060"/>
              </w:rPr>
            </w:pPr>
            <w:r w:rsidRPr="00656C7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CE29" w14:textId="77777777" w:rsidR="008C3B0A" w:rsidRPr="00656C7D" w:rsidRDefault="008C3B0A" w:rsidP="00A25997">
            <w:pPr>
              <w:pStyle w:val="rowtabella0"/>
              <w:jc w:val="center"/>
              <w:rPr>
                <w:color w:val="002060"/>
              </w:rPr>
            </w:pPr>
            <w:r w:rsidRPr="00656C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D5C8" w14:textId="77777777" w:rsidR="008C3B0A" w:rsidRPr="00656C7D" w:rsidRDefault="008C3B0A" w:rsidP="00A25997">
            <w:pPr>
              <w:pStyle w:val="rowtabella0"/>
              <w:jc w:val="center"/>
              <w:rPr>
                <w:color w:val="002060"/>
              </w:rPr>
            </w:pPr>
            <w:r w:rsidRPr="00656C7D">
              <w:rPr>
                <w:color w:val="002060"/>
              </w:rPr>
              <w:t>0</w:t>
            </w:r>
          </w:p>
        </w:tc>
      </w:tr>
      <w:tr w:rsidR="008C3B0A" w:rsidRPr="00656C7D" w14:paraId="10D36EFD"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72AF3" w14:textId="77777777" w:rsidR="008C3B0A" w:rsidRPr="00656C7D" w:rsidRDefault="008C3B0A" w:rsidP="00A25997">
            <w:pPr>
              <w:pStyle w:val="rowtabella0"/>
              <w:rPr>
                <w:color w:val="002060"/>
              </w:rPr>
            </w:pPr>
            <w:r w:rsidRPr="00656C7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A61B"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6780"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5F90"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C46B"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240C"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CA63" w14:textId="77777777" w:rsidR="008C3B0A" w:rsidRPr="00656C7D" w:rsidRDefault="008C3B0A" w:rsidP="00A25997">
            <w:pPr>
              <w:pStyle w:val="rowtabella0"/>
              <w:jc w:val="center"/>
              <w:rPr>
                <w:color w:val="002060"/>
              </w:rPr>
            </w:pPr>
            <w:r w:rsidRPr="00656C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EC43" w14:textId="77777777" w:rsidR="008C3B0A" w:rsidRPr="00656C7D" w:rsidRDefault="008C3B0A" w:rsidP="00A25997">
            <w:pPr>
              <w:pStyle w:val="rowtabella0"/>
              <w:jc w:val="center"/>
              <w:rPr>
                <w:color w:val="002060"/>
              </w:rPr>
            </w:pPr>
            <w:r w:rsidRPr="00656C7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BE4C" w14:textId="77777777" w:rsidR="008C3B0A" w:rsidRPr="00656C7D" w:rsidRDefault="008C3B0A" w:rsidP="00A25997">
            <w:pPr>
              <w:pStyle w:val="rowtabella0"/>
              <w:jc w:val="center"/>
              <w:rPr>
                <w:color w:val="002060"/>
              </w:rPr>
            </w:pPr>
            <w:r w:rsidRPr="00656C7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6277" w14:textId="77777777" w:rsidR="008C3B0A" w:rsidRPr="00656C7D" w:rsidRDefault="008C3B0A" w:rsidP="00A25997">
            <w:pPr>
              <w:pStyle w:val="rowtabella0"/>
              <w:jc w:val="center"/>
              <w:rPr>
                <w:color w:val="002060"/>
              </w:rPr>
            </w:pPr>
            <w:r w:rsidRPr="00656C7D">
              <w:rPr>
                <w:color w:val="002060"/>
              </w:rPr>
              <w:t>0</w:t>
            </w:r>
          </w:p>
        </w:tc>
      </w:tr>
      <w:tr w:rsidR="008C3B0A" w:rsidRPr="00656C7D" w14:paraId="76F5AADB"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587C6" w14:textId="77777777" w:rsidR="008C3B0A" w:rsidRPr="00656C7D" w:rsidRDefault="008C3B0A" w:rsidP="00A25997">
            <w:pPr>
              <w:pStyle w:val="rowtabella0"/>
              <w:rPr>
                <w:color w:val="002060"/>
              </w:rPr>
            </w:pPr>
            <w:proofErr w:type="spellStart"/>
            <w:r w:rsidRPr="00656C7D">
              <w:rPr>
                <w:color w:val="002060"/>
              </w:rPr>
              <w:t>sq.B</w:t>
            </w:r>
            <w:proofErr w:type="spellEnd"/>
            <w:r w:rsidRPr="00656C7D">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82AE"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3F8D"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E51B"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1153"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9929"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850C"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FE52"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44EA"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9688" w14:textId="77777777" w:rsidR="008C3B0A" w:rsidRPr="00656C7D" w:rsidRDefault="008C3B0A" w:rsidP="00A25997">
            <w:pPr>
              <w:pStyle w:val="rowtabella0"/>
              <w:jc w:val="center"/>
              <w:rPr>
                <w:color w:val="002060"/>
              </w:rPr>
            </w:pPr>
            <w:r w:rsidRPr="00656C7D">
              <w:rPr>
                <w:color w:val="002060"/>
              </w:rPr>
              <w:t>0</w:t>
            </w:r>
          </w:p>
        </w:tc>
      </w:tr>
      <w:tr w:rsidR="008C3B0A" w:rsidRPr="00656C7D" w14:paraId="09C95C63" w14:textId="77777777" w:rsidTr="00A259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89064" w14:textId="77777777" w:rsidR="008C3B0A" w:rsidRPr="00656C7D" w:rsidRDefault="008C3B0A" w:rsidP="00A25997">
            <w:pPr>
              <w:pStyle w:val="rowtabella0"/>
              <w:rPr>
                <w:color w:val="002060"/>
              </w:rPr>
            </w:pPr>
            <w:proofErr w:type="spellStart"/>
            <w:r w:rsidRPr="00656C7D">
              <w:rPr>
                <w:color w:val="002060"/>
              </w:rPr>
              <w:t>sq.B</w:t>
            </w:r>
            <w:proofErr w:type="spellEnd"/>
            <w:r w:rsidRPr="00656C7D">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177B"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AAA4"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3111"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2AB3"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E07C"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A526"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942C"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2F14"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FCF7" w14:textId="77777777" w:rsidR="008C3B0A" w:rsidRPr="00656C7D" w:rsidRDefault="008C3B0A" w:rsidP="00A25997">
            <w:pPr>
              <w:pStyle w:val="rowtabella0"/>
              <w:jc w:val="center"/>
              <w:rPr>
                <w:color w:val="002060"/>
              </w:rPr>
            </w:pPr>
            <w:r w:rsidRPr="00656C7D">
              <w:rPr>
                <w:color w:val="002060"/>
              </w:rPr>
              <w:t>0</w:t>
            </w:r>
          </w:p>
        </w:tc>
      </w:tr>
    </w:tbl>
    <w:p w14:paraId="0CE9EE7A" w14:textId="77777777" w:rsidR="008C3B0A" w:rsidRPr="00656C7D" w:rsidRDefault="008C3B0A" w:rsidP="008C3B0A">
      <w:pPr>
        <w:pStyle w:val="breakline"/>
        <w:rPr>
          <w:rFonts w:eastAsiaTheme="minorEastAsia"/>
          <w:color w:val="002060"/>
        </w:rPr>
      </w:pPr>
    </w:p>
    <w:p w14:paraId="056E6DC1" w14:textId="77777777" w:rsidR="008C3B0A" w:rsidRPr="00656C7D" w:rsidRDefault="008C3B0A" w:rsidP="008C3B0A">
      <w:pPr>
        <w:pStyle w:val="breakline"/>
        <w:rPr>
          <w:color w:val="002060"/>
        </w:rPr>
      </w:pPr>
    </w:p>
    <w:p w14:paraId="787537C3" w14:textId="77777777" w:rsidR="008C3B0A" w:rsidRPr="00656C7D" w:rsidRDefault="008C3B0A" w:rsidP="008C3B0A">
      <w:pPr>
        <w:pStyle w:val="sottotitolocampionato10"/>
        <w:rPr>
          <w:color w:val="002060"/>
        </w:rPr>
      </w:pPr>
      <w:r w:rsidRPr="00656C7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3B0A" w:rsidRPr="00656C7D" w14:paraId="5FB39DEC" w14:textId="77777777" w:rsidTr="00A259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2BF3" w14:textId="77777777" w:rsidR="008C3B0A" w:rsidRPr="00656C7D" w:rsidRDefault="008C3B0A" w:rsidP="00A25997">
            <w:pPr>
              <w:pStyle w:val="headertabella0"/>
              <w:rPr>
                <w:color w:val="002060"/>
              </w:rPr>
            </w:pPr>
            <w:r w:rsidRPr="00656C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7E9B5" w14:textId="77777777" w:rsidR="008C3B0A" w:rsidRPr="00656C7D" w:rsidRDefault="008C3B0A" w:rsidP="00A25997">
            <w:pPr>
              <w:pStyle w:val="headertabella0"/>
              <w:rPr>
                <w:color w:val="002060"/>
              </w:rPr>
            </w:pPr>
            <w:r w:rsidRPr="00656C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BC30" w14:textId="77777777" w:rsidR="008C3B0A" w:rsidRPr="00656C7D" w:rsidRDefault="008C3B0A" w:rsidP="00A25997">
            <w:pPr>
              <w:pStyle w:val="headertabella0"/>
              <w:rPr>
                <w:color w:val="002060"/>
              </w:rPr>
            </w:pPr>
            <w:r w:rsidRPr="00656C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6BCE" w14:textId="77777777" w:rsidR="008C3B0A" w:rsidRPr="00656C7D" w:rsidRDefault="008C3B0A" w:rsidP="00A25997">
            <w:pPr>
              <w:pStyle w:val="headertabella0"/>
              <w:rPr>
                <w:color w:val="002060"/>
              </w:rPr>
            </w:pPr>
            <w:r w:rsidRPr="00656C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9AD08" w14:textId="77777777" w:rsidR="008C3B0A" w:rsidRPr="00656C7D" w:rsidRDefault="008C3B0A" w:rsidP="00A25997">
            <w:pPr>
              <w:pStyle w:val="headertabella0"/>
              <w:rPr>
                <w:color w:val="002060"/>
              </w:rPr>
            </w:pPr>
            <w:r w:rsidRPr="00656C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FD4AA" w14:textId="77777777" w:rsidR="008C3B0A" w:rsidRPr="00656C7D" w:rsidRDefault="008C3B0A" w:rsidP="00A25997">
            <w:pPr>
              <w:pStyle w:val="headertabella0"/>
              <w:rPr>
                <w:color w:val="002060"/>
              </w:rPr>
            </w:pPr>
            <w:r w:rsidRPr="00656C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E3F8B" w14:textId="77777777" w:rsidR="008C3B0A" w:rsidRPr="00656C7D" w:rsidRDefault="008C3B0A" w:rsidP="00A25997">
            <w:pPr>
              <w:pStyle w:val="headertabella0"/>
              <w:rPr>
                <w:color w:val="002060"/>
              </w:rPr>
            </w:pPr>
            <w:r w:rsidRPr="00656C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A3C4" w14:textId="77777777" w:rsidR="008C3B0A" w:rsidRPr="00656C7D" w:rsidRDefault="008C3B0A" w:rsidP="00A25997">
            <w:pPr>
              <w:pStyle w:val="headertabella0"/>
              <w:rPr>
                <w:color w:val="002060"/>
              </w:rPr>
            </w:pPr>
            <w:r w:rsidRPr="00656C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F822C" w14:textId="77777777" w:rsidR="008C3B0A" w:rsidRPr="00656C7D" w:rsidRDefault="008C3B0A" w:rsidP="00A25997">
            <w:pPr>
              <w:pStyle w:val="headertabella0"/>
              <w:rPr>
                <w:color w:val="002060"/>
              </w:rPr>
            </w:pPr>
            <w:r w:rsidRPr="00656C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1C871" w14:textId="77777777" w:rsidR="008C3B0A" w:rsidRPr="00656C7D" w:rsidRDefault="008C3B0A" w:rsidP="00A25997">
            <w:pPr>
              <w:pStyle w:val="headertabella0"/>
              <w:rPr>
                <w:color w:val="002060"/>
              </w:rPr>
            </w:pPr>
            <w:r w:rsidRPr="00656C7D">
              <w:rPr>
                <w:color w:val="002060"/>
              </w:rPr>
              <w:t>PE</w:t>
            </w:r>
          </w:p>
        </w:tc>
      </w:tr>
      <w:tr w:rsidR="008C3B0A" w:rsidRPr="00656C7D" w14:paraId="11D54681" w14:textId="77777777" w:rsidTr="00A259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BE3EC7" w14:textId="77777777" w:rsidR="008C3B0A" w:rsidRPr="00656C7D" w:rsidRDefault="008C3B0A" w:rsidP="00A25997">
            <w:pPr>
              <w:pStyle w:val="rowtabella0"/>
              <w:rPr>
                <w:color w:val="002060"/>
              </w:rPr>
            </w:pPr>
            <w:r w:rsidRPr="00656C7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1C2F" w14:textId="77777777" w:rsidR="008C3B0A" w:rsidRPr="00656C7D" w:rsidRDefault="008C3B0A" w:rsidP="00A25997">
            <w:pPr>
              <w:pStyle w:val="rowtabella0"/>
              <w:jc w:val="center"/>
              <w:rPr>
                <w:color w:val="002060"/>
              </w:rPr>
            </w:pPr>
            <w:r w:rsidRPr="00656C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D9EA" w14:textId="77777777" w:rsidR="008C3B0A" w:rsidRPr="00656C7D" w:rsidRDefault="008C3B0A" w:rsidP="00A25997">
            <w:pPr>
              <w:pStyle w:val="rowtabella0"/>
              <w:jc w:val="center"/>
              <w:rPr>
                <w:color w:val="002060"/>
              </w:rPr>
            </w:pPr>
            <w:r w:rsidRPr="00656C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D19A"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FADA"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6B6B"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A2C4" w14:textId="77777777" w:rsidR="008C3B0A" w:rsidRPr="00656C7D" w:rsidRDefault="008C3B0A" w:rsidP="00A25997">
            <w:pPr>
              <w:pStyle w:val="rowtabella0"/>
              <w:jc w:val="center"/>
              <w:rPr>
                <w:color w:val="002060"/>
              </w:rPr>
            </w:pPr>
            <w:r w:rsidRPr="00656C7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0A34"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2DED" w14:textId="77777777" w:rsidR="008C3B0A" w:rsidRPr="00656C7D" w:rsidRDefault="008C3B0A" w:rsidP="00A25997">
            <w:pPr>
              <w:pStyle w:val="rowtabella0"/>
              <w:jc w:val="center"/>
              <w:rPr>
                <w:color w:val="002060"/>
              </w:rPr>
            </w:pPr>
            <w:r w:rsidRPr="00656C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D06B" w14:textId="77777777" w:rsidR="008C3B0A" w:rsidRPr="00656C7D" w:rsidRDefault="008C3B0A" w:rsidP="00A25997">
            <w:pPr>
              <w:pStyle w:val="rowtabella0"/>
              <w:jc w:val="center"/>
              <w:rPr>
                <w:color w:val="002060"/>
              </w:rPr>
            </w:pPr>
            <w:r w:rsidRPr="00656C7D">
              <w:rPr>
                <w:color w:val="002060"/>
              </w:rPr>
              <w:t>0</w:t>
            </w:r>
          </w:p>
        </w:tc>
      </w:tr>
      <w:tr w:rsidR="008C3B0A" w:rsidRPr="00656C7D" w14:paraId="5429D691"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E8E18" w14:textId="77777777" w:rsidR="008C3B0A" w:rsidRPr="00656C7D" w:rsidRDefault="008C3B0A" w:rsidP="00A25997">
            <w:pPr>
              <w:pStyle w:val="rowtabella0"/>
              <w:rPr>
                <w:color w:val="002060"/>
              </w:rPr>
            </w:pPr>
            <w:r w:rsidRPr="00656C7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0748" w14:textId="77777777" w:rsidR="008C3B0A" w:rsidRPr="00656C7D" w:rsidRDefault="008C3B0A" w:rsidP="00A25997">
            <w:pPr>
              <w:pStyle w:val="rowtabella0"/>
              <w:jc w:val="center"/>
              <w:rPr>
                <w:color w:val="002060"/>
              </w:rPr>
            </w:pPr>
            <w:r w:rsidRPr="00656C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49D1" w14:textId="77777777" w:rsidR="008C3B0A" w:rsidRPr="00656C7D" w:rsidRDefault="008C3B0A" w:rsidP="00A25997">
            <w:pPr>
              <w:pStyle w:val="rowtabella0"/>
              <w:jc w:val="center"/>
              <w:rPr>
                <w:color w:val="002060"/>
              </w:rPr>
            </w:pPr>
            <w:r w:rsidRPr="00656C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D002"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CAF2"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872C"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73FC" w14:textId="77777777" w:rsidR="008C3B0A" w:rsidRPr="00656C7D" w:rsidRDefault="008C3B0A" w:rsidP="00A25997">
            <w:pPr>
              <w:pStyle w:val="rowtabella0"/>
              <w:jc w:val="center"/>
              <w:rPr>
                <w:color w:val="002060"/>
              </w:rPr>
            </w:pPr>
            <w:r w:rsidRPr="00656C7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4B96" w14:textId="77777777" w:rsidR="008C3B0A" w:rsidRPr="00656C7D" w:rsidRDefault="008C3B0A" w:rsidP="00A25997">
            <w:pPr>
              <w:pStyle w:val="rowtabella0"/>
              <w:jc w:val="center"/>
              <w:rPr>
                <w:color w:val="002060"/>
              </w:rPr>
            </w:pPr>
            <w:r w:rsidRPr="00656C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8671" w14:textId="77777777" w:rsidR="008C3B0A" w:rsidRPr="00656C7D" w:rsidRDefault="008C3B0A" w:rsidP="00A25997">
            <w:pPr>
              <w:pStyle w:val="rowtabella0"/>
              <w:jc w:val="center"/>
              <w:rPr>
                <w:color w:val="002060"/>
              </w:rPr>
            </w:pPr>
            <w:r w:rsidRPr="00656C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8BCB" w14:textId="77777777" w:rsidR="008C3B0A" w:rsidRPr="00656C7D" w:rsidRDefault="008C3B0A" w:rsidP="00A25997">
            <w:pPr>
              <w:pStyle w:val="rowtabella0"/>
              <w:jc w:val="center"/>
              <w:rPr>
                <w:color w:val="002060"/>
              </w:rPr>
            </w:pPr>
            <w:r w:rsidRPr="00656C7D">
              <w:rPr>
                <w:color w:val="002060"/>
              </w:rPr>
              <w:t>0</w:t>
            </w:r>
          </w:p>
        </w:tc>
      </w:tr>
      <w:tr w:rsidR="008C3B0A" w:rsidRPr="00656C7D" w14:paraId="2ADBFAFE"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96120" w14:textId="77777777" w:rsidR="008C3B0A" w:rsidRPr="00656C7D" w:rsidRDefault="008C3B0A" w:rsidP="00A25997">
            <w:pPr>
              <w:pStyle w:val="rowtabella0"/>
              <w:rPr>
                <w:color w:val="002060"/>
              </w:rPr>
            </w:pPr>
            <w:r w:rsidRPr="00656C7D">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EA68" w14:textId="77777777" w:rsidR="008C3B0A" w:rsidRPr="00656C7D" w:rsidRDefault="008C3B0A" w:rsidP="00A25997">
            <w:pPr>
              <w:pStyle w:val="rowtabella0"/>
              <w:jc w:val="center"/>
              <w:rPr>
                <w:color w:val="002060"/>
              </w:rPr>
            </w:pPr>
            <w:r w:rsidRPr="00656C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7332"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0FB8"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D56C"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3FF6"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B541" w14:textId="77777777" w:rsidR="008C3B0A" w:rsidRPr="00656C7D" w:rsidRDefault="008C3B0A" w:rsidP="00A25997">
            <w:pPr>
              <w:pStyle w:val="rowtabella0"/>
              <w:jc w:val="center"/>
              <w:rPr>
                <w:color w:val="002060"/>
              </w:rPr>
            </w:pPr>
            <w:r w:rsidRPr="00656C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663C" w14:textId="77777777" w:rsidR="008C3B0A" w:rsidRPr="00656C7D" w:rsidRDefault="008C3B0A" w:rsidP="00A25997">
            <w:pPr>
              <w:pStyle w:val="rowtabella0"/>
              <w:jc w:val="center"/>
              <w:rPr>
                <w:color w:val="002060"/>
              </w:rPr>
            </w:pPr>
            <w:r w:rsidRPr="00656C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1403"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BFFC" w14:textId="77777777" w:rsidR="008C3B0A" w:rsidRPr="00656C7D" w:rsidRDefault="008C3B0A" w:rsidP="00A25997">
            <w:pPr>
              <w:pStyle w:val="rowtabella0"/>
              <w:jc w:val="center"/>
              <w:rPr>
                <w:color w:val="002060"/>
              </w:rPr>
            </w:pPr>
            <w:r w:rsidRPr="00656C7D">
              <w:rPr>
                <w:color w:val="002060"/>
              </w:rPr>
              <w:t>0</w:t>
            </w:r>
          </w:p>
        </w:tc>
      </w:tr>
      <w:tr w:rsidR="008C3B0A" w:rsidRPr="00656C7D" w14:paraId="5DCD2BE4"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8B0F2" w14:textId="77777777" w:rsidR="008C3B0A" w:rsidRPr="00656C7D" w:rsidRDefault="008C3B0A" w:rsidP="00A25997">
            <w:pPr>
              <w:pStyle w:val="rowtabella0"/>
              <w:rPr>
                <w:color w:val="002060"/>
              </w:rPr>
            </w:pPr>
            <w:r w:rsidRPr="00656C7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297B"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06F0"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E1F4"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3365"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76CC"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2011" w14:textId="77777777" w:rsidR="008C3B0A" w:rsidRPr="00656C7D" w:rsidRDefault="008C3B0A" w:rsidP="00A25997">
            <w:pPr>
              <w:pStyle w:val="rowtabella0"/>
              <w:jc w:val="center"/>
              <w:rPr>
                <w:color w:val="002060"/>
              </w:rPr>
            </w:pPr>
            <w:r w:rsidRPr="00656C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E93E" w14:textId="77777777" w:rsidR="008C3B0A" w:rsidRPr="00656C7D" w:rsidRDefault="008C3B0A" w:rsidP="00A25997">
            <w:pPr>
              <w:pStyle w:val="rowtabella0"/>
              <w:jc w:val="center"/>
              <w:rPr>
                <w:color w:val="002060"/>
              </w:rPr>
            </w:pPr>
            <w:r w:rsidRPr="00656C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CAC8"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6400" w14:textId="77777777" w:rsidR="008C3B0A" w:rsidRPr="00656C7D" w:rsidRDefault="008C3B0A" w:rsidP="00A25997">
            <w:pPr>
              <w:pStyle w:val="rowtabella0"/>
              <w:jc w:val="center"/>
              <w:rPr>
                <w:color w:val="002060"/>
              </w:rPr>
            </w:pPr>
            <w:r w:rsidRPr="00656C7D">
              <w:rPr>
                <w:color w:val="002060"/>
              </w:rPr>
              <w:t>0</w:t>
            </w:r>
          </w:p>
        </w:tc>
      </w:tr>
      <w:tr w:rsidR="008C3B0A" w:rsidRPr="00656C7D" w14:paraId="0BBDF655"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9A624" w14:textId="77777777" w:rsidR="008C3B0A" w:rsidRPr="00656C7D" w:rsidRDefault="008C3B0A" w:rsidP="00A25997">
            <w:pPr>
              <w:pStyle w:val="rowtabella0"/>
              <w:rPr>
                <w:color w:val="002060"/>
              </w:rPr>
            </w:pPr>
            <w:r w:rsidRPr="00656C7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8487"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F386"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5CA1"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7D8E"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8E19"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22F0" w14:textId="77777777" w:rsidR="008C3B0A" w:rsidRPr="00656C7D" w:rsidRDefault="008C3B0A" w:rsidP="00A25997">
            <w:pPr>
              <w:pStyle w:val="rowtabella0"/>
              <w:jc w:val="center"/>
              <w:rPr>
                <w:color w:val="002060"/>
              </w:rPr>
            </w:pPr>
            <w:r w:rsidRPr="00656C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FA1A" w14:textId="77777777" w:rsidR="008C3B0A" w:rsidRPr="00656C7D" w:rsidRDefault="008C3B0A" w:rsidP="00A25997">
            <w:pPr>
              <w:pStyle w:val="rowtabella0"/>
              <w:jc w:val="center"/>
              <w:rPr>
                <w:color w:val="002060"/>
              </w:rPr>
            </w:pPr>
            <w:r w:rsidRPr="00656C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71AA"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65C4" w14:textId="77777777" w:rsidR="008C3B0A" w:rsidRPr="00656C7D" w:rsidRDefault="008C3B0A" w:rsidP="00A25997">
            <w:pPr>
              <w:pStyle w:val="rowtabella0"/>
              <w:jc w:val="center"/>
              <w:rPr>
                <w:color w:val="002060"/>
              </w:rPr>
            </w:pPr>
            <w:r w:rsidRPr="00656C7D">
              <w:rPr>
                <w:color w:val="002060"/>
              </w:rPr>
              <w:t>0</w:t>
            </w:r>
          </w:p>
        </w:tc>
      </w:tr>
      <w:tr w:rsidR="008C3B0A" w:rsidRPr="00656C7D" w14:paraId="0F994EDE"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FE476" w14:textId="77777777" w:rsidR="008C3B0A" w:rsidRPr="00656C7D" w:rsidRDefault="008C3B0A" w:rsidP="00A25997">
            <w:pPr>
              <w:pStyle w:val="rowtabella0"/>
              <w:rPr>
                <w:color w:val="002060"/>
                <w:lang w:val="es-ES"/>
              </w:rPr>
            </w:pPr>
            <w:r w:rsidRPr="00656C7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4494" w14:textId="77777777" w:rsidR="008C3B0A" w:rsidRPr="00656C7D" w:rsidRDefault="008C3B0A" w:rsidP="00A25997">
            <w:pPr>
              <w:pStyle w:val="rowtabella0"/>
              <w:jc w:val="center"/>
              <w:rPr>
                <w:color w:val="002060"/>
              </w:rPr>
            </w:pPr>
            <w:r w:rsidRPr="00656C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C711"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C732"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91EB"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CC85"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F6BD" w14:textId="77777777" w:rsidR="008C3B0A" w:rsidRPr="00656C7D" w:rsidRDefault="008C3B0A" w:rsidP="00A25997">
            <w:pPr>
              <w:pStyle w:val="rowtabella0"/>
              <w:jc w:val="center"/>
              <w:rPr>
                <w:color w:val="002060"/>
              </w:rPr>
            </w:pPr>
            <w:r w:rsidRPr="00656C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8421" w14:textId="77777777" w:rsidR="008C3B0A" w:rsidRPr="00656C7D" w:rsidRDefault="008C3B0A" w:rsidP="00A25997">
            <w:pPr>
              <w:pStyle w:val="rowtabella0"/>
              <w:jc w:val="center"/>
              <w:rPr>
                <w:color w:val="002060"/>
              </w:rPr>
            </w:pPr>
            <w:r w:rsidRPr="00656C7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CD2B" w14:textId="77777777" w:rsidR="008C3B0A" w:rsidRPr="00656C7D" w:rsidRDefault="008C3B0A" w:rsidP="00A25997">
            <w:pPr>
              <w:pStyle w:val="rowtabella0"/>
              <w:jc w:val="center"/>
              <w:rPr>
                <w:color w:val="002060"/>
              </w:rPr>
            </w:pPr>
            <w:r w:rsidRPr="00656C7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A2AB" w14:textId="77777777" w:rsidR="008C3B0A" w:rsidRPr="00656C7D" w:rsidRDefault="008C3B0A" w:rsidP="00A25997">
            <w:pPr>
              <w:pStyle w:val="rowtabella0"/>
              <w:jc w:val="center"/>
              <w:rPr>
                <w:color w:val="002060"/>
              </w:rPr>
            </w:pPr>
            <w:r w:rsidRPr="00656C7D">
              <w:rPr>
                <w:color w:val="002060"/>
              </w:rPr>
              <w:t>0</w:t>
            </w:r>
          </w:p>
        </w:tc>
      </w:tr>
      <w:tr w:rsidR="008C3B0A" w:rsidRPr="00656C7D" w14:paraId="46D13E55"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35ED6" w14:textId="77777777" w:rsidR="008C3B0A" w:rsidRPr="00656C7D" w:rsidRDefault="008C3B0A" w:rsidP="00A25997">
            <w:pPr>
              <w:pStyle w:val="rowtabella0"/>
              <w:rPr>
                <w:color w:val="002060"/>
              </w:rPr>
            </w:pPr>
            <w:r w:rsidRPr="00656C7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F674" w14:textId="77777777" w:rsidR="008C3B0A" w:rsidRPr="00656C7D" w:rsidRDefault="008C3B0A" w:rsidP="00A25997">
            <w:pPr>
              <w:pStyle w:val="rowtabella0"/>
              <w:jc w:val="center"/>
              <w:rPr>
                <w:color w:val="002060"/>
              </w:rPr>
            </w:pPr>
            <w:r w:rsidRPr="00656C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C19E" w14:textId="77777777" w:rsidR="008C3B0A" w:rsidRPr="00656C7D" w:rsidRDefault="008C3B0A" w:rsidP="00A25997">
            <w:pPr>
              <w:pStyle w:val="rowtabella0"/>
              <w:jc w:val="center"/>
              <w:rPr>
                <w:color w:val="002060"/>
              </w:rPr>
            </w:pPr>
            <w:r w:rsidRPr="00656C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9F71"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921C"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10C4"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0BD0" w14:textId="77777777" w:rsidR="008C3B0A" w:rsidRPr="00656C7D" w:rsidRDefault="008C3B0A" w:rsidP="00A25997">
            <w:pPr>
              <w:pStyle w:val="rowtabella0"/>
              <w:jc w:val="center"/>
              <w:rPr>
                <w:color w:val="002060"/>
              </w:rPr>
            </w:pPr>
            <w:r w:rsidRPr="00656C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17E3" w14:textId="77777777" w:rsidR="008C3B0A" w:rsidRPr="00656C7D" w:rsidRDefault="008C3B0A" w:rsidP="00A25997">
            <w:pPr>
              <w:pStyle w:val="rowtabella0"/>
              <w:jc w:val="center"/>
              <w:rPr>
                <w:color w:val="002060"/>
              </w:rPr>
            </w:pPr>
            <w:r w:rsidRPr="00656C7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1377" w14:textId="77777777" w:rsidR="008C3B0A" w:rsidRPr="00656C7D" w:rsidRDefault="008C3B0A" w:rsidP="00A25997">
            <w:pPr>
              <w:pStyle w:val="rowtabella0"/>
              <w:jc w:val="center"/>
              <w:rPr>
                <w:color w:val="002060"/>
              </w:rPr>
            </w:pPr>
            <w:r w:rsidRPr="00656C7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9852" w14:textId="77777777" w:rsidR="008C3B0A" w:rsidRPr="00656C7D" w:rsidRDefault="008C3B0A" w:rsidP="00A25997">
            <w:pPr>
              <w:pStyle w:val="rowtabella0"/>
              <w:jc w:val="center"/>
              <w:rPr>
                <w:color w:val="002060"/>
              </w:rPr>
            </w:pPr>
            <w:r w:rsidRPr="00656C7D">
              <w:rPr>
                <w:color w:val="002060"/>
              </w:rPr>
              <w:t>0</w:t>
            </w:r>
          </w:p>
        </w:tc>
      </w:tr>
      <w:tr w:rsidR="008C3B0A" w:rsidRPr="00656C7D" w14:paraId="35590192"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113BA" w14:textId="77777777" w:rsidR="008C3B0A" w:rsidRPr="00656C7D" w:rsidRDefault="008C3B0A" w:rsidP="00A25997">
            <w:pPr>
              <w:pStyle w:val="rowtabella0"/>
              <w:rPr>
                <w:color w:val="002060"/>
              </w:rPr>
            </w:pPr>
            <w:proofErr w:type="spellStart"/>
            <w:r w:rsidRPr="00656C7D">
              <w:rPr>
                <w:color w:val="002060"/>
              </w:rPr>
              <w:t>sq.C</w:t>
            </w:r>
            <w:proofErr w:type="spellEnd"/>
            <w:r w:rsidRPr="00656C7D">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A00A"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4E76" w14:textId="77777777" w:rsidR="008C3B0A" w:rsidRPr="00656C7D" w:rsidRDefault="008C3B0A" w:rsidP="00A25997">
            <w:pPr>
              <w:pStyle w:val="rowtabella0"/>
              <w:jc w:val="center"/>
              <w:rPr>
                <w:color w:val="002060"/>
              </w:rPr>
            </w:pPr>
            <w:r w:rsidRPr="00656C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F2DC"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D4A3"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4E94"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43AE"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41BA"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5C67"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C178" w14:textId="77777777" w:rsidR="008C3B0A" w:rsidRPr="00656C7D" w:rsidRDefault="008C3B0A" w:rsidP="00A25997">
            <w:pPr>
              <w:pStyle w:val="rowtabella0"/>
              <w:jc w:val="center"/>
              <w:rPr>
                <w:color w:val="002060"/>
              </w:rPr>
            </w:pPr>
            <w:r w:rsidRPr="00656C7D">
              <w:rPr>
                <w:color w:val="002060"/>
              </w:rPr>
              <w:t>0</w:t>
            </w:r>
          </w:p>
        </w:tc>
      </w:tr>
      <w:tr w:rsidR="008C3B0A" w:rsidRPr="00656C7D" w14:paraId="6363EE7B"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E03E0" w14:textId="77777777" w:rsidR="008C3B0A" w:rsidRPr="00656C7D" w:rsidRDefault="008C3B0A" w:rsidP="00A25997">
            <w:pPr>
              <w:pStyle w:val="rowtabella0"/>
              <w:rPr>
                <w:color w:val="002060"/>
              </w:rPr>
            </w:pPr>
            <w:proofErr w:type="spellStart"/>
            <w:r w:rsidRPr="00656C7D">
              <w:rPr>
                <w:color w:val="002060"/>
              </w:rPr>
              <w:t>sq.B</w:t>
            </w:r>
            <w:proofErr w:type="spellEnd"/>
            <w:r w:rsidRPr="00656C7D">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66F0"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F8B9"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D502"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74AF"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37F1"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CE46"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3657"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5217"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15D2" w14:textId="77777777" w:rsidR="008C3B0A" w:rsidRPr="00656C7D" w:rsidRDefault="008C3B0A" w:rsidP="00A25997">
            <w:pPr>
              <w:pStyle w:val="rowtabella0"/>
              <w:jc w:val="center"/>
              <w:rPr>
                <w:color w:val="002060"/>
              </w:rPr>
            </w:pPr>
            <w:r w:rsidRPr="00656C7D">
              <w:rPr>
                <w:color w:val="002060"/>
              </w:rPr>
              <w:t>0</w:t>
            </w:r>
          </w:p>
        </w:tc>
      </w:tr>
      <w:tr w:rsidR="008C3B0A" w:rsidRPr="00656C7D" w14:paraId="61B2C1E3" w14:textId="77777777" w:rsidTr="00A259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C0D2AF" w14:textId="77777777" w:rsidR="008C3B0A" w:rsidRPr="00656C7D" w:rsidRDefault="008C3B0A" w:rsidP="00A25997">
            <w:pPr>
              <w:pStyle w:val="rowtabella0"/>
              <w:rPr>
                <w:color w:val="002060"/>
              </w:rPr>
            </w:pPr>
            <w:proofErr w:type="spellStart"/>
            <w:r w:rsidRPr="00656C7D">
              <w:rPr>
                <w:color w:val="002060"/>
              </w:rPr>
              <w:t>sq.C</w:t>
            </w:r>
            <w:proofErr w:type="spellEnd"/>
            <w:r w:rsidRPr="00656C7D">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298F"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56AD"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EAE9"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D219"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EC36"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B960"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3E9D"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E35B"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D720" w14:textId="77777777" w:rsidR="008C3B0A" w:rsidRPr="00656C7D" w:rsidRDefault="008C3B0A" w:rsidP="00A25997">
            <w:pPr>
              <w:pStyle w:val="rowtabella0"/>
              <w:jc w:val="center"/>
              <w:rPr>
                <w:color w:val="002060"/>
              </w:rPr>
            </w:pPr>
            <w:r w:rsidRPr="00656C7D">
              <w:rPr>
                <w:color w:val="002060"/>
              </w:rPr>
              <w:t>0</w:t>
            </w:r>
          </w:p>
        </w:tc>
      </w:tr>
    </w:tbl>
    <w:p w14:paraId="21C50473" w14:textId="77777777" w:rsidR="008C3B0A" w:rsidRPr="00656C7D" w:rsidRDefault="008C3B0A" w:rsidP="008C3B0A">
      <w:pPr>
        <w:pStyle w:val="breakline"/>
        <w:rPr>
          <w:rFonts w:eastAsiaTheme="minorEastAsia"/>
          <w:color w:val="002060"/>
        </w:rPr>
      </w:pPr>
    </w:p>
    <w:p w14:paraId="1E48613B" w14:textId="77777777" w:rsidR="008C3B0A" w:rsidRPr="00656C7D" w:rsidRDefault="008C3B0A" w:rsidP="008C3B0A">
      <w:pPr>
        <w:pStyle w:val="breakline"/>
        <w:rPr>
          <w:color w:val="002060"/>
        </w:rPr>
      </w:pPr>
    </w:p>
    <w:p w14:paraId="59C6E9C7" w14:textId="77777777" w:rsidR="008C3B0A" w:rsidRPr="00656C7D" w:rsidRDefault="008C3B0A" w:rsidP="008C3B0A">
      <w:pPr>
        <w:pStyle w:val="sottotitolocampionato10"/>
        <w:rPr>
          <w:color w:val="002060"/>
        </w:rPr>
      </w:pPr>
      <w:r w:rsidRPr="00656C7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3B0A" w:rsidRPr="00656C7D" w14:paraId="1AC4066F" w14:textId="77777777" w:rsidTr="00A259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4CDD" w14:textId="77777777" w:rsidR="008C3B0A" w:rsidRPr="00656C7D" w:rsidRDefault="008C3B0A" w:rsidP="00A25997">
            <w:pPr>
              <w:pStyle w:val="headertabella0"/>
              <w:rPr>
                <w:color w:val="002060"/>
              </w:rPr>
            </w:pPr>
            <w:r w:rsidRPr="00656C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87E64" w14:textId="77777777" w:rsidR="008C3B0A" w:rsidRPr="00656C7D" w:rsidRDefault="008C3B0A" w:rsidP="00A25997">
            <w:pPr>
              <w:pStyle w:val="headertabella0"/>
              <w:rPr>
                <w:color w:val="002060"/>
              </w:rPr>
            </w:pPr>
            <w:r w:rsidRPr="00656C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C6CD" w14:textId="77777777" w:rsidR="008C3B0A" w:rsidRPr="00656C7D" w:rsidRDefault="008C3B0A" w:rsidP="00A25997">
            <w:pPr>
              <w:pStyle w:val="headertabella0"/>
              <w:rPr>
                <w:color w:val="002060"/>
              </w:rPr>
            </w:pPr>
            <w:r w:rsidRPr="00656C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885B4" w14:textId="77777777" w:rsidR="008C3B0A" w:rsidRPr="00656C7D" w:rsidRDefault="008C3B0A" w:rsidP="00A25997">
            <w:pPr>
              <w:pStyle w:val="headertabella0"/>
              <w:rPr>
                <w:color w:val="002060"/>
              </w:rPr>
            </w:pPr>
            <w:r w:rsidRPr="00656C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456C" w14:textId="77777777" w:rsidR="008C3B0A" w:rsidRPr="00656C7D" w:rsidRDefault="008C3B0A" w:rsidP="00A25997">
            <w:pPr>
              <w:pStyle w:val="headertabella0"/>
              <w:rPr>
                <w:color w:val="002060"/>
              </w:rPr>
            </w:pPr>
            <w:r w:rsidRPr="00656C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A23D0" w14:textId="77777777" w:rsidR="008C3B0A" w:rsidRPr="00656C7D" w:rsidRDefault="008C3B0A" w:rsidP="00A25997">
            <w:pPr>
              <w:pStyle w:val="headertabella0"/>
              <w:rPr>
                <w:color w:val="002060"/>
              </w:rPr>
            </w:pPr>
            <w:r w:rsidRPr="00656C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CCBC3" w14:textId="77777777" w:rsidR="008C3B0A" w:rsidRPr="00656C7D" w:rsidRDefault="008C3B0A" w:rsidP="00A25997">
            <w:pPr>
              <w:pStyle w:val="headertabella0"/>
              <w:rPr>
                <w:color w:val="002060"/>
              </w:rPr>
            </w:pPr>
            <w:r w:rsidRPr="00656C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1D294" w14:textId="77777777" w:rsidR="008C3B0A" w:rsidRPr="00656C7D" w:rsidRDefault="008C3B0A" w:rsidP="00A25997">
            <w:pPr>
              <w:pStyle w:val="headertabella0"/>
              <w:rPr>
                <w:color w:val="002060"/>
              </w:rPr>
            </w:pPr>
            <w:r w:rsidRPr="00656C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85055" w14:textId="77777777" w:rsidR="008C3B0A" w:rsidRPr="00656C7D" w:rsidRDefault="008C3B0A" w:rsidP="00A25997">
            <w:pPr>
              <w:pStyle w:val="headertabella0"/>
              <w:rPr>
                <w:color w:val="002060"/>
              </w:rPr>
            </w:pPr>
            <w:r w:rsidRPr="00656C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E9B2E" w14:textId="77777777" w:rsidR="008C3B0A" w:rsidRPr="00656C7D" w:rsidRDefault="008C3B0A" w:rsidP="00A25997">
            <w:pPr>
              <w:pStyle w:val="headertabella0"/>
              <w:rPr>
                <w:color w:val="002060"/>
              </w:rPr>
            </w:pPr>
            <w:r w:rsidRPr="00656C7D">
              <w:rPr>
                <w:color w:val="002060"/>
              </w:rPr>
              <w:t>PE</w:t>
            </w:r>
          </w:p>
        </w:tc>
      </w:tr>
      <w:tr w:rsidR="008C3B0A" w:rsidRPr="00656C7D" w14:paraId="7E872E20" w14:textId="77777777" w:rsidTr="00A259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37982E" w14:textId="77777777" w:rsidR="008C3B0A" w:rsidRPr="00656C7D" w:rsidRDefault="008C3B0A" w:rsidP="00A25997">
            <w:pPr>
              <w:pStyle w:val="rowtabella0"/>
              <w:rPr>
                <w:color w:val="002060"/>
              </w:rPr>
            </w:pPr>
            <w:r w:rsidRPr="00656C7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FDF9" w14:textId="77777777" w:rsidR="008C3B0A" w:rsidRPr="00656C7D" w:rsidRDefault="008C3B0A" w:rsidP="00A25997">
            <w:pPr>
              <w:pStyle w:val="rowtabella0"/>
              <w:jc w:val="center"/>
              <w:rPr>
                <w:color w:val="002060"/>
              </w:rPr>
            </w:pPr>
            <w:r w:rsidRPr="00656C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E43E"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ED80" w14:textId="77777777" w:rsidR="008C3B0A" w:rsidRPr="00656C7D" w:rsidRDefault="008C3B0A" w:rsidP="00A25997">
            <w:pPr>
              <w:pStyle w:val="rowtabella0"/>
              <w:jc w:val="center"/>
              <w:rPr>
                <w:color w:val="002060"/>
              </w:rPr>
            </w:pPr>
            <w:r w:rsidRPr="00656C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0C36"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3CBF"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5005" w14:textId="77777777" w:rsidR="008C3B0A" w:rsidRPr="00656C7D" w:rsidRDefault="008C3B0A" w:rsidP="00A25997">
            <w:pPr>
              <w:pStyle w:val="rowtabella0"/>
              <w:jc w:val="center"/>
              <w:rPr>
                <w:color w:val="002060"/>
              </w:rPr>
            </w:pPr>
            <w:r w:rsidRPr="00656C7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811E" w14:textId="77777777" w:rsidR="008C3B0A" w:rsidRPr="00656C7D" w:rsidRDefault="008C3B0A" w:rsidP="00A25997">
            <w:pPr>
              <w:pStyle w:val="rowtabella0"/>
              <w:jc w:val="center"/>
              <w:rPr>
                <w:color w:val="002060"/>
              </w:rPr>
            </w:pPr>
            <w:r w:rsidRPr="00656C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49AA" w14:textId="77777777" w:rsidR="008C3B0A" w:rsidRPr="00656C7D" w:rsidRDefault="008C3B0A" w:rsidP="00A25997">
            <w:pPr>
              <w:pStyle w:val="rowtabella0"/>
              <w:jc w:val="center"/>
              <w:rPr>
                <w:color w:val="002060"/>
              </w:rPr>
            </w:pPr>
            <w:r w:rsidRPr="00656C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0301" w14:textId="77777777" w:rsidR="008C3B0A" w:rsidRPr="00656C7D" w:rsidRDefault="008C3B0A" w:rsidP="00A25997">
            <w:pPr>
              <w:pStyle w:val="rowtabella0"/>
              <w:jc w:val="center"/>
              <w:rPr>
                <w:color w:val="002060"/>
              </w:rPr>
            </w:pPr>
            <w:r w:rsidRPr="00656C7D">
              <w:rPr>
                <w:color w:val="002060"/>
              </w:rPr>
              <w:t>0</w:t>
            </w:r>
          </w:p>
        </w:tc>
      </w:tr>
      <w:tr w:rsidR="008C3B0A" w:rsidRPr="00656C7D" w14:paraId="39467CF4"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18FFE" w14:textId="77777777" w:rsidR="008C3B0A" w:rsidRPr="00656C7D" w:rsidRDefault="008C3B0A" w:rsidP="00A25997">
            <w:pPr>
              <w:pStyle w:val="rowtabella0"/>
              <w:rPr>
                <w:color w:val="002060"/>
              </w:rPr>
            </w:pPr>
            <w:r w:rsidRPr="00656C7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BB40" w14:textId="77777777" w:rsidR="008C3B0A" w:rsidRPr="00656C7D" w:rsidRDefault="008C3B0A" w:rsidP="00A25997">
            <w:pPr>
              <w:pStyle w:val="rowtabella0"/>
              <w:jc w:val="center"/>
              <w:rPr>
                <w:color w:val="002060"/>
              </w:rPr>
            </w:pPr>
            <w:r w:rsidRPr="00656C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2DA9"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9B11" w14:textId="77777777" w:rsidR="008C3B0A" w:rsidRPr="00656C7D" w:rsidRDefault="008C3B0A" w:rsidP="00A25997">
            <w:pPr>
              <w:pStyle w:val="rowtabella0"/>
              <w:jc w:val="center"/>
              <w:rPr>
                <w:color w:val="002060"/>
              </w:rPr>
            </w:pPr>
            <w:r w:rsidRPr="00656C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9984"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3B96"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D325" w14:textId="77777777" w:rsidR="008C3B0A" w:rsidRPr="00656C7D" w:rsidRDefault="008C3B0A" w:rsidP="00A25997">
            <w:pPr>
              <w:pStyle w:val="rowtabella0"/>
              <w:jc w:val="center"/>
              <w:rPr>
                <w:color w:val="002060"/>
              </w:rPr>
            </w:pPr>
            <w:r w:rsidRPr="00656C7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EA43" w14:textId="77777777" w:rsidR="008C3B0A" w:rsidRPr="00656C7D" w:rsidRDefault="008C3B0A" w:rsidP="00A25997">
            <w:pPr>
              <w:pStyle w:val="rowtabella0"/>
              <w:jc w:val="center"/>
              <w:rPr>
                <w:color w:val="002060"/>
              </w:rPr>
            </w:pPr>
            <w:r w:rsidRPr="00656C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F28C" w14:textId="77777777" w:rsidR="008C3B0A" w:rsidRPr="00656C7D" w:rsidRDefault="008C3B0A" w:rsidP="00A25997">
            <w:pPr>
              <w:pStyle w:val="rowtabella0"/>
              <w:jc w:val="center"/>
              <w:rPr>
                <w:color w:val="002060"/>
              </w:rPr>
            </w:pPr>
            <w:r w:rsidRPr="00656C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8F0B" w14:textId="77777777" w:rsidR="008C3B0A" w:rsidRPr="00656C7D" w:rsidRDefault="008C3B0A" w:rsidP="00A25997">
            <w:pPr>
              <w:pStyle w:val="rowtabella0"/>
              <w:jc w:val="center"/>
              <w:rPr>
                <w:color w:val="002060"/>
              </w:rPr>
            </w:pPr>
            <w:r w:rsidRPr="00656C7D">
              <w:rPr>
                <w:color w:val="002060"/>
              </w:rPr>
              <w:t>0</w:t>
            </w:r>
          </w:p>
        </w:tc>
      </w:tr>
      <w:tr w:rsidR="008C3B0A" w:rsidRPr="00656C7D" w14:paraId="38D1ED67"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472F5" w14:textId="77777777" w:rsidR="008C3B0A" w:rsidRPr="00656C7D" w:rsidRDefault="008C3B0A" w:rsidP="00A25997">
            <w:pPr>
              <w:pStyle w:val="rowtabella0"/>
              <w:rPr>
                <w:color w:val="002060"/>
              </w:rPr>
            </w:pPr>
            <w:r w:rsidRPr="00656C7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046F" w14:textId="77777777" w:rsidR="008C3B0A" w:rsidRPr="00656C7D" w:rsidRDefault="008C3B0A" w:rsidP="00A25997">
            <w:pPr>
              <w:pStyle w:val="rowtabella0"/>
              <w:jc w:val="center"/>
              <w:rPr>
                <w:color w:val="002060"/>
              </w:rPr>
            </w:pPr>
            <w:r w:rsidRPr="00656C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F197"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EA7A"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FBC6"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B045"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4300" w14:textId="77777777" w:rsidR="008C3B0A" w:rsidRPr="00656C7D" w:rsidRDefault="008C3B0A" w:rsidP="00A25997">
            <w:pPr>
              <w:pStyle w:val="rowtabella0"/>
              <w:jc w:val="center"/>
              <w:rPr>
                <w:color w:val="002060"/>
              </w:rPr>
            </w:pPr>
            <w:r w:rsidRPr="00656C7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1B43" w14:textId="77777777" w:rsidR="008C3B0A" w:rsidRPr="00656C7D" w:rsidRDefault="008C3B0A" w:rsidP="00A25997">
            <w:pPr>
              <w:pStyle w:val="rowtabella0"/>
              <w:jc w:val="center"/>
              <w:rPr>
                <w:color w:val="002060"/>
              </w:rPr>
            </w:pPr>
            <w:r w:rsidRPr="00656C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9F06" w14:textId="77777777" w:rsidR="008C3B0A" w:rsidRPr="00656C7D" w:rsidRDefault="008C3B0A" w:rsidP="00A25997">
            <w:pPr>
              <w:pStyle w:val="rowtabella0"/>
              <w:jc w:val="center"/>
              <w:rPr>
                <w:color w:val="002060"/>
              </w:rPr>
            </w:pPr>
            <w:r w:rsidRPr="00656C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802B" w14:textId="77777777" w:rsidR="008C3B0A" w:rsidRPr="00656C7D" w:rsidRDefault="008C3B0A" w:rsidP="00A25997">
            <w:pPr>
              <w:pStyle w:val="rowtabella0"/>
              <w:jc w:val="center"/>
              <w:rPr>
                <w:color w:val="002060"/>
              </w:rPr>
            </w:pPr>
            <w:r w:rsidRPr="00656C7D">
              <w:rPr>
                <w:color w:val="002060"/>
              </w:rPr>
              <w:t>0</w:t>
            </w:r>
          </w:p>
        </w:tc>
      </w:tr>
      <w:tr w:rsidR="008C3B0A" w:rsidRPr="00656C7D" w14:paraId="7B4DC220"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D64F4" w14:textId="77777777" w:rsidR="008C3B0A" w:rsidRPr="00656C7D" w:rsidRDefault="008C3B0A" w:rsidP="00A25997">
            <w:pPr>
              <w:pStyle w:val="rowtabella0"/>
              <w:rPr>
                <w:color w:val="002060"/>
              </w:rPr>
            </w:pPr>
            <w:r w:rsidRPr="00656C7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CAFF" w14:textId="77777777" w:rsidR="008C3B0A" w:rsidRPr="00656C7D" w:rsidRDefault="008C3B0A" w:rsidP="00A25997">
            <w:pPr>
              <w:pStyle w:val="rowtabella0"/>
              <w:jc w:val="center"/>
              <w:rPr>
                <w:color w:val="002060"/>
              </w:rPr>
            </w:pPr>
            <w:r w:rsidRPr="00656C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50C1"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FE30"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5DDD"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CCBD" w14:textId="77777777" w:rsidR="008C3B0A" w:rsidRPr="00656C7D" w:rsidRDefault="008C3B0A" w:rsidP="00A25997">
            <w:pPr>
              <w:pStyle w:val="rowtabella0"/>
              <w:jc w:val="center"/>
              <w:rPr>
                <w:color w:val="002060"/>
              </w:rPr>
            </w:pPr>
            <w:r w:rsidRPr="00656C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4641" w14:textId="77777777" w:rsidR="008C3B0A" w:rsidRPr="00656C7D" w:rsidRDefault="008C3B0A" w:rsidP="00A25997">
            <w:pPr>
              <w:pStyle w:val="rowtabella0"/>
              <w:jc w:val="center"/>
              <w:rPr>
                <w:color w:val="002060"/>
              </w:rPr>
            </w:pPr>
            <w:r w:rsidRPr="00656C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EC0D" w14:textId="77777777" w:rsidR="008C3B0A" w:rsidRPr="00656C7D" w:rsidRDefault="008C3B0A" w:rsidP="00A25997">
            <w:pPr>
              <w:pStyle w:val="rowtabella0"/>
              <w:jc w:val="center"/>
              <w:rPr>
                <w:color w:val="002060"/>
              </w:rPr>
            </w:pPr>
            <w:r w:rsidRPr="00656C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90A8" w14:textId="77777777" w:rsidR="008C3B0A" w:rsidRPr="00656C7D" w:rsidRDefault="008C3B0A" w:rsidP="00A25997">
            <w:pPr>
              <w:pStyle w:val="rowtabella0"/>
              <w:jc w:val="center"/>
              <w:rPr>
                <w:color w:val="002060"/>
              </w:rPr>
            </w:pPr>
            <w:r w:rsidRPr="00656C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4004" w14:textId="77777777" w:rsidR="008C3B0A" w:rsidRPr="00656C7D" w:rsidRDefault="008C3B0A" w:rsidP="00A25997">
            <w:pPr>
              <w:pStyle w:val="rowtabella0"/>
              <w:jc w:val="center"/>
              <w:rPr>
                <w:color w:val="002060"/>
              </w:rPr>
            </w:pPr>
            <w:r w:rsidRPr="00656C7D">
              <w:rPr>
                <w:color w:val="002060"/>
              </w:rPr>
              <w:t>0</w:t>
            </w:r>
          </w:p>
        </w:tc>
      </w:tr>
      <w:tr w:rsidR="008C3B0A" w:rsidRPr="00656C7D" w14:paraId="35FD3903"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D3C4F" w14:textId="77777777" w:rsidR="008C3B0A" w:rsidRPr="00656C7D" w:rsidRDefault="008C3B0A" w:rsidP="00A25997">
            <w:pPr>
              <w:pStyle w:val="rowtabella0"/>
              <w:rPr>
                <w:color w:val="002060"/>
              </w:rPr>
            </w:pPr>
            <w:r w:rsidRPr="00656C7D">
              <w:rPr>
                <w:color w:val="002060"/>
              </w:rPr>
              <w:lastRenderedPageBreak/>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981E" w14:textId="77777777" w:rsidR="008C3B0A" w:rsidRPr="00656C7D" w:rsidRDefault="008C3B0A" w:rsidP="00A25997">
            <w:pPr>
              <w:pStyle w:val="rowtabella0"/>
              <w:jc w:val="center"/>
              <w:rPr>
                <w:color w:val="002060"/>
              </w:rPr>
            </w:pPr>
            <w:r w:rsidRPr="00656C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5C4A"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4EDC" w14:textId="77777777" w:rsidR="008C3B0A" w:rsidRPr="00656C7D" w:rsidRDefault="008C3B0A" w:rsidP="00A25997">
            <w:pPr>
              <w:pStyle w:val="rowtabella0"/>
              <w:jc w:val="center"/>
              <w:rPr>
                <w:color w:val="002060"/>
              </w:rPr>
            </w:pPr>
            <w:r w:rsidRPr="00656C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2ECD"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695A" w14:textId="77777777" w:rsidR="008C3B0A" w:rsidRPr="00656C7D" w:rsidRDefault="008C3B0A" w:rsidP="00A25997">
            <w:pPr>
              <w:pStyle w:val="rowtabella0"/>
              <w:jc w:val="center"/>
              <w:rPr>
                <w:color w:val="002060"/>
              </w:rPr>
            </w:pPr>
            <w:r w:rsidRPr="00656C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9DB4" w14:textId="77777777" w:rsidR="008C3B0A" w:rsidRPr="00656C7D" w:rsidRDefault="008C3B0A" w:rsidP="00A25997">
            <w:pPr>
              <w:pStyle w:val="rowtabella0"/>
              <w:jc w:val="center"/>
              <w:rPr>
                <w:color w:val="002060"/>
              </w:rPr>
            </w:pPr>
            <w:r w:rsidRPr="00656C7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CD8C" w14:textId="77777777" w:rsidR="008C3B0A" w:rsidRPr="00656C7D" w:rsidRDefault="008C3B0A" w:rsidP="00A25997">
            <w:pPr>
              <w:pStyle w:val="rowtabella0"/>
              <w:jc w:val="center"/>
              <w:rPr>
                <w:color w:val="002060"/>
              </w:rPr>
            </w:pPr>
            <w:r w:rsidRPr="00656C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2E75" w14:textId="77777777" w:rsidR="008C3B0A" w:rsidRPr="00656C7D" w:rsidRDefault="008C3B0A" w:rsidP="00A25997">
            <w:pPr>
              <w:pStyle w:val="rowtabella0"/>
              <w:jc w:val="center"/>
              <w:rPr>
                <w:color w:val="002060"/>
              </w:rPr>
            </w:pPr>
            <w:r w:rsidRPr="00656C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F3A1" w14:textId="77777777" w:rsidR="008C3B0A" w:rsidRPr="00656C7D" w:rsidRDefault="008C3B0A" w:rsidP="00A25997">
            <w:pPr>
              <w:pStyle w:val="rowtabella0"/>
              <w:jc w:val="center"/>
              <w:rPr>
                <w:color w:val="002060"/>
              </w:rPr>
            </w:pPr>
            <w:r w:rsidRPr="00656C7D">
              <w:rPr>
                <w:color w:val="002060"/>
              </w:rPr>
              <w:t>0</w:t>
            </w:r>
          </w:p>
        </w:tc>
      </w:tr>
      <w:tr w:rsidR="008C3B0A" w:rsidRPr="00656C7D" w14:paraId="2F4D4D65"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0F38B" w14:textId="77777777" w:rsidR="008C3B0A" w:rsidRPr="00656C7D" w:rsidRDefault="008C3B0A" w:rsidP="00A25997">
            <w:pPr>
              <w:pStyle w:val="rowtabella0"/>
              <w:rPr>
                <w:color w:val="002060"/>
              </w:rPr>
            </w:pPr>
            <w:r w:rsidRPr="00656C7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F1F7" w14:textId="77777777" w:rsidR="008C3B0A" w:rsidRPr="00656C7D" w:rsidRDefault="008C3B0A" w:rsidP="00A25997">
            <w:pPr>
              <w:pStyle w:val="rowtabella0"/>
              <w:jc w:val="center"/>
              <w:rPr>
                <w:color w:val="002060"/>
              </w:rPr>
            </w:pPr>
            <w:r w:rsidRPr="00656C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5BBD"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0E51" w14:textId="77777777" w:rsidR="008C3B0A" w:rsidRPr="00656C7D" w:rsidRDefault="008C3B0A" w:rsidP="00A25997">
            <w:pPr>
              <w:pStyle w:val="rowtabella0"/>
              <w:jc w:val="center"/>
              <w:rPr>
                <w:color w:val="002060"/>
              </w:rPr>
            </w:pPr>
            <w:r w:rsidRPr="00656C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1D28"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5861" w14:textId="77777777" w:rsidR="008C3B0A" w:rsidRPr="00656C7D" w:rsidRDefault="008C3B0A" w:rsidP="00A25997">
            <w:pPr>
              <w:pStyle w:val="rowtabella0"/>
              <w:jc w:val="center"/>
              <w:rPr>
                <w:color w:val="002060"/>
              </w:rPr>
            </w:pPr>
            <w:r w:rsidRPr="00656C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5AB5" w14:textId="77777777" w:rsidR="008C3B0A" w:rsidRPr="00656C7D" w:rsidRDefault="008C3B0A" w:rsidP="00A25997">
            <w:pPr>
              <w:pStyle w:val="rowtabella0"/>
              <w:jc w:val="center"/>
              <w:rPr>
                <w:color w:val="002060"/>
              </w:rPr>
            </w:pPr>
            <w:r w:rsidRPr="00656C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8095" w14:textId="77777777" w:rsidR="008C3B0A" w:rsidRPr="00656C7D" w:rsidRDefault="008C3B0A" w:rsidP="00A25997">
            <w:pPr>
              <w:pStyle w:val="rowtabella0"/>
              <w:jc w:val="center"/>
              <w:rPr>
                <w:color w:val="002060"/>
              </w:rPr>
            </w:pPr>
            <w:r w:rsidRPr="00656C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C21F" w14:textId="77777777" w:rsidR="008C3B0A" w:rsidRPr="00656C7D" w:rsidRDefault="008C3B0A" w:rsidP="00A25997">
            <w:pPr>
              <w:pStyle w:val="rowtabella0"/>
              <w:jc w:val="center"/>
              <w:rPr>
                <w:color w:val="002060"/>
              </w:rPr>
            </w:pPr>
            <w:r w:rsidRPr="00656C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1D71" w14:textId="77777777" w:rsidR="008C3B0A" w:rsidRPr="00656C7D" w:rsidRDefault="008C3B0A" w:rsidP="00A25997">
            <w:pPr>
              <w:pStyle w:val="rowtabella0"/>
              <w:jc w:val="center"/>
              <w:rPr>
                <w:color w:val="002060"/>
              </w:rPr>
            </w:pPr>
            <w:r w:rsidRPr="00656C7D">
              <w:rPr>
                <w:color w:val="002060"/>
              </w:rPr>
              <w:t>0</w:t>
            </w:r>
          </w:p>
        </w:tc>
      </w:tr>
      <w:tr w:rsidR="008C3B0A" w:rsidRPr="00656C7D" w14:paraId="307DB04F"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EF142" w14:textId="77777777" w:rsidR="008C3B0A" w:rsidRPr="00656C7D" w:rsidRDefault="008C3B0A" w:rsidP="00A25997">
            <w:pPr>
              <w:pStyle w:val="rowtabella0"/>
              <w:rPr>
                <w:color w:val="002060"/>
              </w:rPr>
            </w:pPr>
            <w:r w:rsidRPr="00656C7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5B73"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28E4"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6BB3" w14:textId="77777777" w:rsidR="008C3B0A" w:rsidRPr="00656C7D" w:rsidRDefault="008C3B0A" w:rsidP="00A25997">
            <w:pPr>
              <w:pStyle w:val="rowtabella0"/>
              <w:jc w:val="center"/>
              <w:rPr>
                <w:color w:val="002060"/>
              </w:rPr>
            </w:pPr>
            <w:r w:rsidRPr="00656C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86B3"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3E3D"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B9B8" w14:textId="77777777" w:rsidR="008C3B0A" w:rsidRPr="00656C7D" w:rsidRDefault="008C3B0A" w:rsidP="00A25997">
            <w:pPr>
              <w:pStyle w:val="rowtabella0"/>
              <w:jc w:val="center"/>
              <w:rPr>
                <w:color w:val="002060"/>
              </w:rPr>
            </w:pPr>
            <w:r w:rsidRPr="00656C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C8F2" w14:textId="77777777" w:rsidR="008C3B0A" w:rsidRPr="00656C7D" w:rsidRDefault="008C3B0A" w:rsidP="00A25997">
            <w:pPr>
              <w:pStyle w:val="rowtabella0"/>
              <w:jc w:val="center"/>
              <w:rPr>
                <w:color w:val="002060"/>
              </w:rPr>
            </w:pPr>
            <w:r w:rsidRPr="00656C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C48D" w14:textId="77777777" w:rsidR="008C3B0A" w:rsidRPr="00656C7D" w:rsidRDefault="008C3B0A" w:rsidP="00A25997">
            <w:pPr>
              <w:pStyle w:val="rowtabella0"/>
              <w:jc w:val="center"/>
              <w:rPr>
                <w:color w:val="002060"/>
              </w:rPr>
            </w:pPr>
            <w:r w:rsidRPr="00656C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50DB" w14:textId="77777777" w:rsidR="008C3B0A" w:rsidRPr="00656C7D" w:rsidRDefault="008C3B0A" w:rsidP="00A25997">
            <w:pPr>
              <w:pStyle w:val="rowtabella0"/>
              <w:jc w:val="center"/>
              <w:rPr>
                <w:color w:val="002060"/>
              </w:rPr>
            </w:pPr>
            <w:r w:rsidRPr="00656C7D">
              <w:rPr>
                <w:color w:val="002060"/>
              </w:rPr>
              <w:t>1</w:t>
            </w:r>
          </w:p>
        </w:tc>
      </w:tr>
      <w:tr w:rsidR="008C3B0A" w:rsidRPr="00656C7D" w14:paraId="2D1823F3"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19CDD" w14:textId="77777777" w:rsidR="008C3B0A" w:rsidRPr="00656C7D" w:rsidRDefault="008C3B0A" w:rsidP="00A25997">
            <w:pPr>
              <w:pStyle w:val="rowtabella0"/>
              <w:rPr>
                <w:color w:val="002060"/>
              </w:rPr>
            </w:pPr>
            <w:r w:rsidRPr="00656C7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C624"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3695"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D45D"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AC49"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1E5A"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0E28" w14:textId="77777777" w:rsidR="008C3B0A" w:rsidRPr="00656C7D" w:rsidRDefault="008C3B0A" w:rsidP="00A25997">
            <w:pPr>
              <w:pStyle w:val="rowtabella0"/>
              <w:jc w:val="center"/>
              <w:rPr>
                <w:color w:val="002060"/>
              </w:rPr>
            </w:pPr>
            <w:r w:rsidRPr="00656C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E0FE" w14:textId="77777777" w:rsidR="008C3B0A" w:rsidRPr="00656C7D" w:rsidRDefault="008C3B0A" w:rsidP="00A25997">
            <w:pPr>
              <w:pStyle w:val="rowtabella0"/>
              <w:jc w:val="center"/>
              <w:rPr>
                <w:color w:val="002060"/>
              </w:rPr>
            </w:pPr>
            <w:r w:rsidRPr="00656C7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6B4F" w14:textId="77777777" w:rsidR="008C3B0A" w:rsidRPr="00656C7D" w:rsidRDefault="008C3B0A" w:rsidP="00A25997">
            <w:pPr>
              <w:pStyle w:val="rowtabella0"/>
              <w:jc w:val="center"/>
              <w:rPr>
                <w:color w:val="002060"/>
              </w:rPr>
            </w:pPr>
            <w:r w:rsidRPr="00656C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7311" w14:textId="77777777" w:rsidR="008C3B0A" w:rsidRPr="00656C7D" w:rsidRDefault="008C3B0A" w:rsidP="00A25997">
            <w:pPr>
              <w:pStyle w:val="rowtabella0"/>
              <w:jc w:val="center"/>
              <w:rPr>
                <w:color w:val="002060"/>
              </w:rPr>
            </w:pPr>
            <w:r w:rsidRPr="00656C7D">
              <w:rPr>
                <w:color w:val="002060"/>
              </w:rPr>
              <w:t>0</w:t>
            </w:r>
          </w:p>
        </w:tc>
      </w:tr>
      <w:tr w:rsidR="008C3B0A" w:rsidRPr="00656C7D" w14:paraId="4C8EB18A" w14:textId="77777777" w:rsidTr="00A259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7F3C7" w14:textId="77777777" w:rsidR="008C3B0A" w:rsidRPr="00656C7D" w:rsidRDefault="008C3B0A" w:rsidP="00A25997">
            <w:pPr>
              <w:pStyle w:val="rowtabella0"/>
              <w:rPr>
                <w:color w:val="002060"/>
              </w:rPr>
            </w:pPr>
            <w:r w:rsidRPr="00656C7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CC3F" w14:textId="77777777" w:rsidR="008C3B0A" w:rsidRPr="00656C7D" w:rsidRDefault="008C3B0A" w:rsidP="00A25997">
            <w:pPr>
              <w:pStyle w:val="rowtabella0"/>
              <w:jc w:val="center"/>
              <w:rPr>
                <w:color w:val="002060"/>
              </w:rPr>
            </w:pPr>
            <w:r w:rsidRPr="00656C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5424"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DF52" w14:textId="77777777" w:rsidR="008C3B0A" w:rsidRPr="00656C7D" w:rsidRDefault="008C3B0A" w:rsidP="00A25997">
            <w:pPr>
              <w:pStyle w:val="rowtabella0"/>
              <w:jc w:val="center"/>
              <w:rPr>
                <w:color w:val="002060"/>
              </w:rPr>
            </w:pPr>
            <w:r w:rsidRPr="00656C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F207" w14:textId="77777777" w:rsidR="008C3B0A" w:rsidRPr="00656C7D" w:rsidRDefault="008C3B0A" w:rsidP="00A25997">
            <w:pPr>
              <w:pStyle w:val="rowtabella0"/>
              <w:jc w:val="center"/>
              <w:rPr>
                <w:color w:val="002060"/>
              </w:rPr>
            </w:pPr>
            <w:r w:rsidRPr="00656C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DAF3" w14:textId="77777777" w:rsidR="008C3B0A" w:rsidRPr="00656C7D" w:rsidRDefault="008C3B0A" w:rsidP="00A25997">
            <w:pPr>
              <w:pStyle w:val="rowtabella0"/>
              <w:jc w:val="center"/>
              <w:rPr>
                <w:color w:val="002060"/>
              </w:rPr>
            </w:pPr>
            <w:r w:rsidRPr="00656C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5F0A" w14:textId="77777777" w:rsidR="008C3B0A" w:rsidRPr="00656C7D" w:rsidRDefault="008C3B0A" w:rsidP="00A25997">
            <w:pPr>
              <w:pStyle w:val="rowtabella0"/>
              <w:jc w:val="center"/>
              <w:rPr>
                <w:color w:val="002060"/>
              </w:rPr>
            </w:pPr>
            <w:r w:rsidRPr="00656C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D667" w14:textId="77777777" w:rsidR="008C3B0A" w:rsidRPr="00656C7D" w:rsidRDefault="008C3B0A" w:rsidP="00A25997">
            <w:pPr>
              <w:pStyle w:val="rowtabella0"/>
              <w:jc w:val="center"/>
              <w:rPr>
                <w:color w:val="002060"/>
              </w:rPr>
            </w:pPr>
            <w:r w:rsidRPr="00656C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0A1B" w14:textId="77777777" w:rsidR="008C3B0A" w:rsidRPr="00656C7D" w:rsidRDefault="008C3B0A" w:rsidP="00A25997">
            <w:pPr>
              <w:pStyle w:val="rowtabella0"/>
              <w:jc w:val="center"/>
              <w:rPr>
                <w:color w:val="002060"/>
              </w:rPr>
            </w:pPr>
            <w:r w:rsidRPr="00656C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7BBC" w14:textId="77777777" w:rsidR="008C3B0A" w:rsidRPr="00656C7D" w:rsidRDefault="008C3B0A" w:rsidP="00A25997">
            <w:pPr>
              <w:pStyle w:val="rowtabella0"/>
              <w:jc w:val="center"/>
              <w:rPr>
                <w:color w:val="002060"/>
              </w:rPr>
            </w:pPr>
            <w:r w:rsidRPr="00656C7D">
              <w:rPr>
                <w:color w:val="002060"/>
              </w:rPr>
              <w:t>0</w:t>
            </w:r>
          </w:p>
        </w:tc>
      </w:tr>
      <w:tr w:rsidR="008C3B0A" w:rsidRPr="00656C7D" w14:paraId="3DA602B3" w14:textId="77777777" w:rsidTr="00A259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DD799" w14:textId="77777777" w:rsidR="008C3B0A" w:rsidRPr="00656C7D" w:rsidRDefault="008C3B0A" w:rsidP="00A25997">
            <w:pPr>
              <w:pStyle w:val="rowtabella0"/>
              <w:rPr>
                <w:color w:val="002060"/>
              </w:rPr>
            </w:pPr>
            <w:r w:rsidRPr="00656C7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C199"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138E"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E38F"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CEE5" w14:textId="77777777" w:rsidR="008C3B0A" w:rsidRPr="00656C7D" w:rsidRDefault="008C3B0A" w:rsidP="00A25997">
            <w:pPr>
              <w:pStyle w:val="rowtabella0"/>
              <w:jc w:val="center"/>
              <w:rPr>
                <w:color w:val="002060"/>
              </w:rPr>
            </w:pPr>
            <w:r w:rsidRPr="00656C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2141" w14:textId="77777777" w:rsidR="008C3B0A" w:rsidRPr="00656C7D" w:rsidRDefault="008C3B0A" w:rsidP="00A25997">
            <w:pPr>
              <w:pStyle w:val="rowtabella0"/>
              <w:jc w:val="center"/>
              <w:rPr>
                <w:color w:val="002060"/>
              </w:rPr>
            </w:pPr>
            <w:r w:rsidRPr="00656C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6A0B" w14:textId="77777777" w:rsidR="008C3B0A" w:rsidRPr="00656C7D" w:rsidRDefault="008C3B0A" w:rsidP="00A25997">
            <w:pPr>
              <w:pStyle w:val="rowtabella0"/>
              <w:jc w:val="center"/>
              <w:rPr>
                <w:color w:val="002060"/>
              </w:rPr>
            </w:pPr>
            <w:r w:rsidRPr="00656C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0103" w14:textId="77777777" w:rsidR="008C3B0A" w:rsidRPr="00656C7D" w:rsidRDefault="008C3B0A" w:rsidP="00A25997">
            <w:pPr>
              <w:pStyle w:val="rowtabella0"/>
              <w:jc w:val="center"/>
              <w:rPr>
                <w:color w:val="002060"/>
              </w:rPr>
            </w:pPr>
            <w:r w:rsidRPr="00656C7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A1D6" w14:textId="77777777" w:rsidR="008C3B0A" w:rsidRPr="00656C7D" w:rsidRDefault="008C3B0A" w:rsidP="00A25997">
            <w:pPr>
              <w:pStyle w:val="rowtabella0"/>
              <w:jc w:val="center"/>
              <w:rPr>
                <w:color w:val="002060"/>
              </w:rPr>
            </w:pPr>
            <w:r w:rsidRPr="00656C7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6F19" w14:textId="77777777" w:rsidR="008C3B0A" w:rsidRPr="00656C7D" w:rsidRDefault="008C3B0A" w:rsidP="00A25997">
            <w:pPr>
              <w:pStyle w:val="rowtabella0"/>
              <w:jc w:val="center"/>
              <w:rPr>
                <w:color w:val="002060"/>
              </w:rPr>
            </w:pPr>
            <w:r w:rsidRPr="00656C7D">
              <w:rPr>
                <w:color w:val="002060"/>
              </w:rPr>
              <w:t>0</w:t>
            </w:r>
          </w:p>
        </w:tc>
      </w:tr>
    </w:tbl>
    <w:p w14:paraId="24C2672B" w14:textId="77777777" w:rsidR="008C3B0A" w:rsidRDefault="008C3B0A" w:rsidP="008C3B0A">
      <w:pPr>
        <w:pStyle w:val="breakline"/>
        <w:rPr>
          <w:rFonts w:eastAsiaTheme="minorEastAsia"/>
          <w:color w:val="002060"/>
        </w:rPr>
      </w:pPr>
    </w:p>
    <w:p w14:paraId="5AED871A" w14:textId="77777777" w:rsidR="001D3589" w:rsidRDefault="001D3589" w:rsidP="008C3B0A">
      <w:pPr>
        <w:pStyle w:val="breakline"/>
        <w:rPr>
          <w:rFonts w:eastAsiaTheme="minorEastAsia"/>
          <w:color w:val="002060"/>
        </w:rPr>
      </w:pPr>
    </w:p>
    <w:p w14:paraId="69769317" w14:textId="77777777" w:rsidR="001D3589" w:rsidRPr="00466F19" w:rsidRDefault="001D3589" w:rsidP="001D3589">
      <w:pPr>
        <w:pStyle w:val="titolocampionato0"/>
        <w:shd w:val="clear" w:color="auto" w:fill="CCCCCC"/>
        <w:spacing w:before="80" w:after="40"/>
        <w:rPr>
          <w:color w:val="002060"/>
        </w:rPr>
      </w:pPr>
      <w:r w:rsidRPr="00466F19">
        <w:rPr>
          <w:color w:val="002060"/>
        </w:rPr>
        <w:t>COPPA MARCHE C5 GIOV.SIMI FEMM</w:t>
      </w:r>
    </w:p>
    <w:p w14:paraId="76FB8704" w14:textId="77777777" w:rsidR="001D3589" w:rsidRPr="00466F19" w:rsidRDefault="001D3589" w:rsidP="001D3589">
      <w:pPr>
        <w:pStyle w:val="titoloprinc0"/>
        <w:rPr>
          <w:color w:val="002060"/>
        </w:rPr>
      </w:pPr>
      <w:r w:rsidRPr="00466F19">
        <w:rPr>
          <w:color w:val="002060"/>
        </w:rPr>
        <w:t>GIUDICE SPORTIVO</w:t>
      </w:r>
    </w:p>
    <w:p w14:paraId="2A7798BE" w14:textId="656222BC" w:rsidR="001D3589" w:rsidRPr="00466F19" w:rsidRDefault="001D3589" w:rsidP="001D3589">
      <w:pPr>
        <w:pStyle w:val="diffida"/>
        <w:rPr>
          <w:color w:val="002060"/>
        </w:rPr>
      </w:pPr>
      <w:r w:rsidRPr="00466F19">
        <w:rPr>
          <w:color w:val="002060"/>
        </w:rPr>
        <w:t>Il Giudice Sportivo Avv. Agnese Lazzaretti, con l'assistenza del segretario Angelo Castellana, nella seduta del 1</w:t>
      </w:r>
      <w:r>
        <w:rPr>
          <w:color w:val="002060"/>
        </w:rPr>
        <w:t>6</w:t>
      </w:r>
      <w:r w:rsidRPr="00466F19">
        <w:rPr>
          <w:color w:val="002060"/>
        </w:rPr>
        <w:t>/12/2024, ha adottato le decisioni che di seguito integralmente si riportano:</w:t>
      </w:r>
    </w:p>
    <w:p w14:paraId="492B8744" w14:textId="77777777" w:rsidR="001D3589" w:rsidRPr="00466F19" w:rsidRDefault="001D3589" w:rsidP="001D3589">
      <w:pPr>
        <w:pStyle w:val="titolo10"/>
        <w:rPr>
          <w:color w:val="002060"/>
        </w:rPr>
      </w:pPr>
      <w:r w:rsidRPr="00466F19">
        <w:rPr>
          <w:color w:val="002060"/>
        </w:rPr>
        <w:t xml:space="preserve">GARE DEL 7/12/2024 </w:t>
      </w:r>
    </w:p>
    <w:p w14:paraId="25F1182B" w14:textId="77777777" w:rsidR="001D3589" w:rsidRPr="00466F19" w:rsidRDefault="001D3589" w:rsidP="001D3589">
      <w:pPr>
        <w:pStyle w:val="titolo7a"/>
        <w:rPr>
          <w:color w:val="002060"/>
        </w:rPr>
      </w:pPr>
      <w:r w:rsidRPr="00466F19">
        <w:rPr>
          <w:color w:val="002060"/>
        </w:rPr>
        <w:t xml:space="preserve">PROVVEDIMENTI DISCIPLINARI </w:t>
      </w:r>
    </w:p>
    <w:p w14:paraId="2D38E2A5" w14:textId="77777777" w:rsidR="001D3589" w:rsidRPr="00466F19" w:rsidRDefault="001D3589" w:rsidP="001D3589">
      <w:pPr>
        <w:pStyle w:val="titolo7b0"/>
        <w:rPr>
          <w:color w:val="002060"/>
        </w:rPr>
      </w:pPr>
      <w:r w:rsidRPr="00466F19">
        <w:rPr>
          <w:color w:val="002060"/>
        </w:rPr>
        <w:t xml:space="preserve">In base alle risultanze degli atti ufficiali sono state deliberate le seguenti sanzioni disciplinari. </w:t>
      </w:r>
    </w:p>
    <w:p w14:paraId="7A5B902E" w14:textId="77777777" w:rsidR="001D3589" w:rsidRPr="00466F19" w:rsidRDefault="001D3589" w:rsidP="001D3589">
      <w:pPr>
        <w:pStyle w:val="titolo30"/>
        <w:rPr>
          <w:color w:val="002060"/>
        </w:rPr>
      </w:pPr>
      <w:r w:rsidRPr="00466F19">
        <w:rPr>
          <w:color w:val="002060"/>
        </w:rPr>
        <w:t xml:space="preserve">CALCIATORI NON ESPULSI </w:t>
      </w:r>
    </w:p>
    <w:p w14:paraId="25B7366A" w14:textId="77777777" w:rsidR="001D3589" w:rsidRPr="00466F19" w:rsidRDefault="001D3589" w:rsidP="001D3589">
      <w:pPr>
        <w:pStyle w:val="titolo20"/>
        <w:rPr>
          <w:color w:val="002060"/>
        </w:rPr>
      </w:pPr>
      <w:r w:rsidRPr="00466F1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3589" w:rsidRPr="00466F19" w14:paraId="7964C23B" w14:textId="77777777" w:rsidTr="00A25997">
        <w:tc>
          <w:tcPr>
            <w:tcW w:w="2200" w:type="dxa"/>
            <w:tcMar>
              <w:top w:w="20" w:type="dxa"/>
              <w:left w:w="20" w:type="dxa"/>
              <w:bottom w:w="20" w:type="dxa"/>
              <w:right w:w="20" w:type="dxa"/>
            </w:tcMar>
            <w:vAlign w:val="center"/>
            <w:hideMark/>
          </w:tcPr>
          <w:p w14:paraId="00AF442C" w14:textId="77777777" w:rsidR="001D3589" w:rsidRPr="00466F19" w:rsidRDefault="001D3589" w:rsidP="00A25997">
            <w:pPr>
              <w:pStyle w:val="movimento"/>
              <w:rPr>
                <w:color w:val="002060"/>
              </w:rPr>
            </w:pPr>
            <w:r w:rsidRPr="00466F19">
              <w:rPr>
                <w:color w:val="002060"/>
              </w:rPr>
              <w:t>LA FORGIA NICOLE</w:t>
            </w:r>
          </w:p>
        </w:tc>
        <w:tc>
          <w:tcPr>
            <w:tcW w:w="2200" w:type="dxa"/>
            <w:tcMar>
              <w:top w:w="20" w:type="dxa"/>
              <w:left w:w="20" w:type="dxa"/>
              <w:bottom w:w="20" w:type="dxa"/>
              <w:right w:w="20" w:type="dxa"/>
            </w:tcMar>
            <w:vAlign w:val="center"/>
            <w:hideMark/>
          </w:tcPr>
          <w:p w14:paraId="5ED70048" w14:textId="77777777" w:rsidR="001D3589" w:rsidRPr="00466F19" w:rsidRDefault="001D3589" w:rsidP="00A25997">
            <w:pPr>
              <w:pStyle w:val="movimento2"/>
              <w:rPr>
                <w:color w:val="002060"/>
              </w:rPr>
            </w:pPr>
            <w:r w:rsidRPr="00466F19">
              <w:rPr>
                <w:color w:val="002060"/>
              </w:rPr>
              <w:t xml:space="preserve">(POLISPORTIVA BOCA S.E.M.) </w:t>
            </w:r>
          </w:p>
        </w:tc>
        <w:tc>
          <w:tcPr>
            <w:tcW w:w="800" w:type="dxa"/>
            <w:tcMar>
              <w:top w:w="20" w:type="dxa"/>
              <w:left w:w="20" w:type="dxa"/>
              <w:bottom w:w="20" w:type="dxa"/>
              <w:right w:w="20" w:type="dxa"/>
            </w:tcMar>
            <w:vAlign w:val="center"/>
            <w:hideMark/>
          </w:tcPr>
          <w:p w14:paraId="7932C21D"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2B4DD6C9"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435A76C" w14:textId="77777777" w:rsidR="001D3589" w:rsidRPr="00466F19" w:rsidRDefault="001D3589" w:rsidP="00A25997">
            <w:pPr>
              <w:pStyle w:val="movimento2"/>
              <w:rPr>
                <w:color w:val="002060"/>
              </w:rPr>
            </w:pPr>
            <w:r w:rsidRPr="00466F19">
              <w:rPr>
                <w:color w:val="002060"/>
              </w:rPr>
              <w:t> </w:t>
            </w:r>
          </w:p>
        </w:tc>
      </w:tr>
    </w:tbl>
    <w:p w14:paraId="297C5622" w14:textId="77777777" w:rsidR="001D3589" w:rsidRPr="00466F19" w:rsidRDefault="001D3589" w:rsidP="001D3589">
      <w:pPr>
        <w:pStyle w:val="titolo20"/>
        <w:rPr>
          <w:rFonts w:eastAsiaTheme="minorEastAsia"/>
          <w:color w:val="002060"/>
        </w:rPr>
      </w:pPr>
      <w:r w:rsidRPr="00466F1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3589" w:rsidRPr="00466F19" w14:paraId="2A3DBD57" w14:textId="77777777" w:rsidTr="00A25997">
        <w:tc>
          <w:tcPr>
            <w:tcW w:w="2200" w:type="dxa"/>
            <w:tcMar>
              <w:top w:w="20" w:type="dxa"/>
              <w:left w:w="20" w:type="dxa"/>
              <w:bottom w:w="20" w:type="dxa"/>
              <w:right w:w="20" w:type="dxa"/>
            </w:tcMar>
            <w:vAlign w:val="center"/>
            <w:hideMark/>
          </w:tcPr>
          <w:p w14:paraId="22012434" w14:textId="77777777" w:rsidR="001D3589" w:rsidRPr="00466F19" w:rsidRDefault="001D3589" w:rsidP="00A25997">
            <w:pPr>
              <w:pStyle w:val="movimento"/>
              <w:rPr>
                <w:color w:val="002060"/>
              </w:rPr>
            </w:pPr>
            <w:r w:rsidRPr="00466F19">
              <w:rPr>
                <w:color w:val="002060"/>
              </w:rPr>
              <w:t>LEONI ANAIS LUNA</w:t>
            </w:r>
          </w:p>
        </w:tc>
        <w:tc>
          <w:tcPr>
            <w:tcW w:w="2200" w:type="dxa"/>
            <w:tcMar>
              <w:top w:w="20" w:type="dxa"/>
              <w:left w:w="20" w:type="dxa"/>
              <w:bottom w:w="20" w:type="dxa"/>
              <w:right w:w="20" w:type="dxa"/>
            </w:tcMar>
            <w:vAlign w:val="center"/>
            <w:hideMark/>
          </w:tcPr>
          <w:p w14:paraId="20D6AE2B" w14:textId="77777777" w:rsidR="001D3589" w:rsidRPr="00466F19" w:rsidRDefault="001D3589" w:rsidP="00A25997">
            <w:pPr>
              <w:pStyle w:val="movimento2"/>
              <w:rPr>
                <w:color w:val="002060"/>
              </w:rPr>
            </w:pPr>
            <w:r w:rsidRPr="00466F19">
              <w:rPr>
                <w:color w:val="002060"/>
              </w:rPr>
              <w:t xml:space="preserve">(GROTTACCIA 2005) </w:t>
            </w:r>
          </w:p>
        </w:tc>
        <w:tc>
          <w:tcPr>
            <w:tcW w:w="800" w:type="dxa"/>
            <w:tcMar>
              <w:top w:w="20" w:type="dxa"/>
              <w:left w:w="20" w:type="dxa"/>
              <w:bottom w:w="20" w:type="dxa"/>
              <w:right w:w="20" w:type="dxa"/>
            </w:tcMar>
            <w:vAlign w:val="center"/>
            <w:hideMark/>
          </w:tcPr>
          <w:p w14:paraId="66E461D7"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28A541D" w14:textId="77777777" w:rsidR="001D3589" w:rsidRPr="00466F19" w:rsidRDefault="001D3589" w:rsidP="00A25997">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FC9C2A9" w14:textId="77777777" w:rsidR="001D3589" w:rsidRPr="00466F19" w:rsidRDefault="001D3589" w:rsidP="00A25997">
            <w:pPr>
              <w:pStyle w:val="movimento2"/>
              <w:rPr>
                <w:color w:val="002060"/>
              </w:rPr>
            </w:pPr>
            <w:r w:rsidRPr="00466F19">
              <w:rPr>
                <w:color w:val="002060"/>
              </w:rPr>
              <w:t> </w:t>
            </w:r>
          </w:p>
        </w:tc>
      </w:tr>
    </w:tbl>
    <w:p w14:paraId="1D957478" w14:textId="77777777" w:rsidR="001D3589" w:rsidRDefault="001D3589" w:rsidP="001D3589">
      <w:pPr>
        <w:pStyle w:val="breakline"/>
        <w:rPr>
          <w:rFonts w:eastAsiaTheme="minorEastAsia"/>
          <w:color w:val="002060"/>
        </w:rPr>
      </w:pPr>
    </w:p>
    <w:p w14:paraId="09A1EC79" w14:textId="77777777" w:rsidR="001D3589" w:rsidRPr="00BD581B" w:rsidRDefault="001D3589" w:rsidP="001D358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3F99F5F" w14:textId="77777777" w:rsidR="001D3589" w:rsidRPr="00BD581B" w:rsidRDefault="001D3589" w:rsidP="001D358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993E2F4" w14:textId="77777777" w:rsidR="001D3589" w:rsidRPr="00656C7D" w:rsidRDefault="001D3589" w:rsidP="008C3B0A">
      <w:pPr>
        <w:pStyle w:val="breakline"/>
        <w:rPr>
          <w:rFonts w:eastAsiaTheme="minorEastAsia"/>
          <w:color w:val="002060"/>
        </w:rPr>
      </w:pPr>
    </w:p>
    <w:p w14:paraId="42B63B01" w14:textId="77777777" w:rsidR="00306090" w:rsidRPr="00306090" w:rsidRDefault="00306090" w:rsidP="00306090">
      <w:pPr>
        <w:pStyle w:val="breakline"/>
        <w:rPr>
          <w:rFonts w:eastAsiaTheme="minorEastAsia"/>
          <w:color w:val="002060"/>
        </w:rPr>
      </w:pPr>
    </w:p>
    <w:p w14:paraId="1508F106" w14:textId="77777777" w:rsidR="005C693C" w:rsidRDefault="005C693C" w:rsidP="00306090">
      <w:pPr>
        <w:pStyle w:val="breakline"/>
        <w:rPr>
          <w:rFonts w:eastAsiaTheme="minorEastAsia"/>
          <w:color w:val="002060"/>
        </w:rPr>
      </w:pPr>
    </w:p>
    <w:p w14:paraId="3EBAEBDF" w14:textId="77777777" w:rsidR="001D3589" w:rsidRPr="00DE1EF7" w:rsidRDefault="001D3589" w:rsidP="001D3589">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3F7A7C0" w14:textId="77777777" w:rsidR="001D3589" w:rsidRDefault="001D3589" w:rsidP="001D3589">
      <w:pPr>
        <w:pStyle w:val="LndNormale1"/>
        <w:rPr>
          <w:rFonts w:cs="Arial"/>
          <w:color w:val="002060"/>
        </w:rPr>
      </w:pPr>
    </w:p>
    <w:p w14:paraId="6EEB2D24" w14:textId="7494A4E4" w:rsidR="001D3589" w:rsidRPr="002F286D" w:rsidRDefault="001D3589" w:rsidP="001D3589">
      <w:pPr>
        <w:pStyle w:val="LndNormale1"/>
        <w:rPr>
          <w:b/>
          <w:color w:val="002060"/>
          <w:sz w:val="28"/>
          <w:szCs w:val="28"/>
        </w:rPr>
      </w:pPr>
      <w:r>
        <w:rPr>
          <w:b/>
          <w:color w:val="002060"/>
          <w:sz w:val="28"/>
          <w:szCs w:val="28"/>
        </w:rPr>
        <w:t>COPPA MARCHE CALCIO A CINQUE UNDER 15 FEMMINILE</w:t>
      </w:r>
    </w:p>
    <w:p w14:paraId="4F2FA75A" w14:textId="77777777" w:rsidR="001D3589" w:rsidRPr="002F286D" w:rsidRDefault="001D3589" w:rsidP="001D3589">
      <w:pPr>
        <w:pStyle w:val="LndNormale1"/>
        <w:rPr>
          <w:rFonts w:cs="Arial"/>
          <w:color w:val="002060"/>
          <w:szCs w:val="22"/>
        </w:rPr>
      </w:pPr>
    </w:p>
    <w:p w14:paraId="72340979" w14:textId="17FAC8EE" w:rsidR="001D3589" w:rsidRPr="00FC6D72" w:rsidRDefault="001D3589" w:rsidP="001D3589">
      <w:pPr>
        <w:pStyle w:val="breakline"/>
        <w:jc w:val="both"/>
        <w:rPr>
          <w:rFonts w:ascii="Arial" w:hAnsi="Arial" w:cs="Arial"/>
          <w:b/>
          <w:bCs/>
          <w:color w:val="002060"/>
          <w:sz w:val="22"/>
          <w:szCs w:val="22"/>
        </w:rPr>
      </w:pPr>
      <w:r>
        <w:rPr>
          <w:rFonts w:ascii="Arial" w:hAnsi="Arial" w:cs="Arial"/>
          <w:color w:val="002060"/>
          <w:sz w:val="22"/>
          <w:szCs w:val="22"/>
        </w:rPr>
        <w:t xml:space="preserve">A seguito </w:t>
      </w:r>
      <w:r>
        <w:rPr>
          <w:rFonts w:ascii="Arial" w:hAnsi="Arial" w:cs="Arial"/>
          <w:color w:val="002060"/>
          <w:sz w:val="22"/>
          <w:szCs w:val="22"/>
        </w:rPr>
        <w:t>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57</w:t>
      </w:r>
      <w:r w:rsidRPr="002F286D">
        <w:rPr>
          <w:rFonts w:ascii="Arial" w:hAnsi="Arial" w:cs="Arial"/>
          <w:color w:val="002060"/>
          <w:sz w:val="22"/>
          <w:szCs w:val="22"/>
        </w:rPr>
        <w:t xml:space="preserve"> del </w:t>
      </w:r>
      <w:r>
        <w:rPr>
          <w:rFonts w:ascii="Arial" w:hAnsi="Arial" w:cs="Arial"/>
          <w:color w:val="002060"/>
          <w:sz w:val="22"/>
          <w:szCs w:val="22"/>
        </w:rPr>
        <w:t>13</w:t>
      </w:r>
      <w:r w:rsidRPr="002F286D">
        <w:rPr>
          <w:rFonts w:ascii="Arial" w:hAnsi="Arial" w:cs="Arial"/>
          <w:color w:val="002060"/>
          <w:sz w:val="22"/>
          <w:szCs w:val="22"/>
        </w:rPr>
        <w:t>/</w:t>
      </w:r>
      <w:r>
        <w:rPr>
          <w:rFonts w:ascii="Arial" w:hAnsi="Arial" w:cs="Arial"/>
          <w:color w:val="002060"/>
          <w:sz w:val="22"/>
          <w:szCs w:val="22"/>
        </w:rPr>
        <w:t>1</w:t>
      </w:r>
      <w:r>
        <w:rPr>
          <w:rFonts w:ascii="Arial" w:hAnsi="Arial" w:cs="Arial"/>
          <w:color w:val="002060"/>
          <w:sz w:val="22"/>
          <w:szCs w:val="22"/>
        </w:rPr>
        <w:t>2</w:t>
      </w:r>
      <w:r w:rsidRPr="002F286D">
        <w:rPr>
          <w:rFonts w:ascii="Arial" w:hAnsi="Arial" w:cs="Arial"/>
          <w:color w:val="002060"/>
          <w:sz w:val="22"/>
          <w:szCs w:val="22"/>
        </w:rPr>
        <w:t>/2024 è stat</w:t>
      </w:r>
      <w:r>
        <w:rPr>
          <w:rFonts w:ascii="Arial" w:hAnsi="Arial" w:cs="Arial"/>
          <w:color w:val="002060"/>
          <w:sz w:val="22"/>
          <w:szCs w:val="22"/>
        </w:rPr>
        <w:t>a</w:t>
      </w:r>
      <w:r>
        <w:rPr>
          <w:rFonts w:ascii="Arial" w:hAnsi="Arial" w:cs="Arial"/>
          <w:color w:val="002060"/>
          <w:sz w:val="22"/>
          <w:szCs w:val="22"/>
        </w:rPr>
        <w:t xml:space="preserve"> erroneamente sanzionat</w:t>
      </w:r>
      <w:r>
        <w:rPr>
          <w:rFonts w:ascii="Arial" w:hAnsi="Arial" w:cs="Arial"/>
          <w:color w:val="002060"/>
          <w:sz w:val="22"/>
          <w:szCs w:val="22"/>
        </w:rPr>
        <w:t>a</w:t>
      </w:r>
      <w:r>
        <w:rPr>
          <w:rFonts w:ascii="Arial" w:hAnsi="Arial" w:cs="Arial"/>
          <w:color w:val="002060"/>
          <w:sz w:val="22"/>
          <w:szCs w:val="22"/>
        </w:rPr>
        <w:t xml:space="preserve"> con </w:t>
      </w:r>
      <w:r>
        <w:rPr>
          <w:rFonts w:ascii="Arial" w:hAnsi="Arial" w:cs="Arial"/>
          <w:color w:val="002060"/>
          <w:sz w:val="22"/>
          <w:szCs w:val="22"/>
        </w:rPr>
        <w:t>la squalifica per una gara effettiva per recidività in ammonizione</w:t>
      </w:r>
      <w:r>
        <w:rPr>
          <w:rFonts w:ascii="Arial" w:hAnsi="Arial" w:cs="Arial"/>
          <w:color w:val="002060"/>
          <w:sz w:val="22"/>
          <w:szCs w:val="22"/>
        </w:rPr>
        <w:t xml:space="preserve"> (I</w:t>
      </w:r>
      <w:r>
        <w:rPr>
          <w:rFonts w:ascii="Arial" w:hAnsi="Arial" w:cs="Arial"/>
          <w:color w:val="002060"/>
          <w:sz w:val="22"/>
          <w:szCs w:val="22"/>
        </w:rPr>
        <w:t>I</w:t>
      </w:r>
      <w:r>
        <w:rPr>
          <w:rFonts w:ascii="Arial" w:hAnsi="Arial" w:cs="Arial"/>
          <w:color w:val="002060"/>
          <w:sz w:val="22"/>
          <w:szCs w:val="22"/>
        </w:rPr>
        <w:t xml:space="preserve">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Pr>
          <w:rFonts w:ascii="Arial" w:hAnsi="Arial" w:cs="Arial"/>
          <w:color w:val="002060"/>
          <w:sz w:val="22"/>
          <w:szCs w:val="22"/>
        </w:rPr>
        <w:t>la calciatrice</w:t>
      </w:r>
      <w:r>
        <w:rPr>
          <w:rFonts w:ascii="Arial" w:hAnsi="Arial" w:cs="Arial"/>
          <w:color w:val="002060"/>
          <w:sz w:val="22"/>
          <w:szCs w:val="22"/>
        </w:rPr>
        <w:t xml:space="preserve"> della Società </w:t>
      </w:r>
      <w:r>
        <w:rPr>
          <w:rFonts w:ascii="Arial" w:hAnsi="Arial" w:cs="Arial"/>
          <w:b/>
          <w:bCs/>
          <w:color w:val="002060"/>
          <w:sz w:val="22"/>
          <w:szCs w:val="22"/>
        </w:rPr>
        <w:t>POLISPORTIVA BOCA S.E.M.</w:t>
      </w:r>
      <w:r>
        <w:rPr>
          <w:rFonts w:ascii="Arial" w:hAnsi="Arial" w:cs="Arial"/>
          <w:color w:val="002060"/>
          <w:sz w:val="22"/>
          <w:szCs w:val="22"/>
        </w:rPr>
        <w:t xml:space="preserve"> Sig.</w:t>
      </w:r>
      <w:r>
        <w:rPr>
          <w:rFonts w:ascii="Arial" w:hAnsi="Arial" w:cs="Arial"/>
          <w:color w:val="002060"/>
          <w:sz w:val="22"/>
          <w:szCs w:val="22"/>
        </w:rPr>
        <w:t>ra</w:t>
      </w:r>
      <w:r>
        <w:rPr>
          <w:rFonts w:ascii="Arial" w:hAnsi="Arial" w:cs="Arial"/>
          <w:color w:val="002060"/>
          <w:sz w:val="22"/>
          <w:szCs w:val="22"/>
        </w:rPr>
        <w:t xml:space="preserve"> </w:t>
      </w:r>
      <w:r>
        <w:rPr>
          <w:rFonts w:ascii="Arial" w:hAnsi="Arial" w:cs="Arial"/>
          <w:b/>
          <w:bCs/>
          <w:color w:val="002060"/>
          <w:sz w:val="22"/>
          <w:szCs w:val="22"/>
        </w:rPr>
        <w:t>LA FORGIA NICOLE</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a</w:t>
      </w:r>
      <w:r>
        <w:rPr>
          <w:rFonts w:ascii="Arial" w:hAnsi="Arial" w:cs="Arial"/>
          <w:color w:val="002060"/>
          <w:sz w:val="22"/>
          <w:szCs w:val="22"/>
        </w:rPr>
        <w:t xml:space="preserve"> con l’ammonizione (I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Pr>
          <w:rFonts w:ascii="Arial" w:hAnsi="Arial" w:cs="Arial"/>
          <w:color w:val="002060"/>
          <w:sz w:val="22"/>
          <w:szCs w:val="22"/>
        </w:rPr>
        <w:t>la calciatrice</w:t>
      </w:r>
      <w:r>
        <w:rPr>
          <w:rFonts w:ascii="Arial" w:hAnsi="Arial" w:cs="Arial"/>
          <w:color w:val="002060"/>
          <w:sz w:val="22"/>
          <w:szCs w:val="22"/>
        </w:rPr>
        <w:t xml:space="preserve"> della Società </w:t>
      </w:r>
      <w:r>
        <w:rPr>
          <w:rFonts w:ascii="Arial" w:hAnsi="Arial" w:cs="Arial"/>
          <w:b/>
          <w:bCs/>
          <w:color w:val="002060"/>
          <w:sz w:val="22"/>
          <w:szCs w:val="22"/>
        </w:rPr>
        <w:t>POLISPORTIVA BOCA S.E.M.</w:t>
      </w:r>
      <w:r>
        <w:rPr>
          <w:rFonts w:ascii="Arial" w:hAnsi="Arial" w:cs="Arial"/>
          <w:color w:val="002060"/>
          <w:sz w:val="22"/>
          <w:szCs w:val="22"/>
        </w:rPr>
        <w:t xml:space="preserve"> Sig.ra </w:t>
      </w:r>
      <w:r>
        <w:rPr>
          <w:rFonts w:ascii="Arial" w:hAnsi="Arial" w:cs="Arial"/>
          <w:b/>
          <w:bCs/>
          <w:color w:val="002060"/>
          <w:sz w:val="22"/>
          <w:szCs w:val="22"/>
        </w:rPr>
        <w:t>LA FORGIA N</w:t>
      </w:r>
      <w:r>
        <w:rPr>
          <w:rFonts w:ascii="Arial" w:hAnsi="Arial" w:cs="Arial"/>
          <w:b/>
          <w:bCs/>
          <w:color w:val="002060"/>
          <w:sz w:val="22"/>
          <w:szCs w:val="22"/>
        </w:rPr>
        <w:t>OEMI</w:t>
      </w:r>
      <w:r>
        <w:rPr>
          <w:rFonts w:ascii="Arial" w:hAnsi="Arial" w:cs="Arial"/>
          <w:b/>
          <w:bCs/>
          <w:color w:val="002060"/>
          <w:sz w:val="22"/>
          <w:szCs w:val="22"/>
        </w:rPr>
        <w:t xml:space="preserve"> </w:t>
      </w:r>
      <w:r w:rsidRPr="002F286D">
        <w:rPr>
          <w:rFonts w:ascii="Arial" w:hAnsi="Arial" w:cs="Arial"/>
          <w:color w:val="002060"/>
          <w:sz w:val="22"/>
          <w:szCs w:val="22"/>
        </w:rPr>
        <w:t>come da relativo paragrafo del presente Comunicato Ufficiale.</w:t>
      </w:r>
    </w:p>
    <w:p w14:paraId="7990AFF3" w14:textId="77777777" w:rsidR="001D3589" w:rsidRPr="00466F19" w:rsidRDefault="001D3589" w:rsidP="00306090">
      <w:pPr>
        <w:pStyle w:val="breakline"/>
        <w:rPr>
          <w:rFonts w:eastAsiaTheme="minorEastAsia"/>
          <w:color w:val="002060"/>
        </w:rPr>
      </w:pPr>
    </w:p>
    <w:p w14:paraId="3D582A3F" w14:textId="77777777" w:rsidR="005C693C" w:rsidRPr="00F20605" w:rsidRDefault="005C693C"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3049BA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C3B0A">
        <w:rPr>
          <w:rFonts w:ascii="Arial" w:hAnsi="Arial" w:cs="Arial"/>
          <w:b/>
          <w:bCs/>
          <w:color w:val="002060"/>
        </w:rPr>
        <w:t>30</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3ADAAE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1481E">
        <w:rPr>
          <w:b/>
          <w:color w:val="002060"/>
          <w:u w:val="single"/>
        </w:rPr>
        <w:t>1</w:t>
      </w:r>
      <w:r w:rsidR="008C3B0A">
        <w:rPr>
          <w:b/>
          <w:color w:val="002060"/>
          <w:u w:val="single"/>
        </w:rPr>
        <w:t>6</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80328" w14:textId="77777777" w:rsidR="00EA24EC" w:rsidRDefault="00EA24EC">
      <w:r>
        <w:separator/>
      </w:r>
    </w:p>
  </w:endnote>
  <w:endnote w:type="continuationSeparator" w:id="0">
    <w:p w14:paraId="0D789034" w14:textId="77777777" w:rsidR="00EA24EC" w:rsidRDefault="00EA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2A37D5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8C3B0A">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5CCD8" w14:textId="77777777" w:rsidR="00EA24EC" w:rsidRDefault="00EA24EC">
      <w:r>
        <w:separator/>
      </w:r>
    </w:p>
  </w:footnote>
  <w:footnote w:type="continuationSeparator" w:id="0">
    <w:p w14:paraId="3E294D6C" w14:textId="77777777" w:rsidR="00EA24EC" w:rsidRDefault="00EA2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090"/>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99</TotalTime>
  <Pages>8</Pages>
  <Words>2363</Words>
  <Characters>13472</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15804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2024-12-13T15:09:00Z</cp:lastPrinted>
  <dcterms:created xsi:type="dcterms:W3CDTF">2024-12-16T11:05:00Z</dcterms:created>
  <dcterms:modified xsi:type="dcterms:W3CDTF">2024-12-16T15:48:00Z</dcterms:modified>
</cp:coreProperties>
</file>