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32D733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8F19CB">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E7BD5">
              <w:rPr>
                <w:rFonts w:ascii="Arial" w:hAnsi="Arial" w:cs="Arial"/>
                <w:color w:val="002060"/>
                <w:sz w:val="40"/>
                <w:szCs w:val="40"/>
              </w:rPr>
              <w:t>1</w:t>
            </w:r>
            <w:r w:rsidR="008F19CB">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6A9AE7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A58DD">
          <w:rPr>
            <w:noProof/>
            <w:webHidden/>
          </w:rPr>
          <w:t>1</w:t>
        </w:r>
        <w:r w:rsidR="00AC19D9" w:rsidRPr="00DE1EF7">
          <w:rPr>
            <w:noProof/>
            <w:webHidden/>
          </w:rPr>
          <w:fldChar w:fldCharType="end"/>
        </w:r>
      </w:hyperlink>
    </w:p>
    <w:p w14:paraId="112EDB38" w14:textId="3734A15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A58DD">
          <w:rPr>
            <w:noProof/>
            <w:webHidden/>
          </w:rPr>
          <w:t>1</w:t>
        </w:r>
        <w:r w:rsidRPr="00DE1EF7">
          <w:rPr>
            <w:noProof/>
            <w:webHidden/>
          </w:rPr>
          <w:fldChar w:fldCharType="end"/>
        </w:r>
      </w:hyperlink>
    </w:p>
    <w:p w14:paraId="4D9CAD43" w14:textId="31D40EE6"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A58DD">
          <w:rPr>
            <w:noProof/>
            <w:webHidden/>
          </w:rPr>
          <w:t>1</w:t>
        </w:r>
        <w:r w:rsidRPr="00DE1EF7">
          <w:rPr>
            <w:noProof/>
            <w:webHidden/>
          </w:rPr>
          <w:fldChar w:fldCharType="end"/>
        </w:r>
      </w:hyperlink>
    </w:p>
    <w:p w14:paraId="0EAFCCD8" w14:textId="076BDACA"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A58DD">
          <w:rPr>
            <w:noProof/>
            <w:webHidden/>
          </w:rPr>
          <w:t>1</w:t>
        </w:r>
        <w:r w:rsidRPr="00DE1EF7">
          <w:rPr>
            <w:noProof/>
            <w:webHidden/>
          </w:rPr>
          <w:fldChar w:fldCharType="end"/>
        </w:r>
      </w:hyperlink>
    </w:p>
    <w:p w14:paraId="0952245B" w14:textId="3E72E4FF"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A58D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0D7AEFA" w14:textId="77777777" w:rsidR="0094176A" w:rsidRPr="00D328A0" w:rsidRDefault="0094176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lastRenderedPageBreak/>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0797F047" w14:textId="77777777" w:rsidR="001A4BE3" w:rsidRDefault="001A4BE3" w:rsidP="0047674B">
      <w:pPr>
        <w:pStyle w:val="LndNormale1"/>
        <w:rPr>
          <w:color w:val="002060"/>
        </w:rPr>
      </w:pPr>
    </w:p>
    <w:p w14:paraId="67DB1A97" w14:textId="217FC9D4" w:rsidR="001A4BE3" w:rsidRPr="007535EB" w:rsidRDefault="001A4BE3" w:rsidP="001A4BE3">
      <w:pPr>
        <w:rPr>
          <w:rFonts w:ascii="Arial" w:hAnsi="Arial" w:cs="Arial"/>
          <w:b/>
          <w:color w:val="002060"/>
          <w:sz w:val="28"/>
          <w:szCs w:val="28"/>
        </w:rPr>
      </w:pPr>
      <w:r>
        <w:rPr>
          <w:rFonts w:ascii="Arial" w:hAnsi="Arial" w:cs="Arial"/>
          <w:b/>
          <w:color w:val="002060"/>
          <w:sz w:val="28"/>
          <w:szCs w:val="28"/>
        </w:rPr>
        <w:t>SORTEGGI FINALS CUP 2024/2025</w:t>
      </w:r>
    </w:p>
    <w:p w14:paraId="65F44A81" w14:textId="77777777" w:rsidR="001A4BE3" w:rsidRDefault="001A4BE3" w:rsidP="0047674B">
      <w:pPr>
        <w:pStyle w:val="LndNormale1"/>
        <w:rPr>
          <w:color w:val="002060"/>
        </w:rPr>
      </w:pPr>
    </w:p>
    <w:p w14:paraId="08CBD5E8" w14:textId="6357461E" w:rsidR="001A4BE3" w:rsidRPr="001A4BE3" w:rsidRDefault="001A4BE3" w:rsidP="001A4BE3">
      <w:pPr>
        <w:rPr>
          <w:rFonts w:ascii="Arial" w:hAnsi="Arial" w:cs="Arial"/>
          <w:b/>
          <w:bCs/>
          <w:color w:val="002060"/>
          <w:sz w:val="22"/>
          <w:szCs w:val="22"/>
        </w:rPr>
      </w:pPr>
      <w:r w:rsidRPr="00F67BE6">
        <w:rPr>
          <w:rFonts w:ascii="Arial" w:hAnsi="Arial" w:cs="Arial"/>
          <w:color w:val="002060"/>
          <w:sz w:val="22"/>
          <w:szCs w:val="22"/>
        </w:rPr>
        <w:t xml:space="preserve">Il </w:t>
      </w:r>
      <w:r w:rsidR="009D7771" w:rsidRPr="00F67BE6">
        <w:rPr>
          <w:rFonts w:ascii="Arial" w:hAnsi="Arial" w:cs="Arial"/>
          <w:color w:val="002060"/>
          <w:sz w:val="22"/>
          <w:szCs w:val="22"/>
        </w:rPr>
        <w:t>sorteggi</w:t>
      </w:r>
      <w:r w:rsidR="009D7771">
        <w:rPr>
          <w:rFonts w:ascii="Arial" w:hAnsi="Arial" w:cs="Arial"/>
          <w:color w:val="002060"/>
          <w:sz w:val="22"/>
          <w:szCs w:val="22"/>
        </w:rPr>
        <w:t>o</w:t>
      </w:r>
      <w:r w:rsidR="009D7771" w:rsidRPr="00F67BE6">
        <w:rPr>
          <w:rFonts w:ascii="Arial" w:hAnsi="Arial" w:cs="Arial"/>
          <w:color w:val="002060"/>
          <w:sz w:val="22"/>
          <w:szCs w:val="22"/>
        </w:rPr>
        <w:t xml:space="preserve"> per </w:t>
      </w:r>
      <w:r w:rsidR="009D7771">
        <w:rPr>
          <w:rFonts w:ascii="Arial" w:hAnsi="Arial" w:cs="Arial"/>
          <w:color w:val="002060"/>
          <w:sz w:val="22"/>
          <w:szCs w:val="22"/>
        </w:rPr>
        <w:t>determinare</w:t>
      </w:r>
      <w:r w:rsidR="009D7771" w:rsidRPr="00F67BE6">
        <w:rPr>
          <w:rFonts w:ascii="Arial" w:hAnsi="Arial" w:cs="Arial"/>
          <w:color w:val="002060"/>
          <w:sz w:val="22"/>
          <w:szCs w:val="22"/>
        </w:rPr>
        <w:t xml:space="preserve"> gli accoppiamenti delle squadre qualificate </w:t>
      </w:r>
      <w:r w:rsidR="009D7771">
        <w:rPr>
          <w:rFonts w:ascii="Arial" w:hAnsi="Arial" w:cs="Arial"/>
          <w:color w:val="002060"/>
          <w:sz w:val="22"/>
          <w:szCs w:val="22"/>
        </w:rPr>
        <w:t xml:space="preserve">alle </w:t>
      </w:r>
      <w:proofErr w:type="spellStart"/>
      <w:r w:rsidR="009D7771">
        <w:rPr>
          <w:rFonts w:ascii="Arial" w:hAnsi="Arial" w:cs="Arial"/>
          <w:color w:val="002060"/>
          <w:sz w:val="22"/>
          <w:szCs w:val="22"/>
        </w:rPr>
        <w:t>Finals</w:t>
      </w:r>
      <w:proofErr w:type="spellEnd"/>
      <w:r w:rsidR="009D7771">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r>
        <w:rPr>
          <w:rFonts w:ascii="Arial" w:hAnsi="Arial" w:cs="Arial"/>
          <w:b/>
          <w:bCs/>
          <w:color w:val="002060"/>
          <w:sz w:val="22"/>
          <w:szCs w:val="22"/>
        </w:rPr>
        <w:t>Venerdì 20</w:t>
      </w:r>
      <w:r w:rsidRPr="00F67BE6">
        <w:rPr>
          <w:rFonts w:ascii="Arial" w:hAnsi="Arial" w:cs="Arial"/>
          <w:b/>
          <w:bCs/>
          <w:color w:val="002060"/>
          <w:sz w:val="22"/>
          <w:szCs w:val="22"/>
        </w:rPr>
        <w:t xml:space="preserve"> dicembre 202</w:t>
      </w:r>
      <w:r>
        <w:rPr>
          <w:rFonts w:ascii="Arial" w:hAnsi="Arial" w:cs="Arial"/>
          <w:b/>
          <w:bCs/>
          <w:color w:val="002060"/>
          <w:sz w:val="22"/>
          <w:szCs w:val="22"/>
        </w:rPr>
        <w:t>4</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 xml:space="preserve">:00 </w:t>
      </w:r>
      <w:r w:rsidRPr="00F67BE6">
        <w:rPr>
          <w:rFonts w:ascii="Arial" w:hAnsi="Arial" w:cs="Arial"/>
          <w:color w:val="002060"/>
          <w:sz w:val="22"/>
          <w:szCs w:val="22"/>
        </w:rPr>
        <w:t>presso la “</w:t>
      </w:r>
      <w:r w:rsidRPr="00F67BE6">
        <w:rPr>
          <w:rFonts w:ascii="Arial" w:hAnsi="Arial" w:cs="Arial"/>
          <w:b/>
          <w:bCs/>
          <w:color w:val="002060"/>
          <w:sz w:val="22"/>
          <w:szCs w:val="22"/>
        </w:rPr>
        <w:t xml:space="preserve">Sala </w:t>
      </w:r>
      <w:r>
        <w:rPr>
          <w:rFonts w:ascii="Arial" w:hAnsi="Arial" w:cs="Arial"/>
          <w:b/>
          <w:bCs/>
          <w:color w:val="002060"/>
          <w:sz w:val="22"/>
          <w:szCs w:val="22"/>
        </w:rPr>
        <w:t>Piumini</w:t>
      </w:r>
      <w:r w:rsidRPr="00F67BE6">
        <w:rPr>
          <w:rFonts w:ascii="Arial" w:hAnsi="Arial" w:cs="Arial"/>
          <w:b/>
          <w:bCs/>
          <w:color w:val="002060"/>
          <w:sz w:val="22"/>
          <w:szCs w:val="22"/>
        </w:rPr>
        <w:t xml:space="preserve">” </w:t>
      </w:r>
      <w:r w:rsidRPr="00F67BE6">
        <w:rPr>
          <w:rFonts w:ascii="Arial" w:hAnsi="Arial" w:cs="Arial"/>
          <w:color w:val="002060"/>
          <w:sz w:val="22"/>
          <w:szCs w:val="22"/>
        </w:rPr>
        <w:t>de</w:t>
      </w:r>
      <w:r>
        <w:rPr>
          <w:rFonts w:ascii="Arial" w:hAnsi="Arial" w:cs="Arial"/>
          <w:color w:val="002060"/>
          <w:sz w:val="22"/>
          <w:szCs w:val="22"/>
        </w:rPr>
        <w:t>l</w:t>
      </w:r>
      <w:r w:rsidRPr="00F67BE6">
        <w:rPr>
          <w:rFonts w:ascii="Arial" w:hAnsi="Arial" w:cs="Arial"/>
          <w:color w:val="002060"/>
          <w:sz w:val="22"/>
          <w:szCs w:val="22"/>
        </w:rPr>
        <w:t>l</w:t>
      </w:r>
      <w:r>
        <w:rPr>
          <w:rFonts w:ascii="Arial" w:hAnsi="Arial" w:cs="Arial"/>
          <w:color w:val="002060"/>
          <w:sz w:val="22"/>
          <w:szCs w:val="22"/>
        </w:rPr>
        <w:t>a</w:t>
      </w:r>
      <w:r w:rsidRPr="00F67BE6">
        <w:rPr>
          <w:rFonts w:ascii="Arial" w:hAnsi="Arial" w:cs="Arial"/>
          <w:color w:val="002060"/>
          <w:sz w:val="22"/>
          <w:szCs w:val="22"/>
        </w:rPr>
        <w:t xml:space="preserve"> </w:t>
      </w:r>
      <w:r>
        <w:rPr>
          <w:rFonts w:ascii="Arial" w:hAnsi="Arial" w:cs="Arial"/>
          <w:b/>
          <w:bCs/>
          <w:color w:val="002060"/>
          <w:sz w:val="22"/>
          <w:szCs w:val="22"/>
        </w:rPr>
        <w:t>Biblioteca Comunale di CHIARAVALLE</w:t>
      </w:r>
      <w:r w:rsidRPr="00F67BE6">
        <w:rPr>
          <w:rFonts w:ascii="Arial" w:hAnsi="Arial" w:cs="Arial"/>
          <w:color w:val="002060"/>
          <w:sz w:val="22"/>
          <w:szCs w:val="22"/>
        </w:rPr>
        <w:t xml:space="preserve"> (</w:t>
      </w:r>
      <w:r>
        <w:rPr>
          <w:rFonts w:ascii="Arial" w:hAnsi="Arial" w:cs="Arial"/>
          <w:color w:val="002060"/>
          <w:sz w:val="22"/>
          <w:szCs w:val="22"/>
        </w:rPr>
        <w:t>Piazza Giuseppe Mazzini, 23</w:t>
      </w:r>
      <w:r w:rsidRPr="00F67BE6">
        <w:rPr>
          <w:rFonts w:ascii="Arial" w:hAnsi="Arial" w:cs="Arial"/>
          <w:color w:val="002060"/>
          <w:sz w:val="22"/>
          <w:szCs w:val="22"/>
        </w:rPr>
        <w:t>)</w:t>
      </w:r>
      <w:r w:rsidR="009D7771">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sidR="009D7771">
        <w:rPr>
          <w:rFonts w:ascii="Arial" w:hAnsi="Arial" w:cs="Arial"/>
          <w:color w:val="002060"/>
          <w:sz w:val="22"/>
          <w:szCs w:val="22"/>
        </w:rPr>
        <w:t xml:space="preserve"> dell’evento</w:t>
      </w:r>
      <w:r>
        <w:rPr>
          <w:rFonts w:ascii="Arial" w:hAnsi="Arial" w:cs="Arial"/>
          <w:color w:val="002060"/>
          <w:sz w:val="22"/>
          <w:szCs w:val="22"/>
        </w:rPr>
        <w:t>.</w:t>
      </w:r>
    </w:p>
    <w:p w14:paraId="1E8C55FF" w14:textId="77777777" w:rsidR="001A4BE3" w:rsidRDefault="001A4BE3" w:rsidP="0047674B">
      <w:pPr>
        <w:pStyle w:val="LndNormale1"/>
        <w:rPr>
          <w:color w:val="002060"/>
        </w:rPr>
      </w:pPr>
    </w:p>
    <w:p w14:paraId="1289D5F4" w14:textId="77777777" w:rsidR="00B1797C" w:rsidRDefault="00B1797C" w:rsidP="0047674B">
      <w:pPr>
        <w:pStyle w:val="LndNormale1"/>
        <w:rPr>
          <w:color w:val="002060"/>
        </w:rPr>
      </w:pPr>
    </w:p>
    <w:p w14:paraId="33CA86E1" w14:textId="77777777" w:rsidR="00B1797C" w:rsidRPr="00B1797C" w:rsidRDefault="00B1797C" w:rsidP="00B1797C">
      <w:pPr>
        <w:rPr>
          <w:rFonts w:ascii="Arial" w:hAnsi="Arial" w:cs="Arial"/>
          <w:b/>
          <w:color w:val="002060"/>
          <w:sz w:val="28"/>
          <w:szCs w:val="28"/>
        </w:rPr>
      </w:pPr>
      <w:r w:rsidRPr="00B1797C">
        <w:rPr>
          <w:rFonts w:ascii="Arial" w:hAnsi="Arial" w:cs="Arial"/>
          <w:b/>
          <w:color w:val="002060"/>
          <w:sz w:val="28"/>
          <w:szCs w:val="28"/>
        </w:rPr>
        <w:t>CHIUSURA UFFICI</w:t>
      </w:r>
    </w:p>
    <w:p w14:paraId="7BA53AA1" w14:textId="77777777" w:rsidR="00B1797C" w:rsidRPr="00B1797C" w:rsidRDefault="00B1797C" w:rsidP="00B1797C">
      <w:pPr>
        <w:rPr>
          <w:rFonts w:ascii="Arial" w:hAnsi="Arial" w:cs="Arial"/>
          <w:color w:val="002060"/>
          <w:sz w:val="22"/>
          <w:szCs w:val="22"/>
        </w:rPr>
      </w:pPr>
    </w:p>
    <w:p w14:paraId="0CC72AFA" w14:textId="77777777" w:rsidR="00B1797C" w:rsidRPr="00B1797C" w:rsidRDefault="00B1797C" w:rsidP="00B1797C">
      <w:pPr>
        <w:rPr>
          <w:rFonts w:ascii="Arial" w:hAnsi="Arial" w:cs="Arial"/>
          <w:b/>
          <w:color w:val="002060"/>
          <w:sz w:val="22"/>
          <w:szCs w:val="22"/>
          <w:u w:val="single"/>
        </w:rPr>
      </w:pPr>
      <w:r w:rsidRPr="00B1797C">
        <w:rPr>
          <w:rFonts w:ascii="Arial" w:hAnsi="Arial" w:cs="Arial"/>
          <w:color w:val="002060"/>
          <w:sz w:val="22"/>
          <w:szCs w:val="22"/>
        </w:rPr>
        <w:t xml:space="preserve">Si comunica che gli uffici del Comitato Regionale Marche rimarranno chiusi nei </w:t>
      </w:r>
      <w:r w:rsidRPr="00B1797C">
        <w:rPr>
          <w:rFonts w:ascii="Arial" w:hAnsi="Arial" w:cs="Arial"/>
          <w:b/>
          <w:color w:val="002060"/>
          <w:sz w:val="22"/>
          <w:szCs w:val="22"/>
          <w:u w:val="single"/>
        </w:rPr>
        <w:t>giorni 24 e 31 dicembre 2024</w:t>
      </w:r>
    </w:p>
    <w:p w14:paraId="4FC86F4B" w14:textId="77777777" w:rsidR="00B1797C" w:rsidRPr="00B1797C" w:rsidRDefault="00B1797C" w:rsidP="00B1797C">
      <w:pPr>
        <w:rPr>
          <w:rFonts w:ascii="Arial" w:hAnsi="Arial" w:cs="Arial"/>
          <w:color w:val="002060"/>
          <w:sz w:val="22"/>
          <w:szCs w:val="22"/>
        </w:rPr>
      </w:pPr>
    </w:p>
    <w:p w14:paraId="57626C1B" w14:textId="77777777" w:rsidR="00B1797C" w:rsidRPr="00B1797C" w:rsidRDefault="00B1797C" w:rsidP="00B1797C">
      <w:pPr>
        <w:rPr>
          <w:rFonts w:ascii="Arial" w:hAnsi="Arial" w:cs="Arial"/>
          <w:color w:val="002060"/>
          <w:sz w:val="22"/>
          <w:szCs w:val="22"/>
        </w:rPr>
      </w:pPr>
    </w:p>
    <w:p w14:paraId="75DA3C2B" w14:textId="77777777" w:rsidR="00B1797C" w:rsidRPr="00B1797C" w:rsidRDefault="00B1797C" w:rsidP="00B1797C">
      <w:pPr>
        <w:rPr>
          <w:rFonts w:ascii="Arial" w:hAnsi="Arial" w:cs="Arial"/>
          <w:b/>
          <w:color w:val="002060"/>
          <w:sz w:val="28"/>
          <w:szCs w:val="28"/>
        </w:rPr>
      </w:pPr>
      <w:r w:rsidRPr="00B1797C">
        <w:rPr>
          <w:rFonts w:ascii="Arial" w:hAnsi="Arial" w:cs="Arial"/>
          <w:b/>
          <w:color w:val="002060"/>
          <w:sz w:val="28"/>
          <w:szCs w:val="28"/>
        </w:rPr>
        <w:t>SVINCOLI DILETTANTI E SGS DICEMBRE 2024</w:t>
      </w:r>
    </w:p>
    <w:p w14:paraId="50434132" w14:textId="77777777" w:rsidR="00B1797C" w:rsidRPr="00B1797C" w:rsidRDefault="00B1797C" w:rsidP="00B1797C">
      <w:pPr>
        <w:rPr>
          <w:rFonts w:ascii="Arial" w:hAnsi="Arial" w:cs="Arial"/>
          <w:color w:val="002060"/>
          <w:sz w:val="22"/>
          <w:szCs w:val="22"/>
        </w:rPr>
      </w:pPr>
    </w:p>
    <w:p w14:paraId="3F28F381"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Si allega al presente CU l’elenco dei calciatori Dilettanti e SGS svincolati nella sessione di dicembre 2024.</w:t>
      </w:r>
    </w:p>
    <w:p w14:paraId="27BDB4B7" w14:textId="77777777" w:rsidR="00B1797C" w:rsidRDefault="00B1797C" w:rsidP="0047674B">
      <w:pPr>
        <w:pStyle w:val="LndNormale1"/>
        <w:rPr>
          <w:color w:val="002060"/>
        </w:rPr>
      </w:pPr>
    </w:p>
    <w:p w14:paraId="21514828" w14:textId="77777777" w:rsidR="00B1797C" w:rsidRDefault="00B1797C" w:rsidP="0047674B">
      <w:pPr>
        <w:pStyle w:val="LndNormale1"/>
        <w:rPr>
          <w:color w:val="002060"/>
        </w:rPr>
      </w:pPr>
    </w:p>
    <w:p w14:paraId="4E138C6A" w14:textId="77777777" w:rsidR="00B1797C" w:rsidRPr="00B1797C" w:rsidRDefault="00B1797C" w:rsidP="00B1797C">
      <w:pPr>
        <w:pStyle w:val="LndNormale1"/>
        <w:rPr>
          <w:b/>
          <w:color w:val="002060"/>
          <w:sz w:val="28"/>
          <w:szCs w:val="28"/>
        </w:rPr>
      </w:pPr>
      <w:r w:rsidRPr="00B1797C">
        <w:rPr>
          <w:b/>
          <w:color w:val="002060"/>
          <w:sz w:val="28"/>
          <w:szCs w:val="28"/>
        </w:rPr>
        <w:t>SCADENZA RATA PAGAMENTO ISCRIZIONI</w:t>
      </w:r>
    </w:p>
    <w:p w14:paraId="5EFE9845" w14:textId="77777777" w:rsidR="00B1797C" w:rsidRPr="00B1797C" w:rsidRDefault="00B1797C" w:rsidP="00B1797C">
      <w:pPr>
        <w:pStyle w:val="LndNormale1"/>
        <w:rPr>
          <w:color w:val="002060"/>
        </w:rPr>
      </w:pPr>
    </w:p>
    <w:p w14:paraId="68248022" w14:textId="77777777" w:rsidR="00B1797C" w:rsidRPr="00B1797C" w:rsidRDefault="00B1797C" w:rsidP="00B1797C">
      <w:pPr>
        <w:pStyle w:val="LndNormale1"/>
        <w:rPr>
          <w:color w:val="002060"/>
          <w:szCs w:val="22"/>
        </w:rPr>
      </w:pPr>
      <w:r w:rsidRPr="00B1797C">
        <w:rPr>
          <w:color w:val="002060"/>
        </w:rPr>
        <w:t xml:space="preserve">Si ricorda che il </w:t>
      </w:r>
      <w:r w:rsidRPr="00B1797C">
        <w:rPr>
          <w:b/>
          <w:color w:val="002060"/>
        </w:rPr>
        <w:t xml:space="preserve">15 dicembre 2024 </w:t>
      </w:r>
      <w:r w:rsidRPr="00B1797C">
        <w:rPr>
          <w:color w:val="002060"/>
        </w:rPr>
        <w:t xml:space="preserve">è </w:t>
      </w:r>
      <w:r w:rsidRPr="00B1797C">
        <w:rPr>
          <w:color w:val="002060"/>
          <w:szCs w:val="22"/>
        </w:rPr>
        <w:t xml:space="preserve">scaduta la rata della tassa di Iscrizione ai Campionati 2024/2025. </w:t>
      </w:r>
    </w:p>
    <w:p w14:paraId="5B5475DC" w14:textId="77777777" w:rsidR="00B1797C" w:rsidRPr="00B1797C" w:rsidRDefault="00B1797C" w:rsidP="00B1797C">
      <w:pPr>
        <w:pStyle w:val="LndNormale1"/>
        <w:rPr>
          <w:color w:val="002060"/>
          <w:szCs w:val="22"/>
        </w:rPr>
      </w:pPr>
      <w:r w:rsidRPr="00B1797C">
        <w:rPr>
          <w:color w:val="002060"/>
          <w:szCs w:val="22"/>
        </w:rPr>
        <w:t xml:space="preserve">Chi non ha ancora provveduto è invitato a saldare quanto dovuto. </w:t>
      </w:r>
    </w:p>
    <w:p w14:paraId="0F767282" w14:textId="77777777" w:rsidR="00B1797C" w:rsidRPr="00B1797C" w:rsidRDefault="00B1797C" w:rsidP="0047674B">
      <w:pPr>
        <w:pStyle w:val="LndNormale1"/>
        <w:rPr>
          <w:color w:val="002060"/>
        </w:rPr>
      </w:pPr>
    </w:p>
    <w:p w14:paraId="158E8E4A" w14:textId="77777777" w:rsidR="009E5F1F" w:rsidRPr="00B1797C" w:rsidRDefault="009E5F1F" w:rsidP="0047674B">
      <w:pPr>
        <w:pStyle w:val="LndNormale1"/>
        <w:rPr>
          <w:color w:val="002060"/>
        </w:rPr>
      </w:pPr>
    </w:p>
    <w:p w14:paraId="05B61D8C" w14:textId="77777777" w:rsidR="009E5F1F" w:rsidRPr="0080647B" w:rsidRDefault="009E5F1F" w:rsidP="009E5F1F">
      <w:pPr>
        <w:rPr>
          <w:rFonts w:ascii="Arial" w:hAnsi="Arial" w:cs="Arial"/>
          <w:b/>
          <w:color w:val="002060"/>
          <w:sz w:val="28"/>
          <w:szCs w:val="28"/>
        </w:rPr>
      </w:pPr>
      <w:r>
        <w:rPr>
          <w:rFonts w:ascii="Arial" w:hAnsi="Arial" w:cs="Arial"/>
          <w:b/>
          <w:color w:val="002060"/>
          <w:sz w:val="28"/>
          <w:szCs w:val="28"/>
        </w:rPr>
        <w:t>ATTIVITA’ DI RAPPRESENTATIVA</w:t>
      </w:r>
    </w:p>
    <w:p w14:paraId="36982BA6" w14:textId="77777777" w:rsidR="009E5F1F" w:rsidRDefault="009E5F1F" w:rsidP="009E5F1F">
      <w:pPr>
        <w:rPr>
          <w:rFonts w:ascii="Arial" w:hAnsi="Arial" w:cs="Arial"/>
          <w:color w:val="002060"/>
          <w:sz w:val="22"/>
          <w:szCs w:val="22"/>
        </w:rPr>
      </w:pPr>
    </w:p>
    <w:p w14:paraId="4479B4ED" w14:textId="77777777" w:rsidR="009E5F1F" w:rsidRPr="00DF4E2E" w:rsidRDefault="009E5F1F" w:rsidP="009E5F1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0C1EB919" w14:textId="77777777" w:rsidR="009E5F1F" w:rsidRPr="00DF4E2E" w:rsidRDefault="009E5F1F" w:rsidP="009E5F1F">
      <w:pPr>
        <w:pStyle w:val="Nessunaspaziatura"/>
        <w:jc w:val="center"/>
        <w:rPr>
          <w:rFonts w:ascii="Arial" w:hAnsi="Arial" w:cs="Arial"/>
          <w:b/>
          <w:color w:val="002060"/>
          <w:sz w:val="24"/>
          <w:szCs w:val="24"/>
          <w:u w:val="single"/>
        </w:rPr>
      </w:pPr>
    </w:p>
    <w:p w14:paraId="3C6F5B6C" w14:textId="04E36772" w:rsidR="009E5F1F" w:rsidRPr="00697CB9" w:rsidRDefault="008F19CB" w:rsidP="009E5F1F">
      <w:pPr>
        <w:pStyle w:val="Nessunaspaziatura"/>
        <w:jc w:val="both"/>
        <w:rPr>
          <w:rFonts w:ascii="Arial" w:hAnsi="Arial" w:cs="Arial"/>
          <w:color w:val="002060"/>
        </w:rPr>
      </w:pPr>
      <w:bookmarkStart w:id="6" w:name="_Hlk185433263"/>
      <w:r>
        <w:rPr>
          <w:rFonts w:ascii="Arial" w:hAnsi="Arial" w:cs="Arial"/>
          <w:color w:val="002060"/>
        </w:rPr>
        <w:t>Ad integrazione di quanto pubblicato nel Comunicato Ufficiale n° 58 del 16/12/2024 il</w:t>
      </w:r>
      <w:r w:rsidR="009E5F1F" w:rsidRPr="00697CB9">
        <w:rPr>
          <w:rFonts w:ascii="Arial" w:hAnsi="Arial" w:cs="Arial"/>
          <w:color w:val="002060"/>
        </w:rPr>
        <w:t xml:space="preserve"> sottoelencat</w:t>
      </w:r>
      <w:r>
        <w:rPr>
          <w:rFonts w:ascii="Arial" w:hAnsi="Arial" w:cs="Arial"/>
          <w:color w:val="002060"/>
        </w:rPr>
        <w:t>o</w:t>
      </w:r>
      <w:r w:rsidR="009E5F1F" w:rsidRPr="00697CB9">
        <w:rPr>
          <w:rFonts w:ascii="Arial" w:hAnsi="Arial" w:cs="Arial"/>
          <w:color w:val="002060"/>
        </w:rPr>
        <w:t xml:space="preserve"> calciat</w:t>
      </w:r>
      <w:r w:rsidR="009E5F1F">
        <w:rPr>
          <w:rFonts w:ascii="Arial" w:hAnsi="Arial" w:cs="Arial"/>
          <w:color w:val="002060"/>
        </w:rPr>
        <w:t>or</w:t>
      </w:r>
      <w:r>
        <w:rPr>
          <w:rFonts w:ascii="Arial" w:hAnsi="Arial" w:cs="Arial"/>
          <w:color w:val="002060"/>
        </w:rPr>
        <w:t>e</w:t>
      </w:r>
      <w:r w:rsidR="009E5F1F" w:rsidRPr="00697CB9">
        <w:rPr>
          <w:rFonts w:ascii="Arial" w:hAnsi="Arial" w:cs="Arial"/>
          <w:color w:val="002060"/>
        </w:rPr>
        <w:t xml:space="preserve"> </w:t>
      </w:r>
      <w:r>
        <w:rPr>
          <w:rFonts w:ascii="Arial" w:hAnsi="Arial" w:cs="Arial"/>
          <w:color w:val="002060"/>
        </w:rPr>
        <w:t>è convocato</w:t>
      </w:r>
      <w:r w:rsidR="009E5F1F" w:rsidRPr="00697CB9">
        <w:rPr>
          <w:rFonts w:ascii="Arial" w:hAnsi="Arial" w:cs="Arial"/>
          <w:color w:val="002060"/>
        </w:rPr>
        <w:t xml:space="preserve"> per svolgere</w:t>
      </w:r>
      <w:r w:rsidR="009E5F1F">
        <w:rPr>
          <w:rFonts w:ascii="Arial" w:hAnsi="Arial" w:cs="Arial"/>
          <w:color w:val="002060"/>
        </w:rPr>
        <w:t xml:space="preserve"> </w:t>
      </w:r>
      <w:r w:rsidR="009E5F1F">
        <w:rPr>
          <w:rFonts w:ascii="Arial" w:hAnsi="Arial" w:cs="Arial"/>
          <w:b/>
          <w:color w:val="002060"/>
          <w:u w:val="single"/>
        </w:rPr>
        <w:t>tre</w:t>
      </w:r>
      <w:r w:rsidR="009E5F1F" w:rsidRPr="00697CB9">
        <w:rPr>
          <w:rFonts w:ascii="Arial" w:hAnsi="Arial" w:cs="Arial"/>
          <w:b/>
          <w:color w:val="002060"/>
          <w:u w:val="single"/>
        </w:rPr>
        <w:t xml:space="preserve"> </w:t>
      </w:r>
      <w:r w:rsidR="009E5F1F" w:rsidRPr="00BF62CC">
        <w:rPr>
          <w:rFonts w:ascii="Arial" w:hAnsi="Arial" w:cs="Arial"/>
          <w:b/>
          <w:color w:val="002060"/>
          <w:u w:val="single"/>
        </w:rPr>
        <w:t>sedut</w:t>
      </w:r>
      <w:r w:rsidR="009E5F1F">
        <w:rPr>
          <w:rFonts w:ascii="Arial" w:hAnsi="Arial" w:cs="Arial"/>
          <w:b/>
          <w:color w:val="002060"/>
          <w:u w:val="single"/>
        </w:rPr>
        <w:t>e</w:t>
      </w:r>
      <w:r w:rsidR="009E5F1F" w:rsidRPr="00BF62CC">
        <w:rPr>
          <w:rFonts w:ascii="Arial" w:hAnsi="Arial" w:cs="Arial"/>
          <w:b/>
          <w:color w:val="002060"/>
          <w:u w:val="single"/>
        </w:rPr>
        <w:t xml:space="preserve"> di allenamento</w:t>
      </w:r>
      <w:r w:rsidR="009E5F1F">
        <w:rPr>
          <w:rFonts w:ascii="Arial" w:hAnsi="Arial" w:cs="Arial"/>
          <w:color w:val="002060"/>
        </w:rPr>
        <w:t xml:space="preserve"> come di seguito riportato:</w:t>
      </w:r>
    </w:p>
    <w:p w14:paraId="17131AEC" w14:textId="77777777" w:rsidR="009E5F1F" w:rsidRDefault="009E5F1F" w:rsidP="009E5F1F">
      <w:pPr>
        <w:pStyle w:val="Nessunaspaziatura"/>
        <w:rPr>
          <w:rFonts w:ascii="Arial" w:hAnsi="Arial" w:cs="Arial"/>
          <w:b/>
          <w:color w:val="002060"/>
        </w:rPr>
      </w:pPr>
    </w:p>
    <w:p w14:paraId="52FC9DA9" w14:textId="77777777" w:rsidR="009E5F1F" w:rsidRDefault="009E5F1F" w:rsidP="009E5F1F">
      <w:pPr>
        <w:pStyle w:val="Nessunaspaziatura"/>
        <w:jc w:val="center"/>
        <w:rPr>
          <w:rFonts w:ascii="Arial" w:hAnsi="Arial" w:cs="Arial"/>
          <w:b/>
          <w:color w:val="002060"/>
        </w:rPr>
      </w:pPr>
      <w:r>
        <w:rPr>
          <w:rFonts w:ascii="Arial" w:hAnsi="Arial" w:cs="Arial"/>
          <w:b/>
          <w:color w:val="002060"/>
        </w:rPr>
        <w:t>LUNEDI’ 23/12/2024, ore 16:15</w:t>
      </w:r>
    </w:p>
    <w:p w14:paraId="403932A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D5873AD" w14:textId="77777777" w:rsidR="009E5F1F" w:rsidRDefault="009E5F1F" w:rsidP="009E5F1F">
      <w:pPr>
        <w:pStyle w:val="LndNormale1"/>
        <w:jc w:val="center"/>
        <w:rPr>
          <w:i/>
          <w:iCs/>
          <w:color w:val="002060"/>
        </w:rPr>
      </w:pPr>
      <w:r w:rsidRPr="00934B26">
        <w:rPr>
          <w:i/>
          <w:iCs/>
          <w:color w:val="002060"/>
        </w:rPr>
        <w:lastRenderedPageBreak/>
        <w:t xml:space="preserve">inizio seduta di allenamento ore </w:t>
      </w:r>
      <w:r>
        <w:rPr>
          <w:i/>
          <w:iCs/>
          <w:color w:val="002060"/>
        </w:rPr>
        <w:t>16:45</w:t>
      </w:r>
    </w:p>
    <w:p w14:paraId="755A933A" w14:textId="77777777" w:rsidR="009E5F1F" w:rsidRPr="002037CA" w:rsidRDefault="009E5F1F" w:rsidP="009E5F1F">
      <w:pPr>
        <w:pStyle w:val="LndNormale1"/>
        <w:jc w:val="center"/>
        <w:rPr>
          <w:i/>
          <w:iCs/>
          <w:color w:val="002060"/>
        </w:rPr>
      </w:pPr>
    </w:p>
    <w:p w14:paraId="2ECF211E" w14:textId="77777777" w:rsidR="009E5F1F" w:rsidRDefault="009E5F1F" w:rsidP="009E5F1F">
      <w:pPr>
        <w:pStyle w:val="Nessunaspaziatura"/>
        <w:jc w:val="center"/>
        <w:rPr>
          <w:rFonts w:ascii="Arial" w:hAnsi="Arial" w:cs="Arial"/>
          <w:b/>
          <w:color w:val="002060"/>
        </w:rPr>
      </w:pPr>
      <w:r>
        <w:rPr>
          <w:rFonts w:ascii="Arial" w:hAnsi="Arial" w:cs="Arial"/>
          <w:b/>
          <w:color w:val="002060"/>
        </w:rPr>
        <w:t>VENERDI’ 27/12/2024, ore 16:15</w:t>
      </w:r>
    </w:p>
    <w:p w14:paraId="5B3637EA"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A0BF8CE" w14:textId="77777777" w:rsidR="009E5F1F" w:rsidRDefault="009E5F1F" w:rsidP="009E5F1F">
      <w:pPr>
        <w:pStyle w:val="LndNormale1"/>
        <w:jc w:val="center"/>
        <w:rPr>
          <w:i/>
          <w:iCs/>
          <w:color w:val="002060"/>
        </w:rPr>
      </w:pPr>
      <w:r w:rsidRPr="00934B26">
        <w:rPr>
          <w:i/>
          <w:iCs/>
          <w:color w:val="002060"/>
        </w:rPr>
        <w:t xml:space="preserve">inizio seduta di allenamento ore </w:t>
      </w:r>
      <w:r>
        <w:rPr>
          <w:i/>
          <w:iCs/>
          <w:color w:val="002060"/>
        </w:rPr>
        <w:t>16:45</w:t>
      </w:r>
    </w:p>
    <w:p w14:paraId="4854C6C9" w14:textId="77777777" w:rsidR="009E5F1F" w:rsidRPr="002037CA" w:rsidRDefault="009E5F1F" w:rsidP="009E5F1F">
      <w:pPr>
        <w:pStyle w:val="LndNormale1"/>
        <w:jc w:val="center"/>
        <w:rPr>
          <w:i/>
          <w:iCs/>
          <w:color w:val="002060"/>
        </w:rPr>
      </w:pPr>
    </w:p>
    <w:p w14:paraId="775ADF96" w14:textId="77777777" w:rsidR="009E5F1F" w:rsidRDefault="009E5F1F" w:rsidP="009E5F1F">
      <w:pPr>
        <w:pStyle w:val="Nessunaspaziatura"/>
        <w:jc w:val="center"/>
        <w:rPr>
          <w:rFonts w:ascii="Arial" w:hAnsi="Arial" w:cs="Arial"/>
          <w:b/>
          <w:color w:val="002060"/>
        </w:rPr>
      </w:pPr>
      <w:r>
        <w:rPr>
          <w:rFonts w:ascii="Arial" w:hAnsi="Arial" w:cs="Arial"/>
          <w:b/>
          <w:color w:val="002060"/>
        </w:rPr>
        <w:t>SABATO 28/12/2024, ore 16:15</w:t>
      </w:r>
    </w:p>
    <w:p w14:paraId="7440842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6A1A1C49" w14:textId="77777777" w:rsidR="009E5F1F" w:rsidRPr="00934B26" w:rsidRDefault="009E5F1F" w:rsidP="009E5F1F">
      <w:pPr>
        <w:pStyle w:val="LndNormale1"/>
        <w:jc w:val="center"/>
        <w:rPr>
          <w:i/>
          <w:iCs/>
          <w:color w:val="002060"/>
        </w:rPr>
      </w:pPr>
      <w:r w:rsidRPr="00934B26">
        <w:rPr>
          <w:i/>
          <w:iCs/>
          <w:color w:val="002060"/>
        </w:rPr>
        <w:t xml:space="preserve">inizio seduta di allenamento ore </w:t>
      </w:r>
      <w:r>
        <w:rPr>
          <w:i/>
          <w:iCs/>
          <w:color w:val="002060"/>
        </w:rPr>
        <w:t>16:45</w:t>
      </w:r>
    </w:p>
    <w:p w14:paraId="06BC1A2E" w14:textId="77777777" w:rsidR="009E5F1F" w:rsidRDefault="009E5F1F" w:rsidP="009E5F1F">
      <w:pPr>
        <w:pStyle w:val="Nessunaspaziatura"/>
        <w:jc w:val="both"/>
        <w:rPr>
          <w:color w:val="002060"/>
        </w:rPr>
      </w:pPr>
    </w:p>
    <w:p w14:paraId="2E2FF144" w14:textId="7A6CF259" w:rsidR="009E5F1F" w:rsidRPr="00F7284B" w:rsidRDefault="009E5F1F" w:rsidP="009E5F1F">
      <w:pPr>
        <w:pStyle w:val="LndNormale1"/>
        <w:ind w:left="4245" w:hanging="4245"/>
        <w:rPr>
          <w:color w:val="002060"/>
        </w:rPr>
      </w:pPr>
      <w:r>
        <w:rPr>
          <w:b/>
          <w:bCs/>
          <w:color w:val="002060"/>
        </w:rPr>
        <w:t>ITALSERVICE C5</w:t>
      </w:r>
      <w:r>
        <w:rPr>
          <w:b/>
          <w:bCs/>
          <w:color w:val="002060"/>
        </w:rPr>
        <w:tab/>
      </w:r>
      <w:r w:rsidR="008F19CB">
        <w:rPr>
          <w:color w:val="002060"/>
        </w:rPr>
        <w:t>LEPORE Vincenzo</w:t>
      </w:r>
    </w:p>
    <w:bookmarkEnd w:id="6"/>
    <w:p w14:paraId="52DB9B24" w14:textId="77777777" w:rsidR="009E5F1F" w:rsidRPr="003025EF" w:rsidRDefault="009E5F1F" w:rsidP="009E5F1F">
      <w:pPr>
        <w:pStyle w:val="LndNormale1"/>
        <w:rPr>
          <w:rFonts w:cs="Arial"/>
          <w:color w:val="002060"/>
          <w:szCs w:val="22"/>
        </w:rPr>
      </w:pPr>
    </w:p>
    <w:p w14:paraId="4DDB90EA" w14:textId="77777777" w:rsidR="009E5F1F" w:rsidRPr="003025EF" w:rsidRDefault="009E5F1F" w:rsidP="009E5F1F">
      <w:pPr>
        <w:pStyle w:val="LndNormale1"/>
        <w:rPr>
          <w:rFonts w:cs="Arial"/>
          <w:szCs w:val="22"/>
        </w:rPr>
      </w:pPr>
    </w:p>
    <w:p w14:paraId="7B533CDE" w14:textId="77777777" w:rsidR="009E5F1F" w:rsidRPr="00DF4E2E" w:rsidRDefault="009E5F1F" w:rsidP="009E5F1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43530503" w14:textId="77777777" w:rsidR="009E5F1F" w:rsidRPr="00DF4E2E" w:rsidRDefault="009E5F1F" w:rsidP="009E5F1F">
      <w:pPr>
        <w:pStyle w:val="Nessunaspaziatura"/>
        <w:jc w:val="center"/>
        <w:rPr>
          <w:rFonts w:ascii="Arial" w:hAnsi="Arial" w:cs="Arial"/>
          <w:b/>
          <w:color w:val="002060"/>
          <w:sz w:val="24"/>
          <w:szCs w:val="24"/>
          <w:u w:val="single"/>
        </w:rPr>
      </w:pPr>
    </w:p>
    <w:p w14:paraId="3BCE57F5" w14:textId="08626746" w:rsidR="008F19CB" w:rsidRDefault="009E5F1F" w:rsidP="009E5F1F">
      <w:pPr>
        <w:pStyle w:val="Nessunaspaziatura"/>
        <w:jc w:val="both"/>
        <w:rPr>
          <w:rFonts w:ascii="Arial" w:hAnsi="Arial" w:cs="Arial"/>
          <w:color w:val="002060"/>
        </w:rPr>
      </w:pPr>
      <w:r>
        <w:rPr>
          <w:rFonts w:ascii="Arial" w:hAnsi="Arial" w:cs="Arial"/>
          <w:color w:val="002060"/>
        </w:rPr>
        <w:t>I</w:t>
      </w:r>
      <w:r w:rsidR="008F19CB">
        <w:rPr>
          <w:rFonts w:ascii="Arial" w:hAnsi="Arial" w:cs="Arial"/>
          <w:color w:val="002060"/>
        </w:rPr>
        <w:t xml:space="preserve">l calciatore della Società </w:t>
      </w:r>
      <w:r w:rsidR="008F19CB" w:rsidRPr="00030382">
        <w:rPr>
          <w:rFonts w:ascii="Arial" w:hAnsi="Arial" w:cs="Arial"/>
          <w:b/>
          <w:bCs/>
          <w:color w:val="002060"/>
        </w:rPr>
        <w:t>C.U.S. ANCONA</w:t>
      </w:r>
      <w:r w:rsidR="008F19CB">
        <w:rPr>
          <w:rFonts w:ascii="Arial" w:hAnsi="Arial" w:cs="Arial"/>
          <w:color w:val="002060"/>
        </w:rPr>
        <w:t xml:space="preserve"> MANINI DIEGO convocato per le sedute di allenamento della Rappresentativa della categoria in epigrafe come da </w:t>
      </w:r>
      <w:r w:rsidR="008F19CB">
        <w:rPr>
          <w:rFonts w:ascii="Arial" w:hAnsi="Arial" w:cs="Arial"/>
          <w:color w:val="002060"/>
        </w:rPr>
        <w:t>Comunicato Ufficiale n° 58 del 16/12/2024</w:t>
      </w:r>
      <w:r w:rsidR="008F19CB">
        <w:rPr>
          <w:rFonts w:ascii="Arial" w:hAnsi="Arial" w:cs="Arial"/>
          <w:color w:val="002060"/>
        </w:rPr>
        <w:t xml:space="preserve"> deve intendersi come </w:t>
      </w:r>
      <w:r w:rsidR="008F19CB" w:rsidRPr="008F19CB">
        <w:rPr>
          <w:rFonts w:ascii="Arial" w:hAnsi="Arial" w:cs="Arial"/>
          <w:b/>
          <w:bCs/>
          <w:color w:val="002060"/>
        </w:rPr>
        <w:t>MANINI TOMMASO</w:t>
      </w:r>
      <w:r w:rsidR="008F19CB">
        <w:rPr>
          <w:rFonts w:ascii="Arial" w:hAnsi="Arial" w:cs="Arial"/>
          <w:color w:val="002060"/>
        </w:rPr>
        <w:t>.</w:t>
      </w:r>
    </w:p>
    <w:p w14:paraId="64078FB8" w14:textId="77777777" w:rsidR="008F19CB" w:rsidRDefault="008F19CB" w:rsidP="009E5F1F">
      <w:pPr>
        <w:pStyle w:val="Nessunaspaziatura"/>
        <w:jc w:val="both"/>
        <w:rPr>
          <w:rFonts w:ascii="Arial" w:hAnsi="Arial" w:cs="Arial"/>
          <w:color w:val="002060"/>
        </w:rPr>
      </w:pPr>
    </w:p>
    <w:p w14:paraId="409C77D2" w14:textId="77777777" w:rsidR="009E5F1F" w:rsidRPr="00E95AE8" w:rsidRDefault="009E5F1F" w:rsidP="009E5F1F">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4DAD9AFD" w14:textId="77777777" w:rsidR="009E5F1F" w:rsidRDefault="009E5F1F" w:rsidP="009E5F1F">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181FC4BD" w14:textId="77777777" w:rsidR="009E5F1F" w:rsidRPr="00E95AE8" w:rsidRDefault="009E5F1F" w:rsidP="009E5F1F">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r>
      <w:r>
        <w:rPr>
          <w:rFonts w:ascii="Arial" w:hAnsi="Arial" w:cs="Arial"/>
          <w:color w:val="002060"/>
        </w:rPr>
        <w:t>BARGONI Enzo, DITOMMASO Giovanni</w:t>
      </w:r>
      <w:r w:rsidRPr="00E95AE8">
        <w:rPr>
          <w:rFonts w:ascii="Arial" w:hAnsi="Arial" w:cs="Arial"/>
          <w:color w:val="002060"/>
        </w:rPr>
        <w:t xml:space="preserve">, </w:t>
      </w:r>
      <w:r>
        <w:rPr>
          <w:rFonts w:ascii="Arial" w:hAnsi="Arial" w:cs="Arial"/>
          <w:color w:val="002060"/>
        </w:rPr>
        <w:t>DOMINICI Luca, MACELLARI Alfredo</w:t>
      </w:r>
    </w:p>
    <w:p w14:paraId="15CB3E8F" w14:textId="77777777" w:rsidR="009E5F1F" w:rsidRDefault="009E5F1F" w:rsidP="009E5F1F">
      <w:pPr>
        <w:pStyle w:val="Nessunaspaziatura"/>
        <w:ind w:left="4240" w:hanging="42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 xml:space="preserve">MAGNATERRA </w:t>
      </w:r>
      <w:proofErr w:type="spellStart"/>
      <w:r>
        <w:rPr>
          <w:rFonts w:ascii="Arial" w:hAnsi="Arial" w:cs="Arial"/>
          <w:color w:val="002060"/>
        </w:rPr>
        <w:t>Jonatan</w:t>
      </w:r>
      <w:proofErr w:type="spellEnd"/>
      <w:r>
        <w:rPr>
          <w:rFonts w:ascii="Arial" w:hAnsi="Arial" w:cs="Arial"/>
          <w:color w:val="002060"/>
        </w:rPr>
        <w:t>, PERUCCI Michele, PIGNOCCHI Letizia</w:t>
      </w:r>
    </w:p>
    <w:p w14:paraId="312BBAC2" w14:textId="77777777" w:rsidR="009E5F1F" w:rsidRDefault="009E5F1F" w:rsidP="009E5F1F">
      <w:pPr>
        <w:pStyle w:val="Nessunaspaziatura"/>
        <w:ind w:left="3540" w:hanging="3540"/>
        <w:rPr>
          <w:rFonts w:ascii="Arial" w:hAnsi="Arial" w:cs="Arial"/>
          <w:color w:val="002060"/>
        </w:rPr>
      </w:pPr>
      <w:r>
        <w:rPr>
          <w:rFonts w:ascii="Arial" w:hAnsi="Arial" w:cs="Arial"/>
          <w:color w:val="002060"/>
        </w:rPr>
        <w:t>Responsabili Logistica</w:t>
      </w:r>
      <w:r>
        <w:rPr>
          <w:rFonts w:ascii="Arial" w:hAnsi="Arial" w:cs="Arial"/>
          <w:color w:val="002060"/>
        </w:rPr>
        <w:tab/>
      </w:r>
      <w:r>
        <w:rPr>
          <w:rFonts w:ascii="Arial" w:hAnsi="Arial" w:cs="Arial"/>
          <w:color w:val="002060"/>
        </w:rPr>
        <w:tab/>
        <w:t>COTOLONI Attilio, MENGHINI Lamberto</w:t>
      </w:r>
    </w:p>
    <w:p w14:paraId="75A870E7" w14:textId="77777777" w:rsidR="009E5F1F" w:rsidRDefault="009E5F1F" w:rsidP="009E5F1F">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49BADEAA" w14:textId="77777777" w:rsidR="009E5F1F" w:rsidRPr="00DF4E2E" w:rsidRDefault="009E5F1F" w:rsidP="009E5F1F">
      <w:pPr>
        <w:pStyle w:val="Nessunaspaziatura"/>
        <w:jc w:val="both"/>
        <w:rPr>
          <w:rFonts w:ascii="Arial" w:hAnsi="Arial" w:cs="Arial"/>
          <w:color w:val="002060"/>
        </w:rPr>
      </w:pPr>
    </w:p>
    <w:p w14:paraId="20FCFA59" w14:textId="77777777" w:rsidR="009E5F1F" w:rsidRPr="00DF4E2E" w:rsidRDefault="009E5F1F" w:rsidP="009E5F1F">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3025EF">
        <w:rPr>
          <w:rFonts w:ascii="Arial" w:hAnsi="Arial" w:cs="Arial"/>
          <w:b/>
          <w:bCs/>
          <w:color w:val="002060"/>
          <w:u w:val="single"/>
        </w:rPr>
        <w:t>muniti degli indumenti personali di gioco e di un documento di identità in corso di validità</w:t>
      </w:r>
      <w:r w:rsidRPr="00DF4E2E">
        <w:rPr>
          <w:rFonts w:ascii="Arial" w:hAnsi="Arial" w:cs="Arial"/>
          <w:color w:val="002060"/>
        </w:rPr>
        <w:t>.</w:t>
      </w:r>
    </w:p>
    <w:p w14:paraId="241CF2F6" w14:textId="316F25DD" w:rsidR="009E5F1F" w:rsidRPr="00697CB9" w:rsidRDefault="009E5F1F" w:rsidP="009E5F1F">
      <w:pPr>
        <w:pStyle w:val="Nessunaspaziatura"/>
        <w:jc w:val="both"/>
        <w:rPr>
          <w:rFonts w:ascii="Arial" w:hAnsi="Arial" w:cs="Arial"/>
          <w:color w:val="002060"/>
        </w:rPr>
      </w:pPr>
      <w:r w:rsidRPr="00DF4E2E">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1BF0F365" w14:textId="77777777" w:rsidR="009E5F1F" w:rsidRPr="00B1797C" w:rsidRDefault="009E5F1F" w:rsidP="0047674B">
      <w:pPr>
        <w:pStyle w:val="LndNormale1"/>
        <w:rPr>
          <w:color w:val="002060"/>
        </w:rPr>
      </w:pPr>
    </w:p>
    <w:p w14:paraId="61FF0921" w14:textId="77777777" w:rsidR="00B1797C" w:rsidRPr="00B1797C" w:rsidRDefault="00B1797C" w:rsidP="0047674B">
      <w:pPr>
        <w:pStyle w:val="LndNormale1"/>
        <w:rPr>
          <w:color w:val="002060"/>
        </w:rPr>
      </w:pPr>
    </w:p>
    <w:p w14:paraId="2C2BC8C2" w14:textId="77777777" w:rsidR="00B1797C" w:rsidRPr="00B1797C" w:rsidRDefault="00B1797C" w:rsidP="00B1797C">
      <w:pPr>
        <w:pStyle w:val="LndNormale1"/>
        <w:rPr>
          <w:b/>
          <w:color w:val="002060"/>
          <w:sz w:val="28"/>
          <w:szCs w:val="28"/>
        </w:rPr>
      </w:pPr>
      <w:r w:rsidRPr="00B1797C">
        <w:rPr>
          <w:b/>
          <w:color w:val="002060"/>
          <w:sz w:val="28"/>
          <w:szCs w:val="28"/>
        </w:rPr>
        <w:t>SVINCOLI EX ART. 117 BIS NOIF</w:t>
      </w:r>
    </w:p>
    <w:p w14:paraId="26C18C4D" w14:textId="77777777" w:rsidR="00B1797C" w:rsidRPr="00B1797C" w:rsidRDefault="00B1797C" w:rsidP="00B1797C">
      <w:pPr>
        <w:pStyle w:val="LndNormale1"/>
        <w:rPr>
          <w:color w:val="002060"/>
        </w:rPr>
      </w:pPr>
    </w:p>
    <w:p w14:paraId="6A3026EF" w14:textId="77777777" w:rsidR="00B1797C" w:rsidRPr="00B1797C" w:rsidRDefault="00B1797C" w:rsidP="00B1797C">
      <w:pPr>
        <w:pStyle w:val="LndNormale1"/>
        <w:rPr>
          <w:b/>
          <w:color w:val="002060"/>
        </w:rPr>
      </w:pPr>
      <w:r w:rsidRPr="00B1797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B1797C">
        <w:rPr>
          <w:b/>
          <w:color w:val="002060"/>
        </w:rPr>
        <w:t>16.12.2024:</w:t>
      </w:r>
    </w:p>
    <w:tbl>
      <w:tblPr>
        <w:tblStyle w:val="Grigliatabella"/>
        <w:tblW w:w="0" w:type="auto"/>
        <w:tblLook w:val="04A0" w:firstRow="1" w:lastRow="0" w:firstColumn="1" w:lastColumn="0" w:noHBand="0" w:noVBand="1"/>
      </w:tblPr>
      <w:tblGrid>
        <w:gridCol w:w="1265"/>
        <w:gridCol w:w="2756"/>
        <w:gridCol w:w="1273"/>
        <w:gridCol w:w="1182"/>
        <w:gridCol w:w="3436"/>
      </w:tblGrid>
      <w:tr w:rsidR="00B1797C" w:rsidRPr="00B1797C" w14:paraId="06891048" w14:textId="77777777" w:rsidTr="00E1780E">
        <w:tc>
          <w:tcPr>
            <w:tcW w:w="1265" w:type="dxa"/>
            <w:tcBorders>
              <w:top w:val="single" w:sz="4" w:space="0" w:color="auto"/>
              <w:left w:val="single" w:sz="4" w:space="0" w:color="auto"/>
              <w:bottom w:val="single" w:sz="4" w:space="0" w:color="auto"/>
              <w:right w:val="single" w:sz="4" w:space="0" w:color="auto"/>
            </w:tcBorders>
            <w:hideMark/>
          </w:tcPr>
          <w:p w14:paraId="54528B2B" w14:textId="77777777" w:rsidR="00B1797C" w:rsidRPr="00B1797C" w:rsidRDefault="00B1797C" w:rsidP="00E1780E">
            <w:pPr>
              <w:pStyle w:val="LndNormale1"/>
              <w:jc w:val="center"/>
              <w:textAlignment w:val="baseline"/>
              <w:rPr>
                <w:b/>
                <w:color w:val="002060"/>
              </w:rPr>
            </w:pPr>
            <w:r w:rsidRPr="00B179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DB1E37C" w14:textId="77777777" w:rsidR="00B1797C" w:rsidRPr="00B1797C" w:rsidRDefault="00B1797C" w:rsidP="00E1780E">
            <w:pPr>
              <w:pStyle w:val="LndNormale1"/>
              <w:jc w:val="center"/>
              <w:textAlignment w:val="baseline"/>
              <w:rPr>
                <w:b/>
                <w:color w:val="002060"/>
              </w:rPr>
            </w:pPr>
            <w:r w:rsidRPr="00B179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C70F759" w14:textId="77777777" w:rsidR="00B1797C" w:rsidRPr="00B1797C" w:rsidRDefault="00B1797C" w:rsidP="00E1780E">
            <w:pPr>
              <w:pStyle w:val="LndNormale1"/>
              <w:jc w:val="center"/>
              <w:textAlignment w:val="baseline"/>
              <w:rPr>
                <w:b/>
                <w:color w:val="002060"/>
              </w:rPr>
            </w:pPr>
            <w:r w:rsidRPr="00B179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4CDC902" w14:textId="77777777" w:rsidR="00B1797C" w:rsidRPr="00B1797C" w:rsidRDefault="00B1797C" w:rsidP="00E1780E">
            <w:pPr>
              <w:pStyle w:val="LndNormale1"/>
              <w:jc w:val="center"/>
              <w:textAlignment w:val="baseline"/>
              <w:rPr>
                <w:b/>
                <w:color w:val="002060"/>
              </w:rPr>
            </w:pPr>
            <w:r w:rsidRPr="00B179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5A503A0" w14:textId="77777777" w:rsidR="00B1797C" w:rsidRPr="00B1797C" w:rsidRDefault="00B1797C" w:rsidP="00E1780E">
            <w:pPr>
              <w:pStyle w:val="LndNormale1"/>
              <w:jc w:val="center"/>
              <w:textAlignment w:val="baseline"/>
              <w:rPr>
                <w:b/>
                <w:color w:val="002060"/>
              </w:rPr>
            </w:pPr>
            <w:r w:rsidRPr="00B1797C">
              <w:rPr>
                <w:b/>
                <w:color w:val="002060"/>
              </w:rPr>
              <w:t>Società</w:t>
            </w:r>
          </w:p>
        </w:tc>
      </w:tr>
      <w:tr w:rsidR="00B1797C" w:rsidRPr="00B1797C" w14:paraId="62CB7749" w14:textId="77777777" w:rsidTr="00E1780E">
        <w:tc>
          <w:tcPr>
            <w:tcW w:w="1265" w:type="dxa"/>
            <w:tcBorders>
              <w:top w:val="single" w:sz="4" w:space="0" w:color="auto"/>
              <w:left w:val="single" w:sz="4" w:space="0" w:color="auto"/>
              <w:bottom w:val="single" w:sz="4" w:space="0" w:color="auto"/>
              <w:right w:val="single" w:sz="4" w:space="0" w:color="auto"/>
            </w:tcBorders>
          </w:tcPr>
          <w:p w14:paraId="534256FF" w14:textId="77777777" w:rsidR="00B1797C" w:rsidRPr="00B1797C" w:rsidRDefault="00B1797C" w:rsidP="00E1780E">
            <w:pPr>
              <w:pStyle w:val="LndNormale1"/>
              <w:textAlignment w:val="baseline"/>
              <w:rPr>
                <w:color w:val="002060"/>
                <w:sz w:val="20"/>
              </w:rPr>
            </w:pPr>
            <w:r w:rsidRPr="00B1797C">
              <w:rPr>
                <w:color w:val="002060"/>
                <w:sz w:val="20"/>
              </w:rPr>
              <w:t>5121053</w:t>
            </w:r>
          </w:p>
        </w:tc>
        <w:tc>
          <w:tcPr>
            <w:tcW w:w="2756" w:type="dxa"/>
            <w:tcBorders>
              <w:top w:val="single" w:sz="4" w:space="0" w:color="auto"/>
              <w:left w:val="single" w:sz="4" w:space="0" w:color="auto"/>
              <w:bottom w:val="single" w:sz="4" w:space="0" w:color="auto"/>
              <w:right w:val="single" w:sz="4" w:space="0" w:color="auto"/>
            </w:tcBorders>
          </w:tcPr>
          <w:p w14:paraId="3310615C" w14:textId="77777777" w:rsidR="00B1797C" w:rsidRPr="00B1797C" w:rsidRDefault="00B1797C" w:rsidP="00E1780E">
            <w:pPr>
              <w:pStyle w:val="LndNormale1"/>
              <w:textAlignment w:val="baseline"/>
              <w:rPr>
                <w:color w:val="002060"/>
                <w:sz w:val="20"/>
              </w:rPr>
            </w:pPr>
            <w:r w:rsidRPr="00B1797C">
              <w:rPr>
                <w:color w:val="002060"/>
                <w:sz w:val="20"/>
              </w:rPr>
              <w:t>CROCIANI ALESSIO</w:t>
            </w:r>
          </w:p>
        </w:tc>
        <w:tc>
          <w:tcPr>
            <w:tcW w:w="1273" w:type="dxa"/>
            <w:tcBorders>
              <w:top w:val="single" w:sz="4" w:space="0" w:color="auto"/>
              <w:left w:val="single" w:sz="4" w:space="0" w:color="auto"/>
              <w:bottom w:val="single" w:sz="4" w:space="0" w:color="auto"/>
              <w:right w:val="single" w:sz="4" w:space="0" w:color="auto"/>
            </w:tcBorders>
          </w:tcPr>
          <w:p w14:paraId="1673CF68" w14:textId="77777777" w:rsidR="00B1797C" w:rsidRPr="00B1797C" w:rsidRDefault="00B1797C" w:rsidP="00E1780E">
            <w:pPr>
              <w:pStyle w:val="LndNormale1"/>
              <w:textAlignment w:val="baseline"/>
              <w:rPr>
                <w:color w:val="002060"/>
                <w:sz w:val="20"/>
              </w:rPr>
            </w:pPr>
            <w:r w:rsidRPr="00B1797C">
              <w:rPr>
                <w:color w:val="002060"/>
                <w:sz w:val="20"/>
              </w:rPr>
              <w:t>05.09.1999</w:t>
            </w:r>
          </w:p>
        </w:tc>
        <w:tc>
          <w:tcPr>
            <w:tcW w:w="1182" w:type="dxa"/>
            <w:tcBorders>
              <w:top w:val="single" w:sz="4" w:space="0" w:color="auto"/>
              <w:left w:val="single" w:sz="4" w:space="0" w:color="auto"/>
              <w:bottom w:val="single" w:sz="4" w:space="0" w:color="auto"/>
              <w:right w:val="single" w:sz="4" w:space="0" w:color="auto"/>
            </w:tcBorders>
          </w:tcPr>
          <w:p w14:paraId="73E8791B" w14:textId="77777777" w:rsidR="00B1797C" w:rsidRPr="00B1797C" w:rsidRDefault="00B1797C" w:rsidP="00E1780E">
            <w:pPr>
              <w:pStyle w:val="LndNormale1"/>
              <w:textAlignment w:val="baseline"/>
              <w:rPr>
                <w:color w:val="002060"/>
                <w:sz w:val="20"/>
              </w:rPr>
            </w:pPr>
            <w:r w:rsidRPr="00B1797C">
              <w:rPr>
                <w:color w:val="002060"/>
                <w:sz w:val="20"/>
              </w:rPr>
              <w:t>917667</w:t>
            </w:r>
          </w:p>
        </w:tc>
        <w:tc>
          <w:tcPr>
            <w:tcW w:w="3436" w:type="dxa"/>
            <w:tcBorders>
              <w:top w:val="single" w:sz="4" w:space="0" w:color="auto"/>
              <w:left w:val="single" w:sz="4" w:space="0" w:color="auto"/>
              <w:bottom w:val="single" w:sz="4" w:space="0" w:color="auto"/>
              <w:right w:val="single" w:sz="4" w:space="0" w:color="auto"/>
            </w:tcBorders>
          </w:tcPr>
          <w:p w14:paraId="387B0715" w14:textId="77777777" w:rsidR="00B1797C" w:rsidRPr="00B1797C" w:rsidRDefault="00B1797C" w:rsidP="00E1780E">
            <w:pPr>
              <w:pStyle w:val="LndNormale1"/>
              <w:textAlignment w:val="baseline"/>
              <w:rPr>
                <w:color w:val="002060"/>
                <w:sz w:val="20"/>
              </w:rPr>
            </w:pPr>
            <w:r w:rsidRPr="00B1797C">
              <w:rPr>
                <w:color w:val="002060"/>
                <w:sz w:val="20"/>
              </w:rPr>
              <w:t>A.S.D. CARPEGNA</w:t>
            </w:r>
          </w:p>
        </w:tc>
      </w:tr>
      <w:tr w:rsidR="00B1797C" w:rsidRPr="00B1797C" w14:paraId="2DCCE66D" w14:textId="77777777" w:rsidTr="00E1780E">
        <w:tc>
          <w:tcPr>
            <w:tcW w:w="1265" w:type="dxa"/>
          </w:tcPr>
          <w:p w14:paraId="32AC1060" w14:textId="77777777" w:rsidR="00B1797C" w:rsidRPr="00B1797C" w:rsidRDefault="00B1797C" w:rsidP="00E1780E">
            <w:pPr>
              <w:pStyle w:val="LndNormale1"/>
              <w:textAlignment w:val="baseline"/>
              <w:rPr>
                <w:color w:val="002060"/>
                <w:sz w:val="20"/>
              </w:rPr>
            </w:pPr>
            <w:r w:rsidRPr="00B1797C">
              <w:rPr>
                <w:color w:val="002060"/>
                <w:sz w:val="20"/>
              </w:rPr>
              <w:t>4598897</w:t>
            </w:r>
          </w:p>
        </w:tc>
        <w:tc>
          <w:tcPr>
            <w:tcW w:w="2756" w:type="dxa"/>
          </w:tcPr>
          <w:p w14:paraId="0DFCF916" w14:textId="77777777" w:rsidR="00B1797C" w:rsidRPr="00B1797C" w:rsidRDefault="00B1797C" w:rsidP="00E1780E">
            <w:pPr>
              <w:pStyle w:val="LndNormale1"/>
              <w:textAlignment w:val="baseline"/>
              <w:rPr>
                <w:color w:val="002060"/>
                <w:sz w:val="20"/>
              </w:rPr>
            </w:pPr>
            <w:r w:rsidRPr="00B1797C">
              <w:rPr>
                <w:color w:val="002060"/>
                <w:sz w:val="20"/>
              </w:rPr>
              <w:t>CUCCU RICCARDO</w:t>
            </w:r>
          </w:p>
        </w:tc>
        <w:tc>
          <w:tcPr>
            <w:tcW w:w="1273" w:type="dxa"/>
          </w:tcPr>
          <w:p w14:paraId="3CEC7C09" w14:textId="77777777" w:rsidR="00B1797C" w:rsidRPr="00B1797C" w:rsidRDefault="00B1797C" w:rsidP="00E1780E">
            <w:pPr>
              <w:pStyle w:val="LndNormale1"/>
              <w:textAlignment w:val="baseline"/>
              <w:rPr>
                <w:color w:val="002060"/>
                <w:sz w:val="20"/>
              </w:rPr>
            </w:pPr>
            <w:r w:rsidRPr="00B1797C">
              <w:rPr>
                <w:color w:val="002060"/>
                <w:sz w:val="20"/>
              </w:rPr>
              <w:t>31.07.1993</w:t>
            </w:r>
          </w:p>
        </w:tc>
        <w:tc>
          <w:tcPr>
            <w:tcW w:w="1182" w:type="dxa"/>
          </w:tcPr>
          <w:p w14:paraId="575F4434" w14:textId="77777777" w:rsidR="00B1797C" w:rsidRPr="00B1797C" w:rsidRDefault="00B1797C" w:rsidP="00E1780E">
            <w:pPr>
              <w:pStyle w:val="LndNormale1"/>
              <w:textAlignment w:val="baseline"/>
              <w:rPr>
                <w:color w:val="002060"/>
                <w:sz w:val="20"/>
              </w:rPr>
            </w:pPr>
            <w:r w:rsidRPr="00B1797C">
              <w:rPr>
                <w:color w:val="002060"/>
                <w:sz w:val="20"/>
              </w:rPr>
              <w:t>32810</w:t>
            </w:r>
          </w:p>
        </w:tc>
        <w:tc>
          <w:tcPr>
            <w:tcW w:w="3436" w:type="dxa"/>
          </w:tcPr>
          <w:p w14:paraId="7CC85E0C" w14:textId="77777777" w:rsidR="00B1797C" w:rsidRPr="00B1797C" w:rsidRDefault="00B1797C" w:rsidP="00E1780E">
            <w:pPr>
              <w:pStyle w:val="LndNormale1"/>
              <w:textAlignment w:val="baseline"/>
              <w:rPr>
                <w:color w:val="002060"/>
                <w:sz w:val="20"/>
              </w:rPr>
            </w:pPr>
            <w:r w:rsidRPr="00B1797C">
              <w:rPr>
                <w:color w:val="002060"/>
                <w:sz w:val="20"/>
              </w:rPr>
              <w:t>A.S.D. CASETTE VERDINI</w:t>
            </w:r>
          </w:p>
        </w:tc>
      </w:tr>
      <w:tr w:rsidR="00B1797C" w:rsidRPr="00B1797C" w14:paraId="54006231" w14:textId="77777777" w:rsidTr="00E1780E">
        <w:tc>
          <w:tcPr>
            <w:tcW w:w="1265" w:type="dxa"/>
          </w:tcPr>
          <w:p w14:paraId="28B0A503" w14:textId="77777777" w:rsidR="00B1797C" w:rsidRPr="00B1797C" w:rsidRDefault="00B1797C" w:rsidP="00E1780E">
            <w:pPr>
              <w:pStyle w:val="LndNormale1"/>
              <w:textAlignment w:val="baseline"/>
              <w:rPr>
                <w:color w:val="002060"/>
                <w:sz w:val="20"/>
              </w:rPr>
            </w:pPr>
            <w:r w:rsidRPr="00B1797C">
              <w:rPr>
                <w:color w:val="002060"/>
                <w:sz w:val="20"/>
              </w:rPr>
              <w:t>5001358</w:t>
            </w:r>
          </w:p>
        </w:tc>
        <w:tc>
          <w:tcPr>
            <w:tcW w:w="2756" w:type="dxa"/>
          </w:tcPr>
          <w:p w14:paraId="1BB72D86" w14:textId="77777777" w:rsidR="00B1797C" w:rsidRPr="00B1797C" w:rsidRDefault="00B1797C" w:rsidP="00E1780E">
            <w:pPr>
              <w:pStyle w:val="LndNormale1"/>
              <w:textAlignment w:val="baseline"/>
              <w:rPr>
                <w:color w:val="002060"/>
                <w:sz w:val="20"/>
              </w:rPr>
            </w:pPr>
            <w:r w:rsidRPr="00B1797C">
              <w:rPr>
                <w:color w:val="002060"/>
                <w:sz w:val="20"/>
              </w:rPr>
              <w:t>FUSELLI DAVID</w:t>
            </w:r>
          </w:p>
        </w:tc>
        <w:tc>
          <w:tcPr>
            <w:tcW w:w="1273" w:type="dxa"/>
          </w:tcPr>
          <w:p w14:paraId="5D5A2174" w14:textId="77777777" w:rsidR="00B1797C" w:rsidRPr="00B1797C" w:rsidRDefault="00B1797C" w:rsidP="00E1780E">
            <w:pPr>
              <w:pStyle w:val="LndNormale1"/>
              <w:textAlignment w:val="baseline"/>
              <w:rPr>
                <w:color w:val="002060"/>
                <w:sz w:val="20"/>
              </w:rPr>
            </w:pPr>
            <w:r w:rsidRPr="00B1797C">
              <w:rPr>
                <w:color w:val="002060"/>
                <w:sz w:val="20"/>
              </w:rPr>
              <w:t>21.04.1997</w:t>
            </w:r>
          </w:p>
        </w:tc>
        <w:tc>
          <w:tcPr>
            <w:tcW w:w="1182" w:type="dxa"/>
          </w:tcPr>
          <w:p w14:paraId="65C24CAF" w14:textId="77777777" w:rsidR="00B1797C" w:rsidRPr="00B1797C" w:rsidRDefault="00B1797C" w:rsidP="00E1780E">
            <w:pPr>
              <w:pStyle w:val="LndNormale1"/>
              <w:textAlignment w:val="baseline"/>
              <w:rPr>
                <w:color w:val="002060"/>
                <w:sz w:val="20"/>
              </w:rPr>
            </w:pPr>
            <w:r w:rsidRPr="00B1797C">
              <w:rPr>
                <w:color w:val="002060"/>
                <w:sz w:val="20"/>
              </w:rPr>
              <w:t>700366</w:t>
            </w:r>
          </w:p>
        </w:tc>
        <w:tc>
          <w:tcPr>
            <w:tcW w:w="3436" w:type="dxa"/>
          </w:tcPr>
          <w:p w14:paraId="6A04C4D7" w14:textId="77777777" w:rsidR="00B1797C" w:rsidRPr="00B1797C" w:rsidRDefault="00B1797C" w:rsidP="00E1780E">
            <w:pPr>
              <w:pStyle w:val="LndNormale1"/>
              <w:textAlignment w:val="baseline"/>
              <w:rPr>
                <w:color w:val="002060"/>
                <w:sz w:val="20"/>
              </w:rPr>
            </w:pPr>
            <w:r w:rsidRPr="00B1797C">
              <w:rPr>
                <w:color w:val="002060"/>
                <w:sz w:val="20"/>
              </w:rPr>
              <w:t>U.S.D. ACLI VILLA MUSONE</w:t>
            </w:r>
          </w:p>
        </w:tc>
      </w:tr>
      <w:tr w:rsidR="00B1797C" w:rsidRPr="00B1797C" w14:paraId="08F77730" w14:textId="77777777" w:rsidTr="00E1780E">
        <w:tc>
          <w:tcPr>
            <w:tcW w:w="1265" w:type="dxa"/>
          </w:tcPr>
          <w:p w14:paraId="2DC3D5D5" w14:textId="77777777" w:rsidR="00B1797C" w:rsidRPr="00B1797C" w:rsidRDefault="00B1797C" w:rsidP="00E1780E">
            <w:pPr>
              <w:pStyle w:val="LndNormale1"/>
              <w:textAlignment w:val="baseline"/>
              <w:rPr>
                <w:color w:val="002060"/>
                <w:sz w:val="20"/>
              </w:rPr>
            </w:pPr>
            <w:r w:rsidRPr="00B1797C">
              <w:rPr>
                <w:color w:val="002060"/>
                <w:sz w:val="20"/>
              </w:rPr>
              <w:t>4441944</w:t>
            </w:r>
          </w:p>
        </w:tc>
        <w:tc>
          <w:tcPr>
            <w:tcW w:w="2756" w:type="dxa"/>
          </w:tcPr>
          <w:p w14:paraId="4CEF12A9" w14:textId="77777777" w:rsidR="00B1797C" w:rsidRPr="00B1797C" w:rsidRDefault="00B1797C" w:rsidP="00E1780E">
            <w:pPr>
              <w:pStyle w:val="LndNormale1"/>
              <w:textAlignment w:val="baseline"/>
              <w:rPr>
                <w:color w:val="002060"/>
                <w:sz w:val="20"/>
              </w:rPr>
            </w:pPr>
            <w:r w:rsidRPr="00B1797C">
              <w:rPr>
                <w:color w:val="002060"/>
                <w:sz w:val="20"/>
              </w:rPr>
              <w:t>GIOACCHINI TOMAS</w:t>
            </w:r>
          </w:p>
        </w:tc>
        <w:tc>
          <w:tcPr>
            <w:tcW w:w="1273" w:type="dxa"/>
          </w:tcPr>
          <w:p w14:paraId="0AABC5C6" w14:textId="77777777" w:rsidR="00B1797C" w:rsidRPr="00B1797C" w:rsidRDefault="00B1797C" w:rsidP="00E1780E">
            <w:pPr>
              <w:pStyle w:val="LndNormale1"/>
              <w:textAlignment w:val="baseline"/>
              <w:rPr>
                <w:color w:val="002060"/>
                <w:sz w:val="20"/>
              </w:rPr>
            </w:pPr>
            <w:r w:rsidRPr="00B1797C">
              <w:rPr>
                <w:color w:val="002060"/>
                <w:sz w:val="20"/>
              </w:rPr>
              <w:t>12.03.1991</w:t>
            </w:r>
          </w:p>
        </w:tc>
        <w:tc>
          <w:tcPr>
            <w:tcW w:w="1182" w:type="dxa"/>
          </w:tcPr>
          <w:p w14:paraId="7ACEF160" w14:textId="77777777" w:rsidR="00B1797C" w:rsidRPr="00B1797C" w:rsidRDefault="00B1797C" w:rsidP="00E1780E">
            <w:pPr>
              <w:pStyle w:val="LndNormale1"/>
              <w:textAlignment w:val="baseline"/>
              <w:rPr>
                <w:color w:val="002060"/>
                <w:sz w:val="20"/>
              </w:rPr>
            </w:pPr>
            <w:r w:rsidRPr="00B1797C">
              <w:rPr>
                <w:color w:val="002060"/>
                <w:sz w:val="20"/>
              </w:rPr>
              <w:t>700366</w:t>
            </w:r>
          </w:p>
        </w:tc>
        <w:tc>
          <w:tcPr>
            <w:tcW w:w="3436" w:type="dxa"/>
          </w:tcPr>
          <w:p w14:paraId="700EF5C5" w14:textId="77777777" w:rsidR="00B1797C" w:rsidRPr="00B1797C" w:rsidRDefault="00B1797C" w:rsidP="00E1780E">
            <w:pPr>
              <w:pStyle w:val="LndNormale1"/>
              <w:textAlignment w:val="baseline"/>
              <w:rPr>
                <w:color w:val="002060"/>
                <w:sz w:val="20"/>
              </w:rPr>
            </w:pPr>
            <w:r w:rsidRPr="00B1797C">
              <w:rPr>
                <w:color w:val="002060"/>
                <w:sz w:val="20"/>
              </w:rPr>
              <w:t>U.S.D. ACLI VILLA MUSONE</w:t>
            </w:r>
          </w:p>
        </w:tc>
      </w:tr>
      <w:tr w:rsidR="00B1797C" w:rsidRPr="00B1797C" w14:paraId="5FABAE06" w14:textId="77777777" w:rsidTr="00E1780E">
        <w:tc>
          <w:tcPr>
            <w:tcW w:w="1265" w:type="dxa"/>
          </w:tcPr>
          <w:p w14:paraId="18A42037" w14:textId="77777777" w:rsidR="00B1797C" w:rsidRPr="00B1797C" w:rsidRDefault="00B1797C" w:rsidP="00E1780E">
            <w:pPr>
              <w:pStyle w:val="LndNormale1"/>
              <w:textAlignment w:val="baseline"/>
              <w:rPr>
                <w:color w:val="002060"/>
                <w:sz w:val="20"/>
              </w:rPr>
            </w:pPr>
            <w:r w:rsidRPr="00B1797C">
              <w:rPr>
                <w:color w:val="002060"/>
                <w:sz w:val="20"/>
              </w:rPr>
              <w:t>4441949</w:t>
            </w:r>
          </w:p>
        </w:tc>
        <w:tc>
          <w:tcPr>
            <w:tcW w:w="2756" w:type="dxa"/>
          </w:tcPr>
          <w:p w14:paraId="6B74A529" w14:textId="77777777" w:rsidR="00B1797C" w:rsidRPr="00B1797C" w:rsidRDefault="00B1797C" w:rsidP="00E1780E">
            <w:pPr>
              <w:pStyle w:val="LndNormale1"/>
              <w:textAlignment w:val="baseline"/>
              <w:rPr>
                <w:color w:val="002060"/>
                <w:sz w:val="20"/>
              </w:rPr>
            </w:pPr>
            <w:r w:rsidRPr="00B1797C">
              <w:rPr>
                <w:color w:val="002060"/>
                <w:sz w:val="20"/>
              </w:rPr>
              <w:t>PELLACANI STEFANO</w:t>
            </w:r>
          </w:p>
        </w:tc>
        <w:tc>
          <w:tcPr>
            <w:tcW w:w="1273" w:type="dxa"/>
          </w:tcPr>
          <w:p w14:paraId="74F10529" w14:textId="77777777" w:rsidR="00B1797C" w:rsidRPr="00B1797C" w:rsidRDefault="00B1797C" w:rsidP="00E1780E">
            <w:pPr>
              <w:pStyle w:val="LndNormale1"/>
              <w:textAlignment w:val="baseline"/>
              <w:rPr>
                <w:color w:val="002060"/>
                <w:sz w:val="20"/>
              </w:rPr>
            </w:pPr>
            <w:r w:rsidRPr="00B1797C">
              <w:rPr>
                <w:color w:val="002060"/>
                <w:sz w:val="20"/>
              </w:rPr>
              <w:t>17.09.1989</w:t>
            </w:r>
          </w:p>
        </w:tc>
        <w:tc>
          <w:tcPr>
            <w:tcW w:w="1182" w:type="dxa"/>
          </w:tcPr>
          <w:p w14:paraId="5D5FEC0E" w14:textId="77777777" w:rsidR="00B1797C" w:rsidRPr="00B1797C" w:rsidRDefault="00B1797C" w:rsidP="00E1780E">
            <w:pPr>
              <w:pStyle w:val="LndNormale1"/>
              <w:textAlignment w:val="baseline"/>
              <w:rPr>
                <w:color w:val="002060"/>
                <w:sz w:val="20"/>
              </w:rPr>
            </w:pPr>
            <w:r w:rsidRPr="00B1797C">
              <w:rPr>
                <w:color w:val="002060"/>
                <w:sz w:val="20"/>
              </w:rPr>
              <w:t>700366</w:t>
            </w:r>
          </w:p>
        </w:tc>
        <w:tc>
          <w:tcPr>
            <w:tcW w:w="3436" w:type="dxa"/>
          </w:tcPr>
          <w:p w14:paraId="43EFC029" w14:textId="77777777" w:rsidR="00B1797C" w:rsidRPr="00B1797C" w:rsidRDefault="00B1797C" w:rsidP="00E1780E">
            <w:pPr>
              <w:pStyle w:val="LndNormale1"/>
              <w:textAlignment w:val="baseline"/>
              <w:rPr>
                <w:color w:val="002060"/>
                <w:sz w:val="20"/>
              </w:rPr>
            </w:pPr>
            <w:r w:rsidRPr="00B1797C">
              <w:rPr>
                <w:color w:val="002060"/>
                <w:sz w:val="20"/>
              </w:rPr>
              <w:t>U.S.D. ACLI VILLA MUSONE</w:t>
            </w:r>
          </w:p>
        </w:tc>
      </w:tr>
      <w:tr w:rsidR="00B1797C" w:rsidRPr="00B1797C" w14:paraId="3F2A0629" w14:textId="77777777" w:rsidTr="00E1780E">
        <w:tc>
          <w:tcPr>
            <w:tcW w:w="1265" w:type="dxa"/>
          </w:tcPr>
          <w:p w14:paraId="584000CF" w14:textId="77777777" w:rsidR="00B1797C" w:rsidRPr="00B1797C" w:rsidRDefault="00B1797C" w:rsidP="00E1780E">
            <w:pPr>
              <w:pStyle w:val="LndNormale1"/>
              <w:textAlignment w:val="baseline"/>
              <w:rPr>
                <w:color w:val="002060"/>
                <w:sz w:val="20"/>
              </w:rPr>
            </w:pPr>
            <w:r w:rsidRPr="00B1797C">
              <w:rPr>
                <w:color w:val="002060"/>
                <w:sz w:val="20"/>
              </w:rPr>
              <w:t>4441946</w:t>
            </w:r>
          </w:p>
        </w:tc>
        <w:tc>
          <w:tcPr>
            <w:tcW w:w="2756" w:type="dxa"/>
          </w:tcPr>
          <w:p w14:paraId="2A6BDCDE" w14:textId="77777777" w:rsidR="00B1797C" w:rsidRPr="00B1797C" w:rsidRDefault="00B1797C" w:rsidP="00E1780E">
            <w:pPr>
              <w:pStyle w:val="LndNormale1"/>
              <w:textAlignment w:val="baseline"/>
              <w:rPr>
                <w:color w:val="002060"/>
                <w:sz w:val="20"/>
              </w:rPr>
            </w:pPr>
            <w:r w:rsidRPr="00B1797C">
              <w:rPr>
                <w:color w:val="002060"/>
                <w:sz w:val="20"/>
              </w:rPr>
              <w:t>VIVANI ALESSIO</w:t>
            </w:r>
          </w:p>
        </w:tc>
        <w:tc>
          <w:tcPr>
            <w:tcW w:w="1273" w:type="dxa"/>
          </w:tcPr>
          <w:p w14:paraId="0704F80F" w14:textId="77777777" w:rsidR="00B1797C" w:rsidRPr="00B1797C" w:rsidRDefault="00B1797C" w:rsidP="00E1780E">
            <w:pPr>
              <w:pStyle w:val="LndNormale1"/>
              <w:textAlignment w:val="baseline"/>
              <w:rPr>
                <w:color w:val="002060"/>
                <w:sz w:val="20"/>
              </w:rPr>
            </w:pPr>
            <w:r w:rsidRPr="00B1797C">
              <w:rPr>
                <w:color w:val="002060"/>
                <w:sz w:val="20"/>
              </w:rPr>
              <w:t>10.11.2004</w:t>
            </w:r>
          </w:p>
        </w:tc>
        <w:tc>
          <w:tcPr>
            <w:tcW w:w="1182" w:type="dxa"/>
          </w:tcPr>
          <w:p w14:paraId="64AD0EE5" w14:textId="77777777" w:rsidR="00B1797C" w:rsidRPr="00B1797C" w:rsidRDefault="00B1797C" w:rsidP="00E1780E">
            <w:pPr>
              <w:pStyle w:val="LndNormale1"/>
              <w:textAlignment w:val="baseline"/>
              <w:rPr>
                <w:color w:val="002060"/>
                <w:sz w:val="20"/>
              </w:rPr>
            </w:pPr>
            <w:r w:rsidRPr="00B1797C">
              <w:rPr>
                <w:color w:val="002060"/>
                <w:sz w:val="20"/>
              </w:rPr>
              <w:t>700366</w:t>
            </w:r>
          </w:p>
        </w:tc>
        <w:tc>
          <w:tcPr>
            <w:tcW w:w="3436" w:type="dxa"/>
          </w:tcPr>
          <w:p w14:paraId="5E2150EA" w14:textId="77777777" w:rsidR="00B1797C" w:rsidRPr="00B1797C" w:rsidRDefault="00B1797C" w:rsidP="00E1780E">
            <w:pPr>
              <w:pStyle w:val="LndNormale1"/>
              <w:textAlignment w:val="baseline"/>
              <w:rPr>
                <w:color w:val="002060"/>
                <w:sz w:val="20"/>
              </w:rPr>
            </w:pPr>
            <w:r w:rsidRPr="00B1797C">
              <w:rPr>
                <w:color w:val="002060"/>
                <w:sz w:val="20"/>
              </w:rPr>
              <w:t>U.S.D. ACLI VILLA MUSONE</w:t>
            </w:r>
          </w:p>
        </w:tc>
      </w:tr>
      <w:tr w:rsidR="00B1797C" w:rsidRPr="00B1797C" w14:paraId="4AB72EC2" w14:textId="77777777" w:rsidTr="00E1780E">
        <w:tc>
          <w:tcPr>
            <w:tcW w:w="1265" w:type="dxa"/>
          </w:tcPr>
          <w:p w14:paraId="4A3B34FA" w14:textId="77777777" w:rsidR="00B1797C" w:rsidRPr="00B1797C" w:rsidRDefault="00B1797C" w:rsidP="00E1780E">
            <w:pPr>
              <w:pStyle w:val="LndNormale1"/>
              <w:textAlignment w:val="baseline"/>
              <w:rPr>
                <w:color w:val="002060"/>
                <w:sz w:val="20"/>
              </w:rPr>
            </w:pPr>
            <w:r w:rsidRPr="00B1797C">
              <w:rPr>
                <w:color w:val="002060"/>
                <w:sz w:val="20"/>
              </w:rPr>
              <w:t>5614957</w:t>
            </w:r>
          </w:p>
        </w:tc>
        <w:tc>
          <w:tcPr>
            <w:tcW w:w="2756" w:type="dxa"/>
          </w:tcPr>
          <w:p w14:paraId="5C6C2BBE" w14:textId="77777777" w:rsidR="00B1797C" w:rsidRPr="00B1797C" w:rsidRDefault="00B1797C" w:rsidP="00E1780E">
            <w:pPr>
              <w:pStyle w:val="LndNormale1"/>
              <w:textAlignment w:val="baseline"/>
              <w:rPr>
                <w:color w:val="002060"/>
                <w:sz w:val="20"/>
              </w:rPr>
            </w:pPr>
            <w:r w:rsidRPr="00B1797C">
              <w:rPr>
                <w:color w:val="002060"/>
                <w:sz w:val="20"/>
              </w:rPr>
              <w:t>MARUCCI ALESSIO</w:t>
            </w:r>
          </w:p>
        </w:tc>
        <w:tc>
          <w:tcPr>
            <w:tcW w:w="1273" w:type="dxa"/>
          </w:tcPr>
          <w:p w14:paraId="3CD6F875" w14:textId="77777777" w:rsidR="00B1797C" w:rsidRPr="00B1797C" w:rsidRDefault="00B1797C" w:rsidP="00E1780E">
            <w:pPr>
              <w:pStyle w:val="LndNormale1"/>
              <w:textAlignment w:val="baseline"/>
              <w:rPr>
                <w:color w:val="002060"/>
                <w:sz w:val="20"/>
              </w:rPr>
            </w:pPr>
            <w:r w:rsidRPr="00B1797C">
              <w:rPr>
                <w:color w:val="002060"/>
                <w:sz w:val="20"/>
              </w:rPr>
              <w:t>03.06.2000</w:t>
            </w:r>
          </w:p>
        </w:tc>
        <w:tc>
          <w:tcPr>
            <w:tcW w:w="1182" w:type="dxa"/>
          </w:tcPr>
          <w:p w14:paraId="1E067194" w14:textId="77777777" w:rsidR="00B1797C" w:rsidRPr="00B1797C" w:rsidRDefault="00B1797C" w:rsidP="00E1780E">
            <w:pPr>
              <w:pStyle w:val="LndNormale1"/>
              <w:textAlignment w:val="baseline"/>
              <w:rPr>
                <w:color w:val="002060"/>
                <w:sz w:val="20"/>
              </w:rPr>
            </w:pPr>
            <w:r w:rsidRPr="00B1797C">
              <w:rPr>
                <w:color w:val="002060"/>
                <w:sz w:val="20"/>
              </w:rPr>
              <w:t>68630</w:t>
            </w:r>
          </w:p>
        </w:tc>
        <w:tc>
          <w:tcPr>
            <w:tcW w:w="3436" w:type="dxa"/>
          </w:tcPr>
          <w:p w14:paraId="784002C5" w14:textId="77777777" w:rsidR="00B1797C" w:rsidRPr="00B1797C" w:rsidRDefault="00B1797C" w:rsidP="00E1780E">
            <w:pPr>
              <w:pStyle w:val="LndNormale1"/>
              <w:textAlignment w:val="baseline"/>
              <w:rPr>
                <w:color w:val="002060"/>
                <w:sz w:val="20"/>
              </w:rPr>
            </w:pPr>
            <w:r w:rsidRPr="00B1797C">
              <w:rPr>
                <w:color w:val="002060"/>
                <w:sz w:val="20"/>
              </w:rPr>
              <w:t>A.S.D. OLIMPIA SPINETOLI</w:t>
            </w:r>
          </w:p>
        </w:tc>
      </w:tr>
      <w:tr w:rsidR="00B1797C" w:rsidRPr="00B1797C" w14:paraId="4A59F9B8" w14:textId="77777777" w:rsidTr="00E1780E">
        <w:tc>
          <w:tcPr>
            <w:tcW w:w="1265" w:type="dxa"/>
          </w:tcPr>
          <w:p w14:paraId="7089B798" w14:textId="77777777" w:rsidR="00B1797C" w:rsidRPr="00B1797C" w:rsidRDefault="00B1797C" w:rsidP="00E1780E">
            <w:pPr>
              <w:pStyle w:val="LndNormale1"/>
              <w:textAlignment w:val="baseline"/>
              <w:rPr>
                <w:color w:val="002060"/>
                <w:sz w:val="20"/>
              </w:rPr>
            </w:pPr>
            <w:r w:rsidRPr="00B1797C">
              <w:rPr>
                <w:color w:val="002060"/>
                <w:sz w:val="20"/>
              </w:rPr>
              <w:t>6974719</w:t>
            </w:r>
          </w:p>
        </w:tc>
        <w:tc>
          <w:tcPr>
            <w:tcW w:w="2756" w:type="dxa"/>
          </w:tcPr>
          <w:p w14:paraId="6E552A5E" w14:textId="77777777" w:rsidR="00B1797C" w:rsidRPr="00B1797C" w:rsidRDefault="00B1797C" w:rsidP="00E1780E">
            <w:pPr>
              <w:pStyle w:val="LndNormale1"/>
              <w:textAlignment w:val="baseline"/>
              <w:rPr>
                <w:color w:val="002060"/>
                <w:sz w:val="20"/>
              </w:rPr>
            </w:pPr>
            <w:r w:rsidRPr="00B1797C">
              <w:rPr>
                <w:color w:val="002060"/>
                <w:sz w:val="20"/>
              </w:rPr>
              <w:t>ROSSI TOMMASO MARIA</w:t>
            </w:r>
          </w:p>
        </w:tc>
        <w:tc>
          <w:tcPr>
            <w:tcW w:w="1273" w:type="dxa"/>
          </w:tcPr>
          <w:p w14:paraId="54474492" w14:textId="77777777" w:rsidR="00B1797C" w:rsidRPr="00B1797C" w:rsidRDefault="00B1797C" w:rsidP="00E1780E">
            <w:pPr>
              <w:pStyle w:val="LndNormale1"/>
              <w:textAlignment w:val="baseline"/>
              <w:rPr>
                <w:color w:val="002060"/>
                <w:sz w:val="20"/>
              </w:rPr>
            </w:pPr>
            <w:r w:rsidRPr="00B1797C">
              <w:rPr>
                <w:color w:val="002060"/>
                <w:sz w:val="20"/>
              </w:rPr>
              <w:t>28.04.2003</w:t>
            </w:r>
          </w:p>
        </w:tc>
        <w:tc>
          <w:tcPr>
            <w:tcW w:w="1182" w:type="dxa"/>
          </w:tcPr>
          <w:p w14:paraId="4D1E6895" w14:textId="77777777" w:rsidR="00B1797C" w:rsidRPr="00B1797C" w:rsidRDefault="00B1797C" w:rsidP="00E1780E">
            <w:pPr>
              <w:pStyle w:val="LndNormale1"/>
              <w:textAlignment w:val="baseline"/>
              <w:rPr>
                <w:color w:val="002060"/>
                <w:sz w:val="20"/>
              </w:rPr>
            </w:pPr>
            <w:r w:rsidRPr="00B1797C">
              <w:rPr>
                <w:color w:val="002060"/>
                <w:sz w:val="20"/>
              </w:rPr>
              <w:t>34550</w:t>
            </w:r>
          </w:p>
        </w:tc>
        <w:tc>
          <w:tcPr>
            <w:tcW w:w="3436" w:type="dxa"/>
          </w:tcPr>
          <w:p w14:paraId="229F0A47" w14:textId="77777777" w:rsidR="00B1797C" w:rsidRPr="00B1797C" w:rsidRDefault="00B1797C" w:rsidP="00E1780E">
            <w:pPr>
              <w:pStyle w:val="LndNormale1"/>
              <w:textAlignment w:val="baseline"/>
              <w:rPr>
                <w:color w:val="002060"/>
                <w:sz w:val="20"/>
              </w:rPr>
            </w:pPr>
            <w:r w:rsidRPr="00B1797C">
              <w:rPr>
                <w:color w:val="002060"/>
                <w:sz w:val="20"/>
              </w:rPr>
              <w:t>S.S. OLIMPIA</w:t>
            </w:r>
          </w:p>
        </w:tc>
      </w:tr>
      <w:tr w:rsidR="00B1797C" w:rsidRPr="00B1797C" w14:paraId="6BC64130" w14:textId="77777777" w:rsidTr="00E1780E">
        <w:tc>
          <w:tcPr>
            <w:tcW w:w="1265" w:type="dxa"/>
          </w:tcPr>
          <w:p w14:paraId="78CDDCF6" w14:textId="77777777" w:rsidR="00B1797C" w:rsidRPr="00B1797C" w:rsidRDefault="00B1797C" w:rsidP="00E1780E">
            <w:pPr>
              <w:pStyle w:val="LndNormale1"/>
              <w:textAlignment w:val="baseline"/>
              <w:rPr>
                <w:color w:val="002060"/>
                <w:sz w:val="20"/>
              </w:rPr>
            </w:pPr>
            <w:r w:rsidRPr="00B1797C">
              <w:rPr>
                <w:color w:val="002060"/>
                <w:sz w:val="20"/>
              </w:rPr>
              <w:t>6544201</w:t>
            </w:r>
          </w:p>
        </w:tc>
        <w:tc>
          <w:tcPr>
            <w:tcW w:w="2756" w:type="dxa"/>
          </w:tcPr>
          <w:p w14:paraId="0CA2B066" w14:textId="77777777" w:rsidR="00B1797C" w:rsidRPr="00B1797C" w:rsidRDefault="00B1797C" w:rsidP="00E1780E">
            <w:pPr>
              <w:pStyle w:val="LndNormale1"/>
              <w:textAlignment w:val="baseline"/>
              <w:rPr>
                <w:color w:val="002060"/>
                <w:sz w:val="20"/>
              </w:rPr>
            </w:pPr>
            <w:r w:rsidRPr="00B1797C">
              <w:rPr>
                <w:color w:val="002060"/>
                <w:sz w:val="20"/>
              </w:rPr>
              <w:t>FRANCA STEFANO</w:t>
            </w:r>
          </w:p>
        </w:tc>
        <w:tc>
          <w:tcPr>
            <w:tcW w:w="1273" w:type="dxa"/>
          </w:tcPr>
          <w:p w14:paraId="5855E33D" w14:textId="77777777" w:rsidR="00B1797C" w:rsidRPr="00B1797C" w:rsidRDefault="00B1797C" w:rsidP="00E1780E">
            <w:pPr>
              <w:pStyle w:val="LndNormale1"/>
              <w:textAlignment w:val="baseline"/>
              <w:rPr>
                <w:color w:val="002060"/>
                <w:sz w:val="20"/>
              </w:rPr>
            </w:pPr>
            <w:r w:rsidRPr="00B1797C">
              <w:rPr>
                <w:color w:val="002060"/>
                <w:sz w:val="20"/>
              </w:rPr>
              <w:t>01.07.1995</w:t>
            </w:r>
          </w:p>
        </w:tc>
        <w:tc>
          <w:tcPr>
            <w:tcW w:w="1182" w:type="dxa"/>
          </w:tcPr>
          <w:p w14:paraId="71FB7F1D" w14:textId="77777777" w:rsidR="00B1797C" w:rsidRPr="00B1797C" w:rsidRDefault="00B1797C" w:rsidP="00E1780E">
            <w:pPr>
              <w:pStyle w:val="LndNormale1"/>
              <w:textAlignment w:val="baseline"/>
              <w:rPr>
                <w:color w:val="002060"/>
                <w:sz w:val="20"/>
              </w:rPr>
            </w:pPr>
            <w:r w:rsidRPr="00B1797C">
              <w:rPr>
                <w:color w:val="002060"/>
                <w:sz w:val="20"/>
              </w:rPr>
              <w:t>952822</w:t>
            </w:r>
          </w:p>
        </w:tc>
        <w:tc>
          <w:tcPr>
            <w:tcW w:w="3436" w:type="dxa"/>
          </w:tcPr>
          <w:p w14:paraId="58486136"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A.S.D. REAL ELPIDIENSE CALCIO</w:t>
            </w:r>
          </w:p>
        </w:tc>
      </w:tr>
      <w:tr w:rsidR="00B1797C" w:rsidRPr="00B1797C" w14:paraId="48F94849" w14:textId="77777777" w:rsidTr="00E1780E">
        <w:tc>
          <w:tcPr>
            <w:tcW w:w="1265" w:type="dxa"/>
          </w:tcPr>
          <w:p w14:paraId="2FBFAFD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6570045</w:t>
            </w:r>
          </w:p>
        </w:tc>
        <w:tc>
          <w:tcPr>
            <w:tcW w:w="2756" w:type="dxa"/>
          </w:tcPr>
          <w:p w14:paraId="67C9D067"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SAKO BESJAN</w:t>
            </w:r>
          </w:p>
        </w:tc>
        <w:tc>
          <w:tcPr>
            <w:tcW w:w="1273" w:type="dxa"/>
          </w:tcPr>
          <w:p w14:paraId="444CDE94"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04.10.1995</w:t>
            </w:r>
          </w:p>
        </w:tc>
        <w:tc>
          <w:tcPr>
            <w:tcW w:w="1182" w:type="dxa"/>
          </w:tcPr>
          <w:p w14:paraId="5403A177" w14:textId="77777777" w:rsidR="00B1797C" w:rsidRPr="00B1797C" w:rsidRDefault="00B1797C" w:rsidP="00E1780E">
            <w:pPr>
              <w:pStyle w:val="LndNormale1"/>
              <w:textAlignment w:val="baseline"/>
              <w:rPr>
                <w:color w:val="002060"/>
                <w:sz w:val="20"/>
                <w:lang w:val="en-US"/>
              </w:rPr>
            </w:pPr>
            <w:r w:rsidRPr="00B1797C">
              <w:rPr>
                <w:color w:val="002060"/>
                <w:sz w:val="20"/>
              </w:rPr>
              <w:t>952822</w:t>
            </w:r>
          </w:p>
        </w:tc>
        <w:tc>
          <w:tcPr>
            <w:tcW w:w="3436" w:type="dxa"/>
          </w:tcPr>
          <w:p w14:paraId="2A5639EF"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A.S.D. REAL ELPIDIENSE CALCIO</w:t>
            </w:r>
          </w:p>
        </w:tc>
      </w:tr>
      <w:tr w:rsidR="00B1797C" w:rsidRPr="00B1797C" w14:paraId="13EF4FA9" w14:textId="77777777" w:rsidTr="00E1780E">
        <w:tc>
          <w:tcPr>
            <w:tcW w:w="1265" w:type="dxa"/>
          </w:tcPr>
          <w:p w14:paraId="1E56F6C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lastRenderedPageBreak/>
              <w:t>3682255</w:t>
            </w:r>
          </w:p>
        </w:tc>
        <w:tc>
          <w:tcPr>
            <w:tcW w:w="2756" w:type="dxa"/>
          </w:tcPr>
          <w:p w14:paraId="09461D7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VERDICCHIO ANDREA</w:t>
            </w:r>
          </w:p>
        </w:tc>
        <w:tc>
          <w:tcPr>
            <w:tcW w:w="1273" w:type="dxa"/>
          </w:tcPr>
          <w:p w14:paraId="61E52AA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25.08.1986</w:t>
            </w:r>
          </w:p>
        </w:tc>
        <w:tc>
          <w:tcPr>
            <w:tcW w:w="1182" w:type="dxa"/>
          </w:tcPr>
          <w:p w14:paraId="2FA2535D"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914495</w:t>
            </w:r>
          </w:p>
        </w:tc>
        <w:tc>
          <w:tcPr>
            <w:tcW w:w="3436" w:type="dxa"/>
          </w:tcPr>
          <w:p w14:paraId="0164D295" w14:textId="77777777" w:rsidR="00B1797C" w:rsidRPr="00B1797C" w:rsidRDefault="00B1797C" w:rsidP="00E1780E">
            <w:pPr>
              <w:pStyle w:val="LndNormale1"/>
              <w:textAlignment w:val="baseline"/>
              <w:rPr>
                <w:color w:val="002060"/>
                <w:sz w:val="20"/>
              </w:rPr>
            </w:pPr>
            <w:r w:rsidRPr="00B1797C">
              <w:rPr>
                <w:color w:val="002060"/>
                <w:sz w:val="20"/>
              </w:rPr>
              <w:t>A.S.D. BORGO MOGLIANO</w:t>
            </w:r>
          </w:p>
        </w:tc>
      </w:tr>
      <w:tr w:rsidR="00B1797C" w:rsidRPr="00B1797C" w14:paraId="3502B79C" w14:textId="77777777" w:rsidTr="00E1780E">
        <w:tc>
          <w:tcPr>
            <w:tcW w:w="1265" w:type="dxa"/>
          </w:tcPr>
          <w:p w14:paraId="5ECFBC58" w14:textId="77777777" w:rsidR="00B1797C" w:rsidRPr="00B1797C" w:rsidRDefault="00B1797C" w:rsidP="00E1780E">
            <w:pPr>
              <w:pStyle w:val="LndNormale1"/>
              <w:textAlignment w:val="baseline"/>
              <w:rPr>
                <w:color w:val="002060"/>
                <w:sz w:val="20"/>
              </w:rPr>
            </w:pPr>
            <w:r w:rsidRPr="00B1797C">
              <w:rPr>
                <w:color w:val="002060"/>
                <w:sz w:val="20"/>
              </w:rPr>
              <w:t>7019389</w:t>
            </w:r>
          </w:p>
        </w:tc>
        <w:tc>
          <w:tcPr>
            <w:tcW w:w="2756" w:type="dxa"/>
          </w:tcPr>
          <w:p w14:paraId="627958EA" w14:textId="77777777" w:rsidR="00B1797C" w:rsidRPr="00B1797C" w:rsidRDefault="00B1797C" w:rsidP="00E1780E">
            <w:pPr>
              <w:pStyle w:val="LndNormale1"/>
              <w:textAlignment w:val="baseline"/>
              <w:rPr>
                <w:color w:val="002060"/>
                <w:sz w:val="20"/>
              </w:rPr>
            </w:pPr>
            <w:r w:rsidRPr="00B1797C">
              <w:rPr>
                <w:color w:val="002060"/>
                <w:sz w:val="20"/>
              </w:rPr>
              <w:t>ZEGA CRISTIANO</w:t>
            </w:r>
          </w:p>
        </w:tc>
        <w:tc>
          <w:tcPr>
            <w:tcW w:w="1273" w:type="dxa"/>
          </w:tcPr>
          <w:p w14:paraId="6455028A" w14:textId="77777777" w:rsidR="00B1797C" w:rsidRPr="00B1797C" w:rsidRDefault="00B1797C" w:rsidP="00E1780E">
            <w:pPr>
              <w:pStyle w:val="LndNormale1"/>
              <w:textAlignment w:val="baseline"/>
              <w:rPr>
                <w:color w:val="002060"/>
                <w:sz w:val="20"/>
              </w:rPr>
            </w:pPr>
            <w:r w:rsidRPr="00B1797C">
              <w:rPr>
                <w:color w:val="002060"/>
                <w:sz w:val="20"/>
              </w:rPr>
              <w:t>06.05.2001</w:t>
            </w:r>
          </w:p>
        </w:tc>
        <w:tc>
          <w:tcPr>
            <w:tcW w:w="1182" w:type="dxa"/>
          </w:tcPr>
          <w:p w14:paraId="2C4F59CD" w14:textId="77777777" w:rsidR="00B1797C" w:rsidRPr="00B1797C" w:rsidRDefault="00B1797C" w:rsidP="00E1780E">
            <w:pPr>
              <w:pStyle w:val="LndNormale1"/>
              <w:textAlignment w:val="baseline"/>
              <w:rPr>
                <w:color w:val="002060"/>
                <w:sz w:val="20"/>
              </w:rPr>
            </w:pPr>
            <w:r w:rsidRPr="00B1797C">
              <w:rPr>
                <w:color w:val="002060"/>
                <w:sz w:val="20"/>
              </w:rPr>
              <w:t>32090</w:t>
            </w:r>
          </w:p>
        </w:tc>
        <w:tc>
          <w:tcPr>
            <w:tcW w:w="3436" w:type="dxa"/>
          </w:tcPr>
          <w:p w14:paraId="7B34D600" w14:textId="77777777" w:rsidR="00B1797C" w:rsidRPr="00B1797C" w:rsidRDefault="00B1797C" w:rsidP="00E1780E">
            <w:pPr>
              <w:pStyle w:val="LndNormale1"/>
              <w:textAlignment w:val="baseline"/>
              <w:rPr>
                <w:color w:val="002060"/>
                <w:sz w:val="20"/>
              </w:rPr>
            </w:pPr>
            <w:r w:rsidRPr="00B1797C">
              <w:rPr>
                <w:color w:val="002060"/>
                <w:sz w:val="20"/>
              </w:rPr>
              <w:t xml:space="preserve">A.S.D. MONTEGIORGIO CALCIO </w:t>
            </w:r>
          </w:p>
        </w:tc>
      </w:tr>
    </w:tbl>
    <w:p w14:paraId="444AAE05" w14:textId="77777777" w:rsidR="00B1797C" w:rsidRPr="00B1797C" w:rsidRDefault="00B1797C" w:rsidP="00B1797C">
      <w:pPr>
        <w:pStyle w:val="LndNormale1"/>
        <w:rPr>
          <w:color w:val="002060"/>
        </w:rPr>
      </w:pPr>
    </w:p>
    <w:p w14:paraId="0002C133" w14:textId="77777777" w:rsidR="00B1797C" w:rsidRPr="00B1797C" w:rsidRDefault="00B1797C" w:rsidP="00B1797C">
      <w:pPr>
        <w:pStyle w:val="LndNormale1"/>
        <w:rPr>
          <w:b/>
          <w:color w:val="002060"/>
        </w:rPr>
      </w:pPr>
      <w:r w:rsidRPr="00B1797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B1797C">
        <w:rPr>
          <w:b/>
          <w:color w:val="002060"/>
        </w:rPr>
        <w:t>17.12.2024:</w:t>
      </w:r>
    </w:p>
    <w:tbl>
      <w:tblPr>
        <w:tblStyle w:val="Grigliatabella"/>
        <w:tblW w:w="0" w:type="auto"/>
        <w:tblLook w:val="04A0" w:firstRow="1" w:lastRow="0" w:firstColumn="1" w:lastColumn="0" w:noHBand="0" w:noVBand="1"/>
      </w:tblPr>
      <w:tblGrid>
        <w:gridCol w:w="1265"/>
        <w:gridCol w:w="2756"/>
        <w:gridCol w:w="1273"/>
        <w:gridCol w:w="1182"/>
        <w:gridCol w:w="3436"/>
      </w:tblGrid>
      <w:tr w:rsidR="00B1797C" w:rsidRPr="00B1797C" w14:paraId="3DDBE5EF" w14:textId="77777777" w:rsidTr="00E1780E">
        <w:tc>
          <w:tcPr>
            <w:tcW w:w="1265" w:type="dxa"/>
            <w:tcBorders>
              <w:top w:val="single" w:sz="4" w:space="0" w:color="auto"/>
              <w:left w:val="single" w:sz="4" w:space="0" w:color="auto"/>
              <w:bottom w:val="single" w:sz="4" w:space="0" w:color="auto"/>
              <w:right w:val="single" w:sz="4" w:space="0" w:color="auto"/>
            </w:tcBorders>
            <w:hideMark/>
          </w:tcPr>
          <w:p w14:paraId="04BA6AAB" w14:textId="77777777" w:rsidR="00B1797C" w:rsidRPr="00B1797C" w:rsidRDefault="00B1797C" w:rsidP="00E1780E">
            <w:pPr>
              <w:pStyle w:val="LndNormale1"/>
              <w:jc w:val="center"/>
              <w:textAlignment w:val="baseline"/>
              <w:rPr>
                <w:b/>
                <w:color w:val="002060"/>
              </w:rPr>
            </w:pPr>
            <w:r w:rsidRPr="00B179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E9ACAE1" w14:textId="77777777" w:rsidR="00B1797C" w:rsidRPr="00B1797C" w:rsidRDefault="00B1797C" w:rsidP="00E1780E">
            <w:pPr>
              <w:pStyle w:val="LndNormale1"/>
              <w:jc w:val="center"/>
              <w:textAlignment w:val="baseline"/>
              <w:rPr>
                <w:b/>
                <w:color w:val="002060"/>
              </w:rPr>
            </w:pPr>
            <w:r w:rsidRPr="00B179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3662096" w14:textId="77777777" w:rsidR="00B1797C" w:rsidRPr="00B1797C" w:rsidRDefault="00B1797C" w:rsidP="00E1780E">
            <w:pPr>
              <w:pStyle w:val="LndNormale1"/>
              <w:jc w:val="center"/>
              <w:textAlignment w:val="baseline"/>
              <w:rPr>
                <w:b/>
                <w:color w:val="002060"/>
              </w:rPr>
            </w:pPr>
            <w:r w:rsidRPr="00B179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FFCC4D3" w14:textId="77777777" w:rsidR="00B1797C" w:rsidRPr="00B1797C" w:rsidRDefault="00B1797C" w:rsidP="00E1780E">
            <w:pPr>
              <w:pStyle w:val="LndNormale1"/>
              <w:jc w:val="center"/>
              <w:textAlignment w:val="baseline"/>
              <w:rPr>
                <w:b/>
                <w:color w:val="002060"/>
              </w:rPr>
            </w:pPr>
            <w:r w:rsidRPr="00B179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F17C48B" w14:textId="77777777" w:rsidR="00B1797C" w:rsidRPr="00B1797C" w:rsidRDefault="00B1797C" w:rsidP="00E1780E">
            <w:pPr>
              <w:pStyle w:val="LndNormale1"/>
              <w:jc w:val="center"/>
              <w:textAlignment w:val="baseline"/>
              <w:rPr>
                <w:b/>
                <w:color w:val="002060"/>
              </w:rPr>
            </w:pPr>
            <w:r w:rsidRPr="00B1797C">
              <w:rPr>
                <w:b/>
                <w:color w:val="002060"/>
              </w:rPr>
              <w:t>Società</w:t>
            </w:r>
          </w:p>
        </w:tc>
      </w:tr>
      <w:tr w:rsidR="00B1797C" w:rsidRPr="00B1797C" w14:paraId="10C40A10" w14:textId="77777777" w:rsidTr="00E1780E">
        <w:tc>
          <w:tcPr>
            <w:tcW w:w="1265" w:type="dxa"/>
          </w:tcPr>
          <w:p w14:paraId="3810C8B5" w14:textId="77777777" w:rsidR="00B1797C" w:rsidRPr="00B1797C" w:rsidRDefault="00B1797C" w:rsidP="00E1780E">
            <w:pPr>
              <w:pStyle w:val="LndNormale1"/>
              <w:textAlignment w:val="baseline"/>
              <w:rPr>
                <w:color w:val="002060"/>
                <w:sz w:val="20"/>
              </w:rPr>
            </w:pPr>
            <w:r w:rsidRPr="00B1797C">
              <w:rPr>
                <w:color w:val="002060"/>
                <w:sz w:val="20"/>
              </w:rPr>
              <w:t>4937252</w:t>
            </w:r>
          </w:p>
        </w:tc>
        <w:tc>
          <w:tcPr>
            <w:tcW w:w="2756" w:type="dxa"/>
          </w:tcPr>
          <w:p w14:paraId="76F09B25" w14:textId="77777777" w:rsidR="00B1797C" w:rsidRPr="00B1797C" w:rsidRDefault="00B1797C" w:rsidP="00E1780E">
            <w:pPr>
              <w:pStyle w:val="LndNormale1"/>
              <w:textAlignment w:val="baseline"/>
              <w:rPr>
                <w:color w:val="002060"/>
                <w:sz w:val="20"/>
              </w:rPr>
            </w:pPr>
            <w:r w:rsidRPr="00B1797C">
              <w:rPr>
                <w:color w:val="002060"/>
                <w:sz w:val="20"/>
              </w:rPr>
              <w:t>ALBERTINI FRANCESCO</w:t>
            </w:r>
          </w:p>
        </w:tc>
        <w:tc>
          <w:tcPr>
            <w:tcW w:w="1273" w:type="dxa"/>
          </w:tcPr>
          <w:p w14:paraId="077CE104" w14:textId="77777777" w:rsidR="00B1797C" w:rsidRPr="00B1797C" w:rsidRDefault="00B1797C" w:rsidP="00E1780E">
            <w:pPr>
              <w:pStyle w:val="LndNormale1"/>
              <w:textAlignment w:val="baseline"/>
              <w:rPr>
                <w:color w:val="002060"/>
                <w:sz w:val="20"/>
              </w:rPr>
            </w:pPr>
            <w:r w:rsidRPr="00B1797C">
              <w:rPr>
                <w:color w:val="002060"/>
                <w:sz w:val="20"/>
              </w:rPr>
              <w:t>26.10.1998</w:t>
            </w:r>
          </w:p>
        </w:tc>
        <w:tc>
          <w:tcPr>
            <w:tcW w:w="1182" w:type="dxa"/>
          </w:tcPr>
          <w:p w14:paraId="5CD1129E" w14:textId="77777777" w:rsidR="00B1797C" w:rsidRPr="00B1797C" w:rsidRDefault="00B1797C" w:rsidP="00E1780E">
            <w:pPr>
              <w:pStyle w:val="LndNormale1"/>
              <w:textAlignment w:val="baseline"/>
              <w:rPr>
                <w:color w:val="002060"/>
                <w:sz w:val="20"/>
              </w:rPr>
            </w:pPr>
            <w:r w:rsidRPr="00B1797C">
              <w:rPr>
                <w:color w:val="002060"/>
                <w:sz w:val="20"/>
              </w:rPr>
              <w:t>650730</w:t>
            </w:r>
          </w:p>
        </w:tc>
        <w:tc>
          <w:tcPr>
            <w:tcW w:w="3436" w:type="dxa"/>
          </w:tcPr>
          <w:p w14:paraId="5BC43221" w14:textId="77777777" w:rsidR="00B1797C" w:rsidRPr="00B1797C" w:rsidRDefault="00B1797C" w:rsidP="00E1780E">
            <w:pPr>
              <w:pStyle w:val="LndNormale1"/>
              <w:textAlignment w:val="baseline"/>
              <w:rPr>
                <w:color w:val="002060"/>
                <w:sz w:val="20"/>
              </w:rPr>
            </w:pPr>
            <w:r w:rsidRPr="00B1797C">
              <w:rPr>
                <w:color w:val="002060"/>
                <w:sz w:val="20"/>
              </w:rPr>
              <w:t>A.S.D. VALFOGLIA TAVOLETO</w:t>
            </w:r>
          </w:p>
        </w:tc>
      </w:tr>
      <w:tr w:rsidR="00B1797C" w:rsidRPr="00B1797C" w14:paraId="7DB8F3A6" w14:textId="77777777" w:rsidTr="00E1780E">
        <w:tc>
          <w:tcPr>
            <w:tcW w:w="1265" w:type="dxa"/>
          </w:tcPr>
          <w:p w14:paraId="4BC2B4C5" w14:textId="77777777" w:rsidR="00B1797C" w:rsidRPr="00B1797C" w:rsidRDefault="00B1797C" w:rsidP="00E1780E">
            <w:pPr>
              <w:pStyle w:val="LndNormale1"/>
              <w:textAlignment w:val="baseline"/>
              <w:rPr>
                <w:color w:val="002060"/>
                <w:sz w:val="20"/>
              </w:rPr>
            </w:pPr>
            <w:r w:rsidRPr="00B1797C">
              <w:rPr>
                <w:color w:val="002060"/>
                <w:sz w:val="20"/>
              </w:rPr>
              <w:t>1025284</w:t>
            </w:r>
          </w:p>
        </w:tc>
        <w:tc>
          <w:tcPr>
            <w:tcW w:w="2756" w:type="dxa"/>
          </w:tcPr>
          <w:p w14:paraId="079DC2CF" w14:textId="77777777" w:rsidR="00B1797C" w:rsidRPr="00B1797C" w:rsidRDefault="00B1797C" w:rsidP="00E1780E">
            <w:pPr>
              <w:pStyle w:val="LndNormale1"/>
              <w:textAlignment w:val="baseline"/>
              <w:rPr>
                <w:color w:val="002060"/>
                <w:sz w:val="20"/>
              </w:rPr>
            </w:pPr>
            <w:r w:rsidRPr="00B1797C">
              <w:rPr>
                <w:color w:val="002060"/>
                <w:sz w:val="20"/>
              </w:rPr>
              <w:t>HUMPHREY OFURE</w:t>
            </w:r>
          </w:p>
        </w:tc>
        <w:tc>
          <w:tcPr>
            <w:tcW w:w="1273" w:type="dxa"/>
          </w:tcPr>
          <w:p w14:paraId="4A473F7D" w14:textId="77777777" w:rsidR="00B1797C" w:rsidRPr="00B1797C" w:rsidRDefault="00B1797C" w:rsidP="00E1780E">
            <w:pPr>
              <w:pStyle w:val="LndNormale1"/>
              <w:textAlignment w:val="baseline"/>
              <w:rPr>
                <w:color w:val="002060"/>
                <w:sz w:val="20"/>
              </w:rPr>
            </w:pPr>
            <w:r w:rsidRPr="00B1797C">
              <w:rPr>
                <w:color w:val="002060"/>
                <w:sz w:val="20"/>
              </w:rPr>
              <w:t>07.07.1998</w:t>
            </w:r>
          </w:p>
        </w:tc>
        <w:tc>
          <w:tcPr>
            <w:tcW w:w="1182" w:type="dxa"/>
          </w:tcPr>
          <w:p w14:paraId="2A5B7268" w14:textId="77777777" w:rsidR="00B1797C" w:rsidRPr="00B1797C" w:rsidRDefault="00B1797C" w:rsidP="00E1780E">
            <w:pPr>
              <w:pStyle w:val="LndNormale1"/>
              <w:textAlignment w:val="baseline"/>
              <w:rPr>
                <w:color w:val="002060"/>
                <w:sz w:val="20"/>
              </w:rPr>
            </w:pPr>
            <w:r w:rsidRPr="00B1797C">
              <w:rPr>
                <w:color w:val="002060"/>
                <w:sz w:val="20"/>
              </w:rPr>
              <w:t>650730</w:t>
            </w:r>
          </w:p>
        </w:tc>
        <w:tc>
          <w:tcPr>
            <w:tcW w:w="3436" w:type="dxa"/>
          </w:tcPr>
          <w:p w14:paraId="1140CB03" w14:textId="77777777" w:rsidR="00B1797C" w:rsidRPr="00B1797C" w:rsidRDefault="00B1797C" w:rsidP="00E1780E">
            <w:pPr>
              <w:pStyle w:val="LndNormale1"/>
              <w:textAlignment w:val="baseline"/>
              <w:rPr>
                <w:color w:val="002060"/>
                <w:sz w:val="20"/>
              </w:rPr>
            </w:pPr>
            <w:r w:rsidRPr="00B1797C">
              <w:rPr>
                <w:color w:val="002060"/>
                <w:sz w:val="20"/>
              </w:rPr>
              <w:t>A.S.D VALFOLGIA TAVOLETO</w:t>
            </w:r>
          </w:p>
        </w:tc>
      </w:tr>
      <w:tr w:rsidR="00B1797C" w:rsidRPr="00B1797C" w14:paraId="6E3B0F2E" w14:textId="77777777" w:rsidTr="00E1780E">
        <w:tc>
          <w:tcPr>
            <w:tcW w:w="1265" w:type="dxa"/>
          </w:tcPr>
          <w:p w14:paraId="3B682509" w14:textId="77777777" w:rsidR="00B1797C" w:rsidRPr="00B1797C" w:rsidRDefault="00B1797C" w:rsidP="00E1780E">
            <w:pPr>
              <w:pStyle w:val="LndNormale1"/>
              <w:textAlignment w:val="baseline"/>
              <w:rPr>
                <w:color w:val="002060"/>
                <w:sz w:val="20"/>
              </w:rPr>
            </w:pPr>
            <w:r w:rsidRPr="00B1797C">
              <w:rPr>
                <w:color w:val="002060"/>
                <w:sz w:val="20"/>
              </w:rPr>
              <w:t>1096029</w:t>
            </w:r>
          </w:p>
        </w:tc>
        <w:tc>
          <w:tcPr>
            <w:tcW w:w="2756" w:type="dxa"/>
          </w:tcPr>
          <w:p w14:paraId="25619C51" w14:textId="77777777" w:rsidR="00B1797C" w:rsidRPr="00B1797C" w:rsidRDefault="00B1797C" w:rsidP="00E1780E">
            <w:pPr>
              <w:pStyle w:val="LndNormale1"/>
              <w:textAlignment w:val="baseline"/>
              <w:rPr>
                <w:color w:val="002060"/>
                <w:sz w:val="20"/>
              </w:rPr>
            </w:pPr>
            <w:r w:rsidRPr="00B1797C">
              <w:rPr>
                <w:color w:val="002060"/>
                <w:sz w:val="20"/>
              </w:rPr>
              <w:t>DAGBA WAHAB</w:t>
            </w:r>
          </w:p>
        </w:tc>
        <w:tc>
          <w:tcPr>
            <w:tcW w:w="1273" w:type="dxa"/>
          </w:tcPr>
          <w:p w14:paraId="2CB6A54C" w14:textId="77777777" w:rsidR="00B1797C" w:rsidRPr="00B1797C" w:rsidRDefault="00B1797C" w:rsidP="00E1780E">
            <w:pPr>
              <w:pStyle w:val="LndNormale1"/>
              <w:textAlignment w:val="baseline"/>
              <w:rPr>
                <w:color w:val="002060"/>
                <w:sz w:val="20"/>
              </w:rPr>
            </w:pPr>
            <w:r w:rsidRPr="00B1797C">
              <w:rPr>
                <w:color w:val="002060"/>
                <w:sz w:val="20"/>
              </w:rPr>
              <w:t>18.09.1991</w:t>
            </w:r>
          </w:p>
        </w:tc>
        <w:tc>
          <w:tcPr>
            <w:tcW w:w="1182" w:type="dxa"/>
          </w:tcPr>
          <w:p w14:paraId="75F00E3A" w14:textId="77777777" w:rsidR="00B1797C" w:rsidRPr="00B1797C" w:rsidRDefault="00B1797C" w:rsidP="00E1780E">
            <w:pPr>
              <w:pStyle w:val="LndNormale1"/>
              <w:textAlignment w:val="baseline"/>
              <w:rPr>
                <w:color w:val="002060"/>
                <w:sz w:val="20"/>
              </w:rPr>
            </w:pPr>
            <w:r w:rsidRPr="00B1797C">
              <w:rPr>
                <w:color w:val="002060"/>
                <w:sz w:val="20"/>
              </w:rPr>
              <w:t>1610</w:t>
            </w:r>
          </w:p>
        </w:tc>
        <w:tc>
          <w:tcPr>
            <w:tcW w:w="3436" w:type="dxa"/>
          </w:tcPr>
          <w:p w14:paraId="155EBB10" w14:textId="77777777" w:rsidR="00B1797C" w:rsidRPr="00B1797C" w:rsidRDefault="00B1797C" w:rsidP="00E1780E">
            <w:pPr>
              <w:pStyle w:val="LndNormale1"/>
              <w:textAlignment w:val="baseline"/>
              <w:rPr>
                <w:color w:val="002060"/>
                <w:sz w:val="20"/>
              </w:rPr>
            </w:pPr>
            <w:r w:rsidRPr="00B1797C">
              <w:rPr>
                <w:color w:val="002060"/>
                <w:sz w:val="20"/>
              </w:rPr>
              <w:t>ALMAJUVENTUS FANO1906 SRL</w:t>
            </w:r>
          </w:p>
        </w:tc>
      </w:tr>
      <w:tr w:rsidR="00B1797C" w:rsidRPr="00B1797C" w14:paraId="757BB46B" w14:textId="77777777" w:rsidTr="00E1780E">
        <w:tc>
          <w:tcPr>
            <w:tcW w:w="1265" w:type="dxa"/>
          </w:tcPr>
          <w:p w14:paraId="6AC244A8" w14:textId="77777777" w:rsidR="00B1797C" w:rsidRPr="00B1797C" w:rsidRDefault="00B1797C" w:rsidP="00E1780E">
            <w:pPr>
              <w:pStyle w:val="LndNormale1"/>
              <w:textAlignment w:val="baseline"/>
              <w:rPr>
                <w:color w:val="002060"/>
                <w:sz w:val="20"/>
              </w:rPr>
            </w:pPr>
            <w:r w:rsidRPr="00B1797C">
              <w:rPr>
                <w:color w:val="002060"/>
                <w:sz w:val="20"/>
              </w:rPr>
              <w:t>1081996</w:t>
            </w:r>
          </w:p>
        </w:tc>
        <w:tc>
          <w:tcPr>
            <w:tcW w:w="2756" w:type="dxa"/>
          </w:tcPr>
          <w:p w14:paraId="39D0BF11" w14:textId="77777777" w:rsidR="00B1797C" w:rsidRPr="00B1797C" w:rsidRDefault="00B1797C" w:rsidP="00E1780E">
            <w:pPr>
              <w:pStyle w:val="LndNormale1"/>
              <w:textAlignment w:val="baseline"/>
              <w:rPr>
                <w:color w:val="002060"/>
                <w:sz w:val="20"/>
              </w:rPr>
            </w:pPr>
            <w:r w:rsidRPr="00B1797C">
              <w:rPr>
                <w:color w:val="002060"/>
                <w:sz w:val="20"/>
              </w:rPr>
              <w:t>LETTIERI MARCOS</w:t>
            </w:r>
          </w:p>
        </w:tc>
        <w:tc>
          <w:tcPr>
            <w:tcW w:w="1273" w:type="dxa"/>
          </w:tcPr>
          <w:p w14:paraId="183EC772" w14:textId="77777777" w:rsidR="00B1797C" w:rsidRPr="00B1797C" w:rsidRDefault="00B1797C" w:rsidP="00E1780E">
            <w:pPr>
              <w:pStyle w:val="LndNormale1"/>
              <w:textAlignment w:val="baseline"/>
              <w:rPr>
                <w:color w:val="002060"/>
                <w:sz w:val="20"/>
              </w:rPr>
            </w:pPr>
            <w:r w:rsidRPr="00B1797C">
              <w:rPr>
                <w:color w:val="002060"/>
                <w:sz w:val="20"/>
              </w:rPr>
              <w:t>30.07.2002</w:t>
            </w:r>
          </w:p>
        </w:tc>
        <w:tc>
          <w:tcPr>
            <w:tcW w:w="1182" w:type="dxa"/>
          </w:tcPr>
          <w:p w14:paraId="3B7612D7" w14:textId="77777777" w:rsidR="00B1797C" w:rsidRPr="00B1797C" w:rsidRDefault="00B1797C" w:rsidP="00E1780E">
            <w:pPr>
              <w:pStyle w:val="LndNormale1"/>
              <w:textAlignment w:val="baseline"/>
              <w:rPr>
                <w:color w:val="002060"/>
                <w:sz w:val="20"/>
              </w:rPr>
            </w:pPr>
            <w:r w:rsidRPr="00B1797C">
              <w:rPr>
                <w:color w:val="002060"/>
                <w:sz w:val="20"/>
              </w:rPr>
              <w:t>1610</w:t>
            </w:r>
          </w:p>
        </w:tc>
        <w:tc>
          <w:tcPr>
            <w:tcW w:w="3436" w:type="dxa"/>
          </w:tcPr>
          <w:p w14:paraId="3BBDA550" w14:textId="77777777" w:rsidR="00B1797C" w:rsidRPr="00B1797C" w:rsidRDefault="00B1797C" w:rsidP="00E1780E">
            <w:pPr>
              <w:pStyle w:val="LndNormale1"/>
              <w:textAlignment w:val="baseline"/>
              <w:rPr>
                <w:color w:val="002060"/>
                <w:sz w:val="20"/>
              </w:rPr>
            </w:pPr>
            <w:r w:rsidRPr="00B1797C">
              <w:rPr>
                <w:color w:val="002060"/>
                <w:sz w:val="20"/>
              </w:rPr>
              <w:t>ALMAJUVENTUS FANO1906 SRL</w:t>
            </w:r>
          </w:p>
        </w:tc>
      </w:tr>
      <w:tr w:rsidR="00B1797C" w:rsidRPr="00B1797C" w14:paraId="3286C462" w14:textId="77777777" w:rsidTr="00E1780E">
        <w:tc>
          <w:tcPr>
            <w:tcW w:w="1265" w:type="dxa"/>
          </w:tcPr>
          <w:p w14:paraId="25C55C37" w14:textId="77777777" w:rsidR="00B1797C" w:rsidRPr="00B1797C" w:rsidRDefault="00B1797C" w:rsidP="00E1780E">
            <w:pPr>
              <w:pStyle w:val="LndNormale1"/>
              <w:textAlignment w:val="baseline"/>
              <w:rPr>
                <w:color w:val="002060"/>
                <w:sz w:val="20"/>
              </w:rPr>
            </w:pPr>
            <w:r w:rsidRPr="00B1797C">
              <w:rPr>
                <w:color w:val="002060"/>
                <w:sz w:val="20"/>
              </w:rPr>
              <w:t>3963201</w:t>
            </w:r>
          </w:p>
        </w:tc>
        <w:tc>
          <w:tcPr>
            <w:tcW w:w="2756" w:type="dxa"/>
          </w:tcPr>
          <w:p w14:paraId="1F6F80D3" w14:textId="77777777" w:rsidR="00B1797C" w:rsidRPr="00B1797C" w:rsidRDefault="00B1797C" w:rsidP="00E1780E">
            <w:pPr>
              <w:pStyle w:val="LndNormale1"/>
              <w:textAlignment w:val="baseline"/>
              <w:rPr>
                <w:color w:val="002060"/>
                <w:sz w:val="20"/>
              </w:rPr>
            </w:pPr>
            <w:r w:rsidRPr="00B1797C">
              <w:rPr>
                <w:color w:val="002060"/>
                <w:sz w:val="20"/>
              </w:rPr>
              <w:t>LUCIANI DIEGO</w:t>
            </w:r>
          </w:p>
        </w:tc>
        <w:tc>
          <w:tcPr>
            <w:tcW w:w="1273" w:type="dxa"/>
          </w:tcPr>
          <w:p w14:paraId="13ADE623" w14:textId="77777777" w:rsidR="00B1797C" w:rsidRPr="00B1797C" w:rsidRDefault="00B1797C" w:rsidP="00E1780E">
            <w:pPr>
              <w:pStyle w:val="LndNormale1"/>
              <w:textAlignment w:val="baseline"/>
              <w:rPr>
                <w:color w:val="002060"/>
                <w:sz w:val="20"/>
              </w:rPr>
            </w:pPr>
            <w:r w:rsidRPr="00B1797C">
              <w:rPr>
                <w:color w:val="002060"/>
                <w:sz w:val="20"/>
              </w:rPr>
              <w:t>19.02.1992</w:t>
            </w:r>
          </w:p>
        </w:tc>
        <w:tc>
          <w:tcPr>
            <w:tcW w:w="1182" w:type="dxa"/>
          </w:tcPr>
          <w:p w14:paraId="11628B22" w14:textId="77777777" w:rsidR="00B1797C" w:rsidRPr="00B1797C" w:rsidRDefault="00B1797C" w:rsidP="00E1780E">
            <w:pPr>
              <w:pStyle w:val="LndNormale1"/>
              <w:textAlignment w:val="baseline"/>
              <w:rPr>
                <w:color w:val="002060"/>
                <w:sz w:val="20"/>
              </w:rPr>
            </w:pPr>
            <w:r w:rsidRPr="00B1797C">
              <w:rPr>
                <w:color w:val="002060"/>
                <w:sz w:val="20"/>
              </w:rPr>
              <w:t>938405</w:t>
            </w:r>
          </w:p>
        </w:tc>
        <w:tc>
          <w:tcPr>
            <w:tcW w:w="3436" w:type="dxa"/>
          </w:tcPr>
          <w:p w14:paraId="0C805698" w14:textId="77777777" w:rsidR="00B1797C" w:rsidRPr="00B1797C" w:rsidRDefault="00B1797C" w:rsidP="00E1780E">
            <w:pPr>
              <w:pStyle w:val="LndNormale1"/>
              <w:textAlignment w:val="baseline"/>
              <w:rPr>
                <w:color w:val="002060"/>
                <w:sz w:val="20"/>
              </w:rPr>
            </w:pPr>
            <w:r w:rsidRPr="00B1797C">
              <w:rPr>
                <w:color w:val="002060"/>
                <w:sz w:val="20"/>
              </w:rPr>
              <w:t>A.S.D. MONTE SAN PIETRANGELI</w:t>
            </w:r>
          </w:p>
        </w:tc>
      </w:tr>
      <w:tr w:rsidR="00B1797C" w:rsidRPr="00B1797C" w14:paraId="4FBD83D1" w14:textId="77777777" w:rsidTr="00E1780E">
        <w:tc>
          <w:tcPr>
            <w:tcW w:w="1265" w:type="dxa"/>
          </w:tcPr>
          <w:p w14:paraId="7728C228" w14:textId="77777777" w:rsidR="00B1797C" w:rsidRPr="00B1797C" w:rsidRDefault="00B1797C" w:rsidP="00E1780E">
            <w:pPr>
              <w:pStyle w:val="LndNormale1"/>
              <w:textAlignment w:val="baseline"/>
              <w:rPr>
                <w:color w:val="002060"/>
                <w:sz w:val="20"/>
              </w:rPr>
            </w:pPr>
            <w:r w:rsidRPr="00B1797C">
              <w:rPr>
                <w:color w:val="002060"/>
                <w:sz w:val="20"/>
              </w:rPr>
              <w:t>2064906</w:t>
            </w:r>
          </w:p>
        </w:tc>
        <w:tc>
          <w:tcPr>
            <w:tcW w:w="2756" w:type="dxa"/>
          </w:tcPr>
          <w:p w14:paraId="71AD8193" w14:textId="77777777" w:rsidR="00B1797C" w:rsidRPr="00B1797C" w:rsidRDefault="00B1797C" w:rsidP="00E1780E">
            <w:pPr>
              <w:pStyle w:val="LndNormale1"/>
              <w:textAlignment w:val="baseline"/>
              <w:rPr>
                <w:color w:val="002060"/>
                <w:sz w:val="20"/>
              </w:rPr>
            </w:pPr>
            <w:r w:rsidRPr="00B1797C">
              <w:rPr>
                <w:color w:val="002060"/>
                <w:sz w:val="20"/>
              </w:rPr>
              <w:t>MONCERI PAVEL</w:t>
            </w:r>
          </w:p>
        </w:tc>
        <w:tc>
          <w:tcPr>
            <w:tcW w:w="1273" w:type="dxa"/>
          </w:tcPr>
          <w:p w14:paraId="2850C6C9" w14:textId="77777777" w:rsidR="00B1797C" w:rsidRPr="00B1797C" w:rsidRDefault="00B1797C" w:rsidP="00E1780E">
            <w:pPr>
              <w:pStyle w:val="LndNormale1"/>
              <w:textAlignment w:val="baseline"/>
              <w:rPr>
                <w:color w:val="002060"/>
                <w:sz w:val="20"/>
              </w:rPr>
            </w:pPr>
            <w:r w:rsidRPr="00B1797C">
              <w:rPr>
                <w:color w:val="002060"/>
                <w:sz w:val="20"/>
              </w:rPr>
              <w:t>08.10.2005</w:t>
            </w:r>
          </w:p>
        </w:tc>
        <w:tc>
          <w:tcPr>
            <w:tcW w:w="1182" w:type="dxa"/>
          </w:tcPr>
          <w:p w14:paraId="3DE6D387" w14:textId="77777777" w:rsidR="00B1797C" w:rsidRPr="00B1797C" w:rsidRDefault="00B1797C" w:rsidP="00E1780E">
            <w:pPr>
              <w:pStyle w:val="LndNormale1"/>
              <w:textAlignment w:val="baseline"/>
              <w:rPr>
                <w:color w:val="002060"/>
                <w:sz w:val="20"/>
              </w:rPr>
            </w:pPr>
            <w:r w:rsidRPr="00B1797C">
              <w:rPr>
                <w:color w:val="002060"/>
                <w:sz w:val="20"/>
              </w:rPr>
              <w:t>947047</w:t>
            </w:r>
          </w:p>
        </w:tc>
        <w:tc>
          <w:tcPr>
            <w:tcW w:w="3436" w:type="dxa"/>
          </w:tcPr>
          <w:p w14:paraId="5B4DB8F5" w14:textId="77777777" w:rsidR="00B1797C" w:rsidRPr="00B1797C" w:rsidRDefault="00B1797C" w:rsidP="00E1780E">
            <w:pPr>
              <w:pStyle w:val="LndNormale1"/>
              <w:textAlignment w:val="baseline"/>
              <w:rPr>
                <w:color w:val="002060"/>
                <w:sz w:val="20"/>
              </w:rPr>
            </w:pPr>
            <w:r w:rsidRPr="00B1797C">
              <w:rPr>
                <w:color w:val="002060"/>
                <w:sz w:val="20"/>
              </w:rPr>
              <w:t>A.S.D. SANGIUSTESE VP</w:t>
            </w:r>
          </w:p>
        </w:tc>
      </w:tr>
      <w:tr w:rsidR="00B1797C" w:rsidRPr="00B1797C" w14:paraId="07E7FCF3" w14:textId="77777777" w:rsidTr="00E1780E">
        <w:tc>
          <w:tcPr>
            <w:tcW w:w="1265" w:type="dxa"/>
          </w:tcPr>
          <w:p w14:paraId="3476C996" w14:textId="77777777" w:rsidR="00B1797C" w:rsidRPr="00B1797C" w:rsidRDefault="00B1797C" w:rsidP="00E1780E">
            <w:pPr>
              <w:pStyle w:val="LndNormale1"/>
              <w:textAlignment w:val="baseline"/>
              <w:rPr>
                <w:color w:val="002060"/>
                <w:sz w:val="20"/>
              </w:rPr>
            </w:pPr>
            <w:r w:rsidRPr="00B1797C">
              <w:rPr>
                <w:color w:val="002060"/>
                <w:sz w:val="20"/>
              </w:rPr>
              <w:t>5111628</w:t>
            </w:r>
          </w:p>
        </w:tc>
        <w:tc>
          <w:tcPr>
            <w:tcW w:w="2756" w:type="dxa"/>
          </w:tcPr>
          <w:p w14:paraId="4C203F1B" w14:textId="77777777" w:rsidR="00B1797C" w:rsidRPr="00B1797C" w:rsidRDefault="00B1797C" w:rsidP="00E1780E">
            <w:pPr>
              <w:pStyle w:val="LndNormale1"/>
              <w:textAlignment w:val="baseline"/>
              <w:rPr>
                <w:color w:val="002060"/>
                <w:sz w:val="20"/>
              </w:rPr>
            </w:pPr>
            <w:r w:rsidRPr="00B1797C">
              <w:rPr>
                <w:color w:val="002060"/>
                <w:sz w:val="20"/>
              </w:rPr>
              <w:t>MISTURA ENRICO</w:t>
            </w:r>
          </w:p>
        </w:tc>
        <w:tc>
          <w:tcPr>
            <w:tcW w:w="1273" w:type="dxa"/>
          </w:tcPr>
          <w:p w14:paraId="0C21D0D1" w14:textId="77777777" w:rsidR="00B1797C" w:rsidRPr="00B1797C" w:rsidRDefault="00B1797C" w:rsidP="00E1780E">
            <w:pPr>
              <w:pStyle w:val="LndNormale1"/>
              <w:textAlignment w:val="baseline"/>
              <w:rPr>
                <w:color w:val="002060"/>
                <w:sz w:val="20"/>
              </w:rPr>
            </w:pPr>
            <w:r w:rsidRPr="00B1797C">
              <w:rPr>
                <w:color w:val="002060"/>
                <w:sz w:val="20"/>
              </w:rPr>
              <w:t>25.11.1995</w:t>
            </w:r>
          </w:p>
        </w:tc>
        <w:tc>
          <w:tcPr>
            <w:tcW w:w="1182" w:type="dxa"/>
          </w:tcPr>
          <w:p w14:paraId="0854ABE2" w14:textId="77777777" w:rsidR="00B1797C" w:rsidRPr="00B1797C" w:rsidRDefault="00B1797C" w:rsidP="00E1780E">
            <w:pPr>
              <w:pStyle w:val="LndNormale1"/>
              <w:textAlignment w:val="baseline"/>
              <w:rPr>
                <w:color w:val="002060"/>
                <w:sz w:val="20"/>
              </w:rPr>
            </w:pPr>
            <w:r w:rsidRPr="00B1797C">
              <w:rPr>
                <w:color w:val="002060"/>
                <w:sz w:val="20"/>
              </w:rPr>
              <w:t>700119</w:t>
            </w:r>
          </w:p>
        </w:tc>
        <w:tc>
          <w:tcPr>
            <w:tcW w:w="3436" w:type="dxa"/>
          </w:tcPr>
          <w:p w14:paraId="3352BB4B" w14:textId="77777777" w:rsidR="00B1797C" w:rsidRPr="00B1797C" w:rsidRDefault="00B1797C" w:rsidP="00E1780E">
            <w:pPr>
              <w:pStyle w:val="LndNormale1"/>
              <w:textAlignment w:val="baseline"/>
              <w:rPr>
                <w:color w:val="002060"/>
                <w:sz w:val="20"/>
              </w:rPr>
            </w:pPr>
            <w:r w:rsidRPr="00B1797C">
              <w:rPr>
                <w:color w:val="002060"/>
                <w:sz w:val="20"/>
              </w:rPr>
              <w:t>S.S. MATELICA CALCIO 1921 ASD</w:t>
            </w:r>
          </w:p>
        </w:tc>
      </w:tr>
      <w:tr w:rsidR="00B1797C" w:rsidRPr="00B1797C" w14:paraId="7FF7ED8C" w14:textId="77777777" w:rsidTr="00E1780E">
        <w:tc>
          <w:tcPr>
            <w:tcW w:w="1265" w:type="dxa"/>
          </w:tcPr>
          <w:p w14:paraId="69DF9B71" w14:textId="77777777" w:rsidR="00B1797C" w:rsidRPr="00B1797C" w:rsidRDefault="00B1797C" w:rsidP="00E1780E">
            <w:pPr>
              <w:pStyle w:val="LndNormale1"/>
              <w:textAlignment w:val="baseline"/>
              <w:rPr>
                <w:color w:val="002060"/>
                <w:sz w:val="20"/>
              </w:rPr>
            </w:pPr>
            <w:r w:rsidRPr="00B1797C">
              <w:rPr>
                <w:color w:val="002060"/>
                <w:sz w:val="20"/>
              </w:rPr>
              <w:t>2944322</w:t>
            </w:r>
          </w:p>
        </w:tc>
        <w:tc>
          <w:tcPr>
            <w:tcW w:w="2756" w:type="dxa"/>
          </w:tcPr>
          <w:p w14:paraId="425B1B7D" w14:textId="77777777" w:rsidR="00B1797C" w:rsidRPr="00B1797C" w:rsidRDefault="00B1797C" w:rsidP="00E1780E">
            <w:pPr>
              <w:pStyle w:val="LndNormale1"/>
              <w:textAlignment w:val="baseline"/>
              <w:rPr>
                <w:color w:val="002060"/>
                <w:sz w:val="20"/>
              </w:rPr>
            </w:pPr>
            <w:r w:rsidRPr="00B1797C">
              <w:rPr>
                <w:color w:val="002060"/>
                <w:sz w:val="20"/>
              </w:rPr>
              <w:t>WAHI YAYA JUNIOR</w:t>
            </w:r>
          </w:p>
        </w:tc>
        <w:tc>
          <w:tcPr>
            <w:tcW w:w="1273" w:type="dxa"/>
          </w:tcPr>
          <w:p w14:paraId="3C3A514B" w14:textId="77777777" w:rsidR="00B1797C" w:rsidRPr="00B1797C" w:rsidRDefault="00B1797C" w:rsidP="00E1780E">
            <w:pPr>
              <w:pStyle w:val="LndNormale1"/>
              <w:textAlignment w:val="baseline"/>
              <w:rPr>
                <w:color w:val="002060"/>
                <w:sz w:val="20"/>
              </w:rPr>
            </w:pPr>
            <w:r w:rsidRPr="00B1797C">
              <w:rPr>
                <w:color w:val="002060"/>
                <w:sz w:val="20"/>
              </w:rPr>
              <w:t>25.12.1998</w:t>
            </w:r>
          </w:p>
        </w:tc>
        <w:tc>
          <w:tcPr>
            <w:tcW w:w="1182" w:type="dxa"/>
          </w:tcPr>
          <w:p w14:paraId="244D7DA5" w14:textId="77777777" w:rsidR="00B1797C" w:rsidRPr="00B1797C" w:rsidRDefault="00B1797C" w:rsidP="00E1780E">
            <w:pPr>
              <w:pStyle w:val="LndNormale1"/>
              <w:textAlignment w:val="baseline"/>
              <w:rPr>
                <w:color w:val="002060"/>
                <w:sz w:val="20"/>
              </w:rPr>
            </w:pPr>
            <w:r w:rsidRPr="00B1797C">
              <w:rPr>
                <w:color w:val="002060"/>
                <w:sz w:val="20"/>
              </w:rPr>
              <w:t>700119</w:t>
            </w:r>
          </w:p>
        </w:tc>
        <w:tc>
          <w:tcPr>
            <w:tcW w:w="3436" w:type="dxa"/>
          </w:tcPr>
          <w:p w14:paraId="4BD9DCC9" w14:textId="77777777" w:rsidR="00B1797C" w:rsidRPr="00B1797C" w:rsidRDefault="00B1797C" w:rsidP="00E1780E">
            <w:pPr>
              <w:pStyle w:val="LndNormale1"/>
              <w:textAlignment w:val="baseline"/>
              <w:rPr>
                <w:color w:val="002060"/>
                <w:sz w:val="20"/>
              </w:rPr>
            </w:pPr>
            <w:r w:rsidRPr="00B1797C">
              <w:rPr>
                <w:color w:val="002060"/>
                <w:sz w:val="20"/>
              </w:rPr>
              <w:t>S.S. MATELICA CALCIO 1921 ASD</w:t>
            </w:r>
          </w:p>
        </w:tc>
      </w:tr>
      <w:tr w:rsidR="00B1797C" w:rsidRPr="00B1797C" w14:paraId="1DF2C242" w14:textId="77777777" w:rsidTr="00E1780E">
        <w:tc>
          <w:tcPr>
            <w:tcW w:w="1265" w:type="dxa"/>
          </w:tcPr>
          <w:p w14:paraId="65610E97" w14:textId="77777777" w:rsidR="00B1797C" w:rsidRPr="00B1797C" w:rsidRDefault="00B1797C" w:rsidP="00E1780E">
            <w:pPr>
              <w:pStyle w:val="LndNormale1"/>
              <w:textAlignment w:val="baseline"/>
              <w:rPr>
                <w:color w:val="002060"/>
                <w:sz w:val="20"/>
              </w:rPr>
            </w:pPr>
            <w:r w:rsidRPr="00B1797C">
              <w:rPr>
                <w:color w:val="002060"/>
                <w:sz w:val="20"/>
              </w:rPr>
              <w:t>6618166</w:t>
            </w:r>
          </w:p>
        </w:tc>
        <w:tc>
          <w:tcPr>
            <w:tcW w:w="2756" w:type="dxa"/>
          </w:tcPr>
          <w:p w14:paraId="5779A513" w14:textId="77777777" w:rsidR="00B1797C" w:rsidRPr="00B1797C" w:rsidRDefault="00B1797C" w:rsidP="00E1780E">
            <w:pPr>
              <w:pStyle w:val="LndNormale1"/>
              <w:textAlignment w:val="baseline"/>
              <w:rPr>
                <w:color w:val="002060"/>
                <w:sz w:val="20"/>
              </w:rPr>
            </w:pPr>
            <w:r w:rsidRPr="00B1797C">
              <w:rPr>
                <w:color w:val="002060"/>
                <w:sz w:val="20"/>
              </w:rPr>
              <w:t>ORTOLANI TOMMASO</w:t>
            </w:r>
          </w:p>
        </w:tc>
        <w:tc>
          <w:tcPr>
            <w:tcW w:w="1273" w:type="dxa"/>
          </w:tcPr>
          <w:p w14:paraId="70BEAB28" w14:textId="77777777" w:rsidR="00B1797C" w:rsidRPr="00B1797C" w:rsidRDefault="00B1797C" w:rsidP="00E1780E">
            <w:pPr>
              <w:pStyle w:val="LndNormale1"/>
              <w:textAlignment w:val="baseline"/>
              <w:rPr>
                <w:color w:val="002060"/>
                <w:sz w:val="20"/>
              </w:rPr>
            </w:pPr>
            <w:r w:rsidRPr="00B1797C">
              <w:rPr>
                <w:color w:val="002060"/>
                <w:sz w:val="20"/>
              </w:rPr>
              <w:t>03.04.2004</w:t>
            </w:r>
          </w:p>
        </w:tc>
        <w:tc>
          <w:tcPr>
            <w:tcW w:w="1182" w:type="dxa"/>
          </w:tcPr>
          <w:p w14:paraId="5DB914E4" w14:textId="77777777" w:rsidR="00B1797C" w:rsidRPr="00B1797C" w:rsidRDefault="00B1797C" w:rsidP="00E1780E">
            <w:pPr>
              <w:pStyle w:val="LndNormale1"/>
              <w:textAlignment w:val="baseline"/>
              <w:rPr>
                <w:color w:val="002060"/>
                <w:sz w:val="20"/>
              </w:rPr>
            </w:pPr>
            <w:r w:rsidRPr="00B1797C">
              <w:rPr>
                <w:color w:val="002060"/>
                <w:sz w:val="20"/>
              </w:rPr>
              <w:t>59058</w:t>
            </w:r>
          </w:p>
        </w:tc>
        <w:tc>
          <w:tcPr>
            <w:tcW w:w="3436" w:type="dxa"/>
          </w:tcPr>
          <w:p w14:paraId="2063564E"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U.S. CASTELFRETTESE A.S.D.</w:t>
            </w:r>
          </w:p>
        </w:tc>
      </w:tr>
      <w:tr w:rsidR="00B1797C" w:rsidRPr="00B1797C" w14:paraId="3B26D870" w14:textId="77777777" w:rsidTr="00E1780E">
        <w:tc>
          <w:tcPr>
            <w:tcW w:w="1265" w:type="dxa"/>
          </w:tcPr>
          <w:p w14:paraId="0513223D"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1092018</w:t>
            </w:r>
          </w:p>
        </w:tc>
        <w:tc>
          <w:tcPr>
            <w:tcW w:w="2756" w:type="dxa"/>
          </w:tcPr>
          <w:p w14:paraId="4A1543D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VERINI GUIDO DANIEL</w:t>
            </w:r>
          </w:p>
        </w:tc>
        <w:tc>
          <w:tcPr>
            <w:tcW w:w="1273" w:type="dxa"/>
          </w:tcPr>
          <w:p w14:paraId="2CD88C76"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24.03.2003</w:t>
            </w:r>
          </w:p>
        </w:tc>
        <w:tc>
          <w:tcPr>
            <w:tcW w:w="1182" w:type="dxa"/>
          </w:tcPr>
          <w:p w14:paraId="0A91604A"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914474</w:t>
            </w:r>
          </w:p>
        </w:tc>
        <w:tc>
          <w:tcPr>
            <w:tcW w:w="3436" w:type="dxa"/>
          </w:tcPr>
          <w:p w14:paraId="0627AD0F"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SSDRL MONTURANO CALCIO</w:t>
            </w:r>
          </w:p>
        </w:tc>
      </w:tr>
      <w:tr w:rsidR="00B1797C" w:rsidRPr="00B1797C" w14:paraId="10F7DC30" w14:textId="77777777" w:rsidTr="00E1780E">
        <w:tc>
          <w:tcPr>
            <w:tcW w:w="1265" w:type="dxa"/>
          </w:tcPr>
          <w:p w14:paraId="5C4A1F2C"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4584590</w:t>
            </w:r>
          </w:p>
        </w:tc>
        <w:tc>
          <w:tcPr>
            <w:tcW w:w="2756" w:type="dxa"/>
          </w:tcPr>
          <w:p w14:paraId="229AB6B3"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LODDO LORENZO</w:t>
            </w:r>
          </w:p>
        </w:tc>
        <w:tc>
          <w:tcPr>
            <w:tcW w:w="1273" w:type="dxa"/>
          </w:tcPr>
          <w:p w14:paraId="245FB118"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27.07.1990</w:t>
            </w:r>
          </w:p>
        </w:tc>
        <w:tc>
          <w:tcPr>
            <w:tcW w:w="1182" w:type="dxa"/>
          </w:tcPr>
          <w:p w14:paraId="0619A4D0" w14:textId="77777777" w:rsidR="00B1797C" w:rsidRPr="00B1797C" w:rsidRDefault="00B1797C" w:rsidP="00E1780E">
            <w:pPr>
              <w:pStyle w:val="LndNormale1"/>
              <w:textAlignment w:val="baseline"/>
              <w:rPr>
                <w:color w:val="002060"/>
                <w:sz w:val="20"/>
                <w:lang w:val="en-US"/>
              </w:rPr>
            </w:pPr>
            <w:r w:rsidRPr="00B1797C">
              <w:rPr>
                <w:color w:val="002060"/>
                <w:sz w:val="20"/>
                <w:lang w:val="en-US"/>
              </w:rPr>
              <w:t>934078</w:t>
            </w:r>
          </w:p>
        </w:tc>
        <w:tc>
          <w:tcPr>
            <w:tcW w:w="3436" w:type="dxa"/>
          </w:tcPr>
          <w:p w14:paraId="20D470CB" w14:textId="77777777" w:rsidR="00B1797C" w:rsidRPr="00B1797C" w:rsidRDefault="00B1797C" w:rsidP="00E1780E">
            <w:pPr>
              <w:pStyle w:val="LndNormale1"/>
              <w:textAlignment w:val="baseline"/>
              <w:rPr>
                <w:color w:val="002060"/>
                <w:sz w:val="20"/>
              </w:rPr>
            </w:pPr>
            <w:r w:rsidRPr="00B1797C">
              <w:rPr>
                <w:color w:val="002060"/>
                <w:sz w:val="20"/>
              </w:rPr>
              <w:t>A.S.D. PIANE MG</w:t>
            </w:r>
          </w:p>
        </w:tc>
      </w:tr>
    </w:tbl>
    <w:p w14:paraId="0FC6D902" w14:textId="77777777" w:rsidR="00B1797C" w:rsidRPr="00B1797C" w:rsidRDefault="00B1797C" w:rsidP="00B1797C">
      <w:pPr>
        <w:pStyle w:val="LndNormale1"/>
        <w:rPr>
          <w:color w:val="002060"/>
        </w:rPr>
      </w:pPr>
    </w:p>
    <w:p w14:paraId="5A7FE4B6" w14:textId="77777777" w:rsidR="00B1797C" w:rsidRPr="00B1797C" w:rsidRDefault="00B1797C" w:rsidP="00B1797C">
      <w:pPr>
        <w:pStyle w:val="LndNormale1"/>
        <w:rPr>
          <w:b/>
          <w:color w:val="002060"/>
        </w:rPr>
      </w:pPr>
      <w:r w:rsidRPr="00B1797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B1797C">
        <w:rPr>
          <w:b/>
          <w:color w:val="002060"/>
        </w:rPr>
        <w:t>18.12.2024:</w:t>
      </w:r>
    </w:p>
    <w:tbl>
      <w:tblPr>
        <w:tblStyle w:val="Grigliatabella"/>
        <w:tblW w:w="0" w:type="auto"/>
        <w:tblLook w:val="04A0" w:firstRow="1" w:lastRow="0" w:firstColumn="1" w:lastColumn="0" w:noHBand="0" w:noVBand="1"/>
      </w:tblPr>
      <w:tblGrid>
        <w:gridCol w:w="1265"/>
        <w:gridCol w:w="2756"/>
        <w:gridCol w:w="1273"/>
        <w:gridCol w:w="1182"/>
        <w:gridCol w:w="3436"/>
      </w:tblGrid>
      <w:tr w:rsidR="00B1797C" w:rsidRPr="00B1797C" w14:paraId="19547A60" w14:textId="77777777" w:rsidTr="00E1780E">
        <w:tc>
          <w:tcPr>
            <w:tcW w:w="1265" w:type="dxa"/>
            <w:tcBorders>
              <w:top w:val="single" w:sz="4" w:space="0" w:color="auto"/>
              <w:left w:val="single" w:sz="4" w:space="0" w:color="auto"/>
              <w:bottom w:val="single" w:sz="4" w:space="0" w:color="auto"/>
              <w:right w:val="single" w:sz="4" w:space="0" w:color="auto"/>
            </w:tcBorders>
            <w:hideMark/>
          </w:tcPr>
          <w:p w14:paraId="777602CA" w14:textId="77777777" w:rsidR="00B1797C" w:rsidRPr="00B1797C" w:rsidRDefault="00B1797C" w:rsidP="00E1780E">
            <w:pPr>
              <w:pStyle w:val="LndNormale1"/>
              <w:jc w:val="center"/>
              <w:textAlignment w:val="baseline"/>
              <w:rPr>
                <w:b/>
                <w:color w:val="002060"/>
              </w:rPr>
            </w:pPr>
            <w:r w:rsidRPr="00B1797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555F613" w14:textId="77777777" w:rsidR="00B1797C" w:rsidRPr="00B1797C" w:rsidRDefault="00B1797C" w:rsidP="00E1780E">
            <w:pPr>
              <w:pStyle w:val="LndNormale1"/>
              <w:jc w:val="center"/>
              <w:textAlignment w:val="baseline"/>
              <w:rPr>
                <w:b/>
                <w:color w:val="002060"/>
              </w:rPr>
            </w:pPr>
            <w:r w:rsidRPr="00B1797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DCDDF97" w14:textId="77777777" w:rsidR="00B1797C" w:rsidRPr="00B1797C" w:rsidRDefault="00B1797C" w:rsidP="00E1780E">
            <w:pPr>
              <w:pStyle w:val="LndNormale1"/>
              <w:jc w:val="center"/>
              <w:textAlignment w:val="baseline"/>
              <w:rPr>
                <w:b/>
                <w:color w:val="002060"/>
              </w:rPr>
            </w:pPr>
            <w:r w:rsidRPr="00B1797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E076F88" w14:textId="77777777" w:rsidR="00B1797C" w:rsidRPr="00B1797C" w:rsidRDefault="00B1797C" w:rsidP="00E1780E">
            <w:pPr>
              <w:pStyle w:val="LndNormale1"/>
              <w:jc w:val="center"/>
              <w:textAlignment w:val="baseline"/>
              <w:rPr>
                <w:b/>
                <w:color w:val="002060"/>
              </w:rPr>
            </w:pPr>
            <w:r w:rsidRPr="00B1797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E4E9FC8" w14:textId="77777777" w:rsidR="00B1797C" w:rsidRPr="00B1797C" w:rsidRDefault="00B1797C" w:rsidP="00E1780E">
            <w:pPr>
              <w:pStyle w:val="LndNormale1"/>
              <w:jc w:val="center"/>
              <w:textAlignment w:val="baseline"/>
              <w:rPr>
                <w:b/>
                <w:color w:val="002060"/>
              </w:rPr>
            </w:pPr>
            <w:r w:rsidRPr="00B1797C">
              <w:rPr>
                <w:b/>
                <w:color w:val="002060"/>
              </w:rPr>
              <w:t>Società</w:t>
            </w:r>
          </w:p>
        </w:tc>
      </w:tr>
      <w:tr w:rsidR="00B1797C" w:rsidRPr="00B1797C" w14:paraId="3232F99B" w14:textId="77777777" w:rsidTr="00E1780E">
        <w:tc>
          <w:tcPr>
            <w:tcW w:w="1265" w:type="dxa"/>
          </w:tcPr>
          <w:p w14:paraId="58E769A0" w14:textId="77777777" w:rsidR="00B1797C" w:rsidRPr="00B1797C" w:rsidRDefault="00B1797C" w:rsidP="00E1780E">
            <w:pPr>
              <w:pStyle w:val="LndNormale1"/>
              <w:textAlignment w:val="baseline"/>
              <w:rPr>
                <w:color w:val="002060"/>
                <w:sz w:val="20"/>
              </w:rPr>
            </w:pPr>
            <w:r w:rsidRPr="00B1797C">
              <w:rPr>
                <w:color w:val="002060"/>
                <w:sz w:val="20"/>
              </w:rPr>
              <w:t>5292711</w:t>
            </w:r>
          </w:p>
        </w:tc>
        <w:tc>
          <w:tcPr>
            <w:tcW w:w="2756" w:type="dxa"/>
          </w:tcPr>
          <w:p w14:paraId="40CBF42B" w14:textId="77777777" w:rsidR="00B1797C" w:rsidRPr="00B1797C" w:rsidRDefault="00B1797C" w:rsidP="00E1780E">
            <w:pPr>
              <w:pStyle w:val="LndNormale1"/>
              <w:textAlignment w:val="baseline"/>
              <w:rPr>
                <w:color w:val="002060"/>
                <w:sz w:val="20"/>
              </w:rPr>
            </w:pPr>
            <w:r w:rsidRPr="00B1797C">
              <w:rPr>
                <w:color w:val="002060"/>
                <w:sz w:val="20"/>
              </w:rPr>
              <w:t>BARATTINI THOMAS</w:t>
            </w:r>
          </w:p>
        </w:tc>
        <w:tc>
          <w:tcPr>
            <w:tcW w:w="1273" w:type="dxa"/>
          </w:tcPr>
          <w:p w14:paraId="6B62F5AD" w14:textId="77777777" w:rsidR="00B1797C" w:rsidRPr="00B1797C" w:rsidRDefault="00B1797C" w:rsidP="00E1780E">
            <w:pPr>
              <w:pStyle w:val="LndNormale1"/>
              <w:textAlignment w:val="baseline"/>
              <w:rPr>
                <w:color w:val="002060"/>
                <w:sz w:val="20"/>
              </w:rPr>
            </w:pPr>
            <w:r w:rsidRPr="00B1797C">
              <w:rPr>
                <w:color w:val="002060"/>
                <w:sz w:val="20"/>
              </w:rPr>
              <w:t>28.08.2000</w:t>
            </w:r>
          </w:p>
        </w:tc>
        <w:tc>
          <w:tcPr>
            <w:tcW w:w="1182" w:type="dxa"/>
          </w:tcPr>
          <w:p w14:paraId="4E77E8CE" w14:textId="77777777" w:rsidR="00B1797C" w:rsidRPr="00B1797C" w:rsidRDefault="00B1797C" w:rsidP="00E1780E">
            <w:pPr>
              <w:pStyle w:val="LndNormale1"/>
              <w:textAlignment w:val="baseline"/>
              <w:rPr>
                <w:color w:val="002060"/>
                <w:sz w:val="20"/>
              </w:rPr>
            </w:pPr>
            <w:r w:rsidRPr="00B1797C">
              <w:rPr>
                <w:color w:val="002060"/>
                <w:sz w:val="20"/>
              </w:rPr>
              <w:t>6430</w:t>
            </w:r>
          </w:p>
        </w:tc>
        <w:tc>
          <w:tcPr>
            <w:tcW w:w="3436" w:type="dxa"/>
          </w:tcPr>
          <w:p w14:paraId="692B0385" w14:textId="77777777" w:rsidR="00B1797C" w:rsidRPr="00B1797C" w:rsidRDefault="00B1797C" w:rsidP="00E1780E">
            <w:pPr>
              <w:pStyle w:val="LndNormale1"/>
              <w:textAlignment w:val="baseline"/>
              <w:rPr>
                <w:color w:val="002060"/>
                <w:sz w:val="20"/>
              </w:rPr>
            </w:pPr>
            <w:r w:rsidRPr="00B1797C">
              <w:rPr>
                <w:color w:val="002060"/>
                <w:sz w:val="20"/>
              </w:rPr>
              <w:t>SSDARL BIAGIO NAZZARO</w:t>
            </w:r>
          </w:p>
        </w:tc>
      </w:tr>
    </w:tbl>
    <w:p w14:paraId="0ABA67C6" w14:textId="77777777" w:rsidR="00B1797C" w:rsidRPr="00B1797C" w:rsidRDefault="00B1797C" w:rsidP="0047674B">
      <w:pPr>
        <w:pStyle w:val="LndNormale1"/>
        <w:rPr>
          <w:color w:val="002060"/>
        </w:rPr>
      </w:pPr>
    </w:p>
    <w:p w14:paraId="01BC8211" w14:textId="77777777" w:rsidR="00B1797C" w:rsidRPr="00B1797C" w:rsidRDefault="00B1797C" w:rsidP="0047674B">
      <w:pPr>
        <w:pStyle w:val="LndNormale1"/>
        <w:rPr>
          <w:color w:val="002060"/>
        </w:rPr>
      </w:pPr>
    </w:p>
    <w:p w14:paraId="6A55650E" w14:textId="77777777" w:rsidR="00B1797C" w:rsidRPr="00B1797C" w:rsidRDefault="00B1797C" w:rsidP="00B1797C">
      <w:pPr>
        <w:pStyle w:val="LndNormale1"/>
        <w:rPr>
          <w:b/>
          <w:color w:val="002060"/>
          <w:sz w:val="28"/>
          <w:szCs w:val="28"/>
        </w:rPr>
      </w:pPr>
      <w:r w:rsidRPr="00B1797C">
        <w:rPr>
          <w:b/>
          <w:color w:val="002060"/>
          <w:sz w:val="28"/>
          <w:szCs w:val="28"/>
        </w:rPr>
        <w:t>AUTORIZZAZIONE TORNEI</w:t>
      </w:r>
    </w:p>
    <w:p w14:paraId="6912B981" w14:textId="77777777" w:rsidR="00B1797C" w:rsidRPr="00B1797C" w:rsidRDefault="00B1797C" w:rsidP="00B1797C">
      <w:pPr>
        <w:pStyle w:val="LndNormale1"/>
        <w:rPr>
          <w:color w:val="002060"/>
          <w:szCs w:val="22"/>
        </w:rPr>
      </w:pPr>
    </w:p>
    <w:p w14:paraId="0E636787" w14:textId="77777777" w:rsidR="00B1797C" w:rsidRPr="00B1797C" w:rsidRDefault="00B1797C" w:rsidP="00B1797C">
      <w:pPr>
        <w:pStyle w:val="LndNormale1"/>
        <w:rPr>
          <w:color w:val="002060"/>
        </w:rPr>
      </w:pPr>
      <w:r w:rsidRPr="00B1797C">
        <w:rPr>
          <w:color w:val="002060"/>
        </w:rPr>
        <w:t>Il Comitato Regionale Marche ha autorizzato l’effettuazione dei sottonotati Tornei organizzati dalle Società sportive, approvandone i regolamenti:</w:t>
      </w:r>
    </w:p>
    <w:p w14:paraId="16875B78" w14:textId="77777777" w:rsidR="00B1797C" w:rsidRPr="00B1797C" w:rsidRDefault="00B1797C" w:rsidP="00B1797C">
      <w:pPr>
        <w:pStyle w:val="LndNormale1"/>
        <w:rPr>
          <w:color w:val="002060"/>
        </w:rPr>
      </w:pPr>
    </w:p>
    <w:p w14:paraId="61CCD1A0" w14:textId="77777777" w:rsidR="00B1797C" w:rsidRPr="00B1797C" w:rsidRDefault="00B1797C" w:rsidP="00B1797C">
      <w:pPr>
        <w:pStyle w:val="LndNormale1"/>
        <w:tabs>
          <w:tab w:val="left" w:pos="2895"/>
        </w:tabs>
        <w:rPr>
          <w:b/>
          <w:color w:val="002060"/>
          <w:szCs w:val="22"/>
          <w:u w:val="single"/>
        </w:rPr>
      </w:pPr>
      <w:r w:rsidRPr="00B1797C">
        <w:rPr>
          <w:b/>
          <w:color w:val="002060"/>
          <w:szCs w:val="22"/>
          <w:u w:val="single"/>
        </w:rPr>
        <w:t>TORNEI S.G.S.</w:t>
      </w:r>
    </w:p>
    <w:p w14:paraId="005E9FD1" w14:textId="77777777" w:rsidR="00B1797C" w:rsidRPr="00B1797C" w:rsidRDefault="00B1797C" w:rsidP="00B1797C">
      <w:pPr>
        <w:pStyle w:val="LndNormale1"/>
        <w:ind w:left="2832" w:hanging="2832"/>
        <w:rPr>
          <w:b/>
          <w:color w:val="002060"/>
        </w:rPr>
      </w:pPr>
      <w:r w:rsidRPr="00B1797C">
        <w:rPr>
          <w:color w:val="002060"/>
        </w:rPr>
        <w:t xml:space="preserve">Denominazione Torneo: </w:t>
      </w:r>
      <w:r w:rsidRPr="00B1797C">
        <w:rPr>
          <w:color w:val="002060"/>
        </w:rPr>
        <w:tab/>
      </w:r>
      <w:r w:rsidRPr="00B1797C">
        <w:rPr>
          <w:b/>
          <w:color w:val="002060"/>
        </w:rPr>
        <w:t>CHRISTMAS JUNIOR CUP</w:t>
      </w:r>
    </w:p>
    <w:p w14:paraId="4925C6FA" w14:textId="77777777" w:rsidR="00B1797C" w:rsidRPr="00B1797C" w:rsidRDefault="00B1797C" w:rsidP="00B1797C">
      <w:pPr>
        <w:pStyle w:val="LndNormale1"/>
        <w:ind w:left="2832" w:hanging="2832"/>
        <w:rPr>
          <w:color w:val="002060"/>
        </w:rPr>
      </w:pPr>
      <w:r w:rsidRPr="00B1797C">
        <w:rPr>
          <w:color w:val="002060"/>
        </w:rPr>
        <w:t>Periodo di svolgimento:</w:t>
      </w:r>
      <w:r w:rsidRPr="00B1797C">
        <w:rPr>
          <w:color w:val="002060"/>
        </w:rPr>
        <w:tab/>
        <w:t>28.12.2024</w:t>
      </w:r>
      <w:r w:rsidRPr="00B1797C">
        <w:rPr>
          <w:color w:val="002060"/>
        </w:rPr>
        <w:tab/>
      </w:r>
    </w:p>
    <w:p w14:paraId="494F4B8C" w14:textId="77777777" w:rsidR="00B1797C" w:rsidRPr="00B1797C" w:rsidRDefault="00B1797C" w:rsidP="00B1797C">
      <w:pPr>
        <w:pStyle w:val="LndNormale1"/>
        <w:ind w:left="2832" w:hanging="2832"/>
        <w:rPr>
          <w:color w:val="002060"/>
        </w:rPr>
      </w:pPr>
      <w:r w:rsidRPr="00B1797C">
        <w:rPr>
          <w:color w:val="002060"/>
        </w:rPr>
        <w:t>Categoria:</w:t>
      </w:r>
      <w:r w:rsidRPr="00B1797C">
        <w:rPr>
          <w:color w:val="002060"/>
        </w:rPr>
        <w:tab/>
        <w:t>Esordienti C5</w:t>
      </w:r>
    </w:p>
    <w:p w14:paraId="02122336" w14:textId="77777777" w:rsidR="00B1797C" w:rsidRPr="00B1797C" w:rsidRDefault="00B1797C" w:rsidP="00B1797C">
      <w:pPr>
        <w:pStyle w:val="LndNormale1"/>
        <w:ind w:left="2832" w:hanging="2832"/>
        <w:rPr>
          <w:color w:val="002060"/>
        </w:rPr>
      </w:pPr>
      <w:r w:rsidRPr="00B1797C">
        <w:rPr>
          <w:color w:val="002060"/>
        </w:rPr>
        <w:t xml:space="preserve">Carattere </w:t>
      </w:r>
      <w:r w:rsidRPr="00B1797C">
        <w:rPr>
          <w:color w:val="002060"/>
        </w:rPr>
        <w:tab/>
        <w:t xml:space="preserve">Regionale </w:t>
      </w:r>
    </w:p>
    <w:p w14:paraId="0CDD90EF" w14:textId="77777777" w:rsidR="00B1797C" w:rsidRPr="00B1797C" w:rsidRDefault="00B1797C" w:rsidP="00B1797C">
      <w:pPr>
        <w:pStyle w:val="LndNormale1"/>
        <w:ind w:left="2832" w:hanging="2832"/>
        <w:rPr>
          <w:color w:val="002060"/>
        </w:rPr>
      </w:pPr>
      <w:r w:rsidRPr="00B1797C">
        <w:rPr>
          <w:color w:val="002060"/>
        </w:rPr>
        <w:t>Organizzazione:</w:t>
      </w:r>
      <w:r w:rsidRPr="00B1797C">
        <w:rPr>
          <w:color w:val="002060"/>
        </w:rPr>
        <w:tab/>
        <w:t>A.S.D. CANTINE RIUNITE CSI</w:t>
      </w:r>
    </w:p>
    <w:p w14:paraId="2B0DCACA" w14:textId="77777777" w:rsidR="00B1797C" w:rsidRPr="00B1797C" w:rsidRDefault="00B1797C" w:rsidP="00B1797C">
      <w:pPr>
        <w:pStyle w:val="LndNormale1"/>
        <w:ind w:left="2832" w:hanging="2832"/>
        <w:rPr>
          <w:b/>
          <w:color w:val="002060"/>
        </w:rPr>
      </w:pPr>
    </w:p>
    <w:p w14:paraId="4C41CF88" w14:textId="77777777" w:rsidR="00B1797C" w:rsidRPr="00B1797C" w:rsidRDefault="00B1797C" w:rsidP="00B1797C">
      <w:pPr>
        <w:pStyle w:val="LndNormale1"/>
        <w:ind w:left="2832" w:hanging="2832"/>
        <w:rPr>
          <w:b/>
          <w:color w:val="002060"/>
        </w:rPr>
      </w:pPr>
    </w:p>
    <w:p w14:paraId="63CA30D1" w14:textId="77777777" w:rsidR="00B1797C" w:rsidRPr="00B1797C" w:rsidRDefault="00B1797C" w:rsidP="00B1797C">
      <w:pPr>
        <w:pStyle w:val="LndNormale1"/>
        <w:rPr>
          <w:b/>
          <w:color w:val="002060"/>
          <w:sz w:val="28"/>
          <w:szCs w:val="28"/>
        </w:rPr>
      </w:pPr>
      <w:r w:rsidRPr="00B1797C">
        <w:rPr>
          <w:b/>
          <w:color w:val="002060"/>
          <w:sz w:val="28"/>
          <w:szCs w:val="28"/>
        </w:rPr>
        <w:t>COMUNICAZIONI SETTORE GIOVANILE E SCOLASTICO</w:t>
      </w:r>
    </w:p>
    <w:p w14:paraId="5EBFB58A" w14:textId="77777777" w:rsidR="00B1797C" w:rsidRPr="00B1797C" w:rsidRDefault="00B1797C" w:rsidP="00B1797C">
      <w:pPr>
        <w:pStyle w:val="LndNormale1"/>
        <w:rPr>
          <w:b/>
          <w:color w:val="002060"/>
          <w:sz w:val="28"/>
          <w:szCs w:val="28"/>
          <w:u w:val="single"/>
        </w:rPr>
      </w:pPr>
    </w:p>
    <w:p w14:paraId="7BA45362" w14:textId="77777777" w:rsidR="00B1797C" w:rsidRPr="00B1797C" w:rsidRDefault="00B1797C" w:rsidP="00B1797C">
      <w:pPr>
        <w:rPr>
          <w:rFonts w:ascii="Arial" w:hAnsi="Arial" w:cs="Arial"/>
          <w:b/>
          <w:color w:val="002060"/>
          <w:sz w:val="22"/>
          <w:szCs w:val="22"/>
          <w:u w:val="single"/>
        </w:rPr>
      </w:pPr>
      <w:r w:rsidRPr="00B1797C">
        <w:rPr>
          <w:rFonts w:ascii="Arial" w:hAnsi="Arial" w:cs="Arial"/>
          <w:b/>
          <w:color w:val="002060"/>
          <w:sz w:val="22"/>
          <w:szCs w:val="22"/>
          <w:u w:val="single"/>
        </w:rPr>
        <w:t>INCONTRI AMICHEVOLI ORGANIZZATI DA SOCIETA’</w:t>
      </w:r>
    </w:p>
    <w:p w14:paraId="6A1FD826" w14:textId="77777777" w:rsidR="00B1797C" w:rsidRPr="00B1797C" w:rsidRDefault="00B1797C" w:rsidP="00B1797C">
      <w:pPr>
        <w:rPr>
          <w:rFonts w:ascii="Arial" w:hAnsi="Arial" w:cs="Arial"/>
          <w:b/>
          <w:color w:val="002060"/>
          <w:sz w:val="22"/>
          <w:szCs w:val="22"/>
          <w:u w:val="single"/>
          <w:lang w:val="es-ES"/>
        </w:rPr>
      </w:pPr>
      <w:r w:rsidRPr="00B1797C">
        <w:rPr>
          <w:rFonts w:ascii="Arial" w:hAnsi="Arial" w:cs="Arial"/>
          <w:b/>
          <w:color w:val="002060"/>
          <w:sz w:val="22"/>
          <w:szCs w:val="22"/>
          <w:u w:val="single"/>
          <w:lang w:val="es-ES"/>
        </w:rPr>
        <w:t>C.U. NR. 1 DEL 10/07/2024 – C.U. NR. 2 DEL 05/08/2024.</w:t>
      </w:r>
    </w:p>
    <w:p w14:paraId="62B42C41"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Le gare amichevoli possono essere organizzate solo tra società regolarmente affiliate alla FIGC per gare a carattere Nazionale, Regionale o Provinciale/Locale. Le gare si devono svolgere nell’impianto del comune in cui è ubicatala la sede della società, in caso di impossibilità di utilizzo del proprio impianto si potrà utilizzare un impianto diverso, in ogni caso, l’impianto deve essere ubicato nella provincia in cui ha sede la società.</w:t>
      </w:r>
    </w:p>
    <w:p w14:paraId="35129C85"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Di seguito si indicano le procedure da seguire per effettuare le relative richieste di autorizzazioni in relazione al livello di attività prevista:</w:t>
      </w:r>
    </w:p>
    <w:p w14:paraId="260B6B2A" w14:textId="77777777" w:rsidR="00B1797C" w:rsidRPr="00B1797C" w:rsidRDefault="00B1797C" w:rsidP="00B1797C">
      <w:pPr>
        <w:rPr>
          <w:rFonts w:ascii="Arial" w:hAnsi="Arial" w:cs="Arial"/>
          <w:b/>
          <w:color w:val="002060"/>
          <w:sz w:val="22"/>
          <w:szCs w:val="22"/>
          <w:u w:val="single"/>
        </w:rPr>
      </w:pPr>
      <w:r w:rsidRPr="00B1797C">
        <w:rPr>
          <w:rFonts w:ascii="Arial" w:hAnsi="Arial" w:cs="Arial"/>
          <w:b/>
          <w:color w:val="002060"/>
          <w:sz w:val="22"/>
          <w:szCs w:val="22"/>
          <w:u w:val="single"/>
        </w:rPr>
        <w:lastRenderedPageBreak/>
        <w:t>INCONTRI AMICHEVOLI A CARATTERE REGIONALE, PROVINCIALE O LOCALE</w:t>
      </w:r>
    </w:p>
    <w:p w14:paraId="1F1B03B9"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 xml:space="preserve">Qualora una società intenda organizzare incontri amichevoli a carattere Regionale, Provinciale o Locale, al fine di adempiere all’iter organizzativo previsto (es. </w:t>
      </w:r>
      <w:r w:rsidRPr="00B1797C">
        <w:rPr>
          <w:rFonts w:ascii="Arial" w:hAnsi="Arial" w:cs="Arial"/>
          <w:b/>
          <w:bCs/>
          <w:color w:val="002060"/>
          <w:sz w:val="22"/>
          <w:szCs w:val="22"/>
        </w:rPr>
        <w:t>pubblicazione nel comunicato ufficiale</w:t>
      </w:r>
      <w:r w:rsidRPr="00B1797C">
        <w:rPr>
          <w:rFonts w:ascii="Arial" w:hAnsi="Arial" w:cs="Arial"/>
          <w:color w:val="002060"/>
          <w:sz w:val="22"/>
          <w:szCs w:val="22"/>
        </w:rPr>
        <w:t xml:space="preserve"> – </w:t>
      </w:r>
      <w:r w:rsidRPr="00B1797C">
        <w:rPr>
          <w:rFonts w:ascii="Arial" w:hAnsi="Arial" w:cs="Arial"/>
          <w:b/>
          <w:bCs/>
          <w:color w:val="002060"/>
          <w:sz w:val="22"/>
          <w:szCs w:val="22"/>
        </w:rPr>
        <w:t>designazione direttore di gara</w:t>
      </w:r>
      <w:r w:rsidRPr="00B1797C">
        <w:rPr>
          <w:rFonts w:ascii="Arial" w:hAnsi="Arial" w:cs="Arial"/>
          <w:color w:val="002060"/>
          <w:sz w:val="22"/>
          <w:szCs w:val="22"/>
        </w:rPr>
        <w:t xml:space="preserve"> (</w:t>
      </w:r>
      <w:r w:rsidRPr="00B1797C">
        <w:rPr>
          <w:rFonts w:ascii="Arial" w:hAnsi="Arial" w:cs="Arial"/>
          <w:b/>
          <w:bCs/>
          <w:color w:val="002060"/>
          <w:sz w:val="22"/>
          <w:szCs w:val="22"/>
          <w:u w:val="single"/>
        </w:rPr>
        <w:t xml:space="preserve">per le categorie Giovanissimi </w:t>
      </w:r>
      <w:proofErr w:type="spellStart"/>
      <w:r w:rsidRPr="00B1797C">
        <w:rPr>
          <w:rFonts w:ascii="Arial" w:hAnsi="Arial" w:cs="Arial"/>
          <w:b/>
          <w:bCs/>
          <w:color w:val="002060"/>
          <w:sz w:val="22"/>
          <w:szCs w:val="22"/>
          <w:u w:val="single"/>
        </w:rPr>
        <w:t>ed</w:t>
      </w:r>
      <w:proofErr w:type="spellEnd"/>
      <w:r w:rsidRPr="00B1797C">
        <w:rPr>
          <w:rFonts w:ascii="Arial" w:hAnsi="Arial" w:cs="Arial"/>
          <w:b/>
          <w:bCs/>
          <w:color w:val="002060"/>
          <w:sz w:val="22"/>
          <w:szCs w:val="22"/>
          <w:u w:val="single"/>
        </w:rPr>
        <w:t xml:space="preserve"> Allievi</w:t>
      </w:r>
      <w:r w:rsidRPr="00B1797C">
        <w:rPr>
          <w:rFonts w:ascii="Arial" w:hAnsi="Arial" w:cs="Arial"/>
          <w:i/>
          <w:iCs/>
          <w:color w:val="002060"/>
          <w:sz w:val="22"/>
          <w:szCs w:val="22"/>
        </w:rPr>
        <w:t xml:space="preserve">) </w:t>
      </w:r>
      <w:r w:rsidRPr="00B1797C">
        <w:rPr>
          <w:rFonts w:ascii="Arial" w:hAnsi="Arial" w:cs="Arial"/>
          <w:color w:val="002060"/>
          <w:sz w:val="22"/>
          <w:szCs w:val="22"/>
        </w:rPr>
        <w:t>la società stessa dovrà preventivamente informare il Comitato Regionale o la Delegazione competente territorialmente entro i seguenti termini :</w:t>
      </w:r>
    </w:p>
    <w:p w14:paraId="6A6AA566" w14:textId="77777777" w:rsidR="00B1797C" w:rsidRPr="00B1797C" w:rsidRDefault="00B1797C" w:rsidP="00B1797C">
      <w:pPr>
        <w:rPr>
          <w:rFonts w:ascii="Arial" w:hAnsi="Arial" w:cs="Arial"/>
          <w:b/>
          <w:color w:val="002060"/>
          <w:sz w:val="22"/>
          <w:szCs w:val="22"/>
        </w:rPr>
      </w:pPr>
      <w:r w:rsidRPr="00B1797C">
        <w:rPr>
          <w:rFonts w:ascii="Arial" w:hAnsi="Arial" w:cs="Arial"/>
          <w:b/>
          <w:color w:val="002060"/>
          <w:sz w:val="22"/>
          <w:szCs w:val="22"/>
        </w:rPr>
        <w:t>- Per le categorie di Base, entro 3 giorni lavorativi prima della disputa della gara;</w:t>
      </w:r>
    </w:p>
    <w:p w14:paraId="1858280D" w14:textId="77777777" w:rsidR="00B1797C" w:rsidRPr="00B1797C" w:rsidRDefault="00B1797C" w:rsidP="00B1797C">
      <w:pPr>
        <w:rPr>
          <w:rFonts w:ascii="Arial" w:hAnsi="Arial" w:cs="Arial"/>
          <w:b/>
          <w:color w:val="002060"/>
          <w:sz w:val="22"/>
          <w:szCs w:val="22"/>
        </w:rPr>
      </w:pPr>
      <w:r w:rsidRPr="00B1797C">
        <w:rPr>
          <w:rFonts w:ascii="Arial" w:hAnsi="Arial" w:cs="Arial"/>
          <w:b/>
          <w:color w:val="002060"/>
          <w:sz w:val="22"/>
          <w:szCs w:val="22"/>
        </w:rPr>
        <w:t xml:space="preserve">- Per le categorie Giovanissimi </w:t>
      </w:r>
      <w:proofErr w:type="spellStart"/>
      <w:r w:rsidRPr="00B1797C">
        <w:rPr>
          <w:rFonts w:ascii="Arial" w:hAnsi="Arial" w:cs="Arial"/>
          <w:b/>
          <w:color w:val="002060"/>
          <w:sz w:val="22"/>
          <w:szCs w:val="22"/>
        </w:rPr>
        <w:t>ed</w:t>
      </w:r>
      <w:proofErr w:type="spellEnd"/>
      <w:r w:rsidRPr="00B1797C">
        <w:rPr>
          <w:rFonts w:ascii="Arial" w:hAnsi="Arial" w:cs="Arial"/>
          <w:b/>
          <w:color w:val="002060"/>
          <w:sz w:val="22"/>
          <w:szCs w:val="22"/>
        </w:rPr>
        <w:t xml:space="preserve"> Allievi, entro 5 giorni lavorativi, prima della disputa della gara </w:t>
      </w:r>
    </w:p>
    <w:p w14:paraId="09054714" w14:textId="77777777" w:rsidR="00B1797C" w:rsidRPr="00B1797C" w:rsidRDefault="00B1797C" w:rsidP="00B1797C">
      <w:pPr>
        <w:rPr>
          <w:rFonts w:ascii="Arial" w:hAnsi="Arial" w:cs="Arial"/>
          <w:b/>
          <w:color w:val="002060"/>
          <w:sz w:val="22"/>
          <w:szCs w:val="22"/>
          <w:u w:val="single"/>
        </w:rPr>
      </w:pPr>
      <w:r w:rsidRPr="00B1797C">
        <w:rPr>
          <w:rFonts w:ascii="Arial" w:hAnsi="Arial" w:cs="Arial"/>
          <w:b/>
          <w:color w:val="002060"/>
          <w:sz w:val="22"/>
          <w:szCs w:val="22"/>
          <w:u w:val="single"/>
        </w:rPr>
        <w:t>INCONTRI AMICHEVOLI A CARATTERE NAZIONALE CATEGORIE ATTIVITA’ DI BASE ESORDIENTI E PULCINI</w:t>
      </w:r>
    </w:p>
    <w:p w14:paraId="2A848144"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 xml:space="preserve">Le richieste per l’organizzazione di incontri amichevoli a carattere Nazionale per le categorie Esordienti e/o Pulcini devono essere inviate ai Comitati Regionali competenti nel territorio e per conoscenza all’ufficio Tornei del Settore Giovanile e Scolastico della FIGC </w:t>
      </w:r>
      <w:r w:rsidRPr="00B1797C">
        <w:rPr>
          <w:rFonts w:ascii="Arial" w:hAnsi="Arial" w:cs="Arial"/>
          <w:b/>
          <w:bCs/>
          <w:color w:val="002060"/>
          <w:sz w:val="22"/>
          <w:szCs w:val="22"/>
        </w:rPr>
        <w:t>entro 5 giorni lavorativi</w:t>
      </w:r>
      <w:r w:rsidRPr="00B1797C">
        <w:rPr>
          <w:rFonts w:ascii="Arial" w:hAnsi="Arial" w:cs="Arial"/>
          <w:color w:val="002060"/>
          <w:sz w:val="22"/>
          <w:szCs w:val="22"/>
        </w:rPr>
        <w:t xml:space="preserve"> prima della disputa della gara.</w:t>
      </w:r>
    </w:p>
    <w:p w14:paraId="385FCD9E"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I Comitati provvederanno ad autorizzare le gare dandone comunicazione ai rispettivi Comitati Regionali LND di competenza, alle leghe di pertinenza ed al Coordinamento Regionale FIGC/SGS .</w:t>
      </w:r>
    </w:p>
    <w:p w14:paraId="4E5FFDEA" w14:textId="77777777" w:rsidR="00B1797C" w:rsidRPr="00B1797C" w:rsidRDefault="00B1797C" w:rsidP="00B1797C">
      <w:pPr>
        <w:rPr>
          <w:rFonts w:ascii="Arial" w:hAnsi="Arial" w:cs="Arial"/>
          <w:b/>
          <w:color w:val="002060"/>
          <w:sz w:val="22"/>
          <w:szCs w:val="22"/>
          <w:u w:val="single"/>
        </w:rPr>
      </w:pPr>
      <w:r w:rsidRPr="00B1797C">
        <w:rPr>
          <w:rFonts w:ascii="Arial" w:hAnsi="Arial" w:cs="Arial"/>
          <w:b/>
          <w:color w:val="002060"/>
          <w:sz w:val="22"/>
          <w:szCs w:val="22"/>
          <w:u w:val="single"/>
        </w:rPr>
        <w:t>AMICHEVOLI NAZIONALI CATEGORIE AGONISTICHE ALLIEVI E GIOVANISSIMI</w:t>
      </w:r>
    </w:p>
    <w:p w14:paraId="539CD9D7"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 xml:space="preserve">Le richieste per l’organizzazione di incontri amichevoli a carattere nazionale per le categorie dell’Attività Agonistica, Allievi e Giovanissimi devono essere inviate all’Ufficio Tornei del Settore Giovanile e Scolastico della FIGC tramite i Comitati Regionali competenti nel territorio </w:t>
      </w:r>
      <w:r w:rsidRPr="00B1797C">
        <w:rPr>
          <w:rFonts w:ascii="Arial" w:hAnsi="Arial" w:cs="Arial"/>
          <w:b/>
          <w:bCs/>
          <w:color w:val="002060"/>
          <w:sz w:val="22"/>
          <w:szCs w:val="22"/>
        </w:rPr>
        <w:t>5 giorni lavorativi prima della disputa della gara</w:t>
      </w:r>
      <w:r w:rsidRPr="00B1797C">
        <w:rPr>
          <w:rFonts w:ascii="Arial" w:hAnsi="Arial" w:cs="Arial"/>
          <w:color w:val="002060"/>
          <w:sz w:val="22"/>
          <w:szCs w:val="22"/>
        </w:rPr>
        <w:t xml:space="preserve">. </w:t>
      </w:r>
    </w:p>
    <w:p w14:paraId="435DF328"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 xml:space="preserve">Esaminata la richiesta la FIGC-SGS provvederà ad autorizzare la disputa della gara dandone comunicazione al Comitato Regionale LND e al Coordinatore Federale SGS competente sul Territorio ed alle leghe di competenza. </w:t>
      </w:r>
    </w:p>
    <w:p w14:paraId="06462E82" w14:textId="77777777" w:rsidR="00B1797C" w:rsidRPr="00B1797C" w:rsidRDefault="00B1797C" w:rsidP="00B1797C">
      <w:pPr>
        <w:rPr>
          <w:rFonts w:ascii="Arial" w:hAnsi="Arial" w:cs="Arial"/>
          <w:color w:val="002060"/>
          <w:sz w:val="22"/>
          <w:szCs w:val="22"/>
        </w:rPr>
      </w:pPr>
      <w:r w:rsidRPr="00B1797C">
        <w:rPr>
          <w:rFonts w:ascii="Arial" w:hAnsi="Arial" w:cs="Arial"/>
          <w:bCs/>
          <w:color w:val="002060"/>
          <w:sz w:val="22"/>
          <w:szCs w:val="22"/>
        </w:rPr>
        <w:t>Le gare amichevoli con società di provincia limitrofa confinante, ma di Regione diversa rispetto alla sede in cui viene organizzata la gara, sono assimilabili come gare amichevoli a carattere Regionale.</w:t>
      </w:r>
    </w:p>
    <w:p w14:paraId="4D72F70F" w14:textId="77777777" w:rsidR="00B1797C" w:rsidRPr="00B1797C" w:rsidRDefault="00B1797C" w:rsidP="00B1797C">
      <w:pPr>
        <w:rPr>
          <w:rFonts w:ascii="Arial" w:hAnsi="Arial" w:cs="Arial"/>
          <w:color w:val="002060"/>
          <w:sz w:val="22"/>
          <w:szCs w:val="22"/>
        </w:rPr>
      </w:pPr>
      <w:r w:rsidRPr="00B1797C">
        <w:rPr>
          <w:rFonts w:ascii="Arial" w:hAnsi="Arial" w:cs="Arial"/>
          <w:bCs/>
          <w:color w:val="002060"/>
          <w:sz w:val="22"/>
          <w:szCs w:val="22"/>
        </w:rPr>
        <w:t>Tutte le richieste di amichevoli devono contenere l’orario di inizio della partita, la categoria di partecipazione, il nominativo e l’indirizzo preciso del campo di gioco, il nominativo del responsabile dell’organizzazione e nr. di telefono, il nominativo ed il telefono del responsabile organizzativo della squadra avversaria</w:t>
      </w:r>
      <w:r w:rsidRPr="00B1797C">
        <w:rPr>
          <w:rFonts w:ascii="Arial" w:hAnsi="Arial" w:cs="Arial"/>
          <w:color w:val="002060"/>
          <w:sz w:val="22"/>
          <w:szCs w:val="22"/>
        </w:rPr>
        <w:t>.</w:t>
      </w:r>
    </w:p>
    <w:p w14:paraId="4E7CDF61" w14:textId="77777777" w:rsidR="00B1797C" w:rsidRPr="00B1797C" w:rsidRDefault="00B1797C" w:rsidP="00B1797C">
      <w:pPr>
        <w:rPr>
          <w:rFonts w:ascii="Arial" w:hAnsi="Arial" w:cs="Arial"/>
          <w:color w:val="002060"/>
          <w:sz w:val="22"/>
          <w:szCs w:val="22"/>
        </w:rPr>
      </w:pPr>
      <w:r w:rsidRPr="00B1797C">
        <w:rPr>
          <w:rFonts w:ascii="Arial" w:hAnsi="Arial" w:cs="Arial"/>
          <w:color w:val="002060"/>
          <w:sz w:val="22"/>
          <w:szCs w:val="22"/>
        </w:rPr>
        <w:t xml:space="preserve">La richiesta va presentata </w:t>
      </w:r>
      <w:r w:rsidRPr="00B1797C">
        <w:rPr>
          <w:rFonts w:ascii="Arial" w:hAnsi="Arial" w:cs="Arial"/>
          <w:color w:val="002060"/>
          <w:sz w:val="22"/>
          <w:szCs w:val="22"/>
          <w:u w:val="single"/>
        </w:rPr>
        <w:t>sulla scheda richiesta amichevoli</w:t>
      </w:r>
      <w:r w:rsidRPr="00B1797C">
        <w:rPr>
          <w:rFonts w:ascii="Arial" w:hAnsi="Arial" w:cs="Arial"/>
          <w:color w:val="002060"/>
          <w:sz w:val="22"/>
          <w:szCs w:val="22"/>
        </w:rPr>
        <w:t xml:space="preserve"> che si trova come allegato sul C.U. nr. 2 del 05/08/2024 – GUIDA ALL’ORGANIZZAZIONE DEI TORNEI GIOVANILI ORGANIZZATI DA SOCIETA’.</w:t>
      </w:r>
    </w:p>
    <w:p w14:paraId="4A3B6623" w14:textId="77777777" w:rsidR="00B1797C" w:rsidRDefault="00B1797C" w:rsidP="00B1797C">
      <w:pPr>
        <w:pStyle w:val="LndNormale1"/>
        <w:ind w:left="2832" w:hanging="2832"/>
        <w:rPr>
          <w:b/>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3D8BC3" w14:textId="77777777" w:rsidR="000E6C22" w:rsidRPr="00361144" w:rsidRDefault="000E6C22" w:rsidP="000E6C22">
      <w:pPr>
        <w:pStyle w:val="breakline"/>
        <w:rPr>
          <w:color w:val="002060"/>
        </w:rPr>
      </w:pPr>
    </w:p>
    <w:p w14:paraId="64279220" w14:textId="77777777" w:rsidR="000E6C22" w:rsidRPr="00361144" w:rsidRDefault="000E6C22" w:rsidP="000E6C22">
      <w:pPr>
        <w:pStyle w:val="titolocampionato0"/>
        <w:shd w:val="clear" w:color="auto" w:fill="CCCCCC"/>
        <w:spacing w:before="80" w:after="40"/>
        <w:rPr>
          <w:color w:val="002060"/>
        </w:rPr>
      </w:pPr>
      <w:r w:rsidRPr="00361144">
        <w:rPr>
          <w:color w:val="002060"/>
        </w:rPr>
        <w:t>CALCIO A CINQUE SERIE C1</w:t>
      </w:r>
    </w:p>
    <w:p w14:paraId="5D1DD11B" w14:textId="77777777" w:rsidR="000E6C22" w:rsidRPr="00361144" w:rsidRDefault="000E6C22" w:rsidP="000E6C22">
      <w:pPr>
        <w:pStyle w:val="titoloprinc0"/>
        <w:rPr>
          <w:color w:val="002060"/>
        </w:rPr>
      </w:pPr>
      <w:r w:rsidRPr="00361144">
        <w:rPr>
          <w:color w:val="002060"/>
        </w:rPr>
        <w:t>RISULTATI</w:t>
      </w:r>
    </w:p>
    <w:p w14:paraId="5BEBDFD5" w14:textId="77777777" w:rsidR="000E6C22" w:rsidRPr="00361144" w:rsidRDefault="000E6C22" w:rsidP="000E6C22">
      <w:pPr>
        <w:pStyle w:val="breakline"/>
        <w:rPr>
          <w:color w:val="002060"/>
        </w:rPr>
      </w:pPr>
    </w:p>
    <w:p w14:paraId="02F6E538" w14:textId="77777777" w:rsidR="000E6C22" w:rsidRPr="00361144" w:rsidRDefault="000E6C22" w:rsidP="000E6C22">
      <w:pPr>
        <w:pStyle w:val="sottotitolocampionato10"/>
        <w:rPr>
          <w:color w:val="002060"/>
        </w:rPr>
      </w:pPr>
      <w:r w:rsidRPr="00361144">
        <w:rPr>
          <w:color w:val="002060"/>
        </w:rPr>
        <w:t>RISULTATI UFFICIALI GARE DEL 13/12/2024</w:t>
      </w:r>
    </w:p>
    <w:p w14:paraId="54C44BF7" w14:textId="77777777" w:rsidR="000E6C22" w:rsidRPr="00B05EF4" w:rsidRDefault="000E6C22"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09A32C89"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6C22" w:rsidRPr="00361144" w14:paraId="3F06E450"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41F45884"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03A2B" w14:textId="77777777" w:rsidR="000E6C22" w:rsidRPr="00361144" w:rsidRDefault="000E6C22" w:rsidP="00E1780E">
                  <w:pPr>
                    <w:pStyle w:val="headertabella0"/>
                    <w:rPr>
                      <w:color w:val="002060"/>
                    </w:rPr>
                  </w:pPr>
                  <w:r w:rsidRPr="00361144">
                    <w:rPr>
                      <w:color w:val="002060"/>
                    </w:rPr>
                    <w:t>GIRONE A - 12 Giornata - A</w:t>
                  </w:r>
                </w:p>
              </w:tc>
            </w:tr>
            <w:tr w:rsidR="000E6C22" w:rsidRPr="00361144" w14:paraId="330FE36C"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49213" w14:textId="77777777" w:rsidR="000E6C22" w:rsidRPr="00361144" w:rsidRDefault="000E6C22" w:rsidP="00E1780E">
                  <w:pPr>
                    <w:pStyle w:val="rowtabella0"/>
                    <w:rPr>
                      <w:color w:val="002060"/>
                    </w:rPr>
                  </w:pPr>
                  <w:r w:rsidRPr="00361144">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4BFBE" w14:textId="77777777" w:rsidR="000E6C22" w:rsidRPr="00361144" w:rsidRDefault="000E6C22" w:rsidP="00E1780E">
                  <w:pPr>
                    <w:pStyle w:val="rowtabella0"/>
                    <w:rPr>
                      <w:color w:val="002060"/>
                    </w:rPr>
                  </w:pPr>
                  <w:r w:rsidRPr="00361144">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C9186" w14:textId="77777777" w:rsidR="000E6C22" w:rsidRPr="00361144" w:rsidRDefault="000E6C22" w:rsidP="00E1780E">
                  <w:pPr>
                    <w:pStyle w:val="rowtabella0"/>
                    <w:jc w:val="center"/>
                    <w:rPr>
                      <w:color w:val="002060"/>
                    </w:rPr>
                  </w:pPr>
                  <w:r w:rsidRPr="00361144">
                    <w:rPr>
                      <w:color w:val="002060"/>
                    </w:rPr>
                    <w:t>4 - 10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78FAF" w14:textId="77777777" w:rsidR="000E6C22" w:rsidRPr="00361144" w:rsidRDefault="000E6C22" w:rsidP="00E1780E">
                  <w:pPr>
                    <w:pStyle w:val="rowtabella0"/>
                    <w:jc w:val="center"/>
                    <w:rPr>
                      <w:color w:val="002060"/>
                    </w:rPr>
                  </w:pPr>
                  <w:r w:rsidRPr="00361144">
                    <w:rPr>
                      <w:color w:val="002060"/>
                    </w:rPr>
                    <w:t> </w:t>
                  </w:r>
                </w:p>
              </w:tc>
            </w:tr>
            <w:tr w:rsidR="000E6C22" w:rsidRPr="00361144" w14:paraId="1B6A8FB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947E94" w14:textId="77777777" w:rsidR="000E6C22" w:rsidRPr="00361144" w:rsidRDefault="000E6C22" w:rsidP="00E1780E">
                  <w:pPr>
                    <w:pStyle w:val="rowtabella0"/>
                    <w:rPr>
                      <w:color w:val="002060"/>
                    </w:rPr>
                  </w:pPr>
                  <w:r w:rsidRPr="0036114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C8AD28" w14:textId="77777777" w:rsidR="000E6C22" w:rsidRPr="00361144" w:rsidRDefault="000E6C22" w:rsidP="00E1780E">
                  <w:pPr>
                    <w:pStyle w:val="rowtabella0"/>
                    <w:rPr>
                      <w:color w:val="002060"/>
                    </w:rPr>
                  </w:pPr>
                  <w:r w:rsidRPr="00361144">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7DCFB" w14:textId="77777777" w:rsidR="000E6C22" w:rsidRPr="00361144" w:rsidRDefault="000E6C22" w:rsidP="00E1780E">
                  <w:pPr>
                    <w:pStyle w:val="rowtabella0"/>
                    <w:jc w:val="center"/>
                    <w:rPr>
                      <w:color w:val="002060"/>
                    </w:rPr>
                  </w:pPr>
                  <w:r w:rsidRPr="0036114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54FFE" w14:textId="77777777" w:rsidR="000E6C22" w:rsidRPr="00361144" w:rsidRDefault="000E6C22" w:rsidP="00E1780E">
                  <w:pPr>
                    <w:pStyle w:val="rowtabella0"/>
                    <w:jc w:val="center"/>
                    <w:rPr>
                      <w:color w:val="002060"/>
                    </w:rPr>
                  </w:pPr>
                  <w:r w:rsidRPr="00361144">
                    <w:rPr>
                      <w:color w:val="002060"/>
                    </w:rPr>
                    <w:t> </w:t>
                  </w:r>
                </w:p>
              </w:tc>
            </w:tr>
            <w:tr w:rsidR="000E6C22" w:rsidRPr="00361144" w14:paraId="11A5EC9A"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17AA5B" w14:textId="77777777" w:rsidR="000E6C22" w:rsidRPr="00361144" w:rsidRDefault="000E6C22" w:rsidP="00E1780E">
                  <w:pPr>
                    <w:pStyle w:val="rowtabella0"/>
                    <w:rPr>
                      <w:color w:val="002060"/>
                    </w:rPr>
                  </w:pPr>
                  <w:r w:rsidRPr="00361144">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EF4737" w14:textId="77777777" w:rsidR="000E6C22" w:rsidRPr="00361144" w:rsidRDefault="000E6C22" w:rsidP="00E1780E">
                  <w:pPr>
                    <w:pStyle w:val="rowtabella0"/>
                    <w:rPr>
                      <w:color w:val="002060"/>
                    </w:rPr>
                  </w:pPr>
                  <w:r w:rsidRPr="00361144">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BE0DF" w14:textId="77777777" w:rsidR="000E6C22" w:rsidRPr="00361144" w:rsidRDefault="000E6C22" w:rsidP="00E1780E">
                  <w:pPr>
                    <w:pStyle w:val="rowtabella0"/>
                    <w:jc w:val="center"/>
                    <w:rPr>
                      <w:color w:val="002060"/>
                    </w:rPr>
                  </w:pPr>
                  <w:r w:rsidRPr="0036114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3EA753" w14:textId="77777777" w:rsidR="000E6C22" w:rsidRPr="00361144" w:rsidRDefault="000E6C22" w:rsidP="00E1780E">
                  <w:pPr>
                    <w:pStyle w:val="rowtabella0"/>
                    <w:jc w:val="center"/>
                    <w:rPr>
                      <w:color w:val="002060"/>
                    </w:rPr>
                  </w:pPr>
                  <w:r w:rsidRPr="00361144">
                    <w:rPr>
                      <w:color w:val="002060"/>
                    </w:rPr>
                    <w:t> </w:t>
                  </w:r>
                </w:p>
              </w:tc>
            </w:tr>
            <w:tr w:rsidR="000E6C22" w:rsidRPr="00361144" w14:paraId="69D106A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72946F" w14:textId="77777777" w:rsidR="000E6C22" w:rsidRPr="00361144" w:rsidRDefault="000E6C22" w:rsidP="00E1780E">
                  <w:pPr>
                    <w:pStyle w:val="rowtabella0"/>
                    <w:rPr>
                      <w:color w:val="002060"/>
                    </w:rPr>
                  </w:pPr>
                  <w:r w:rsidRPr="00361144">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B51A8D" w14:textId="77777777" w:rsidR="000E6C22" w:rsidRPr="00361144" w:rsidRDefault="000E6C22" w:rsidP="00E1780E">
                  <w:pPr>
                    <w:pStyle w:val="rowtabella0"/>
                    <w:rPr>
                      <w:color w:val="002060"/>
                    </w:rPr>
                  </w:pPr>
                  <w:r w:rsidRPr="0036114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85DDA" w14:textId="77777777" w:rsidR="000E6C22" w:rsidRPr="00361144" w:rsidRDefault="000E6C22" w:rsidP="00E1780E">
                  <w:pPr>
                    <w:pStyle w:val="rowtabella0"/>
                    <w:jc w:val="center"/>
                    <w:rPr>
                      <w:color w:val="002060"/>
                    </w:rPr>
                  </w:pPr>
                  <w:r w:rsidRPr="0036114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C54ABD" w14:textId="77777777" w:rsidR="000E6C22" w:rsidRPr="00361144" w:rsidRDefault="000E6C22" w:rsidP="00E1780E">
                  <w:pPr>
                    <w:pStyle w:val="rowtabella0"/>
                    <w:jc w:val="center"/>
                    <w:rPr>
                      <w:color w:val="002060"/>
                    </w:rPr>
                  </w:pPr>
                  <w:r w:rsidRPr="00361144">
                    <w:rPr>
                      <w:color w:val="002060"/>
                    </w:rPr>
                    <w:t> </w:t>
                  </w:r>
                </w:p>
              </w:tc>
            </w:tr>
            <w:tr w:rsidR="000E6C22" w:rsidRPr="00361144" w14:paraId="039AF05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843C1" w14:textId="77777777" w:rsidR="000E6C22" w:rsidRPr="00361144" w:rsidRDefault="000E6C22" w:rsidP="00E1780E">
                  <w:pPr>
                    <w:pStyle w:val="rowtabella0"/>
                    <w:rPr>
                      <w:color w:val="002060"/>
                    </w:rPr>
                  </w:pPr>
                  <w:r w:rsidRPr="00361144">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4C00DA" w14:textId="77777777" w:rsidR="000E6C22" w:rsidRPr="00361144" w:rsidRDefault="000E6C22" w:rsidP="00E1780E">
                  <w:pPr>
                    <w:pStyle w:val="rowtabella0"/>
                    <w:rPr>
                      <w:color w:val="002060"/>
                    </w:rPr>
                  </w:pPr>
                  <w:r w:rsidRPr="0036114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99ECF" w14:textId="77777777" w:rsidR="000E6C22" w:rsidRPr="00361144" w:rsidRDefault="000E6C22" w:rsidP="00E1780E">
                  <w:pPr>
                    <w:pStyle w:val="rowtabella0"/>
                    <w:jc w:val="center"/>
                    <w:rPr>
                      <w:color w:val="002060"/>
                    </w:rPr>
                  </w:pPr>
                  <w:r w:rsidRPr="0036114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E4F73" w14:textId="77777777" w:rsidR="000E6C22" w:rsidRPr="00361144" w:rsidRDefault="000E6C22" w:rsidP="00E1780E">
                  <w:pPr>
                    <w:pStyle w:val="rowtabella0"/>
                    <w:jc w:val="center"/>
                    <w:rPr>
                      <w:color w:val="002060"/>
                    </w:rPr>
                  </w:pPr>
                  <w:r w:rsidRPr="00361144">
                    <w:rPr>
                      <w:color w:val="002060"/>
                    </w:rPr>
                    <w:t> </w:t>
                  </w:r>
                </w:p>
              </w:tc>
            </w:tr>
            <w:tr w:rsidR="000E6C22" w:rsidRPr="00361144" w14:paraId="42B72A1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2A29A" w14:textId="77777777" w:rsidR="000E6C22" w:rsidRPr="00361144" w:rsidRDefault="000E6C22" w:rsidP="00E1780E">
                  <w:pPr>
                    <w:pStyle w:val="rowtabella0"/>
                    <w:rPr>
                      <w:color w:val="002060"/>
                    </w:rPr>
                  </w:pPr>
                  <w:r w:rsidRPr="00361144">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4D0DB" w14:textId="77777777" w:rsidR="000E6C22" w:rsidRPr="00361144" w:rsidRDefault="000E6C22" w:rsidP="00E1780E">
                  <w:pPr>
                    <w:pStyle w:val="rowtabella0"/>
                    <w:rPr>
                      <w:color w:val="002060"/>
                    </w:rPr>
                  </w:pPr>
                  <w:r w:rsidRPr="00361144">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6D0C0B" w14:textId="77777777" w:rsidR="000E6C22" w:rsidRPr="00361144" w:rsidRDefault="000E6C22" w:rsidP="00E1780E">
                  <w:pPr>
                    <w:pStyle w:val="rowtabella0"/>
                    <w:jc w:val="center"/>
                    <w:rPr>
                      <w:color w:val="002060"/>
                    </w:rPr>
                  </w:pPr>
                  <w:r w:rsidRPr="0036114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73DB76" w14:textId="77777777" w:rsidR="000E6C22" w:rsidRPr="00361144" w:rsidRDefault="000E6C22" w:rsidP="00E1780E">
                  <w:pPr>
                    <w:pStyle w:val="rowtabella0"/>
                    <w:jc w:val="center"/>
                    <w:rPr>
                      <w:color w:val="002060"/>
                    </w:rPr>
                  </w:pPr>
                  <w:r w:rsidRPr="00361144">
                    <w:rPr>
                      <w:color w:val="002060"/>
                    </w:rPr>
                    <w:t> </w:t>
                  </w:r>
                </w:p>
              </w:tc>
            </w:tr>
            <w:tr w:rsidR="000E6C22" w:rsidRPr="00361144" w14:paraId="7229DBA5"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58CBF" w14:textId="77777777" w:rsidR="000E6C22" w:rsidRPr="00361144" w:rsidRDefault="000E6C22" w:rsidP="00E1780E">
                  <w:pPr>
                    <w:pStyle w:val="rowtabella0"/>
                    <w:rPr>
                      <w:color w:val="002060"/>
                    </w:rPr>
                  </w:pPr>
                  <w:r w:rsidRPr="00361144">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52234" w14:textId="77777777" w:rsidR="000E6C22" w:rsidRPr="00361144" w:rsidRDefault="000E6C22" w:rsidP="00E1780E">
                  <w:pPr>
                    <w:pStyle w:val="rowtabella0"/>
                    <w:rPr>
                      <w:color w:val="002060"/>
                    </w:rPr>
                  </w:pPr>
                  <w:r w:rsidRPr="00361144">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DDBD0" w14:textId="77777777" w:rsidR="000E6C22" w:rsidRPr="00361144" w:rsidRDefault="000E6C22" w:rsidP="00E1780E">
                  <w:pPr>
                    <w:pStyle w:val="rowtabella0"/>
                    <w:jc w:val="center"/>
                    <w:rPr>
                      <w:color w:val="002060"/>
                    </w:rPr>
                  </w:pPr>
                  <w:r w:rsidRPr="00361144">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699DF" w14:textId="77777777" w:rsidR="000E6C22" w:rsidRPr="00361144" w:rsidRDefault="000E6C22" w:rsidP="00E1780E">
                  <w:pPr>
                    <w:pStyle w:val="rowtabella0"/>
                    <w:jc w:val="center"/>
                    <w:rPr>
                      <w:color w:val="002060"/>
                    </w:rPr>
                  </w:pPr>
                  <w:r w:rsidRPr="00361144">
                    <w:rPr>
                      <w:color w:val="002060"/>
                    </w:rPr>
                    <w:t> </w:t>
                  </w:r>
                </w:p>
              </w:tc>
            </w:tr>
            <w:tr w:rsidR="000E6C22" w:rsidRPr="00361144" w14:paraId="00C67891"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4ADC4EC3" w14:textId="77777777" w:rsidR="000E6C22" w:rsidRPr="00361144" w:rsidRDefault="000E6C22" w:rsidP="00E1780E">
                  <w:pPr>
                    <w:pStyle w:val="rowtabella0"/>
                    <w:rPr>
                      <w:color w:val="002060"/>
                    </w:rPr>
                  </w:pPr>
                  <w:r w:rsidRPr="00361144">
                    <w:rPr>
                      <w:color w:val="002060"/>
                    </w:rPr>
                    <w:t>(1) - disputata il 14/12/2024</w:t>
                  </w:r>
                </w:p>
              </w:tc>
            </w:tr>
          </w:tbl>
          <w:p w14:paraId="590C1177" w14:textId="77777777" w:rsidR="000E6C22" w:rsidRPr="00361144" w:rsidRDefault="000E6C22" w:rsidP="00E1780E">
            <w:pPr>
              <w:rPr>
                <w:color w:val="002060"/>
              </w:rPr>
            </w:pPr>
          </w:p>
        </w:tc>
      </w:tr>
    </w:tbl>
    <w:p w14:paraId="0671AD74" w14:textId="77777777" w:rsidR="000E6C22" w:rsidRPr="00361144" w:rsidRDefault="000E6C22" w:rsidP="000E6C22">
      <w:pPr>
        <w:pStyle w:val="breakline"/>
        <w:rPr>
          <w:rFonts w:eastAsiaTheme="minorEastAsia"/>
          <w:color w:val="002060"/>
        </w:rPr>
      </w:pPr>
    </w:p>
    <w:p w14:paraId="5217ED31" w14:textId="77777777" w:rsidR="000E6C22" w:rsidRPr="00361144" w:rsidRDefault="000E6C22" w:rsidP="000E6C22">
      <w:pPr>
        <w:pStyle w:val="breakline"/>
        <w:rPr>
          <w:color w:val="002060"/>
        </w:rPr>
      </w:pPr>
    </w:p>
    <w:p w14:paraId="7AF35786" w14:textId="77777777" w:rsidR="000E6C22" w:rsidRPr="00361144" w:rsidRDefault="000E6C22" w:rsidP="000E6C22">
      <w:pPr>
        <w:pStyle w:val="titoloprinc0"/>
        <w:rPr>
          <w:color w:val="002060"/>
        </w:rPr>
      </w:pPr>
      <w:r w:rsidRPr="00361144">
        <w:rPr>
          <w:color w:val="002060"/>
        </w:rPr>
        <w:lastRenderedPageBreak/>
        <w:t>GIUDICE SPORTIVO</w:t>
      </w:r>
    </w:p>
    <w:p w14:paraId="6471B101"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78A060FB" w14:textId="77777777" w:rsidR="000E6C22" w:rsidRPr="00361144" w:rsidRDefault="000E6C22" w:rsidP="000E6C22">
      <w:pPr>
        <w:pStyle w:val="titolo10"/>
        <w:rPr>
          <w:color w:val="002060"/>
        </w:rPr>
      </w:pPr>
      <w:r w:rsidRPr="00361144">
        <w:rPr>
          <w:color w:val="002060"/>
        </w:rPr>
        <w:t xml:space="preserve">GARE DEL 13/12/2024 </w:t>
      </w:r>
    </w:p>
    <w:p w14:paraId="3BB5736C" w14:textId="77777777" w:rsidR="000E6C22" w:rsidRPr="00361144" w:rsidRDefault="000E6C22" w:rsidP="000E6C22">
      <w:pPr>
        <w:pStyle w:val="titolo7a"/>
        <w:rPr>
          <w:color w:val="002060"/>
        </w:rPr>
      </w:pPr>
      <w:r w:rsidRPr="00361144">
        <w:rPr>
          <w:color w:val="002060"/>
        </w:rPr>
        <w:t xml:space="preserve">PROVVEDIMENTI DISCIPLINARI </w:t>
      </w:r>
    </w:p>
    <w:p w14:paraId="3B19C1FD"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6633D2E3" w14:textId="77777777" w:rsidR="000E6C22" w:rsidRPr="00361144" w:rsidRDefault="000E6C22" w:rsidP="000E6C22">
      <w:pPr>
        <w:pStyle w:val="titolo30"/>
        <w:rPr>
          <w:color w:val="002060"/>
        </w:rPr>
      </w:pPr>
      <w:r w:rsidRPr="00361144">
        <w:rPr>
          <w:color w:val="002060"/>
        </w:rPr>
        <w:t xml:space="preserve">DIRIGENTI </w:t>
      </w:r>
    </w:p>
    <w:p w14:paraId="6D2E2F58" w14:textId="77777777" w:rsidR="000E6C22" w:rsidRPr="00361144" w:rsidRDefault="000E6C22" w:rsidP="000E6C22">
      <w:pPr>
        <w:pStyle w:val="titolo20"/>
        <w:rPr>
          <w:color w:val="002060"/>
        </w:rPr>
      </w:pPr>
      <w:r w:rsidRPr="00361144">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038E662" w14:textId="77777777" w:rsidTr="00E1780E">
        <w:tc>
          <w:tcPr>
            <w:tcW w:w="2200" w:type="dxa"/>
            <w:tcMar>
              <w:top w:w="20" w:type="dxa"/>
              <w:left w:w="20" w:type="dxa"/>
              <w:bottom w:w="20" w:type="dxa"/>
              <w:right w:w="20" w:type="dxa"/>
            </w:tcMar>
            <w:vAlign w:val="center"/>
            <w:hideMark/>
          </w:tcPr>
          <w:p w14:paraId="1FDB3DDA" w14:textId="77777777" w:rsidR="000E6C22" w:rsidRPr="00361144" w:rsidRDefault="000E6C22" w:rsidP="00E1780E">
            <w:pPr>
              <w:pStyle w:val="movimento"/>
              <w:rPr>
                <w:color w:val="002060"/>
              </w:rPr>
            </w:pPr>
            <w:r w:rsidRPr="00361144">
              <w:rPr>
                <w:color w:val="002060"/>
              </w:rPr>
              <w:t>ALLEVI GABRIEL</w:t>
            </w:r>
          </w:p>
        </w:tc>
        <w:tc>
          <w:tcPr>
            <w:tcW w:w="2200" w:type="dxa"/>
            <w:tcMar>
              <w:top w:w="20" w:type="dxa"/>
              <w:left w:w="20" w:type="dxa"/>
              <w:bottom w:w="20" w:type="dxa"/>
              <w:right w:w="20" w:type="dxa"/>
            </w:tcMar>
            <w:vAlign w:val="center"/>
            <w:hideMark/>
          </w:tcPr>
          <w:p w14:paraId="38E0A9D7" w14:textId="77777777" w:rsidR="000E6C22" w:rsidRPr="00361144" w:rsidRDefault="000E6C22" w:rsidP="00E1780E">
            <w:pPr>
              <w:pStyle w:val="movimento2"/>
              <w:rPr>
                <w:color w:val="002060"/>
              </w:rPr>
            </w:pPr>
            <w:r w:rsidRPr="00361144">
              <w:rPr>
                <w:color w:val="002060"/>
              </w:rPr>
              <w:t xml:space="preserve">(SAMBENEDETTESE C5 SSDARL) gare 3 </w:t>
            </w:r>
          </w:p>
        </w:tc>
        <w:tc>
          <w:tcPr>
            <w:tcW w:w="800" w:type="dxa"/>
            <w:tcMar>
              <w:top w:w="20" w:type="dxa"/>
              <w:left w:w="20" w:type="dxa"/>
              <w:bottom w:w="20" w:type="dxa"/>
              <w:right w:w="20" w:type="dxa"/>
            </w:tcMar>
            <w:vAlign w:val="center"/>
            <w:hideMark/>
          </w:tcPr>
          <w:p w14:paraId="1DE0683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509AD1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F411E6C" w14:textId="77777777" w:rsidR="000E6C22" w:rsidRPr="00361144" w:rsidRDefault="000E6C22" w:rsidP="00E1780E">
            <w:pPr>
              <w:pStyle w:val="movimento2"/>
              <w:rPr>
                <w:color w:val="002060"/>
              </w:rPr>
            </w:pPr>
            <w:r w:rsidRPr="00361144">
              <w:rPr>
                <w:color w:val="002060"/>
              </w:rPr>
              <w:t> </w:t>
            </w:r>
          </w:p>
        </w:tc>
      </w:tr>
    </w:tbl>
    <w:p w14:paraId="41EB0C94" w14:textId="77777777" w:rsidR="000E6C22" w:rsidRPr="00361144" w:rsidRDefault="000E6C22" w:rsidP="000E6C22">
      <w:pPr>
        <w:pStyle w:val="diffida"/>
        <w:spacing w:before="80" w:beforeAutospacing="0" w:after="40" w:afterAutospacing="0"/>
        <w:rPr>
          <w:rFonts w:eastAsiaTheme="minorEastAsia"/>
          <w:color w:val="002060"/>
        </w:rPr>
      </w:pPr>
      <w:r w:rsidRPr="00361144">
        <w:rPr>
          <w:color w:val="002060"/>
        </w:rPr>
        <w:t xml:space="preserve">Per aver trascinato a terra un giocatore della squadra avversaria dopo averlo afferrato per il collo. </w:t>
      </w:r>
    </w:p>
    <w:p w14:paraId="714E4E79" w14:textId="77777777" w:rsidR="000E6C22" w:rsidRPr="00361144" w:rsidRDefault="000E6C22" w:rsidP="000E6C22">
      <w:pPr>
        <w:pStyle w:val="titolo20"/>
        <w:rPr>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C1406D4" w14:textId="77777777" w:rsidTr="00E1780E">
        <w:tc>
          <w:tcPr>
            <w:tcW w:w="2200" w:type="dxa"/>
            <w:tcMar>
              <w:top w:w="20" w:type="dxa"/>
              <w:left w:w="20" w:type="dxa"/>
              <w:bottom w:w="20" w:type="dxa"/>
              <w:right w:w="20" w:type="dxa"/>
            </w:tcMar>
            <w:vAlign w:val="center"/>
            <w:hideMark/>
          </w:tcPr>
          <w:p w14:paraId="64256773" w14:textId="77777777" w:rsidR="000E6C22" w:rsidRPr="00361144" w:rsidRDefault="000E6C22" w:rsidP="00E1780E">
            <w:pPr>
              <w:pStyle w:val="movimento"/>
              <w:rPr>
                <w:color w:val="002060"/>
              </w:rPr>
            </w:pPr>
            <w:r w:rsidRPr="00361144">
              <w:rPr>
                <w:color w:val="002060"/>
              </w:rPr>
              <w:t>FURLANI GIACOMO</w:t>
            </w:r>
          </w:p>
        </w:tc>
        <w:tc>
          <w:tcPr>
            <w:tcW w:w="2200" w:type="dxa"/>
            <w:tcMar>
              <w:top w:w="20" w:type="dxa"/>
              <w:left w:w="20" w:type="dxa"/>
              <w:bottom w:w="20" w:type="dxa"/>
              <w:right w:w="20" w:type="dxa"/>
            </w:tcMar>
            <w:vAlign w:val="center"/>
            <w:hideMark/>
          </w:tcPr>
          <w:p w14:paraId="09FE8B69" w14:textId="77777777" w:rsidR="000E6C22" w:rsidRPr="00361144" w:rsidRDefault="000E6C22" w:rsidP="00E1780E">
            <w:pPr>
              <w:pStyle w:val="movimento2"/>
              <w:rPr>
                <w:color w:val="002060"/>
              </w:rPr>
            </w:pPr>
            <w:r w:rsidRPr="00361144">
              <w:rPr>
                <w:color w:val="002060"/>
              </w:rPr>
              <w:t xml:space="preserve">(AMICI DEL CENTROSOCIO SP.) </w:t>
            </w:r>
          </w:p>
        </w:tc>
        <w:tc>
          <w:tcPr>
            <w:tcW w:w="800" w:type="dxa"/>
            <w:tcMar>
              <w:top w:w="20" w:type="dxa"/>
              <w:left w:w="20" w:type="dxa"/>
              <w:bottom w:w="20" w:type="dxa"/>
              <w:right w:w="20" w:type="dxa"/>
            </w:tcMar>
            <w:vAlign w:val="center"/>
            <w:hideMark/>
          </w:tcPr>
          <w:p w14:paraId="0536EC7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719BF30" w14:textId="77777777" w:rsidR="000E6C22" w:rsidRPr="00361144" w:rsidRDefault="000E6C22" w:rsidP="00E1780E">
            <w:pPr>
              <w:pStyle w:val="movimento"/>
              <w:rPr>
                <w:color w:val="002060"/>
              </w:rPr>
            </w:pPr>
            <w:r w:rsidRPr="00361144">
              <w:rPr>
                <w:color w:val="002060"/>
              </w:rPr>
              <w:t>FUSELLI ANDREA</w:t>
            </w:r>
          </w:p>
        </w:tc>
        <w:tc>
          <w:tcPr>
            <w:tcW w:w="2200" w:type="dxa"/>
            <w:tcMar>
              <w:top w:w="20" w:type="dxa"/>
              <w:left w:w="20" w:type="dxa"/>
              <w:bottom w:w="20" w:type="dxa"/>
              <w:right w:w="20" w:type="dxa"/>
            </w:tcMar>
            <w:vAlign w:val="center"/>
            <w:hideMark/>
          </w:tcPr>
          <w:p w14:paraId="21C84BE3" w14:textId="77777777" w:rsidR="000E6C22" w:rsidRPr="00361144" w:rsidRDefault="000E6C22" w:rsidP="00E1780E">
            <w:pPr>
              <w:pStyle w:val="movimento2"/>
              <w:rPr>
                <w:color w:val="002060"/>
              </w:rPr>
            </w:pPr>
            <w:r w:rsidRPr="00361144">
              <w:rPr>
                <w:color w:val="002060"/>
              </w:rPr>
              <w:t xml:space="preserve">(MONTELUPONE CALCIO A 5) </w:t>
            </w:r>
          </w:p>
        </w:tc>
      </w:tr>
    </w:tbl>
    <w:p w14:paraId="4756B1CE" w14:textId="77777777" w:rsidR="000E6C22" w:rsidRPr="00361144" w:rsidRDefault="000E6C22" w:rsidP="000E6C22">
      <w:pPr>
        <w:pStyle w:val="titolo30"/>
        <w:rPr>
          <w:rFonts w:eastAsiaTheme="minorEastAsia"/>
          <w:color w:val="002060"/>
        </w:rPr>
      </w:pPr>
      <w:r w:rsidRPr="00361144">
        <w:rPr>
          <w:color w:val="002060"/>
        </w:rPr>
        <w:t xml:space="preserve">ALLENATORI </w:t>
      </w:r>
    </w:p>
    <w:p w14:paraId="63F00DEA"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664DC51" w14:textId="77777777" w:rsidTr="00E1780E">
        <w:tc>
          <w:tcPr>
            <w:tcW w:w="2200" w:type="dxa"/>
            <w:tcMar>
              <w:top w:w="20" w:type="dxa"/>
              <w:left w:w="20" w:type="dxa"/>
              <w:bottom w:w="20" w:type="dxa"/>
              <w:right w:w="20" w:type="dxa"/>
            </w:tcMar>
            <w:vAlign w:val="center"/>
            <w:hideMark/>
          </w:tcPr>
          <w:p w14:paraId="0B52C14C" w14:textId="77777777" w:rsidR="000E6C22" w:rsidRPr="00361144" w:rsidRDefault="000E6C22" w:rsidP="00E1780E">
            <w:pPr>
              <w:pStyle w:val="movimento"/>
              <w:rPr>
                <w:color w:val="002060"/>
              </w:rPr>
            </w:pPr>
            <w:r w:rsidRPr="00361144">
              <w:rPr>
                <w:color w:val="002060"/>
              </w:rPr>
              <w:t>GURINI DAVIDE</w:t>
            </w:r>
          </w:p>
        </w:tc>
        <w:tc>
          <w:tcPr>
            <w:tcW w:w="2200" w:type="dxa"/>
            <w:tcMar>
              <w:top w:w="20" w:type="dxa"/>
              <w:left w:w="20" w:type="dxa"/>
              <w:bottom w:w="20" w:type="dxa"/>
              <w:right w:w="20" w:type="dxa"/>
            </w:tcMar>
            <w:vAlign w:val="center"/>
            <w:hideMark/>
          </w:tcPr>
          <w:p w14:paraId="00CE3AAF" w14:textId="77777777" w:rsidR="000E6C22" w:rsidRPr="00361144" w:rsidRDefault="000E6C22" w:rsidP="00E1780E">
            <w:pPr>
              <w:pStyle w:val="movimento2"/>
              <w:rPr>
                <w:color w:val="002060"/>
              </w:rPr>
            </w:pPr>
            <w:r w:rsidRPr="00361144">
              <w:rPr>
                <w:color w:val="002060"/>
              </w:rPr>
              <w:t xml:space="preserve">(PIANACCIO) </w:t>
            </w:r>
          </w:p>
        </w:tc>
        <w:tc>
          <w:tcPr>
            <w:tcW w:w="800" w:type="dxa"/>
            <w:tcMar>
              <w:top w:w="20" w:type="dxa"/>
              <w:left w:w="20" w:type="dxa"/>
              <w:bottom w:w="20" w:type="dxa"/>
              <w:right w:w="20" w:type="dxa"/>
            </w:tcMar>
            <w:vAlign w:val="center"/>
            <w:hideMark/>
          </w:tcPr>
          <w:p w14:paraId="02ADF64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6CE168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B430D60" w14:textId="77777777" w:rsidR="000E6C22" w:rsidRPr="00361144" w:rsidRDefault="000E6C22" w:rsidP="00E1780E">
            <w:pPr>
              <w:pStyle w:val="movimento2"/>
              <w:rPr>
                <w:color w:val="002060"/>
              </w:rPr>
            </w:pPr>
            <w:r w:rsidRPr="00361144">
              <w:rPr>
                <w:color w:val="002060"/>
              </w:rPr>
              <w:t> </w:t>
            </w:r>
          </w:p>
        </w:tc>
      </w:tr>
    </w:tbl>
    <w:p w14:paraId="0664CAFF"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CC9D17C" w14:textId="77777777" w:rsidTr="00E1780E">
        <w:tc>
          <w:tcPr>
            <w:tcW w:w="2200" w:type="dxa"/>
            <w:tcMar>
              <w:top w:w="20" w:type="dxa"/>
              <w:left w:w="20" w:type="dxa"/>
              <w:bottom w:w="20" w:type="dxa"/>
              <w:right w:w="20" w:type="dxa"/>
            </w:tcMar>
            <w:vAlign w:val="center"/>
            <w:hideMark/>
          </w:tcPr>
          <w:p w14:paraId="63CC5B9F" w14:textId="77777777" w:rsidR="000E6C22" w:rsidRPr="00361144" w:rsidRDefault="000E6C22" w:rsidP="00E1780E">
            <w:pPr>
              <w:pStyle w:val="movimento"/>
              <w:rPr>
                <w:color w:val="002060"/>
              </w:rPr>
            </w:pPr>
            <w:r w:rsidRPr="00361144">
              <w:rPr>
                <w:color w:val="002060"/>
              </w:rPr>
              <w:t>SEGHETTI FRANCESCO</w:t>
            </w:r>
          </w:p>
        </w:tc>
        <w:tc>
          <w:tcPr>
            <w:tcW w:w="2200" w:type="dxa"/>
            <w:tcMar>
              <w:top w:w="20" w:type="dxa"/>
              <w:left w:w="20" w:type="dxa"/>
              <w:bottom w:w="20" w:type="dxa"/>
              <w:right w:w="20" w:type="dxa"/>
            </w:tcMar>
            <w:vAlign w:val="center"/>
            <w:hideMark/>
          </w:tcPr>
          <w:p w14:paraId="31E3CB70" w14:textId="77777777" w:rsidR="000E6C22" w:rsidRPr="00361144" w:rsidRDefault="000E6C22" w:rsidP="00E1780E">
            <w:pPr>
              <w:pStyle w:val="movimento2"/>
              <w:rPr>
                <w:color w:val="002060"/>
              </w:rPr>
            </w:pPr>
            <w:r w:rsidRPr="00361144">
              <w:rPr>
                <w:color w:val="002060"/>
              </w:rPr>
              <w:t xml:space="preserve">(SAMBENEDETTESE C5 SSDARL) </w:t>
            </w:r>
          </w:p>
        </w:tc>
        <w:tc>
          <w:tcPr>
            <w:tcW w:w="800" w:type="dxa"/>
            <w:tcMar>
              <w:top w:w="20" w:type="dxa"/>
              <w:left w:w="20" w:type="dxa"/>
              <w:bottom w:w="20" w:type="dxa"/>
              <w:right w:w="20" w:type="dxa"/>
            </w:tcMar>
            <w:vAlign w:val="center"/>
            <w:hideMark/>
          </w:tcPr>
          <w:p w14:paraId="0B00580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73D3A2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2EC42C1" w14:textId="77777777" w:rsidR="000E6C22" w:rsidRPr="00361144" w:rsidRDefault="000E6C22" w:rsidP="00E1780E">
            <w:pPr>
              <w:pStyle w:val="movimento2"/>
              <w:rPr>
                <w:color w:val="002060"/>
              </w:rPr>
            </w:pPr>
            <w:r w:rsidRPr="00361144">
              <w:rPr>
                <w:color w:val="002060"/>
              </w:rPr>
              <w:t> </w:t>
            </w:r>
          </w:p>
        </w:tc>
      </w:tr>
    </w:tbl>
    <w:p w14:paraId="15766721" w14:textId="77777777" w:rsidR="000E6C22" w:rsidRPr="00361144" w:rsidRDefault="000E6C22" w:rsidP="000E6C22">
      <w:pPr>
        <w:pStyle w:val="titolo30"/>
        <w:rPr>
          <w:rFonts w:eastAsiaTheme="minorEastAsia"/>
          <w:color w:val="002060"/>
        </w:rPr>
      </w:pPr>
      <w:r w:rsidRPr="00361144">
        <w:rPr>
          <w:color w:val="002060"/>
        </w:rPr>
        <w:t xml:space="preserve">CALCIATORI ESPULSI </w:t>
      </w:r>
    </w:p>
    <w:p w14:paraId="7A5F11CF" w14:textId="77777777" w:rsidR="000E6C22" w:rsidRPr="00361144" w:rsidRDefault="000E6C22" w:rsidP="000E6C22">
      <w:pPr>
        <w:pStyle w:val="titolo20"/>
        <w:rPr>
          <w:color w:val="002060"/>
        </w:rPr>
      </w:pPr>
      <w:r w:rsidRPr="00361144">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251AA6E" w14:textId="77777777" w:rsidTr="00E1780E">
        <w:tc>
          <w:tcPr>
            <w:tcW w:w="2200" w:type="dxa"/>
            <w:tcMar>
              <w:top w:w="20" w:type="dxa"/>
              <w:left w:w="20" w:type="dxa"/>
              <w:bottom w:w="20" w:type="dxa"/>
              <w:right w:w="20" w:type="dxa"/>
            </w:tcMar>
            <w:vAlign w:val="center"/>
            <w:hideMark/>
          </w:tcPr>
          <w:p w14:paraId="2C3B3493" w14:textId="77777777" w:rsidR="000E6C22" w:rsidRPr="00361144" w:rsidRDefault="000E6C22" w:rsidP="00E1780E">
            <w:pPr>
              <w:pStyle w:val="movimento"/>
              <w:rPr>
                <w:color w:val="002060"/>
              </w:rPr>
            </w:pPr>
            <w:r w:rsidRPr="00361144">
              <w:rPr>
                <w:color w:val="002060"/>
              </w:rPr>
              <w:t>PELIZZARI FRANCISCO</w:t>
            </w:r>
          </w:p>
        </w:tc>
        <w:tc>
          <w:tcPr>
            <w:tcW w:w="2200" w:type="dxa"/>
            <w:tcMar>
              <w:top w:w="20" w:type="dxa"/>
              <w:left w:w="20" w:type="dxa"/>
              <w:bottom w:w="20" w:type="dxa"/>
              <w:right w:w="20" w:type="dxa"/>
            </w:tcMar>
            <w:vAlign w:val="center"/>
            <w:hideMark/>
          </w:tcPr>
          <w:p w14:paraId="765CC756" w14:textId="77777777" w:rsidR="000E6C22" w:rsidRPr="00361144" w:rsidRDefault="000E6C22" w:rsidP="00E1780E">
            <w:pPr>
              <w:pStyle w:val="movimento2"/>
              <w:rPr>
                <w:color w:val="002060"/>
              </w:rPr>
            </w:pPr>
            <w:r w:rsidRPr="00361144">
              <w:rPr>
                <w:color w:val="002060"/>
              </w:rPr>
              <w:t xml:space="preserve">(TRE TORRI A.S.D.) </w:t>
            </w:r>
          </w:p>
        </w:tc>
        <w:tc>
          <w:tcPr>
            <w:tcW w:w="800" w:type="dxa"/>
            <w:tcMar>
              <w:top w:w="20" w:type="dxa"/>
              <w:left w:w="20" w:type="dxa"/>
              <w:bottom w:w="20" w:type="dxa"/>
              <w:right w:w="20" w:type="dxa"/>
            </w:tcMar>
            <w:vAlign w:val="center"/>
            <w:hideMark/>
          </w:tcPr>
          <w:p w14:paraId="6058299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13FC5A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68E0B3A" w14:textId="77777777" w:rsidR="000E6C22" w:rsidRPr="00361144" w:rsidRDefault="000E6C22" w:rsidP="00E1780E">
            <w:pPr>
              <w:pStyle w:val="movimento2"/>
              <w:rPr>
                <w:color w:val="002060"/>
              </w:rPr>
            </w:pPr>
            <w:r w:rsidRPr="00361144">
              <w:rPr>
                <w:color w:val="002060"/>
              </w:rPr>
              <w:t> </w:t>
            </w:r>
          </w:p>
        </w:tc>
      </w:tr>
    </w:tbl>
    <w:p w14:paraId="52040943" w14:textId="605CD1FE" w:rsidR="000E6C22" w:rsidRPr="00361144" w:rsidRDefault="000E6C22" w:rsidP="000E6C22">
      <w:pPr>
        <w:pStyle w:val="diffida"/>
        <w:spacing w:before="80" w:beforeAutospacing="0" w:after="40" w:afterAutospacing="0"/>
        <w:rPr>
          <w:rFonts w:eastAsiaTheme="minorEastAsia"/>
          <w:color w:val="002060"/>
        </w:rPr>
      </w:pPr>
      <w:r w:rsidRPr="00361144">
        <w:rPr>
          <w:color w:val="002060"/>
        </w:rPr>
        <w:t xml:space="preserve">Per aver aggredito un dirigente della squadra avversaria prima afferrandolo per il collo e pi colpendolo con un pugno. </w:t>
      </w:r>
    </w:p>
    <w:p w14:paraId="7FE43E3B"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B2A80B6" w14:textId="77777777" w:rsidTr="00E1780E">
        <w:tc>
          <w:tcPr>
            <w:tcW w:w="2200" w:type="dxa"/>
            <w:tcMar>
              <w:top w:w="20" w:type="dxa"/>
              <w:left w:w="20" w:type="dxa"/>
              <w:bottom w:w="20" w:type="dxa"/>
              <w:right w:w="20" w:type="dxa"/>
            </w:tcMar>
            <w:vAlign w:val="center"/>
            <w:hideMark/>
          </w:tcPr>
          <w:p w14:paraId="7234570A" w14:textId="77777777" w:rsidR="000E6C22" w:rsidRPr="00361144" w:rsidRDefault="000E6C22" w:rsidP="00E1780E">
            <w:pPr>
              <w:pStyle w:val="movimento"/>
              <w:rPr>
                <w:color w:val="002060"/>
              </w:rPr>
            </w:pPr>
            <w:r w:rsidRPr="00361144">
              <w:rPr>
                <w:color w:val="002060"/>
              </w:rPr>
              <w:t>BARBADORO MATTEO</w:t>
            </w:r>
          </w:p>
        </w:tc>
        <w:tc>
          <w:tcPr>
            <w:tcW w:w="2200" w:type="dxa"/>
            <w:tcMar>
              <w:top w:w="20" w:type="dxa"/>
              <w:left w:w="20" w:type="dxa"/>
              <w:bottom w:w="20" w:type="dxa"/>
              <w:right w:w="20" w:type="dxa"/>
            </w:tcMar>
            <w:vAlign w:val="center"/>
            <w:hideMark/>
          </w:tcPr>
          <w:p w14:paraId="5CFC1357" w14:textId="77777777" w:rsidR="000E6C22" w:rsidRPr="00361144" w:rsidRDefault="000E6C22" w:rsidP="00E1780E">
            <w:pPr>
              <w:pStyle w:val="movimento2"/>
              <w:rPr>
                <w:color w:val="002060"/>
              </w:rPr>
            </w:pPr>
            <w:r w:rsidRPr="00361144">
              <w:rPr>
                <w:color w:val="002060"/>
              </w:rPr>
              <w:t xml:space="preserve">(PIANACCIO) </w:t>
            </w:r>
          </w:p>
        </w:tc>
        <w:tc>
          <w:tcPr>
            <w:tcW w:w="800" w:type="dxa"/>
            <w:tcMar>
              <w:top w:w="20" w:type="dxa"/>
              <w:left w:w="20" w:type="dxa"/>
              <w:bottom w:w="20" w:type="dxa"/>
              <w:right w:w="20" w:type="dxa"/>
            </w:tcMar>
            <w:vAlign w:val="center"/>
            <w:hideMark/>
          </w:tcPr>
          <w:p w14:paraId="4D7EE26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7C11FB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6EA0764" w14:textId="77777777" w:rsidR="000E6C22" w:rsidRPr="00361144" w:rsidRDefault="000E6C22" w:rsidP="00E1780E">
            <w:pPr>
              <w:pStyle w:val="movimento2"/>
              <w:rPr>
                <w:color w:val="002060"/>
              </w:rPr>
            </w:pPr>
            <w:r w:rsidRPr="00361144">
              <w:rPr>
                <w:color w:val="002060"/>
              </w:rPr>
              <w:t> </w:t>
            </w:r>
          </w:p>
        </w:tc>
      </w:tr>
    </w:tbl>
    <w:p w14:paraId="6898A9D8"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43B8BA9B" w14:textId="77777777" w:rsidR="000E6C22" w:rsidRPr="00361144" w:rsidRDefault="000E6C22" w:rsidP="000E6C22">
      <w:pPr>
        <w:pStyle w:val="titolo20"/>
        <w:rPr>
          <w:color w:val="002060"/>
        </w:rPr>
      </w:pPr>
      <w:r w:rsidRPr="003611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367115A" w14:textId="77777777" w:rsidTr="00E1780E">
        <w:tc>
          <w:tcPr>
            <w:tcW w:w="2200" w:type="dxa"/>
            <w:tcMar>
              <w:top w:w="20" w:type="dxa"/>
              <w:left w:w="20" w:type="dxa"/>
              <w:bottom w:w="20" w:type="dxa"/>
              <w:right w:w="20" w:type="dxa"/>
            </w:tcMar>
            <w:vAlign w:val="center"/>
            <w:hideMark/>
          </w:tcPr>
          <w:p w14:paraId="20DB9ECF" w14:textId="77777777" w:rsidR="000E6C22" w:rsidRPr="00361144" w:rsidRDefault="000E6C22" w:rsidP="00E1780E">
            <w:pPr>
              <w:pStyle w:val="movimento"/>
              <w:rPr>
                <w:color w:val="002060"/>
              </w:rPr>
            </w:pPr>
            <w:r w:rsidRPr="00361144">
              <w:rPr>
                <w:color w:val="002060"/>
              </w:rPr>
              <w:t>SESTILI NICCOLO</w:t>
            </w:r>
          </w:p>
        </w:tc>
        <w:tc>
          <w:tcPr>
            <w:tcW w:w="2200" w:type="dxa"/>
            <w:tcMar>
              <w:top w:w="20" w:type="dxa"/>
              <w:left w:w="20" w:type="dxa"/>
              <w:bottom w:w="20" w:type="dxa"/>
              <w:right w:w="20" w:type="dxa"/>
            </w:tcMar>
            <w:vAlign w:val="center"/>
            <w:hideMark/>
          </w:tcPr>
          <w:p w14:paraId="24681E27" w14:textId="77777777" w:rsidR="000E6C22" w:rsidRPr="00361144" w:rsidRDefault="000E6C22" w:rsidP="00E1780E">
            <w:pPr>
              <w:pStyle w:val="movimento2"/>
              <w:rPr>
                <w:color w:val="002060"/>
              </w:rPr>
            </w:pPr>
            <w:r w:rsidRPr="00361144">
              <w:rPr>
                <w:color w:val="002060"/>
              </w:rPr>
              <w:t xml:space="preserve">(SAMBENEDETTESE C5 SSDARL) </w:t>
            </w:r>
          </w:p>
        </w:tc>
        <w:tc>
          <w:tcPr>
            <w:tcW w:w="800" w:type="dxa"/>
            <w:tcMar>
              <w:top w:w="20" w:type="dxa"/>
              <w:left w:w="20" w:type="dxa"/>
              <w:bottom w:w="20" w:type="dxa"/>
              <w:right w:w="20" w:type="dxa"/>
            </w:tcMar>
            <w:vAlign w:val="center"/>
            <w:hideMark/>
          </w:tcPr>
          <w:p w14:paraId="4959856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A60767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1ADCB90" w14:textId="77777777" w:rsidR="000E6C22" w:rsidRPr="00361144" w:rsidRDefault="000E6C22" w:rsidP="00E1780E">
            <w:pPr>
              <w:pStyle w:val="movimento2"/>
              <w:rPr>
                <w:color w:val="002060"/>
              </w:rPr>
            </w:pPr>
            <w:r w:rsidRPr="00361144">
              <w:rPr>
                <w:color w:val="002060"/>
              </w:rPr>
              <w:t> </w:t>
            </w:r>
          </w:p>
        </w:tc>
      </w:tr>
    </w:tbl>
    <w:p w14:paraId="541192D2" w14:textId="77777777" w:rsidR="000E6C22" w:rsidRPr="00361144" w:rsidRDefault="000E6C22" w:rsidP="000E6C22">
      <w:pPr>
        <w:pStyle w:val="titolo20"/>
        <w:rPr>
          <w:rFonts w:eastAsiaTheme="minorEastAsia"/>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9CAFCEE" w14:textId="77777777" w:rsidTr="00E1780E">
        <w:tc>
          <w:tcPr>
            <w:tcW w:w="2200" w:type="dxa"/>
            <w:tcMar>
              <w:top w:w="20" w:type="dxa"/>
              <w:left w:w="20" w:type="dxa"/>
              <w:bottom w:w="20" w:type="dxa"/>
              <w:right w:w="20" w:type="dxa"/>
            </w:tcMar>
            <w:vAlign w:val="center"/>
            <w:hideMark/>
          </w:tcPr>
          <w:p w14:paraId="413A5622" w14:textId="77777777" w:rsidR="000E6C22" w:rsidRPr="00361144" w:rsidRDefault="000E6C22" w:rsidP="00E1780E">
            <w:pPr>
              <w:pStyle w:val="movimento"/>
              <w:rPr>
                <w:color w:val="002060"/>
              </w:rPr>
            </w:pPr>
            <w:r w:rsidRPr="00361144">
              <w:rPr>
                <w:color w:val="002060"/>
              </w:rPr>
              <w:t>PIERI DAVIDE</w:t>
            </w:r>
          </w:p>
        </w:tc>
        <w:tc>
          <w:tcPr>
            <w:tcW w:w="2200" w:type="dxa"/>
            <w:tcMar>
              <w:top w:w="20" w:type="dxa"/>
              <w:left w:w="20" w:type="dxa"/>
              <w:bottom w:w="20" w:type="dxa"/>
              <w:right w:w="20" w:type="dxa"/>
            </w:tcMar>
            <w:vAlign w:val="center"/>
            <w:hideMark/>
          </w:tcPr>
          <w:p w14:paraId="76073A01" w14:textId="77777777" w:rsidR="000E6C22" w:rsidRPr="00361144" w:rsidRDefault="000E6C22" w:rsidP="00E1780E">
            <w:pPr>
              <w:pStyle w:val="movimento2"/>
              <w:rPr>
                <w:color w:val="002060"/>
              </w:rPr>
            </w:pPr>
            <w:r w:rsidRPr="00361144">
              <w:rPr>
                <w:color w:val="002060"/>
              </w:rPr>
              <w:t xml:space="preserve">(POL.CAGLI SPORT ASSOCIATI) </w:t>
            </w:r>
          </w:p>
        </w:tc>
        <w:tc>
          <w:tcPr>
            <w:tcW w:w="800" w:type="dxa"/>
            <w:tcMar>
              <w:top w:w="20" w:type="dxa"/>
              <w:left w:w="20" w:type="dxa"/>
              <w:bottom w:w="20" w:type="dxa"/>
              <w:right w:w="20" w:type="dxa"/>
            </w:tcMar>
            <w:vAlign w:val="center"/>
            <w:hideMark/>
          </w:tcPr>
          <w:p w14:paraId="0E49288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7A4C01A" w14:textId="77777777" w:rsidR="000E6C22" w:rsidRPr="00361144" w:rsidRDefault="000E6C22" w:rsidP="00E1780E">
            <w:pPr>
              <w:pStyle w:val="movimento"/>
              <w:rPr>
                <w:color w:val="002060"/>
              </w:rPr>
            </w:pPr>
            <w:r w:rsidRPr="00361144">
              <w:rPr>
                <w:color w:val="002060"/>
              </w:rPr>
              <w:t>BRUNO SIMONE</w:t>
            </w:r>
          </w:p>
        </w:tc>
        <w:tc>
          <w:tcPr>
            <w:tcW w:w="2200" w:type="dxa"/>
            <w:tcMar>
              <w:top w:w="20" w:type="dxa"/>
              <w:left w:w="20" w:type="dxa"/>
              <w:bottom w:w="20" w:type="dxa"/>
              <w:right w:w="20" w:type="dxa"/>
            </w:tcMar>
            <w:vAlign w:val="center"/>
            <w:hideMark/>
          </w:tcPr>
          <w:p w14:paraId="766A5EFD" w14:textId="77777777" w:rsidR="000E6C22" w:rsidRPr="00361144" w:rsidRDefault="000E6C22" w:rsidP="00E1780E">
            <w:pPr>
              <w:pStyle w:val="movimento2"/>
              <w:rPr>
                <w:color w:val="002060"/>
              </w:rPr>
            </w:pPr>
            <w:r w:rsidRPr="00361144">
              <w:rPr>
                <w:color w:val="002060"/>
              </w:rPr>
              <w:t xml:space="preserve">(SAMBENEDETTESE C5 SSDARL) </w:t>
            </w:r>
          </w:p>
        </w:tc>
      </w:tr>
      <w:tr w:rsidR="000E6C22" w:rsidRPr="00361144" w14:paraId="2C764672" w14:textId="77777777" w:rsidTr="00E1780E">
        <w:tc>
          <w:tcPr>
            <w:tcW w:w="2200" w:type="dxa"/>
            <w:tcMar>
              <w:top w:w="20" w:type="dxa"/>
              <w:left w:w="20" w:type="dxa"/>
              <w:bottom w:w="20" w:type="dxa"/>
              <w:right w:w="20" w:type="dxa"/>
            </w:tcMar>
            <w:vAlign w:val="center"/>
            <w:hideMark/>
          </w:tcPr>
          <w:p w14:paraId="2B561B64" w14:textId="77777777" w:rsidR="000E6C22" w:rsidRPr="00361144" w:rsidRDefault="000E6C22" w:rsidP="00E1780E">
            <w:pPr>
              <w:pStyle w:val="movimento"/>
              <w:rPr>
                <w:color w:val="002060"/>
              </w:rPr>
            </w:pPr>
            <w:r w:rsidRPr="00361144">
              <w:rPr>
                <w:color w:val="002060"/>
              </w:rPr>
              <w:t>BRESCINI ALESSANDRO</w:t>
            </w:r>
          </w:p>
        </w:tc>
        <w:tc>
          <w:tcPr>
            <w:tcW w:w="2200" w:type="dxa"/>
            <w:tcMar>
              <w:top w:w="20" w:type="dxa"/>
              <w:left w:w="20" w:type="dxa"/>
              <w:bottom w:w="20" w:type="dxa"/>
              <w:right w:w="20" w:type="dxa"/>
            </w:tcMar>
            <w:vAlign w:val="center"/>
            <w:hideMark/>
          </w:tcPr>
          <w:p w14:paraId="21659882" w14:textId="77777777" w:rsidR="000E6C22" w:rsidRPr="00361144" w:rsidRDefault="000E6C22" w:rsidP="00E1780E">
            <w:pPr>
              <w:pStyle w:val="movimento2"/>
              <w:rPr>
                <w:color w:val="002060"/>
              </w:rPr>
            </w:pPr>
            <w:r w:rsidRPr="00361144">
              <w:rPr>
                <w:color w:val="002060"/>
              </w:rPr>
              <w:t xml:space="preserve">(U.S. FORTUNA FANO) </w:t>
            </w:r>
          </w:p>
        </w:tc>
        <w:tc>
          <w:tcPr>
            <w:tcW w:w="800" w:type="dxa"/>
            <w:tcMar>
              <w:top w:w="20" w:type="dxa"/>
              <w:left w:w="20" w:type="dxa"/>
              <w:bottom w:w="20" w:type="dxa"/>
              <w:right w:w="20" w:type="dxa"/>
            </w:tcMar>
            <w:vAlign w:val="center"/>
            <w:hideMark/>
          </w:tcPr>
          <w:p w14:paraId="51986A2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F2D131D" w14:textId="77777777" w:rsidR="000E6C22" w:rsidRPr="00361144" w:rsidRDefault="000E6C22" w:rsidP="00E1780E">
            <w:pPr>
              <w:pStyle w:val="movimento"/>
              <w:rPr>
                <w:color w:val="002060"/>
              </w:rPr>
            </w:pPr>
            <w:r w:rsidRPr="00361144">
              <w:rPr>
                <w:color w:val="002060"/>
              </w:rPr>
              <w:t>PALAZZI FEDERICO</w:t>
            </w:r>
          </w:p>
        </w:tc>
        <w:tc>
          <w:tcPr>
            <w:tcW w:w="2200" w:type="dxa"/>
            <w:tcMar>
              <w:top w:w="20" w:type="dxa"/>
              <w:left w:w="20" w:type="dxa"/>
              <w:bottom w:w="20" w:type="dxa"/>
              <w:right w:w="20" w:type="dxa"/>
            </w:tcMar>
            <w:vAlign w:val="center"/>
            <w:hideMark/>
          </w:tcPr>
          <w:p w14:paraId="5F431B2C" w14:textId="77777777" w:rsidR="000E6C22" w:rsidRPr="00361144" w:rsidRDefault="000E6C22" w:rsidP="00E1780E">
            <w:pPr>
              <w:pStyle w:val="movimento2"/>
              <w:rPr>
                <w:color w:val="002060"/>
              </w:rPr>
            </w:pPr>
            <w:r w:rsidRPr="00361144">
              <w:rPr>
                <w:color w:val="002060"/>
              </w:rPr>
              <w:t xml:space="preserve">(U.S. FORTUNA FANO) </w:t>
            </w:r>
          </w:p>
        </w:tc>
      </w:tr>
    </w:tbl>
    <w:p w14:paraId="507946A0"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FBC44F3" w14:textId="77777777" w:rsidTr="00E1780E">
        <w:tc>
          <w:tcPr>
            <w:tcW w:w="2200" w:type="dxa"/>
            <w:tcMar>
              <w:top w:w="20" w:type="dxa"/>
              <w:left w:w="20" w:type="dxa"/>
              <w:bottom w:w="20" w:type="dxa"/>
              <w:right w:w="20" w:type="dxa"/>
            </w:tcMar>
            <w:vAlign w:val="center"/>
            <w:hideMark/>
          </w:tcPr>
          <w:p w14:paraId="57973F57" w14:textId="77777777" w:rsidR="000E6C22" w:rsidRPr="00361144" w:rsidRDefault="000E6C22" w:rsidP="00E1780E">
            <w:pPr>
              <w:pStyle w:val="movimento"/>
              <w:rPr>
                <w:color w:val="002060"/>
              </w:rPr>
            </w:pPr>
            <w:r w:rsidRPr="00361144">
              <w:rPr>
                <w:color w:val="002060"/>
              </w:rPr>
              <w:lastRenderedPageBreak/>
              <w:t>MINDOLI GIAMPIERO</w:t>
            </w:r>
          </w:p>
        </w:tc>
        <w:tc>
          <w:tcPr>
            <w:tcW w:w="2200" w:type="dxa"/>
            <w:tcMar>
              <w:top w:w="20" w:type="dxa"/>
              <w:left w:w="20" w:type="dxa"/>
              <w:bottom w:w="20" w:type="dxa"/>
              <w:right w:w="20" w:type="dxa"/>
            </w:tcMar>
            <w:vAlign w:val="center"/>
            <w:hideMark/>
          </w:tcPr>
          <w:p w14:paraId="6065D6ED" w14:textId="77777777" w:rsidR="000E6C22" w:rsidRPr="00361144" w:rsidRDefault="000E6C22" w:rsidP="00E1780E">
            <w:pPr>
              <w:pStyle w:val="movimento2"/>
              <w:rPr>
                <w:color w:val="002060"/>
              </w:rPr>
            </w:pPr>
            <w:r w:rsidRPr="00361144">
              <w:rPr>
                <w:color w:val="002060"/>
              </w:rPr>
              <w:t xml:space="preserve">(SAMBENEDETTESE C5 SSDARL) </w:t>
            </w:r>
          </w:p>
        </w:tc>
        <w:tc>
          <w:tcPr>
            <w:tcW w:w="800" w:type="dxa"/>
            <w:tcMar>
              <w:top w:w="20" w:type="dxa"/>
              <w:left w:w="20" w:type="dxa"/>
              <w:bottom w:w="20" w:type="dxa"/>
              <w:right w:w="20" w:type="dxa"/>
            </w:tcMar>
            <w:vAlign w:val="center"/>
            <w:hideMark/>
          </w:tcPr>
          <w:p w14:paraId="3DF338A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6D08654" w14:textId="77777777" w:rsidR="000E6C22" w:rsidRPr="00361144" w:rsidRDefault="000E6C22" w:rsidP="00E1780E">
            <w:pPr>
              <w:pStyle w:val="movimento"/>
              <w:rPr>
                <w:color w:val="002060"/>
              </w:rPr>
            </w:pPr>
            <w:r w:rsidRPr="00361144">
              <w:rPr>
                <w:color w:val="002060"/>
              </w:rPr>
              <w:t>PELIZZARI LUCAS JOSE</w:t>
            </w:r>
          </w:p>
        </w:tc>
        <w:tc>
          <w:tcPr>
            <w:tcW w:w="2200" w:type="dxa"/>
            <w:tcMar>
              <w:top w:w="20" w:type="dxa"/>
              <w:left w:w="20" w:type="dxa"/>
              <w:bottom w:w="20" w:type="dxa"/>
              <w:right w:w="20" w:type="dxa"/>
            </w:tcMar>
            <w:vAlign w:val="center"/>
            <w:hideMark/>
          </w:tcPr>
          <w:p w14:paraId="78BE186F" w14:textId="77777777" w:rsidR="000E6C22" w:rsidRPr="00361144" w:rsidRDefault="000E6C22" w:rsidP="00E1780E">
            <w:pPr>
              <w:pStyle w:val="movimento2"/>
              <w:rPr>
                <w:color w:val="002060"/>
              </w:rPr>
            </w:pPr>
            <w:r w:rsidRPr="00361144">
              <w:rPr>
                <w:color w:val="002060"/>
              </w:rPr>
              <w:t xml:space="preserve">(TRE TORRI A.S.D.) </w:t>
            </w:r>
          </w:p>
        </w:tc>
      </w:tr>
    </w:tbl>
    <w:p w14:paraId="64ADE409"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391C9FC" w14:textId="77777777" w:rsidTr="00E1780E">
        <w:tc>
          <w:tcPr>
            <w:tcW w:w="2200" w:type="dxa"/>
            <w:tcMar>
              <w:top w:w="20" w:type="dxa"/>
              <w:left w:w="20" w:type="dxa"/>
              <w:bottom w:w="20" w:type="dxa"/>
              <w:right w:w="20" w:type="dxa"/>
            </w:tcMar>
            <w:vAlign w:val="center"/>
            <w:hideMark/>
          </w:tcPr>
          <w:p w14:paraId="7E120B3A" w14:textId="77777777" w:rsidR="000E6C22" w:rsidRPr="00361144" w:rsidRDefault="000E6C22" w:rsidP="00E1780E">
            <w:pPr>
              <w:pStyle w:val="movimento"/>
              <w:rPr>
                <w:color w:val="002060"/>
              </w:rPr>
            </w:pPr>
            <w:r w:rsidRPr="00361144">
              <w:rPr>
                <w:color w:val="002060"/>
              </w:rPr>
              <w:t>BENIGNI FEDERICO</w:t>
            </w:r>
          </w:p>
        </w:tc>
        <w:tc>
          <w:tcPr>
            <w:tcW w:w="2200" w:type="dxa"/>
            <w:tcMar>
              <w:top w:w="20" w:type="dxa"/>
              <w:left w:w="20" w:type="dxa"/>
              <w:bottom w:w="20" w:type="dxa"/>
              <w:right w:w="20" w:type="dxa"/>
            </w:tcMar>
            <w:vAlign w:val="center"/>
            <w:hideMark/>
          </w:tcPr>
          <w:p w14:paraId="1545A7BC" w14:textId="77777777" w:rsidR="000E6C22" w:rsidRPr="00361144" w:rsidRDefault="000E6C22" w:rsidP="00E1780E">
            <w:pPr>
              <w:pStyle w:val="movimento2"/>
              <w:rPr>
                <w:color w:val="002060"/>
              </w:rPr>
            </w:pPr>
            <w:r w:rsidRPr="00361144">
              <w:rPr>
                <w:color w:val="002060"/>
              </w:rPr>
              <w:t xml:space="preserve">(FERMANA FUTSAL 2022) </w:t>
            </w:r>
          </w:p>
        </w:tc>
        <w:tc>
          <w:tcPr>
            <w:tcW w:w="800" w:type="dxa"/>
            <w:tcMar>
              <w:top w:w="20" w:type="dxa"/>
              <w:left w:w="20" w:type="dxa"/>
              <w:bottom w:w="20" w:type="dxa"/>
              <w:right w:w="20" w:type="dxa"/>
            </w:tcMar>
            <w:vAlign w:val="center"/>
            <w:hideMark/>
          </w:tcPr>
          <w:p w14:paraId="2C408DE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3915A2C" w14:textId="77777777" w:rsidR="000E6C22" w:rsidRPr="00361144" w:rsidRDefault="000E6C22" w:rsidP="00E1780E">
            <w:pPr>
              <w:pStyle w:val="movimento"/>
              <w:rPr>
                <w:color w:val="002060"/>
              </w:rPr>
            </w:pPr>
            <w:r w:rsidRPr="00361144">
              <w:rPr>
                <w:color w:val="002060"/>
              </w:rPr>
              <w:t>CUTINI EMANUELE</w:t>
            </w:r>
          </w:p>
        </w:tc>
        <w:tc>
          <w:tcPr>
            <w:tcW w:w="2200" w:type="dxa"/>
            <w:tcMar>
              <w:top w:w="20" w:type="dxa"/>
              <w:left w:w="20" w:type="dxa"/>
              <w:bottom w:w="20" w:type="dxa"/>
              <w:right w:w="20" w:type="dxa"/>
            </w:tcMar>
            <w:vAlign w:val="center"/>
            <w:hideMark/>
          </w:tcPr>
          <w:p w14:paraId="3A3D0FBE" w14:textId="77777777" w:rsidR="000E6C22" w:rsidRPr="00361144" w:rsidRDefault="000E6C22" w:rsidP="00E1780E">
            <w:pPr>
              <w:pStyle w:val="movimento2"/>
              <w:rPr>
                <w:color w:val="002060"/>
              </w:rPr>
            </w:pPr>
            <w:r w:rsidRPr="00361144">
              <w:rPr>
                <w:color w:val="002060"/>
              </w:rPr>
              <w:t xml:space="preserve">(MONTELUPONE CALCIO A 5) </w:t>
            </w:r>
          </w:p>
        </w:tc>
      </w:tr>
      <w:tr w:rsidR="000E6C22" w:rsidRPr="00361144" w14:paraId="1F193ECA" w14:textId="77777777" w:rsidTr="00E1780E">
        <w:tc>
          <w:tcPr>
            <w:tcW w:w="2200" w:type="dxa"/>
            <w:tcMar>
              <w:top w:w="20" w:type="dxa"/>
              <w:left w:w="20" w:type="dxa"/>
              <w:bottom w:w="20" w:type="dxa"/>
              <w:right w:w="20" w:type="dxa"/>
            </w:tcMar>
            <w:vAlign w:val="center"/>
            <w:hideMark/>
          </w:tcPr>
          <w:p w14:paraId="1AFE99D9" w14:textId="77777777" w:rsidR="000E6C22" w:rsidRPr="00361144" w:rsidRDefault="000E6C22" w:rsidP="00E1780E">
            <w:pPr>
              <w:pStyle w:val="movimento"/>
              <w:rPr>
                <w:color w:val="002060"/>
              </w:rPr>
            </w:pPr>
            <w:r w:rsidRPr="00361144">
              <w:rPr>
                <w:color w:val="002060"/>
              </w:rPr>
              <w:t>BOMBAGIONI ALESSIO</w:t>
            </w:r>
          </w:p>
        </w:tc>
        <w:tc>
          <w:tcPr>
            <w:tcW w:w="2200" w:type="dxa"/>
            <w:tcMar>
              <w:top w:w="20" w:type="dxa"/>
              <w:left w:w="20" w:type="dxa"/>
              <w:bottom w:w="20" w:type="dxa"/>
              <w:right w:w="20" w:type="dxa"/>
            </w:tcMar>
            <w:vAlign w:val="center"/>
            <w:hideMark/>
          </w:tcPr>
          <w:p w14:paraId="3460D062" w14:textId="77777777" w:rsidR="000E6C22" w:rsidRPr="00361144" w:rsidRDefault="000E6C22" w:rsidP="00E1780E">
            <w:pPr>
              <w:pStyle w:val="movimento2"/>
              <w:rPr>
                <w:color w:val="002060"/>
              </w:rPr>
            </w:pPr>
            <w:r w:rsidRPr="00361144">
              <w:rPr>
                <w:color w:val="002060"/>
              </w:rPr>
              <w:t xml:space="preserve">(PIANACCIO) </w:t>
            </w:r>
          </w:p>
        </w:tc>
        <w:tc>
          <w:tcPr>
            <w:tcW w:w="800" w:type="dxa"/>
            <w:tcMar>
              <w:top w:w="20" w:type="dxa"/>
              <w:left w:w="20" w:type="dxa"/>
              <w:bottom w:w="20" w:type="dxa"/>
              <w:right w:w="20" w:type="dxa"/>
            </w:tcMar>
            <w:vAlign w:val="center"/>
            <w:hideMark/>
          </w:tcPr>
          <w:p w14:paraId="0126FC1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FA1086B" w14:textId="77777777" w:rsidR="000E6C22" w:rsidRPr="00361144" w:rsidRDefault="000E6C22" w:rsidP="00E1780E">
            <w:pPr>
              <w:pStyle w:val="movimento"/>
              <w:rPr>
                <w:color w:val="002060"/>
              </w:rPr>
            </w:pPr>
            <w:r w:rsidRPr="00361144">
              <w:rPr>
                <w:color w:val="002060"/>
              </w:rPr>
              <w:t>GHETTI FRANCESCO</w:t>
            </w:r>
          </w:p>
        </w:tc>
        <w:tc>
          <w:tcPr>
            <w:tcW w:w="2200" w:type="dxa"/>
            <w:tcMar>
              <w:top w:w="20" w:type="dxa"/>
              <w:left w:w="20" w:type="dxa"/>
              <w:bottom w:w="20" w:type="dxa"/>
              <w:right w:w="20" w:type="dxa"/>
            </w:tcMar>
            <w:vAlign w:val="center"/>
            <w:hideMark/>
          </w:tcPr>
          <w:p w14:paraId="6FCCCE75" w14:textId="77777777" w:rsidR="000E6C22" w:rsidRPr="00361144" w:rsidRDefault="000E6C22" w:rsidP="00E1780E">
            <w:pPr>
              <w:pStyle w:val="movimento2"/>
              <w:rPr>
                <w:color w:val="002060"/>
              </w:rPr>
            </w:pPr>
            <w:r w:rsidRPr="00361144">
              <w:rPr>
                <w:color w:val="002060"/>
              </w:rPr>
              <w:t xml:space="preserve">(PIANACCIO) </w:t>
            </w:r>
          </w:p>
        </w:tc>
      </w:tr>
      <w:tr w:rsidR="000E6C22" w:rsidRPr="00361144" w14:paraId="3A27D908" w14:textId="77777777" w:rsidTr="00E1780E">
        <w:tc>
          <w:tcPr>
            <w:tcW w:w="2200" w:type="dxa"/>
            <w:tcMar>
              <w:top w:w="20" w:type="dxa"/>
              <w:left w:w="20" w:type="dxa"/>
              <w:bottom w:w="20" w:type="dxa"/>
              <w:right w:w="20" w:type="dxa"/>
            </w:tcMar>
            <w:vAlign w:val="center"/>
            <w:hideMark/>
          </w:tcPr>
          <w:p w14:paraId="268A8E98" w14:textId="77777777" w:rsidR="000E6C22" w:rsidRPr="00361144" w:rsidRDefault="000E6C22" w:rsidP="00E1780E">
            <w:pPr>
              <w:pStyle w:val="movimento"/>
              <w:rPr>
                <w:color w:val="002060"/>
              </w:rPr>
            </w:pPr>
            <w:r w:rsidRPr="00361144">
              <w:rPr>
                <w:color w:val="002060"/>
              </w:rPr>
              <w:t>PINTO TOMMASO</w:t>
            </w:r>
          </w:p>
        </w:tc>
        <w:tc>
          <w:tcPr>
            <w:tcW w:w="2200" w:type="dxa"/>
            <w:tcMar>
              <w:top w:w="20" w:type="dxa"/>
              <w:left w:w="20" w:type="dxa"/>
              <w:bottom w:w="20" w:type="dxa"/>
              <w:right w:w="20" w:type="dxa"/>
            </w:tcMar>
            <w:vAlign w:val="center"/>
            <w:hideMark/>
          </w:tcPr>
          <w:p w14:paraId="2C8D3470" w14:textId="77777777" w:rsidR="000E6C22" w:rsidRPr="00361144" w:rsidRDefault="000E6C22" w:rsidP="00E1780E">
            <w:pPr>
              <w:pStyle w:val="movimento2"/>
              <w:rPr>
                <w:color w:val="002060"/>
              </w:rPr>
            </w:pPr>
            <w:r w:rsidRPr="00361144">
              <w:rPr>
                <w:color w:val="002060"/>
              </w:rPr>
              <w:t xml:space="preserve">(PIETRALACROCE 73) </w:t>
            </w:r>
          </w:p>
        </w:tc>
        <w:tc>
          <w:tcPr>
            <w:tcW w:w="800" w:type="dxa"/>
            <w:tcMar>
              <w:top w:w="20" w:type="dxa"/>
              <w:left w:w="20" w:type="dxa"/>
              <w:bottom w:w="20" w:type="dxa"/>
              <w:right w:w="20" w:type="dxa"/>
            </w:tcMar>
            <w:vAlign w:val="center"/>
            <w:hideMark/>
          </w:tcPr>
          <w:p w14:paraId="402170A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DEB607A" w14:textId="77777777" w:rsidR="000E6C22" w:rsidRPr="00361144" w:rsidRDefault="000E6C22" w:rsidP="00E1780E">
            <w:pPr>
              <w:pStyle w:val="movimento"/>
              <w:rPr>
                <w:color w:val="002060"/>
              </w:rPr>
            </w:pPr>
            <w:r w:rsidRPr="00361144">
              <w:rPr>
                <w:color w:val="002060"/>
              </w:rPr>
              <w:t>MOCHI MASSIMO</w:t>
            </w:r>
          </w:p>
        </w:tc>
        <w:tc>
          <w:tcPr>
            <w:tcW w:w="2200" w:type="dxa"/>
            <w:tcMar>
              <w:top w:w="20" w:type="dxa"/>
              <w:left w:w="20" w:type="dxa"/>
              <w:bottom w:w="20" w:type="dxa"/>
              <w:right w:w="20" w:type="dxa"/>
            </w:tcMar>
            <w:vAlign w:val="center"/>
            <w:hideMark/>
          </w:tcPr>
          <w:p w14:paraId="29E10FCC" w14:textId="77777777" w:rsidR="000E6C22" w:rsidRPr="00361144" w:rsidRDefault="000E6C22" w:rsidP="00E1780E">
            <w:pPr>
              <w:pStyle w:val="movimento2"/>
              <w:rPr>
                <w:color w:val="002060"/>
              </w:rPr>
            </w:pPr>
            <w:r w:rsidRPr="00361144">
              <w:rPr>
                <w:color w:val="002060"/>
              </w:rPr>
              <w:t xml:space="preserve">(POL.CAGLI SPORT ASSOCIATI) </w:t>
            </w:r>
          </w:p>
        </w:tc>
      </w:tr>
    </w:tbl>
    <w:p w14:paraId="25BDCC2B"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AF8679E" w14:textId="77777777" w:rsidTr="00E1780E">
        <w:tc>
          <w:tcPr>
            <w:tcW w:w="2200" w:type="dxa"/>
            <w:tcMar>
              <w:top w:w="20" w:type="dxa"/>
              <w:left w:w="20" w:type="dxa"/>
              <w:bottom w:w="20" w:type="dxa"/>
              <w:right w:w="20" w:type="dxa"/>
            </w:tcMar>
            <w:vAlign w:val="center"/>
            <w:hideMark/>
          </w:tcPr>
          <w:p w14:paraId="7D4E534D" w14:textId="77777777" w:rsidR="000E6C22" w:rsidRPr="00361144" w:rsidRDefault="000E6C22" w:rsidP="00E1780E">
            <w:pPr>
              <w:pStyle w:val="movimento"/>
              <w:rPr>
                <w:color w:val="002060"/>
              </w:rPr>
            </w:pPr>
            <w:r w:rsidRPr="00361144">
              <w:rPr>
                <w:color w:val="002060"/>
              </w:rPr>
              <w:t>FREZZOTTI MARCO</w:t>
            </w:r>
          </w:p>
        </w:tc>
        <w:tc>
          <w:tcPr>
            <w:tcW w:w="2200" w:type="dxa"/>
            <w:tcMar>
              <w:top w:w="20" w:type="dxa"/>
              <w:left w:w="20" w:type="dxa"/>
              <w:bottom w:w="20" w:type="dxa"/>
              <w:right w:w="20" w:type="dxa"/>
            </w:tcMar>
            <w:vAlign w:val="center"/>
            <w:hideMark/>
          </w:tcPr>
          <w:p w14:paraId="40DEAE54" w14:textId="77777777" w:rsidR="000E6C22" w:rsidRPr="00361144" w:rsidRDefault="000E6C22" w:rsidP="00E1780E">
            <w:pPr>
              <w:pStyle w:val="movimento2"/>
              <w:rPr>
                <w:color w:val="002060"/>
              </w:rPr>
            </w:pPr>
            <w:r w:rsidRPr="00361144">
              <w:rPr>
                <w:color w:val="002060"/>
              </w:rPr>
              <w:t xml:space="preserve">(PIETRALACROCE 73) </w:t>
            </w:r>
          </w:p>
        </w:tc>
        <w:tc>
          <w:tcPr>
            <w:tcW w:w="800" w:type="dxa"/>
            <w:tcMar>
              <w:top w:w="20" w:type="dxa"/>
              <w:left w:w="20" w:type="dxa"/>
              <w:bottom w:w="20" w:type="dxa"/>
              <w:right w:w="20" w:type="dxa"/>
            </w:tcMar>
            <w:vAlign w:val="center"/>
            <w:hideMark/>
          </w:tcPr>
          <w:p w14:paraId="39D2A20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09E0A3B" w14:textId="77777777" w:rsidR="000E6C22" w:rsidRPr="00361144" w:rsidRDefault="000E6C22" w:rsidP="00E1780E">
            <w:pPr>
              <w:pStyle w:val="movimento"/>
              <w:rPr>
                <w:color w:val="002060"/>
              </w:rPr>
            </w:pPr>
            <w:r w:rsidRPr="00361144">
              <w:rPr>
                <w:color w:val="002060"/>
              </w:rPr>
              <w:t>LORENZINI LEONARDO</w:t>
            </w:r>
          </w:p>
        </w:tc>
        <w:tc>
          <w:tcPr>
            <w:tcW w:w="2200" w:type="dxa"/>
            <w:tcMar>
              <w:top w:w="20" w:type="dxa"/>
              <w:left w:w="20" w:type="dxa"/>
              <w:bottom w:w="20" w:type="dxa"/>
              <w:right w:w="20" w:type="dxa"/>
            </w:tcMar>
            <w:vAlign w:val="center"/>
            <w:hideMark/>
          </w:tcPr>
          <w:p w14:paraId="29FB5BAB" w14:textId="77777777" w:rsidR="000E6C22" w:rsidRPr="00361144" w:rsidRDefault="000E6C22" w:rsidP="00E1780E">
            <w:pPr>
              <w:pStyle w:val="movimento2"/>
              <w:rPr>
                <w:color w:val="002060"/>
              </w:rPr>
            </w:pPr>
            <w:r w:rsidRPr="00361144">
              <w:rPr>
                <w:color w:val="002060"/>
              </w:rPr>
              <w:t xml:space="preserve">(PIETRALACROCE 73) </w:t>
            </w:r>
          </w:p>
        </w:tc>
      </w:tr>
      <w:tr w:rsidR="000E6C22" w:rsidRPr="00361144" w14:paraId="0A1C438A" w14:textId="77777777" w:rsidTr="00E1780E">
        <w:tc>
          <w:tcPr>
            <w:tcW w:w="2200" w:type="dxa"/>
            <w:tcMar>
              <w:top w:w="20" w:type="dxa"/>
              <w:left w:w="20" w:type="dxa"/>
              <w:bottom w:w="20" w:type="dxa"/>
              <w:right w:w="20" w:type="dxa"/>
            </w:tcMar>
            <w:vAlign w:val="center"/>
            <w:hideMark/>
          </w:tcPr>
          <w:p w14:paraId="16ABF098" w14:textId="77777777" w:rsidR="000E6C22" w:rsidRPr="00361144" w:rsidRDefault="000E6C22" w:rsidP="00E1780E">
            <w:pPr>
              <w:pStyle w:val="movimento"/>
              <w:rPr>
                <w:color w:val="002060"/>
              </w:rPr>
            </w:pPr>
            <w:r w:rsidRPr="00361144">
              <w:rPr>
                <w:color w:val="002060"/>
              </w:rPr>
              <w:t>MENSA GIACOMO</w:t>
            </w:r>
          </w:p>
        </w:tc>
        <w:tc>
          <w:tcPr>
            <w:tcW w:w="2200" w:type="dxa"/>
            <w:tcMar>
              <w:top w:w="20" w:type="dxa"/>
              <w:left w:w="20" w:type="dxa"/>
              <w:bottom w:w="20" w:type="dxa"/>
              <w:right w:w="20" w:type="dxa"/>
            </w:tcMar>
            <w:vAlign w:val="center"/>
            <w:hideMark/>
          </w:tcPr>
          <w:p w14:paraId="5D39A2AD" w14:textId="77777777" w:rsidR="000E6C22" w:rsidRPr="00361144" w:rsidRDefault="000E6C22" w:rsidP="00E1780E">
            <w:pPr>
              <w:pStyle w:val="movimento2"/>
              <w:rPr>
                <w:color w:val="002060"/>
              </w:rPr>
            </w:pPr>
            <w:r w:rsidRPr="00361144">
              <w:rPr>
                <w:color w:val="002060"/>
              </w:rPr>
              <w:t xml:space="preserve">(POL.CAGLI SPORT ASSOCIATI) </w:t>
            </w:r>
          </w:p>
        </w:tc>
        <w:tc>
          <w:tcPr>
            <w:tcW w:w="800" w:type="dxa"/>
            <w:tcMar>
              <w:top w:w="20" w:type="dxa"/>
              <w:left w:w="20" w:type="dxa"/>
              <w:bottom w:w="20" w:type="dxa"/>
              <w:right w:w="20" w:type="dxa"/>
            </w:tcMar>
            <w:vAlign w:val="center"/>
            <w:hideMark/>
          </w:tcPr>
          <w:p w14:paraId="0722AE2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880BA5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D791B61" w14:textId="77777777" w:rsidR="000E6C22" w:rsidRPr="00361144" w:rsidRDefault="000E6C22" w:rsidP="00E1780E">
            <w:pPr>
              <w:pStyle w:val="movimento2"/>
              <w:rPr>
                <w:color w:val="002060"/>
              </w:rPr>
            </w:pPr>
            <w:r w:rsidRPr="00361144">
              <w:rPr>
                <w:color w:val="002060"/>
              </w:rPr>
              <w:t> </w:t>
            </w:r>
          </w:p>
        </w:tc>
      </w:tr>
    </w:tbl>
    <w:p w14:paraId="7957BCCD" w14:textId="77777777" w:rsidR="000E6C22" w:rsidRPr="00361144" w:rsidRDefault="000E6C22" w:rsidP="000E6C22">
      <w:pPr>
        <w:pStyle w:val="titolo10"/>
        <w:rPr>
          <w:rFonts w:eastAsiaTheme="minorEastAsia"/>
          <w:color w:val="002060"/>
        </w:rPr>
      </w:pPr>
      <w:r w:rsidRPr="00361144">
        <w:rPr>
          <w:color w:val="002060"/>
        </w:rPr>
        <w:t xml:space="preserve">GARE DEL 14/12/2024 </w:t>
      </w:r>
    </w:p>
    <w:p w14:paraId="35F3031A" w14:textId="77777777" w:rsidR="000E6C22" w:rsidRPr="00361144" w:rsidRDefault="000E6C22" w:rsidP="000E6C22">
      <w:pPr>
        <w:pStyle w:val="titolo7a"/>
        <w:rPr>
          <w:color w:val="002060"/>
        </w:rPr>
      </w:pPr>
      <w:r w:rsidRPr="00361144">
        <w:rPr>
          <w:color w:val="002060"/>
        </w:rPr>
        <w:t xml:space="preserve">PROVVEDIMENTI DISCIPLINARI </w:t>
      </w:r>
    </w:p>
    <w:p w14:paraId="46CAD563"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6E6901BE" w14:textId="77777777" w:rsidR="000E6C22" w:rsidRPr="00361144" w:rsidRDefault="000E6C22" w:rsidP="000E6C22">
      <w:pPr>
        <w:pStyle w:val="titolo30"/>
        <w:rPr>
          <w:color w:val="002060"/>
        </w:rPr>
      </w:pPr>
      <w:r w:rsidRPr="00361144">
        <w:rPr>
          <w:color w:val="002060"/>
        </w:rPr>
        <w:t xml:space="preserve">SOCIETA' </w:t>
      </w:r>
    </w:p>
    <w:p w14:paraId="4D74BA80" w14:textId="77777777" w:rsidR="000E6C22" w:rsidRPr="00361144" w:rsidRDefault="000E6C22" w:rsidP="000E6C22">
      <w:pPr>
        <w:pStyle w:val="titolo20"/>
        <w:rPr>
          <w:color w:val="002060"/>
        </w:rPr>
      </w:pPr>
      <w:r w:rsidRPr="00361144">
        <w:rPr>
          <w:color w:val="002060"/>
        </w:rPr>
        <w:t xml:space="preserve">AMMENDA </w:t>
      </w:r>
    </w:p>
    <w:p w14:paraId="1223B0AC"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Euro 150,00 CERRETO D ESI C5 A.S.D. </w:t>
      </w:r>
      <w:r w:rsidRPr="00361144">
        <w:rPr>
          <w:color w:val="002060"/>
        </w:rPr>
        <w:br/>
        <w:t xml:space="preserve">Per comportamento offensivo del proprio pubblico nei confronti degli arbitri per tutta la gara. </w:t>
      </w:r>
    </w:p>
    <w:p w14:paraId="7E3D66BC" w14:textId="77777777" w:rsidR="000E6C22" w:rsidRPr="00361144" w:rsidRDefault="000E6C22" w:rsidP="000E6C22">
      <w:pPr>
        <w:pStyle w:val="titolo30"/>
        <w:rPr>
          <w:color w:val="002060"/>
        </w:rPr>
      </w:pPr>
      <w:r w:rsidRPr="00361144">
        <w:rPr>
          <w:color w:val="002060"/>
        </w:rPr>
        <w:t xml:space="preserve">DIRIGENTI </w:t>
      </w:r>
    </w:p>
    <w:p w14:paraId="149B399A" w14:textId="77777777" w:rsidR="000E6C22" w:rsidRPr="00361144" w:rsidRDefault="000E6C22" w:rsidP="000E6C22">
      <w:pPr>
        <w:pStyle w:val="titolo20"/>
        <w:rPr>
          <w:color w:val="002060"/>
        </w:rPr>
      </w:pPr>
      <w:r w:rsidRPr="00361144">
        <w:rPr>
          <w:color w:val="002060"/>
        </w:rPr>
        <w:t xml:space="preserve">INIBIZIONE A TEMPO OPPURE SQUALIFICA A GARE: FINO AL 18/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6710B4D" w14:textId="77777777" w:rsidTr="00E1780E">
        <w:tc>
          <w:tcPr>
            <w:tcW w:w="2200" w:type="dxa"/>
            <w:tcMar>
              <w:top w:w="20" w:type="dxa"/>
              <w:left w:w="20" w:type="dxa"/>
              <w:bottom w:w="20" w:type="dxa"/>
              <w:right w:w="20" w:type="dxa"/>
            </w:tcMar>
            <w:vAlign w:val="center"/>
            <w:hideMark/>
          </w:tcPr>
          <w:p w14:paraId="21FD93CD" w14:textId="77777777" w:rsidR="000E6C22" w:rsidRPr="00361144" w:rsidRDefault="000E6C22" w:rsidP="00E1780E">
            <w:pPr>
              <w:pStyle w:val="movimento"/>
              <w:rPr>
                <w:color w:val="002060"/>
              </w:rPr>
            </w:pPr>
            <w:r w:rsidRPr="00361144">
              <w:rPr>
                <w:color w:val="002060"/>
              </w:rPr>
              <w:t>PIERBATTISTA GUIDO</w:t>
            </w:r>
          </w:p>
        </w:tc>
        <w:tc>
          <w:tcPr>
            <w:tcW w:w="2200" w:type="dxa"/>
            <w:tcMar>
              <w:top w:w="20" w:type="dxa"/>
              <w:left w:w="20" w:type="dxa"/>
              <w:bottom w:w="20" w:type="dxa"/>
              <w:right w:w="20" w:type="dxa"/>
            </w:tcMar>
            <w:vAlign w:val="center"/>
            <w:hideMark/>
          </w:tcPr>
          <w:p w14:paraId="181BE48F" w14:textId="77777777" w:rsidR="000E6C22" w:rsidRPr="00361144" w:rsidRDefault="000E6C22" w:rsidP="00E1780E">
            <w:pPr>
              <w:pStyle w:val="movimento2"/>
              <w:rPr>
                <w:color w:val="002060"/>
              </w:rPr>
            </w:pPr>
            <w:r w:rsidRPr="00361144">
              <w:rPr>
                <w:color w:val="002060"/>
              </w:rPr>
              <w:t xml:space="preserve">(FUTSAL MONTURANO) </w:t>
            </w:r>
          </w:p>
        </w:tc>
        <w:tc>
          <w:tcPr>
            <w:tcW w:w="800" w:type="dxa"/>
            <w:tcMar>
              <w:top w:w="20" w:type="dxa"/>
              <w:left w:w="20" w:type="dxa"/>
              <w:bottom w:w="20" w:type="dxa"/>
              <w:right w:w="20" w:type="dxa"/>
            </w:tcMar>
            <w:vAlign w:val="center"/>
            <w:hideMark/>
          </w:tcPr>
          <w:p w14:paraId="011C079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B5AC8F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4DCD1FF" w14:textId="77777777" w:rsidR="000E6C22" w:rsidRPr="00361144" w:rsidRDefault="000E6C22" w:rsidP="00E1780E">
            <w:pPr>
              <w:pStyle w:val="movimento2"/>
              <w:rPr>
                <w:color w:val="002060"/>
              </w:rPr>
            </w:pPr>
            <w:r w:rsidRPr="00361144">
              <w:rPr>
                <w:color w:val="002060"/>
              </w:rPr>
              <w:t> </w:t>
            </w:r>
          </w:p>
        </w:tc>
      </w:tr>
    </w:tbl>
    <w:p w14:paraId="29CB5B19"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Riconosciuto personalmente dall'arbitro anche se non in distinta, dalla tribuna per tutta la durata dell'incontro insultava incessantemente la terna arbitrale e a fine gara si recava negli spogliatoi per continuare ad offendere il secondo arbitro aggiungendo agli insulti espressioni sessiste. </w:t>
      </w:r>
    </w:p>
    <w:p w14:paraId="7972848D" w14:textId="77777777" w:rsidR="000E6C22" w:rsidRPr="00361144" w:rsidRDefault="000E6C22" w:rsidP="000E6C22">
      <w:pPr>
        <w:pStyle w:val="titolo20"/>
        <w:rPr>
          <w:color w:val="002060"/>
        </w:rPr>
      </w:pPr>
      <w:r w:rsidRPr="00361144">
        <w:rPr>
          <w:color w:val="002060"/>
        </w:rPr>
        <w:t xml:space="preserve">INIBIZIONE A TEMPO OPPURE SQUALIFICA A GARE: FINO AL 15/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D109421" w14:textId="77777777" w:rsidTr="00E1780E">
        <w:tc>
          <w:tcPr>
            <w:tcW w:w="2200" w:type="dxa"/>
            <w:tcMar>
              <w:top w:w="20" w:type="dxa"/>
              <w:left w:w="20" w:type="dxa"/>
              <w:bottom w:w="20" w:type="dxa"/>
              <w:right w:w="20" w:type="dxa"/>
            </w:tcMar>
            <w:vAlign w:val="center"/>
            <w:hideMark/>
          </w:tcPr>
          <w:p w14:paraId="39541773" w14:textId="77777777" w:rsidR="000E6C22" w:rsidRPr="00361144" w:rsidRDefault="000E6C22" w:rsidP="00E1780E">
            <w:pPr>
              <w:pStyle w:val="movimento"/>
              <w:rPr>
                <w:color w:val="002060"/>
              </w:rPr>
            </w:pPr>
            <w:r w:rsidRPr="00361144">
              <w:rPr>
                <w:color w:val="002060"/>
              </w:rPr>
              <w:t>APO THIERRY</w:t>
            </w:r>
          </w:p>
        </w:tc>
        <w:tc>
          <w:tcPr>
            <w:tcW w:w="2200" w:type="dxa"/>
            <w:tcMar>
              <w:top w:w="20" w:type="dxa"/>
              <w:left w:w="20" w:type="dxa"/>
              <w:bottom w:w="20" w:type="dxa"/>
              <w:right w:w="20" w:type="dxa"/>
            </w:tcMar>
            <w:vAlign w:val="center"/>
            <w:hideMark/>
          </w:tcPr>
          <w:p w14:paraId="6A1464ED" w14:textId="77777777" w:rsidR="000E6C22" w:rsidRPr="00361144" w:rsidRDefault="000E6C22" w:rsidP="00E1780E">
            <w:pPr>
              <w:pStyle w:val="movimento2"/>
              <w:rPr>
                <w:color w:val="002060"/>
              </w:rPr>
            </w:pPr>
            <w:r w:rsidRPr="00361144">
              <w:rPr>
                <w:color w:val="002060"/>
              </w:rPr>
              <w:t xml:space="preserve">(CERRETO D ESI C5 A.S.D.) </w:t>
            </w:r>
          </w:p>
        </w:tc>
        <w:tc>
          <w:tcPr>
            <w:tcW w:w="800" w:type="dxa"/>
            <w:tcMar>
              <w:top w:w="20" w:type="dxa"/>
              <w:left w:w="20" w:type="dxa"/>
              <w:bottom w:w="20" w:type="dxa"/>
              <w:right w:w="20" w:type="dxa"/>
            </w:tcMar>
            <w:vAlign w:val="center"/>
            <w:hideMark/>
          </w:tcPr>
          <w:p w14:paraId="2B70C33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FFF17F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847FF0F" w14:textId="77777777" w:rsidR="000E6C22" w:rsidRPr="00361144" w:rsidRDefault="000E6C22" w:rsidP="00E1780E">
            <w:pPr>
              <w:pStyle w:val="movimento2"/>
              <w:rPr>
                <w:color w:val="002060"/>
              </w:rPr>
            </w:pPr>
            <w:r w:rsidRPr="00361144">
              <w:rPr>
                <w:color w:val="002060"/>
              </w:rPr>
              <w:t> </w:t>
            </w:r>
          </w:p>
        </w:tc>
      </w:tr>
    </w:tbl>
    <w:p w14:paraId="200F79E0" w14:textId="4FD6302A"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Per comportamento irriguardoso verso i giocatori av</w:t>
      </w:r>
      <w:r w:rsidR="00D2448D">
        <w:rPr>
          <w:color w:val="002060"/>
        </w:rPr>
        <w:t>v</w:t>
      </w:r>
      <w:r w:rsidRPr="00361144">
        <w:rPr>
          <w:color w:val="002060"/>
        </w:rPr>
        <w:t>ersari</w:t>
      </w:r>
      <w:r w:rsidR="00D2448D">
        <w:rPr>
          <w:color w:val="002060"/>
        </w:rPr>
        <w:t xml:space="preserve"> </w:t>
      </w:r>
      <w:r w:rsidRPr="00361144">
        <w:rPr>
          <w:color w:val="002060"/>
        </w:rPr>
        <w:t xml:space="preserve">e verso gli arbitri. </w:t>
      </w:r>
    </w:p>
    <w:p w14:paraId="0CC34F95" w14:textId="77777777" w:rsidR="000E6C22" w:rsidRPr="00361144" w:rsidRDefault="000E6C22" w:rsidP="000E6C22">
      <w:pPr>
        <w:pStyle w:val="titolo20"/>
        <w:rPr>
          <w:color w:val="002060"/>
        </w:rPr>
      </w:pPr>
      <w:r w:rsidRPr="00361144">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DA87B54" w14:textId="77777777" w:rsidTr="00E1780E">
        <w:tc>
          <w:tcPr>
            <w:tcW w:w="2200" w:type="dxa"/>
            <w:tcMar>
              <w:top w:w="20" w:type="dxa"/>
              <w:left w:w="20" w:type="dxa"/>
              <w:bottom w:w="20" w:type="dxa"/>
              <w:right w:w="20" w:type="dxa"/>
            </w:tcMar>
            <w:vAlign w:val="center"/>
            <w:hideMark/>
          </w:tcPr>
          <w:p w14:paraId="3BD0CC5D" w14:textId="77777777" w:rsidR="000E6C22" w:rsidRPr="00361144" w:rsidRDefault="000E6C22" w:rsidP="00E1780E">
            <w:pPr>
              <w:pStyle w:val="movimento"/>
              <w:rPr>
                <w:color w:val="002060"/>
              </w:rPr>
            </w:pPr>
            <w:r w:rsidRPr="00361144">
              <w:rPr>
                <w:color w:val="002060"/>
              </w:rPr>
              <w:t>OSIMANI DANIELE</w:t>
            </w:r>
          </w:p>
        </w:tc>
        <w:tc>
          <w:tcPr>
            <w:tcW w:w="2200" w:type="dxa"/>
            <w:tcMar>
              <w:top w:w="20" w:type="dxa"/>
              <w:left w:w="20" w:type="dxa"/>
              <w:bottom w:w="20" w:type="dxa"/>
              <w:right w:w="20" w:type="dxa"/>
            </w:tcMar>
            <w:vAlign w:val="center"/>
            <w:hideMark/>
          </w:tcPr>
          <w:p w14:paraId="543CDF54" w14:textId="77777777" w:rsidR="000E6C22" w:rsidRPr="00361144" w:rsidRDefault="000E6C22" w:rsidP="00E1780E">
            <w:pPr>
              <w:pStyle w:val="movimento2"/>
              <w:rPr>
                <w:color w:val="002060"/>
              </w:rPr>
            </w:pPr>
            <w:r w:rsidRPr="00361144">
              <w:rPr>
                <w:color w:val="002060"/>
              </w:rPr>
              <w:t xml:space="preserve">(CHIARAVALLE FUTSAL) gare 2 </w:t>
            </w:r>
          </w:p>
        </w:tc>
        <w:tc>
          <w:tcPr>
            <w:tcW w:w="800" w:type="dxa"/>
            <w:tcMar>
              <w:top w:w="20" w:type="dxa"/>
              <w:left w:w="20" w:type="dxa"/>
              <w:bottom w:w="20" w:type="dxa"/>
              <w:right w:w="20" w:type="dxa"/>
            </w:tcMar>
            <w:vAlign w:val="center"/>
            <w:hideMark/>
          </w:tcPr>
          <w:p w14:paraId="3E5087A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27138A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C9866B1" w14:textId="77777777" w:rsidR="000E6C22" w:rsidRPr="00361144" w:rsidRDefault="000E6C22" w:rsidP="00E1780E">
            <w:pPr>
              <w:pStyle w:val="movimento2"/>
              <w:rPr>
                <w:color w:val="002060"/>
              </w:rPr>
            </w:pPr>
            <w:r w:rsidRPr="00361144">
              <w:rPr>
                <w:color w:val="002060"/>
              </w:rPr>
              <w:t> </w:t>
            </w:r>
          </w:p>
        </w:tc>
      </w:tr>
    </w:tbl>
    <w:p w14:paraId="039015FE"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Riconosciuto personalmente dall'arbitro, a seguito dell'espulsione dell'allenatore rivolgeva frasi irriguardose al direttore di gara. </w:t>
      </w:r>
    </w:p>
    <w:p w14:paraId="49A867E5" w14:textId="77777777" w:rsidR="000E6C22" w:rsidRPr="00361144" w:rsidRDefault="000E6C22" w:rsidP="000E6C22">
      <w:pPr>
        <w:pStyle w:val="titolo30"/>
        <w:rPr>
          <w:color w:val="002060"/>
        </w:rPr>
      </w:pPr>
      <w:r w:rsidRPr="00361144">
        <w:rPr>
          <w:color w:val="002060"/>
        </w:rPr>
        <w:t xml:space="preserve">ALLENATORI </w:t>
      </w:r>
    </w:p>
    <w:p w14:paraId="5CA6A5FD" w14:textId="77777777" w:rsidR="000E6C22" w:rsidRPr="00361144" w:rsidRDefault="000E6C22" w:rsidP="000E6C22">
      <w:pPr>
        <w:pStyle w:val="titolo20"/>
        <w:rPr>
          <w:color w:val="002060"/>
        </w:rPr>
      </w:pPr>
      <w:r w:rsidRPr="00361144">
        <w:rPr>
          <w:color w:val="002060"/>
        </w:rPr>
        <w:t xml:space="preserve">SQUALIFICA FINO AL 2/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1397AF0" w14:textId="77777777" w:rsidTr="00E1780E">
        <w:tc>
          <w:tcPr>
            <w:tcW w:w="2200" w:type="dxa"/>
            <w:tcMar>
              <w:top w:w="20" w:type="dxa"/>
              <w:left w:w="20" w:type="dxa"/>
              <w:bottom w:w="20" w:type="dxa"/>
              <w:right w:w="20" w:type="dxa"/>
            </w:tcMar>
            <w:vAlign w:val="center"/>
            <w:hideMark/>
          </w:tcPr>
          <w:p w14:paraId="003AC709" w14:textId="77777777" w:rsidR="000E6C22" w:rsidRPr="00361144" w:rsidRDefault="000E6C22" w:rsidP="00E1780E">
            <w:pPr>
              <w:pStyle w:val="movimento"/>
              <w:rPr>
                <w:color w:val="002060"/>
              </w:rPr>
            </w:pPr>
            <w:r w:rsidRPr="00361144">
              <w:rPr>
                <w:color w:val="002060"/>
              </w:rPr>
              <w:t>CECCHINI FRANCESCO</w:t>
            </w:r>
          </w:p>
        </w:tc>
        <w:tc>
          <w:tcPr>
            <w:tcW w:w="2200" w:type="dxa"/>
            <w:tcMar>
              <w:top w:w="20" w:type="dxa"/>
              <w:left w:w="20" w:type="dxa"/>
              <w:bottom w:w="20" w:type="dxa"/>
              <w:right w:w="20" w:type="dxa"/>
            </w:tcMar>
            <w:vAlign w:val="center"/>
            <w:hideMark/>
          </w:tcPr>
          <w:p w14:paraId="69F25BDD" w14:textId="77777777" w:rsidR="000E6C22" w:rsidRPr="00361144" w:rsidRDefault="000E6C22" w:rsidP="00E1780E">
            <w:pPr>
              <w:pStyle w:val="movimento2"/>
              <w:rPr>
                <w:color w:val="002060"/>
              </w:rPr>
            </w:pPr>
            <w:r w:rsidRPr="00361144">
              <w:rPr>
                <w:color w:val="002060"/>
              </w:rPr>
              <w:t xml:space="preserve">(CHIARAVALLE FUTSAL) </w:t>
            </w:r>
          </w:p>
        </w:tc>
        <w:tc>
          <w:tcPr>
            <w:tcW w:w="800" w:type="dxa"/>
            <w:tcMar>
              <w:top w:w="20" w:type="dxa"/>
              <w:left w:w="20" w:type="dxa"/>
              <w:bottom w:w="20" w:type="dxa"/>
              <w:right w:w="20" w:type="dxa"/>
            </w:tcMar>
            <w:vAlign w:val="center"/>
            <w:hideMark/>
          </w:tcPr>
          <w:p w14:paraId="11BB24F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385433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A704CA7" w14:textId="77777777" w:rsidR="000E6C22" w:rsidRPr="00361144" w:rsidRDefault="000E6C22" w:rsidP="00E1780E">
            <w:pPr>
              <w:pStyle w:val="movimento2"/>
              <w:rPr>
                <w:color w:val="002060"/>
              </w:rPr>
            </w:pPr>
            <w:r w:rsidRPr="00361144">
              <w:rPr>
                <w:color w:val="002060"/>
              </w:rPr>
              <w:t> </w:t>
            </w:r>
          </w:p>
        </w:tc>
      </w:tr>
    </w:tbl>
    <w:p w14:paraId="152DFB9E"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Per comportamento irriguardoso verso il cronometrista. Allontanato </w:t>
      </w:r>
    </w:p>
    <w:p w14:paraId="201A993E" w14:textId="77777777" w:rsidR="000E6C22" w:rsidRPr="00361144" w:rsidRDefault="000E6C22" w:rsidP="000E6C22">
      <w:pPr>
        <w:pStyle w:val="titolo30"/>
        <w:rPr>
          <w:color w:val="002060"/>
        </w:rPr>
      </w:pPr>
      <w:r w:rsidRPr="00361144">
        <w:rPr>
          <w:color w:val="002060"/>
        </w:rPr>
        <w:t xml:space="preserve">CALCIATORI ESPULSI </w:t>
      </w:r>
    </w:p>
    <w:p w14:paraId="3775B162"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ECC5631" w14:textId="77777777" w:rsidTr="00E1780E">
        <w:tc>
          <w:tcPr>
            <w:tcW w:w="2200" w:type="dxa"/>
            <w:tcMar>
              <w:top w:w="20" w:type="dxa"/>
              <w:left w:w="20" w:type="dxa"/>
              <w:bottom w:w="20" w:type="dxa"/>
              <w:right w:w="20" w:type="dxa"/>
            </w:tcMar>
            <w:vAlign w:val="center"/>
            <w:hideMark/>
          </w:tcPr>
          <w:p w14:paraId="3922D43B" w14:textId="77777777" w:rsidR="000E6C22" w:rsidRPr="00361144" w:rsidRDefault="000E6C22" w:rsidP="00E1780E">
            <w:pPr>
              <w:pStyle w:val="movimento"/>
              <w:rPr>
                <w:color w:val="002060"/>
              </w:rPr>
            </w:pPr>
            <w:r w:rsidRPr="00361144">
              <w:rPr>
                <w:color w:val="002060"/>
              </w:rPr>
              <w:t>VIOLA FRANCESCO</w:t>
            </w:r>
          </w:p>
        </w:tc>
        <w:tc>
          <w:tcPr>
            <w:tcW w:w="2200" w:type="dxa"/>
            <w:tcMar>
              <w:top w:w="20" w:type="dxa"/>
              <w:left w:w="20" w:type="dxa"/>
              <w:bottom w:w="20" w:type="dxa"/>
              <w:right w:w="20" w:type="dxa"/>
            </w:tcMar>
            <w:vAlign w:val="center"/>
            <w:hideMark/>
          </w:tcPr>
          <w:p w14:paraId="0834B281" w14:textId="77777777" w:rsidR="000E6C22" w:rsidRPr="00361144" w:rsidRDefault="000E6C22" w:rsidP="00E1780E">
            <w:pPr>
              <w:pStyle w:val="movimento2"/>
              <w:rPr>
                <w:color w:val="002060"/>
              </w:rPr>
            </w:pPr>
            <w:r w:rsidRPr="00361144">
              <w:rPr>
                <w:color w:val="002060"/>
              </w:rPr>
              <w:t xml:space="preserve">(CHIARAVALLE FUTSAL) </w:t>
            </w:r>
          </w:p>
        </w:tc>
        <w:tc>
          <w:tcPr>
            <w:tcW w:w="800" w:type="dxa"/>
            <w:tcMar>
              <w:top w:w="20" w:type="dxa"/>
              <w:left w:w="20" w:type="dxa"/>
              <w:bottom w:w="20" w:type="dxa"/>
              <w:right w:w="20" w:type="dxa"/>
            </w:tcMar>
            <w:vAlign w:val="center"/>
            <w:hideMark/>
          </w:tcPr>
          <w:p w14:paraId="68B0B4E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E1840E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37DDE77" w14:textId="77777777" w:rsidR="000E6C22" w:rsidRPr="00361144" w:rsidRDefault="000E6C22" w:rsidP="00E1780E">
            <w:pPr>
              <w:pStyle w:val="movimento2"/>
              <w:rPr>
                <w:color w:val="002060"/>
              </w:rPr>
            </w:pPr>
            <w:r w:rsidRPr="00361144">
              <w:rPr>
                <w:color w:val="002060"/>
              </w:rPr>
              <w:t> </w:t>
            </w:r>
          </w:p>
        </w:tc>
      </w:tr>
    </w:tbl>
    <w:p w14:paraId="30138346" w14:textId="77777777" w:rsidR="000E6C22" w:rsidRPr="00361144" w:rsidRDefault="000E6C22" w:rsidP="000E6C22">
      <w:pPr>
        <w:pStyle w:val="titolo30"/>
        <w:rPr>
          <w:rFonts w:eastAsiaTheme="minorEastAsia"/>
          <w:color w:val="002060"/>
        </w:rPr>
      </w:pPr>
      <w:r w:rsidRPr="00361144">
        <w:rPr>
          <w:color w:val="002060"/>
        </w:rPr>
        <w:lastRenderedPageBreak/>
        <w:t xml:space="preserve">CALCIATORI NON ESPULSI </w:t>
      </w:r>
    </w:p>
    <w:p w14:paraId="779FD670" w14:textId="77777777" w:rsidR="000E6C22" w:rsidRPr="00361144" w:rsidRDefault="000E6C22" w:rsidP="000E6C22">
      <w:pPr>
        <w:pStyle w:val="titolo20"/>
        <w:rPr>
          <w:color w:val="002060"/>
        </w:rPr>
      </w:pPr>
      <w:r w:rsidRPr="003611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AA87FA7" w14:textId="77777777" w:rsidTr="00E1780E">
        <w:tc>
          <w:tcPr>
            <w:tcW w:w="2200" w:type="dxa"/>
            <w:tcMar>
              <w:top w:w="20" w:type="dxa"/>
              <w:left w:w="20" w:type="dxa"/>
              <w:bottom w:w="20" w:type="dxa"/>
              <w:right w:w="20" w:type="dxa"/>
            </w:tcMar>
            <w:vAlign w:val="center"/>
            <w:hideMark/>
          </w:tcPr>
          <w:p w14:paraId="49F287DD" w14:textId="77777777" w:rsidR="000E6C22" w:rsidRPr="00361144" w:rsidRDefault="000E6C22" w:rsidP="00E1780E">
            <w:pPr>
              <w:pStyle w:val="movimento"/>
              <w:rPr>
                <w:color w:val="002060"/>
              </w:rPr>
            </w:pPr>
            <w:r w:rsidRPr="00361144">
              <w:rPr>
                <w:color w:val="002060"/>
              </w:rPr>
              <w:t>DA SILVA RODRIGO</w:t>
            </w:r>
          </w:p>
        </w:tc>
        <w:tc>
          <w:tcPr>
            <w:tcW w:w="2200" w:type="dxa"/>
            <w:tcMar>
              <w:top w:w="20" w:type="dxa"/>
              <w:left w:w="20" w:type="dxa"/>
              <w:bottom w:w="20" w:type="dxa"/>
              <w:right w:w="20" w:type="dxa"/>
            </w:tcMar>
            <w:vAlign w:val="center"/>
            <w:hideMark/>
          </w:tcPr>
          <w:p w14:paraId="785308D1" w14:textId="77777777" w:rsidR="000E6C22" w:rsidRPr="00361144" w:rsidRDefault="000E6C22" w:rsidP="00E1780E">
            <w:pPr>
              <w:pStyle w:val="movimento2"/>
              <w:rPr>
                <w:color w:val="002060"/>
              </w:rPr>
            </w:pPr>
            <w:r w:rsidRPr="00361144">
              <w:rPr>
                <w:color w:val="002060"/>
              </w:rPr>
              <w:t xml:space="preserve">(CERRETO D ESI C5 A.S.D.) </w:t>
            </w:r>
          </w:p>
        </w:tc>
        <w:tc>
          <w:tcPr>
            <w:tcW w:w="800" w:type="dxa"/>
            <w:tcMar>
              <w:top w:w="20" w:type="dxa"/>
              <w:left w:w="20" w:type="dxa"/>
              <w:bottom w:w="20" w:type="dxa"/>
              <w:right w:w="20" w:type="dxa"/>
            </w:tcMar>
            <w:vAlign w:val="center"/>
            <w:hideMark/>
          </w:tcPr>
          <w:p w14:paraId="24862A7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A1810D7"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84ADA61" w14:textId="77777777" w:rsidR="000E6C22" w:rsidRPr="00361144" w:rsidRDefault="000E6C22" w:rsidP="00E1780E">
            <w:pPr>
              <w:pStyle w:val="movimento2"/>
              <w:rPr>
                <w:color w:val="002060"/>
              </w:rPr>
            </w:pPr>
            <w:r w:rsidRPr="00361144">
              <w:rPr>
                <w:color w:val="002060"/>
              </w:rPr>
              <w:t> </w:t>
            </w:r>
          </w:p>
        </w:tc>
      </w:tr>
    </w:tbl>
    <w:p w14:paraId="7D35D6EC" w14:textId="77777777" w:rsidR="000E6C22" w:rsidRPr="00361144" w:rsidRDefault="000E6C22" w:rsidP="000E6C22">
      <w:pPr>
        <w:pStyle w:val="titolo20"/>
        <w:rPr>
          <w:rFonts w:eastAsiaTheme="minorEastAsia"/>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8E33B69" w14:textId="77777777" w:rsidTr="00E1780E">
        <w:tc>
          <w:tcPr>
            <w:tcW w:w="2200" w:type="dxa"/>
            <w:tcMar>
              <w:top w:w="20" w:type="dxa"/>
              <w:left w:w="20" w:type="dxa"/>
              <w:bottom w:w="20" w:type="dxa"/>
              <w:right w:w="20" w:type="dxa"/>
            </w:tcMar>
            <w:vAlign w:val="center"/>
            <w:hideMark/>
          </w:tcPr>
          <w:p w14:paraId="158310DA" w14:textId="77777777" w:rsidR="000E6C22" w:rsidRPr="00361144" w:rsidRDefault="000E6C22" w:rsidP="00E1780E">
            <w:pPr>
              <w:pStyle w:val="movimento"/>
              <w:rPr>
                <w:color w:val="002060"/>
              </w:rPr>
            </w:pPr>
            <w:r w:rsidRPr="00361144">
              <w:rPr>
                <w:color w:val="002060"/>
              </w:rPr>
              <w:t>MASI STEFANO</w:t>
            </w:r>
          </w:p>
        </w:tc>
        <w:tc>
          <w:tcPr>
            <w:tcW w:w="2200" w:type="dxa"/>
            <w:tcMar>
              <w:top w:w="20" w:type="dxa"/>
              <w:left w:w="20" w:type="dxa"/>
              <w:bottom w:w="20" w:type="dxa"/>
              <w:right w:w="20" w:type="dxa"/>
            </w:tcMar>
            <w:vAlign w:val="center"/>
            <w:hideMark/>
          </w:tcPr>
          <w:p w14:paraId="602A2B13" w14:textId="77777777" w:rsidR="000E6C22" w:rsidRPr="00361144" w:rsidRDefault="000E6C22" w:rsidP="00E1780E">
            <w:pPr>
              <w:pStyle w:val="movimento2"/>
              <w:rPr>
                <w:color w:val="002060"/>
              </w:rPr>
            </w:pPr>
            <w:r w:rsidRPr="00361144">
              <w:rPr>
                <w:color w:val="002060"/>
              </w:rPr>
              <w:t xml:space="preserve">(CHIARAVALLE FUTSAL) </w:t>
            </w:r>
          </w:p>
        </w:tc>
        <w:tc>
          <w:tcPr>
            <w:tcW w:w="800" w:type="dxa"/>
            <w:tcMar>
              <w:top w:w="20" w:type="dxa"/>
              <w:left w:w="20" w:type="dxa"/>
              <w:bottom w:w="20" w:type="dxa"/>
              <w:right w:w="20" w:type="dxa"/>
            </w:tcMar>
            <w:vAlign w:val="center"/>
            <w:hideMark/>
          </w:tcPr>
          <w:p w14:paraId="4CC3545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C88532A" w14:textId="77777777" w:rsidR="000E6C22" w:rsidRPr="00361144" w:rsidRDefault="000E6C22" w:rsidP="00E1780E">
            <w:pPr>
              <w:pStyle w:val="movimento"/>
              <w:rPr>
                <w:color w:val="002060"/>
              </w:rPr>
            </w:pPr>
            <w:r w:rsidRPr="00361144">
              <w:rPr>
                <w:color w:val="002060"/>
              </w:rPr>
              <w:t>BOUTIMAH ISMAIL</w:t>
            </w:r>
          </w:p>
        </w:tc>
        <w:tc>
          <w:tcPr>
            <w:tcW w:w="2200" w:type="dxa"/>
            <w:tcMar>
              <w:top w:w="20" w:type="dxa"/>
              <w:left w:w="20" w:type="dxa"/>
              <w:bottom w:w="20" w:type="dxa"/>
              <w:right w:w="20" w:type="dxa"/>
            </w:tcMar>
            <w:vAlign w:val="center"/>
            <w:hideMark/>
          </w:tcPr>
          <w:p w14:paraId="14EB7B3B" w14:textId="77777777" w:rsidR="000E6C22" w:rsidRPr="00361144" w:rsidRDefault="000E6C22" w:rsidP="00E1780E">
            <w:pPr>
              <w:pStyle w:val="movimento2"/>
              <w:rPr>
                <w:color w:val="002060"/>
              </w:rPr>
            </w:pPr>
            <w:r w:rsidRPr="00361144">
              <w:rPr>
                <w:color w:val="002060"/>
              </w:rPr>
              <w:t xml:space="preserve">(FUTSAL MONTURANO) </w:t>
            </w:r>
          </w:p>
        </w:tc>
      </w:tr>
    </w:tbl>
    <w:p w14:paraId="306AEEBB" w14:textId="77777777" w:rsidR="000E6C22" w:rsidRPr="00361144" w:rsidRDefault="000E6C22" w:rsidP="000E6C22">
      <w:pPr>
        <w:pStyle w:val="titolo20"/>
        <w:rPr>
          <w:rFonts w:eastAsiaTheme="minorEastAsia"/>
          <w:color w:val="002060"/>
        </w:rPr>
      </w:pPr>
      <w:r w:rsidRPr="0036114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63216B8" w14:textId="77777777" w:rsidTr="00E1780E">
        <w:tc>
          <w:tcPr>
            <w:tcW w:w="2200" w:type="dxa"/>
            <w:tcMar>
              <w:top w:w="20" w:type="dxa"/>
              <w:left w:w="20" w:type="dxa"/>
              <w:bottom w:w="20" w:type="dxa"/>
              <w:right w:w="20" w:type="dxa"/>
            </w:tcMar>
            <w:vAlign w:val="center"/>
            <w:hideMark/>
          </w:tcPr>
          <w:p w14:paraId="11554FA2" w14:textId="77777777" w:rsidR="000E6C22" w:rsidRPr="00361144" w:rsidRDefault="000E6C22" w:rsidP="00E1780E">
            <w:pPr>
              <w:pStyle w:val="movimento"/>
              <w:rPr>
                <w:color w:val="002060"/>
              </w:rPr>
            </w:pPr>
            <w:r w:rsidRPr="00361144">
              <w:rPr>
                <w:color w:val="002060"/>
              </w:rPr>
              <w:t>NICOLAI RICCARDO</w:t>
            </w:r>
          </w:p>
        </w:tc>
        <w:tc>
          <w:tcPr>
            <w:tcW w:w="2200" w:type="dxa"/>
            <w:tcMar>
              <w:top w:w="20" w:type="dxa"/>
              <w:left w:w="20" w:type="dxa"/>
              <w:bottom w:w="20" w:type="dxa"/>
              <w:right w:w="20" w:type="dxa"/>
            </w:tcMar>
            <w:vAlign w:val="center"/>
            <w:hideMark/>
          </w:tcPr>
          <w:p w14:paraId="10DCA936" w14:textId="77777777" w:rsidR="000E6C22" w:rsidRPr="00361144" w:rsidRDefault="000E6C22" w:rsidP="00E1780E">
            <w:pPr>
              <w:pStyle w:val="movimento2"/>
              <w:rPr>
                <w:color w:val="002060"/>
              </w:rPr>
            </w:pPr>
            <w:r w:rsidRPr="00361144">
              <w:rPr>
                <w:color w:val="002060"/>
              </w:rPr>
              <w:t xml:space="preserve">(FUTSAL MONTURANO) </w:t>
            </w:r>
          </w:p>
        </w:tc>
        <w:tc>
          <w:tcPr>
            <w:tcW w:w="800" w:type="dxa"/>
            <w:tcMar>
              <w:top w:w="20" w:type="dxa"/>
              <w:left w:w="20" w:type="dxa"/>
              <w:bottom w:w="20" w:type="dxa"/>
              <w:right w:w="20" w:type="dxa"/>
            </w:tcMar>
            <w:vAlign w:val="center"/>
            <w:hideMark/>
          </w:tcPr>
          <w:p w14:paraId="7C54284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39AE7D7" w14:textId="77777777" w:rsidR="000E6C22" w:rsidRPr="00361144" w:rsidRDefault="000E6C22" w:rsidP="00E1780E">
            <w:pPr>
              <w:pStyle w:val="movimento"/>
              <w:rPr>
                <w:color w:val="002060"/>
              </w:rPr>
            </w:pPr>
            <w:r w:rsidRPr="00361144">
              <w:rPr>
                <w:color w:val="002060"/>
              </w:rPr>
              <w:t>RICCI ALEX</w:t>
            </w:r>
          </w:p>
        </w:tc>
        <w:tc>
          <w:tcPr>
            <w:tcW w:w="2200" w:type="dxa"/>
            <w:tcMar>
              <w:top w:w="20" w:type="dxa"/>
              <w:left w:w="20" w:type="dxa"/>
              <w:bottom w:w="20" w:type="dxa"/>
              <w:right w:w="20" w:type="dxa"/>
            </w:tcMar>
            <w:vAlign w:val="center"/>
            <w:hideMark/>
          </w:tcPr>
          <w:p w14:paraId="28BD033D" w14:textId="77777777" w:rsidR="000E6C22" w:rsidRPr="00361144" w:rsidRDefault="000E6C22" w:rsidP="00E1780E">
            <w:pPr>
              <w:pStyle w:val="movimento2"/>
              <w:rPr>
                <w:color w:val="002060"/>
              </w:rPr>
            </w:pPr>
            <w:r w:rsidRPr="00361144">
              <w:rPr>
                <w:color w:val="002060"/>
              </w:rPr>
              <w:t xml:space="preserve">(FUTSAL MONTURANO) </w:t>
            </w:r>
          </w:p>
        </w:tc>
      </w:tr>
    </w:tbl>
    <w:p w14:paraId="7A9E8FB2"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DF969C9" w14:textId="77777777" w:rsidTr="00E1780E">
        <w:tc>
          <w:tcPr>
            <w:tcW w:w="2200" w:type="dxa"/>
            <w:tcMar>
              <w:top w:w="20" w:type="dxa"/>
              <w:left w:w="20" w:type="dxa"/>
              <w:bottom w:w="20" w:type="dxa"/>
              <w:right w:w="20" w:type="dxa"/>
            </w:tcMar>
            <w:vAlign w:val="center"/>
            <w:hideMark/>
          </w:tcPr>
          <w:p w14:paraId="2FFB8D6F" w14:textId="77777777" w:rsidR="000E6C22" w:rsidRPr="00361144" w:rsidRDefault="000E6C22" w:rsidP="00E1780E">
            <w:pPr>
              <w:pStyle w:val="movimento"/>
              <w:rPr>
                <w:color w:val="002060"/>
              </w:rPr>
            </w:pPr>
            <w:r w:rsidRPr="00361144">
              <w:rPr>
                <w:color w:val="002060"/>
              </w:rPr>
              <w:t>BICAJ ENRICO</w:t>
            </w:r>
          </w:p>
        </w:tc>
        <w:tc>
          <w:tcPr>
            <w:tcW w:w="2200" w:type="dxa"/>
            <w:tcMar>
              <w:top w:w="20" w:type="dxa"/>
              <w:left w:w="20" w:type="dxa"/>
              <w:bottom w:w="20" w:type="dxa"/>
              <w:right w:w="20" w:type="dxa"/>
            </w:tcMar>
            <w:vAlign w:val="center"/>
            <w:hideMark/>
          </w:tcPr>
          <w:p w14:paraId="606DB935" w14:textId="77777777" w:rsidR="000E6C22" w:rsidRPr="00361144" w:rsidRDefault="000E6C22" w:rsidP="00E1780E">
            <w:pPr>
              <w:pStyle w:val="movimento2"/>
              <w:rPr>
                <w:color w:val="002060"/>
              </w:rPr>
            </w:pPr>
            <w:r w:rsidRPr="00361144">
              <w:rPr>
                <w:color w:val="002060"/>
              </w:rPr>
              <w:t xml:space="preserve">(CERRETO D ESI C5 A.S.D.) </w:t>
            </w:r>
          </w:p>
        </w:tc>
        <w:tc>
          <w:tcPr>
            <w:tcW w:w="800" w:type="dxa"/>
            <w:tcMar>
              <w:top w:w="20" w:type="dxa"/>
              <w:left w:w="20" w:type="dxa"/>
              <w:bottom w:w="20" w:type="dxa"/>
              <w:right w:w="20" w:type="dxa"/>
            </w:tcMar>
            <w:vAlign w:val="center"/>
            <w:hideMark/>
          </w:tcPr>
          <w:p w14:paraId="6C6716F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9E822F2" w14:textId="77777777" w:rsidR="000E6C22" w:rsidRPr="00361144" w:rsidRDefault="000E6C22" w:rsidP="00E1780E">
            <w:pPr>
              <w:pStyle w:val="movimento"/>
              <w:rPr>
                <w:color w:val="002060"/>
              </w:rPr>
            </w:pPr>
            <w:r w:rsidRPr="00361144">
              <w:rPr>
                <w:color w:val="002060"/>
              </w:rPr>
              <w:t>CARLOPIO FRANCESCO</w:t>
            </w:r>
          </w:p>
        </w:tc>
        <w:tc>
          <w:tcPr>
            <w:tcW w:w="2200" w:type="dxa"/>
            <w:tcMar>
              <w:top w:w="20" w:type="dxa"/>
              <w:left w:w="20" w:type="dxa"/>
              <w:bottom w:w="20" w:type="dxa"/>
              <w:right w:w="20" w:type="dxa"/>
            </w:tcMar>
            <w:vAlign w:val="center"/>
            <w:hideMark/>
          </w:tcPr>
          <w:p w14:paraId="69918071" w14:textId="77777777" w:rsidR="000E6C22" w:rsidRPr="00361144" w:rsidRDefault="000E6C22" w:rsidP="00E1780E">
            <w:pPr>
              <w:pStyle w:val="movimento2"/>
              <w:rPr>
                <w:color w:val="002060"/>
              </w:rPr>
            </w:pPr>
            <w:r w:rsidRPr="00361144">
              <w:rPr>
                <w:color w:val="002060"/>
              </w:rPr>
              <w:t xml:space="preserve">(CERRETO D ESI C5 A.S.D.) </w:t>
            </w:r>
          </w:p>
        </w:tc>
      </w:tr>
      <w:tr w:rsidR="000E6C22" w:rsidRPr="00361144" w14:paraId="336DEA52" w14:textId="77777777" w:rsidTr="00E1780E">
        <w:tc>
          <w:tcPr>
            <w:tcW w:w="2200" w:type="dxa"/>
            <w:tcMar>
              <w:top w:w="20" w:type="dxa"/>
              <w:left w:w="20" w:type="dxa"/>
              <w:bottom w:w="20" w:type="dxa"/>
              <w:right w:w="20" w:type="dxa"/>
            </w:tcMar>
            <w:vAlign w:val="center"/>
            <w:hideMark/>
          </w:tcPr>
          <w:p w14:paraId="345C0BBA" w14:textId="77777777" w:rsidR="000E6C22" w:rsidRPr="00361144" w:rsidRDefault="000E6C22" w:rsidP="00E1780E">
            <w:pPr>
              <w:pStyle w:val="movimento"/>
              <w:rPr>
                <w:color w:val="002060"/>
              </w:rPr>
            </w:pPr>
            <w:r w:rsidRPr="00361144">
              <w:rPr>
                <w:color w:val="002060"/>
              </w:rPr>
              <w:t>CATINI LEONARDO</w:t>
            </w:r>
          </w:p>
        </w:tc>
        <w:tc>
          <w:tcPr>
            <w:tcW w:w="2200" w:type="dxa"/>
            <w:tcMar>
              <w:top w:w="20" w:type="dxa"/>
              <w:left w:w="20" w:type="dxa"/>
              <w:bottom w:w="20" w:type="dxa"/>
              <w:right w:w="20" w:type="dxa"/>
            </w:tcMar>
            <w:vAlign w:val="center"/>
            <w:hideMark/>
          </w:tcPr>
          <w:p w14:paraId="4A3AB1E4" w14:textId="77777777" w:rsidR="000E6C22" w:rsidRPr="00361144" w:rsidRDefault="000E6C22" w:rsidP="00E1780E">
            <w:pPr>
              <w:pStyle w:val="movimento2"/>
              <w:rPr>
                <w:color w:val="002060"/>
              </w:rPr>
            </w:pPr>
            <w:r w:rsidRPr="00361144">
              <w:rPr>
                <w:color w:val="002060"/>
              </w:rPr>
              <w:t xml:space="preserve">(FUTSAL MONTURANO) </w:t>
            </w:r>
          </w:p>
        </w:tc>
        <w:tc>
          <w:tcPr>
            <w:tcW w:w="800" w:type="dxa"/>
            <w:tcMar>
              <w:top w:w="20" w:type="dxa"/>
              <w:left w:w="20" w:type="dxa"/>
              <w:bottom w:w="20" w:type="dxa"/>
              <w:right w:w="20" w:type="dxa"/>
            </w:tcMar>
            <w:vAlign w:val="center"/>
            <w:hideMark/>
          </w:tcPr>
          <w:p w14:paraId="48C7511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17DDFD4" w14:textId="77777777" w:rsidR="000E6C22" w:rsidRPr="00361144" w:rsidRDefault="000E6C22" w:rsidP="00E1780E">
            <w:pPr>
              <w:pStyle w:val="movimento"/>
              <w:rPr>
                <w:color w:val="002060"/>
              </w:rPr>
            </w:pPr>
            <w:r w:rsidRPr="00361144">
              <w:rPr>
                <w:color w:val="002060"/>
              </w:rPr>
              <w:t>FERJANI WALID</w:t>
            </w:r>
          </w:p>
        </w:tc>
        <w:tc>
          <w:tcPr>
            <w:tcW w:w="2200" w:type="dxa"/>
            <w:tcMar>
              <w:top w:w="20" w:type="dxa"/>
              <w:left w:w="20" w:type="dxa"/>
              <w:bottom w:w="20" w:type="dxa"/>
              <w:right w:w="20" w:type="dxa"/>
            </w:tcMar>
            <w:vAlign w:val="center"/>
            <w:hideMark/>
          </w:tcPr>
          <w:p w14:paraId="75009C02" w14:textId="77777777" w:rsidR="000E6C22" w:rsidRPr="00361144" w:rsidRDefault="000E6C22" w:rsidP="00E1780E">
            <w:pPr>
              <w:pStyle w:val="movimento2"/>
              <w:rPr>
                <w:color w:val="002060"/>
              </w:rPr>
            </w:pPr>
            <w:r w:rsidRPr="00361144">
              <w:rPr>
                <w:color w:val="002060"/>
              </w:rPr>
              <w:t xml:space="preserve">(GAGLIOLE CALCIO A 5) </w:t>
            </w:r>
          </w:p>
        </w:tc>
      </w:tr>
    </w:tbl>
    <w:p w14:paraId="1AC30D5B" w14:textId="77777777" w:rsidR="000E6C22" w:rsidRDefault="000E6C22" w:rsidP="000E6C22">
      <w:pPr>
        <w:pStyle w:val="breakline"/>
        <w:rPr>
          <w:color w:val="002060"/>
        </w:rPr>
      </w:pPr>
    </w:p>
    <w:p w14:paraId="47E40D10"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2D5F0B6"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4803E0D" w14:textId="77777777" w:rsidR="000E6C22" w:rsidRPr="00361144" w:rsidRDefault="000E6C22" w:rsidP="000E6C22">
      <w:pPr>
        <w:pStyle w:val="breakline"/>
        <w:rPr>
          <w:rFonts w:eastAsiaTheme="minorEastAsia"/>
          <w:color w:val="002060"/>
        </w:rPr>
      </w:pPr>
    </w:p>
    <w:p w14:paraId="36D93A96" w14:textId="77777777" w:rsidR="000E6C22" w:rsidRPr="00361144" w:rsidRDefault="000E6C22" w:rsidP="000E6C22">
      <w:pPr>
        <w:pStyle w:val="titoloprinc0"/>
        <w:rPr>
          <w:color w:val="002060"/>
        </w:rPr>
      </w:pPr>
      <w:r w:rsidRPr="00361144">
        <w:rPr>
          <w:color w:val="002060"/>
        </w:rPr>
        <w:t>CLASSIFICA</w:t>
      </w:r>
    </w:p>
    <w:p w14:paraId="46A9595E" w14:textId="77777777" w:rsidR="000E6C22" w:rsidRPr="00361144" w:rsidRDefault="000E6C22" w:rsidP="000E6C22">
      <w:pPr>
        <w:pStyle w:val="breakline"/>
        <w:rPr>
          <w:color w:val="002060"/>
        </w:rPr>
      </w:pPr>
    </w:p>
    <w:p w14:paraId="69D652EC" w14:textId="77777777" w:rsidR="000E6C22" w:rsidRPr="00361144" w:rsidRDefault="000E6C22" w:rsidP="000E6C22">
      <w:pPr>
        <w:pStyle w:val="breakline"/>
        <w:rPr>
          <w:color w:val="002060"/>
        </w:rPr>
      </w:pPr>
    </w:p>
    <w:p w14:paraId="5E381787"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0B159CDA"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B702F"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B8241"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0E6E1"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63BE6"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4D18D"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F6C0"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1E637"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83E1"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5158C"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8684A" w14:textId="77777777" w:rsidR="000E6C22" w:rsidRPr="00361144" w:rsidRDefault="000E6C22" w:rsidP="00E1780E">
            <w:pPr>
              <w:pStyle w:val="headertabella0"/>
              <w:rPr>
                <w:color w:val="002060"/>
              </w:rPr>
            </w:pPr>
            <w:r w:rsidRPr="00361144">
              <w:rPr>
                <w:color w:val="002060"/>
              </w:rPr>
              <w:t>PE</w:t>
            </w:r>
          </w:p>
        </w:tc>
      </w:tr>
      <w:tr w:rsidR="000E6C22" w:rsidRPr="00361144" w14:paraId="0F7946CF"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F12FD" w14:textId="77777777" w:rsidR="000E6C22" w:rsidRPr="00361144" w:rsidRDefault="000E6C22" w:rsidP="00E1780E">
            <w:pPr>
              <w:pStyle w:val="rowtabella0"/>
              <w:rPr>
                <w:color w:val="002060"/>
              </w:rPr>
            </w:pPr>
            <w:r w:rsidRPr="0036114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4BCD"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D3C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977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9B14"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28D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42F" w14:textId="77777777" w:rsidR="000E6C22" w:rsidRPr="00361144" w:rsidRDefault="000E6C22" w:rsidP="00E1780E">
            <w:pPr>
              <w:pStyle w:val="rowtabella0"/>
              <w:jc w:val="center"/>
              <w:rPr>
                <w:color w:val="002060"/>
              </w:rPr>
            </w:pPr>
            <w:r w:rsidRPr="0036114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1BFA"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3E29"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5394" w14:textId="77777777" w:rsidR="000E6C22" w:rsidRPr="00361144" w:rsidRDefault="000E6C22" w:rsidP="00E1780E">
            <w:pPr>
              <w:pStyle w:val="rowtabella0"/>
              <w:jc w:val="center"/>
              <w:rPr>
                <w:color w:val="002060"/>
              </w:rPr>
            </w:pPr>
            <w:r w:rsidRPr="00361144">
              <w:rPr>
                <w:color w:val="002060"/>
              </w:rPr>
              <w:t>2</w:t>
            </w:r>
          </w:p>
        </w:tc>
      </w:tr>
      <w:tr w:rsidR="000E6C22" w:rsidRPr="00361144" w14:paraId="4B456C3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E385C" w14:textId="77777777" w:rsidR="000E6C22" w:rsidRPr="00361144" w:rsidRDefault="000E6C22" w:rsidP="00E1780E">
            <w:pPr>
              <w:pStyle w:val="rowtabella0"/>
              <w:rPr>
                <w:color w:val="002060"/>
              </w:rPr>
            </w:pPr>
            <w:r w:rsidRPr="0036114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EDFF"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41E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14D6"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080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7D1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8397" w14:textId="77777777" w:rsidR="000E6C22" w:rsidRPr="00361144" w:rsidRDefault="000E6C22" w:rsidP="00E1780E">
            <w:pPr>
              <w:pStyle w:val="rowtabella0"/>
              <w:jc w:val="center"/>
              <w:rPr>
                <w:color w:val="002060"/>
              </w:rPr>
            </w:pPr>
            <w:r w:rsidRPr="003611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2673"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E784"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F58" w14:textId="77777777" w:rsidR="000E6C22" w:rsidRPr="00361144" w:rsidRDefault="000E6C22" w:rsidP="00E1780E">
            <w:pPr>
              <w:pStyle w:val="rowtabella0"/>
              <w:jc w:val="center"/>
              <w:rPr>
                <w:color w:val="002060"/>
              </w:rPr>
            </w:pPr>
            <w:r w:rsidRPr="00361144">
              <w:rPr>
                <w:color w:val="002060"/>
              </w:rPr>
              <w:t>0</w:t>
            </w:r>
          </w:p>
        </w:tc>
      </w:tr>
      <w:tr w:rsidR="000E6C22" w:rsidRPr="00361144" w14:paraId="1403F2A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6684E" w14:textId="77777777" w:rsidR="000E6C22" w:rsidRPr="00361144" w:rsidRDefault="000E6C22" w:rsidP="00E1780E">
            <w:pPr>
              <w:pStyle w:val="rowtabella0"/>
              <w:rPr>
                <w:color w:val="002060"/>
              </w:rPr>
            </w:pPr>
            <w:r w:rsidRPr="0036114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53C0"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B74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FAE9"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92B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2B2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91B3" w14:textId="77777777" w:rsidR="000E6C22" w:rsidRPr="00361144" w:rsidRDefault="000E6C22" w:rsidP="00E1780E">
            <w:pPr>
              <w:pStyle w:val="rowtabella0"/>
              <w:jc w:val="center"/>
              <w:rPr>
                <w:color w:val="002060"/>
              </w:rPr>
            </w:pPr>
            <w:r w:rsidRPr="0036114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61E3"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FD7C"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447A" w14:textId="77777777" w:rsidR="000E6C22" w:rsidRPr="00361144" w:rsidRDefault="000E6C22" w:rsidP="00E1780E">
            <w:pPr>
              <w:pStyle w:val="rowtabella0"/>
              <w:jc w:val="center"/>
              <w:rPr>
                <w:color w:val="002060"/>
              </w:rPr>
            </w:pPr>
            <w:r w:rsidRPr="00361144">
              <w:rPr>
                <w:color w:val="002060"/>
              </w:rPr>
              <w:t>0</w:t>
            </w:r>
          </w:p>
        </w:tc>
      </w:tr>
      <w:tr w:rsidR="000E6C22" w:rsidRPr="00361144" w14:paraId="1F4DDCA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0036B" w14:textId="77777777" w:rsidR="000E6C22" w:rsidRPr="00361144" w:rsidRDefault="000E6C22" w:rsidP="00E1780E">
            <w:pPr>
              <w:pStyle w:val="rowtabella0"/>
              <w:rPr>
                <w:color w:val="002060"/>
              </w:rPr>
            </w:pPr>
            <w:r w:rsidRPr="003611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2685"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7F8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3543"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0F4E"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CD25"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EBEB"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6A4B"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8381"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D7E9" w14:textId="77777777" w:rsidR="000E6C22" w:rsidRPr="00361144" w:rsidRDefault="000E6C22" w:rsidP="00E1780E">
            <w:pPr>
              <w:pStyle w:val="rowtabella0"/>
              <w:jc w:val="center"/>
              <w:rPr>
                <w:color w:val="002060"/>
              </w:rPr>
            </w:pPr>
            <w:r w:rsidRPr="00361144">
              <w:rPr>
                <w:color w:val="002060"/>
              </w:rPr>
              <w:t>0</w:t>
            </w:r>
          </w:p>
        </w:tc>
      </w:tr>
      <w:tr w:rsidR="000E6C22" w:rsidRPr="00361144" w14:paraId="72AF023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62EA3" w14:textId="77777777" w:rsidR="000E6C22" w:rsidRPr="00361144" w:rsidRDefault="000E6C22" w:rsidP="00E1780E">
            <w:pPr>
              <w:pStyle w:val="rowtabella0"/>
              <w:rPr>
                <w:color w:val="002060"/>
              </w:rPr>
            </w:pPr>
            <w:r w:rsidRPr="00361144">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D964"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915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AEE9"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FC5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157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1B7F"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D517"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BA2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7277" w14:textId="77777777" w:rsidR="000E6C22" w:rsidRPr="00361144" w:rsidRDefault="000E6C22" w:rsidP="00E1780E">
            <w:pPr>
              <w:pStyle w:val="rowtabella0"/>
              <w:jc w:val="center"/>
              <w:rPr>
                <w:color w:val="002060"/>
              </w:rPr>
            </w:pPr>
            <w:r w:rsidRPr="00361144">
              <w:rPr>
                <w:color w:val="002060"/>
              </w:rPr>
              <w:t>0</w:t>
            </w:r>
          </w:p>
        </w:tc>
      </w:tr>
      <w:tr w:rsidR="000E6C22" w:rsidRPr="00361144" w14:paraId="1F5D967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4E0A8" w14:textId="77777777" w:rsidR="000E6C22" w:rsidRPr="00361144" w:rsidRDefault="000E6C22" w:rsidP="00E1780E">
            <w:pPr>
              <w:pStyle w:val="rowtabella0"/>
              <w:rPr>
                <w:color w:val="002060"/>
              </w:rPr>
            </w:pPr>
            <w:r w:rsidRPr="0036114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5D6E"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1AF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D6BE"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FC7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FE322"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7148"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C082"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FDA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2733" w14:textId="77777777" w:rsidR="000E6C22" w:rsidRPr="00361144" w:rsidRDefault="000E6C22" w:rsidP="00E1780E">
            <w:pPr>
              <w:pStyle w:val="rowtabella0"/>
              <w:jc w:val="center"/>
              <w:rPr>
                <w:color w:val="002060"/>
              </w:rPr>
            </w:pPr>
            <w:r w:rsidRPr="00361144">
              <w:rPr>
                <w:color w:val="002060"/>
              </w:rPr>
              <w:t>0</w:t>
            </w:r>
          </w:p>
        </w:tc>
      </w:tr>
      <w:tr w:rsidR="000E6C22" w:rsidRPr="00361144" w14:paraId="6E471BB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2ED69" w14:textId="77777777" w:rsidR="000E6C22" w:rsidRPr="00361144" w:rsidRDefault="000E6C22" w:rsidP="00E1780E">
            <w:pPr>
              <w:pStyle w:val="rowtabella0"/>
              <w:rPr>
                <w:color w:val="002060"/>
              </w:rPr>
            </w:pPr>
            <w:r w:rsidRPr="0036114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B13B"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0756"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6575"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EC9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CB81"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DB7F"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637C"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8FC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5EFE" w14:textId="77777777" w:rsidR="000E6C22" w:rsidRPr="00361144" w:rsidRDefault="000E6C22" w:rsidP="00E1780E">
            <w:pPr>
              <w:pStyle w:val="rowtabella0"/>
              <w:jc w:val="center"/>
              <w:rPr>
                <w:color w:val="002060"/>
              </w:rPr>
            </w:pPr>
            <w:r w:rsidRPr="00361144">
              <w:rPr>
                <w:color w:val="002060"/>
              </w:rPr>
              <w:t>0</w:t>
            </w:r>
          </w:p>
        </w:tc>
      </w:tr>
      <w:tr w:rsidR="000E6C22" w:rsidRPr="00361144" w14:paraId="75E9CD1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F862A" w14:textId="77777777" w:rsidR="000E6C22" w:rsidRPr="00361144" w:rsidRDefault="000E6C22" w:rsidP="00E1780E">
            <w:pPr>
              <w:pStyle w:val="rowtabella0"/>
              <w:rPr>
                <w:color w:val="002060"/>
              </w:rPr>
            </w:pPr>
            <w:r w:rsidRPr="003611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B9C6"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A37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F175"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FE8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5A8A"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2884"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1542"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85DA"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E638" w14:textId="77777777" w:rsidR="000E6C22" w:rsidRPr="00361144" w:rsidRDefault="000E6C22" w:rsidP="00E1780E">
            <w:pPr>
              <w:pStyle w:val="rowtabella0"/>
              <w:jc w:val="center"/>
              <w:rPr>
                <w:color w:val="002060"/>
              </w:rPr>
            </w:pPr>
            <w:r w:rsidRPr="00361144">
              <w:rPr>
                <w:color w:val="002060"/>
              </w:rPr>
              <w:t>0</w:t>
            </w:r>
          </w:p>
        </w:tc>
      </w:tr>
      <w:tr w:rsidR="000E6C22" w:rsidRPr="00361144" w14:paraId="2DA665E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D7732" w14:textId="77777777" w:rsidR="000E6C22" w:rsidRPr="00361144" w:rsidRDefault="000E6C22" w:rsidP="00E1780E">
            <w:pPr>
              <w:pStyle w:val="rowtabella0"/>
              <w:rPr>
                <w:color w:val="002060"/>
              </w:rPr>
            </w:pPr>
            <w:r w:rsidRPr="0036114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879C"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72B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D66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039D"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38D14"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1972"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1ACF"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3C5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6200" w14:textId="77777777" w:rsidR="000E6C22" w:rsidRPr="00361144" w:rsidRDefault="000E6C22" w:rsidP="00E1780E">
            <w:pPr>
              <w:pStyle w:val="rowtabella0"/>
              <w:jc w:val="center"/>
              <w:rPr>
                <w:color w:val="002060"/>
              </w:rPr>
            </w:pPr>
            <w:r w:rsidRPr="00361144">
              <w:rPr>
                <w:color w:val="002060"/>
              </w:rPr>
              <w:t>0</w:t>
            </w:r>
          </w:p>
        </w:tc>
      </w:tr>
      <w:tr w:rsidR="000E6C22" w:rsidRPr="00361144" w14:paraId="46C891C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028D4" w14:textId="77777777" w:rsidR="000E6C22" w:rsidRPr="00361144" w:rsidRDefault="000E6C22" w:rsidP="00E1780E">
            <w:pPr>
              <w:pStyle w:val="rowtabella0"/>
              <w:rPr>
                <w:color w:val="002060"/>
              </w:rPr>
            </w:pPr>
            <w:r w:rsidRPr="003611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4C06"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311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E798"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7A87"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4B61"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CD3D"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6086"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B379"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E4AD" w14:textId="77777777" w:rsidR="000E6C22" w:rsidRPr="00361144" w:rsidRDefault="000E6C22" w:rsidP="00E1780E">
            <w:pPr>
              <w:pStyle w:val="rowtabella0"/>
              <w:jc w:val="center"/>
              <w:rPr>
                <w:color w:val="002060"/>
              </w:rPr>
            </w:pPr>
            <w:r w:rsidRPr="00361144">
              <w:rPr>
                <w:color w:val="002060"/>
              </w:rPr>
              <w:t>0</w:t>
            </w:r>
          </w:p>
        </w:tc>
      </w:tr>
      <w:tr w:rsidR="000E6C22" w:rsidRPr="00361144" w14:paraId="055AE3F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D1E77" w14:textId="77777777" w:rsidR="000E6C22" w:rsidRPr="00361144" w:rsidRDefault="000E6C22" w:rsidP="00E1780E">
            <w:pPr>
              <w:pStyle w:val="rowtabella0"/>
              <w:rPr>
                <w:color w:val="002060"/>
              </w:rPr>
            </w:pPr>
            <w:r w:rsidRPr="0036114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844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C22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3A8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078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CDBD"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A3A0"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1467" w14:textId="77777777" w:rsidR="000E6C22" w:rsidRPr="00361144" w:rsidRDefault="000E6C22" w:rsidP="00E1780E">
            <w:pPr>
              <w:pStyle w:val="rowtabella0"/>
              <w:jc w:val="center"/>
              <w:rPr>
                <w:color w:val="002060"/>
              </w:rPr>
            </w:pPr>
            <w:r w:rsidRPr="0036114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A71C"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A208" w14:textId="77777777" w:rsidR="000E6C22" w:rsidRPr="00361144" w:rsidRDefault="000E6C22" w:rsidP="00E1780E">
            <w:pPr>
              <w:pStyle w:val="rowtabella0"/>
              <w:jc w:val="center"/>
              <w:rPr>
                <w:color w:val="002060"/>
              </w:rPr>
            </w:pPr>
            <w:r w:rsidRPr="00361144">
              <w:rPr>
                <w:color w:val="002060"/>
              </w:rPr>
              <w:t>0</w:t>
            </w:r>
          </w:p>
        </w:tc>
      </w:tr>
      <w:tr w:rsidR="000E6C22" w:rsidRPr="00361144" w14:paraId="51A73CF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8A3D9" w14:textId="77777777" w:rsidR="000E6C22" w:rsidRPr="00361144" w:rsidRDefault="000E6C22" w:rsidP="00E1780E">
            <w:pPr>
              <w:pStyle w:val="rowtabella0"/>
              <w:rPr>
                <w:color w:val="002060"/>
              </w:rPr>
            </w:pPr>
            <w:r w:rsidRPr="0036114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6DE3"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5DD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68F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2C4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FB2F"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0DEB"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D406" w14:textId="77777777" w:rsidR="000E6C22" w:rsidRPr="00361144" w:rsidRDefault="000E6C22" w:rsidP="00E1780E">
            <w:pPr>
              <w:pStyle w:val="rowtabella0"/>
              <w:jc w:val="center"/>
              <w:rPr>
                <w:color w:val="002060"/>
              </w:rPr>
            </w:pPr>
            <w:r w:rsidRPr="003611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DA80"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1EB1" w14:textId="77777777" w:rsidR="000E6C22" w:rsidRPr="00361144" w:rsidRDefault="000E6C22" w:rsidP="00E1780E">
            <w:pPr>
              <w:pStyle w:val="rowtabella0"/>
              <w:jc w:val="center"/>
              <w:rPr>
                <w:color w:val="002060"/>
              </w:rPr>
            </w:pPr>
            <w:r w:rsidRPr="00361144">
              <w:rPr>
                <w:color w:val="002060"/>
              </w:rPr>
              <w:t>0</w:t>
            </w:r>
          </w:p>
        </w:tc>
      </w:tr>
      <w:tr w:rsidR="000E6C22" w:rsidRPr="00361144" w14:paraId="340A7BC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BF488" w14:textId="77777777" w:rsidR="000E6C22" w:rsidRPr="00361144" w:rsidRDefault="000E6C22" w:rsidP="00E1780E">
            <w:pPr>
              <w:pStyle w:val="rowtabella0"/>
              <w:rPr>
                <w:color w:val="002060"/>
              </w:rPr>
            </w:pPr>
            <w:r w:rsidRPr="003611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BC7A"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8192"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6B39"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317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62B2"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4225"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6C78" w14:textId="77777777" w:rsidR="000E6C22" w:rsidRPr="00361144" w:rsidRDefault="000E6C22" w:rsidP="00E1780E">
            <w:pPr>
              <w:pStyle w:val="rowtabella0"/>
              <w:jc w:val="center"/>
              <w:rPr>
                <w:color w:val="002060"/>
              </w:rPr>
            </w:pPr>
            <w:r w:rsidRPr="003611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0810"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5129" w14:textId="77777777" w:rsidR="000E6C22" w:rsidRPr="00361144" w:rsidRDefault="000E6C22" w:rsidP="00E1780E">
            <w:pPr>
              <w:pStyle w:val="rowtabella0"/>
              <w:jc w:val="center"/>
              <w:rPr>
                <w:color w:val="002060"/>
              </w:rPr>
            </w:pPr>
            <w:r w:rsidRPr="00361144">
              <w:rPr>
                <w:color w:val="002060"/>
              </w:rPr>
              <w:t>0</w:t>
            </w:r>
          </w:p>
        </w:tc>
      </w:tr>
      <w:tr w:rsidR="000E6C22" w:rsidRPr="00361144" w14:paraId="162F136C"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3B014C" w14:textId="77777777" w:rsidR="000E6C22" w:rsidRPr="00361144" w:rsidRDefault="000E6C22" w:rsidP="00E1780E">
            <w:pPr>
              <w:pStyle w:val="rowtabella0"/>
              <w:rPr>
                <w:color w:val="002060"/>
              </w:rPr>
            </w:pPr>
            <w:r w:rsidRPr="0036114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741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41A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F026"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3B00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EEA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9560"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3E66"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7D37"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5643" w14:textId="77777777" w:rsidR="000E6C22" w:rsidRPr="00361144" w:rsidRDefault="000E6C22" w:rsidP="00E1780E">
            <w:pPr>
              <w:pStyle w:val="rowtabella0"/>
              <w:jc w:val="center"/>
              <w:rPr>
                <w:color w:val="002060"/>
              </w:rPr>
            </w:pPr>
            <w:r w:rsidRPr="00361144">
              <w:rPr>
                <w:color w:val="002060"/>
              </w:rPr>
              <w:t>0</w:t>
            </w:r>
          </w:p>
        </w:tc>
      </w:tr>
    </w:tbl>
    <w:p w14:paraId="2708C9DD" w14:textId="77777777" w:rsidR="000E6C22" w:rsidRDefault="000E6C22" w:rsidP="000E6C22">
      <w:pPr>
        <w:pStyle w:val="breakline"/>
        <w:rPr>
          <w:color w:val="002060"/>
        </w:rPr>
      </w:pPr>
    </w:p>
    <w:p w14:paraId="1734DC88"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61FD1E8D" w14:textId="77777777" w:rsidR="000E6C22" w:rsidRDefault="000E6C22" w:rsidP="000E6C22">
      <w:pPr>
        <w:pStyle w:val="breakline"/>
        <w:rPr>
          <w:rFonts w:eastAsiaTheme="minorEastAsia"/>
          <w:color w:val="002060"/>
        </w:rPr>
      </w:pPr>
    </w:p>
    <w:p w14:paraId="75E323E9" w14:textId="77777777" w:rsidR="00E81347" w:rsidRPr="00B375D5" w:rsidRDefault="00E81347" w:rsidP="00E81347">
      <w:pPr>
        <w:pStyle w:val="sottotitolocampionato10"/>
        <w:rPr>
          <w:color w:val="002060"/>
        </w:rPr>
      </w:pPr>
      <w:r w:rsidRPr="00B375D5">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180"/>
        <w:gridCol w:w="1543"/>
        <w:gridCol w:w="1550"/>
      </w:tblGrid>
      <w:tr w:rsidR="00E81347" w:rsidRPr="00B375D5" w14:paraId="5030A4F5"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90B1"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C9144"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DC07"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F0255"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7895"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3AFCA"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BB30B"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23013EA5"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351D6C" w14:textId="77777777" w:rsidR="00E81347" w:rsidRPr="00B375D5" w:rsidRDefault="00E81347" w:rsidP="00E1780E">
            <w:pPr>
              <w:pStyle w:val="rowtabella0"/>
              <w:rPr>
                <w:color w:val="002060"/>
              </w:rPr>
            </w:pPr>
            <w:r w:rsidRPr="00B375D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6B0F2" w14:textId="77777777" w:rsidR="00E81347" w:rsidRPr="00B375D5" w:rsidRDefault="00E81347" w:rsidP="00E1780E">
            <w:pPr>
              <w:pStyle w:val="rowtabella0"/>
              <w:rPr>
                <w:color w:val="002060"/>
              </w:rPr>
            </w:pPr>
            <w:r w:rsidRPr="00B375D5">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EFF5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78F9D" w14:textId="77777777" w:rsidR="00E81347" w:rsidRPr="00B375D5" w:rsidRDefault="00E81347" w:rsidP="00E1780E">
            <w:pPr>
              <w:pStyle w:val="rowtabella0"/>
              <w:rPr>
                <w:color w:val="002060"/>
              </w:rPr>
            </w:pPr>
            <w:r w:rsidRPr="00B375D5">
              <w:rPr>
                <w:color w:val="002060"/>
              </w:rPr>
              <w:t>20/12/2024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D6B67" w14:textId="77777777" w:rsidR="00E81347" w:rsidRPr="00B375D5" w:rsidRDefault="00E81347" w:rsidP="00E1780E">
            <w:pPr>
              <w:pStyle w:val="rowtabella0"/>
              <w:rPr>
                <w:color w:val="002060"/>
              </w:rPr>
            </w:pPr>
            <w:r w:rsidRPr="00B375D5">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E2170" w14:textId="77777777" w:rsidR="00E81347" w:rsidRPr="00B375D5" w:rsidRDefault="00E81347" w:rsidP="00E1780E">
            <w:pPr>
              <w:pStyle w:val="rowtabella0"/>
              <w:rPr>
                <w:color w:val="002060"/>
              </w:rPr>
            </w:pPr>
            <w:r w:rsidRPr="00B375D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5A96A" w14:textId="77777777" w:rsidR="00E81347" w:rsidRPr="00B375D5" w:rsidRDefault="00E81347" w:rsidP="00E1780E">
            <w:pPr>
              <w:pStyle w:val="rowtabella0"/>
              <w:rPr>
                <w:color w:val="002060"/>
              </w:rPr>
            </w:pPr>
            <w:r w:rsidRPr="00B375D5">
              <w:rPr>
                <w:color w:val="002060"/>
              </w:rPr>
              <w:t>VIA LORETO</w:t>
            </w:r>
          </w:p>
        </w:tc>
      </w:tr>
      <w:tr w:rsidR="00E81347" w:rsidRPr="00B375D5" w14:paraId="754C418F"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CD1297" w14:textId="77777777" w:rsidR="00E81347" w:rsidRPr="00B375D5" w:rsidRDefault="00E81347" w:rsidP="00E1780E">
            <w:pPr>
              <w:pStyle w:val="rowtabella0"/>
              <w:rPr>
                <w:color w:val="002060"/>
              </w:rPr>
            </w:pPr>
            <w:r w:rsidRPr="00B375D5">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EEBBF" w14:textId="77777777" w:rsidR="00E81347" w:rsidRPr="00B375D5" w:rsidRDefault="00E81347" w:rsidP="00E1780E">
            <w:pPr>
              <w:pStyle w:val="rowtabella0"/>
              <w:rPr>
                <w:color w:val="002060"/>
              </w:rPr>
            </w:pPr>
            <w:r w:rsidRPr="00B375D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B6BD67"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8D000A"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4787EE" w14:textId="77777777" w:rsidR="00E81347" w:rsidRPr="00B375D5" w:rsidRDefault="00E81347" w:rsidP="00E1780E">
            <w:pPr>
              <w:pStyle w:val="rowtabella0"/>
              <w:rPr>
                <w:color w:val="002060"/>
              </w:rPr>
            </w:pPr>
            <w:r w:rsidRPr="00B375D5">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67886" w14:textId="77777777" w:rsidR="00E81347" w:rsidRPr="00B375D5" w:rsidRDefault="00E81347" w:rsidP="00E1780E">
            <w:pPr>
              <w:pStyle w:val="rowtabella0"/>
              <w:rPr>
                <w:color w:val="002060"/>
              </w:rPr>
            </w:pPr>
            <w:r w:rsidRPr="00B375D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A75F5" w14:textId="77777777" w:rsidR="00E81347" w:rsidRPr="00B375D5" w:rsidRDefault="00E81347" w:rsidP="00E1780E">
            <w:pPr>
              <w:pStyle w:val="rowtabella0"/>
              <w:rPr>
                <w:color w:val="002060"/>
              </w:rPr>
            </w:pPr>
            <w:r w:rsidRPr="00B375D5">
              <w:rPr>
                <w:color w:val="002060"/>
              </w:rPr>
              <w:t>VIA SALVO D'ACQUISTO</w:t>
            </w:r>
          </w:p>
        </w:tc>
      </w:tr>
      <w:tr w:rsidR="00E81347" w:rsidRPr="00B375D5" w14:paraId="627EF71E"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C0EE7" w14:textId="77777777" w:rsidR="00E81347" w:rsidRPr="00B375D5" w:rsidRDefault="00E81347" w:rsidP="00E1780E">
            <w:pPr>
              <w:pStyle w:val="rowtabella0"/>
              <w:rPr>
                <w:color w:val="002060"/>
              </w:rPr>
            </w:pPr>
            <w:r w:rsidRPr="00B375D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546272" w14:textId="77777777" w:rsidR="00E81347" w:rsidRPr="00B375D5" w:rsidRDefault="00E81347" w:rsidP="00E1780E">
            <w:pPr>
              <w:pStyle w:val="rowtabella0"/>
              <w:rPr>
                <w:color w:val="002060"/>
              </w:rPr>
            </w:pPr>
            <w:r w:rsidRPr="00B375D5">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51A7E5"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A2FF65"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C7B44" w14:textId="77777777" w:rsidR="00E81347" w:rsidRPr="00B375D5" w:rsidRDefault="00E81347" w:rsidP="00E1780E">
            <w:pPr>
              <w:pStyle w:val="rowtabella0"/>
              <w:rPr>
                <w:color w:val="002060"/>
              </w:rPr>
            </w:pPr>
            <w:r w:rsidRPr="00B375D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1B4AC" w14:textId="77777777" w:rsidR="00E81347" w:rsidRPr="00B375D5" w:rsidRDefault="00E81347" w:rsidP="00E1780E">
            <w:pPr>
              <w:pStyle w:val="rowtabella0"/>
              <w:rPr>
                <w:color w:val="002060"/>
              </w:rPr>
            </w:pPr>
            <w:r w:rsidRPr="00B375D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D0394" w14:textId="77777777" w:rsidR="00E81347" w:rsidRPr="00B375D5" w:rsidRDefault="00E81347" w:rsidP="00E1780E">
            <w:pPr>
              <w:pStyle w:val="rowtabella0"/>
              <w:rPr>
                <w:color w:val="002060"/>
              </w:rPr>
            </w:pPr>
            <w:r w:rsidRPr="00B375D5">
              <w:rPr>
                <w:color w:val="002060"/>
              </w:rPr>
              <w:t>VIA OLIMPIADI</w:t>
            </w:r>
          </w:p>
        </w:tc>
      </w:tr>
      <w:tr w:rsidR="00E81347" w:rsidRPr="00B375D5" w14:paraId="59E7DF8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DB1623" w14:textId="77777777" w:rsidR="00E81347" w:rsidRPr="00B375D5" w:rsidRDefault="00E81347" w:rsidP="00E1780E">
            <w:pPr>
              <w:pStyle w:val="rowtabella0"/>
              <w:rPr>
                <w:color w:val="002060"/>
              </w:rPr>
            </w:pPr>
            <w:r w:rsidRPr="00B375D5">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D1E32" w14:textId="77777777" w:rsidR="00E81347" w:rsidRPr="00B375D5" w:rsidRDefault="00E81347" w:rsidP="00E1780E">
            <w:pPr>
              <w:pStyle w:val="rowtabella0"/>
              <w:rPr>
                <w:color w:val="002060"/>
              </w:rPr>
            </w:pPr>
            <w:r w:rsidRPr="00B375D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C4A11"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24936"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DF910D" w14:textId="77777777" w:rsidR="00E81347" w:rsidRPr="00B375D5" w:rsidRDefault="00E81347" w:rsidP="00E1780E">
            <w:pPr>
              <w:pStyle w:val="rowtabella0"/>
              <w:rPr>
                <w:color w:val="002060"/>
              </w:rPr>
            </w:pPr>
            <w:r w:rsidRPr="00B375D5">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CAA6B" w14:textId="77777777" w:rsidR="00E81347" w:rsidRPr="00B375D5" w:rsidRDefault="00E81347" w:rsidP="00E1780E">
            <w:pPr>
              <w:pStyle w:val="rowtabella0"/>
              <w:rPr>
                <w:color w:val="002060"/>
              </w:rPr>
            </w:pPr>
            <w:r w:rsidRPr="00B375D5">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286BE" w14:textId="77777777" w:rsidR="00E81347" w:rsidRPr="00B375D5" w:rsidRDefault="00E81347" w:rsidP="00E1780E">
            <w:pPr>
              <w:pStyle w:val="rowtabella0"/>
              <w:rPr>
                <w:color w:val="002060"/>
              </w:rPr>
            </w:pPr>
            <w:r w:rsidRPr="00B375D5">
              <w:rPr>
                <w:color w:val="002060"/>
              </w:rPr>
              <w:t>LOCALITA' LE CALVIE</w:t>
            </w:r>
          </w:p>
        </w:tc>
      </w:tr>
      <w:tr w:rsidR="00E81347" w:rsidRPr="00B375D5" w14:paraId="76A82ABF"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6C982" w14:textId="77777777" w:rsidR="00E81347" w:rsidRPr="00B375D5" w:rsidRDefault="00E81347" w:rsidP="00E1780E">
            <w:pPr>
              <w:pStyle w:val="rowtabella0"/>
              <w:rPr>
                <w:color w:val="002060"/>
              </w:rPr>
            </w:pPr>
            <w:r w:rsidRPr="00B375D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1D520C" w14:textId="77777777" w:rsidR="00E81347" w:rsidRPr="00B375D5" w:rsidRDefault="00E81347" w:rsidP="00E1780E">
            <w:pPr>
              <w:pStyle w:val="rowtabella0"/>
              <w:rPr>
                <w:color w:val="002060"/>
              </w:rPr>
            </w:pPr>
            <w:r w:rsidRPr="00B375D5">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17DB0"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9F8EFF"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DA01B" w14:textId="77777777" w:rsidR="00E81347" w:rsidRPr="00B375D5" w:rsidRDefault="00E81347" w:rsidP="00E1780E">
            <w:pPr>
              <w:pStyle w:val="rowtabella0"/>
              <w:rPr>
                <w:color w:val="002060"/>
              </w:rPr>
            </w:pPr>
            <w:r w:rsidRPr="00B375D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412FB"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92BF5" w14:textId="77777777" w:rsidR="00E81347" w:rsidRPr="00B375D5" w:rsidRDefault="00E81347" w:rsidP="00E1780E">
            <w:pPr>
              <w:pStyle w:val="rowtabella0"/>
              <w:rPr>
                <w:color w:val="002060"/>
              </w:rPr>
            </w:pPr>
            <w:r w:rsidRPr="00B375D5">
              <w:rPr>
                <w:color w:val="002060"/>
              </w:rPr>
              <w:t>VIA MONTEPELAGO</w:t>
            </w:r>
          </w:p>
        </w:tc>
      </w:tr>
      <w:tr w:rsidR="00E81347" w:rsidRPr="00B375D5" w14:paraId="3DC39153"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CCBF0" w14:textId="77777777" w:rsidR="00E81347" w:rsidRPr="00B375D5" w:rsidRDefault="00E81347" w:rsidP="00E1780E">
            <w:pPr>
              <w:pStyle w:val="rowtabella0"/>
              <w:rPr>
                <w:color w:val="002060"/>
              </w:rPr>
            </w:pPr>
            <w:r w:rsidRPr="00B375D5">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8750D" w14:textId="77777777" w:rsidR="00E81347" w:rsidRPr="00B375D5" w:rsidRDefault="00E81347" w:rsidP="00E1780E">
            <w:pPr>
              <w:pStyle w:val="rowtabella0"/>
              <w:rPr>
                <w:color w:val="002060"/>
              </w:rPr>
            </w:pPr>
            <w:r w:rsidRPr="00B375D5">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F5CC6"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6E4BB"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1BABD" w14:textId="77777777" w:rsidR="00E81347" w:rsidRPr="00B375D5" w:rsidRDefault="00E81347" w:rsidP="00E1780E">
            <w:pPr>
              <w:pStyle w:val="rowtabella0"/>
              <w:rPr>
                <w:color w:val="002060"/>
              </w:rPr>
            </w:pPr>
            <w:r w:rsidRPr="00B375D5">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5D893" w14:textId="77777777" w:rsidR="00E81347" w:rsidRPr="00B375D5" w:rsidRDefault="00E81347" w:rsidP="00E1780E">
            <w:pPr>
              <w:pStyle w:val="rowtabella0"/>
              <w:rPr>
                <w:color w:val="002060"/>
              </w:rPr>
            </w:pPr>
            <w:r w:rsidRPr="00B375D5">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2592B" w14:textId="77777777" w:rsidR="00E81347" w:rsidRPr="00B375D5" w:rsidRDefault="00E81347" w:rsidP="00E1780E">
            <w:pPr>
              <w:pStyle w:val="rowtabella0"/>
              <w:rPr>
                <w:color w:val="002060"/>
              </w:rPr>
            </w:pPr>
            <w:r w:rsidRPr="00B375D5">
              <w:rPr>
                <w:color w:val="002060"/>
              </w:rPr>
              <w:t>VIA BRAMANTE</w:t>
            </w:r>
          </w:p>
        </w:tc>
      </w:tr>
      <w:tr w:rsidR="00E81347" w:rsidRPr="00B375D5" w14:paraId="2F2EEBA0"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AFAAA" w14:textId="77777777" w:rsidR="00E81347" w:rsidRPr="00B375D5" w:rsidRDefault="00E81347" w:rsidP="00E1780E">
            <w:pPr>
              <w:pStyle w:val="rowtabella0"/>
              <w:rPr>
                <w:color w:val="002060"/>
              </w:rPr>
            </w:pPr>
            <w:r w:rsidRPr="00B375D5">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F199C" w14:textId="77777777" w:rsidR="00E81347" w:rsidRPr="00B375D5" w:rsidRDefault="00E81347" w:rsidP="00E1780E">
            <w:pPr>
              <w:pStyle w:val="rowtabella0"/>
              <w:rPr>
                <w:color w:val="002060"/>
              </w:rPr>
            </w:pPr>
            <w:r w:rsidRPr="00B375D5">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644F3"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FD87F"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15F26" w14:textId="77777777" w:rsidR="00E81347" w:rsidRPr="00B375D5" w:rsidRDefault="00E81347" w:rsidP="00E1780E">
            <w:pPr>
              <w:pStyle w:val="rowtabella0"/>
              <w:rPr>
                <w:color w:val="002060"/>
              </w:rPr>
            </w:pPr>
            <w:r w:rsidRPr="00B375D5">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BF491" w14:textId="77777777" w:rsidR="00E81347" w:rsidRPr="00B375D5" w:rsidRDefault="00E81347" w:rsidP="00E1780E">
            <w:pPr>
              <w:pStyle w:val="rowtabella0"/>
              <w:rPr>
                <w:color w:val="002060"/>
              </w:rPr>
            </w:pPr>
            <w:r w:rsidRPr="00B375D5">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24E9F" w14:textId="77777777" w:rsidR="00E81347" w:rsidRPr="00B375D5" w:rsidRDefault="00E81347" w:rsidP="00E1780E">
            <w:pPr>
              <w:pStyle w:val="rowtabella0"/>
              <w:rPr>
                <w:color w:val="002060"/>
              </w:rPr>
            </w:pPr>
            <w:r w:rsidRPr="00B375D5">
              <w:rPr>
                <w:color w:val="002060"/>
              </w:rPr>
              <w:t>VIA LUDOVICO SCARFIOTTI</w:t>
            </w:r>
          </w:p>
        </w:tc>
      </w:tr>
    </w:tbl>
    <w:p w14:paraId="35115B2A" w14:textId="77777777" w:rsidR="00E81347" w:rsidRPr="00361144" w:rsidRDefault="00E81347" w:rsidP="000E6C22">
      <w:pPr>
        <w:pStyle w:val="breakline"/>
        <w:rPr>
          <w:rFonts w:eastAsiaTheme="minorEastAsia"/>
          <w:color w:val="002060"/>
        </w:rPr>
      </w:pPr>
    </w:p>
    <w:p w14:paraId="4689FC8F" w14:textId="77777777" w:rsidR="000E6C22" w:rsidRPr="00361144" w:rsidRDefault="000E6C22" w:rsidP="000E6C22">
      <w:pPr>
        <w:pStyle w:val="breakline"/>
        <w:rPr>
          <w:color w:val="002060"/>
        </w:rPr>
      </w:pPr>
    </w:p>
    <w:p w14:paraId="36AAE506" w14:textId="77777777" w:rsidR="000E6C22" w:rsidRPr="00361144" w:rsidRDefault="000E6C22" w:rsidP="000E6C22">
      <w:pPr>
        <w:pStyle w:val="titolocampionato0"/>
        <w:shd w:val="clear" w:color="auto" w:fill="CCCCCC"/>
        <w:spacing w:before="80" w:after="40"/>
        <w:rPr>
          <w:color w:val="002060"/>
        </w:rPr>
      </w:pPr>
      <w:r w:rsidRPr="00361144">
        <w:rPr>
          <w:color w:val="002060"/>
        </w:rPr>
        <w:lastRenderedPageBreak/>
        <w:t>CALCIO A CINQUE SERIE C2</w:t>
      </w:r>
    </w:p>
    <w:p w14:paraId="5520E04F" w14:textId="77777777" w:rsidR="000E6C22" w:rsidRPr="00361144" w:rsidRDefault="000E6C22" w:rsidP="000E6C22">
      <w:pPr>
        <w:pStyle w:val="titoloprinc0"/>
        <w:rPr>
          <w:color w:val="002060"/>
        </w:rPr>
      </w:pPr>
      <w:r w:rsidRPr="00361144">
        <w:rPr>
          <w:color w:val="002060"/>
        </w:rPr>
        <w:t>VARIAZIONI AL PROGRAMMA GARE</w:t>
      </w:r>
    </w:p>
    <w:p w14:paraId="694A1B53" w14:textId="77777777" w:rsidR="000E6C22" w:rsidRPr="00361144" w:rsidRDefault="000E6C22" w:rsidP="000E6C22">
      <w:pPr>
        <w:pStyle w:val="breakline"/>
        <w:rPr>
          <w:color w:val="002060"/>
        </w:rPr>
      </w:pPr>
    </w:p>
    <w:p w14:paraId="5B073D2E" w14:textId="77777777" w:rsidR="000E6C22" w:rsidRPr="00361144" w:rsidRDefault="000E6C22" w:rsidP="000E6C22">
      <w:pPr>
        <w:pStyle w:val="breakline"/>
        <w:rPr>
          <w:color w:val="002060"/>
        </w:rPr>
      </w:pPr>
    </w:p>
    <w:p w14:paraId="6EE9CF8E"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1D715C0E" w14:textId="77777777" w:rsidTr="00E178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C5F84" w14:textId="77777777" w:rsidR="000E6C22" w:rsidRPr="00361144" w:rsidRDefault="000E6C22" w:rsidP="00E1780E">
            <w:pPr>
              <w:pStyle w:val="headertabella0"/>
              <w:rPr>
                <w:color w:val="002060"/>
              </w:rPr>
            </w:pPr>
            <w:r w:rsidRPr="0036114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91835"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26726" w14:textId="77777777" w:rsidR="000E6C22" w:rsidRPr="00361144" w:rsidRDefault="000E6C22" w:rsidP="00E1780E">
            <w:pPr>
              <w:pStyle w:val="headertabella0"/>
              <w:rPr>
                <w:color w:val="002060"/>
              </w:rPr>
            </w:pPr>
            <w:r w:rsidRPr="0036114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D1A2"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5E981"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BAF70"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630A7"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761F" w14:textId="77777777" w:rsidR="000E6C22" w:rsidRPr="00361144" w:rsidRDefault="000E6C22" w:rsidP="00E1780E">
            <w:pPr>
              <w:pStyle w:val="headertabella0"/>
              <w:rPr>
                <w:color w:val="002060"/>
              </w:rPr>
            </w:pPr>
            <w:r w:rsidRPr="00361144">
              <w:rPr>
                <w:color w:val="002060"/>
              </w:rPr>
              <w:t>Impianto</w:t>
            </w:r>
          </w:p>
        </w:tc>
      </w:tr>
      <w:tr w:rsidR="000E6C22" w:rsidRPr="00361144" w14:paraId="055922B9" w14:textId="77777777" w:rsidTr="00E178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41EE" w14:textId="77777777" w:rsidR="000E6C22" w:rsidRPr="00D2448D" w:rsidRDefault="000E6C22" w:rsidP="00E1780E">
            <w:pPr>
              <w:pStyle w:val="rowtabella0"/>
              <w:rPr>
                <w:color w:val="002060"/>
                <w:highlight w:val="yellow"/>
              </w:rPr>
            </w:pPr>
            <w:r w:rsidRPr="00D2448D">
              <w:rPr>
                <w:color w:val="002060"/>
                <w:highlight w:val="yellow"/>
              </w:rPr>
              <w:t>20/12/2024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0DD2" w14:textId="77777777" w:rsidR="000E6C22" w:rsidRPr="00D2448D" w:rsidRDefault="000E6C22" w:rsidP="00E1780E">
            <w:pPr>
              <w:pStyle w:val="rowtabella0"/>
              <w:jc w:val="center"/>
              <w:rPr>
                <w:color w:val="002060"/>
                <w:highlight w:val="yellow"/>
              </w:rPr>
            </w:pPr>
            <w:r w:rsidRPr="00D2448D">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FA45" w14:textId="77777777" w:rsidR="000E6C22" w:rsidRPr="00D2448D" w:rsidRDefault="000E6C22" w:rsidP="00E1780E">
            <w:pPr>
              <w:pStyle w:val="rowtabella0"/>
              <w:rPr>
                <w:color w:val="002060"/>
                <w:highlight w:val="yellow"/>
              </w:rPr>
            </w:pPr>
            <w:r w:rsidRPr="00D2448D">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AFFC3" w14:textId="77777777" w:rsidR="000E6C22" w:rsidRPr="00D2448D" w:rsidRDefault="000E6C22" w:rsidP="00E1780E">
            <w:pPr>
              <w:pStyle w:val="rowtabella0"/>
              <w:rPr>
                <w:color w:val="002060"/>
                <w:highlight w:val="yellow"/>
              </w:rPr>
            </w:pPr>
            <w:r w:rsidRPr="00D2448D">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9562" w14:textId="77777777" w:rsidR="000E6C22" w:rsidRPr="00361144" w:rsidRDefault="000E6C22" w:rsidP="00E178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BDA0" w14:textId="77777777" w:rsidR="000E6C22" w:rsidRPr="00361144" w:rsidRDefault="000E6C22" w:rsidP="00E1780E">
            <w:pPr>
              <w:pStyle w:val="rowtabella0"/>
              <w:jc w:val="center"/>
              <w:rPr>
                <w:color w:val="002060"/>
              </w:rPr>
            </w:pPr>
            <w:r w:rsidRPr="00D2448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619D" w14:textId="77777777" w:rsidR="000E6C22" w:rsidRPr="00361144" w:rsidRDefault="000E6C22" w:rsidP="00E1780E">
            <w:pPr>
              <w:pStyle w:val="rowtabella0"/>
              <w:jc w:val="center"/>
              <w:rPr>
                <w:color w:val="002060"/>
              </w:rPr>
            </w:pPr>
            <w:r w:rsidRPr="00361144">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B09C" w14:textId="77777777" w:rsidR="000E6C22" w:rsidRPr="00361144" w:rsidRDefault="000E6C22" w:rsidP="00E1780E">
            <w:pPr>
              <w:pStyle w:val="rowtabella0"/>
              <w:rPr>
                <w:color w:val="002060"/>
              </w:rPr>
            </w:pPr>
            <w:r w:rsidRPr="00D2448D">
              <w:rPr>
                <w:color w:val="002060"/>
                <w:highlight w:val="yellow"/>
              </w:rPr>
              <w:t>CAMPO C5 "SPORTING VILLAGE" GROTTAMMARE VIA PERTINI</w:t>
            </w:r>
          </w:p>
        </w:tc>
      </w:tr>
    </w:tbl>
    <w:p w14:paraId="4795C2B6" w14:textId="77777777" w:rsidR="000E6C22" w:rsidRPr="00361144" w:rsidRDefault="000E6C22" w:rsidP="000E6C22">
      <w:pPr>
        <w:pStyle w:val="breakline"/>
        <w:rPr>
          <w:rFonts w:eastAsiaTheme="minorEastAsia"/>
          <w:color w:val="002060"/>
        </w:rPr>
      </w:pPr>
    </w:p>
    <w:p w14:paraId="575BA019" w14:textId="77777777" w:rsidR="000E6C22" w:rsidRPr="00361144" w:rsidRDefault="000E6C22" w:rsidP="000E6C22">
      <w:pPr>
        <w:pStyle w:val="breakline"/>
        <w:rPr>
          <w:color w:val="002060"/>
        </w:rPr>
      </w:pPr>
    </w:p>
    <w:p w14:paraId="7119D311" w14:textId="77777777" w:rsidR="000E6C22" w:rsidRPr="00361144" w:rsidRDefault="000E6C22" w:rsidP="000E6C22">
      <w:pPr>
        <w:pStyle w:val="titoloprinc0"/>
        <w:rPr>
          <w:color w:val="002060"/>
        </w:rPr>
      </w:pPr>
      <w:r w:rsidRPr="00361144">
        <w:rPr>
          <w:color w:val="002060"/>
        </w:rPr>
        <w:t>RISULTATI</w:t>
      </w:r>
    </w:p>
    <w:p w14:paraId="06C33A46" w14:textId="77777777" w:rsidR="000E6C22" w:rsidRPr="00361144" w:rsidRDefault="000E6C22" w:rsidP="000E6C22">
      <w:pPr>
        <w:pStyle w:val="breakline"/>
        <w:rPr>
          <w:color w:val="002060"/>
        </w:rPr>
      </w:pPr>
    </w:p>
    <w:p w14:paraId="0A9F5617" w14:textId="77777777" w:rsidR="000E6C22" w:rsidRPr="00361144" w:rsidRDefault="000E6C22" w:rsidP="000E6C22">
      <w:pPr>
        <w:pStyle w:val="sottotitolocampionato10"/>
        <w:rPr>
          <w:color w:val="002060"/>
        </w:rPr>
      </w:pPr>
      <w:r w:rsidRPr="00361144">
        <w:rPr>
          <w:color w:val="002060"/>
        </w:rPr>
        <w:t>RISULTATI UFFICIALI GARE DEL 13/12/2024</w:t>
      </w:r>
    </w:p>
    <w:p w14:paraId="1B2BA6C9"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7AC74109"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73BB006A"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121CA492"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FE0A" w14:textId="77777777" w:rsidR="000E6C22" w:rsidRPr="00361144" w:rsidRDefault="000E6C22" w:rsidP="00E1780E">
                  <w:pPr>
                    <w:pStyle w:val="headertabella0"/>
                    <w:rPr>
                      <w:color w:val="002060"/>
                    </w:rPr>
                  </w:pPr>
                  <w:r w:rsidRPr="00361144">
                    <w:rPr>
                      <w:color w:val="002060"/>
                    </w:rPr>
                    <w:t>GIRONE A - 12 Giornata - A</w:t>
                  </w:r>
                </w:p>
              </w:tc>
            </w:tr>
            <w:tr w:rsidR="000E6C22" w:rsidRPr="00361144" w14:paraId="6DA6A38D"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22DD5" w14:textId="77777777" w:rsidR="000E6C22" w:rsidRPr="00361144" w:rsidRDefault="000E6C22" w:rsidP="00E1780E">
                  <w:pPr>
                    <w:pStyle w:val="rowtabella0"/>
                    <w:rPr>
                      <w:color w:val="002060"/>
                    </w:rPr>
                  </w:pPr>
                  <w:r w:rsidRPr="00361144">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53871" w14:textId="77777777" w:rsidR="000E6C22" w:rsidRPr="00361144" w:rsidRDefault="000E6C22" w:rsidP="00E1780E">
                  <w:pPr>
                    <w:pStyle w:val="rowtabella0"/>
                    <w:rPr>
                      <w:color w:val="002060"/>
                    </w:rPr>
                  </w:pPr>
                  <w:r w:rsidRPr="00361144">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32ED4" w14:textId="77777777" w:rsidR="000E6C22" w:rsidRPr="00361144" w:rsidRDefault="000E6C22" w:rsidP="00E1780E">
                  <w:pPr>
                    <w:pStyle w:val="rowtabella0"/>
                    <w:jc w:val="center"/>
                    <w:rPr>
                      <w:color w:val="002060"/>
                    </w:rPr>
                  </w:pPr>
                  <w:r w:rsidRPr="0036114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84472" w14:textId="77777777" w:rsidR="000E6C22" w:rsidRPr="00361144" w:rsidRDefault="000E6C22" w:rsidP="00E1780E">
                  <w:pPr>
                    <w:pStyle w:val="rowtabella0"/>
                    <w:jc w:val="center"/>
                    <w:rPr>
                      <w:color w:val="002060"/>
                    </w:rPr>
                  </w:pPr>
                  <w:r w:rsidRPr="00361144">
                    <w:rPr>
                      <w:color w:val="002060"/>
                    </w:rPr>
                    <w:t> </w:t>
                  </w:r>
                </w:p>
              </w:tc>
            </w:tr>
            <w:tr w:rsidR="000E6C22" w:rsidRPr="00361144" w14:paraId="5FE48036"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D45C5" w14:textId="77777777" w:rsidR="000E6C22" w:rsidRPr="00361144" w:rsidRDefault="000E6C22" w:rsidP="00E1780E">
                  <w:pPr>
                    <w:pStyle w:val="rowtabella0"/>
                    <w:rPr>
                      <w:color w:val="002060"/>
                    </w:rPr>
                  </w:pPr>
                  <w:r w:rsidRPr="00361144">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CA5F9F" w14:textId="77777777" w:rsidR="000E6C22" w:rsidRPr="00361144" w:rsidRDefault="000E6C22" w:rsidP="00E1780E">
                  <w:pPr>
                    <w:pStyle w:val="rowtabella0"/>
                    <w:rPr>
                      <w:color w:val="002060"/>
                    </w:rPr>
                  </w:pPr>
                  <w:r w:rsidRPr="0036114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3346C" w14:textId="77777777" w:rsidR="000E6C22" w:rsidRPr="00361144" w:rsidRDefault="000E6C22" w:rsidP="00E1780E">
                  <w:pPr>
                    <w:pStyle w:val="rowtabella0"/>
                    <w:jc w:val="center"/>
                    <w:rPr>
                      <w:color w:val="002060"/>
                    </w:rPr>
                  </w:pPr>
                  <w:r w:rsidRPr="0036114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BEEF05" w14:textId="77777777" w:rsidR="000E6C22" w:rsidRPr="00361144" w:rsidRDefault="000E6C22" w:rsidP="00E1780E">
                  <w:pPr>
                    <w:pStyle w:val="rowtabella0"/>
                    <w:jc w:val="center"/>
                    <w:rPr>
                      <w:color w:val="002060"/>
                    </w:rPr>
                  </w:pPr>
                  <w:r w:rsidRPr="00361144">
                    <w:rPr>
                      <w:color w:val="002060"/>
                    </w:rPr>
                    <w:t> </w:t>
                  </w:r>
                </w:p>
              </w:tc>
            </w:tr>
            <w:tr w:rsidR="000E6C22" w:rsidRPr="00361144" w14:paraId="3612231E"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1778F3" w14:textId="77777777" w:rsidR="000E6C22" w:rsidRPr="00361144" w:rsidRDefault="000E6C22" w:rsidP="00E1780E">
                  <w:pPr>
                    <w:pStyle w:val="rowtabella0"/>
                    <w:rPr>
                      <w:color w:val="002060"/>
                    </w:rPr>
                  </w:pPr>
                  <w:r w:rsidRPr="00361144">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7DA3F" w14:textId="77777777" w:rsidR="000E6C22" w:rsidRPr="00361144" w:rsidRDefault="000E6C22" w:rsidP="00E1780E">
                  <w:pPr>
                    <w:pStyle w:val="rowtabella0"/>
                    <w:rPr>
                      <w:color w:val="002060"/>
                    </w:rPr>
                  </w:pPr>
                  <w:r w:rsidRPr="00361144">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CC5FCD" w14:textId="77777777" w:rsidR="000E6C22" w:rsidRPr="00361144" w:rsidRDefault="000E6C22" w:rsidP="00E1780E">
                  <w:pPr>
                    <w:pStyle w:val="rowtabella0"/>
                    <w:jc w:val="center"/>
                    <w:rPr>
                      <w:color w:val="002060"/>
                    </w:rPr>
                  </w:pPr>
                  <w:r w:rsidRPr="0036114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42F2A" w14:textId="77777777" w:rsidR="000E6C22" w:rsidRPr="00361144" w:rsidRDefault="000E6C22" w:rsidP="00E1780E">
                  <w:pPr>
                    <w:pStyle w:val="rowtabella0"/>
                    <w:jc w:val="center"/>
                    <w:rPr>
                      <w:color w:val="002060"/>
                    </w:rPr>
                  </w:pPr>
                  <w:r w:rsidRPr="00361144">
                    <w:rPr>
                      <w:color w:val="002060"/>
                    </w:rPr>
                    <w:t> </w:t>
                  </w:r>
                </w:p>
              </w:tc>
            </w:tr>
            <w:tr w:rsidR="000E6C22" w:rsidRPr="00361144" w14:paraId="05DA5C3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DA0CF6" w14:textId="77777777" w:rsidR="000E6C22" w:rsidRPr="00361144" w:rsidRDefault="000E6C22" w:rsidP="00E1780E">
                  <w:pPr>
                    <w:pStyle w:val="rowtabella0"/>
                    <w:rPr>
                      <w:color w:val="002060"/>
                    </w:rPr>
                  </w:pPr>
                  <w:r w:rsidRPr="00361144">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303C1D" w14:textId="77777777" w:rsidR="000E6C22" w:rsidRPr="00361144" w:rsidRDefault="000E6C22" w:rsidP="00E1780E">
                  <w:pPr>
                    <w:pStyle w:val="rowtabella0"/>
                    <w:rPr>
                      <w:color w:val="002060"/>
                    </w:rPr>
                  </w:pPr>
                  <w:r w:rsidRPr="00361144">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7F2363" w14:textId="77777777" w:rsidR="000E6C22" w:rsidRPr="00361144" w:rsidRDefault="000E6C22" w:rsidP="00E1780E">
                  <w:pPr>
                    <w:pStyle w:val="rowtabella0"/>
                    <w:jc w:val="center"/>
                    <w:rPr>
                      <w:color w:val="002060"/>
                    </w:rPr>
                  </w:pPr>
                  <w:r w:rsidRPr="0036114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7D7ABC" w14:textId="77777777" w:rsidR="000E6C22" w:rsidRPr="00361144" w:rsidRDefault="000E6C22" w:rsidP="00E1780E">
                  <w:pPr>
                    <w:pStyle w:val="rowtabella0"/>
                    <w:jc w:val="center"/>
                    <w:rPr>
                      <w:color w:val="002060"/>
                    </w:rPr>
                  </w:pPr>
                  <w:r w:rsidRPr="00361144">
                    <w:rPr>
                      <w:color w:val="002060"/>
                    </w:rPr>
                    <w:t> </w:t>
                  </w:r>
                </w:p>
              </w:tc>
            </w:tr>
            <w:tr w:rsidR="000E6C22" w:rsidRPr="00361144" w14:paraId="31955E5C"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0F4168" w14:textId="77777777" w:rsidR="000E6C22" w:rsidRPr="00361144" w:rsidRDefault="000E6C22" w:rsidP="00E1780E">
                  <w:pPr>
                    <w:pStyle w:val="rowtabella0"/>
                    <w:rPr>
                      <w:color w:val="002060"/>
                    </w:rPr>
                  </w:pPr>
                  <w:r w:rsidRPr="00361144">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CED73" w14:textId="77777777" w:rsidR="000E6C22" w:rsidRPr="00361144" w:rsidRDefault="000E6C22" w:rsidP="00E1780E">
                  <w:pPr>
                    <w:pStyle w:val="rowtabella0"/>
                    <w:rPr>
                      <w:color w:val="002060"/>
                    </w:rPr>
                  </w:pPr>
                  <w:r w:rsidRPr="00361144">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E373D" w14:textId="77777777" w:rsidR="000E6C22" w:rsidRPr="00361144" w:rsidRDefault="000E6C22" w:rsidP="00E1780E">
                  <w:pPr>
                    <w:pStyle w:val="rowtabella0"/>
                    <w:jc w:val="center"/>
                    <w:rPr>
                      <w:color w:val="002060"/>
                    </w:rPr>
                  </w:pPr>
                  <w:r w:rsidRPr="0036114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D9C634" w14:textId="77777777" w:rsidR="000E6C22" w:rsidRPr="00361144" w:rsidRDefault="000E6C22" w:rsidP="00E1780E">
                  <w:pPr>
                    <w:pStyle w:val="rowtabella0"/>
                    <w:jc w:val="center"/>
                    <w:rPr>
                      <w:color w:val="002060"/>
                    </w:rPr>
                  </w:pPr>
                  <w:r w:rsidRPr="00361144">
                    <w:rPr>
                      <w:color w:val="002060"/>
                    </w:rPr>
                    <w:t> </w:t>
                  </w:r>
                </w:p>
              </w:tc>
            </w:tr>
            <w:tr w:rsidR="000E6C22" w:rsidRPr="00361144" w14:paraId="4ECBF0F7"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1B2FF" w14:textId="77777777" w:rsidR="000E6C22" w:rsidRPr="00361144" w:rsidRDefault="000E6C22" w:rsidP="00E1780E">
                  <w:pPr>
                    <w:pStyle w:val="rowtabella0"/>
                    <w:rPr>
                      <w:color w:val="002060"/>
                    </w:rPr>
                  </w:pPr>
                  <w:r w:rsidRPr="00361144">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CCB73" w14:textId="77777777" w:rsidR="000E6C22" w:rsidRPr="00361144" w:rsidRDefault="000E6C22" w:rsidP="00E1780E">
                  <w:pPr>
                    <w:pStyle w:val="rowtabella0"/>
                    <w:rPr>
                      <w:color w:val="002060"/>
                    </w:rPr>
                  </w:pPr>
                  <w:r w:rsidRPr="00361144">
                    <w:rPr>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5BEAA" w14:textId="77777777" w:rsidR="000E6C22" w:rsidRPr="00361144" w:rsidRDefault="000E6C22" w:rsidP="00E1780E">
                  <w:pPr>
                    <w:pStyle w:val="rowtabella0"/>
                    <w:jc w:val="center"/>
                    <w:rPr>
                      <w:color w:val="002060"/>
                    </w:rPr>
                  </w:pPr>
                  <w:r w:rsidRPr="0036114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048F7" w14:textId="77777777" w:rsidR="000E6C22" w:rsidRPr="00361144" w:rsidRDefault="000E6C22" w:rsidP="00E1780E">
                  <w:pPr>
                    <w:pStyle w:val="rowtabella0"/>
                    <w:jc w:val="center"/>
                    <w:rPr>
                      <w:color w:val="002060"/>
                    </w:rPr>
                  </w:pPr>
                  <w:r w:rsidRPr="00361144">
                    <w:rPr>
                      <w:color w:val="002060"/>
                    </w:rPr>
                    <w:t> </w:t>
                  </w:r>
                </w:p>
              </w:tc>
            </w:tr>
          </w:tbl>
          <w:p w14:paraId="00E80748"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28DF3FB2"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F693" w14:textId="77777777" w:rsidR="000E6C22" w:rsidRPr="00361144" w:rsidRDefault="000E6C22" w:rsidP="00E1780E">
                  <w:pPr>
                    <w:pStyle w:val="headertabella0"/>
                    <w:rPr>
                      <w:color w:val="002060"/>
                    </w:rPr>
                  </w:pPr>
                  <w:r w:rsidRPr="00361144">
                    <w:rPr>
                      <w:color w:val="002060"/>
                    </w:rPr>
                    <w:t>GIRONE B - 12 Giornata - A</w:t>
                  </w:r>
                </w:p>
              </w:tc>
            </w:tr>
            <w:tr w:rsidR="000E6C22" w:rsidRPr="00361144" w14:paraId="0925524D"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9B49E3" w14:textId="77777777" w:rsidR="000E6C22" w:rsidRPr="00361144" w:rsidRDefault="000E6C22" w:rsidP="00E1780E">
                  <w:pPr>
                    <w:pStyle w:val="rowtabella0"/>
                    <w:rPr>
                      <w:color w:val="002060"/>
                    </w:rPr>
                  </w:pPr>
                  <w:r w:rsidRPr="00361144">
                    <w:rPr>
                      <w:color w:val="002060"/>
                    </w:rPr>
                    <w:t>(1) 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E421C" w14:textId="77777777" w:rsidR="000E6C22" w:rsidRPr="00361144" w:rsidRDefault="000E6C22" w:rsidP="00E1780E">
                  <w:pPr>
                    <w:pStyle w:val="rowtabella0"/>
                    <w:rPr>
                      <w:color w:val="002060"/>
                    </w:rPr>
                  </w:pPr>
                  <w:r w:rsidRPr="00361144">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B124D" w14:textId="77777777" w:rsidR="000E6C22" w:rsidRPr="00361144" w:rsidRDefault="000E6C22" w:rsidP="00E1780E">
                  <w:pPr>
                    <w:pStyle w:val="rowtabella0"/>
                    <w:jc w:val="center"/>
                    <w:rPr>
                      <w:color w:val="002060"/>
                    </w:rPr>
                  </w:pPr>
                  <w:r w:rsidRPr="00361144">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9DD8D" w14:textId="77777777" w:rsidR="000E6C22" w:rsidRPr="00361144" w:rsidRDefault="000E6C22" w:rsidP="00E1780E">
                  <w:pPr>
                    <w:pStyle w:val="rowtabella0"/>
                    <w:jc w:val="center"/>
                    <w:rPr>
                      <w:color w:val="002060"/>
                    </w:rPr>
                  </w:pPr>
                  <w:r w:rsidRPr="00361144">
                    <w:rPr>
                      <w:color w:val="002060"/>
                    </w:rPr>
                    <w:t> </w:t>
                  </w:r>
                </w:p>
              </w:tc>
            </w:tr>
            <w:tr w:rsidR="000E6C22" w:rsidRPr="00361144" w14:paraId="2FE6A9E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312E9" w14:textId="77777777" w:rsidR="000E6C22" w:rsidRPr="00361144" w:rsidRDefault="000E6C22" w:rsidP="00E1780E">
                  <w:pPr>
                    <w:pStyle w:val="rowtabella0"/>
                    <w:rPr>
                      <w:color w:val="002060"/>
                    </w:rPr>
                  </w:pPr>
                  <w:r w:rsidRPr="00361144">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8964A9" w14:textId="77777777" w:rsidR="000E6C22" w:rsidRPr="00361144" w:rsidRDefault="000E6C22" w:rsidP="00E1780E">
                  <w:pPr>
                    <w:pStyle w:val="rowtabella0"/>
                    <w:rPr>
                      <w:color w:val="002060"/>
                    </w:rPr>
                  </w:pPr>
                  <w:r w:rsidRPr="00361144">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E79683" w14:textId="77777777" w:rsidR="000E6C22" w:rsidRPr="00361144" w:rsidRDefault="000E6C22" w:rsidP="00E1780E">
                  <w:pPr>
                    <w:pStyle w:val="rowtabella0"/>
                    <w:jc w:val="center"/>
                    <w:rPr>
                      <w:color w:val="002060"/>
                    </w:rPr>
                  </w:pPr>
                  <w:r w:rsidRPr="0036114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8607D2" w14:textId="77777777" w:rsidR="000E6C22" w:rsidRPr="00361144" w:rsidRDefault="000E6C22" w:rsidP="00E1780E">
                  <w:pPr>
                    <w:pStyle w:val="rowtabella0"/>
                    <w:jc w:val="center"/>
                    <w:rPr>
                      <w:color w:val="002060"/>
                    </w:rPr>
                  </w:pPr>
                  <w:r w:rsidRPr="00361144">
                    <w:rPr>
                      <w:color w:val="002060"/>
                    </w:rPr>
                    <w:t> </w:t>
                  </w:r>
                </w:p>
              </w:tc>
            </w:tr>
            <w:tr w:rsidR="000E6C22" w:rsidRPr="00361144" w14:paraId="7CAE248C"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0FE51F" w14:textId="77777777" w:rsidR="000E6C22" w:rsidRPr="00361144" w:rsidRDefault="000E6C22" w:rsidP="00E1780E">
                  <w:pPr>
                    <w:pStyle w:val="rowtabella0"/>
                    <w:rPr>
                      <w:color w:val="002060"/>
                    </w:rPr>
                  </w:pPr>
                  <w:r w:rsidRPr="00361144">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D59B92" w14:textId="77777777" w:rsidR="000E6C22" w:rsidRPr="00361144" w:rsidRDefault="000E6C22" w:rsidP="00E1780E">
                  <w:pPr>
                    <w:pStyle w:val="rowtabella0"/>
                    <w:rPr>
                      <w:color w:val="002060"/>
                    </w:rPr>
                  </w:pPr>
                  <w:r w:rsidRPr="0036114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BE0A8E" w14:textId="77777777" w:rsidR="000E6C22" w:rsidRPr="00361144" w:rsidRDefault="000E6C22" w:rsidP="00E1780E">
                  <w:pPr>
                    <w:pStyle w:val="rowtabella0"/>
                    <w:jc w:val="center"/>
                    <w:rPr>
                      <w:color w:val="002060"/>
                    </w:rPr>
                  </w:pPr>
                  <w:r w:rsidRPr="0036114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A7AD3F" w14:textId="77777777" w:rsidR="000E6C22" w:rsidRPr="00361144" w:rsidRDefault="000E6C22" w:rsidP="00E1780E">
                  <w:pPr>
                    <w:pStyle w:val="rowtabella0"/>
                    <w:jc w:val="center"/>
                    <w:rPr>
                      <w:color w:val="002060"/>
                    </w:rPr>
                  </w:pPr>
                  <w:r w:rsidRPr="00361144">
                    <w:rPr>
                      <w:color w:val="002060"/>
                    </w:rPr>
                    <w:t> </w:t>
                  </w:r>
                </w:p>
              </w:tc>
            </w:tr>
            <w:tr w:rsidR="000E6C22" w:rsidRPr="00361144" w14:paraId="4EECD05F"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BD06D2" w14:textId="77777777" w:rsidR="000E6C22" w:rsidRPr="00361144" w:rsidRDefault="000E6C22" w:rsidP="00E1780E">
                  <w:pPr>
                    <w:pStyle w:val="rowtabella0"/>
                    <w:rPr>
                      <w:color w:val="002060"/>
                    </w:rPr>
                  </w:pPr>
                  <w:r w:rsidRPr="00361144">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BB78C9" w14:textId="77777777" w:rsidR="000E6C22" w:rsidRPr="00361144" w:rsidRDefault="000E6C22" w:rsidP="00E1780E">
                  <w:pPr>
                    <w:pStyle w:val="rowtabella0"/>
                    <w:rPr>
                      <w:color w:val="002060"/>
                    </w:rPr>
                  </w:pPr>
                  <w:r w:rsidRPr="00361144">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159056" w14:textId="77777777" w:rsidR="000E6C22" w:rsidRPr="00361144" w:rsidRDefault="000E6C22" w:rsidP="00E1780E">
                  <w:pPr>
                    <w:pStyle w:val="rowtabella0"/>
                    <w:jc w:val="center"/>
                    <w:rPr>
                      <w:color w:val="002060"/>
                    </w:rPr>
                  </w:pPr>
                  <w:r w:rsidRPr="00361144">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4EFA7F" w14:textId="77777777" w:rsidR="000E6C22" w:rsidRPr="00361144" w:rsidRDefault="000E6C22" w:rsidP="00E1780E">
                  <w:pPr>
                    <w:pStyle w:val="rowtabella0"/>
                    <w:jc w:val="center"/>
                    <w:rPr>
                      <w:color w:val="002060"/>
                    </w:rPr>
                  </w:pPr>
                  <w:r w:rsidRPr="00361144">
                    <w:rPr>
                      <w:color w:val="002060"/>
                    </w:rPr>
                    <w:t> </w:t>
                  </w:r>
                </w:p>
              </w:tc>
            </w:tr>
            <w:tr w:rsidR="000E6C22" w:rsidRPr="00361144" w14:paraId="29CC9B62"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2BEA0" w14:textId="77777777" w:rsidR="000E6C22" w:rsidRPr="00361144" w:rsidRDefault="000E6C22" w:rsidP="00E1780E">
                  <w:pPr>
                    <w:pStyle w:val="rowtabella0"/>
                    <w:rPr>
                      <w:color w:val="002060"/>
                    </w:rPr>
                  </w:pPr>
                  <w:r w:rsidRPr="00361144">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57F276" w14:textId="77777777" w:rsidR="000E6C22" w:rsidRPr="00361144" w:rsidRDefault="000E6C22" w:rsidP="00E1780E">
                  <w:pPr>
                    <w:pStyle w:val="rowtabella0"/>
                    <w:rPr>
                      <w:color w:val="002060"/>
                    </w:rPr>
                  </w:pPr>
                  <w:r w:rsidRPr="00361144">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FDA044" w14:textId="77777777" w:rsidR="000E6C22" w:rsidRPr="00361144" w:rsidRDefault="000E6C22" w:rsidP="00E1780E">
                  <w:pPr>
                    <w:pStyle w:val="rowtabella0"/>
                    <w:jc w:val="center"/>
                    <w:rPr>
                      <w:color w:val="002060"/>
                    </w:rPr>
                  </w:pPr>
                  <w:r w:rsidRPr="0036114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FA0CE0" w14:textId="77777777" w:rsidR="000E6C22" w:rsidRPr="00361144" w:rsidRDefault="000E6C22" w:rsidP="00E1780E">
                  <w:pPr>
                    <w:pStyle w:val="rowtabella0"/>
                    <w:jc w:val="center"/>
                    <w:rPr>
                      <w:color w:val="002060"/>
                    </w:rPr>
                  </w:pPr>
                  <w:r w:rsidRPr="00361144">
                    <w:rPr>
                      <w:color w:val="002060"/>
                    </w:rPr>
                    <w:t> </w:t>
                  </w:r>
                </w:p>
              </w:tc>
            </w:tr>
            <w:tr w:rsidR="000E6C22" w:rsidRPr="00361144" w14:paraId="5EEFE2A7"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1C64F" w14:textId="77777777" w:rsidR="000E6C22" w:rsidRPr="00361144" w:rsidRDefault="000E6C22" w:rsidP="00E1780E">
                  <w:pPr>
                    <w:pStyle w:val="rowtabella0"/>
                    <w:rPr>
                      <w:color w:val="002060"/>
                    </w:rPr>
                  </w:pPr>
                  <w:r w:rsidRPr="00361144">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19806" w14:textId="77777777" w:rsidR="000E6C22" w:rsidRPr="00361144" w:rsidRDefault="000E6C22" w:rsidP="00E1780E">
                  <w:pPr>
                    <w:pStyle w:val="rowtabella0"/>
                    <w:rPr>
                      <w:color w:val="002060"/>
                    </w:rPr>
                  </w:pPr>
                  <w:r w:rsidRPr="00361144">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1D10E" w14:textId="77777777" w:rsidR="000E6C22" w:rsidRPr="00361144" w:rsidRDefault="000E6C22" w:rsidP="00E1780E">
                  <w:pPr>
                    <w:pStyle w:val="rowtabella0"/>
                    <w:jc w:val="center"/>
                    <w:rPr>
                      <w:color w:val="002060"/>
                    </w:rPr>
                  </w:pPr>
                  <w:r w:rsidRPr="00361144">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ECBD" w14:textId="77777777" w:rsidR="000E6C22" w:rsidRPr="00361144" w:rsidRDefault="000E6C22" w:rsidP="00E1780E">
                  <w:pPr>
                    <w:pStyle w:val="rowtabella0"/>
                    <w:jc w:val="center"/>
                    <w:rPr>
                      <w:color w:val="002060"/>
                    </w:rPr>
                  </w:pPr>
                  <w:r w:rsidRPr="00361144">
                    <w:rPr>
                      <w:color w:val="002060"/>
                    </w:rPr>
                    <w:t> </w:t>
                  </w:r>
                </w:p>
              </w:tc>
            </w:tr>
            <w:tr w:rsidR="000E6C22" w:rsidRPr="00361144" w14:paraId="5CE455E7"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33D71243" w14:textId="77777777" w:rsidR="000E6C22" w:rsidRPr="00361144" w:rsidRDefault="000E6C22" w:rsidP="00E1780E">
                  <w:pPr>
                    <w:pStyle w:val="rowtabella0"/>
                    <w:rPr>
                      <w:color w:val="002060"/>
                    </w:rPr>
                  </w:pPr>
                  <w:r w:rsidRPr="00361144">
                    <w:rPr>
                      <w:color w:val="002060"/>
                    </w:rPr>
                    <w:t>(1) - disputata il 14/12/2024</w:t>
                  </w:r>
                </w:p>
              </w:tc>
            </w:tr>
          </w:tbl>
          <w:p w14:paraId="3EC05649" w14:textId="77777777" w:rsidR="000E6C22" w:rsidRPr="00361144" w:rsidRDefault="000E6C22" w:rsidP="00E1780E">
            <w:pPr>
              <w:rPr>
                <w:color w:val="002060"/>
              </w:rPr>
            </w:pPr>
          </w:p>
        </w:tc>
      </w:tr>
    </w:tbl>
    <w:p w14:paraId="680BD0CD" w14:textId="77777777" w:rsidR="000E6C22" w:rsidRPr="00361144" w:rsidRDefault="000E6C22" w:rsidP="000E6C2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6C22" w:rsidRPr="00361144" w14:paraId="3C3F8934"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0D970FE8"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30B3" w14:textId="77777777" w:rsidR="000E6C22" w:rsidRPr="00361144" w:rsidRDefault="000E6C22" w:rsidP="00E1780E">
                  <w:pPr>
                    <w:pStyle w:val="headertabella0"/>
                    <w:rPr>
                      <w:color w:val="002060"/>
                    </w:rPr>
                  </w:pPr>
                  <w:r w:rsidRPr="00361144">
                    <w:rPr>
                      <w:color w:val="002060"/>
                    </w:rPr>
                    <w:t>GIRONE C - 12 Giornata - A</w:t>
                  </w:r>
                </w:p>
              </w:tc>
            </w:tr>
            <w:tr w:rsidR="000E6C22" w:rsidRPr="00361144" w14:paraId="7B405F95"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9F8B1" w14:textId="77777777" w:rsidR="000E6C22" w:rsidRPr="00361144" w:rsidRDefault="000E6C22" w:rsidP="00E1780E">
                  <w:pPr>
                    <w:pStyle w:val="rowtabella0"/>
                    <w:rPr>
                      <w:color w:val="002060"/>
                    </w:rPr>
                  </w:pPr>
                  <w:r w:rsidRPr="00361144">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68E17" w14:textId="77777777" w:rsidR="000E6C22" w:rsidRPr="00361144" w:rsidRDefault="000E6C22" w:rsidP="00E1780E">
                  <w:pPr>
                    <w:pStyle w:val="rowtabella0"/>
                    <w:rPr>
                      <w:color w:val="002060"/>
                    </w:rPr>
                  </w:pPr>
                  <w:r w:rsidRPr="00361144">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608DC" w14:textId="77777777" w:rsidR="000E6C22" w:rsidRPr="00361144" w:rsidRDefault="000E6C22" w:rsidP="00E1780E">
                  <w:pPr>
                    <w:pStyle w:val="rowtabella0"/>
                    <w:jc w:val="center"/>
                    <w:rPr>
                      <w:color w:val="002060"/>
                    </w:rPr>
                  </w:pPr>
                  <w:r w:rsidRPr="0036114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EA72D" w14:textId="77777777" w:rsidR="000E6C22" w:rsidRPr="00361144" w:rsidRDefault="000E6C22" w:rsidP="00E1780E">
                  <w:pPr>
                    <w:pStyle w:val="rowtabella0"/>
                    <w:jc w:val="center"/>
                    <w:rPr>
                      <w:color w:val="002060"/>
                    </w:rPr>
                  </w:pPr>
                  <w:r w:rsidRPr="00361144">
                    <w:rPr>
                      <w:color w:val="002060"/>
                    </w:rPr>
                    <w:t> </w:t>
                  </w:r>
                </w:p>
              </w:tc>
            </w:tr>
            <w:tr w:rsidR="000E6C22" w:rsidRPr="00361144" w14:paraId="24C9301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FC918" w14:textId="77777777" w:rsidR="000E6C22" w:rsidRPr="00361144" w:rsidRDefault="000E6C22" w:rsidP="00E1780E">
                  <w:pPr>
                    <w:pStyle w:val="rowtabella0"/>
                    <w:rPr>
                      <w:color w:val="002060"/>
                    </w:rPr>
                  </w:pPr>
                  <w:r w:rsidRPr="00361144">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F28232" w14:textId="77777777" w:rsidR="000E6C22" w:rsidRPr="00361144" w:rsidRDefault="000E6C22" w:rsidP="00E1780E">
                  <w:pPr>
                    <w:pStyle w:val="rowtabella0"/>
                    <w:rPr>
                      <w:color w:val="002060"/>
                    </w:rPr>
                  </w:pPr>
                  <w:r w:rsidRPr="00361144">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9A854" w14:textId="77777777" w:rsidR="000E6C22" w:rsidRPr="00361144" w:rsidRDefault="000E6C22" w:rsidP="00E1780E">
                  <w:pPr>
                    <w:pStyle w:val="rowtabella0"/>
                    <w:jc w:val="center"/>
                    <w:rPr>
                      <w:color w:val="002060"/>
                    </w:rPr>
                  </w:pPr>
                  <w:r w:rsidRPr="00361144">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B9B7F" w14:textId="77777777" w:rsidR="000E6C22" w:rsidRPr="00361144" w:rsidRDefault="000E6C22" w:rsidP="00E1780E">
                  <w:pPr>
                    <w:pStyle w:val="rowtabella0"/>
                    <w:jc w:val="center"/>
                    <w:rPr>
                      <w:color w:val="002060"/>
                    </w:rPr>
                  </w:pPr>
                  <w:r w:rsidRPr="00361144">
                    <w:rPr>
                      <w:color w:val="002060"/>
                    </w:rPr>
                    <w:t> </w:t>
                  </w:r>
                </w:p>
              </w:tc>
            </w:tr>
            <w:tr w:rsidR="000E6C22" w:rsidRPr="00361144" w14:paraId="0AB6D89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463A0B" w14:textId="77777777" w:rsidR="000E6C22" w:rsidRPr="00361144" w:rsidRDefault="000E6C22" w:rsidP="00E1780E">
                  <w:pPr>
                    <w:pStyle w:val="rowtabella0"/>
                    <w:rPr>
                      <w:color w:val="002060"/>
                    </w:rPr>
                  </w:pPr>
                  <w:r w:rsidRPr="00361144">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D9C7B" w14:textId="77777777" w:rsidR="000E6C22" w:rsidRPr="00361144" w:rsidRDefault="000E6C22" w:rsidP="00E1780E">
                  <w:pPr>
                    <w:pStyle w:val="rowtabella0"/>
                    <w:rPr>
                      <w:color w:val="002060"/>
                    </w:rPr>
                  </w:pPr>
                  <w:r w:rsidRPr="00361144">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8BE0D" w14:textId="77777777" w:rsidR="000E6C22" w:rsidRPr="00361144" w:rsidRDefault="000E6C22" w:rsidP="00E1780E">
                  <w:pPr>
                    <w:pStyle w:val="rowtabella0"/>
                    <w:jc w:val="center"/>
                    <w:rPr>
                      <w:color w:val="002060"/>
                    </w:rPr>
                  </w:pPr>
                  <w:r w:rsidRPr="0036114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FFC85F" w14:textId="77777777" w:rsidR="000E6C22" w:rsidRPr="00361144" w:rsidRDefault="000E6C22" w:rsidP="00E1780E">
                  <w:pPr>
                    <w:pStyle w:val="rowtabella0"/>
                    <w:jc w:val="center"/>
                    <w:rPr>
                      <w:color w:val="002060"/>
                    </w:rPr>
                  </w:pPr>
                  <w:r w:rsidRPr="00361144">
                    <w:rPr>
                      <w:color w:val="002060"/>
                    </w:rPr>
                    <w:t> </w:t>
                  </w:r>
                </w:p>
              </w:tc>
            </w:tr>
            <w:tr w:rsidR="000E6C22" w:rsidRPr="00361144" w14:paraId="334FBFA8"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F671B" w14:textId="77777777" w:rsidR="000E6C22" w:rsidRPr="00361144" w:rsidRDefault="000E6C22" w:rsidP="00E1780E">
                  <w:pPr>
                    <w:pStyle w:val="rowtabella0"/>
                    <w:rPr>
                      <w:color w:val="002060"/>
                    </w:rPr>
                  </w:pPr>
                  <w:r w:rsidRPr="00361144">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433945" w14:textId="77777777" w:rsidR="000E6C22" w:rsidRPr="00361144" w:rsidRDefault="000E6C22" w:rsidP="00E1780E">
                  <w:pPr>
                    <w:pStyle w:val="rowtabella0"/>
                    <w:rPr>
                      <w:color w:val="002060"/>
                    </w:rPr>
                  </w:pPr>
                  <w:r w:rsidRPr="00361144">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F8EA53" w14:textId="77777777" w:rsidR="000E6C22" w:rsidRPr="00361144" w:rsidRDefault="000E6C22" w:rsidP="00E1780E">
                  <w:pPr>
                    <w:pStyle w:val="rowtabella0"/>
                    <w:jc w:val="center"/>
                    <w:rPr>
                      <w:color w:val="002060"/>
                    </w:rPr>
                  </w:pPr>
                  <w:r w:rsidRPr="0036114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425F52" w14:textId="77777777" w:rsidR="000E6C22" w:rsidRPr="00361144" w:rsidRDefault="000E6C22" w:rsidP="00E1780E">
                  <w:pPr>
                    <w:pStyle w:val="rowtabella0"/>
                    <w:jc w:val="center"/>
                    <w:rPr>
                      <w:color w:val="002060"/>
                    </w:rPr>
                  </w:pPr>
                  <w:r w:rsidRPr="00361144">
                    <w:rPr>
                      <w:color w:val="002060"/>
                    </w:rPr>
                    <w:t> </w:t>
                  </w:r>
                </w:p>
              </w:tc>
            </w:tr>
            <w:tr w:rsidR="000E6C22" w:rsidRPr="00361144" w14:paraId="7450BECE"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7854F8" w14:textId="77777777" w:rsidR="000E6C22" w:rsidRPr="00361144" w:rsidRDefault="000E6C22" w:rsidP="00E1780E">
                  <w:pPr>
                    <w:pStyle w:val="rowtabella0"/>
                    <w:rPr>
                      <w:color w:val="002060"/>
                    </w:rPr>
                  </w:pPr>
                  <w:r w:rsidRPr="00361144">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6065C4" w14:textId="77777777" w:rsidR="000E6C22" w:rsidRPr="00361144" w:rsidRDefault="000E6C22" w:rsidP="00E1780E">
                  <w:pPr>
                    <w:pStyle w:val="rowtabella0"/>
                    <w:rPr>
                      <w:color w:val="002060"/>
                    </w:rPr>
                  </w:pPr>
                  <w:r w:rsidRPr="00361144">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2CE878" w14:textId="77777777" w:rsidR="000E6C22" w:rsidRPr="00361144" w:rsidRDefault="000E6C22" w:rsidP="00E1780E">
                  <w:pPr>
                    <w:pStyle w:val="rowtabella0"/>
                    <w:jc w:val="center"/>
                    <w:rPr>
                      <w:color w:val="002060"/>
                    </w:rPr>
                  </w:pPr>
                  <w:r w:rsidRPr="00361144">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DF1C62" w14:textId="77777777" w:rsidR="000E6C22" w:rsidRPr="00361144" w:rsidRDefault="000E6C22" w:rsidP="00E1780E">
                  <w:pPr>
                    <w:pStyle w:val="rowtabella0"/>
                    <w:jc w:val="center"/>
                    <w:rPr>
                      <w:color w:val="002060"/>
                    </w:rPr>
                  </w:pPr>
                  <w:r w:rsidRPr="00361144">
                    <w:rPr>
                      <w:color w:val="002060"/>
                    </w:rPr>
                    <w:t> </w:t>
                  </w:r>
                </w:p>
              </w:tc>
            </w:tr>
            <w:tr w:rsidR="000E6C22" w:rsidRPr="00361144" w14:paraId="325BE620"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4D18E" w14:textId="77777777" w:rsidR="000E6C22" w:rsidRPr="00361144" w:rsidRDefault="000E6C22" w:rsidP="00E1780E">
                  <w:pPr>
                    <w:pStyle w:val="rowtabella0"/>
                    <w:rPr>
                      <w:color w:val="002060"/>
                    </w:rPr>
                  </w:pPr>
                  <w:r w:rsidRPr="00361144">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82402" w14:textId="77777777" w:rsidR="000E6C22" w:rsidRPr="00361144" w:rsidRDefault="000E6C22" w:rsidP="00E1780E">
                  <w:pPr>
                    <w:pStyle w:val="rowtabella0"/>
                    <w:rPr>
                      <w:color w:val="002060"/>
                    </w:rPr>
                  </w:pPr>
                  <w:r w:rsidRPr="00361144">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A1807" w14:textId="77777777" w:rsidR="000E6C22" w:rsidRPr="00361144" w:rsidRDefault="000E6C22" w:rsidP="00E1780E">
                  <w:pPr>
                    <w:pStyle w:val="rowtabella0"/>
                    <w:jc w:val="center"/>
                    <w:rPr>
                      <w:color w:val="002060"/>
                    </w:rPr>
                  </w:pPr>
                  <w:r w:rsidRPr="0036114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879F8" w14:textId="77777777" w:rsidR="000E6C22" w:rsidRPr="00361144" w:rsidRDefault="000E6C22" w:rsidP="00E1780E">
                  <w:pPr>
                    <w:pStyle w:val="rowtabella0"/>
                    <w:jc w:val="center"/>
                    <w:rPr>
                      <w:color w:val="002060"/>
                    </w:rPr>
                  </w:pPr>
                  <w:r w:rsidRPr="00361144">
                    <w:rPr>
                      <w:color w:val="002060"/>
                    </w:rPr>
                    <w:t> </w:t>
                  </w:r>
                </w:p>
              </w:tc>
            </w:tr>
            <w:tr w:rsidR="000E6C22" w:rsidRPr="00361144" w14:paraId="0D1AA0F9"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0A983AF6" w14:textId="77777777" w:rsidR="000E6C22" w:rsidRPr="00361144" w:rsidRDefault="000E6C22" w:rsidP="00E1780E">
                  <w:pPr>
                    <w:pStyle w:val="rowtabella0"/>
                    <w:rPr>
                      <w:color w:val="002060"/>
                    </w:rPr>
                  </w:pPr>
                  <w:r w:rsidRPr="00361144">
                    <w:rPr>
                      <w:color w:val="002060"/>
                    </w:rPr>
                    <w:t>(1) - disputata il 14/12/2024</w:t>
                  </w:r>
                </w:p>
              </w:tc>
            </w:tr>
          </w:tbl>
          <w:p w14:paraId="519E2D5F" w14:textId="77777777" w:rsidR="000E6C22" w:rsidRPr="00361144" w:rsidRDefault="000E6C22" w:rsidP="00E1780E">
            <w:pPr>
              <w:rPr>
                <w:color w:val="002060"/>
              </w:rPr>
            </w:pPr>
          </w:p>
        </w:tc>
      </w:tr>
    </w:tbl>
    <w:p w14:paraId="6C7F54BF" w14:textId="77777777" w:rsidR="000E6C22" w:rsidRPr="00361144" w:rsidRDefault="000E6C22" w:rsidP="000E6C22">
      <w:pPr>
        <w:pStyle w:val="breakline"/>
        <w:rPr>
          <w:rFonts w:eastAsiaTheme="minorEastAsia"/>
          <w:color w:val="002060"/>
        </w:rPr>
      </w:pPr>
    </w:p>
    <w:p w14:paraId="6BE320D0" w14:textId="77777777" w:rsidR="000E6C22" w:rsidRPr="00361144" w:rsidRDefault="000E6C22" w:rsidP="000E6C22">
      <w:pPr>
        <w:pStyle w:val="breakline"/>
        <w:rPr>
          <w:color w:val="002060"/>
        </w:rPr>
      </w:pPr>
    </w:p>
    <w:p w14:paraId="036ECE77" w14:textId="77777777" w:rsidR="000E6C22" w:rsidRPr="00361144" w:rsidRDefault="000E6C22" w:rsidP="000E6C22">
      <w:pPr>
        <w:pStyle w:val="titoloprinc0"/>
        <w:rPr>
          <w:color w:val="002060"/>
        </w:rPr>
      </w:pPr>
      <w:r w:rsidRPr="00361144">
        <w:rPr>
          <w:color w:val="002060"/>
        </w:rPr>
        <w:t>GIUDICE SPORTIVO</w:t>
      </w:r>
    </w:p>
    <w:p w14:paraId="4CF36B4B"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316801B3" w14:textId="77777777" w:rsidR="000E6C22" w:rsidRPr="00361144" w:rsidRDefault="000E6C22" w:rsidP="000E6C22">
      <w:pPr>
        <w:pStyle w:val="titolo10"/>
        <w:rPr>
          <w:color w:val="002060"/>
        </w:rPr>
      </w:pPr>
      <w:r w:rsidRPr="00361144">
        <w:rPr>
          <w:color w:val="002060"/>
        </w:rPr>
        <w:t xml:space="preserve">GARE DEL 14/12/2024 </w:t>
      </w:r>
    </w:p>
    <w:p w14:paraId="7E16079D" w14:textId="77777777" w:rsidR="000E6C22" w:rsidRPr="00361144" w:rsidRDefault="000E6C22" w:rsidP="000E6C22">
      <w:pPr>
        <w:pStyle w:val="titolo60"/>
        <w:rPr>
          <w:color w:val="002060"/>
        </w:rPr>
      </w:pPr>
      <w:r w:rsidRPr="00361144">
        <w:rPr>
          <w:color w:val="002060"/>
        </w:rPr>
        <w:t xml:space="preserve">DECISIONI DEL GIUDICE SPORTIVO </w:t>
      </w:r>
    </w:p>
    <w:p w14:paraId="791C597C" w14:textId="77777777" w:rsidR="00D2448D" w:rsidRDefault="000E6C22" w:rsidP="000E6C22">
      <w:pPr>
        <w:pStyle w:val="diffida"/>
        <w:spacing w:before="80" w:beforeAutospacing="0" w:after="40" w:afterAutospacing="0"/>
        <w:jc w:val="left"/>
        <w:rPr>
          <w:color w:val="002060"/>
        </w:rPr>
      </w:pPr>
      <w:r w:rsidRPr="00361144">
        <w:rPr>
          <w:color w:val="002060"/>
        </w:rPr>
        <w:t xml:space="preserve">gara del 14/12/2024 CASTRUM LAURI - REAL ANCARIA </w:t>
      </w:r>
      <w:r w:rsidRPr="00361144">
        <w:rPr>
          <w:color w:val="002060"/>
        </w:rPr>
        <w:br/>
        <w:t>Il Giudice Sportivo, dopo aver esaminato il referto arbitrale relativo alla gara, nel quale era presente un provvedimento disciplinare di ammonizione nei confronti del giocatore n. 9 Sig. GOMEZ D'AMBROSIO ADRIAN della società Castrum Lauri e, avendo riscontrato, da un controllo del sistema informatico nonché dalle successive verifiche presso l'Ufficio tesseramenti, che il suddetto giocatore risulta svincolato e</w:t>
      </w:r>
      <w:r w:rsidR="00D2448D">
        <w:rPr>
          <w:color w:val="002060"/>
        </w:rPr>
        <w:t xml:space="preserve"> </w:t>
      </w:r>
      <w:r w:rsidRPr="00361144">
        <w:rPr>
          <w:color w:val="002060"/>
        </w:rPr>
        <w:t xml:space="preserve">quindi non tesserato per la predetta Società sportiva, </w:t>
      </w:r>
    </w:p>
    <w:p w14:paraId="54670C82" w14:textId="77777777" w:rsidR="00D2448D" w:rsidRDefault="000E6C22" w:rsidP="000E6C22">
      <w:pPr>
        <w:pStyle w:val="diffida"/>
        <w:spacing w:before="80" w:beforeAutospacing="0" w:after="40" w:afterAutospacing="0"/>
        <w:jc w:val="left"/>
        <w:rPr>
          <w:color w:val="002060"/>
        </w:rPr>
      </w:pPr>
      <w:r w:rsidRPr="00361144">
        <w:rPr>
          <w:color w:val="002060"/>
        </w:rPr>
        <w:t xml:space="preserve">DELIBERA </w:t>
      </w:r>
    </w:p>
    <w:p w14:paraId="17BE02BE" w14:textId="77777777" w:rsidR="00D2448D" w:rsidRDefault="000E6C22" w:rsidP="000E6C22">
      <w:pPr>
        <w:pStyle w:val="diffida"/>
        <w:spacing w:before="80" w:beforeAutospacing="0" w:after="40" w:afterAutospacing="0"/>
        <w:jc w:val="left"/>
        <w:rPr>
          <w:color w:val="002060"/>
        </w:rPr>
      </w:pPr>
      <w:r w:rsidRPr="00361144">
        <w:rPr>
          <w:color w:val="002060"/>
        </w:rPr>
        <w:t xml:space="preserve">- di assegnare gara persa alla Castrum Lauri omologando il seguente risultato: Castrum Lauri 0 - Real </w:t>
      </w:r>
      <w:proofErr w:type="spellStart"/>
      <w:r w:rsidRPr="00361144">
        <w:rPr>
          <w:color w:val="002060"/>
        </w:rPr>
        <w:t>Ancaria</w:t>
      </w:r>
      <w:proofErr w:type="spellEnd"/>
      <w:r w:rsidRPr="00361144">
        <w:rPr>
          <w:color w:val="002060"/>
        </w:rPr>
        <w:t xml:space="preserve"> 6; </w:t>
      </w:r>
    </w:p>
    <w:p w14:paraId="60CCC975" w14:textId="6F7BEEE3" w:rsidR="000E6C22" w:rsidRPr="00361144" w:rsidRDefault="000E6C22" w:rsidP="000E6C22">
      <w:pPr>
        <w:pStyle w:val="diffida"/>
        <w:spacing w:before="80" w:beforeAutospacing="0" w:after="40" w:afterAutospacing="0"/>
        <w:jc w:val="left"/>
        <w:rPr>
          <w:color w:val="002060"/>
        </w:rPr>
      </w:pPr>
      <w:r w:rsidRPr="00361144">
        <w:rPr>
          <w:color w:val="002060"/>
        </w:rPr>
        <w:t xml:space="preserve">- di inibire fino al 01/1/2025 il dirigente accompagnatore Sig. Simone Zucchini. </w:t>
      </w:r>
    </w:p>
    <w:p w14:paraId="2B5976DB" w14:textId="77777777" w:rsidR="000E6C22" w:rsidRPr="00361144" w:rsidRDefault="000E6C22" w:rsidP="000E6C22">
      <w:pPr>
        <w:pStyle w:val="titolo10"/>
        <w:rPr>
          <w:color w:val="002060"/>
        </w:rPr>
      </w:pPr>
      <w:r w:rsidRPr="00361144">
        <w:rPr>
          <w:color w:val="002060"/>
        </w:rPr>
        <w:t xml:space="preserve">GARE DEL 13/12/2024 </w:t>
      </w:r>
    </w:p>
    <w:p w14:paraId="223171DF" w14:textId="77777777" w:rsidR="000E6C22" w:rsidRPr="00361144" w:rsidRDefault="000E6C22" w:rsidP="000E6C22">
      <w:pPr>
        <w:pStyle w:val="titolo7a"/>
        <w:rPr>
          <w:color w:val="002060"/>
        </w:rPr>
      </w:pPr>
      <w:r w:rsidRPr="00361144">
        <w:rPr>
          <w:color w:val="002060"/>
        </w:rPr>
        <w:t xml:space="preserve">PROVVEDIMENTI DISCIPLINARI </w:t>
      </w:r>
    </w:p>
    <w:p w14:paraId="5DEA4855" w14:textId="77777777" w:rsidR="000E6C22" w:rsidRPr="00361144" w:rsidRDefault="000E6C22" w:rsidP="000E6C22">
      <w:pPr>
        <w:pStyle w:val="titolo7b0"/>
        <w:rPr>
          <w:color w:val="002060"/>
        </w:rPr>
      </w:pPr>
      <w:r w:rsidRPr="00361144">
        <w:rPr>
          <w:color w:val="002060"/>
        </w:rPr>
        <w:lastRenderedPageBreak/>
        <w:t xml:space="preserve">In base alle risultanze degli atti ufficiali sono state deliberate le seguenti sanzioni disciplinari. </w:t>
      </w:r>
    </w:p>
    <w:p w14:paraId="7FE5DA4A" w14:textId="77777777" w:rsidR="000E6C22" w:rsidRPr="00361144" w:rsidRDefault="000E6C22" w:rsidP="000E6C22">
      <w:pPr>
        <w:pStyle w:val="titolo30"/>
        <w:rPr>
          <w:color w:val="002060"/>
        </w:rPr>
      </w:pPr>
      <w:r w:rsidRPr="00361144">
        <w:rPr>
          <w:color w:val="002060"/>
        </w:rPr>
        <w:t xml:space="preserve">DIRIGENTI </w:t>
      </w:r>
    </w:p>
    <w:p w14:paraId="2FF43AED" w14:textId="77777777" w:rsidR="000E6C22" w:rsidRPr="00361144" w:rsidRDefault="000E6C22" w:rsidP="000E6C22">
      <w:pPr>
        <w:pStyle w:val="titolo20"/>
        <w:rPr>
          <w:color w:val="002060"/>
        </w:rPr>
      </w:pPr>
      <w:r w:rsidRPr="00361144">
        <w:rPr>
          <w:color w:val="002060"/>
        </w:rPr>
        <w:t xml:space="preserve">INIBIZIONE A TEMPO OPPURE SQUALIFICA A GARE: FINO AL 18/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8F8B418" w14:textId="77777777" w:rsidTr="00E1780E">
        <w:tc>
          <w:tcPr>
            <w:tcW w:w="2200" w:type="dxa"/>
            <w:tcMar>
              <w:top w:w="20" w:type="dxa"/>
              <w:left w:w="20" w:type="dxa"/>
              <w:bottom w:w="20" w:type="dxa"/>
              <w:right w:w="20" w:type="dxa"/>
            </w:tcMar>
            <w:vAlign w:val="center"/>
            <w:hideMark/>
          </w:tcPr>
          <w:p w14:paraId="47855B42" w14:textId="77777777" w:rsidR="000E6C22" w:rsidRPr="00361144" w:rsidRDefault="000E6C22" w:rsidP="00E1780E">
            <w:pPr>
              <w:pStyle w:val="movimento"/>
              <w:rPr>
                <w:color w:val="002060"/>
              </w:rPr>
            </w:pPr>
            <w:r w:rsidRPr="00361144">
              <w:rPr>
                <w:color w:val="002060"/>
              </w:rPr>
              <w:t>MAZZIERI DIEGO</w:t>
            </w:r>
          </w:p>
        </w:tc>
        <w:tc>
          <w:tcPr>
            <w:tcW w:w="2200" w:type="dxa"/>
            <w:tcMar>
              <w:top w:w="20" w:type="dxa"/>
              <w:left w:w="20" w:type="dxa"/>
              <w:bottom w:w="20" w:type="dxa"/>
              <w:right w:w="20" w:type="dxa"/>
            </w:tcMar>
            <w:vAlign w:val="center"/>
            <w:hideMark/>
          </w:tcPr>
          <w:p w14:paraId="620ABF8D" w14:textId="77777777" w:rsidR="000E6C22" w:rsidRPr="00361144" w:rsidRDefault="000E6C22" w:rsidP="00E1780E">
            <w:pPr>
              <w:pStyle w:val="movimento2"/>
              <w:rPr>
                <w:color w:val="002060"/>
              </w:rPr>
            </w:pPr>
            <w:r w:rsidRPr="00361144">
              <w:rPr>
                <w:color w:val="002060"/>
              </w:rPr>
              <w:t xml:space="preserve">(AVENALE) </w:t>
            </w:r>
          </w:p>
        </w:tc>
        <w:tc>
          <w:tcPr>
            <w:tcW w:w="800" w:type="dxa"/>
            <w:tcMar>
              <w:top w:w="20" w:type="dxa"/>
              <w:left w:w="20" w:type="dxa"/>
              <w:bottom w:w="20" w:type="dxa"/>
              <w:right w:w="20" w:type="dxa"/>
            </w:tcMar>
            <w:vAlign w:val="center"/>
            <w:hideMark/>
          </w:tcPr>
          <w:p w14:paraId="5163767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FC5735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4E60FCC" w14:textId="77777777" w:rsidR="000E6C22" w:rsidRPr="00361144" w:rsidRDefault="000E6C22" w:rsidP="00E1780E">
            <w:pPr>
              <w:pStyle w:val="movimento2"/>
              <w:rPr>
                <w:color w:val="002060"/>
              </w:rPr>
            </w:pPr>
            <w:r w:rsidRPr="00361144">
              <w:rPr>
                <w:color w:val="002060"/>
              </w:rPr>
              <w:t> </w:t>
            </w:r>
          </w:p>
        </w:tc>
      </w:tr>
    </w:tbl>
    <w:p w14:paraId="4821ABEC"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Per comportamento irriguardoso verso l'arbitro. </w:t>
      </w:r>
    </w:p>
    <w:p w14:paraId="4ECD6735" w14:textId="77777777" w:rsidR="000E6C22" w:rsidRPr="00361144" w:rsidRDefault="000E6C22" w:rsidP="000E6C22">
      <w:pPr>
        <w:pStyle w:val="titolo30"/>
        <w:rPr>
          <w:color w:val="002060"/>
        </w:rPr>
      </w:pPr>
      <w:r w:rsidRPr="00361144">
        <w:rPr>
          <w:color w:val="002060"/>
        </w:rPr>
        <w:t xml:space="preserve">ALLENATORI </w:t>
      </w:r>
    </w:p>
    <w:p w14:paraId="38FD3A5D" w14:textId="77777777" w:rsidR="000E6C22" w:rsidRPr="00361144" w:rsidRDefault="000E6C22" w:rsidP="000E6C22">
      <w:pPr>
        <w:pStyle w:val="titolo20"/>
        <w:rPr>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A979965" w14:textId="77777777" w:rsidTr="00E1780E">
        <w:tc>
          <w:tcPr>
            <w:tcW w:w="2200" w:type="dxa"/>
            <w:tcMar>
              <w:top w:w="20" w:type="dxa"/>
              <w:left w:w="20" w:type="dxa"/>
              <w:bottom w:w="20" w:type="dxa"/>
              <w:right w:w="20" w:type="dxa"/>
            </w:tcMar>
            <w:vAlign w:val="center"/>
            <w:hideMark/>
          </w:tcPr>
          <w:p w14:paraId="65B4E104" w14:textId="77777777" w:rsidR="000E6C22" w:rsidRPr="00361144" w:rsidRDefault="000E6C22" w:rsidP="00E1780E">
            <w:pPr>
              <w:pStyle w:val="movimento"/>
              <w:rPr>
                <w:color w:val="002060"/>
              </w:rPr>
            </w:pPr>
            <w:r w:rsidRPr="00361144">
              <w:rPr>
                <w:color w:val="002060"/>
              </w:rPr>
              <w:t>ORSINI ANDREA</w:t>
            </w:r>
          </w:p>
        </w:tc>
        <w:tc>
          <w:tcPr>
            <w:tcW w:w="2200" w:type="dxa"/>
            <w:tcMar>
              <w:top w:w="20" w:type="dxa"/>
              <w:left w:w="20" w:type="dxa"/>
              <w:bottom w:w="20" w:type="dxa"/>
              <w:right w:w="20" w:type="dxa"/>
            </w:tcMar>
            <w:vAlign w:val="center"/>
            <w:hideMark/>
          </w:tcPr>
          <w:p w14:paraId="6729517C" w14:textId="77777777" w:rsidR="000E6C22" w:rsidRPr="00361144" w:rsidRDefault="000E6C22" w:rsidP="00E1780E">
            <w:pPr>
              <w:pStyle w:val="movimento2"/>
              <w:rPr>
                <w:color w:val="002060"/>
              </w:rPr>
            </w:pPr>
            <w:r w:rsidRPr="00361144">
              <w:rPr>
                <w:color w:val="002060"/>
              </w:rPr>
              <w:t xml:space="preserve">(FUTSAL VIRE GEOSISTEM ASD) </w:t>
            </w:r>
          </w:p>
        </w:tc>
        <w:tc>
          <w:tcPr>
            <w:tcW w:w="800" w:type="dxa"/>
            <w:tcMar>
              <w:top w:w="20" w:type="dxa"/>
              <w:left w:w="20" w:type="dxa"/>
              <w:bottom w:w="20" w:type="dxa"/>
              <w:right w:w="20" w:type="dxa"/>
            </w:tcMar>
            <w:vAlign w:val="center"/>
            <w:hideMark/>
          </w:tcPr>
          <w:p w14:paraId="3727E5A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0A1145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E958EE5" w14:textId="77777777" w:rsidR="000E6C22" w:rsidRPr="00361144" w:rsidRDefault="000E6C22" w:rsidP="00E1780E">
            <w:pPr>
              <w:pStyle w:val="movimento2"/>
              <w:rPr>
                <w:color w:val="002060"/>
              </w:rPr>
            </w:pPr>
            <w:r w:rsidRPr="00361144">
              <w:rPr>
                <w:color w:val="002060"/>
              </w:rPr>
              <w:t> </w:t>
            </w:r>
          </w:p>
        </w:tc>
      </w:tr>
    </w:tbl>
    <w:p w14:paraId="44E485FE" w14:textId="77777777" w:rsidR="000E6C22" w:rsidRPr="00361144" w:rsidRDefault="000E6C22" w:rsidP="000E6C22">
      <w:pPr>
        <w:pStyle w:val="titolo30"/>
        <w:rPr>
          <w:rFonts w:eastAsiaTheme="minorEastAsia"/>
          <w:color w:val="002060"/>
        </w:rPr>
      </w:pPr>
      <w:r w:rsidRPr="00361144">
        <w:rPr>
          <w:color w:val="002060"/>
        </w:rPr>
        <w:t xml:space="preserve">CALCIATORI ESPULSI </w:t>
      </w:r>
    </w:p>
    <w:p w14:paraId="0DF533FF" w14:textId="77777777" w:rsidR="000E6C22" w:rsidRPr="00361144" w:rsidRDefault="000E6C22" w:rsidP="000E6C22">
      <w:pPr>
        <w:pStyle w:val="titolo20"/>
        <w:rPr>
          <w:color w:val="002060"/>
        </w:rPr>
      </w:pPr>
      <w:r w:rsidRPr="003611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E2B0F67" w14:textId="77777777" w:rsidTr="00E1780E">
        <w:tc>
          <w:tcPr>
            <w:tcW w:w="2200" w:type="dxa"/>
            <w:tcMar>
              <w:top w:w="20" w:type="dxa"/>
              <w:left w:w="20" w:type="dxa"/>
              <w:bottom w:w="20" w:type="dxa"/>
              <w:right w:w="20" w:type="dxa"/>
            </w:tcMar>
            <w:vAlign w:val="center"/>
            <w:hideMark/>
          </w:tcPr>
          <w:p w14:paraId="12D8857F" w14:textId="77777777" w:rsidR="000E6C22" w:rsidRPr="00361144" w:rsidRDefault="000E6C22" w:rsidP="00E1780E">
            <w:pPr>
              <w:pStyle w:val="movimento"/>
              <w:rPr>
                <w:color w:val="002060"/>
              </w:rPr>
            </w:pPr>
            <w:r w:rsidRPr="00361144">
              <w:rPr>
                <w:color w:val="002060"/>
              </w:rPr>
              <w:t>DURASTANTI ANDREA</w:t>
            </w:r>
          </w:p>
        </w:tc>
        <w:tc>
          <w:tcPr>
            <w:tcW w:w="2200" w:type="dxa"/>
            <w:tcMar>
              <w:top w:w="20" w:type="dxa"/>
              <w:left w:w="20" w:type="dxa"/>
              <w:bottom w:w="20" w:type="dxa"/>
              <w:right w:w="20" w:type="dxa"/>
            </w:tcMar>
            <w:vAlign w:val="center"/>
            <w:hideMark/>
          </w:tcPr>
          <w:p w14:paraId="17861408" w14:textId="77777777" w:rsidR="000E6C22" w:rsidRPr="00361144" w:rsidRDefault="000E6C22" w:rsidP="00E1780E">
            <w:pPr>
              <w:pStyle w:val="movimento2"/>
              <w:rPr>
                <w:color w:val="002060"/>
              </w:rPr>
            </w:pPr>
            <w:r w:rsidRPr="00361144">
              <w:rPr>
                <w:color w:val="002060"/>
              </w:rPr>
              <w:t xml:space="preserve">(REAL EAGLES VIRTUS PAGLIA) </w:t>
            </w:r>
          </w:p>
        </w:tc>
        <w:tc>
          <w:tcPr>
            <w:tcW w:w="800" w:type="dxa"/>
            <w:tcMar>
              <w:top w:w="20" w:type="dxa"/>
              <w:left w:w="20" w:type="dxa"/>
              <w:bottom w:w="20" w:type="dxa"/>
              <w:right w:w="20" w:type="dxa"/>
            </w:tcMar>
            <w:vAlign w:val="center"/>
            <w:hideMark/>
          </w:tcPr>
          <w:p w14:paraId="0DBB47E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4C2505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D9026BE" w14:textId="77777777" w:rsidR="000E6C22" w:rsidRPr="00361144" w:rsidRDefault="000E6C22" w:rsidP="00E1780E">
            <w:pPr>
              <w:pStyle w:val="movimento2"/>
              <w:rPr>
                <w:color w:val="002060"/>
              </w:rPr>
            </w:pPr>
            <w:r w:rsidRPr="00361144">
              <w:rPr>
                <w:color w:val="002060"/>
              </w:rPr>
              <w:t> </w:t>
            </w:r>
          </w:p>
        </w:tc>
      </w:tr>
    </w:tbl>
    <w:p w14:paraId="04FACE18" w14:textId="77777777" w:rsidR="000E6C22" w:rsidRPr="00361144" w:rsidRDefault="000E6C22" w:rsidP="000E6C22">
      <w:pPr>
        <w:pStyle w:val="titolo20"/>
        <w:rPr>
          <w:rFonts w:eastAsiaTheme="minorEastAsia"/>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D3FF25B" w14:textId="77777777" w:rsidTr="00E1780E">
        <w:tc>
          <w:tcPr>
            <w:tcW w:w="2200" w:type="dxa"/>
            <w:tcMar>
              <w:top w:w="20" w:type="dxa"/>
              <w:left w:w="20" w:type="dxa"/>
              <w:bottom w:w="20" w:type="dxa"/>
              <w:right w:w="20" w:type="dxa"/>
            </w:tcMar>
            <w:vAlign w:val="center"/>
            <w:hideMark/>
          </w:tcPr>
          <w:p w14:paraId="24C122F2" w14:textId="77777777" w:rsidR="000E6C22" w:rsidRPr="00361144" w:rsidRDefault="000E6C22" w:rsidP="00E1780E">
            <w:pPr>
              <w:pStyle w:val="movimento"/>
              <w:rPr>
                <w:color w:val="002060"/>
              </w:rPr>
            </w:pPr>
            <w:r w:rsidRPr="00361144">
              <w:rPr>
                <w:color w:val="002060"/>
              </w:rPr>
              <w:t>PERINI FRANCESCO</w:t>
            </w:r>
          </w:p>
        </w:tc>
        <w:tc>
          <w:tcPr>
            <w:tcW w:w="2200" w:type="dxa"/>
            <w:tcMar>
              <w:top w:w="20" w:type="dxa"/>
              <w:left w:w="20" w:type="dxa"/>
              <w:bottom w:w="20" w:type="dxa"/>
              <w:right w:w="20" w:type="dxa"/>
            </w:tcMar>
            <w:vAlign w:val="center"/>
            <w:hideMark/>
          </w:tcPr>
          <w:p w14:paraId="2066688B" w14:textId="77777777" w:rsidR="000E6C22" w:rsidRPr="00361144" w:rsidRDefault="000E6C22" w:rsidP="00E1780E">
            <w:pPr>
              <w:pStyle w:val="movimento2"/>
              <w:rPr>
                <w:color w:val="002060"/>
              </w:rPr>
            </w:pPr>
            <w:r w:rsidRPr="00361144">
              <w:rPr>
                <w:color w:val="002060"/>
              </w:rPr>
              <w:t xml:space="preserve">(DINAMIS 1990) </w:t>
            </w:r>
          </w:p>
        </w:tc>
        <w:tc>
          <w:tcPr>
            <w:tcW w:w="800" w:type="dxa"/>
            <w:tcMar>
              <w:top w:w="20" w:type="dxa"/>
              <w:left w:w="20" w:type="dxa"/>
              <w:bottom w:w="20" w:type="dxa"/>
              <w:right w:w="20" w:type="dxa"/>
            </w:tcMar>
            <w:vAlign w:val="center"/>
            <w:hideMark/>
          </w:tcPr>
          <w:p w14:paraId="13C5730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8DB189B" w14:textId="77777777" w:rsidR="000E6C22" w:rsidRPr="00361144" w:rsidRDefault="000E6C22" w:rsidP="00E1780E">
            <w:pPr>
              <w:pStyle w:val="movimento"/>
              <w:rPr>
                <w:color w:val="002060"/>
              </w:rPr>
            </w:pPr>
            <w:r w:rsidRPr="00361144">
              <w:rPr>
                <w:color w:val="002060"/>
              </w:rPr>
              <w:t>ONORI DAVIDE</w:t>
            </w:r>
          </w:p>
        </w:tc>
        <w:tc>
          <w:tcPr>
            <w:tcW w:w="2200" w:type="dxa"/>
            <w:tcMar>
              <w:top w:w="20" w:type="dxa"/>
              <w:left w:w="20" w:type="dxa"/>
              <w:bottom w:w="20" w:type="dxa"/>
              <w:right w:w="20" w:type="dxa"/>
            </w:tcMar>
            <w:vAlign w:val="center"/>
            <w:hideMark/>
          </w:tcPr>
          <w:p w14:paraId="284BC136" w14:textId="77777777" w:rsidR="000E6C22" w:rsidRPr="00361144" w:rsidRDefault="000E6C22" w:rsidP="00E1780E">
            <w:pPr>
              <w:pStyle w:val="movimento2"/>
              <w:rPr>
                <w:color w:val="002060"/>
              </w:rPr>
            </w:pPr>
            <w:r w:rsidRPr="00361144">
              <w:rPr>
                <w:color w:val="002060"/>
              </w:rPr>
              <w:t xml:space="preserve">(FUTSAL VIRE GEOSISTEM ASD) </w:t>
            </w:r>
          </w:p>
        </w:tc>
      </w:tr>
      <w:tr w:rsidR="000E6C22" w:rsidRPr="00361144" w14:paraId="6E8FAB54" w14:textId="77777777" w:rsidTr="00E1780E">
        <w:tc>
          <w:tcPr>
            <w:tcW w:w="2200" w:type="dxa"/>
            <w:tcMar>
              <w:top w:w="20" w:type="dxa"/>
              <w:left w:w="20" w:type="dxa"/>
              <w:bottom w:w="20" w:type="dxa"/>
              <w:right w:w="20" w:type="dxa"/>
            </w:tcMar>
            <w:vAlign w:val="center"/>
            <w:hideMark/>
          </w:tcPr>
          <w:p w14:paraId="194180AD" w14:textId="77777777" w:rsidR="000E6C22" w:rsidRPr="00361144" w:rsidRDefault="000E6C22" w:rsidP="00E1780E">
            <w:pPr>
              <w:pStyle w:val="movimento"/>
              <w:rPr>
                <w:color w:val="002060"/>
              </w:rPr>
            </w:pPr>
            <w:r w:rsidRPr="00361144">
              <w:rPr>
                <w:color w:val="002060"/>
              </w:rPr>
              <w:t>URBANI GIANNI</w:t>
            </w:r>
          </w:p>
        </w:tc>
        <w:tc>
          <w:tcPr>
            <w:tcW w:w="2200" w:type="dxa"/>
            <w:tcMar>
              <w:top w:w="20" w:type="dxa"/>
              <w:left w:w="20" w:type="dxa"/>
              <w:bottom w:w="20" w:type="dxa"/>
              <w:right w:w="20" w:type="dxa"/>
            </w:tcMar>
            <w:vAlign w:val="center"/>
            <w:hideMark/>
          </w:tcPr>
          <w:p w14:paraId="00F22AD1" w14:textId="77777777" w:rsidR="000E6C22" w:rsidRPr="00361144" w:rsidRDefault="000E6C22" w:rsidP="00E1780E">
            <w:pPr>
              <w:pStyle w:val="movimento2"/>
              <w:rPr>
                <w:color w:val="002060"/>
              </w:rPr>
            </w:pPr>
            <w:r w:rsidRPr="00361144">
              <w:rPr>
                <w:color w:val="002060"/>
              </w:rPr>
              <w:t xml:space="preserve">(FUTSAL VIRE GEOSISTEM ASD) </w:t>
            </w:r>
          </w:p>
        </w:tc>
        <w:tc>
          <w:tcPr>
            <w:tcW w:w="800" w:type="dxa"/>
            <w:tcMar>
              <w:top w:w="20" w:type="dxa"/>
              <w:left w:w="20" w:type="dxa"/>
              <w:bottom w:w="20" w:type="dxa"/>
              <w:right w:w="20" w:type="dxa"/>
            </w:tcMar>
            <w:vAlign w:val="center"/>
            <w:hideMark/>
          </w:tcPr>
          <w:p w14:paraId="65614FB7"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13C1DB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A4D9D12" w14:textId="77777777" w:rsidR="000E6C22" w:rsidRPr="00361144" w:rsidRDefault="000E6C22" w:rsidP="00E1780E">
            <w:pPr>
              <w:pStyle w:val="movimento2"/>
              <w:rPr>
                <w:color w:val="002060"/>
              </w:rPr>
            </w:pPr>
            <w:r w:rsidRPr="00361144">
              <w:rPr>
                <w:color w:val="002060"/>
              </w:rPr>
              <w:t> </w:t>
            </w:r>
          </w:p>
        </w:tc>
      </w:tr>
    </w:tbl>
    <w:p w14:paraId="18ACB605"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34CFA513" w14:textId="77777777" w:rsidR="000E6C22" w:rsidRPr="00361144" w:rsidRDefault="000E6C22" w:rsidP="000E6C22">
      <w:pPr>
        <w:pStyle w:val="titolo20"/>
        <w:rPr>
          <w:color w:val="002060"/>
        </w:rPr>
      </w:pPr>
      <w:r w:rsidRPr="003611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7825180" w14:textId="77777777" w:rsidTr="00E1780E">
        <w:tc>
          <w:tcPr>
            <w:tcW w:w="2200" w:type="dxa"/>
            <w:tcMar>
              <w:top w:w="20" w:type="dxa"/>
              <w:left w:w="20" w:type="dxa"/>
              <w:bottom w:w="20" w:type="dxa"/>
              <w:right w:w="20" w:type="dxa"/>
            </w:tcMar>
            <w:vAlign w:val="center"/>
            <w:hideMark/>
          </w:tcPr>
          <w:p w14:paraId="1CFC99C7" w14:textId="77777777" w:rsidR="000E6C22" w:rsidRPr="00361144" w:rsidRDefault="000E6C22" w:rsidP="00E1780E">
            <w:pPr>
              <w:pStyle w:val="movimento"/>
              <w:rPr>
                <w:color w:val="002060"/>
              </w:rPr>
            </w:pPr>
            <w:r w:rsidRPr="00361144">
              <w:rPr>
                <w:color w:val="002060"/>
              </w:rPr>
              <w:t>GIACOMETTI MATTEO</w:t>
            </w:r>
          </w:p>
        </w:tc>
        <w:tc>
          <w:tcPr>
            <w:tcW w:w="2200" w:type="dxa"/>
            <w:tcMar>
              <w:top w:w="20" w:type="dxa"/>
              <w:left w:w="20" w:type="dxa"/>
              <w:bottom w:w="20" w:type="dxa"/>
              <w:right w:w="20" w:type="dxa"/>
            </w:tcMar>
            <w:vAlign w:val="center"/>
            <w:hideMark/>
          </w:tcPr>
          <w:p w14:paraId="21A432E6" w14:textId="77777777" w:rsidR="000E6C22" w:rsidRPr="00361144" w:rsidRDefault="000E6C22" w:rsidP="00E1780E">
            <w:pPr>
              <w:pStyle w:val="movimento2"/>
              <w:rPr>
                <w:color w:val="002060"/>
              </w:rPr>
            </w:pPr>
            <w:r w:rsidRPr="00361144">
              <w:rPr>
                <w:color w:val="002060"/>
              </w:rPr>
              <w:t xml:space="preserve">(REAL FABRIANO) </w:t>
            </w:r>
          </w:p>
        </w:tc>
        <w:tc>
          <w:tcPr>
            <w:tcW w:w="800" w:type="dxa"/>
            <w:tcMar>
              <w:top w:w="20" w:type="dxa"/>
              <w:left w:w="20" w:type="dxa"/>
              <w:bottom w:w="20" w:type="dxa"/>
              <w:right w:w="20" w:type="dxa"/>
            </w:tcMar>
            <w:vAlign w:val="center"/>
            <w:hideMark/>
          </w:tcPr>
          <w:p w14:paraId="33415F9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DFD3357"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5A78ABE" w14:textId="77777777" w:rsidR="000E6C22" w:rsidRPr="00361144" w:rsidRDefault="000E6C22" w:rsidP="00E1780E">
            <w:pPr>
              <w:pStyle w:val="movimento2"/>
              <w:rPr>
                <w:color w:val="002060"/>
              </w:rPr>
            </w:pPr>
            <w:r w:rsidRPr="00361144">
              <w:rPr>
                <w:color w:val="002060"/>
              </w:rPr>
              <w:t> </w:t>
            </w:r>
          </w:p>
        </w:tc>
      </w:tr>
    </w:tbl>
    <w:p w14:paraId="4D7D5100" w14:textId="77777777" w:rsidR="000E6C22" w:rsidRPr="00361144" w:rsidRDefault="000E6C22" w:rsidP="000E6C22">
      <w:pPr>
        <w:pStyle w:val="titolo20"/>
        <w:rPr>
          <w:rFonts w:eastAsiaTheme="minorEastAsia"/>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84D22D4" w14:textId="77777777" w:rsidTr="00E1780E">
        <w:tc>
          <w:tcPr>
            <w:tcW w:w="2200" w:type="dxa"/>
            <w:tcMar>
              <w:top w:w="20" w:type="dxa"/>
              <w:left w:w="20" w:type="dxa"/>
              <w:bottom w:w="20" w:type="dxa"/>
              <w:right w:w="20" w:type="dxa"/>
            </w:tcMar>
            <w:vAlign w:val="center"/>
            <w:hideMark/>
          </w:tcPr>
          <w:p w14:paraId="5B993B00" w14:textId="77777777" w:rsidR="000E6C22" w:rsidRPr="00361144" w:rsidRDefault="000E6C22" w:rsidP="00E1780E">
            <w:pPr>
              <w:pStyle w:val="movimento"/>
              <w:rPr>
                <w:color w:val="002060"/>
              </w:rPr>
            </w:pPr>
            <w:r w:rsidRPr="00361144">
              <w:rPr>
                <w:color w:val="002060"/>
              </w:rPr>
              <w:t>DRAGUSIN MICHELANGELO</w:t>
            </w:r>
          </w:p>
        </w:tc>
        <w:tc>
          <w:tcPr>
            <w:tcW w:w="2200" w:type="dxa"/>
            <w:tcMar>
              <w:top w:w="20" w:type="dxa"/>
              <w:left w:w="20" w:type="dxa"/>
              <w:bottom w:w="20" w:type="dxa"/>
              <w:right w:w="20" w:type="dxa"/>
            </w:tcMar>
            <w:vAlign w:val="center"/>
            <w:hideMark/>
          </w:tcPr>
          <w:p w14:paraId="20794C37" w14:textId="77777777" w:rsidR="000E6C22" w:rsidRPr="00361144" w:rsidRDefault="000E6C22" w:rsidP="00E1780E">
            <w:pPr>
              <w:pStyle w:val="movimento2"/>
              <w:rPr>
                <w:color w:val="002060"/>
              </w:rPr>
            </w:pPr>
            <w:r w:rsidRPr="00361144">
              <w:rPr>
                <w:color w:val="002060"/>
              </w:rPr>
              <w:t xml:space="preserve">(FUTSAL CAMPIGLIONE) </w:t>
            </w:r>
          </w:p>
        </w:tc>
        <w:tc>
          <w:tcPr>
            <w:tcW w:w="800" w:type="dxa"/>
            <w:tcMar>
              <w:top w:w="20" w:type="dxa"/>
              <w:left w:w="20" w:type="dxa"/>
              <w:bottom w:w="20" w:type="dxa"/>
              <w:right w:w="20" w:type="dxa"/>
            </w:tcMar>
            <w:vAlign w:val="center"/>
            <w:hideMark/>
          </w:tcPr>
          <w:p w14:paraId="686D8BF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D9F15C3" w14:textId="77777777" w:rsidR="000E6C22" w:rsidRPr="00361144" w:rsidRDefault="000E6C22" w:rsidP="00E1780E">
            <w:pPr>
              <w:pStyle w:val="movimento"/>
              <w:rPr>
                <w:color w:val="002060"/>
              </w:rPr>
            </w:pPr>
            <w:r w:rsidRPr="00361144">
              <w:rPr>
                <w:color w:val="002060"/>
              </w:rPr>
              <w:t>MAGALHAES LONA MARCOS VINICIUS</w:t>
            </w:r>
          </w:p>
        </w:tc>
        <w:tc>
          <w:tcPr>
            <w:tcW w:w="2200" w:type="dxa"/>
            <w:tcMar>
              <w:top w:w="20" w:type="dxa"/>
              <w:left w:w="20" w:type="dxa"/>
              <w:bottom w:w="20" w:type="dxa"/>
              <w:right w:w="20" w:type="dxa"/>
            </w:tcMar>
            <w:vAlign w:val="center"/>
            <w:hideMark/>
          </w:tcPr>
          <w:p w14:paraId="6B12B8EC" w14:textId="77777777" w:rsidR="000E6C22" w:rsidRPr="00361144" w:rsidRDefault="000E6C22" w:rsidP="00E1780E">
            <w:pPr>
              <w:pStyle w:val="movimento2"/>
              <w:rPr>
                <w:color w:val="002060"/>
              </w:rPr>
            </w:pPr>
            <w:r w:rsidRPr="00361144">
              <w:rPr>
                <w:color w:val="002060"/>
              </w:rPr>
              <w:t xml:space="preserve">(REAL EAGLES VIRTUS PAGLIA) </w:t>
            </w:r>
          </w:p>
        </w:tc>
      </w:tr>
      <w:tr w:rsidR="000E6C22" w:rsidRPr="00361144" w14:paraId="2334E54C" w14:textId="77777777" w:rsidTr="00E1780E">
        <w:tc>
          <w:tcPr>
            <w:tcW w:w="2200" w:type="dxa"/>
            <w:tcMar>
              <w:top w:w="20" w:type="dxa"/>
              <w:left w:w="20" w:type="dxa"/>
              <w:bottom w:w="20" w:type="dxa"/>
              <w:right w:w="20" w:type="dxa"/>
            </w:tcMar>
            <w:vAlign w:val="center"/>
            <w:hideMark/>
          </w:tcPr>
          <w:p w14:paraId="523E0AD6" w14:textId="77777777" w:rsidR="000E6C22" w:rsidRPr="00361144" w:rsidRDefault="000E6C22" w:rsidP="00E1780E">
            <w:pPr>
              <w:pStyle w:val="movimento"/>
              <w:rPr>
                <w:color w:val="002060"/>
              </w:rPr>
            </w:pPr>
            <w:r w:rsidRPr="00361144">
              <w:rPr>
                <w:color w:val="002060"/>
              </w:rPr>
              <w:t>SABBATINI DIEGO</w:t>
            </w:r>
          </w:p>
        </w:tc>
        <w:tc>
          <w:tcPr>
            <w:tcW w:w="2200" w:type="dxa"/>
            <w:tcMar>
              <w:top w:w="20" w:type="dxa"/>
              <w:left w:w="20" w:type="dxa"/>
              <w:bottom w:w="20" w:type="dxa"/>
              <w:right w:w="20" w:type="dxa"/>
            </w:tcMar>
            <w:vAlign w:val="center"/>
            <w:hideMark/>
          </w:tcPr>
          <w:p w14:paraId="31329C32" w14:textId="77777777" w:rsidR="000E6C22" w:rsidRPr="00361144" w:rsidRDefault="000E6C22" w:rsidP="00E1780E">
            <w:pPr>
              <w:pStyle w:val="movimento2"/>
              <w:rPr>
                <w:color w:val="002060"/>
              </w:rPr>
            </w:pPr>
            <w:r w:rsidRPr="00361144">
              <w:rPr>
                <w:color w:val="002060"/>
              </w:rPr>
              <w:t xml:space="preserve">(VILLA CECCOLINI CALCIO) </w:t>
            </w:r>
          </w:p>
        </w:tc>
        <w:tc>
          <w:tcPr>
            <w:tcW w:w="800" w:type="dxa"/>
            <w:tcMar>
              <w:top w:w="20" w:type="dxa"/>
              <w:left w:w="20" w:type="dxa"/>
              <w:bottom w:w="20" w:type="dxa"/>
              <w:right w:w="20" w:type="dxa"/>
            </w:tcMar>
            <w:vAlign w:val="center"/>
            <w:hideMark/>
          </w:tcPr>
          <w:p w14:paraId="7D9EE59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3DA608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BB67F0C" w14:textId="77777777" w:rsidR="000E6C22" w:rsidRPr="00361144" w:rsidRDefault="000E6C22" w:rsidP="00E1780E">
            <w:pPr>
              <w:pStyle w:val="movimento2"/>
              <w:rPr>
                <w:color w:val="002060"/>
              </w:rPr>
            </w:pPr>
            <w:r w:rsidRPr="00361144">
              <w:rPr>
                <w:color w:val="002060"/>
              </w:rPr>
              <w:t> </w:t>
            </w:r>
          </w:p>
        </w:tc>
      </w:tr>
    </w:tbl>
    <w:p w14:paraId="3F4D6ADA"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5FB3A10" w14:textId="77777777" w:rsidTr="00E1780E">
        <w:tc>
          <w:tcPr>
            <w:tcW w:w="2200" w:type="dxa"/>
            <w:tcMar>
              <w:top w:w="20" w:type="dxa"/>
              <w:left w:w="20" w:type="dxa"/>
              <w:bottom w:w="20" w:type="dxa"/>
              <w:right w:w="20" w:type="dxa"/>
            </w:tcMar>
            <w:vAlign w:val="center"/>
            <w:hideMark/>
          </w:tcPr>
          <w:p w14:paraId="180909A9" w14:textId="77777777" w:rsidR="000E6C22" w:rsidRPr="00361144" w:rsidRDefault="000E6C22" w:rsidP="00E1780E">
            <w:pPr>
              <w:pStyle w:val="movimento"/>
              <w:rPr>
                <w:color w:val="002060"/>
              </w:rPr>
            </w:pPr>
            <w:r w:rsidRPr="00361144">
              <w:rPr>
                <w:color w:val="002060"/>
              </w:rPr>
              <w:t>ANDREOZZI GIACOMO</w:t>
            </w:r>
          </w:p>
        </w:tc>
        <w:tc>
          <w:tcPr>
            <w:tcW w:w="2200" w:type="dxa"/>
            <w:tcMar>
              <w:top w:w="20" w:type="dxa"/>
              <w:left w:w="20" w:type="dxa"/>
              <w:bottom w:w="20" w:type="dxa"/>
              <w:right w:w="20" w:type="dxa"/>
            </w:tcMar>
            <w:vAlign w:val="center"/>
            <w:hideMark/>
          </w:tcPr>
          <w:p w14:paraId="2DC4516B" w14:textId="77777777" w:rsidR="000E6C22" w:rsidRPr="00361144" w:rsidRDefault="000E6C22" w:rsidP="00E1780E">
            <w:pPr>
              <w:pStyle w:val="movimento2"/>
              <w:rPr>
                <w:color w:val="002060"/>
              </w:rPr>
            </w:pPr>
            <w:r w:rsidRPr="00361144">
              <w:rPr>
                <w:color w:val="002060"/>
              </w:rPr>
              <w:t xml:space="preserve">(FIGHT BULLS CORRIDONIA) </w:t>
            </w:r>
          </w:p>
        </w:tc>
        <w:tc>
          <w:tcPr>
            <w:tcW w:w="800" w:type="dxa"/>
            <w:tcMar>
              <w:top w:w="20" w:type="dxa"/>
              <w:left w:w="20" w:type="dxa"/>
              <w:bottom w:w="20" w:type="dxa"/>
              <w:right w:w="20" w:type="dxa"/>
            </w:tcMar>
            <w:vAlign w:val="center"/>
            <w:hideMark/>
          </w:tcPr>
          <w:p w14:paraId="5F74321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7B35DE0" w14:textId="77777777" w:rsidR="000E6C22" w:rsidRPr="00361144" w:rsidRDefault="000E6C22" w:rsidP="00E1780E">
            <w:pPr>
              <w:pStyle w:val="movimento"/>
              <w:rPr>
                <w:color w:val="002060"/>
              </w:rPr>
            </w:pPr>
            <w:r w:rsidRPr="00361144">
              <w:rPr>
                <w:color w:val="002060"/>
              </w:rPr>
              <w:t>DEL PIZZO MARCUS MAY</w:t>
            </w:r>
          </w:p>
        </w:tc>
        <w:tc>
          <w:tcPr>
            <w:tcW w:w="2200" w:type="dxa"/>
            <w:tcMar>
              <w:top w:w="20" w:type="dxa"/>
              <w:left w:w="20" w:type="dxa"/>
              <w:bottom w:w="20" w:type="dxa"/>
              <w:right w:w="20" w:type="dxa"/>
            </w:tcMar>
            <w:vAlign w:val="center"/>
            <w:hideMark/>
          </w:tcPr>
          <w:p w14:paraId="07251DF7" w14:textId="77777777" w:rsidR="000E6C22" w:rsidRPr="00361144" w:rsidRDefault="000E6C22" w:rsidP="00E1780E">
            <w:pPr>
              <w:pStyle w:val="movimento2"/>
              <w:rPr>
                <w:color w:val="002060"/>
              </w:rPr>
            </w:pPr>
            <w:r w:rsidRPr="00361144">
              <w:rPr>
                <w:color w:val="002060"/>
              </w:rPr>
              <w:t xml:space="preserve">(FUTSAL CAMPIGLIONE) </w:t>
            </w:r>
          </w:p>
        </w:tc>
      </w:tr>
      <w:tr w:rsidR="000E6C22" w:rsidRPr="00361144" w14:paraId="7EDBCD30" w14:textId="77777777" w:rsidTr="00E1780E">
        <w:tc>
          <w:tcPr>
            <w:tcW w:w="2200" w:type="dxa"/>
            <w:tcMar>
              <w:top w:w="20" w:type="dxa"/>
              <w:left w:w="20" w:type="dxa"/>
              <w:bottom w:w="20" w:type="dxa"/>
              <w:right w:w="20" w:type="dxa"/>
            </w:tcMar>
            <w:vAlign w:val="center"/>
            <w:hideMark/>
          </w:tcPr>
          <w:p w14:paraId="01EF4D89" w14:textId="77777777" w:rsidR="000E6C22" w:rsidRPr="00361144" w:rsidRDefault="000E6C22" w:rsidP="00E1780E">
            <w:pPr>
              <w:pStyle w:val="movimento"/>
              <w:rPr>
                <w:color w:val="002060"/>
              </w:rPr>
            </w:pPr>
            <w:r w:rsidRPr="00361144">
              <w:rPr>
                <w:color w:val="002060"/>
              </w:rPr>
              <w:t>GATTAFONI FILIPPO</w:t>
            </w:r>
          </w:p>
        </w:tc>
        <w:tc>
          <w:tcPr>
            <w:tcW w:w="2200" w:type="dxa"/>
            <w:tcMar>
              <w:top w:w="20" w:type="dxa"/>
              <w:left w:w="20" w:type="dxa"/>
              <w:bottom w:w="20" w:type="dxa"/>
              <w:right w:w="20" w:type="dxa"/>
            </w:tcMar>
            <w:vAlign w:val="center"/>
            <w:hideMark/>
          </w:tcPr>
          <w:p w14:paraId="547E2C74" w14:textId="77777777" w:rsidR="000E6C22" w:rsidRPr="00361144" w:rsidRDefault="000E6C22" w:rsidP="00E1780E">
            <w:pPr>
              <w:pStyle w:val="movimento2"/>
              <w:rPr>
                <w:color w:val="002060"/>
              </w:rPr>
            </w:pPr>
            <w:r w:rsidRPr="00361144">
              <w:rPr>
                <w:color w:val="002060"/>
              </w:rPr>
              <w:t xml:space="preserve">(FUTSAL CASTELFIDARDO) </w:t>
            </w:r>
          </w:p>
        </w:tc>
        <w:tc>
          <w:tcPr>
            <w:tcW w:w="800" w:type="dxa"/>
            <w:tcMar>
              <w:top w:w="20" w:type="dxa"/>
              <w:left w:w="20" w:type="dxa"/>
              <w:bottom w:w="20" w:type="dxa"/>
              <w:right w:w="20" w:type="dxa"/>
            </w:tcMar>
            <w:vAlign w:val="center"/>
            <w:hideMark/>
          </w:tcPr>
          <w:p w14:paraId="077C340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2E427B6" w14:textId="77777777" w:rsidR="000E6C22" w:rsidRPr="00361144" w:rsidRDefault="000E6C22" w:rsidP="00E1780E">
            <w:pPr>
              <w:pStyle w:val="movimento"/>
              <w:rPr>
                <w:color w:val="002060"/>
              </w:rPr>
            </w:pPr>
            <w:r w:rsidRPr="00361144">
              <w:rPr>
                <w:color w:val="002060"/>
              </w:rPr>
              <w:t>CALCABRINI SAMUELE</w:t>
            </w:r>
          </w:p>
        </w:tc>
        <w:tc>
          <w:tcPr>
            <w:tcW w:w="2200" w:type="dxa"/>
            <w:tcMar>
              <w:top w:w="20" w:type="dxa"/>
              <w:left w:w="20" w:type="dxa"/>
              <w:bottom w:w="20" w:type="dxa"/>
              <w:right w:w="20" w:type="dxa"/>
            </w:tcMar>
            <w:vAlign w:val="center"/>
            <w:hideMark/>
          </w:tcPr>
          <w:p w14:paraId="45D45C0A" w14:textId="77777777" w:rsidR="000E6C22" w:rsidRPr="00361144" w:rsidRDefault="000E6C22" w:rsidP="00E1780E">
            <w:pPr>
              <w:pStyle w:val="movimento2"/>
              <w:rPr>
                <w:color w:val="002060"/>
              </w:rPr>
            </w:pPr>
            <w:r w:rsidRPr="00361144">
              <w:rPr>
                <w:color w:val="002060"/>
              </w:rPr>
              <w:t xml:space="preserve">(FUTSAL RECANATI) </w:t>
            </w:r>
          </w:p>
        </w:tc>
      </w:tr>
      <w:tr w:rsidR="000E6C22" w:rsidRPr="00361144" w14:paraId="2F92C87E" w14:textId="77777777" w:rsidTr="00E1780E">
        <w:tc>
          <w:tcPr>
            <w:tcW w:w="2200" w:type="dxa"/>
            <w:tcMar>
              <w:top w:w="20" w:type="dxa"/>
              <w:left w:w="20" w:type="dxa"/>
              <w:bottom w:w="20" w:type="dxa"/>
              <w:right w:w="20" w:type="dxa"/>
            </w:tcMar>
            <w:vAlign w:val="center"/>
            <w:hideMark/>
          </w:tcPr>
          <w:p w14:paraId="515B974F" w14:textId="77777777" w:rsidR="000E6C22" w:rsidRPr="00361144" w:rsidRDefault="000E6C22" w:rsidP="00E1780E">
            <w:pPr>
              <w:pStyle w:val="movimento"/>
              <w:rPr>
                <w:color w:val="002060"/>
              </w:rPr>
            </w:pPr>
            <w:r w:rsidRPr="00361144">
              <w:rPr>
                <w:color w:val="002060"/>
              </w:rPr>
              <w:t>BULDORINI ANTIMO</w:t>
            </w:r>
          </w:p>
        </w:tc>
        <w:tc>
          <w:tcPr>
            <w:tcW w:w="2200" w:type="dxa"/>
            <w:tcMar>
              <w:top w:w="20" w:type="dxa"/>
              <w:left w:w="20" w:type="dxa"/>
              <w:bottom w:w="20" w:type="dxa"/>
              <w:right w:w="20" w:type="dxa"/>
            </w:tcMar>
            <w:vAlign w:val="center"/>
            <w:hideMark/>
          </w:tcPr>
          <w:p w14:paraId="41C888B1" w14:textId="77777777" w:rsidR="000E6C22" w:rsidRPr="00361144" w:rsidRDefault="000E6C22" w:rsidP="00E1780E">
            <w:pPr>
              <w:pStyle w:val="movimento2"/>
              <w:rPr>
                <w:color w:val="002060"/>
              </w:rPr>
            </w:pPr>
            <w:r w:rsidRPr="00361144">
              <w:rPr>
                <w:color w:val="002060"/>
              </w:rPr>
              <w:t xml:space="preserve">(FUTSAL SAMBUCHETO) </w:t>
            </w:r>
          </w:p>
        </w:tc>
        <w:tc>
          <w:tcPr>
            <w:tcW w:w="800" w:type="dxa"/>
            <w:tcMar>
              <w:top w:w="20" w:type="dxa"/>
              <w:left w:w="20" w:type="dxa"/>
              <w:bottom w:w="20" w:type="dxa"/>
              <w:right w:w="20" w:type="dxa"/>
            </w:tcMar>
            <w:vAlign w:val="center"/>
            <w:hideMark/>
          </w:tcPr>
          <w:p w14:paraId="4530C3B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AD14660" w14:textId="77777777" w:rsidR="000E6C22" w:rsidRPr="00361144" w:rsidRDefault="000E6C22" w:rsidP="00E1780E">
            <w:pPr>
              <w:pStyle w:val="movimento"/>
              <w:rPr>
                <w:color w:val="002060"/>
              </w:rPr>
            </w:pPr>
            <w:r w:rsidRPr="00361144">
              <w:rPr>
                <w:color w:val="002060"/>
              </w:rPr>
              <w:t>PARFENYUK RICHARD</w:t>
            </w:r>
          </w:p>
        </w:tc>
        <w:tc>
          <w:tcPr>
            <w:tcW w:w="2200" w:type="dxa"/>
            <w:tcMar>
              <w:top w:w="20" w:type="dxa"/>
              <w:left w:w="20" w:type="dxa"/>
              <w:bottom w:w="20" w:type="dxa"/>
              <w:right w:w="20" w:type="dxa"/>
            </w:tcMar>
            <w:vAlign w:val="center"/>
            <w:hideMark/>
          </w:tcPr>
          <w:p w14:paraId="4985DD97" w14:textId="77777777" w:rsidR="000E6C22" w:rsidRPr="00361144" w:rsidRDefault="000E6C22" w:rsidP="00E1780E">
            <w:pPr>
              <w:pStyle w:val="movimento2"/>
              <w:rPr>
                <w:color w:val="002060"/>
              </w:rPr>
            </w:pPr>
            <w:r w:rsidRPr="00361144">
              <w:rPr>
                <w:color w:val="002060"/>
              </w:rPr>
              <w:t xml:space="preserve">(FUTSAL SAMBUCHETO) </w:t>
            </w:r>
          </w:p>
        </w:tc>
      </w:tr>
      <w:tr w:rsidR="000E6C22" w:rsidRPr="00361144" w14:paraId="58D2CE83" w14:textId="77777777" w:rsidTr="00E1780E">
        <w:tc>
          <w:tcPr>
            <w:tcW w:w="2200" w:type="dxa"/>
            <w:tcMar>
              <w:top w:w="20" w:type="dxa"/>
              <w:left w:w="20" w:type="dxa"/>
              <w:bottom w:w="20" w:type="dxa"/>
              <w:right w:w="20" w:type="dxa"/>
            </w:tcMar>
            <w:vAlign w:val="center"/>
            <w:hideMark/>
          </w:tcPr>
          <w:p w14:paraId="2D224D0F" w14:textId="77777777" w:rsidR="000E6C22" w:rsidRPr="00361144" w:rsidRDefault="000E6C22" w:rsidP="00E1780E">
            <w:pPr>
              <w:pStyle w:val="movimento"/>
              <w:rPr>
                <w:color w:val="002060"/>
              </w:rPr>
            </w:pPr>
            <w:r w:rsidRPr="00361144">
              <w:rPr>
                <w:color w:val="002060"/>
              </w:rPr>
              <w:t>CAO GIANLUCA</w:t>
            </w:r>
          </w:p>
        </w:tc>
        <w:tc>
          <w:tcPr>
            <w:tcW w:w="2200" w:type="dxa"/>
            <w:tcMar>
              <w:top w:w="20" w:type="dxa"/>
              <w:left w:w="20" w:type="dxa"/>
              <w:bottom w:w="20" w:type="dxa"/>
              <w:right w:w="20" w:type="dxa"/>
            </w:tcMar>
            <w:vAlign w:val="center"/>
            <w:hideMark/>
          </w:tcPr>
          <w:p w14:paraId="17F316A3" w14:textId="77777777" w:rsidR="000E6C22" w:rsidRPr="00361144" w:rsidRDefault="000E6C22" w:rsidP="00E1780E">
            <w:pPr>
              <w:pStyle w:val="movimento2"/>
              <w:rPr>
                <w:color w:val="002060"/>
              </w:rPr>
            </w:pPr>
            <w:r w:rsidRPr="00361144">
              <w:rPr>
                <w:color w:val="002060"/>
              </w:rPr>
              <w:t xml:space="preserve">(FUTSAL VIRE GEOSISTEM ASD) </w:t>
            </w:r>
          </w:p>
        </w:tc>
        <w:tc>
          <w:tcPr>
            <w:tcW w:w="800" w:type="dxa"/>
            <w:tcMar>
              <w:top w:w="20" w:type="dxa"/>
              <w:left w:w="20" w:type="dxa"/>
              <w:bottom w:w="20" w:type="dxa"/>
              <w:right w:w="20" w:type="dxa"/>
            </w:tcMar>
            <w:vAlign w:val="center"/>
            <w:hideMark/>
          </w:tcPr>
          <w:p w14:paraId="63B82B0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B5888A3" w14:textId="77777777" w:rsidR="000E6C22" w:rsidRPr="00361144" w:rsidRDefault="000E6C22" w:rsidP="00E1780E">
            <w:pPr>
              <w:pStyle w:val="movimento"/>
              <w:rPr>
                <w:color w:val="002060"/>
              </w:rPr>
            </w:pPr>
            <w:r w:rsidRPr="00361144">
              <w:rPr>
                <w:color w:val="002060"/>
              </w:rPr>
              <w:t>KACILI ABAS</w:t>
            </w:r>
          </w:p>
        </w:tc>
        <w:tc>
          <w:tcPr>
            <w:tcW w:w="2200" w:type="dxa"/>
            <w:tcMar>
              <w:top w:w="20" w:type="dxa"/>
              <w:left w:w="20" w:type="dxa"/>
              <w:bottom w:w="20" w:type="dxa"/>
              <w:right w:w="20" w:type="dxa"/>
            </w:tcMar>
            <w:vAlign w:val="center"/>
            <w:hideMark/>
          </w:tcPr>
          <w:p w14:paraId="7E7E92CD" w14:textId="77777777" w:rsidR="000E6C22" w:rsidRPr="00361144" w:rsidRDefault="000E6C22" w:rsidP="00E1780E">
            <w:pPr>
              <w:pStyle w:val="movimento2"/>
              <w:rPr>
                <w:color w:val="002060"/>
              </w:rPr>
            </w:pPr>
            <w:r w:rsidRPr="00361144">
              <w:rPr>
                <w:color w:val="002060"/>
              </w:rPr>
              <w:t xml:space="preserve">(REAL EAGLES VIRTUS PAGLIA) </w:t>
            </w:r>
          </w:p>
        </w:tc>
      </w:tr>
      <w:tr w:rsidR="000E6C22" w:rsidRPr="00361144" w14:paraId="55AA7686" w14:textId="77777777" w:rsidTr="00E1780E">
        <w:tc>
          <w:tcPr>
            <w:tcW w:w="2200" w:type="dxa"/>
            <w:tcMar>
              <w:top w:w="20" w:type="dxa"/>
              <w:left w:w="20" w:type="dxa"/>
              <w:bottom w:w="20" w:type="dxa"/>
              <w:right w:w="20" w:type="dxa"/>
            </w:tcMar>
            <w:vAlign w:val="center"/>
            <w:hideMark/>
          </w:tcPr>
          <w:p w14:paraId="2A49642A" w14:textId="77777777" w:rsidR="000E6C22" w:rsidRPr="00361144" w:rsidRDefault="000E6C22" w:rsidP="00E1780E">
            <w:pPr>
              <w:pStyle w:val="movimento"/>
              <w:rPr>
                <w:color w:val="002060"/>
              </w:rPr>
            </w:pPr>
            <w:r w:rsidRPr="00361144">
              <w:rPr>
                <w:color w:val="002060"/>
              </w:rPr>
              <w:t>PEZZINI GRAZIANO</w:t>
            </w:r>
          </w:p>
        </w:tc>
        <w:tc>
          <w:tcPr>
            <w:tcW w:w="2200" w:type="dxa"/>
            <w:tcMar>
              <w:top w:w="20" w:type="dxa"/>
              <w:left w:w="20" w:type="dxa"/>
              <w:bottom w:w="20" w:type="dxa"/>
              <w:right w:w="20" w:type="dxa"/>
            </w:tcMar>
            <w:vAlign w:val="center"/>
            <w:hideMark/>
          </w:tcPr>
          <w:p w14:paraId="5C945A4D" w14:textId="77777777" w:rsidR="000E6C22" w:rsidRPr="00361144" w:rsidRDefault="000E6C22" w:rsidP="00E1780E">
            <w:pPr>
              <w:pStyle w:val="movimento2"/>
              <w:rPr>
                <w:color w:val="002060"/>
              </w:rPr>
            </w:pPr>
            <w:r w:rsidRPr="00361144">
              <w:rPr>
                <w:color w:val="002060"/>
              </w:rPr>
              <w:t xml:space="preserve">(ROCCAFLUVIONE) </w:t>
            </w:r>
          </w:p>
        </w:tc>
        <w:tc>
          <w:tcPr>
            <w:tcW w:w="800" w:type="dxa"/>
            <w:tcMar>
              <w:top w:w="20" w:type="dxa"/>
              <w:left w:w="20" w:type="dxa"/>
              <w:bottom w:w="20" w:type="dxa"/>
              <w:right w:w="20" w:type="dxa"/>
            </w:tcMar>
            <w:vAlign w:val="center"/>
            <w:hideMark/>
          </w:tcPr>
          <w:p w14:paraId="42591AE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F6A1570" w14:textId="77777777" w:rsidR="000E6C22" w:rsidRPr="00361144" w:rsidRDefault="000E6C22" w:rsidP="00E1780E">
            <w:pPr>
              <w:pStyle w:val="movimento"/>
              <w:rPr>
                <w:color w:val="002060"/>
              </w:rPr>
            </w:pPr>
            <w:r w:rsidRPr="00361144">
              <w:rPr>
                <w:color w:val="002060"/>
              </w:rPr>
              <w:t>MORESCHI LEONARDO</w:t>
            </w:r>
          </w:p>
        </w:tc>
        <w:tc>
          <w:tcPr>
            <w:tcW w:w="2200" w:type="dxa"/>
            <w:tcMar>
              <w:top w:w="20" w:type="dxa"/>
              <w:left w:w="20" w:type="dxa"/>
              <w:bottom w:w="20" w:type="dxa"/>
              <w:right w:w="20" w:type="dxa"/>
            </w:tcMar>
            <w:vAlign w:val="center"/>
            <w:hideMark/>
          </w:tcPr>
          <w:p w14:paraId="53C55DC0" w14:textId="77777777" w:rsidR="000E6C22" w:rsidRPr="00361144" w:rsidRDefault="000E6C22" w:rsidP="00E1780E">
            <w:pPr>
              <w:pStyle w:val="movimento2"/>
              <w:rPr>
                <w:color w:val="002060"/>
              </w:rPr>
            </w:pPr>
            <w:r w:rsidRPr="00361144">
              <w:rPr>
                <w:color w:val="002060"/>
              </w:rPr>
              <w:t xml:space="preserve">(SAN BIAGIO) </w:t>
            </w:r>
          </w:p>
        </w:tc>
      </w:tr>
    </w:tbl>
    <w:p w14:paraId="0791E27A"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988DACB" w14:textId="77777777" w:rsidTr="00E1780E">
        <w:tc>
          <w:tcPr>
            <w:tcW w:w="2200" w:type="dxa"/>
            <w:tcMar>
              <w:top w:w="20" w:type="dxa"/>
              <w:left w:w="20" w:type="dxa"/>
              <w:bottom w:w="20" w:type="dxa"/>
              <w:right w:w="20" w:type="dxa"/>
            </w:tcMar>
            <w:vAlign w:val="center"/>
            <w:hideMark/>
          </w:tcPr>
          <w:p w14:paraId="02AA161A" w14:textId="77777777" w:rsidR="000E6C22" w:rsidRPr="00361144" w:rsidRDefault="000E6C22" w:rsidP="00E1780E">
            <w:pPr>
              <w:pStyle w:val="movimento"/>
              <w:rPr>
                <w:color w:val="002060"/>
              </w:rPr>
            </w:pPr>
            <w:r w:rsidRPr="00361144">
              <w:rPr>
                <w:color w:val="002060"/>
              </w:rPr>
              <w:t>LERRO DAVIDE</w:t>
            </w:r>
          </w:p>
        </w:tc>
        <w:tc>
          <w:tcPr>
            <w:tcW w:w="2200" w:type="dxa"/>
            <w:tcMar>
              <w:top w:w="20" w:type="dxa"/>
              <w:left w:w="20" w:type="dxa"/>
              <w:bottom w:w="20" w:type="dxa"/>
              <w:right w:w="20" w:type="dxa"/>
            </w:tcMar>
            <w:vAlign w:val="center"/>
            <w:hideMark/>
          </w:tcPr>
          <w:p w14:paraId="521E8443" w14:textId="77777777" w:rsidR="000E6C22" w:rsidRPr="00361144" w:rsidRDefault="000E6C22" w:rsidP="00E1780E">
            <w:pPr>
              <w:pStyle w:val="movimento2"/>
              <w:rPr>
                <w:color w:val="002060"/>
              </w:rPr>
            </w:pPr>
            <w:r w:rsidRPr="00361144">
              <w:rPr>
                <w:color w:val="002060"/>
              </w:rPr>
              <w:t xml:space="preserve">(ACLI VILLA MUSONE) </w:t>
            </w:r>
          </w:p>
        </w:tc>
        <w:tc>
          <w:tcPr>
            <w:tcW w:w="800" w:type="dxa"/>
            <w:tcMar>
              <w:top w:w="20" w:type="dxa"/>
              <w:left w:w="20" w:type="dxa"/>
              <w:bottom w:w="20" w:type="dxa"/>
              <w:right w:w="20" w:type="dxa"/>
            </w:tcMar>
            <w:vAlign w:val="center"/>
            <w:hideMark/>
          </w:tcPr>
          <w:p w14:paraId="77C4ED9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8DC6066" w14:textId="77777777" w:rsidR="000E6C22" w:rsidRPr="00361144" w:rsidRDefault="000E6C22" w:rsidP="00E1780E">
            <w:pPr>
              <w:pStyle w:val="movimento"/>
              <w:rPr>
                <w:color w:val="002060"/>
              </w:rPr>
            </w:pPr>
            <w:r w:rsidRPr="00361144">
              <w:rPr>
                <w:color w:val="002060"/>
              </w:rPr>
              <w:t>MARSILI FILIPPO</w:t>
            </w:r>
          </w:p>
        </w:tc>
        <w:tc>
          <w:tcPr>
            <w:tcW w:w="2200" w:type="dxa"/>
            <w:tcMar>
              <w:top w:w="20" w:type="dxa"/>
              <w:left w:w="20" w:type="dxa"/>
              <w:bottom w:w="20" w:type="dxa"/>
              <w:right w:w="20" w:type="dxa"/>
            </w:tcMar>
            <w:vAlign w:val="center"/>
            <w:hideMark/>
          </w:tcPr>
          <w:p w14:paraId="196B0418" w14:textId="77777777" w:rsidR="000E6C22" w:rsidRPr="00361144" w:rsidRDefault="000E6C22" w:rsidP="00E1780E">
            <w:pPr>
              <w:pStyle w:val="movimento2"/>
              <w:rPr>
                <w:color w:val="002060"/>
              </w:rPr>
            </w:pPr>
            <w:r w:rsidRPr="00361144">
              <w:rPr>
                <w:color w:val="002060"/>
              </w:rPr>
              <w:t xml:space="preserve">(ACQUALAGNA CALCIO C 5) </w:t>
            </w:r>
          </w:p>
        </w:tc>
      </w:tr>
      <w:tr w:rsidR="000E6C22" w:rsidRPr="00361144" w14:paraId="4616E3F6" w14:textId="77777777" w:rsidTr="00E1780E">
        <w:tc>
          <w:tcPr>
            <w:tcW w:w="2200" w:type="dxa"/>
            <w:tcMar>
              <w:top w:w="20" w:type="dxa"/>
              <w:left w:w="20" w:type="dxa"/>
              <w:bottom w:w="20" w:type="dxa"/>
              <w:right w:w="20" w:type="dxa"/>
            </w:tcMar>
            <w:vAlign w:val="center"/>
            <w:hideMark/>
          </w:tcPr>
          <w:p w14:paraId="523E81ED" w14:textId="77777777" w:rsidR="000E6C22" w:rsidRPr="00361144" w:rsidRDefault="000E6C22" w:rsidP="00E1780E">
            <w:pPr>
              <w:pStyle w:val="movimento"/>
              <w:rPr>
                <w:color w:val="002060"/>
              </w:rPr>
            </w:pPr>
            <w:r w:rsidRPr="00361144">
              <w:rPr>
                <w:color w:val="002060"/>
              </w:rPr>
              <w:t>UGOCCIONI LUCA</w:t>
            </w:r>
          </w:p>
        </w:tc>
        <w:tc>
          <w:tcPr>
            <w:tcW w:w="2200" w:type="dxa"/>
            <w:tcMar>
              <w:top w:w="20" w:type="dxa"/>
              <w:left w:w="20" w:type="dxa"/>
              <w:bottom w:w="20" w:type="dxa"/>
              <w:right w:w="20" w:type="dxa"/>
            </w:tcMar>
            <w:vAlign w:val="center"/>
            <w:hideMark/>
          </w:tcPr>
          <w:p w14:paraId="430B3551" w14:textId="77777777" w:rsidR="000E6C22" w:rsidRPr="00361144" w:rsidRDefault="000E6C22" w:rsidP="00E1780E">
            <w:pPr>
              <w:pStyle w:val="movimento2"/>
              <w:rPr>
                <w:color w:val="002060"/>
              </w:rPr>
            </w:pPr>
            <w:r w:rsidRPr="00361144">
              <w:rPr>
                <w:color w:val="002060"/>
              </w:rPr>
              <w:t xml:space="preserve">(ACQUALAGNA CALCIO C 5) </w:t>
            </w:r>
          </w:p>
        </w:tc>
        <w:tc>
          <w:tcPr>
            <w:tcW w:w="800" w:type="dxa"/>
            <w:tcMar>
              <w:top w:w="20" w:type="dxa"/>
              <w:left w:w="20" w:type="dxa"/>
              <w:bottom w:w="20" w:type="dxa"/>
              <w:right w:w="20" w:type="dxa"/>
            </w:tcMar>
            <w:vAlign w:val="center"/>
            <w:hideMark/>
          </w:tcPr>
          <w:p w14:paraId="2009449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E97FD84" w14:textId="77777777" w:rsidR="000E6C22" w:rsidRPr="00361144" w:rsidRDefault="000E6C22" w:rsidP="00E1780E">
            <w:pPr>
              <w:pStyle w:val="movimento"/>
              <w:rPr>
                <w:color w:val="002060"/>
              </w:rPr>
            </w:pPr>
            <w:r w:rsidRPr="00361144">
              <w:rPr>
                <w:color w:val="002060"/>
              </w:rPr>
              <w:t>BARDHO KLEVIS</w:t>
            </w:r>
          </w:p>
        </w:tc>
        <w:tc>
          <w:tcPr>
            <w:tcW w:w="2200" w:type="dxa"/>
            <w:tcMar>
              <w:top w:w="20" w:type="dxa"/>
              <w:left w:w="20" w:type="dxa"/>
              <w:bottom w:w="20" w:type="dxa"/>
              <w:right w:w="20" w:type="dxa"/>
            </w:tcMar>
            <w:vAlign w:val="center"/>
            <w:hideMark/>
          </w:tcPr>
          <w:p w14:paraId="47E56314" w14:textId="77777777" w:rsidR="000E6C22" w:rsidRPr="00361144" w:rsidRDefault="000E6C22" w:rsidP="00E1780E">
            <w:pPr>
              <w:pStyle w:val="movimento2"/>
              <w:rPr>
                <w:color w:val="002060"/>
              </w:rPr>
            </w:pPr>
            <w:r w:rsidRPr="00361144">
              <w:rPr>
                <w:color w:val="002060"/>
              </w:rPr>
              <w:t xml:space="preserve">(BORGOROSSO TOLENTINO) </w:t>
            </w:r>
          </w:p>
        </w:tc>
      </w:tr>
      <w:tr w:rsidR="000E6C22" w:rsidRPr="00361144" w14:paraId="1E3DD44C" w14:textId="77777777" w:rsidTr="00E1780E">
        <w:tc>
          <w:tcPr>
            <w:tcW w:w="2200" w:type="dxa"/>
            <w:tcMar>
              <w:top w:w="20" w:type="dxa"/>
              <w:left w:w="20" w:type="dxa"/>
              <w:bottom w:w="20" w:type="dxa"/>
              <w:right w:w="20" w:type="dxa"/>
            </w:tcMar>
            <w:vAlign w:val="center"/>
            <w:hideMark/>
          </w:tcPr>
          <w:p w14:paraId="77342B35" w14:textId="77777777" w:rsidR="000E6C22" w:rsidRPr="00361144" w:rsidRDefault="000E6C22" w:rsidP="00E1780E">
            <w:pPr>
              <w:pStyle w:val="movimento"/>
              <w:rPr>
                <w:color w:val="002060"/>
              </w:rPr>
            </w:pPr>
            <w:r w:rsidRPr="00361144">
              <w:rPr>
                <w:color w:val="002060"/>
              </w:rPr>
              <w:t>GIORDANI EMIDIO</w:t>
            </w:r>
          </w:p>
        </w:tc>
        <w:tc>
          <w:tcPr>
            <w:tcW w:w="2200" w:type="dxa"/>
            <w:tcMar>
              <w:top w:w="20" w:type="dxa"/>
              <w:left w:w="20" w:type="dxa"/>
              <w:bottom w:w="20" w:type="dxa"/>
              <w:right w:w="20" w:type="dxa"/>
            </w:tcMar>
            <w:vAlign w:val="center"/>
            <w:hideMark/>
          </w:tcPr>
          <w:p w14:paraId="276A7E1A" w14:textId="77777777" w:rsidR="000E6C22" w:rsidRPr="00361144" w:rsidRDefault="000E6C22" w:rsidP="00E1780E">
            <w:pPr>
              <w:pStyle w:val="movimento2"/>
              <w:rPr>
                <w:color w:val="002060"/>
              </w:rPr>
            </w:pPr>
            <w:r w:rsidRPr="00361144">
              <w:rPr>
                <w:color w:val="002060"/>
              </w:rPr>
              <w:t xml:space="preserve">(CSI STELLA A.S.D.) </w:t>
            </w:r>
          </w:p>
        </w:tc>
        <w:tc>
          <w:tcPr>
            <w:tcW w:w="800" w:type="dxa"/>
            <w:tcMar>
              <w:top w:w="20" w:type="dxa"/>
              <w:left w:w="20" w:type="dxa"/>
              <w:bottom w:w="20" w:type="dxa"/>
              <w:right w:w="20" w:type="dxa"/>
            </w:tcMar>
            <w:vAlign w:val="center"/>
            <w:hideMark/>
          </w:tcPr>
          <w:p w14:paraId="3B746A0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C13C243" w14:textId="77777777" w:rsidR="000E6C22" w:rsidRPr="00361144" w:rsidRDefault="000E6C22" w:rsidP="00E1780E">
            <w:pPr>
              <w:pStyle w:val="movimento"/>
              <w:rPr>
                <w:color w:val="002060"/>
              </w:rPr>
            </w:pPr>
            <w:r w:rsidRPr="00361144">
              <w:rPr>
                <w:color w:val="002060"/>
              </w:rPr>
              <w:t>LOSANI ALFREDO</w:t>
            </w:r>
          </w:p>
        </w:tc>
        <w:tc>
          <w:tcPr>
            <w:tcW w:w="2200" w:type="dxa"/>
            <w:tcMar>
              <w:top w:w="20" w:type="dxa"/>
              <w:left w:w="20" w:type="dxa"/>
              <w:bottom w:w="20" w:type="dxa"/>
              <w:right w:w="20" w:type="dxa"/>
            </w:tcMar>
            <w:vAlign w:val="center"/>
            <w:hideMark/>
          </w:tcPr>
          <w:p w14:paraId="1D1087FE" w14:textId="77777777" w:rsidR="000E6C22" w:rsidRPr="00361144" w:rsidRDefault="000E6C22" w:rsidP="00E1780E">
            <w:pPr>
              <w:pStyle w:val="movimento2"/>
              <w:rPr>
                <w:color w:val="002060"/>
              </w:rPr>
            </w:pPr>
            <w:r w:rsidRPr="00361144">
              <w:rPr>
                <w:color w:val="002060"/>
              </w:rPr>
              <w:t xml:space="preserve">(REAL EAGLES VIRTUS PAGLIA) </w:t>
            </w:r>
          </w:p>
        </w:tc>
      </w:tr>
      <w:tr w:rsidR="000E6C22" w:rsidRPr="00361144" w14:paraId="5597C46D" w14:textId="77777777" w:rsidTr="00E1780E">
        <w:tc>
          <w:tcPr>
            <w:tcW w:w="2200" w:type="dxa"/>
            <w:tcMar>
              <w:top w:w="20" w:type="dxa"/>
              <w:left w:w="20" w:type="dxa"/>
              <w:bottom w:w="20" w:type="dxa"/>
              <w:right w:w="20" w:type="dxa"/>
            </w:tcMar>
            <w:vAlign w:val="center"/>
            <w:hideMark/>
          </w:tcPr>
          <w:p w14:paraId="450623DA" w14:textId="77777777" w:rsidR="000E6C22" w:rsidRPr="00361144" w:rsidRDefault="000E6C22" w:rsidP="00E1780E">
            <w:pPr>
              <w:pStyle w:val="movimento"/>
              <w:rPr>
                <w:color w:val="002060"/>
              </w:rPr>
            </w:pPr>
            <w:r w:rsidRPr="00361144">
              <w:rPr>
                <w:color w:val="002060"/>
              </w:rPr>
              <w:t>CARNEVALI GABRIELE</w:t>
            </w:r>
          </w:p>
        </w:tc>
        <w:tc>
          <w:tcPr>
            <w:tcW w:w="2200" w:type="dxa"/>
            <w:tcMar>
              <w:top w:w="20" w:type="dxa"/>
              <w:left w:w="20" w:type="dxa"/>
              <w:bottom w:w="20" w:type="dxa"/>
              <w:right w:w="20" w:type="dxa"/>
            </w:tcMar>
            <w:vAlign w:val="center"/>
            <w:hideMark/>
          </w:tcPr>
          <w:p w14:paraId="179A3D89" w14:textId="77777777" w:rsidR="000E6C22" w:rsidRPr="00361144" w:rsidRDefault="000E6C22" w:rsidP="00E1780E">
            <w:pPr>
              <w:pStyle w:val="movimento2"/>
              <w:rPr>
                <w:color w:val="002060"/>
              </w:rPr>
            </w:pPr>
            <w:r w:rsidRPr="00361144">
              <w:rPr>
                <w:color w:val="002060"/>
              </w:rPr>
              <w:t xml:space="preserve">(REAL FABRIANO) </w:t>
            </w:r>
          </w:p>
        </w:tc>
        <w:tc>
          <w:tcPr>
            <w:tcW w:w="800" w:type="dxa"/>
            <w:tcMar>
              <w:top w:w="20" w:type="dxa"/>
              <w:left w:w="20" w:type="dxa"/>
              <w:bottom w:w="20" w:type="dxa"/>
              <w:right w:w="20" w:type="dxa"/>
            </w:tcMar>
            <w:vAlign w:val="center"/>
            <w:hideMark/>
          </w:tcPr>
          <w:p w14:paraId="1337745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1779AC1" w14:textId="77777777" w:rsidR="000E6C22" w:rsidRPr="00361144" w:rsidRDefault="000E6C22" w:rsidP="00E1780E">
            <w:pPr>
              <w:pStyle w:val="movimento"/>
              <w:rPr>
                <w:color w:val="002060"/>
              </w:rPr>
            </w:pPr>
            <w:r w:rsidRPr="00361144">
              <w:rPr>
                <w:color w:val="002060"/>
              </w:rPr>
              <w:t>BROCCHI YURI</w:t>
            </w:r>
          </w:p>
        </w:tc>
        <w:tc>
          <w:tcPr>
            <w:tcW w:w="2200" w:type="dxa"/>
            <w:tcMar>
              <w:top w:w="20" w:type="dxa"/>
              <w:left w:w="20" w:type="dxa"/>
              <w:bottom w:w="20" w:type="dxa"/>
              <w:right w:w="20" w:type="dxa"/>
            </w:tcMar>
            <w:vAlign w:val="center"/>
            <w:hideMark/>
          </w:tcPr>
          <w:p w14:paraId="7478B3D4" w14:textId="77777777" w:rsidR="000E6C22" w:rsidRPr="00361144" w:rsidRDefault="000E6C22" w:rsidP="00E1780E">
            <w:pPr>
              <w:pStyle w:val="movimento2"/>
              <w:rPr>
                <w:color w:val="002060"/>
              </w:rPr>
            </w:pPr>
            <w:r w:rsidRPr="00361144">
              <w:rPr>
                <w:color w:val="002060"/>
              </w:rPr>
              <w:t xml:space="preserve">(U.MANDOLESI CALCIO) </w:t>
            </w:r>
          </w:p>
        </w:tc>
      </w:tr>
      <w:tr w:rsidR="000E6C22" w:rsidRPr="00361144" w14:paraId="5EA3AC8E" w14:textId="77777777" w:rsidTr="00E1780E">
        <w:tc>
          <w:tcPr>
            <w:tcW w:w="2200" w:type="dxa"/>
            <w:tcMar>
              <w:top w:w="20" w:type="dxa"/>
              <w:left w:w="20" w:type="dxa"/>
              <w:bottom w:w="20" w:type="dxa"/>
              <w:right w:w="20" w:type="dxa"/>
            </w:tcMar>
            <w:vAlign w:val="center"/>
            <w:hideMark/>
          </w:tcPr>
          <w:p w14:paraId="3A575F8B" w14:textId="77777777" w:rsidR="000E6C22" w:rsidRPr="00361144" w:rsidRDefault="000E6C22" w:rsidP="00E1780E">
            <w:pPr>
              <w:pStyle w:val="movimento"/>
              <w:rPr>
                <w:color w:val="002060"/>
              </w:rPr>
            </w:pPr>
            <w:r w:rsidRPr="00361144">
              <w:rPr>
                <w:color w:val="002060"/>
              </w:rPr>
              <w:t>PAOLINI TOMMASO</w:t>
            </w:r>
          </w:p>
        </w:tc>
        <w:tc>
          <w:tcPr>
            <w:tcW w:w="2200" w:type="dxa"/>
            <w:tcMar>
              <w:top w:w="20" w:type="dxa"/>
              <w:left w:w="20" w:type="dxa"/>
              <w:bottom w:w="20" w:type="dxa"/>
              <w:right w:w="20" w:type="dxa"/>
            </w:tcMar>
            <w:vAlign w:val="center"/>
            <w:hideMark/>
          </w:tcPr>
          <w:p w14:paraId="44F91816" w14:textId="77777777" w:rsidR="000E6C22" w:rsidRPr="00361144" w:rsidRDefault="000E6C22" w:rsidP="00E1780E">
            <w:pPr>
              <w:pStyle w:val="movimento2"/>
              <w:rPr>
                <w:color w:val="002060"/>
              </w:rPr>
            </w:pPr>
            <w:r w:rsidRPr="00361144">
              <w:rPr>
                <w:color w:val="002060"/>
              </w:rPr>
              <w:t xml:space="preserve">(VILLA CECCOLINI CALCIO) </w:t>
            </w:r>
          </w:p>
        </w:tc>
        <w:tc>
          <w:tcPr>
            <w:tcW w:w="800" w:type="dxa"/>
            <w:tcMar>
              <w:top w:w="20" w:type="dxa"/>
              <w:left w:w="20" w:type="dxa"/>
              <w:bottom w:w="20" w:type="dxa"/>
              <w:right w:w="20" w:type="dxa"/>
            </w:tcMar>
            <w:vAlign w:val="center"/>
            <w:hideMark/>
          </w:tcPr>
          <w:p w14:paraId="231DCD8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961623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802CDF3" w14:textId="77777777" w:rsidR="000E6C22" w:rsidRPr="00361144" w:rsidRDefault="000E6C22" w:rsidP="00E1780E">
            <w:pPr>
              <w:pStyle w:val="movimento2"/>
              <w:rPr>
                <w:color w:val="002060"/>
              </w:rPr>
            </w:pPr>
            <w:r w:rsidRPr="00361144">
              <w:rPr>
                <w:color w:val="002060"/>
              </w:rPr>
              <w:t> </w:t>
            </w:r>
          </w:p>
        </w:tc>
      </w:tr>
    </w:tbl>
    <w:p w14:paraId="481FB627"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532AADD" w14:textId="77777777" w:rsidTr="00E1780E">
        <w:tc>
          <w:tcPr>
            <w:tcW w:w="2200" w:type="dxa"/>
            <w:tcMar>
              <w:top w:w="20" w:type="dxa"/>
              <w:left w:w="20" w:type="dxa"/>
              <w:bottom w:w="20" w:type="dxa"/>
              <w:right w:w="20" w:type="dxa"/>
            </w:tcMar>
            <w:vAlign w:val="center"/>
            <w:hideMark/>
          </w:tcPr>
          <w:p w14:paraId="039BC599" w14:textId="77777777" w:rsidR="000E6C22" w:rsidRPr="00361144" w:rsidRDefault="000E6C22" w:rsidP="00E1780E">
            <w:pPr>
              <w:pStyle w:val="movimento"/>
              <w:rPr>
                <w:color w:val="002060"/>
              </w:rPr>
            </w:pPr>
            <w:r w:rsidRPr="00361144">
              <w:rPr>
                <w:color w:val="002060"/>
              </w:rPr>
              <w:t>GATTARI MATTEO</w:t>
            </w:r>
          </w:p>
        </w:tc>
        <w:tc>
          <w:tcPr>
            <w:tcW w:w="2200" w:type="dxa"/>
            <w:tcMar>
              <w:top w:w="20" w:type="dxa"/>
              <w:left w:w="20" w:type="dxa"/>
              <w:bottom w:w="20" w:type="dxa"/>
              <w:right w:w="20" w:type="dxa"/>
            </w:tcMar>
            <w:vAlign w:val="center"/>
            <w:hideMark/>
          </w:tcPr>
          <w:p w14:paraId="09F82061" w14:textId="77777777" w:rsidR="000E6C22" w:rsidRPr="00361144" w:rsidRDefault="000E6C22" w:rsidP="00E1780E">
            <w:pPr>
              <w:pStyle w:val="movimento2"/>
              <w:rPr>
                <w:color w:val="002060"/>
              </w:rPr>
            </w:pPr>
            <w:r w:rsidRPr="00361144">
              <w:rPr>
                <w:color w:val="002060"/>
              </w:rPr>
              <w:t xml:space="preserve">(BORGOROSSO TOLENTINO) </w:t>
            </w:r>
          </w:p>
        </w:tc>
        <w:tc>
          <w:tcPr>
            <w:tcW w:w="800" w:type="dxa"/>
            <w:tcMar>
              <w:top w:w="20" w:type="dxa"/>
              <w:left w:w="20" w:type="dxa"/>
              <w:bottom w:w="20" w:type="dxa"/>
              <w:right w:w="20" w:type="dxa"/>
            </w:tcMar>
            <w:vAlign w:val="center"/>
            <w:hideMark/>
          </w:tcPr>
          <w:p w14:paraId="0EFED9A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1F04F74" w14:textId="77777777" w:rsidR="000E6C22" w:rsidRPr="00361144" w:rsidRDefault="000E6C22" w:rsidP="00E1780E">
            <w:pPr>
              <w:pStyle w:val="movimento"/>
              <w:rPr>
                <w:color w:val="002060"/>
              </w:rPr>
            </w:pPr>
            <w:r w:rsidRPr="00361144">
              <w:rPr>
                <w:color w:val="002060"/>
              </w:rPr>
              <w:t>PONGETTI LEANDRO AGUSTIN</w:t>
            </w:r>
          </w:p>
        </w:tc>
        <w:tc>
          <w:tcPr>
            <w:tcW w:w="2200" w:type="dxa"/>
            <w:tcMar>
              <w:top w:w="20" w:type="dxa"/>
              <w:left w:w="20" w:type="dxa"/>
              <w:bottom w:w="20" w:type="dxa"/>
              <w:right w:w="20" w:type="dxa"/>
            </w:tcMar>
            <w:vAlign w:val="center"/>
            <w:hideMark/>
          </w:tcPr>
          <w:p w14:paraId="5B24FE0A" w14:textId="77777777" w:rsidR="000E6C22" w:rsidRPr="00361144" w:rsidRDefault="000E6C22" w:rsidP="00E1780E">
            <w:pPr>
              <w:pStyle w:val="movimento2"/>
              <w:rPr>
                <w:color w:val="002060"/>
              </w:rPr>
            </w:pPr>
            <w:r w:rsidRPr="00361144">
              <w:rPr>
                <w:color w:val="002060"/>
              </w:rPr>
              <w:t xml:space="preserve">(BORGOROSSO TOLENTINO) </w:t>
            </w:r>
          </w:p>
        </w:tc>
      </w:tr>
      <w:tr w:rsidR="000E6C22" w:rsidRPr="00361144" w14:paraId="5CD252BE" w14:textId="77777777" w:rsidTr="00E1780E">
        <w:tc>
          <w:tcPr>
            <w:tcW w:w="2200" w:type="dxa"/>
            <w:tcMar>
              <w:top w:w="20" w:type="dxa"/>
              <w:left w:w="20" w:type="dxa"/>
              <w:bottom w:w="20" w:type="dxa"/>
              <w:right w:w="20" w:type="dxa"/>
            </w:tcMar>
            <w:vAlign w:val="center"/>
            <w:hideMark/>
          </w:tcPr>
          <w:p w14:paraId="73D1A2F8" w14:textId="77777777" w:rsidR="000E6C22" w:rsidRPr="00361144" w:rsidRDefault="000E6C22" w:rsidP="00E1780E">
            <w:pPr>
              <w:pStyle w:val="movimento"/>
              <w:rPr>
                <w:color w:val="002060"/>
              </w:rPr>
            </w:pPr>
            <w:r w:rsidRPr="00361144">
              <w:rPr>
                <w:color w:val="002060"/>
              </w:rPr>
              <w:t>CAPRIOTTI FABIO</w:t>
            </w:r>
          </w:p>
        </w:tc>
        <w:tc>
          <w:tcPr>
            <w:tcW w:w="2200" w:type="dxa"/>
            <w:tcMar>
              <w:top w:w="20" w:type="dxa"/>
              <w:left w:w="20" w:type="dxa"/>
              <w:bottom w:w="20" w:type="dxa"/>
              <w:right w:w="20" w:type="dxa"/>
            </w:tcMar>
            <w:vAlign w:val="center"/>
            <w:hideMark/>
          </w:tcPr>
          <w:p w14:paraId="4C65F742" w14:textId="77777777" w:rsidR="000E6C22" w:rsidRPr="00361144" w:rsidRDefault="000E6C22" w:rsidP="00E1780E">
            <w:pPr>
              <w:pStyle w:val="movimento2"/>
              <w:rPr>
                <w:color w:val="002060"/>
              </w:rPr>
            </w:pPr>
            <w:r w:rsidRPr="00361144">
              <w:rPr>
                <w:color w:val="002060"/>
              </w:rPr>
              <w:t xml:space="preserve">(CSI STELLA A.S.D.) </w:t>
            </w:r>
          </w:p>
        </w:tc>
        <w:tc>
          <w:tcPr>
            <w:tcW w:w="800" w:type="dxa"/>
            <w:tcMar>
              <w:top w:w="20" w:type="dxa"/>
              <w:left w:w="20" w:type="dxa"/>
              <w:bottom w:w="20" w:type="dxa"/>
              <w:right w:w="20" w:type="dxa"/>
            </w:tcMar>
            <w:vAlign w:val="center"/>
            <w:hideMark/>
          </w:tcPr>
          <w:p w14:paraId="7ECB7FD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FF4EF70" w14:textId="77777777" w:rsidR="000E6C22" w:rsidRPr="00361144" w:rsidRDefault="000E6C22" w:rsidP="00E1780E">
            <w:pPr>
              <w:pStyle w:val="movimento"/>
              <w:rPr>
                <w:color w:val="002060"/>
              </w:rPr>
            </w:pPr>
            <w:r w:rsidRPr="00361144">
              <w:rPr>
                <w:color w:val="002060"/>
              </w:rPr>
              <w:t>GIORDANO CRISTIAN</w:t>
            </w:r>
          </w:p>
        </w:tc>
        <w:tc>
          <w:tcPr>
            <w:tcW w:w="2200" w:type="dxa"/>
            <w:tcMar>
              <w:top w:w="20" w:type="dxa"/>
              <w:left w:w="20" w:type="dxa"/>
              <w:bottom w:w="20" w:type="dxa"/>
              <w:right w:w="20" w:type="dxa"/>
            </w:tcMar>
            <w:vAlign w:val="center"/>
            <w:hideMark/>
          </w:tcPr>
          <w:p w14:paraId="529297B1" w14:textId="77777777" w:rsidR="000E6C22" w:rsidRPr="00361144" w:rsidRDefault="000E6C22" w:rsidP="00E1780E">
            <w:pPr>
              <w:pStyle w:val="movimento2"/>
              <w:rPr>
                <w:color w:val="002060"/>
              </w:rPr>
            </w:pPr>
            <w:r w:rsidRPr="00361144">
              <w:rPr>
                <w:color w:val="002060"/>
              </w:rPr>
              <w:t xml:space="preserve">(FIGHT BULLS CORRIDONIA) </w:t>
            </w:r>
          </w:p>
        </w:tc>
      </w:tr>
      <w:tr w:rsidR="000E6C22" w:rsidRPr="00361144" w14:paraId="56EAE974" w14:textId="77777777" w:rsidTr="00E1780E">
        <w:tc>
          <w:tcPr>
            <w:tcW w:w="2200" w:type="dxa"/>
            <w:tcMar>
              <w:top w:w="20" w:type="dxa"/>
              <w:left w:w="20" w:type="dxa"/>
              <w:bottom w:w="20" w:type="dxa"/>
              <w:right w:w="20" w:type="dxa"/>
            </w:tcMar>
            <w:vAlign w:val="center"/>
            <w:hideMark/>
          </w:tcPr>
          <w:p w14:paraId="0BBD1D04" w14:textId="77777777" w:rsidR="000E6C22" w:rsidRPr="00361144" w:rsidRDefault="000E6C22" w:rsidP="00E1780E">
            <w:pPr>
              <w:pStyle w:val="movimento"/>
              <w:rPr>
                <w:color w:val="002060"/>
              </w:rPr>
            </w:pPr>
            <w:r w:rsidRPr="00361144">
              <w:rPr>
                <w:color w:val="002060"/>
              </w:rPr>
              <w:lastRenderedPageBreak/>
              <w:t>MARINOZZI DIEGO</w:t>
            </w:r>
          </w:p>
        </w:tc>
        <w:tc>
          <w:tcPr>
            <w:tcW w:w="2200" w:type="dxa"/>
            <w:tcMar>
              <w:top w:w="20" w:type="dxa"/>
              <w:left w:w="20" w:type="dxa"/>
              <w:bottom w:w="20" w:type="dxa"/>
              <w:right w:w="20" w:type="dxa"/>
            </w:tcMar>
            <w:vAlign w:val="center"/>
            <w:hideMark/>
          </w:tcPr>
          <w:p w14:paraId="710EDBB2" w14:textId="77777777" w:rsidR="000E6C22" w:rsidRPr="00361144" w:rsidRDefault="000E6C22" w:rsidP="00E1780E">
            <w:pPr>
              <w:pStyle w:val="movimento2"/>
              <w:rPr>
                <w:color w:val="002060"/>
              </w:rPr>
            </w:pPr>
            <w:r w:rsidRPr="00361144">
              <w:rPr>
                <w:color w:val="002060"/>
              </w:rPr>
              <w:t xml:space="preserve">(FIGHT BULLS CORRIDONIA) </w:t>
            </w:r>
          </w:p>
        </w:tc>
        <w:tc>
          <w:tcPr>
            <w:tcW w:w="800" w:type="dxa"/>
            <w:tcMar>
              <w:top w:w="20" w:type="dxa"/>
              <w:left w:w="20" w:type="dxa"/>
              <w:bottom w:w="20" w:type="dxa"/>
              <w:right w:w="20" w:type="dxa"/>
            </w:tcMar>
            <w:vAlign w:val="center"/>
            <w:hideMark/>
          </w:tcPr>
          <w:p w14:paraId="620F332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C2B1465" w14:textId="77777777" w:rsidR="000E6C22" w:rsidRPr="00361144" w:rsidRDefault="000E6C22" w:rsidP="00E1780E">
            <w:pPr>
              <w:pStyle w:val="movimento"/>
              <w:rPr>
                <w:color w:val="002060"/>
              </w:rPr>
            </w:pPr>
            <w:r w:rsidRPr="00361144">
              <w:rPr>
                <w:color w:val="002060"/>
              </w:rPr>
              <w:t>MARINOZZI ELIA</w:t>
            </w:r>
          </w:p>
        </w:tc>
        <w:tc>
          <w:tcPr>
            <w:tcW w:w="2200" w:type="dxa"/>
            <w:tcMar>
              <w:top w:w="20" w:type="dxa"/>
              <w:left w:w="20" w:type="dxa"/>
              <w:bottom w:w="20" w:type="dxa"/>
              <w:right w:w="20" w:type="dxa"/>
            </w:tcMar>
            <w:vAlign w:val="center"/>
            <w:hideMark/>
          </w:tcPr>
          <w:p w14:paraId="1BBA58BC" w14:textId="77777777" w:rsidR="000E6C22" w:rsidRPr="00361144" w:rsidRDefault="000E6C22" w:rsidP="00E1780E">
            <w:pPr>
              <w:pStyle w:val="movimento2"/>
              <w:rPr>
                <w:color w:val="002060"/>
              </w:rPr>
            </w:pPr>
            <w:r w:rsidRPr="00361144">
              <w:rPr>
                <w:color w:val="002060"/>
              </w:rPr>
              <w:t xml:space="preserve">(FIGHT BULLS CORRIDONIA) </w:t>
            </w:r>
          </w:p>
        </w:tc>
      </w:tr>
      <w:tr w:rsidR="000E6C22" w:rsidRPr="00361144" w14:paraId="51121F08" w14:textId="77777777" w:rsidTr="00E1780E">
        <w:tc>
          <w:tcPr>
            <w:tcW w:w="2200" w:type="dxa"/>
            <w:tcMar>
              <w:top w:w="20" w:type="dxa"/>
              <w:left w:w="20" w:type="dxa"/>
              <w:bottom w:w="20" w:type="dxa"/>
              <w:right w:w="20" w:type="dxa"/>
            </w:tcMar>
            <w:vAlign w:val="center"/>
            <w:hideMark/>
          </w:tcPr>
          <w:p w14:paraId="0D0AFA16" w14:textId="77777777" w:rsidR="000E6C22" w:rsidRPr="00361144" w:rsidRDefault="000E6C22" w:rsidP="00E1780E">
            <w:pPr>
              <w:pStyle w:val="movimento"/>
              <w:rPr>
                <w:color w:val="002060"/>
              </w:rPr>
            </w:pPr>
            <w:r w:rsidRPr="00361144">
              <w:rPr>
                <w:color w:val="002060"/>
              </w:rPr>
              <w:t>ILARDI FRANCESCO</w:t>
            </w:r>
          </w:p>
        </w:tc>
        <w:tc>
          <w:tcPr>
            <w:tcW w:w="2200" w:type="dxa"/>
            <w:tcMar>
              <w:top w:w="20" w:type="dxa"/>
              <w:left w:w="20" w:type="dxa"/>
              <w:bottom w:w="20" w:type="dxa"/>
              <w:right w:w="20" w:type="dxa"/>
            </w:tcMar>
            <w:vAlign w:val="center"/>
            <w:hideMark/>
          </w:tcPr>
          <w:p w14:paraId="7928C387" w14:textId="77777777" w:rsidR="000E6C22" w:rsidRPr="00361144" w:rsidRDefault="000E6C22" w:rsidP="00E1780E">
            <w:pPr>
              <w:pStyle w:val="movimento2"/>
              <w:rPr>
                <w:color w:val="002060"/>
              </w:rPr>
            </w:pPr>
            <w:r w:rsidRPr="00361144">
              <w:rPr>
                <w:color w:val="002060"/>
              </w:rPr>
              <w:t xml:space="preserve">(FUTSAL SAMBUCHETO) </w:t>
            </w:r>
          </w:p>
        </w:tc>
        <w:tc>
          <w:tcPr>
            <w:tcW w:w="800" w:type="dxa"/>
            <w:tcMar>
              <w:top w:w="20" w:type="dxa"/>
              <w:left w:w="20" w:type="dxa"/>
              <w:bottom w:w="20" w:type="dxa"/>
              <w:right w:w="20" w:type="dxa"/>
            </w:tcMar>
            <w:vAlign w:val="center"/>
            <w:hideMark/>
          </w:tcPr>
          <w:p w14:paraId="2BE2125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AE5AC6F" w14:textId="77777777" w:rsidR="000E6C22" w:rsidRPr="00361144" w:rsidRDefault="000E6C22" w:rsidP="00E1780E">
            <w:pPr>
              <w:pStyle w:val="movimento"/>
              <w:rPr>
                <w:color w:val="002060"/>
              </w:rPr>
            </w:pPr>
            <w:r w:rsidRPr="00361144">
              <w:rPr>
                <w:color w:val="002060"/>
              </w:rPr>
              <w:t>FALCONI SIMONE</w:t>
            </w:r>
          </w:p>
        </w:tc>
        <w:tc>
          <w:tcPr>
            <w:tcW w:w="2200" w:type="dxa"/>
            <w:tcMar>
              <w:top w:w="20" w:type="dxa"/>
              <w:left w:w="20" w:type="dxa"/>
              <w:bottom w:w="20" w:type="dxa"/>
              <w:right w:w="20" w:type="dxa"/>
            </w:tcMar>
            <w:vAlign w:val="center"/>
            <w:hideMark/>
          </w:tcPr>
          <w:p w14:paraId="7814CD3A" w14:textId="77777777" w:rsidR="000E6C22" w:rsidRPr="00361144" w:rsidRDefault="000E6C22" w:rsidP="00E1780E">
            <w:pPr>
              <w:pStyle w:val="movimento2"/>
              <w:rPr>
                <w:color w:val="002060"/>
              </w:rPr>
            </w:pPr>
            <w:r w:rsidRPr="00361144">
              <w:rPr>
                <w:color w:val="002060"/>
              </w:rPr>
              <w:t xml:space="preserve">(FUTSAL VIRE GEOSISTEM ASD) </w:t>
            </w:r>
          </w:p>
        </w:tc>
      </w:tr>
      <w:tr w:rsidR="000E6C22" w:rsidRPr="00361144" w14:paraId="418DB4D2" w14:textId="77777777" w:rsidTr="00E1780E">
        <w:tc>
          <w:tcPr>
            <w:tcW w:w="2200" w:type="dxa"/>
            <w:tcMar>
              <w:top w:w="20" w:type="dxa"/>
              <w:left w:w="20" w:type="dxa"/>
              <w:bottom w:w="20" w:type="dxa"/>
              <w:right w:w="20" w:type="dxa"/>
            </w:tcMar>
            <w:vAlign w:val="center"/>
            <w:hideMark/>
          </w:tcPr>
          <w:p w14:paraId="3F3D6493" w14:textId="77777777" w:rsidR="000E6C22" w:rsidRPr="00361144" w:rsidRDefault="000E6C22" w:rsidP="00E1780E">
            <w:pPr>
              <w:pStyle w:val="movimento"/>
              <w:rPr>
                <w:color w:val="002060"/>
              </w:rPr>
            </w:pPr>
            <w:r w:rsidRPr="00361144">
              <w:rPr>
                <w:color w:val="002060"/>
              </w:rPr>
              <w:t>CHAFI SOHAIL</w:t>
            </w:r>
          </w:p>
        </w:tc>
        <w:tc>
          <w:tcPr>
            <w:tcW w:w="2200" w:type="dxa"/>
            <w:tcMar>
              <w:top w:w="20" w:type="dxa"/>
              <w:left w:w="20" w:type="dxa"/>
              <w:bottom w:w="20" w:type="dxa"/>
              <w:right w:w="20" w:type="dxa"/>
            </w:tcMar>
            <w:vAlign w:val="center"/>
            <w:hideMark/>
          </w:tcPr>
          <w:p w14:paraId="3148401B" w14:textId="77777777" w:rsidR="000E6C22" w:rsidRPr="00361144" w:rsidRDefault="000E6C22" w:rsidP="00E1780E">
            <w:pPr>
              <w:pStyle w:val="movimento2"/>
              <w:rPr>
                <w:color w:val="002060"/>
              </w:rPr>
            </w:pPr>
            <w:r w:rsidRPr="00361144">
              <w:rPr>
                <w:color w:val="002060"/>
              </w:rPr>
              <w:t xml:space="preserve">(OSIMO FIVE) </w:t>
            </w:r>
          </w:p>
        </w:tc>
        <w:tc>
          <w:tcPr>
            <w:tcW w:w="800" w:type="dxa"/>
            <w:tcMar>
              <w:top w:w="20" w:type="dxa"/>
              <w:left w:w="20" w:type="dxa"/>
              <w:bottom w:w="20" w:type="dxa"/>
              <w:right w:w="20" w:type="dxa"/>
            </w:tcMar>
            <w:vAlign w:val="center"/>
            <w:hideMark/>
          </w:tcPr>
          <w:p w14:paraId="3BD02A7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BF91AB3" w14:textId="77777777" w:rsidR="000E6C22" w:rsidRPr="00361144" w:rsidRDefault="000E6C22" w:rsidP="00E1780E">
            <w:pPr>
              <w:pStyle w:val="movimento"/>
              <w:rPr>
                <w:color w:val="002060"/>
              </w:rPr>
            </w:pPr>
            <w:r w:rsidRPr="00361144">
              <w:rPr>
                <w:color w:val="002060"/>
              </w:rPr>
              <w:t>DURASTANTI ANDREA</w:t>
            </w:r>
          </w:p>
        </w:tc>
        <w:tc>
          <w:tcPr>
            <w:tcW w:w="2200" w:type="dxa"/>
            <w:tcMar>
              <w:top w:w="20" w:type="dxa"/>
              <w:left w:w="20" w:type="dxa"/>
              <w:bottom w:w="20" w:type="dxa"/>
              <w:right w:w="20" w:type="dxa"/>
            </w:tcMar>
            <w:vAlign w:val="center"/>
            <w:hideMark/>
          </w:tcPr>
          <w:p w14:paraId="5E822336" w14:textId="77777777" w:rsidR="000E6C22" w:rsidRPr="00361144" w:rsidRDefault="000E6C22" w:rsidP="00E1780E">
            <w:pPr>
              <w:pStyle w:val="movimento2"/>
              <w:rPr>
                <w:color w:val="002060"/>
              </w:rPr>
            </w:pPr>
            <w:r w:rsidRPr="00361144">
              <w:rPr>
                <w:color w:val="002060"/>
              </w:rPr>
              <w:t xml:space="preserve">(REAL EAGLES VIRTUS PAGLIA) </w:t>
            </w:r>
          </w:p>
        </w:tc>
      </w:tr>
      <w:tr w:rsidR="000E6C22" w:rsidRPr="00361144" w14:paraId="358F6F74" w14:textId="77777777" w:rsidTr="00E1780E">
        <w:tc>
          <w:tcPr>
            <w:tcW w:w="2200" w:type="dxa"/>
            <w:tcMar>
              <w:top w:w="20" w:type="dxa"/>
              <w:left w:w="20" w:type="dxa"/>
              <w:bottom w:w="20" w:type="dxa"/>
              <w:right w:w="20" w:type="dxa"/>
            </w:tcMar>
            <w:vAlign w:val="center"/>
            <w:hideMark/>
          </w:tcPr>
          <w:p w14:paraId="745EACD6" w14:textId="77777777" w:rsidR="000E6C22" w:rsidRPr="00361144" w:rsidRDefault="000E6C22" w:rsidP="00E1780E">
            <w:pPr>
              <w:pStyle w:val="movimento"/>
              <w:rPr>
                <w:color w:val="002060"/>
              </w:rPr>
            </w:pPr>
            <w:r w:rsidRPr="00361144">
              <w:rPr>
                <w:color w:val="002060"/>
              </w:rPr>
              <w:t>MACHADO MARCIO LESANDRO</w:t>
            </w:r>
          </w:p>
        </w:tc>
        <w:tc>
          <w:tcPr>
            <w:tcW w:w="2200" w:type="dxa"/>
            <w:tcMar>
              <w:top w:w="20" w:type="dxa"/>
              <w:left w:w="20" w:type="dxa"/>
              <w:bottom w:w="20" w:type="dxa"/>
              <w:right w:w="20" w:type="dxa"/>
            </w:tcMar>
            <w:vAlign w:val="center"/>
            <w:hideMark/>
          </w:tcPr>
          <w:p w14:paraId="6F1971B2" w14:textId="77777777" w:rsidR="000E6C22" w:rsidRPr="00361144" w:rsidRDefault="000E6C22" w:rsidP="00E1780E">
            <w:pPr>
              <w:pStyle w:val="movimento2"/>
              <w:rPr>
                <w:color w:val="002060"/>
              </w:rPr>
            </w:pPr>
            <w:r w:rsidRPr="00361144">
              <w:rPr>
                <w:color w:val="002060"/>
              </w:rPr>
              <w:t xml:space="preserve">(REAL EAGLES VIRTUS PAGLIA) </w:t>
            </w:r>
          </w:p>
        </w:tc>
        <w:tc>
          <w:tcPr>
            <w:tcW w:w="800" w:type="dxa"/>
            <w:tcMar>
              <w:top w:w="20" w:type="dxa"/>
              <w:left w:w="20" w:type="dxa"/>
              <w:bottom w:w="20" w:type="dxa"/>
              <w:right w:w="20" w:type="dxa"/>
            </w:tcMar>
            <w:vAlign w:val="center"/>
            <w:hideMark/>
          </w:tcPr>
          <w:p w14:paraId="3E2B9F7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A9278EB" w14:textId="77777777" w:rsidR="000E6C22" w:rsidRPr="00361144" w:rsidRDefault="000E6C22" w:rsidP="00E1780E">
            <w:pPr>
              <w:pStyle w:val="movimento"/>
              <w:rPr>
                <w:color w:val="002060"/>
              </w:rPr>
            </w:pPr>
            <w:r w:rsidRPr="00361144">
              <w:rPr>
                <w:color w:val="002060"/>
              </w:rPr>
              <w:t>GIGANTI CARLO GABRIEL</w:t>
            </w:r>
          </w:p>
        </w:tc>
        <w:tc>
          <w:tcPr>
            <w:tcW w:w="2200" w:type="dxa"/>
            <w:tcMar>
              <w:top w:w="20" w:type="dxa"/>
              <w:left w:w="20" w:type="dxa"/>
              <w:bottom w:w="20" w:type="dxa"/>
              <w:right w:w="20" w:type="dxa"/>
            </w:tcMar>
            <w:vAlign w:val="center"/>
            <w:hideMark/>
          </w:tcPr>
          <w:p w14:paraId="5035A889" w14:textId="77777777" w:rsidR="000E6C22" w:rsidRPr="00361144" w:rsidRDefault="000E6C22" w:rsidP="00E1780E">
            <w:pPr>
              <w:pStyle w:val="movimento2"/>
              <w:rPr>
                <w:color w:val="002060"/>
              </w:rPr>
            </w:pPr>
            <w:r w:rsidRPr="00361144">
              <w:rPr>
                <w:color w:val="002060"/>
              </w:rPr>
              <w:t xml:space="preserve">(ROCCAFLUVIONE) </w:t>
            </w:r>
          </w:p>
        </w:tc>
      </w:tr>
      <w:tr w:rsidR="000E6C22" w:rsidRPr="00361144" w14:paraId="1B01A488" w14:textId="77777777" w:rsidTr="00E1780E">
        <w:tc>
          <w:tcPr>
            <w:tcW w:w="2200" w:type="dxa"/>
            <w:tcMar>
              <w:top w:w="20" w:type="dxa"/>
              <w:left w:w="20" w:type="dxa"/>
              <w:bottom w:w="20" w:type="dxa"/>
              <w:right w:w="20" w:type="dxa"/>
            </w:tcMar>
            <w:vAlign w:val="center"/>
            <w:hideMark/>
          </w:tcPr>
          <w:p w14:paraId="5AB38D41" w14:textId="77777777" w:rsidR="000E6C22" w:rsidRPr="00361144" w:rsidRDefault="000E6C22" w:rsidP="00E1780E">
            <w:pPr>
              <w:pStyle w:val="movimento"/>
              <w:rPr>
                <w:color w:val="002060"/>
              </w:rPr>
            </w:pPr>
            <w:r w:rsidRPr="00361144">
              <w:rPr>
                <w:color w:val="002060"/>
              </w:rPr>
              <w:t>BIANCUCCI DANNY FRANCESCO</w:t>
            </w:r>
          </w:p>
        </w:tc>
        <w:tc>
          <w:tcPr>
            <w:tcW w:w="2200" w:type="dxa"/>
            <w:tcMar>
              <w:top w:w="20" w:type="dxa"/>
              <w:left w:w="20" w:type="dxa"/>
              <w:bottom w:w="20" w:type="dxa"/>
              <w:right w:w="20" w:type="dxa"/>
            </w:tcMar>
            <w:vAlign w:val="center"/>
            <w:hideMark/>
          </w:tcPr>
          <w:p w14:paraId="353EE7D5" w14:textId="77777777" w:rsidR="000E6C22" w:rsidRPr="00361144" w:rsidRDefault="000E6C22" w:rsidP="00E1780E">
            <w:pPr>
              <w:pStyle w:val="movimento2"/>
              <w:rPr>
                <w:color w:val="002060"/>
              </w:rPr>
            </w:pPr>
            <w:r w:rsidRPr="00361144">
              <w:rPr>
                <w:color w:val="002060"/>
              </w:rPr>
              <w:t xml:space="preserve">(U.MANDOLESI CALCIO) </w:t>
            </w:r>
          </w:p>
        </w:tc>
        <w:tc>
          <w:tcPr>
            <w:tcW w:w="800" w:type="dxa"/>
            <w:tcMar>
              <w:top w:w="20" w:type="dxa"/>
              <w:left w:w="20" w:type="dxa"/>
              <w:bottom w:w="20" w:type="dxa"/>
              <w:right w:w="20" w:type="dxa"/>
            </w:tcMar>
            <w:vAlign w:val="center"/>
            <w:hideMark/>
          </w:tcPr>
          <w:p w14:paraId="49509B7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468E9D7" w14:textId="77777777" w:rsidR="000E6C22" w:rsidRPr="00361144" w:rsidRDefault="000E6C22" w:rsidP="00E1780E">
            <w:pPr>
              <w:pStyle w:val="movimento"/>
              <w:rPr>
                <w:color w:val="002060"/>
              </w:rPr>
            </w:pPr>
            <w:r w:rsidRPr="00361144">
              <w:rPr>
                <w:color w:val="002060"/>
              </w:rPr>
              <w:t>DIOTALLEVI DAVIDE</w:t>
            </w:r>
          </w:p>
        </w:tc>
        <w:tc>
          <w:tcPr>
            <w:tcW w:w="2200" w:type="dxa"/>
            <w:tcMar>
              <w:top w:w="20" w:type="dxa"/>
              <w:left w:w="20" w:type="dxa"/>
              <w:bottom w:w="20" w:type="dxa"/>
              <w:right w:w="20" w:type="dxa"/>
            </w:tcMar>
            <w:vAlign w:val="center"/>
            <w:hideMark/>
          </w:tcPr>
          <w:p w14:paraId="37DFAD21" w14:textId="77777777" w:rsidR="000E6C22" w:rsidRPr="00361144" w:rsidRDefault="000E6C22" w:rsidP="00E1780E">
            <w:pPr>
              <w:pStyle w:val="movimento2"/>
              <w:rPr>
                <w:color w:val="002060"/>
              </w:rPr>
            </w:pPr>
            <w:r w:rsidRPr="00361144">
              <w:rPr>
                <w:color w:val="002060"/>
              </w:rPr>
              <w:t xml:space="preserve">(VERBENA C5 ANCONA) </w:t>
            </w:r>
          </w:p>
        </w:tc>
      </w:tr>
      <w:tr w:rsidR="000E6C22" w:rsidRPr="00361144" w14:paraId="4AB96055" w14:textId="77777777" w:rsidTr="00E1780E">
        <w:tc>
          <w:tcPr>
            <w:tcW w:w="2200" w:type="dxa"/>
            <w:tcMar>
              <w:top w:w="20" w:type="dxa"/>
              <w:left w:w="20" w:type="dxa"/>
              <w:bottom w:w="20" w:type="dxa"/>
              <w:right w:w="20" w:type="dxa"/>
            </w:tcMar>
            <w:vAlign w:val="center"/>
            <w:hideMark/>
          </w:tcPr>
          <w:p w14:paraId="2911AB35" w14:textId="77777777" w:rsidR="000E6C22" w:rsidRPr="00361144" w:rsidRDefault="000E6C22" w:rsidP="00E1780E">
            <w:pPr>
              <w:pStyle w:val="movimento"/>
              <w:rPr>
                <w:color w:val="002060"/>
              </w:rPr>
            </w:pPr>
            <w:r w:rsidRPr="00361144">
              <w:rPr>
                <w:color w:val="002060"/>
              </w:rPr>
              <w:t>MICCIO CESARE</w:t>
            </w:r>
          </w:p>
        </w:tc>
        <w:tc>
          <w:tcPr>
            <w:tcW w:w="2200" w:type="dxa"/>
            <w:tcMar>
              <w:top w:w="20" w:type="dxa"/>
              <w:left w:w="20" w:type="dxa"/>
              <w:bottom w:w="20" w:type="dxa"/>
              <w:right w:w="20" w:type="dxa"/>
            </w:tcMar>
            <w:vAlign w:val="center"/>
            <w:hideMark/>
          </w:tcPr>
          <w:p w14:paraId="25E1D3C4" w14:textId="77777777" w:rsidR="000E6C22" w:rsidRPr="00361144" w:rsidRDefault="000E6C22" w:rsidP="00E1780E">
            <w:pPr>
              <w:pStyle w:val="movimento2"/>
              <w:rPr>
                <w:color w:val="002060"/>
              </w:rPr>
            </w:pPr>
            <w:r w:rsidRPr="00361144">
              <w:rPr>
                <w:color w:val="002060"/>
              </w:rPr>
              <w:t xml:space="preserve">(VILLA CECCOLINI CALCIO) </w:t>
            </w:r>
          </w:p>
        </w:tc>
        <w:tc>
          <w:tcPr>
            <w:tcW w:w="800" w:type="dxa"/>
            <w:tcMar>
              <w:top w:w="20" w:type="dxa"/>
              <w:left w:w="20" w:type="dxa"/>
              <w:bottom w:w="20" w:type="dxa"/>
              <w:right w:w="20" w:type="dxa"/>
            </w:tcMar>
            <w:vAlign w:val="center"/>
            <w:hideMark/>
          </w:tcPr>
          <w:p w14:paraId="6385D2E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FF9CE4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D6C31A5" w14:textId="77777777" w:rsidR="000E6C22" w:rsidRPr="00361144" w:rsidRDefault="000E6C22" w:rsidP="00E1780E">
            <w:pPr>
              <w:pStyle w:val="movimento2"/>
              <w:rPr>
                <w:color w:val="002060"/>
              </w:rPr>
            </w:pPr>
            <w:r w:rsidRPr="00361144">
              <w:rPr>
                <w:color w:val="002060"/>
              </w:rPr>
              <w:t> </w:t>
            </w:r>
          </w:p>
        </w:tc>
      </w:tr>
    </w:tbl>
    <w:p w14:paraId="44B16B1B" w14:textId="77777777" w:rsidR="000E6C22" w:rsidRPr="00361144" w:rsidRDefault="000E6C22" w:rsidP="000E6C22">
      <w:pPr>
        <w:pStyle w:val="titolo10"/>
        <w:rPr>
          <w:rFonts w:eastAsiaTheme="minorEastAsia"/>
          <w:color w:val="002060"/>
        </w:rPr>
      </w:pPr>
      <w:r w:rsidRPr="00361144">
        <w:rPr>
          <w:color w:val="002060"/>
        </w:rPr>
        <w:t xml:space="preserve">GARE DEL 14/12/2024 </w:t>
      </w:r>
    </w:p>
    <w:p w14:paraId="6566B68F" w14:textId="77777777" w:rsidR="000E6C22" w:rsidRPr="00361144" w:rsidRDefault="000E6C22" w:rsidP="000E6C22">
      <w:pPr>
        <w:pStyle w:val="titolo7a"/>
        <w:rPr>
          <w:color w:val="002060"/>
        </w:rPr>
      </w:pPr>
      <w:r w:rsidRPr="00361144">
        <w:rPr>
          <w:color w:val="002060"/>
        </w:rPr>
        <w:t xml:space="preserve">PROVVEDIMENTI DISCIPLINARI </w:t>
      </w:r>
    </w:p>
    <w:p w14:paraId="30767E4B"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4CD7BDC4" w14:textId="77777777" w:rsidR="000E6C22" w:rsidRPr="00361144" w:rsidRDefault="000E6C22" w:rsidP="000E6C22">
      <w:pPr>
        <w:pStyle w:val="titolo30"/>
        <w:rPr>
          <w:color w:val="002060"/>
        </w:rPr>
      </w:pPr>
      <w:r w:rsidRPr="00361144">
        <w:rPr>
          <w:color w:val="002060"/>
        </w:rPr>
        <w:t xml:space="preserve">SOCIETA' </w:t>
      </w:r>
    </w:p>
    <w:p w14:paraId="0B97DCBA" w14:textId="77777777" w:rsidR="000E6C22" w:rsidRPr="00361144" w:rsidRDefault="000E6C22" w:rsidP="000E6C22">
      <w:pPr>
        <w:pStyle w:val="titolo20"/>
        <w:rPr>
          <w:color w:val="002060"/>
        </w:rPr>
      </w:pPr>
      <w:r w:rsidRPr="00361144">
        <w:rPr>
          <w:color w:val="002060"/>
        </w:rPr>
        <w:t xml:space="preserve">PERDITA DELLA GARA: </w:t>
      </w:r>
    </w:p>
    <w:p w14:paraId="5BFB7AD9"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CASTRUM LAURI </w:t>
      </w:r>
      <w:r w:rsidRPr="00361144">
        <w:rPr>
          <w:color w:val="002060"/>
        </w:rPr>
        <w:br/>
        <w:t xml:space="preserve">V. Delibera. </w:t>
      </w:r>
    </w:p>
    <w:p w14:paraId="59A4C846" w14:textId="77777777" w:rsidR="000E6C22" w:rsidRPr="00361144" w:rsidRDefault="000E6C22" w:rsidP="000E6C22">
      <w:pPr>
        <w:pStyle w:val="titolo30"/>
        <w:rPr>
          <w:color w:val="002060"/>
        </w:rPr>
      </w:pPr>
      <w:r w:rsidRPr="00361144">
        <w:rPr>
          <w:color w:val="002060"/>
        </w:rPr>
        <w:t xml:space="preserve">DIRIGENTI </w:t>
      </w:r>
    </w:p>
    <w:p w14:paraId="21A3FF6C" w14:textId="77777777" w:rsidR="000E6C22" w:rsidRPr="00361144" w:rsidRDefault="000E6C22" w:rsidP="000E6C22">
      <w:pPr>
        <w:pStyle w:val="titolo20"/>
        <w:rPr>
          <w:color w:val="002060"/>
        </w:rPr>
      </w:pPr>
      <w:r w:rsidRPr="00361144">
        <w:rPr>
          <w:color w:val="002060"/>
        </w:rPr>
        <w:t xml:space="preserve">INIBIZIONE A TEMPO OPPURE SQUALIFICA A GARE: FINO AL 1/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1CE5A14" w14:textId="77777777" w:rsidTr="00E1780E">
        <w:tc>
          <w:tcPr>
            <w:tcW w:w="2200" w:type="dxa"/>
            <w:tcMar>
              <w:top w:w="20" w:type="dxa"/>
              <w:left w:w="20" w:type="dxa"/>
              <w:bottom w:w="20" w:type="dxa"/>
              <w:right w:w="20" w:type="dxa"/>
            </w:tcMar>
            <w:vAlign w:val="center"/>
            <w:hideMark/>
          </w:tcPr>
          <w:p w14:paraId="2B8A8B7B" w14:textId="77777777" w:rsidR="000E6C22" w:rsidRPr="00361144" w:rsidRDefault="000E6C22" w:rsidP="00E1780E">
            <w:pPr>
              <w:pStyle w:val="movimento"/>
              <w:rPr>
                <w:color w:val="002060"/>
              </w:rPr>
            </w:pPr>
            <w:r w:rsidRPr="00361144">
              <w:rPr>
                <w:color w:val="002060"/>
              </w:rPr>
              <w:t>ZUCCHINI SIMONE</w:t>
            </w:r>
          </w:p>
        </w:tc>
        <w:tc>
          <w:tcPr>
            <w:tcW w:w="2200" w:type="dxa"/>
            <w:tcMar>
              <w:top w:w="20" w:type="dxa"/>
              <w:left w:w="20" w:type="dxa"/>
              <w:bottom w:w="20" w:type="dxa"/>
              <w:right w:w="20" w:type="dxa"/>
            </w:tcMar>
            <w:vAlign w:val="center"/>
            <w:hideMark/>
          </w:tcPr>
          <w:p w14:paraId="7D15BED4" w14:textId="77777777" w:rsidR="000E6C22" w:rsidRPr="00361144" w:rsidRDefault="000E6C22" w:rsidP="00E1780E">
            <w:pPr>
              <w:pStyle w:val="movimento2"/>
              <w:rPr>
                <w:color w:val="002060"/>
              </w:rPr>
            </w:pPr>
            <w:r w:rsidRPr="00361144">
              <w:rPr>
                <w:color w:val="002060"/>
              </w:rPr>
              <w:t xml:space="preserve">(CASTRUM LAURI) </w:t>
            </w:r>
          </w:p>
        </w:tc>
        <w:tc>
          <w:tcPr>
            <w:tcW w:w="800" w:type="dxa"/>
            <w:tcMar>
              <w:top w:w="20" w:type="dxa"/>
              <w:left w:w="20" w:type="dxa"/>
              <w:bottom w:w="20" w:type="dxa"/>
              <w:right w:w="20" w:type="dxa"/>
            </w:tcMar>
            <w:vAlign w:val="center"/>
            <w:hideMark/>
          </w:tcPr>
          <w:p w14:paraId="4646C05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34E27E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85E3971" w14:textId="77777777" w:rsidR="000E6C22" w:rsidRPr="00361144" w:rsidRDefault="000E6C22" w:rsidP="00E1780E">
            <w:pPr>
              <w:pStyle w:val="movimento2"/>
              <w:rPr>
                <w:color w:val="002060"/>
              </w:rPr>
            </w:pPr>
            <w:r w:rsidRPr="00361144">
              <w:rPr>
                <w:color w:val="002060"/>
              </w:rPr>
              <w:t> </w:t>
            </w:r>
          </w:p>
        </w:tc>
      </w:tr>
    </w:tbl>
    <w:p w14:paraId="04626352"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V. Delibera </w:t>
      </w:r>
    </w:p>
    <w:p w14:paraId="4D890127" w14:textId="77777777" w:rsidR="000E6C22" w:rsidRPr="00361144" w:rsidRDefault="000E6C22" w:rsidP="000E6C22">
      <w:pPr>
        <w:pStyle w:val="titolo30"/>
        <w:rPr>
          <w:color w:val="002060"/>
        </w:rPr>
      </w:pPr>
      <w:r w:rsidRPr="00361144">
        <w:rPr>
          <w:color w:val="002060"/>
        </w:rPr>
        <w:t xml:space="preserve">CALCIATORI ESPULSI </w:t>
      </w:r>
    </w:p>
    <w:p w14:paraId="1BFE1022"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E1561C1" w14:textId="77777777" w:rsidTr="00E1780E">
        <w:tc>
          <w:tcPr>
            <w:tcW w:w="2200" w:type="dxa"/>
            <w:tcMar>
              <w:top w:w="20" w:type="dxa"/>
              <w:left w:w="20" w:type="dxa"/>
              <w:bottom w:w="20" w:type="dxa"/>
              <w:right w:w="20" w:type="dxa"/>
            </w:tcMar>
            <w:vAlign w:val="center"/>
            <w:hideMark/>
          </w:tcPr>
          <w:p w14:paraId="7CBDAF75" w14:textId="77777777" w:rsidR="000E6C22" w:rsidRPr="00361144" w:rsidRDefault="000E6C22" w:rsidP="00E1780E">
            <w:pPr>
              <w:pStyle w:val="movimento"/>
              <w:rPr>
                <w:color w:val="002060"/>
              </w:rPr>
            </w:pPr>
            <w:r w:rsidRPr="00361144">
              <w:rPr>
                <w:color w:val="002060"/>
              </w:rPr>
              <w:t>LO MUZIO PASQUALE</w:t>
            </w:r>
          </w:p>
        </w:tc>
        <w:tc>
          <w:tcPr>
            <w:tcW w:w="2200" w:type="dxa"/>
            <w:tcMar>
              <w:top w:w="20" w:type="dxa"/>
              <w:left w:w="20" w:type="dxa"/>
              <w:bottom w:w="20" w:type="dxa"/>
              <w:right w:w="20" w:type="dxa"/>
            </w:tcMar>
            <w:vAlign w:val="center"/>
            <w:hideMark/>
          </w:tcPr>
          <w:p w14:paraId="140103CF" w14:textId="77777777" w:rsidR="000E6C22" w:rsidRPr="00361144" w:rsidRDefault="000E6C22" w:rsidP="00E1780E">
            <w:pPr>
              <w:pStyle w:val="movimento2"/>
              <w:rPr>
                <w:color w:val="002060"/>
              </w:rPr>
            </w:pPr>
            <w:r w:rsidRPr="00361144">
              <w:rPr>
                <w:color w:val="002060"/>
              </w:rPr>
              <w:t xml:space="preserve">(POLISPORTIVA UROBORO) </w:t>
            </w:r>
          </w:p>
        </w:tc>
        <w:tc>
          <w:tcPr>
            <w:tcW w:w="800" w:type="dxa"/>
            <w:tcMar>
              <w:top w:w="20" w:type="dxa"/>
              <w:left w:w="20" w:type="dxa"/>
              <w:bottom w:w="20" w:type="dxa"/>
              <w:right w:w="20" w:type="dxa"/>
            </w:tcMar>
            <w:vAlign w:val="center"/>
            <w:hideMark/>
          </w:tcPr>
          <w:p w14:paraId="05FBC9A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774FBD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DEF3D74" w14:textId="77777777" w:rsidR="000E6C22" w:rsidRPr="00361144" w:rsidRDefault="000E6C22" w:rsidP="00E1780E">
            <w:pPr>
              <w:pStyle w:val="movimento2"/>
              <w:rPr>
                <w:color w:val="002060"/>
              </w:rPr>
            </w:pPr>
            <w:r w:rsidRPr="00361144">
              <w:rPr>
                <w:color w:val="002060"/>
              </w:rPr>
              <w:t> </w:t>
            </w:r>
          </w:p>
        </w:tc>
      </w:tr>
    </w:tbl>
    <w:p w14:paraId="4554286B"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489F5BB9" w14:textId="77777777" w:rsidR="000E6C22" w:rsidRPr="00361144" w:rsidRDefault="000E6C22" w:rsidP="000E6C22">
      <w:pPr>
        <w:pStyle w:val="titolo20"/>
        <w:rPr>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A703521" w14:textId="77777777" w:rsidTr="00E1780E">
        <w:tc>
          <w:tcPr>
            <w:tcW w:w="2200" w:type="dxa"/>
            <w:tcMar>
              <w:top w:w="20" w:type="dxa"/>
              <w:left w:w="20" w:type="dxa"/>
              <w:bottom w:w="20" w:type="dxa"/>
              <w:right w:w="20" w:type="dxa"/>
            </w:tcMar>
            <w:vAlign w:val="center"/>
            <w:hideMark/>
          </w:tcPr>
          <w:p w14:paraId="248EB3A8" w14:textId="77777777" w:rsidR="000E6C22" w:rsidRPr="00361144" w:rsidRDefault="000E6C22" w:rsidP="00E1780E">
            <w:pPr>
              <w:pStyle w:val="movimento"/>
              <w:rPr>
                <w:color w:val="002060"/>
              </w:rPr>
            </w:pPr>
            <w:r w:rsidRPr="00361144">
              <w:rPr>
                <w:color w:val="002060"/>
              </w:rPr>
              <w:t>PICCIONI NICOLO</w:t>
            </w:r>
          </w:p>
        </w:tc>
        <w:tc>
          <w:tcPr>
            <w:tcW w:w="2200" w:type="dxa"/>
            <w:tcMar>
              <w:top w:w="20" w:type="dxa"/>
              <w:left w:w="20" w:type="dxa"/>
              <w:bottom w:w="20" w:type="dxa"/>
              <w:right w:w="20" w:type="dxa"/>
            </w:tcMar>
            <w:vAlign w:val="center"/>
            <w:hideMark/>
          </w:tcPr>
          <w:p w14:paraId="118EF9A5" w14:textId="77777777" w:rsidR="000E6C22" w:rsidRPr="00361144" w:rsidRDefault="000E6C22" w:rsidP="00E1780E">
            <w:pPr>
              <w:pStyle w:val="movimento2"/>
              <w:rPr>
                <w:color w:val="002060"/>
              </w:rPr>
            </w:pPr>
            <w:r w:rsidRPr="00361144">
              <w:rPr>
                <w:color w:val="002060"/>
              </w:rPr>
              <w:t xml:space="preserve">(REAL ANCARIA) </w:t>
            </w:r>
          </w:p>
        </w:tc>
        <w:tc>
          <w:tcPr>
            <w:tcW w:w="800" w:type="dxa"/>
            <w:tcMar>
              <w:top w:w="20" w:type="dxa"/>
              <w:left w:w="20" w:type="dxa"/>
              <w:bottom w:w="20" w:type="dxa"/>
              <w:right w:w="20" w:type="dxa"/>
            </w:tcMar>
            <w:vAlign w:val="center"/>
            <w:hideMark/>
          </w:tcPr>
          <w:p w14:paraId="350BD89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281657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91F2235" w14:textId="77777777" w:rsidR="000E6C22" w:rsidRPr="00361144" w:rsidRDefault="000E6C22" w:rsidP="00E1780E">
            <w:pPr>
              <w:pStyle w:val="movimento2"/>
              <w:rPr>
                <w:color w:val="002060"/>
              </w:rPr>
            </w:pPr>
            <w:r w:rsidRPr="00361144">
              <w:rPr>
                <w:color w:val="002060"/>
              </w:rPr>
              <w:t> </w:t>
            </w:r>
          </w:p>
        </w:tc>
      </w:tr>
    </w:tbl>
    <w:p w14:paraId="5DB2FFB7"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1F697CF" w14:textId="77777777" w:rsidTr="00E1780E">
        <w:tc>
          <w:tcPr>
            <w:tcW w:w="2200" w:type="dxa"/>
            <w:tcMar>
              <w:top w:w="20" w:type="dxa"/>
              <w:left w:w="20" w:type="dxa"/>
              <w:bottom w:w="20" w:type="dxa"/>
              <w:right w:w="20" w:type="dxa"/>
            </w:tcMar>
            <w:vAlign w:val="center"/>
            <w:hideMark/>
          </w:tcPr>
          <w:p w14:paraId="3708E952" w14:textId="77777777" w:rsidR="000E6C22" w:rsidRPr="00361144" w:rsidRDefault="000E6C22" w:rsidP="00E1780E">
            <w:pPr>
              <w:pStyle w:val="movimento"/>
              <w:rPr>
                <w:color w:val="002060"/>
              </w:rPr>
            </w:pPr>
            <w:r w:rsidRPr="00361144">
              <w:rPr>
                <w:color w:val="002060"/>
              </w:rPr>
              <w:t>MONTEFUSCO LEONARDO</w:t>
            </w:r>
          </w:p>
        </w:tc>
        <w:tc>
          <w:tcPr>
            <w:tcW w:w="2200" w:type="dxa"/>
            <w:tcMar>
              <w:top w:w="20" w:type="dxa"/>
              <w:left w:w="20" w:type="dxa"/>
              <w:bottom w:w="20" w:type="dxa"/>
              <w:right w:w="20" w:type="dxa"/>
            </w:tcMar>
            <w:vAlign w:val="center"/>
            <w:hideMark/>
          </w:tcPr>
          <w:p w14:paraId="6BEBC075" w14:textId="77777777" w:rsidR="000E6C22" w:rsidRPr="00361144" w:rsidRDefault="000E6C22" w:rsidP="00E1780E">
            <w:pPr>
              <w:pStyle w:val="movimento2"/>
              <w:rPr>
                <w:color w:val="002060"/>
              </w:rPr>
            </w:pPr>
            <w:r w:rsidRPr="00361144">
              <w:rPr>
                <w:color w:val="002060"/>
              </w:rPr>
              <w:t xml:space="preserve">(AURORA TREIA) </w:t>
            </w:r>
          </w:p>
        </w:tc>
        <w:tc>
          <w:tcPr>
            <w:tcW w:w="800" w:type="dxa"/>
            <w:tcMar>
              <w:top w:w="20" w:type="dxa"/>
              <w:left w:w="20" w:type="dxa"/>
              <w:bottom w:w="20" w:type="dxa"/>
              <w:right w:w="20" w:type="dxa"/>
            </w:tcMar>
            <w:vAlign w:val="center"/>
            <w:hideMark/>
          </w:tcPr>
          <w:p w14:paraId="4E43484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637DA4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7BDA884" w14:textId="77777777" w:rsidR="000E6C22" w:rsidRPr="00361144" w:rsidRDefault="000E6C22" w:rsidP="00E1780E">
            <w:pPr>
              <w:pStyle w:val="movimento2"/>
              <w:rPr>
                <w:color w:val="002060"/>
              </w:rPr>
            </w:pPr>
            <w:r w:rsidRPr="00361144">
              <w:rPr>
                <w:color w:val="002060"/>
              </w:rPr>
              <w:t> </w:t>
            </w:r>
          </w:p>
        </w:tc>
      </w:tr>
    </w:tbl>
    <w:p w14:paraId="5C2AC174"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B5FA284" w14:textId="77777777" w:rsidTr="00E1780E">
        <w:tc>
          <w:tcPr>
            <w:tcW w:w="2200" w:type="dxa"/>
            <w:tcMar>
              <w:top w:w="20" w:type="dxa"/>
              <w:left w:w="20" w:type="dxa"/>
              <w:bottom w:w="20" w:type="dxa"/>
              <w:right w:w="20" w:type="dxa"/>
            </w:tcMar>
            <w:vAlign w:val="center"/>
            <w:hideMark/>
          </w:tcPr>
          <w:p w14:paraId="6F4C7680" w14:textId="77777777" w:rsidR="000E6C22" w:rsidRPr="00361144" w:rsidRDefault="000E6C22" w:rsidP="00E1780E">
            <w:pPr>
              <w:pStyle w:val="movimento"/>
              <w:rPr>
                <w:color w:val="002060"/>
              </w:rPr>
            </w:pPr>
            <w:r w:rsidRPr="00361144">
              <w:rPr>
                <w:color w:val="002060"/>
              </w:rPr>
              <w:t>MOCHI NICOLA</w:t>
            </w:r>
          </w:p>
        </w:tc>
        <w:tc>
          <w:tcPr>
            <w:tcW w:w="2200" w:type="dxa"/>
            <w:tcMar>
              <w:top w:w="20" w:type="dxa"/>
              <w:left w:w="20" w:type="dxa"/>
              <w:bottom w:w="20" w:type="dxa"/>
              <w:right w:w="20" w:type="dxa"/>
            </w:tcMar>
            <w:vAlign w:val="center"/>
            <w:hideMark/>
          </w:tcPr>
          <w:p w14:paraId="636AF3E6" w14:textId="77777777" w:rsidR="000E6C22" w:rsidRPr="00361144" w:rsidRDefault="000E6C22" w:rsidP="00E1780E">
            <w:pPr>
              <w:pStyle w:val="movimento2"/>
              <w:rPr>
                <w:color w:val="002060"/>
              </w:rPr>
            </w:pPr>
            <w:r w:rsidRPr="00361144">
              <w:rPr>
                <w:color w:val="002060"/>
              </w:rPr>
              <w:t xml:space="preserve">(CASTRUM LAURI) </w:t>
            </w:r>
          </w:p>
        </w:tc>
        <w:tc>
          <w:tcPr>
            <w:tcW w:w="800" w:type="dxa"/>
            <w:tcMar>
              <w:top w:w="20" w:type="dxa"/>
              <w:left w:w="20" w:type="dxa"/>
              <w:bottom w:w="20" w:type="dxa"/>
              <w:right w:w="20" w:type="dxa"/>
            </w:tcMar>
            <w:vAlign w:val="center"/>
            <w:hideMark/>
          </w:tcPr>
          <w:p w14:paraId="191BB1D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6838064" w14:textId="77777777" w:rsidR="000E6C22" w:rsidRPr="00361144" w:rsidRDefault="000E6C22" w:rsidP="00E1780E">
            <w:pPr>
              <w:pStyle w:val="movimento"/>
              <w:rPr>
                <w:color w:val="002060"/>
              </w:rPr>
            </w:pPr>
            <w:r w:rsidRPr="00361144">
              <w:rPr>
                <w:color w:val="002060"/>
              </w:rPr>
              <w:t>BEVILACQUA MARCO</w:t>
            </w:r>
          </w:p>
        </w:tc>
        <w:tc>
          <w:tcPr>
            <w:tcW w:w="2200" w:type="dxa"/>
            <w:tcMar>
              <w:top w:w="20" w:type="dxa"/>
              <w:left w:w="20" w:type="dxa"/>
              <w:bottom w:w="20" w:type="dxa"/>
              <w:right w:w="20" w:type="dxa"/>
            </w:tcMar>
            <w:vAlign w:val="center"/>
            <w:hideMark/>
          </w:tcPr>
          <w:p w14:paraId="0DE16801" w14:textId="77777777" w:rsidR="000E6C22" w:rsidRPr="00361144" w:rsidRDefault="000E6C22" w:rsidP="00E1780E">
            <w:pPr>
              <w:pStyle w:val="movimento2"/>
              <w:rPr>
                <w:color w:val="002060"/>
              </w:rPr>
            </w:pPr>
            <w:r w:rsidRPr="00361144">
              <w:rPr>
                <w:color w:val="002060"/>
              </w:rPr>
              <w:t xml:space="preserve">(REAL ANCARIA) </w:t>
            </w:r>
          </w:p>
        </w:tc>
      </w:tr>
    </w:tbl>
    <w:p w14:paraId="3EEA659D" w14:textId="77777777" w:rsidR="000E6C22" w:rsidRDefault="000E6C22" w:rsidP="000E6C22">
      <w:pPr>
        <w:pStyle w:val="breakline"/>
        <w:rPr>
          <w:color w:val="002060"/>
        </w:rPr>
      </w:pPr>
    </w:p>
    <w:p w14:paraId="414912B3"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B5F2EA0"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D8C828B" w14:textId="77777777" w:rsidR="000E6C22" w:rsidRPr="00361144" w:rsidRDefault="000E6C22" w:rsidP="000E6C22">
      <w:pPr>
        <w:pStyle w:val="breakline"/>
        <w:rPr>
          <w:rFonts w:eastAsiaTheme="minorEastAsia"/>
          <w:color w:val="002060"/>
        </w:rPr>
      </w:pPr>
    </w:p>
    <w:p w14:paraId="12790735" w14:textId="77777777" w:rsidR="000E6C22" w:rsidRPr="00361144" w:rsidRDefault="000E6C22" w:rsidP="000E6C22">
      <w:pPr>
        <w:pStyle w:val="titoloprinc0"/>
        <w:rPr>
          <w:color w:val="002060"/>
        </w:rPr>
      </w:pPr>
      <w:r w:rsidRPr="00361144">
        <w:rPr>
          <w:color w:val="002060"/>
        </w:rPr>
        <w:t>CLASSIFICA</w:t>
      </w:r>
    </w:p>
    <w:p w14:paraId="481647B5" w14:textId="77777777" w:rsidR="000E6C22" w:rsidRPr="00361144" w:rsidRDefault="000E6C22" w:rsidP="000E6C22">
      <w:pPr>
        <w:pStyle w:val="breakline"/>
        <w:rPr>
          <w:color w:val="002060"/>
        </w:rPr>
      </w:pPr>
    </w:p>
    <w:p w14:paraId="19C9C139" w14:textId="77777777" w:rsidR="000E6C22" w:rsidRPr="00361144" w:rsidRDefault="000E6C22" w:rsidP="000E6C22">
      <w:pPr>
        <w:pStyle w:val="breakline"/>
        <w:rPr>
          <w:color w:val="002060"/>
        </w:rPr>
      </w:pPr>
    </w:p>
    <w:p w14:paraId="6C0672B5"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37E9D761"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B8323"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2B973"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11B30"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CD2EE"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F424"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6D056"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3431D"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A181"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A8FE7"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F7A0C" w14:textId="77777777" w:rsidR="000E6C22" w:rsidRPr="00361144" w:rsidRDefault="000E6C22" w:rsidP="00E1780E">
            <w:pPr>
              <w:pStyle w:val="headertabella0"/>
              <w:rPr>
                <w:color w:val="002060"/>
              </w:rPr>
            </w:pPr>
            <w:r w:rsidRPr="00361144">
              <w:rPr>
                <w:color w:val="002060"/>
              </w:rPr>
              <w:t>PE</w:t>
            </w:r>
          </w:p>
        </w:tc>
      </w:tr>
      <w:tr w:rsidR="000E6C22" w:rsidRPr="00361144" w14:paraId="7EF202B6"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886D9" w14:textId="77777777" w:rsidR="000E6C22" w:rsidRPr="00361144" w:rsidRDefault="000E6C22" w:rsidP="00E1780E">
            <w:pPr>
              <w:pStyle w:val="rowtabella0"/>
              <w:rPr>
                <w:color w:val="002060"/>
              </w:rPr>
            </w:pPr>
            <w:r w:rsidRPr="0036114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E7CE"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B3C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F9D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76F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C58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CA6C"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3B92"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1B92"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7E1E" w14:textId="77777777" w:rsidR="000E6C22" w:rsidRPr="00361144" w:rsidRDefault="000E6C22" w:rsidP="00E1780E">
            <w:pPr>
              <w:pStyle w:val="rowtabella0"/>
              <w:jc w:val="center"/>
              <w:rPr>
                <w:color w:val="002060"/>
              </w:rPr>
            </w:pPr>
            <w:r w:rsidRPr="00361144">
              <w:rPr>
                <w:color w:val="002060"/>
              </w:rPr>
              <w:t>0</w:t>
            </w:r>
          </w:p>
        </w:tc>
      </w:tr>
      <w:tr w:rsidR="000E6C22" w:rsidRPr="00361144" w14:paraId="1ED398E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EFAB4" w14:textId="77777777" w:rsidR="000E6C22" w:rsidRPr="00361144" w:rsidRDefault="000E6C22" w:rsidP="00E1780E">
            <w:pPr>
              <w:pStyle w:val="rowtabella0"/>
              <w:rPr>
                <w:color w:val="002060"/>
              </w:rPr>
            </w:pPr>
            <w:r w:rsidRPr="0036114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8529"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5175"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CDFE"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76F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DEF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64AB"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D8E7"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D53B"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24EE" w14:textId="77777777" w:rsidR="000E6C22" w:rsidRPr="00361144" w:rsidRDefault="000E6C22" w:rsidP="00E1780E">
            <w:pPr>
              <w:pStyle w:val="rowtabella0"/>
              <w:jc w:val="center"/>
              <w:rPr>
                <w:color w:val="002060"/>
              </w:rPr>
            </w:pPr>
            <w:r w:rsidRPr="00361144">
              <w:rPr>
                <w:color w:val="002060"/>
              </w:rPr>
              <w:t>0</w:t>
            </w:r>
          </w:p>
        </w:tc>
      </w:tr>
      <w:tr w:rsidR="000E6C22" w:rsidRPr="00361144" w14:paraId="55F6C24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D929C" w14:textId="77777777" w:rsidR="000E6C22" w:rsidRPr="00361144" w:rsidRDefault="000E6C22" w:rsidP="00E1780E">
            <w:pPr>
              <w:pStyle w:val="rowtabella0"/>
              <w:rPr>
                <w:color w:val="002060"/>
              </w:rPr>
            </w:pPr>
            <w:r w:rsidRPr="0036114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4975"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DEB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5B8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979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58D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3FFF"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0382"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8564"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2E23" w14:textId="77777777" w:rsidR="000E6C22" w:rsidRPr="00361144" w:rsidRDefault="000E6C22" w:rsidP="00E1780E">
            <w:pPr>
              <w:pStyle w:val="rowtabella0"/>
              <w:jc w:val="center"/>
              <w:rPr>
                <w:color w:val="002060"/>
              </w:rPr>
            </w:pPr>
            <w:r w:rsidRPr="00361144">
              <w:rPr>
                <w:color w:val="002060"/>
              </w:rPr>
              <w:t>0</w:t>
            </w:r>
          </w:p>
        </w:tc>
      </w:tr>
      <w:tr w:rsidR="000E6C22" w:rsidRPr="00361144" w14:paraId="1DBD058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78477" w14:textId="77777777" w:rsidR="000E6C22" w:rsidRPr="00361144" w:rsidRDefault="000E6C22" w:rsidP="00E1780E">
            <w:pPr>
              <w:pStyle w:val="rowtabella0"/>
              <w:rPr>
                <w:color w:val="002060"/>
              </w:rPr>
            </w:pPr>
            <w:r w:rsidRPr="003611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BA4C"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D33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F9FC"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03B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7CAFC"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010A"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87CA"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4234"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7512" w14:textId="77777777" w:rsidR="000E6C22" w:rsidRPr="00361144" w:rsidRDefault="000E6C22" w:rsidP="00E1780E">
            <w:pPr>
              <w:pStyle w:val="rowtabella0"/>
              <w:jc w:val="center"/>
              <w:rPr>
                <w:color w:val="002060"/>
              </w:rPr>
            </w:pPr>
            <w:r w:rsidRPr="00361144">
              <w:rPr>
                <w:color w:val="002060"/>
              </w:rPr>
              <w:t>0</w:t>
            </w:r>
          </w:p>
        </w:tc>
      </w:tr>
      <w:tr w:rsidR="000E6C22" w:rsidRPr="00361144" w14:paraId="62D39B5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9417C" w14:textId="77777777" w:rsidR="000E6C22" w:rsidRPr="00361144" w:rsidRDefault="000E6C22" w:rsidP="00E1780E">
            <w:pPr>
              <w:pStyle w:val="rowtabella0"/>
              <w:rPr>
                <w:color w:val="002060"/>
              </w:rPr>
            </w:pPr>
            <w:r w:rsidRPr="00361144">
              <w:rPr>
                <w:color w:val="002060"/>
              </w:rPr>
              <w:lastRenderedPageBreak/>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3C83"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613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EC25"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22A1"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567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4871"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C5BC"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76FD"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C2DF" w14:textId="77777777" w:rsidR="000E6C22" w:rsidRPr="00361144" w:rsidRDefault="000E6C22" w:rsidP="00E1780E">
            <w:pPr>
              <w:pStyle w:val="rowtabella0"/>
              <w:jc w:val="center"/>
              <w:rPr>
                <w:color w:val="002060"/>
              </w:rPr>
            </w:pPr>
            <w:r w:rsidRPr="00361144">
              <w:rPr>
                <w:color w:val="002060"/>
              </w:rPr>
              <w:t>0</w:t>
            </w:r>
          </w:p>
        </w:tc>
      </w:tr>
      <w:tr w:rsidR="000E6C22" w:rsidRPr="00361144" w14:paraId="416A0F2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B002A" w14:textId="77777777" w:rsidR="000E6C22" w:rsidRPr="00361144" w:rsidRDefault="000E6C22" w:rsidP="00E1780E">
            <w:pPr>
              <w:pStyle w:val="rowtabella0"/>
              <w:rPr>
                <w:color w:val="002060"/>
              </w:rPr>
            </w:pPr>
            <w:r w:rsidRPr="00361144">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47DD"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C5D3"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EFA3"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451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5299"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A4FB"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EC28"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6C23"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37A2" w14:textId="77777777" w:rsidR="000E6C22" w:rsidRPr="00361144" w:rsidRDefault="000E6C22" w:rsidP="00E1780E">
            <w:pPr>
              <w:pStyle w:val="rowtabella0"/>
              <w:jc w:val="center"/>
              <w:rPr>
                <w:color w:val="002060"/>
              </w:rPr>
            </w:pPr>
            <w:r w:rsidRPr="00361144">
              <w:rPr>
                <w:color w:val="002060"/>
              </w:rPr>
              <w:t>0</w:t>
            </w:r>
          </w:p>
        </w:tc>
      </w:tr>
      <w:tr w:rsidR="000E6C22" w:rsidRPr="00361144" w14:paraId="64AC1AF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51C93" w14:textId="77777777" w:rsidR="000E6C22" w:rsidRPr="00361144" w:rsidRDefault="000E6C22" w:rsidP="00E1780E">
            <w:pPr>
              <w:pStyle w:val="rowtabella0"/>
              <w:rPr>
                <w:color w:val="002060"/>
              </w:rPr>
            </w:pPr>
            <w:r w:rsidRPr="0036114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E41B"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BC3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A29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EE7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32BC"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43C5"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9E81"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8EB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9968" w14:textId="77777777" w:rsidR="000E6C22" w:rsidRPr="00361144" w:rsidRDefault="000E6C22" w:rsidP="00E1780E">
            <w:pPr>
              <w:pStyle w:val="rowtabella0"/>
              <w:jc w:val="center"/>
              <w:rPr>
                <w:color w:val="002060"/>
              </w:rPr>
            </w:pPr>
            <w:r w:rsidRPr="00361144">
              <w:rPr>
                <w:color w:val="002060"/>
              </w:rPr>
              <w:t>0</w:t>
            </w:r>
          </w:p>
        </w:tc>
      </w:tr>
      <w:tr w:rsidR="000E6C22" w:rsidRPr="00361144" w14:paraId="3ADE83E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2B2E5" w14:textId="77777777" w:rsidR="000E6C22" w:rsidRPr="00361144" w:rsidRDefault="000E6C22" w:rsidP="00E1780E">
            <w:pPr>
              <w:pStyle w:val="rowtabella0"/>
              <w:rPr>
                <w:color w:val="002060"/>
              </w:rPr>
            </w:pPr>
            <w:r w:rsidRPr="0036114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D422"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E72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C179"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E25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59CE"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EA88"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542D"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03FC"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B8E1" w14:textId="77777777" w:rsidR="000E6C22" w:rsidRPr="00361144" w:rsidRDefault="000E6C22" w:rsidP="00E1780E">
            <w:pPr>
              <w:pStyle w:val="rowtabella0"/>
              <w:jc w:val="center"/>
              <w:rPr>
                <w:color w:val="002060"/>
              </w:rPr>
            </w:pPr>
            <w:r w:rsidRPr="00361144">
              <w:rPr>
                <w:color w:val="002060"/>
              </w:rPr>
              <w:t>0</w:t>
            </w:r>
          </w:p>
        </w:tc>
      </w:tr>
      <w:tr w:rsidR="000E6C22" w:rsidRPr="00361144" w14:paraId="1FF5C21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61733" w14:textId="77777777" w:rsidR="000E6C22" w:rsidRPr="00361144" w:rsidRDefault="000E6C22" w:rsidP="00E1780E">
            <w:pPr>
              <w:pStyle w:val="rowtabella0"/>
              <w:rPr>
                <w:color w:val="002060"/>
              </w:rPr>
            </w:pPr>
            <w:r w:rsidRPr="0036114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A572"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B67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F773"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CDE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93BA"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1ADE"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7763"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E86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B6A6" w14:textId="77777777" w:rsidR="000E6C22" w:rsidRPr="00361144" w:rsidRDefault="000E6C22" w:rsidP="00E1780E">
            <w:pPr>
              <w:pStyle w:val="rowtabella0"/>
              <w:jc w:val="center"/>
              <w:rPr>
                <w:color w:val="002060"/>
              </w:rPr>
            </w:pPr>
            <w:r w:rsidRPr="00361144">
              <w:rPr>
                <w:color w:val="002060"/>
              </w:rPr>
              <w:t>0</w:t>
            </w:r>
          </w:p>
        </w:tc>
      </w:tr>
      <w:tr w:rsidR="000E6C22" w:rsidRPr="00361144" w14:paraId="6364597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4D224" w14:textId="77777777" w:rsidR="000E6C22" w:rsidRPr="00361144" w:rsidRDefault="000E6C22" w:rsidP="00E1780E">
            <w:pPr>
              <w:pStyle w:val="rowtabella0"/>
              <w:rPr>
                <w:color w:val="002060"/>
              </w:rPr>
            </w:pPr>
            <w:r w:rsidRPr="0036114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6F5E"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3D2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7FAC"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AB0D"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C2BA"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2B78"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6287"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96E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0F29" w14:textId="77777777" w:rsidR="000E6C22" w:rsidRPr="00361144" w:rsidRDefault="000E6C22" w:rsidP="00E1780E">
            <w:pPr>
              <w:pStyle w:val="rowtabella0"/>
              <w:jc w:val="center"/>
              <w:rPr>
                <w:color w:val="002060"/>
              </w:rPr>
            </w:pPr>
            <w:r w:rsidRPr="00361144">
              <w:rPr>
                <w:color w:val="002060"/>
              </w:rPr>
              <w:t>0</w:t>
            </w:r>
          </w:p>
        </w:tc>
      </w:tr>
      <w:tr w:rsidR="000E6C22" w:rsidRPr="00361144" w14:paraId="1D7B4EB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8B4DF" w14:textId="77777777" w:rsidR="000E6C22" w:rsidRPr="00361144" w:rsidRDefault="000E6C22" w:rsidP="00E1780E">
            <w:pPr>
              <w:pStyle w:val="rowtabella0"/>
              <w:rPr>
                <w:color w:val="002060"/>
                <w:lang w:val="es-ES"/>
              </w:rPr>
            </w:pPr>
            <w:r w:rsidRPr="00361144">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A0E8"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D29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39A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A25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B190"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B63E"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5150"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31C5"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25E4" w14:textId="77777777" w:rsidR="000E6C22" w:rsidRPr="00361144" w:rsidRDefault="000E6C22" w:rsidP="00E1780E">
            <w:pPr>
              <w:pStyle w:val="rowtabella0"/>
              <w:jc w:val="center"/>
              <w:rPr>
                <w:color w:val="002060"/>
              </w:rPr>
            </w:pPr>
            <w:r w:rsidRPr="00361144">
              <w:rPr>
                <w:color w:val="002060"/>
              </w:rPr>
              <w:t>0</w:t>
            </w:r>
          </w:p>
        </w:tc>
      </w:tr>
      <w:tr w:rsidR="000E6C22" w:rsidRPr="00361144" w14:paraId="62ADB2F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7360C" w14:textId="77777777" w:rsidR="000E6C22" w:rsidRPr="00361144" w:rsidRDefault="000E6C22" w:rsidP="00E1780E">
            <w:pPr>
              <w:pStyle w:val="rowtabella0"/>
              <w:rPr>
                <w:color w:val="002060"/>
              </w:rPr>
            </w:pPr>
            <w:r w:rsidRPr="0036114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2EF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AECD"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B0D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BF37"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6BE9"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95B2"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B583"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5980"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6774" w14:textId="77777777" w:rsidR="000E6C22" w:rsidRPr="00361144" w:rsidRDefault="000E6C22" w:rsidP="00E1780E">
            <w:pPr>
              <w:pStyle w:val="rowtabella0"/>
              <w:jc w:val="center"/>
              <w:rPr>
                <w:color w:val="002060"/>
              </w:rPr>
            </w:pPr>
            <w:r w:rsidRPr="00361144">
              <w:rPr>
                <w:color w:val="002060"/>
              </w:rPr>
              <w:t>0</w:t>
            </w:r>
          </w:p>
        </w:tc>
      </w:tr>
      <w:tr w:rsidR="000E6C22" w:rsidRPr="00361144" w14:paraId="7289B963"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7A82A" w14:textId="77777777" w:rsidR="000E6C22" w:rsidRPr="00361144" w:rsidRDefault="000E6C22" w:rsidP="00E1780E">
            <w:pPr>
              <w:pStyle w:val="rowtabella0"/>
              <w:rPr>
                <w:color w:val="002060"/>
              </w:rPr>
            </w:pPr>
            <w:r w:rsidRPr="0036114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257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B6F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39A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B06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5F7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68B2"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2FEF"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B14D"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A9C5" w14:textId="77777777" w:rsidR="000E6C22" w:rsidRPr="00361144" w:rsidRDefault="000E6C22" w:rsidP="00E1780E">
            <w:pPr>
              <w:pStyle w:val="rowtabella0"/>
              <w:jc w:val="center"/>
              <w:rPr>
                <w:color w:val="002060"/>
              </w:rPr>
            </w:pPr>
            <w:r w:rsidRPr="00361144">
              <w:rPr>
                <w:color w:val="002060"/>
              </w:rPr>
              <w:t>0</w:t>
            </w:r>
          </w:p>
        </w:tc>
      </w:tr>
    </w:tbl>
    <w:p w14:paraId="289A0E77" w14:textId="77777777" w:rsidR="000E6C22" w:rsidRPr="00361144" w:rsidRDefault="000E6C22" w:rsidP="000E6C22">
      <w:pPr>
        <w:pStyle w:val="breakline"/>
        <w:rPr>
          <w:rFonts w:eastAsiaTheme="minorEastAsia"/>
          <w:color w:val="002060"/>
        </w:rPr>
      </w:pPr>
    </w:p>
    <w:p w14:paraId="3929BCAE" w14:textId="77777777" w:rsidR="000E6C22" w:rsidRPr="00361144" w:rsidRDefault="000E6C22" w:rsidP="000E6C22">
      <w:pPr>
        <w:pStyle w:val="breakline"/>
        <w:rPr>
          <w:color w:val="002060"/>
        </w:rPr>
      </w:pPr>
    </w:p>
    <w:p w14:paraId="113823B3" w14:textId="77777777" w:rsidR="000E6C22" w:rsidRPr="00361144" w:rsidRDefault="000E6C22" w:rsidP="000E6C22">
      <w:pPr>
        <w:pStyle w:val="sottotitolocampionato10"/>
        <w:rPr>
          <w:color w:val="002060"/>
        </w:rPr>
      </w:pPr>
      <w:r w:rsidRPr="003611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5A166E3E"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E3E41"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0E3D"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3712"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F5926"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BD5B5"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23E80"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5B64"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2C938"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E5B89"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A69B7" w14:textId="77777777" w:rsidR="000E6C22" w:rsidRPr="00361144" w:rsidRDefault="000E6C22" w:rsidP="00E1780E">
            <w:pPr>
              <w:pStyle w:val="headertabella0"/>
              <w:rPr>
                <w:color w:val="002060"/>
              </w:rPr>
            </w:pPr>
            <w:r w:rsidRPr="00361144">
              <w:rPr>
                <w:color w:val="002060"/>
              </w:rPr>
              <w:t>PE</w:t>
            </w:r>
          </w:p>
        </w:tc>
      </w:tr>
      <w:tr w:rsidR="000E6C22" w:rsidRPr="00361144" w14:paraId="0125B27C"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90156B" w14:textId="77777777" w:rsidR="000E6C22" w:rsidRPr="00361144" w:rsidRDefault="000E6C22" w:rsidP="00E1780E">
            <w:pPr>
              <w:pStyle w:val="rowtabella0"/>
              <w:rPr>
                <w:color w:val="002060"/>
                <w:lang w:val="es-ES"/>
              </w:rPr>
            </w:pPr>
            <w:r w:rsidRPr="0036114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7BFF"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9C1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BA0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B94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695B"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8101"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DF00"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E275"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8C13" w14:textId="77777777" w:rsidR="000E6C22" w:rsidRPr="00361144" w:rsidRDefault="000E6C22" w:rsidP="00E1780E">
            <w:pPr>
              <w:pStyle w:val="rowtabella0"/>
              <w:jc w:val="center"/>
              <w:rPr>
                <w:color w:val="002060"/>
              </w:rPr>
            </w:pPr>
            <w:r w:rsidRPr="00361144">
              <w:rPr>
                <w:color w:val="002060"/>
              </w:rPr>
              <w:t>0</w:t>
            </w:r>
          </w:p>
        </w:tc>
      </w:tr>
      <w:tr w:rsidR="000E6C22" w:rsidRPr="00361144" w14:paraId="6A90E75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D0302" w14:textId="77777777" w:rsidR="000E6C22" w:rsidRPr="00361144" w:rsidRDefault="000E6C22" w:rsidP="00E1780E">
            <w:pPr>
              <w:pStyle w:val="rowtabella0"/>
              <w:rPr>
                <w:color w:val="002060"/>
                <w:lang w:val="es-ES"/>
              </w:rPr>
            </w:pPr>
            <w:r w:rsidRPr="0036114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33E7"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F18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0FA"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B74"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09A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A781" w14:textId="77777777" w:rsidR="000E6C22" w:rsidRPr="00361144" w:rsidRDefault="000E6C22" w:rsidP="00E1780E">
            <w:pPr>
              <w:pStyle w:val="rowtabella0"/>
              <w:jc w:val="center"/>
              <w:rPr>
                <w:color w:val="002060"/>
              </w:rPr>
            </w:pPr>
            <w:r w:rsidRPr="0036114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FDAC"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6210"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CA98" w14:textId="77777777" w:rsidR="000E6C22" w:rsidRPr="00361144" w:rsidRDefault="000E6C22" w:rsidP="00E1780E">
            <w:pPr>
              <w:pStyle w:val="rowtabella0"/>
              <w:jc w:val="center"/>
              <w:rPr>
                <w:color w:val="002060"/>
              </w:rPr>
            </w:pPr>
            <w:r w:rsidRPr="00361144">
              <w:rPr>
                <w:color w:val="002060"/>
              </w:rPr>
              <w:t>0</w:t>
            </w:r>
          </w:p>
        </w:tc>
      </w:tr>
      <w:tr w:rsidR="000E6C22" w:rsidRPr="00361144" w14:paraId="7BAB6A2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797F9" w14:textId="77777777" w:rsidR="000E6C22" w:rsidRPr="00361144" w:rsidRDefault="000E6C22" w:rsidP="00E1780E">
            <w:pPr>
              <w:pStyle w:val="rowtabella0"/>
              <w:rPr>
                <w:color w:val="002060"/>
              </w:rPr>
            </w:pPr>
            <w:r w:rsidRPr="0036114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FB1B"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17D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906B"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1A8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CB91"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2116" w14:textId="77777777" w:rsidR="000E6C22" w:rsidRPr="00361144" w:rsidRDefault="000E6C22" w:rsidP="00E1780E">
            <w:pPr>
              <w:pStyle w:val="rowtabella0"/>
              <w:jc w:val="center"/>
              <w:rPr>
                <w:color w:val="002060"/>
              </w:rPr>
            </w:pPr>
            <w:r w:rsidRPr="0036114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37A8"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3319"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624B8" w14:textId="77777777" w:rsidR="000E6C22" w:rsidRPr="00361144" w:rsidRDefault="000E6C22" w:rsidP="00E1780E">
            <w:pPr>
              <w:pStyle w:val="rowtabella0"/>
              <w:jc w:val="center"/>
              <w:rPr>
                <w:color w:val="002060"/>
              </w:rPr>
            </w:pPr>
            <w:r w:rsidRPr="00361144">
              <w:rPr>
                <w:color w:val="002060"/>
              </w:rPr>
              <w:t>0</w:t>
            </w:r>
          </w:p>
        </w:tc>
      </w:tr>
      <w:tr w:rsidR="000E6C22" w:rsidRPr="00361144" w14:paraId="212C2F4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3522C" w14:textId="77777777" w:rsidR="000E6C22" w:rsidRPr="00361144" w:rsidRDefault="000E6C22" w:rsidP="00E1780E">
            <w:pPr>
              <w:pStyle w:val="rowtabella0"/>
              <w:rPr>
                <w:color w:val="002060"/>
              </w:rPr>
            </w:pPr>
            <w:r w:rsidRPr="0036114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4843"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09E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D644"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AA4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026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852E"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2C65"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141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1B90" w14:textId="77777777" w:rsidR="000E6C22" w:rsidRPr="00361144" w:rsidRDefault="000E6C22" w:rsidP="00E1780E">
            <w:pPr>
              <w:pStyle w:val="rowtabella0"/>
              <w:jc w:val="center"/>
              <w:rPr>
                <w:color w:val="002060"/>
              </w:rPr>
            </w:pPr>
            <w:r w:rsidRPr="00361144">
              <w:rPr>
                <w:color w:val="002060"/>
              </w:rPr>
              <w:t>0</w:t>
            </w:r>
          </w:p>
        </w:tc>
      </w:tr>
      <w:tr w:rsidR="000E6C22" w:rsidRPr="00361144" w14:paraId="4299FB2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F0AC4" w14:textId="77777777" w:rsidR="000E6C22" w:rsidRPr="00361144" w:rsidRDefault="000E6C22" w:rsidP="00E1780E">
            <w:pPr>
              <w:pStyle w:val="rowtabella0"/>
              <w:rPr>
                <w:color w:val="002060"/>
              </w:rPr>
            </w:pPr>
            <w:r w:rsidRPr="0036114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D5B9"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EFD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4947"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DC6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D47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43D5"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115A"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94C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12C5" w14:textId="77777777" w:rsidR="000E6C22" w:rsidRPr="00361144" w:rsidRDefault="000E6C22" w:rsidP="00E1780E">
            <w:pPr>
              <w:pStyle w:val="rowtabella0"/>
              <w:jc w:val="center"/>
              <w:rPr>
                <w:color w:val="002060"/>
              </w:rPr>
            </w:pPr>
            <w:r w:rsidRPr="00361144">
              <w:rPr>
                <w:color w:val="002060"/>
              </w:rPr>
              <w:t>0</w:t>
            </w:r>
          </w:p>
        </w:tc>
      </w:tr>
      <w:tr w:rsidR="000E6C22" w:rsidRPr="00361144" w14:paraId="20E82F7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54DCE" w14:textId="77777777" w:rsidR="000E6C22" w:rsidRPr="00361144" w:rsidRDefault="000E6C22" w:rsidP="00E1780E">
            <w:pPr>
              <w:pStyle w:val="rowtabella0"/>
              <w:rPr>
                <w:color w:val="002060"/>
              </w:rPr>
            </w:pPr>
            <w:r w:rsidRPr="0036114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9F9F"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4AB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170F"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5B1D"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3802"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81B7"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0CEA"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592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2505" w14:textId="77777777" w:rsidR="000E6C22" w:rsidRPr="00361144" w:rsidRDefault="000E6C22" w:rsidP="00E1780E">
            <w:pPr>
              <w:pStyle w:val="rowtabella0"/>
              <w:jc w:val="center"/>
              <w:rPr>
                <w:color w:val="002060"/>
              </w:rPr>
            </w:pPr>
            <w:r w:rsidRPr="00361144">
              <w:rPr>
                <w:color w:val="002060"/>
              </w:rPr>
              <w:t>0</w:t>
            </w:r>
          </w:p>
        </w:tc>
      </w:tr>
      <w:tr w:rsidR="000E6C22" w:rsidRPr="00361144" w14:paraId="672DDC8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1015C" w14:textId="77777777" w:rsidR="000E6C22" w:rsidRPr="00361144" w:rsidRDefault="000E6C22" w:rsidP="00E1780E">
            <w:pPr>
              <w:pStyle w:val="rowtabella0"/>
              <w:rPr>
                <w:color w:val="002060"/>
              </w:rPr>
            </w:pPr>
            <w:r w:rsidRPr="0036114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CAD6"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583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4C71"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3457"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5A44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1D1E" w14:textId="77777777" w:rsidR="000E6C22" w:rsidRPr="00361144" w:rsidRDefault="000E6C22" w:rsidP="00E1780E">
            <w:pPr>
              <w:pStyle w:val="rowtabella0"/>
              <w:jc w:val="center"/>
              <w:rPr>
                <w:color w:val="002060"/>
              </w:rPr>
            </w:pPr>
            <w:r w:rsidRPr="0036114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DBE5"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AB6A"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0FCB" w14:textId="77777777" w:rsidR="000E6C22" w:rsidRPr="00361144" w:rsidRDefault="000E6C22" w:rsidP="00E1780E">
            <w:pPr>
              <w:pStyle w:val="rowtabella0"/>
              <w:jc w:val="center"/>
              <w:rPr>
                <w:color w:val="002060"/>
              </w:rPr>
            </w:pPr>
            <w:r w:rsidRPr="00361144">
              <w:rPr>
                <w:color w:val="002060"/>
              </w:rPr>
              <w:t>0</w:t>
            </w:r>
          </w:p>
        </w:tc>
      </w:tr>
      <w:tr w:rsidR="000E6C22" w:rsidRPr="00361144" w14:paraId="5530145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2E629" w14:textId="77777777" w:rsidR="000E6C22" w:rsidRPr="00361144" w:rsidRDefault="000E6C22" w:rsidP="00E1780E">
            <w:pPr>
              <w:pStyle w:val="rowtabella0"/>
              <w:rPr>
                <w:color w:val="002060"/>
              </w:rPr>
            </w:pPr>
            <w:r w:rsidRPr="0036114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A40A"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D1B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7C7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4A55"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7BF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96F4"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F6A4"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CFE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11C9" w14:textId="77777777" w:rsidR="000E6C22" w:rsidRPr="00361144" w:rsidRDefault="000E6C22" w:rsidP="00E1780E">
            <w:pPr>
              <w:pStyle w:val="rowtabella0"/>
              <w:jc w:val="center"/>
              <w:rPr>
                <w:color w:val="002060"/>
              </w:rPr>
            </w:pPr>
            <w:r w:rsidRPr="00361144">
              <w:rPr>
                <w:color w:val="002060"/>
              </w:rPr>
              <w:t>0</w:t>
            </w:r>
          </w:p>
        </w:tc>
      </w:tr>
      <w:tr w:rsidR="000E6C22" w:rsidRPr="00361144" w14:paraId="69B857F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898DB" w14:textId="77777777" w:rsidR="000E6C22" w:rsidRPr="00361144" w:rsidRDefault="000E6C22" w:rsidP="00E1780E">
            <w:pPr>
              <w:pStyle w:val="rowtabella0"/>
              <w:rPr>
                <w:color w:val="002060"/>
              </w:rPr>
            </w:pPr>
            <w:r w:rsidRPr="003611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E832"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897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DEF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699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D697"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1C73"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3298"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C60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38CA" w14:textId="77777777" w:rsidR="000E6C22" w:rsidRPr="00361144" w:rsidRDefault="000E6C22" w:rsidP="00E1780E">
            <w:pPr>
              <w:pStyle w:val="rowtabella0"/>
              <w:jc w:val="center"/>
              <w:rPr>
                <w:color w:val="002060"/>
              </w:rPr>
            </w:pPr>
            <w:r w:rsidRPr="00361144">
              <w:rPr>
                <w:color w:val="002060"/>
              </w:rPr>
              <w:t>0</w:t>
            </w:r>
          </w:p>
        </w:tc>
      </w:tr>
      <w:tr w:rsidR="000E6C22" w:rsidRPr="00361144" w14:paraId="00981B4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3ED4E" w14:textId="77777777" w:rsidR="000E6C22" w:rsidRPr="00361144" w:rsidRDefault="000E6C22" w:rsidP="00E1780E">
            <w:pPr>
              <w:pStyle w:val="rowtabella0"/>
              <w:rPr>
                <w:color w:val="002060"/>
              </w:rPr>
            </w:pPr>
            <w:r w:rsidRPr="0036114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C13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732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C27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14A9"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664C"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2F59"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5CF2"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943E"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F0AD" w14:textId="77777777" w:rsidR="000E6C22" w:rsidRPr="00361144" w:rsidRDefault="000E6C22" w:rsidP="00E1780E">
            <w:pPr>
              <w:pStyle w:val="rowtabella0"/>
              <w:jc w:val="center"/>
              <w:rPr>
                <w:color w:val="002060"/>
              </w:rPr>
            </w:pPr>
            <w:r w:rsidRPr="00361144">
              <w:rPr>
                <w:color w:val="002060"/>
              </w:rPr>
              <w:t>0</w:t>
            </w:r>
          </w:p>
        </w:tc>
      </w:tr>
      <w:tr w:rsidR="000E6C22" w:rsidRPr="00361144" w14:paraId="4763DE1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A5092" w14:textId="77777777" w:rsidR="000E6C22" w:rsidRPr="00361144" w:rsidRDefault="000E6C22" w:rsidP="00E1780E">
            <w:pPr>
              <w:pStyle w:val="rowtabella0"/>
              <w:rPr>
                <w:color w:val="002060"/>
              </w:rPr>
            </w:pPr>
            <w:r w:rsidRPr="0036114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E794"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E55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2CE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40E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9CBC"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D3ED"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2037"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8DC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2D83" w14:textId="77777777" w:rsidR="000E6C22" w:rsidRPr="00361144" w:rsidRDefault="000E6C22" w:rsidP="00E1780E">
            <w:pPr>
              <w:pStyle w:val="rowtabella0"/>
              <w:jc w:val="center"/>
              <w:rPr>
                <w:color w:val="002060"/>
              </w:rPr>
            </w:pPr>
            <w:r w:rsidRPr="00361144">
              <w:rPr>
                <w:color w:val="002060"/>
              </w:rPr>
              <w:t>0</w:t>
            </w:r>
          </w:p>
        </w:tc>
      </w:tr>
      <w:tr w:rsidR="000E6C22" w:rsidRPr="00361144" w14:paraId="63E84DE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C37F4" w14:textId="77777777" w:rsidR="000E6C22" w:rsidRPr="00361144" w:rsidRDefault="000E6C22" w:rsidP="00E1780E">
            <w:pPr>
              <w:pStyle w:val="rowtabella0"/>
              <w:rPr>
                <w:color w:val="002060"/>
              </w:rPr>
            </w:pPr>
            <w:r w:rsidRPr="0036114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616F"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B856"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B35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640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3758"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DEAB"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2CB2"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9C0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946F" w14:textId="77777777" w:rsidR="000E6C22" w:rsidRPr="00361144" w:rsidRDefault="000E6C22" w:rsidP="00E1780E">
            <w:pPr>
              <w:pStyle w:val="rowtabella0"/>
              <w:jc w:val="center"/>
              <w:rPr>
                <w:color w:val="002060"/>
              </w:rPr>
            </w:pPr>
            <w:r w:rsidRPr="00361144">
              <w:rPr>
                <w:color w:val="002060"/>
              </w:rPr>
              <w:t>0</w:t>
            </w:r>
          </w:p>
        </w:tc>
      </w:tr>
      <w:tr w:rsidR="000E6C22" w:rsidRPr="00361144" w14:paraId="051D94FA"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006569" w14:textId="77777777" w:rsidR="000E6C22" w:rsidRPr="00361144" w:rsidRDefault="000E6C22" w:rsidP="00E1780E">
            <w:pPr>
              <w:pStyle w:val="rowtabella0"/>
              <w:rPr>
                <w:color w:val="002060"/>
              </w:rPr>
            </w:pPr>
            <w:r w:rsidRPr="0036114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619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754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2BE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B68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4E7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6409"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7787" w14:textId="77777777" w:rsidR="000E6C22" w:rsidRPr="00361144" w:rsidRDefault="000E6C22" w:rsidP="00E1780E">
            <w:pPr>
              <w:pStyle w:val="rowtabella0"/>
              <w:jc w:val="center"/>
              <w:rPr>
                <w:color w:val="002060"/>
              </w:rPr>
            </w:pPr>
            <w:r w:rsidRPr="0036114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29BE"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449A" w14:textId="77777777" w:rsidR="000E6C22" w:rsidRPr="00361144" w:rsidRDefault="000E6C22" w:rsidP="00E1780E">
            <w:pPr>
              <w:pStyle w:val="rowtabella0"/>
              <w:jc w:val="center"/>
              <w:rPr>
                <w:color w:val="002060"/>
              </w:rPr>
            </w:pPr>
            <w:r w:rsidRPr="00361144">
              <w:rPr>
                <w:color w:val="002060"/>
              </w:rPr>
              <w:t>0</w:t>
            </w:r>
          </w:p>
        </w:tc>
      </w:tr>
    </w:tbl>
    <w:p w14:paraId="5AE8E3CE" w14:textId="77777777" w:rsidR="000E6C22" w:rsidRPr="00361144" w:rsidRDefault="000E6C22" w:rsidP="000E6C22">
      <w:pPr>
        <w:pStyle w:val="breakline"/>
        <w:rPr>
          <w:rFonts w:eastAsiaTheme="minorEastAsia"/>
          <w:color w:val="002060"/>
        </w:rPr>
      </w:pPr>
    </w:p>
    <w:p w14:paraId="33783D63" w14:textId="77777777" w:rsidR="000E6C22" w:rsidRPr="00361144" w:rsidRDefault="000E6C22" w:rsidP="000E6C22">
      <w:pPr>
        <w:pStyle w:val="breakline"/>
        <w:rPr>
          <w:color w:val="002060"/>
        </w:rPr>
      </w:pPr>
    </w:p>
    <w:p w14:paraId="26D7D9DB"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2851B6C8"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D66B3"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A715"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BCA76"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2F831"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5C25"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EA4F"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9DB6"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0DC2"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F9FA0"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B6FED" w14:textId="77777777" w:rsidR="000E6C22" w:rsidRPr="00361144" w:rsidRDefault="000E6C22" w:rsidP="00E1780E">
            <w:pPr>
              <w:pStyle w:val="headertabella0"/>
              <w:rPr>
                <w:color w:val="002060"/>
              </w:rPr>
            </w:pPr>
            <w:r w:rsidRPr="00361144">
              <w:rPr>
                <w:color w:val="002060"/>
              </w:rPr>
              <w:t>PE</w:t>
            </w:r>
          </w:p>
        </w:tc>
      </w:tr>
      <w:tr w:rsidR="000E6C22" w:rsidRPr="00361144" w14:paraId="415F5428"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DEEC5" w14:textId="77777777" w:rsidR="000E6C22" w:rsidRPr="00361144" w:rsidRDefault="000E6C22" w:rsidP="00E1780E">
            <w:pPr>
              <w:pStyle w:val="rowtabella0"/>
              <w:rPr>
                <w:color w:val="002060"/>
              </w:rPr>
            </w:pPr>
            <w:r w:rsidRPr="0036114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ECC9"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A01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F16C"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65E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DBB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712C" w14:textId="77777777" w:rsidR="000E6C22" w:rsidRPr="00361144" w:rsidRDefault="000E6C22" w:rsidP="00E1780E">
            <w:pPr>
              <w:pStyle w:val="rowtabella0"/>
              <w:jc w:val="center"/>
              <w:rPr>
                <w:color w:val="002060"/>
              </w:rPr>
            </w:pPr>
            <w:r w:rsidRPr="0036114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6F77"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F0D5"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1BF6"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CBBDB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C4752" w14:textId="77777777" w:rsidR="000E6C22" w:rsidRPr="00361144" w:rsidRDefault="000E6C22" w:rsidP="00E1780E">
            <w:pPr>
              <w:pStyle w:val="rowtabella0"/>
              <w:rPr>
                <w:color w:val="002060"/>
                <w:lang w:val="es-ES"/>
              </w:rPr>
            </w:pPr>
            <w:r w:rsidRPr="0036114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BE87"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FB3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43FA"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C6C1"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BA8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5DEE"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61D5"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F135"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6D60" w14:textId="77777777" w:rsidR="000E6C22" w:rsidRPr="00361144" w:rsidRDefault="000E6C22" w:rsidP="00E1780E">
            <w:pPr>
              <w:pStyle w:val="rowtabella0"/>
              <w:jc w:val="center"/>
              <w:rPr>
                <w:color w:val="002060"/>
              </w:rPr>
            </w:pPr>
            <w:r w:rsidRPr="00361144">
              <w:rPr>
                <w:color w:val="002060"/>
              </w:rPr>
              <w:t>0</w:t>
            </w:r>
          </w:p>
        </w:tc>
      </w:tr>
      <w:tr w:rsidR="000E6C22" w:rsidRPr="00361144" w14:paraId="465B0DA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AC889" w14:textId="77777777" w:rsidR="000E6C22" w:rsidRPr="00361144" w:rsidRDefault="000E6C22" w:rsidP="00E1780E">
            <w:pPr>
              <w:pStyle w:val="rowtabella0"/>
              <w:rPr>
                <w:color w:val="002060"/>
              </w:rPr>
            </w:pPr>
            <w:r w:rsidRPr="003611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178D"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1F4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3406"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915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65B1"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071A"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3514"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28C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B62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E7970A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73DDF" w14:textId="77777777" w:rsidR="000E6C22" w:rsidRPr="00361144" w:rsidRDefault="000E6C22" w:rsidP="00E1780E">
            <w:pPr>
              <w:pStyle w:val="rowtabella0"/>
              <w:rPr>
                <w:color w:val="002060"/>
              </w:rPr>
            </w:pPr>
            <w:r w:rsidRPr="0036114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6011"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2DA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A329"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0B8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E7C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A90A"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C61D"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2C7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9FBA" w14:textId="77777777" w:rsidR="000E6C22" w:rsidRPr="00361144" w:rsidRDefault="000E6C22" w:rsidP="00E1780E">
            <w:pPr>
              <w:pStyle w:val="rowtabella0"/>
              <w:jc w:val="center"/>
              <w:rPr>
                <w:color w:val="002060"/>
              </w:rPr>
            </w:pPr>
            <w:r w:rsidRPr="00361144">
              <w:rPr>
                <w:color w:val="002060"/>
              </w:rPr>
              <w:t>0</w:t>
            </w:r>
          </w:p>
        </w:tc>
      </w:tr>
      <w:tr w:rsidR="000E6C22" w:rsidRPr="00361144" w14:paraId="55A6052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34E20" w14:textId="77777777" w:rsidR="000E6C22" w:rsidRPr="00361144" w:rsidRDefault="000E6C22" w:rsidP="00E1780E">
            <w:pPr>
              <w:pStyle w:val="rowtabella0"/>
              <w:rPr>
                <w:color w:val="002060"/>
              </w:rPr>
            </w:pPr>
            <w:r w:rsidRPr="00361144">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CF7B"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81D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0A7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35E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A653"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9C0A"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F5F7"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BF65"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8E83" w14:textId="77777777" w:rsidR="000E6C22" w:rsidRPr="00361144" w:rsidRDefault="000E6C22" w:rsidP="00E1780E">
            <w:pPr>
              <w:pStyle w:val="rowtabella0"/>
              <w:jc w:val="center"/>
              <w:rPr>
                <w:color w:val="002060"/>
              </w:rPr>
            </w:pPr>
            <w:r w:rsidRPr="00361144">
              <w:rPr>
                <w:color w:val="002060"/>
              </w:rPr>
              <w:t>0</w:t>
            </w:r>
          </w:p>
        </w:tc>
      </w:tr>
      <w:tr w:rsidR="000E6C22" w:rsidRPr="00361144" w14:paraId="3BBEB87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00FD7" w14:textId="77777777" w:rsidR="000E6C22" w:rsidRPr="00361144" w:rsidRDefault="000E6C22" w:rsidP="00E1780E">
            <w:pPr>
              <w:pStyle w:val="rowtabella0"/>
              <w:rPr>
                <w:color w:val="002060"/>
                <w:lang w:val="es-ES"/>
              </w:rPr>
            </w:pPr>
            <w:r w:rsidRPr="00361144">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9C2C"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217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D2F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033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02A8"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C60B"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6AC4"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A1B7"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D261" w14:textId="77777777" w:rsidR="000E6C22" w:rsidRPr="00361144" w:rsidRDefault="000E6C22" w:rsidP="00E1780E">
            <w:pPr>
              <w:pStyle w:val="rowtabella0"/>
              <w:jc w:val="center"/>
              <w:rPr>
                <w:color w:val="002060"/>
              </w:rPr>
            </w:pPr>
            <w:r w:rsidRPr="00361144">
              <w:rPr>
                <w:color w:val="002060"/>
              </w:rPr>
              <w:t>0</w:t>
            </w:r>
          </w:p>
        </w:tc>
      </w:tr>
      <w:tr w:rsidR="000E6C22" w:rsidRPr="00361144" w14:paraId="518D1B3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79648" w14:textId="77777777" w:rsidR="000E6C22" w:rsidRPr="00361144" w:rsidRDefault="000E6C22" w:rsidP="00E1780E">
            <w:pPr>
              <w:pStyle w:val="rowtabella0"/>
              <w:rPr>
                <w:color w:val="002060"/>
              </w:rPr>
            </w:pPr>
            <w:r w:rsidRPr="0036114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14F6"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DBD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881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9A4C"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46A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385B"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EF45"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1FB5"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1D20" w14:textId="77777777" w:rsidR="000E6C22" w:rsidRPr="00361144" w:rsidRDefault="000E6C22" w:rsidP="00E1780E">
            <w:pPr>
              <w:pStyle w:val="rowtabella0"/>
              <w:jc w:val="center"/>
              <w:rPr>
                <w:color w:val="002060"/>
              </w:rPr>
            </w:pPr>
            <w:r w:rsidRPr="00361144">
              <w:rPr>
                <w:color w:val="002060"/>
              </w:rPr>
              <w:t>0</w:t>
            </w:r>
          </w:p>
        </w:tc>
      </w:tr>
      <w:tr w:rsidR="000E6C22" w:rsidRPr="00361144" w14:paraId="6EBFECE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99E24" w14:textId="77777777" w:rsidR="000E6C22" w:rsidRPr="00361144" w:rsidRDefault="000E6C22" w:rsidP="00E1780E">
            <w:pPr>
              <w:pStyle w:val="rowtabella0"/>
              <w:rPr>
                <w:color w:val="002060"/>
              </w:rPr>
            </w:pPr>
            <w:r w:rsidRPr="0036114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9568"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97D0"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E90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323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5A2C"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1CEF"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B338"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669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F425" w14:textId="77777777" w:rsidR="000E6C22" w:rsidRPr="00361144" w:rsidRDefault="000E6C22" w:rsidP="00E1780E">
            <w:pPr>
              <w:pStyle w:val="rowtabella0"/>
              <w:jc w:val="center"/>
              <w:rPr>
                <w:color w:val="002060"/>
              </w:rPr>
            </w:pPr>
            <w:r w:rsidRPr="00361144">
              <w:rPr>
                <w:color w:val="002060"/>
              </w:rPr>
              <w:t>0</w:t>
            </w:r>
          </w:p>
        </w:tc>
      </w:tr>
      <w:tr w:rsidR="000E6C22" w:rsidRPr="00361144" w14:paraId="0D3DABF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F71D7" w14:textId="77777777" w:rsidR="000E6C22" w:rsidRPr="00361144" w:rsidRDefault="000E6C22" w:rsidP="00E1780E">
            <w:pPr>
              <w:pStyle w:val="rowtabella0"/>
              <w:rPr>
                <w:color w:val="002060"/>
              </w:rPr>
            </w:pPr>
            <w:r w:rsidRPr="003611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39EC"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CD0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6B8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AF5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CD1C"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695E"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E57B"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919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91D7" w14:textId="77777777" w:rsidR="000E6C22" w:rsidRPr="00361144" w:rsidRDefault="000E6C22" w:rsidP="00E1780E">
            <w:pPr>
              <w:pStyle w:val="rowtabella0"/>
              <w:jc w:val="center"/>
              <w:rPr>
                <w:color w:val="002060"/>
              </w:rPr>
            </w:pPr>
            <w:r w:rsidRPr="00361144">
              <w:rPr>
                <w:color w:val="002060"/>
              </w:rPr>
              <w:t>0</w:t>
            </w:r>
          </w:p>
        </w:tc>
      </w:tr>
      <w:tr w:rsidR="000E6C22" w:rsidRPr="00361144" w14:paraId="0BF284E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BDC4F" w14:textId="77777777" w:rsidR="000E6C22" w:rsidRPr="00361144" w:rsidRDefault="000E6C22" w:rsidP="00E1780E">
            <w:pPr>
              <w:pStyle w:val="rowtabella0"/>
              <w:rPr>
                <w:color w:val="002060"/>
              </w:rPr>
            </w:pPr>
            <w:r w:rsidRPr="0036114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7C8C"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C30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B7E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53B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66C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9FB7"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EFC4"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2C90"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5B9F" w14:textId="77777777" w:rsidR="000E6C22" w:rsidRPr="00361144" w:rsidRDefault="000E6C22" w:rsidP="00E1780E">
            <w:pPr>
              <w:pStyle w:val="rowtabella0"/>
              <w:jc w:val="center"/>
              <w:rPr>
                <w:color w:val="002060"/>
              </w:rPr>
            </w:pPr>
            <w:r w:rsidRPr="00361144">
              <w:rPr>
                <w:color w:val="002060"/>
              </w:rPr>
              <w:t>0</w:t>
            </w:r>
          </w:p>
        </w:tc>
      </w:tr>
      <w:tr w:rsidR="000E6C22" w:rsidRPr="00361144" w14:paraId="3A82EC7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271B4" w14:textId="77777777" w:rsidR="000E6C22" w:rsidRPr="00361144" w:rsidRDefault="000E6C22" w:rsidP="00E1780E">
            <w:pPr>
              <w:pStyle w:val="rowtabella0"/>
              <w:rPr>
                <w:color w:val="002060"/>
              </w:rPr>
            </w:pPr>
            <w:r w:rsidRPr="0036114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FF0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741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EB01"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4BD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80EF"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F8E9"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E34D"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E6F3"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DA49" w14:textId="77777777" w:rsidR="000E6C22" w:rsidRPr="00361144" w:rsidRDefault="000E6C22" w:rsidP="00E1780E">
            <w:pPr>
              <w:pStyle w:val="rowtabella0"/>
              <w:jc w:val="center"/>
              <w:rPr>
                <w:color w:val="002060"/>
              </w:rPr>
            </w:pPr>
            <w:r w:rsidRPr="00361144">
              <w:rPr>
                <w:color w:val="002060"/>
              </w:rPr>
              <w:t>0</w:t>
            </w:r>
          </w:p>
        </w:tc>
      </w:tr>
      <w:tr w:rsidR="000E6C22" w:rsidRPr="00361144" w14:paraId="46A68F4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6C283" w14:textId="77777777" w:rsidR="000E6C22" w:rsidRPr="00361144" w:rsidRDefault="000E6C22" w:rsidP="00E1780E">
            <w:pPr>
              <w:pStyle w:val="rowtabella0"/>
              <w:rPr>
                <w:color w:val="002060"/>
              </w:rPr>
            </w:pPr>
            <w:r w:rsidRPr="0036114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EC4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9E6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FF9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BE03"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4CA2"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D0FF"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A0ED"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1793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1A0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E76DB82"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D35461" w14:textId="77777777" w:rsidR="000E6C22" w:rsidRPr="00361144" w:rsidRDefault="000E6C22" w:rsidP="00E1780E">
            <w:pPr>
              <w:pStyle w:val="rowtabella0"/>
              <w:rPr>
                <w:color w:val="002060"/>
              </w:rPr>
            </w:pPr>
            <w:r w:rsidRPr="0036114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1948"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A55D"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C23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B0BB"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FB75"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855B"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C356"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7476"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B1E2" w14:textId="77777777" w:rsidR="000E6C22" w:rsidRPr="00361144" w:rsidRDefault="000E6C22" w:rsidP="00E1780E">
            <w:pPr>
              <w:pStyle w:val="rowtabella0"/>
              <w:jc w:val="center"/>
              <w:rPr>
                <w:color w:val="002060"/>
              </w:rPr>
            </w:pPr>
            <w:r w:rsidRPr="00361144">
              <w:rPr>
                <w:color w:val="002060"/>
              </w:rPr>
              <w:t>0</w:t>
            </w:r>
          </w:p>
        </w:tc>
      </w:tr>
    </w:tbl>
    <w:p w14:paraId="20CFCABE" w14:textId="77777777" w:rsidR="000E6C22" w:rsidRDefault="000E6C22" w:rsidP="000E6C22">
      <w:pPr>
        <w:pStyle w:val="breakline"/>
        <w:rPr>
          <w:color w:val="002060"/>
        </w:rPr>
      </w:pPr>
    </w:p>
    <w:p w14:paraId="5EA19D8F"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79265C2D" w14:textId="77777777" w:rsidR="000E6C22" w:rsidRDefault="000E6C22" w:rsidP="000E6C22">
      <w:pPr>
        <w:pStyle w:val="breakline"/>
        <w:rPr>
          <w:rFonts w:eastAsiaTheme="minorEastAsia"/>
          <w:color w:val="002060"/>
        </w:rPr>
      </w:pPr>
    </w:p>
    <w:p w14:paraId="603E5A52" w14:textId="77777777" w:rsidR="00E81347" w:rsidRPr="00B375D5" w:rsidRDefault="00E81347" w:rsidP="00E81347">
      <w:pPr>
        <w:pStyle w:val="sottotitolocampionato10"/>
        <w:rPr>
          <w:color w:val="002060"/>
        </w:rPr>
      </w:pPr>
      <w:r w:rsidRPr="00B375D5">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E81347" w:rsidRPr="00B375D5" w14:paraId="33F6BE46"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BD5B4"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3307"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C8F2D"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D8019"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81540"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40DBD"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01588"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07E060EB"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E624B" w14:textId="77777777" w:rsidR="00E81347" w:rsidRPr="00B375D5" w:rsidRDefault="00E81347" w:rsidP="00E1780E">
            <w:pPr>
              <w:pStyle w:val="rowtabella0"/>
              <w:rPr>
                <w:color w:val="002060"/>
              </w:rPr>
            </w:pPr>
            <w:r w:rsidRPr="00B375D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D8913" w14:textId="77777777" w:rsidR="00E81347" w:rsidRPr="00B375D5" w:rsidRDefault="00E81347" w:rsidP="00E1780E">
            <w:pPr>
              <w:pStyle w:val="rowtabella0"/>
              <w:rPr>
                <w:color w:val="002060"/>
              </w:rPr>
            </w:pPr>
            <w:r w:rsidRPr="00B375D5">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06FB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AF389" w14:textId="77777777" w:rsidR="00E81347" w:rsidRPr="00B375D5" w:rsidRDefault="00E81347" w:rsidP="00E1780E">
            <w:pPr>
              <w:pStyle w:val="rowtabella0"/>
              <w:rPr>
                <w:color w:val="002060"/>
              </w:rPr>
            </w:pPr>
            <w:r w:rsidRPr="00B375D5">
              <w:rPr>
                <w:color w:val="002060"/>
              </w:rPr>
              <w:t>20/12/2024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D94C0" w14:textId="77777777" w:rsidR="00E81347" w:rsidRPr="00B375D5" w:rsidRDefault="00E81347" w:rsidP="00E1780E">
            <w:pPr>
              <w:pStyle w:val="rowtabella0"/>
              <w:rPr>
                <w:color w:val="002060"/>
              </w:rPr>
            </w:pPr>
            <w:r w:rsidRPr="00B375D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07C9E" w14:textId="77777777" w:rsidR="00E81347" w:rsidRPr="00B375D5" w:rsidRDefault="00E81347" w:rsidP="00E1780E">
            <w:pPr>
              <w:pStyle w:val="rowtabella0"/>
              <w:rPr>
                <w:color w:val="002060"/>
              </w:rPr>
            </w:pPr>
            <w:r w:rsidRPr="00B375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97E55" w14:textId="77777777" w:rsidR="00E81347" w:rsidRPr="00B375D5" w:rsidRDefault="00E81347" w:rsidP="00E1780E">
            <w:pPr>
              <w:pStyle w:val="rowtabella0"/>
              <w:rPr>
                <w:color w:val="002060"/>
              </w:rPr>
            </w:pPr>
            <w:r w:rsidRPr="00B375D5">
              <w:rPr>
                <w:color w:val="002060"/>
              </w:rPr>
              <w:t>VIA MADRE TERESA DI CALCUTTA</w:t>
            </w:r>
          </w:p>
        </w:tc>
      </w:tr>
      <w:tr w:rsidR="00E81347" w:rsidRPr="00B375D5" w14:paraId="653A4C8C"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2C946" w14:textId="77777777" w:rsidR="00E81347" w:rsidRPr="00B375D5" w:rsidRDefault="00E81347" w:rsidP="00E1780E">
            <w:pPr>
              <w:pStyle w:val="rowtabella0"/>
              <w:rPr>
                <w:color w:val="002060"/>
              </w:rPr>
            </w:pPr>
            <w:r w:rsidRPr="00B375D5">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205B39" w14:textId="77777777" w:rsidR="00E81347" w:rsidRPr="00B375D5" w:rsidRDefault="00E81347" w:rsidP="00E1780E">
            <w:pPr>
              <w:pStyle w:val="rowtabella0"/>
              <w:rPr>
                <w:color w:val="002060"/>
              </w:rPr>
            </w:pPr>
            <w:r w:rsidRPr="00B375D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58568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FD2594"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78E1B" w14:textId="77777777" w:rsidR="00E81347" w:rsidRPr="00B375D5" w:rsidRDefault="00E81347" w:rsidP="00E1780E">
            <w:pPr>
              <w:pStyle w:val="rowtabella0"/>
              <w:rPr>
                <w:color w:val="002060"/>
              </w:rPr>
            </w:pPr>
            <w:r w:rsidRPr="00B375D5">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39F03" w14:textId="77777777" w:rsidR="00E81347" w:rsidRPr="00B375D5" w:rsidRDefault="00E81347" w:rsidP="00E1780E">
            <w:pPr>
              <w:pStyle w:val="rowtabella0"/>
              <w:rPr>
                <w:color w:val="002060"/>
              </w:rPr>
            </w:pPr>
            <w:r w:rsidRPr="00B375D5">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82402" w14:textId="77777777" w:rsidR="00E81347" w:rsidRPr="00B375D5" w:rsidRDefault="00E81347" w:rsidP="00E1780E">
            <w:pPr>
              <w:pStyle w:val="rowtabella0"/>
              <w:rPr>
                <w:color w:val="002060"/>
              </w:rPr>
            </w:pPr>
            <w:r w:rsidRPr="00B375D5">
              <w:rPr>
                <w:color w:val="002060"/>
              </w:rPr>
              <w:t>VIA ALDO GAMBA SNC</w:t>
            </w:r>
          </w:p>
        </w:tc>
      </w:tr>
      <w:tr w:rsidR="00E81347" w:rsidRPr="00B375D5" w14:paraId="46A40E0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977F63" w14:textId="77777777" w:rsidR="00E81347" w:rsidRPr="00B375D5" w:rsidRDefault="00E81347" w:rsidP="00E1780E">
            <w:pPr>
              <w:pStyle w:val="rowtabella0"/>
              <w:rPr>
                <w:color w:val="002060"/>
              </w:rPr>
            </w:pPr>
            <w:r w:rsidRPr="00B375D5">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FEBB5A" w14:textId="77777777" w:rsidR="00E81347" w:rsidRPr="00B375D5" w:rsidRDefault="00E81347" w:rsidP="00E1780E">
            <w:pPr>
              <w:pStyle w:val="rowtabella0"/>
              <w:rPr>
                <w:color w:val="002060"/>
              </w:rPr>
            </w:pPr>
            <w:r w:rsidRPr="00B375D5">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6642FC"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4AED7"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43A28" w14:textId="77777777" w:rsidR="00E81347" w:rsidRPr="00B375D5" w:rsidRDefault="00E81347" w:rsidP="00E1780E">
            <w:pPr>
              <w:pStyle w:val="rowtabella0"/>
              <w:rPr>
                <w:color w:val="002060"/>
              </w:rPr>
            </w:pPr>
            <w:r w:rsidRPr="00B375D5">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7F863"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097FF" w14:textId="77777777" w:rsidR="00E81347" w:rsidRPr="00B375D5" w:rsidRDefault="00E81347" w:rsidP="00E1780E">
            <w:pPr>
              <w:pStyle w:val="rowtabella0"/>
              <w:rPr>
                <w:color w:val="002060"/>
              </w:rPr>
            </w:pPr>
            <w:r w:rsidRPr="00B375D5">
              <w:rPr>
                <w:color w:val="002060"/>
              </w:rPr>
              <w:t>CONTRADA DEL POZZO</w:t>
            </w:r>
          </w:p>
        </w:tc>
      </w:tr>
      <w:tr w:rsidR="00E81347" w:rsidRPr="00B375D5" w14:paraId="020180C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AB474" w14:textId="77777777" w:rsidR="00E81347" w:rsidRPr="00B375D5" w:rsidRDefault="00E81347" w:rsidP="00E1780E">
            <w:pPr>
              <w:pStyle w:val="rowtabella0"/>
              <w:rPr>
                <w:color w:val="002060"/>
              </w:rPr>
            </w:pPr>
            <w:r w:rsidRPr="00B375D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9896C" w14:textId="77777777" w:rsidR="00E81347" w:rsidRPr="00B375D5" w:rsidRDefault="00E81347" w:rsidP="00E1780E">
            <w:pPr>
              <w:pStyle w:val="rowtabella0"/>
              <w:rPr>
                <w:color w:val="002060"/>
              </w:rPr>
            </w:pPr>
            <w:r w:rsidRPr="00B375D5">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09F8C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9F6EF"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30658" w14:textId="77777777" w:rsidR="00E81347" w:rsidRPr="00B375D5" w:rsidRDefault="00E81347" w:rsidP="00E1780E">
            <w:pPr>
              <w:pStyle w:val="rowtabella0"/>
              <w:rPr>
                <w:color w:val="002060"/>
              </w:rPr>
            </w:pPr>
            <w:r w:rsidRPr="00B375D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7176F" w14:textId="77777777" w:rsidR="00E81347" w:rsidRPr="00B375D5" w:rsidRDefault="00E81347" w:rsidP="00E1780E">
            <w:pPr>
              <w:pStyle w:val="rowtabella0"/>
              <w:rPr>
                <w:color w:val="002060"/>
              </w:rPr>
            </w:pPr>
            <w:r w:rsidRPr="00B375D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B09BD" w14:textId="77777777" w:rsidR="00E81347" w:rsidRPr="00B375D5" w:rsidRDefault="00E81347" w:rsidP="00E1780E">
            <w:pPr>
              <w:pStyle w:val="rowtabella0"/>
              <w:rPr>
                <w:color w:val="002060"/>
              </w:rPr>
            </w:pPr>
            <w:r w:rsidRPr="00B375D5">
              <w:rPr>
                <w:color w:val="002060"/>
              </w:rPr>
              <w:t>VIA ROSSINI</w:t>
            </w:r>
          </w:p>
        </w:tc>
      </w:tr>
      <w:tr w:rsidR="00E81347" w:rsidRPr="00B375D5" w14:paraId="1AE080F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B672CB" w14:textId="77777777" w:rsidR="00E81347" w:rsidRPr="00B375D5" w:rsidRDefault="00E81347" w:rsidP="00E1780E">
            <w:pPr>
              <w:pStyle w:val="rowtabella0"/>
              <w:rPr>
                <w:color w:val="002060"/>
              </w:rPr>
            </w:pPr>
            <w:r w:rsidRPr="00B375D5">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E8C13" w14:textId="77777777" w:rsidR="00E81347" w:rsidRPr="00B375D5" w:rsidRDefault="00E81347" w:rsidP="00E1780E">
            <w:pPr>
              <w:pStyle w:val="rowtabella0"/>
              <w:rPr>
                <w:color w:val="002060"/>
              </w:rPr>
            </w:pPr>
            <w:r w:rsidRPr="00B375D5">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30737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A8FC6" w14:textId="77777777" w:rsidR="00E81347" w:rsidRPr="00B375D5" w:rsidRDefault="00E81347" w:rsidP="00E1780E">
            <w:pPr>
              <w:pStyle w:val="rowtabella0"/>
              <w:rPr>
                <w:color w:val="002060"/>
              </w:rPr>
            </w:pPr>
            <w:r w:rsidRPr="00B375D5">
              <w:rPr>
                <w:color w:val="002060"/>
              </w:rPr>
              <w:t>20/12/2024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A55DA" w14:textId="77777777" w:rsidR="00E81347" w:rsidRPr="00B375D5" w:rsidRDefault="00E81347" w:rsidP="00E1780E">
            <w:pPr>
              <w:pStyle w:val="rowtabella0"/>
              <w:rPr>
                <w:color w:val="002060"/>
              </w:rPr>
            </w:pPr>
            <w:r w:rsidRPr="00B375D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C6B82" w14:textId="77777777" w:rsidR="00E81347" w:rsidRPr="00B375D5" w:rsidRDefault="00E81347" w:rsidP="00E1780E">
            <w:pPr>
              <w:pStyle w:val="rowtabella0"/>
              <w:rPr>
                <w:color w:val="002060"/>
              </w:rPr>
            </w:pPr>
            <w:r w:rsidRPr="00B375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50F7F" w14:textId="77777777" w:rsidR="00E81347" w:rsidRPr="00B375D5" w:rsidRDefault="00E81347" w:rsidP="00E1780E">
            <w:pPr>
              <w:pStyle w:val="rowtabella0"/>
              <w:rPr>
                <w:color w:val="002060"/>
              </w:rPr>
            </w:pPr>
            <w:r w:rsidRPr="00B375D5">
              <w:rPr>
                <w:color w:val="002060"/>
              </w:rPr>
              <w:t>VIA DELLO STADIO</w:t>
            </w:r>
          </w:p>
        </w:tc>
      </w:tr>
      <w:tr w:rsidR="00E81347" w:rsidRPr="00B375D5" w14:paraId="60DF6AD2"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C020BB" w14:textId="77777777" w:rsidR="00E81347" w:rsidRPr="00B375D5" w:rsidRDefault="00E81347" w:rsidP="00E1780E">
            <w:pPr>
              <w:pStyle w:val="rowtabella0"/>
              <w:rPr>
                <w:color w:val="002060"/>
              </w:rPr>
            </w:pPr>
            <w:r w:rsidRPr="00B375D5">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464BA" w14:textId="77777777" w:rsidR="00E81347" w:rsidRPr="00B375D5" w:rsidRDefault="00E81347" w:rsidP="00E1780E">
            <w:pPr>
              <w:pStyle w:val="rowtabella0"/>
              <w:rPr>
                <w:color w:val="002060"/>
              </w:rPr>
            </w:pPr>
            <w:r w:rsidRPr="00B375D5">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8EF4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0BACF"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5145" w14:textId="77777777" w:rsidR="00E81347" w:rsidRPr="00B375D5" w:rsidRDefault="00E81347" w:rsidP="00E1780E">
            <w:pPr>
              <w:pStyle w:val="rowtabella0"/>
              <w:rPr>
                <w:color w:val="002060"/>
              </w:rPr>
            </w:pPr>
            <w:r w:rsidRPr="00B375D5">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99524"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B4E15" w14:textId="77777777" w:rsidR="00E81347" w:rsidRPr="00B375D5" w:rsidRDefault="00E81347" w:rsidP="00E1780E">
            <w:pPr>
              <w:pStyle w:val="rowtabella0"/>
              <w:rPr>
                <w:color w:val="002060"/>
              </w:rPr>
            </w:pPr>
            <w:r w:rsidRPr="00B375D5">
              <w:rPr>
                <w:color w:val="002060"/>
              </w:rPr>
              <w:t>VIA PETRARCA</w:t>
            </w:r>
          </w:p>
        </w:tc>
      </w:tr>
    </w:tbl>
    <w:p w14:paraId="7611E968" w14:textId="77777777" w:rsidR="00E81347" w:rsidRPr="00B375D5" w:rsidRDefault="00E81347" w:rsidP="00E81347">
      <w:pPr>
        <w:pStyle w:val="breakline"/>
        <w:rPr>
          <w:rFonts w:eastAsiaTheme="minorEastAsia"/>
          <w:color w:val="002060"/>
        </w:rPr>
      </w:pPr>
    </w:p>
    <w:p w14:paraId="283422EF" w14:textId="77777777" w:rsidR="00E81347" w:rsidRPr="00B375D5" w:rsidRDefault="00E81347" w:rsidP="00E81347">
      <w:pPr>
        <w:pStyle w:val="breakline"/>
        <w:rPr>
          <w:color w:val="002060"/>
        </w:rPr>
      </w:pPr>
    </w:p>
    <w:p w14:paraId="732CF0E1" w14:textId="77777777" w:rsidR="00E81347" w:rsidRPr="00B375D5" w:rsidRDefault="00E81347" w:rsidP="00E81347">
      <w:pPr>
        <w:pStyle w:val="breakline"/>
        <w:rPr>
          <w:color w:val="002060"/>
        </w:rPr>
      </w:pPr>
    </w:p>
    <w:p w14:paraId="1E21E193" w14:textId="77777777" w:rsidR="00E81347" w:rsidRPr="00B375D5" w:rsidRDefault="00E81347" w:rsidP="00E81347">
      <w:pPr>
        <w:pStyle w:val="sottotitolocampionato10"/>
        <w:rPr>
          <w:color w:val="002060"/>
        </w:rPr>
      </w:pPr>
      <w:r w:rsidRPr="00B375D5">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4"/>
        <w:gridCol w:w="1560"/>
        <w:gridCol w:w="1542"/>
      </w:tblGrid>
      <w:tr w:rsidR="00E81347" w:rsidRPr="00B375D5" w14:paraId="4E211F06"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855E" w14:textId="77777777" w:rsidR="00E81347" w:rsidRPr="00B375D5" w:rsidRDefault="00E81347" w:rsidP="00E1780E">
            <w:pPr>
              <w:pStyle w:val="headertabella0"/>
              <w:rPr>
                <w:color w:val="002060"/>
              </w:rPr>
            </w:pPr>
            <w:r w:rsidRPr="00B375D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2D22"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3DDB"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5BF7E"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022D0"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43776"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0A905"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6820C505"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B00CD5" w14:textId="77777777" w:rsidR="00E81347" w:rsidRPr="00B375D5" w:rsidRDefault="00E81347" w:rsidP="00E1780E">
            <w:pPr>
              <w:pStyle w:val="rowtabella0"/>
              <w:rPr>
                <w:color w:val="002060"/>
              </w:rPr>
            </w:pPr>
            <w:r w:rsidRPr="00B375D5">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9378B" w14:textId="77777777" w:rsidR="00E81347" w:rsidRPr="00B375D5" w:rsidRDefault="00E81347" w:rsidP="00E1780E">
            <w:pPr>
              <w:pStyle w:val="rowtabella0"/>
              <w:rPr>
                <w:color w:val="002060"/>
              </w:rPr>
            </w:pPr>
            <w:r w:rsidRPr="00B375D5">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4CC7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53D43" w14:textId="77777777" w:rsidR="00E81347" w:rsidRPr="00B375D5" w:rsidRDefault="00E81347" w:rsidP="00E1780E">
            <w:pPr>
              <w:pStyle w:val="rowtabella0"/>
              <w:rPr>
                <w:color w:val="002060"/>
              </w:rPr>
            </w:pPr>
            <w:r w:rsidRPr="00B375D5">
              <w:rPr>
                <w:color w:val="002060"/>
              </w:rPr>
              <w:t>20/12/2024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BFE31" w14:textId="77777777" w:rsidR="00E81347" w:rsidRPr="00B375D5" w:rsidRDefault="00E81347" w:rsidP="00E1780E">
            <w:pPr>
              <w:pStyle w:val="rowtabella0"/>
              <w:rPr>
                <w:color w:val="002060"/>
              </w:rPr>
            </w:pPr>
            <w:r w:rsidRPr="00B375D5">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3893F" w14:textId="77777777" w:rsidR="00E81347" w:rsidRPr="00B375D5" w:rsidRDefault="00E81347" w:rsidP="00E1780E">
            <w:pPr>
              <w:pStyle w:val="rowtabella0"/>
              <w:rPr>
                <w:color w:val="002060"/>
              </w:rPr>
            </w:pPr>
            <w:r w:rsidRPr="00B375D5">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521DC" w14:textId="77777777" w:rsidR="00E81347" w:rsidRPr="00B375D5" w:rsidRDefault="00E81347" w:rsidP="00E1780E">
            <w:pPr>
              <w:pStyle w:val="rowtabella0"/>
              <w:rPr>
                <w:color w:val="002060"/>
              </w:rPr>
            </w:pPr>
            <w:r w:rsidRPr="00B375D5">
              <w:rPr>
                <w:color w:val="002060"/>
              </w:rPr>
              <w:t>VIA GHANDI 17 FZ. CROCETTE</w:t>
            </w:r>
          </w:p>
        </w:tc>
      </w:tr>
      <w:tr w:rsidR="00E81347" w:rsidRPr="00B375D5" w14:paraId="38BFA358"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33153" w14:textId="77777777" w:rsidR="00E81347" w:rsidRPr="00B375D5" w:rsidRDefault="00E81347" w:rsidP="00E1780E">
            <w:pPr>
              <w:pStyle w:val="rowtabella0"/>
              <w:rPr>
                <w:color w:val="002060"/>
              </w:rPr>
            </w:pPr>
            <w:r w:rsidRPr="00B375D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81531" w14:textId="77777777" w:rsidR="00E81347" w:rsidRPr="00B375D5" w:rsidRDefault="00E81347" w:rsidP="00E1780E">
            <w:pPr>
              <w:pStyle w:val="rowtabella0"/>
              <w:rPr>
                <w:color w:val="002060"/>
              </w:rPr>
            </w:pPr>
            <w:r w:rsidRPr="00B375D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1E30C"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032ED" w14:textId="77777777" w:rsidR="00E81347" w:rsidRPr="00B375D5" w:rsidRDefault="00E81347" w:rsidP="00E1780E">
            <w:pPr>
              <w:pStyle w:val="rowtabella0"/>
              <w:rPr>
                <w:color w:val="002060"/>
              </w:rPr>
            </w:pPr>
            <w:r w:rsidRPr="00B375D5">
              <w:rPr>
                <w:color w:val="002060"/>
              </w:rPr>
              <w:t>20/12/2024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E99B2" w14:textId="77777777" w:rsidR="00E81347" w:rsidRPr="00B375D5" w:rsidRDefault="00E81347" w:rsidP="00E1780E">
            <w:pPr>
              <w:pStyle w:val="rowtabella0"/>
              <w:rPr>
                <w:color w:val="002060"/>
              </w:rPr>
            </w:pPr>
            <w:r w:rsidRPr="00B375D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B1535" w14:textId="77777777" w:rsidR="00E81347" w:rsidRPr="00B375D5" w:rsidRDefault="00E81347" w:rsidP="00E1780E">
            <w:pPr>
              <w:pStyle w:val="rowtabella0"/>
              <w:rPr>
                <w:color w:val="002060"/>
              </w:rPr>
            </w:pPr>
            <w:r w:rsidRPr="00B375D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98067" w14:textId="77777777" w:rsidR="00E81347" w:rsidRPr="00B375D5" w:rsidRDefault="00E81347" w:rsidP="00E1780E">
            <w:pPr>
              <w:pStyle w:val="rowtabella0"/>
              <w:rPr>
                <w:color w:val="002060"/>
              </w:rPr>
            </w:pPr>
            <w:r w:rsidRPr="00B375D5">
              <w:rPr>
                <w:color w:val="002060"/>
              </w:rPr>
              <w:t>LOC. SAN LIBERATO</w:t>
            </w:r>
          </w:p>
        </w:tc>
      </w:tr>
      <w:tr w:rsidR="00E81347" w:rsidRPr="00B375D5" w14:paraId="5F4F1804"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EA3C17" w14:textId="77777777" w:rsidR="00E81347" w:rsidRPr="00B375D5" w:rsidRDefault="00E81347" w:rsidP="00E1780E">
            <w:pPr>
              <w:pStyle w:val="rowtabella0"/>
              <w:rPr>
                <w:color w:val="002060"/>
              </w:rPr>
            </w:pPr>
            <w:r w:rsidRPr="00B375D5">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01605" w14:textId="77777777" w:rsidR="00E81347" w:rsidRPr="00B375D5" w:rsidRDefault="00E81347" w:rsidP="00E1780E">
            <w:pPr>
              <w:pStyle w:val="rowtabella0"/>
              <w:rPr>
                <w:color w:val="002060"/>
              </w:rPr>
            </w:pPr>
            <w:r w:rsidRPr="00B375D5">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29AB96"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A87761" w14:textId="77777777" w:rsidR="00E81347" w:rsidRPr="00B375D5" w:rsidRDefault="00E81347" w:rsidP="00E1780E">
            <w:pPr>
              <w:pStyle w:val="rowtabella0"/>
              <w:rPr>
                <w:color w:val="002060"/>
              </w:rPr>
            </w:pPr>
            <w:r w:rsidRPr="00B375D5">
              <w:rPr>
                <w:color w:val="002060"/>
              </w:rPr>
              <w:t>20/12/2024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88E92" w14:textId="77777777" w:rsidR="00E81347" w:rsidRPr="00B375D5" w:rsidRDefault="00E81347" w:rsidP="00E1780E">
            <w:pPr>
              <w:pStyle w:val="rowtabella0"/>
              <w:rPr>
                <w:color w:val="002060"/>
              </w:rPr>
            </w:pPr>
            <w:r w:rsidRPr="00B375D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231B5" w14:textId="77777777" w:rsidR="00E81347" w:rsidRPr="00B375D5" w:rsidRDefault="00E81347" w:rsidP="00E1780E">
            <w:pPr>
              <w:pStyle w:val="rowtabella0"/>
              <w:rPr>
                <w:color w:val="002060"/>
              </w:rPr>
            </w:pPr>
            <w:r w:rsidRPr="00B375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9CF35" w14:textId="77777777" w:rsidR="00E81347" w:rsidRPr="00B375D5" w:rsidRDefault="00E81347" w:rsidP="00E1780E">
            <w:pPr>
              <w:pStyle w:val="rowtabella0"/>
              <w:rPr>
                <w:color w:val="002060"/>
              </w:rPr>
            </w:pPr>
            <w:r w:rsidRPr="00B375D5">
              <w:rPr>
                <w:color w:val="002060"/>
              </w:rPr>
              <w:t>VIA B.BUOZZI</w:t>
            </w:r>
          </w:p>
        </w:tc>
      </w:tr>
      <w:tr w:rsidR="00E81347" w:rsidRPr="00B375D5" w14:paraId="00024AE2"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943A4" w14:textId="77777777" w:rsidR="00E81347" w:rsidRPr="00B375D5" w:rsidRDefault="00E81347" w:rsidP="00E1780E">
            <w:pPr>
              <w:pStyle w:val="rowtabella0"/>
              <w:rPr>
                <w:color w:val="002060"/>
              </w:rPr>
            </w:pPr>
            <w:r w:rsidRPr="00B375D5">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84E3E4" w14:textId="77777777" w:rsidR="00E81347" w:rsidRPr="00B375D5" w:rsidRDefault="00E81347" w:rsidP="00E1780E">
            <w:pPr>
              <w:pStyle w:val="rowtabella0"/>
              <w:rPr>
                <w:color w:val="002060"/>
              </w:rPr>
            </w:pPr>
            <w:r w:rsidRPr="00B375D5">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27584C"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735DD6" w14:textId="77777777" w:rsidR="00E81347" w:rsidRPr="00B375D5" w:rsidRDefault="00E81347" w:rsidP="00E1780E">
            <w:pPr>
              <w:pStyle w:val="rowtabella0"/>
              <w:rPr>
                <w:color w:val="002060"/>
              </w:rPr>
            </w:pPr>
            <w:r w:rsidRPr="00B375D5">
              <w:rPr>
                <w:color w:val="002060"/>
              </w:rPr>
              <w:t>20/12/2024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E3A8E5" w14:textId="77777777" w:rsidR="00E81347" w:rsidRPr="00B375D5" w:rsidRDefault="00E81347" w:rsidP="00E1780E">
            <w:pPr>
              <w:pStyle w:val="rowtabella0"/>
              <w:rPr>
                <w:color w:val="002060"/>
              </w:rPr>
            </w:pPr>
            <w:r w:rsidRPr="00B375D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31DFA" w14:textId="77777777" w:rsidR="00E81347" w:rsidRPr="00B375D5" w:rsidRDefault="00E81347" w:rsidP="00E1780E">
            <w:pPr>
              <w:pStyle w:val="rowtabella0"/>
              <w:rPr>
                <w:color w:val="002060"/>
              </w:rPr>
            </w:pPr>
            <w:r w:rsidRPr="00B375D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1CFEB" w14:textId="77777777" w:rsidR="00E81347" w:rsidRPr="00B375D5" w:rsidRDefault="00E81347" w:rsidP="00E1780E">
            <w:pPr>
              <w:pStyle w:val="rowtabella0"/>
              <w:rPr>
                <w:color w:val="002060"/>
              </w:rPr>
            </w:pPr>
            <w:r w:rsidRPr="00B375D5">
              <w:rPr>
                <w:color w:val="002060"/>
              </w:rPr>
              <w:t>VIA CERQUATTI</w:t>
            </w:r>
          </w:p>
        </w:tc>
      </w:tr>
      <w:tr w:rsidR="00E81347" w:rsidRPr="00B375D5" w14:paraId="4B9AC94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F71C7" w14:textId="77777777" w:rsidR="00E81347" w:rsidRPr="00B375D5" w:rsidRDefault="00E81347" w:rsidP="00E1780E">
            <w:pPr>
              <w:pStyle w:val="rowtabella0"/>
              <w:rPr>
                <w:color w:val="002060"/>
              </w:rPr>
            </w:pPr>
            <w:r w:rsidRPr="00B375D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CC98B" w14:textId="77777777" w:rsidR="00E81347" w:rsidRPr="00B375D5" w:rsidRDefault="00E81347" w:rsidP="00E1780E">
            <w:pPr>
              <w:pStyle w:val="rowtabella0"/>
              <w:rPr>
                <w:color w:val="002060"/>
              </w:rPr>
            </w:pPr>
            <w:r w:rsidRPr="00B375D5">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8CB0A4"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614093"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6F555" w14:textId="77777777" w:rsidR="00E81347" w:rsidRPr="00B375D5" w:rsidRDefault="00E81347" w:rsidP="00E1780E">
            <w:pPr>
              <w:pStyle w:val="rowtabella0"/>
              <w:rPr>
                <w:color w:val="002060"/>
              </w:rPr>
            </w:pPr>
            <w:r w:rsidRPr="00B375D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EB07C" w14:textId="77777777" w:rsidR="00E81347" w:rsidRPr="00B375D5" w:rsidRDefault="00E81347" w:rsidP="00E1780E">
            <w:pPr>
              <w:pStyle w:val="rowtabella0"/>
              <w:rPr>
                <w:color w:val="002060"/>
              </w:rPr>
            </w:pPr>
            <w:r w:rsidRPr="00B375D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544BD" w14:textId="77777777" w:rsidR="00E81347" w:rsidRPr="00B375D5" w:rsidRDefault="00E81347" w:rsidP="00E1780E">
            <w:pPr>
              <w:pStyle w:val="rowtabella0"/>
              <w:rPr>
                <w:color w:val="002060"/>
              </w:rPr>
            </w:pPr>
            <w:r w:rsidRPr="00B375D5">
              <w:rPr>
                <w:color w:val="002060"/>
              </w:rPr>
              <w:t>VIA DELLO SPORT</w:t>
            </w:r>
          </w:p>
        </w:tc>
      </w:tr>
      <w:tr w:rsidR="00E81347" w:rsidRPr="00B375D5" w14:paraId="2D1BD6AE"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84844" w14:textId="77777777" w:rsidR="00E81347" w:rsidRPr="00B375D5" w:rsidRDefault="00E81347" w:rsidP="00E1780E">
            <w:pPr>
              <w:pStyle w:val="rowtabella0"/>
              <w:rPr>
                <w:color w:val="002060"/>
              </w:rPr>
            </w:pPr>
            <w:r w:rsidRPr="00B375D5">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91746" w14:textId="77777777" w:rsidR="00E81347" w:rsidRPr="00B375D5" w:rsidRDefault="00E81347" w:rsidP="00E1780E">
            <w:pPr>
              <w:pStyle w:val="rowtabella0"/>
              <w:rPr>
                <w:color w:val="002060"/>
              </w:rPr>
            </w:pPr>
            <w:r w:rsidRPr="00B375D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E7F3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44ACF"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6D4E6" w14:textId="77777777" w:rsidR="00E81347" w:rsidRPr="00B375D5" w:rsidRDefault="00E81347" w:rsidP="00E1780E">
            <w:pPr>
              <w:pStyle w:val="rowtabella0"/>
              <w:rPr>
                <w:color w:val="002060"/>
              </w:rPr>
            </w:pPr>
            <w:r w:rsidRPr="00B375D5">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22C08" w14:textId="77777777" w:rsidR="00E81347" w:rsidRPr="00B375D5" w:rsidRDefault="00E81347" w:rsidP="00E1780E">
            <w:pPr>
              <w:pStyle w:val="rowtabella0"/>
              <w:rPr>
                <w:color w:val="002060"/>
              </w:rPr>
            </w:pPr>
            <w:r w:rsidRPr="00B375D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01CC0" w14:textId="77777777" w:rsidR="00E81347" w:rsidRPr="00B375D5" w:rsidRDefault="00E81347" w:rsidP="00E1780E">
            <w:pPr>
              <w:pStyle w:val="rowtabella0"/>
              <w:rPr>
                <w:color w:val="002060"/>
              </w:rPr>
            </w:pPr>
            <w:r w:rsidRPr="00B375D5">
              <w:rPr>
                <w:color w:val="002060"/>
              </w:rPr>
              <w:t>VIA VESCOVARA, 7</w:t>
            </w:r>
          </w:p>
        </w:tc>
      </w:tr>
    </w:tbl>
    <w:p w14:paraId="20079E64" w14:textId="77777777" w:rsidR="00E81347" w:rsidRPr="00B375D5" w:rsidRDefault="00E81347" w:rsidP="00E81347">
      <w:pPr>
        <w:pStyle w:val="breakline"/>
        <w:rPr>
          <w:rFonts w:eastAsiaTheme="minorEastAsia"/>
          <w:color w:val="002060"/>
        </w:rPr>
      </w:pPr>
    </w:p>
    <w:p w14:paraId="5F541940" w14:textId="77777777" w:rsidR="00E81347" w:rsidRPr="00B375D5" w:rsidRDefault="00E81347" w:rsidP="00E81347">
      <w:pPr>
        <w:pStyle w:val="breakline"/>
        <w:rPr>
          <w:color w:val="002060"/>
        </w:rPr>
      </w:pPr>
    </w:p>
    <w:p w14:paraId="38598B8F" w14:textId="77777777" w:rsidR="00E81347" w:rsidRPr="00B375D5" w:rsidRDefault="00E81347" w:rsidP="00E81347">
      <w:pPr>
        <w:pStyle w:val="breakline"/>
        <w:rPr>
          <w:color w:val="002060"/>
        </w:rPr>
      </w:pPr>
    </w:p>
    <w:p w14:paraId="5E4BC896" w14:textId="77777777" w:rsidR="00E81347" w:rsidRPr="00B375D5" w:rsidRDefault="00E81347" w:rsidP="00E81347">
      <w:pPr>
        <w:pStyle w:val="sottotitolocampionato10"/>
        <w:rPr>
          <w:color w:val="002060"/>
        </w:rPr>
      </w:pPr>
      <w:r w:rsidRPr="00B375D5">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4"/>
        <w:gridCol w:w="385"/>
        <w:gridCol w:w="898"/>
        <w:gridCol w:w="1198"/>
        <w:gridCol w:w="1553"/>
        <w:gridCol w:w="1564"/>
      </w:tblGrid>
      <w:tr w:rsidR="00E81347" w:rsidRPr="00B375D5" w14:paraId="6E721C44"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B01F4"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6B0D9"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B726B"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11077"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19BC6"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1A125"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FD458"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56811ABE"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356EA" w14:textId="77777777" w:rsidR="00E81347" w:rsidRPr="00B375D5" w:rsidRDefault="00E81347" w:rsidP="00E1780E">
            <w:pPr>
              <w:pStyle w:val="rowtabella0"/>
              <w:rPr>
                <w:color w:val="002060"/>
              </w:rPr>
            </w:pPr>
            <w:r w:rsidRPr="00B375D5">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A0C60" w14:textId="77777777" w:rsidR="00E81347" w:rsidRPr="00B375D5" w:rsidRDefault="00E81347" w:rsidP="00E1780E">
            <w:pPr>
              <w:pStyle w:val="rowtabella0"/>
              <w:rPr>
                <w:color w:val="002060"/>
              </w:rPr>
            </w:pPr>
            <w:r w:rsidRPr="00B375D5">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98FA6"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8A5CD" w14:textId="77777777" w:rsidR="00E81347" w:rsidRPr="00B375D5" w:rsidRDefault="00E81347" w:rsidP="00E1780E">
            <w:pPr>
              <w:pStyle w:val="rowtabella0"/>
              <w:rPr>
                <w:color w:val="002060"/>
              </w:rPr>
            </w:pPr>
            <w:r w:rsidRPr="00B375D5">
              <w:rPr>
                <w:color w:val="002060"/>
              </w:rPr>
              <w:t>20/12/2024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D82C9" w14:textId="77777777" w:rsidR="00E81347" w:rsidRPr="00B375D5" w:rsidRDefault="00E81347" w:rsidP="00E1780E">
            <w:pPr>
              <w:pStyle w:val="rowtabella0"/>
              <w:rPr>
                <w:color w:val="002060"/>
              </w:rPr>
            </w:pPr>
            <w:r w:rsidRPr="00B375D5">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F46A5" w14:textId="77777777" w:rsidR="00E81347" w:rsidRPr="00B375D5" w:rsidRDefault="00E81347" w:rsidP="00E1780E">
            <w:pPr>
              <w:pStyle w:val="rowtabella0"/>
              <w:rPr>
                <w:color w:val="002060"/>
              </w:rPr>
            </w:pPr>
            <w:r w:rsidRPr="00B375D5">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D175" w14:textId="77777777" w:rsidR="00E81347" w:rsidRPr="00B375D5" w:rsidRDefault="00E81347" w:rsidP="00E1780E">
            <w:pPr>
              <w:pStyle w:val="rowtabella0"/>
              <w:rPr>
                <w:color w:val="002060"/>
              </w:rPr>
            </w:pPr>
            <w:r w:rsidRPr="00B375D5">
              <w:rPr>
                <w:color w:val="002060"/>
              </w:rPr>
              <w:t>VIA E.MATTEI</w:t>
            </w:r>
          </w:p>
        </w:tc>
      </w:tr>
      <w:tr w:rsidR="00E81347" w:rsidRPr="00B375D5" w14:paraId="5F29C4B1"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EBCF6E" w14:textId="77777777" w:rsidR="00E81347" w:rsidRPr="00B375D5" w:rsidRDefault="00E81347" w:rsidP="00E1780E">
            <w:pPr>
              <w:pStyle w:val="rowtabella0"/>
              <w:rPr>
                <w:color w:val="002060"/>
              </w:rPr>
            </w:pPr>
            <w:r w:rsidRPr="00B375D5">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171B9" w14:textId="77777777" w:rsidR="00E81347" w:rsidRPr="00B375D5" w:rsidRDefault="00E81347" w:rsidP="00E1780E">
            <w:pPr>
              <w:pStyle w:val="rowtabella0"/>
              <w:rPr>
                <w:color w:val="002060"/>
              </w:rPr>
            </w:pPr>
            <w:r w:rsidRPr="00B375D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F499FB"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3E881" w14:textId="77777777" w:rsidR="00E81347" w:rsidRPr="00B375D5" w:rsidRDefault="00E81347" w:rsidP="00E1780E">
            <w:pPr>
              <w:pStyle w:val="rowtabella0"/>
              <w:rPr>
                <w:color w:val="002060"/>
              </w:rPr>
            </w:pPr>
            <w:r w:rsidRPr="00B375D5">
              <w:rPr>
                <w:color w:val="002060"/>
              </w:rPr>
              <w:t>20/12/2024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BB9127" w14:textId="77777777" w:rsidR="00E81347" w:rsidRPr="00B375D5" w:rsidRDefault="00E81347" w:rsidP="00E1780E">
            <w:pPr>
              <w:pStyle w:val="rowtabella0"/>
              <w:rPr>
                <w:color w:val="002060"/>
              </w:rPr>
            </w:pPr>
            <w:r w:rsidRPr="00B375D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BC5B6A" w14:textId="77777777" w:rsidR="00E81347" w:rsidRPr="00B375D5" w:rsidRDefault="00E81347" w:rsidP="00E1780E">
            <w:pPr>
              <w:pStyle w:val="rowtabella0"/>
              <w:rPr>
                <w:color w:val="002060"/>
              </w:rPr>
            </w:pPr>
            <w:r w:rsidRPr="00B375D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BA79B" w14:textId="77777777" w:rsidR="00E81347" w:rsidRPr="00B375D5" w:rsidRDefault="00E81347" w:rsidP="00E1780E">
            <w:pPr>
              <w:pStyle w:val="rowtabella0"/>
              <w:rPr>
                <w:color w:val="002060"/>
              </w:rPr>
            </w:pPr>
            <w:r w:rsidRPr="00B375D5">
              <w:rPr>
                <w:color w:val="002060"/>
              </w:rPr>
              <w:t>LOC.MONTEROCCO VIA A.MANCINI</w:t>
            </w:r>
          </w:p>
        </w:tc>
      </w:tr>
      <w:tr w:rsidR="00E81347" w:rsidRPr="00B375D5" w14:paraId="19A4785D"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B9CE8" w14:textId="77777777" w:rsidR="00E81347" w:rsidRPr="00B375D5" w:rsidRDefault="00E81347" w:rsidP="00E1780E">
            <w:pPr>
              <w:pStyle w:val="rowtabella0"/>
              <w:rPr>
                <w:color w:val="002060"/>
              </w:rPr>
            </w:pPr>
            <w:r w:rsidRPr="00B375D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F4B9F" w14:textId="77777777" w:rsidR="00E81347" w:rsidRPr="00B375D5" w:rsidRDefault="00E81347" w:rsidP="00E1780E">
            <w:pPr>
              <w:pStyle w:val="rowtabella0"/>
              <w:rPr>
                <w:color w:val="002060"/>
              </w:rPr>
            </w:pPr>
            <w:r w:rsidRPr="00B375D5">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B4D65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FE808"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C52A43" w14:textId="77777777" w:rsidR="00E81347" w:rsidRPr="00B375D5" w:rsidRDefault="00E81347" w:rsidP="00E1780E">
            <w:pPr>
              <w:pStyle w:val="rowtabella0"/>
              <w:rPr>
                <w:color w:val="002060"/>
              </w:rPr>
            </w:pPr>
            <w:r w:rsidRPr="00B375D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31E64" w14:textId="77777777" w:rsidR="00E81347" w:rsidRPr="00B375D5" w:rsidRDefault="00E81347" w:rsidP="00E1780E">
            <w:pPr>
              <w:pStyle w:val="rowtabella0"/>
              <w:rPr>
                <w:color w:val="002060"/>
              </w:rPr>
            </w:pPr>
            <w:r w:rsidRPr="00B375D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E191D5" w14:textId="77777777" w:rsidR="00E81347" w:rsidRPr="00B375D5" w:rsidRDefault="00E81347" w:rsidP="00E1780E">
            <w:pPr>
              <w:pStyle w:val="rowtabella0"/>
              <w:rPr>
                <w:color w:val="002060"/>
              </w:rPr>
            </w:pPr>
            <w:r w:rsidRPr="00B375D5">
              <w:rPr>
                <w:color w:val="002060"/>
              </w:rPr>
              <w:t>VIA FONTE DI MONSIGNORE</w:t>
            </w:r>
          </w:p>
        </w:tc>
      </w:tr>
      <w:tr w:rsidR="00E81347" w:rsidRPr="00B375D5" w14:paraId="7CDA0D34"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A5569" w14:textId="77777777" w:rsidR="00E81347" w:rsidRPr="00B375D5" w:rsidRDefault="00E81347" w:rsidP="00E1780E">
            <w:pPr>
              <w:pStyle w:val="rowtabella0"/>
              <w:rPr>
                <w:color w:val="002060"/>
              </w:rPr>
            </w:pPr>
            <w:r w:rsidRPr="00B375D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B7DE2" w14:textId="77777777" w:rsidR="00E81347" w:rsidRPr="00B375D5" w:rsidRDefault="00E81347" w:rsidP="00E1780E">
            <w:pPr>
              <w:pStyle w:val="rowtabella0"/>
              <w:rPr>
                <w:color w:val="002060"/>
              </w:rPr>
            </w:pPr>
            <w:r w:rsidRPr="00B375D5">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8E753"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0F12AC"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4C582D" w14:textId="77777777" w:rsidR="00E81347" w:rsidRPr="00B375D5" w:rsidRDefault="00E81347" w:rsidP="00E1780E">
            <w:pPr>
              <w:pStyle w:val="rowtabella0"/>
              <w:rPr>
                <w:color w:val="002060"/>
              </w:rPr>
            </w:pPr>
            <w:r w:rsidRPr="00B375D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FB4C1" w14:textId="77777777" w:rsidR="00E81347" w:rsidRPr="00B375D5" w:rsidRDefault="00E81347" w:rsidP="00E1780E">
            <w:pPr>
              <w:pStyle w:val="rowtabella0"/>
              <w:rPr>
                <w:color w:val="002060"/>
              </w:rPr>
            </w:pPr>
            <w:r w:rsidRPr="00B375D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61400" w14:textId="77777777" w:rsidR="00E81347" w:rsidRPr="00B375D5" w:rsidRDefault="00E81347" w:rsidP="00E1780E">
            <w:pPr>
              <w:pStyle w:val="rowtabella0"/>
              <w:rPr>
                <w:color w:val="002060"/>
              </w:rPr>
            </w:pPr>
            <w:r w:rsidRPr="00B375D5">
              <w:rPr>
                <w:color w:val="002060"/>
              </w:rPr>
              <w:t>FRAZ.PAGLIARE VIA VECCHI</w:t>
            </w:r>
          </w:p>
        </w:tc>
      </w:tr>
      <w:tr w:rsidR="00E81347" w:rsidRPr="00B375D5" w14:paraId="47E0F9B9"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96F7D" w14:textId="77777777" w:rsidR="00E81347" w:rsidRPr="00B375D5" w:rsidRDefault="00E81347" w:rsidP="00E1780E">
            <w:pPr>
              <w:pStyle w:val="rowtabella0"/>
              <w:rPr>
                <w:color w:val="002060"/>
              </w:rPr>
            </w:pPr>
            <w:r w:rsidRPr="00B375D5">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76E1F5" w14:textId="77777777" w:rsidR="00E81347" w:rsidRPr="00B375D5" w:rsidRDefault="00E81347" w:rsidP="00E1780E">
            <w:pPr>
              <w:pStyle w:val="rowtabella0"/>
              <w:rPr>
                <w:color w:val="002060"/>
              </w:rPr>
            </w:pPr>
            <w:r w:rsidRPr="00B375D5">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73BC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D684E" w14:textId="77777777" w:rsidR="00E81347" w:rsidRPr="00B375D5" w:rsidRDefault="00E81347" w:rsidP="00E1780E">
            <w:pPr>
              <w:pStyle w:val="rowtabella0"/>
              <w:rPr>
                <w:color w:val="002060"/>
              </w:rPr>
            </w:pPr>
            <w:r w:rsidRPr="00B375D5">
              <w:rPr>
                <w:color w:val="002060"/>
              </w:rPr>
              <w:t>20/12/2024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A773E5" w14:textId="77777777" w:rsidR="00E81347" w:rsidRPr="00B375D5" w:rsidRDefault="00E81347" w:rsidP="00E1780E">
            <w:pPr>
              <w:pStyle w:val="rowtabella0"/>
              <w:rPr>
                <w:color w:val="002060"/>
              </w:rPr>
            </w:pPr>
            <w:r w:rsidRPr="00B375D5">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5DFD3" w14:textId="77777777" w:rsidR="00E81347" w:rsidRPr="00B375D5" w:rsidRDefault="00E81347" w:rsidP="00E1780E">
            <w:pPr>
              <w:pStyle w:val="rowtabella0"/>
              <w:rPr>
                <w:color w:val="002060"/>
              </w:rPr>
            </w:pPr>
            <w:r w:rsidRPr="00B375D5">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86E02" w14:textId="77777777" w:rsidR="00E81347" w:rsidRPr="00B375D5" w:rsidRDefault="00E81347" w:rsidP="00E1780E">
            <w:pPr>
              <w:pStyle w:val="rowtabella0"/>
              <w:rPr>
                <w:color w:val="002060"/>
              </w:rPr>
            </w:pPr>
            <w:r w:rsidRPr="00B375D5">
              <w:rPr>
                <w:color w:val="002060"/>
              </w:rPr>
              <w:t>VIA NENNI</w:t>
            </w:r>
          </w:p>
        </w:tc>
      </w:tr>
      <w:tr w:rsidR="00E81347" w:rsidRPr="00B375D5" w14:paraId="56020BC5"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9147D" w14:textId="77777777" w:rsidR="00E81347" w:rsidRPr="00B375D5" w:rsidRDefault="00E81347" w:rsidP="00E1780E">
            <w:pPr>
              <w:pStyle w:val="rowtabella0"/>
              <w:rPr>
                <w:color w:val="002060"/>
              </w:rPr>
            </w:pPr>
            <w:r w:rsidRPr="00B375D5">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3B090" w14:textId="77777777" w:rsidR="00E81347" w:rsidRPr="00B375D5" w:rsidRDefault="00E81347" w:rsidP="00E1780E">
            <w:pPr>
              <w:pStyle w:val="rowtabella0"/>
              <w:rPr>
                <w:color w:val="002060"/>
              </w:rPr>
            </w:pPr>
            <w:r w:rsidRPr="00B375D5">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96425"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3C57E"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C5BE5" w14:textId="77777777" w:rsidR="00E81347" w:rsidRPr="00B375D5" w:rsidRDefault="00E81347" w:rsidP="00E1780E">
            <w:pPr>
              <w:pStyle w:val="rowtabella0"/>
              <w:rPr>
                <w:color w:val="002060"/>
              </w:rPr>
            </w:pPr>
            <w:r w:rsidRPr="00B375D5">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E5A52" w14:textId="77777777" w:rsidR="00E81347" w:rsidRPr="00B375D5" w:rsidRDefault="00E81347" w:rsidP="00E1780E">
            <w:pPr>
              <w:pStyle w:val="rowtabella0"/>
              <w:rPr>
                <w:color w:val="002060"/>
              </w:rPr>
            </w:pPr>
            <w:r w:rsidRPr="00B375D5">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BFEFD" w14:textId="77777777" w:rsidR="00E81347" w:rsidRPr="00B375D5" w:rsidRDefault="00E81347" w:rsidP="00E1780E">
            <w:pPr>
              <w:pStyle w:val="rowtabella0"/>
              <w:rPr>
                <w:color w:val="002060"/>
              </w:rPr>
            </w:pPr>
            <w:r w:rsidRPr="00B375D5">
              <w:rPr>
                <w:color w:val="002060"/>
              </w:rPr>
              <w:t>VIA PERTINI</w:t>
            </w:r>
          </w:p>
        </w:tc>
      </w:tr>
    </w:tbl>
    <w:p w14:paraId="5D6AAB66" w14:textId="77777777" w:rsidR="00E81347" w:rsidRPr="00361144" w:rsidRDefault="00E81347" w:rsidP="000E6C22">
      <w:pPr>
        <w:pStyle w:val="breakline"/>
        <w:rPr>
          <w:rFonts w:eastAsiaTheme="minorEastAsia"/>
          <w:color w:val="002060"/>
        </w:rPr>
      </w:pPr>
    </w:p>
    <w:p w14:paraId="4FAB1366" w14:textId="77777777" w:rsidR="000E6C22" w:rsidRPr="00361144" w:rsidRDefault="000E6C22" w:rsidP="000E6C22">
      <w:pPr>
        <w:pStyle w:val="breakline"/>
        <w:rPr>
          <w:color w:val="002060"/>
        </w:rPr>
      </w:pPr>
    </w:p>
    <w:p w14:paraId="7113FD01" w14:textId="77777777" w:rsidR="000E6C22" w:rsidRPr="00361144" w:rsidRDefault="000E6C22" w:rsidP="000E6C22">
      <w:pPr>
        <w:pStyle w:val="titolocampionato0"/>
        <w:shd w:val="clear" w:color="auto" w:fill="CCCCCC"/>
        <w:spacing w:before="80" w:after="40"/>
        <w:rPr>
          <w:color w:val="002060"/>
        </w:rPr>
      </w:pPr>
      <w:r w:rsidRPr="00361144">
        <w:rPr>
          <w:color w:val="002060"/>
        </w:rPr>
        <w:t>CALCIO A CINQUE SERIE D</w:t>
      </w:r>
    </w:p>
    <w:p w14:paraId="26DDFE1C" w14:textId="77777777" w:rsidR="000E6C22" w:rsidRPr="00361144" w:rsidRDefault="000E6C22" w:rsidP="000E6C22">
      <w:pPr>
        <w:pStyle w:val="titoloprinc0"/>
        <w:rPr>
          <w:color w:val="002060"/>
        </w:rPr>
      </w:pPr>
      <w:r w:rsidRPr="00361144">
        <w:rPr>
          <w:color w:val="002060"/>
        </w:rPr>
        <w:t>VARIAZIONI AL PROGRAMMA GARE</w:t>
      </w:r>
    </w:p>
    <w:p w14:paraId="2D6A3DA2" w14:textId="77777777" w:rsidR="000E6C22" w:rsidRPr="00361144" w:rsidRDefault="000E6C22" w:rsidP="000E6C22">
      <w:pPr>
        <w:pStyle w:val="breakline"/>
        <w:rPr>
          <w:color w:val="002060"/>
        </w:rPr>
      </w:pPr>
    </w:p>
    <w:p w14:paraId="5FCB31F0" w14:textId="77777777" w:rsidR="000E6C22" w:rsidRPr="00361144" w:rsidRDefault="000E6C22" w:rsidP="000E6C22">
      <w:pPr>
        <w:pStyle w:val="breakline"/>
        <w:rPr>
          <w:color w:val="002060"/>
        </w:rPr>
      </w:pPr>
    </w:p>
    <w:p w14:paraId="1166FF3C"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29E29E19" w14:textId="77777777" w:rsidTr="00D244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A50AD"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5D950"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E8B16"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A873D"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2E423"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D64C"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1BAA"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44EB" w14:textId="77777777" w:rsidR="000E6C22" w:rsidRPr="00361144" w:rsidRDefault="000E6C22" w:rsidP="00E1780E">
            <w:pPr>
              <w:pStyle w:val="headertabella0"/>
              <w:rPr>
                <w:color w:val="002060"/>
              </w:rPr>
            </w:pPr>
            <w:r w:rsidRPr="00361144">
              <w:rPr>
                <w:color w:val="002060"/>
              </w:rPr>
              <w:t>Impianto</w:t>
            </w:r>
          </w:p>
        </w:tc>
      </w:tr>
      <w:tr w:rsidR="000E6C22" w:rsidRPr="00361144" w14:paraId="540EC2F1" w14:textId="77777777" w:rsidTr="00D244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FDCB" w14:textId="77777777" w:rsidR="000E6C22" w:rsidRPr="00D2448D" w:rsidRDefault="000E6C22" w:rsidP="00E1780E">
            <w:pPr>
              <w:pStyle w:val="rowtabella0"/>
              <w:rPr>
                <w:color w:val="002060"/>
                <w:highlight w:val="yellow"/>
              </w:rPr>
            </w:pPr>
            <w:r w:rsidRPr="00D2448D">
              <w:rPr>
                <w:color w:val="002060"/>
                <w:highlight w:val="yellow"/>
              </w:rPr>
              <w:t>20/12/2024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5758" w14:textId="77777777" w:rsidR="000E6C22" w:rsidRPr="00D2448D" w:rsidRDefault="000E6C22" w:rsidP="00E1780E">
            <w:pPr>
              <w:pStyle w:val="rowtabella0"/>
              <w:jc w:val="center"/>
              <w:rPr>
                <w:color w:val="002060"/>
                <w:highlight w:val="yellow"/>
              </w:rPr>
            </w:pPr>
            <w:r w:rsidRPr="00D2448D">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BBE3" w14:textId="77777777" w:rsidR="000E6C22" w:rsidRPr="00D2448D" w:rsidRDefault="000E6C22" w:rsidP="00E1780E">
            <w:pPr>
              <w:pStyle w:val="rowtabella0"/>
              <w:rPr>
                <w:color w:val="002060"/>
                <w:highlight w:val="yellow"/>
              </w:rPr>
            </w:pPr>
            <w:r w:rsidRPr="00D2448D">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C31D" w14:textId="77777777" w:rsidR="000E6C22" w:rsidRPr="00D2448D" w:rsidRDefault="000E6C22" w:rsidP="00E1780E">
            <w:pPr>
              <w:pStyle w:val="rowtabella0"/>
              <w:rPr>
                <w:color w:val="002060"/>
                <w:highlight w:val="yellow"/>
              </w:rPr>
            </w:pPr>
            <w:r w:rsidRPr="00D2448D">
              <w:rPr>
                <w:color w:val="002060"/>
                <w:highlight w:val="yellow"/>
              </w:rPr>
              <w:t>SPECIAL ONE SPORTING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0C99" w14:textId="77777777" w:rsidR="000E6C22" w:rsidRPr="00361144" w:rsidRDefault="000E6C22" w:rsidP="00E178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13FC" w14:textId="77777777" w:rsidR="000E6C22" w:rsidRPr="00361144" w:rsidRDefault="000E6C22" w:rsidP="00E1780E">
            <w:pPr>
              <w:pStyle w:val="rowtabella0"/>
              <w:jc w:val="center"/>
              <w:rPr>
                <w:color w:val="002060"/>
              </w:rPr>
            </w:pPr>
            <w:r w:rsidRPr="00D2448D">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928D" w14:textId="77777777" w:rsidR="000E6C22" w:rsidRPr="00361144" w:rsidRDefault="000E6C22" w:rsidP="00E1780E">
            <w:pPr>
              <w:pStyle w:val="rowtabella0"/>
              <w:jc w:val="center"/>
              <w:rPr>
                <w:color w:val="002060"/>
              </w:rPr>
            </w:pPr>
            <w:r w:rsidRPr="00361144">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E331" w14:textId="77777777" w:rsidR="000E6C22" w:rsidRPr="00361144" w:rsidRDefault="000E6C22" w:rsidP="00E1780E">
            <w:pPr>
              <w:rPr>
                <w:color w:val="002060"/>
              </w:rPr>
            </w:pPr>
          </w:p>
        </w:tc>
      </w:tr>
    </w:tbl>
    <w:p w14:paraId="5C6C5EEF" w14:textId="77777777" w:rsidR="000E6C22" w:rsidRPr="00361144" w:rsidRDefault="000E6C22" w:rsidP="000E6C22">
      <w:pPr>
        <w:pStyle w:val="breakline"/>
        <w:rPr>
          <w:rFonts w:eastAsiaTheme="minorEastAsia"/>
          <w:color w:val="002060"/>
        </w:rPr>
      </w:pPr>
    </w:p>
    <w:p w14:paraId="4482EC89" w14:textId="77777777" w:rsidR="000E6C22" w:rsidRPr="00361144" w:rsidRDefault="000E6C22" w:rsidP="000E6C22">
      <w:pPr>
        <w:pStyle w:val="breakline"/>
        <w:rPr>
          <w:color w:val="002060"/>
        </w:rPr>
      </w:pPr>
    </w:p>
    <w:p w14:paraId="7F751377"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51B04EDC" w14:textId="77777777" w:rsidTr="00D244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8B278"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37159"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02F50"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3CA95"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F8AA5"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6D7F3"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506E"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56CEC" w14:textId="77777777" w:rsidR="000E6C22" w:rsidRPr="00361144" w:rsidRDefault="000E6C22" w:rsidP="00E1780E">
            <w:pPr>
              <w:pStyle w:val="headertabella0"/>
              <w:rPr>
                <w:color w:val="002060"/>
              </w:rPr>
            </w:pPr>
            <w:r w:rsidRPr="00361144">
              <w:rPr>
                <w:color w:val="002060"/>
              </w:rPr>
              <w:t>Impianto</w:t>
            </w:r>
          </w:p>
        </w:tc>
      </w:tr>
      <w:tr w:rsidR="000E6C22" w:rsidRPr="00361144" w14:paraId="0ED66AA9" w14:textId="77777777" w:rsidTr="00D244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1F71" w14:textId="77777777" w:rsidR="000E6C22" w:rsidRPr="00D2448D" w:rsidRDefault="000E6C22" w:rsidP="00E1780E">
            <w:pPr>
              <w:pStyle w:val="rowtabella0"/>
              <w:rPr>
                <w:color w:val="002060"/>
                <w:highlight w:val="yellow"/>
              </w:rPr>
            </w:pPr>
            <w:r w:rsidRPr="00D2448D">
              <w:rPr>
                <w:color w:val="002060"/>
                <w:highlight w:val="yellow"/>
              </w:rPr>
              <w:t>20/12/2024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23DE" w14:textId="77777777" w:rsidR="000E6C22" w:rsidRPr="00D2448D" w:rsidRDefault="000E6C22" w:rsidP="00E1780E">
            <w:pPr>
              <w:pStyle w:val="rowtabella0"/>
              <w:jc w:val="center"/>
              <w:rPr>
                <w:color w:val="002060"/>
                <w:highlight w:val="yellow"/>
              </w:rPr>
            </w:pPr>
            <w:r w:rsidRPr="00D2448D">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D231" w14:textId="77777777" w:rsidR="000E6C22" w:rsidRPr="00D2448D" w:rsidRDefault="000E6C22" w:rsidP="00E1780E">
            <w:pPr>
              <w:pStyle w:val="rowtabella0"/>
              <w:rPr>
                <w:color w:val="002060"/>
                <w:highlight w:val="yellow"/>
              </w:rPr>
            </w:pPr>
            <w:r w:rsidRPr="00D2448D">
              <w:rPr>
                <w:color w:val="002060"/>
                <w:highlight w:val="yellow"/>
              </w:rPr>
              <w:t>OSIMO STAZIONE SSD A 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73C6" w14:textId="77777777" w:rsidR="000E6C22" w:rsidRPr="00D2448D" w:rsidRDefault="000E6C22" w:rsidP="00E1780E">
            <w:pPr>
              <w:pStyle w:val="rowtabella0"/>
              <w:rPr>
                <w:color w:val="002060"/>
                <w:highlight w:val="yellow"/>
              </w:rPr>
            </w:pPr>
            <w:r w:rsidRPr="00D2448D">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41D4" w14:textId="00DCA09E" w:rsidR="000E6C22" w:rsidRPr="00D2448D" w:rsidRDefault="00D2448D" w:rsidP="00E1780E">
            <w:pPr>
              <w:rPr>
                <w:rFonts w:ascii="Arial" w:hAnsi="Arial" w:cs="Arial"/>
                <w:color w:val="002060"/>
                <w:sz w:val="12"/>
                <w:szCs w:val="12"/>
              </w:rPr>
            </w:pPr>
            <w:r>
              <w:rPr>
                <w:rFonts w:ascii="Arial" w:hAnsi="Arial" w:cs="Arial"/>
                <w:color w:val="002060"/>
                <w:sz w:val="12"/>
                <w:szCs w:val="12"/>
              </w:rPr>
              <w:t>21/12/2024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461F" w14:textId="77777777" w:rsidR="000E6C22" w:rsidRPr="00361144" w:rsidRDefault="000E6C22" w:rsidP="00E1780E">
            <w:pPr>
              <w:pStyle w:val="rowtabella0"/>
              <w:jc w:val="center"/>
              <w:rPr>
                <w:color w:val="002060"/>
              </w:rPr>
            </w:pPr>
            <w:r w:rsidRPr="00D2448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E084" w14:textId="77777777" w:rsidR="000E6C22" w:rsidRPr="00361144" w:rsidRDefault="000E6C22" w:rsidP="00E1780E">
            <w:pPr>
              <w:pStyle w:val="rowtabella0"/>
              <w:jc w:val="center"/>
              <w:rPr>
                <w:color w:val="002060"/>
              </w:rPr>
            </w:pPr>
            <w:r w:rsidRPr="00361144">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E5D8" w14:textId="77777777" w:rsidR="000E6C22" w:rsidRPr="00361144" w:rsidRDefault="000E6C22" w:rsidP="00E1780E">
            <w:pPr>
              <w:rPr>
                <w:color w:val="002060"/>
              </w:rPr>
            </w:pPr>
          </w:p>
        </w:tc>
      </w:tr>
    </w:tbl>
    <w:p w14:paraId="0280DA66" w14:textId="77777777" w:rsidR="000E6C22" w:rsidRDefault="000E6C22" w:rsidP="000E6C22">
      <w:pPr>
        <w:pStyle w:val="breakline"/>
        <w:rPr>
          <w:rFonts w:eastAsiaTheme="minorEastAsia"/>
          <w:color w:val="002060"/>
        </w:rPr>
      </w:pPr>
    </w:p>
    <w:p w14:paraId="79FF2822" w14:textId="42B04418" w:rsidR="00D2448D" w:rsidRPr="00361144" w:rsidRDefault="00D2448D" w:rsidP="00D2448D">
      <w:pPr>
        <w:pStyle w:val="sottotitolocampionato10"/>
        <w:rPr>
          <w:color w:val="002060"/>
        </w:rPr>
      </w:pPr>
      <w:r w:rsidRPr="00361144">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2448D" w:rsidRPr="00361144" w14:paraId="3A61D13D" w14:textId="77777777" w:rsidTr="00E178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388BA" w14:textId="77777777" w:rsidR="00D2448D" w:rsidRPr="00361144" w:rsidRDefault="00D2448D"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12276" w14:textId="77777777" w:rsidR="00D2448D" w:rsidRPr="00361144" w:rsidRDefault="00D2448D"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3C902" w14:textId="77777777" w:rsidR="00D2448D" w:rsidRPr="00361144" w:rsidRDefault="00D2448D"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317C8" w14:textId="77777777" w:rsidR="00D2448D" w:rsidRPr="00361144" w:rsidRDefault="00D2448D"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44D7D" w14:textId="77777777" w:rsidR="00D2448D" w:rsidRPr="00361144" w:rsidRDefault="00D2448D"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9BBD" w14:textId="77777777" w:rsidR="00D2448D" w:rsidRPr="00361144" w:rsidRDefault="00D2448D"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67B9" w14:textId="77777777" w:rsidR="00D2448D" w:rsidRPr="00361144" w:rsidRDefault="00D2448D"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3D151" w14:textId="77777777" w:rsidR="00D2448D" w:rsidRPr="00361144" w:rsidRDefault="00D2448D" w:rsidP="00E1780E">
            <w:pPr>
              <w:pStyle w:val="headertabella0"/>
              <w:rPr>
                <w:color w:val="002060"/>
              </w:rPr>
            </w:pPr>
            <w:r w:rsidRPr="00361144">
              <w:rPr>
                <w:color w:val="002060"/>
              </w:rPr>
              <w:t>Impianto</w:t>
            </w:r>
          </w:p>
        </w:tc>
      </w:tr>
      <w:tr w:rsidR="00D2448D" w:rsidRPr="00361144" w14:paraId="78CE2875" w14:textId="77777777" w:rsidTr="00E178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EF92" w14:textId="7CCA8D2E" w:rsidR="00D2448D" w:rsidRPr="00D2448D" w:rsidRDefault="00D2448D" w:rsidP="00E1780E">
            <w:pPr>
              <w:pStyle w:val="rowtabella0"/>
              <w:rPr>
                <w:color w:val="002060"/>
                <w:highlight w:val="yellow"/>
              </w:rPr>
            </w:pPr>
            <w:r>
              <w:rPr>
                <w:color w:val="002060"/>
                <w:highlight w:val="yellow"/>
              </w:rPr>
              <w:t>11</w:t>
            </w:r>
            <w:r w:rsidRPr="00D2448D">
              <w:rPr>
                <w:color w:val="002060"/>
                <w:highlight w:val="yellow"/>
              </w:rPr>
              <w:t>/</w:t>
            </w:r>
            <w:r>
              <w:rPr>
                <w:color w:val="002060"/>
                <w:highlight w:val="yellow"/>
              </w:rPr>
              <w:t>01</w:t>
            </w:r>
            <w:r w:rsidRPr="00D2448D">
              <w:rPr>
                <w:color w:val="002060"/>
                <w:highlight w:val="yellow"/>
              </w:rPr>
              <w:t>/202</w:t>
            </w:r>
            <w:r>
              <w:rPr>
                <w:color w:val="002060"/>
                <w:highlight w:val="yellow"/>
              </w:rPr>
              <w:t>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88C9" w14:textId="77777777" w:rsidR="00D2448D" w:rsidRPr="00D2448D" w:rsidRDefault="00D2448D" w:rsidP="00E1780E">
            <w:pPr>
              <w:pStyle w:val="rowtabella0"/>
              <w:jc w:val="center"/>
              <w:rPr>
                <w:color w:val="002060"/>
                <w:highlight w:val="yellow"/>
              </w:rPr>
            </w:pPr>
            <w:r w:rsidRPr="00D2448D">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4B34" w14:textId="78B9C640" w:rsidR="00D2448D" w:rsidRPr="00D2448D" w:rsidRDefault="00D2448D" w:rsidP="00E1780E">
            <w:pPr>
              <w:pStyle w:val="rowtabella0"/>
              <w:rPr>
                <w:color w:val="002060"/>
                <w:highlight w:val="yellow"/>
                <w:lang w:val="es-ES"/>
              </w:rPr>
            </w:pPr>
            <w:r w:rsidRPr="00D2448D">
              <w:rPr>
                <w:color w:val="002060"/>
                <w:highlight w:val="yellow"/>
                <w:lang w:val="es-ES"/>
              </w:rPr>
              <w:t>REAL FABRIANO SQ.B *F</w:t>
            </w:r>
            <w:r>
              <w:rPr>
                <w:color w:val="002060"/>
                <w:highlight w:val="yellow"/>
                <w:lang w:val="es-ES"/>
              </w:rPr>
              <w:t>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EEF8" w14:textId="6036C85A" w:rsidR="00D2448D" w:rsidRPr="00D2448D" w:rsidRDefault="00D2448D" w:rsidP="00E1780E">
            <w:pPr>
              <w:pStyle w:val="rowtabella0"/>
              <w:rPr>
                <w:color w:val="002060"/>
                <w:highlight w:val="yellow"/>
              </w:rPr>
            </w:pPr>
            <w:r>
              <w:rPr>
                <w:color w:val="002060"/>
                <w:highlight w:val="yellow"/>
              </w:rPr>
              <w:t>PIEDIRIPA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7B48" w14:textId="77777777" w:rsidR="00D2448D" w:rsidRPr="00D2448D" w:rsidRDefault="00D2448D" w:rsidP="00E1780E">
            <w:pPr>
              <w:rPr>
                <w:rFonts w:ascii="Arial" w:hAnsi="Arial" w:cs="Arial"/>
                <w:color w:val="002060"/>
                <w:sz w:val="12"/>
                <w:szCs w:val="12"/>
              </w:rPr>
            </w:pPr>
            <w:r>
              <w:rPr>
                <w:rFonts w:ascii="Arial" w:hAnsi="Arial" w:cs="Arial"/>
                <w:color w:val="002060"/>
                <w:sz w:val="12"/>
                <w:szCs w:val="12"/>
              </w:rPr>
              <w:t>21/12/2024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552B" w14:textId="7E7EA28A" w:rsidR="00D2448D" w:rsidRPr="00361144" w:rsidRDefault="00D2448D" w:rsidP="00E1780E">
            <w:pPr>
              <w:pStyle w:val="rowtabella0"/>
              <w:jc w:val="center"/>
              <w:rPr>
                <w:color w:val="002060"/>
              </w:rPr>
            </w:pPr>
            <w:r w:rsidRPr="00D2448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2E8E" w14:textId="5FB537E9" w:rsidR="00D2448D" w:rsidRPr="00361144" w:rsidRDefault="00D2448D" w:rsidP="00E1780E">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F8EB" w14:textId="77777777" w:rsidR="00D2448D" w:rsidRPr="00361144" w:rsidRDefault="00D2448D" w:rsidP="00E1780E">
            <w:pPr>
              <w:rPr>
                <w:color w:val="002060"/>
              </w:rPr>
            </w:pPr>
          </w:p>
        </w:tc>
      </w:tr>
    </w:tbl>
    <w:p w14:paraId="4B0AD7A1" w14:textId="77777777" w:rsidR="00D2448D" w:rsidRPr="00361144" w:rsidRDefault="00D2448D" w:rsidP="000E6C22">
      <w:pPr>
        <w:pStyle w:val="breakline"/>
        <w:rPr>
          <w:rFonts w:eastAsiaTheme="minorEastAsia"/>
          <w:color w:val="002060"/>
        </w:rPr>
      </w:pPr>
    </w:p>
    <w:p w14:paraId="24472F22" w14:textId="77777777" w:rsidR="000E6C22" w:rsidRPr="00361144" w:rsidRDefault="000E6C22" w:rsidP="000E6C22">
      <w:pPr>
        <w:pStyle w:val="breakline"/>
        <w:rPr>
          <w:color w:val="002060"/>
        </w:rPr>
      </w:pPr>
    </w:p>
    <w:p w14:paraId="59E7E80B" w14:textId="77777777" w:rsidR="000E6C22" w:rsidRPr="00361144" w:rsidRDefault="000E6C22" w:rsidP="000E6C22">
      <w:pPr>
        <w:pStyle w:val="sottotitolocampionato10"/>
        <w:rPr>
          <w:color w:val="002060"/>
        </w:rPr>
      </w:pPr>
      <w:r w:rsidRPr="0036114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0E6C22" w:rsidRPr="00361144" w14:paraId="298F5A6A" w14:textId="77777777" w:rsidTr="009B005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DE3C9"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85E2C"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1BB1E"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42E90"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B1AC9"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F6E01"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C0629"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53F05" w14:textId="77777777" w:rsidR="000E6C22" w:rsidRPr="00361144" w:rsidRDefault="000E6C22" w:rsidP="00E1780E">
            <w:pPr>
              <w:pStyle w:val="headertabella0"/>
              <w:rPr>
                <w:color w:val="002060"/>
              </w:rPr>
            </w:pPr>
            <w:r w:rsidRPr="00361144">
              <w:rPr>
                <w:color w:val="002060"/>
              </w:rPr>
              <w:t>Impianto</w:t>
            </w:r>
          </w:p>
        </w:tc>
      </w:tr>
      <w:tr w:rsidR="000E6C22" w:rsidRPr="00361144" w14:paraId="764B9C2E" w14:textId="77777777" w:rsidTr="009B005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65CD" w14:textId="77777777" w:rsidR="000E6C22" w:rsidRPr="009C2EB6" w:rsidRDefault="000E6C22" w:rsidP="00E1780E">
            <w:pPr>
              <w:pStyle w:val="rowtabella0"/>
              <w:rPr>
                <w:color w:val="002060"/>
                <w:highlight w:val="yellow"/>
              </w:rPr>
            </w:pPr>
            <w:r w:rsidRPr="009C2EB6">
              <w:rPr>
                <w:color w:val="002060"/>
                <w:highlight w:val="yellow"/>
              </w:rPr>
              <w:t>19/12/2024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6CBF" w14:textId="77777777" w:rsidR="000E6C22" w:rsidRPr="009C2EB6" w:rsidRDefault="000E6C22" w:rsidP="00E1780E">
            <w:pPr>
              <w:pStyle w:val="rowtabella0"/>
              <w:jc w:val="center"/>
              <w:rPr>
                <w:color w:val="002060"/>
                <w:highlight w:val="yellow"/>
              </w:rPr>
            </w:pPr>
            <w:r w:rsidRPr="009C2EB6">
              <w:rPr>
                <w:color w:val="002060"/>
                <w:highlight w:val="yellow"/>
              </w:rPr>
              <w:t>13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BE37" w14:textId="77777777" w:rsidR="000E6C22" w:rsidRPr="009C2EB6" w:rsidRDefault="000E6C22" w:rsidP="00E1780E">
            <w:pPr>
              <w:pStyle w:val="rowtabella0"/>
              <w:rPr>
                <w:color w:val="002060"/>
                <w:highlight w:val="yellow"/>
              </w:rPr>
            </w:pPr>
            <w:r w:rsidRPr="009C2EB6">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343A" w14:textId="77777777" w:rsidR="000E6C22" w:rsidRPr="009C2EB6" w:rsidRDefault="000E6C22" w:rsidP="00E1780E">
            <w:pPr>
              <w:pStyle w:val="rowtabella0"/>
              <w:rPr>
                <w:color w:val="002060"/>
                <w:highlight w:val="yellow"/>
              </w:rPr>
            </w:pPr>
            <w:r w:rsidRPr="009C2EB6">
              <w:rPr>
                <w:color w:val="002060"/>
                <w:highlight w:val="yellow"/>
              </w:rPr>
              <w:t>TRIBALCIO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4C71" w14:textId="77777777" w:rsidR="000E6C22" w:rsidRPr="00361144" w:rsidRDefault="000E6C22" w:rsidP="00E1780E">
            <w:pPr>
              <w:pStyle w:val="rowtabella0"/>
              <w:rPr>
                <w:color w:val="002060"/>
              </w:rPr>
            </w:pPr>
            <w:r w:rsidRPr="00361144">
              <w:rPr>
                <w:color w:val="002060"/>
              </w:rPr>
              <w:t>20/12/2024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6DCF" w14:textId="77777777" w:rsidR="000E6C22" w:rsidRPr="00361144" w:rsidRDefault="000E6C22" w:rsidP="00E1780E">
            <w:pPr>
              <w:pStyle w:val="rowtabella0"/>
              <w:jc w:val="center"/>
              <w:rPr>
                <w:color w:val="002060"/>
              </w:rPr>
            </w:pPr>
            <w:r w:rsidRPr="009C2EB6">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611D" w14:textId="77777777" w:rsidR="000E6C22" w:rsidRPr="00361144" w:rsidRDefault="000E6C22" w:rsidP="00E1780E">
            <w:pPr>
              <w:pStyle w:val="rowtabella0"/>
              <w:jc w:val="center"/>
              <w:rPr>
                <w:color w:val="002060"/>
              </w:rPr>
            </w:pPr>
            <w:r w:rsidRPr="0036114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50E1" w14:textId="77777777" w:rsidR="000E6C22" w:rsidRPr="00361144" w:rsidRDefault="000E6C22" w:rsidP="00E1780E">
            <w:pPr>
              <w:rPr>
                <w:color w:val="002060"/>
              </w:rPr>
            </w:pPr>
          </w:p>
        </w:tc>
      </w:tr>
    </w:tbl>
    <w:p w14:paraId="3225892B" w14:textId="77777777" w:rsidR="000E6C22" w:rsidRPr="00361144" w:rsidRDefault="000E6C22" w:rsidP="000E6C22">
      <w:pPr>
        <w:pStyle w:val="breakline"/>
        <w:rPr>
          <w:rFonts w:eastAsiaTheme="minorEastAsia"/>
          <w:color w:val="002060"/>
        </w:rPr>
      </w:pPr>
    </w:p>
    <w:p w14:paraId="650C08E4" w14:textId="77777777" w:rsidR="000E6C22" w:rsidRPr="00361144" w:rsidRDefault="000E6C22" w:rsidP="000E6C22">
      <w:pPr>
        <w:pStyle w:val="breakline"/>
        <w:rPr>
          <w:color w:val="002060"/>
        </w:rPr>
      </w:pPr>
    </w:p>
    <w:p w14:paraId="19BDFD9B" w14:textId="77777777" w:rsidR="000E6C22" w:rsidRPr="00361144" w:rsidRDefault="000E6C22" w:rsidP="000E6C22">
      <w:pPr>
        <w:pStyle w:val="titoloprinc0"/>
        <w:rPr>
          <w:color w:val="002060"/>
        </w:rPr>
      </w:pPr>
      <w:r w:rsidRPr="00361144">
        <w:rPr>
          <w:color w:val="002060"/>
        </w:rPr>
        <w:lastRenderedPageBreak/>
        <w:t>RISULTATI</w:t>
      </w:r>
    </w:p>
    <w:p w14:paraId="28B6D091" w14:textId="77777777" w:rsidR="000E6C22" w:rsidRPr="00361144" w:rsidRDefault="000E6C22" w:rsidP="000E6C22">
      <w:pPr>
        <w:pStyle w:val="breakline"/>
        <w:rPr>
          <w:color w:val="002060"/>
        </w:rPr>
      </w:pPr>
    </w:p>
    <w:p w14:paraId="086C196E" w14:textId="77777777" w:rsidR="000E6C22" w:rsidRPr="00361144" w:rsidRDefault="000E6C22" w:rsidP="000E6C22">
      <w:pPr>
        <w:pStyle w:val="sottotitolocampionato10"/>
        <w:rPr>
          <w:color w:val="002060"/>
        </w:rPr>
      </w:pPr>
      <w:r w:rsidRPr="00361144">
        <w:rPr>
          <w:color w:val="002060"/>
        </w:rPr>
        <w:t>RISULTATI UFFICIALI GARE DEL 13/12/2024</w:t>
      </w:r>
    </w:p>
    <w:p w14:paraId="74AA2F54"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5B7974B2"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43A0F06C"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60D2B7DA"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EB42B" w14:textId="77777777" w:rsidR="000E6C22" w:rsidRPr="00361144" w:rsidRDefault="000E6C22" w:rsidP="00E1780E">
                  <w:pPr>
                    <w:pStyle w:val="headertabella0"/>
                    <w:rPr>
                      <w:color w:val="002060"/>
                    </w:rPr>
                  </w:pPr>
                  <w:r w:rsidRPr="00361144">
                    <w:rPr>
                      <w:color w:val="002060"/>
                    </w:rPr>
                    <w:t>GIRONE A - 10 Giornata - A</w:t>
                  </w:r>
                </w:p>
              </w:tc>
            </w:tr>
            <w:tr w:rsidR="000E6C22" w:rsidRPr="00361144" w14:paraId="1E3452D8"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E4050F" w14:textId="77777777" w:rsidR="000E6C22" w:rsidRPr="00361144" w:rsidRDefault="000E6C22" w:rsidP="00E1780E">
                  <w:pPr>
                    <w:pStyle w:val="rowtabella0"/>
                    <w:rPr>
                      <w:color w:val="002060"/>
                    </w:rPr>
                  </w:pPr>
                  <w:r w:rsidRPr="00361144">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2C246" w14:textId="77777777" w:rsidR="000E6C22" w:rsidRPr="00361144" w:rsidRDefault="000E6C22" w:rsidP="00E1780E">
                  <w:pPr>
                    <w:pStyle w:val="rowtabella0"/>
                    <w:rPr>
                      <w:color w:val="002060"/>
                    </w:rPr>
                  </w:pPr>
                  <w:r w:rsidRPr="00361144">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3EF9D" w14:textId="77777777" w:rsidR="000E6C22" w:rsidRPr="00361144" w:rsidRDefault="000E6C22" w:rsidP="00E1780E">
                  <w:pPr>
                    <w:pStyle w:val="rowtabella0"/>
                    <w:jc w:val="center"/>
                    <w:rPr>
                      <w:color w:val="002060"/>
                    </w:rPr>
                  </w:pPr>
                  <w:r w:rsidRPr="00361144">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C415D" w14:textId="77777777" w:rsidR="000E6C22" w:rsidRPr="00361144" w:rsidRDefault="000E6C22" w:rsidP="00E1780E">
                  <w:pPr>
                    <w:pStyle w:val="rowtabella0"/>
                    <w:jc w:val="center"/>
                    <w:rPr>
                      <w:color w:val="002060"/>
                    </w:rPr>
                  </w:pPr>
                  <w:r w:rsidRPr="00361144">
                    <w:rPr>
                      <w:color w:val="002060"/>
                    </w:rPr>
                    <w:t> </w:t>
                  </w:r>
                </w:p>
              </w:tc>
            </w:tr>
            <w:tr w:rsidR="000E6C22" w:rsidRPr="00361144" w14:paraId="068777D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AFBF0" w14:textId="77777777" w:rsidR="000E6C22" w:rsidRPr="00361144" w:rsidRDefault="000E6C22" w:rsidP="00E1780E">
                  <w:pPr>
                    <w:pStyle w:val="rowtabella0"/>
                    <w:rPr>
                      <w:color w:val="002060"/>
                    </w:rPr>
                  </w:pPr>
                  <w:r w:rsidRPr="00361144">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00D5D" w14:textId="77777777" w:rsidR="000E6C22" w:rsidRPr="00361144" w:rsidRDefault="000E6C22" w:rsidP="00E1780E">
                  <w:pPr>
                    <w:pStyle w:val="rowtabella0"/>
                    <w:rPr>
                      <w:color w:val="002060"/>
                    </w:rPr>
                  </w:pPr>
                  <w:r w:rsidRPr="00361144">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8D8733" w14:textId="77777777" w:rsidR="000E6C22" w:rsidRPr="00361144" w:rsidRDefault="000E6C22" w:rsidP="00E1780E">
                  <w:pPr>
                    <w:pStyle w:val="rowtabella0"/>
                    <w:jc w:val="center"/>
                    <w:rPr>
                      <w:color w:val="002060"/>
                    </w:rPr>
                  </w:pPr>
                  <w:r w:rsidRPr="0036114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85DE9" w14:textId="77777777" w:rsidR="000E6C22" w:rsidRPr="00361144" w:rsidRDefault="000E6C22" w:rsidP="00E1780E">
                  <w:pPr>
                    <w:pStyle w:val="rowtabella0"/>
                    <w:jc w:val="center"/>
                    <w:rPr>
                      <w:color w:val="002060"/>
                    </w:rPr>
                  </w:pPr>
                  <w:r w:rsidRPr="00361144">
                    <w:rPr>
                      <w:color w:val="002060"/>
                    </w:rPr>
                    <w:t> </w:t>
                  </w:r>
                </w:p>
              </w:tc>
            </w:tr>
            <w:tr w:rsidR="000E6C22" w:rsidRPr="00361144" w14:paraId="5F9778D7"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CE519" w14:textId="77777777" w:rsidR="000E6C22" w:rsidRPr="00361144" w:rsidRDefault="000E6C22" w:rsidP="00E1780E">
                  <w:pPr>
                    <w:pStyle w:val="rowtabella0"/>
                    <w:rPr>
                      <w:color w:val="002060"/>
                    </w:rPr>
                  </w:pPr>
                  <w:r w:rsidRPr="00361144">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BDA4D6" w14:textId="77777777" w:rsidR="000E6C22" w:rsidRPr="00361144" w:rsidRDefault="000E6C22" w:rsidP="00E1780E">
                  <w:pPr>
                    <w:pStyle w:val="rowtabella0"/>
                    <w:rPr>
                      <w:color w:val="002060"/>
                    </w:rPr>
                  </w:pPr>
                  <w:r w:rsidRPr="00361144">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69546D" w14:textId="77777777" w:rsidR="000E6C22" w:rsidRPr="00361144" w:rsidRDefault="000E6C22" w:rsidP="00E1780E">
                  <w:pPr>
                    <w:pStyle w:val="rowtabella0"/>
                    <w:jc w:val="center"/>
                    <w:rPr>
                      <w:color w:val="002060"/>
                    </w:rPr>
                  </w:pPr>
                  <w:r w:rsidRPr="0036114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D8934C" w14:textId="77777777" w:rsidR="000E6C22" w:rsidRPr="00361144" w:rsidRDefault="000E6C22" w:rsidP="00E1780E">
                  <w:pPr>
                    <w:pStyle w:val="rowtabella0"/>
                    <w:jc w:val="center"/>
                    <w:rPr>
                      <w:color w:val="002060"/>
                    </w:rPr>
                  </w:pPr>
                  <w:r w:rsidRPr="00361144">
                    <w:rPr>
                      <w:color w:val="002060"/>
                    </w:rPr>
                    <w:t> </w:t>
                  </w:r>
                </w:p>
              </w:tc>
            </w:tr>
            <w:tr w:rsidR="000E6C22" w:rsidRPr="00361144" w14:paraId="1A318BEC"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03ACB7" w14:textId="77777777" w:rsidR="000E6C22" w:rsidRPr="00361144" w:rsidRDefault="000E6C22" w:rsidP="00E1780E">
                  <w:pPr>
                    <w:pStyle w:val="rowtabella0"/>
                    <w:rPr>
                      <w:color w:val="002060"/>
                    </w:rPr>
                  </w:pPr>
                  <w:r w:rsidRPr="00361144">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05D5CE" w14:textId="77777777" w:rsidR="000E6C22" w:rsidRPr="00361144" w:rsidRDefault="000E6C22" w:rsidP="00E1780E">
                  <w:pPr>
                    <w:pStyle w:val="rowtabella0"/>
                    <w:rPr>
                      <w:color w:val="002060"/>
                    </w:rPr>
                  </w:pPr>
                  <w:r w:rsidRPr="00361144">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7F3D7" w14:textId="77777777" w:rsidR="000E6C22" w:rsidRPr="00361144" w:rsidRDefault="000E6C22" w:rsidP="00E1780E">
                  <w:pPr>
                    <w:pStyle w:val="rowtabella0"/>
                    <w:jc w:val="center"/>
                    <w:rPr>
                      <w:color w:val="002060"/>
                    </w:rPr>
                  </w:pPr>
                  <w:r w:rsidRPr="00361144">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234D5" w14:textId="77777777" w:rsidR="000E6C22" w:rsidRPr="00361144" w:rsidRDefault="000E6C22" w:rsidP="00E1780E">
                  <w:pPr>
                    <w:pStyle w:val="rowtabella0"/>
                    <w:jc w:val="center"/>
                    <w:rPr>
                      <w:color w:val="002060"/>
                    </w:rPr>
                  </w:pPr>
                  <w:r w:rsidRPr="00361144">
                    <w:rPr>
                      <w:color w:val="002060"/>
                    </w:rPr>
                    <w:t> </w:t>
                  </w:r>
                </w:p>
              </w:tc>
            </w:tr>
            <w:tr w:rsidR="000E6C22" w:rsidRPr="00361144" w14:paraId="1A0A4116"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D1AD94" w14:textId="77777777" w:rsidR="000E6C22" w:rsidRPr="00361144" w:rsidRDefault="000E6C22" w:rsidP="00E1780E">
                  <w:pPr>
                    <w:pStyle w:val="rowtabella0"/>
                    <w:rPr>
                      <w:color w:val="002060"/>
                    </w:rPr>
                  </w:pPr>
                  <w:r w:rsidRPr="00361144">
                    <w:rPr>
                      <w:color w:val="002060"/>
                    </w:rPr>
                    <w:t>(1) SPECIAL ONE SPORTING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FD0697" w14:textId="77777777" w:rsidR="000E6C22" w:rsidRPr="00361144" w:rsidRDefault="000E6C22" w:rsidP="00E1780E">
                  <w:pPr>
                    <w:pStyle w:val="rowtabella0"/>
                    <w:rPr>
                      <w:color w:val="002060"/>
                    </w:rPr>
                  </w:pPr>
                  <w:r w:rsidRPr="00361144">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F2CA90" w14:textId="77777777" w:rsidR="000E6C22" w:rsidRPr="00361144" w:rsidRDefault="000E6C22" w:rsidP="00E1780E">
                  <w:pPr>
                    <w:pStyle w:val="rowtabella0"/>
                    <w:jc w:val="center"/>
                    <w:rPr>
                      <w:color w:val="002060"/>
                    </w:rPr>
                  </w:pPr>
                  <w:r w:rsidRPr="00361144">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1CBF4" w14:textId="77777777" w:rsidR="000E6C22" w:rsidRPr="00361144" w:rsidRDefault="000E6C22" w:rsidP="00E1780E">
                  <w:pPr>
                    <w:pStyle w:val="rowtabella0"/>
                    <w:jc w:val="center"/>
                    <w:rPr>
                      <w:color w:val="002060"/>
                    </w:rPr>
                  </w:pPr>
                  <w:r w:rsidRPr="00361144">
                    <w:rPr>
                      <w:color w:val="002060"/>
                    </w:rPr>
                    <w:t> </w:t>
                  </w:r>
                </w:p>
              </w:tc>
            </w:tr>
            <w:tr w:rsidR="000E6C22" w:rsidRPr="00361144" w14:paraId="71A90367"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F9C9F" w14:textId="77777777" w:rsidR="000E6C22" w:rsidRPr="00361144" w:rsidRDefault="000E6C22" w:rsidP="00E1780E">
                  <w:pPr>
                    <w:pStyle w:val="rowtabella0"/>
                    <w:rPr>
                      <w:color w:val="002060"/>
                    </w:rPr>
                  </w:pPr>
                  <w:r w:rsidRPr="00361144">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83902" w14:textId="77777777" w:rsidR="000E6C22" w:rsidRPr="00361144" w:rsidRDefault="000E6C22" w:rsidP="00E1780E">
                  <w:pPr>
                    <w:pStyle w:val="rowtabella0"/>
                    <w:rPr>
                      <w:color w:val="002060"/>
                    </w:rPr>
                  </w:pPr>
                  <w:r w:rsidRPr="00361144">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FD2E0" w14:textId="77777777" w:rsidR="000E6C22" w:rsidRPr="00361144" w:rsidRDefault="000E6C22" w:rsidP="00E1780E">
                  <w:pPr>
                    <w:pStyle w:val="rowtabella0"/>
                    <w:jc w:val="center"/>
                    <w:rPr>
                      <w:color w:val="002060"/>
                    </w:rPr>
                  </w:pPr>
                  <w:r w:rsidRPr="00361144">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9AA5A" w14:textId="77777777" w:rsidR="000E6C22" w:rsidRPr="00361144" w:rsidRDefault="000E6C22" w:rsidP="00E1780E">
                  <w:pPr>
                    <w:pStyle w:val="rowtabella0"/>
                    <w:jc w:val="center"/>
                    <w:rPr>
                      <w:color w:val="002060"/>
                    </w:rPr>
                  </w:pPr>
                  <w:r w:rsidRPr="00361144">
                    <w:rPr>
                      <w:color w:val="002060"/>
                    </w:rPr>
                    <w:t> </w:t>
                  </w:r>
                </w:p>
              </w:tc>
            </w:tr>
            <w:tr w:rsidR="000E6C22" w:rsidRPr="00361144" w14:paraId="6C5C5045"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7BF475E8" w14:textId="77777777" w:rsidR="000E6C22" w:rsidRPr="00361144" w:rsidRDefault="000E6C22" w:rsidP="00E1780E">
                  <w:pPr>
                    <w:pStyle w:val="rowtabella0"/>
                    <w:rPr>
                      <w:color w:val="002060"/>
                    </w:rPr>
                  </w:pPr>
                  <w:r w:rsidRPr="00361144">
                    <w:rPr>
                      <w:color w:val="002060"/>
                    </w:rPr>
                    <w:t>(1) - disputata il 14/12/2024</w:t>
                  </w:r>
                </w:p>
              </w:tc>
            </w:tr>
          </w:tbl>
          <w:p w14:paraId="2C80652C"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68ADDDFB"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176F" w14:textId="77777777" w:rsidR="000E6C22" w:rsidRPr="00361144" w:rsidRDefault="000E6C22" w:rsidP="00E1780E">
                  <w:pPr>
                    <w:pStyle w:val="headertabella0"/>
                    <w:rPr>
                      <w:color w:val="002060"/>
                    </w:rPr>
                  </w:pPr>
                  <w:r w:rsidRPr="00361144">
                    <w:rPr>
                      <w:color w:val="002060"/>
                    </w:rPr>
                    <w:t>GIRONE B - 10 Giornata - A</w:t>
                  </w:r>
                </w:p>
              </w:tc>
            </w:tr>
            <w:tr w:rsidR="000E6C22" w:rsidRPr="00361144" w14:paraId="1537A73F"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29CC29" w14:textId="77777777" w:rsidR="000E6C22" w:rsidRPr="00361144" w:rsidRDefault="000E6C22" w:rsidP="00E1780E">
                  <w:pPr>
                    <w:pStyle w:val="rowtabella0"/>
                    <w:rPr>
                      <w:color w:val="002060"/>
                    </w:rPr>
                  </w:pPr>
                  <w:r w:rsidRPr="00361144">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A22E6" w14:textId="77777777" w:rsidR="000E6C22" w:rsidRPr="00361144" w:rsidRDefault="000E6C22" w:rsidP="00E1780E">
                  <w:pPr>
                    <w:pStyle w:val="rowtabella0"/>
                    <w:rPr>
                      <w:color w:val="002060"/>
                    </w:rPr>
                  </w:pPr>
                  <w:r w:rsidRPr="00361144">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9C1E0" w14:textId="77777777" w:rsidR="000E6C22" w:rsidRPr="00361144" w:rsidRDefault="000E6C22" w:rsidP="00E1780E">
                  <w:pPr>
                    <w:pStyle w:val="rowtabella0"/>
                    <w:jc w:val="center"/>
                    <w:rPr>
                      <w:color w:val="002060"/>
                    </w:rPr>
                  </w:pPr>
                  <w:r w:rsidRPr="00361144">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F6CA4" w14:textId="77777777" w:rsidR="000E6C22" w:rsidRPr="00361144" w:rsidRDefault="000E6C22" w:rsidP="00E1780E">
                  <w:pPr>
                    <w:pStyle w:val="rowtabella0"/>
                    <w:jc w:val="center"/>
                    <w:rPr>
                      <w:color w:val="002060"/>
                    </w:rPr>
                  </w:pPr>
                  <w:r w:rsidRPr="00361144">
                    <w:rPr>
                      <w:color w:val="002060"/>
                    </w:rPr>
                    <w:t> </w:t>
                  </w:r>
                </w:p>
              </w:tc>
            </w:tr>
            <w:tr w:rsidR="000E6C22" w:rsidRPr="00361144" w14:paraId="0072CCC8"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17E34C" w14:textId="77777777" w:rsidR="000E6C22" w:rsidRPr="00361144" w:rsidRDefault="000E6C22" w:rsidP="00E1780E">
                  <w:pPr>
                    <w:pStyle w:val="rowtabella0"/>
                    <w:rPr>
                      <w:color w:val="002060"/>
                    </w:rPr>
                  </w:pPr>
                  <w:r w:rsidRPr="00361144">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77920F" w14:textId="77777777" w:rsidR="000E6C22" w:rsidRPr="00361144" w:rsidRDefault="000E6C22" w:rsidP="00E1780E">
                  <w:pPr>
                    <w:pStyle w:val="rowtabella0"/>
                    <w:rPr>
                      <w:color w:val="002060"/>
                    </w:rPr>
                  </w:pPr>
                  <w:r w:rsidRPr="00361144">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2B0CD0" w14:textId="77777777" w:rsidR="000E6C22" w:rsidRPr="00361144" w:rsidRDefault="000E6C22" w:rsidP="00E1780E">
                  <w:pPr>
                    <w:pStyle w:val="rowtabella0"/>
                    <w:jc w:val="center"/>
                    <w:rPr>
                      <w:color w:val="002060"/>
                    </w:rPr>
                  </w:pPr>
                  <w:r w:rsidRPr="0036114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97465B" w14:textId="77777777" w:rsidR="000E6C22" w:rsidRPr="00361144" w:rsidRDefault="000E6C22" w:rsidP="00E1780E">
                  <w:pPr>
                    <w:pStyle w:val="rowtabella0"/>
                    <w:jc w:val="center"/>
                    <w:rPr>
                      <w:color w:val="002060"/>
                    </w:rPr>
                  </w:pPr>
                  <w:r w:rsidRPr="00361144">
                    <w:rPr>
                      <w:color w:val="002060"/>
                    </w:rPr>
                    <w:t> </w:t>
                  </w:r>
                </w:p>
              </w:tc>
            </w:tr>
            <w:tr w:rsidR="000E6C22" w:rsidRPr="00361144" w14:paraId="198C2FA9"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26BF38" w14:textId="77777777" w:rsidR="000E6C22" w:rsidRPr="00361144" w:rsidRDefault="000E6C22" w:rsidP="00E1780E">
                  <w:pPr>
                    <w:pStyle w:val="rowtabella0"/>
                    <w:rPr>
                      <w:color w:val="002060"/>
                    </w:rPr>
                  </w:pPr>
                  <w:r w:rsidRPr="00361144">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82986A" w14:textId="77777777" w:rsidR="000E6C22" w:rsidRPr="00E81347" w:rsidRDefault="000E6C22" w:rsidP="00E1780E">
                  <w:pPr>
                    <w:pStyle w:val="rowtabella0"/>
                    <w:rPr>
                      <w:color w:val="002060"/>
                      <w:lang w:val="es-ES"/>
                    </w:rPr>
                  </w:pPr>
                  <w:r w:rsidRPr="00E81347">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DCF68" w14:textId="77777777" w:rsidR="000E6C22" w:rsidRPr="00361144" w:rsidRDefault="000E6C22" w:rsidP="00E1780E">
                  <w:pPr>
                    <w:pStyle w:val="rowtabella0"/>
                    <w:jc w:val="center"/>
                    <w:rPr>
                      <w:color w:val="002060"/>
                    </w:rPr>
                  </w:pPr>
                  <w:r w:rsidRPr="0036114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AAABC2" w14:textId="77777777" w:rsidR="000E6C22" w:rsidRPr="00361144" w:rsidRDefault="000E6C22" w:rsidP="00E1780E">
                  <w:pPr>
                    <w:pStyle w:val="rowtabella0"/>
                    <w:jc w:val="center"/>
                    <w:rPr>
                      <w:color w:val="002060"/>
                    </w:rPr>
                  </w:pPr>
                  <w:r w:rsidRPr="00361144">
                    <w:rPr>
                      <w:color w:val="002060"/>
                    </w:rPr>
                    <w:t> </w:t>
                  </w:r>
                </w:p>
              </w:tc>
            </w:tr>
            <w:tr w:rsidR="000E6C22" w:rsidRPr="00361144" w14:paraId="481CAC9E"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0D1560" w14:textId="77777777" w:rsidR="000E6C22" w:rsidRPr="00361144" w:rsidRDefault="000E6C22" w:rsidP="00E1780E">
                  <w:pPr>
                    <w:pStyle w:val="rowtabella0"/>
                    <w:rPr>
                      <w:color w:val="002060"/>
                    </w:rPr>
                  </w:pPr>
                  <w:r w:rsidRPr="00361144">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F9D972" w14:textId="77777777" w:rsidR="000E6C22" w:rsidRPr="00361144" w:rsidRDefault="000E6C22" w:rsidP="00E1780E">
                  <w:pPr>
                    <w:pStyle w:val="rowtabella0"/>
                    <w:rPr>
                      <w:color w:val="002060"/>
                    </w:rPr>
                  </w:pPr>
                  <w:r w:rsidRPr="00361144">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7AE87" w14:textId="77777777" w:rsidR="000E6C22" w:rsidRPr="00361144" w:rsidRDefault="000E6C22" w:rsidP="00E1780E">
                  <w:pPr>
                    <w:pStyle w:val="rowtabella0"/>
                    <w:jc w:val="center"/>
                    <w:rPr>
                      <w:color w:val="002060"/>
                    </w:rPr>
                  </w:pPr>
                  <w:r w:rsidRPr="0036114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8F28CB" w14:textId="77777777" w:rsidR="000E6C22" w:rsidRPr="00361144" w:rsidRDefault="000E6C22" w:rsidP="00E1780E">
                  <w:pPr>
                    <w:pStyle w:val="rowtabella0"/>
                    <w:jc w:val="center"/>
                    <w:rPr>
                      <w:color w:val="002060"/>
                    </w:rPr>
                  </w:pPr>
                  <w:r w:rsidRPr="00361144">
                    <w:rPr>
                      <w:color w:val="002060"/>
                    </w:rPr>
                    <w:t> </w:t>
                  </w:r>
                </w:p>
              </w:tc>
            </w:tr>
            <w:tr w:rsidR="000E6C22" w:rsidRPr="00361144" w14:paraId="29318068"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16FE12" w14:textId="77777777" w:rsidR="000E6C22" w:rsidRPr="00361144" w:rsidRDefault="000E6C22" w:rsidP="00E1780E">
                  <w:pPr>
                    <w:pStyle w:val="rowtabella0"/>
                    <w:rPr>
                      <w:color w:val="002060"/>
                    </w:rPr>
                  </w:pPr>
                  <w:r w:rsidRPr="00361144">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1DB5C2" w14:textId="77777777" w:rsidR="000E6C22" w:rsidRPr="00361144" w:rsidRDefault="000E6C22" w:rsidP="00E1780E">
                  <w:pPr>
                    <w:pStyle w:val="rowtabella0"/>
                    <w:rPr>
                      <w:color w:val="002060"/>
                    </w:rPr>
                  </w:pPr>
                  <w:r w:rsidRPr="00361144">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29651" w14:textId="77777777" w:rsidR="000E6C22" w:rsidRPr="00361144" w:rsidRDefault="000E6C22" w:rsidP="00E1780E">
                  <w:pPr>
                    <w:pStyle w:val="rowtabella0"/>
                    <w:jc w:val="center"/>
                    <w:rPr>
                      <w:color w:val="002060"/>
                    </w:rPr>
                  </w:pPr>
                  <w:r w:rsidRPr="0036114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DD55CD" w14:textId="77777777" w:rsidR="000E6C22" w:rsidRPr="00361144" w:rsidRDefault="000E6C22" w:rsidP="00E1780E">
                  <w:pPr>
                    <w:pStyle w:val="rowtabella0"/>
                    <w:jc w:val="center"/>
                    <w:rPr>
                      <w:color w:val="002060"/>
                    </w:rPr>
                  </w:pPr>
                  <w:r w:rsidRPr="00361144">
                    <w:rPr>
                      <w:color w:val="002060"/>
                    </w:rPr>
                    <w:t> </w:t>
                  </w:r>
                </w:p>
              </w:tc>
            </w:tr>
            <w:tr w:rsidR="000E6C22" w:rsidRPr="00361144" w14:paraId="5CEF41B3"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7E727" w14:textId="77777777" w:rsidR="000E6C22" w:rsidRPr="00361144" w:rsidRDefault="000E6C22" w:rsidP="00E1780E">
                  <w:pPr>
                    <w:pStyle w:val="rowtabella0"/>
                    <w:rPr>
                      <w:color w:val="002060"/>
                    </w:rPr>
                  </w:pPr>
                  <w:r w:rsidRPr="00361144">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BA70D" w14:textId="77777777" w:rsidR="000E6C22" w:rsidRPr="00361144" w:rsidRDefault="000E6C22" w:rsidP="00E1780E">
                  <w:pPr>
                    <w:pStyle w:val="rowtabella0"/>
                    <w:rPr>
                      <w:color w:val="002060"/>
                    </w:rPr>
                  </w:pPr>
                  <w:r w:rsidRPr="00361144">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45625" w14:textId="77777777" w:rsidR="000E6C22" w:rsidRPr="00361144" w:rsidRDefault="000E6C22" w:rsidP="00E1780E">
                  <w:pPr>
                    <w:pStyle w:val="rowtabella0"/>
                    <w:jc w:val="center"/>
                    <w:rPr>
                      <w:color w:val="002060"/>
                    </w:rPr>
                  </w:pPr>
                  <w:r w:rsidRPr="00361144">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99AAA" w14:textId="77777777" w:rsidR="000E6C22" w:rsidRPr="00361144" w:rsidRDefault="000E6C22" w:rsidP="00E1780E">
                  <w:pPr>
                    <w:pStyle w:val="rowtabella0"/>
                    <w:jc w:val="center"/>
                    <w:rPr>
                      <w:color w:val="002060"/>
                    </w:rPr>
                  </w:pPr>
                  <w:r w:rsidRPr="00361144">
                    <w:rPr>
                      <w:color w:val="002060"/>
                    </w:rPr>
                    <w:t> </w:t>
                  </w:r>
                </w:p>
              </w:tc>
            </w:tr>
            <w:tr w:rsidR="000E6C22" w:rsidRPr="00361144" w14:paraId="77EDA4AF"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61B856FA" w14:textId="77777777" w:rsidR="000E6C22" w:rsidRPr="00361144" w:rsidRDefault="000E6C22" w:rsidP="00E1780E">
                  <w:pPr>
                    <w:pStyle w:val="rowtabella0"/>
                    <w:rPr>
                      <w:color w:val="002060"/>
                    </w:rPr>
                  </w:pPr>
                  <w:r w:rsidRPr="00361144">
                    <w:rPr>
                      <w:color w:val="002060"/>
                    </w:rPr>
                    <w:t>(1) - disputata il 14/12/2024</w:t>
                  </w:r>
                </w:p>
              </w:tc>
            </w:tr>
          </w:tbl>
          <w:p w14:paraId="72D3D50B" w14:textId="77777777" w:rsidR="000E6C22" w:rsidRPr="00361144" w:rsidRDefault="000E6C22" w:rsidP="00E1780E">
            <w:pPr>
              <w:rPr>
                <w:color w:val="002060"/>
              </w:rPr>
            </w:pPr>
          </w:p>
        </w:tc>
      </w:tr>
    </w:tbl>
    <w:p w14:paraId="10342898" w14:textId="77777777" w:rsidR="000E6C22" w:rsidRPr="00361144" w:rsidRDefault="000E6C22" w:rsidP="000E6C2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01F7CD0F"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4CA263D8"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FC07" w14:textId="77777777" w:rsidR="000E6C22" w:rsidRPr="00361144" w:rsidRDefault="000E6C22" w:rsidP="00E1780E">
                  <w:pPr>
                    <w:pStyle w:val="headertabella0"/>
                    <w:rPr>
                      <w:color w:val="002060"/>
                    </w:rPr>
                  </w:pPr>
                  <w:r w:rsidRPr="00361144">
                    <w:rPr>
                      <w:color w:val="002060"/>
                    </w:rPr>
                    <w:t>GIRONE C - 10 Giornata - A</w:t>
                  </w:r>
                </w:p>
              </w:tc>
            </w:tr>
            <w:tr w:rsidR="000E6C22" w:rsidRPr="00361144" w14:paraId="5EDD1DE1"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DD445E" w14:textId="77777777" w:rsidR="000E6C22" w:rsidRPr="00361144" w:rsidRDefault="000E6C22" w:rsidP="00E1780E">
                  <w:pPr>
                    <w:pStyle w:val="rowtabella0"/>
                    <w:rPr>
                      <w:color w:val="002060"/>
                    </w:rPr>
                  </w:pPr>
                  <w:r w:rsidRPr="00361144">
                    <w:rPr>
                      <w:color w:val="002060"/>
                    </w:rPr>
                    <w:t>(1) AVM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47708" w14:textId="77777777" w:rsidR="000E6C22" w:rsidRPr="00361144" w:rsidRDefault="000E6C22" w:rsidP="00E1780E">
                  <w:pPr>
                    <w:pStyle w:val="rowtabella0"/>
                    <w:rPr>
                      <w:color w:val="002060"/>
                    </w:rPr>
                  </w:pPr>
                  <w:r w:rsidRPr="00361144">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7402E" w14:textId="77777777" w:rsidR="000E6C22" w:rsidRPr="00361144" w:rsidRDefault="000E6C22" w:rsidP="00E1780E">
                  <w:pPr>
                    <w:pStyle w:val="rowtabella0"/>
                    <w:jc w:val="center"/>
                    <w:rPr>
                      <w:color w:val="002060"/>
                    </w:rPr>
                  </w:pPr>
                  <w:r w:rsidRPr="0036114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5E91F" w14:textId="77777777" w:rsidR="000E6C22" w:rsidRPr="00361144" w:rsidRDefault="000E6C22" w:rsidP="00E1780E">
                  <w:pPr>
                    <w:pStyle w:val="rowtabella0"/>
                    <w:jc w:val="center"/>
                    <w:rPr>
                      <w:color w:val="002060"/>
                    </w:rPr>
                  </w:pPr>
                  <w:r w:rsidRPr="00361144">
                    <w:rPr>
                      <w:color w:val="002060"/>
                    </w:rPr>
                    <w:t> </w:t>
                  </w:r>
                </w:p>
              </w:tc>
            </w:tr>
            <w:tr w:rsidR="000E6C22" w:rsidRPr="00361144" w14:paraId="411DC7D7"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D035D9" w14:textId="77777777" w:rsidR="000E6C22" w:rsidRPr="00361144" w:rsidRDefault="000E6C22" w:rsidP="00E1780E">
                  <w:pPr>
                    <w:pStyle w:val="rowtabella0"/>
                    <w:rPr>
                      <w:color w:val="002060"/>
                    </w:rPr>
                  </w:pPr>
                  <w:r w:rsidRPr="00361144">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EC25D" w14:textId="77777777" w:rsidR="000E6C22" w:rsidRPr="00361144" w:rsidRDefault="000E6C22" w:rsidP="00E1780E">
                  <w:pPr>
                    <w:pStyle w:val="rowtabella0"/>
                    <w:rPr>
                      <w:color w:val="002060"/>
                    </w:rPr>
                  </w:pPr>
                  <w:r w:rsidRPr="00361144">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633F47" w14:textId="77777777" w:rsidR="000E6C22" w:rsidRPr="00361144" w:rsidRDefault="000E6C22" w:rsidP="00E1780E">
                  <w:pPr>
                    <w:pStyle w:val="rowtabella0"/>
                    <w:jc w:val="center"/>
                    <w:rPr>
                      <w:color w:val="002060"/>
                    </w:rPr>
                  </w:pPr>
                  <w:r w:rsidRPr="0036114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F6A4C" w14:textId="77777777" w:rsidR="000E6C22" w:rsidRPr="00361144" w:rsidRDefault="000E6C22" w:rsidP="00E1780E">
                  <w:pPr>
                    <w:pStyle w:val="rowtabella0"/>
                    <w:jc w:val="center"/>
                    <w:rPr>
                      <w:color w:val="002060"/>
                    </w:rPr>
                  </w:pPr>
                  <w:r w:rsidRPr="00361144">
                    <w:rPr>
                      <w:color w:val="002060"/>
                    </w:rPr>
                    <w:t> </w:t>
                  </w:r>
                </w:p>
              </w:tc>
            </w:tr>
            <w:tr w:rsidR="000E6C22" w:rsidRPr="00361144" w14:paraId="7E65EC1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861F7" w14:textId="77777777" w:rsidR="000E6C22" w:rsidRPr="00361144" w:rsidRDefault="000E6C22" w:rsidP="00E1780E">
                  <w:pPr>
                    <w:pStyle w:val="rowtabella0"/>
                    <w:rPr>
                      <w:color w:val="002060"/>
                    </w:rPr>
                  </w:pPr>
                  <w:r w:rsidRPr="00361144">
                    <w:rPr>
                      <w:color w:val="002060"/>
                    </w:rPr>
                    <w:t>(1) 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2318EC" w14:textId="77777777" w:rsidR="000E6C22" w:rsidRPr="00361144" w:rsidRDefault="000E6C22" w:rsidP="00E1780E">
                  <w:pPr>
                    <w:pStyle w:val="rowtabella0"/>
                    <w:rPr>
                      <w:color w:val="002060"/>
                    </w:rPr>
                  </w:pPr>
                  <w:r w:rsidRPr="00361144">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7FE78E" w14:textId="77777777" w:rsidR="000E6C22" w:rsidRPr="00361144" w:rsidRDefault="000E6C22" w:rsidP="00E1780E">
                  <w:pPr>
                    <w:pStyle w:val="rowtabella0"/>
                    <w:jc w:val="center"/>
                    <w:rPr>
                      <w:color w:val="002060"/>
                    </w:rPr>
                  </w:pPr>
                  <w:r w:rsidRPr="00361144">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E319EA" w14:textId="77777777" w:rsidR="000E6C22" w:rsidRPr="00361144" w:rsidRDefault="000E6C22" w:rsidP="00E1780E">
                  <w:pPr>
                    <w:pStyle w:val="rowtabella0"/>
                    <w:jc w:val="center"/>
                    <w:rPr>
                      <w:color w:val="002060"/>
                    </w:rPr>
                  </w:pPr>
                  <w:r w:rsidRPr="00361144">
                    <w:rPr>
                      <w:color w:val="002060"/>
                    </w:rPr>
                    <w:t> </w:t>
                  </w:r>
                </w:p>
              </w:tc>
            </w:tr>
            <w:tr w:rsidR="000E6C22" w:rsidRPr="00361144" w14:paraId="254ECE02"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1E1BA6" w14:textId="77777777" w:rsidR="000E6C22" w:rsidRPr="00361144" w:rsidRDefault="000E6C22" w:rsidP="00E1780E">
                  <w:pPr>
                    <w:pStyle w:val="rowtabella0"/>
                    <w:rPr>
                      <w:color w:val="002060"/>
                    </w:rPr>
                  </w:pPr>
                  <w:r w:rsidRPr="00361144">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177044" w14:textId="77777777" w:rsidR="000E6C22" w:rsidRPr="00361144" w:rsidRDefault="000E6C22" w:rsidP="00E1780E">
                  <w:pPr>
                    <w:pStyle w:val="rowtabella0"/>
                    <w:rPr>
                      <w:color w:val="002060"/>
                    </w:rPr>
                  </w:pPr>
                  <w:r w:rsidRPr="00361144">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3ACD0D" w14:textId="77777777" w:rsidR="000E6C22" w:rsidRPr="00361144" w:rsidRDefault="000E6C22" w:rsidP="00E1780E">
                  <w:pPr>
                    <w:pStyle w:val="rowtabella0"/>
                    <w:jc w:val="center"/>
                    <w:rPr>
                      <w:color w:val="002060"/>
                    </w:rPr>
                  </w:pPr>
                  <w:r w:rsidRPr="0036114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9383A" w14:textId="77777777" w:rsidR="000E6C22" w:rsidRPr="00361144" w:rsidRDefault="000E6C22" w:rsidP="00E1780E">
                  <w:pPr>
                    <w:pStyle w:val="rowtabella0"/>
                    <w:jc w:val="center"/>
                    <w:rPr>
                      <w:color w:val="002060"/>
                    </w:rPr>
                  </w:pPr>
                  <w:r w:rsidRPr="00361144">
                    <w:rPr>
                      <w:color w:val="002060"/>
                    </w:rPr>
                    <w:t> </w:t>
                  </w:r>
                </w:p>
              </w:tc>
            </w:tr>
            <w:tr w:rsidR="000E6C22" w:rsidRPr="00361144" w14:paraId="51F237D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41DA66" w14:textId="77777777" w:rsidR="000E6C22" w:rsidRPr="00361144" w:rsidRDefault="000E6C22" w:rsidP="00E1780E">
                  <w:pPr>
                    <w:pStyle w:val="rowtabella0"/>
                    <w:rPr>
                      <w:color w:val="002060"/>
                    </w:rPr>
                  </w:pPr>
                  <w:r w:rsidRPr="00361144">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45353" w14:textId="77777777" w:rsidR="000E6C22" w:rsidRPr="00361144" w:rsidRDefault="000E6C22" w:rsidP="00E1780E">
                  <w:pPr>
                    <w:pStyle w:val="rowtabella0"/>
                    <w:rPr>
                      <w:color w:val="002060"/>
                    </w:rPr>
                  </w:pPr>
                  <w:r w:rsidRPr="00361144">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DD4995" w14:textId="77777777" w:rsidR="000E6C22" w:rsidRPr="00361144" w:rsidRDefault="000E6C22" w:rsidP="00E1780E">
                  <w:pPr>
                    <w:pStyle w:val="rowtabella0"/>
                    <w:jc w:val="center"/>
                    <w:rPr>
                      <w:color w:val="002060"/>
                    </w:rPr>
                  </w:pPr>
                  <w:r w:rsidRPr="0036114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5C95F9" w14:textId="77777777" w:rsidR="000E6C22" w:rsidRPr="00361144" w:rsidRDefault="000E6C22" w:rsidP="00E1780E">
                  <w:pPr>
                    <w:pStyle w:val="rowtabella0"/>
                    <w:jc w:val="center"/>
                    <w:rPr>
                      <w:color w:val="002060"/>
                    </w:rPr>
                  </w:pPr>
                  <w:r w:rsidRPr="00361144">
                    <w:rPr>
                      <w:color w:val="002060"/>
                    </w:rPr>
                    <w:t> </w:t>
                  </w:r>
                </w:p>
              </w:tc>
            </w:tr>
            <w:tr w:rsidR="000E6C22" w:rsidRPr="00361144" w14:paraId="1BC386B1"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5415E8" w14:textId="77777777" w:rsidR="000E6C22" w:rsidRPr="00361144" w:rsidRDefault="000E6C22" w:rsidP="00E1780E">
                  <w:pPr>
                    <w:pStyle w:val="rowtabella0"/>
                    <w:rPr>
                      <w:color w:val="002060"/>
                    </w:rPr>
                  </w:pPr>
                  <w:r w:rsidRPr="00361144">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93BF9" w14:textId="77777777" w:rsidR="000E6C22" w:rsidRPr="00361144" w:rsidRDefault="000E6C22" w:rsidP="00E1780E">
                  <w:pPr>
                    <w:pStyle w:val="rowtabella0"/>
                    <w:rPr>
                      <w:color w:val="002060"/>
                    </w:rPr>
                  </w:pPr>
                  <w:r w:rsidRPr="00361144">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E9F5F" w14:textId="77777777" w:rsidR="000E6C22" w:rsidRPr="00361144" w:rsidRDefault="000E6C22" w:rsidP="00E1780E">
                  <w:pPr>
                    <w:pStyle w:val="rowtabella0"/>
                    <w:jc w:val="center"/>
                    <w:rPr>
                      <w:color w:val="002060"/>
                    </w:rPr>
                  </w:pPr>
                  <w:r w:rsidRPr="00361144">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49FCE" w14:textId="77777777" w:rsidR="000E6C22" w:rsidRPr="00361144" w:rsidRDefault="000E6C22" w:rsidP="00E1780E">
                  <w:pPr>
                    <w:pStyle w:val="rowtabella0"/>
                    <w:jc w:val="center"/>
                    <w:rPr>
                      <w:color w:val="002060"/>
                    </w:rPr>
                  </w:pPr>
                  <w:r w:rsidRPr="00361144">
                    <w:rPr>
                      <w:color w:val="002060"/>
                    </w:rPr>
                    <w:t> </w:t>
                  </w:r>
                </w:p>
              </w:tc>
            </w:tr>
            <w:tr w:rsidR="000E6C22" w:rsidRPr="00361144" w14:paraId="6FDBDAB7"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3713060C" w14:textId="77777777" w:rsidR="000E6C22" w:rsidRPr="00361144" w:rsidRDefault="000E6C22" w:rsidP="00E1780E">
                  <w:pPr>
                    <w:pStyle w:val="rowtabella0"/>
                    <w:rPr>
                      <w:color w:val="002060"/>
                    </w:rPr>
                  </w:pPr>
                  <w:r w:rsidRPr="00361144">
                    <w:rPr>
                      <w:color w:val="002060"/>
                    </w:rPr>
                    <w:t>(1) - disputata il 14/12/2024</w:t>
                  </w:r>
                </w:p>
              </w:tc>
            </w:tr>
          </w:tbl>
          <w:p w14:paraId="60628EF2"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2C3B5A1C"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2CC7B" w14:textId="77777777" w:rsidR="000E6C22" w:rsidRPr="00361144" w:rsidRDefault="000E6C22" w:rsidP="00E1780E">
                  <w:pPr>
                    <w:pStyle w:val="headertabella0"/>
                    <w:rPr>
                      <w:color w:val="002060"/>
                    </w:rPr>
                  </w:pPr>
                  <w:r w:rsidRPr="00361144">
                    <w:rPr>
                      <w:color w:val="002060"/>
                    </w:rPr>
                    <w:t>GIRONE D - 10 Giornata - A</w:t>
                  </w:r>
                </w:p>
              </w:tc>
            </w:tr>
            <w:tr w:rsidR="000E6C22" w:rsidRPr="00361144" w14:paraId="5444ECFF"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CAC53" w14:textId="77777777" w:rsidR="000E6C22" w:rsidRPr="00361144" w:rsidRDefault="000E6C22" w:rsidP="00E1780E">
                  <w:pPr>
                    <w:pStyle w:val="rowtabella0"/>
                    <w:rPr>
                      <w:color w:val="002060"/>
                    </w:rPr>
                  </w:pPr>
                  <w:r w:rsidRPr="00361144">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BE949" w14:textId="77777777" w:rsidR="000E6C22" w:rsidRPr="00361144" w:rsidRDefault="000E6C22" w:rsidP="00E1780E">
                  <w:pPr>
                    <w:pStyle w:val="rowtabella0"/>
                    <w:rPr>
                      <w:color w:val="002060"/>
                    </w:rPr>
                  </w:pPr>
                  <w:r w:rsidRPr="00361144">
                    <w:rPr>
                      <w:color w:val="002060"/>
                    </w:rPr>
                    <w:t>- FOLGORE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1562E" w14:textId="77777777" w:rsidR="000E6C22" w:rsidRPr="00361144" w:rsidRDefault="000E6C22" w:rsidP="00E1780E">
                  <w:pPr>
                    <w:pStyle w:val="rowtabella0"/>
                    <w:jc w:val="center"/>
                    <w:rPr>
                      <w:color w:val="002060"/>
                    </w:rPr>
                  </w:pPr>
                  <w:r w:rsidRPr="00361144">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4198B" w14:textId="77777777" w:rsidR="000E6C22" w:rsidRPr="00361144" w:rsidRDefault="000E6C22" w:rsidP="00E1780E">
                  <w:pPr>
                    <w:pStyle w:val="rowtabella0"/>
                    <w:jc w:val="center"/>
                    <w:rPr>
                      <w:color w:val="002060"/>
                    </w:rPr>
                  </w:pPr>
                  <w:r w:rsidRPr="00361144">
                    <w:rPr>
                      <w:color w:val="002060"/>
                    </w:rPr>
                    <w:t> </w:t>
                  </w:r>
                </w:p>
              </w:tc>
            </w:tr>
            <w:tr w:rsidR="000E6C22" w:rsidRPr="00361144" w14:paraId="1C32EEC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4C415" w14:textId="77777777" w:rsidR="000E6C22" w:rsidRPr="00361144" w:rsidRDefault="000E6C22" w:rsidP="00E1780E">
                  <w:pPr>
                    <w:pStyle w:val="rowtabella0"/>
                    <w:rPr>
                      <w:color w:val="002060"/>
                    </w:rPr>
                  </w:pPr>
                  <w:r w:rsidRPr="00361144">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23447A" w14:textId="77777777" w:rsidR="000E6C22" w:rsidRPr="00361144" w:rsidRDefault="000E6C22" w:rsidP="00E1780E">
                  <w:pPr>
                    <w:pStyle w:val="rowtabella0"/>
                    <w:rPr>
                      <w:color w:val="002060"/>
                    </w:rPr>
                  </w:pPr>
                  <w:r w:rsidRPr="00361144">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06D70F" w14:textId="77777777" w:rsidR="000E6C22" w:rsidRPr="00361144" w:rsidRDefault="000E6C22" w:rsidP="00E1780E">
                  <w:pPr>
                    <w:pStyle w:val="rowtabella0"/>
                    <w:jc w:val="center"/>
                    <w:rPr>
                      <w:color w:val="002060"/>
                    </w:rPr>
                  </w:pPr>
                  <w:r w:rsidRPr="0036114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53304" w14:textId="77777777" w:rsidR="000E6C22" w:rsidRPr="00361144" w:rsidRDefault="000E6C22" w:rsidP="00E1780E">
                  <w:pPr>
                    <w:pStyle w:val="rowtabella0"/>
                    <w:jc w:val="center"/>
                    <w:rPr>
                      <w:color w:val="002060"/>
                    </w:rPr>
                  </w:pPr>
                  <w:r w:rsidRPr="00361144">
                    <w:rPr>
                      <w:color w:val="002060"/>
                    </w:rPr>
                    <w:t> </w:t>
                  </w:r>
                </w:p>
              </w:tc>
            </w:tr>
            <w:tr w:rsidR="000E6C22" w:rsidRPr="00361144" w14:paraId="04D84097"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E34D5" w14:textId="77777777" w:rsidR="000E6C22" w:rsidRPr="00361144" w:rsidRDefault="000E6C22" w:rsidP="00E1780E">
                  <w:pPr>
                    <w:pStyle w:val="rowtabella0"/>
                    <w:rPr>
                      <w:color w:val="002060"/>
                    </w:rPr>
                  </w:pPr>
                  <w:r w:rsidRPr="00361144">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3DBD98" w14:textId="77777777" w:rsidR="000E6C22" w:rsidRPr="00361144" w:rsidRDefault="000E6C22" w:rsidP="00E1780E">
                  <w:pPr>
                    <w:pStyle w:val="rowtabella0"/>
                    <w:rPr>
                      <w:color w:val="002060"/>
                    </w:rPr>
                  </w:pPr>
                  <w:r w:rsidRPr="00361144">
                    <w:rPr>
                      <w:color w:val="002060"/>
                    </w:rPr>
                    <w:t>- REAL FABRIANO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F77D8" w14:textId="77777777" w:rsidR="000E6C22" w:rsidRPr="00361144" w:rsidRDefault="000E6C22" w:rsidP="00E1780E">
                  <w:pPr>
                    <w:pStyle w:val="rowtabella0"/>
                    <w:jc w:val="center"/>
                    <w:rPr>
                      <w:color w:val="002060"/>
                    </w:rPr>
                  </w:pPr>
                  <w:r w:rsidRPr="0036114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C54441" w14:textId="77777777" w:rsidR="000E6C22" w:rsidRPr="00361144" w:rsidRDefault="000E6C22" w:rsidP="00E1780E">
                  <w:pPr>
                    <w:pStyle w:val="rowtabella0"/>
                    <w:jc w:val="center"/>
                    <w:rPr>
                      <w:color w:val="002060"/>
                    </w:rPr>
                  </w:pPr>
                  <w:r w:rsidRPr="00361144">
                    <w:rPr>
                      <w:color w:val="002060"/>
                    </w:rPr>
                    <w:t> </w:t>
                  </w:r>
                </w:p>
              </w:tc>
            </w:tr>
            <w:tr w:rsidR="000E6C22" w:rsidRPr="00361144" w14:paraId="6BF1F9D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2A590" w14:textId="77777777" w:rsidR="000E6C22" w:rsidRPr="00361144" w:rsidRDefault="000E6C22" w:rsidP="00E1780E">
                  <w:pPr>
                    <w:pStyle w:val="rowtabella0"/>
                    <w:rPr>
                      <w:color w:val="002060"/>
                    </w:rPr>
                  </w:pPr>
                  <w:r w:rsidRPr="00361144">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674CE" w14:textId="77777777" w:rsidR="000E6C22" w:rsidRPr="00361144" w:rsidRDefault="000E6C22" w:rsidP="00E1780E">
                  <w:pPr>
                    <w:pStyle w:val="rowtabella0"/>
                    <w:rPr>
                      <w:color w:val="002060"/>
                    </w:rPr>
                  </w:pPr>
                  <w:r w:rsidRPr="00361144">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BE777" w14:textId="77777777" w:rsidR="000E6C22" w:rsidRPr="00361144" w:rsidRDefault="000E6C22" w:rsidP="00E1780E">
                  <w:pPr>
                    <w:pStyle w:val="rowtabella0"/>
                    <w:jc w:val="center"/>
                    <w:rPr>
                      <w:color w:val="002060"/>
                    </w:rPr>
                  </w:pPr>
                  <w:r w:rsidRPr="00361144">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B97F8" w14:textId="77777777" w:rsidR="000E6C22" w:rsidRPr="00361144" w:rsidRDefault="000E6C22" w:rsidP="00E1780E">
                  <w:pPr>
                    <w:pStyle w:val="rowtabella0"/>
                    <w:jc w:val="center"/>
                    <w:rPr>
                      <w:color w:val="002060"/>
                    </w:rPr>
                  </w:pPr>
                  <w:r w:rsidRPr="00361144">
                    <w:rPr>
                      <w:color w:val="002060"/>
                    </w:rPr>
                    <w:t> </w:t>
                  </w:r>
                </w:p>
              </w:tc>
            </w:tr>
            <w:tr w:rsidR="000E6C22" w:rsidRPr="00361144" w14:paraId="2C24FFF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0A3A12" w14:textId="77777777" w:rsidR="000E6C22" w:rsidRPr="00361144" w:rsidRDefault="000E6C22" w:rsidP="00E1780E">
                  <w:pPr>
                    <w:pStyle w:val="rowtabella0"/>
                    <w:rPr>
                      <w:color w:val="002060"/>
                    </w:rPr>
                  </w:pPr>
                  <w:r w:rsidRPr="00361144">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628859" w14:textId="77777777" w:rsidR="000E6C22" w:rsidRPr="00361144" w:rsidRDefault="000E6C22" w:rsidP="00E1780E">
                  <w:pPr>
                    <w:pStyle w:val="rowtabella0"/>
                    <w:rPr>
                      <w:color w:val="002060"/>
                    </w:rPr>
                  </w:pPr>
                  <w:r w:rsidRPr="00361144">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5A6EE" w14:textId="77777777" w:rsidR="000E6C22" w:rsidRPr="00361144" w:rsidRDefault="000E6C22" w:rsidP="00E1780E">
                  <w:pPr>
                    <w:pStyle w:val="rowtabella0"/>
                    <w:jc w:val="center"/>
                    <w:rPr>
                      <w:color w:val="002060"/>
                    </w:rPr>
                  </w:pPr>
                  <w:r w:rsidRPr="0036114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1E82F" w14:textId="77777777" w:rsidR="000E6C22" w:rsidRPr="00361144" w:rsidRDefault="000E6C22" w:rsidP="00E1780E">
                  <w:pPr>
                    <w:pStyle w:val="rowtabella0"/>
                    <w:jc w:val="center"/>
                    <w:rPr>
                      <w:color w:val="002060"/>
                    </w:rPr>
                  </w:pPr>
                  <w:r w:rsidRPr="00361144">
                    <w:rPr>
                      <w:color w:val="002060"/>
                    </w:rPr>
                    <w:t> </w:t>
                  </w:r>
                </w:p>
              </w:tc>
            </w:tr>
            <w:tr w:rsidR="000E6C22" w:rsidRPr="00361144" w14:paraId="4A2191D9"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C2C47" w14:textId="77777777" w:rsidR="000E6C22" w:rsidRPr="00361144" w:rsidRDefault="000E6C22" w:rsidP="00E1780E">
                  <w:pPr>
                    <w:pStyle w:val="rowtabella0"/>
                    <w:rPr>
                      <w:color w:val="002060"/>
                    </w:rPr>
                  </w:pPr>
                  <w:r w:rsidRPr="00361144">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B6435" w14:textId="77777777" w:rsidR="000E6C22" w:rsidRPr="00361144" w:rsidRDefault="000E6C22" w:rsidP="00E1780E">
                  <w:pPr>
                    <w:pStyle w:val="rowtabella0"/>
                    <w:rPr>
                      <w:color w:val="002060"/>
                    </w:rPr>
                  </w:pPr>
                  <w:r w:rsidRPr="00361144">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FF282" w14:textId="77777777" w:rsidR="000E6C22" w:rsidRPr="00361144" w:rsidRDefault="000E6C22" w:rsidP="00E1780E">
                  <w:pPr>
                    <w:pStyle w:val="rowtabella0"/>
                    <w:jc w:val="center"/>
                    <w:rPr>
                      <w:color w:val="002060"/>
                    </w:rPr>
                  </w:pPr>
                  <w:r w:rsidRPr="00361144">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75A58" w14:textId="77777777" w:rsidR="000E6C22" w:rsidRPr="00361144" w:rsidRDefault="000E6C22" w:rsidP="00E1780E">
                  <w:pPr>
                    <w:pStyle w:val="rowtabella0"/>
                    <w:jc w:val="center"/>
                    <w:rPr>
                      <w:color w:val="002060"/>
                    </w:rPr>
                  </w:pPr>
                  <w:r w:rsidRPr="00361144">
                    <w:rPr>
                      <w:color w:val="002060"/>
                    </w:rPr>
                    <w:t> </w:t>
                  </w:r>
                </w:p>
              </w:tc>
            </w:tr>
            <w:tr w:rsidR="000E6C22" w:rsidRPr="00361144" w14:paraId="626232A1"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04E50E4C" w14:textId="77777777" w:rsidR="000E6C22" w:rsidRPr="00361144" w:rsidRDefault="000E6C22" w:rsidP="00E1780E">
                  <w:pPr>
                    <w:pStyle w:val="rowtabella0"/>
                    <w:rPr>
                      <w:color w:val="002060"/>
                    </w:rPr>
                  </w:pPr>
                  <w:r w:rsidRPr="00361144">
                    <w:rPr>
                      <w:color w:val="002060"/>
                    </w:rPr>
                    <w:t>(1) - disputata il 14/12/2024</w:t>
                  </w:r>
                </w:p>
              </w:tc>
            </w:tr>
          </w:tbl>
          <w:p w14:paraId="6C3D2D17" w14:textId="77777777" w:rsidR="000E6C22" w:rsidRPr="00361144" w:rsidRDefault="000E6C22" w:rsidP="00E1780E">
            <w:pPr>
              <w:rPr>
                <w:color w:val="002060"/>
              </w:rPr>
            </w:pPr>
          </w:p>
        </w:tc>
      </w:tr>
    </w:tbl>
    <w:p w14:paraId="1A827C1D" w14:textId="77777777" w:rsidR="000E6C22" w:rsidRPr="00361144" w:rsidRDefault="000E6C22" w:rsidP="000E6C22">
      <w:pPr>
        <w:pStyle w:val="breakline"/>
        <w:rPr>
          <w:rFonts w:eastAsiaTheme="minorEastAsia"/>
          <w:color w:val="002060"/>
        </w:rPr>
      </w:pPr>
    </w:p>
    <w:p w14:paraId="1AE018D7" w14:textId="77777777" w:rsidR="000E6C22" w:rsidRPr="00361144" w:rsidRDefault="000E6C22" w:rsidP="000E6C22">
      <w:pPr>
        <w:pStyle w:val="breakline"/>
        <w:rPr>
          <w:color w:val="002060"/>
        </w:rPr>
      </w:pPr>
    </w:p>
    <w:p w14:paraId="2225B258" w14:textId="77777777" w:rsidR="000E6C22" w:rsidRPr="00361144" w:rsidRDefault="000E6C22" w:rsidP="000E6C22">
      <w:pPr>
        <w:pStyle w:val="sottotitolocampionato10"/>
        <w:rPr>
          <w:color w:val="002060"/>
        </w:rPr>
      </w:pPr>
      <w:r w:rsidRPr="00361144">
        <w:rPr>
          <w:color w:val="002060"/>
        </w:rPr>
        <w:t>RISULTATI UFFICIALI GARE DEL 13/12/2024</w:t>
      </w:r>
    </w:p>
    <w:p w14:paraId="3FE6A034"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40817A53"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4CF3B09D"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74C58A08"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8D75" w14:textId="77777777" w:rsidR="000E6C22" w:rsidRPr="00361144" w:rsidRDefault="000E6C22" w:rsidP="00E1780E">
                  <w:pPr>
                    <w:pStyle w:val="headertabella0"/>
                    <w:rPr>
                      <w:color w:val="002060"/>
                    </w:rPr>
                  </w:pPr>
                  <w:r w:rsidRPr="00361144">
                    <w:rPr>
                      <w:color w:val="002060"/>
                    </w:rPr>
                    <w:t>GIRONE E - 12 Giornata - A</w:t>
                  </w:r>
                </w:p>
              </w:tc>
            </w:tr>
            <w:tr w:rsidR="000E6C22" w:rsidRPr="00361144" w14:paraId="3337564A"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4D4E83" w14:textId="77777777" w:rsidR="000E6C22" w:rsidRPr="00361144" w:rsidRDefault="000E6C22" w:rsidP="00E1780E">
                  <w:pPr>
                    <w:pStyle w:val="rowtabella0"/>
                    <w:rPr>
                      <w:color w:val="002060"/>
                    </w:rPr>
                  </w:pPr>
                  <w:r w:rsidRPr="0036114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9F04E" w14:textId="77777777" w:rsidR="000E6C22" w:rsidRPr="00361144" w:rsidRDefault="000E6C22" w:rsidP="00E1780E">
                  <w:pPr>
                    <w:pStyle w:val="rowtabella0"/>
                    <w:rPr>
                      <w:color w:val="002060"/>
                    </w:rPr>
                  </w:pPr>
                  <w:r w:rsidRPr="00361144">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4855A" w14:textId="77777777" w:rsidR="000E6C22" w:rsidRPr="00361144" w:rsidRDefault="000E6C22" w:rsidP="00E1780E">
                  <w:pPr>
                    <w:pStyle w:val="rowtabella0"/>
                    <w:jc w:val="center"/>
                    <w:rPr>
                      <w:color w:val="002060"/>
                    </w:rPr>
                  </w:pPr>
                  <w:r w:rsidRPr="0036114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C9D32" w14:textId="77777777" w:rsidR="000E6C22" w:rsidRPr="00361144" w:rsidRDefault="000E6C22" w:rsidP="00E1780E">
                  <w:pPr>
                    <w:pStyle w:val="rowtabella0"/>
                    <w:jc w:val="center"/>
                    <w:rPr>
                      <w:color w:val="002060"/>
                    </w:rPr>
                  </w:pPr>
                  <w:r w:rsidRPr="00361144">
                    <w:rPr>
                      <w:color w:val="002060"/>
                    </w:rPr>
                    <w:t> </w:t>
                  </w:r>
                </w:p>
              </w:tc>
            </w:tr>
            <w:tr w:rsidR="000E6C22" w:rsidRPr="00361144" w14:paraId="0DF8F318"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62787" w14:textId="77777777" w:rsidR="000E6C22" w:rsidRPr="00361144" w:rsidRDefault="000E6C22" w:rsidP="00E1780E">
                  <w:pPr>
                    <w:pStyle w:val="rowtabella0"/>
                    <w:rPr>
                      <w:color w:val="002060"/>
                    </w:rPr>
                  </w:pPr>
                  <w:r w:rsidRPr="00361144">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574D4B" w14:textId="77777777" w:rsidR="000E6C22" w:rsidRPr="00361144" w:rsidRDefault="000E6C22" w:rsidP="00E1780E">
                  <w:pPr>
                    <w:pStyle w:val="rowtabella0"/>
                    <w:rPr>
                      <w:color w:val="002060"/>
                    </w:rPr>
                  </w:pPr>
                  <w:r w:rsidRPr="00361144">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D1BC6" w14:textId="77777777" w:rsidR="000E6C22" w:rsidRPr="00361144" w:rsidRDefault="000E6C22" w:rsidP="00E1780E">
                  <w:pPr>
                    <w:pStyle w:val="rowtabella0"/>
                    <w:jc w:val="center"/>
                    <w:rPr>
                      <w:color w:val="002060"/>
                    </w:rPr>
                  </w:pPr>
                  <w:r w:rsidRPr="00361144">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5F597D" w14:textId="77777777" w:rsidR="000E6C22" w:rsidRPr="00361144" w:rsidRDefault="000E6C22" w:rsidP="00E1780E">
                  <w:pPr>
                    <w:pStyle w:val="rowtabella0"/>
                    <w:jc w:val="center"/>
                    <w:rPr>
                      <w:color w:val="002060"/>
                    </w:rPr>
                  </w:pPr>
                  <w:r w:rsidRPr="00361144">
                    <w:rPr>
                      <w:color w:val="002060"/>
                    </w:rPr>
                    <w:t> </w:t>
                  </w:r>
                </w:p>
              </w:tc>
            </w:tr>
            <w:tr w:rsidR="000E6C22" w:rsidRPr="00361144" w14:paraId="6F7C68F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929BAA" w14:textId="77777777" w:rsidR="000E6C22" w:rsidRPr="00361144" w:rsidRDefault="000E6C22" w:rsidP="00E1780E">
                  <w:pPr>
                    <w:pStyle w:val="rowtabella0"/>
                    <w:rPr>
                      <w:color w:val="002060"/>
                    </w:rPr>
                  </w:pPr>
                  <w:r w:rsidRPr="00361144">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6A8838" w14:textId="77777777" w:rsidR="000E6C22" w:rsidRPr="00361144" w:rsidRDefault="000E6C22" w:rsidP="00E1780E">
                  <w:pPr>
                    <w:pStyle w:val="rowtabella0"/>
                    <w:rPr>
                      <w:color w:val="002060"/>
                    </w:rPr>
                  </w:pPr>
                  <w:r w:rsidRPr="00361144">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F8C6C7" w14:textId="77777777" w:rsidR="000E6C22" w:rsidRPr="00361144" w:rsidRDefault="000E6C22" w:rsidP="00E1780E">
                  <w:pPr>
                    <w:pStyle w:val="rowtabella0"/>
                    <w:jc w:val="center"/>
                    <w:rPr>
                      <w:color w:val="002060"/>
                    </w:rPr>
                  </w:pPr>
                  <w:r w:rsidRPr="0036114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E92A4" w14:textId="77777777" w:rsidR="000E6C22" w:rsidRPr="00361144" w:rsidRDefault="000E6C22" w:rsidP="00E1780E">
                  <w:pPr>
                    <w:pStyle w:val="rowtabella0"/>
                    <w:jc w:val="center"/>
                    <w:rPr>
                      <w:color w:val="002060"/>
                    </w:rPr>
                  </w:pPr>
                  <w:r w:rsidRPr="00361144">
                    <w:rPr>
                      <w:color w:val="002060"/>
                    </w:rPr>
                    <w:t> </w:t>
                  </w:r>
                </w:p>
              </w:tc>
            </w:tr>
            <w:tr w:rsidR="000E6C22" w:rsidRPr="00361144" w14:paraId="3F36F653"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D34E82" w14:textId="77777777" w:rsidR="000E6C22" w:rsidRPr="00361144" w:rsidRDefault="000E6C22" w:rsidP="00E1780E">
                  <w:pPr>
                    <w:pStyle w:val="rowtabella0"/>
                    <w:rPr>
                      <w:color w:val="002060"/>
                    </w:rPr>
                  </w:pPr>
                  <w:r w:rsidRPr="0036114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777A10" w14:textId="77777777" w:rsidR="000E6C22" w:rsidRPr="00361144" w:rsidRDefault="000E6C22" w:rsidP="00E1780E">
                  <w:pPr>
                    <w:pStyle w:val="rowtabella0"/>
                    <w:rPr>
                      <w:color w:val="002060"/>
                    </w:rPr>
                  </w:pPr>
                  <w:r w:rsidRPr="00361144">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92916D" w14:textId="77777777" w:rsidR="000E6C22" w:rsidRPr="00361144" w:rsidRDefault="000E6C22" w:rsidP="00E1780E">
                  <w:pPr>
                    <w:pStyle w:val="rowtabella0"/>
                    <w:jc w:val="center"/>
                    <w:rPr>
                      <w:color w:val="002060"/>
                    </w:rPr>
                  </w:pPr>
                  <w:r w:rsidRPr="0036114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E1E5BA" w14:textId="77777777" w:rsidR="000E6C22" w:rsidRPr="00361144" w:rsidRDefault="000E6C22" w:rsidP="00E1780E">
                  <w:pPr>
                    <w:pStyle w:val="rowtabella0"/>
                    <w:jc w:val="center"/>
                    <w:rPr>
                      <w:color w:val="002060"/>
                    </w:rPr>
                  </w:pPr>
                  <w:r w:rsidRPr="00361144">
                    <w:rPr>
                      <w:color w:val="002060"/>
                    </w:rPr>
                    <w:t> </w:t>
                  </w:r>
                </w:p>
              </w:tc>
            </w:tr>
            <w:tr w:rsidR="000E6C22" w:rsidRPr="00361144" w14:paraId="2B3C823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949B41" w14:textId="77777777" w:rsidR="000E6C22" w:rsidRPr="00361144" w:rsidRDefault="000E6C22" w:rsidP="00E1780E">
                  <w:pPr>
                    <w:pStyle w:val="rowtabella0"/>
                    <w:rPr>
                      <w:color w:val="002060"/>
                    </w:rPr>
                  </w:pPr>
                  <w:r w:rsidRPr="00361144">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14E2EE" w14:textId="77777777" w:rsidR="000E6C22" w:rsidRPr="00361144" w:rsidRDefault="000E6C22" w:rsidP="00E1780E">
                  <w:pPr>
                    <w:pStyle w:val="rowtabella0"/>
                    <w:rPr>
                      <w:color w:val="002060"/>
                    </w:rPr>
                  </w:pPr>
                  <w:r w:rsidRPr="00361144">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2A7E5" w14:textId="77777777" w:rsidR="000E6C22" w:rsidRPr="00361144" w:rsidRDefault="000E6C22" w:rsidP="00E1780E">
                  <w:pPr>
                    <w:pStyle w:val="rowtabella0"/>
                    <w:jc w:val="center"/>
                    <w:rPr>
                      <w:color w:val="002060"/>
                    </w:rPr>
                  </w:pPr>
                  <w:r w:rsidRPr="0036114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FB12A" w14:textId="77777777" w:rsidR="000E6C22" w:rsidRPr="00361144" w:rsidRDefault="000E6C22" w:rsidP="00E1780E">
                  <w:pPr>
                    <w:pStyle w:val="rowtabella0"/>
                    <w:jc w:val="center"/>
                    <w:rPr>
                      <w:color w:val="002060"/>
                    </w:rPr>
                  </w:pPr>
                  <w:r w:rsidRPr="00361144">
                    <w:rPr>
                      <w:color w:val="002060"/>
                    </w:rPr>
                    <w:t> </w:t>
                  </w:r>
                </w:p>
              </w:tc>
            </w:tr>
            <w:tr w:rsidR="000E6C22" w:rsidRPr="00361144" w14:paraId="7BFC2308"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BFEF3" w14:textId="77777777" w:rsidR="000E6C22" w:rsidRPr="00361144" w:rsidRDefault="000E6C22" w:rsidP="00E1780E">
                  <w:pPr>
                    <w:pStyle w:val="rowtabella0"/>
                    <w:rPr>
                      <w:color w:val="002060"/>
                    </w:rPr>
                  </w:pPr>
                  <w:r w:rsidRPr="00361144">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085FF" w14:textId="77777777" w:rsidR="000E6C22" w:rsidRPr="00361144" w:rsidRDefault="000E6C22" w:rsidP="00E1780E">
                  <w:pPr>
                    <w:pStyle w:val="rowtabella0"/>
                    <w:rPr>
                      <w:color w:val="002060"/>
                    </w:rPr>
                  </w:pPr>
                  <w:r w:rsidRPr="00361144">
                    <w:rPr>
                      <w:color w:val="002060"/>
                    </w:rPr>
                    <w:t>- FROG 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59AE" w14:textId="77777777" w:rsidR="000E6C22" w:rsidRPr="00361144" w:rsidRDefault="000E6C22" w:rsidP="00E1780E">
                  <w:pPr>
                    <w:pStyle w:val="rowtabella0"/>
                    <w:jc w:val="center"/>
                    <w:rPr>
                      <w:color w:val="002060"/>
                    </w:rPr>
                  </w:pPr>
                  <w:r w:rsidRPr="0036114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A6470" w14:textId="77777777" w:rsidR="000E6C22" w:rsidRPr="00361144" w:rsidRDefault="000E6C22" w:rsidP="00E1780E">
                  <w:pPr>
                    <w:pStyle w:val="rowtabella0"/>
                    <w:jc w:val="center"/>
                    <w:rPr>
                      <w:color w:val="002060"/>
                    </w:rPr>
                  </w:pPr>
                  <w:r w:rsidRPr="00361144">
                    <w:rPr>
                      <w:color w:val="002060"/>
                    </w:rPr>
                    <w:t> </w:t>
                  </w:r>
                </w:p>
              </w:tc>
            </w:tr>
          </w:tbl>
          <w:p w14:paraId="12D8DDF9"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3552E671"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85ADF" w14:textId="77777777" w:rsidR="000E6C22" w:rsidRPr="00361144" w:rsidRDefault="000E6C22" w:rsidP="00E1780E">
                  <w:pPr>
                    <w:pStyle w:val="headertabella0"/>
                    <w:rPr>
                      <w:color w:val="002060"/>
                    </w:rPr>
                  </w:pPr>
                  <w:r w:rsidRPr="00361144">
                    <w:rPr>
                      <w:color w:val="002060"/>
                    </w:rPr>
                    <w:t>GIRONE F - 12 Giornata - A</w:t>
                  </w:r>
                </w:p>
              </w:tc>
            </w:tr>
            <w:tr w:rsidR="000E6C22" w:rsidRPr="00361144" w14:paraId="5B235850"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F5730" w14:textId="77777777" w:rsidR="000E6C22" w:rsidRPr="00361144" w:rsidRDefault="000E6C22" w:rsidP="00E1780E">
                  <w:pPr>
                    <w:pStyle w:val="rowtabella0"/>
                    <w:rPr>
                      <w:color w:val="002060"/>
                    </w:rPr>
                  </w:pPr>
                  <w:r w:rsidRPr="00361144">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0B9FC" w14:textId="77777777" w:rsidR="000E6C22" w:rsidRPr="00361144" w:rsidRDefault="000E6C22" w:rsidP="00E1780E">
                  <w:pPr>
                    <w:pStyle w:val="rowtabella0"/>
                    <w:rPr>
                      <w:color w:val="002060"/>
                    </w:rPr>
                  </w:pPr>
                  <w:r w:rsidRPr="00361144">
                    <w:rPr>
                      <w:color w:val="002060"/>
                    </w:rPr>
                    <w:t>- SAMBENEDETTESE BEACH SOCC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BC175" w14:textId="77777777" w:rsidR="000E6C22" w:rsidRPr="00361144" w:rsidRDefault="000E6C22" w:rsidP="00E1780E">
                  <w:pPr>
                    <w:pStyle w:val="rowtabella0"/>
                    <w:jc w:val="center"/>
                    <w:rPr>
                      <w:color w:val="002060"/>
                    </w:rPr>
                  </w:pPr>
                  <w:r w:rsidRPr="00361144">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94EDE" w14:textId="77777777" w:rsidR="000E6C22" w:rsidRPr="00361144" w:rsidRDefault="000E6C22" w:rsidP="00E1780E">
                  <w:pPr>
                    <w:pStyle w:val="rowtabella0"/>
                    <w:jc w:val="center"/>
                    <w:rPr>
                      <w:color w:val="002060"/>
                    </w:rPr>
                  </w:pPr>
                  <w:r w:rsidRPr="00361144">
                    <w:rPr>
                      <w:color w:val="002060"/>
                    </w:rPr>
                    <w:t> </w:t>
                  </w:r>
                </w:p>
              </w:tc>
            </w:tr>
            <w:tr w:rsidR="000E6C22" w:rsidRPr="00361144" w14:paraId="48C79DAB"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FFE1B5" w14:textId="77777777" w:rsidR="000E6C22" w:rsidRPr="00361144" w:rsidRDefault="000E6C22" w:rsidP="00E1780E">
                  <w:pPr>
                    <w:pStyle w:val="rowtabella0"/>
                    <w:rPr>
                      <w:color w:val="002060"/>
                    </w:rPr>
                  </w:pPr>
                  <w:r w:rsidRPr="00361144">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82C520" w14:textId="77777777" w:rsidR="000E6C22" w:rsidRPr="00361144" w:rsidRDefault="000E6C22" w:rsidP="00E1780E">
                  <w:pPr>
                    <w:pStyle w:val="rowtabella0"/>
                    <w:rPr>
                      <w:color w:val="002060"/>
                    </w:rPr>
                  </w:pPr>
                  <w:r w:rsidRPr="00361144">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D15DE0" w14:textId="77777777" w:rsidR="000E6C22" w:rsidRPr="00361144" w:rsidRDefault="000E6C22" w:rsidP="00E1780E">
                  <w:pPr>
                    <w:pStyle w:val="rowtabella0"/>
                    <w:jc w:val="center"/>
                    <w:rPr>
                      <w:color w:val="002060"/>
                    </w:rPr>
                  </w:pPr>
                  <w:r w:rsidRPr="0036114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B40F4" w14:textId="77777777" w:rsidR="000E6C22" w:rsidRPr="00361144" w:rsidRDefault="000E6C22" w:rsidP="00E1780E">
                  <w:pPr>
                    <w:pStyle w:val="rowtabella0"/>
                    <w:jc w:val="center"/>
                    <w:rPr>
                      <w:color w:val="002060"/>
                    </w:rPr>
                  </w:pPr>
                  <w:r w:rsidRPr="00361144">
                    <w:rPr>
                      <w:color w:val="002060"/>
                    </w:rPr>
                    <w:t> </w:t>
                  </w:r>
                </w:p>
              </w:tc>
            </w:tr>
            <w:tr w:rsidR="000E6C22" w:rsidRPr="00361144" w14:paraId="1DB26BE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F87879" w14:textId="77777777" w:rsidR="000E6C22" w:rsidRPr="00361144" w:rsidRDefault="000E6C22" w:rsidP="00E1780E">
                  <w:pPr>
                    <w:pStyle w:val="rowtabella0"/>
                    <w:rPr>
                      <w:color w:val="002060"/>
                    </w:rPr>
                  </w:pPr>
                  <w:r w:rsidRPr="00361144">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327B25" w14:textId="77777777" w:rsidR="000E6C22" w:rsidRPr="00361144" w:rsidRDefault="000E6C22" w:rsidP="00E1780E">
                  <w:pPr>
                    <w:pStyle w:val="rowtabella0"/>
                    <w:rPr>
                      <w:color w:val="002060"/>
                    </w:rPr>
                  </w:pPr>
                  <w:r w:rsidRPr="00361144">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AB1554" w14:textId="77777777" w:rsidR="000E6C22" w:rsidRPr="00361144" w:rsidRDefault="000E6C22" w:rsidP="00E1780E">
                  <w:pPr>
                    <w:pStyle w:val="rowtabella0"/>
                    <w:jc w:val="center"/>
                    <w:rPr>
                      <w:color w:val="002060"/>
                    </w:rPr>
                  </w:pPr>
                  <w:r w:rsidRPr="0036114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5E1E05" w14:textId="77777777" w:rsidR="000E6C22" w:rsidRPr="00361144" w:rsidRDefault="000E6C22" w:rsidP="00E1780E">
                  <w:pPr>
                    <w:pStyle w:val="rowtabella0"/>
                    <w:jc w:val="center"/>
                    <w:rPr>
                      <w:color w:val="002060"/>
                    </w:rPr>
                  </w:pPr>
                  <w:r w:rsidRPr="00361144">
                    <w:rPr>
                      <w:color w:val="002060"/>
                    </w:rPr>
                    <w:t> </w:t>
                  </w:r>
                </w:p>
              </w:tc>
            </w:tr>
            <w:tr w:rsidR="000E6C22" w:rsidRPr="00361144" w14:paraId="3416843D"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143D8" w14:textId="77777777" w:rsidR="000E6C22" w:rsidRPr="00361144" w:rsidRDefault="000E6C22" w:rsidP="00E1780E">
                  <w:pPr>
                    <w:pStyle w:val="rowtabella0"/>
                    <w:rPr>
                      <w:color w:val="002060"/>
                    </w:rPr>
                  </w:pPr>
                  <w:r w:rsidRPr="00361144">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F49CA5" w14:textId="77777777" w:rsidR="000E6C22" w:rsidRPr="00361144" w:rsidRDefault="000E6C22" w:rsidP="00E1780E">
                  <w:pPr>
                    <w:pStyle w:val="rowtabella0"/>
                    <w:rPr>
                      <w:color w:val="002060"/>
                    </w:rPr>
                  </w:pPr>
                  <w:r w:rsidRPr="00361144">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2A445B" w14:textId="77777777" w:rsidR="000E6C22" w:rsidRPr="00361144" w:rsidRDefault="000E6C22" w:rsidP="00E1780E">
                  <w:pPr>
                    <w:pStyle w:val="rowtabella0"/>
                    <w:jc w:val="center"/>
                    <w:rPr>
                      <w:color w:val="002060"/>
                    </w:rPr>
                  </w:pPr>
                  <w:r w:rsidRPr="0036114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8D0570" w14:textId="77777777" w:rsidR="000E6C22" w:rsidRPr="00361144" w:rsidRDefault="000E6C22" w:rsidP="00E1780E">
                  <w:pPr>
                    <w:pStyle w:val="rowtabella0"/>
                    <w:jc w:val="center"/>
                    <w:rPr>
                      <w:color w:val="002060"/>
                    </w:rPr>
                  </w:pPr>
                  <w:r w:rsidRPr="00361144">
                    <w:rPr>
                      <w:color w:val="002060"/>
                    </w:rPr>
                    <w:t> </w:t>
                  </w:r>
                </w:p>
              </w:tc>
            </w:tr>
            <w:tr w:rsidR="000E6C22" w:rsidRPr="00361144" w14:paraId="70D2551E"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BD6E0" w14:textId="77777777" w:rsidR="000E6C22" w:rsidRPr="00361144" w:rsidRDefault="000E6C22" w:rsidP="00E1780E">
                  <w:pPr>
                    <w:pStyle w:val="rowtabella0"/>
                    <w:rPr>
                      <w:color w:val="002060"/>
                    </w:rPr>
                  </w:pPr>
                  <w:r w:rsidRPr="00361144">
                    <w:rPr>
                      <w:color w:val="002060"/>
                    </w:rPr>
                    <w:t>(2) 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F2A7D" w14:textId="77777777" w:rsidR="000E6C22" w:rsidRPr="00361144" w:rsidRDefault="000E6C22" w:rsidP="00E1780E">
                  <w:pPr>
                    <w:pStyle w:val="rowtabella0"/>
                    <w:rPr>
                      <w:color w:val="002060"/>
                    </w:rPr>
                  </w:pPr>
                  <w:r w:rsidRPr="00361144">
                    <w:rPr>
                      <w:color w:val="002060"/>
                    </w:rPr>
                    <w:t>- FUTSAL L.C.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DD274" w14:textId="77777777" w:rsidR="000E6C22" w:rsidRPr="00361144" w:rsidRDefault="000E6C22" w:rsidP="00E1780E">
                  <w:pPr>
                    <w:pStyle w:val="rowtabella0"/>
                    <w:jc w:val="center"/>
                    <w:rPr>
                      <w:color w:val="002060"/>
                    </w:rPr>
                  </w:pPr>
                  <w:r w:rsidRPr="00361144">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F8C33" w14:textId="77777777" w:rsidR="000E6C22" w:rsidRPr="00361144" w:rsidRDefault="000E6C22" w:rsidP="00E1780E">
                  <w:pPr>
                    <w:pStyle w:val="rowtabella0"/>
                    <w:jc w:val="center"/>
                    <w:rPr>
                      <w:color w:val="002060"/>
                    </w:rPr>
                  </w:pPr>
                  <w:r w:rsidRPr="00361144">
                    <w:rPr>
                      <w:color w:val="002060"/>
                    </w:rPr>
                    <w:t> </w:t>
                  </w:r>
                </w:p>
              </w:tc>
            </w:tr>
            <w:tr w:rsidR="000E6C22" w:rsidRPr="00361144" w14:paraId="5295F255"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501862DF" w14:textId="77777777" w:rsidR="000E6C22" w:rsidRPr="00361144" w:rsidRDefault="000E6C22" w:rsidP="00E1780E">
                  <w:pPr>
                    <w:pStyle w:val="rowtabella0"/>
                    <w:rPr>
                      <w:color w:val="002060"/>
                    </w:rPr>
                  </w:pPr>
                  <w:r w:rsidRPr="00361144">
                    <w:rPr>
                      <w:color w:val="002060"/>
                    </w:rPr>
                    <w:t>(1) - disputata il 14/12/2024</w:t>
                  </w:r>
                </w:p>
              </w:tc>
            </w:tr>
            <w:tr w:rsidR="000E6C22" w:rsidRPr="00361144" w14:paraId="5931039C"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5D7E813E" w14:textId="77777777" w:rsidR="000E6C22" w:rsidRPr="00361144" w:rsidRDefault="000E6C22" w:rsidP="00E1780E">
                  <w:pPr>
                    <w:pStyle w:val="rowtabella0"/>
                    <w:rPr>
                      <w:color w:val="002060"/>
                    </w:rPr>
                  </w:pPr>
                  <w:r w:rsidRPr="00361144">
                    <w:rPr>
                      <w:color w:val="002060"/>
                    </w:rPr>
                    <w:t>(2) - disputata il 16/12/2024</w:t>
                  </w:r>
                </w:p>
              </w:tc>
            </w:tr>
          </w:tbl>
          <w:p w14:paraId="48645A94" w14:textId="77777777" w:rsidR="000E6C22" w:rsidRPr="00361144" w:rsidRDefault="000E6C22" w:rsidP="00E1780E">
            <w:pPr>
              <w:rPr>
                <w:color w:val="002060"/>
              </w:rPr>
            </w:pPr>
          </w:p>
        </w:tc>
      </w:tr>
    </w:tbl>
    <w:p w14:paraId="3BCB5080" w14:textId="77777777" w:rsidR="000E6C22" w:rsidRPr="00361144" w:rsidRDefault="000E6C22" w:rsidP="000E6C22">
      <w:pPr>
        <w:pStyle w:val="breakline"/>
        <w:rPr>
          <w:rFonts w:eastAsiaTheme="minorEastAsia"/>
          <w:color w:val="002060"/>
        </w:rPr>
      </w:pPr>
    </w:p>
    <w:p w14:paraId="01DC13B3" w14:textId="77777777" w:rsidR="000E6C22" w:rsidRPr="00361144" w:rsidRDefault="000E6C22" w:rsidP="000E6C22">
      <w:pPr>
        <w:pStyle w:val="breakline"/>
        <w:rPr>
          <w:color w:val="002060"/>
        </w:rPr>
      </w:pPr>
    </w:p>
    <w:p w14:paraId="72EC5B4B" w14:textId="77777777" w:rsidR="000E6C22" w:rsidRPr="00361144" w:rsidRDefault="000E6C22" w:rsidP="000E6C22">
      <w:pPr>
        <w:pStyle w:val="titoloprinc0"/>
        <w:rPr>
          <w:color w:val="002060"/>
        </w:rPr>
      </w:pPr>
      <w:r w:rsidRPr="00361144">
        <w:rPr>
          <w:color w:val="002060"/>
        </w:rPr>
        <w:t>GIUDICE SPORTIVO</w:t>
      </w:r>
    </w:p>
    <w:p w14:paraId="70773EF6"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29B757BC" w14:textId="77777777" w:rsidR="000E6C22" w:rsidRPr="00361144" w:rsidRDefault="000E6C22" w:rsidP="000E6C22">
      <w:pPr>
        <w:pStyle w:val="titolo10"/>
        <w:rPr>
          <w:color w:val="002060"/>
        </w:rPr>
      </w:pPr>
      <w:r w:rsidRPr="00361144">
        <w:rPr>
          <w:color w:val="002060"/>
        </w:rPr>
        <w:t xml:space="preserve">GARE DEL 13/12/2024 </w:t>
      </w:r>
    </w:p>
    <w:p w14:paraId="79AD7E37" w14:textId="77777777" w:rsidR="000E6C22" w:rsidRPr="00361144" w:rsidRDefault="000E6C22" w:rsidP="000E6C22">
      <w:pPr>
        <w:pStyle w:val="titolo60"/>
        <w:rPr>
          <w:color w:val="002060"/>
        </w:rPr>
      </w:pPr>
      <w:r w:rsidRPr="00361144">
        <w:rPr>
          <w:color w:val="002060"/>
        </w:rPr>
        <w:t xml:space="preserve">DECISIONI DEL GIUDICE SPORTIVO </w:t>
      </w:r>
    </w:p>
    <w:p w14:paraId="403BE5DA" w14:textId="77777777" w:rsidR="00182DAB" w:rsidRDefault="000E6C22" w:rsidP="000E6C22">
      <w:pPr>
        <w:pStyle w:val="diffida"/>
        <w:spacing w:before="80" w:beforeAutospacing="0" w:after="40" w:afterAutospacing="0"/>
        <w:jc w:val="left"/>
        <w:rPr>
          <w:color w:val="002060"/>
        </w:rPr>
      </w:pPr>
      <w:r w:rsidRPr="00361144">
        <w:rPr>
          <w:color w:val="002060"/>
        </w:rPr>
        <w:t xml:space="preserve">gara del 13/12/2024 FFJ CALCIO A 5 - GRADARA CALCIO </w:t>
      </w:r>
      <w:r w:rsidRPr="00361144">
        <w:rPr>
          <w:color w:val="002060"/>
        </w:rPr>
        <w:br/>
        <w:t xml:space="preserve">Il giudice Sportivo rilevato dal referto arbitrale che la gara in oggetto non è stata disputata per impraticabilità del terreno di gioco dei padroni di casa e che nel caso di specie, non risultando essere accaduti, e comunque non provati, eventi eccezionali e/o imprevedibili atti ad escludere la responsabilità della società FFJ per il mancato svolgimento della gara, </w:t>
      </w:r>
    </w:p>
    <w:p w14:paraId="3C0064E0" w14:textId="762AC68E" w:rsidR="00182DAB" w:rsidRDefault="000E6C22" w:rsidP="00182DAB">
      <w:pPr>
        <w:pStyle w:val="diffida"/>
        <w:spacing w:before="80" w:beforeAutospacing="0" w:after="40" w:afterAutospacing="0"/>
        <w:jc w:val="center"/>
        <w:rPr>
          <w:color w:val="002060"/>
        </w:rPr>
      </w:pPr>
      <w:r w:rsidRPr="00361144">
        <w:rPr>
          <w:color w:val="002060"/>
        </w:rPr>
        <w:t>PQM</w:t>
      </w:r>
    </w:p>
    <w:p w14:paraId="0FD009A8" w14:textId="54EDA5D9" w:rsidR="000E6C22" w:rsidRPr="00361144" w:rsidRDefault="000E6C22" w:rsidP="000E6C22">
      <w:pPr>
        <w:pStyle w:val="diffida"/>
        <w:spacing w:before="80" w:beforeAutospacing="0" w:after="40" w:afterAutospacing="0"/>
        <w:jc w:val="left"/>
        <w:rPr>
          <w:color w:val="002060"/>
        </w:rPr>
      </w:pPr>
      <w:r w:rsidRPr="00361144">
        <w:rPr>
          <w:color w:val="002060"/>
        </w:rPr>
        <w:t xml:space="preserve">- commina alla società FFJ Calcio A5 la sanzione sportiva della perdita della gara con il punteggio di FFJ CALCIO 0 - GRADARA CALCIO6. </w:t>
      </w:r>
    </w:p>
    <w:p w14:paraId="3B0F274E" w14:textId="77777777" w:rsidR="000E6C22" w:rsidRPr="00361144" w:rsidRDefault="000E6C22" w:rsidP="000E6C22">
      <w:pPr>
        <w:pStyle w:val="diffida"/>
        <w:spacing w:before="80" w:beforeAutospacing="0" w:after="40" w:afterAutospacing="0"/>
        <w:jc w:val="left"/>
        <w:rPr>
          <w:color w:val="002060"/>
        </w:rPr>
      </w:pPr>
      <w:r w:rsidRPr="00361144">
        <w:rPr>
          <w:color w:val="002060"/>
        </w:rPr>
        <w:br/>
        <w:t xml:space="preserve">gara del 13/12/2024 GNANO 04 - URBINO CALCIO A 5 </w:t>
      </w:r>
      <w:r w:rsidRPr="00361144">
        <w:rPr>
          <w:color w:val="002060"/>
        </w:rPr>
        <w:br/>
        <w:t xml:space="preserve">Il Giudice Sportivo, letto il referto, rileva che la gara veniva sospesa al 20 ' del secondo tempo in conseguenza di una rissa, accesasi tra il pubblico, che non coinvolgeva in alcun modo i giocatori. </w:t>
      </w:r>
    </w:p>
    <w:p w14:paraId="4F63BACB" w14:textId="3F576E2C" w:rsidR="000E6C22" w:rsidRPr="00361144" w:rsidRDefault="000E6C22" w:rsidP="000E6C22">
      <w:pPr>
        <w:pStyle w:val="diffida"/>
        <w:spacing w:before="80" w:beforeAutospacing="0" w:after="40" w:afterAutospacing="0"/>
        <w:jc w:val="left"/>
        <w:rPr>
          <w:color w:val="002060"/>
        </w:rPr>
      </w:pPr>
      <w:r w:rsidRPr="00361144">
        <w:rPr>
          <w:color w:val="002060"/>
        </w:rPr>
        <w:lastRenderedPageBreak/>
        <w:t xml:space="preserve">Ripristinata la calma grazie all'arrivo delle forze dell'ordine e all'ausilio di alcuni dirigenti, il direttore di gara disponeva la ripresa dell'incontro ma i giocatori dell'Urbino si rifiutavano di scendere in campo dal momento che alcuni di loro erano già sotto la doccia. </w:t>
      </w:r>
    </w:p>
    <w:p w14:paraId="4001E752" w14:textId="54C158AC" w:rsidR="000E6C22" w:rsidRPr="00361144" w:rsidRDefault="000E6C22" w:rsidP="000E6C22">
      <w:pPr>
        <w:pStyle w:val="diffida"/>
        <w:spacing w:before="80" w:beforeAutospacing="0" w:after="40" w:afterAutospacing="0"/>
        <w:jc w:val="left"/>
        <w:rPr>
          <w:color w:val="002060"/>
        </w:rPr>
      </w:pPr>
      <w:r w:rsidRPr="00361144">
        <w:rPr>
          <w:color w:val="002060"/>
        </w:rPr>
        <w:t>Ora, perché le gare possano subire interruzioni conclusive nel corso del loro svolgimento, a causa di violenze o intimidazioni gravi (da parte di calciatori o tesserati, o degli spettatori), è necessario che</w:t>
      </w:r>
      <w:r w:rsidR="00182DAB">
        <w:rPr>
          <w:color w:val="002060"/>
        </w:rPr>
        <w:t xml:space="preserve"> </w:t>
      </w:r>
      <w:r w:rsidRPr="00361144">
        <w:rPr>
          <w:color w:val="002060"/>
        </w:rPr>
        <w:t>questi abbiano posto in serio pericolo l'incolumità degli ufficiali d</w:t>
      </w:r>
      <w:r w:rsidR="00182DAB">
        <w:rPr>
          <w:color w:val="002060"/>
        </w:rPr>
        <w:t xml:space="preserve"> </w:t>
      </w:r>
      <w:proofErr w:type="spellStart"/>
      <w:r w:rsidRPr="00361144">
        <w:rPr>
          <w:color w:val="002060"/>
        </w:rPr>
        <w:t>igara</w:t>
      </w:r>
      <w:proofErr w:type="spellEnd"/>
      <w:r w:rsidRPr="00361144">
        <w:rPr>
          <w:color w:val="002060"/>
        </w:rPr>
        <w:t xml:space="preserve"> (o dei calciatori o di altri tesserati delle società partecipanti alla competizione) ed occorre, altresì, che l'arbitro non</w:t>
      </w:r>
      <w:r w:rsidR="00182DAB">
        <w:rPr>
          <w:color w:val="002060"/>
        </w:rPr>
        <w:t xml:space="preserve"> </w:t>
      </w:r>
      <w:r w:rsidRPr="00361144">
        <w:rPr>
          <w:color w:val="002060"/>
        </w:rPr>
        <w:t>sia stato in grado di fronteggiare le turbolenze ed abbia verificato l'impossibilità di giungere alla conclusione "fisiologica" della gara,</w:t>
      </w:r>
      <w:r w:rsidR="00182DAB">
        <w:rPr>
          <w:color w:val="002060"/>
        </w:rPr>
        <w:t xml:space="preserve"> </w:t>
      </w:r>
      <w:r w:rsidRPr="00361144">
        <w:rPr>
          <w:color w:val="002060"/>
        </w:rPr>
        <w:t xml:space="preserve">dopo aver fatto ricorso a tutti i mezzi in suo potere. </w:t>
      </w:r>
    </w:p>
    <w:p w14:paraId="24140C02"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Ebbene, dalla ricostruzione dei fatti così come riportati dall'arbitro negli atti ufficiali, appare inequivocabile che il rifiuto alla prosecuzione della partita da parte della Urbino Calcio A 5 risulti di per sé privo di qualsiasi giustificazione non ricorrendo alcuna delle ipotesi sopra menzionate. </w:t>
      </w:r>
    </w:p>
    <w:p w14:paraId="301D6CB0" w14:textId="187392DB" w:rsidR="000E6C22" w:rsidRPr="00361144" w:rsidRDefault="000E6C22" w:rsidP="00182DAB">
      <w:pPr>
        <w:pStyle w:val="diffida"/>
        <w:spacing w:before="80" w:beforeAutospacing="0" w:after="40" w:afterAutospacing="0"/>
        <w:jc w:val="center"/>
        <w:rPr>
          <w:color w:val="002060"/>
        </w:rPr>
      </w:pPr>
      <w:r w:rsidRPr="00361144">
        <w:rPr>
          <w:color w:val="002060"/>
        </w:rPr>
        <w:t>P.T.M.</w:t>
      </w:r>
    </w:p>
    <w:p w14:paraId="32E53B06" w14:textId="77777777" w:rsidR="00182DAB" w:rsidRDefault="000E6C22" w:rsidP="000E6C22">
      <w:pPr>
        <w:pStyle w:val="diffida"/>
        <w:spacing w:before="80" w:beforeAutospacing="0" w:after="40" w:afterAutospacing="0"/>
        <w:jc w:val="left"/>
        <w:rPr>
          <w:color w:val="002060"/>
        </w:rPr>
      </w:pPr>
      <w:r w:rsidRPr="00361144">
        <w:rPr>
          <w:color w:val="002060"/>
        </w:rPr>
        <w:t xml:space="preserve">Visto l'art. 53 NOIF </w:t>
      </w:r>
    </w:p>
    <w:p w14:paraId="30FFA586" w14:textId="66A11161" w:rsidR="00182DAB" w:rsidRDefault="000E6C22" w:rsidP="000E6C22">
      <w:pPr>
        <w:pStyle w:val="diffida"/>
        <w:spacing w:before="80" w:beforeAutospacing="0" w:after="40" w:afterAutospacing="0"/>
        <w:jc w:val="left"/>
        <w:rPr>
          <w:color w:val="002060"/>
        </w:rPr>
      </w:pPr>
      <w:r w:rsidRPr="00361144">
        <w:rPr>
          <w:color w:val="002060"/>
        </w:rPr>
        <w:t>Delibera di comminare alla società URBINO CALCIO</w:t>
      </w:r>
      <w:r w:rsidR="00182DAB">
        <w:rPr>
          <w:color w:val="002060"/>
        </w:rPr>
        <w:t xml:space="preserve"> A 5</w:t>
      </w:r>
      <w:r w:rsidRPr="00361144">
        <w:rPr>
          <w:color w:val="002060"/>
        </w:rPr>
        <w:t>:</w:t>
      </w:r>
    </w:p>
    <w:p w14:paraId="08CA238A" w14:textId="77777777" w:rsidR="00182DAB" w:rsidRDefault="000E6C22" w:rsidP="000E6C22">
      <w:pPr>
        <w:pStyle w:val="diffida"/>
        <w:spacing w:before="80" w:beforeAutospacing="0" w:after="40" w:afterAutospacing="0"/>
        <w:jc w:val="left"/>
        <w:rPr>
          <w:color w:val="002060"/>
        </w:rPr>
      </w:pPr>
      <w:r w:rsidRPr="00361144">
        <w:rPr>
          <w:color w:val="002060"/>
        </w:rPr>
        <w:t>- la punizione sportiva della perdita della gara con il seguente punteggio: GNANO 6 - URBINO CALCIO</w:t>
      </w:r>
      <w:r w:rsidR="00182DAB">
        <w:rPr>
          <w:color w:val="002060"/>
        </w:rPr>
        <w:t xml:space="preserve"> A 5</w:t>
      </w:r>
      <w:r w:rsidRPr="00361144">
        <w:rPr>
          <w:color w:val="002060"/>
        </w:rPr>
        <w:t xml:space="preserve"> 0 - la penalizzazione di un punto in classifica;</w:t>
      </w:r>
    </w:p>
    <w:p w14:paraId="73DF6C1C" w14:textId="6FBB8AD6" w:rsidR="000E6C22" w:rsidRPr="00361144" w:rsidRDefault="000E6C22" w:rsidP="000E6C22">
      <w:pPr>
        <w:pStyle w:val="diffida"/>
        <w:spacing w:before="80" w:beforeAutospacing="0" w:after="40" w:afterAutospacing="0"/>
        <w:jc w:val="left"/>
        <w:rPr>
          <w:color w:val="002060"/>
        </w:rPr>
      </w:pPr>
      <w:r w:rsidRPr="00361144">
        <w:rPr>
          <w:color w:val="002060"/>
        </w:rPr>
        <w:t xml:space="preserve"> - l'ammenda di euro 100 come prima rinuncia. </w:t>
      </w:r>
    </w:p>
    <w:p w14:paraId="5D4355A5" w14:textId="77777777" w:rsidR="000E6C22" w:rsidRPr="00361144" w:rsidRDefault="000E6C22" w:rsidP="000E6C22">
      <w:pPr>
        <w:pStyle w:val="titolo7a"/>
        <w:rPr>
          <w:color w:val="002060"/>
        </w:rPr>
      </w:pPr>
      <w:r w:rsidRPr="00361144">
        <w:rPr>
          <w:color w:val="002060"/>
        </w:rPr>
        <w:t xml:space="preserve">PROVVEDIMENTI DISCIPLINARI </w:t>
      </w:r>
    </w:p>
    <w:p w14:paraId="7B39954C"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6B217633" w14:textId="77777777" w:rsidR="000E6C22" w:rsidRPr="00361144" w:rsidRDefault="000E6C22" w:rsidP="000E6C22">
      <w:pPr>
        <w:pStyle w:val="titolo30"/>
        <w:rPr>
          <w:color w:val="002060"/>
        </w:rPr>
      </w:pPr>
      <w:r w:rsidRPr="00361144">
        <w:rPr>
          <w:color w:val="002060"/>
        </w:rPr>
        <w:t xml:space="preserve">SOCIETA' </w:t>
      </w:r>
    </w:p>
    <w:p w14:paraId="7DC06A73" w14:textId="77777777" w:rsidR="000E6C22" w:rsidRPr="00361144" w:rsidRDefault="000E6C22" w:rsidP="000E6C22">
      <w:pPr>
        <w:pStyle w:val="titolo20"/>
        <w:rPr>
          <w:color w:val="002060"/>
        </w:rPr>
      </w:pPr>
      <w:r w:rsidRPr="00361144">
        <w:rPr>
          <w:color w:val="002060"/>
        </w:rPr>
        <w:t xml:space="preserve">PERDITA DELLA GARA: </w:t>
      </w:r>
    </w:p>
    <w:p w14:paraId="59C0BB95"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FFJ CALCIO A 5 </w:t>
      </w:r>
      <w:r w:rsidRPr="00361144">
        <w:rPr>
          <w:color w:val="002060"/>
        </w:rPr>
        <w:br/>
        <w:t xml:space="preserve">V. delibera </w:t>
      </w:r>
    </w:p>
    <w:p w14:paraId="51E91C11" w14:textId="77777777" w:rsidR="000E6C22" w:rsidRPr="00361144" w:rsidRDefault="000E6C22" w:rsidP="000E6C22">
      <w:pPr>
        <w:pStyle w:val="diffida"/>
        <w:spacing w:before="80" w:beforeAutospacing="0" w:after="40" w:afterAutospacing="0"/>
        <w:jc w:val="left"/>
        <w:rPr>
          <w:color w:val="002060"/>
        </w:rPr>
      </w:pPr>
      <w:r w:rsidRPr="00361144">
        <w:rPr>
          <w:color w:val="002060"/>
        </w:rPr>
        <w:br/>
        <w:t xml:space="preserve">URBINO CALCIO A 5 </w:t>
      </w:r>
      <w:r w:rsidRPr="00361144">
        <w:rPr>
          <w:color w:val="002060"/>
        </w:rPr>
        <w:br/>
        <w:t xml:space="preserve">V. Delibera </w:t>
      </w:r>
    </w:p>
    <w:p w14:paraId="76E6A951" w14:textId="77777777" w:rsidR="000E6C22" w:rsidRPr="00361144" w:rsidRDefault="000E6C22" w:rsidP="000E6C22">
      <w:pPr>
        <w:pStyle w:val="titolo20"/>
        <w:rPr>
          <w:color w:val="002060"/>
        </w:rPr>
      </w:pPr>
      <w:r w:rsidRPr="00361144">
        <w:rPr>
          <w:color w:val="002060"/>
        </w:rPr>
        <w:t xml:space="preserve">PENALIZZAZIONE PUNTI IN CLASSIFICA: </w:t>
      </w:r>
    </w:p>
    <w:p w14:paraId="09FA6CE9"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URBINO CALCIO A 5 1 </w:t>
      </w:r>
      <w:r w:rsidRPr="00361144">
        <w:rPr>
          <w:color w:val="002060"/>
        </w:rPr>
        <w:br/>
        <w:t xml:space="preserve">V. Delibera. </w:t>
      </w:r>
    </w:p>
    <w:p w14:paraId="6730CA15" w14:textId="77777777" w:rsidR="000E6C22" w:rsidRPr="00361144" w:rsidRDefault="000E6C22" w:rsidP="000E6C22">
      <w:pPr>
        <w:pStyle w:val="titolo20"/>
        <w:rPr>
          <w:color w:val="002060"/>
        </w:rPr>
      </w:pPr>
      <w:r w:rsidRPr="00361144">
        <w:rPr>
          <w:color w:val="002060"/>
        </w:rPr>
        <w:t xml:space="preserve">AMMENDA </w:t>
      </w:r>
    </w:p>
    <w:p w14:paraId="55C5849C"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Euro 100,00 GNANO 04 </w:t>
      </w:r>
      <w:r w:rsidRPr="00361144">
        <w:rPr>
          <w:color w:val="002060"/>
        </w:rPr>
        <w:br/>
      </w:r>
      <w:proofErr w:type="spellStart"/>
      <w:r w:rsidRPr="00361144">
        <w:rPr>
          <w:color w:val="002060"/>
        </w:rPr>
        <w:t>Perchè</w:t>
      </w:r>
      <w:proofErr w:type="spellEnd"/>
      <w:r w:rsidRPr="00361144">
        <w:rPr>
          <w:color w:val="002060"/>
        </w:rPr>
        <w:t xml:space="preserve"> al 20 minuto del II tempo, sulla tribuna scoppiava una rissa tra le due tifoserie e l'arbitro era costretto a sospendere la gara. </w:t>
      </w:r>
    </w:p>
    <w:p w14:paraId="157D2D9D" w14:textId="77777777" w:rsidR="000E6C22" w:rsidRPr="00361144" w:rsidRDefault="000E6C22" w:rsidP="000E6C22">
      <w:pPr>
        <w:pStyle w:val="diffida"/>
        <w:spacing w:before="80" w:beforeAutospacing="0" w:after="40" w:afterAutospacing="0"/>
        <w:jc w:val="left"/>
        <w:rPr>
          <w:color w:val="002060"/>
        </w:rPr>
      </w:pPr>
      <w:r w:rsidRPr="00361144">
        <w:rPr>
          <w:color w:val="002060"/>
        </w:rPr>
        <w:br/>
        <w:t xml:space="preserve">Euro 100,00 URBINO CALCIO A 5 </w:t>
      </w:r>
      <w:r w:rsidRPr="00361144">
        <w:rPr>
          <w:color w:val="002060"/>
        </w:rPr>
        <w:br/>
        <w:t xml:space="preserve">V. Delibera. </w:t>
      </w:r>
    </w:p>
    <w:p w14:paraId="7E4BAACF" w14:textId="2A4269D4" w:rsidR="000E6C22" w:rsidRPr="00361144" w:rsidRDefault="000E6C22" w:rsidP="000E6C22">
      <w:pPr>
        <w:pStyle w:val="diffida"/>
        <w:spacing w:before="80" w:beforeAutospacing="0" w:after="40" w:afterAutospacing="0"/>
        <w:jc w:val="left"/>
        <w:rPr>
          <w:color w:val="002060"/>
        </w:rPr>
      </w:pPr>
      <w:r w:rsidRPr="00361144">
        <w:rPr>
          <w:color w:val="002060"/>
        </w:rPr>
        <w:br/>
        <w:t xml:space="preserve">Euro 100,00 URBINO CALCIO A 5 </w:t>
      </w:r>
      <w:r w:rsidRPr="00361144">
        <w:rPr>
          <w:color w:val="002060"/>
        </w:rPr>
        <w:br/>
        <w:t>Perch</w:t>
      </w:r>
      <w:r w:rsidR="00182DAB">
        <w:rPr>
          <w:color w:val="002060"/>
        </w:rPr>
        <w:t>é</w:t>
      </w:r>
      <w:r w:rsidRPr="00361144">
        <w:rPr>
          <w:color w:val="002060"/>
        </w:rPr>
        <w:t xml:space="preserve"> al 20 minuto del II tempo, sulla tribuna scoppiava una rissa tra le due tifoserie e l'arbitro era costretto a sospendere la gara. </w:t>
      </w:r>
    </w:p>
    <w:p w14:paraId="37E4D20B" w14:textId="77777777" w:rsidR="000E6C22" w:rsidRPr="00361144" w:rsidRDefault="000E6C22" w:rsidP="000E6C22">
      <w:pPr>
        <w:pStyle w:val="diffida"/>
        <w:spacing w:before="80" w:beforeAutospacing="0" w:after="40" w:afterAutospacing="0"/>
        <w:jc w:val="left"/>
        <w:rPr>
          <w:color w:val="002060"/>
        </w:rPr>
      </w:pPr>
      <w:r w:rsidRPr="00361144">
        <w:rPr>
          <w:color w:val="002060"/>
        </w:rPr>
        <w:br/>
        <w:t xml:space="preserve">Euro 80,00 CALCIO S.ELPIDIO A MARE </w:t>
      </w:r>
      <w:r w:rsidRPr="00361144">
        <w:rPr>
          <w:color w:val="002060"/>
        </w:rPr>
        <w:br/>
        <w:t xml:space="preserve">Per comportamento offensivo del proprio pubblico nei confronti dell'arbitro. </w:t>
      </w:r>
    </w:p>
    <w:p w14:paraId="605AB9CC" w14:textId="77777777" w:rsidR="000E6C22" w:rsidRPr="00361144" w:rsidRDefault="000E6C22" w:rsidP="000E6C22">
      <w:pPr>
        <w:pStyle w:val="titolo30"/>
        <w:rPr>
          <w:color w:val="002060"/>
        </w:rPr>
      </w:pPr>
      <w:r w:rsidRPr="00361144">
        <w:rPr>
          <w:color w:val="002060"/>
        </w:rPr>
        <w:t xml:space="preserve">DIRIGENTI </w:t>
      </w:r>
    </w:p>
    <w:p w14:paraId="1396C418" w14:textId="77777777" w:rsidR="000E6C22" w:rsidRPr="00361144" w:rsidRDefault="000E6C22" w:rsidP="000E6C22">
      <w:pPr>
        <w:pStyle w:val="titolo20"/>
        <w:rPr>
          <w:color w:val="002060"/>
        </w:rPr>
      </w:pPr>
      <w:r w:rsidRPr="00361144">
        <w:rPr>
          <w:color w:val="002060"/>
        </w:rPr>
        <w:lastRenderedPageBreak/>
        <w:t xml:space="preserve">INIBIZIONE A TEMPO OPPURE SQUALIFICA A GARE: FINO AL 24/12/2024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791386B" w14:textId="77777777" w:rsidTr="00E1780E">
        <w:tc>
          <w:tcPr>
            <w:tcW w:w="2200" w:type="dxa"/>
            <w:tcMar>
              <w:top w:w="20" w:type="dxa"/>
              <w:left w:w="20" w:type="dxa"/>
              <w:bottom w:w="20" w:type="dxa"/>
              <w:right w:w="20" w:type="dxa"/>
            </w:tcMar>
            <w:vAlign w:val="center"/>
            <w:hideMark/>
          </w:tcPr>
          <w:p w14:paraId="19ED7F4C" w14:textId="77777777" w:rsidR="000E6C22" w:rsidRPr="00361144" w:rsidRDefault="000E6C22" w:rsidP="00E1780E">
            <w:pPr>
              <w:pStyle w:val="movimento"/>
              <w:rPr>
                <w:color w:val="002060"/>
              </w:rPr>
            </w:pPr>
            <w:r w:rsidRPr="00361144">
              <w:rPr>
                <w:color w:val="002060"/>
              </w:rPr>
              <w:t>LALLI CAFINI FEDERICO NICOLA</w:t>
            </w:r>
          </w:p>
        </w:tc>
        <w:tc>
          <w:tcPr>
            <w:tcW w:w="2200" w:type="dxa"/>
            <w:tcMar>
              <w:top w:w="20" w:type="dxa"/>
              <w:left w:w="20" w:type="dxa"/>
              <w:bottom w:w="20" w:type="dxa"/>
              <w:right w:w="20" w:type="dxa"/>
            </w:tcMar>
            <w:vAlign w:val="center"/>
            <w:hideMark/>
          </w:tcPr>
          <w:p w14:paraId="47395163" w14:textId="77777777" w:rsidR="000E6C22" w:rsidRPr="00361144" w:rsidRDefault="000E6C22" w:rsidP="00E1780E">
            <w:pPr>
              <w:pStyle w:val="movimento2"/>
              <w:rPr>
                <w:color w:val="002060"/>
              </w:rPr>
            </w:pPr>
            <w:r w:rsidRPr="00361144">
              <w:rPr>
                <w:color w:val="002060"/>
              </w:rPr>
              <w:t xml:space="preserve">(AMATORI STESE 2007 SRL) </w:t>
            </w:r>
          </w:p>
        </w:tc>
        <w:tc>
          <w:tcPr>
            <w:tcW w:w="800" w:type="dxa"/>
            <w:tcMar>
              <w:top w:w="20" w:type="dxa"/>
              <w:left w:w="20" w:type="dxa"/>
              <w:bottom w:w="20" w:type="dxa"/>
              <w:right w:w="20" w:type="dxa"/>
            </w:tcMar>
            <w:vAlign w:val="center"/>
            <w:hideMark/>
          </w:tcPr>
          <w:p w14:paraId="7CF4277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D9A0A2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983FD17" w14:textId="77777777" w:rsidR="000E6C22" w:rsidRPr="00361144" w:rsidRDefault="000E6C22" w:rsidP="00E1780E">
            <w:pPr>
              <w:pStyle w:val="movimento2"/>
              <w:rPr>
                <w:color w:val="002060"/>
              </w:rPr>
            </w:pPr>
            <w:r w:rsidRPr="00361144">
              <w:rPr>
                <w:color w:val="002060"/>
              </w:rPr>
              <w:t> </w:t>
            </w:r>
          </w:p>
        </w:tc>
      </w:tr>
    </w:tbl>
    <w:p w14:paraId="592E2B46"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Per proteste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EE8E425" w14:textId="77777777" w:rsidTr="00E1780E">
        <w:tc>
          <w:tcPr>
            <w:tcW w:w="2200" w:type="dxa"/>
            <w:tcMar>
              <w:top w:w="20" w:type="dxa"/>
              <w:left w:w="20" w:type="dxa"/>
              <w:bottom w:w="20" w:type="dxa"/>
              <w:right w:w="20" w:type="dxa"/>
            </w:tcMar>
            <w:vAlign w:val="center"/>
            <w:hideMark/>
          </w:tcPr>
          <w:p w14:paraId="5B3F046E" w14:textId="77777777" w:rsidR="000E6C22" w:rsidRPr="00361144" w:rsidRDefault="000E6C22" w:rsidP="00E1780E">
            <w:pPr>
              <w:pStyle w:val="movimento"/>
              <w:rPr>
                <w:color w:val="002060"/>
              </w:rPr>
            </w:pPr>
            <w:r w:rsidRPr="00361144">
              <w:rPr>
                <w:color w:val="002060"/>
              </w:rPr>
              <w:t>BASILI GIORGIO</w:t>
            </w:r>
          </w:p>
        </w:tc>
        <w:tc>
          <w:tcPr>
            <w:tcW w:w="2200" w:type="dxa"/>
            <w:tcMar>
              <w:top w:w="20" w:type="dxa"/>
              <w:left w:w="20" w:type="dxa"/>
              <w:bottom w:w="20" w:type="dxa"/>
              <w:right w:w="20" w:type="dxa"/>
            </w:tcMar>
            <w:vAlign w:val="center"/>
            <w:hideMark/>
          </w:tcPr>
          <w:p w14:paraId="1B99CE4C" w14:textId="77777777" w:rsidR="000E6C22" w:rsidRPr="00361144" w:rsidRDefault="000E6C22" w:rsidP="00E1780E">
            <w:pPr>
              <w:pStyle w:val="movimento2"/>
              <w:rPr>
                <w:color w:val="002060"/>
              </w:rPr>
            </w:pPr>
            <w:r w:rsidRPr="00361144">
              <w:rPr>
                <w:color w:val="002060"/>
              </w:rPr>
              <w:t xml:space="preserve">(CALCIO S.ELPIDIO A MARE) </w:t>
            </w:r>
          </w:p>
        </w:tc>
        <w:tc>
          <w:tcPr>
            <w:tcW w:w="800" w:type="dxa"/>
            <w:tcMar>
              <w:top w:w="20" w:type="dxa"/>
              <w:left w:w="20" w:type="dxa"/>
              <w:bottom w:w="20" w:type="dxa"/>
              <w:right w:w="20" w:type="dxa"/>
            </w:tcMar>
            <w:vAlign w:val="center"/>
            <w:hideMark/>
          </w:tcPr>
          <w:p w14:paraId="768C076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504294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BB020D8" w14:textId="77777777" w:rsidR="000E6C22" w:rsidRPr="00361144" w:rsidRDefault="000E6C22" w:rsidP="00E1780E">
            <w:pPr>
              <w:pStyle w:val="movimento2"/>
              <w:rPr>
                <w:color w:val="002060"/>
              </w:rPr>
            </w:pPr>
            <w:r w:rsidRPr="00361144">
              <w:rPr>
                <w:color w:val="002060"/>
              </w:rPr>
              <w:t> </w:t>
            </w:r>
          </w:p>
        </w:tc>
      </w:tr>
    </w:tbl>
    <w:p w14:paraId="77854BEF"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Espulso per somma di ammonizioni. Allontanato. </w:t>
      </w:r>
    </w:p>
    <w:p w14:paraId="4FBF10A0" w14:textId="77777777" w:rsidR="000E6C22" w:rsidRPr="00361144" w:rsidRDefault="000E6C22" w:rsidP="000E6C22">
      <w:pPr>
        <w:pStyle w:val="titolo20"/>
        <w:rPr>
          <w:color w:val="002060"/>
        </w:rPr>
      </w:pPr>
      <w:r w:rsidRPr="00361144">
        <w:rPr>
          <w:color w:val="002060"/>
        </w:rPr>
        <w:t xml:space="preserve">INIBIZIONE A TEMPO OPPURE SQUALIFICA A GARE: FINO AL 18/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1C92D8D" w14:textId="77777777" w:rsidTr="00E1780E">
        <w:tc>
          <w:tcPr>
            <w:tcW w:w="2200" w:type="dxa"/>
            <w:tcMar>
              <w:top w:w="20" w:type="dxa"/>
              <w:left w:w="20" w:type="dxa"/>
              <w:bottom w:w="20" w:type="dxa"/>
              <w:right w:w="20" w:type="dxa"/>
            </w:tcMar>
            <w:vAlign w:val="center"/>
            <w:hideMark/>
          </w:tcPr>
          <w:p w14:paraId="6FEDAD41" w14:textId="77777777" w:rsidR="000E6C22" w:rsidRPr="00361144" w:rsidRDefault="000E6C22" w:rsidP="00E1780E">
            <w:pPr>
              <w:pStyle w:val="movimento"/>
              <w:rPr>
                <w:color w:val="002060"/>
              </w:rPr>
            </w:pPr>
            <w:r w:rsidRPr="00361144">
              <w:rPr>
                <w:color w:val="002060"/>
              </w:rPr>
              <w:t>FABBRETTI CHRISTIAN</w:t>
            </w:r>
          </w:p>
        </w:tc>
        <w:tc>
          <w:tcPr>
            <w:tcW w:w="2200" w:type="dxa"/>
            <w:tcMar>
              <w:top w:w="20" w:type="dxa"/>
              <w:left w:w="20" w:type="dxa"/>
              <w:bottom w:w="20" w:type="dxa"/>
              <w:right w:w="20" w:type="dxa"/>
            </w:tcMar>
            <w:vAlign w:val="center"/>
            <w:hideMark/>
          </w:tcPr>
          <w:p w14:paraId="0C1C7C5F" w14:textId="77777777" w:rsidR="000E6C22" w:rsidRPr="00361144" w:rsidRDefault="000E6C22" w:rsidP="00E1780E">
            <w:pPr>
              <w:pStyle w:val="movimento2"/>
              <w:rPr>
                <w:color w:val="002060"/>
              </w:rPr>
            </w:pPr>
            <w:r w:rsidRPr="00361144">
              <w:rPr>
                <w:color w:val="002060"/>
              </w:rPr>
              <w:t xml:space="preserve">(URBINO CALCIO A 5) </w:t>
            </w:r>
          </w:p>
        </w:tc>
        <w:tc>
          <w:tcPr>
            <w:tcW w:w="800" w:type="dxa"/>
            <w:tcMar>
              <w:top w:w="20" w:type="dxa"/>
              <w:left w:w="20" w:type="dxa"/>
              <w:bottom w:w="20" w:type="dxa"/>
              <w:right w:w="20" w:type="dxa"/>
            </w:tcMar>
            <w:vAlign w:val="center"/>
            <w:hideMark/>
          </w:tcPr>
          <w:p w14:paraId="3BDBEF6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F7C004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324B1E3" w14:textId="77777777" w:rsidR="000E6C22" w:rsidRPr="00361144" w:rsidRDefault="000E6C22" w:rsidP="00E1780E">
            <w:pPr>
              <w:pStyle w:val="movimento2"/>
              <w:rPr>
                <w:color w:val="002060"/>
              </w:rPr>
            </w:pPr>
            <w:r w:rsidRPr="00361144">
              <w:rPr>
                <w:color w:val="002060"/>
              </w:rPr>
              <w:t> </w:t>
            </w:r>
          </w:p>
        </w:tc>
      </w:tr>
    </w:tbl>
    <w:p w14:paraId="5DE55D20"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Per aver partecipato alla rissa accesasi tra il pubblico al 20' del II tempo e per aver durante la partita ripetutamente offeso e minacciato di colpire l'arbitro con una sedia. </w:t>
      </w:r>
    </w:p>
    <w:p w14:paraId="43328BD6"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519BE69" w14:textId="77777777" w:rsidTr="00E1780E">
        <w:tc>
          <w:tcPr>
            <w:tcW w:w="2200" w:type="dxa"/>
            <w:tcMar>
              <w:top w:w="20" w:type="dxa"/>
              <w:left w:w="20" w:type="dxa"/>
              <w:bottom w:w="20" w:type="dxa"/>
              <w:right w:w="20" w:type="dxa"/>
            </w:tcMar>
            <w:vAlign w:val="center"/>
            <w:hideMark/>
          </w:tcPr>
          <w:p w14:paraId="052B6A36" w14:textId="77777777" w:rsidR="000E6C22" w:rsidRPr="00361144" w:rsidRDefault="000E6C22" w:rsidP="00E1780E">
            <w:pPr>
              <w:pStyle w:val="movimento"/>
              <w:rPr>
                <w:color w:val="002060"/>
              </w:rPr>
            </w:pPr>
            <w:r w:rsidRPr="00361144">
              <w:rPr>
                <w:color w:val="002060"/>
              </w:rPr>
              <w:t>COMPAGNUCCI ROBERTO</w:t>
            </w:r>
          </w:p>
        </w:tc>
        <w:tc>
          <w:tcPr>
            <w:tcW w:w="2200" w:type="dxa"/>
            <w:tcMar>
              <w:top w:w="20" w:type="dxa"/>
              <w:left w:w="20" w:type="dxa"/>
              <w:bottom w:w="20" w:type="dxa"/>
              <w:right w:w="20" w:type="dxa"/>
            </w:tcMar>
            <w:vAlign w:val="center"/>
            <w:hideMark/>
          </w:tcPr>
          <w:p w14:paraId="6D964872" w14:textId="77777777" w:rsidR="000E6C22" w:rsidRPr="00361144" w:rsidRDefault="000E6C22" w:rsidP="00E1780E">
            <w:pPr>
              <w:pStyle w:val="movimento2"/>
              <w:rPr>
                <w:color w:val="002060"/>
              </w:rPr>
            </w:pPr>
            <w:r w:rsidRPr="00361144">
              <w:rPr>
                <w:color w:val="002060"/>
              </w:rPr>
              <w:t xml:space="preserve">(PIEDIRIPA C5) </w:t>
            </w:r>
          </w:p>
        </w:tc>
        <w:tc>
          <w:tcPr>
            <w:tcW w:w="800" w:type="dxa"/>
            <w:tcMar>
              <w:top w:w="20" w:type="dxa"/>
              <w:left w:w="20" w:type="dxa"/>
              <w:bottom w:w="20" w:type="dxa"/>
              <w:right w:w="20" w:type="dxa"/>
            </w:tcMar>
            <w:vAlign w:val="center"/>
            <w:hideMark/>
          </w:tcPr>
          <w:p w14:paraId="39662B6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F9C2780" w14:textId="77777777" w:rsidR="000E6C22" w:rsidRPr="00361144" w:rsidRDefault="000E6C22" w:rsidP="00E1780E">
            <w:pPr>
              <w:pStyle w:val="movimento"/>
              <w:rPr>
                <w:color w:val="002060"/>
              </w:rPr>
            </w:pPr>
            <w:r w:rsidRPr="00361144">
              <w:rPr>
                <w:color w:val="002060"/>
              </w:rPr>
              <w:t>GIOMMI GIACOMO</w:t>
            </w:r>
          </w:p>
        </w:tc>
        <w:tc>
          <w:tcPr>
            <w:tcW w:w="2200" w:type="dxa"/>
            <w:tcMar>
              <w:top w:w="20" w:type="dxa"/>
              <w:left w:w="20" w:type="dxa"/>
              <w:bottom w:w="20" w:type="dxa"/>
              <w:right w:w="20" w:type="dxa"/>
            </w:tcMar>
            <w:vAlign w:val="center"/>
            <w:hideMark/>
          </w:tcPr>
          <w:p w14:paraId="44A4107F" w14:textId="77777777" w:rsidR="000E6C22" w:rsidRPr="00361144" w:rsidRDefault="000E6C22" w:rsidP="00E1780E">
            <w:pPr>
              <w:pStyle w:val="movimento2"/>
              <w:rPr>
                <w:color w:val="002060"/>
              </w:rPr>
            </w:pPr>
            <w:r w:rsidRPr="00361144">
              <w:rPr>
                <w:color w:val="002060"/>
              </w:rPr>
              <w:t xml:space="preserve">(URBINO CALCIO A 5) </w:t>
            </w:r>
          </w:p>
        </w:tc>
      </w:tr>
    </w:tbl>
    <w:p w14:paraId="27AAC007" w14:textId="77777777" w:rsidR="000E6C22" w:rsidRPr="00361144" w:rsidRDefault="000E6C22" w:rsidP="000E6C22">
      <w:pPr>
        <w:pStyle w:val="titolo30"/>
        <w:rPr>
          <w:rFonts w:eastAsiaTheme="minorEastAsia"/>
          <w:color w:val="002060"/>
        </w:rPr>
      </w:pPr>
      <w:r w:rsidRPr="00361144">
        <w:rPr>
          <w:color w:val="002060"/>
        </w:rPr>
        <w:t xml:space="preserve">ALLENATORI </w:t>
      </w:r>
    </w:p>
    <w:p w14:paraId="5C958603"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5185F30" w14:textId="77777777" w:rsidTr="00E1780E">
        <w:tc>
          <w:tcPr>
            <w:tcW w:w="2200" w:type="dxa"/>
            <w:tcMar>
              <w:top w:w="20" w:type="dxa"/>
              <w:left w:w="20" w:type="dxa"/>
              <w:bottom w:w="20" w:type="dxa"/>
              <w:right w:w="20" w:type="dxa"/>
            </w:tcMar>
            <w:vAlign w:val="center"/>
            <w:hideMark/>
          </w:tcPr>
          <w:p w14:paraId="6F430724" w14:textId="77777777" w:rsidR="000E6C22" w:rsidRPr="00361144" w:rsidRDefault="000E6C22" w:rsidP="00E1780E">
            <w:pPr>
              <w:pStyle w:val="movimento"/>
              <w:rPr>
                <w:color w:val="002060"/>
              </w:rPr>
            </w:pPr>
            <w:r w:rsidRPr="00361144">
              <w:rPr>
                <w:color w:val="002060"/>
              </w:rPr>
              <w:t>VALORI MARCO</w:t>
            </w:r>
          </w:p>
        </w:tc>
        <w:tc>
          <w:tcPr>
            <w:tcW w:w="2200" w:type="dxa"/>
            <w:tcMar>
              <w:top w:w="20" w:type="dxa"/>
              <w:left w:w="20" w:type="dxa"/>
              <w:bottom w:w="20" w:type="dxa"/>
              <w:right w:w="20" w:type="dxa"/>
            </w:tcMar>
            <w:vAlign w:val="center"/>
            <w:hideMark/>
          </w:tcPr>
          <w:p w14:paraId="7975D90D" w14:textId="77777777" w:rsidR="000E6C22" w:rsidRPr="00361144" w:rsidRDefault="000E6C22" w:rsidP="00E1780E">
            <w:pPr>
              <w:pStyle w:val="movimento2"/>
              <w:rPr>
                <w:color w:val="002060"/>
              </w:rPr>
            </w:pPr>
            <w:r w:rsidRPr="00361144">
              <w:rPr>
                <w:color w:val="002060"/>
              </w:rPr>
              <w:t xml:space="preserve">(G.S.A. LE DUE PALME) </w:t>
            </w:r>
          </w:p>
        </w:tc>
        <w:tc>
          <w:tcPr>
            <w:tcW w:w="800" w:type="dxa"/>
            <w:tcMar>
              <w:top w:w="20" w:type="dxa"/>
              <w:left w:w="20" w:type="dxa"/>
              <w:bottom w:w="20" w:type="dxa"/>
              <w:right w:w="20" w:type="dxa"/>
            </w:tcMar>
            <w:vAlign w:val="center"/>
            <w:hideMark/>
          </w:tcPr>
          <w:p w14:paraId="3914B3F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A4A033E" w14:textId="77777777" w:rsidR="000E6C22" w:rsidRPr="00361144" w:rsidRDefault="000E6C22" w:rsidP="00E1780E">
            <w:pPr>
              <w:pStyle w:val="movimento"/>
              <w:rPr>
                <w:color w:val="002060"/>
              </w:rPr>
            </w:pPr>
            <w:r w:rsidRPr="00361144">
              <w:rPr>
                <w:color w:val="002060"/>
              </w:rPr>
              <w:t>VIGNETTI MAURO</w:t>
            </w:r>
          </w:p>
        </w:tc>
        <w:tc>
          <w:tcPr>
            <w:tcW w:w="2200" w:type="dxa"/>
            <w:tcMar>
              <w:top w:w="20" w:type="dxa"/>
              <w:left w:w="20" w:type="dxa"/>
              <w:bottom w:w="20" w:type="dxa"/>
              <w:right w:w="20" w:type="dxa"/>
            </w:tcMar>
            <w:vAlign w:val="center"/>
            <w:hideMark/>
          </w:tcPr>
          <w:p w14:paraId="346B57E9" w14:textId="77777777" w:rsidR="000E6C22" w:rsidRPr="00361144" w:rsidRDefault="000E6C22" w:rsidP="00E1780E">
            <w:pPr>
              <w:pStyle w:val="movimento2"/>
              <w:rPr>
                <w:color w:val="002060"/>
              </w:rPr>
            </w:pPr>
            <w:r w:rsidRPr="00361144">
              <w:rPr>
                <w:color w:val="002060"/>
              </w:rPr>
              <w:t xml:space="preserve">(VAL TENNA UNITED) </w:t>
            </w:r>
          </w:p>
        </w:tc>
      </w:tr>
    </w:tbl>
    <w:p w14:paraId="63086A3C"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82892E4" w14:textId="77777777" w:rsidTr="00E1780E">
        <w:tc>
          <w:tcPr>
            <w:tcW w:w="2200" w:type="dxa"/>
            <w:tcMar>
              <w:top w:w="20" w:type="dxa"/>
              <w:left w:w="20" w:type="dxa"/>
              <w:bottom w:w="20" w:type="dxa"/>
              <w:right w:w="20" w:type="dxa"/>
            </w:tcMar>
            <w:vAlign w:val="center"/>
            <w:hideMark/>
          </w:tcPr>
          <w:p w14:paraId="54E069AB" w14:textId="77777777" w:rsidR="000E6C22" w:rsidRPr="00361144" w:rsidRDefault="000E6C22" w:rsidP="00E1780E">
            <w:pPr>
              <w:pStyle w:val="movimento"/>
              <w:rPr>
                <w:color w:val="002060"/>
              </w:rPr>
            </w:pPr>
            <w:r w:rsidRPr="00361144">
              <w:rPr>
                <w:color w:val="002060"/>
              </w:rPr>
              <w:t>STIPA MIRCO</w:t>
            </w:r>
          </w:p>
        </w:tc>
        <w:tc>
          <w:tcPr>
            <w:tcW w:w="2200" w:type="dxa"/>
            <w:tcMar>
              <w:top w:w="20" w:type="dxa"/>
              <w:left w:w="20" w:type="dxa"/>
              <w:bottom w:w="20" w:type="dxa"/>
              <w:right w:w="20" w:type="dxa"/>
            </w:tcMar>
            <w:vAlign w:val="center"/>
            <w:hideMark/>
          </w:tcPr>
          <w:p w14:paraId="4042B836" w14:textId="77777777" w:rsidR="000E6C22" w:rsidRPr="00361144" w:rsidRDefault="000E6C22" w:rsidP="00E1780E">
            <w:pPr>
              <w:pStyle w:val="movimento2"/>
              <w:rPr>
                <w:color w:val="002060"/>
              </w:rPr>
            </w:pPr>
            <w:r w:rsidRPr="00361144">
              <w:rPr>
                <w:color w:val="002060"/>
              </w:rPr>
              <w:t xml:space="preserve">(ACLI AUDAX MONTECOSARO C5) </w:t>
            </w:r>
          </w:p>
        </w:tc>
        <w:tc>
          <w:tcPr>
            <w:tcW w:w="800" w:type="dxa"/>
            <w:tcMar>
              <w:top w:w="20" w:type="dxa"/>
              <w:left w:w="20" w:type="dxa"/>
              <w:bottom w:w="20" w:type="dxa"/>
              <w:right w:w="20" w:type="dxa"/>
            </w:tcMar>
            <w:vAlign w:val="center"/>
            <w:hideMark/>
          </w:tcPr>
          <w:p w14:paraId="5AA1C97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BBA5F2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7E21ABE" w14:textId="77777777" w:rsidR="000E6C22" w:rsidRPr="00361144" w:rsidRDefault="000E6C22" w:rsidP="00E1780E">
            <w:pPr>
              <w:pStyle w:val="movimento2"/>
              <w:rPr>
                <w:color w:val="002060"/>
              </w:rPr>
            </w:pPr>
            <w:r w:rsidRPr="00361144">
              <w:rPr>
                <w:color w:val="002060"/>
              </w:rPr>
              <w:t> </w:t>
            </w:r>
          </w:p>
        </w:tc>
      </w:tr>
    </w:tbl>
    <w:p w14:paraId="1797DA38" w14:textId="77777777" w:rsidR="000E6C22" w:rsidRPr="00361144" w:rsidRDefault="000E6C22" w:rsidP="000E6C22">
      <w:pPr>
        <w:pStyle w:val="titolo30"/>
        <w:rPr>
          <w:rFonts w:eastAsiaTheme="minorEastAsia"/>
          <w:color w:val="002060"/>
        </w:rPr>
      </w:pPr>
      <w:r w:rsidRPr="00361144">
        <w:rPr>
          <w:color w:val="002060"/>
        </w:rPr>
        <w:t xml:space="preserve">CALCIATORI ESPULSI </w:t>
      </w:r>
    </w:p>
    <w:p w14:paraId="379B6252" w14:textId="77777777" w:rsidR="000E6C22" w:rsidRPr="00361144" w:rsidRDefault="000E6C22" w:rsidP="000E6C22">
      <w:pPr>
        <w:pStyle w:val="titolo20"/>
        <w:rPr>
          <w:color w:val="002060"/>
        </w:rPr>
      </w:pPr>
      <w:r w:rsidRPr="003611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F935043" w14:textId="77777777" w:rsidTr="00E1780E">
        <w:tc>
          <w:tcPr>
            <w:tcW w:w="2200" w:type="dxa"/>
            <w:tcMar>
              <w:top w:w="20" w:type="dxa"/>
              <w:left w:w="20" w:type="dxa"/>
              <w:bottom w:w="20" w:type="dxa"/>
              <w:right w:w="20" w:type="dxa"/>
            </w:tcMar>
            <w:vAlign w:val="center"/>
            <w:hideMark/>
          </w:tcPr>
          <w:p w14:paraId="5F17C4AB" w14:textId="77777777" w:rsidR="000E6C22" w:rsidRPr="00361144" w:rsidRDefault="000E6C22" w:rsidP="00E1780E">
            <w:pPr>
              <w:pStyle w:val="movimento"/>
              <w:rPr>
                <w:color w:val="002060"/>
              </w:rPr>
            </w:pPr>
            <w:r w:rsidRPr="00361144">
              <w:rPr>
                <w:color w:val="002060"/>
              </w:rPr>
              <w:t>RENDINA FRANCESCO</w:t>
            </w:r>
          </w:p>
        </w:tc>
        <w:tc>
          <w:tcPr>
            <w:tcW w:w="2200" w:type="dxa"/>
            <w:tcMar>
              <w:top w:w="20" w:type="dxa"/>
              <w:left w:w="20" w:type="dxa"/>
              <w:bottom w:w="20" w:type="dxa"/>
              <w:right w:w="20" w:type="dxa"/>
            </w:tcMar>
            <w:vAlign w:val="center"/>
            <w:hideMark/>
          </w:tcPr>
          <w:p w14:paraId="2DE0CF01" w14:textId="77777777" w:rsidR="000E6C22" w:rsidRPr="00361144" w:rsidRDefault="000E6C22" w:rsidP="00E1780E">
            <w:pPr>
              <w:pStyle w:val="movimento2"/>
              <w:rPr>
                <w:color w:val="002060"/>
              </w:rPr>
            </w:pPr>
            <w:r w:rsidRPr="00361144">
              <w:rPr>
                <w:color w:val="002060"/>
              </w:rPr>
              <w:t xml:space="preserve">(ACCUMOLI GANG C5) </w:t>
            </w:r>
          </w:p>
        </w:tc>
        <w:tc>
          <w:tcPr>
            <w:tcW w:w="800" w:type="dxa"/>
            <w:tcMar>
              <w:top w:w="20" w:type="dxa"/>
              <w:left w:w="20" w:type="dxa"/>
              <w:bottom w:w="20" w:type="dxa"/>
              <w:right w:w="20" w:type="dxa"/>
            </w:tcMar>
            <w:vAlign w:val="center"/>
            <w:hideMark/>
          </w:tcPr>
          <w:p w14:paraId="24722F0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B822ACE" w14:textId="77777777" w:rsidR="000E6C22" w:rsidRPr="00361144" w:rsidRDefault="000E6C22" w:rsidP="00E1780E">
            <w:pPr>
              <w:pStyle w:val="movimento"/>
              <w:rPr>
                <w:color w:val="002060"/>
              </w:rPr>
            </w:pPr>
            <w:r w:rsidRPr="00361144">
              <w:rPr>
                <w:color w:val="002060"/>
              </w:rPr>
              <w:t>DIOMEDI RICCARDO</w:t>
            </w:r>
          </w:p>
        </w:tc>
        <w:tc>
          <w:tcPr>
            <w:tcW w:w="2200" w:type="dxa"/>
            <w:tcMar>
              <w:top w:w="20" w:type="dxa"/>
              <w:left w:w="20" w:type="dxa"/>
              <w:bottom w:w="20" w:type="dxa"/>
              <w:right w:w="20" w:type="dxa"/>
            </w:tcMar>
            <w:vAlign w:val="center"/>
            <w:hideMark/>
          </w:tcPr>
          <w:p w14:paraId="5BB0FAD3" w14:textId="77777777" w:rsidR="000E6C22" w:rsidRPr="00361144" w:rsidRDefault="000E6C22" w:rsidP="00E1780E">
            <w:pPr>
              <w:pStyle w:val="movimento2"/>
              <w:rPr>
                <w:color w:val="002060"/>
              </w:rPr>
            </w:pPr>
            <w:r w:rsidRPr="00361144">
              <w:rPr>
                <w:color w:val="002060"/>
              </w:rPr>
              <w:t xml:space="preserve">(CALCIO S.ELPIDIO A MARE) </w:t>
            </w:r>
          </w:p>
        </w:tc>
      </w:tr>
      <w:tr w:rsidR="000E6C22" w:rsidRPr="00361144" w14:paraId="1E6F7A72" w14:textId="77777777" w:rsidTr="00E1780E">
        <w:tc>
          <w:tcPr>
            <w:tcW w:w="2200" w:type="dxa"/>
            <w:tcMar>
              <w:top w:w="20" w:type="dxa"/>
              <w:left w:w="20" w:type="dxa"/>
              <w:bottom w:w="20" w:type="dxa"/>
              <w:right w:w="20" w:type="dxa"/>
            </w:tcMar>
            <w:vAlign w:val="center"/>
            <w:hideMark/>
          </w:tcPr>
          <w:p w14:paraId="417AEB7D" w14:textId="77777777" w:rsidR="000E6C22" w:rsidRPr="00361144" w:rsidRDefault="000E6C22" w:rsidP="00E1780E">
            <w:pPr>
              <w:pStyle w:val="movimento"/>
              <w:rPr>
                <w:color w:val="002060"/>
              </w:rPr>
            </w:pPr>
            <w:r w:rsidRPr="00361144">
              <w:rPr>
                <w:color w:val="002060"/>
              </w:rPr>
              <w:t>MANCINELLI ALEX</w:t>
            </w:r>
          </w:p>
        </w:tc>
        <w:tc>
          <w:tcPr>
            <w:tcW w:w="2200" w:type="dxa"/>
            <w:tcMar>
              <w:top w:w="20" w:type="dxa"/>
              <w:left w:w="20" w:type="dxa"/>
              <w:bottom w:w="20" w:type="dxa"/>
              <w:right w:w="20" w:type="dxa"/>
            </w:tcMar>
            <w:vAlign w:val="center"/>
            <w:hideMark/>
          </w:tcPr>
          <w:p w14:paraId="23A8E963" w14:textId="77777777" w:rsidR="000E6C22" w:rsidRPr="00361144" w:rsidRDefault="000E6C22" w:rsidP="00E1780E">
            <w:pPr>
              <w:pStyle w:val="movimento2"/>
              <w:rPr>
                <w:color w:val="002060"/>
              </w:rPr>
            </w:pPr>
            <w:r w:rsidRPr="00361144">
              <w:rPr>
                <w:color w:val="002060"/>
              </w:rPr>
              <w:t xml:space="preserve">(CALCIO S.ELPIDIO A MARE) </w:t>
            </w:r>
          </w:p>
        </w:tc>
        <w:tc>
          <w:tcPr>
            <w:tcW w:w="800" w:type="dxa"/>
            <w:tcMar>
              <w:top w:w="20" w:type="dxa"/>
              <w:left w:w="20" w:type="dxa"/>
              <w:bottom w:w="20" w:type="dxa"/>
              <w:right w:w="20" w:type="dxa"/>
            </w:tcMar>
            <w:vAlign w:val="center"/>
            <w:hideMark/>
          </w:tcPr>
          <w:p w14:paraId="220E3FA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7AD98FB" w14:textId="77777777" w:rsidR="000E6C22" w:rsidRPr="00361144" w:rsidRDefault="000E6C22" w:rsidP="00E1780E">
            <w:pPr>
              <w:pStyle w:val="movimento"/>
              <w:rPr>
                <w:color w:val="002060"/>
              </w:rPr>
            </w:pPr>
            <w:r w:rsidRPr="00361144">
              <w:rPr>
                <w:color w:val="002060"/>
              </w:rPr>
              <w:t>PERGOLINI FRANCESCO</w:t>
            </w:r>
          </w:p>
        </w:tc>
        <w:tc>
          <w:tcPr>
            <w:tcW w:w="2200" w:type="dxa"/>
            <w:tcMar>
              <w:top w:w="20" w:type="dxa"/>
              <w:left w:w="20" w:type="dxa"/>
              <w:bottom w:w="20" w:type="dxa"/>
              <w:right w:w="20" w:type="dxa"/>
            </w:tcMar>
            <w:vAlign w:val="center"/>
            <w:hideMark/>
          </w:tcPr>
          <w:p w14:paraId="79D29372" w14:textId="77777777" w:rsidR="000E6C22" w:rsidRPr="00361144" w:rsidRDefault="000E6C22" w:rsidP="00E1780E">
            <w:pPr>
              <w:pStyle w:val="movimento2"/>
              <w:rPr>
                <w:color w:val="002060"/>
              </w:rPr>
            </w:pPr>
            <w:r w:rsidRPr="00361144">
              <w:rPr>
                <w:color w:val="002060"/>
              </w:rPr>
              <w:t xml:space="preserve">(FUTSAL ANCONA) </w:t>
            </w:r>
          </w:p>
        </w:tc>
      </w:tr>
    </w:tbl>
    <w:p w14:paraId="35B92EF9" w14:textId="77777777" w:rsidR="000E6C22" w:rsidRPr="00361144" w:rsidRDefault="000E6C22" w:rsidP="000E6C22">
      <w:pPr>
        <w:pStyle w:val="titolo20"/>
        <w:rPr>
          <w:rFonts w:eastAsiaTheme="minorEastAsia"/>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2ED11E8" w14:textId="77777777" w:rsidTr="00E1780E">
        <w:tc>
          <w:tcPr>
            <w:tcW w:w="2200" w:type="dxa"/>
            <w:tcMar>
              <w:top w:w="20" w:type="dxa"/>
              <w:left w:w="20" w:type="dxa"/>
              <w:bottom w:w="20" w:type="dxa"/>
              <w:right w:w="20" w:type="dxa"/>
            </w:tcMar>
            <w:vAlign w:val="center"/>
            <w:hideMark/>
          </w:tcPr>
          <w:p w14:paraId="1C4BCBD8" w14:textId="77777777" w:rsidR="000E6C22" w:rsidRPr="00361144" w:rsidRDefault="000E6C22" w:rsidP="00E1780E">
            <w:pPr>
              <w:pStyle w:val="movimento"/>
              <w:rPr>
                <w:color w:val="002060"/>
              </w:rPr>
            </w:pPr>
            <w:r w:rsidRPr="00361144">
              <w:rPr>
                <w:color w:val="002060"/>
              </w:rPr>
              <w:t>MANNOCCHI STEFANO</w:t>
            </w:r>
          </w:p>
        </w:tc>
        <w:tc>
          <w:tcPr>
            <w:tcW w:w="2200" w:type="dxa"/>
            <w:tcMar>
              <w:top w:w="20" w:type="dxa"/>
              <w:left w:w="20" w:type="dxa"/>
              <w:bottom w:w="20" w:type="dxa"/>
              <w:right w:w="20" w:type="dxa"/>
            </w:tcMar>
            <w:vAlign w:val="center"/>
            <w:hideMark/>
          </w:tcPr>
          <w:p w14:paraId="22D7D897" w14:textId="77777777" w:rsidR="000E6C22" w:rsidRPr="00361144" w:rsidRDefault="000E6C22" w:rsidP="00E1780E">
            <w:pPr>
              <w:pStyle w:val="movimento2"/>
              <w:rPr>
                <w:color w:val="002060"/>
              </w:rPr>
            </w:pPr>
            <w:r w:rsidRPr="00361144">
              <w:rPr>
                <w:color w:val="002060"/>
              </w:rPr>
              <w:t xml:space="preserve">(AMATORI STESE 2007 SRL) </w:t>
            </w:r>
          </w:p>
        </w:tc>
        <w:tc>
          <w:tcPr>
            <w:tcW w:w="800" w:type="dxa"/>
            <w:tcMar>
              <w:top w:w="20" w:type="dxa"/>
              <w:left w:w="20" w:type="dxa"/>
              <w:bottom w:w="20" w:type="dxa"/>
              <w:right w:w="20" w:type="dxa"/>
            </w:tcMar>
            <w:vAlign w:val="center"/>
            <w:hideMark/>
          </w:tcPr>
          <w:p w14:paraId="4D9CD86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52675BB" w14:textId="77777777" w:rsidR="000E6C22" w:rsidRPr="00361144" w:rsidRDefault="000E6C22" w:rsidP="00E1780E">
            <w:pPr>
              <w:pStyle w:val="movimento"/>
              <w:rPr>
                <w:color w:val="002060"/>
              </w:rPr>
            </w:pPr>
            <w:r w:rsidRPr="00361144">
              <w:rPr>
                <w:color w:val="002060"/>
              </w:rPr>
              <w:t>LONZI ANDREA</w:t>
            </w:r>
          </w:p>
        </w:tc>
        <w:tc>
          <w:tcPr>
            <w:tcW w:w="2200" w:type="dxa"/>
            <w:tcMar>
              <w:top w:w="20" w:type="dxa"/>
              <w:left w:w="20" w:type="dxa"/>
              <w:bottom w:w="20" w:type="dxa"/>
              <w:right w:w="20" w:type="dxa"/>
            </w:tcMar>
            <w:vAlign w:val="center"/>
            <w:hideMark/>
          </w:tcPr>
          <w:p w14:paraId="7F7F5501" w14:textId="77777777" w:rsidR="000E6C22" w:rsidRPr="00361144" w:rsidRDefault="000E6C22" w:rsidP="00E1780E">
            <w:pPr>
              <w:pStyle w:val="movimento2"/>
              <w:rPr>
                <w:color w:val="002060"/>
              </w:rPr>
            </w:pPr>
            <w:r w:rsidRPr="00361144">
              <w:rPr>
                <w:color w:val="002060"/>
              </w:rPr>
              <w:t xml:space="preserve">(GNANO 04) </w:t>
            </w:r>
          </w:p>
        </w:tc>
      </w:tr>
      <w:tr w:rsidR="000E6C22" w:rsidRPr="00361144" w14:paraId="77096DA0" w14:textId="77777777" w:rsidTr="00E1780E">
        <w:tc>
          <w:tcPr>
            <w:tcW w:w="2200" w:type="dxa"/>
            <w:tcMar>
              <w:top w:w="20" w:type="dxa"/>
              <w:left w:w="20" w:type="dxa"/>
              <w:bottom w:w="20" w:type="dxa"/>
              <w:right w:w="20" w:type="dxa"/>
            </w:tcMar>
            <w:vAlign w:val="center"/>
            <w:hideMark/>
          </w:tcPr>
          <w:p w14:paraId="6BD4C593" w14:textId="77777777" w:rsidR="000E6C22" w:rsidRPr="00361144" w:rsidRDefault="000E6C22" w:rsidP="00E1780E">
            <w:pPr>
              <w:pStyle w:val="movimento"/>
              <w:rPr>
                <w:color w:val="002060"/>
              </w:rPr>
            </w:pPr>
            <w:r w:rsidRPr="00361144">
              <w:rPr>
                <w:color w:val="002060"/>
              </w:rPr>
              <w:t>BRUNI MATTEO</w:t>
            </w:r>
          </w:p>
        </w:tc>
        <w:tc>
          <w:tcPr>
            <w:tcW w:w="2200" w:type="dxa"/>
            <w:tcMar>
              <w:top w:w="20" w:type="dxa"/>
              <w:left w:w="20" w:type="dxa"/>
              <w:bottom w:w="20" w:type="dxa"/>
              <w:right w:w="20" w:type="dxa"/>
            </w:tcMar>
            <w:vAlign w:val="center"/>
            <w:hideMark/>
          </w:tcPr>
          <w:p w14:paraId="5CAC7F81" w14:textId="77777777" w:rsidR="000E6C22" w:rsidRPr="00361144" w:rsidRDefault="000E6C22" w:rsidP="00E1780E">
            <w:pPr>
              <w:pStyle w:val="movimento2"/>
              <w:rPr>
                <w:color w:val="002060"/>
              </w:rPr>
            </w:pPr>
            <w:r w:rsidRPr="00361144">
              <w:rPr>
                <w:color w:val="002060"/>
              </w:rPr>
              <w:t xml:space="preserve">(TRUENTIN LAMA) </w:t>
            </w:r>
          </w:p>
        </w:tc>
        <w:tc>
          <w:tcPr>
            <w:tcW w:w="800" w:type="dxa"/>
            <w:tcMar>
              <w:top w:w="20" w:type="dxa"/>
              <w:left w:w="20" w:type="dxa"/>
              <w:bottom w:w="20" w:type="dxa"/>
              <w:right w:w="20" w:type="dxa"/>
            </w:tcMar>
            <w:vAlign w:val="center"/>
            <w:hideMark/>
          </w:tcPr>
          <w:p w14:paraId="60A44F4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A833C3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7A95AB4" w14:textId="77777777" w:rsidR="000E6C22" w:rsidRPr="00361144" w:rsidRDefault="000E6C22" w:rsidP="00E1780E">
            <w:pPr>
              <w:pStyle w:val="movimento2"/>
              <w:rPr>
                <w:color w:val="002060"/>
              </w:rPr>
            </w:pPr>
            <w:r w:rsidRPr="00361144">
              <w:rPr>
                <w:color w:val="002060"/>
              </w:rPr>
              <w:t> </w:t>
            </w:r>
          </w:p>
        </w:tc>
      </w:tr>
    </w:tbl>
    <w:p w14:paraId="3FBF82D8"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310B6BB7"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ABA545E" w14:textId="77777777" w:rsidTr="00E1780E">
        <w:tc>
          <w:tcPr>
            <w:tcW w:w="2200" w:type="dxa"/>
            <w:tcMar>
              <w:top w:w="20" w:type="dxa"/>
              <w:left w:w="20" w:type="dxa"/>
              <w:bottom w:w="20" w:type="dxa"/>
              <w:right w:w="20" w:type="dxa"/>
            </w:tcMar>
            <w:vAlign w:val="center"/>
            <w:hideMark/>
          </w:tcPr>
          <w:p w14:paraId="1E301DC1" w14:textId="77777777" w:rsidR="000E6C22" w:rsidRPr="00361144" w:rsidRDefault="000E6C22" w:rsidP="00E1780E">
            <w:pPr>
              <w:pStyle w:val="movimento"/>
              <w:rPr>
                <w:color w:val="002060"/>
              </w:rPr>
            </w:pPr>
            <w:r w:rsidRPr="00361144">
              <w:rPr>
                <w:color w:val="002060"/>
              </w:rPr>
              <w:t>BORDONI RICCARDO</w:t>
            </w:r>
          </w:p>
        </w:tc>
        <w:tc>
          <w:tcPr>
            <w:tcW w:w="2200" w:type="dxa"/>
            <w:tcMar>
              <w:top w:w="20" w:type="dxa"/>
              <w:left w:w="20" w:type="dxa"/>
              <w:bottom w:w="20" w:type="dxa"/>
              <w:right w:w="20" w:type="dxa"/>
            </w:tcMar>
            <w:vAlign w:val="center"/>
            <w:hideMark/>
          </w:tcPr>
          <w:p w14:paraId="36F23986" w14:textId="77777777" w:rsidR="000E6C22" w:rsidRPr="00361144" w:rsidRDefault="000E6C22" w:rsidP="00E1780E">
            <w:pPr>
              <w:pStyle w:val="movimento2"/>
              <w:rPr>
                <w:color w:val="002060"/>
              </w:rPr>
            </w:pPr>
            <w:r w:rsidRPr="00361144">
              <w:rPr>
                <w:color w:val="002060"/>
              </w:rPr>
              <w:t xml:space="preserve">(CALCIO S.ELPIDIO A MARE) </w:t>
            </w:r>
          </w:p>
        </w:tc>
        <w:tc>
          <w:tcPr>
            <w:tcW w:w="800" w:type="dxa"/>
            <w:tcMar>
              <w:top w:w="20" w:type="dxa"/>
              <w:left w:w="20" w:type="dxa"/>
              <w:bottom w:w="20" w:type="dxa"/>
              <w:right w:w="20" w:type="dxa"/>
            </w:tcMar>
            <w:vAlign w:val="center"/>
            <w:hideMark/>
          </w:tcPr>
          <w:p w14:paraId="05959D4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7C061B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A71CC61" w14:textId="77777777" w:rsidR="000E6C22" w:rsidRPr="00361144" w:rsidRDefault="000E6C22" w:rsidP="00E1780E">
            <w:pPr>
              <w:pStyle w:val="movimento2"/>
              <w:rPr>
                <w:color w:val="002060"/>
              </w:rPr>
            </w:pPr>
            <w:r w:rsidRPr="00361144">
              <w:rPr>
                <w:color w:val="002060"/>
              </w:rPr>
              <w:t> </w:t>
            </w:r>
          </w:p>
        </w:tc>
      </w:tr>
    </w:tbl>
    <w:p w14:paraId="69437DA7"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Riconosciuto personalmente dal direttore di gara dalla tribuna offendeva l'arbitro per tutta la durata della partita. </w:t>
      </w:r>
    </w:p>
    <w:p w14:paraId="5D3851E6" w14:textId="77777777" w:rsidR="000E6C22" w:rsidRPr="00361144" w:rsidRDefault="000E6C22" w:rsidP="000E6C22">
      <w:pPr>
        <w:pStyle w:val="titolo20"/>
        <w:rPr>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3A9E73E" w14:textId="77777777" w:rsidTr="00E1780E">
        <w:tc>
          <w:tcPr>
            <w:tcW w:w="2200" w:type="dxa"/>
            <w:tcMar>
              <w:top w:w="20" w:type="dxa"/>
              <w:left w:w="20" w:type="dxa"/>
              <w:bottom w:w="20" w:type="dxa"/>
              <w:right w:w="20" w:type="dxa"/>
            </w:tcMar>
            <w:vAlign w:val="center"/>
            <w:hideMark/>
          </w:tcPr>
          <w:p w14:paraId="54AAC36A" w14:textId="77777777" w:rsidR="000E6C22" w:rsidRPr="00361144" w:rsidRDefault="000E6C22" w:rsidP="00E1780E">
            <w:pPr>
              <w:pStyle w:val="movimento"/>
              <w:rPr>
                <w:color w:val="002060"/>
              </w:rPr>
            </w:pPr>
            <w:r w:rsidRPr="00361144">
              <w:rPr>
                <w:color w:val="002060"/>
              </w:rPr>
              <w:t>NARDINI ANDREA</w:t>
            </w:r>
          </w:p>
        </w:tc>
        <w:tc>
          <w:tcPr>
            <w:tcW w:w="2200" w:type="dxa"/>
            <w:tcMar>
              <w:top w:w="20" w:type="dxa"/>
              <w:left w:w="20" w:type="dxa"/>
              <w:bottom w:w="20" w:type="dxa"/>
              <w:right w:w="20" w:type="dxa"/>
            </w:tcMar>
            <w:vAlign w:val="center"/>
            <w:hideMark/>
          </w:tcPr>
          <w:p w14:paraId="361791B3" w14:textId="77777777" w:rsidR="000E6C22" w:rsidRPr="00361144" w:rsidRDefault="000E6C22" w:rsidP="00E1780E">
            <w:pPr>
              <w:pStyle w:val="movimento2"/>
              <w:rPr>
                <w:color w:val="002060"/>
              </w:rPr>
            </w:pPr>
            <w:r w:rsidRPr="00361144">
              <w:rPr>
                <w:color w:val="002060"/>
              </w:rPr>
              <w:t xml:space="preserve">(SPECIAL ONE SPORTING CLUB) </w:t>
            </w:r>
          </w:p>
        </w:tc>
        <w:tc>
          <w:tcPr>
            <w:tcW w:w="800" w:type="dxa"/>
            <w:tcMar>
              <w:top w:w="20" w:type="dxa"/>
              <w:left w:w="20" w:type="dxa"/>
              <w:bottom w:w="20" w:type="dxa"/>
              <w:right w:w="20" w:type="dxa"/>
            </w:tcMar>
            <w:vAlign w:val="center"/>
            <w:hideMark/>
          </w:tcPr>
          <w:p w14:paraId="413D51D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879D928" w14:textId="77777777" w:rsidR="000E6C22" w:rsidRPr="00361144" w:rsidRDefault="000E6C22" w:rsidP="00E1780E">
            <w:pPr>
              <w:pStyle w:val="movimento"/>
              <w:rPr>
                <w:color w:val="002060"/>
              </w:rPr>
            </w:pPr>
            <w:r w:rsidRPr="00361144">
              <w:rPr>
                <w:color w:val="002060"/>
              </w:rPr>
              <w:t>MOUAOUI ABDERRAHMANE</w:t>
            </w:r>
          </w:p>
        </w:tc>
        <w:tc>
          <w:tcPr>
            <w:tcW w:w="2200" w:type="dxa"/>
            <w:tcMar>
              <w:top w:w="20" w:type="dxa"/>
              <w:left w:w="20" w:type="dxa"/>
              <w:bottom w:w="20" w:type="dxa"/>
              <w:right w:w="20" w:type="dxa"/>
            </w:tcMar>
            <w:vAlign w:val="center"/>
            <w:hideMark/>
          </w:tcPr>
          <w:p w14:paraId="258CBFE1" w14:textId="77777777" w:rsidR="000E6C22" w:rsidRPr="00361144" w:rsidRDefault="000E6C22" w:rsidP="00E1780E">
            <w:pPr>
              <w:pStyle w:val="movimento2"/>
              <w:rPr>
                <w:color w:val="002060"/>
              </w:rPr>
            </w:pPr>
            <w:r w:rsidRPr="00361144">
              <w:rPr>
                <w:color w:val="002060"/>
              </w:rPr>
              <w:t xml:space="preserve">(URBINO CALCIO A 5) </w:t>
            </w:r>
          </w:p>
        </w:tc>
      </w:tr>
    </w:tbl>
    <w:p w14:paraId="4818FA75"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5ABBB84" w14:textId="77777777" w:rsidTr="00E1780E">
        <w:tc>
          <w:tcPr>
            <w:tcW w:w="2200" w:type="dxa"/>
            <w:tcMar>
              <w:top w:w="20" w:type="dxa"/>
              <w:left w:w="20" w:type="dxa"/>
              <w:bottom w:w="20" w:type="dxa"/>
              <w:right w:w="20" w:type="dxa"/>
            </w:tcMar>
            <w:vAlign w:val="center"/>
            <w:hideMark/>
          </w:tcPr>
          <w:p w14:paraId="014D388B" w14:textId="77777777" w:rsidR="000E6C22" w:rsidRPr="00361144" w:rsidRDefault="000E6C22" w:rsidP="00E1780E">
            <w:pPr>
              <w:pStyle w:val="movimento"/>
              <w:rPr>
                <w:color w:val="002060"/>
              </w:rPr>
            </w:pPr>
            <w:r w:rsidRPr="00361144">
              <w:rPr>
                <w:color w:val="002060"/>
              </w:rPr>
              <w:t>IMERAJ SKANDILAJDI</w:t>
            </w:r>
          </w:p>
        </w:tc>
        <w:tc>
          <w:tcPr>
            <w:tcW w:w="2200" w:type="dxa"/>
            <w:tcMar>
              <w:top w:w="20" w:type="dxa"/>
              <w:left w:w="20" w:type="dxa"/>
              <w:bottom w:w="20" w:type="dxa"/>
              <w:right w:w="20" w:type="dxa"/>
            </w:tcMar>
            <w:vAlign w:val="center"/>
            <w:hideMark/>
          </w:tcPr>
          <w:p w14:paraId="0A7EDE67" w14:textId="77777777" w:rsidR="000E6C22" w:rsidRPr="00361144" w:rsidRDefault="000E6C22" w:rsidP="00E1780E">
            <w:pPr>
              <w:pStyle w:val="movimento2"/>
              <w:rPr>
                <w:color w:val="002060"/>
              </w:rPr>
            </w:pPr>
            <w:r w:rsidRPr="00361144">
              <w:rPr>
                <w:color w:val="002060"/>
              </w:rPr>
              <w:t xml:space="preserve">(C.F. MACERATESE A.S.D.) </w:t>
            </w:r>
          </w:p>
        </w:tc>
        <w:tc>
          <w:tcPr>
            <w:tcW w:w="800" w:type="dxa"/>
            <w:tcMar>
              <w:top w:w="20" w:type="dxa"/>
              <w:left w:w="20" w:type="dxa"/>
              <w:bottom w:w="20" w:type="dxa"/>
              <w:right w:w="20" w:type="dxa"/>
            </w:tcMar>
            <w:vAlign w:val="center"/>
            <w:hideMark/>
          </w:tcPr>
          <w:p w14:paraId="4026C7D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ACD982D" w14:textId="77777777" w:rsidR="000E6C22" w:rsidRPr="00361144" w:rsidRDefault="000E6C22" w:rsidP="00E1780E">
            <w:pPr>
              <w:pStyle w:val="movimento"/>
              <w:rPr>
                <w:color w:val="002060"/>
              </w:rPr>
            </w:pPr>
            <w:r w:rsidRPr="00361144">
              <w:rPr>
                <w:color w:val="002060"/>
              </w:rPr>
              <w:t>DIOMEDI RICCARDO</w:t>
            </w:r>
          </w:p>
        </w:tc>
        <w:tc>
          <w:tcPr>
            <w:tcW w:w="2200" w:type="dxa"/>
            <w:tcMar>
              <w:top w:w="20" w:type="dxa"/>
              <w:left w:w="20" w:type="dxa"/>
              <w:bottom w:w="20" w:type="dxa"/>
              <w:right w:w="20" w:type="dxa"/>
            </w:tcMar>
            <w:vAlign w:val="center"/>
            <w:hideMark/>
          </w:tcPr>
          <w:p w14:paraId="2C53CB51" w14:textId="77777777" w:rsidR="000E6C22" w:rsidRPr="00361144" w:rsidRDefault="000E6C22" w:rsidP="00E1780E">
            <w:pPr>
              <w:pStyle w:val="movimento2"/>
              <w:rPr>
                <w:color w:val="002060"/>
              </w:rPr>
            </w:pPr>
            <w:r w:rsidRPr="00361144">
              <w:rPr>
                <w:color w:val="002060"/>
              </w:rPr>
              <w:t xml:space="preserve">(CALCIO S.ELPIDIO A MARE) </w:t>
            </w:r>
          </w:p>
        </w:tc>
      </w:tr>
      <w:tr w:rsidR="000E6C22" w:rsidRPr="00361144" w14:paraId="13170937" w14:textId="77777777" w:rsidTr="00E1780E">
        <w:tc>
          <w:tcPr>
            <w:tcW w:w="2200" w:type="dxa"/>
            <w:tcMar>
              <w:top w:w="20" w:type="dxa"/>
              <w:left w:w="20" w:type="dxa"/>
              <w:bottom w:w="20" w:type="dxa"/>
              <w:right w:w="20" w:type="dxa"/>
            </w:tcMar>
            <w:vAlign w:val="center"/>
            <w:hideMark/>
          </w:tcPr>
          <w:p w14:paraId="48458FAB" w14:textId="77777777" w:rsidR="000E6C22" w:rsidRPr="00361144" w:rsidRDefault="000E6C22" w:rsidP="00E1780E">
            <w:pPr>
              <w:pStyle w:val="movimento"/>
              <w:rPr>
                <w:color w:val="002060"/>
              </w:rPr>
            </w:pPr>
            <w:r w:rsidRPr="00361144">
              <w:rPr>
                <w:color w:val="002060"/>
              </w:rPr>
              <w:t>MAROZZI LUCA</w:t>
            </w:r>
          </w:p>
        </w:tc>
        <w:tc>
          <w:tcPr>
            <w:tcW w:w="2200" w:type="dxa"/>
            <w:tcMar>
              <w:top w:w="20" w:type="dxa"/>
              <w:left w:w="20" w:type="dxa"/>
              <w:bottom w:w="20" w:type="dxa"/>
              <w:right w:w="20" w:type="dxa"/>
            </w:tcMar>
            <w:vAlign w:val="center"/>
            <w:hideMark/>
          </w:tcPr>
          <w:p w14:paraId="2FA56F5C" w14:textId="77777777" w:rsidR="000E6C22" w:rsidRPr="00361144" w:rsidRDefault="000E6C22" w:rsidP="00E1780E">
            <w:pPr>
              <w:pStyle w:val="movimento2"/>
              <w:rPr>
                <w:color w:val="002060"/>
              </w:rPr>
            </w:pPr>
            <w:r w:rsidRPr="00361144">
              <w:rPr>
                <w:color w:val="002060"/>
              </w:rPr>
              <w:t xml:space="preserve">(CALCIO S.ELPIDIO A MARE) </w:t>
            </w:r>
          </w:p>
        </w:tc>
        <w:tc>
          <w:tcPr>
            <w:tcW w:w="800" w:type="dxa"/>
            <w:tcMar>
              <w:top w:w="20" w:type="dxa"/>
              <w:left w:w="20" w:type="dxa"/>
              <w:bottom w:w="20" w:type="dxa"/>
              <w:right w:w="20" w:type="dxa"/>
            </w:tcMar>
            <w:vAlign w:val="center"/>
            <w:hideMark/>
          </w:tcPr>
          <w:p w14:paraId="78ADE6E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27FF486" w14:textId="77777777" w:rsidR="000E6C22" w:rsidRPr="00361144" w:rsidRDefault="000E6C22" w:rsidP="00E1780E">
            <w:pPr>
              <w:pStyle w:val="movimento"/>
              <w:rPr>
                <w:color w:val="002060"/>
              </w:rPr>
            </w:pPr>
            <w:r w:rsidRPr="00361144">
              <w:rPr>
                <w:color w:val="002060"/>
              </w:rPr>
              <w:t>DANO DRITAN</w:t>
            </w:r>
          </w:p>
        </w:tc>
        <w:tc>
          <w:tcPr>
            <w:tcW w:w="2200" w:type="dxa"/>
            <w:tcMar>
              <w:top w:w="20" w:type="dxa"/>
              <w:left w:w="20" w:type="dxa"/>
              <w:bottom w:w="20" w:type="dxa"/>
              <w:right w:w="20" w:type="dxa"/>
            </w:tcMar>
            <w:vAlign w:val="center"/>
            <w:hideMark/>
          </w:tcPr>
          <w:p w14:paraId="41D492F8" w14:textId="77777777" w:rsidR="000E6C22" w:rsidRPr="00361144" w:rsidRDefault="000E6C22" w:rsidP="00E1780E">
            <w:pPr>
              <w:pStyle w:val="movimento2"/>
              <w:rPr>
                <w:color w:val="002060"/>
              </w:rPr>
            </w:pPr>
            <w:r w:rsidRPr="00361144">
              <w:rPr>
                <w:color w:val="002060"/>
              </w:rPr>
              <w:t xml:space="preserve">(FOLGORE CASTELRAIMONDO) </w:t>
            </w:r>
          </w:p>
        </w:tc>
      </w:tr>
      <w:tr w:rsidR="000E6C22" w:rsidRPr="00361144" w14:paraId="320DEB56" w14:textId="77777777" w:rsidTr="00E1780E">
        <w:tc>
          <w:tcPr>
            <w:tcW w:w="2200" w:type="dxa"/>
            <w:tcMar>
              <w:top w:w="20" w:type="dxa"/>
              <w:left w:w="20" w:type="dxa"/>
              <w:bottom w:w="20" w:type="dxa"/>
              <w:right w:w="20" w:type="dxa"/>
            </w:tcMar>
            <w:vAlign w:val="center"/>
            <w:hideMark/>
          </w:tcPr>
          <w:p w14:paraId="75C943A4" w14:textId="77777777" w:rsidR="000E6C22" w:rsidRPr="00361144" w:rsidRDefault="000E6C22" w:rsidP="00E1780E">
            <w:pPr>
              <w:pStyle w:val="movimento"/>
              <w:rPr>
                <w:color w:val="002060"/>
              </w:rPr>
            </w:pPr>
            <w:r w:rsidRPr="00361144">
              <w:rPr>
                <w:color w:val="002060"/>
              </w:rPr>
              <w:t>BALDONI IGOR</w:t>
            </w:r>
          </w:p>
        </w:tc>
        <w:tc>
          <w:tcPr>
            <w:tcW w:w="2200" w:type="dxa"/>
            <w:tcMar>
              <w:top w:w="20" w:type="dxa"/>
              <w:left w:w="20" w:type="dxa"/>
              <w:bottom w:w="20" w:type="dxa"/>
              <w:right w:w="20" w:type="dxa"/>
            </w:tcMar>
            <w:vAlign w:val="center"/>
            <w:hideMark/>
          </w:tcPr>
          <w:p w14:paraId="4534E16A" w14:textId="77777777" w:rsidR="000E6C22" w:rsidRPr="00361144" w:rsidRDefault="000E6C22" w:rsidP="00E1780E">
            <w:pPr>
              <w:pStyle w:val="movimento2"/>
              <w:rPr>
                <w:color w:val="002060"/>
              </w:rPr>
            </w:pPr>
            <w:r w:rsidRPr="00361144">
              <w:rPr>
                <w:color w:val="002060"/>
              </w:rPr>
              <w:t xml:space="preserve">(FRASASSI C5) </w:t>
            </w:r>
          </w:p>
        </w:tc>
        <w:tc>
          <w:tcPr>
            <w:tcW w:w="800" w:type="dxa"/>
            <w:tcMar>
              <w:top w:w="20" w:type="dxa"/>
              <w:left w:w="20" w:type="dxa"/>
              <w:bottom w:w="20" w:type="dxa"/>
              <w:right w:w="20" w:type="dxa"/>
            </w:tcMar>
            <w:vAlign w:val="center"/>
            <w:hideMark/>
          </w:tcPr>
          <w:p w14:paraId="18B87CA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892974F" w14:textId="77777777" w:rsidR="000E6C22" w:rsidRPr="00361144" w:rsidRDefault="000E6C22" w:rsidP="00E1780E">
            <w:pPr>
              <w:pStyle w:val="movimento"/>
              <w:rPr>
                <w:color w:val="002060"/>
              </w:rPr>
            </w:pPr>
            <w:r w:rsidRPr="00361144">
              <w:rPr>
                <w:color w:val="002060"/>
              </w:rPr>
              <w:t>BRUFFA GABRIELE</w:t>
            </w:r>
          </w:p>
        </w:tc>
        <w:tc>
          <w:tcPr>
            <w:tcW w:w="2200" w:type="dxa"/>
            <w:tcMar>
              <w:top w:w="20" w:type="dxa"/>
              <w:left w:w="20" w:type="dxa"/>
              <w:bottom w:w="20" w:type="dxa"/>
              <w:right w:w="20" w:type="dxa"/>
            </w:tcMar>
            <w:vAlign w:val="center"/>
            <w:hideMark/>
          </w:tcPr>
          <w:p w14:paraId="2AC3BBF2" w14:textId="77777777" w:rsidR="000E6C22" w:rsidRPr="00361144" w:rsidRDefault="000E6C22" w:rsidP="00E1780E">
            <w:pPr>
              <w:pStyle w:val="movimento2"/>
              <w:rPr>
                <w:color w:val="002060"/>
              </w:rPr>
            </w:pPr>
            <w:r w:rsidRPr="00361144">
              <w:rPr>
                <w:color w:val="002060"/>
              </w:rPr>
              <w:t xml:space="preserve">(FRASASSI C5) </w:t>
            </w:r>
          </w:p>
        </w:tc>
      </w:tr>
      <w:tr w:rsidR="000E6C22" w:rsidRPr="00361144" w14:paraId="77AD5234" w14:textId="77777777" w:rsidTr="00E1780E">
        <w:tc>
          <w:tcPr>
            <w:tcW w:w="2200" w:type="dxa"/>
            <w:tcMar>
              <w:top w:w="20" w:type="dxa"/>
              <w:left w:w="20" w:type="dxa"/>
              <w:bottom w:w="20" w:type="dxa"/>
              <w:right w:w="20" w:type="dxa"/>
            </w:tcMar>
            <w:vAlign w:val="center"/>
            <w:hideMark/>
          </w:tcPr>
          <w:p w14:paraId="5B0A1377" w14:textId="77777777" w:rsidR="000E6C22" w:rsidRPr="00361144" w:rsidRDefault="000E6C22" w:rsidP="00E1780E">
            <w:pPr>
              <w:pStyle w:val="movimento"/>
              <w:rPr>
                <w:color w:val="002060"/>
              </w:rPr>
            </w:pPr>
            <w:r w:rsidRPr="00361144">
              <w:rPr>
                <w:color w:val="002060"/>
              </w:rPr>
              <w:t>GALDELLI MATTIA</w:t>
            </w:r>
          </w:p>
        </w:tc>
        <w:tc>
          <w:tcPr>
            <w:tcW w:w="2200" w:type="dxa"/>
            <w:tcMar>
              <w:top w:w="20" w:type="dxa"/>
              <w:left w:w="20" w:type="dxa"/>
              <w:bottom w:w="20" w:type="dxa"/>
              <w:right w:w="20" w:type="dxa"/>
            </w:tcMar>
            <w:vAlign w:val="center"/>
            <w:hideMark/>
          </w:tcPr>
          <w:p w14:paraId="2C99922D" w14:textId="77777777" w:rsidR="000E6C22" w:rsidRPr="00361144" w:rsidRDefault="000E6C22" w:rsidP="00E1780E">
            <w:pPr>
              <w:pStyle w:val="movimento2"/>
              <w:rPr>
                <w:color w:val="002060"/>
              </w:rPr>
            </w:pPr>
            <w:r w:rsidRPr="00361144">
              <w:rPr>
                <w:color w:val="002060"/>
              </w:rPr>
              <w:t xml:space="preserve">(FRASASSI C5) </w:t>
            </w:r>
          </w:p>
        </w:tc>
        <w:tc>
          <w:tcPr>
            <w:tcW w:w="800" w:type="dxa"/>
            <w:tcMar>
              <w:top w:w="20" w:type="dxa"/>
              <w:left w:w="20" w:type="dxa"/>
              <w:bottom w:w="20" w:type="dxa"/>
              <w:right w:w="20" w:type="dxa"/>
            </w:tcMar>
            <w:vAlign w:val="center"/>
            <w:hideMark/>
          </w:tcPr>
          <w:p w14:paraId="1A8988F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95728B2" w14:textId="77777777" w:rsidR="000E6C22" w:rsidRPr="00361144" w:rsidRDefault="000E6C22" w:rsidP="00E1780E">
            <w:pPr>
              <w:pStyle w:val="movimento"/>
              <w:rPr>
                <w:color w:val="002060"/>
              </w:rPr>
            </w:pPr>
            <w:r w:rsidRPr="00361144">
              <w:rPr>
                <w:color w:val="002060"/>
              </w:rPr>
              <w:t>VENTRESCA NICHOLAS</w:t>
            </w:r>
          </w:p>
        </w:tc>
        <w:tc>
          <w:tcPr>
            <w:tcW w:w="2200" w:type="dxa"/>
            <w:tcMar>
              <w:top w:w="20" w:type="dxa"/>
              <w:left w:w="20" w:type="dxa"/>
              <w:bottom w:w="20" w:type="dxa"/>
              <w:right w:w="20" w:type="dxa"/>
            </w:tcMar>
            <w:vAlign w:val="center"/>
            <w:hideMark/>
          </w:tcPr>
          <w:p w14:paraId="0FC0EF69" w14:textId="77777777" w:rsidR="000E6C22" w:rsidRPr="00361144" w:rsidRDefault="000E6C22" w:rsidP="00E1780E">
            <w:pPr>
              <w:pStyle w:val="movimento2"/>
              <w:rPr>
                <w:color w:val="002060"/>
              </w:rPr>
            </w:pPr>
            <w:r w:rsidRPr="00361144">
              <w:rPr>
                <w:color w:val="002060"/>
              </w:rPr>
              <w:t xml:space="preserve">(G.S.A. LE DUE PALME) </w:t>
            </w:r>
          </w:p>
        </w:tc>
      </w:tr>
      <w:tr w:rsidR="000E6C22" w:rsidRPr="00361144" w14:paraId="009888A4" w14:textId="77777777" w:rsidTr="00E1780E">
        <w:tc>
          <w:tcPr>
            <w:tcW w:w="2200" w:type="dxa"/>
            <w:tcMar>
              <w:top w:w="20" w:type="dxa"/>
              <w:left w:w="20" w:type="dxa"/>
              <w:bottom w:w="20" w:type="dxa"/>
              <w:right w:w="20" w:type="dxa"/>
            </w:tcMar>
            <w:vAlign w:val="center"/>
            <w:hideMark/>
          </w:tcPr>
          <w:p w14:paraId="4F378488" w14:textId="77777777" w:rsidR="000E6C22" w:rsidRPr="00361144" w:rsidRDefault="000E6C22" w:rsidP="00E1780E">
            <w:pPr>
              <w:pStyle w:val="movimento"/>
              <w:rPr>
                <w:color w:val="002060"/>
              </w:rPr>
            </w:pPr>
            <w:r w:rsidRPr="00361144">
              <w:rPr>
                <w:color w:val="002060"/>
              </w:rPr>
              <w:lastRenderedPageBreak/>
              <w:t>GUERRIERO NICOLA</w:t>
            </w:r>
          </w:p>
        </w:tc>
        <w:tc>
          <w:tcPr>
            <w:tcW w:w="2200" w:type="dxa"/>
            <w:tcMar>
              <w:top w:w="20" w:type="dxa"/>
              <w:left w:w="20" w:type="dxa"/>
              <w:bottom w:w="20" w:type="dxa"/>
              <w:right w:w="20" w:type="dxa"/>
            </w:tcMar>
            <w:vAlign w:val="center"/>
            <w:hideMark/>
          </w:tcPr>
          <w:p w14:paraId="1FE44820" w14:textId="77777777" w:rsidR="000E6C22" w:rsidRPr="00361144" w:rsidRDefault="000E6C22" w:rsidP="00E1780E">
            <w:pPr>
              <w:pStyle w:val="movimento2"/>
              <w:rPr>
                <w:color w:val="002060"/>
              </w:rPr>
            </w:pPr>
            <w:r w:rsidRPr="00361144">
              <w:rPr>
                <w:color w:val="002060"/>
              </w:rPr>
              <w:t xml:space="preserve">(GNANO 04) </w:t>
            </w:r>
          </w:p>
        </w:tc>
        <w:tc>
          <w:tcPr>
            <w:tcW w:w="800" w:type="dxa"/>
            <w:tcMar>
              <w:top w:w="20" w:type="dxa"/>
              <w:left w:w="20" w:type="dxa"/>
              <w:bottom w:w="20" w:type="dxa"/>
              <w:right w:w="20" w:type="dxa"/>
            </w:tcMar>
            <w:vAlign w:val="center"/>
            <w:hideMark/>
          </w:tcPr>
          <w:p w14:paraId="13AFAAA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5317C0A" w14:textId="77777777" w:rsidR="000E6C22" w:rsidRPr="00361144" w:rsidRDefault="000E6C22" w:rsidP="00E1780E">
            <w:pPr>
              <w:pStyle w:val="movimento"/>
              <w:rPr>
                <w:color w:val="002060"/>
              </w:rPr>
            </w:pPr>
            <w:r w:rsidRPr="00361144">
              <w:rPr>
                <w:color w:val="002060"/>
              </w:rPr>
              <w:t>NWAKIRE CLINTON ONYEMAE</w:t>
            </w:r>
          </w:p>
        </w:tc>
        <w:tc>
          <w:tcPr>
            <w:tcW w:w="2200" w:type="dxa"/>
            <w:tcMar>
              <w:top w:w="20" w:type="dxa"/>
              <w:left w:w="20" w:type="dxa"/>
              <w:bottom w:w="20" w:type="dxa"/>
              <w:right w:w="20" w:type="dxa"/>
            </w:tcMar>
            <w:vAlign w:val="center"/>
            <w:hideMark/>
          </w:tcPr>
          <w:p w14:paraId="66706326" w14:textId="77777777" w:rsidR="000E6C22" w:rsidRPr="00361144" w:rsidRDefault="000E6C22" w:rsidP="00E1780E">
            <w:pPr>
              <w:pStyle w:val="movimento2"/>
              <w:rPr>
                <w:color w:val="002060"/>
              </w:rPr>
            </w:pPr>
            <w:r w:rsidRPr="00361144">
              <w:rPr>
                <w:color w:val="002060"/>
              </w:rPr>
              <w:t xml:space="preserve">(GNANO 04) </w:t>
            </w:r>
          </w:p>
        </w:tc>
      </w:tr>
      <w:tr w:rsidR="000E6C22" w:rsidRPr="00361144" w14:paraId="764D35E2" w14:textId="77777777" w:rsidTr="00E1780E">
        <w:tc>
          <w:tcPr>
            <w:tcW w:w="2200" w:type="dxa"/>
            <w:tcMar>
              <w:top w:w="20" w:type="dxa"/>
              <w:left w:w="20" w:type="dxa"/>
              <w:bottom w:w="20" w:type="dxa"/>
              <w:right w:w="20" w:type="dxa"/>
            </w:tcMar>
            <w:vAlign w:val="center"/>
            <w:hideMark/>
          </w:tcPr>
          <w:p w14:paraId="76BEBB44" w14:textId="77777777" w:rsidR="000E6C22" w:rsidRPr="00361144" w:rsidRDefault="000E6C22" w:rsidP="00E1780E">
            <w:pPr>
              <w:pStyle w:val="movimento"/>
              <w:rPr>
                <w:color w:val="002060"/>
              </w:rPr>
            </w:pPr>
            <w:r w:rsidRPr="00361144">
              <w:rPr>
                <w:color w:val="002060"/>
              </w:rPr>
              <w:t>BASSO NICHOLAS</w:t>
            </w:r>
          </w:p>
        </w:tc>
        <w:tc>
          <w:tcPr>
            <w:tcW w:w="2200" w:type="dxa"/>
            <w:tcMar>
              <w:top w:w="20" w:type="dxa"/>
              <w:left w:w="20" w:type="dxa"/>
              <w:bottom w:w="20" w:type="dxa"/>
              <w:right w:w="20" w:type="dxa"/>
            </w:tcMar>
            <w:vAlign w:val="center"/>
            <w:hideMark/>
          </w:tcPr>
          <w:p w14:paraId="0E2308AF" w14:textId="77777777" w:rsidR="000E6C22" w:rsidRPr="00361144" w:rsidRDefault="000E6C22" w:rsidP="00E1780E">
            <w:pPr>
              <w:pStyle w:val="movimento2"/>
              <w:rPr>
                <w:color w:val="002060"/>
              </w:rPr>
            </w:pPr>
            <w:r w:rsidRPr="00361144">
              <w:rPr>
                <w:color w:val="002060"/>
              </w:rPr>
              <w:t xml:space="preserve">(OLIMPIA JUVENTU FALCONARA) </w:t>
            </w:r>
          </w:p>
        </w:tc>
        <w:tc>
          <w:tcPr>
            <w:tcW w:w="800" w:type="dxa"/>
            <w:tcMar>
              <w:top w:w="20" w:type="dxa"/>
              <w:left w:w="20" w:type="dxa"/>
              <w:bottom w:w="20" w:type="dxa"/>
              <w:right w:w="20" w:type="dxa"/>
            </w:tcMar>
            <w:vAlign w:val="center"/>
            <w:hideMark/>
          </w:tcPr>
          <w:p w14:paraId="7110CCA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C8833E1" w14:textId="77777777" w:rsidR="000E6C22" w:rsidRPr="00361144" w:rsidRDefault="000E6C22" w:rsidP="00E1780E">
            <w:pPr>
              <w:pStyle w:val="movimento"/>
              <w:rPr>
                <w:color w:val="002060"/>
              </w:rPr>
            </w:pPr>
            <w:r w:rsidRPr="00361144">
              <w:rPr>
                <w:color w:val="002060"/>
              </w:rPr>
              <w:t>FUCILI DIEGO</w:t>
            </w:r>
          </w:p>
        </w:tc>
        <w:tc>
          <w:tcPr>
            <w:tcW w:w="2200" w:type="dxa"/>
            <w:tcMar>
              <w:top w:w="20" w:type="dxa"/>
              <w:left w:w="20" w:type="dxa"/>
              <w:bottom w:w="20" w:type="dxa"/>
              <w:right w:w="20" w:type="dxa"/>
            </w:tcMar>
            <w:vAlign w:val="center"/>
            <w:hideMark/>
          </w:tcPr>
          <w:p w14:paraId="003B197B" w14:textId="77777777" w:rsidR="000E6C22" w:rsidRPr="00361144" w:rsidRDefault="000E6C22" w:rsidP="00E1780E">
            <w:pPr>
              <w:pStyle w:val="movimento2"/>
              <w:rPr>
                <w:color w:val="002060"/>
              </w:rPr>
            </w:pPr>
            <w:r w:rsidRPr="00361144">
              <w:rPr>
                <w:color w:val="002060"/>
              </w:rPr>
              <w:t xml:space="preserve">(REAL CASEBRUCIATE W.FIRE) </w:t>
            </w:r>
          </w:p>
        </w:tc>
      </w:tr>
      <w:tr w:rsidR="000E6C22" w:rsidRPr="00E81347" w14:paraId="1D5D56D8" w14:textId="77777777" w:rsidTr="00E1780E">
        <w:tc>
          <w:tcPr>
            <w:tcW w:w="2200" w:type="dxa"/>
            <w:tcMar>
              <w:top w:w="20" w:type="dxa"/>
              <w:left w:w="20" w:type="dxa"/>
              <w:bottom w:w="20" w:type="dxa"/>
              <w:right w:w="20" w:type="dxa"/>
            </w:tcMar>
            <w:vAlign w:val="center"/>
            <w:hideMark/>
          </w:tcPr>
          <w:p w14:paraId="0B1913C5" w14:textId="77777777" w:rsidR="000E6C22" w:rsidRPr="00361144" w:rsidRDefault="000E6C22" w:rsidP="00E1780E">
            <w:pPr>
              <w:pStyle w:val="movimento"/>
              <w:rPr>
                <w:color w:val="002060"/>
              </w:rPr>
            </w:pPr>
            <w:r w:rsidRPr="00361144">
              <w:rPr>
                <w:color w:val="002060"/>
              </w:rPr>
              <w:t>COSTANTINI MARCO</w:t>
            </w:r>
          </w:p>
        </w:tc>
        <w:tc>
          <w:tcPr>
            <w:tcW w:w="2200" w:type="dxa"/>
            <w:tcMar>
              <w:top w:w="20" w:type="dxa"/>
              <w:left w:w="20" w:type="dxa"/>
              <w:bottom w:w="20" w:type="dxa"/>
              <w:right w:w="20" w:type="dxa"/>
            </w:tcMar>
            <w:vAlign w:val="center"/>
            <w:hideMark/>
          </w:tcPr>
          <w:p w14:paraId="5C182762" w14:textId="77777777" w:rsidR="000E6C22" w:rsidRPr="00361144" w:rsidRDefault="000E6C22" w:rsidP="00E1780E">
            <w:pPr>
              <w:pStyle w:val="movimento2"/>
              <w:rPr>
                <w:color w:val="002060"/>
              </w:rPr>
            </w:pPr>
            <w:r w:rsidRPr="00361144">
              <w:rPr>
                <w:color w:val="002060"/>
              </w:rPr>
              <w:t xml:space="preserve">(TRUENTIN LAMA) </w:t>
            </w:r>
          </w:p>
        </w:tc>
        <w:tc>
          <w:tcPr>
            <w:tcW w:w="800" w:type="dxa"/>
            <w:tcMar>
              <w:top w:w="20" w:type="dxa"/>
              <w:left w:w="20" w:type="dxa"/>
              <w:bottom w:w="20" w:type="dxa"/>
              <w:right w:w="20" w:type="dxa"/>
            </w:tcMar>
            <w:vAlign w:val="center"/>
            <w:hideMark/>
          </w:tcPr>
          <w:p w14:paraId="25ABCAF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A975DCC" w14:textId="77777777" w:rsidR="000E6C22" w:rsidRPr="00361144" w:rsidRDefault="000E6C22" w:rsidP="00E1780E">
            <w:pPr>
              <w:pStyle w:val="movimento"/>
              <w:rPr>
                <w:color w:val="002060"/>
              </w:rPr>
            </w:pPr>
            <w:r w:rsidRPr="00361144">
              <w:rPr>
                <w:color w:val="002060"/>
              </w:rPr>
              <w:t>MENOTTI FILIPPO</w:t>
            </w:r>
          </w:p>
        </w:tc>
        <w:tc>
          <w:tcPr>
            <w:tcW w:w="2200" w:type="dxa"/>
            <w:tcMar>
              <w:top w:w="20" w:type="dxa"/>
              <w:left w:w="20" w:type="dxa"/>
              <w:bottom w:w="20" w:type="dxa"/>
              <w:right w:w="20" w:type="dxa"/>
            </w:tcMar>
            <w:vAlign w:val="center"/>
            <w:hideMark/>
          </w:tcPr>
          <w:p w14:paraId="2BF627B0" w14:textId="77777777" w:rsidR="000E6C22" w:rsidRPr="00E81347" w:rsidRDefault="000E6C22" w:rsidP="00E1780E">
            <w:pPr>
              <w:pStyle w:val="movimento2"/>
              <w:rPr>
                <w:color w:val="002060"/>
                <w:lang w:val="es-ES"/>
              </w:rPr>
            </w:pPr>
            <w:r w:rsidRPr="00E81347">
              <w:rPr>
                <w:color w:val="002060"/>
                <w:lang w:val="es-ES"/>
              </w:rPr>
              <w:t xml:space="preserve">(VALMISA FUTSAL A.S.D.) </w:t>
            </w:r>
          </w:p>
        </w:tc>
      </w:tr>
    </w:tbl>
    <w:p w14:paraId="20D95006"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DCF4289" w14:textId="77777777" w:rsidTr="00E1780E">
        <w:tc>
          <w:tcPr>
            <w:tcW w:w="2200" w:type="dxa"/>
            <w:tcMar>
              <w:top w:w="20" w:type="dxa"/>
              <w:left w:w="20" w:type="dxa"/>
              <w:bottom w:w="20" w:type="dxa"/>
              <w:right w:w="20" w:type="dxa"/>
            </w:tcMar>
            <w:vAlign w:val="center"/>
            <w:hideMark/>
          </w:tcPr>
          <w:p w14:paraId="4BDFA875" w14:textId="77777777" w:rsidR="000E6C22" w:rsidRPr="00361144" w:rsidRDefault="000E6C22" w:rsidP="00E1780E">
            <w:pPr>
              <w:pStyle w:val="movimento"/>
              <w:rPr>
                <w:color w:val="002060"/>
              </w:rPr>
            </w:pPr>
            <w:r w:rsidRPr="00361144">
              <w:rPr>
                <w:color w:val="002060"/>
              </w:rPr>
              <w:t>PACITTI MATTEO</w:t>
            </w:r>
          </w:p>
        </w:tc>
        <w:tc>
          <w:tcPr>
            <w:tcW w:w="2200" w:type="dxa"/>
            <w:tcMar>
              <w:top w:w="20" w:type="dxa"/>
              <w:left w:w="20" w:type="dxa"/>
              <w:bottom w:w="20" w:type="dxa"/>
              <w:right w:w="20" w:type="dxa"/>
            </w:tcMar>
            <w:vAlign w:val="center"/>
            <w:hideMark/>
          </w:tcPr>
          <w:p w14:paraId="5E4E65C5" w14:textId="77777777" w:rsidR="000E6C22" w:rsidRPr="00361144" w:rsidRDefault="000E6C22" w:rsidP="00E1780E">
            <w:pPr>
              <w:pStyle w:val="movimento2"/>
              <w:rPr>
                <w:color w:val="002060"/>
              </w:rPr>
            </w:pPr>
            <w:r w:rsidRPr="00361144">
              <w:rPr>
                <w:color w:val="002060"/>
              </w:rPr>
              <w:t xml:space="preserve">(ACADEMY CIVITANOVESE) </w:t>
            </w:r>
          </w:p>
        </w:tc>
        <w:tc>
          <w:tcPr>
            <w:tcW w:w="800" w:type="dxa"/>
            <w:tcMar>
              <w:top w:w="20" w:type="dxa"/>
              <w:left w:w="20" w:type="dxa"/>
              <w:bottom w:w="20" w:type="dxa"/>
              <w:right w:w="20" w:type="dxa"/>
            </w:tcMar>
            <w:vAlign w:val="center"/>
            <w:hideMark/>
          </w:tcPr>
          <w:p w14:paraId="00A32B8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EC9C8A4" w14:textId="77777777" w:rsidR="000E6C22" w:rsidRPr="00361144" w:rsidRDefault="000E6C22" w:rsidP="00E1780E">
            <w:pPr>
              <w:pStyle w:val="movimento"/>
              <w:rPr>
                <w:color w:val="002060"/>
              </w:rPr>
            </w:pPr>
            <w:r w:rsidRPr="00361144">
              <w:rPr>
                <w:color w:val="002060"/>
              </w:rPr>
              <w:t>SAGRIPANTI FEDERICO</w:t>
            </w:r>
          </w:p>
        </w:tc>
        <w:tc>
          <w:tcPr>
            <w:tcW w:w="2200" w:type="dxa"/>
            <w:tcMar>
              <w:top w:w="20" w:type="dxa"/>
              <w:left w:w="20" w:type="dxa"/>
              <w:bottom w:w="20" w:type="dxa"/>
              <w:right w:w="20" w:type="dxa"/>
            </w:tcMar>
            <w:vAlign w:val="center"/>
            <w:hideMark/>
          </w:tcPr>
          <w:p w14:paraId="6E22F2F3" w14:textId="77777777" w:rsidR="000E6C22" w:rsidRPr="00361144" w:rsidRDefault="000E6C22" w:rsidP="00E1780E">
            <w:pPr>
              <w:pStyle w:val="movimento2"/>
              <w:rPr>
                <w:color w:val="002060"/>
              </w:rPr>
            </w:pPr>
            <w:r w:rsidRPr="00361144">
              <w:rPr>
                <w:color w:val="002060"/>
              </w:rPr>
              <w:t xml:space="preserve">(ACLI AUDAX MONTECOSARO C5) </w:t>
            </w:r>
          </w:p>
        </w:tc>
      </w:tr>
      <w:tr w:rsidR="000E6C22" w:rsidRPr="00361144" w14:paraId="1FE694CC" w14:textId="77777777" w:rsidTr="00E1780E">
        <w:tc>
          <w:tcPr>
            <w:tcW w:w="2200" w:type="dxa"/>
            <w:tcMar>
              <w:top w:w="20" w:type="dxa"/>
              <w:left w:w="20" w:type="dxa"/>
              <w:bottom w:w="20" w:type="dxa"/>
              <w:right w:w="20" w:type="dxa"/>
            </w:tcMar>
            <w:vAlign w:val="center"/>
            <w:hideMark/>
          </w:tcPr>
          <w:p w14:paraId="2338535E" w14:textId="77777777" w:rsidR="000E6C22" w:rsidRPr="00361144" w:rsidRDefault="000E6C22" w:rsidP="00E1780E">
            <w:pPr>
              <w:pStyle w:val="movimento"/>
              <w:rPr>
                <w:color w:val="002060"/>
              </w:rPr>
            </w:pPr>
            <w:r w:rsidRPr="00361144">
              <w:rPr>
                <w:color w:val="002060"/>
              </w:rPr>
              <w:t>ROSSINI CHRISTIAN</w:t>
            </w:r>
          </w:p>
        </w:tc>
        <w:tc>
          <w:tcPr>
            <w:tcW w:w="2200" w:type="dxa"/>
            <w:tcMar>
              <w:top w:w="20" w:type="dxa"/>
              <w:left w:w="20" w:type="dxa"/>
              <w:bottom w:w="20" w:type="dxa"/>
              <w:right w:w="20" w:type="dxa"/>
            </w:tcMar>
            <w:vAlign w:val="center"/>
            <w:hideMark/>
          </w:tcPr>
          <w:p w14:paraId="42E30F92" w14:textId="77777777" w:rsidR="000E6C22" w:rsidRPr="00361144" w:rsidRDefault="000E6C22" w:rsidP="00E1780E">
            <w:pPr>
              <w:pStyle w:val="movimento2"/>
              <w:rPr>
                <w:color w:val="002060"/>
              </w:rPr>
            </w:pPr>
            <w:r w:rsidRPr="00361144">
              <w:rPr>
                <w:color w:val="002060"/>
              </w:rPr>
              <w:t xml:space="preserve">(CALCETTO NUMANA) </w:t>
            </w:r>
          </w:p>
        </w:tc>
        <w:tc>
          <w:tcPr>
            <w:tcW w:w="800" w:type="dxa"/>
            <w:tcMar>
              <w:top w:w="20" w:type="dxa"/>
              <w:left w:w="20" w:type="dxa"/>
              <w:bottom w:w="20" w:type="dxa"/>
              <w:right w:w="20" w:type="dxa"/>
            </w:tcMar>
            <w:vAlign w:val="center"/>
            <w:hideMark/>
          </w:tcPr>
          <w:p w14:paraId="1BD9266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4A26F57" w14:textId="77777777" w:rsidR="000E6C22" w:rsidRPr="00361144" w:rsidRDefault="000E6C22" w:rsidP="00E1780E">
            <w:pPr>
              <w:pStyle w:val="movimento"/>
              <w:rPr>
                <w:color w:val="002060"/>
              </w:rPr>
            </w:pPr>
            <w:r w:rsidRPr="00361144">
              <w:rPr>
                <w:color w:val="002060"/>
              </w:rPr>
              <w:t>CAMINONNI FABIO</w:t>
            </w:r>
          </w:p>
        </w:tc>
        <w:tc>
          <w:tcPr>
            <w:tcW w:w="2200" w:type="dxa"/>
            <w:tcMar>
              <w:top w:w="20" w:type="dxa"/>
              <w:left w:w="20" w:type="dxa"/>
              <w:bottom w:w="20" w:type="dxa"/>
              <w:right w:w="20" w:type="dxa"/>
            </w:tcMar>
            <w:vAlign w:val="center"/>
            <w:hideMark/>
          </w:tcPr>
          <w:p w14:paraId="16965278" w14:textId="77777777" w:rsidR="000E6C22" w:rsidRPr="00361144" w:rsidRDefault="000E6C22" w:rsidP="00E1780E">
            <w:pPr>
              <w:pStyle w:val="movimento2"/>
              <w:rPr>
                <w:color w:val="002060"/>
              </w:rPr>
            </w:pPr>
            <w:r w:rsidRPr="00361144">
              <w:rPr>
                <w:color w:val="002060"/>
              </w:rPr>
              <w:t xml:space="preserve">(CASELLE) </w:t>
            </w:r>
          </w:p>
        </w:tc>
      </w:tr>
      <w:tr w:rsidR="000E6C22" w:rsidRPr="00361144" w14:paraId="3157845B" w14:textId="77777777" w:rsidTr="00E1780E">
        <w:tc>
          <w:tcPr>
            <w:tcW w:w="2200" w:type="dxa"/>
            <w:tcMar>
              <w:top w:w="20" w:type="dxa"/>
              <w:left w:w="20" w:type="dxa"/>
              <w:bottom w:w="20" w:type="dxa"/>
              <w:right w:w="20" w:type="dxa"/>
            </w:tcMar>
            <w:vAlign w:val="center"/>
            <w:hideMark/>
          </w:tcPr>
          <w:p w14:paraId="6BE7095C" w14:textId="77777777" w:rsidR="000E6C22" w:rsidRPr="00361144" w:rsidRDefault="000E6C22" w:rsidP="00E1780E">
            <w:pPr>
              <w:pStyle w:val="movimento"/>
              <w:rPr>
                <w:color w:val="002060"/>
              </w:rPr>
            </w:pPr>
            <w:r w:rsidRPr="00361144">
              <w:rPr>
                <w:color w:val="002060"/>
              </w:rPr>
              <w:t>RASTELLI MICHELE</w:t>
            </w:r>
          </w:p>
        </w:tc>
        <w:tc>
          <w:tcPr>
            <w:tcW w:w="2200" w:type="dxa"/>
            <w:tcMar>
              <w:top w:w="20" w:type="dxa"/>
              <w:left w:w="20" w:type="dxa"/>
              <w:bottom w:w="20" w:type="dxa"/>
              <w:right w:w="20" w:type="dxa"/>
            </w:tcMar>
            <w:vAlign w:val="center"/>
            <w:hideMark/>
          </w:tcPr>
          <w:p w14:paraId="195EF18E" w14:textId="77777777" w:rsidR="000E6C22" w:rsidRPr="00361144" w:rsidRDefault="000E6C22" w:rsidP="00E1780E">
            <w:pPr>
              <w:pStyle w:val="movimento2"/>
              <w:rPr>
                <w:color w:val="002060"/>
              </w:rPr>
            </w:pPr>
            <w:r w:rsidRPr="00361144">
              <w:rPr>
                <w:color w:val="002060"/>
              </w:rPr>
              <w:t xml:space="preserve">(CSI MONTEFIORE) </w:t>
            </w:r>
          </w:p>
        </w:tc>
        <w:tc>
          <w:tcPr>
            <w:tcW w:w="800" w:type="dxa"/>
            <w:tcMar>
              <w:top w:w="20" w:type="dxa"/>
              <w:left w:w="20" w:type="dxa"/>
              <w:bottom w:w="20" w:type="dxa"/>
              <w:right w:w="20" w:type="dxa"/>
            </w:tcMar>
            <w:vAlign w:val="center"/>
            <w:hideMark/>
          </w:tcPr>
          <w:p w14:paraId="6A65940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5ED8ACB" w14:textId="77777777" w:rsidR="000E6C22" w:rsidRPr="00361144" w:rsidRDefault="000E6C22" w:rsidP="00E1780E">
            <w:pPr>
              <w:pStyle w:val="movimento"/>
              <w:rPr>
                <w:color w:val="002060"/>
              </w:rPr>
            </w:pPr>
            <w:r w:rsidRPr="00361144">
              <w:rPr>
                <w:color w:val="002060"/>
              </w:rPr>
              <w:t>BERIONNI GABRIELE</w:t>
            </w:r>
          </w:p>
        </w:tc>
        <w:tc>
          <w:tcPr>
            <w:tcW w:w="2200" w:type="dxa"/>
            <w:tcMar>
              <w:top w:w="20" w:type="dxa"/>
              <w:left w:w="20" w:type="dxa"/>
              <w:bottom w:w="20" w:type="dxa"/>
              <w:right w:w="20" w:type="dxa"/>
            </w:tcMar>
            <w:vAlign w:val="center"/>
            <w:hideMark/>
          </w:tcPr>
          <w:p w14:paraId="14F25FF2" w14:textId="77777777" w:rsidR="000E6C22" w:rsidRPr="00361144" w:rsidRDefault="000E6C22" w:rsidP="00E1780E">
            <w:pPr>
              <w:pStyle w:val="movimento2"/>
              <w:rPr>
                <w:color w:val="002060"/>
              </w:rPr>
            </w:pPr>
            <w:r w:rsidRPr="00361144">
              <w:rPr>
                <w:color w:val="002060"/>
              </w:rPr>
              <w:t xml:space="preserve">(FABRIANO CALCIO A 5 2023) </w:t>
            </w:r>
          </w:p>
        </w:tc>
      </w:tr>
      <w:tr w:rsidR="000E6C22" w:rsidRPr="00361144" w14:paraId="488B10A1" w14:textId="77777777" w:rsidTr="00E1780E">
        <w:tc>
          <w:tcPr>
            <w:tcW w:w="2200" w:type="dxa"/>
            <w:tcMar>
              <w:top w:w="20" w:type="dxa"/>
              <w:left w:w="20" w:type="dxa"/>
              <w:bottom w:w="20" w:type="dxa"/>
              <w:right w:w="20" w:type="dxa"/>
            </w:tcMar>
            <w:vAlign w:val="center"/>
            <w:hideMark/>
          </w:tcPr>
          <w:p w14:paraId="057D6ECE" w14:textId="77777777" w:rsidR="000E6C22" w:rsidRPr="00361144" w:rsidRDefault="000E6C22" w:rsidP="00E1780E">
            <w:pPr>
              <w:pStyle w:val="movimento"/>
              <w:rPr>
                <w:color w:val="002060"/>
              </w:rPr>
            </w:pPr>
            <w:r w:rsidRPr="00361144">
              <w:rPr>
                <w:color w:val="002060"/>
              </w:rPr>
              <w:t>CESCA CRISTIAN</w:t>
            </w:r>
          </w:p>
        </w:tc>
        <w:tc>
          <w:tcPr>
            <w:tcW w:w="2200" w:type="dxa"/>
            <w:tcMar>
              <w:top w:w="20" w:type="dxa"/>
              <w:left w:w="20" w:type="dxa"/>
              <w:bottom w:w="20" w:type="dxa"/>
              <w:right w:w="20" w:type="dxa"/>
            </w:tcMar>
            <w:vAlign w:val="center"/>
            <w:hideMark/>
          </w:tcPr>
          <w:p w14:paraId="38107CD9" w14:textId="77777777" w:rsidR="000E6C22" w:rsidRPr="00361144" w:rsidRDefault="000E6C22" w:rsidP="00E1780E">
            <w:pPr>
              <w:pStyle w:val="movimento2"/>
              <w:rPr>
                <w:color w:val="002060"/>
              </w:rPr>
            </w:pPr>
            <w:r w:rsidRPr="00361144">
              <w:rPr>
                <w:color w:val="002060"/>
              </w:rPr>
              <w:t xml:space="preserve">(G.S.A. LE DUE PALME) </w:t>
            </w:r>
          </w:p>
        </w:tc>
        <w:tc>
          <w:tcPr>
            <w:tcW w:w="800" w:type="dxa"/>
            <w:tcMar>
              <w:top w:w="20" w:type="dxa"/>
              <w:left w:w="20" w:type="dxa"/>
              <w:bottom w:w="20" w:type="dxa"/>
              <w:right w:w="20" w:type="dxa"/>
            </w:tcMar>
            <w:vAlign w:val="center"/>
            <w:hideMark/>
          </w:tcPr>
          <w:p w14:paraId="6B926A8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B0D5A6A" w14:textId="77777777" w:rsidR="000E6C22" w:rsidRPr="00361144" w:rsidRDefault="000E6C22" w:rsidP="00E1780E">
            <w:pPr>
              <w:pStyle w:val="movimento"/>
              <w:rPr>
                <w:color w:val="002060"/>
              </w:rPr>
            </w:pPr>
            <w:r w:rsidRPr="00361144">
              <w:rPr>
                <w:color w:val="002060"/>
              </w:rPr>
              <w:t>STORTINI ALESSANDRO</w:t>
            </w:r>
          </w:p>
        </w:tc>
        <w:tc>
          <w:tcPr>
            <w:tcW w:w="2200" w:type="dxa"/>
            <w:tcMar>
              <w:top w:w="20" w:type="dxa"/>
              <w:left w:w="20" w:type="dxa"/>
              <w:bottom w:w="20" w:type="dxa"/>
              <w:right w:w="20" w:type="dxa"/>
            </w:tcMar>
            <w:vAlign w:val="center"/>
            <w:hideMark/>
          </w:tcPr>
          <w:p w14:paraId="7A527623" w14:textId="77777777" w:rsidR="000E6C22" w:rsidRPr="00361144" w:rsidRDefault="000E6C22" w:rsidP="00E1780E">
            <w:pPr>
              <w:pStyle w:val="movimento2"/>
              <w:rPr>
                <w:color w:val="002060"/>
              </w:rPr>
            </w:pPr>
            <w:r w:rsidRPr="00361144">
              <w:rPr>
                <w:color w:val="002060"/>
              </w:rPr>
              <w:t xml:space="preserve">(G.S.A. LE DUE PALME) </w:t>
            </w:r>
          </w:p>
        </w:tc>
      </w:tr>
      <w:tr w:rsidR="000E6C22" w:rsidRPr="00361144" w14:paraId="0219F4C6" w14:textId="77777777" w:rsidTr="00E1780E">
        <w:tc>
          <w:tcPr>
            <w:tcW w:w="2200" w:type="dxa"/>
            <w:tcMar>
              <w:top w:w="20" w:type="dxa"/>
              <w:left w:w="20" w:type="dxa"/>
              <w:bottom w:w="20" w:type="dxa"/>
              <w:right w:w="20" w:type="dxa"/>
            </w:tcMar>
            <w:vAlign w:val="center"/>
            <w:hideMark/>
          </w:tcPr>
          <w:p w14:paraId="1A09CA54" w14:textId="77777777" w:rsidR="000E6C22" w:rsidRPr="00361144" w:rsidRDefault="000E6C22" w:rsidP="00E1780E">
            <w:pPr>
              <w:pStyle w:val="movimento"/>
              <w:rPr>
                <w:color w:val="002060"/>
              </w:rPr>
            </w:pPr>
            <w:r w:rsidRPr="00361144">
              <w:rPr>
                <w:color w:val="002060"/>
              </w:rPr>
              <w:t>ANDREOZZI DANIELE</w:t>
            </w:r>
          </w:p>
        </w:tc>
        <w:tc>
          <w:tcPr>
            <w:tcW w:w="2200" w:type="dxa"/>
            <w:tcMar>
              <w:top w:w="20" w:type="dxa"/>
              <w:left w:w="20" w:type="dxa"/>
              <w:bottom w:w="20" w:type="dxa"/>
              <w:right w:w="20" w:type="dxa"/>
            </w:tcMar>
            <w:vAlign w:val="center"/>
            <w:hideMark/>
          </w:tcPr>
          <w:p w14:paraId="04A3CA31" w14:textId="77777777" w:rsidR="000E6C22" w:rsidRPr="00361144" w:rsidRDefault="000E6C22" w:rsidP="00E1780E">
            <w:pPr>
              <w:pStyle w:val="movimento2"/>
              <w:rPr>
                <w:color w:val="002060"/>
              </w:rPr>
            </w:pPr>
            <w:r w:rsidRPr="00361144">
              <w:rPr>
                <w:color w:val="002060"/>
              </w:rPr>
              <w:t xml:space="preserve">(MOGLIANESE) </w:t>
            </w:r>
          </w:p>
        </w:tc>
        <w:tc>
          <w:tcPr>
            <w:tcW w:w="800" w:type="dxa"/>
            <w:tcMar>
              <w:top w:w="20" w:type="dxa"/>
              <w:left w:w="20" w:type="dxa"/>
              <w:bottom w:w="20" w:type="dxa"/>
              <w:right w:w="20" w:type="dxa"/>
            </w:tcMar>
            <w:vAlign w:val="center"/>
            <w:hideMark/>
          </w:tcPr>
          <w:p w14:paraId="1A906CD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1ABCF3E" w14:textId="77777777" w:rsidR="000E6C22" w:rsidRPr="00361144" w:rsidRDefault="000E6C22" w:rsidP="00E1780E">
            <w:pPr>
              <w:pStyle w:val="movimento"/>
              <w:rPr>
                <w:color w:val="002060"/>
              </w:rPr>
            </w:pPr>
            <w:r w:rsidRPr="00361144">
              <w:rPr>
                <w:color w:val="002060"/>
              </w:rPr>
              <w:t>TORRESI MATTEO</w:t>
            </w:r>
          </w:p>
        </w:tc>
        <w:tc>
          <w:tcPr>
            <w:tcW w:w="2200" w:type="dxa"/>
            <w:tcMar>
              <w:top w:w="20" w:type="dxa"/>
              <w:left w:w="20" w:type="dxa"/>
              <w:bottom w:w="20" w:type="dxa"/>
              <w:right w:w="20" w:type="dxa"/>
            </w:tcMar>
            <w:vAlign w:val="center"/>
            <w:hideMark/>
          </w:tcPr>
          <w:p w14:paraId="273A4947" w14:textId="77777777" w:rsidR="000E6C22" w:rsidRPr="00361144" w:rsidRDefault="000E6C22" w:rsidP="00E1780E">
            <w:pPr>
              <w:pStyle w:val="movimento2"/>
              <w:rPr>
                <w:color w:val="002060"/>
              </w:rPr>
            </w:pPr>
            <w:r w:rsidRPr="00361144">
              <w:rPr>
                <w:color w:val="002060"/>
              </w:rPr>
              <w:t xml:space="preserve">(MOGLIANESE) </w:t>
            </w:r>
          </w:p>
        </w:tc>
      </w:tr>
      <w:tr w:rsidR="000E6C22" w:rsidRPr="00361144" w14:paraId="7B303BBD" w14:textId="77777777" w:rsidTr="00E1780E">
        <w:tc>
          <w:tcPr>
            <w:tcW w:w="2200" w:type="dxa"/>
            <w:tcMar>
              <w:top w:w="20" w:type="dxa"/>
              <w:left w:w="20" w:type="dxa"/>
              <w:bottom w:w="20" w:type="dxa"/>
              <w:right w:w="20" w:type="dxa"/>
            </w:tcMar>
            <w:vAlign w:val="center"/>
            <w:hideMark/>
          </w:tcPr>
          <w:p w14:paraId="38D00A73" w14:textId="77777777" w:rsidR="000E6C22" w:rsidRPr="00361144" w:rsidRDefault="000E6C22" w:rsidP="00E1780E">
            <w:pPr>
              <w:pStyle w:val="movimento"/>
              <w:rPr>
                <w:color w:val="002060"/>
              </w:rPr>
            </w:pPr>
            <w:r w:rsidRPr="00361144">
              <w:rPr>
                <w:color w:val="002060"/>
              </w:rPr>
              <w:t>SCARAMUCCI MICHAEL</w:t>
            </w:r>
          </w:p>
        </w:tc>
        <w:tc>
          <w:tcPr>
            <w:tcW w:w="2200" w:type="dxa"/>
            <w:tcMar>
              <w:top w:w="20" w:type="dxa"/>
              <w:left w:w="20" w:type="dxa"/>
              <w:bottom w:w="20" w:type="dxa"/>
              <w:right w:w="20" w:type="dxa"/>
            </w:tcMar>
            <w:vAlign w:val="center"/>
            <w:hideMark/>
          </w:tcPr>
          <w:p w14:paraId="202DB24D" w14:textId="77777777" w:rsidR="000E6C22" w:rsidRPr="00361144" w:rsidRDefault="000E6C22" w:rsidP="00E1780E">
            <w:pPr>
              <w:pStyle w:val="movimento2"/>
              <w:rPr>
                <w:color w:val="002060"/>
              </w:rPr>
            </w:pPr>
            <w:r w:rsidRPr="00361144">
              <w:rPr>
                <w:color w:val="002060"/>
              </w:rPr>
              <w:t xml:space="preserve">(MONTECCHIO SPORT) </w:t>
            </w:r>
          </w:p>
        </w:tc>
        <w:tc>
          <w:tcPr>
            <w:tcW w:w="800" w:type="dxa"/>
            <w:tcMar>
              <w:top w:w="20" w:type="dxa"/>
              <w:left w:w="20" w:type="dxa"/>
              <w:bottom w:w="20" w:type="dxa"/>
              <w:right w:w="20" w:type="dxa"/>
            </w:tcMar>
            <w:vAlign w:val="center"/>
            <w:hideMark/>
          </w:tcPr>
          <w:p w14:paraId="141DFA4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D1677FD" w14:textId="77777777" w:rsidR="000E6C22" w:rsidRPr="00361144" w:rsidRDefault="000E6C22" w:rsidP="00E1780E">
            <w:pPr>
              <w:pStyle w:val="movimento"/>
              <w:rPr>
                <w:color w:val="002060"/>
              </w:rPr>
            </w:pPr>
            <w:r w:rsidRPr="00361144">
              <w:rPr>
                <w:color w:val="002060"/>
              </w:rPr>
              <w:t>BALDINI MATTEO</w:t>
            </w:r>
          </w:p>
        </w:tc>
        <w:tc>
          <w:tcPr>
            <w:tcW w:w="2200" w:type="dxa"/>
            <w:tcMar>
              <w:top w:w="20" w:type="dxa"/>
              <w:left w:w="20" w:type="dxa"/>
              <w:bottom w:w="20" w:type="dxa"/>
              <w:right w:w="20" w:type="dxa"/>
            </w:tcMar>
            <w:vAlign w:val="center"/>
            <w:hideMark/>
          </w:tcPr>
          <w:p w14:paraId="4205FFB9" w14:textId="77777777" w:rsidR="000E6C22" w:rsidRPr="00361144" w:rsidRDefault="000E6C22" w:rsidP="00E1780E">
            <w:pPr>
              <w:pStyle w:val="movimento2"/>
              <w:rPr>
                <w:color w:val="002060"/>
              </w:rPr>
            </w:pPr>
            <w:r w:rsidRPr="00361144">
              <w:rPr>
                <w:color w:val="002060"/>
              </w:rPr>
              <w:t xml:space="preserve">(NUOVA FOLGORE) </w:t>
            </w:r>
          </w:p>
        </w:tc>
      </w:tr>
      <w:tr w:rsidR="000E6C22" w:rsidRPr="00361144" w14:paraId="77A87D8B" w14:textId="77777777" w:rsidTr="00E1780E">
        <w:tc>
          <w:tcPr>
            <w:tcW w:w="2200" w:type="dxa"/>
            <w:tcMar>
              <w:top w:w="20" w:type="dxa"/>
              <w:left w:w="20" w:type="dxa"/>
              <w:bottom w:w="20" w:type="dxa"/>
              <w:right w:w="20" w:type="dxa"/>
            </w:tcMar>
            <w:vAlign w:val="center"/>
            <w:hideMark/>
          </w:tcPr>
          <w:p w14:paraId="0470B235" w14:textId="77777777" w:rsidR="000E6C22" w:rsidRPr="00361144" w:rsidRDefault="000E6C22" w:rsidP="00E1780E">
            <w:pPr>
              <w:pStyle w:val="movimento"/>
              <w:rPr>
                <w:color w:val="002060"/>
              </w:rPr>
            </w:pPr>
            <w:r w:rsidRPr="00361144">
              <w:rPr>
                <w:color w:val="002060"/>
              </w:rPr>
              <w:t>GOBBI ALESSANDRO</w:t>
            </w:r>
          </w:p>
        </w:tc>
        <w:tc>
          <w:tcPr>
            <w:tcW w:w="2200" w:type="dxa"/>
            <w:tcMar>
              <w:top w:w="20" w:type="dxa"/>
              <w:left w:w="20" w:type="dxa"/>
              <w:bottom w:w="20" w:type="dxa"/>
              <w:right w:w="20" w:type="dxa"/>
            </w:tcMar>
            <w:vAlign w:val="center"/>
            <w:hideMark/>
          </w:tcPr>
          <w:p w14:paraId="72714822" w14:textId="77777777" w:rsidR="000E6C22" w:rsidRPr="00361144" w:rsidRDefault="000E6C22" w:rsidP="00E1780E">
            <w:pPr>
              <w:pStyle w:val="movimento2"/>
              <w:rPr>
                <w:color w:val="002060"/>
              </w:rPr>
            </w:pPr>
            <w:r w:rsidRPr="00361144">
              <w:rPr>
                <w:color w:val="002060"/>
              </w:rPr>
              <w:t xml:space="preserve">(NUOVA JUVENTINA FFC) </w:t>
            </w:r>
          </w:p>
        </w:tc>
        <w:tc>
          <w:tcPr>
            <w:tcW w:w="800" w:type="dxa"/>
            <w:tcMar>
              <w:top w:w="20" w:type="dxa"/>
              <w:left w:w="20" w:type="dxa"/>
              <w:bottom w:w="20" w:type="dxa"/>
              <w:right w:w="20" w:type="dxa"/>
            </w:tcMar>
            <w:vAlign w:val="center"/>
            <w:hideMark/>
          </w:tcPr>
          <w:p w14:paraId="7EE938F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43C0678" w14:textId="77777777" w:rsidR="000E6C22" w:rsidRPr="00361144" w:rsidRDefault="000E6C22" w:rsidP="00E1780E">
            <w:pPr>
              <w:pStyle w:val="movimento"/>
              <w:rPr>
                <w:color w:val="002060"/>
              </w:rPr>
            </w:pPr>
            <w:r w:rsidRPr="00361144">
              <w:rPr>
                <w:color w:val="002060"/>
              </w:rPr>
              <w:t>RIPA RICCARDO</w:t>
            </w:r>
          </w:p>
        </w:tc>
        <w:tc>
          <w:tcPr>
            <w:tcW w:w="2200" w:type="dxa"/>
            <w:tcMar>
              <w:top w:w="20" w:type="dxa"/>
              <w:left w:w="20" w:type="dxa"/>
              <w:bottom w:w="20" w:type="dxa"/>
              <w:right w:w="20" w:type="dxa"/>
            </w:tcMar>
            <w:vAlign w:val="center"/>
            <w:hideMark/>
          </w:tcPr>
          <w:p w14:paraId="1DD10B3A" w14:textId="77777777" w:rsidR="000E6C22" w:rsidRPr="00361144" w:rsidRDefault="000E6C22" w:rsidP="00E1780E">
            <w:pPr>
              <w:pStyle w:val="movimento2"/>
              <w:rPr>
                <w:color w:val="002060"/>
              </w:rPr>
            </w:pPr>
            <w:r w:rsidRPr="00361144">
              <w:rPr>
                <w:color w:val="002060"/>
              </w:rPr>
              <w:t xml:space="preserve">(NUOVA JUVENTINA FFC) </w:t>
            </w:r>
          </w:p>
        </w:tc>
      </w:tr>
      <w:tr w:rsidR="000E6C22" w:rsidRPr="00361144" w14:paraId="4FA3CDE2" w14:textId="77777777" w:rsidTr="00E1780E">
        <w:tc>
          <w:tcPr>
            <w:tcW w:w="2200" w:type="dxa"/>
            <w:tcMar>
              <w:top w:w="20" w:type="dxa"/>
              <w:left w:w="20" w:type="dxa"/>
              <w:bottom w:w="20" w:type="dxa"/>
              <w:right w:w="20" w:type="dxa"/>
            </w:tcMar>
            <w:vAlign w:val="center"/>
            <w:hideMark/>
          </w:tcPr>
          <w:p w14:paraId="15E536A8" w14:textId="77777777" w:rsidR="000E6C22" w:rsidRPr="00361144" w:rsidRDefault="000E6C22" w:rsidP="00E1780E">
            <w:pPr>
              <w:pStyle w:val="movimento"/>
              <w:rPr>
                <w:color w:val="002060"/>
              </w:rPr>
            </w:pPr>
            <w:r w:rsidRPr="00361144">
              <w:rPr>
                <w:color w:val="002060"/>
              </w:rPr>
              <w:t>RUBINI NICOLAS</w:t>
            </w:r>
          </w:p>
        </w:tc>
        <w:tc>
          <w:tcPr>
            <w:tcW w:w="2200" w:type="dxa"/>
            <w:tcMar>
              <w:top w:w="20" w:type="dxa"/>
              <w:left w:w="20" w:type="dxa"/>
              <w:bottom w:w="20" w:type="dxa"/>
              <w:right w:w="20" w:type="dxa"/>
            </w:tcMar>
            <w:vAlign w:val="center"/>
            <w:hideMark/>
          </w:tcPr>
          <w:p w14:paraId="156E99EF" w14:textId="77777777" w:rsidR="000E6C22" w:rsidRPr="00361144" w:rsidRDefault="000E6C22" w:rsidP="00E1780E">
            <w:pPr>
              <w:pStyle w:val="movimento2"/>
              <w:rPr>
                <w:color w:val="002060"/>
              </w:rPr>
            </w:pPr>
            <w:r w:rsidRPr="00361144">
              <w:rPr>
                <w:color w:val="002060"/>
              </w:rPr>
              <w:t xml:space="preserve">(OSIMO STAZIONE SSD A R.L.) </w:t>
            </w:r>
          </w:p>
        </w:tc>
        <w:tc>
          <w:tcPr>
            <w:tcW w:w="800" w:type="dxa"/>
            <w:tcMar>
              <w:top w:w="20" w:type="dxa"/>
              <w:left w:w="20" w:type="dxa"/>
              <w:bottom w:w="20" w:type="dxa"/>
              <w:right w:w="20" w:type="dxa"/>
            </w:tcMar>
            <w:vAlign w:val="center"/>
            <w:hideMark/>
          </w:tcPr>
          <w:p w14:paraId="4F14239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2A53EED" w14:textId="77777777" w:rsidR="000E6C22" w:rsidRPr="00361144" w:rsidRDefault="000E6C22" w:rsidP="00E1780E">
            <w:pPr>
              <w:pStyle w:val="movimento"/>
              <w:rPr>
                <w:color w:val="002060"/>
              </w:rPr>
            </w:pPr>
            <w:r w:rsidRPr="00361144">
              <w:rPr>
                <w:color w:val="002060"/>
              </w:rPr>
              <w:t>ZEPPIERI NICHOLAS</w:t>
            </w:r>
          </w:p>
        </w:tc>
        <w:tc>
          <w:tcPr>
            <w:tcW w:w="2200" w:type="dxa"/>
            <w:tcMar>
              <w:top w:w="20" w:type="dxa"/>
              <w:left w:w="20" w:type="dxa"/>
              <w:bottom w:w="20" w:type="dxa"/>
              <w:right w:w="20" w:type="dxa"/>
            </w:tcMar>
            <w:vAlign w:val="center"/>
            <w:hideMark/>
          </w:tcPr>
          <w:p w14:paraId="286BEE5A" w14:textId="77777777" w:rsidR="000E6C22" w:rsidRPr="00361144" w:rsidRDefault="000E6C22" w:rsidP="00E1780E">
            <w:pPr>
              <w:pStyle w:val="movimento2"/>
              <w:rPr>
                <w:color w:val="002060"/>
              </w:rPr>
            </w:pPr>
            <w:r w:rsidRPr="00361144">
              <w:rPr>
                <w:color w:val="002060"/>
              </w:rPr>
              <w:t xml:space="preserve">(POL. SPORT COMMUNICATION) </w:t>
            </w:r>
          </w:p>
        </w:tc>
      </w:tr>
      <w:tr w:rsidR="000E6C22" w:rsidRPr="00361144" w14:paraId="1FA3D468" w14:textId="77777777" w:rsidTr="00E1780E">
        <w:tc>
          <w:tcPr>
            <w:tcW w:w="2200" w:type="dxa"/>
            <w:tcMar>
              <w:top w:w="20" w:type="dxa"/>
              <w:left w:w="20" w:type="dxa"/>
              <w:bottom w:w="20" w:type="dxa"/>
              <w:right w:w="20" w:type="dxa"/>
            </w:tcMar>
            <w:vAlign w:val="center"/>
            <w:hideMark/>
          </w:tcPr>
          <w:p w14:paraId="5A1E331D" w14:textId="77777777" w:rsidR="000E6C22" w:rsidRPr="00361144" w:rsidRDefault="000E6C22" w:rsidP="00E1780E">
            <w:pPr>
              <w:pStyle w:val="movimento"/>
              <w:rPr>
                <w:color w:val="002060"/>
              </w:rPr>
            </w:pPr>
            <w:r w:rsidRPr="00361144">
              <w:rPr>
                <w:color w:val="002060"/>
              </w:rPr>
              <w:t>GUAZZARONI DANILO</w:t>
            </w:r>
          </w:p>
        </w:tc>
        <w:tc>
          <w:tcPr>
            <w:tcW w:w="2200" w:type="dxa"/>
            <w:tcMar>
              <w:top w:w="20" w:type="dxa"/>
              <w:left w:w="20" w:type="dxa"/>
              <w:bottom w:w="20" w:type="dxa"/>
              <w:right w:w="20" w:type="dxa"/>
            </w:tcMar>
            <w:vAlign w:val="center"/>
            <w:hideMark/>
          </w:tcPr>
          <w:p w14:paraId="539BBB79" w14:textId="77777777" w:rsidR="000E6C22" w:rsidRPr="00361144" w:rsidRDefault="000E6C22" w:rsidP="00E1780E">
            <w:pPr>
              <w:pStyle w:val="movimento2"/>
              <w:rPr>
                <w:color w:val="002060"/>
              </w:rPr>
            </w:pPr>
            <w:r w:rsidRPr="00361144">
              <w:rPr>
                <w:color w:val="002060"/>
              </w:rPr>
              <w:t xml:space="preserve">(POLISPORTIVA FUTURA A.D.) </w:t>
            </w:r>
          </w:p>
        </w:tc>
        <w:tc>
          <w:tcPr>
            <w:tcW w:w="800" w:type="dxa"/>
            <w:tcMar>
              <w:top w:w="20" w:type="dxa"/>
              <w:left w:w="20" w:type="dxa"/>
              <w:bottom w:w="20" w:type="dxa"/>
              <w:right w:w="20" w:type="dxa"/>
            </w:tcMar>
            <w:vAlign w:val="center"/>
            <w:hideMark/>
          </w:tcPr>
          <w:p w14:paraId="1873E5E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1488E30" w14:textId="77777777" w:rsidR="000E6C22" w:rsidRPr="00361144" w:rsidRDefault="000E6C22" w:rsidP="00E1780E">
            <w:pPr>
              <w:pStyle w:val="movimento"/>
              <w:rPr>
                <w:color w:val="002060"/>
              </w:rPr>
            </w:pPr>
            <w:r w:rsidRPr="00361144">
              <w:rPr>
                <w:color w:val="002060"/>
              </w:rPr>
              <w:t>SABATINI MARCO</w:t>
            </w:r>
          </w:p>
        </w:tc>
        <w:tc>
          <w:tcPr>
            <w:tcW w:w="2200" w:type="dxa"/>
            <w:tcMar>
              <w:top w:w="20" w:type="dxa"/>
              <w:left w:w="20" w:type="dxa"/>
              <w:bottom w:w="20" w:type="dxa"/>
              <w:right w:w="20" w:type="dxa"/>
            </w:tcMar>
            <w:vAlign w:val="center"/>
            <w:hideMark/>
          </w:tcPr>
          <w:p w14:paraId="4783A027" w14:textId="77777777" w:rsidR="000E6C22" w:rsidRPr="00361144" w:rsidRDefault="000E6C22" w:rsidP="00E1780E">
            <w:pPr>
              <w:pStyle w:val="movimento2"/>
              <w:rPr>
                <w:color w:val="002060"/>
              </w:rPr>
            </w:pPr>
            <w:r w:rsidRPr="00361144">
              <w:rPr>
                <w:color w:val="002060"/>
              </w:rPr>
              <w:t xml:space="preserve">(POLVERIGI C/5) </w:t>
            </w:r>
          </w:p>
        </w:tc>
      </w:tr>
      <w:tr w:rsidR="000E6C22" w:rsidRPr="00361144" w14:paraId="76627F95" w14:textId="77777777" w:rsidTr="00E1780E">
        <w:tc>
          <w:tcPr>
            <w:tcW w:w="2200" w:type="dxa"/>
            <w:tcMar>
              <w:top w:w="20" w:type="dxa"/>
              <w:left w:w="20" w:type="dxa"/>
              <w:bottom w:w="20" w:type="dxa"/>
              <w:right w:w="20" w:type="dxa"/>
            </w:tcMar>
            <w:vAlign w:val="center"/>
            <w:hideMark/>
          </w:tcPr>
          <w:p w14:paraId="6B186442" w14:textId="77777777" w:rsidR="000E6C22" w:rsidRPr="00361144" w:rsidRDefault="000E6C22" w:rsidP="00E1780E">
            <w:pPr>
              <w:pStyle w:val="movimento"/>
              <w:rPr>
                <w:color w:val="002060"/>
              </w:rPr>
            </w:pPr>
            <w:r w:rsidRPr="00361144">
              <w:rPr>
                <w:color w:val="002060"/>
              </w:rPr>
              <w:t>PIZI MAURIZIO</w:t>
            </w:r>
          </w:p>
        </w:tc>
        <w:tc>
          <w:tcPr>
            <w:tcW w:w="2200" w:type="dxa"/>
            <w:tcMar>
              <w:top w:w="20" w:type="dxa"/>
              <w:left w:w="20" w:type="dxa"/>
              <w:bottom w:w="20" w:type="dxa"/>
              <w:right w:w="20" w:type="dxa"/>
            </w:tcMar>
            <w:vAlign w:val="center"/>
            <w:hideMark/>
          </w:tcPr>
          <w:p w14:paraId="21CB26F3" w14:textId="77777777" w:rsidR="000E6C22" w:rsidRPr="00361144" w:rsidRDefault="000E6C22" w:rsidP="00E1780E">
            <w:pPr>
              <w:pStyle w:val="movimento2"/>
              <w:rPr>
                <w:color w:val="002060"/>
              </w:rPr>
            </w:pPr>
            <w:r w:rsidRPr="00361144">
              <w:rPr>
                <w:color w:val="002060"/>
              </w:rPr>
              <w:t xml:space="preserve">(SAMBENEDETTESE BEACH SOCC) </w:t>
            </w:r>
          </w:p>
        </w:tc>
        <w:tc>
          <w:tcPr>
            <w:tcW w:w="800" w:type="dxa"/>
            <w:tcMar>
              <w:top w:w="20" w:type="dxa"/>
              <w:left w:w="20" w:type="dxa"/>
              <w:bottom w:w="20" w:type="dxa"/>
              <w:right w:w="20" w:type="dxa"/>
            </w:tcMar>
            <w:vAlign w:val="center"/>
            <w:hideMark/>
          </w:tcPr>
          <w:p w14:paraId="09A1EC3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3EF5C03" w14:textId="77777777" w:rsidR="000E6C22" w:rsidRPr="00361144" w:rsidRDefault="000E6C22" w:rsidP="00E1780E">
            <w:pPr>
              <w:pStyle w:val="movimento"/>
              <w:rPr>
                <w:color w:val="002060"/>
              </w:rPr>
            </w:pPr>
            <w:r w:rsidRPr="00361144">
              <w:rPr>
                <w:color w:val="002060"/>
              </w:rPr>
              <w:t>MONTI FILIPPO</w:t>
            </w:r>
          </w:p>
        </w:tc>
        <w:tc>
          <w:tcPr>
            <w:tcW w:w="2200" w:type="dxa"/>
            <w:tcMar>
              <w:top w:w="20" w:type="dxa"/>
              <w:left w:w="20" w:type="dxa"/>
              <w:bottom w:w="20" w:type="dxa"/>
              <w:right w:w="20" w:type="dxa"/>
            </w:tcMar>
            <w:vAlign w:val="center"/>
            <w:hideMark/>
          </w:tcPr>
          <w:p w14:paraId="30A99FC1" w14:textId="77777777" w:rsidR="000E6C22" w:rsidRPr="00361144" w:rsidRDefault="000E6C22" w:rsidP="00E1780E">
            <w:pPr>
              <w:pStyle w:val="movimento2"/>
              <w:rPr>
                <w:color w:val="002060"/>
              </w:rPr>
            </w:pPr>
            <w:r w:rsidRPr="00361144">
              <w:rPr>
                <w:color w:val="002060"/>
              </w:rPr>
              <w:t xml:space="preserve">(SPECIAL ONE SPORTING CLUB) </w:t>
            </w:r>
          </w:p>
        </w:tc>
      </w:tr>
      <w:tr w:rsidR="000E6C22" w:rsidRPr="00361144" w14:paraId="4EFBAC23" w14:textId="77777777" w:rsidTr="00E1780E">
        <w:tc>
          <w:tcPr>
            <w:tcW w:w="2200" w:type="dxa"/>
            <w:tcMar>
              <w:top w:w="20" w:type="dxa"/>
              <w:left w:w="20" w:type="dxa"/>
              <w:bottom w:w="20" w:type="dxa"/>
              <w:right w:w="20" w:type="dxa"/>
            </w:tcMar>
            <w:vAlign w:val="center"/>
            <w:hideMark/>
          </w:tcPr>
          <w:p w14:paraId="3BC57A7B" w14:textId="77777777" w:rsidR="000E6C22" w:rsidRPr="00361144" w:rsidRDefault="000E6C22" w:rsidP="00E1780E">
            <w:pPr>
              <w:pStyle w:val="movimento"/>
              <w:rPr>
                <w:color w:val="002060"/>
              </w:rPr>
            </w:pPr>
            <w:r w:rsidRPr="00361144">
              <w:rPr>
                <w:color w:val="002060"/>
              </w:rPr>
              <w:t>BORTONE FABIO</w:t>
            </w:r>
          </w:p>
        </w:tc>
        <w:tc>
          <w:tcPr>
            <w:tcW w:w="2200" w:type="dxa"/>
            <w:tcMar>
              <w:top w:w="20" w:type="dxa"/>
              <w:left w:w="20" w:type="dxa"/>
              <w:bottom w:w="20" w:type="dxa"/>
              <w:right w:w="20" w:type="dxa"/>
            </w:tcMar>
            <w:vAlign w:val="center"/>
            <w:hideMark/>
          </w:tcPr>
          <w:p w14:paraId="21F88432" w14:textId="77777777" w:rsidR="000E6C22" w:rsidRPr="00361144" w:rsidRDefault="000E6C22" w:rsidP="00E1780E">
            <w:pPr>
              <w:pStyle w:val="movimento2"/>
              <w:rPr>
                <w:color w:val="002060"/>
              </w:rPr>
            </w:pPr>
            <w:r w:rsidRPr="00361144">
              <w:rPr>
                <w:color w:val="002060"/>
              </w:rPr>
              <w:t xml:space="preserve">(VAL TENNA UNITED) </w:t>
            </w:r>
          </w:p>
        </w:tc>
        <w:tc>
          <w:tcPr>
            <w:tcW w:w="800" w:type="dxa"/>
            <w:tcMar>
              <w:top w:w="20" w:type="dxa"/>
              <w:left w:w="20" w:type="dxa"/>
              <w:bottom w:w="20" w:type="dxa"/>
              <w:right w:w="20" w:type="dxa"/>
            </w:tcMar>
            <w:vAlign w:val="center"/>
            <w:hideMark/>
          </w:tcPr>
          <w:p w14:paraId="55F43EE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61D8AAC" w14:textId="77777777" w:rsidR="000E6C22" w:rsidRPr="00361144" w:rsidRDefault="000E6C22" w:rsidP="00E1780E">
            <w:pPr>
              <w:pStyle w:val="movimento"/>
              <w:rPr>
                <w:color w:val="002060"/>
              </w:rPr>
            </w:pPr>
            <w:r w:rsidRPr="00361144">
              <w:rPr>
                <w:color w:val="002060"/>
              </w:rPr>
              <w:t>SMERILLI MARCO</w:t>
            </w:r>
          </w:p>
        </w:tc>
        <w:tc>
          <w:tcPr>
            <w:tcW w:w="2200" w:type="dxa"/>
            <w:tcMar>
              <w:top w:w="20" w:type="dxa"/>
              <w:left w:w="20" w:type="dxa"/>
              <w:bottom w:w="20" w:type="dxa"/>
              <w:right w:w="20" w:type="dxa"/>
            </w:tcMar>
            <w:vAlign w:val="center"/>
            <w:hideMark/>
          </w:tcPr>
          <w:p w14:paraId="065D93CC" w14:textId="77777777" w:rsidR="000E6C22" w:rsidRPr="00361144" w:rsidRDefault="000E6C22" w:rsidP="00E1780E">
            <w:pPr>
              <w:pStyle w:val="movimento2"/>
              <w:rPr>
                <w:color w:val="002060"/>
              </w:rPr>
            </w:pPr>
            <w:r w:rsidRPr="00361144">
              <w:rPr>
                <w:color w:val="002060"/>
              </w:rPr>
              <w:t xml:space="preserve">(VAL TENNA UNITED) </w:t>
            </w:r>
          </w:p>
        </w:tc>
      </w:tr>
    </w:tbl>
    <w:p w14:paraId="280788F1"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D79922D" w14:textId="77777777" w:rsidTr="00E1780E">
        <w:tc>
          <w:tcPr>
            <w:tcW w:w="2200" w:type="dxa"/>
            <w:tcMar>
              <w:top w:w="20" w:type="dxa"/>
              <w:left w:w="20" w:type="dxa"/>
              <w:bottom w:w="20" w:type="dxa"/>
              <w:right w:w="20" w:type="dxa"/>
            </w:tcMar>
            <w:vAlign w:val="center"/>
            <w:hideMark/>
          </w:tcPr>
          <w:p w14:paraId="441D514E" w14:textId="77777777" w:rsidR="000E6C22" w:rsidRPr="00361144" w:rsidRDefault="000E6C22" w:rsidP="00E1780E">
            <w:pPr>
              <w:pStyle w:val="movimento"/>
              <w:rPr>
                <w:color w:val="002060"/>
              </w:rPr>
            </w:pPr>
            <w:r w:rsidRPr="00361144">
              <w:rPr>
                <w:color w:val="002060"/>
              </w:rPr>
              <w:t>ISIDORI MATTEO</w:t>
            </w:r>
          </w:p>
        </w:tc>
        <w:tc>
          <w:tcPr>
            <w:tcW w:w="2200" w:type="dxa"/>
            <w:tcMar>
              <w:top w:w="20" w:type="dxa"/>
              <w:left w:w="20" w:type="dxa"/>
              <w:bottom w:w="20" w:type="dxa"/>
              <w:right w:w="20" w:type="dxa"/>
            </w:tcMar>
            <w:vAlign w:val="center"/>
            <w:hideMark/>
          </w:tcPr>
          <w:p w14:paraId="33C4E950" w14:textId="77777777" w:rsidR="000E6C22" w:rsidRPr="00361144" w:rsidRDefault="000E6C22" w:rsidP="00E1780E">
            <w:pPr>
              <w:pStyle w:val="movimento2"/>
              <w:rPr>
                <w:color w:val="002060"/>
              </w:rPr>
            </w:pPr>
            <w:r w:rsidRPr="00361144">
              <w:rPr>
                <w:color w:val="002060"/>
              </w:rPr>
              <w:t xml:space="preserve">(ACADEMY CIVITANOVESE) </w:t>
            </w:r>
          </w:p>
        </w:tc>
        <w:tc>
          <w:tcPr>
            <w:tcW w:w="800" w:type="dxa"/>
            <w:tcMar>
              <w:top w:w="20" w:type="dxa"/>
              <w:left w:w="20" w:type="dxa"/>
              <w:bottom w:w="20" w:type="dxa"/>
              <w:right w:w="20" w:type="dxa"/>
            </w:tcMar>
            <w:vAlign w:val="center"/>
            <w:hideMark/>
          </w:tcPr>
          <w:p w14:paraId="243782F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0A75270" w14:textId="77777777" w:rsidR="000E6C22" w:rsidRPr="00361144" w:rsidRDefault="000E6C22" w:rsidP="00E1780E">
            <w:pPr>
              <w:pStyle w:val="movimento"/>
              <w:rPr>
                <w:color w:val="002060"/>
              </w:rPr>
            </w:pPr>
            <w:r w:rsidRPr="00361144">
              <w:rPr>
                <w:color w:val="002060"/>
              </w:rPr>
              <w:t>GALLI MARIO</w:t>
            </w:r>
          </w:p>
        </w:tc>
        <w:tc>
          <w:tcPr>
            <w:tcW w:w="2200" w:type="dxa"/>
            <w:tcMar>
              <w:top w:w="20" w:type="dxa"/>
              <w:left w:w="20" w:type="dxa"/>
              <w:bottom w:w="20" w:type="dxa"/>
              <w:right w:w="20" w:type="dxa"/>
            </w:tcMar>
            <w:vAlign w:val="center"/>
            <w:hideMark/>
          </w:tcPr>
          <w:p w14:paraId="2E1241F8" w14:textId="77777777" w:rsidR="000E6C22" w:rsidRPr="00361144" w:rsidRDefault="000E6C22" w:rsidP="00E1780E">
            <w:pPr>
              <w:pStyle w:val="movimento2"/>
              <w:rPr>
                <w:color w:val="002060"/>
              </w:rPr>
            </w:pPr>
            <w:r w:rsidRPr="00361144">
              <w:rPr>
                <w:color w:val="002060"/>
              </w:rPr>
              <w:t xml:space="preserve">(ACCUMOLI GANG C5) </w:t>
            </w:r>
          </w:p>
        </w:tc>
      </w:tr>
      <w:tr w:rsidR="000E6C22" w:rsidRPr="00361144" w14:paraId="11FA2F4D" w14:textId="77777777" w:rsidTr="00E1780E">
        <w:tc>
          <w:tcPr>
            <w:tcW w:w="2200" w:type="dxa"/>
            <w:tcMar>
              <w:top w:w="20" w:type="dxa"/>
              <w:left w:w="20" w:type="dxa"/>
              <w:bottom w:w="20" w:type="dxa"/>
              <w:right w:w="20" w:type="dxa"/>
            </w:tcMar>
            <w:vAlign w:val="center"/>
            <w:hideMark/>
          </w:tcPr>
          <w:p w14:paraId="0BE9877A" w14:textId="77777777" w:rsidR="000E6C22" w:rsidRPr="00361144" w:rsidRDefault="000E6C22" w:rsidP="00E1780E">
            <w:pPr>
              <w:pStyle w:val="movimento"/>
              <w:rPr>
                <w:color w:val="002060"/>
              </w:rPr>
            </w:pPr>
            <w:r w:rsidRPr="00361144">
              <w:rPr>
                <w:color w:val="002060"/>
              </w:rPr>
              <w:t>DI CLEMENTI MATTEO</w:t>
            </w:r>
          </w:p>
        </w:tc>
        <w:tc>
          <w:tcPr>
            <w:tcW w:w="2200" w:type="dxa"/>
            <w:tcMar>
              <w:top w:w="20" w:type="dxa"/>
              <w:left w:w="20" w:type="dxa"/>
              <w:bottom w:w="20" w:type="dxa"/>
              <w:right w:w="20" w:type="dxa"/>
            </w:tcMar>
            <w:vAlign w:val="center"/>
            <w:hideMark/>
          </w:tcPr>
          <w:p w14:paraId="18FF1B37" w14:textId="77777777" w:rsidR="000E6C22" w:rsidRPr="00361144" w:rsidRDefault="000E6C22" w:rsidP="00E1780E">
            <w:pPr>
              <w:pStyle w:val="movimento2"/>
              <w:rPr>
                <w:color w:val="002060"/>
              </w:rPr>
            </w:pPr>
            <w:r w:rsidRPr="00361144">
              <w:rPr>
                <w:color w:val="002060"/>
              </w:rPr>
              <w:t xml:space="preserve">(CALCIO S.ELPIDIO A MARE) </w:t>
            </w:r>
          </w:p>
        </w:tc>
        <w:tc>
          <w:tcPr>
            <w:tcW w:w="800" w:type="dxa"/>
            <w:tcMar>
              <w:top w:w="20" w:type="dxa"/>
              <w:left w:w="20" w:type="dxa"/>
              <w:bottom w:w="20" w:type="dxa"/>
              <w:right w:w="20" w:type="dxa"/>
            </w:tcMar>
            <w:vAlign w:val="center"/>
            <w:hideMark/>
          </w:tcPr>
          <w:p w14:paraId="0DC3DE8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E3D3641" w14:textId="77777777" w:rsidR="000E6C22" w:rsidRPr="00361144" w:rsidRDefault="000E6C22" w:rsidP="00E1780E">
            <w:pPr>
              <w:pStyle w:val="movimento"/>
              <w:rPr>
                <w:color w:val="002060"/>
              </w:rPr>
            </w:pPr>
            <w:r w:rsidRPr="00361144">
              <w:rPr>
                <w:color w:val="002060"/>
              </w:rPr>
              <w:t>MORNIGA NAHUEL AUGUSTIN</w:t>
            </w:r>
          </w:p>
        </w:tc>
        <w:tc>
          <w:tcPr>
            <w:tcW w:w="2200" w:type="dxa"/>
            <w:tcMar>
              <w:top w:w="20" w:type="dxa"/>
              <w:left w:w="20" w:type="dxa"/>
              <w:bottom w:w="20" w:type="dxa"/>
              <w:right w:w="20" w:type="dxa"/>
            </w:tcMar>
            <w:vAlign w:val="center"/>
            <w:hideMark/>
          </w:tcPr>
          <w:p w14:paraId="7D571CD6" w14:textId="77777777" w:rsidR="000E6C22" w:rsidRPr="00361144" w:rsidRDefault="000E6C22" w:rsidP="00E1780E">
            <w:pPr>
              <w:pStyle w:val="movimento2"/>
              <w:rPr>
                <w:color w:val="002060"/>
              </w:rPr>
            </w:pPr>
            <w:r w:rsidRPr="00361144">
              <w:rPr>
                <w:color w:val="002060"/>
              </w:rPr>
              <w:t xml:space="preserve">(CALCIO S.ELPIDIO A MARE) </w:t>
            </w:r>
          </w:p>
        </w:tc>
      </w:tr>
      <w:tr w:rsidR="000E6C22" w:rsidRPr="00361144" w14:paraId="5A728206" w14:textId="77777777" w:rsidTr="00E1780E">
        <w:tc>
          <w:tcPr>
            <w:tcW w:w="2200" w:type="dxa"/>
            <w:tcMar>
              <w:top w:w="20" w:type="dxa"/>
              <w:left w:w="20" w:type="dxa"/>
              <w:bottom w:w="20" w:type="dxa"/>
              <w:right w:w="20" w:type="dxa"/>
            </w:tcMar>
            <w:vAlign w:val="center"/>
            <w:hideMark/>
          </w:tcPr>
          <w:p w14:paraId="45F547E8" w14:textId="77777777" w:rsidR="000E6C22" w:rsidRPr="00361144" w:rsidRDefault="000E6C22" w:rsidP="00E1780E">
            <w:pPr>
              <w:pStyle w:val="movimento"/>
              <w:rPr>
                <w:color w:val="002060"/>
              </w:rPr>
            </w:pPr>
            <w:r w:rsidRPr="00361144">
              <w:rPr>
                <w:color w:val="002060"/>
              </w:rPr>
              <w:t>PULCINI GIOVANNI</w:t>
            </w:r>
          </w:p>
        </w:tc>
        <w:tc>
          <w:tcPr>
            <w:tcW w:w="2200" w:type="dxa"/>
            <w:tcMar>
              <w:top w:w="20" w:type="dxa"/>
              <w:left w:w="20" w:type="dxa"/>
              <w:bottom w:w="20" w:type="dxa"/>
              <w:right w:w="20" w:type="dxa"/>
            </w:tcMar>
            <w:vAlign w:val="center"/>
            <w:hideMark/>
          </w:tcPr>
          <w:p w14:paraId="6DD46C31" w14:textId="77777777" w:rsidR="000E6C22" w:rsidRPr="00361144" w:rsidRDefault="000E6C22" w:rsidP="00E1780E">
            <w:pPr>
              <w:pStyle w:val="movimento2"/>
              <w:rPr>
                <w:color w:val="002060"/>
              </w:rPr>
            </w:pPr>
            <w:r w:rsidRPr="00361144">
              <w:rPr>
                <w:color w:val="002060"/>
              </w:rPr>
              <w:t xml:space="preserve">(CASELLE) </w:t>
            </w:r>
          </w:p>
        </w:tc>
        <w:tc>
          <w:tcPr>
            <w:tcW w:w="800" w:type="dxa"/>
            <w:tcMar>
              <w:top w:w="20" w:type="dxa"/>
              <w:left w:w="20" w:type="dxa"/>
              <w:bottom w:w="20" w:type="dxa"/>
              <w:right w:w="20" w:type="dxa"/>
            </w:tcMar>
            <w:vAlign w:val="center"/>
            <w:hideMark/>
          </w:tcPr>
          <w:p w14:paraId="094776A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59EEECF" w14:textId="77777777" w:rsidR="000E6C22" w:rsidRPr="00361144" w:rsidRDefault="000E6C22" w:rsidP="00E1780E">
            <w:pPr>
              <w:pStyle w:val="movimento"/>
              <w:rPr>
                <w:color w:val="002060"/>
              </w:rPr>
            </w:pPr>
            <w:r w:rsidRPr="00361144">
              <w:rPr>
                <w:color w:val="002060"/>
              </w:rPr>
              <w:t>SPURIO FAUSTO</w:t>
            </w:r>
          </w:p>
        </w:tc>
        <w:tc>
          <w:tcPr>
            <w:tcW w:w="2200" w:type="dxa"/>
            <w:tcMar>
              <w:top w:w="20" w:type="dxa"/>
              <w:left w:w="20" w:type="dxa"/>
              <w:bottom w:w="20" w:type="dxa"/>
              <w:right w:w="20" w:type="dxa"/>
            </w:tcMar>
            <w:vAlign w:val="center"/>
            <w:hideMark/>
          </w:tcPr>
          <w:p w14:paraId="0D3C3965" w14:textId="77777777" w:rsidR="000E6C22" w:rsidRPr="00361144" w:rsidRDefault="000E6C22" w:rsidP="00E1780E">
            <w:pPr>
              <w:pStyle w:val="movimento2"/>
              <w:rPr>
                <w:color w:val="002060"/>
              </w:rPr>
            </w:pPr>
            <w:r w:rsidRPr="00361144">
              <w:rPr>
                <w:color w:val="002060"/>
              </w:rPr>
              <w:t xml:space="preserve">(CASELLE) </w:t>
            </w:r>
          </w:p>
        </w:tc>
      </w:tr>
      <w:tr w:rsidR="000E6C22" w:rsidRPr="00361144" w14:paraId="7ED54CCD" w14:textId="77777777" w:rsidTr="00E1780E">
        <w:tc>
          <w:tcPr>
            <w:tcW w:w="2200" w:type="dxa"/>
            <w:tcMar>
              <w:top w:w="20" w:type="dxa"/>
              <w:left w:w="20" w:type="dxa"/>
              <w:bottom w:w="20" w:type="dxa"/>
              <w:right w:w="20" w:type="dxa"/>
            </w:tcMar>
            <w:vAlign w:val="center"/>
            <w:hideMark/>
          </w:tcPr>
          <w:p w14:paraId="75F31211" w14:textId="77777777" w:rsidR="000E6C22" w:rsidRPr="00361144" w:rsidRDefault="000E6C22" w:rsidP="00E1780E">
            <w:pPr>
              <w:pStyle w:val="movimento"/>
              <w:rPr>
                <w:color w:val="002060"/>
              </w:rPr>
            </w:pPr>
            <w:r w:rsidRPr="00361144">
              <w:rPr>
                <w:color w:val="002060"/>
              </w:rPr>
              <w:t>ZARBO ANGELO</w:t>
            </w:r>
          </w:p>
        </w:tc>
        <w:tc>
          <w:tcPr>
            <w:tcW w:w="2200" w:type="dxa"/>
            <w:tcMar>
              <w:top w:w="20" w:type="dxa"/>
              <w:left w:w="20" w:type="dxa"/>
              <w:bottom w:w="20" w:type="dxa"/>
              <w:right w:w="20" w:type="dxa"/>
            </w:tcMar>
            <w:vAlign w:val="center"/>
            <w:hideMark/>
          </w:tcPr>
          <w:p w14:paraId="090919FA" w14:textId="77777777" w:rsidR="000E6C22" w:rsidRPr="00361144" w:rsidRDefault="000E6C22" w:rsidP="00E1780E">
            <w:pPr>
              <w:pStyle w:val="movimento2"/>
              <w:rPr>
                <w:color w:val="002060"/>
              </w:rPr>
            </w:pPr>
            <w:r w:rsidRPr="00361144">
              <w:rPr>
                <w:color w:val="002060"/>
              </w:rPr>
              <w:t xml:space="preserve">(EUROPE TT) </w:t>
            </w:r>
          </w:p>
        </w:tc>
        <w:tc>
          <w:tcPr>
            <w:tcW w:w="800" w:type="dxa"/>
            <w:tcMar>
              <w:top w:w="20" w:type="dxa"/>
              <w:left w:w="20" w:type="dxa"/>
              <w:bottom w:w="20" w:type="dxa"/>
              <w:right w:w="20" w:type="dxa"/>
            </w:tcMar>
            <w:vAlign w:val="center"/>
            <w:hideMark/>
          </w:tcPr>
          <w:p w14:paraId="3D3652C7"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81276A8" w14:textId="77777777" w:rsidR="000E6C22" w:rsidRPr="00361144" w:rsidRDefault="000E6C22" w:rsidP="00E1780E">
            <w:pPr>
              <w:pStyle w:val="movimento"/>
              <w:rPr>
                <w:color w:val="002060"/>
              </w:rPr>
            </w:pPr>
            <w:r w:rsidRPr="00361144">
              <w:rPr>
                <w:color w:val="002060"/>
              </w:rPr>
              <w:t>BURINI BRUNO</w:t>
            </w:r>
          </w:p>
        </w:tc>
        <w:tc>
          <w:tcPr>
            <w:tcW w:w="2200" w:type="dxa"/>
            <w:tcMar>
              <w:top w:w="20" w:type="dxa"/>
              <w:left w:w="20" w:type="dxa"/>
              <w:bottom w:w="20" w:type="dxa"/>
              <w:right w:w="20" w:type="dxa"/>
            </w:tcMar>
            <w:vAlign w:val="center"/>
            <w:hideMark/>
          </w:tcPr>
          <w:p w14:paraId="275EE71F" w14:textId="77777777" w:rsidR="000E6C22" w:rsidRPr="00361144" w:rsidRDefault="000E6C22" w:rsidP="00E1780E">
            <w:pPr>
              <w:pStyle w:val="movimento2"/>
              <w:rPr>
                <w:color w:val="002060"/>
              </w:rPr>
            </w:pPr>
            <w:r w:rsidRPr="00361144">
              <w:rPr>
                <w:color w:val="002060"/>
              </w:rPr>
              <w:t xml:space="preserve">(FABRIANO CALCIO A 5 2023) </w:t>
            </w:r>
          </w:p>
        </w:tc>
      </w:tr>
      <w:tr w:rsidR="000E6C22" w:rsidRPr="00361144" w14:paraId="5650DFC3" w14:textId="77777777" w:rsidTr="00E1780E">
        <w:tc>
          <w:tcPr>
            <w:tcW w:w="2200" w:type="dxa"/>
            <w:tcMar>
              <w:top w:w="20" w:type="dxa"/>
              <w:left w:w="20" w:type="dxa"/>
              <w:bottom w:w="20" w:type="dxa"/>
              <w:right w:w="20" w:type="dxa"/>
            </w:tcMar>
            <w:vAlign w:val="center"/>
            <w:hideMark/>
          </w:tcPr>
          <w:p w14:paraId="57F04BAF" w14:textId="77777777" w:rsidR="000E6C22" w:rsidRPr="00361144" w:rsidRDefault="000E6C22" w:rsidP="00E1780E">
            <w:pPr>
              <w:pStyle w:val="movimento"/>
              <w:rPr>
                <w:color w:val="002060"/>
              </w:rPr>
            </w:pPr>
            <w:r w:rsidRPr="00361144">
              <w:rPr>
                <w:color w:val="002060"/>
              </w:rPr>
              <w:t>PIERELLA MAURO</w:t>
            </w:r>
          </w:p>
        </w:tc>
        <w:tc>
          <w:tcPr>
            <w:tcW w:w="2200" w:type="dxa"/>
            <w:tcMar>
              <w:top w:w="20" w:type="dxa"/>
              <w:left w:w="20" w:type="dxa"/>
              <w:bottom w:w="20" w:type="dxa"/>
              <w:right w:w="20" w:type="dxa"/>
            </w:tcMar>
            <w:vAlign w:val="center"/>
            <w:hideMark/>
          </w:tcPr>
          <w:p w14:paraId="3894521D" w14:textId="77777777" w:rsidR="000E6C22" w:rsidRPr="00361144" w:rsidRDefault="000E6C22" w:rsidP="00E1780E">
            <w:pPr>
              <w:pStyle w:val="movimento2"/>
              <w:rPr>
                <w:color w:val="002060"/>
              </w:rPr>
            </w:pPr>
            <w:r w:rsidRPr="00361144">
              <w:rPr>
                <w:color w:val="002060"/>
              </w:rPr>
              <w:t xml:space="preserve">(FUTSAL OTTRANO) </w:t>
            </w:r>
          </w:p>
        </w:tc>
        <w:tc>
          <w:tcPr>
            <w:tcW w:w="800" w:type="dxa"/>
            <w:tcMar>
              <w:top w:w="20" w:type="dxa"/>
              <w:left w:w="20" w:type="dxa"/>
              <w:bottom w:w="20" w:type="dxa"/>
              <w:right w:w="20" w:type="dxa"/>
            </w:tcMar>
            <w:vAlign w:val="center"/>
            <w:hideMark/>
          </w:tcPr>
          <w:p w14:paraId="2D1EFEB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91DDC8A" w14:textId="77777777" w:rsidR="000E6C22" w:rsidRPr="00361144" w:rsidRDefault="000E6C22" w:rsidP="00E1780E">
            <w:pPr>
              <w:pStyle w:val="movimento"/>
              <w:rPr>
                <w:color w:val="002060"/>
              </w:rPr>
            </w:pPr>
            <w:r w:rsidRPr="00361144">
              <w:rPr>
                <w:color w:val="002060"/>
              </w:rPr>
              <w:t>GIACOMOZZI MICHELE</w:t>
            </w:r>
          </w:p>
        </w:tc>
        <w:tc>
          <w:tcPr>
            <w:tcW w:w="2200" w:type="dxa"/>
            <w:tcMar>
              <w:top w:w="20" w:type="dxa"/>
              <w:left w:w="20" w:type="dxa"/>
              <w:bottom w:w="20" w:type="dxa"/>
              <w:right w:w="20" w:type="dxa"/>
            </w:tcMar>
            <w:vAlign w:val="center"/>
            <w:hideMark/>
          </w:tcPr>
          <w:p w14:paraId="29A266DC" w14:textId="77777777" w:rsidR="000E6C22" w:rsidRPr="00361144" w:rsidRDefault="000E6C22" w:rsidP="00E1780E">
            <w:pPr>
              <w:pStyle w:val="movimento2"/>
              <w:rPr>
                <w:color w:val="002060"/>
              </w:rPr>
            </w:pPr>
            <w:r w:rsidRPr="00361144">
              <w:rPr>
                <w:color w:val="002060"/>
              </w:rPr>
              <w:t xml:space="preserve">(MOGLIANESE) </w:t>
            </w:r>
          </w:p>
        </w:tc>
      </w:tr>
      <w:tr w:rsidR="000E6C22" w:rsidRPr="00361144" w14:paraId="7722A27D" w14:textId="77777777" w:rsidTr="00E1780E">
        <w:tc>
          <w:tcPr>
            <w:tcW w:w="2200" w:type="dxa"/>
            <w:tcMar>
              <w:top w:w="20" w:type="dxa"/>
              <w:left w:w="20" w:type="dxa"/>
              <w:bottom w:w="20" w:type="dxa"/>
              <w:right w:w="20" w:type="dxa"/>
            </w:tcMar>
            <w:vAlign w:val="center"/>
            <w:hideMark/>
          </w:tcPr>
          <w:p w14:paraId="77A50D82" w14:textId="77777777" w:rsidR="000E6C22" w:rsidRPr="00361144" w:rsidRDefault="000E6C22" w:rsidP="00E1780E">
            <w:pPr>
              <w:pStyle w:val="movimento"/>
              <w:rPr>
                <w:color w:val="002060"/>
              </w:rPr>
            </w:pPr>
            <w:r w:rsidRPr="00361144">
              <w:rPr>
                <w:color w:val="002060"/>
              </w:rPr>
              <w:t>RODRIGUEZ PIZARRO MICHAEL</w:t>
            </w:r>
          </w:p>
        </w:tc>
        <w:tc>
          <w:tcPr>
            <w:tcW w:w="2200" w:type="dxa"/>
            <w:tcMar>
              <w:top w:w="20" w:type="dxa"/>
              <w:left w:w="20" w:type="dxa"/>
              <w:bottom w:w="20" w:type="dxa"/>
              <w:right w:w="20" w:type="dxa"/>
            </w:tcMar>
            <w:vAlign w:val="center"/>
            <w:hideMark/>
          </w:tcPr>
          <w:p w14:paraId="120433FC" w14:textId="77777777" w:rsidR="000E6C22" w:rsidRPr="00361144" w:rsidRDefault="000E6C22" w:rsidP="00E1780E">
            <w:pPr>
              <w:pStyle w:val="movimento2"/>
              <w:rPr>
                <w:color w:val="002060"/>
              </w:rPr>
            </w:pPr>
            <w:r w:rsidRPr="00361144">
              <w:rPr>
                <w:color w:val="002060"/>
              </w:rPr>
              <w:t xml:space="preserve">(MONTECCHIO SPORT) </w:t>
            </w:r>
          </w:p>
        </w:tc>
        <w:tc>
          <w:tcPr>
            <w:tcW w:w="800" w:type="dxa"/>
            <w:tcMar>
              <w:top w:w="20" w:type="dxa"/>
              <w:left w:w="20" w:type="dxa"/>
              <w:bottom w:w="20" w:type="dxa"/>
              <w:right w:w="20" w:type="dxa"/>
            </w:tcMar>
            <w:vAlign w:val="center"/>
            <w:hideMark/>
          </w:tcPr>
          <w:p w14:paraId="464AF27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44551C5" w14:textId="77777777" w:rsidR="000E6C22" w:rsidRPr="00361144" w:rsidRDefault="000E6C22" w:rsidP="00E1780E">
            <w:pPr>
              <w:pStyle w:val="movimento"/>
              <w:rPr>
                <w:color w:val="002060"/>
              </w:rPr>
            </w:pPr>
            <w:r w:rsidRPr="00361144">
              <w:rPr>
                <w:color w:val="002060"/>
              </w:rPr>
              <w:t>BERARDI LUCA</w:t>
            </w:r>
          </w:p>
        </w:tc>
        <w:tc>
          <w:tcPr>
            <w:tcW w:w="2200" w:type="dxa"/>
            <w:tcMar>
              <w:top w:w="20" w:type="dxa"/>
              <w:left w:w="20" w:type="dxa"/>
              <w:bottom w:w="20" w:type="dxa"/>
              <w:right w:w="20" w:type="dxa"/>
            </w:tcMar>
            <w:vAlign w:val="center"/>
            <w:hideMark/>
          </w:tcPr>
          <w:p w14:paraId="325EBA6C" w14:textId="77777777" w:rsidR="000E6C22" w:rsidRPr="00361144" w:rsidRDefault="000E6C22" w:rsidP="00E1780E">
            <w:pPr>
              <w:pStyle w:val="movimento2"/>
              <w:rPr>
                <w:color w:val="002060"/>
              </w:rPr>
            </w:pPr>
            <w:r w:rsidRPr="00361144">
              <w:rPr>
                <w:color w:val="002060"/>
              </w:rPr>
              <w:t xml:space="preserve">(SPECIAL ONE SPORTING CLUB) </w:t>
            </w:r>
          </w:p>
        </w:tc>
      </w:tr>
      <w:tr w:rsidR="000E6C22" w:rsidRPr="00361144" w14:paraId="40B9C3C4" w14:textId="77777777" w:rsidTr="00E1780E">
        <w:tc>
          <w:tcPr>
            <w:tcW w:w="2200" w:type="dxa"/>
            <w:tcMar>
              <w:top w:w="20" w:type="dxa"/>
              <w:left w:w="20" w:type="dxa"/>
              <w:bottom w:w="20" w:type="dxa"/>
              <w:right w:w="20" w:type="dxa"/>
            </w:tcMar>
            <w:vAlign w:val="center"/>
            <w:hideMark/>
          </w:tcPr>
          <w:p w14:paraId="06C08CC6" w14:textId="77777777" w:rsidR="000E6C22" w:rsidRPr="00361144" w:rsidRDefault="000E6C22" w:rsidP="00E1780E">
            <w:pPr>
              <w:pStyle w:val="movimento"/>
              <w:rPr>
                <w:color w:val="002060"/>
              </w:rPr>
            </w:pPr>
            <w:r w:rsidRPr="00361144">
              <w:rPr>
                <w:color w:val="002060"/>
              </w:rPr>
              <w:t>LANDINI NICOLAS</w:t>
            </w:r>
          </w:p>
        </w:tc>
        <w:tc>
          <w:tcPr>
            <w:tcW w:w="2200" w:type="dxa"/>
            <w:tcMar>
              <w:top w:w="20" w:type="dxa"/>
              <w:left w:w="20" w:type="dxa"/>
              <w:bottom w:w="20" w:type="dxa"/>
              <w:right w:w="20" w:type="dxa"/>
            </w:tcMar>
            <w:vAlign w:val="center"/>
            <w:hideMark/>
          </w:tcPr>
          <w:p w14:paraId="23E5490B" w14:textId="77777777" w:rsidR="000E6C22" w:rsidRPr="00361144" w:rsidRDefault="000E6C22" w:rsidP="00E1780E">
            <w:pPr>
              <w:pStyle w:val="movimento2"/>
              <w:rPr>
                <w:color w:val="002060"/>
              </w:rPr>
            </w:pPr>
            <w:r w:rsidRPr="00361144">
              <w:rPr>
                <w:color w:val="002060"/>
              </w:rPr>
              <w:t xml:space="preserve">(SPECIAL ONE SPORTING CLUB) </w:t>
            </w:r>
          </w:p>
        </w:tc>
        <w:tc>
          <w:tcPr>
            <w:tcW w:w="800" w:type="dxa"/>
            <w:tcMar>
              <w:top w:w="20" w:type="dxa"/>
              <w:left w:w="20" w:type="dxa"/>
              <w:bottom w:w="20" w:type="dxa"/>
              <w:right w:w="20" w:type="dxa"/>
            </w:tcMar>
            <w:vAlign w:val="center"/>
            <w:hideMark/>
          </w:tcPr>
          <w:p w14:paraId="2E2FFEE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25341A3" w14:textId="77777777" w:rsidR="000E6C22" w:rsidRPr="00361144" w:rsidRDefault="000E6C22" w:rsidP="00E1780E">
            <w:pPr>
              <w:pStyle w:val="movimento"/>
              <w:rPr>
                <w:color w:val="002060"/>
              </w:rPr>
            </w:pPr>
            <w:r w:rsidRPr="00361144">
              <w:rPr>
                <w:color w:val="002060"/>
              </w:rPr>
              <w:t>GIRONACCI EMANUELE</w:t>
            </w:r>
          </w:p>
        </w:tc>
        <w:tc>
          <w:tcPr>
            <w:tcW w:w="2200" w:type="dxa"/>
            <w:tcMar>
              <w:top w:w="20" w:type="dxa"/>
              <w:left w:w="20" w:type="dxa"/>
              <w:bottom w:w="20" w:type="dxa"/>
              <w:right w:w="20" w:type="dxa"/>
            </w:tcMar>
            <w:vAlign w:val="center"/>
            <w:hideMark/>
          </w:tcPr>
          <w:p w14:paraId="4F09A989" w14:textId="77777777" w:rsidR="000E6C22" w:rsidRPr="00361144" w:rsidRDefault="000E6C22" w:rsidP="00E1780E">
            <w:pPr>
              <w:pStyle w:val="movimento2"/>
              <w:rPr>
                <w:color w:val="002060"/>
              </w:rPr>
            </w:pPr>
            <w:r w:rsidRPr="00361144">
              <w:rPr>
                <w:color w:val="002060"/>
              </w:rPr>
              <w:t xml:space="preserve">(VAL TENNA UNITED) </w:t>
            </w:r>
          </w:p>
        </w:tc>
      </w:tr>
    </w:tbl>
    <w:p w14:paraId="3197FC43" w14:textId="77777777" w:rsidR="000E6C22" w:rsidRPr="00361144" w:rsidRDefault="000E6C22" w:rsidP="000E6C22">
      <w:pPr>
        <w:pStyle w:val="titolo10"/>
        <w:rPr>
          <w:rFonts w:eastAsiaTheme="minorEastAsia"/>
          <w:color w:val="002060"/>
        </w:rPr>
      </w:pPr>
      <w:r w:rsidRPr="00361144">
        <w:rPr>
          <w:color w:val="002060"/>
        </w:rPr>
        <w:t xml:space="preserve">GARE DEL 14/12/2024 </w:t>
      </w:r>
    </w:p>
    <w:p w14:paraId="2EB569D0" w14:textId="77777777" w:rsidR="000E6C22" w:rsidRPr="00361144" w:rsidRDefault="000E6C22" w:rsidP="000E6C22">
      <w:pPr>
        <w:pStyle w:val="titolo7a"/>
        <w:rPr>
          <w:color w:val="002060"/>
        </w:rPr>
      </w:pPr>
      <w:r w:rsidRPr="00361144">
        <w:rPr>
          <w:color w:val="002060"/>
        </w:rPr>
        <w:t xml:space="preserve">PROVVEDIMENTI DISCIPLINARI </w:t>
      </w:r>
    </w:p>
    <w:p w14:paraId="00A91161"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710C6E48" w14:textId="77777777" w:rsidR="000E6C22" w:rsidRPr="00361144" w:rsidRDefault="000E6C22" w:rsidP="000E6C22">
      <w:pPr>
        <w:pStyle w:val="titolo30"/>
        <w:rPr>
          <w:color w:val="002060"/>
        </w:rPr>
      </w:pPr>
      <w:r w:rsidRPr="00361144">
        <w:rPr>
          <w:color w:val="002060"/>
        </w:rPr>
        <w:t xml:space="preserve">SOCIETA' </w:t>
      </w:r>
    </w:p>
    <w:p w14:paraId="04EFBB45" w14:textId="77777777" w:rsidR="000E6C22" w:rsidRPr="00361144" w:rsidRDefault="000E6C22" w:rsidP="000E6C22">
      <w:pPr>
        <w:pStyle w:val="titolo20"/>
        <w:rPr>
          <w:color w:val="002060"/>
        </w:rPr>
      </w:pPr>
      <w:r w:rsidRPr="00361144">
        <w:rPr>
          <w:color w:val="002060"/>
        </w:rPr>
        <w:t xml:space="preserve">AMMENDA </w:t>
      </w:r>
    </w:p>
    <w:p w14:paraId="7BEFEF80"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Euro 70,00 VADO C5 </w:t>
      </w:r>
      <w:r w:rsidRPr="00361144">
        <w:rPr>
          <w:color w:val="002060"/>
        </w:rPr>
        <w:br/>
        <w:t xml:space="preserve">Per comportamento offensivo del proprio pubblico nei confronti dell'arbitro. </w:t>
      </w:r>
    </w:p>
    <w:p w14:paraId="3EC3EC7F" w14:textId="77777777" w:rsidR="000E6C22" w:rsidRPr="00361144" w:rsidRDefault="000E6C22" w:rsidP="000E6C22">
      <w:pPr>
        <w:pStyle w:val="titolo30"/>
        <w:rPr>
          <w:color w:val="002060"/>
        </w:rPr>
      </w:pPr>
      <w:r w:rsidRPr="00361144">
        <w:rPr>
          <w:color w:val="002060"/>
        </w:rPr>
        <w:t xml:space="preserve">DIRIGENTI </w:t>
      </w:r>
    </w:p>
    <w:p w14:paraId="7D54ACA9" w14:textId="77777777" w:rsidR="000E6C22" w:rsidRPr="00361144" w:rsidRDefault="000E6C22" w:rsidP="000E6C22">
      <w:pPr>
        <w:pStyle w:val="titolo20"/>
        <w:rPr>
          <w:color w:val="002060"/>
        </w:rPr>
      </w:pPr>
      <w:r w:rsidRPr="00361144">
        <w:rPr>
          <w:color w:val="002060"/>
        </w:rPr>
        <w:t xml:space="preserve">INIBIZIONE A TEMPO OPPURE SQUALIFICA A GARE: FINO AL 18/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3D7862AC" w14:textId="77777777" w:rsidTr="00E1780E">
        <w:tc>
          <w:tcPr>
            <w:tcW w:w="2200" w:type="dxa"/>
            <w:tcMar>
              <w:top w:w="20" w:type="dxa"/>
              <w:left w:w="20" w:type="dxa"/>
              <w:bottom w:w="20" w:type="dxa"/>
              <w:right w:w="20" w:type="dxa"/>
            </w:tcMar>
            <w:vAlign w:val="center"/>
            <w:hideMark/>
          </w:tcPr>
          <w:p w14:paraId="3470B825" w14:textId="77777777" w:rsidR="000E6C22" w:rsidRPr="00361144" w:rsidRDefault="000E6C22" w:rsidP="00E1780E">
            <w:pPr>
              <w:pStyle w:val="movimento"/>
              <w:rPr>
                <w:color w:val="002060"/>
              </w:rPr>
            </w:pPr>
            <w:r w:rsidRPr="00361144">
              <w:rPr>
                <w:color w:val="002060"/>
              </w:rPr>
              <w:t>MERENDONI FILIPPO</w:t>
            </w:r>
          </w:p>
        </w:tc>
        <w:tc>
          <w:tcPr>
            <w:tcW w:w="2200" w:type="dxa"/>
            <w:tcMar>
              <w:top w:w="20" w:type="dxa"/>
              <w:left w:w="20" w:type="dxa"/>
              <w:bottom w:w="20" w:type="dxa"/>
              <w:right w:w="20" w:type="dxa"/>
            </w:tcMar>
            <w:vAlign w:val="center"/>
            <w:hideMark/>
          </w:tcPr>
          <w:p w14:paraId="63553AE2" w14:textId="77777777" w:rsidR="000E6C22" w:rsidRPr="00361144" w:rsidRDefault="000E6C22" w:rsidP="00E1780E">
            <w:pPr>
              <w:pStyle w:val="movimento2"/>
              <w:rPr>
                <w:color w:val="002060"/>
              </w:rPr>
            </w:pPr>
            <w:r w:rsidRPr="00361144">
              <w:rPr>
                <w:color w:val="002060"/>
              </w:rPr>
              <w:t xml:space="preserve">(AUDAX CALCIO PIOBBICO) </w:t>
            </w:r>
          </w:p>
        </w:tc>
        <w:tc>
          <w:tcPr>
            <w:tcW w:w="800" w:type="dxa"/>
            <w:tcMar>
              <w:top w:w="20" w:type="dxa"/>
              <w:left w:w="20" w:type="dxa"/>
              <w:bottom w:w="20" w:type="dxa"/>
              <w:right w:w="20" w:type="dxa"/>
            </w:tcMar>
            <w:vAlign w:val="center"/>
            <w:hideMark/>
          </w:tcPr>
          <w:p w14:paraId="57C0C8F7"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9EA95E8"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785A784" w14:textId="77777777" w:rsidR="000E6C22" w:rsidRPr="00361144" w:rsidRDefault="000E6C22" w:rsidP="00E1780E">
            <w:pPr>
              <w:pStyle w:val="movimento2"/>
              <w:rPr>
                <w:color w:val="002060"/>
              </w:rPr>
            </w:pPr>
            <w:r w:rsidRPr="00361144">
              <w:rPr>
                <w:color w:val="002060"/>
              </w:rPr>
              <w:t> </w:t>
            </w:r>
          </w:p>
        </w:tc>
      </w:tr>
    </w:tbl>
    <w:p w14:paraId="4E6E33A7"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Per comportamento offensivo verso l'arbitro. Allontanato. </w:t>
      </w:r>
    </w:p>
    <w:p w14:paraId="74C07F55" w14:textId="77777777" w:rsidR="000E6C22" w:rsidRPr="00361144" w:rsidRDefault="000E6C22" w:rsidP="000E6C22">
      <w:pPr>
        <w:pStyle w:val="titolo20"/>
        <w:rPr>
          <w:color w:val="002060"/>
        </w:rPr>
      </w:pPr>
      <w:r w:rsidRPr="00361144">
        <w:rPr>
          <w:color w:val="002060"/>
        </w:rPr>
        <w:t xml:space="preserve">INIBIZIONE A TEMPO OPPURE SQUALIFICA A GARE: FINO AL 24/12/2024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90A5501" w14:textId="77777777" w:rsidTr="00E1780E">
        <w:tc>
          <w:tcPr>
            <w:tcW w:w="2200" w:type="dxa"/>
            <w:tcMar>
              <w:top w:w="20" w:type="dxa"/>
              <w:left w:w="20" w:type="dxa"/>
              <w:bottom w:w="20" w:type="dxa"/>
              <w:right w:w="20" w:type="dxa"/>
            </w:tcMar>
            <w:vAlign w:val="center"/>
            <w:hideMark/>
          </w:tcPr>
          <w:p w14:paraId="17E1CEC7" w14:textId="77777777" w:rsidR="000E6C22" w:rsidRPr="00361144" w:rsidRDefault="000E6C22" w:rsidP="00E1780E">
            <w:pPr>
              <w:pStyle w:val="movimento"/>
              <w:rPr>
                <w:color w:val="002060"/>
              </w:rPr>
            </w:pPr>
            <w:r w:rsidRPr="00361144">
              <w:rPr>
                <w:color w:val="002060"/>
              </w:rPr>
              <w:t>BARTOLINI MIRKO</w:t>
            </w:r>
          </w:p>
        </w:tc>
        <w:tc>
          <w:tcPr>
            <w:tcW w:w="2200" w:type="dxa"/>
            <w:tcMar>
              <w:top w:w="20" w:type="dxa"/>
              <w:left w:w="20" w:type="dxa"/>
              <w:bottom w:w="20" w:type="dxa"/>
              <w:right w:w="20" w:type="dxa"/>
            </w:tcMar>
            <w:vAlign w:val="center"/>
            <w:hideMark/>
          </w:tcPr>
          <w:p w14:paraId="4CC6552D" w14:textId="77777777" w:rsidR="000E6C22" w:rsidRPr="00361144" w:rsidRDefault="000E6C22" w:rsidP="00E1780E">
            <w:pPr>
              <w:pStyle w:val="movimento2"/>
              <w:rPr>
                <w:color w:val="002060"/>
              </w:rPr>
            </w:pPr>
            <w:r w:rsidRPr="00361144">
              <w:rPr>
                <w:color w:val="002060"/>
              </w:rPr>
              <w:t xml:space="preserve">(CSI STELLA A.S.D.) </w:t>
            </w:r>
          </w:p>
        </w:tc>
        <w:tc>
          <w:tcPr>
            <w:tcW w:w="800" w:type="dxa"/>
            <w:tcMar>
              <w:top w:w="20" w:type="dxa"/>
              <w:left w:w="20" w:type="dxa"/>
              <w:bottom w:w="20" w:type="dxa"/>
              <w:right w:w="20" w:type="dxa"/>
            </w:tcMar>
            <w:vAlign w:val="center"/>
            <w:hideMark/>
          </w:tcPr>
          <w:p w14:paraId="6FBE719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819A52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AE25CAF" w14:textId="77777777" w:rsidR="000E6C22" w:rsidRPr="00361144" w:rsidRDefault="000E6C22" w:rsidP="00E1780E">
            <w:pPr>
              <w:pStyle w:val="movimento2"/>
              <w:rPr>
                <w:color w:val="002060"/>
              </w:rPr>
            </w:pPr>
            <w:r w:rsidRPr="00361144">
              <w:rPr>
                <w:color w:val="002060"/>
              </w:rPr>
              <w:t> </w:t>
            </w:r>
          </w:p>
        </w:tc>
      </w:tr>
    </w:tbl>
    <w:p w14:paraId="0C6BE062"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Espulso per somma di ammonizioni. Allontanato. </w:t>
      </w:r>
    </w:p>
    <w:p w14:paraId="218BBAFD" w14:textId="77777777" w:rsidR="000E6C22" w:rsidRPr="00361144" w:rsidRDefault="000E6C22" w:rsidP="000E6C22">
      <w:pPr>
        <w:pStyle w:val="titolo30"/>
        <w:rPr>
          <w:color w:val="002060"/>
        </w:rPr>
      </w:pPr>
      <w:r w:rsidRPr="00361144">
        <w:rPr>
          <w:color w:val="002060"/>
        </w:rPr>
        <w:t xml:space="preserve">ALLENATORI </w:t>
      </w:r>
    </w:p>
    <w:p w14:paraId="089135E9" w14:textId="77777777" w:rsidR="000E6C22" w:rsidRPr="00361144" w:rsidRDefault="000E6C22" w:rsidP="000E6C22">
      <w:pPr>
        <w:pStyle w:val="titolo20"/>
        <w:rPr>
          <w:color w:val="002060"/>
        </w:rPr>
      </w:pPr>
      <w:r w:rsidRPr="00361144">
        <w:rPr>
          <w:color w:val="002060"/>
        </w:rPr>
        <w:lastRenderedPageBreak/>
        <w:t xml:space="preserve">SQUALIFICA FINO AL 24/12/2024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EFD665A" w14:textId="77777777" w:rsidTr="00E1780E">
        <w:tc>
          <w:tcPr>
            <w:tcW w:w="2200" w:type="dxa"/>
            <w:tcMar>
              <w:top w:w="20" w:type="dxa"/>
              <w:left w:w="20" w:type="dxa"/>
              <w:bottom w:w="20" w:type="dxa"/>
              <w:right w:w="20" w:type="dxa"/>
            </w:tcMar>
            <w:vAlign w:val="center"/>
            <w:hideMark/>
          </w:tcPr>
          <w:p w14:paraId="45CDCF63" w14:textId="77777777" w:rsidR="000E6C22" w:rsidRPr="00361144" w:rsidRDefault="000E6C22" w:rsidP="00E1780E">
            <w:pPr>
              <w:pStyle w:val="movimento"/>
              <w:rPr>
                <w:color w:val="002060"/>
              </w:rPr>
            </w:pPr>
            <w:r w:rsidRPr="00361144">
              <w:rPr>
                <w:color w:val="002060"/>
              </w:rPr>
              <w:t>FACCHINI MASSIMO</w:t>
            </w:r>
          </w:p>
        </w:tc>
        <w:tc>
          <w:tcPr>
            <w:tcW w:w="2200" w:type="dxa"/>
            <w:tcMar>
              <w:top w:w="20" w:type="dxa"/>
              <w:left w:w="20" w:type="dxa"/>
              <w:bottom w:w="20" w:type="dxa"/>
              <w:right w:w="20" w:type="dxa"/>
            </w:tcMar>
            <w:vAlign w:val="center"/>
            <w:hideMark/>
          </w:tcPr>
          <w:p w14:paraId="0399D519" w14:textId="77777777" w:rsidR="000E6C22" w:rsidRPr="00361144" w:rsidRDefault="000E6C22" w:rsidP="00E1780E">
            <w:pPr>
              <w:pStyle w:val="movimento2"/>
              <w:rPr>
                <w:color w:val="002060"/>
              </w:rPr>
            </w:pPr>
            <w:r w:rsidRPr="00361144">
              <w:rPr>
                <w:color w:val="002060"/>
              </w:rPr>
              <w:t xml:space="preserve">(ALMA JUVENTUS FANO) </w:t>
            </w:r>
          </w:p>
        </w:tc>
        <w:tc>
          <w:tcPr>
            <w:tcW w:w="800" w:type="dxa"/>
            <w:tcMar>
              <w:top w:w="20" w:type="dxa"/>
              <w:left w:w="20" w:type="dxa"/>
              <w:bottom w:w="20" w:type="dxa"/>
              <w:right w:w="20" w:type="dxa"/>
            </w:tcMar>
            <w:vAlign w:val="center"/>
            <w:hideMark/>
          </w:tcPr>
          <w:p w14:paraId="3F90C22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F7604A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D9C4484" w14:textId="77777777" w:rsidR="000E6C22" w:rsidRPr="00361144" w:rsidRDefault="000E6C22" w:rsidP="00E1780E">
            <w:pPr>
              <w:pStyle w:val="movimento2"/>
              <w:rPr>
                <w:color w:val="002060"/>
              </w:rPr>
            </w:pPr>
            <w:r w:rsidRPr="00361144">
              <w:rPr>
                <w:color w:val="002060"/>
              </w:rPr>
              <w:t> </w:t>
            </w:r>
          </w:p>
        </w:tc>
      </w:tr>
    </w:tbl>
    <w:p w14:paraId="6A4C61D6" w14:textId="77777777" w:rsidR="000E6C22" w:rsidRPr="00361144" w:rsidRDefault="000E6C22" w:rsidP="000E6C22">
      <w:pPr>
        <w:pStyle w:val="diffida"/>
        <w:spacing w:before="80" w:beforeAutospacing="0" w:after="40" w:afterAutospacing="0"/>
        <w:jc w:val="left"/>
        <w:rPr>
          <w:rFonts w:eastAsiaTheme="minorEastAsia"/>
          <w:color w:val="002060"/>
        </w:rPr>
      </w:pPr>
      <w:r w:rsidRPr="00361144">
        <w:rPr>
          <w:color w:val="002060"/>
        </w:rPr>
        <w:t xml:space="preserve">Espulso per somma di ammonizioni. Allontanato. </w:t>
      </w:r>
    </w:p>
    <w:p w14:paraId="0F52321A" w14:textId="77777777" w:rsidR="000E6C22" w:rsidRPr="00361144" w:rsidRDefault="000E6C22" w:rsidP="000E6C22">
      <w:pPr>
        <w:pStyle w:val="titolo30"/>
        <w:rPr>
          <w:color w:val="002060"/>
        </w:rPr>
      </w:pPr>
      <w:r w:rsidRPr="00361144">
        <w:rPr>
          <w:color w:val="002060"/>
        </w:rPr>
        <w:t xml:space="preserve">CALCIATORI ESPULSI </w:t>
      </w:r>
    </w:p>
    <w:p w14:paraId="5F58BD60"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A7A45DC" w14:textId="77777777" w:rsidTr="00E1780E">
        <w:tc>
          <w:tcPr>
            <w:tcW w:w="2200" w:type="dxa"/>
            <w:tcMar>
              <w:top w:w="20" w:type="dxa"/>
              <w:left w:w="20" w:type="dxa"/>
              <w:bottom w:w="20" w:type="dxa"/>
              <w:right w:w="20" w:type="dxa"/>
            </w:tcMar>
            <w:vAlign w:val="center"/>
            <w:hideMark/>
          </w:tcPr>
          <w:p w14:paraId="6A65F2F9" w14:textId="77777777" w:rsidR="000E6C22" w:rsidRPr="00361144" w:rsidRDefault="000E6C22" w:rsidP="00E1780E">
            <w:pPr>
              <w:pStyle w:val="movimento"/>
              <w:rPr>
                <w:color w:val="002060"/>
              </w:rPr>
            </w:pPr>
            <w:r w:rsidRPr="00361144">
              <w:rPr>
                <w:color w:val="002060"/>
              </w:rPr>
              <w:t>POCOMENTE GENNARO</w:t>
            </w:r>
          </w:p>
        </w:tc>
        <w:tc>
          <w:tcPr>
            <w:tcW w:w="2200" w:type="dxa"/>
            <w:tcMar>
              <w:top w:w="20" w:type="dxa"/>
              <w:left w:w="20" w:type="dxa"/>
              <w:bottom w:w="20" w:type="dxa"/>
              <w:right w:w="20" w:type="dxa"/>
            </w:tcMar>
            <w:vAlign w:val="center"/>
            <w:hideMark/>
          </w:tcPr>
          <w:p w14:paraId="64273842" w14:textId="77777777" w:rsidR="000E6C22" w:rsidRPr="00361144" w:rsidRDefault="000E6C22" w:rsidP="00E1780E">
            <w:pPr>
              <w:pStyle w:val="movimento2"/>
              <w:rPr>
                <w:color w:val="002060"/>
              </w:rPr>
            </w:pPr>
            <w:r w:rsidRPr="00361144">
              <w:rPr>
                <w:color w:val="002060"/>
              </w:rPr>
              <w:t xml:space="preserve">(CSI STELLA A.S.D.) </w:t>
            </w:r>
          </w:p>
        </w:tc>
        <w:tc>
          <w:tcPr>
            <w:tcW w:w="800" w:type="dxa"/>
            <w:tcMar>
              <w:top w:w="20" w:type="dxa"/>
              <w:left w:w="20" w:type="dxa"/>
              <w:bottom w:w="20" w:type="dxa"/>
              <w:right w:w="20" w:type="dxa"/>
            </w:tcMar>
            <w:vAlign w:val="center"/>
            <w:hideMark/>
          </w:tcPr>
          <w:p w14:paraId="4FA63B3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73A241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C866269" w14:textId="77777777" w:rsidR="000E6C22" w:rsidRPr="00361144" w:rsidRDefault="000E6C22" w:rsidP="00E1780E">
            <w:pPr>
              <w:pStyle w:val="movimento2"/>
              <w:rPr>
                <w:color w:val="002060"/>
              </w:rPr>
            </w:pPr>
            <w:r w:rsidRPr="00361144">
              <w:rPr>
                <w:color w:val="002060"/>
              </w:rPr>
              <w:t> </w:t>
            </w:r>
          </w:p>
        </w:tc>
      </w:tr>
    </w:tbl>
    <w:p w14:paraId="1FD70275"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16860DCF" w14:textId="77777777" w:rsidR="000E6C22" w:rsidRPr="00361144" w:rsidRDefault="000E6C22" w:rsidP="000E6C22">
      <w:pPr>
        <w:pStyle w:val="titolo20"/>
        <w:rPr>
          <w:color w:val="002060"/>
        </w:rPr>
      </w:pPr>
      <w:r w:rsidRPr="003611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9F1AEDF" w14:textId="77777777" w:rsidTr="00E1780E">
        <w:tc>
          <w:tcPr>
            <w:tcW w:w="2200" w:type="dxa"/>
            <w:tcMar>
              <w:top w:w="20" w:type="dxa"/>
              <w:left w:w="20" w:type="dxa"/>
              <w:bottom w:w="20" w:type="dxa"/>
              <w:right w:w="20" w:type="dxa"/>
            </w:tcMar>
            <w:vAlign w:val="center"/>
            <w:hideMark/>
          </w:tcPr>
          <w:p w14:paraId="2FCC86BB" w14:textId="77777777" w:rsidR="000E6C22" w:rsidRPr="00361144" w:rsidRDefault="000E6C22" w:rsidP="00E1780E">
            <w:pPr>
              <w:pStyle w:val="movimento"/>
              <w:rPr>
                <w:color w:val="002060"/>
              </w:rPr>
            </w:pPr>
            <w:r w:rsidRPr="00361144">
              <w:rPr>
                <w:color w:val="002060"/>
              </w:rPr>
              <w:t>PAZZELLI ANDREA</w:t>
            </w:r>
          </w:p>
        </w:tc>
        <w:tc>
          <w:tcPr>
            <w:tcW w:w="2200" w:type="dxa"/>
            <w:tcMar>
              <w:top w:w="20" w:type="dxa"/>
              <w:left w:w="20" w:type="dxa"/>
              <w:bottom w:w="20" w:type="dxa"/>
              <w:right w:w="20" w:type="dxa"/>
            </w:tcMar>
            <w:vAlign w:val="center"/>
            <w:hideMark/>
          </w:tcPr>
          <w:p w14:paraId="5459872E" w14:textId="77777777" w:rsidR="000E6C22" w:rsidRPr="00361144" w:rsidRDefault="000E6C22" w:rsidP="00E1780E">
            <w:pPr>
              <w:pStyle w:val="movimento2"/>
              <w:rPr>
                <w:color w:val="002060"/>
              </w:rPr>
            </w:pPr>
            <w:r w:rsidRPr="00361144">
              <w:rPr>
                <w:color w:val="002060"/>
              </w:rPr>
              <w:t xml:space="preserve">(RIPE SAN GINESIO A.S.D.) </w:t>
            </w:r>
          </w:p>
        </w:tc>
        <w:tc>
          <w:tcPr>
            <w:tcW w:w="800" w:type="dxa"/>
            <w:tcMar>
              <w:top w:w="20" w:type="dxa"/>
              <w:left w:w="20" w:type="dxa"/>
              <w:bottom w:w="20" w:type="dxa"/>
              <w:right w:w="20" w:type="dxa"/>
            </w:tcMar>
            <w:vAlign w:val="center"/>
            <w:hideMark/>
          </w:tcPr>
          <w:p w14:paraId="09A3C1F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A55A4F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2A61E9F" w14:textId="77777777" w:rsidR="000E6C22" w:rsidRPr="00361144" w:rsidRDefault="000E6C22" w:rsidP="00E1780E">
            <w:pPr>
              <w:pStyle w:val="movimento2"/>
              <w:rPr>
                <w:color w:val="002060"/>
              </w:rPr>
            </w:pPr>
            <w:r w:rsidRPr="00361144">
              <w:rPr>
                <w:color w:val="002060"/>
              </w:rPr>
              <w:t> </w:t>
            </w:r>
          </w:p>
        </w:tc>
      </w:tr>
    </w:tbl>
    <w:p w14:paraId="77CE9D9D"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0F0FDD0" w14:textId="77777777" w:rsidTr="00E1780E">
        <w:tc>
          <w:tcPr>
            <w:tcW w:w="2200" w:type="dxa"/>
            <w:tcMar>
              <w:top w:w="20" w:type="dxa"/>
              <w:left w:w="20" w:type="dxa"/>
              <w:bottom w:w="20" w:type="dxa"/>
              <w:right w:w="20" w:type="dxa"/>
            </w:tcMar>
            <w:vAlign w:val="center"/>
            <w:hideMark/>
          </w:tcPr>
          <w:p w14:paraId="4C8192DC" w14:textId="77777777" w:rsidR="000E6C22" w:rsidRPr="00361144" w:rsidRDefault="000E6C22" w:rsidP="00E1780E">
            <w:pPr>
              <w:pStyle w:val="movimento"/>
              <w:rPr>
                <w:color w:val="002060"/>
              </w:rPr>
            </w:pPr>
            <w:r w:rsidRPr="00361144">
              <w:rPr>
                <w:color w:val="002060"/>
              </w:rPr>
              <w:t>FRONZI NICOLA</w:t>
            </w:r>
          </w:p>
        </w:tc>
        <w:tc>
          <w:tcPr>
            <w:tcW w:w="2200" w:type="dxa"/>
            <w:tcMar>
              <w:top w:w="20" w:type="dxa"/>
              <w:left w:w="20" w:type="dxa"/>
              <w:bottom w:w="20" w:type="dxa"/>
              <w:right w:w="20" w:type="dxa"/>
            </w:tcMar>
            <w:vAlign w:val="center"/>
            <w:hideMark/>
          </w:tcPr>
          <w:p w14:paraId="21EBE175" w14:textId="77777777" w:rsidR="000E6C22" w:rsidRPr="00361144" w:rsidRDefault="000E6C22" w:rsidP="00E1780E">
            <w:pPr>
              <w:pStyle w:val="movimento2"/>
              <w:rPr>
                <w:color w:val="002060"/>
              </w:rPr>
            </w:pPr>
            <w:r w:rsidRPr="00361144">
              <w:rPr>
                <w:color w:val="002060"/>
              </w:rPr>
              <w:t xml:space="preserve">(ALMA JUVENTUS FANO) </w:t>
            </w:r>
          </w:p>
        </w:tc>
        <w:tc>
          <w:tcPr>
            <w:tcW w:w="800" w:type="dxa"/>
            <w:tcMar>
              <w:top w:w="20" w:type="dxa"/>
              <w:left w:w="20" w:type="dxa"/>
              <w:bottom w:w="20" w:type="dxa"/>
              <w:right w:w="20" w:type="dxa"/>
            </w:tcMar>
            <w:vAlign w:val="center"/>
            <w:hideMark/>
          </w:tcPr>
          <w:p w14:paraId="71350FA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BA77FAC" w14:textId="77777777" w:rsidR="000E6C22" w:rsidRPr="00361144" w:rsidRDefault="000E6C22" w:rsidP="00E1780E">
            <w:pPr>
              <w:pStyle w:val="movimento"/>
              <w:rPr>
                <w:color w:val="002060"/>
              </w:rPr>
            </w:pPr>
            <w:r w:rsidRPr="00361144">
              <w:rPr>
                <w:color w:val="002060"/>
              </w:rPr>
              <w:t>SPANALATTE GIOVANNI</w:t>
            </w:r>
          </w:p>
        </w:tc>
        <w:tc>
          <w:tcPr>
            <w:tcW w:w="2200" w:type="dxa"/>
            <w:tcMar>
              <w:top w:w="20" w:type="dxa"/>
              <w:left w:w="20" w:type="dxa"/>
              <w:bottom w:w="20" w:type="dxa"/>
              <w:right w:w="20" w:type="dxa"/>
            </w:tcMar>
            <w:vAlign w:val="center"/>
            <w:hideMark/>
          </w:tcPr>
          <w:p w14:paraId="03D9ADE6" w14:textId="77777777" w:rsidR="000E6C22" w:rsidRPr="00361144" w:rsidRDefault="000E6C22" w:rsidP="00E1780E">
            <w:pPr>
              <w:pStyle w:val="movimento2"/>
              <w:rPr>
                <w:color w:val="002060"/>
              </w:rPr>
            </w:pPr>
            <w:r w:rsidRPr="00361144">
              <w:rPr>
                <w:color w:val="002060"/>
              </w:rPr>
              <w:t xml:space="preserve">(CITTA DI FALCONARA) </w:t>
            </w:r>
          </w:p>
        </w:tc>
      </w:tr>
      <w:tr w:rsidR="000E6C22" w:rsidRPr="00361144" w14:paraId="7710A034" w14:textId="77777777" w:rsidTr="00E1780E">
        <w:tc>
          <w:tcPr>
            <w:tcW w:w="2200" w:type="dxa"/>
            <w:tcMar>
              <w:top w:w="20" w:type="dxa"/>
              <w:left w:w="20" w:type="dxa"/>
              <w:bottom w:w="20" w:type="dxa"/>
              <w:right w:w="20" w:type="dxa"/>
            </w:tcMar>
            <w:vAlign w:val="center"/>
            <w:hideMark/>
          </w:tcPr>
          <w:p w14:paraId="4845E350" w14:textId="77777777" w:rsidR="000E6C22" w:rsidRPr="00361144" w:rsidRDefault="000E6C22" w:rsidP="00E1780E">
            <w:pPr>
              <w:pStyle w:val="movimento"/>
              <w:rPr>
                <w:color w:val="002060"/>
              </w:rPr>
            </w:pPr>
            <w:r w:rsidRPr="00361144">
              <w:rPr>
                <w:color w:val="002060"/>
              </w:rPr>
              <w:t>CHAABI YOUNES</w:t>
            </w:r>
          </w:p>
        </w:tc>
        <w:tc>
          <w:tcPr>
            <w:tcW w:w="2200" w:type="dxa"/>
            <w:tcMar>
              <w:top w:w="20" w:type="dxa"/>
              <w:left w:w="20" w:type="dxa"/>
              <w:bottom w:w="20" w:type="dxa"/>
              <w:right w:w="20" w:type="dxa"/>
            </w:tcMar>
            <w:vAlign w:val="center"/>
            <w:hideMark/>
          </w:tcPr>
          <w:p w14:paraId="3C2E4A3B" w14:textId="77777777" w:rsidR="000E6C22" w:rsidRPr="00361144" w:rsidRDefault="000E6C22" w:rsidP="00E1780E">
            <w:pPr>
              <w:pStyle w:val="movimento2"/>
              <w:rPr>
                <w:color w:val="002060"/>
              </w:rPr>
            </w:pPr>
            <w:r w:rsidRPr="00361144">
              <w:rPr>
                <w:color w:val="002060"/>
              </w:rPr>
              <w:t xml:space="preserve">(CSI STELLA A.S.D.) </w:t>
            </w:r>
          </w:p>
        </w:tc>
        <w:tc>
          <w:tcPr>
            <w:tcW w:w="800" w:type="dxa"/>
            <w:tcMar>
              <w:top w:w="20" w:type="dxa"/>
              <w:left w:w="20" w:type="dxa"/>
              <w:bottom w:w="20" w:type="dxa"/>
              <w:right w:w="20" w:type="dxa"/>
            </w:tcMar>
            <w:vAlign w:val="center"/>
            <w:hideMark/>
          </w:tcPr>
          <w:p w14:paraId="56E28EE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C91FD9A" w14:textId="77777777" w:rsidR="000E6C22" w:rsidRPr="00361144" w:rsidRDefault="000E6C22" w:rsidP="00E1780E">
            <w:pPr>
              <w:pStyle w:val="movimento"/>
              <w:rPr>
                <w:color w:val="002060"/>
              </w:rPr>
            </w:pPr>
            <w:r w:rsidRPr="00361144">
              <w:rPr>
                <w:color w:val="002060"/>
              </w:rPr>
              <w:t>ANGELINI ALESSANDRO</w:t>
            </w:r>
          </w:p>
        </w:tc>
        <w:tc>
          <w:tcPr>
            <w:tcW w:w="2200" w:type="dxa"/>
            <w:tcMar>
              <w:top w:w="20" w:type="dxa"/>
              <w:left w:w="20" w:type="dxa"/>
              <w:bottom w:w="20" w:type="dxa"/>
              <w:right w:w="20" w:type="dxa"/>
            </w:tcMar>
            <w:vAlign w:val="center"/>
            <w:hideMark/>
          </w:tcPr>
          <w:p w14:paraId="17BADF2E" w14:textId="77777777" w:rsidR="000E6C22" w:rsidRPr="00361144" w:rsidRDefault="000E6C22" w:rsidP="00E1780E">
            <w:pPr>
              <w:pStyle w:val="movimento2"/>
              <w:rPr>
                <w:color w:val="002060"/>
              </w:rPr>
            </w:pPr>
            <w:r w:rsidRPr="00361144">
              <w:rPr>
                <w:color w:val="002060"/>
              </w:rPr>
              <w:t xml:space="preserve">(VADO C5) </w:t>
            </w:r>
          </w:p>
        </w:tc>
      </w:tr>
    </w:tbl>
    <w:p w14:paraId="53DEE972"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3B13D18" w14:textId="77777777" w:rsidTr="00E1780E">
        <w:tc>
          <w:tcPr>
            <w:tcW w:w="2200" w:type="dxa"/>
            <w:tcMar>
              <w:top w:w="20" w:type="dxa"/>
              <w:left w:w="20" w:type="dxa"/>
              <w:bottom w:w="20" w:type="dxa"/>
              <w:right w:w="20" w:type="dxa"/>
            </w:tcMar>
            <w:vAlign w:val="center"/>
            <w:hideMark/>
          </w:tcPr>
          <w:p w14:paraId="29AE8C50" w14:textId="77777777" w:rsidR="000E6C22" w:rsidRPr="00361144" w:rsidRDefault="000E6C22" w:rsidP="00E1780E">
            <w:pPr>
              <w:pStyle w:val="movimento"/>
              <w:rPr>
                <w:color w:val="002060"/>
              </w:rPr>
            </w:pPr>
            <w:r w:rsidRPr="00361144">
              <w:rPr>
                <w:color w:val="002060"/>
              </w:rPr>
              <w:t>AVIANO ANDREA</w:t>
            </w:r>
          </w:p>
        </w:tc>
        <w:tc>
          <w:tcPr>
            <w:tcW w:w="2200" w:type="dxa"/>
            <w:tcMar>
              <w:top w:w="20" w:type="dxa"/>
              <w:left w:w="20" w:type="dxa"/>
              <w:bottom w:w="20" w:type="dxa"/>
              <w:right w:w="20" w:type="dxa"/>
            </w:tcMar>
            <w:vAlign w:val="center"/>
            <w:hideMark/>
          </w:tcPr>
          <w:p w14:paraId="2849A0FF" w14:textId="77777777" w:rsidR="000E6C22" w:rsidRPr="00361144" w:rsidRDefault="000E6C22" w:rsidP="00E1780E">
            <w:pPr>
              <w:pStyle w:val="movimento2"/>
              <w:rPr>
                <w:color w:val="002060"/>
              </w:rPr>
            </w:pPr>
            <w:r w:rsidRPr="00361144">
              <w:rPr>
                <w:color w:val="002060"/>
              </w:rPr>
              <w:t xml:space="preserve">(ANKON NOVA MARMI) </w:t>
            </w:r>
          </w:p>
        </w:tc>
        <w:tc>
          <w:tcPr>
            <w:tcW w:w="800" w:type="dxa"/>
            <w:tcMar>
              <w:top w:w="20" w:type="dxa"/>
              <w:left w:w="20" w:type="dxa"/>
              <w:bottom w:w="20" w:type="dxa"/>
              <w:right w:w="20" w:type="dxa"/>
            </w:tcMar>
            <w:vAlign w:val="center"/>
            <w:hideMark/>
          </w:tcPr>
          <w:p w14:paraId="2BB2188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A62B360" w14:textId="77777777" w:rsidR="000E6C22" w:rsidRPr="00361144" w:rsidRDefault="000E6C22" w:rsidP="00E1780E">
            <w:pPr>
              <w:pStyle w:val="movimento"/>
              <w:rPr>
                <w:color w:val="002060"/>
              </w:rPr>
            </w:pPr>
            <w:r w:rsidRPr="00361144">
              <w:rPr>
                <w:color w:val="002060"/>
              </w:rPr>
              <w:t>ANGELETTI ALEX</w:t>
            </w:r>
          </w:p>
        </w:tc>
        <w:tc>
          <w:tcPr>
            <w:tcW w:w="2200" w:type="dxa"/>
            <w:tcMar>
              <w:top w:w="20" w:type="dxa"/>
              <w:left w:w="20" w:type="dxa"/>
              <w:bottom w:w="20" w:type="dxa"/>
              <w:right w:w="20" w:type="dxa"/>
            </w:tcMar>
            <w:vAlign w:val="center"/>
            <w:hideMark/>
          </w:tcPr>
          <w:p w14:paraId="678851A6" w14:textId="77777777" w:rsidR="000E6C22" w:rsidRPr="00361144" w:rsidRDefault="000E6C22" w:rsidP="00E1780E">
            <w:pPr>
              <w:pStyle w:val="movimento2"/>
              <w:rPr>
                <w:color w:val="002060"/>
              </w:rPr>
            </w:pPr>
            <w:r w:rsidRPr="00361144">
              <w:rPr>
                <w:color w:val="002060"/>
              </w:rPr>
              <w:t xml:space="preserve">(CASENUOVE) </w:t>
            </w:r>
          </w:p>
        </w:tc>
      </w:tr>
      <w:tr w:rsidR="000E6C22" w:rsidRPr="00361144" w14:paraId="22D3FFB0" w14:textId="77777777" w:rsidTr="00E1780E">
        <w:tc>
          <w:tcPr>
            <w:tcW w:w="2200" w:type="dxa"/>
            <w:tcMar>
              <w:top w:w="20" w:type="dxa"/>
              <w:left w:w="20" w:type="dxa"/>
              <w:bottom w:w="20" w:type="dxa"/>
              <w:right w:w="20" w:type="dxa"/>
            </w:tcMar>
            <w:vAlign w:val="center"/>
            <w:hideMark/>
          </w:tcPr>
          <w:p w14:paraId="7181C238" w14:textId="77777777" w:rsidR="000E6C22" w:rsidRPr="00361144" w:rsidRDefault="000E6C22" w:rsidP="00E1780E">
            <w:pPr>
              <w:pStyle w:val="movimento"/>
              <w:rPr>
                <w:color w:val="002060"/>
              </w:rPr>
            </w:pPr>
            <w:r w:rsidRPr="00361144">
              <w:rPr>
                <w:color w:val="002060"/>
              </w:rPr>
              <w:t>MONTERVINO EGIDIO</w:t>
            </w:r>
          </w:p>
        </w:tc>
        <w:tc>
          <w:tcPr>
            <w:tcW w:w="2200" w:type="dxa"/>
            <w:tcMar>
              <w:top w:w="20" w:type="dxa"/>
              <w:left w:w="20" w:type="dxa"/>
              <w:bottom w:w="20" w:type="dxa"/>
              <w:right w:w="20" w:type="dxa"/>
            </w:tcMar>
            <w:vAlign w:val="center"/>
            <w:hideMark/>
          </w:tcPr>
          <w:p w14:paraId="1A04CBF7" w14:textId="77777777" w:rsidR="000E6C22" w:rsidRPr="00361144" w:rsidRDefault="000E6C22" w:rsidP="00E1780E">
            <w:pPr>
              <w:pStyle w:val="movimento2"/>
              <w:rPr>
                <w:color w:val="002060"/>
              </w:rPr>
            </w:pPr>
            <w:r w:rsidRPr="00361144">
              <w:rPr>
                <w:color w:val="002060"/>
              </w:rPr>
              <w:t xml:space="preserve">(CITTA DI FALCONARA) </w:t>
            </w:r>
          </w:p>
        </w:tc>
        <w:tc>
          <w:tcPr>
            <w:tcW w:w="800" w:type="dxa"/>
            <w:tcMar>
              <w:top w:w="20" w:type="dxa"/>
              <w:left w:w="20" w:type="dxa"/>
              <w:bottom w:w="20" w:type="dxa"/>
              <w:right w:w="20" w:type="dxa"/>
            </w:tcMar>
            <w:vAlign w:val="center"/>
            <w:hideMark/>
          </w:tcPr>
          <w:p w14:paraId="451192A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E34EFC8" w14:textId="77777777" w:rsidR="000E6C22" w:rsidRPr="00361144" w:rsidRDefault="000E6C22" w:rsidP="00E1780E">
            <w:pPr>
              <w:pStyle w:val="movimento"/>
              <w:rPr>
                <w:color w:val="002060"/>
              </w:rPr>
            </w:pPr>
            <w:r w:rsidRPr="00361144">
              <w:rPr>
                <w:color w:val="002060"/>
              </w:rPr>
              <w:t>BELLABARBA STEFANO</w:t>
            </w:r>
          </w:p>
        </w:tc>
        <w:tc>
          <w:tcPr>
            <w:tcW w:w="2200" w:type="dxa"/>
            <w:tcMar>
              <w:top w:w="20" w:type="dxa"/>
              <w:left w:w="20" w:type="dxa"/>
              <w:bottom w:w="20" w:type="dxa"/>
              <w:right w:w="20" w:type="dxa"/>
            </w:tcMar>
            <w:vAlign w:val="center"/>
            <w:hideMark/>
          </w:tcPr>
          <w:p w14:paraId="5FDFABF0" w14:textId="77777777" w:rsidR="000E6C22" w:rsidRPr="00361144" w:rsidRDefault="000E6C22" w:rsidP="00E1780E">
            <w:pPr>
              <w:pStyle w:val="movimento2"/>
              <w:rPr>
                <w:color w:val="002060"/>
              </w:rPr>
            </w:pPr>
            <w:r w:rsidRPr="00361144">
              <w:rPr>
                <w:color w:val="002060"/>
              </w:rPr>
              <w:t xml:space="preserve">(FUTSAL COMUNANZA A.S.D.) </w:t>
            </w:r>
          </w:p>
        </w:tc>
      </w:tr>
      <w:tr w:rsidR="000E6C22" w:rsidRPr="00361144" w14:paraId="091F0937" w14:textId="77777777" w:rsidTr="00E1780E">
        <w:tc>
          <w:tcPr>
            <w:tcW w:w="2200" w:type="dxa"/>
            <w:tcMar>
              <w:top w:w="20" w:type="dxa"/>
              <w:left w:w="20" w:type="dxa"/>
              <w:bottom w:w="20" w:type="dxa"/>
              <w:right w:w="20" w:type="dxa"/>
            </w:tcMar>
            <w:vAlign w:val="center"/>
            <w:hideMark/>
          </w:tcPr>
          <w:p w14:paraId="3A04D330" w14:textId="77777777" w:rsidR="000E6C22" w:rsidRPr="00361144" w:rsidRDefault="000E6C22" w:rsidP="00E1780E">
            <w:pPr>
              <w:pStyle w:val="movimento"/>
              <w:rPr>
                <w:color w:val="002060"/>
              </w:rPr>
            </w:pPr>
            <w:r w:rsidRPr="00361144">
              <w:rPr>
                <w:color w:val="002060"/>
              </w:rPr>
              <w:t>NICOLAI GIORGIO</w:t>
            </w:r>
          </w:p>
        </w:tc>
        <w:tc>
          <w:tcPr>
            <w:tcW w:w="2200" w:type="dxa"/>
            <w:tcMar>
              <w:top w:w="20" w:type="dxa"/>
              <w:left w:w="20" w:type="dxa"/>
              <w:bottom w:w="20" w:type="dxa"/>
              <w:right w:w="20" w:type="dxa"/>
            </w:tcMar>
            <w:vAlign w:val="center"/>
            <w:hideMark/>
          </w:tcPr>
          <w:p w14:paraId="6626A084" w14:textId="77777777" w:rsidR="000E6C22" w:rsidRPr="00361144" w:rsidRDefault="000E6C22" w:rsidP="00E1780E">
            <w:pPr>
              <w:pStyle w:val="movimento2"/>
              <w:rPr>
                <w:color w:val="002060"/>
              </w:rPr>
            </w:pPr>
            <w:r w:rsidRPr="00361144">
              <w:rPr>
                <w:color w:val="002060"/>
              </w:rPr>
              <w:t xml:space="preserve">(PICENO UNITED MMX A R.L.) </w:t>
            </w:r>
          </w:p>
        </w:tc>
        <w:tc>
          <w:tcPr>
            <w:tcW w:w="800" w:type="dxa"/>
            <w:tcMar>
              <w:top w:w="20" w:type="dxa"/>
              <w:left w:w="20" w:type="dxa"/>
              <w:bottom w:w="20" w:type="dxa"/>
              <w:right w:w="20" w:type="dxa"/>
            </w:tcMar>
            <w:vAlign w:val="center"/>
            <w:hideMark/>
          </w:tcPr>
          <w:p w14:paraId="72E8DE1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A9DE988" w14:textId="77777777" w:rsidR="000E6C22" w:rsidRPr="00361144" w:rsidRDefault="000E6C22" w:rsidP="00E1780E">
            <w:pPr>
              <w:pStyle w:val="movimento"/>
              <w:rPr>
                <w:color w:val="002060"/>
              </w:rPr>
            </w:pPr>
            <w:r w:rsidRPr="00361144">
              <w:rPr>
                <w:color w:val="002060"/>
              </w:rPr>
              <w:t>VALACCHI MAURO</w:t>
            </w:r>
          </w:p>
        </w:tc>
        <w:tc>
          <w:tcPr>
            <w:tcW w:w="2200" w:type="dxa"/>
            <w:tcMar>
              <w:top w:w="20" w:type="dxa"/>
              <w:left w:w="20" w:type="dxa"/>
              <w:bottom w:w="20" w:type="dxa"/>
              <w:right w:w="20" w:type="dxa"/>
            </w:tcMar>
            <w:vAlign w:val="center"/>
            <w:hideMark/>
          </w:tcPr>
          <w:p w14:paraId="4714EEEE" w14:textId="77777777" w:rsidR="000E6C22" w:rsidRPr="00361144" w:rsidRDefault="000E6C22" w:rsidP="00E1780E">
            <w:pPr>
              <w:pStyle w:val="movimento2"/>
              <w:rPr>
                <w:color w:val="002060"/>
              </w:rPr>
            </w:pPr>
            <w:r w:rsidRPr="00361144">
              <w:rPr>
                <w:color w:val="002060"/>
              </w:rPr>
              <w:t xml:space="preserve">(RIPABERARDA) </w:t>
            </w:r>
          </w:p>
        </w:tc>
      </w:tr>
    </w:tbl>
    <w:p w14:paraId="06B133EA"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D67E46B" w14:textId="77777777" w:rsidTr="00E1780E">
        <w:tc>
          <w:tcPr>
            <w:tcW w:w="2200" w:type="dxa"/>
            <w:tcMar>
              <w:top w:w="20" w:type="dxa"/>
              <w:left w:w="20" w:type="dxa"/>
              <w:bottom w:w="20" w:type="dxa"/>
              <w:right w:w="20" w:type="dxa"/>
            </w:tcMar>
            <w:vAlign w:val="center"/>
            <w:hideMark/>
          </w:tcPr>
          <w:p w14:paraId="57213C92" w14:textId="77777777" w:rsidR="000E6C22" w:rsidRPr="00361144" w:rsidRDefault="000E6C22" w:rsidP="00E1780E">
            <w:pPr>
              <w:pStyle w:val="movimento"/>
              <w:rPr>
                <w:color w:val="002060"/>
              </w:rPr>
            </w:pPr>
            <w:r w:rsidRPr="00361144">
              <w:rPr>
                <w:color w:val="002060"/>
              </w:rPr>
              <w:t>GIULIANO DANIELE</w:t>
            </w:r>
          </w:p>
        </w:tc>
        <w:tc>
          <w:tcPr>
            <w:tcW w:w="2200" w:type="dxa"/>
            <w:tcMar>
              <w:top w:w="20" w:type="dxa"/>
              <w:left w:w="20" w:type="dxa"/>
              <w:bottom w:w="20" w:type="dxa"/>
              <w:right w:w="20" w:type="dxa"/>
            </w:tcMar>
            <w:vAlign w:val="center"/>
            <w:hideMark/>
          </w:tcPr>
          <w:p w14:paraId="311D9F75" w14:textId="77777777" w:rsidR="000E6C22" w:rsidRPr="00361144" w:rsidRDefault="000E6C22" w:rsidP="00E1780E">
            <w:pPr>
              <w:pStyle w:val="movimento2"/>
              <w:rPr>
                <w:color w:val="002060"/>
              </w:rPr>
            </w:pPr>
            <w:r w:rsidRPr="00361144">
              <w:rPr>
                <w:color w:val="002060"/>
              </w:rPr>
              <w:t xml:space="preserve">(CASENUOVE) </w:t>
            </w:r>
          </w:p>
        </w:tc>
        <w:tc>
          <w:tcPr>
            <w:tcW w:w="800" w:type="dxa"/>
            <w:tcMar>
              <w:top w:w="20" w:type="dxa"/>
              <w:left w:w="20" w:type="dxa"/>
              <w:bottom w:w="20" w:type="dxa"/>
              <w:right w:w="20" w:type="dxa"/>
            </w:tcMar>
            <w:vAlign w:val="center"/>
            <w:hideMark/>
          </w:tcPr>
          <w:p w14:paraId="587B0CF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3AE3CAD" w14:textId="77777777" w:rsidR="000E6C22" w:rsidRPr="00361144" w:rsidRDefault="000E6C22" w:rsidP="00E1780E">
            <w:pPr>
              <w:pStyle w:val="movimento"/>
              <w:rPr>
                <w:color w:val="002060"/>
              </w:rPr>
            </w:pPr>
            <w:r w:rsidRPr="00361144">
              <w:rPr>
                <w:color w:val="002060"/>
              </w:rPr>
              <w:t>DI ROCCO MASSIMO</w:t>
            </w:r>
          </w:p>
        </w:tc>
        <w:tc>
          <w:tcPr>
            <w:tcW w:w="2200" w:type="dxa"/>
            <w:tcMar>
              <w:top w:w="20" w:type="dxa"/>
              <w:left w:w="20" w:type="dxa"/>
              <w:bottom w:w="20" w:type="dxa"/>
              <w:right w:w="20" w:type="dxa"/>
            </w:tcMar>
            <w:vAlign w:val="center"/>
            <w:hideMark/>
          </w:tcPr>
          <w:p w14:paraId="4E5A6880" w14:textId="77777777" w:rsidR="000E6C22" w:rsidRPr="00361144" w:rsidRDefault="000E6C22" w:rsidP="00E1780E">
            <w:pPr>
              <w:pStyle w:val="movimento2"/>
              <w:rPr>
                <w:color w:val="002060"/>
              </w:rPr>
            </w:pPr>
            <w:r w:rsidRPr="00361144">
              <w:rPr>
                <w:color w:val="002060"/>
              </w:rPr>
              <w:t xml:space="preserve">(CITTA DI FALCONARA) </w:t>
            </w:r>
          </w:p>
        </w:tc>
      </w:tr>
      <w:tr w:rsidR="000E6C22" w:rsidRPr="00361144" w14:paraId="3C6AE8E0" w14:textId="77777777" w:rsidTr="00E1780E">
        <w:tc>
          <w:tcPr>
            <w:tcW w:w="2200" w:type="dxa"/>
            <w:tcMar>
              <w:top w:w="20" w:type="dxa"/>
              <w:left w:w="20" w:type="dxa"/>
              <w:bottom w:w="20" w:type="dxa"/>
              <w:right w:w="20" w:type="dxa"/>
            </w:tcMar>
            <w:vAlign w:val="center"/>
            <w:hideMark/>
          </w:tcPr>
          <w:p w14:paraId="15B2C89F" w14:textId="77777777" w:rsidR="000E6C22" w:rsidRPr="00361144" w:rsidRDefault="000E6C22" w:rsidP="00E1780E">
            <w:pPr>
              <w:pStyle w:val="movimento"/>
              <w:rPr>
                <w:color w:val="002060"/>
              </w:rPr>
            </w:pPr>
            <w:r w:rsidRPr="00361144">
              <w:rPr>
                <w:color w:val="002060"/>
              </w:rPr>
              <w:t>GAMBUCCI MATTEO</w:t>
            </w:r>
          </w:p>
        </w:tc>
        <w:tc>
          <w:tcPr>
            <w:tcW w:w="2200" w:type="dxa"/>
            <w:tcMar>
              <w:top w:w="20" w:type="dxa"/>
              <w:left w:w="20" w:type="dxa"/>
              <w:bottom w:w="20" w:type="dxa"/>
              <w:right w:w="20" w:type="dxa"/>
            </w:tcMar>
            <w:vAlign w:val="center"/>
            <w:hideMark/>
          </w:tcPr>
          <w:p w14:paraId="06C73709" w14:textId="77777777" w:rsidR="000E6C22" w:rsidRPr="00361144" w:rsidRDefault="000E6C22" w:rsidP="00E1780E">
            <w:pPr>
              <w:pStyle w:val="movimento2"/>
              <w:rPr>
                <w:color w:val="002060"/>
              </w:rPr>
            </w:pPr>
            <w:r w:rsidRPr="00361144">
              <w:rPr>
                <w:color w:val="002060"/>
              </w:rPr>
              <w:t xml:space="preserve">(REAL FABRIANO SQ.B) </w:t>
            </w:r>
          </w:p>
        </w:tc>
        <w:tc>
          <w:tcPr>
            <w:tcW w:w="800" w:type="dxa"/>
            <w:tcMar>
              <w:top w:w="20" w:type="dxa"/>
              <w:left w:w="20" w:type="dxa"/>
              <w:bottom w:w="20" w:type="dxa"/>
              <w:right w:w="20" w:type="dxa"/>
            </w:tcMar>
            <w:vAlign w:val="center"/>
            <w:hideMark/>
          </w:tcPr>
          <w:p w14:paraId="2396FB6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236B165" w14:textId="77777777" w:rsidR="000E6C22" w:rsidRPr="00361144" w:rsidRDefault="000E6C22" w:rsidP="00E1780E">
            <w:pPr>
              <w:pStyle w:val="movimento"/>
              <w:rPr>
                <w:color w:val="002060"/>
              </w:rPr>
            </w:pPr>
            <w:r w:rsidRPr="00361144">
              <w:rPr>
                <w:color w:val="002060"/>
              </w:rPr>
              <w:t>CARBONE MATTIA</w:t>
            </w:r>
          </w:p>
        </w:tc>
        <w:tc>
          <w:tcPr>
            <w:tcW w:w="2200" w:type="dxa"/>
            <w:tcMar>
              <w:top w:w="20" w:type="dxa"/>
              <w:left w:w="20" w:type="dxa"/>
              <w:bottom w:w="20" w:type="dxa"/>
              <w:right w:w="20" w:type="dxa"/>
            </w:tcMar>
            <w:vAlign w:val="center"/>
            <w:hideMark/>
          </w:tcPr>
          <w:p w14:paraId="374064E1" w14:textId="77777777" w:rsidR="000E6C22" w:rsidRPr="00361144" w:rsidRDefault="000E6C22" w:rsidP="00E1780E">
            <w:pPr>
              <w:pStyle w:val="movimento2"/>
              <w:rPr>
                <w:color w:val="002060"/>
              </w:rPr>
            </w:pPr>
            <w:r w:rsidRPr="00361144">
              <w:rPr>
                <w:color w:val="002060"/>
              </w:rPr>
              <w:t xml:space="preserve">(SAN COSTANZO ASD) </w:t>
            </w:r>
          </w:p>
        </w:tc>
      </w:tr>
      <w:tr w:rsidR="000E6C22" w:rsidRPr="00361144" w14:paraId="4D8D0AC6" w14:textId="77777777" w:rsidTr="00E1780E">
        <w:tc>
          <w:tcPr>
            <w:tcW w:w="2200" w:type="dxa"/>
            <w:tcMar>
              <w:top w:w="20" w:type="dxa"/>
              <w:left w:w="20" w:type="dxa"/>
              <w:bottom w:w="20" w:type="dxa"/>
              <w:right w:w="20" w:type="dxa"/>
            </w:tcMar>
            <w:vAlign w:val="center"/>
            <w:hideMark/>
          </w:tcPr>
          <w:p w14:paraId="6C74AABF" w14:textId="77777777" w:rsidR="000E6C22" w:rsidRPr="00361144" w:rsidRDefault="000E6C22" w:rsidP="00E1780E">
            <w:pPr>
              <w:pStyle w:val="movimento"/>
              <w:rPr>
                <w:color w:val="002060"/>
              </w:rPr>
            </w:pPr>
            <w:r w:rsidRPr="00361144">
              <w:rPr>
                <w:color w:val="002060"/>
              </w:rPr>
              <w:t>BRACACCINI STEFANO</w:t>
            </w:r>
          </w:p>
        </w:tc>
        <w:tc>
          <w:tcPr>
            <w:tcW w:w="2200" w:type="dxa"/>
            <w:tcMar>
              <w:top w:w="20" w:type="dxa"/>
              <w:left w:w="20" w:type="dxa"/>
              <w:bottom w:w="20" w:type="dxa"/>
              <w:right w:w="20" w:type="dxa"/>
            </w:tcMar>
            <w:vAlign w:val="center"/>
            <w:hideMark/>
          </w:tcPr>
          <w:p w14:paraId="52C74544" w14:textId="77777777" w:rsidR="000E6C22" w:rsidRPr="00361144" w:rsidRDefault="000E6C22" w:rsidP="00E1780E">
            <w:pPr>
              <w:pStyle w:val="movimento2"/>
              <w:rPr>
                <w:color w:val="002060"/>
              </w:rPr>
            </w:pPr>
            <w:r w:rsidRPr="00361144">
              <w:rPr>
                <w:color w:val="002060"/>
              </w:rPr>
              <w:t xml:space="preserve">(VIRTUS ASD) </w:t>
            </w:r>
          </w:p>
        </w:tc>
        <w:tc>
          <w:tcPr>
            <w:tcW w:w="800" w:type="dxa"/>
            <w:tcMar>
              <w:top w:w="20" w:type="dxa"/>
              <w:left w:w="20" w:type="dxa"/>
              <w:bottom w:w="20" w:type="dxa"/>
              <w:right w:w="20" w:type="dxa"/>
            </w:tcMar>
            <w:vAlign w:val="center"/>
            <w:hideMark/>
          </w:tcPr>
          <w:p w14:paraId="41B9207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6202CA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B5D18CB" w14:textId="77777777" w:rsidR="000E6C22" w:rsidRPr="00361144" w:rsidRDefault="000E6C22" w:rsidP="00E1780E">
            <w:pPr>
              <w:pStyle w:val="movimento2"/>
              <w:rPr>
                <w:color w:val="002060"/>
              </w:rPr>
            </w:pPr>
            <w:r w:rsidRPr="00361144">
              <w:rPr>
                <w:color w:val="002060"/>
              </w:rPr>
              <w:t> </w:t>
            </w:r>
          </w:p>
        </w:tc>
      </w:tr>
    </w:tbl>
    <w:p w14:paraId="36E31E67" w14:textId="77777777" w:rsidR="000E6C22" w:rsidRPr="00361144" w:rsidRDefault="000E6C22" w:rsidP="000E6C22">
      <w:pPr>
        <w:pStyle w:val="titolo10"/>
        <w:rPr>
          <w:rFonts w:eastAsiaTheme="minorEastAsia"/>
          <w:color w:val="002060"/>
        </w:rPr>
      </w:pPr>
      <w:r w:rsidRPr="00361144">
        <w:rPr>
          <w:color w:val="002060"/>
        </w:rPr>
        <w:t xml:space="preserve">GARE DEL 16/12/2024 </w:t>
      </w:r>
    </w:p>
    <w:p w14:paraId="42123267" w14:textId="77777777" w:rsidR="000E6C22" w:rsidRPr="00361144" w:rsidRDefault="000E6C22" w:rsidP="000E6C22">
      <w:pPr>
        <w:pStyle w:val="titolo7a"/>
        <w:rPr>
          <w:color w:val="002060"/>
        </w:rPr>
      </w:pPr>
      <w:r w:rsidRPr="00361144">
        <w:rPr>
          <w:color w:val="002060"/>
        </w:rPr>
        <w:t xml:space="preserve">PROVVEDIMENTI DISCIPLINARI </w:t>
      </w:r>
    </w:p>
    <w:p w14:paraId="4F248337"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46CAC11A" w14:textId="77777777" w:rsidR="000E6C22" w:rsidRPr="00361144" w:rsidRDefault="000E6C22" w:rsidP="000E6C22">
      <w:pPr>
        <w:pStyle w:val="titolo30"/>
        <w:rPr>
          <w:color w:val="002060"/>
        </w:rPr>
      </w:pPr>
      <w:r w:rsidRPr="00361144">
        <w:rPr>
          <w:color w:val="002060"/>
        </w:rPr>
        <w:t xml:space="preserve">CALCIATORI NON ESPULSI </w:t>
      </w:r>
    </w:p>
    <w:p w14:paraId="6B5EE067" w14:textId="77777777" w:rsidR="000E6C22" w:rsidRPr="00361144" w:rsidRDefault="000E6C22" w:rsidP="000E6C22">
      <w:pPr>
        <w:pStyle w:val="titolo20"/>
        <w:rPr>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114FB3D" w14:textId="77777777" w:rsidTr="00E1780E">
        <w:tc>
          <w:tcPr>
            <w:tcW w:w="2200" w:type="dxa"/>
            <w:tcMar>
              <w:top w:w="20" w:type="dxa"/>
              <w:left w:w="20" w:type="dxa"/>
              <w:bottom w:w="20" w:type="dxa"/>
              <w:right w:w="20" w:type="dxa"/>
            </w:tcMar>
            <w:vAlign w:val="center"/>
            <w:hideMark/>
          </w:tcPr>
          <w:p w14:paraId="31D3C714" w14:textId="77777777" w:rsidR="000E6C22" w:rsidRPr="00361144" w:rsidRDefault="000E6C22" w:rsidP="00E1780E">
            <w:pPr>
              <w:pStyle w:val="movimento"/>
              <w:rPr>
                <w:color w:val="002060"/>
              </w:rPr>
            </w:pPr>
            <w:r w:rsidRPr="00361144">
              <w:rPr>
                <w:color w:val="002060"/>
              </w:rPr>
              <w:t>BIBA URIM</w:t>
            </w:r>
          </w:p>
        </w:tc>
        <w:tc>
          <w:tcPr>
            <w:tcW w:w="2200" w:type="dxa"/>
            <w:tcMar>
              <w:top w:w="20" w:type="dxa"/>
              <w:left w:w="20" w:type="dxa"/>
              <w:bottom w:w="20" w:type="dxa"/>
              <w:right w:w="20" w:type="dxa"/>
            </w:tcMar>
            <w:vAlign w:val="center"/>
            <w:hideMark/>
          </w:tcPr>
          <w:p w14:paraId="24892741" w14:textId="77777777" w:rsidR="000E6C22" w:rsidRPr="00361144" w:rsidRDefault="000E6C22" w:rsidP="00E1780E">
            <w:pPr>
              <w:pStyle w:val="movimento2"/>
              <w:rPr>
                <w:color w:val="002060"/>
              </w:rPr>
            </w:pPr>
            <w:r w:rsidRPr="00361144">
              <w:rPr>
                <w:color w:val="002060"/>
              </w:rPr>
              <w:t xml:space="preserve">(FUTSAL L.C.) </w:t>
            </w:r>
          </w:p>
        </w:tc>
        <w:tc>
          <w:tcPr>
            <w:tcW w:w="800" w:type="dxa"/>
            <w:tcMar>
              <w:top w:w="20" w:type="dxa"/>
              <w:left w:w="20" w:type="dxa"/>
              <w:bottom w:w="20" w:type="dxa"/>
              <w:right w:w="20" w:type="dxa"/>
            </w:tcMar>
            <w:vAlign w:val="center"/>
            <w:hideMark/>
          </w:tcPr>
          <w:p w14:paraId="3CB3AC0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3DC347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1D630A5" w14:textId="77777777" w:rsidR="000E6C22" w:rsidRPr="00361144" w:rsidRDefault="000E6C22" w:rsidP="00E1780E">
            <w:pPr>
              <w:pStyle w:val="movimento2"/>
              <w:rPr>
                <w:color w:val="002060"/>
              </w:rPr>
            </w:pPr>
            <w:r w:rsidRPr="00361144">
              <w:rPr>
                <w:color w:val="002060"/>
              </w:rPr>
              <w:t> </w:t>
            </w:r>
          </w:p>
        </w:tc>
      </w:tr>
    </w:tbl>
    <w:p w14:paraId="2CF73013"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BD933A6" w14:textId="77777777" w:rsidTr="00E1780E">
        <w:tc>
          <w:tcPr>
            <w:tcW w:w="2200" w:type="dxa"/>
            <w:tcMar>
              <w:top w:w="20" w:type="dxa"/>
              <w:left w:w="20" w:type="dxa"/>
              <w:bottom w:w="20" w:type="dxa"/>
              <w:right w:w="20" w:type="dxa"/>
            </w:tcMar>
            <w:vAlign w:val="center"/>
            <w:hideMark/>
          </w:tcPr>
          <w:p w14:paraId="21FC055F" w14:textId="77777777" w:rsidR="000E6C22" w:rsidRPr="00361144" w:rsidRDefault="000E6C22" w:rsidP="00E1780E">
            <w:pPr>
              <w:pStyle w:val="movimento"/>
              <w:rPr>
                <w:color w:val="002060"/>
              </w:rPr>
            </w:pPr>
            <w:r w:rsidRPr="00361144">
              <w:rPr>
                <w:color w:val="002060"/>
              </w:rPr>
              <w:t>URBANI ALESSIO</w:t>
            </w:r>
          </w:p>
        </w:tc>
        <w:tc>
          <w:tcPr>
            <w:tcW w:w="2200" w:type="dxa"/>
            <w:tcMar>
              <w:top w:w="20" w:type="dxa"/>
              <w:left w:w="20" w:type="dxa"/>
              <w:bottom w:w="20" w:type="dxa"/>
              <w:right w:w="20" w:type="dxa"/>
            </w:tcMar>
            <w:vAlign w:val="center"/>
            <w:hideMark/>
          </w:tcPr>
          <w:p w14:paraId="5C66D764" w14:textId="77777777" w:rsidR="000E6C22" w:rsidRPr="00361144" w:rsidRDefault="000E6C22" w:rsidP="00E1780E">
            <w:pPr>
              <w:pStyle w:val="movimento2"/>
              <w:rPr>
                <w:color w:val="002060"/>
              </w:rPr>
            </w:pPr>
            <w:r w:rsidRPr="00361144">
              <w:rPr>
                <w:color w:val="002060"/>
              </w:rPr>
              <w:t xml:space="preserve">(TRIBALCIO PICENA) </w:t>
            </w:r>
          </w:p>
        </w:tc>
        <w:tc>
          <w:tcPr>
            <w:tcW w:w="800" w:type="dxa"/>
            <w:tcMar>
              <w:top w:w="20" w:type="dxa"/>
              <w:left w:w="20" w:type="dxa"/>
              <w:bottom w:w="20" w:type="dxa"/>
              <w:right w:w="20" w:type="dxa"/>
            </w:tcMar>
            <w:vAlign w:val="center"/>
            <w:hideMark/>
          </w:tcPr>
          <w:p w14:paraId="7061F4E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8FD89D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19D552B" w14:textId="77777777" w:rsidR="000E6C22" w:rsidRPr="00361144" w:rsidRDefault="000E6C22" w:rsidP="00E1780E">
            <w:pPr>
              <w:pStyle w:val="movimento2"/>
              <w:rPr>
                <w:color w:val="002060"/>
              </w:rPr>
            </w:pPr>
            <w:r w:rsidRPr="00361144">
              <w:rPr>
                <w:color w:val="002060"/>
              </w:rPr>
              <w:t> </w:t>
            </w:r>
          </w:p>
        </w:tc>
      </w:tr>
    </w:tbl>
    <w:p w14:paraId="569F701F" w14:textId="77777777" w:rsidR="000E6C22" w:rsidRDefault="000E6C22" w:rsidP="000E6C22">
      <w:pPr>
        <w:pStyle w:val="breakline"/>
        <w:rPr>
          <w:color w:val="002060"/>
        </w:rPr>
      </w:pPr>
    </w:p>
    <w:p w14:paraId="3D9D492D"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60D1D1C"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022AC3D" w14:textId="77777777" w:rsidR="000E6C22" w:rsidRPr="00361144" w:rsidRDefault="000E6C22" w:rsidP="000E6C22">
      <w:pPr>
        <w:pStyle w:val="breakline"/>
        <w:rPr>
          <w:rFonts w:eastAsiaTheme="minorEastAsia"/>
          <w:color w:val="002060"/>
        </w:rPr>
      </w:pPr>
    </w:p>
    <w:p w14:paraId="5D367DAB" w14:textId="77777777" w:rsidR="000E6C22" w:rsidRPr="00361144" w:rsidRDefault="000E6C22" w:rsidP="000E6C22">
      <w:pPr>
        <w:pStyle w:val="titoloprinc0"/>
        <w:rPr>
          <w:color w:val="002060"/>
        </w:rPr>
      </w:pPr>
      <w:r w:rsidRPr="00361144">
        <w:rPr>
          <w:color w:val="002060"/>
        </w:rPr>
        <w:t>CLASSIFICA</w:t>
      </w:r>
    </w:p>
    <w:p w14:paraId="0E7FFD57" w14:textId="77777777" w:rsidR="000E6C22" w:rsidRPr="00361144" w:rsidRDefault="000E6C22" w:rsidP="000E6C22">
      <w:pPr>
        <w:pStyle w:val="breakline"/>
        <w:rPr>
          <w:color w:val="002060"/>
        </w:rPr>
      </w:pPr>
    </w:p>
    <w:p w14:paraId="5F269B84" w14:textId="77777777" w:rsidR="000E6C22" w:rsidRPr="00361144" w:rsidRDefault="000E6C22" w:rsidP="000E6C22">
      <w:pPr>
        <w:pStyle w:val="breakline"/>
        <w:rPr>
          <w:color w:val="002060"/>
        </w:rPr>
      </w:pPr>
    </w:p>
    <w:p w14:paraId="6728F789"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27E82EAE"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D21C8"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5B56B"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DB9D0"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E48CA"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3A56"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9BDA1"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C686F"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F44D7"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0C6C5"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6452A" w14:textId="77777777" w:rsidR="000E6C22" w:rsidRPr="00361144" w:rsidRDefault="000E6C22" w:rsidP="00E1780E">
            <w:pPr>
              <w:pStyle w:val="headertabella0"/>
              <w:rPr>
                <w:color w:val="002060"/>
              </w:rPr>
            </w:pPr>
            <w:r w:rsidRPr="00361144">
              <w:rPr>
                <w:color w:val="002060"/>
              </w:rPr>
              <w:t>PE</w:t>
            </w:r>
          </w:p>
        </w:tc>
      </w:tr>
      <w:tr w:rsidR="000E6C22" w:rsidRPr="00361144" w14:paraId="33A16C4B"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539B8F" w14:textId="77777777" w:rsidR="000E6C22" w:rsidRPr="00361144" w:rsidRDefault="000E6C22" w:rsidP="00E1780E">
            <w:pPr>
              <w:pStyle w:val="rowtabella0"/>
              <w:rPr>
                <w:color w:val="002060"/>
              </w:rPr>
            </w:pPr>
            <w:r w:rsidRPr="00361144">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8854"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CE05"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3E9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8669"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516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7538"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C3E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5798"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6AE4" w14:textId="77777777" w:rsidR="000E6C22" w:rsidRPr="00361144" w:rsidRDefault="000E6C22" w:rsidP="00E1780E">
            <w:pPr>
              <w:pStyle w:val="rowtabella0"/>
              <w:jc w:val="center"/>
              <w:rPr>
                <w:color w:val="002060"/>
              </w:rPr>
            </w:pPr>
            <w:r w:rsidRPr="00361144">
              <w:rPr>
                <w:color w:val="002060"/>
              </w:rPr>
              <w:t>0</w:t>
            </w:r>
          </w:p>
        </w:tc>
      </w:tr>
      <w:tr w:rsidR="000E6C22" w:rsidRPr="00361144" w14:paraId="6F3BB15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44D51" w14:textId="77777777" w:rsidR="000E6C22" w:rsidRPr="00361144" w:rsidRDefault="000E6C22" w:rsidP="00E1780E">
            <w:pPr>
              <w:pStyle w:val="rowtabella0"/>
              <w:rPr>
                <w:color w:val="002060"/>
              </w:rPr>
            </w:pPr>
            <w:r w:rsidRPr="0036114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05A0"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A5DE"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E7DA"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647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2EDB"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75C7"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348D"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D638"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09BE" w14:textId="77777777" w:rsidR="000E6C22" w:rsidRPr="00361144" w:rsidRDefault="000E6C22" w:rsidP="00E1780E">
            <w:pPr>
              <w:pStyle w:val="rowtabella0"/>
              <w:jc w:val="center"/>
              <w:rPr>
                <w:color w:val="002060"/>
              </w:rPr>
            </w:pPr>
            <w:r w:rsidRPr="00361144">
              <w:rPr>
                <w:color w:val="002060"/>
              </w:rPr>
              <w:t>0</w:t>
            </w:r>
          </w:p>
        </w:tc>
      </w:tr>
      <w:tr w:rsidR="000E6C22" w:rsidRPr="00361144" w14:paraId="07E7067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F1EFC" w14:textId="77777777" w:rsidR="000E6C22" w:rsidRPr="00361144" w:rsidRDefault="000E6C22" w:rsidP="00E1780E">
            <w:pPr>
              <w:pStyle w:val="rowtabella0"/>
              <w:rPr>
                <w:color w:val="002060"/>
              </w:rPr>
            </w:pPr>
            <w:r w:rsidRPr="0036114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955E"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1F9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125D"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554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2FF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6F17"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C244"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565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09F7" w14:textId="77777777" w:rsidR="000E6C22" w:rsidRPr="00361144" w:rsidRDefault="000E6C22" w:rsidP="00E1780E">
            <w:pPr>
              <w:pStyle w:val="rowtabella0"/>
              <w:jc w:val="center"/>
              <w:rPr>
                <w:color w:val="002060"/>
              </w:rPr>
            </w:pPr>
            <w:r w:rsidRPr="00361144">
              <w:rPr>
                <w:color w:val="002060"/>
              </w:rPr>
              <w:t>0</w:t>
            </w:r>
          </w:p>
        </w:tc>
      </w:tr>
      <w:tr w:rsidR="000E6C22" w:rsidRPr="00361144" w14:paraId="1383391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01D35" w14:textId="77777777" w:rsidR="000E6C22" w:rsidRPr="00361144" w:rsidRDefault="000E6C22" w:rsidP="00E1780E">
            <w:pPr>
              <w:pStyle w:val="rowtabella0"/>
              <w:rPr>
                <w:color w:val="002060"/>
                <w:lang w:val="es-ES"/>
              </w:rPr>
            </w:pPr>
            <w:r w:rsidRPr="00361144">
              <w:rPr>
                <w:color w:val="002060"/>
                <w:lang w:val="es-ES"/>
              </w:rPr>
              <w:lastRenderedPageBreak/>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5E82"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7C6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CA8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2C4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8E9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C35F"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D3CC"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3379"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4DE5" w14:textId="77777777" w:rsidR="000E6C22" w:rsidRPr="00361144" w:rsidRDefault="000E6C22" w:rsidP="00E1780E">
            <w:pPr>
              <w:pStyle w:val="rowtabella0"/>
              <w:jc w:val="center"/>
              <w:rPr>
                <w:color w:val="002060"/>
              </w:rPr>
            </w:pPr>
            <w:r w:rsidRPr="00361144">
              <w:rPr>
                <w:color w:val="002060"/>
              </w:rPr>
              <w:t>0</w:t>
            </w:r>
          </w:p>
        </w:tc>
      </w:tr>
      <w:tr w:rsidR="000E6C22" w:rsidRPr="00361144" w14:paraId="079FA2A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1D43D" w14:textId="77777777" w:rsidR="000E6C22" w:rsidRPr="00361144" w:rsidRDefault="000E6C22" w:rsidP="00E1780E">
            <w:pPr>
              <w:pStyle w:val="rowtabella0"/>
              <w:rPr>
                <w:color w:val="002060"/>
              </w:rPr>
            </w:pPr>
            <w:r w:rsidRPr="0036114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FA6F"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38B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57EA"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A11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F86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6975"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6AA6"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1E2C"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5CD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3BADC1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FFF4B" w14:textId="77777777" w:rsidR="000E6C22" w:rsidRPr="00361144" w:rsidRDefault="000E6C22" w:rsidP="00E1780E">
            <w:pPr>
              <w:pStyle w:val="rowtabella0"/>
              <w:rPr>
                <w:color w:val="002060"/>
              </w:rPr>
            </w:pPr>
            <w:r w:rsidRPr="0036114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A82D"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AE9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0A48"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2DB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C33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C083"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4FE2"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795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5864" w14:textId="77777777" w:rsidR="000E6C22" w:rsidRPr="00361144" w:rsidRDefault="000E6C22" w:rsidP="00E1780E">
            <w:pPr>
              <w:pStyle w:val="rowtabella0"/>
              <w:jc w:val="center"/>
              <w:rPr>
                <w:color w:val="002060"/>
              </w:rPr>
            </w:pPr>
            <w:r w:rsidRPr="00361144">
              <w:rPr>
                <w:color w:val="002060"/>
              </w:rPr>
              <w:t>1</w:t>
            </w:r>
          </w:p>
        </w:tc>
      </w:tr>
      <w:tr w:rsidR="000E6C22" w:rsidRPr="00361144" w14:paraId="455F55F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AC13D" w14:textId="77777777" w:rsidR="000E6C22" w:rsidRPr="00361144" w:rsidRDefault="000E6C22" w:rsidP="00E1780E">
            <w:pPr>
              <w:pStyle w:val="rowtabella0"/>
              <w:rPr>
                <w:color w:val="002060"/>
              </w:rPr>
            </w:pPr>
            <w:r w:rsidRPr="0036114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1B4D"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202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676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036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B72C"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FFA1"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AC03"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D7D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2A67" w14:textId="77777777" w:rsidR="000E6C22" w:rsidRPr="00361144" w:rsidRDefault="000E6C22" w:rsidP="00E1780E">
            <w:pPr>
              <w:pStyle w:val="rowtabella0"/>
              <w:jc w:val="center"/>
              <w:rPr>
                <w:color w:val="002060"/>
              </w:rPr>
            </w:pPr>
            <w:r w:rsidRPr="00361144">
              <w:rPr>
                <w:color w:val="002060"/>
              </w:rPr>
              <w:t>0</w:t>
            </w:r>
          </w:p>
        </w:tc>
      </w:tr>
      <w:tr w:rsidR="000E6C22" w:rsidRPr="00361144" w14:paraId="0A2DCCC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27099" w14:textId="77777777" w:rsidR="000E6C22" w:rsidRPr="00361144" w:rsidRDefault="000E6C22" w:rsidP="00E1780E">
            <w:pPr>
              <w:pStyle w:val="rowtabella0"/>
              <w:rPr>
                <w:color w:val="002060"/>
              </w:rPr>
            </w:pPr>
            <w:r w:rsidRPr="0036114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856F"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C3E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25F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5A6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3447"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623B"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547C"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1E32"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3577" w14:textId="77777777" w:rsidR="000E6C22" w:rsidRPr="00361144" w:rsidRDefault="000E6C22" w:rsidP="00E1780E">
            <w:pPr>
              <w:pStyle w:val="rowtabella0"/>
              <w:jc w:val="center"/>
              <w:rPr>
                <w:color w:val="002060"/>
              </w:rPr>
            </w:pPr>
            <w:r w:rsidRPr="00361144">
              <w:rPr>
                <w:color w:val="002060"/>
              </w:rPr>
              <w:t>0</w:t>
            </w:r>
          </w:p>
        </w:tc>
      </w:tr>
      <w:tr w:rsidR="000E6C22" w:rsidRPr="00361144" w14:paraId="0732A26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5D120" w14:textId="77777777" w:rsidR="000E6C22" w:rsidRPr="00361144" w:rsidRDefault="000E6C22" w:rsidP="00E1780E">
            <w:pPr>
              <w:pStyle w:val="rowtabella0"/>
              <w:rPr>
                <w:color w:val="002060"/>
              </w:rPr>
            </w:pPr>
            <w:r w:rsidRPr="0036114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8281"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6C74"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4C9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54B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9155"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25F9"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8EDB"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59C0"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EDB1" w14:textId="77777777" w:rsidR="000E6C22" w:rsidRPr="00361144" w:rsidRDefault="000E6C22" w:rsidP="00E1780E">
            <w:pPr>
              <w:pStyle w:val="rowtabella0"/>
              <w:jc w:val="center"/>
              <w:rPr>
                <w:color w:val="002060"/>
              </w:rPr>
            </w:pPr>
            <w:r w:rsidRPr="00361144">
              <w:rPr>
                <w:color w:val="002060"/>
              </w:rPr>
              <w:t>0</w:t>
            </w:r>
          </w:p>
        </w:tc>
      </w:tr>
      <w:tr w:rsidR="000E6C22" w:rsidRPr="00361144" w14:paraId="7412386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E04A4" w14:textId="77777777" w:rsidR="000E6C22" w:rsidRPr="00361144" w:rsidRDefault="000E6C22" w:rsidP="00E1780E">
            <w:pPr>
              <w:pStyle w:val="rowtabella0"/>
              <w:rPr>
                <w:color w:val="002060"/>
              </w:rPr>
            </w:pPr>
            <w:r w:rsidRPr="0036114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E7A3"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2CC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DDD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3B8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37AD"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EA72"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0856"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7473"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5C3B" w14:textId="77777777" w:rsidR="000E6C22" w:rsidRPr="00361144" w:rsidRDefault="000E6C22" w:rsidP="00E1780E">
            <w:pPr>
              <w:pStyle w:val="rowtabella0"/>
              <w:jc w:val="center"/>
              <w:rPr>
                <w:color w:val="002060"/>
              </w:rPr>
            </w:pPr>
            <w:r w:rsidRPr="00361144">
              <w:rPr>
                <w:color w:val="002060"/>
              </w:rPr>
              <w:t>0</w:t>
            </w:r>
          </w:p>
        </w:tc>
      </w:tr>
      <w:tr w:rsidR="000E6C22" w:rsidRPr="00361144" w14:paraId="795911F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A695B" w14:textId="77777777" w:rsidR="000E6C22" w:rsidRPr="00361144" w:rsidRDefault="000E6C22" w:rsidP="00E1780E">
            <w:pPr>
              <w:pStyle w:val="rowtabella0"/>
              <w:rPr>
                <w:color w:val="002060"/>
              </w:rPr>
            </w:pPr>
            <w:r w:rsidRPr="00361144">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D33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3135"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847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8447"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505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DEF2"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B79D"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00BD"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326C" w14:textId="77777777" w:rsidR="000E6C22" w:rsidRPr="00361144" w:rsidRDefault="000E6C22" w:rsidP="00E1780E">
            <w:pPr>
              <w:pStyle w:val="rowtabella0"/>
              <w:jc w:val="center"/>
              <w:rPr>
                <w:color w:val="002060"/>
              </w:rPr>
            </w:pPr>
            <w:r w:rsidRPr="00361144">
              <w:rPr>
                <w:color w:val="002060"/>
              </w:rPr>
              <w:t>0</w:t>
            </w:r>
          </w:p>
        </w:tc>
      </w:tr>
      <w:tr w:rsidR="000E6C22" w:rsidRPr="00361144" w14:paraId="53A19354"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12AABC" w14:textId="77777777" w:rsidR="000E6C22" w:rsidRPr="00361144" w:rsidRDefault="000E6C22" w:rsidP="00E1780E">
            <w:pPr>
              <w:pStyle w:val="rowtabella0"/>
              <w:rPr>
                <w:color w:val="002060"/>
              </w:rPr>
            </w:pPr>
            <w:proofErr w:type="spellStart"/>
            <w:r w:rsidRPr="00361144">
              <w:rPr>
                <w:color w:val="002060"/>
              </w:rPr>
              <w:t>sq.B</w:t>
            </w:r>
            <w:proofErr w:type="spellEnd"/>
            <w:r w:rsidRPr="00361144">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DA1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995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CD1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ACF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B0D5"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AAF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28B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82D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99EB" w14:textId="77777777" w:rsidR="000E6C22" w:rsidRPr="00361144" w:rsidRDefault="000E6C22" w:rsidP="00E1780E">
            <w:pPr>
              <w:pStyle w:val="rowtabella0"/>
              <w:jc w:val="center"/>
              <w:rPr>
                <w:color w:val="002060"/>
              </w:rPr>
            </w:pPr>
            <w:r w:rsidRPr="00361144">
              <w:rPr>
                <w:color w:val="002060"/>
              </w:rPr>
              <w:t>0</w:t>
            </w:r>
          </w:p>
        </w:tc>
      </w:tr>
    </w:tbl>
    <w:p w14:paraId="789DD7E0" w14:textId="77777777" w:rsidR="000E6C22" w:rsidRPr="00361144" w:rsidRDefault="000E6C22" w:rsidP="000E6C22">
      <w:pPr>
        <w:pStyle w:val="breakline"/>
        <w:rPr>
          <w:rFonts w:eastAsiaTheme="minorEastAsia"/>
          <w:color w:val="002060"/>
        </w:rPr>
      </w:pPr>
    </w:p>
    <w:p w14:paraId="5A6FAED3" w14:textId="77777777" w:rsidR="000E6C22" w:rsidRPr="00361144" w:rsidRDefault="000E6C22" w:rsidP="000E6C22">
      <w:pPr>
        <w:pStyle w:val="breakline"/>
        <w:rPr>
          <w:color w:val="002060"/>
        </w:rPr>
      </w:pPr>
    </w:p>
    <w:p w14:paraId="0992B7A3" w14:textId="77777777" w:rsidR="000E6C22" w:rsidRPr="00361144" w:rsidRDefault="000E6C22" w:rsidP="000E6C22">
      <w:pPr>
        <w:pStyle w:val="sottotitolocampionato10"/>
        <w:rPr>
          <w:color w:val="002060"/>
        </w:rPr>
      </w:pPr>
      <w:r w:rsidRPr="003611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7C2B4EC4"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B99AB"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30A77"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54CCC"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1894"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EA3E"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60566"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9C85D"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5501"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1D890"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E107C" w14:textId="77777777" w:rsidR="000E6C22" w:rsidRPr="00361144" w:rsidRDefault="000E6C22" w:rsidP="00E1780E">
            <w:pPr>
              <w:pStyle w:val="headertabella0"/>
              <w:rPr>
                <w:color w:val="002060"/>
              </w:rPr>
            </w:pPr>
            <w:r w:rsidRPr="00361144">
              <w:rPr>
                <w:color w:val="002060"/>
              </w:rPr>
              <w:t>PE</w:t>
            </w:r>
          </w:p>
        </w:tc>
      </w:tr>
      <w:tr w:rsidR="000E6C22" w:rsidRPr="00361144" w14:paraId="6B41B495"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9C0B9" w14:textId="77777777" w:rsidR="000E6C22" w:rsidRPr="00361144" w:rsidRDefault="000E6C22" w:rsidP="00E1780E">
            <w:pPr>
              <w:pStyle w:val="rowtabella0"/>
              <w:rPr>
                <w:color w:val="002060"/>
              </w:rPr>
            </w:pPr>
            <w:r w:rsidRPr="0036114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3512"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F8C3"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292E"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A97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3FAD"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BD04"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353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6FDB"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E05B" w14:textId="77777777" w:rsidR="000E6C22" w:rsidRPr="00361144" w:rsidRDefault="000E6C22" w:rsidP="00E1780E">
            <w:pPr>
              <w:pStyle w:val="rowtabella0"/>
              <w:jc w:val="center"/>
              <w:rPr>
                <w:color w:val="002060"/>
              </w:rPr>
            </w:pPr>
            <w:r w:rsidRPr="00361144">
              <w:rPr>
                <w:color w:val="002060"/>
              </w:rPr>
              <w:t>0</w:t>
            </w:r>
          </w:p>
        </w:tc>
      </w:tr>
      <w:tr w:rsidR="000E6C22" w:rsidRPr="00361144" w14:paraId="5E7FE54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9BACE" w14:textId="77777777" w:rsidR="000E6C22" w:rsidRPr="00361144" w:rsidRDefault="000E6C22" w:rsidP="00E1780E">
            <w:pPr>
              <w:pStyle w:val="rowtabella0"/>
              <w:rPr>
                <w:color w:val="002060"/>
              </w:rPr>
            </w:pPr>
            <w:r w:rsidRPr="00361144">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4249"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AF01"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93F3"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C24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A79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DDB9"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B1B6"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731A"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7A13" w14:textId="77777777" w:rsidR="000E6C22" w:rsidRPr="00361144" w:rsidRDefault="000E6C22" w:rsidP="00E1780E">
            <w:pPr>
              <w:pStyle w:val="rowtabella0"/>
              <w:jc w:val="center"/>
              <w:rPr>
                <w:color w:val="002060"/>
              </w:rPr>
            </w:pPr>
            <w:r w:rsidRPr="00361144">
              <w:rPr>
                <w:color w:val="002060"/>
              </w:rPr>
              <w:t>0</w:t>
            </w:r>
          </w:p>
        </w:tc>
      </w:tr>
      <w:tr w:rsidR="000E6C22" w:rsidRPr="00361144" w14:paraId="7241E81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B7503" w14:textId="77777777" w:rsidR="000E6C22" w:rsidRPr="00361144" w:rsidRDefault="000E6C22" w:rsidP="00E1780E">
            <w:pPr>
              <w:pStyle w:val="rowtabella0"/>
              <w:rPr>
                <w:color w:val="002060"/>
              </w:rPr>
            </w:pPr>
            <w:r w:rsidRPr="0036114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D1F9"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2E3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28B5"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8616"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EE21"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56CF"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0F7A"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91B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DD84" w14:textId="77777777" w:rsidR="000E6C22" w:rsidRPr="00361144" w:rsidRDefault="000E6C22" w:rsidP="00E1780E">
            <w:pPr>
              <w:pStyle w:val="rowtabella0"/>
              <w:jc w:val="center"/>
              <w:rPr>
                <w:color w:val="002060"/>
              </w:rPr>
            </w:pPr>
            <w:r w:rsidRPr="00361144">
              <w:rPr>
                <w:color w:val="002060"/>
              </w:rPr>
              <w:t>0</w:t>
            </w:r>
          </w:p>
        </w:tc>
      </w:tr>
      <w:tr w:rsidR="000E6C22" w:rsidRPr="00361144" w14:paraId="12BDB71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1C412" w14:textId="77777777" w:rsidR="000E6C22" w:rsidRPr="00361144" w:rsidRDefault="000E6C22" w:rsidP="00E1780E">
            <w:pPr>
              <w:pStyle w:val="rowtabella0"/>
              <w:rPr>
                <w:color w:val="002060"/>
              </w:rPr>
            </w:pPr>
            <w:r w:rsidRPr="0036114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E158"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E20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35EE"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9EB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8F3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49A3"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E5AE"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1A9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7057" w14:textId="77777777" w:rsidR="000E6C22" w:rsidRPr="00361144" w:rsidRDefault="000E6C22" w:rsidP="00E1780E">
            <w:pPr>
              <w:pStyle w:val="rowtabella0"/>
              <w:jc w:val="center"/>
              <w:rPr>
                <w:color w:val="002060"/>
              </w:rPr>
            </w:pPr>
            <w:r w:rsidRPr="00361144">
              <w:rPr>
                <w:color w:val="002060"/>
              </w:rPr>
              <w:t>0</w:t>
            </w:r>
          </w:p>
        </w:tc>
      </w:tr>
      <w:tr w:rsidR="000E6C22" w:rsidRPr="00361144" w14:paraId="320D050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6909B" w14:textId="77777777" w:rsidR="000E6C22" w:rsidRPr="00E81347" w:rsidRDefault="000E6C22" w:rsidP="00E1780E">
            <w:pPr>
              <w:pStyle w:val="rowtabella0"/>
              <w:rPr>
                <w:color w:val="002060"/>
                <w:lang w:val="es-ES"/>
              </w:rPr>
            </w:pPr>
            <w:r w:rsidRPr="00E8134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3F35"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B73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509C"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6C61"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9AC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BB4F"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A3CF"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1B6E"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45FF" w14:textId="77777777" w:rsidR="000E6C22" w:rsidRPr="00361144" w:rsidRDefault="000E6C22" w:rsidP="00E1780E">
            <w:pPr>
              <w:pStyle w:val="rowtabella0"/>
              <w:jc w:val="center"/>
              <w:rPr>
                <w:color w:val="002060"/>
              </w:rPr>
            </w:pPr>
            <w:r w:rsidRPr="00361144">
              <w:rPr>
                <w:color w:val="002060"/>
              </w:rPr>
              <w:t>0</w:t>
            </w:r>
          </w:p>
        </w:tc>
      </w:tr>
      <w:tr w:rsidR="000E6C22" w:rsidRPr="00361144" w14:paraId="67CA23B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5C823" w14:textId="77777777" w:rsidR="000E6C22" w:rsidRPr="00361144" w:rsidRDefault="000E6C22" w:rsidP="00E1780E">
            <w:pPr>
              <w:pStyle w:val="rowtabella0"/>
              <w:rPr>
                <w:color w:val="002060"/>
              </w:rPr>
            </w:pPr>
            <w:r w:rsidRPr="0036114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B935"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25EE"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0915"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3A9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125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4D86"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F72E"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6FF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F874" w14:textId="77777777" w:rsidR="000E6C22" w:rsidRPr="00361144" w:rsidRDefault="000E6C22" w:rsidP="00E1780E">
            <w:pPr>
              <w:pStyle w:val="rowtabella0"/>
              <w:jc w:val="center"/>
              <w:rPr>
                <w:color w:val="002060"/>
              </w:rPr>
            </w:pPr>
            <w:r w:rsidRPr="00361144">
              <w:rPr>
                <w:color w:val="002060"/>
              </w:rPr>
              <w:t>0</w:t>
            </w:r>
          </w:p>
        </w:tc>
      </w:tr>
      <w:tr w:rsidR="000E6C22" w:rsidRPr="00361144" w14:paraId="27D9574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96924" w14:textId="77777777" w:rsidR="000E6C22" w:rsidRPr="00361144" w:rsidRDefault="000E6C22" w:rsidP="00E1780E">
            <w:pPr>
              <w:pStyle w:val="rowtabella0"/>
              <w:rPr>
                <w:color w:val="002060"/>
              </w:rPr>
            </w:pPr>
            <w:r w:rsidRPr="0036114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6A5C"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34E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11F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B8A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C84A"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8385"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477B"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FC1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15D5" w14:textId="77777777" w:rsidR="000E6C22" w:rsidRPr="00361144" w:rsidRDefault="000E6C22" w:rsidP="00E1780E">
            <w:pPr>
              <w:pStyle w:val="rowtabella0"/>
              <w:jc w:val="center"/>
              <w:rPr>
                <w:color w:val="002060"/>
              </w:rPr>
            </w:pPr>
            <w:r w:rsidRPr="00361144">
              <w:rPr>
                <w:color w:val="002060"/>
              </w:rPr>
              <w:t>0</w:t>
            </w:r>
          </w:p>
        </w:tc>
      </w:tr>
      <w:tr w:rsidR="000E6C22" w:rsidRPr="00361144" w14:paraId="00CD4B5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73DC0" w14:textId="77777777" w:rsidR="000E6C22" w:rsidRPr="00361144" w:rsidRDefault="000E6C22" w:rsidP="00E1780E">
            <w:pPr>
              <w:pStyle w:val="rowtabella0"/>
              <w:rPr>
                <w:color w:val="002060"/>
              </w:rPr>
            </w:pPr>
            <w:r w:rsidRPr="00361144">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D69A"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A25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DFF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B477"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24FA"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6C4D"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ABE0"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8B69"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2F95" w14:textId="77777777" w:rsidR="000E6C22" w:rsidRPr="00361144" w:rsidRDefault="000E6C22" w:rsidP="00E1780E">
            <w:pPr>
              <w:pStyle w:val="rowtabella0"/>
              <w:jc w:val="center"/>
              <w:rPr>
                <w:color w:val="002060"/>
              </w:rPr>
            </w:pPr>
            <w:r w:rsidRPr="00361144">
              <w:rPr>
                <w:color w:val="002060"/>
              </w:rPr>
              <w:t>0</w:t>
            </w:r>
          </w:p>
        </w:tc>
      </w:tr>
      <w:tr w:rsidR="000E6C22" w:rsidRPr="00361144" w14:paraId="204DCC0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EE9EB" w14:textId="77777777" w:rsidR="000E6C22" w:rsidRPr="00E81347" w:rsidRDefault="000E6C22" w:rsidP="00E1780E">
            <w:pPr>
              <w:pStyle w:val="rowtabella0"/>
              <w:rPr>
                <w:color w:val="002060"/>
                <w:lang w:val="es-ES"/>
              </w:rPr>
            </w:pPr>
            <w:r w:rsidRPr="00E8134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BC8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87E4"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064D"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94F5"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64CE"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F898"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BD2E"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5F0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ACA3" w14:textId="77777777" w:rsidR="000E6C22" w:rsidRPr="00361144" w:rsidRDefault="000E6C22" w:rsidP="00E1780E">
            <w:pPr>
              <w:pStyle w:val="rowtabella0"/>
              <w:jc w:val="center"/>
              <w:rPr>
                <w:color w:val="002060"/>
              </w:rPr>
            </w:pPr>
            <w:r w:rsidRPr="00361144">
              <w:rPr>
                <w:color w:val="002060"/>
              </w:rPr>
              <w:t>0</w:t>
            </w:r>
          </w:p>
        </w:tc>
      </w:tr>
      <w:tr w:rsidR="000E6C22" w:rsidRPr="00361144" w14:paraId="563A23D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9B23D" w14:textId="77777777" w:rsidR="000E6C22" w:rsidRPr="00361144" w:rsidRDefault="000E6C22" w:rsidP="00E1780E">
            <w:pPr>
              <w:pStyle w:val="rowtabella0"/>
              <w:rPr>
                <w:color w:val="002060"/>
              </w:rPr>
            </w:pPr>
            <w:r w:rsidRPr="00361144">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ABC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9335"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2369"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2DB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872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8E66"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D7D7"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257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9E85" w14:textId="77777777" w:rsidR="000E6C22" w:rsidRPr="00361144" w:rsidRDefault="000E6C22" w:rsidP="00E1780E">
            <w:pPr>
              <w:pStyle w:val="rowtabella0"/>
              <w:jc w:val="center"/>
              <w:rPr>
                <w:color w:val="002060"/>
              </w:rPr>
            </w:pPr>
            <w:r w:rsidRPr="00361144">
              <w:rPr>
                <w:color w:val="002060"/>
              </w:rPr>
              <w:t>0</w:t>
            </w:r>
          </w:p>
        </w:tc>
      </w:tr>
      <w:tr w:rsidR="000E6C22" w:rsidRPr="00361144" w14:paraId="236E844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CD80E" w14:textId="77777777" w:rsidR="000E6C22" w:rsidRPr="00361144" w:rsidRDefault="000E6C22" w:rsidP="00E1780E">
            <w:pPr>
              <w:pStyle w:val="rowtabella0"/>
              <w:rPr>
                <w:color w:val="002060"/>
              </w:rPr>
            </w:pPr>
            <w:r w:rsidRPr="0036114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3D5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266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FC6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FEF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74D6"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1175F"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8B5B"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CE7D"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8699" w14:textId="77777777" w:rsidR="000E6C22" w:rsidRPr="00361144" w:rsidRDefault="000E6C22" w:rsidP="00E1780E">
            <w:pPr>
              <w:pStyle w:val="rowtabella0"/>
              <w:jc w:val="center"/>
              <w:rPr>
                <w:color w:val="002060"/>
              </w:rPr>
            </w:pPr>
            <w:r w:rsidRPr="00361144">
              <w:rPr>
                <w:color w:val="002060"/>
              </w:rPr>
              <w:t>0</w:t>
            </w:r>
          </w:p>
        </w:tc>
      </w:tr>
      <w:tr w:rsidR="000E6C22" w:rsidRPr="00361144" w14:paraId="6A4874DA"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4A84C" w14:textId="77777777" w:rsidR="000E6C22" w:rsidRPr="00361144" w:rsidRDefault="000E6C22" w:rsidP="00E1780E">
            <w:pPr>
              <w:pStyle w:val="rowtabella0"/>
              <w:rPr>
                <w:color w:val="002060"/>
              </w:rPr>
            </w:pPr>
            <w:r w:rsidRPr="0036114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610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EED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32E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B97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DE61"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E20A"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7951" w14:textId="77777777" w:rsidR="000E6C22" w:rsidRPr="00361144" w:rsidRDefault="000E6C22" w:rsidP="00E1780E">
            <w:pPr>
              <w:pStyle w:val="rowtabella0"/>
              <w:jc w:val="center"/>
              <w:rPr>
                <w:color w:val="002060"/>
              </w:rPr>
            </w:pPr>
            <w:r w:rsidRPr="0036114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F08A"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CF59" w14:textId="77777777" w:rsidR="000E6C22" w:rsidRPr="00361144" w:rsidRDefault="000E6C22" w:rsidP="00E1780E">
            <w:pPr>
              <w:pStyle w:val="rowtabella0"/>
              <w:jc w:val="center"/>
              <w:rPr>
                <w:color w:val="002060"/>
              </w:rPr>
            </w:pPr>
            <w:r w:rsidRPr="00361144">
              <w:rPr>
                <w:color w:val="002060"/>
              </w:rPr>
              <w:t>0</w:t>
            </w:r>
          </w:p>
        </w:tc>
      </w:tr>
    </w:tbl>
    <w:p w14:paraId="78B7C235" w14:textId="77777777" w:rsidR="000E6C22" w:rsidRPr="00361144" w:rsidRDefault="000E6C22" w:rsidP="000E6C22">
      <w:pPr>
        <w:pStyle w:val="breakline"/>
        <w:rPr>
          <w:rFonts w:eastAsiaTheme="minorEastAsia"/>
          <w:color w:val="002060"/>
        </w:rPr>
      </w:pPr>
    </w:p>
    <w:p w14:paraId="3CA2647D" w14:textId="77777777" w:rsidR="000E6C22" w:rsidRPr="00361144" w:rsidRDefault="000E6C22" w:rsidP="000E6C22">
      <w:pPr>
        <w:pStyle w:val="breakline"/>
        <w:rPr>
          <w:color w:val="002060"/>
        </w:rPr>
      </w:pPr>
    </w:p>
    <w:p w14:paraId="3CF5E55A"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08E09C7A"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C94A6"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F6DD0"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47F4F"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4BCC3"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A4E1E"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3C777"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7EFBA"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A80F"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01A18"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F1F9" w14:textId="77777777" w:rsidR="000E6C22" w:rsidRPr="00361144" w:rsidRDefault="000E6C22" w:rsidP="00E1780E">
            <w:pPr>
              <w:pStyle w:val="headertabella0"/>
              <w:rPr>
                <w:color w:val="002060"/>
              </w:rPr>
            </w:pPr>
            <w:r w:rsidRPr="00361144">
              <w:rPr>
                <w:color w:val="002060"/>
              </w:rPr>
              <w:t>PE</w:t>
            </w:r>
          </w:p>
        </w:tc>
      </w:tr>
      <w:tr w:rsidR="000E6C22" w:rsidRPr="00361144" w14:paraId="4719FDC1"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DF9E95" w14:textId="77777777" w:rsidR="000E6C22" w:rsidRPr="00361144" w:rsidRDefault="000E6C22" w:rsidP="00E1780E">
            <w:pPr>
              <w:pStyle w:val="rowtabella0"/>
              <w:rPr>
                <w:color w:val="002060"/>
              </w:rPr>
            </w:pPr>
            <w:r w:rsidRPr="0036114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7EB0"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077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59A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E5D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F75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D82B" w14:textId="77777777" w:rsidR="000E6C22" w:rsidRPr="00361144" w:rsidRDefault="000E6C22" w:rsidP="00E1780E">
            <w:pPr>
              <w:pStyle w:val="rowtabella0"/>
              <w:jc w:val="center"/>
              <w:rPr>
                <w:color w:val="002060"/>
              </w:rPr>
            </w:pPr>
            <w:r w:rsidRPr="0036114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CF98"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0297" w14:textId="77777777" w:rsidR="000E6C22" w:rsidRPr="00361144" w:rsidRDefault="000E6C22" w:rsidP="00E1780E">
            <w:pPr>
              <w:pStyle w:val="rowtabella0"/>
              <w:jc w:val="center"/>
              <w:rPr>
                <w:color w:val="002060"/>
              </w:rPr>
            </w:pPr>
            <w:r w:rsidRPr="0036114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24D0" w14:textId="77777777" w:rsidR="000E6C22" w:rsidRPr="00361144" w:rsidRDefault="000E6C22" w:rsidP="00E1780E">
            <w:pPr>
              <w:pStyle w:val="rowtabella0"/>
              <w:jc w:val="center"/>
              <w:rPr>
                <w:color w:val="002060"/>
              </w:rPr>
            </w:pPr>
            <w:r w:rsidRPr="00361144">
              <w:rPr>
                <w:color w:val="002060"/>
              </w:rPr>
              <w:t>0</w:t>
            </w:r>
          </w:p>
        </w:tc>
      </w:tr>
      <w:tr w:rsidR="000E6C22" w:rsidRPr="00361144" w14:paraId="3E7CC29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8A5D0" w14:textId="77777777" w:rsidR="000E6C22" w:rsidRPr="00361144" w:rsidRDefault="000E6C22" w:rsidP="00E1780E">
            <w:pPr>
              <w:pStyle w:val="rowtabella0"/>
              <w:rPr>
                <w:color w:val="002060"/>
              </w:rPr>
            </w:pPr>
            <w:r w:rsidRPr="0036114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E816"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97C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0DB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8CC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A43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1B82"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220A"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D556"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402C" w14:textId="77777777" w:rsidR="000E6C22" w:rsidRPr="00361144" w:rsidRDefault="000E6C22" w:rsidP="00E1780E">
            <w:pPr>
              <w:pStyle w:val="rowtabella0"/>
              <w:jc w:val="center"/>
              <w:rPr>
                <w:color w:val="002060"/>
              </w:rPr>
            </w:pPr>
            <w:r w:rsidRPr="00361144">
              <w:rPr>
                <w:color w:val="002060"/>
              </w:rPr>
              <w:t>0</w:t>
            </w:r>
          </w:p>
        </w:tc>
      </w:tr>
      <w:tr w:rsidR="000E6C22" w:rsidRPr="00361144" w14:paraId="1D615FC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2A06E" w14:textId="77777777" w:rsidR="000E6C22" w:rsidRPr="00361144" w:rsidRDefault="000E6C22" w:rsidP="00E1780E">
            <w:pPr>
              <w:pStyle w:val="rowtabella0"/>
              <w:rPr>
                <w:color w:val="002060"/>
              </w:rPr>
            </w:pPr>
            <w:r w:rsidRPr="0036114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79EC"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240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23D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EBC2"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3B5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EFA5"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61C2"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40FF"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314E" w14:textId="77777777" w:rsidR="000E6C22" w:rsidRPr="00361144" w:rsidRDefault="000E6C22" w:rsidP="00E1780E">
            <w:pPr>
              <w:pStyle w:val="rowtabella0"/>
              <w:jc w:val="center"/>
              <w:rPr>
                <w:color w:val="002060"/>
              </w:rPr>
            </w:pPr>
            <w:r w:rsidRPr="00361144">
              <w:rPr>
                <w:color w:val="002060"/>
              </w:rPr>
              <w:t>0</w:t>
            </w:r>
          </w:p>
        </w:tc>
      </w:tr>
      <w:tr w:rsidR="000E6C22" w:rsidRPr="00361144" w14:paraId="6DCA7E3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4BC26" w14:textId="77777777" w:rsidR="000E6C22" w:rsidRPr="00361144" w:rsidRDefault="000E6C22" w:rsidP="00E1780E">
            <w:pPr>
              <w:pStyle w:val="rowtabella0"/>
              <w:rPr>
                <w:color w:val="002060"/>
              </w:rPr>
            </w:pPr>
            <w:r w:rsidRPr="0036114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C9A2"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1EC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54DE"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C3E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6D7B"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C520"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345E"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C887"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965E" w14:textId="77777777" w:rsidR="000E6C22" w:rsidRPr="00361144" w:rsidRDefault="000E6C22" w:rsidP="00E1780E">
            <w:pPr>
              <w:pStyle w:val="rowtabella0"/>
              <w:jc w:val="center"/>
              <w:rPr>
                <w:color w:val="002060"/>
              </w:rPr>
            </w:pPr>
            <w:r w:rsidRPr="00361144">
              <w:rPr>
                <w:color w:val="002060"/>
              </w:rPr>
              <w:t>0</w:t>
            </w:r>
          </w:p>
        </w:tc>
      </w:tr>
      <w:tr w:rsidR="000E6C22" w:rsidRPr="00361144" w14:paraId="71D0C43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A1886" w14:textId="77777777" w:rsidR="000E6C22" w:rsidRPr="00361144" w:rsidRDefault="000E6C22" w:rsidP="00E1780E">
            <w:pPr>
              <w:pStyle w:val="rowtabella0"/>
              <w:rPr>
                <w:color w:val="002060"/>
              </w:rPr>
            </w:pPr>
            <w:r w:rsidRPr="00361144">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73DD"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E569"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DE5D"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5AF3"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C27D"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27AD"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F1C3"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9E7B"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A9F4" w14:textId="77777777" w:rsidR="000E6C22" w:rsidRPr="00361144" w:rsidRDefault="000E6C22" w:rsidP="00E1780E">
            <w:pPr>
              <w:pStyle w:val="rowtabella0"/>
              <w:jc w:val="center"/>
              <w:rPr>
                <w:color w:val="002060"/>
              </w:rPr>
            </w:pPr>
            <w:r w:rsidRPr="00361144">
              <w:rPr>
                <w:color w:val="002060"/>
              </w:rPr>
              <w:t>0</w:t>
            </w:r>
          </w:p>
        </w:tc>
      </w:tr>
      <w:tr w:rsidR="000E6C22" w:rsidRPr="00361144" w14:paraId="2436AE4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546C0" w14:textId="77777777" w:rsidR="000E6C22" w:rsidRPr="00361144" w:rsidRDefault="000E6C22" w:rsidP="00E1780E">
            <w:pPr>
              <w:pStyle w:val="rowtabella0"/>
              <w:rPr>
                <w:color w:val="002060"/>
              </w:rPr>
            </w:pPr>
            <w:r w:rsidRPr="0036114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37D9"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62A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DDB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73A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5E2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FC9B"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7D62"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DF7B"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6B72" w14:textId="77777777" w:rsidR="000E6C22" w:rsidRPr="00361144" w:rsidRDefault="000E6C22" w:rsidP="00E1780E">
            <w:pPr>
              <w:pStyle w:val="rowtabella0"/>
              <w:jc w:val="center"/>
              <w:rPr>
                <w:color w:val="002060"/>
              </w:rPr>
            </w:pPr>
            <w:r w:rsidRPr="00361144">
              <w:rPr>
                <w:color w:val="002060"/>
              </w:rPr>
              <w:t>0</w:t>
            </w:r>
          </w:p>
        </w:tc>
      </w:tr>
      <w:tr w:rsidR="000E6C22" w:rsidRPr="00361144" w14:paraId="1481B03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7FC81" w14:textId="77777777" w:rsidR="000E6C22" w:rsidRPr="00361144" w:rsidRDefault="000E6C22" w:rsidP="00E1780E">
            <w:pPr>
              <w:pStyle w:val="rowtabella0"/>
              <w:rPr>
                <w:color w:val="002060"/>
                <w:lang w:val="es-ES"/>
              </w:rPr>
            </w:pPr>
            <w:r w:rsidRPr="00361144">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DB98"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444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9E4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EA01"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E48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09C7"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DEFF"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D65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E107" w14:textId="77777777" w:rsidR="000E6C22" w:rsidRPr="00361144" w:rsidRDefault="000E6C22" w:rsidP="00E1780E">
            <w:pPr>
              <w:pStyle w:val="rowtabella0"/>
              <w:jc w:val="center"/>
              <w:rPr>
                <w:color w:val="002060"/>
              </w:rPr>
            </w:pPr>
            <w:r w:rsidRPr="00361144">
              <w:rPr>
                <w:color w:val="002060"/>
              </w:rPr>
              <w:t>0</w:t>
            </w:r>
          </w:p>
        </w:tc>
      </w:tr>
      <w:tr w:rsidR="000E6C22" w:rsidRPr="00361144" w14:paraId="1F6F281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14228" w14:textId="77777777" w:rsidR="000E6C22" w:rsidRPr="00361144" w:rsidRDefault="000E6C22" w:rsidP="00E1780E">
            <w:pPr>
              <w:pStyle w:val="rowtabella0"/>
              <w:rPr>
                <w:color w:val="002060"/>
              </w:rPr>
            </w:pPr>
            <w:r w:rsidRPr="0036114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EA2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8F2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FBC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DFE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B6F8"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2813"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54E5"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8F9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E4DE6" w14:textId="77777777" w:rsidR="000E6C22" w:rsidRPr="00361144" w:rsidRDefault="000E6C22" w:rsidP="00E1780E">
            <w:pPr>
              <w:pStyle w:val="rowtabella0"/>
              <w:jc w:val="center"/>
              <w:rPr>
                <w:color w:val="002060"/>
              </w:rPr>
            </w:pPr>
            <w:r w:rsidRPr="00361144">
              <w:rPr>
                <w:color w:val="002060"/>
              </w:rPr>
              <w:t>0</w:t>
            </w:r>
          </w:p>
        </w:tc>
      </w:tr>
      <w:tr w:rsidR="000E6C22" w:rsidRPr="00361144" w14:paraId="2C43C7B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15199" w14:textId="77777777" w:rsidR="000E6C22" w:rsidRPr="00361144" w:rsidRDefault="000E6C22" w:rsidP="00E1780E">
            <w:pPr>
              <w:pStyle w:val="rowtabella0"/>
              <w:rPr>
                <w:color w:val="002060"/>
              </w:rPr>
            </w:pPr>
            <w:r w:rsidRPr="00361144">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154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1AB6"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5F2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4D5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955F"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13E9"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A68A"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CE40"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7074" w14:textId="77777777" w:rsidR="000E6C22" w:rsidRPr="00361144" w:rsidRDefault="000E6C22" w:rsidP="00E1780E">
            <w:pPr>
              <w:pStyle w:val="rowtabella0"/>
              <w:jc w:val="center"/>
              <w:rPr>
                <w:color w:val="002060"/>
              </w:rPr>
            </w:pPr>
            <w:r w:rsidRPr="00361144">
              <w:rPr>
                <w:color w:val="002060"/>
              </w:rPr>
              <w:t>0</w:t>
            </w:r>
          </w:p>
        </w:tc>
      </w:tr>
      <w:tr w:rsidR="000E6C22" w:rsidRPr="00361144" w14:paraId="3B52D94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18C73" w14:textId="77777777" w:rsidR="000E6C22" w:rsidRPr="00361144" w:rsidRDefault="000E6C22" w:rsidP="00E1780E">
            <w:pPr>
              <w:pStyle w:val="rowtabella0"/>
              <w:rPr>
                <w:color w:val="002060"/>
              </w:rPr>
            </w:pPr>
            <w:r w:rsidRPr="0036114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F0D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4D5D"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C506"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41A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B901"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0F4A"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5F00"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A07"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E5F1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C294EC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79186" w14:textId="77777777" w:rsidR="000E6C22" w:rsidRPr="00361144" w:rsidRDefault="000E6C22" w:rsidP="00E1780E">
            <w:pPr>
              <w:pStyle w:val="rowtabella0"/>
              <w:rPr>
                <w:color w:val="002060"/>
              </w:rPr>
            </w:pPr>
            <w:r w:rsidRPr="00361144">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BC1D"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76E1"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877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492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5F33"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FA2C"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513D" w14:textId="77777777" w:rsidR="000E6C22" w:rsidRPr="00361144" w:rsidRDefault="000E6C22" w:rsidP="00E1780E">
            <w:pPr>
              <w:pStyle w:val="rowtabella0"/>
              <w:jc w:val="center"/>
              <w:rPr>
                <w:color w:val="002060"/>
              </w:rPr>
            </w:pPr>
            <w:r w:rsidRPr="0036114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5053" w14:textId="77777777" w:rsidR="000E6C22" w:rsidRPr="00361144" w:rsidRDefault="000E6C22" w:rsidP="00E1780E">
            <w:pPr>
              <w:pStyle w:val="rowtabella0"/>
              <w:jc w:val="center"/>
              <w:rPr>
                <w:color w:val="002060"/>
              </w:rPr>
            </w:pPr>
            <w:r w:rsidRPr="0036114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5EB7" w14:textId="77777777" w:rsidR="000E6C22" w:rsidRPr="00361144" w:rsidRDefault="000E6C22" w:rsidP="00E1780E">
            <w:pPr>
              <w:pStyle w:val="rowtabella0"/>
              <w:jc w:val="center"/>
              <w:rPr>
                <w:color w:val="002060"/>
              </w:rPr>
            </w:pPr>
            <w:r w:rsidRPr="00361144">
              <w:rPr>
                <w:color w:val="002060"/>
              </w:rPr>
              <w:t>0</w:t>
            </w:r>
          </w:p>
        </w:tc>
      </w:tr>
      <w:tr w:rsidR="000E6C22" w:rsidRPr="00361144" w14:paraId="62276DCE"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0CA6B" w14:textId="77777777" w:rsidR="000E6C22" w:rsidRPr="00E81347" w:rsidRDefault="000E6C22" w:rsidP="00E1780E">
            <w:pPr>
              <w:pStyle w:val="rowtabella0"/>
              <w:rPr>
                <w:color w:val="002060"/>
                <w:lang w:val="es-ES"/>
              </w:rPr>
            </w:pPr>
            <w:r w:rsidRPr="00E8134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2A5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EF951"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446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3B8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532D"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DAD5"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1662"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BB4A"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F24F" w14:textId="77777777" w:rsidR="000E6C22" w:rsidRPr="00361144" w:rsidRDefault="000E6C22" w:rsidP="00E1780E">
            <w:pPr>
              <w:pStyle w:val="rowtabella0"/>
              <w:jc w:val="center"/>
              <w:rPr>
                <w:color w:val="002060"/>
              </w:rPr>
            </w:pPr>
            <w:r w:rsidRPr="00361144">
              <w:rPr>
                <w:color w:val="002060"/>
              </w:rPr>
              <w:t>2</w:t>
            </w:r>
          </w:p>
        </w:tc>
      </w:tr>
    </w:tbl>
    <w:p w14:paraId="1DAC5F04" w14:textId="77777777" w:rsidR="000E6C22" w:rsidRPr="00361144" w:rsidRDefault="000E6C22" w:rsidP="000E6C22">
      <w:pPr>
        <w:pStyle w:val="breakline"/>
        <w:rPr>
          <w:rFonts w:eastAsiaTheme="minorEastAsia"/>
          <w:color w:val="002060"/>
        </w:rPr>
      </w:pPr>
    </w:p>
    <w:p w14:paraId="78C5D47F" w14:textId="77777777" w:rsidR="000E6C22" w:rsidRPr="00361144" w:rsidRDefault="000E6C22" w:rsidP="000E6C22">
      <w:pPr>
        <w:pStyle w:val="breakline"/>
        <w:rPr>
          <w:color w:val="002060"/>
        </w:rPr>
      </w:pPr>
    </w:p>
    <w:p w14:paraId="5876073E" w14:textId="77777777" w:rsidR="000E6C22" w:rsidRPr="00361144" w:rsidRDefault="000E6C22" w:rsidP="000E6C22">
      <w:pPr>
        <w:pStyle w:val="sottotitolocampionato10"/>
        <w:rPr>
          <w:color w:val="002060"/>
        </w:rPr>
      </w:pPr>
      <w:r w:rsidRPr="0036114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2DECA344"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0C026"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377E"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8D68"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E7DD5"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E5748"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72539"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BBACC"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9FBB3"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9E8D4"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5EEF2" w14:textId="77777777" w:rsidR="000E6C22" w:rsidRPr="00361144" w:rsidRDefault="000E6C22" w:rsidP="00E1780E">
            <w:pPr>
              <w:pStyle w:val="headertabella0"/>
              <w:rPr>
                <w:color w:val="002060"/>
              </w:rPr>
            </w:pPr>
            <w:r w:rsidRPr="00361144">
              <w:rPr>
                <w:color w:val="002060"/>
              </w:rPr>
              <w:t>PE</w:t>
            </w:r>
          </w:p>
        </w:tc>
      </w:tr>
      <w:tr w:rsidR="000E6C22" w:rsidRPr="00361144" w14:paraId="702B83CD"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02A2A" w14:textId="77777777" w:rsidR="000E6C22" w:rsidRPr="00361144" w:rsidRDefault="000E6C22" w:rsidP="00E1780E">
            <w:pPr>
              <w:pStyle w:val="rowtabella0"/>
              <w:rPr>
                <w:color w:val="002060"/>
              </w:rPr>
            </w:pPr>
            <w:r w:rsidRPr="0036114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6B85"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941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5C0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430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2BE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2EA2"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B2CC"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33EB"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A94B" w14:textId="77777777" w:rsidR="000E6C22" w:rsidRPr="00361144" w:rsidRDefault="000E6C22" w:rsidP="00E1780E">
            <w:pPr>
              <w:pStyle w:val="rowtabella0"/>
              <w:jc w:val="center"/>
              <w:rPr>
                <w:color w:val="002060"/>
              </w:rPr>
            </w:pPr>
            <w:r w:rsidRPr="00361144">
              <w:rPr>
                <w:color w:val="002060"/>
              </w:rPr>
              <w:t>0</w:t>
            </w:r>
          </w:p>
        </w:tc>
      </w:tr>
      <w:tr w:rsidR="000E6C22" w:rsidRPr="00361144" w14:paraId="5666FDC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C3C7E" w14:textId="77777777" w:rsidR="000E6C22" w:rsidRPr="00361144" w:rsidRDefault="000E6C22" w:rsidP="00E1780E">
            <w:pPr>
              <w:pStyle w:val="rowtabella0"/>
              <w:rPr>
                <w:color w:val="002060"/>
              </w:rPr>
            </w:pPr>
            <w:r w:rsidRPr="00361144">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92B3"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D09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27F5"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E7C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936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C544"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A78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E07B"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7A85" w14:textId="77777777" w:rsidR="000E6C22" w:rsidRPr="00361144" w:rsidRDefault="000E6C22" w:rsidP="00E1780E">
            <w:pPr>
              <w:pStyle w:val="rowtabella0"/>
              <w:jc w:val="center"/>
              <w:rPr>
                <w:color w:val="002060"/>
              </w:rPr>
            </w:pPr>
            <w:r w:rsidRPr="00361144">
              <w:rPr>
                <w:color w:val="002060"/>
              </w:rPr>
              <w:t>0</w:t>
            </w:r>
          </w:p>
        </w:tc>
      </w:tr>
      <w:tr w:rsidR="000E6C22" w:rsidRPr="00361144" w14:paraId="43D724A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1D338" w14:textId="77777777" w:rsidR="000E6C22" w:rsidRPr="00361144" w:rsidRDefault="000E6C22" w:rsidP="00E1780E">
            <w:pPr>
              <w:pStyle w:val="rowtabella0"/>
              <w:rPr>
                <w:color w:val="002060"/>
              </w:rPr>
            </w:pPr>
            <w:r w:rsidRPr="0036114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E52F"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0DC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31C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6D85"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531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A584"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99D6"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7B44"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8EFB" w14:textId="77777777" w:rsidR="000E6C22" w:rsidRPr="00361144" w:rsidRDefault="000E6C22" w:rsidP="00E1780E">
            <w:pPr>
              <w:pStyle w:val="rowtabella0"/>
              <w:jc w:val="center"/>
              <w:rPr>
                <w:color w:val="002060"/>
              </w:rPr>
            </w:pPr>
            <w:r w:rsidRPr="00361144">
              <w:rPr>
                <w:color w:val="002060"/>
              </w:rPr>
              <w:t>0</w:t>
            </w:r>
          </w:p>
        </w:tc>
      </w:tr>
      <w:tr w:rsidR="000E6C22" w:rsidRPr="00361144" w14:paraId="7BB1417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4FF1E" w14:textId="77777777" w:rsidR="000E6C22" w:rsidRPr="00361144" w:rsidRDefault="000E6C22" w:rsidP="00E1780E">
            <w:pPr>
              <w:pStyle w:val="rowtabella0"/>
              <w:rPr>
                <w:color w:val="002060"/>
              </w:rPr>
            </w:pPr>
            <w:r w:rsidRPr="0036114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F870"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D905"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8A14"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057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BAA2"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B8FD"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8E1D"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BDF6"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4E8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5D5903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8994A" w14:textId="77777777" w:rsidR="000E6C22" w:rsidRPr="00361144" w:rsidRDefault="000E6C22" w:rsidP="00E1780E">
            <w:pPr>
              <w:pStyle w:val="rowtabella0"/>
              <w:rPr>
                <w:color w:val="002060"/>
              </w:rPr>
            </w:pPr>
            <w:r w:rsidRPr="003611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94DB"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81C1"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AE0B"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A93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BA24"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D243"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56B7"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866B"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8BD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F1481E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9A6E0" w14:textId="77777777" w:rsidR="000E6C22" w:rsidRPr="00361144" w:rsidRDefault="000E6C22" w:rsidP="00E1780E">
            <w:pPr>
              <w:pStyle w:val="rowtabella0"/>
              <w:rPr>
                <w:color w:val="002060"/>
              </w:rPr>
            </w:pPr>
            <w:r w:rsidRPr="0036114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E1F9"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FE61"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788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89B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086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259A"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3CEB"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D126"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671D" w14:textId="77777777" w:rsidR="000E6C22" w:rsidRPr="00361144" w:rsidRDefault="000E6C22" w:rsidP="00E1780E">
            <w:pPr>
              <w:pStyle w:val="rowtabella0"/>
              <w:jc w:val="center"/>
              <w:rPr>
                <w:color w:val="002060"/>
              </w:rPr>
            </w:pPr>
            <w:r w:rsidRPr="00361144">
              <w:rPr>
                <w:color w:val="002060"/>
              </w:rPr>
              <w:t>0</w:t>
            </w:r>
          </w:p>
        </w:tc>
      </w:tr>
      <w:tr w:rsidR="000E6C22" w:rsidRPr="00361144" w14:paraId="066A5EC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74D03" w14:textId="77777777" w:rsidR="000E6C22" w:rsidRPr="00361144" w:rsidRDefault="000E6C22" w:rsidP="00E1780E">
            <w:pPr>
              <w:pStyle w:val="rowtabella0"/>
              <w:rPr>
                <w:color w:val="002060"/>
              </w:rPr>
            </w:pPr>
            <w:r w:rsidRPr="0036114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2F60"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540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A9A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3C3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EDF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CF80"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4E00"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0A14"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5DF5" w14:textId="77777777" w:rsidR="000E6C22" w:rsidRPr="00361144" w:rsidRDefault="000E6C22" w:rsidP="00E1780E">
            <w:pPr>
              <w:pStyle w:val="rowtabella0"/>
              <w:jc w:val="center"/>
              <w:rPr>
                <w:color w:val="002060"/>
              </w:rPr>
            </w:pPr>
            <w:r w:rsidRPr="00361144">
              <w:rPr>
                <w:color w:val="002060"/>
              </w:rPr>
              <w:t>0</w:t>
            </w:r>
          </w:p>
        </w:tc>
      </w:tr>
      <w:tr w:rsidR="000E6C22" w:rsidRPr="00361144" w14:paraId="2BD7A5E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33C9B" w14:textId="77777777" w:rsidR="000E6C22" w:rsidRPr="00361144" w:rsidRDefault="000E6C22" w:rsidP="00E1780E">
            <w:pPr>
              <w:pStyle w:val="rowtabella0"/>
              <w:rPr>
                <w:color w:val="002060"/>
              </w:rPr>
            </w:pPr>
            <w:r w:rsidRPr="00361144">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8DC41"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6A34"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1665"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01C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D889"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C921"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A3CB"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9469"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6F0A" w14:textId="77777777" w:rsidR="000E6C22" w:rsidRPr="00361144" w:rsidRDefault="000E6C22" w:rsidP="00E1780E">
            <w:pPr>
              <w:pStyle w:val="rowtabella0"/>
              <w:jc w:val="center"/>
              <w:rPr>
                <w:color w:val="002060"/>
              </w:rPr>
            </w:pPr>
            <w:r w:rsidRPr="00361144">
              <w:rPr>
                <w:color w:val="002060"/>
              </w:rPr>
              <w:t>0</w:t>
            </w:r>
          </w:p>
        </w:tc>
      </w:tr>
      <w:tr w:rsidR="000E6C22" w:rsidRPr="00361144" w14:paraId="12A437E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37B03" w14:textId="77777777" w:rsidR="000E6C22" w:rsidRPr="00361144" w:rsidRDefault="000E6C22" w:rsidP="00E1780E">
            <w:pPr>
              <w:pStyle w:val="rowtabella0"/>
              <w:rPr>
                <w:color w:val="002060"/>
              </w:rPr>
            </w:pPr>
            <w:r w:rsidRPr="00361144">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E680"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901E"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C40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7D41"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2278"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3919"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5650"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19E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4AEC" w14:textId="77777777" w:rsidR="000E6C22" w:rsidRPr="00361144" w:rsidRDefault="000E6C22" w:rsidP="00E1780E">
            <w:pPr>
              <w:pStyle w:val="rowtabella0"/>
              <w:jc w:val="center"/>
              <w:rPr>
                <w:color w:val="002060"/>
              </w:rPr>
            </w:pPr>
            <w:r w:rsidRPr="00361144">
              <w:rPr>
                <w:color w:val="002060"/>
              </w:rPr>
              <w:t>0</w:t>
            </w:r>
          </w:p>
        </w:tc>
      </w:tr>
      <w:tr w:rsidR="000E6C22" w:rsidRPr="00361144" w14:paraId="6588745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219B3" w14:textId="77777777" w:rsidR="000E6C22" w:rsidRPr="00361144" w:rsidRDefault="000E6C22" w:rsidP="00E1780E">
            <w:pPr>
              <w:pStyle w:val="rowtabella0"/>
              <w:rPr>
                <w:color w:val="002060"/>
              </w:rPr>
            </w:pPr>
            <w:r w:rsidRPr="0036114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AE0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759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0D2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6F3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F627"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3553"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6E11" w14:textId="77777777" w:rsidR="000E6C22" w:rsidRPr="00361144" w:rsidRDefault="000E6C22" w:rsidP="00E1780E">
            <w:pPr>
              <w:pStyle w:val="rowtabella0"/>
              <w:jc w:val="center"/>
              <w:rPr>
                <w:color w:val="002060"/>
              </w:rPr>
            </w:pPr>
            <w:r w:rsidRPr="003611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75DD"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8A8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6CC3C3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51D94" w14:textId="77777777" w:rsidR="000E6C22" w:rsidRPr="00361144" w:rsidRDefault="000E6C22" w:rsidP="00E1780E">
            <w:pPr>
              <w:pStyle w:val="rowtabella0"/>
              <w:rPr>
                <w:color w:val="002060"/>
              </w:rPr>
            </w:pPr>
            <w:r w:rsidRPr="0036114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920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F986"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619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FA5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2024"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EFE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31B0" w14:textId="77777777" w:rsidR="000E6C22" w:rsidRPr="00361144" w:rsidRDefault="000E6C22" w:rsidP="00E1780E">
            <w:pPr>
              <w:pStyle w:val="rowtabella0"/>
              <w:jc w:val="center"/>
              <w:rPr>
                <w:color w:val="002060"/>
              </w:rPr>
            </w:pPr>
            <w:r w:rsidRPr="003611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F7A4"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2C16" w14:textId="77777777" w:rsidR="000E6C22" w:rsidRPr="00361144" w:rsidRDefault="000E6C22" w:rsidP="00E1780E">
            <w:pPr>
              <w:pStyle w:val="rowtabella0"/>
              <w:jc w:val="center"/>
              <w:rPr>
                <w:color w:val="002060"/>
              </w:rPr>
            </w:pPr>
            <w:r w:rsidRPr="00361144">
              <w:rPr>
                <w:color w:val="002060"/>
              </w:rPr>
              <w:t>0</w:t>
            </w:r>
          </w:p>
        </w:tc>
      </w:tr>
      <w:tr w:rsidR="000E6C22" w:rsidRPr="00361144" w14:paraId="3B565EF9"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E8C9B" w14:textId="77777777" w:rsidR="000E6C22" w:rsidRPr="00361144" w:rsidRDefault="000E6C22" w:rsidP="00E1780E">
            <w:pPr>
              <w:pStyle w:val="rowtabella0"/>
              <w:rPr>
                <w:color w:val="002060"/>
                <w:lang w:val="es-ES"/>
              </w:rPr>
            </w:pPr>
            <w:r w:rsidRPr="00361144">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D78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FE06"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12A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89A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DF5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33F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692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5ED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88D6" w14:textId="77777777" w:rsidR="000E6C22" w:rsidRPr="00361144" w:rsidRDefault="000E6C22" w:rsidP="00E1780E">
            <w:pPr>
              <w:pStyle w:val="rowtabella0"/>
              <w:jc w:val="center"/>
              <w:rPr>
                <w:color w:val="002060"/>
              </w:rPr>
            </w:pPr>
            <w:r w:rsidRPr="00361144">
              <w:rPr>
                <w:color w:val="002060"/>
              </w:rPr>
              <w:t>0</w:t>
            </w:r>
          </w:p>
        </w:tc>
      </w:tr>
    </w:tbl>
    <w:p w14:paraId="7B863937" w14:textId="77777777" w:rsidR="000E6C22" w:rsidRPr="00361144" w:rsidRDefault="000E6C22" w:rsidP="000E6C22">
      <w:pPr>
        <w:pStyle w:val="breakline"/>
        <w:rPr>
          <w:rFonts w:eastAsiaTheme="minorEastAsia"/>
          <w:color w:val="002060"/>
        </w:rPr>
      </w:pPr>
    </w:p>
    <w:p w14:paraId="674DED1D" w14:textId="77777777" w:rsidR="000E6C22" w:rsidRPr="00361144" w:rsidRDefault="000E6C22" w:rsidP="000E6C22">
      <w:pPr>
        <w:pStyle w:val="breakline"/>
        <w:rPr>
          <w:color w:val="002060"/>
        </w:rPr>
      </w:pPr>
    </w:p>
    <w:p w14:paraId="338E4E5F" w14:textId="77777777" w:rsidR="000E6C22" w:rsidRPr="00361144" w:rsidRDefault="000E6C22" w:rsidP="000E6C22">
      <w:pPr>
        <w:pStyle w:val="sottotitolocampionato10"/>
        <w:rPr>
          <w:color w:val="002060"/>
        </w:rPr>
      </w:pPr>
      <w:r w:rsidRPr="0036114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6EEB2173"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16E5F"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26E0"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3CAA"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7FEB5"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1B06"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0BB01"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2D8B9"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1165C"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3A980"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A8AC9" w14:textId="77777777" w:rsidR="000E6C22" w:rsidRPr="00361144" w:rsidRDefault="000E6C22" w:rsidP="00E1780E">
            <w:pPr>
              <w:pStyle w:val="headertabella0"/>
              <w:rPr>
                <w:color w:val="002060"/>
              </w:rPr>
            </w:pPr>
            <w:r w:rsidRPr="00361144">
              <w:rPr>
                <w:color w:val="002060"/>
              </w:rPr>
              <w:t>PE</w:t>
            </w:r>
          </w:p>
        </w:tc>
      </w:tr>
      <w:tr w:rsidR="000E6C22" w:rsidRPr="00361144" w14:paraId="519FD604"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F3036" w14:textId="77777777" w:rsidR="000E6C22" w:rsidRPr="00361144" w:rsidRDefault="000E6C22" w:rsidP="00E1780E">
            <w:pPr>
              <w:pStyle w:val="rowtabella0"/>
              <w:rPr>
                <w:color w:val="002060"/>
              </w:rPr>
            </w:pPr>
            <w:r w:rsidRPr="00361144">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7623"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F37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9C8F"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02D9"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241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3C81" w14:textId="77777777" w:rsidR="000E6C22" w:rsidRPr="00361144" w:rsidRDefault="000E6C22" w:rsidP="00E1780E">
            <w:pPr>
              <w:pStyle w:val="rowtabella0"/>
              <w:jc w:val="center"/>
              <w:rPr>
                <w:color w:val="002060"/>
              </w:rPr>
            </w:pPr>
            <w:r w:rsidRPr="003611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C74D"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B5C8"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8734" w14:textId="77777777" w:rsidR="000E6C22" w:rsidRPr="00361144" w:rsidRDefault="000E6C22" w:rsidP="00E1780E">
            <w:pPr>
              <w:pStyle w:val="rowtabella0"/>
              <w:jc w:val="center"/>
              <w:rPr>
                <w:color w:val="002060"/>
              </w:rPr>
            </w:pPr>
            <w:r w:rsidRPr="00361144">
              <w:rPr>
                <w:color w:val="002060"/>
              </w:rPr>
              <w:t>0</w:t>
            </w:r>
          </w:p>
        </w:tc>
      </w:tr>
      <w:tr w:rsidR="000E6C22" w:rsidRPr="00361144" w14:paraId="17764F4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24884" w14:textId="77777777" w:rsidR="000E6C22" w:rsidRPr="00361144" w:rsidRDefault="000E6C22" w:rsidP="00E1780E">
            <w:pPr>
              <w:pStyle w:val="rowtabella0"/>
              <w:rPr>
                <w:color w:val="002060"/>
              </w:rPr>
            </w:pPr>
            <w:r w:rsidRPr="0036114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F3D4"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D9DD"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E8ED"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865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B06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7873"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C3B8"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5211"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496B" w14:textId="77777777" w:rsidR="000E6C22" w:rsidRPr="00361144" w:rsidRDefault="000E6C22" w:rsidP="00E1780E">
            <w:pPr>
              <w:pStyle w:val="rowtabella0"/>
              <w:jc w:val="center"/>
              <w:rPr>
                <w:color w:val="002060"/>
              </w:rPr>
            </w:pPr>
            <w:r w:rsidRPr="00361144">
              <w:rPr>
                <w:color w:val="002060"/>
              </w:rPr>
              <w:t>0</w:t>
            </w:r>
          </w:p>
        </w:tc>
      </w:tr>
      <w:tr w:rsidR="000E6C22" w:rsidRPr="00361144" w14:paraId="2533E53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C6CF3" w14:textId="77777777" w:rsidR="000E6C22" w:rsidRPr="00361144" w:rsidRDefault="000E6C22" w:rsidP="00E1780E">
            <w:pPr>
              <w:pStyle w:val="rowtabella0"/>
              <w:rPr>
                <w:color w:val="002060"/>
              </w:rPr>
            </w:pPr>
            <w:r w:rsidRPr="00361144">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806B"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500E"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F1FD"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6D0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56A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A468"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EBCB"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A590"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3E7C" w14:textId="77777777" w:rsidR="000E6C22" w:rsidRPr="00361144" w:rsidRDefault="000E6C22" w:rsidP="00E1780E">
            <w:pPr>
              <w:pStyle w:val="rowtabella0"/>
              <w:jc w:val="center"/>
              <w:rPr>
                <w:color w:val="002060"/>
              </w:rPr>
            </w:pPr>
            <w:r w:rsidRPr="00361144">
              <w:rPr>
                <w:color w:val="002060"/>
              </w:rPr>
              <w:t>0</w:t>
            </w:r>
          </w:p>
        </w:tc>
      </w:tr>
      <w:tr w:rsidR="000E6C22" w:rsidRPr="00361144" w14:paraId="663C4CC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DB52A" w14:textId="77777777" w:rsidR="000E6C22" w:rsidRPr="00361144" w:rsidRDefault="000E6C22" w:rsidP="00E1780E">
            <w:pPr>
              <w:pStyle w:val="rowtabella0"/>
              <w:rPr>
                <w:color w:val="002060"/>
              </w:rPr>
            </w:pPr>
            <w:r w:rsidRPr="0036114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F6F6"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E1A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6BCE7"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BFD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41E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F807"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1396"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42AD"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B0F4" w14:textId="77777777" w:rsidR="000E6C22" w:rsidRPr="00361144" w:rsidRDefault="000E6C22" w:rsidP="00E1780E">
            <w:pPr>
              <w:pStyle w:val="rowtabella0"/>
              <w:jc w:val="center"/>
              <w:rPr>
                <w:color w:val="002060"/>
              </w:rPr>
            </w:pPr>
            <w:r w:rsidRPr="00361144">
              <w:rPr>
                <w:color w:val="002060"/>
              </w:rPr>
              <w:t>0</w:t>
            </w:r>
          </w:p>
        </w:tc>
      </w:tr>
      <w:tr w:rsidR="000E6C22" w:rsidRPr="00361144" w14:paraId="0466773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9EA06" w14:textId="77777777" w:rsidR="000E6C22" w:rsidRPr="00361144" w:rsidRDefault="000E6C22" w:rsidP="00E1780E">
            <w:pPr>
              <w:pStyle w:val="rowtabella0"/>
              <w:rPr>
                <w:color w:val="002060"/>
              </w:rPr>
            </w:pPr>
            <w:r w:rsidRPr="0036114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B475"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C2E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B597"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38F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71F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F192"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2EC8"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5FBB"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882A" w14:textId="77777777" w:rsidR="000E6C22" w:rsidRPr="00361144" w:rsidRDefault="000E6C22" w:rsidP="00E1780E">
            <w:pPr>
              <w:pStyle w:val="rowtabella0"/>
              <w:jc w:val="center"/>
              <w:rPr>
                <w:color w:val="002060"/>
              </w:rPr>
            </w:pPr>
            <w:r w:rsidRPr="00361144">
              <w:rPr>
                <w:color w:val="002060"/>
              </w:rPr>
              <w:t>0</w:t>
            </w:r>
          </w:p>
        </w:tc>
      </w:tr>
      <w:tr w:rsidR="000E6C22" w:rsidRPr="00361144" w14:paraId="120A1F8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86F84" w14:textId="77777777" w:rsidR="000E6C22" w:rsidRPr="00361144" w:rsidRDefault="000E6C22" w:rsidP="00E1780E">
            <w:pPr>
              <w:pStyle w:val="rowtabella0"/>
              <w:rPr>
                <w:color w:val="002060"/>
              </w:rPr>
            </w:pPr>
            <w:r w:rsidRPr="003611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026D"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09E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E75C"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A077"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F2B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F9BA"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2FD5"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E15C"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5E3E" w14:textId="77777777" w:rsidR="000E6C22" w:rsidRPr="00361144" w:rsidRDefault="000E6C22" w:rsidP="00E1780E">
            <w:pPr>
              <w:pStyle w:val="rowtabella0"/>
              <w:jc w:val="center"/>
              <w:rPr>
                <w:color w:val="002060"/>
              </w:rPr>
            </w:pPr>
            <w:r w:rsidRPr="00361144">
              <w:rPr>
                <w:color w:val="002060"/>
              </w:rPr>
              <w:t>0</w:t>
            </w:r>
          </w:p>
        </w:tc>
      </w:tr>
      <w:tr w:rsidR="000E6C22" w:rsidRPr="00361144" w14:paraId="4FB6B28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76D6F" w14:textId="77777777" w:rsidR="000E6C22" w:rsidRPr="00361144" w:rsidRDefault="000E6C22" w:rsidP="00E1780E">
            <w:pPr>
              <w:pStyle w:val="rowtabella0"/>
              <w:rPr>
                <w:color w:val="002060"/>
              </w:rPr>
            </w:pPr>
            <w:r w:rsidRPr="00361144">
              <w:rPr>
                <w:color w:val="002060"/>
              </w:rPr>
              <w:lastRenderedPageBreak/>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166F"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9BBC"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3512"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A8B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332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2693"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B336"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085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D6C2" w14:textId="77777777" w:rsidR="000E6C22" w:rsidRPr="00361144" w:rsidRDefault="000E6C22" w:rsidP="00E1780E">
            <w:pPr>
              <w:pStyle w:val="rowtabella0"/>
              <w:jc w:val="center"/>
              <w:rPr>
                <w:color w:val="002060"/>
              </w:rPr>
            </w:pPr>
            <w:r w:rsidRPr="00361144">
              <w:rPr>
                <w:color w:val="002060"/>
              </w:rPr>
              <w:t>0</w:t>
            </w:r>
          </w:p>
        </w:tc>
      </w:tr>
      <w:tr w:rsidR="000E6C22" w:rsidRPr="00361144" w14:paraId="4266D4F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CE8E0" w14:textId="77777777" w:rsidR="000E6C22" w:rsidRPr="00361144" w:rsidRDefault="000E6C22" w:rsidP="00E1780E">
            <w:pPr>
              <w:pStyle w:val="rowtabella0"/>
              <w:rPr>
                <w:color w:val="002060"/>
              </w:rPr>
            </w:pPr>
            <w:r w:rsidRPr="0036114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9372"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4D7D"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7C6B"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DDB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0B25"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7298"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F721"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7286"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47BC" w14:textId="77777777" w:rsidR="000E6C22" w:rsidRPr="00361144" w:rsidRDefault="000E6C22" w:rsidP="00E1780E">
            <w:pPr>
              <w:pStyle w:val="rowtabella0"/>
              <w:jc w:val="center"/>
              <w:rPr>
                <w:color w:val="002060"/>
              </w:rPr>
            </w:pPr>
            <w:r w:rsidRPr="00361144">
              <w:rPr>
                <w:color w:val="002060"/>
              </w:rPr>
              <w:t>0</w:t>
            </w:r>
          </w:p>
        </w:tc>
      </w:tr>
      <w:tr w:rsidR="000E6C22" w:rsidRPr="00361144" w14:paraId="2944699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496CA" w14:textId="77777777" w:rsidR="000E6C22" w:rsidRPr="00361144" w:rsidRDefault="000E6C22" w:rsidP="00E1780E">
            <w:pPr>
              <w:pStyle w:val="rowtabella0"/>
              <w:rPr>
                <w:color w:val="002060"/>
              </w:rPr>
            </w:pPr>
            <w:r w:rsidRPr="00361144">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B0C8"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A3A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0918"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9AA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2C8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955B"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9B20" w14:textId="77777777" w:rsidR="000E6C22" w:rsidRPr="00361144" w:rsidRDefault="000E6C22" w:rsidP="00E1780E">
            <w:pPr>
              <w:pStyle w:val="rowtabella0"/>
              <w:jc w:val="center"/>
              <w:rPr>
                <w:color w:val="002060"/>
              </w:rPr>
            </w:pPr>
            <w:r w:rsidRPr="0036114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F702"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0682" w14:textId="77777777" w:rsidR="000E6C22" w:rsidRPr="00361144" w:rsidRDefault="000E6C22" w:rsidP="00E1780E">
            <w:pPr>
              <w:pStyle w:val="rowtabella0"/>
              <w:jc w:val="center"/>
              <w:rPr>
                <w:color w:val="002060"/>
              </w:rPr>
            </w:pPr>
            <w:r w:rsidRPr="00361144">
              <w:rPr>
                <w:color w:val="002060"/>
              </w:rPr>
              <w:t>0</w:t>
            </w:r>
          </w:p>
        </w:tc>
      </w:tr>
      <w:tr w:rsidR="000E6C22" w:rsidRPr="00361144" w14:paraId="43C141B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3A0D2" w14:textId="77777777" w:rsidR="000E6C22" w:rsidRPr="00361144" w:rsidRDefault="000E6C22" w:rsidP="00E1780E">
            <w:pPr>
              <w:pStyle w:val="rowtabella0"/>
              <w:rPr>
                <w:color w:val="002060"/>
              </w:rPr>
            </w:pPr>
            <w:r w:rsidRPr="0036114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5F6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8DFE"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1D1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EB8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7065"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82F1"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56DA" w14:textId="77777777" w:rsidR="000E6C22" w:rsidRPr="00361144" w:rsidRDefault="000E6C22" w:rsidP="00E1780E">
            <w:pPr>
              <w:pStyle w:val="rowtabella0"/>
              <w:jc w:val="center"/>
              <w:rPr>
                <w:color w:val="002060"/>
              </w:rPr>
            </w:pPr>
            <w:r w:rsidRPr="0036114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DA6A"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D9AB" w14:textId="77777777" w:rsidR="000E6C22" w:rsidRPr="00361144" w:rsidRDefault="000E6C22" w:rsidP="00E1780E">
            <w:pPr>
              <w:pStyle w:val="rowtabella0"/>
              <w:jc w:val="center"/>
              <w:rPr>
                <w:color w:val="002060"/>
              </w:rPr>
            </w:pPr>
            <w:r w:rsidRPr="00361144">
              <w:rPr>
                <w:color w:val="002060"/>
              </w:rPr>
              <w:t>0</w:t>
            </w:r>
          </w:p>
        </w:tc>
      </w:tr>
      <w:tr w:rsidR="000E6C22" w:rsidRPr="00361144" w14:paraId="4432A5C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23BED" w14:textId="77777777" w:rsidR="000E6C22" w:rsidRPr="00361144" w:rsidRDefault="000E6C22" w:rsidP="00E1780E">
            <w:pPr>
              <w:pStyle w:val="rowtabella0"/>
              <w:rPr>
                <w:color w:val="002060"/>
                <w:lang w:val="es-ES"/>
              </w:rPr>
            </w:pPr>
            <w:r w:rsidRPr="00361144">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1F360"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8285"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D73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744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C2EE"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0233"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1AEC"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92A6"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A5A6" w14:textId="77777777" w:rsidR="000E6C22" w:rsidRPr="00361144" w:rsidRDefault="000E6C22" w:rsidP="00E1780E">
            <w:pPr>
              <w:pStyle w:val="rowtabella0"/>
              <w:jc w:val="center"/>
              <w:rPr>
                <w:color w:val="002060"/>
              </w:rPr>
            </w:pPr>
            <w:r w:rsidRPr="00361144">
              <w:rPr>
                <w:color w:val="002060"/>
              </w:rPr>
              <w:t>0</w:t>
            </w:r>
          </w:p>
        </w:tc>
      </w:tr>
      <w:tr w:rsidR="000E6C22" w:rsidRPr="00361144" w14:paraId="007E89E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D856C" w14:textId="77777777" w:rsidR="000E6C22" w:rsidRPr="00361144" w:rsidRDefault="000E6C22" w:rsidP="00E1780E">
            <w:pPr>
              <w:pStyle w:val="rowtabella0"/>
              <w:rPr>
                <w:color w:val="002060"/>
              </w:rPr>
            </w:pPr>
            <w:r w:rsidRPr="00361144">
              <w:rPr>
                <w:color w:val="002060"/>
              </w:rPr>
              <w:t>A.S.D. NUOVA JUVENTINA FFC</w:t>
            </w:r>
            <w:r>
              <w:rPr>
                <w:color w:val="002060"/>
              </w:rPr>
              <w:t xml:space="preserve"> </w:t>
            </w:r>
            <w:r w:rsidRPr="005C693C">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75CC"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ECB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585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C0F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C3BD"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FFF9"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FD40"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5B96"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7370" w14:textId="77777777" w:rsidR="000E6C22" w:rsidRPr="00361144" w:rsidRDefault="000E6C22" w:rsidP="00E1780E">
            <w:pPr>
              <w:pStyle w:val="rowtabella0"/>
              <w:jc w:val="center"/>
              <w:rPr>
                <w:color w:val="002060"/>
              </w:rPr>
            </w:pPr>
            <w:r w:rsidRPr="00361144">
              <w:rPr>
                <w:color w:val="002060"/>
              </w:rPr>
              <w:t>0</w:t>
            </w:r>
          </w:p>
        </w:tc>
      </w:tr>
      <w:tr w:rsidR="000E6C22" w:rsidRPr="00361144" w14:paraId="75D076B3"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7CF9ED" w14:textId="77777777" w:rsidR="000E6C22" w:rsidRPr="00361144" w:rsidRDefault="000E6C22" w:rsidP="00E1780E">
            <w:pPr>
              <w:pStyle w:val="rowtabella0"/>
              <w:rPr>
                <w:color w:val="002060"/>
              </w:rPr>
            </w:pPr>
            <w:r w:rsidRPr="00361144">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A38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903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C2A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1F1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AB8D"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F831"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63F0" w14:textId="77777777" w:rsidR="000E6C22" w:rsidRPr="00361144" w:rsidRDefault="000E6C22" w:rsidP="00E1780E">
            <w:pPr>
              <w:pStyle w:val="rowtabella0"/>
              <w:jc w:val="center"/>
              <w:rPr>
                <w:color w:val="002060"/>
              </w:rPr>
            </w:pPr>
            <w:r w:rsidRPr="0036114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DD01"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6213" w14:textId="77777777" w:rsidR="000E6C22" w:rsidRPr="00361144" w:rsidRDefault="000E6C22" w:rsidP="00E1780E">
            <w:pPr>
              <w:pStyle w:val="rowtabella0"/>
              <w:jc w:val="center"/>
              <w:rPr>
                <w:color w:val="002060"/>
              </w:rPr>
            </w:pPr>
            <w:r w:rsidRPr="00361144">
              <w:rPr>
                <w:color w:val="002060"/>
              </w:rPr>
              <w:t>0</w:t>
            </w:r>
          </w:p>
        </w:tc>
      </w:tr>
    </w:tbl>
    <w:p w14:paraId="59669E59" w14:textId="77777777" w:rsidR="000E6C22" w:rsidRPr="00361144" w:rsidRDefault="000E6C22" w:rsidP="000E6C22">
      <w:pPr>
        <w:pStyle w:val="breakline"/>
        <w:rPr>
          <w:rFonts w:eastAsiaTheme="minorEastAsia"/>
          <w:color w:val="002060"/>
        </w:rPr>
      </w:pPr>
    </w:p>
    <w:p w14:paraId="50D596C5" w14:textId="77777777" w:rsidR="000E6C22" w:rsidRPr="00361144" w:rsidRDefault="000E6C22" w:rsidP="000E6C22">
      <w:pPr>
        <w:pStyle w:val="breakline"/>
        <w:rPr>
          <w:color w:val="002060"/>
        </w:rPr>
      </w:pPr>
    </w:p>
    <w:p w14:paraId="2D05E6A0" w14:textId="77777777" w:rsidR="000E6C22" w:rsidRPr="00361144" w:rsidRDefault="000E6C22" w:rsidP="000E6C22">
      <w:pPr>
        <w:pStyle w:val="sottotitolocampionato10"/>
        <w:rPr>
          <w:color w:val="002060"/>
        </w:rPr>
      </w:pPr>
      <w:r w:rsidRPr="0036114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13B3BD48"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D408C"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0C15"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65792"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A62FE"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473C8"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7A66"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6847B"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52BF6"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46EEF"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09654" w14:textId="77777777" w:rsidR="000E6C22" w:rsidRPr="00361144" w:rsidRDefault="000E6C22" w:rsidP="00E1780E">
            <w:pPr>
              <w:pStyle w:val="headertabella0"/>
              <w:rPr>
                <w:color w:val="002060"/>
              </w:rPr>
            </w:pPr>
            <w:r w:rsidRPr="00361144">
              <w:rPr>
                <w:color w:val="002060"/>
              </w:rPr>
              <w:t>PE</w:t>
            </w:r>
          </w:p>
        </w:tc>
      </w:tr>
      <w:tr w:rsidR="000E6C22" w:rsidRPr="00361144" w14:paraId="0760544B"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11F70" w14:textId="77777777" w:rsidR="000E6C22" w:rsidRPr="00361144" w:rsidRDefault="000E6C22" w:rsidP="00E1780E">
            <w:pPr>
              <w:pStyle w:val="rowtabella0"/>
              <w:rPr>
                <w:color w:val="002060"/>
              </w:rPr>
            </w:pPr>
            <w:r w:rsidRPr="0036114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F2F1"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C6B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390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174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3A5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0DFA" w14:textId="77777777" w:rsidR="000E6C22" w:rsidRPr="00361144" w:rsidRDefault="000E6C22" w:rsidP="00E1780E">
            <w:pPr>
              <w:pStyle w:val="rowtabella0"/>
              <w:jc w:val="center"/>
              <w:rPr>
                <w:color w:val="002060"/>
              </w:rPr>
            </w:pPr>
            <w:r w:rsidRPr="0036114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03E4"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1407" w14:textId="77777777" w:rsidR="000E6C22" w:rsidRPr="00361144" w:rsidRDefault="000E6C22" w:rsidP="00E1780E">
            <w:pPr>
              <w:pStyle w:val="rowtabella0"/>
              <w:jc w:val="center"/>
              <w:rPr>
                <w:color w:val="002060"/>
              </w:rPr>
            </w:pPr>
            <w:r w:rsidRPr="0036114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0DFD" w14:textId="77777777" w:rsidR="000E6C22" w:rsidRPr="00361144" w:rsidRDefault="000E6C22" w:rsidP="00E1780E">
            <w:pPr>
              <w:pStyle w:val="rowtabella0"/>
              <w:jc w:val="center"/>
              <w:rPr>
                <w:color w:val="002060"/>
              </w:rPr>
            </w:pPr>
            <w:r w:rsidRPr="00361144">
              <w:rPr>
                <w:color w:val="002060"/>
              </w:rPr>
              <w:t>0</w:t>
            </w:r>
          </w:p>
        </w:tc>
      </w:tr>
      <w:tr w:rsidR="000E6C22" w:rsidRPr="00361144" w14:paraId="2369B9F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E6943" w14:textId="77777777" w:rsidR="000E6C22" w:rsidRPr="00361144" w:rsidRDefault="000E6C22" w:rsidP="00E1780E">
            <w:pPr>
              <w:pStyle w:val="rowtabella0"/>
              <w:rPr>
                <w:color w:val="002060"/>
              </w:rPr>
            </w:pPr>
            <w:r w:rsidRPr="0036114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E2AB"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7DD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1C30"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514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E3B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A66D"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5248"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4DDA"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78CB" w14:textId="77777777" w:rsidR="000E6C22" w:rsidRPr="00361144" w:rsidRDefault="000E6C22" w:rsidP="00E1780E">
            <w:pPr>
              <w:pStyle w:val="rowtabella0"/>
              <w:jc w:val="center"/>
              <w:rPr>
                <w:color w:val="002060"/>
              </w:rPr>
            </w:pPr>
            <w:r w:rsidRPr="00361144">
              <w:rPr>
                <w:color w:val="002060"/>
              </w:rPr>
              <w:t>0</w:t>
            </w:r>
          </w:p>
        </w:tc>
      </w:tr>
      <w:tr w:rsidR="000E6C22" w:rsidRPr="00361144" w14:paraId="1BE6112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13298" w14:textId="77777777" w:rsidR="000E6C22" w:rsidRPr="00361144" w:rsidRDefault="000E6C22" w:rsidP="00E1780E">
            <w:pPr>
              <w:pStyle w:val="rowtabella0"/>
              <w:rPr>
                <w:color w:val="002060"/>
              </w:rPr>
            </w:pPr>
            <w:r w:rsidRPr="0036114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CB94"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EF3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F3F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FC2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6C6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1A70"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252A"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7415"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097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9ED4EC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C7608" w14:textId="77777777" w:rsidR="000E6C22" w:rsidRPr="00361144" w:rsidRDefault="000E6C22" w:rsidP="00E1780E">
            <w:pPr>
              <w:pStyle w:val="rowtabella0"/>
              <w:rPr>
                <w:color w:val="002060"/>
              </w:rPr>
            </w:pPr>
            <w:r w:rsidRPr="00361144">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F696"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9EA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3A91"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895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B9E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D70C"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BD4D"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19ED"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62C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B35CF4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4A2ED" w14:textId="77777777" w:rsidR="000E6C22" w:rsidRPr="00361144" w:rsidRDefault="000E6C22" w:rsidP="00E1780E">
            <w:pPr>
              <w:pStyle w:val="rowtabella0"/>
              <w:rPr>
                <w:color w:val="002060"/>
              </w:rPr>
            </w:pPr>
            <w:r w:rsidRPr="0036114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4E7D"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FCE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296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205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C3C8"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88E6"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D711"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8D2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F32C" w14:textId="77777777" w:rsidR="000E6C22" w:rsidRPr="00361144" w:rsidRDefault="000E6C22" w:rsidP="00E1780E">
            <w:pPr>
              <w:pStyle w:val="rowtabella0"/>
              <w:jc w:val="center"/>
              <w:rPr>
                <w:color w:val="002060"/>
              </w:rPr>
            </w:pPr>
            <w:r w:rsidRPr="00361144">
              <w:rPr>
                <w:color w:val="002060"/>
              </w:rPr>
              <w:t>0</w:t>
            </w:r>
          </w:p>
        </w:tc>
      </w:tr>
      <w:tr w:rsidR="000E6C22" w:rsidRPr="00361144" w14:paraId="6EF8A70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EA19A" w14:textId="77777777" w:rsidR="000E6C22" w:rsidRPr="00361144" w:rsidRDefault="000E6C22" w:rsidP="00E1780E">
            <w:pPr>
              <w:pStyle w:val="rowtabella0"/>
              <w:rPr>
                <w:color w:val="002060"/>
                <w:lang w:val="es-ES"/>
              </w:rPr>
            </w:pPr>
            <w:r w:rsidRPr="00361144">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689D"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167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ADD"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43A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F618"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D8CD"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0166"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6020"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CB3" w14:textId="77777777" w:rsidR="000E6C22" w:rsidRPr="00361144" w:rsidRDefault="000E6C22" w:rsidP="00E1780E">
            <w:pPr>
              <w:pStyle w:val="rowtabella0"/>
              <w:jc w:val="center"/>
              <w:rPr>
                <w:color w:val="002060"/>
              </w:rPr>
            </w:pPr>
            <w:r w:rsidRPr="00361144">
              <w:rPr>
                <w:color w:val="002060"/>
              </w:rPr>
              <w:t>0</w:t>
            </w:r>
          </w:p>
        </w:tc>
      </w:tr>
      <w:tr w:rsidR="000E6C22" w:rsidRPr="00361144" w14:paraId="2297E34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CCD19" w14:textId="77777777" w:rsidR="000E6C22" w:rsidRPr="00361144" w:rsidRDefault="000E6C22" w:rsidP="00E1780E">
            <w:pPr>
              <w:pStyle w:val="rowtabella0"/>
              <w:rPr>
                <w:color w:val="002060"/>
              </w:rPr>
            </w:pPr>
            <w:r w:rsidRPr="00361144">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2733"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B7AE"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541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EEC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D12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15FE"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9408"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B9D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68A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11E021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7A95C" w14:textId="77777777" w:rsidR="000E6C22" w:rsidRPr="00361144" w:rsidRDefault="000E6C22" w:rsidP="00E1780E">
            <w:pPr>
              <w:pStyle w:val="rowtabella0"/>
              <w:rPr>
                <w:color w:val="002060"/>
              </w:rPr>
            </w:pPr>
            <w:r w:rsidRPr="0036114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0497"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EA5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3BD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62F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C95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009E"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7F39"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6EAC"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8279" w14:textId="77777777" w:rsidR="000E6C22" w:rsidRPr="00361144" w:rsidRDefault="000E6C22" w:rsidP="00E1780E">
            <w:pPr>
              <w:pStyle w:val="rowtabella0"/>
              <w:jc w:val="center"/>
              <w:rPr>
                <w:color w:val="002060"/>
              </w:rPr>
            </w:pPr>
            <w:r w:rsidRPr="00361144">
              <w:rPr>
                <w:color w:val="002060"/>
              </w:rPr>
              <w:t>0</w:t>
            </w:r>
          </w:p>
        </w:tc>
      </w:tr>
      <w:tr w:rsidR="000E6C22" w:rsidRPr="00361144" w14:paraId="0CC4082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33E05" w14:textId="77777777" w:rsidR="000E6C22" w:rsidRPr="00361144" w:rsidRDefault="000E6C22" w:rsidP="00E1780E">
            <w:pPr>
              <w:pStyle w:val="rowtabella0"/>
              <w:rPr>
                <w:color w:val="002060"/>
              </w:rPr>
            </w:pPr>
            <w:r w:rsidRPr="0036114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FD7E"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7CAE"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D1A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3D6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1E98"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7647"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3916"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0325"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698C" w14:textId="77777777" w:rsidR="000E6C22" w:rsidRPr="00361144" w:rsidRDefault="000E6C22" w:rsidP="00E1780E">
            <w:pPr>
              <w:pStyle w:val="rowtabella0"/>
              <w:jc w:val="center"/>
              <w:rPr>
                <w:color w:val="002060"/>
              </w:rPr>
            </w:pPr>
            <w:r w:rsidRPr="00361144">
              <w:rPr>
                <w:color w:val="002060"/>
              </w:rPr>
              <w:t>0</w:t>
            </w:r>
          </w:p>
        </w:tc>
      </w:tr>
      <w:tr w:rsidR="000E6C22" w:rsidRPr="00361144" w14:paraId="5091A84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9E0BD" w14:textId="77777777" w:rsidR="000E6C22" w:rsidRPr="00361144" w:rsidRDefault="000E6C22" w:rsidP="00E1780E">
            <w:pPr>
              <w:pStyle w:val="rowtabella0"/>
              <w:rPr>
                <w:color w:val="002060"/>
              </w:rPr>
            </w:pPr>
            <w:r w:rsidRPr="0036114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9650"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6B3B"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8D2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E48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226D"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9473"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EC5A"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F3D0"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5877" w14:textId="77777777" w:rsidR="000E6C22" w:rsidRPr="00361144" w:rsidRDefault="000E6C22" w:rsidP="00E1780E">
            <w:pPr>
              <w:pStyle w:val="rowtabella0"/>
              <w:jc w:val="center"/>
              <w:rPr>
                <w:color w:val="002060"/>
              </w:rPr>
            </w:pPr>
            <w:r w:rsidRPr="00361144">
              <w:rPr>
                <w:color w:val="002060"/>
              </w:rPr>
              <w:t>0</w:t>
            </w:r>
          </w:p>
        </w:tc>
      </w:tr>
      <w:tr w:rsidR="000E6C22" w:rsidRPr="00361144" w14:paraId="2378D89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12D23" w14:textId="77777777" w:rsidR="000E6C22" w:rsidRPr="00361144" w:rsidRDefault="000E6C22" w:rsidP="00E1780E">
            <w:pPr>
              <w:pStyle w:val="rowtabella0"/>
              <w:rPr>
                <w:color w:val="002060"/>
              </w:rPr>
            </w:pPr>
            <w:r w:rsidRPr="00361144">
              <w:rPr>
                <w:color w:val="002060"/>
              </w:rPr>
              <w:t>POL. CSI STELLA A.S.D.</w:t>
            </w:r>
            <w:r>
              <w:rPr>
                <w:color w:val="002060"/>
              </w:rPr>
              <w:t xml:space="preserve"> </w:t>
            </w:r>
            <w:r w:rsidRPr="005C693C">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A243"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924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482C"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710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4BAE"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162D" w14:textId="77777777" w:rsidR="000E6C22" w:rsidRPr="00361144" w:rsidRDefault="000E6C22" w:rsidP="00E1780E">
            <w:pPr>
              <w:pStyle w:val="rowtabella0"/>
              <w:jc w:val="center"/>
              <w:rPr>
                <w:color w:val="002060"/>
              </w:rPr>
            </w:pPr>
            <w:r w:rsidRPr="0036114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6629"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F403"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C4A5" w14:textId="77777777" w:rsidR="000E6C22" w:rsidRPr="00361144" w:rsidRDefault="000E6C22" w:rsidP="00E1780E">
            <w:pPr>
              <w:pStyle w:val="rowtabella0"/>
              <w:jc w:val="center"/>
              <w:rPr>
                <w:color w:val="002060"/>
              </w:rPr>
            </w:pPr>
            <w:r w:rsidRPr="00361144">
              <w:rPr>
                <w:color w:val="002060"/>
              </w:rPr>
              <w:t>0</w:t>
            </w:r>
          </w:p>
        </w:tc>
      </w:tr>
      <w:tr w:rsidR="000E6C22" w:rsidRPr="00361144" w14:paraId="407566D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8F86E" w14:textId="77777777" w:rsidR="000E6C22" w:rsidRPr="00361144" w:rsidRDefault="000E6C22" w:rsidP="00E1780E">
            <w:pPr>
              <w:pStyle w:val="rowtabella0"/>
              <w:rPr>
                <w:color w:val="002060"/>
              </w:rPr>
            </w:pPr>
            <w:r w:rsidRPr="0036114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9849"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F9F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6395"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FF5B"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10AF"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067B"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6EBA"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D1CE"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859C" w14:textId="77777777" w:rsidR="000E6C22" w:rsidRPr="00361144" w:rsidRDefault="000E6C22" w:rsidP="00E1780E">
            <w:pPr>
              <w:pStyle w:val="rowtabella0"/>
              <w:jc w:val="center"/>
              <w:rPr>
                <w:color w:val="002060"/>
              </w:rPr>
            </w:pPr>
            <w:r w:rsidRPr="00361144">
              <w:rPr>
                <w:color w:val="002060"/>
              </w:rPr>
              <w:t>0</w:t>
            </w:r>
          </w:p>
        </w:tc>
      </w:tr>
      <w:tr w:rsidR="000E6C22" w:rsidRPr="00361144" w14:paraId="00F8D204"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F85180" w14:textId="77777777" w:rsidR="000E6C22" w:rsidRPr="00361144" w:rsidRDefault="000E6C22" w:rsidP="00E1780E">
            <w:pPr>
              <w:pStyle w:val="breakline"/>
              <w:rPr>
                <w:rFonts w:ascii="Arial" w:hAnsi="Arial" w:cs="Arial"/>
                <w:color w:val="002060"/>
              </w:rPr>
            </w:pPr>
            <w:r w:rsidRPr="005C693C">
              <w:rPr>
                <w:rFonts w:ascii="Arial" w:hAnsi="Arial" w:cs="Arial"/>
                <w:color w:val="002060"/>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8932"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1A0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8635"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840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0C8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BCC1"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16AB" w14:textId="77777777" w:rsidR="000E6C22" w:rsidRPr="00361144" w:rsidRDefault="000E6C22" w:rsidP="00E1780E">
            <w:pPr>
              <w:pStyle w:val="rowtabella0"/>
              <w:jc w:val="center"/>
              <w:rPr>
                <w:color w:val="002060"/>
              </w:rPr>
            </w:pPr>
            <w:r w:rsidRPr="0036114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A72A" w14:textId="77777777" w:rsidR="000E6C22" w:rsidRPr="00361144" w:rsidRDefault="000E6C22" w:rsidP="00E1780E">
            <w:pPr>
              <w:pStyle w:val="rowtabella0"/>
              <w:jc w:val="center"/>
              <w:rPr>
                <w:color w:val="002060"/>
              </w:rPr>
            </w:pPr>
            <w:r w:rsidRPr="0036114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D8A3" w14:textId="77777777" w:rsidR="000E6C22" w:rsidRPr="00361144" w:rsidRDefault="000E6C22" w:rsidP="00E1780E">
            <w:pPr>
              <w:pStyle w:val="rowtabella0"/>
              <w:jc w:val="center"/>
              <w:rPr>
                <w:color w:val="002060"/>
              </w:rPr>
            </w:pPr>
            <w:r w:rsidRPr="00361144">
              <w:rPr>
                <w:color w:val="002060"/>
              </w:rPr>
              <w:t>0</w:t>
            </w:r>
          </w:p>
        </w:tc>
      </w:tr>
    </w:tbl>
    <w:p w14:paraId="649D8D09" w14:textId="77777777" w:rsidR="000E6C22" w:rsidRDefault="000E6C22" w:rsidP="000E6C22">
      <w:pPr>
        <w:pStyle w:val="breakline"/>
        <w:rPr>
          <w:color w:val="002060"/>
        </w:rPr>
      </w:pPr>
    </w:p>
    <w:p w14:paraId="0B388B35"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134135A4" w14:textId="77777777" w:rsidR="000E6C22" w:rsidRDefault="000E6C22" w:rsidP="000E6C22">
      <w:pPr>
        <w:pStyle w:val="breakline"/>
        <w:rPr>
          <w:rFonts w:eastAsiaTheme="minorEastAsia"/>
          <w:color w:val="002060"/>
        </w:rPr>
      </w:pPr>
    </w:p>
    <w:p w14:paraId="1DBB6C2F" w14:textId="77777777" w:rsidR="00E81347" w:rsidRPr="00B375D5" w:rsidRDefault="00E81347" w:rsidP="00E81347">
      <w:pPr>
        <w:pStyle w:val="sottotitolocampionato10"/>
        <w:rPr>
          <w:color w:val="002060"/>
        </w:rPr>
      </w:pPr>
      <w:r w:rsidRPr="00B375D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E81347" w:rsidRPr="00B375D5" w14:paraId="7D1F6E96"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204AA"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D370"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135D2"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A93BA"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29A1"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3BDE9"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964DD"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1B2B0FDD"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27DCF" w14:textId="77777777" w:rsidR="00E81347" w:rsidRPr="00B375D5" w:rsidRDefault="00E81347" w:rsidP="00E1780E">
            <w:pPr>
              <w:pStyle w:val="rowtabella0"/>
              <w:rPr>
                <w:color w:val="002060"/>
              </w:rPr>
            </w:pPr>
            <w:r w:rsidRPr="00B375D5">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137DB" w14:textId="77777777" w:rsidR="00E81347" w:rsidRPr="00B375D5" w:rsidRDefault="00E81347" w:rsidP="00E1780E">
            <w:pPr>
              <w:pStyle w:val="rowtabella0"/>
              <w:rPr>
                <w:color w:val="002060"/>
              </w:rPr>
            </w:pPr>
            <w:r w:rsidRPr="00B375D5">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8953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22658" w14:textId="77777777" w:rsidR="00E81347" w:rsidRPr="00B375D5" w:rsidRDefault="00E81347" w:rsidP="00E1780E">
            <w:pPr>
              <w:pStyle w:val="rowtabella0"/>
              <w:rPr>
                <w:color w:val="002060"/>
              </w:rPr>
            </w:pPr>
            <w:r w:rsidRPr="00B375D5">
              <w:rPr>
                <w:color w:val="002060"/>
              </w:rPr>
              <w:t>20/12/2024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5C800" w14:textId="77777777" w:rsidR="00E81347" w:rsidRPr="00B375D5" w:rsidRDefault="00E81347" w:rsidP="00E1780E">
            <w:pPr>
              <w:pStyle w:val="rowtabella0"/>
              <w:rPr>
                <w:color w:val="002060"/>
              </w:rPr>
            </w:pPr>
            <w:r w:rsidRPr="00B375D5">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66D29" w14:textId="77777777" w:rsidR="00E81347" w:rsidRPr="00B375D5" w:rsidRDefault="00E81347" w:rsidP="00E1780E">
            <w:pPr>
              <w:pStyle w:val="rowtabella0"/>
              <w:rPr>
                <w:color w:val="002060"/>
              </w:rPr>
            </w:pPr>
            <w:r w:rsidRPr="00B375D5">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68A78" w14:textId="77777777" w:rsidR="00E81347" w:rsidRPr="00B375D5" w:rsidRDefault="00E81347" w:rsidP="00E1780E">
            <w:pPr>
              <w:pStyle w:val="rowtabella0"/>
              <w:rPr>
                <w:color w:val="002060"/>
              </w:rPr>
            </w:pPr>
            <w:r w:rsidRPr="00B375D5">
              <w:rPr>
                <w:color w:val="002060"/>
              </w:rPr>
              <w:t>VIA VILLA TOMBARI</w:t>
            </w:r>
          </w:p>
        </w:tc>
      </w:tr>
      <w:tr w:rsidR="00E81347" w:rsidRPr="00B375D5" w14:paraId="41B9AB7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C44D6" w14:textId="77777777" w:rsidR="00E81347" w:rsidRPr="00B375D5" w:rsidRDefault="00E81347" w:rsidP="00E1780E">
            <w:pPr>
              <w:pStyle w:val="rowtabella0"/>
              <w:rPr>
                <w:color w:val="002060"/>
              </w:rPr>
            </w:pPr>
            <w:r w:rsidRPr="00B375D5">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99E63" w14:textId="77777777" w:rsidR="00E81347" w:rsidRPr="00B375D5" w:rsidRDefault="00E81347" w:rsidP="00E1780E">
            <w:pPr>
              <w:pStyle w:val="rowtabella0"/>
              <w:rPr>
                <w:color w:val="002060"/>
              </w:rPr>
            </w:pPr>
            <w:r w:rsidRPr="00B375D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DEADF"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83B9D"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3BE45" w14:textId="77777777" w:rsidR="00E81347" w:rsidRPr="00B375D5" w:rsidRDefault="00E81347" w:rsidP="00E1780E">
            <w:pPr>
              <w:pStyle w:val="rowtabella0"/>
              <w:rPr>
                <w:color w:val="002060"/>
              </w:rPr>
            </w:pPr>
            <w:r w:rsidRPr="00B375D5">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7146F" w14:textId="77777777" w:rsidR="00E81347" w:rsidRPr="00B375D5" w:rsidRDefault="00E81347" w:rsidP="00E1780E">
            <w:pPr>
              <w:pStyle w:val="rowtabella0"/>
              <w:rPr>
                <w:color w:val="002060"/>
              </w:rPr>
            </w:pPr>
            <w:r w:rsidRPr="00B375D5">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7EF71" w14:textId="77777777" w:rsidR="00E81347" w:rsidRPr="00B375D5" w:rsidRDefault="00E81347" w:rsidP="00E1780E">
            <w:pPr>
              <w:pStyle w:val="rowtabella0"/>
              <w:rPr>
                <w:color w:val="002060"/>
              </w:rPr>
            </w:pPr>
            <w:r w:rsidRPr="00B375D5">
              <w:rPr>
                <w:color w:val="002060"/>
              </w:rPr>
              <w:t>VIA GIOVANNI XXIII</w:t>
            </w:r>
          </w:p>
        </w:tc>
      </w:tr>
      <w:tr w:rsidR="00E81347" w:rsidRPr="00B375D5" w14:paraId="441C91B0"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430AE" w14:textId="77777777" w:rsidR="00E81347" w:rsidRPr="00B375D5" w:rsidRDefault="00E81347" w:rsidP="00E1780E">
            <w:pPr>
              <w:pStyle w:val="rowtabella0"/>
              <w:rPr>
                <w:color w:val="002060"/>
              </w:rPr>
            </w:pPr>
            <w:r w:rsidRPr="00B375D5">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C3004" w14:textId="77777777" w:rsidR="00E81347" w:rsidRPr="00B375D5" w:rsidRDefault="00E81347" w:rsidP="00E1780E">
            <w:pPr>
              <w:pStyle w:val="rowtabella0"/>
              <w:rPr>
                <w:color w:val="002060"/>
              </w:rPr>
            </w:pPr>
            <w:r w:rsidRPr="00B375D5">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AFB1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109CCB" w14:textId="77777777" w:rsidR="00E81347" w:rsidRPr="00B375D5" w:rsidRDefault="00E81347" w:rsidP="00E1780E">
            <w:pPr>
              <w:pStyle w:val="rowtabella0"/>
              <w:rPr>
                <w:color w:val="002060"/>
              </w:rPr>
            </w:pPr>
            <w:r w:rsidRPr="00B375D5">
              <w:rPr>
                <w:color w:val="002060"/>
              </w:rPr>
              <w:t>20/12/2024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5BEAFE" w14:textId="77777777" w:rsidR="00E81347" w:rsidRPr="00B375D5" w:rsidRDefault="00E81347" w:rsidP="00E1780E">
            <w:pPr>
              <w:pStyle w:val="rowtabella0"/>
              <w:rPr>
                <w:color w:val="002060"/>
              </w:rPr>
            </w:pPr>
            <w:r w:rsidRPr="00B375D5">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2E48B" w14:textId="77777777" w:rsidR="00E81347" w:rsidRPr="00B375D5" w:rsidRDefault="00E81347" w:rsidP="00E1780E">
            <w:pPr>
              <w:pStyle w:val="rowtabella0"/>
              <w:rPr>
                <w:color w:val="002060"/>
              </w:rPr>
            </w:pPr>
            <w:r w:rsidRPr="00B375D5">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69344" w14:textId="77777777" w:rsidR="00E81347" w:rsidRPr="00B375D5" w:rsidRDefault="00E81347" w:rsidP="00E1780E">
            <w:pPr>
              <w:pStyle w:val="rowtabella0"/>
              <w:rPr>
                <w:color w:val="002060"/>
              </w:rPr>
            </w:pPr>
            <w:r w:rsidRPr="00B375D5">
              <w:rPr>
                <w:color w:val="002060"/>
              </w:rPr>
              <w:t>VIA CAMPO SPORTIVO</w:t>
            </w:r>
          </w:p>
        </w:tc>
      </w:tr>
      <w:tr w:rsidR="00E81347" w:rsidRPr="00B375D5" w14:paraId="65BB8C2F"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0DDBB1" w14:textId="77777777" w:rsidR="00E81347" w:rsidRPr="00B375D5" w:rsidRDefault="00E81347" w:rsidP="00E1780E">
            <w:pPr>
              <w:pStyle w:val="rowtabella0"/>
              <w:rPr>
                <w:color w:val="002060"/>
              </w:rPr>
            </w:pPr>
            <w:r w:rsidRPr="00B375D5">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1C51C" w14:textId="77777777" w:rsidR="00E81347" w:rsidRPr="00B375D5" w:rsidRDefault="00E81347" w:rsidP="00E1780E">
            <w:pPr>
              <w:pStyle w:val="rowtabella0"/>
              <w:rPr>
                <w:color w:val="002060"/>
              </w:rPr>
            </w:pPr>
            <w:r w:rsidRPr="00B375D5">
              <w:rPr>
                <w:color w:val="002060"/>
              </w:rPr>
              <w:t>SPECIAL ONE SPORTING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3724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4D77A" w14:textId="77777777" w:rsidR="00E81347" w:rsidRPr="00B375D5" w:rsidRDefault="00E81347" w:rsidP="00E1780E">
            <w:pPr>
              <w:pStyle w:val="rowtabella0"/>
              <w:rPr>
                <w:color w:val="002060"/>
              </w:rPr>
            </w:pPr>
            <w:r w:rsidRPr="00B375D5">
              <w:rPr>
                <w:color w:val="002060"/>
              </w:rPr>
              <w:t>20/12/2024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EB458E" w14:textId="77777777" w:rsidR="00E81347" w:rsidRPr="00B375D5" w:rsidRDefault="00E81347" w:rsidP="00E1780E">
            <w:pPr>
              <w:pStyle w:val="rowtabella0"/>
              <w:rPr>
                <w:color w:val="002060"/>
              </w:rPr>
            </w:pPr>
            <w:r w:rsidRPr="00B375D5">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81114" w14:textId="77777777" w:rsidR="00E81347" w:rsidRPr="00B375D5" w:rsidRDefault="00E81347" w:rsidP="00E1780E">
            <w:pPr>
              <w:pStyle w:val="rowtabella0"/>
              <w:rPr>
                <w:color w:val="002060"/>
              </w:rPr>
            </w:pPr>
            <w:r w:rsidRPr="00B375D5">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42AD3" w14:textId="77777777" w:rsidR="00E81347" w:rsidRPr="00B375D5" w:rsidRDefault="00E81347" w:rsidP="00E1780E">
            <w:pPr>
              <w:pStyle w:val="rowtabella0"/>
              <w:rPr>
                <w:color w:val="002060"/>
              </w:rPr>
            </w:pPr>
            <w:r w:rsidRPr="00B375D5">
              <w:rPr>
                <w:color w:val="002060"/>
              </w:rPr>
              <w:t>VIA DEI PIOPPI 2</w:t>
            </w:r>
          </w:p>
        </w:tc>
      </w:tr>
      <w:tr w:rsidR="00E81347" w:rsidRPr="00B375D5" w14:paraId="16009E9C"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FDD55E" w14:textId="77777777" w:rsidR="00E81347" w:rsidRPr="00B375D5" w:rsidRDefault="00E81347" w:rsidP="00E1780E">
            <w:pPr>
              <w:pStyle w:val="rowtabella0"/>
              <w:rPr>
                <w:color w:val="002060"/>
              </w:rPr>
            </w:pPr>
            <w:r w:rsidRPr="00B375D5">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F5F60" w14:textId="77777777" w:rsidR="00E81347" w:rsidRPr="00B375D5" w:rsidRDefault="00E81347" w:rsidP="00E1780E">
            <w:pPr>
              <w:pStyle w:val="rowtabella0"/>
              <w:rPr>
                <w:color w:val="002060"/>
              </w:rPr>
            </w:pPr>
            <w:r w:rsidRPr="00B375D5">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2AB2C1"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85787" w14:textId="77777777" w:rsidR="00E81347" w:rsidRPr="00B375D5" w:rsidRDefault="00E81347" w:rsidP="00E1780E">
            <w:pPr>
              <w:pStyle w:val="rowtabella0"/>
              <w:rPr>
                <w:color w:val="002060"/>
              </w:rPr>
            </w:pPr>
            <w:r w:rsidRPr="00B375D5">
              <w:rPr>
                <w:color w:val="002060"/>
              </w:rPr>
              <w:t>20/12/2024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29F79" w14:textId="77777777" w:rsidR="00E81347" w:rsidRPr="00B375D5" w:rsidRDefault="00E81347" w:rsidP="00E1780E">
            <w:pPr>
              <w:pStyle w:val="rowtabella0"/>
              <w:rPr>
                <w:color w:val="002060"/>
              </w:rPr>
            </w:pPr>
            <w:r w:rsidRPr="00B375D5">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CBF18" w14:textId="77777777" w:rsidR="00E81347" w:rsidRPr="00B375D5" w:rsidRDefault="00E81347" w:rsidP="00E1780E">
            <w:pPr>
              <w:pStyle w:val="rowtabella0"/>
              <w:rPr>
                <w:color w:val="002060"/>
              </w:rPr>
            </w:pPr>
            <w:r w:rsidRPr="00B375D5">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0BE943" w14:textId="77777777" w:rsidR="00E81347" w:rsidRPr="00B375D5" w:rsidRDefault="00E81347" w:rsidP="00E1780E">
            <w:pPr>
              <w:pStyle w:val="rowtabella0"/>
              <w:rPr>
                <w:color w:val="002060"/>
              </w:rPr>
            </w:pPr>
            <w:r w:rsidRPr="00B375D5">
              <w:rPr>
                <w:color w:val="002060"/>
              </w:rPr>
              <w:t>VIA DELL'ANNUNZIATA</w:t>
            </w:r>
          </w:p>
        </w:tc>
      </w:tr>
      <w:tr w:rsidR="00E81347" w:rsidRPr="00B375D5" w14:paraId="402B2324"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19666" w14:textId="77777777" w:rsidR="00E81347" w:rsidRPr="00B375D5" w:rsidRDefault="00E81347" w:rsidP="00E1780E">
            <w:pPr>
              <w:pStyle w:val="rowtabella0"/>
              <w:rPr>
                <w:color w:val="002060"/>
              </w:rPr>
            </w:pPr>
            <w:r w:rsidRPr="00B375D5">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84B8" w14:textId="77777777" w:rsidR="00E81347" w:rsidRPr="00B375D5" w:rsidRDefault="00E81347" w:rsidP="00E1780E">
            <w:pPr>
              <w:pStyle w:val="rowtabella0"/>
              <w:rPr>
                <w:color w:val="002060"/>
              </w:rPr>
            </w:pPr>
            <w:r w:rsidRPr="00B375D5">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7737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66AEF" w14:textId="77777777" w:rsidR="00E81347" w:rsidRPr="00B375D5" w:rsidRDefault="00E81347" w:rsidP="00E1780E">
            <w:pPr>
              <w:pStyle w:val="rowtabella0"/>
              <w:rPr>
                <w:color w:val="002060"/>
              </w:rPr>
            </w:pPr>
            <w:r w:rsidRPr="00B375D5">
              <w:rPr>
                <w:color w:val="002060"/>
              </w:rPr>
              <w:t>21/12/2024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13B92" w14:textId="77777777" w:rsidR="00E81347" w:rsidRPr="00B375D5" w:rsidRDefault="00E81347" w:rsidP="00E1780E">
            <w:pPr>
              <w:pStyle w:val="rowtabella0"/>
              <w:rPr>
                <w:color w:val="002060"/>
              </w:rPr>
            </w:pPr>
            <w:r w:rsidRPr="00B375D5">
              <w:rPr>
                <w:color w:val="002060"/>
              </w:rPr>
              <w:t>5496 CAMPO C5 "BABBUCCE"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74DB3" w14:textId="77777777" w:rsidR="00E81347" w:rsidRPr="00B375D5" w:rsidRDefault="00E81347" w:rsidP="00E1780E">
            <w:pPr>
              <w:pStyle w:val="rowtabella0"/>
              <w:rPr>
                <w:color w:val="002060"/>
              </w:rPr>
            </w:pPr>
            <w:r w:rsidRPr="00B375D5">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C70AB" w14:textId="77777777" w:rsidR="00E81347" w:rsidRPr="00B375D5" w:rsidRDefault="00E81347" w:rsidP="00E1780E">
            <w:pPr>
              <w:pStyle w:val="rowtabella0"/>
              <w:rPr>
                <w:color w:val="002060"/>
              </w:rPr>
            </w:pPr>
            <w:r w:rsidRPr="00B375D5">
              <w:rPr>
                <w:color w:val="002060"/>
              </w:rPr>
              <w:t>P.LE DELLO SPORT SNC</w:t>
            </w:r>
          </w:p>
        </w:tc>
      </w:tr>
    </w:tbl>
    <w:p w14:paraId="51EFFFCF" w14:textId="77777777" w:rsidR="00E81347" w:rsidRPr="00B375D5" w:rsidRDefault="00E81347" w:rsidP="00E81347">
      <w:pPr>
        <w:pStyle w:val="breakline"/>
        <w:rPr>
          <w:rFonts w:eastAsiaTheme="minorEastAsia"/>
          <w:color w:val="002060"/>
        </w:rPr>
      </w:pPr>
    </w:p>
    <w:p w14:paraId="7F3578F8" w14:textId="77777777" w:rsidR="00E81347" w:rsidRPr="00B375D5" w:rsidRDefault="00E81347" w:rsidP="00E81347">
      <w:pPr>
        <w:pStyle w:val="breakline"/>
        <w:rPr>
          <w:color w:val="002060"/>
        </w:rPr>
      </w:pPr>
    </w:p>
    <w:p w14:paraId="416EBAF4" w14:textId="77777777" w:rsidR="00E81347" w:rsidRPr="00B375D5" w:rsidRDefault="00E81347" w:rsidP="00E81347">
      <w:pPr>
        <w:pStyle w:val="breakline"/>
        <w:rPr>
          <w:color w:val="002060"/>
        </w:rPr>
      </w:pPr>
    </w:p>
    <w:p w14:paraId="5006FC08" w14:textId="77777777" w:rsidR="00E81347" w:rsidRPr="00B375D5" w:rsidRDefault="00E81347" w:rsidP="00E81347">
      <w:pPr>
        <w:pStyle w:val="sottotitolocampionato10"/>
        <w:rPr>
          <w:color w:val="002060"/>
        </w:rPr>
      </w:pPr>
      <w:r w:rsidRPr="00B375D5">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E81347" w:rsidRPr="00B375D5" w14:paraId="410CF325"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F8D22"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1D1C"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760CA"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DFE6"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27570"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01F54"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ECAF5"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3AA15576"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D899A0" w14:textId="77777777" w:rsidR="00E81347" w:rsidRPr="00B375D5" w:rsidRDefault="00E81347" w:rsidP="00E1780E">
            <w:pPr>
              <w:pStyle w:val="rowtabella0"/>
              <w:rPr>
                <w:color w:val="002060"/>
              </w:rPr>
            </w:pPr>
            <w:r w:rsidRPr="00B375D5">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A5808" w14:textId="77777777" w:rsidR="00E81347" w:rsidRPr="00B375D5" w:rsidRDefault="00E81347" w:rsidP="00E1780E">
            <w:pPr>
              <w:pStyle w:val="rowtabella0"/>
              <w:rPr>
                <w:color w:val="002060"/>
              </w:rPr>
            </w:pPr>
            <w:r w:rsidRPr="00B375D5">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FFAA2"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ED685" w14:textId="77777777" w:rsidR="00E81347" w:rsidRPr="00B375D5" w:rsidRDefault="00E81347" w:rsidP="00E1780E">
            <w:pPr>
              <w:pStyle w:val="rowtabella0"/>
              <w:rPr>
                <w:color w:val="002060"/>
              </w:rPr>
            </w:pPr>
            <w:r w:rsidRPr="00B375D5">
              <w:rPr>
                <w:color w:val="002060"/>
              </w:rPr>
              <w:t>20/12/2024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8729A" w14:textId="77777777" w:rsidR="00E81347" w:rsidRPr="00B375D5" w:rsidRDefault="00E81347" w:rsidP="00E1780E">
            <w:pPr>
              <w:pStyle w:val="rowtabella0"/>
              <w:rPr>
                <w:color w:val="002060"/>
              </w:rPr>
            </w:pPr>
            <w:r w:rsidRPr="00B375D5">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13FF5" w14:textId="77777777" w:rsidR="00E81347" w:rsidRPr="00B375D5" w:rsidRDefault="00E81347" w:rsidP="00E1780E">
            <w:pPr>
              <w:pStyle w:val="rowtabella0"/>
              <w:rPr>
                <w:color w:val="002060"/>
              </w:rPr>
            </w:pPr>
            <w:r w:rsidRPr="00B375D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F74D1" w14:textId="77777777" w:rsidR="00E81347" w:rsidRPr="00B375D5" w:rsidRDefault="00E81347" w:rsidP="00E1780E">
            <w:pPr>
              <w:pStyle w:val="rowtabella0"/>
              <w:rPr>
                <w:color w:val="002060"/>
              </w:rPr>
            </w:pPr>
            <w:r w:rsidRPr="00B375D5">
              <w:rPr>
                <w:color w:val="002060"/>
              </w:rPr>
              <w:t>VIA FALCONARA</w:t>
            </w:r>
          </w:p>
        </w:tc>
      </w:tr>
      <w:tr w:rsidR="00E81347" w:rsidRPr="00B375D5" w14:paraId="1ECFD788"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85A0B" w14:textId="77777777" w:rsidR="00E81347" w:rsidRPr="00B375D5" w:rsidRDefault="00E81347" w:rsidP="00E1780E">
            <w:pPr>
              <w:pStyle w:val="rowtabella0"/>
              <w:rPr>
                <w:color w:val="002060"/>
              </w:rPr>
            </w:pPr>
            <w:r w:rsidRPr="00B375D5">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835175" w14:textId="77777777" w:rsidR="00E81347" w:rsidRPr="00B375D5" w:rsidRDefault="00E81347" w:rsidP="00E1780E">
            <w:pPr>
              <w:pStyle w:val="rowtabella0"/>
              <w:rPr>
                <w:color w:val="002060"/>
              </w:rPr>
            </w:pPr>
            <w:r w:rsidRPr="00B375D5">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D8B9D6"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5E39C3" w14:textId="77777777" w:rsidR="00E81347" w:rsidRPr="00B375D5" w:rsidRDefault="00E81347" w:rsidP="00E1780E">
            <w:pPr>
              <w:pStyle w:val="rowtabella0"/>
              <w:rPr>
                <w:color w:val="002060"/>
              </w:rPr>
            </w:pPr>
            <w:r w:rsidRPr="00B375D5">
              <w:rPr>
                <w:color w:val="002060"/>
              </w:rPr>
              <w:t>20/12/2024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A9A6D" w14:textId="77777777" w:rsidR="00E81347" w:rsidRPr="00B375D5" w:rsidRDefault="00E81347" w:rsidP="00E1780E">
            <w:pPr>
              <w:pStyle w:val="rowtabella0"/>
              <w:rPr>
                <w:color w:val="002060"/>
              </w:rPr>
            </w:pPr>
            <w:r w:rsidRPr="00B375D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2FDFF" w14:textId="77777777" w:rsidR="00E81347" w:rsidRPr="00B375D5" w:rsidRDefault="00E81347" w:rsidP="00E1780E">
            <w:pPr>
              <w:pStyle w:val="rowtabella0"/>
              <w:rPr>
                <w:color w:val="002060"/>
              </w:rPr>
            </w:pPr>
            <w:r w:rsidRPr="00B375D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6F487" w14:textId="77777777" w:rsidR="00E81347" w:rsidRPr="00B375D5" w:rsidRDefault="00E81347" w:rsidP="00E1780E">
            <w:pPr>
              <w:pStyle w:val="rowtabella0"/>
              <w:rPr>
                <w:color w:val="002060"/>
              </w:rPr>
            </w:pPr>
            <w:r w:rsidRPr="00B375D5">
              <w:rPr>
                <w:color w:val="002060"/>
              </w:rPr>
              <w:t>VIA GRAZIA DELEDDA</w:t>
            </w:r>
          </w:p>
        </w:tc>
      </w:tr>
      <w:tr w:rsidR="00E81347" w:rsidRPr="00B375D5" w14:paraId="2D970571"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8C32E2" w14:textId="77777777" w:rsidR="00E81347" w:rsidRPr="00B375D5" w:rsidRDefault="00E81347" w:rsidP="00E1780E">
            <w:pPr>
              <w:pStyle w:val="rowtabella0"/>
              <w:rPr>
                <w:color w:val="002060"/>
              </w:rPr>
            </w:pPr>
            <w:r w:rsidRPr="00B375D5">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88BD99" w14:textId="77777777" w:rsidR="00E81347" w:rsidRPr="00B375D5" w:rsidRDefault="00E81347" w:rsidP="00E1780E">
            <w:pPr>
              <w:pStyle w:val="rowtabella0"/>
              <w:rPr>
                <w:color w:val="002060"/>
              </w:rPr>
            </w:pPr>
            <w:r w:rsidRPr="00B375D5">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E8AF1"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854333"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6FDAEA" w14:textId="77777777" w:rsidR="00E81347" w:rsidRPr="00B375D5" w:rsidRDefault="00E81347" w:rsidP="00E1780E">
            <w:pPr>
              <w:pStyle w:val="rowtabella0"/>
              <w:rPr>
                <w:color w:val="002060"/>
              </w:rPr>
            </w:pPr>
            <w:r w:rsidRPr="00B375D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DFF40" w14:textId="77777777" w:rsidR="00E81347" w:rsidRPr="00B375D5" w:rsidRDefault="00E81347" w:rsidP="00E1780E">
            <w:pPr>
              <w:pStyle w:val="rowtabella0"/>
              <w:rPr>
                <w:color w:val="002060"/>
              </w:rPr>
            </w:pPr>
            <w:r w:rsidRPr="00B375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61596" w14:textId="77777777" w:rsidR="00E81347" w:rsidRPr="00B375D5" w:rsidRDefault="00E81347" w:rsidP="00E1780E">
            <w:pPr>
              <w:pStyle w:val="rowtabella0"/>
              <w:rPr>
                <w:color w:val="002060"/>
              </w:rPr>
            </w:pPr>
            <w:r w:rsidRPr="00B375D5">
              <w:rPr>
                <w:color w:val="002060"/>
              </w:rPr>
              <w:t>VIA DEI TESSITORI</w:t>
            </w:r>
          </w:p>
        </w:tc>
      </w:tr>
      <w:tr w:rsidR="00E81347" w:rsidRPr="00B375D5" w14:paraId="08F28928"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893E6" w14:textId="77777777" w:rsidR="00E81347" w:rsidRPr="00B375D5" w:rsidRDefault="00E81347" w:rsidP="00E1780E">
            <w:pPr>
              <w:pStyle w:val="rowtabella0"/>
              <w:rPr>
                <w:color w:val="002060"/>
                <w:lang w:val="es-ES"/>
              </w:rPr>
            </w:pPr>
            <w:r w:rsidRPr="00B375D5">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E9BD8" w14:textId="77777777" w:rsidR="00E81347" w:rsidRPr="00B375D5" w:rsidRDefault="00E81347" w:rsidP="00E1780E">
            <w:pPr>
              <w:pStyle w:val="rowtabella0"/>
              <w:rPr>
                <w:color w:val="002060"/>
              </w:rPr>
            </w:pPr>
            <w:r w:rsidRPr="00B375D5">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7D9DA2"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54CD4"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16052" w14:textId="77777777" w:rsidR="00E81347" w:rsidRPr="00B375D5" w:rsidRDefault="00E81347" w:rsidP="00E1780E">
            <w:pPr>
              <w:pStyle w:val="rowtabella0"/>
              <w:rPr>
                <w:color w:val="002060"/>
              </w:rPr>
            </w:pPr>
            <w:r w:rsidRPr="00B375D5">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48F4A4" w14:textId="77777777" w:rsidR="00E81347" w:rsidRPr="00B375D5" w:rsidRDefault="00E81347" w:rsidP="00E1780E">
            <w:pPr>
              <w:pStyle w:val="rowtabella0"/>
              <w:rPr>
                <w:color w:val="002060"/>
              </w:rPr>
            </w:pPr>
            <w:r w:rsidRPr="00B375D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E2306" w14:textId="77777777" w:rsidR="00E81347" w:rsidRPr="00B375D5" w:rsidRDefault="00E81347" w:rsidP="00E1780E">
            <w:pPr>
              <w:pStyle w:val="rowtabella0"/>
              <w:rPr>
                <w:color w:val="002060"/>
              </w:rPr>
            </w:pPr>
            <w:r w:rsidRPr="00B375D5">
              <w:rPr>
                <w:color w:val="002060"/>
              </w:rPr>
              <w:t>VIA ANTONIO ROSMINI 22/B</w:t>
            </w:r>
          </w:p>
        </w:tc>
      </w:tr>
      <w:tr w:rsidR="00E81347" w:rsidRPr="00B375D5" w14:paraId="6615ECD1"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46D44" w14:textId="77777777" w:rsidR="00E81347" w:rsidRPr="00B375D5" w:rsidRDefault="00E81347" w:rsidP="00E1780E">
            <w:pPr>
              <w:pStyle w:val="rowtabella0"/>
              <w:rPr>
                <w:color w:val="002060"/>
              </w:rPr>
            </w:pPr>
            <w:r w:rsidRPr="00B375D5">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0AA37" w14:textId="77777777" w:rsidR="00E81347" w:rsidRPr="00B375D5" w:rsidRDefault="00E81347" w:rsidP="00E1780E">
            <w:pPr>
              <w:pStyle w:val="rowtabella0"/>
              <w:rPr>
                <w:color w:val="002060"/>
              </w:rPr>
            </w:pPr>
            <w:r w:rsidRPr="00B375D5">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EB1A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A26449" w14:textId="77777777" w:rsidR="00E81347" w:rsidRPr="00B375D5" w:rsidRDefault="00E81347" w:rsidP="00E1780E">
            <w:pPr>
              <w:pStyle w:val="rowtabella0"/>
              <w:rPr>
                <w:color w:val="002060"/>
              </w:rPr>
            </w:pPr>
            <w:r w:rsidRPr="00B375D5">
              <w:rPr>
                <w:color w:val="002060"/>
              </w:rPr>
              <w:t>21/12/2024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EDFE5D" w14:textId="77777777" w:rsidR="00E81347" w:rsidRPr="00B375D5" w:rsidRDefault="00E81347" w:rsidP="00E1780E">
            <w:pPr>
              <w:pStyle w:val="rowtabella0"/>
              <w:rPr>
                <w:color w:val="002060"/>
              </w:rPr>
            </w:pPr>
            <w:r w:rsidRPr="00B375D5">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41852" w14:textId="77777777" w:rsidR="00E81347" w:rsidRPr="00B375D5" w:rsidRDefault="00E81347" w:rsidP="00E1780E">
            <w:pPr>
              <w:pStyle w:val="rowtabella0"/>
              <w:rPr>
                <w:color w:val="002060"/>
              </w:rPr>
            </w:pPr>
            <w:r w:rsidRPr="00B375D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5AFCB" w14:textId="77777777" w:rsidR="00E81347" w:rsidRPr="00B375D5" w:rsidRDefault="00E81347" w:rsidP="00E1780E">
            <w:pPr>
              <w:pStyle w:val="rowtabella0"/>
              <w:rPr>
                <w:color w:val="002060"/>
              </w:rPr>
            </w:pPr>
            <w:r w:rsidRPr="00B375D5">
              <w:rPr>
                <w:color w:val="002060"/>
              </w:rPr>
              <w:t>VIA MONTESSORI LOC. ANGELI</w:t>
            </w:r>
          </w:p>
        </w:tc>
      </w:tr>
      <w:tr w:rsidR="00E81347" w:rsidRPr="00B375D5" w14:paraId="53E0A4BF"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2AF83F" w14:textId="77777777" w:rsidR="00E81347" w:rsidRPr="00B375D5" w:rsidRDefault="00E81347" w:rsidP="00E1780E">
            <w:pPr>
              <w:pStyle w:val="rowtabella0"/>
              <w:rPr>
                <w:color w:val="002060"/>
              </w:rPr>
            </w:pPr>
            <w:r w:rsidRPr="00B375D5">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27F6C" w14:textId="77777777" w:rsidR="00E81347" w:rsidRPr="00B375D5" w:rsidRDefault="00E81347" w:rsidP="00E1780E">
            <w:pPr>
              <w:pStyle w:val="rowtabella0"/>
              <w:rPr>
                <w:color w:val="002060"/>
              </w:rPr>
            </w:pPr>
            <w:r w:rsidRPr="00B375D5">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F39D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B8EDB" w14:textId="77777777" w:rsidR="00E81347" w:rsidRPr="00B375D5" w:rsidRDefault="00E81347" w:rsidP="00E1780E">
            <w:pPr>
              <w:pStyle w:val="rowtabella0"/>
              <w:rPr>
                <w:color w:val="002060"/>
              </w:rPr>
            </w:pPr>
            <w:r w:rsidRPr="00B375D5">
              <w:rPr>
                <w:color w:val="002060"/>
              </w:rPr>
              <w:t>21/12/2024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42A8B" w14:textId="77777777" w:rsidR="00E81347" w:rsidRPr="00B375D5" w:rsidRDefault="00E81347" w:rsidP="00E1780E">
            <w:pPr>
              <w:pStyle w:val="rowtabella0"/>
              <w:rPr>
                <w:color w:val="002060"/>
              </w:rPr>
            </w:pPr>
            <w:r w:rsidRPr="00B375D5">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0FF2D" w14:textId="77777777" w:rsidR="00E81347" w:rsidRPr="00B375D5" w:rsidRDefault="00E81347" w:rsidP="00E1780E">
            <w:pPr>
              <w:pStyle w:val="rowtabella0"/>
              <w:rPr>
                <w:color w:val="002060"/>
              </w:rPr>
            </w:pPr>
            <w:r w:rsidRPr="00B375D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A0B4F" w14:textId="77777777" w:rsidR="00E81347" w:rsidRPr="00B375D5" w:rsidRDefault="00E81347" w:rsidP="00E1780E">
            <w:pPr>
              <w:pStyle w:val="rowtabella0"/>
              <w:rPr>
                <w:color w:val="002060"/>
              </w:rPr>
            </w:pPr>
            <w:r w:rsidRPr="00B375D5">
              <w:rPr>
                <w:color w:val="002060"/>
              </w:rPr>
              <w:t>VIA VENEZIA 43</w:t>
            </w:r>
          </w:p>
        </w:tc>
      </w:tr>
    </w:tbl>
    <w:p w14:paraId="6C1D256D" w14:textId="77777777" w:rsidR="00E81347" w:rsidRPr="00B375D5" w:rsidRDefault="00E81347" w:rsidP="00E81347">
      <w:pPr>
        <w:pStyle w:val="breakline"/>
        <w:rPr>
          <w:rFonts w:eastAsiaTheme="minorEastAsia"/>
          <w:color w:val="002060"/>
        </w:rPr>
      </w:pPr>
    </w:p>
    <w:p w14:paraId="3531B1F9" w14:textId="77777777" w:rsidR="00E81347" w:rsidRPr="00B375D5" w:rsidRDefault="00E81347" w:rsidP="00E81347">
      <w:pPr>
        <w:pStyle w:val="breakline"/>
        <w:rPr>
          <w:color w:val="002060"/>
        </w:rPr>
      </w:pPr>
    </w:p>
    <w:p w14:paraId="4E855C2C" w14:textId="77777777" w:rsidR="00E81347" w:rsidRPr="00B375D5" w:rsidRDefault="00E81347" w:rsidP="00E81347">
      <w:pPr>
        <w:pStyle w:val="breakline"/>
        <w:rPr>
          <w:color w:val="002060"/>
        </w:rPr>
      </w:pPr>
    </w:p>
    <w:p w14:paraId="6D2DDF18" w14:textId="77777777" w:rsidR="00E81347" w:rsidRPr="00B375D5" w:rsidRDefault="00E81347" w:rsidP="00E81347">
      <w:pPr>
        <w:pStyle w:val="sottotitolocampionato10"/>
        <w:rPr>
          <w:color w:val="002060"/>
        </w:rPr>
      </w:pPr>
      <w:r w:rsidRPr="00B375D5">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E81347" w:rsidRPr="00B375D5" w14:paraId="131AC924"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49721" w14:textId="77777777" w:rsidR="00E81347" w:rsidRPr="00B375D5" w:rsidRDefault="00E81347" w:rsidP="00E1780E">
            <w:pPr>
              <w:pStyle w:val="headertabella0"/>
              <w:rPr>
                <w:color w:val="002060"/>
              </w:rPr>
            </w:pPr>
            <w:r w:rsidRPr="00B375D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86C2"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C9C0A"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B0421"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A06F5"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9BBD9"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85250"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6DBFA6E0"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A32A25" w14:textId="77777777" w:rsidR="00E81347" w:rsidRPr="00B375D5" w:rsidRDefault="00E81347" w:rsidP="00E1780E">
            <w:pPr>
              <w:pStyle w:val="rowtabella0"/>
              <w:rPr>
                <w:color w:val="002060"/>
              </w:rPr>
            </w:pPr>
            <w:r w:rsidRPr="00B375D5">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48C88" w14:textId="77777777" w:rsidR="00E81347" w:rsidRPr="00B375D5" w:rsidRDefault="00E81347" w:rsidP="00E1780E">
            <w:pPr>
              <w:pStyle w:val="rowtabella0"/>
              <w:rPr>
                <w:color w:val="002060"/>
              </w:rPr>
            </w:pPr>
            <w:r w:rsidRPr="00B375D5">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014FF"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26171" w14:textId="77777777" w:rsidR="00E81347" w:rsidRPr="00B375D5" w:rsidRDefault="00E81347" w:rsidP="00E1780E">
            <w:pPr>
              <w:pStyle w:val="rowtabella0"/>
              <w:rPr>
                <w:color w:val="002060"/>
              </w:rPr>
            </w:pPr>
            <w:r w:rsidRPr="00B375D5">
              <w:rPr>
                <w:color w:val="002060"/>
              </w:rPr>
              <w:t>20/12/2024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0E79E" w14:textId="77777777" w:rsidR="00E81347" w:rsidRPr="00B375D5" w:rsidRDefault="00E81347" w:rsidP="00E1780E">
            <w:pPr>
              <w:pStyle w:val="rowtabella0"/>
              <w:rPr>
                <w:color w:val="002060"/>
              </w:rPr>
            </w:pPr>
            <w:r w:rsidRPr="00B375D5">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281C0" w14:textId="77777777" w:rsidR="00E81347" w:rsidRPr="00B375D5" w:rsidRDefault="00E81347" w:rsidP="00E1780E">
            <w:pPr>
              <w:pStyle w:val="rowtabella0"/>
              <w:rPr>
                <w:color w:val="002060"/>
              </w:rPr>
            </w:pPr>
            <w:r w:rsidRPr="00B375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86537" w14:textId="77777777" w:rsidR="00E81347" w:rsidRPr="00B375D5" w:rsidRDefault="00E81347" w:rsidP="00E1780E">
            <w:pPr>
              <w:pStyle w:val="rowtabella0"/>
              <w:rPr>
                <w:color w:val="002060"/>
              </w:rPr>
            </w:pPr>
            <w:r w:rsidRPr="00B375D5">
              <w:rPr>
                <w:color w:val="002060"/>
              </w:rPr>
              <w:t>LOCALITA' NONTESICURO</w:t>
            </w:r>
          </w:p>
        </w:tc>
      </w:tr>
      <w:tr w:rsidR="00E81347" w:rsidRPr="00B375D5" w14:paraId="2B3960E2"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71CC8B" w14:textId="77777777" w:rsidR="00E81347" w:rsidRPr="00B375D5" w:rsidRDefault="00E81347" w:rsidP="00E1780E">
            <w:pPr>
              <w:pStyle w:val="rowtabella0"/>
              <w:rPr>
                <w:color w:val="002060"/>
              </w:rPr>
            </w:pPr>
            <w:r w:rsidRPr="00B375D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0E35C" w14:textId="77777777" w:rsidR="00E81347" w:rsidRPr="00B375D5" w:rsidRDefault="00E81347" w:rsidP="00E1780E">
            <w:pPr>
              <w:pStyle w:val="rowtabella0"/>
              <w:rPr>
                <w:color w:val="002060"/>
              </w:rPr>
            </w:pPr>
            <w:r w:rsidRPr="00B375D5">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F2BCB"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FEFC0"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BD6CE4" w14:textId="77777777" w:rsidR="00E81347" w:rsidRPr="00B375D5" w:rsidRDefault="00E81347" w:rsidP="00E1780E">
            <w:pPr>
              <w:pStyle w:val="rowtabella0"/>
              <w:rPr>
                <w:color w:val="002060"/>
              </w:rPr>
            </w:pPr>
            <w:r w:rsidRPr="00B375D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7665C" w14:textId="77777777" w:rsidR="00E81347" w:rsidRPr="00B375D5" w:rsidRDefault="00E81347" w:rsidP="00E1780E">
            <w:pPr>
              <w:pStyle w:val="rowtabella0"/>
              <w:rPr>
                <w:color w:val="002060"/>
              </w:rPr>
            </w:pPr>
            <w:r w:rsidRPr="00B375D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E90E5" w14:textId="77777777" w:rsidR="00E81347" w:rsidRPr="00B375D5" w:rsidRDefault="00E81347" w:rsidP="00E1780E">
            <w:pPr>
              <w:pStyle w:val="rowtabella0"/>
              <w:rPr>
                <w:color w:val="002060"/>
              </w:rPr>
            </w:pPr>
            <w:r w:rsidRPr="00B375D5">
              <w:rPr>
                <w:color w:val="002060"/>
              </w:rPr>
              <w:t>VIA FONTE ANTICA 6</w:t>
            </w:r>
          </w:p>
        </w:tc>
      </w:tr>
      <w:tr w:rsidR="00E81347" w:rsidRPr="00B375D5" w14:paraId="24229D04"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4680B6" w14:textId="77777777" w:rsidR="00E81347" w:rsidRPr="00B375D5" w:rsidRDefault="00E81347" w:rsidP="00E1780E">
            <w:pPr>
              <w:pStyle w:val="rowtabella0"/>
              <w:rPr>
                <w:color w:val="002060"/>
              </w:rPr>
            </w:pPr>
            <w:r w:rsidRPr="00B375D5">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4B250" w14:textId="77777777" w:rsidR="00E81347" w:rsidRPr="00B375D5" w:rsidRDefault="00E81347" w:rsidP="00E1780E">
            <w:pPr>
              <w:pStyle w:val="rowtabella0"/>
              <w:rPr>
                <w:color w:val="002060"/>
              </w:rPr>
            </w:pPr>
            <w:r w:rsidRPr="00B375D5">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F98BF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7C5C74"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38511" w14:textId="77777777" w:rsidR="00E81347" w:rsidRPr="00B375D5" w:rsidRDefault="00E81347" w:rsidP="00E1780E">
            <w:pPr>
              <w:pStyle w:val="rowtabella0"/>
              <w:rPr>
                <w:color w:val="002060"/>
              </w:rPr>
            </w:pPr>
            <w:r w:rsidRPr="00B375D5">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49620"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FFEE7" w14:textId="77777777" w:rsidR="00E81347" w:rsidRPr="00B375D5" w:rsidRDefault="00E81347" w:rsidP="00E1780E">
            <w:pPr>
              <w:pStyle w:val="rowtabella0"/>
              <w:rPr>
                <w:color w:val="002060"/>
              </w:rPr>
            </w:pPr>
            <w:r w:rsidRPr="00B375D5">
              <w:rPr>
                <w:color w:val="002060"/>
              </w:rPr>
              <w:t>VIA CARPEGNA-VIA M.TE S.VICINO</w:t>
            </w:r>
          </w:p>
        </w:tc>
      </w:tr>
      <w:tr w:rsidR="00E81347" w:rsidRPr="00B375D5" w14:paraId="5E813D18"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EE65AA" w14:textId="77777777" w:rsidR="00E81347" w:rsidRPr="00B375D5" w:rsidRDefault="00E81347" w:rsidP="00E1780E">
            <w:pPr>
              <w:pStyle w:val="rowtabella0"/>
              <w:rPr>
                <w:color w:val="002060"/>
              </w:rPr>
            </w:pPr>
            <w:r w:rsidRPr="00B375D5">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F01F9" w14:textId="77777777" w:rsidR="00E81347" w:rsidRPr="00B375D5" w:rsidRDefault="00E81347" w:rsidP="00E1780E">
            <w:pPr>
              <w:pStyle w:val="rowtabella0"/>
              <w:rPr>
                <w:color w:val="002060"/>
              </w:rPr>
            </w:pPr>
            <w:r w:rsidRPr="00B375D5">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BB97C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AA3E8"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2EC35C" w14:textId="77777777" w:rsidR="00E81347" w:rsidRPr="00B375D5" w:rsidRDefault="00E81347" w:rsidP="00E1780E">
            <w:pPr>
              <w:pStyle w:val="rowtabella0"/>
              <w:rPr>
                <w:color w:val="002060"/>
              </w:rPr>
            </w:pPr>
            <w:r w:rsidRPr="00B375D5">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99695" w14:textId="77777777" w:rsidR="00E81347" w:rsidRPr="00B375D5" w:rsidRDefault="00E81347" w:rsidP="00E1780E">
            <w:pPr>
              <w:pStyle w:val="rowtabella0"/>
              <w:rPr>
                <w:color w:val="002060"/>
              </w:rPr>
            </w:pPr>
            <w:r w:rsidRPr="00B375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2BD33" w14:textId="77777777" w:rsidR="00E81347" w:rsidRPr="00B375D5" w:rsidRDefault="00E81347" w:rsidP="00E1780E">
            <w:pPr>
              <w:pStyle w:val="rowtabella0"/>
              <w:rPr>
                <w:color w:val="002060"/>
              </w:rPr>
            </w:pPr>
            <w:r w:rsidRPr="00B375D5">
              <w:rPr>
                <w:color w:val="002060"/>
              </w:rPr>
              <w:t>VIA MASSIMO D'AZEGLIO</w:t>
            </w:r>
          </w:p>
        </w:tc>
      </w:tr>
      <w:tr w:rsidR="00E81347" w:rsidRPr="00B375D5" w14:paraId="016627E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1AD51" w14:textId="77777777" w:rsidR="00E81347" w:rsidRPr="00B375D5" w:rsidRDefault="00E81347" w:rsidP="00E1780E">
            <w:pPr>
              <w:pStyle w:val="rowtabella0"/>
              <w:rPr>
                <w:color w:val="002060"/>
              </w:rPr>
            </w:pPr>
            <w:r w:rsidRPr="00B375D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2CFFA" w14:textId="77777777" w:rsidR="00E81347" w:rsidRPr="00B375D5" w:rsidRDefault="00E81347" w:rsidP="00E1780E">
            <w:pPr>
              <w:pStyle w:val="rowtabella0"/>
              <w:rPr>
                <w:color w:val="002060"/>
              </w:rPr>
            </w:pPr>
            <w:r w:rsidRPr="00B375D5">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14B3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03D73" w14:textId="77777777" w:rsidR="00E81347" w:rsidRPr="00B375D5" w:rsidRDefault="00E81347" w:rsidP="00E1780E">
            <w:pPr>
              <w:pStyle w:val="rowtabella0"/>
              <w:rPr>
                <w:color w:val="002060"/>
              </w:rPr>
            </w:pPr>
            <w:r w:rsidRPr="00B375D5">
              <w:rPr>
                <w:color w:val="002060"/>
              </w:rPr>
              <w:t>21/12/2024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9239E5" w14:textId="77777777" w:rsidR="00E81347" w:rsidRPr="00B375D5" w:rsidRDefault="00E81347" w:rsidP="00E1780E">
            <w:pPr>
              <w:pStyle w:val="rowtabella0"/>
              <w:rPr>
                <w:color w:val="002060"/>
              </w:rPr>
            </w:pPr>
            <w:r w:rsidRPr="00B375D5">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3ED38"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04DD1" w14:textId="77777777" w:rsidR="00E81347" w:rsidRPr="00B375D5" w:rsidRDefault="00E81347" w:rsidP="00E1780E">
            <w:pPr>
              <w:pStyle w:val="rowtabella0"/>
              <w:rPr>
                <w:color w:val="002060"/>
              </w:rPr>
            </w:pPr>
            <w:r w:rsidRPr="00B375D5">
              <w:rPr>
                <w:color w:val="002060"/>
              </w:rPr>
              <w:t>LOCALITA' CANDIA</w:t>
            </w:r>
          </w:p>
        </w:tc>
      </w:tr>
      <w:tr w:rsidR="00E81347" w:rsidRPr="00B375D5" w14:paraId="46CCF3E2"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15FF71" w14:textId="77777777" w:rsidR="00E81347" w:rsidRPr="00B375D5" w:rsidRDefault="00E81347" w:rsidP="00E1780E">
            <w:pPr>
              <w:pStyle w:val="rowtabella0"/>
              <w:rPr>
                <w:color w:val="002060"/>
              </w:rPr>
            </w:pPr>
            <w:r w:rsidRPr="00B375D5">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57E2D" w14:textId="77777777" w:rsidR="00E81347" w:rsidRPr="00B375D5" w:rsidRDefault="00E81347" w:rsidP="00E1780E">
            <w:pPr>
              <w:pStyle w:val="rowtabella0"/>
              <w:rPr>
                <w:color w:val="002060"/>
              </w:rPr>
            </w:pPr>
            <w:r w:rsidRPr="00B375D5">
              <w:rPr>
                <w:color w:val="002060"/>
              </w:rPr>
              <w:t>AVM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6476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E506C" w14:textId="77777777" w:rsidR="00E81347" w:rsidRPr="00B375D5" w:rsidRDefault="00E81347" w:rsidP="00E1780E">
            <w:pPr>
              <w:pStyle w:val="rowtabella0"/>
              <w:rPr>
                <w:color w:val="002060"/>
              </w:rPr>
            </w:pPr>
            <w:r w:rsidRPr="00B375D5">
              <w:rPr>
                <w:color w:val="002060"/>
              </w:rPr>
              <w:t>21/12/2024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031CD" w14:textId="77777777" w:rsidR="00E81347" w:rsidRPr="00B375D5" w:rsidRDefault="00E81347" w:rsidP="00E1780E">
            <w:pPr>
              <w:pStyle w:val="rowtabella0"/>
              <w:rPr>
                <w:color w:val="002060"/>
              </w:rPr>
            </w:pPr>
            <w:r w:rsidRPr="00B375D5">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354E6" w14:textId="77777777" w:rsidR="00E81347" w:rsidRPr="00B375D5" w:rsidRDefault="00E81347" w:rsidP="00E1780E">
            <w:pPr>
              <w:pStyle w:val="rowtabella0"/>
              <w:rPr>
                <w:color w:val="002060"/>
              </w:rPr>
            </w:pPr>
            <w:r w:rsidRPr="00B375D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CC3B7" w14:textId="77777777" w:rsidR="00E81347" w:rsidRPr="00B375D5" w:rsidRDefault="00E81347" w:rsidP="00E1780E">
            <w:pPr>
              <w:pStyle w:val="rowtabella0"/>
              <w:rPr>
                <w:color w:val="002060"/>
              </w:rPr>
            </w:pPr>
            <w:r w:rsidRPr="00B375D5">
              <w:rPr>
                <w:color w:val="002060"/>
              </w:rPr>
              <w:t>VIA MASSIMO D'AZEGLIO</w:t>
            </w:r>
          </w:p>
        </w:tc>
      </w:tr>
    </w:tbl>
    <w:p w14:paraId="3FB50BFA" w14:textId="77777777" w:rsidR="00E81347" w:rsidRPr="00B375D5" w:rsidRDefault="00E81347" w:rsidP="00E81347">
      <w:pPr>
        <w:pStyle w:val="breakline"/>
        <w:rPr>
          <w:rFonts w:eastAsiaTheme="minorEastAsia"/>
          <w:color w:val="002060"/>
        </w:rPr>
      </w:pPr>
    </w:p>
    <w:p w14:paraId="1F995EB9" w14:textId="77777777" w:rsidR="00E81347" w:rsidRPr="00B375D5" w:rsidRDefault="00E81347" w:rsidP="00E81347">
      <w:pPr>
        <w:pStyle w:val="breakline"/>
        <w:rPr>
          <w:color w:val="002060"/>
        </w:rPr>
      </w:pPr>
    </w:p>
    <w:p w14:paraId="59D39E12" w14:textId="77777777" w:rsidR="00E81347" w:rsidRPr="00B375D5" w:rsidRDefault="00E81347" w:rsidP="00E81347">
      <w:pPr>
        <w:pStyle w:val="breakline"/>
        <w:rPr>
          <w:color w:val="002060"/>
        </w:rPr>
      </w:pPr>
    </w:p>
    <w:p w14:paraId="26640197" w14:textId="77777777" w:rsidR="00E81347" w:rsidRPr="00B375D5" w:rsidRDefault="00E81347" w:rsidP="00E81347">
      <w:pPr>
        <w:pStyle w:val="sottotitolocampionato10"/>
        <w:rPr>
          <w:color w:val="002060"/>
        </w:rPr>
      </w:pPr>
      <w:r w:rsidRPr="00B375D5">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1998"/>
        <w:gridCol w:w="385"/>
        <w:gridCol w:w="898"/>
        <w:gridCol w:w="1190"/>
        <w:gridCol w:w="1565"/>
        <w:gridCol w:w="1541"/>
      </w:tblGrid>
      <w:tr w:rsidR="00E81347" w:rsidRPr="00B375D5" w14:paraId="426C1BC2"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DCAA8"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46FD6"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358A9"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CFEE0"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A82B0"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44CF6"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6DF5"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473E9347"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71AD74" w14:textId="77777777" w:rsidR="00E81347" w:rsidRPr="00B375D5" w:rsidRDefault="00E81347" w:rsidP="00E1780E">
            <w:pPr>
              <w:pStyle w:val="rowtabella0"/>
              <w:rPr>
                <w:color w:val="002060"/>
              </w:rPr>
            </w:pPr>
            <w:r w:rsidRPr="00B375D5">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81C06" w14:textId="77777777" w:rsidR="00E81347" w:rsidRPr="00B375D5" w:rsidRDefault="00E81347" w:rsidP="00E1780E">
            <w:pPr>
              <w:pStyle w:val="rowtabella0"/>
              <w:rPr>
                <w:color w:val="002060"/>
              </w:rPr>
            </w:pPr>
            <w:r w:rsidRPr="00B375D5">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7E6B3"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A36AB" w14:textId="77777777" w:rsidR="00E81347" w:rsidRPr="00B375D5" w:rsidRDefault="00E81347" w:rsidP="00E1780E">
            <w:pPr>
              <w:pStyle w:val="rowtabella0"/>
              <w:rPr>
                <w:color w:val="002060"/>
              </w:rPr>
            </w:pPr>
            <w:r w:rsidRPr="00B375D5">
              <w:rPr>
                <w:color w:val="002060"/>
              </w:rPr>
              <w:t>20/12/2024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02F8F" w14:textId="77777777" w:rsidR="00E81347" w:rsidRPr="00B375D5" w:rsidRDefault="00E81347" w:rsidP="00E1780E">
            <w:pPr>
              <w:pStyle w:val="rowtabella0"/>
              <w:rPr>
                <w:color w:val="002060"/>
              </w:rPr>
            </w:pPr>
            <w:r w:rsidRPr="00B375D5">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D814E" w14:textId="77777777" w:rsidR="00E81347" w:rsidRPr="00B375D5" w:rsidRDefault="00E81347" w:rsidP="00E1780E">
            <w:pPr>
              <w:pStyle w:val="rowtabella0"/>
              <w:rPr>
                <w:color w:val="002060"/>
              </w:rPr>
            </w:pPr>
            <w:r w:rsidRPr="00B375D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64696" w14:textId="77777777" w:rsidR="00E81347" w:rsidRPr="00B375D5" w:rsidRDefault="00E81347" w:rsidP="00E1780E">
            <w:pPr>
              <w:pStyle w:val="rowtabella0"/>
              <w:rPr>
                <w:color w:val="002060"/>
              </w:rPr>
            </w:pPr>
            <w:r w:rsidRPr="00B375D5">
              <w:rPr>
                <w:color w:val="002060"/>
              </w:rPr>
              <w:t>VIA VOLTURNO-PIEDIRIPA</w:t>
            </w:r>
          </w:p>
        </w:tc>
      </w:tr>
      <w:tr w:rsidR="00E81347" w:rsidRPr="00B375D5" w14:paraId="4726DAB7"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4D9C4" w14:textId="77777777" w:rsidR="00E81347" w:rsidRPr="00B375D5" w:rsidRDefault="00E81347" w:rsidP="00E1780E">
            <w:pPr>
              <w:pStyle w:val="rowtabella0"/>
              <w:rPr>
                <w:color w:val="002060"/>
              </w:rPr>
            </w:pPr>
            <w:r w:rsidRPr="00B375D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431F47" w14:textId="77777777" w:rsidR="00E81347" w:rsidRPr="00B375D5" w:rsidRDefault="00E81347" w:rsidP="00E1780E">
            <w:pPr>
              <w:pStyle w:val="rowtabella0"/>
              <w:rPr>
                <w:color w:val="002060"/>
              </w:rPr>
            </w:pPr>
            <w:r w:rsidRPr="00B375D5">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13AFEC"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0D55D"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62873" w14:textId="77777777" w:rsidR="00E81347" w:rsidRPr="00B375D5" w:rsidRDefault="00E81347" w:rsidP="00E1780E">
            <w:pPr>
              <w:pStyle w:val="rowtabella0"/>
              <w:rPr>
                <w:color w:val="002060"/>
              </w:rPr>
            </w:pPr>
            <w:r w:rsidRPr="00B375D5">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AB18C" w14:textId="77777777" w:rsidR="00E81347" w:rsidRPr="00B375D5" w:rsidRDefault="00E81347" w:rsidP="00E1780E">
            <w:pPr>
              <w:pStyle w:val="rowtabella0"/>
              <w:rPr>
                <w:color w:val="002060"/>
              </w:rPr>
            </w:pPr>
            <w:r w:rsidRPr="00B375D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A25BF" w14:textId="77777777" w:rsidR="00E81347" w:rsidRPr="00B375D5" w:rsidRDefault="00E81347" w:rsidP="00E1780E">
            <w:pPr>
              <w:pStyle w:val="rowtabella0"/>
              <w:rPr>
                <w:color w:val="002060"/>
              </w:rPr>
            </w:pPr>
            <w:r w:rsidRPr="00B375D5">
              <w:rPr>
                <w:color w:val="002060"/>
              </w:rPr>
              <w:t>VIA DELLA REPUBBLICA</w:t>
            </w:r>
          </w:p>
        </w:tc>
      </w:tr>
      <w:tr w:rsidR="00E81347" w:rsidRPr="00B375D5" w14:paraId="443132C0"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17F83" w14:textId="77777777" w:rsidR="00E81347" w:rsidRPr="00B375D5" w:rsidRDefault="00E81347" w:rsidP="00E1780E">
            <w:pPr>
              <w:pStyle w:val="rowtabella0"/>
              <w:rPr>
                <w:color w:val="002060"/>
              </w:rPr>
            </w:pPr>
            <w:r w:rsidRPr="00B375D5">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5A70C" w14:textId="77777777" w:rsidR="00E81347" w:rsidRPr="00B375D5" w:rsidRDefault="00E81347" w:rsidP="00E1780E">
            <w:pPr>
              <w:pStyle w:val="rowtabella0"/>
              <w:rPr>
                <w:color w:val="002060"/>
              </w:rPr>
            </w:pPr>
            <w:r w:rsidRPr="00B375D5">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0644C3"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8B8AB"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14B11" w14:textId="77777777" w:rsidR="00E81347" w:rsidRPr="00B375D5" w:rsidRDefault="00E81347" w:rsidP="00E1780E">
            <w:pPr>
              <w:pStyle w:val="rowtabella0"/>
              <w:rPr>
                <w:color w:val="002060"/>
              </w:rPr>
            </w:pPr>
            <w:r w:rsidRPr="00B375D5">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9A7F0" w14:textId="77777777" w:rsidR="00E81347" w:rsidRPr="00B375D5" w:rsidRDefault="00E81347" w:rsidP="00E1780E">
            <w:pPr>
              <w:pStyle w:val="rowtabella0"/>
              <w:rPr>
                <w:color w:val="002060"/>
              </w:rPr>
            </w:pPr>
            <w:r w:rsidRPr="00B375D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C7714" w14:textId="77777777" w:rsidR="00E81347" w:rsidRPr="00B375D5" w:rsidRDefault="00E81347" w:rsidP="00E1780E">
            <w:pPr>
              <w:pStyle w:val="rowtabella0"/>
              <w:rPr>
                <w:color w:val="002060"/>
              </w:rPr>
            </w:pPr>
            <w:r w:rsidRPr="00B375D5">
              <w:rPr>
                <w:color w:val="002060"/>
              </w:rPr>
              <w:t>VIA VERDI</w:t>
            </w:r>
          </w:p>
        </w:tc>
      </w:tr>
      <w:tr w:rsidR="00E81347" w:rsidRPr="00B375D5" w14:paraId="68AD54B7"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74CC96" w14:textId="77777777" w:rsidR="00E81347" w:rsidRPr="00B375D5" w:rsidRDefault="00E81347" w:rsidP="00E1780E">
            <w:pPr>
              <w:pStyle w:val="rowtabella0"/>
              <w:rPr>
                <w:color w:val="002060"/>
              </w:rPr>
            </w:pPr>
            <w:r w:rsidRPr="00B375D5">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D9725A" w14:textId="77777777" w:rsidR="00E81347" w:rsidRPr="00B375D5" w:rsidRDefault="00E81347" w:rsidP="00E1780E">
            <w:pPr>
              <w:pStyle w:val="rowtabella0"/>
              <w:rPr>
                <w:color w:val="002060"/>
              </w:rPr>
            </w:pPr>
            <w:r w:rsidRPr="00B375D5">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4DB10"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4ABA9" w14:textId="77777777" w:rsidR="00E81347" w:rsidRPr="00B375D5" w:rsidRDefault="00E81347" w:rsidP="00E1780E">
            <w:pPr>
              <w:pStyle w:val="rowtabella0"/>
              <w:rPr>
                <w:color w:val="002060"/>
              </w:rPr>
            </w:pPr>
            <w:r w:rsidRPr="00B375D5">
              <w:rPr>
                <w:color w:val="002060"/>
              </w:rPr>
              <w:t>20/12/2024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4A4ABC" w14:textId="77777777" w:rsidR="00E81347" w:rsidRPr="00B375D5" w:rsidRDefault="00E81347" w:rsidP="00E1780E">
            <w:pPr>
              <w:pStyle w:val="rowtabella0"/>
              <w:rPr>
                <w:color w:val="002060"/>
              </w:rPr>
            </w:pPr>
            <w:r w:rsidRPr="00B375D5">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1EE0E" w14:textId="77777777" w:rsidR="00E81347" w:rsidRPr="00B375D5" w:rsidRDefault="00E81347" w:rsidP="00E1780E">
            <w:pPr>
              <w:pStyle w:val="rowtabella0"/>
              <w:rPr>
                <w:color w:val="002060"/>
              </w:rPr>
            </w:pPr>
            <w:r w:rsidRPr="00B375D5">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66E2B" w14:textId="77777777" w:rsidR="00E81347" w:rsidRPr="00B375D5" w:rsidRDefault="00E81347" w:rsidP="00E1780E">
            <w:pPr>
              <w:pStyle w:val="rowtabella0"/>
              <w:rPr>
                <w:color w:val="002060"/>
              </w:rPr>
            </w:pPr>
            <w:r w:rsidRPr="00B375D5">
              <w:rPr>
                <w:color w:val="002060"/>
              </w:rPr>
              <w:t>VIA GRAMSCI-VIA FEGGIANI</w:t>
            </w:r>
          </w:p>
        </w:tc>
      </w:tr>
      <w:tr w:rsidR="00E81347" w:rsidRPr="00B375D5" w14:paraId="61CB9B91"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97DC4D" w14:textId="77777777" w:rsidR="00E81347" w:rsidRPr="00B375D5" w:rsidRDefault="00E81347" w:rsidP="00E1780E">
            <w:pPr>
              <w:pStyle w:val="rowtabella0"/>
              <w:rPr>
                <w:color w:val="002060"/>
              </w:rPr>
            </w:pPr>
            <w:r w:rsidRPr="00B375D5">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B5E6C" w14:textId="77777777" w:rsidR="00E81347" w:rsidRPr="00B375D5" w:rsidRDefault="00E81347" w:rsidP="00E1780E">
            <w:pPr>
              <w:pStyle w:val="rowtabella0"/>
              <w:rPr>
                <w:color w:val="002060"/>
              </w:rPr>
            </w:pPr>
            <w:r w:rsidRPr="00B375D5">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23705"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56FDD"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16234" w14:textId="77777777" w:rsidR="00E81347" w:rsidRPr="00B375D5" w:rsidRDefault="00E81347" w:rsidP="00E1780E">
            <w:pPr>
              <w:pStyle w:val="rowtabella0"/>
              <w:rPr>
                <w:color w:val="002060"/>
              </w:rPr>
            </w:pPr>
            <w:r w:rsidRPr="00B375D5">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1348A" w14:textId="77777777" w:rsidR="00E81347" w:rsidRPr="00B375D5" w:rsidRDefault="00E81347" w:rsidP="00E1780E">
            <w:pPr>
              <w:pStyle w:val="rowtabella0"/>
              <w:rPr>
                <w:color w:val="002060"/>
              </w:rPr>
            </w:pPr>
            <w:r w:rsidRPr="00B375D5">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96F31" w14:textId="77777777" w:rsidR="00E81347" w:rsidRPr="00B375D5" w:rsidRDefault="00E81347" w:rsidP="00E1780E">
            <w:pPr>
              <w:pStyle w:val="rowtabella0"/>
              <w:rPr>
                <w:color w:val="002060"/>
              </w:rPr>
            </w:pPr>
            <w:r w:rsidRPr="00B375D5">
              <w:rPr>
                <w:color w:val="002060"/>
              </w:rPr>
              <w:t>VIA FAVETO</w:t>
            </w:r>
          </w:p>
        </w:tc>
      </w:tr>
    </w:tbl>
    <w:p w14:paraId="5B1BF1AD" w14:textId="77777777" w:rsidR="00E81347" w:rsidRPr="00B375D5" w:rsidRDefault="00E81347" w:rsidP="00E81347">
      <w:pPr>
        <w:pStyle w:val="breakline"/>
        <w:rPr>
          <w:rFonts w:eastAsiaTheme="minorEastAsia"/>
          <w:color w:val="002060"/>
        </w:rPr>
      </w:pPr>
    </w:p>
    <w:p w14:paraId="5A13582E" w14:textId="77777777" w:rsidR="00E81347" w:rsidRPr="00B375D5" w:rsidRDefault="00E81347" w:rsidP="00E81347">
      <w:pPr>
        <w:pStyle w:val="breakline"/>
        <w:rPr>
          <w:color w:val="002060"/>
        </w:rPr>
      </w:pPr>
    </w:p>
    <w:p w14:paraId="332AD0DA" w14:textId="77777777" w:rsidR="00E81347" w:rsidRPr="00B375D5" w:rsidRDefault="00E81347" w:rsidP="00E81347">
      <w:pPr>
        <w:pStyle w:val="breakline"/>
        <w:rPr>
          <w:color w:val="002060"/>
        </w:rPr>
      </w:pPr>
    </w:p>
    <w:p w14:paraId="0C9B0381" w14:textId="77777777" w:rsidR="00E81347" w:rsidRPr="00B375D5" w:rsidRDefault="00E81347" w:rsidP="00E81347">
      <w:pPr>
        <w:pStyle w:val="sottotitolocampionato10"/>
        <w:rPr>
          <w:color w:val="002060"/>
        </w:rPr>
      </w:pPr>
      <w:r w:rsidRPr="00B375D5">
        <w:rPr>
          <w:color w:val="002060"/>
        </w:rPr>
        <w:t>GIRONE E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57"/>
        <w:gridCol w:w="1541"/>
      </w:tblGrid>
      <w:tr w:rsidR="00E81347" w:rsidRPr="00B375D5" w14:paraId="5AD5DA98"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22A34"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9EB86"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D5D53"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23DB3"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E24E"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7A1DB"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90808"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6188421D"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FEDB0" w14:textId="77777777" w:rsidR="00E81347" w:rsidRPr="00B375D5" w:rsidRDefault="00E81347" w:rsidP="00E1780E">
            <w:pPr>
              <w:pStyle w:val="rowtabella0"/>
              <w:rPr>
                <w:color w:val="002060"/>
              </w:rPr>
            </w:pPr>
            <w:r w:rsidRPr="00B375D5">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E6C2E" w14:textId="77777777" w:rsidR="00E81347" w:rsidRPr="00B375D5" w:rsidRDefault="00E81347" w:rsidP="00E1780E">
            <w:pPr>
              <w:pStyle w:val="rowtabella0"/>
              <w:rPr>
                <w:color w:val="002060"/>
              </w:rPr>
            </w:pPr>
            <w:r w:rsidRPr="00B375D5">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8E220"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7AF0E" w14:textId="77777777" w:rsidR="00E81347" w:rsidRPr="00B375D5" w:rsidRDefault="00E81347" w:rsidP="00E1780E">
            <w:pPr>
              <w:pStyle w:val="rowtabella0"/>
              <w:rPr>
                <w:color w:val="002060"/>
              </w:rPr>
            </w:pPr>
            <w:r w:rsidRPr="00B375D5">
              <w:rPr>
                <w:color w:val="002060"/>
              </w:rPr>
              <w:t>20/12/2024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3863A" w14:textId="77777777" w:rsidR="00E81347" w:rsidRPr="00B375D5" w:rsidRDefault="00E81347" w:rsidP="00E1780E">
            <w:pPr>
              <w:pStyle w:val="rowtabella0"/>
              <w:rPr>
                <w:color w:val="002060"/>
              </w:rPr>
            </w:pPr>
            <w:r w:rsidRPr="00B375D5">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12640" w14:textId="77777777" w:rsidR="00E81347" w:rsidRPr="00B375D5" w:rsidRDefault="00E81347" w:rsidP="00E1780E">
            <w:pPr>
              <w:pStyle w:val="rowtabella0"/>
              <w:rPr>
                <w:color w:val="002060"/>
              </w:rPr>
            </w:pPr>
            <w:r w:rsidRPr="00B375D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55485" w14:textId="77777777" w:rsidR="00E81347" w:rsidRPr="00B375D5" w:rsidRDefault="00E81347" w:rsidP="00E1780E">
            <w:pPr>
              <w:pStyle w:val="rowtabella0"/>
              <w:rPr>
                <w:color w:val="002060"/>
              </w:rPr>
            </w:pPr>
            <w:r w:rsidRPr="00B375D5">
              <w:rPr>
                <w:color w:val="002060"/>
              </w:rPr>
              <w:t>VIA LORENZO LOTTO</w:t>
            </w:r>
          </w:p>
        </w:tc>
      </w:tr>
      <w:tr w:rsidR="00E81347" w:rsidRPr="00B375D5" w14:paraId="401AA331"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5D3D88" w14:textId="77777777" w:rsidR="00E81347" w:rsidRPr="00B375D5" w:rsidRDefault="00E81347" w:rsidP="00E1780E">
            <w:pPr>
              <w:pStyle w:val="rowtabella0"/>
              <w:rPr>
                <w:color w:val="002060"/>
              </w:rPr>
            </w:pPr>
            <w:r w:rsidRPr="00B375D5">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E72EE" w14:textId="77777777" w:rsidR="00E81347" w:rsidRPr="00B375D5" w:rsidRDefault="00E81347" w:rsidP="00E1780E">
            <w:pPr>
              <w:pStyle w:val="rowtabella0"/>
              <w:rPr>
                <w:color w:val="002060"/>
              </w:rPr>
            </w:pPr>
            <w:r w:rsidRPr="00B375D5">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5BFD36"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0DD80E"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269050" w14:textId="77777777" w:rsidR="00E81347" w:rsidRPr="00B375D5" w:rsidRDefault="00E81347" w:rsidP="00E1780E">
            <w:pPr>
              <w:pStyle w:val="rowtabella0"/>
              <w:rPr>
                <w:color w:val="002060"/>
              </w:rPr>
            </w:pPr>
            <w:r w:rsidRPr="00B375D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B3763" w14:textId="77777777" w:rsidR="00E81347" w:rsidRPr="00B375D5" w:rsidRDefault="00E81347" w:rsidP="00E1780E">
            <w:pPr>
              <w:pStyle w:val="rowtabella0"/>
              <w:rPr>
                <w:color w:val="002060"/>
              </w:rPr>
            </w:pPr>
            <w:r w:rsidRPr="00B375D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8A124" w14:textId="77777777" w:rsidR="00E81347" w:rsidRPr="00B375D5" w:rsidRDefault="00E81347" w:rsidP="00E1780E">
            <w:pPr>
              <w:pStyle w:val="rowtabella0"/>
              <w:rPr>
                <w:color w:val="002060"/>
              </w:rPr>
            </w:pPr>
            <w:r w:rsidRPr="00B375D5">
              <w:rPr>
                <w:color w:val="002060"/>
              </w:rPr>
              <w:t>VIA B.ROSSI SNC</w:t>
            </w:r>
          </w:p>
        </w:tc>
      </w:tr>
      <w:tr w:rsidR="00E81347" w:rsidRPr="00B375D5" w14:paraId="2F5C01EF"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362B8" w14:textId="77777777" w:rsidR="00E81347" w:rsidRPr="00B375D5" w:rsidRDefault="00E81347" w:rsidP="00E1780E">
            <w:pPr>
              <w:pStyle w:val="rowtabella0"/>
              <w:rPr>
                <w:color w:val="002060"/>
              </w:rPr>
            </w:pPr>
            <w:r w:rsidRPr="00B375D5">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1F1778" w14:textId="77777777" w:rsidR="00E81347" w:rsidRPr="00B375D5" w:rsidRDefault="00E81347" w:rsidP="00E1780E">
            <w:pPr>
              <w:pStyle w:val="rowtabella0"/>
              <w:rPr>
                <w:color w:val="002060"/>
              </w:rPr>
            </w:pPr>
            <w:r w:rsidRPr="00B375D5">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D41C4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4DA6C9"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44270" w14:textId="77777777" w:rsidR="00E81347" w:rsidRPr="00B375D5" w:rsidRDefault="00E81347" w:rsidP="00E1780E">
            <w:pPr>
              <w:pStyle w:val="rowtabella0"/>
              <w:rPr>
                <w:color w:val="002060"/>
              </w:rPr>
            </w:pPr>
            <w:r w:rsidRPr="00B375D5">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59F39" w14:textId="77777777" w:rsidR="00E81347" w:rsidRPr="00B375D5" w:rsidRDefault="00E81347" w:rsidP="00E1780E">
            <w:pPr>
              <w:pStyle w:val="rowtabella0"/>
              <w:rPr>
                <w:color w:val="002060"/>
              </w:rPr>
            </w:pPr>
            <w:r w:rsidRPr="00B375D5">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A340F" w14:textId="77777777" w:rsidR="00E81347" w:rsidRPr="00B375D5" w:rsidRDefault="00E81347" w:rsidP="00E1780E">
            <w:pPr>
              <w:pStyle w:val="rowtabella0"/>
              <w:rPr>
                <w:color w:val="002060"/>
              </w:rPr>
            </w:pPr>
            <w:r w:rsidRPr="00B375D5">
              <w:rPr>
                <w:color w:val="002060"/>
              </w:rPr>
              <w:t>VIA CARDUCCI</w:t>
            </w:r>
          </w:p>
        </w:tc>
      </w:tr>
      <w:tr w:rsidR="00E81347" w:rsidRPr="00B375D5" w14:paraId="083B6A6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C30989" w14:textId="77777777" w:rsidR="00E81347" w:rsidRPr="00B375D5" w:rsidRDefault="00E81347" w:rsidP="00E1780E">
            <w:pPr>
              <w:pStyle w:val="rowtabella0"/>
              <w:rPr>
                <w:color w:val="002060"/>
              </w:rPr>
            </w:pPr>
            <w:r w:rsidRPr="00B375D5">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1B333" w14:textId="77777777" w:rsidR="00E81347" w:rsidRPr="00B375D5" w:rsidRDefault="00E81347" w:rsidP="00E1780E">
            <w:pPr>
              <w:pStyle w:val="rowtabella0"/>
              <w:rPr>
                <w:color w:val="002060"/>
              </w:rPr>
            </w:pPr>
            <w:r w:rsidRPr="00B375D5">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546AB2"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8DE6DD"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E689B" w14:textId="77777777" w:rsidR="00E81347" w:rsidRPr="00B375D5" w:rsidRDefault="00E81347" w:rsidP="00E1780E">
            <w:pPr>
              <w:pStyle w:val="rowtabella0"/>
              <w:rPr>
                <w:color w:val="002060"/>
              </w:rPr>
            </w:pPr>
            <w:r w:rsidRPr="00B375D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5FBE40" w14:textId="77777777" w:rsidR="00E81347" w:rsidRPr="00B375D5" w:rsidRDefault="00E81347" w:rsidP="00E1780E">
            <w:pPr>
              <w:pStyle w:val="rowtabella0"/>
              <w:rPr>
                <w:color w:val="002060"/>
              </w:rPr>
            </w:pPr>
            <w:r w:rsidRPr="00B375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28314" w14:textId="77777777" w:rsidR="00E81347" w:rsidRPr="00B375D5" w:rsidRDefault="00E81347" w:rsidP="00E1780E">
            <w:pPr>
              <w:pStyle w:val="rowtabella0"/>
              <w:rPr>
                <w:color w:val="002060"/>
              </w:rPr>
            </w:pPr>
            <w:r w:rsidRPr="00B375D5">
              <w:rPr>
                <w:color w:val="002060"/>
              </w:rPr>
              <w:t>VIA PIRANDELLO</w:t>
            </w:r>
          </w:p>
        </w:tc>
      </w:tr>
      <w:tr w:rsidR="00E81347" w:rsidRPr="00B375D5" w14:paraId="44D1D4C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6E174F" w14:textId="77777777" w:rsidR="00E81347" w:rsidRPr="00B375D5" w:rsidRDefault="00E81347" w:rsidP="00E1780E">
            <w:pPr>
              <w:pStyle w:val="rowtabella0"/>
              <w:rPr>
                <w:color w:val="002060"/>
              </w:rPr>
            </w:pPr>
            <w:r w:rsidRPr="00B375D5">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11163" w14:textId="77777777" w:rsidR="00E81347" w:rsidRPr="00B375D5" w:rsidRDefault="00E81347" w:rsidP="00E1780E">
            <w:pPr>
              <w:pStyle w:val="rowtabella0"/>
              <w:rPr>
                <w:color w:val="002060"/>
              </w:rPr>
            </w:pPr>
            <w:r w:rsidRPr="00B375D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84B4B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5C1B2"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B4B51D" w14:textId="77777777" w:rsidR="00E81347" w:rsidRPr="00B375D5" w:rsidRDefault="00E81347" w:rsidP="00E1780E">
            <w:pPr>
              <w:pStyle w:val="rowtabella0"/>
              <w:rPr>
                <w:color w:val="002060"/>
              </w:rPr>
            </w:pPr>
            <w:r w:rsidRPr="00B375D5">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4DF24" w14:textId="77777777" w:rsidR="00E81347" w:rsidRPr="00B375D5" w:rsidRDefault="00E81347" w:rsidP="00E1780E">
            <w:pPr>
              <w:pStyle w:val="rowtabella0"/>
              <w:rPr>
                <w:color w:val="002060"/>
              </w:rPr>
            </w:pPr>
            <w:r w:rsidRPr="00B375D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15E76" w14:textId="77777777" w:rsidR="00E81347" w:rsidRPr="00B375D5" w:rsidRDefault="00E81347" w:rsidP="00E1780E">
            <w:pPr>
              <w:pStyle w:val="rowtabella0"/>
              <w:rPr>
                <w:color w:val="002060"/>
              </w:rPr>
            </w:pPr>
            <w:r w:rsidRPr="00B375D5">
              <w:rPr>
                <w:color w:val="002060"/>
              </w:rPr>
              <w:t>VIA FRATELLANZA SNC</w:t>
            </w:r>
          </w:p>
        </w:tc>
      </w:tr>
      <w:tr w:rsidR="00E81347" w:rsidRPr="00B375D5" w14:paraId="6ECEF1A5"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DC65CE" w14:textId="77777777" w:rsidR="00E81347" w:rsidRPr="00B375D5" w:rsidRDefault="00E81347" w:rsidP="00E1780E">
            <w:pPr>
              <w:pStyle w:val="rowtabella0"/>
              <w:rPr>
                <w:color w:val="002060"/>
              </w:rPr>
            </w:pPr>
            <w:r w:rsidRPr="00B375D5">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A5A50" w14:textId="77777777" w:rsidR="00E81347" w:rsidRPr="00B375D5" w:rsidRDefault="00E81347" w:rsidP="00E1780E">
            <w:pPr>
              <w:pStyle w:val="rowtabella0"/>
              <w:rPr>
                <w:color w:val="002060"/>
              </w:rPr>
            </w:pPr>
            <w:r w:rsidRPr="00B375D5">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79E07"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67320" w14:textId="77777777" w:rsidR="00E81347" w:rsidRPr="00B375D5" w:rsidRDefault="00E81347" w:rsidP="00E1780E">
            <w:pPr>
              <w:pStyle w:val="rowtabella0"/>
              <w:rPr>
                <w:color w:val="002060"/>
              </w:rPr>
            </w:pPr>
            <w:r w:rsidRPr="00B375D5">
              <w:rPr>
                <w:color w:val="002060"/>
              </w:rPr>
              <w:t>20/12/2024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B3A69" w14:textId="77777777" w:rsidR="00E81347" w:rsidRPr="00B375D5" w:rsidRDefault="00E81347" w:rsidP="00E1780E">
            <w:pPr>
              <w:pStyle w:val="rowtabella0"/>
              <w:rPr>
                <w:color w:val="002060"/>
              </w:rPr>
            </w:pPr>
            <w:r w:rsidRPr="00B375D5">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CB94B" w14:textId="77777777" w:rsidR="00E81347" w:rsidRPr="00B375D5" w:rsidRDefault="00E81347" w:rsidP="00E1780E">
            <w:pPr>
              <w:pStyle w:val="rowtabella0"/>
              <w:rPr>
                <w:color w:val="002060"/>
              </w:rPr>
            </w:pPr>
            <w:r w:rsidRPr="00B375D5">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D50BA" w14:textId="77777777" w:rsidR="00E81347" w:rsidRPr="00B375D5" w:rsidRDefault="00E81347" w:rsidP="00E1780E">
            <w:pPr>
              <w:pStyle w:val="rowtabella0"/>
              <w:rPr>
                <w:color w:val="002060"/>
              </w:rPr>
            </w:pPr>
            <w:r w:rsidRPr="00B375D5">
              <w:rPr>
                <w:color w:val="002060"/>
              </w:rPr>
              <w:t>VIA LORENZO LOTTO</w:t>
            </w:r>
          </w:p>
        </w:tc>
      </w:tr>
    </w:tbl>
    <w:p w14:paraId="14192D5F" w14:textId="77777777" w:rsidR="00E81347" w:rsidRPr="00B375D5" w:rsidRDefault="00E81347" w:rsidP="00E81347">
      <w:pPr>
        <w:pStyle w:val="breakline"/>
        <w:rPr>
          <w:rFonts w:eastAsiaTheme="minorEastAsia"/>
          <w:color w:val="002060"/>
        </w:rPr>
      </w:pPr>
    </w:p>
    <w:p w14:paraId="24EE54AE" w14:textId="77777777" w:rsidR="00E81347" w:rsidRPr="00B375D5" w:rsidRDefault="00E81347" w:rsidP="00E81347">
      <w:pPr>
        <w:pStyle w:val="breakline"/>
        <w:rPr>
          <w:color w:val="002060"/>
        </w:rPr>
      </w:pPr>
    </w:p>
    <w:p w14:paraId="66334F68" w14:textId="77777777" w:rsidR="00E81347" w:rsidRPr="00B375D5" w:rsidRDefault="00E81347" w:rsidP="00E81347">
      <w:pPr>
        <w:pStyle w:val="breakline"/>
        <w:rPr>
          <w:color w:val="002060"/>
        </w:rPr>
      </w:pPr>
    </w:p>
    <w:p w14:paraId="597A2B76" w14:textId="77777777" w:rsidR="00E81347" w:rsidRPr="00B375D5" w:rsidRDefault="00E81347" w:rsidP="00E81347">
      <w:pPr>
        <w:pStyle w:val="sottotitolocampionato10"/>
        <w:rPr>
          <w:color w:val="002060"/>
        </w:rPr>
      </w:pPr>
      <w:r w:rsidRPr="00B375D5">
        <w:rPr>
          <w:color w:val="002060"/>
        </w:rP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E81347" w:rsidRPr="00B375D5" w14:paraId="049A9B00"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2302C"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EEDD1"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618A3"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BD10C"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F9D2B"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D4301"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42AC"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549AEECE"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3912A9" w14:textId="77777777" w:rsidR="00E81347" w:rsidRPr="00B375D5" w:rsidRDefault="00E81347" w:rsidP="00E1780E">
            <w:pPr>
              <w:pStyle w:val="rowtabella0"/>
              <w:rPr>
                <w:color w:val="002060"/>
              </w:rPr>
            </w:pPr>
            <w:r w:rsidRPr="00B375D5">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DB80F" w14:textId="77777777" w:rsidR="00E81347" w:rsidRPr="00B375D5" w:rsidRDefault="00E81347" w:rsidP="00E1780E">
            <w:pPr>
              <w:pStyle w:val="rowtabella0"/>
              <w:rPr>
                <w:color w:val="002060"/>
              </w:rPr>
            </w:pPr>
            <w:r w:rsidRPr="00B375D5">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AE90B"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B43C9" w14:textId="77777777" w:rsidR="00E81347" w:rsidRPr="00B375D5" w:rsidRDefault="00E81347" w:rsidP="00E1780E">
            <w:pPr>
              <w:pStyle w:val="rowtabella0"/>
              <w:rPr>
                <w:color w:val="002060"/>
              </w:rPr>
            </w:pPr>
            <w:r w:rsidRPr="00B375D5">
              <w:rPr>
                <w:color w:val="002060"/>
              </w:rPr>
              <w:t>19/12/2024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42201" w14:textId="77777777" w:rsidR="00E81347" w:rsidRPr="00B375D5" w:rsidRDefault="00E81347" w:rsidP="00E1780E">
            <w:pPr>
              <w:pStyle w:val="rowtabella0"/>
              <w:rPr>
                <w:color w:val="002060"/>
              </w:rPr>
            </w:pPr>
            <w:r w:rsidRPr="00B375D5">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94BBD" w14:textId="77777777" w:rsidR="00E81347" w:rsidRPr="00B375D5" w:rsidRDefault="00E81347" w:rsidP="00E1780E">
            <w:pPr>
              <w:pStyle w:val="rowtabella0"/>
              <w:rPr>
                <w:color w:val="002060"/>
              </w:rPr>
            </w:pPr>
            <w:r w:rsidRPr="00B375D5">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B8787" w14:textId="77777777" w:rsidR="00E81347" w:rsidRPr="00B375D5" w:rsidRDefault="00E81347" w:rsidP="00E1780E">
            <w:pPr>
              <w:pStyle w:val="rowtabella0"/>
              <w:rPr>
                <w:color w:val="002060"/>
              </w:rPr>
            </w:pPr>
            <w:r w:rsidRPr="00B375D5">
              <w:rPr>
                <w:color w:val="002060"/>
              </w:rPr>
              <w:t>VIA DELLA LIBERTA'</w:t>
            </w:r>
          </w:p>
        </w:tc>
      </w:tr>
      <w:tr w:rsidR="00E81347" w:rsidRPr="00B375D5" w14:paraId="24684BB9"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8277B" w14:textId="77777777" w:rsidR="00E81347" w:rsidRPr="00B375D5" w:rsidRDefault="00E81347" w:rsidP="00E1780E">
            <w:pPr>
              <w:pStyle w:val="rowtabella0"/>
              <w:rPr>
                <w:color w:val="002060"/>
              </w:rPr>
            </w:pPr>
            <w:r w:rsidRPr="00B375D5">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F80EF" w14:textId="77777777" w:rsidR="00E81347" w:rsidRPr="00B375D5" w:rsidRDefault="00E81347" w:rsidP="00E1780E">
            <w:pPr>
              <w:pStyle w:val="rowtabella0"/>
              <w:rPr>
                <w:color w:val="002060"/>
              </w:rPr>
            </w:pPr>
            <w:r w:rsidRPr="00B375D5">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223634"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863983" w14:textId="77777777" w:rsidR="00E81347" w:rsidRPr="00B375D5" w:rsidRDefault="00E81347" w:rsidP="00E1780E">
            <w:pPr>
              <w:pStyle w:val="rowtabella0"/>
              <w:rPr>
                <w:color w:val="002060"/>
              </w:rPr>
            </w:pPr>
            <w:r w:rsidRPr="00B375D5">
              <w:rPr>
                <w:color w:val="002060"/>
              </w:rPr>
              <w:t>20/12/2024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94183" w14:textId="77777777" w:rsidR="00E81347" w:rsidRPr="00B375D5" w:rsidRDefault="00E81347" w:rsidP="00E1780E">
            <w:pPr>
              <w:pStyle w:val="rowtabella0"/>
              <w:rPr>
                <w:color w:val="002060"/>
              </w:rPr>
            </w:pPr>
            <w:r w:rsidRPr="00B375D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32026" w14:textId="77777777" w:rsidR="00E81347" w:rsidRPr="00B375D5" w:rsidRDefault="00E81347" w:rsidP="00E1780E">
            <w:pPr>
              <w:pStyle w:val="rowtabella0"/>
              <w:rPr>
                <w:color w:val="002060"/>
              </w:rPr>
            </w:pPr>
            <w:r w:rsidRPr="00B375D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51876" w14:textId="77777777" w:rsidR="00E81347" w:rsidRPr="00B375D5" w:rsidRDefault="00E81347" w:rsidP="00E1780E">
            <w:pPr>
              <w:pStyle w:val="rowtabella0"/>
              <w:rPr>
                <w:color w:val="002060"/>
              </w:rPr>
            </w:pPr>
            <w:r w:rsidRPr="00B375D5">
              <w:rPr>
                <w:color w:val="002060"/>
              </w:rPr>
              <w:t>VIA CORRADI</w:t>
            </w:r>
          </w:p>
        </w:tc>
      </w:tr>
      <w:tr w:rsidR="00E81347" w:rsidRPr="00B375D5" w14:paraId="34EB9AFC"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2DBE6A" w14:textId="77777777" w:rsidR="00E81347" w:rsidRPr="00B375D5" w:rsidRDefault="00E81347" w:rsidP="00E1780E">
            <w:pPr>
              <w:pStyle w:val="rowtabella0"/>
              <w:rPr>
                <w:color w:val="002060"/>
              </w:rPr>
            </w:pPr>
            <w:r w:rsidRPr="00B375D5">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EEC9EB" w14:textId="77777777" w:rsidR="00E81347" w:rsidRPr="00B375D5" w:rsidRDefault="00E81347" w:rsidP="00E1780E">
            <w:pPr>
              <w:pStyle w:val="rowtabella0"/>
              <w:rPr>
                <w:color w:val="002060"/>
              </w:rPr>
            </w:pPr>
            <w:r w:rsidRPr="00B375D5">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4F4F1"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F5A0B7"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333D2" w14:textId="77777777" w:rsidR="00E81347" w:rsidRPr="00B375D5" w:rsidRDefault="00E81347" w:rsidP="00E1780E">
            <w:pPr>
              <w:pStyle w:val="rowtabella0"/>
              <w:rPr>
                <w:color w:val="002060"/>
              </w:rPr>
            </w:pPr>
            <w:r w:rsidRPr="00B375D5">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7C0A0" w14:textId="77777777" w:rsidR="00E81347" w:rsidRPr="00B375D5" w:rsidRDefault="00E81347" w:rsidP="00E1780E">
            <w:pPr>
              <w:pStyle w:val="rowtabella0"/>
              <w:rPr>
                <w:color w:val="002060"/>
              </w:rPr>
            </w:pPr>
            <w:r w:rsidRPr="00B375D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5B9F3" w14:textId="77777777" w:rsidR="00E81347" w:rsidRPr="00B375D5" w:rsidRDefault="00E81347" w:rsidP="00E1780E">
            <w:pPr>
              <w:pStyle w:val="rowtabella0"/>
              <w:rPr>
                <w:color w:val="002060"/>
              </w:rPr>
            </w:pPr>
            <w:r w:rsidRPr="00B375D5">
              <w:rPr>
                <w:color w:val="002060"/>
              </w:rPr>
              <w:t>VIA DELL IRIS</w:t>
            </w:r>
          </w:p>
        </w:tc>
      </w:tr>
      <w:tr w:rsidR="00E81347" w:rsidRPr="00B375D5" w14:paraId="70D6A9D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A58B30" w14:textId="77777777" w:rsidR="00E81347" w:rsidRPr="00B375D5" w:rsidRDefault="00E81347" w:rsidP="00E1780E">
            <w:pPr>
              <w:pStyle w:val="rowtabella0"/>
              <w:rPr>
                <w:color w:val="002060"/>
              </w:rPr>
            </w:pPr>
            <w:r w:rsidRPr="00B375D5">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D9A1E1" w14:textId="77777777" w:rsidR="00E81347" w:rsidRPr="00B375D5" w:rsidRDefault="00E81347" w:rsidP="00E1780E">
            <w:pPr>
              <w:pStyle w:val="rowtabella0"/>
              <w:rPr>
                <w:color w:val="002060"/>
              </w:rPr>
            </w:pPr>
            <w:r w:rsidRPr="00B375D5">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240EB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5D52E" w14:textId="77777777" w:rsidR="00E81347" w:rsidRPr="00B375D5" w:rsidRDefault="00E81347" w:rsidP="00E1780E">
            <w:pPr>
              <w:pStyle w:val="rowtabella0"/>
              <w:rPr>
                <w:color w:val="002060"/>
              </w:rPr>
            </w:pPr>
            <w:r w:rsidRPr="00B375D5">
              <w:rPr>
                <w:color w:val="002060"/>
              </w:rPr>
              <w:t>20/12/2024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016DC" w14:textId="77777777" w:rsidR="00E81347" w:rsidRPr="00B375D5" w:rsidRDefault="00E81347" w:rsidP="00E1780E">
            <w:pPr>
              <w:pStyle w:val="rowtabella0"/>
              <w:rPr>
                <w:color w:val="002060"/>
              </w:rPr>
            </w:pPr>
            <w:r w:rsidRPr="00B375D5">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D9C4E6" w14:textId="77777777" w:rsidR="00E81347" w:rsidRPr="00B375D5" w:rsidRDefault="00E81347" w:rsidP="00E1780E">
            <w:pPr>
              <w:pStyle w:val="rowtabella0"/>
              <w:rPr>
                <w:color w:val="002060"/>
              </w:rPr>
            </w:pPr>
            <w:r w:rsidRPr="00B375D5">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37044" w14:textId="77777777" w:rsidR="00E81347" w:rsidRPr="00B375D5" w:rsidRDefault="00E81347" w:rsidP="00E1780E">
            <w:pPr>
              <w:pStyle w:val="rowtabella0"/>
              <w:rPr>
                <w:color w:val="002060"/>
              </w:rPr>
            </w:pPr>
            <w:r w:rsidRPr="00B375D5">
              <w:rPr>
                <w:color w:val="002060"/>
              </w:rPr>
              <w:t>VIA ADIGE, 35</w:t>
            </w:r>
          </w:p>
        </w:tc>
      </w:tr>
      <w:tr w:rsidR="00E81347" w:rsidRPr="00B375D5" w14:paraId="3AA67DC0"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E3501" w14:textId="77777777" w:rsidR="00E81347" w:rsidRPr="00B375D5" w:rsidRDefault="00E81347" w:rsidP="00E1780E">
            <w:pPr>
              <w:pStyle w:val="rowtabella0"/>
              <w:rPr>
                <w:color w:val="002060"/>
              </w:rPr>
            </w:pPr>
            <w:r w:rsidRPr="00B375D5">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846578" w14:textId="77777777" w:rsidR="00E81347" w:rsidRPr="00B375D5" w:rsidRDefault="00E81347" w:rsidP="00E1780E">
            <w:pPr>
              <w:pStyle w:val="rowtabella0"/>
              <w:rPr>
                <w:color w:val="002060"/>
              </w:rPr>
            </w:pPr>
            <w:r w:rsidRPr="00B375D5">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357B0B"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E35A7" w14:textId="77777777" w:rsidR="00E81347" w:rsidRPr="00B375D5" w:rsidRDefault="00E81347" w:rsidP="00E1780E">
            <w:pPr>
              <w:pStyle w:val="rowtabella0"/>
              <w:rPr>
                <w:color w:val="002060"/>
              </w:rPr>
            </w:pPr>
            <w:r w:rsidRPr="00B375D5">
              <w:rPr>
                <w:color w:val="002060"/>
              </w:rPr>
              <w:t>21/12/2024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1D2DA4" w14:textId="77777777" w:rsidR="00E81347" w:rsidRPr="00B375D5" w:rsidRDefault="00E81347" w:rsidP="00E1780E">
            <w:pPr>
              <w:pStyle w:val="rowtabella0"/>
              <w:rPr>
                <w:color w:val="002060"/>
              </w:rPr>
            </w:pPr>
            <w:r w:rsidRPr="00B375D5">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CF506" w14:textId="77777777" w:rsidR="00E81347" w:rsidRPr="00B375D5" w:rsidRDefault="00E81347" w:rsidP="00E1780E">
            <w:pPr>
              <w:pStyle w:val="rowtabella0"/>
              <w:rPr>
                <w:color w:val="002060"/>
              </w:rPr>
            </w:pPr>
            <w:r w:rsidRPr="00B375D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0B82D" w14:textId="77777777" w:rsidR="00E81347" w:rsidRPr="00B375D5" w:rsidRDefault="00E81347" w:rsidP="00E1780E">
            <w:pPr>
              <w:pStyle w:val="rowtabella0"/>
              <w:rPr>
                <w:color w:val="002060"/>
              </w:rPr>
            </w:pPr>
            <w:r w:rsidRPr="00B375D5">
              <w:rPr>
                <w:color w:val="002060"/>
              </w:rPr>
              <w:t>CENTRO ABITATO</w:t>
            </w:r>
          </w:p>
        </w:tc>
      </w:tr>
      <w:tr w:rsidR="00E81347" w:rsidRPr="00B375D5" w14:paraId="49BE4C05"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32FBB4" w14:textId="77777777" w:rsidR="00E81347" w:rsidRPr="00B375D5" w:rsidRDefault="00E81347" w:rsidP="00E1780E">
            <w:pPr>
              <w:pStyle w:val="rowtabella0"/>
              <w:rPr>
                <w:color w:val="002060"/>
              </w:rPr>
            </w:pPr>
            <w:r w:rsidRPr="00B375D5">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EF0C5" w14:textId="77777777" w:rsidR="00E81347" w:rsidRPr="00B375D5" w:rsidRDefault="00E81347" w:rsidP="00E1780E">
            <w:pPr>
              <w:pStyle w:val="rowtabella0"/>
              <w:rPr>
                <w:color w:val="002060"/>
              </w:rPr>
            </w:pPr>
            <w:r w:rsidRPr="00B375D5">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7A13E"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17BAC"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25F83" w14:textId="77777777" w:rsidR="00E81347" w:rsidRPr="00B375D5" w:rsidRDefault="00E81347" w:rsidP="00E1780E">
            <w:pPr>
              <w:pStyle w:val="rowtabella0"/>
              <w:rPr>
                <w:color w:val="002060"/>
              </w:rPr>
            </w:pPr>
            <w:r w:rsidRPr="00B375D5">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6D8E4" w14:textId="77777777" w:rsidR="00E81347" w:rsidRPr="00B375D5" w:rsidRDefault="00E81347" w:rsidP="00E1780E">
            <w:pPr>
              <w:pStyle w:val="rowtabella0"/>
              <w:rPr>
                <w:color w:val="002060"/>
              </w:rPr>
            </w:pPr>
            <w:r w:rsidRPr="00B375D5">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B746C" w14:textId="77777777" w:rsidR="00E81347" w:rsidRPr="00B375D5" w:rsidRDefault="00E81347" w:rsidP="00E1780E">
            <w:pPr>
              <w:pStyle w:val="rowtabella0"/>
              <w:rPr>
                <w:color w:val="002060"/>
              </w:rPr>
            </w:pPr>
            <w:r w:rsidRPr="00B375D5">
              <w:rPr>
                <w:color w:val="002060"/>
              </w:rPr>
              <w:t>VIA PERTINI</w:t>
            </w:r>
          </w:p>
        </w:tc>
      </w:tr>
    </w:tbl>
    <w:p w14:paraId="1CD7CC0A" w14:textId="77777777" w:rsidR="00E81347" w:rsidRPr="00361144" w:rsidRDefault="00E81347" w:rsidP="000E6C22">
      <w:pPr>
        <w:pStyle w:val="breakline"/>
        <w:rPr>
          <w:rFonts w:eastAsiaTheme="minorEastAsia"/>
          <w:color w:val="002060"/>
        </w:rPr>
      </w:pPr>
    </w:p>
    <w:p w14:paraId="47B38FB2" w14:textId="77777777" w:rsidR="000E6C22" w:rsidRPr="00361144" w:rsidRDefault="000E6C22" w:rsidP="000E6C22">
      <w:pPr>
        <w:pStyle w:val="breakline"/>
        <w:rPr>
          <w:color w:val="002060"/>
        </w:rPr>
      </w:pPr>
    </w:p>
    <w:p w14:paraId="4E9C8591" w14:textId="77777777" w:rsidR="000E6C22" w:rsidRPr="00361144" w:rsidRDefault="000E6C22" w:rsidP="000E6C22">
      <w:pPr>
        <w:pStyle w:val="titolocampionato0"/>
        <w:shd w:val="clear" w:color="auto" w:fill="CCCCCC"/>
        <w:spacing w:before="80" w:after="40"/>
        <w:rPr>
          <w:color w:val="002060"/>
        </w:rPr>
      </w:pPr>
      <w:r w:rsidRPr="00361144">
        <w:rPr>
          <w:color w:val="002060"/>
        </w:rPr>
        <w:lastRenderedPageBreak/>
        <w:t>REGIONALE CALCIO A 5 FEMMINILE</w:t>
      </w:r>
    </w:p>
    <w:p w14:paraId="0299C47B" w14:textId="77777777" w:rsidR="000E6C22" w:rsidRPr="00361144" w:rsidRDefault="000E6C22" w:rsidP="000E6C22">
      <w:pPr>
        <w:pStyle w:val="titoloprinc0"/>
        <w:rPr>
          <w:color w:val="002060"/>
        </w:rPr>
      </w:pPr>
      <w:r w:rsidRPr="00361144">
        <w:rPr>
          <w:color w:val="002060"/>
        </w:rPr>
        <w:t>RISULTATI</w:t>
      </w:r>
    </w:p>
    <w:p w14:paraId="601354F5" w14:textId="77777777" w:rsidR="000E6C22" w:rsidRPr="00361144" w:rsidRDefault="000E6C22" w:rsidP="000E6C22">
      <w:pPr>
        <w:pStyle w:val="breakline"/>
        <w:rPr>
          <w:color w:val="002060"/>
        </w:rPr>
      </w:pPr>
    </w:p>
    <w:p w14:paraId="60AF36A3" w14:textId="77777777" w:rsidR="000E6C22" w:rsidRPr="00361144" w:rsidRDefault="000E6C22" w:rsidP="000E6C22">
      <w:pPr>
        <w:pStyle w:val="sottotitolocampionato10"/>
        <w:rPr>
          <w:color w:val="002060"/>
        </w:rPr>
      </w:pPr>
      <w:r w:rsidRPr="00361144">
        <w:rPr>
          <w:color w:val="002060"/>
        </w:rPr>
        <w:t>RISULTATI UFFICIALI GARE DEL 14/12/2024</w:t>
      </w:r>
    </w:p>
    <w:p w14:paraId="0D9CB9F2"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10566775"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6C22" w:rsidRPr="00361144" w14:paraId="70A89BC8"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6986D4B5"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ABB3" w14:textId="77777777" w:rsidR="000E6C22" w:rsidRPr="00361144" w:rsidRDefault="000E6C22" w:rsidP="00E1780E">
                  <w:pPr>
                    <w:pStyle w:val="headertabella0"/>
                    <w:rPr>
                      <w:color w:val="002060"/>
                    </w:rPr>
                  </w:pPr>
                  <w:r w:rsidRPr="00361144">
                    <w:rPr>
                      <w:color w:val="002060"/>
                    </w:rPr>
                    <w:t>GIRONE A - 10 Giornata - A</w:t>
                  </w:r>
                </w:p>
              </w:tc>
            </w:tr>
            <w:tr w:rsidR="000E6C22" w:rsidRPr="00361144" w14:paraId="492DDA40"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B060F" w14:textId="77777777" w:rsidR="000E6C22" w:rsidRPr="00361144" w:rsidRDefault="000E6C22" w:rsidP="00E1780E">
                  <w:pPr>
                    <w:pStyle w:val="rowtabella0"/>
                    <w:rPr>
                      <w:color w:val="002060"/>
                    </w:rPr>
                  </w:pPr>
                  <w:r w:rsidRPr="00361144">
                    <w:rPr>
                      <w:color w:val="002060"/>
                    </w:rPr>
                    <w:t>(1) 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45346" w14:textId="77777777" w:rsidR="000E6C22" w:rsidRPr="00361144" w:rsidRDefault="000E6C22" w:rsidP="00E1780E">
                  <w:pPr>
                    <w:pStyle w:val="rowtabella0"/>
                    <w:rPr>
                      <w:color w:val="002060"/>
                    </w:rPr>
                  </w:pPr>
                  <w:r w:rsidRPr="00361144">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B9EF0" w14:textId="77777777" w:rsidR="000E6C22" w:rsidRPr="00361144" w:rsidRDefault="000E6C22" w:rsidP="00E1780E">
                  <w:pPr>
                    <w:pStyle w:val="rowtabella0"/>
                    <w:jc w:val="center"/>
                    <w:rPr>
                      <w:color w:val="002060"/>
                    </w:rPr>
                  </w:pPr>
                  <w:r w:rsidRPr="00361144">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D366D" w14:textId="77777777" w:rsidR="000E6C22" w:rsidRPr="00361144" w:rsidRDefault="000E6C22" w:rsidP="00E1780E">
                  <w:pPr>
                    <w:pStyle w:val="rowtabella0"/>
                    <w:jc w:val="center"/>
                    <w:rPr>
                      <w:color w:val="002060"/>
                    </w:rPr>
                  </w:pPr>
                  <w:r w:rsidRPr="00361144">
                    <w:rPr>
                      <w:color w:val="002060"/>
                    </w:rPr>
                    <w:t> </w:t>
                  </w:r>
                </w:p>
              </w:tc>
            </w:tr>
            <w:tr w:rsidR="000E6C22" w:rsidRPr="00361144" w14:paraId="2E1016B2"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1A9D3E" w14:textId="77777777" w:rsidR="000E6C22" w:rsidRPr="00361144" w:rsidRDefault="000E6C22" w:rsidP="00E1780E">
                  <w:pPr>
                    <w:pStyle w:val="rowtabella0"/>
                    <w:rPr>
                      <w:color w:val="002060"/>
                    </w:rPr>
                  </w:pPr>
                  <w:r w:rsidRPr="00361144">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F451E" w14:textId="77777777" w:rsidR="000E6C22" w:rsidRPr="00361144" w:rsidRDefault="000E6C22" w:rsidP="00E1780E">
                  <w:pPr>
                    <w:pStyle w:val="rowtabella0"/>
                    <w:rPr>
                      <w:color w:val="002060"/>
                    </w:rPr>
                  </w:pPr>
                  <w:r w:rsidRPr="00361144">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DB5176" w14:textId="77777777" w:rsidR="000E6C22" w:rsidRPr="00361144" w:rsidRDefault="000E6C22" w:rsidP="00E1780E">
                  <w:pPr>
                    <w:pStyle w:val="rowtabella0"/>
                    <w:jc w:val="center"/>
                    <w:rPr>
                      <w:color w:val="002060"/>
                    </w:rPr>
                  </w:pPr>
                  <w:r w:rsidRPr="0036114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D0F33C" w14:textId="77777777" w:rsidR="000E6C22" w:rsidRPr="00361144" w:rsidRDefault="000E6C22" w:rsidP="00E1780E">
                  <w:pPr>
                    <w:pStyle w:val="rowtabella0"/>
                    <w:jc w:val="center"/>
                    <w:rPr>
                      <w:color w:val="002060"/>
                    </w:rPr>
                  </w:pPr>
                  <w:r w:rsidRPr="00361144">
                    <w:rPr>
                      <w:color w:val="002060"/>
                    </w:rPr>
                    <w:t> </w:t>
                  </w:r>
                </w:p>
              </w:tc>
            </w:tr>
            <w:tr w:rsidR="000E6C22" w:rsidRPr="00361144" w14:paraId="143A51D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437299" w14:textId="77777777" w:rsidR="000E6C22" w:rsidRPr="00361144" w:rsidRDefault="000E6C22" w:rsidP="00E1780E">
                  <w:pPr>
                    <w:pStyle w:val="rowtabella0"/>
                    <w:rPr>
                      <w:color w:val="002060"/>
                    </w:rPr>
                  </w:pPr>
                  <w:r w:rsidRPr="00361144">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01972" w14:textId="77777777" w:rsidR="000E6C22" w:rsidRPr="00361144" w:rsidRDefault="000E6C22" w:rsidP="00E1780E">
                  <w:pPr>
                    <w:pStyle w:val="rowtabella0"/>
                    <w:rPr>
                      <w:color w:val="002060"/>
                    </w:rPr>
                  </w:pPr>
                  <w:r w:rsidRPr="0036114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CF74A" w14:textId="77777777" w:rsidR="000E6C22" w:rsidRPr="00361144" w:rsidRDefault="000E6C22" w:rsidP="00E1780E">
                  <w:pPr>
                    <w:pStyle w:val="rowtabella0"/>
                    <w:jc w:val="center"/>
                    <w:rPr>
                      <w:color w:val="002060"/>
                    </w:rPr>
                  </w:pPr>
                  <w:r w:rsidRPr="0036114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17B9A8" w14:textId="77777777" w:rsidR="000E6C22" w:rsidRPr="00361144" w:rsidRDefault="000E6C22" w:rsidP="00E1780E">
                  <w:pPr>
                    <w:pStyle w:val="rowtabella0"/>
                    <w:jc w:val="center"/>
                    <w:rPr>
                      <w:color w:val="002060"/>
                    </w:rPr>
                  </w:pPr>
                  <w:r w:rsidRPr="00361144">
                    <w:rPr>
                      <w:color w:val="002060"/>
                    </w:rPr>
                    <w:t> </w:t>
                  </w:r>
                </w:p>
              </w:tc>
            </w:tr>
            <w:tr w:rsidR="000E6C22" w:rsidRPr="00361144" w14:paraId="08DC99EA"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1E5CB" w14:textId="77777777" w:rsidR="000E6C22" w:rsidRPr="00361144" w:rsidRDefault="000E6C22" w:rsidP="00E1780E">
                  <w:pPr>
                    <w:pStyle w:val="rowtabella0"/>
                    <w:rPr>
                      <w:color w:val="002060"/>
                    </w:rPr>
                  </w:pPr>
                  <w:r w:rsidRPr="00361144">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B963ED" w14:textId="77777777" w:rsidR="000E6C22" w:rsidRPr="00361144" w:rsidRDefault="000E6C22" w:rsidP="00E1780E">
                  <w:pPr>
                    <w:pStyle w:val="rowtabella0"/>
                    <w:rPr>
                      <w:color w:val="002060"/>
                    </w:rPr>
                  </w:pPr>
                  <w:r w:rsidRPr="00361144">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3B6A5E" w14:textId="77777777" w:rsidR="000E6C22" w:rsidRPr="00361144" w:rsidRDefault="000E6C22" w:rsidP="00E1780E">
                  <w:pPr>
                    <w:pStyle w:val="rowtabella0"/>
                    <w:jc w:val="center"/>
                    <w:rPr>
                      <w:color w:val="002060"/>
                    </w:rPr>
                  </w:pPr>
                  <w:r w:rsidRPr="0036114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6C67F2" w14:textId="77777777" w:rsidR="000E6C22" w:rsidRPr="00361144" w:rsidRDefault="000E6C22" w:rsidP="00E1780E">
                  <w:pPr>
                    <w:pStyle w:val="rowtabella0"/>
                    <w:jc w:val="center"/>
                    <w:rPr>
                      <w:color w:val="002060"/>
                    </w:rPr>
                  </w:pPr>
                  <w:r w:rsidRPr="00361144">
                    <w:rPr>
                      <w:color w:val="002060"/>
                    </w:rPr>
                    <w:t> </w:t>
                  </w:r>
                </w:p>
              </w:tc>
            </w:tr>
            <w:tr w:rsidR="000E6C22" w:rsidRPr="00361144" w14:paraId="3D9C2541"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9682C" w14:textId="77777777" w:rsidR="000E6C22" w:rsidRPr="00361144" w:rsidRDefault="000E6C22" w:rsidP="00E1780E">
                  <w:pPr>
                    <w:pStyle w:val="rowtabella0"/>
                    <w:rPr>
                      <w:color w:val="002060"/>
                    </w:rPr>
                  </w:pPr>
                  <w:r w:rsidRPr="00361144">
                    <w:rPr>
                      <w:color w:val="002060"/>
                    </w:rPr>
                    <w:t>(1) 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E2260" w14:textId="77777777" w:rsidR="000E6C22" w:rsidRPr="00361144" w:rsidRDefault="000E6C22" w:rsidP="00E1780E">
                  <w:pPr>
                    <w:pStyle w:val="rowtabella0"/>
                    <w:rPr>
                      <w:color w:val="002060"/>
                    </w:rPr>
                  </w:pPr>
                  <w:r w:rsidRPr="00361144">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96DCF" w14:textId="77777777" w:rsidR="000E6C22" w:rsidRPr="00361144" w:rsidRDefault="000E6C22" w:rsidP="00E1780E">
                  <w:pPr>
                    <w:pStyle w:val="rowtabella0"/>
                    <w:jc w:val="center"/>
                    <w:rPr>
                      <w:color w:val="002060"/>
                    </w:rPr>
                  </w:pPr>
                  <w:r w:rsidRPr="00361144">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42C4" w14:textId="77777777" w:rsidR="000E6C22" w:rsidRPr="00361144" w:rsidRDefault="000E6C22" w:rsidP="00E1780E">
                  <w:pPr>
                    <w:pStyle w:val="rowtabella0"/>
                    <w:jc w:val="center"/>
                    <w:rPr>
                      <w:color w:val="002060"/>
                    </w:rPr>
                  </w:pPr>
                  <w:r w:rsidRPr="00361144">
                    <w:rPr>
                      <w:color w:val="002060"/>
                    </w:rPr>
                    <w:t> </w:t>
                  </w:r>
                </w:p>
              </w:tc>
            </w:tr>
            <w:tr w:rsidR="000E6C22" w:rsidRPr="00361144" w14:paraId="10C0A3A2"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2A4E1677" w14:textId="77777777" w:rsidR="000E6C22" w:rsidRPr="00361144" w:rsidRDefault="000E6C22" w:rsidP="00E1780E">
                  <w:pPr>
                    <w:pStyle w:val="rowtabella0"/>
                    <w:rPr>
                      <w:color w:val="002060"/>
                    </w:rPr>
                  </w:pPr>
                  <w:r w:rsidRPr="00361144">
                    <w:rPr>
                      <w:color w:val="002060"/>
                    </w:rPr>
                    <w:t>(1) - disputata il 13/12/2024</w:t>
                  </w:r>
                </w:p>
              </w:tc>
            </w:tr>
          </w:tbl>
          <w:p w14:paraId="49522D81" w14:textId="77777777" w:rsidR="000E6C22" w:rsidRPr="00361144" w:rsidRDefault="000E6C22" w:rsidP="00E1780E">
            <w:pPr>
              <w:rPr>
                <w:color w:val="002060"/>
              </w:rPr>
            </w:pPr>
          </w:p>
        </w:tc>
      </w:tr>
    </w:tbl>
    <w:p w14:paraId="0F6D3368" w14:textId="77777777" w:rsidR="000E6C22" w:rsidRPr="00361144" w:rsidRDefault="000E6C22" w:rsidP="000E6C22">
      <w:pPr>
        <w:pStyle w:val="breakline"/>
        <w:rPr>
          <w:rFonts w:eastAsiaTheme="minorEastAsia"/>
          <w:color w:val="002060"/>
        </w:rPr>
      </w:pPr>
    </w:p>
    <w:p w14:paraId="6B59D80C" w14:textId="77777777" w:rsidR="000E6C22" w:rsidRPr="00361144" w:rsidRDefault="000E6C22" w:rsidP="000E6C22">
      <w:pPr>
        <w:pStyle w:val="breakline"/>
        <w:rPr>
          <w:color w:val="002060"/>
        </w:rPr>
      </w:pPr>
    </w:p>
    <w:p w14:paraId="70C23832" w14:textId="77777777" w:rsidR="000E6C22" w:rsidRPr="00361144" w:rsidRDefault="000E6C22" w:rsidP="000E6C22">
      <w:pPr>
        <w:pStyle w:val="titoloprinc0"/>
        <w:rPr>
          <w:color w:val="002060"/>
        </w:rPr>
      </w:pPr>
      <w:r w:rsidRPr="00361144">
        <w:rPr>
          <w:color w:val="002060"/>
        </w:rPr>
        <w:t>GIUDICE SPORTIVO</w:t>
      </w:r>
    </w:p>
    <w:p w14:paraId="65F2CF79"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2F0E31CB" w14:textId="77777777" w:rsidR="000E6C22" w:rsidRPr="00361144" w:rsidRDefault="000E6C22" w:rsidP="000E6C22">
      <w:pPr>
        <w:pStyle w:val="titolo10"/>
        <w:rPr>
          <w:color w:val="002060"/>
        </w:rPr>
      </w:pPr>
      <w:r w:rsidRPr="00361144">
        <w:rPr>
          <w:color w:val="002060"/>
        </w:rPr>
        <w:t xml:space="preserve">GARE DEL 14/12/2024 </w:t>
      </w:r>
    </w:p>
    <w:p w14:paraId="4E99149C" w14:textId="77777777" w:rsidR="000E6C22" w:rsidRPr="00361144" w:rsidRDefault="000E6C22" w:rsidP="000E6C22">
      <w:pPr>
        <w:pStyle w:val="titolo60"/>
        <w:rPr>
          <w:color w:val="002060"/>
        </w:rPr>
      </w:pPr>
      <w:r w:rsidRPr="00361144">
        <w:rPr>
          <w:color w:val="002060"/>
        </w:rPr>
        <w:t xml:space="preserve">DECISIONI DEL GIUDICE SPORTIVO </w:t>
      </w:r>
    </w:p>
    <w:p w14:paraId="61B872AC" w14:textId="77777777" w:rsidR="000E6C22" w:rsidRPr="00361144" w:rsidRDefault="000E6C22" w:rsidP="000E6C22">
      <w:pPr>
        <w:pStyle w:val="titolo20"/>
        <w:rPr>
          <w:color w:val="002060"/>
        </w:rPr>
      </w:pPr>
      <w:r w:rsidRPr="00361144">
        <w:rPr>
          <w:color w:val="002060"/>
        </w:rPr>
        <w:t xml:space="preserve">PREANNUNCIO DI RECLAMO </w:t>
      </w:r>
    </w:p>
    <w:p w14:paraId="7C140DB1"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gara del 14/12/2024 WOMAN SANGIUSTESE A.S.D. - POL. KAIROS 3 MONTI </w:t>
      </w:r>
      <w:r w:rsidRPr="00361144">
        <w:rPr>
          <w:color w:val="002060"/>
        </w:rPr>
        <w:br/>
        <w:t xml:space="preserve">Preso atto del preannuncio di ricorso da parte della </w:t>
      </w:r>
      <w:proofErr w:type="spellStart"/>
      <w:r w:rsidRPr="00361144">
        <w:rPr>
          <w:color w:val="002060"/>
        </w:rPr>
        <w:t>Societa'</w:t>
      </w:r>
      <w:proofErr w:type="spellEnd"/>
      <w:r w:rsidRPr="00361144">
        <w:rPr>
          <w:color w:val="002060"/>
        </w:rPr>
        <w:t xml:space="preserve"> POL. KAIROS 3 MONTI ai sensi dell'art.67 del C.G.S. si riserva decisioni di merito. </w:t>
      </w:r>
    </w:p>
    <w:p w14:paraId="285E3E02"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Nel relativo paragrafo, di seguito, si riportano i provvedimenti disciplinari assunti a carico di tesserati per quanto in atti. </w:t>
      </w:r>
    </w:p>
    <w:p w14:paraId="427D8C32" w14:textId="77777777" w:rsidR="000E6C22" w:rsidRPr="00361144" w:rsidRDefault="000E6C22" w:rsidP="000E6C22">
      <w:pPr>
        <w:pStyle w:val="titolo10"/>
        <w:rPr>
          <w:color w:val="002060"/>
        </w:rPr>
      </w:pPr>
      <w:r w:rsidRPr="00361144">
        <w:rPr>
          <w:color w:val="002060"/>
        </w:rPr>
        <w:t xml:space="preserve">GARE DEL 13/12/2024 </w:t>
      </w:r>
    </w:p>
    <w:p w14:paraId="65784037" w14:textId="77777777" w:rsidR="000E6C22" w:rsidRPr="00361144" w:rsidRDefault="000E6C22" w:rsidP="000E6C22">
      <w:pPr>
        <w:pStyle w:val="titolo7a"/>
        <w:rPr>
          <w:color w:val="002060"/>
        </w:rPr>
      </w:pPr>
      <w:r w:rsidRPr="00361144">
        <w:rPr>
          <w:color w:val="002060"/>
        </w:rPr>
        <w:t xml:space="preserve">PROVVEDIMENTI DISCIPLINARI </w:t>
      </w:r>
    </w:p>
    <w:p w14:paraId="514466F4"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482E8AD6" w14:textId="77777777" w:rsidR="000E6C22" w:rsidRPr="00361144" w:rsidRDefault="000E6C22" w:rsidP="000E6C22">
      <w:pPr>
        <w:pStyle w:val="titolo30"/>
        <w:rPr>
          <w:color w:val="002060"/>
        </w:rPr>
      </w:pPr>
      <w:r w:rsidRPr="00361144">
        <w:rPr>
          <w:color w:val="002060"/>
        </w:rPr>
        <w:t xml:space="preserve">CALCIATORI NON ESPULSI </w:t>
      </w:r>
    </w:p>
    <w:p w14:paraId="3C9118AC"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3716286" w14:textId="77777777" w:rsidTr="00E1780E">
        <w:tc>
          <w:tcPr>
            <w:tcW w:w="2200" w:type="dxa"/>
            <w:tcMar>
              <w:top w:w="20" w:type="dxa"/>
              <w:left w:w="20" w:type="dxa"/>
              <w:bottom w:w="20" w:type="dxa"/>
              <w:right w:w="20" w:type="dxa"/>
            </w:tcMar>
            <w:vAlign w:val="center"/>
            <w:hideMark/>
          </w:tcPr>
          <w:p w14:paraId="256C4BAA" w14:textId="77777777" w:rsidR="000E6C22" w:rsidRPr="00361144" w:rsidRDefault="000E6C22" w:rsidP="00E1780E">
            <w:pPr>
              <w:pStyle w:val="movimento"/>
              <w:rPr>
                <w:color w:val="002060"/>
              </w:rPr>
            </w:pPr>
            <w:r w:rsidRPr="00361144">
              <w:rPr>
                <w:color w:val="002060"/>
              </w:rPr>
              <w:t>LANI ELISA</w:t>
            </w:r>
          </w:p>
        </w:tc>
        <w:tc>
          <w:tcPr>
            <w:tcW w:w="2200" w:type="dxa"/>
            <w:tcMar>
              <w:top w:w="20" w:type="dxa"/>
              <w:left w:w="20" w:type="dxa"/>
              <w:bottom w:w="20" w:type="dxa"/>
              <w:right w:w="20" w:type="dxa"/>
            </w:tcMar>
            <w:vAlign w:val="center"/>
            <w:hideMark/>
          </w:tcPr>
          <w:p w14:paraId="469F6FAE" w14:textId="77777777" w:rsidR="000E6C22" w:rsidRPr="00361144" w:rsidRDefault="000E6C22" w:rsidP="00E1780E">
            <w:pPr>
              <w:pStyle w:val="movimento2"/>
              <w:rPr>
                <w:color w:val="002060"/>
              </w:rPr>
            </w:pPr>
            <w:r w:rsidRPr="00361144">
              <w:rPr>
                <w:color w:val="002060"/>
              </w:rPr>
              <w:t xml:space="preserve">(PIANDIROSE) </w:t>
            </w:r>
          </w:p>
        </w:tc>
        <w:tc>
          <w:tcPr>
            <w:tcW w:w="800" w:type="dxa"/>
            <w:tcMar>
              <w:top w:w="20" w:type="dxa"/>
              <w:left w:w="20" w:type="dxa"/>
              <w:bottom w:w="20" w:type="dxa"/>
              <w:right w:w="20" w:type="dxa"/>
            </w:tcMar>
            <w:vAlign w:val="center"/>
            <w:hideMark/>
          </w:tcPr>
          <w:p w14:paraId="6D8C458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953DAF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103A22C" w14:textId="77777777" w:rsidR="000E6C22" w:rsidRPr="00361144" w:rsidRDefault="000E6C22" w:rsidP="00E1780E">
            <w:pPr>
              <w:pStyle w:val="movimento2"/>
              <w:rPr>
                <w:color w:val="002060"/>
              </w:rPr>
            </w:pPr>
            <w:r w:rsidRPr="00361144">
              <w:rPr>
                <w:color w:val="002060"/>
              </w:rPr>
              <w:t> </w:t>
            </w:r>
          </w:p>
        </w:tc>
      </w:tr>
    </w:tbl>
    <w:p w14:paraId="0FDDA824"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4AF2E6B" w14:textId="77777777" w:rsidTr="00E1780E">
        <w:tc>
          <w:tcPr>
            <w:tcW w:w="2200" w:type="dxa"/>
            <w:tcMar>
              <w:top w:w="20" w:type="dxa"/>
              <w:left w:w="20" w:type="dxa"/>
              <w:bottom w:w="20" w:type="dxa"/>
              <w:right w:w="20" w:type="dxa"/>
            </w:tcMar>
            <w:vAlign w:val="center"/>
            <w:hideMark/>
          </w:tcPr>
          <w:p w14:paraId="4588316A" w14:textId="77777777" w:rsidR="000E6C22" w:rsidRPr="00361144" w:rsidRDefault="000E6C22" w:rsidP="00E1780E">
            <w:pPr>
              <w:pStyle w:val="movimento"/>
              <w:rPr>
                <w:color w:val="002060"/>
              </w:rPr>
            </w:pPr>
            <w:r w:rsidRPr="00361144">
              <w:rPr>
                <w:color w:val="002060"/>
              </w:rPr>
              <w:t>GIACCI GLORIA</w:t>
            </w:r>
          </w:p>
        </w:tc>
        <w:tc>
          <w:tcPr>
            <w:tcW w:w="2200" w:type="dxa"/>
            <w:tcMar>
              <w:top w:w="20" w:type="dxa"/>
              <w:left w:w="20" w:type="dxa"/>
              <w:bottom w:w="20" w:type="dxa"/>
              <w:right w:w="20" w:type="dxa"/>
            </w:tcMar>
            <w:vAlign w:val="center"/>
            <w:hideMark/>
          </w:tcPr>
          <w:p w14:paraId="14DC7C2A" w14:textId="77777777" w:rsidR="000E6C22" w:rsidRPr="00361144" w:rsidRDefault="000E6C22" w:rsidP="00E1780E">
            <w:pPr>
              <w:pStyle w:val="movimento2"/>
              <w:rPr>
                <w:color w:val="002060"/>
              </w:rPr>
            </w:pPr>
            <w:r w:rsidRPr="00361144">
              <w:rPr>
                <w:color w:val="002060"/>
              </w:rPr>
              <w:t xml:space="preserve">(PIANDIROSE) </w:t>
            </w:r>
          </w:p>
        </w:tc>
        <w:tc>
          <w:tcPr>
            <w:tcW w:w="800" w:type="dxa"/>
            <w:tcMar>
              <w:top w:w="20" w:type="dxa"/>
              <w:left w:w="20" w:type="dxa"/>
              <w:bottom w:w="20" w:type="dxa"/>
              <w:right w:w="20" w:type="dxa"/>
            </w:tcMar>
            <w:vAlign w:val="center"/>
            <w:hideMark/>
          </w:tcPr>
          <w:p w14:paraId="699403C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E614BFE" w14:textId="77777777" w:rsidR="000E6C22" w:rsidRPr="00361144" w:rsidRDefault="000E6C22" w:rsidP="00E1780E">
            <w:pPr>
              <w:pStyle w:val="movimento"/>
              <w:rPr>
                <w:color w:val="002060"/>
              </w:rPr>
            </w:pPr>
            <w:r w:rsidRPr="00361144">
              <w:rPr>
                <w:color w:val="002060"/>
              </w:rPr>
              <w:t>CUSIMANO VALENTINA</w:t>
            </w:r>
          </w:p>
        </w:tc>
        <w:tc>
          <w:tcPr>
            <w:tcW w:w="2200" w:type="dxa"/>
            <w:tcMar>
              <w:top w:w="20" w:type="dxa"/>
              <w:left w:w="20" w:type="dxa"/>
              <w:bottom w:w="20" w:type="dxa"/>
              <w:right w:w="20" w:type="dxa"/>
            </w:tcMar>
            <w:vAlign w:val="center"/>
            <w:hideMark/>
          </w:tcPr>
          <w:p w14:paraId="25AD4EA7" w14:textId="77777777" w:rsidR="000E6C22" w:rsidRPr="00361144" w:rsidRDefault="000E6C22" w:rsidP="00E1780E">
            <w:pPr>
              <w:pStyle w:val="movimento2"/>
              <w:rPr>
                <w:color w:val="002060"/>
              </w:rPr>
            </w:pPr>
            <w:r w:rsidRPr="00361144">
              <w:rPr>
                <w:color w:val="002060"/>
              </w:rPr>
              <w:t xml:space="preserve">(VENERE POTENTIA) </w:t>
            </w:r>
          </w:p>
        </w:tc>
      </w:tr>
      <w:tr w:rsidR="000E6C22" w:rsidRPr="00361144" w14:paraId="7A04CA21" w14:textId="77777777" w:rsidTr="00E1780E">
        <w:tc>
          <w:tcPr>
            <w:tcW w:w="2200" w:type="dxa"/>
            <w:tcMar>
              <w:top w:w="20" w:type="dxa"/>
              <w:left w:w="20" w:type="dxa"/>
              <w:bottom w:w="20" w:type="dxa"/>
              <w:right w:w="20" w:type="dxa"/>
            </w:tcMar>
            <w:vAlign w:val="center"/>
            <w:hideMark/>
          </w:tcPr>
          <w:p w14:paraId="4F9478DD" w14:textId="77777777" w:rsidR="000E6C22" w:rsidRPr="00361144" w:rsidRDefault="000E6C22" w:rsidP="00E1780E">
            <w:pPr>
              <w:pStyle w:val="movimento"/>
              <w:rPr>
                <w:color w:val="002060"/>
              </w:rPr>
            </w:pPr>
            <w:r w:rsidRPr="00361144">
              <w:rPr>
                <w:color w:val="002060"/>
              </w:rPr>
              <w:t>MODESTI AURORA</w:t>
            </w:r>
          </w:p>
        </w:tc>
        <w:tc>
          <w:tcPr>
            <w:tcW w:w="2200" w:type="dxa"/>
            <w:tcMar>
              <w:top w:w="20" w:type="dxa"/>
              <w:left w:w="20" w:type="dxa"/>
              <w:bottom w:w="20" w:type="dxa"/>
              <w:right w:w="20" w:type="dxa"/>
            </w:tcMar>
            <w:vAlign w:val="center"/>
            <w:hideMark/>
          </w:tcPr>
          <w:p w14:paraId="0DEDA6C2" w14:textId="77777777" w:rsidR="000E6C22" w:rsidRPr="00361144" w:rsidRDefault="000E6C22" w:rsidP="00E1780E">
            <w:pPr>
              <w:pStyle w:val="movimento2"/>
              <w:rPr>
                <w:color w:val="002060"/>
              </w:rPr>
            </w:pPr>
            <w:r w:rsidRPr="00361144">
              <w:rPr>
                <w:color w:val="002060"/>
              </w:rPr>
              <w:t xml:space="preserve">(VENERE POTENTIA) </w:t>
            </w:r>
          </w:p>
        </w:tc>
        <w:tc>
          <w:tcPr>
            <w:tcW w:w="800" w:type="dxa"/>
            <w:tcMar>
              <w:top w:w="20" w:type="dxa"/>
              <w:left w:w="20" w:type="dxa"/>
              <w:bottom w:w="20" w:type="dxa"/>
              <w:right w:w="20" w:type="dxa"/>
            </w:tcMar>
            <w:vAlign w:val="center"/>
            <w:hideMark/>
          </w:tcPr>
          <w:p w14:paraId="7123063D"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7B340F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2D0A989" w14:textId="77777777" w:rsidR="000E6C22" w:rsidRPr="00361144" w:rsidRDefault="000E6C22" w:rsidP="00E1780E">
            <w:pPr>
              <w:pStyle w:val="movimento2"/>
              <w:rPr>
                <w:color w:val="002060"/>
              </w:rPr>
            </w:pPr>
            <w:r w:rsidRPr="00361144">
              <w:rPr>
                <w:color w:val="002060"/>
              </w:rPr>
              <w:t> </w:t>
            </w:r>
          </w:p>
        </w:tc>
      </w:tr>
    </w:tbl>
    <w:p w14:paraId="24CB3A44" w14:textId="77777777" w:rsidR="000E6C22" w:rsidRPr="00361144" w:rsidRDefault="000E6C22" w:rsidP="000E6C22">
      <w:pPr>
        <w:pStyle w:val="titolo10"/>
        <w:rPr>
          <w:rFonts w:eastAsiaTheme="minorEastAsia"/>
          <w:color w:val="002060"/>
        </w:rPr>
      </w:pPr>
      <w:r w:rsidRPr="00361144">
        <w:rPr>
          <w:color w:val="002060"/>
        </w:rPr>
        <w:t xml:space="preserve">GARE DEL 14/12/2024 </w:t>
      </w:r>
    </w:p>
    <w:p w14:paraId="23871A4C" w14:textId="77777777" w:rsidR="000E6C22" w:rsidRPr="00361144" w:rsidRDefault="000E6C22" w:rsidP="000E6C22">
      <w:pPr>
        <w:pStyle w:val="titolo7a"/>
        <w:rPr>
          <w:color w:val="002060"/>
        </w:rPr>
      </w:pPr>
      <w:r w:rsidRPr="00361144">
        <w:rPr>
          <w:color w:val="002060"/>
        </w:rPr>
        <w:t xml:space="preserve">PROVVEDIMENTI DISCIPLINARI </w:t>
      </w:r>
    </w:p>
    <w:p w14:paraId="1108960D"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11712C4B" w14:textId="77777777" w:rsidR="000E6C22" w:rsidRPr="00361144" w:rsidRDefault="000E6C22" w:rsidP="000E6C22">
      <w:pPr>
        <w:pStyle w:val="titolo30"/>
        <w:rPr>
          <w:color w:val="002060"/>
        </w:rPr>
      </w:pPr>
      <w:r w:rsidRPr="00361144">
        <w:rPr>
          <w:color w:val="002060"/>
        </w:rPr>
        <w:t xml:space="preserve">CALCIATORI NON ESPULSI </w:t>
      </w:r>
    </w:p>
    <w:p w14:paraId="3DBCFC3C" w14:textId="77777777" w:rsidR="000E6C22" w:rsidRPr="00361144" w:rsidRDefault="000E6C22" w:rsidP="000E6C22">
      <w:pPr>
        <w:pStyle w:val="titolo20"/>
        <w:rPr>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180D649" w14:textId="77777777" w:rsidTr="00E1780E">
        <w:tc>
          <w:tcPr>
            <w:tcW w:w="2200" w:type="dxa"/>
            <w:tcMar>
              <w:top w:w="20" w:type="dxa"/>
              <w:left w:w="20" w:type="dxa"/>
              <w:bottom w:w="20" w:type="dxa"/>
              <w:right w:w="20" w:type="dxa"/>
            </w:tcMar>
            <w:vAlign w:val="center"/>
            <w:hideMark/>
          </w:tcPr>
          <w:p w14:paraId="16254C1C" w14:textId="77777777" w:rsidR="000E6C22" w:rsidRPr="00361144" w:rsidRDefault="000E6C22" w:rsidP="00E1780E">
            <w:pPr>
              <w:pStyle w:val="movimento"/>
              <w:rPr>
                <w:color w:val="002060"/>
              </w:rPr>
            </w:pPr>
            <w:r w:rsidRPr="00361144">
              <w:rPr>
                <w:color w:val="002060"/>
              </w:rPr>
              <w:lastRenderedPageBreak/>
              <w:t>MENCACCINI MARTINA</w:t>
            </w:r>
          </w:p>
        </w:tc>
        <w:tc>
          <w:tcPr>
            <w:tcW w:w="2200" w:type="dxa"/>
            <w:tcMar>
              <w:top w:w="20" w:type="dxa"/>
              <w:left w:w="20" w:type="dxa"/>
              <w:bottom w:w="20" w:type="dxa"/>
              <w:right w:w="20" w:type="dxa"/>
            </w:tcMar>
            <w:vAlign w:val="center"/>
            <w:hideMark/>
          </w:tcPr>
          <w:p w14:paraId="2FE59E7F" w14:textId="77777777" w:rsidR="000E6C22" w:rsidRPr="00361144" w:rsidRDefault="000E6C22" w:rsidP="00E1780E">
            <w:pPr>
              <w:pStyle w:val="movimento2"/>
              <w:rPr>
                <w:color w:val="002060"/>
              </w:rPr>
            </w:pPr>
            <w:r w:rsidRPr="00361144">
              <w:rPr>
                <w:color w:val="002060"/>
              </w:rPr>
              <w:t xml:space="preserve">(GRADARA CALCIO) </w:t>
            </w:r>
          </w:p>
        </w:tc>
        <w:tc>
          <w:tcPr>
            <w:tcW w:w="800" w:type="dxa"/>
            <w:tcMar>
              <w:top w:w="20" w:type="dxa"/>
              <w:left w:w="20" w:type="dxa"/>
              <w:bottom w:w="20" w:type="dxa"/>
              <w:right w:w="20" w:type="dxa"/>
            </w:tcMar>
            <w:vAlign w:val="center"/>
            <w:hideMark/>
          </w:tcPr>
          <w:p w14:paraId="16FE3D3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27E261E" w14:textId="77777777" w:rsidR="000E6C22" w:rsidRPr="00361144" w:rsidRDefault="000E6C22" w:rsidP="00E1780E">
            <w:pPr>
              <w:pStyle w:val="movimento"/>
              <w:rPr>
                <w:color w:val="002060"/>
              </w:rPr>
            </w:pPr>
            <w:r w:rsidRPr="00361144">
              <w:rPr>
                <w:color w:val="002060"/>
              </w:rPr>
              <w:t>NATALI VALENTINA</w:t>
            </w:r>
          </w:p>
        </w:tc>
        <w:tc>
          <w:tcPr>
            <w:tcW w:w="2200" w:type="dxa"/>
            <w:tcMar>
              <w:top w:w="20" w:type="dxa"/>
              <w:left w:w="20" w:type="dxa"/>
              <w:bottom w:w="20" w:type="dxa"/>
              <w:right w:w="20" w:type="dxa"/>
            </w:tcMar>
            <w:vAlign w:val="center"/>
            <w:hideMark/>
          </w:tcPr>
          <w:p w14:paraId="2C8911E9" w14:textId="77777777" w:rsidR="000E6C22" w:rsidRPr="00361144" w:rsidRDefault="000E6C22" w:rsidP="00E1780E">
            <w:pPr>
              <w:pStyle w:val="movimento2"/>
              <w:rPr>
                <w:color w:val="002060"/>
              </w:rPr>
            </w:pPr>
            <w:r w:rsidRPr="00361144">
              <w:rPr>
                <w:color w:val="002060"/>
              </w:rPr>
              <w:t xml:space="preserve">(POL. KAIROS 3 MONTI) </w:t>
            </w:r>
          </w:p>
        </w:tc>
      </w:tr>
    </w:tbl>
    <w:p w14:paraId="66A982A9"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ECF247D" w14:textId="77777777" w:rsidTr="00E1780E">
        <w:tc>
          <w:tcPr>
            <w:tcW w:w="2200" w:type="dxa"/>
            <w:tcMar>
              <w:top w:w="20" w:type="dxa"/>
              <w:left w:w="20" w:type="dxa"/>
              <w:bottom w:w="20" w:type="dxa"/>
              <w:right w:w="20" w:type="dxa"/>
            </w:tcMar>
            <w:vAlign w:val="center"/>
            <w:hideMark/>
          </w:tcPr>
          <w:p w14:paraId="10068CED" w14:textId="77777777" w:rsidR="000E6C22" w:rsidRPr="00361144" w:rsidRDefault="000E6C22" w:rsidP="00E1780E">
            <w:pPr>
              <w:pStyle w:val="movimento"/>
              <w:rPr>
                <w:color w:val="002060"/>
              </w:rPr>
            </w:pPr>
            <w:r w:rsidRPr="00361144">
              <w:rPr>
                <w:color w:val="002060"/>
              </w:rPr>
              <w:t>PIERBATTISTA SARA</w:t>
            </w:r>
          </w:p>
        </w:tc>
        <w:tc>
          <w:tcPr>
            <w:tcW w:w="2200" w:type="dxa"/>
            <w:tcMar>
              <w:top w:w="20" w:type="dxa"/>
              <w:left w:w="20" w:type="dxa"/>
              <w:bottom w:w="20" w:type="dxa"/>
              <w:right w:w="20" w:type="dxa"/>
            </w:tcMar>
            <w:vAlign w:val="center"/>
            <w:hideMark/>
          </w:tcPr>
          <w:p w14:paraId="6659196A" w14:textId="77777777" w:rsidR="000E6C22" w:rsidRPr="00361144" w:rsidRDefault="000E6C22" w:rsidP="00E1780E">
            <w:pPr>
              <w:pStyle w:val="movimento2"/>
              <w:rPr>
                <w:color w:val="002060"/>
              </w:rPr>
            </w:pPr>
            <w:r w:rsidRPr="00361144">
              <w:rPr>
                <w:color w:val="002060"/>
              </w:rPr>
              <w:t xml:space="preserve">(WOMAN SANGIUSTESE A.S.D.) </w:t>
            </w:r>
          </w:p>
        </w:tc>
        <w:tc>
          <w:tcPr>
            <w:tcW w:w="800" w:type="dxa"/>
            <w:tcMar>
              <w:top w:w="20" w:type="dxa"/>
              <w:left w:w="20" w:type="dxa"/>
              <w:bottom w:w="20" w:type="dxa"/>
              <w:right w:w="20" w:type="dxa"/>
            </w:tcMar>
            <w:vAlign w:val="center"/>
            <w:hideMark/>
          </w:tcPr>
          <w:p w14:paraId="0330F5F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859B5C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49EE549" w14:textId="77777777" w:rsidR="000E6C22" w:rsidRPr="00361144" w:rsidRDefault="000E6C22" w:rsidP="00E1780E">
            <w:pPr>
              <w:pStyle w:val="movimento2"/>
              <w:rPr>
                <w:color w:val="002060"/>
              </w:rPr>
            </w:pPr>
            <w:r w:rsidRPr="00361144">
              <w:rPr>
                <w:color w:val="002060"/>
              </w:rPr>
              <w:t> </w:t>
            </w:r>
          </w:p>
        </w:tc>
      </w:tr>
    </w:tbl>
    <w:p w14:paraId="3BB7873B"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1B9C95F" w14:textId="77777777" w:rsidTr="00E1780E">
        <w:tc>
          <w:tcPr>
            <w:tcW w:w="2200" w:type="dxa"/>
            <w:tcMar>
              <w:top w:w="20" w:type="dxa"/>
              <w:left w:w="20" w:type="dxa"/>
              <w:bottom w:w="20" w:type="dxa"/>
              <w:right w:w="20" w:type="dxa"/>
            </w:tcMar>
            <w:vAlign w:val="center"/>
            <w:hideMark/>
          </w:tcPr>
          <w:p w14:paraId="0ACBC8A4" w14:textId="77777777" w:rsidR="000E6C22" w:rsidRPr="00361144" w:rsidRDefault="000E6C22" w:rsidP="00E1780E">
            <w:pPr>
              <w:pStyle w:val="movimento"/>
              <w:rPr>
                <w:color w:val="002060"/>
              </w:rPr>
            </w:pPr>
            <w:r w:rsidRPr="00361144">
              <w:rPr>
                <w:color w:val="002060"/>
              </w:rPr>
              <w:t>BIANCHINI ELENA</w:t>
            </w:r>
          </w:p>
        </w:tc>
        <w:tc>
          <w:tcPr>
            <w:tcW w:w="2200" w:type="dxa"/>
            <w:tcMar>
              <w:top w:w="20" w:type="dxa"/>
              <w:left w:w="20" w:type="dxa"/>
              <w:bottom w:w="20" w:type="dxa"/>
              <w:right w:w="20" w:type="dxa"/>
            </w:tcMar>
            <w:vAlign w:val="center"/>
            <w:hideMark/>
          </w:tcPr>
          <w:p w14:paraId="46DCE5C3" w14:textId="77777777" w:rsidR="000E6C22" w:rsidRPr="00361144" w:rsidRDefault="000E6C22" w:rsidP="00E1780E">
            <w:pPr>
              <w:pStyle w:val="movimento2"/>
              <w:rPr>
                <w:color w:val="002060"/>
              </w:rPr>
            </w:pPr>
            <w:r w:rsidRPr="00361144">
              <w:rPr>
                <w:color w:val="002060"/>
              </w:rPr>
              <w:t xml:space="preserve">(C.U.S. CAMERINO A.S.D.) </w:t>
            </w:r>
          </w:p>
        </w:tc>
        <w:tc>
          <w:tcPr>
            <w:tcW w:w="800" w:type="dxa"/>
            <w:tcMar>
              <w:top w:w="20" w:type="dxa"/>
              <w:left w:w="20" w:type="dxa"/>
              <w:bottom w:w="20" w:type="dxa"/>
              <w:right w:w="20" w:type="dxa"/>
            </w:tcMar>
            <w:vAlign w:val="center"/>
            <w:hideMark/>
          </w:tcPr>
          <w:p w14:paraId="23674DC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D204A6C" w14:textId="77777777" w:rsidR="000E6C22" w:rsidRPr="00361144" w:rsidRDefault="000E6C22" w:rsidP="00E1780E">
            <w:pPr>
              <w:pStyle w:val="movimento"/>
              <w:rPr>
                <w:color w:val="002060"/>
              </w:rPr>
            </w:pPr>
            <w:r w:rsidRPr="00361144">
              <w:rPr>
                <w:color w:val="002060"/>
              </w:rPr>
              <w:t>AURELI SERENA</w:t>
            </w:r>
          </w:p>
        </w:tc>
        <w:tc>
          <w:tcPr>
            <w:tcW w:w="2200" w:type="dxa"/>
            <w:tcMar>
              <w:top w:w="20" w:type="dxa"/>
              <w:left w:w="20" w:type="dxa"/>
              <w:bottom w:w="20" w:type="dxa"/>
              <w:right w:w="20" w:type="dxa"/>
            </w:tcMar>
            <w:vAlign w:val="center"/>
            <w:hideMark/>
          </w:tcPr>
          <w:p w14:paraId="6AD3FDBA" w14:textId="77777777" w:rsidR="000E6C22" w:rsidRPr="00361144" w:rsidRDefault="000E6C22" w:rsidP="00E1780E">
            <w:pPr>
              <w:pStyle w:val="movimento2"/>
              <w:rPr>
                <w:color w:val="002060"/>
              </w:rPr>
            </w:pPr>
            <w:r w:rsidRPr="00361144">
              <w:rPr>
                <w:color w:val="002060"/>
              </w:rPr>
              <w:t xml:space="preserve">(GRADARA CALCIO) </w:t>
            </w:r>
          </w:p>
        </w:tc>
      </w:tr>
      <w:tr w:rsidR="000E6C22" w:rsidRPr="00361144" w14:paraId="6202C7CC" w14:textId="77777777" w:rsidTr="00E1780E">
        <w:tc>
          <w:tcPr>
            <w:tcW w:w="2200" w:type="dxa"/>
            <w:tcMar>
              <w:top w:w="20" w:type="dxa"/>
              <w:left w:w="20" w:type="dxa"/>
              <w:bottom w:w="20" w:type="dxa"/>
              <w:right w:w="20" w:type="dxa"/>
            </w:tcMar>
            <w:vAlign w:val="center"/>
            <w:hideMark/>
          </w:tcPr>
          <w:p w14:paraId="2F6F24A5" w14:textId="77777777" w:rsidR="000E6C22" w:rsidRPr="00361144" w:rsidRDefault="000E6C22" w:rsidP="00E1780E">
            <w:pPr>
              <w:pStyle w:val="movimento"/>
              <w:rPr>
                <w:color w:val="002060"/>
              </w:rPr>
            </w:pPr>
            <w:r w:rsidRPr="00361144">
              <w:rPr>
                <w:color w:val="002060"/>
              </w:rPr>
              <w:t>GIERLASINSKA KAMILA JUSTINA</w:t>
            </w:r>
          </w:p>
        </w:tc>
        <w:tc>
          <w:tcPr>
            <w:tcW w:w="2200" w:type="dxa"/>
            <w:tcMar>
              <w:top w:w="20" w:type="dxa"/>
              <w:left w:w="20" w:type="dxa"/>
              <w:bottom w:w="20" w:type="dxa"/>
              <w:right w:w="20" w:type="dxa"/>
            </w:tcMar>
            <w:vAlign w:val="center"/>
            <w:hideMark/>
          </w:tcPr>
          <w:p w14:paraId="55DD8D54" w14:textId="77777777" w:rsidR="000E6C22" w:rsidRPr="00361144" w:rsidRDefault="000E6C22" w:rsidP="00E1780E">
            <w:pPr>
              <w:pStyle w:val="movimento2"/>
              <w:rPr>
                <w:color w:val="002060"/>
              </w:rPr>
            </w:pPr>
            <w:r w:rsidRPr="00361144">
              <w:rPr>
                <w:color w:val="002060"/>
              </w:rPr>
              <w:t xml:space="preserve">(GROTTESE A.S.D.) </w:t>
            </w:r>
          </w:p>
        </w:tc>
        <w:tc>
          <w:tcPr>
            <w:tcW w:w="800" w:type="dxa"/>
            <w:tcMar>
              <w:top w:w="20" w:type="dxa"/>
              <w:left w:w="20" w:type="dxa"/>
              <w:bottom w:w="20" w:type="dxa"/>
              <w:right w:w="20" w:type="dxa"/>
            </w:tcMar>
            <w:vAlign w:val="center"/>
            <w:hideMark/>
          </w:tcPr>
          <w:p w14:paraId="2F83C2F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CDBED80" w14:textId="77777777" w:rsidR="000E6C22" w:rsidRPr="00361144" w:rsidRDefault="000E6C22" w:rsidP="00E1780E">
            <w:pPr>
              <w:pStyle w:val="movimento"/>
              <w:rPr>
                <w:color w:val="002060"/>
              </w:rPr>
            </w:pPr>
            <w:r w:rsidRPr="00361144">
              <w:rPr>
                <w:color w:val="002060"/>
              </w:rPr>
              <w:t>CAPANNELLI CRISTINA</w:t>
            </w:r>
          </w:p>
        </w:tc>
        <w:tc>
          <w:tcPr>
            <w:tcW w:w="2200" w:type="dxa"/>
            <w:tcMar>
              <w:top w:w="20" w:type="dxa"/>
              <w:left w:w="20" w:type="dxa"/>
              <w:bottom w:w="20" w:type="dxa"/>
              <w:right w:w="20" w:type="dxa"/>
            </w:tcMar>
            <w:vAlign w:val="center"/>
            <w:hideMark/>
          </w:tcPr>
          <w:p w14:paraId="4C332AEE" w14:textId="77777777" w:rsidR="000E6C22" w:rsidRPr="00361144" w:rsidRDefault="000E6C22" w:rsidP="00E1780E">
            <w:pPr>
              <w:pStyle w:val="movimento2"/>
              <w:rPr>
                <w:color w:val="002060"/>
              </w:rPr>
            </w:pPr>
            <w:r w:rsidRPr="00361144">
              <w:rPr>
                <w:color w:val="002060"/>
              </w:rPr>
              <w:t xml:space="preserve">(RIPABERARDA) </w:t>
            </w:r>
          </w:p>
        </w:tc>
      </w:tr>
    </w:tbl>
    <w:p w14:paraId="1FB7C70F" w14:textId="77777777" w:rsidR="000E6C22" w:rsidRDefault="000E6C22" w:rsidP="000E6C22">
      <w:pPr>
        <w:pStyle w:val="breakline"/>
        <w:rPr>
          <w:color w:val="002060"/>
        </w:rPr>
      </w:pPr>
    </w:p>
    <w:p w14:paraId="685C5E24" w14:textId="77777777" w:rsidR="000E6C22" w:rsidRPr="00783D73" w:rsidRDefault="000E6C22" w:rsidP="000E6C22">
      <w:pPr>
        <w:jc w:val="center"/>
        <w:rPr>
          <w:rFonts w:ascii="Arial" w:hAnsi="Arial" w:cs="Arial"/>
          <w:noProof/>
          <w:color w:val="002060"/>
          <w:sz w:val="22"/>
          <w:szCs w:val="22"/>
        </w:rPr>
      </w:pPr>
      <w:bookmarkStart w:id="12" w:name="_Hlk185434716"/>
      <w:r w:rsidRPr="00783D73">
        <w:rPr>
          <w:rFonts w:ascii="Arial" w:hAnsi="Arial" w:cs="Arial"/>
          <w:noProof/>
          <w:color w:val="002060"/>
          <w:sz w:val="22"/>
          <w:szCs w:val="22"/>
        </w:rPr>
        <w:t>F.to IL SEGRETARIO                                   F.to IL GIUDICE SPORTIVO</w:t>
      </w:r>
    </w:p>
    <w:p w14:paraId="3A948729"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bookmarkEnd w:id="12"/>
    <w:p w14:paraId="6F1201F0" w14:textId="77777777" w:rsidR="000E6C22" w:rsidRPr="00361144" w:rsidRDefault="000E6C22" w:rsidP="000E6C22">
      <w:pPr>
        <w:pStyle w:val="breakline"/>
        <w:rPr>
          <w:rFonts w:eastAsiaTheme="minorEastAsia"/>
          <w:color w:val="002060"/>
        </w:rPr>
      </w:pPr>
    </w:p>
    <w:p w14:paraId="20E1506C" w14:textId="77777777" w:rsidR="000E6C22" w:rsidRPr="00361144" w:rsidRDefault="000E6C22" w:rsidP="000E6C22">
      <w:pPr>
        <w:pStyle w:val="titoloprinc0"/>
        <w:rPr>
          <w:color w:val="002060"/>
        </w:rPr>
      </w:pPr>
      <w:r w:rsidRPr="00361144">
        <w:rPr>
          <w:color w:val="002060"/>
        </w:rPr>
        <w:t>CLASSIFICA</w:t>
      </w:r>
    </w:p>
    <w:p w14:paraId="7ED6F900" w14:textId="77777777" w:rsidR="000E6C22" w:rsidRPr="00361144" w:rsidRDefault="000E6C22" w:rsidP="000E6C22">
      <w:pPr>
        <w:pStyle w:val="breakline"/>
        <w:rPr>
          <w:color w:val="002060"/>
        </w:rPr>
      </w:pPr>
    </w:p>
    <w:p w14:paraId="181B76EE" w14:textId="77777777" w:rsidR="000E6C22" w:rsidRPr="00361144" w:rsidRDefault="000E6C22" w:rsidP="000E6C22">
      <w:pPr>
        <w:pStyle w:val="breakline"/>
        <w:rPr>
          <w:color w:val="002060"/>
        </w:rPr>
      </w:pPr>
    </w:p>
    <w:p w14:paraId="70AE3ABC"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303B2AC3"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039ED"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2E35"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8A3CA"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2BAA"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E3D6"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C62BB"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7F8B"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DC8A5"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730EB"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C6C14" w14:textId="77777777" w:rsidR="000E6C22" w:rsidRPr="00361144" w:rsidRDefault="000E6C22" w:rsidP="00E1780E">
            <w:pPr>
              <w:pStyle w:val="headertabella0"/>
              <w:rPr>
                <w:color w:val="002060"/>
              </w:rPr>
            </w:pPr>
            <w:r w:rsidRPr="00361144">
              <w:rPr>
                <w:color w:val="002060"/>
              </w:rPr>
              <w:t>PE</w:t>
            </w:r>
          </w:p>
        </w:tc>
      </w:tr>
      <w:tr w:rsidR="000E6C22" w:rsidRPr="00361144" w14:paraId="369180DA"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E4391A" w14:textId="77777777" w:rsidR="000E6C22" w:rsidRPr="00361144" w:rsidRDefault="000E6C22" w:rsidP="00E1780E">
            <w:pPr>
              <w:pStyle w:val="rowtabella0"/>
              <w:rPr>
                <w:color w:val="002060"/>
              </w:rPr>
            </w:pPr>
            <w:r w:rsidRPr="00361144">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987A"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47B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18861"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DAF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F49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5445" w14:textId="77777777" w:rsidR="000E6C22" w:rsidRPr="00361144" w:rsidRDefault="000E6C22" w:rsidP="00E1780E">
            <w:pPr>
              <w:pStyle w:val="rowtabella0"/>
              <w:jc w:val="center"/>
              <w:rPr>
                <w:color w:val="002060"/>
              </w:rPr>
            </w:pPr>
            <w:r w:rsidRPr="0036114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A7DF"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D076" w14:textId="77777777" w:rsidR="000E6C22" w:rsidRPr="00361144" w:rsidRDefault="000E6C22" w:rsidP="00E1780E">
            <w:pPr>
              <w:pStyle w:val="rowtabella0"/>
              <w:jc w:val="center"/>
              <w:rPr>
                <w:color w:val="002060"/>
              </w:rPr>
            </w:pPr>
            <w:r w:rsidRPr="003611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E60E" w14:textId="77777777" w:rsidR="000E6C22" w:rsidRPr="00361144" w:rsidRDefault="000E6C22" w:rsidP="00E1780E">
            <w:pPr>
              <w:pStyle w:val="rowtabella0"/>
              <w:jc w:val="center"/>
              <w:rPr>
                <w:color w:val="002060"/>
              </w:rPr>
            </w:pPr>
            <w:r w:rsidRPr="00361144">
              <w:rPr>
                <w:color w:val="002060"/>
              </w:rPr>
              <w:t>0</w:t>
            </w:r>
          </w:p>
        </w:tc>
      </w:tr>
      <w:tr w:rsidR="000E6C22" w:rsidRPr="00361144" w14:paraId="19ED57B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8F5E7" w14:textId="77777777" w:rsidR="000E6C22" w:rsidRPr="00361144" w:rsidRDefault="000E6C22" w:rsidP="00E1780E">
            <w:pPr>
              <w:pStyle w:val="rowtabella0"/>
              <w:rPr>
                <w:color w:val="002060"/>
              </w:rPr>
            </w:pPr>
            <w:r w:rsidRPr="0036114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5610"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9806"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13E3"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F97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B91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D0E3"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7D24"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B567"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1CC3" w14:textId="77777777" w:rsidR="000E6C22" w:rsidRPr="00361144" w:rsidRDefault="000E6C22" w:rsidP="00E1780E">
            <w:pPr>
              <w:pStyle w:val="rowtabella0"/>
              <w:jc w:val="center"/>
              <w:rPr>
                <w:color w:val="002060"/>
              </w:rPr>
            </w:pPr>
            <w:r w:rsidRPr="00361144">
              <w:rPr>
                <w:color w:val="002060"/>
              </w:rPr>
              <w:t>0</w:t>
            </w:r>
          </w:p>
        </w:tc>
      </w:tr>
      <w:tr w:rsidR="000E6C22" w:rsidRPr="00361144" w14:paraId="3FC3DD7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A7FC3" w14:textId="77777777" w:rsidR="000E6C22" w:rsidRPr="00361144" w:rsidRDefault="000E6C22" w:rsidP="00E1780E">
            <w:pPr>
              <w:pStyle w:val="rowtabella0"/>
              <w:rPr>
                <w:color w:val="002060"/>
              </w:rPr>
            </w:pPr>
            <w:r w:rsidRPr="0036114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40D7"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729D"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CA33"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E63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7DB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6026"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7D40"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EC3A"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16BC" w14:textId="77777777" w:rsidR="000E6C22" w:rsidRPr="00361144" w:rsidRDefault="000E6C22" w:rsidP="00E1780E">
            <w:pPr>
              <w:pStyle w:val="rowtabella0"/>
              <w:jc w:val="center"/>
              <w:rPr>
                <w:color w:val="002060"/>
              </w:rPr>
            </w:pPr>
            <w:r w:rsidRPr="00361144">
              <w:rPr>
                <w:color w:val="002060"/>
              </w:rPr>
              <w:t>0</w:t>
            </w:r>
          </w:p>
        </w:tc>
      </w:tr>
      <w:tr w:rsidR="000E6C22" w:rsidRPr="00361144" w14:paraId="14E2378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4471E" w14:textId="77777777" w:rsidR="000E6C22" w:rsidRPr="00361144" w:rsidRDefault="000E6C22" w:rsidP="00E1780E">
            <w:pPr>
              <w:pStyle w:val="rowtabella0"/>
              <w:rPr>
                <w:color w:val="002060"/>
              </w:rPr>
            </w:pPr>
            <w:r w:rsidRPr="0036114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33C6"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FFA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A9E0"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A1B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8FF7"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C4F4"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B6C1"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FC86"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AEF9" w14:textId="77777777" w:rsidR="000E6C22" w:rsidRPr="00361144" w:rsidRDefault="000E6C22" w:rsidP="00E1780E">
            <w:pPr>
              <w:pStyle w:val="rowtabella0"/>
              <w:jc w:val="center"/>
              <w:rPr>
                <w:color w:val="002060"/>
              </w:rPr>
            </w:pPr>
            <w:r w:rsidRPr="00361144">
              <w:rPr>
                <w:color w:val="002060"/>
              </w:rPr>
              <w:t>0</w:t>
            </w:r>
          </w:p>
        </w:tc>
      </w:tr>
      <w:tr w:rsidR="000E6C22" w:rsidRPr="00361144" w14:paraId="22235B8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95BA2" w14:textId="77777777" w:rsidR="000E6C22" w:rsidRPr="00361144" w:rsidRDefault="000E6C22" w:rsidP="00E1780E">
            <w:pPr>
              <w:pStyle w:val="rowtabella0"/>
              <w:rPr>
                <w:color w:val="002060"/>
              </w:rPr>
            </w:pPr>
            <w:r w:rsidRPr="00361144">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4006"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0EC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D80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BE4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DBC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D137"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F5FC"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9791"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7969"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E3056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C2915" w14:textId="77777777" w:rsidR="000E6C22" w:rsidRPr="00361144" w:rsidRDefault="000E6C22" w:rsidP="00E1780E">
            <w:pPr>
              <w:pStyle w:val="rowtabella0"/>
              <w:rPr>
                <w:color w:val="002060"/>
              </w:rPr>
            </w:pPr>
            <w:r w:rsidRPr="0036114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E3F1"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822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A1DB"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40AE"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F8D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9789"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42CB"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23A3"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FF69" w14:textId="77777777" w:rsidR="000E6C22" w:rsidRPr="00361144" w:rsidRDefault="000E6C22" w:rsidP="00E1780E">
            <w:pPr>
              <w:pStyle w:val="rowtabella0"/>
              <w:jc w:val="center"/>
              <w:rPr>
                <w:color w:val="002060"/>
              </w:rPr>
            </w:pPr>
            <w:r w:rsidRPr="00361144">
              <w:rPr>
                <w:color w:val="002060"/>
              </w:rPr>
              <w:t>0</w:t>
            </w:r>
          </w:p>
        </w:tc>
      </w:tr>
      <w:tr w:rsidR="000E6C22" w:rsidRPr="00361144" w14:paraId="50BA55B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44632" w14:textId="77777777" w:rsidR="000E6C22" w:rsidRPr="00361144" w:rsidRDefault="000E6C22" w:rsidP="00E1780E">
            <w:pPr>
              <w:pStyle w:val="rowtabella0"/>
              <w:rPr>
                <w:color w:val="002060"/>
              </w:rPr>
            </w:pPr>
            <w:r w:rsidRPr="0036114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C1F5"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AD04"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6A91"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F6BF"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CE75"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5AAA"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DE7B"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13C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FC14" w14:textId="77777777" w:rsidR="000E6C22" w:rsidRPr="00361144" w:rsidRDefault="000E6C22" w:rsidP="00E1780E">
            <w:pPr>
              <w:pStyle w:val="rowtabella0"/>
              <w:jc w:val="center"/>
              <w:rPr>
                <w:color w:val="002060"/>
              </w:rPr>
            </w:pPr>
            <w:r w:rsidRPr="00361144">
              <w:rPr>
                <w:color w:val="002060"/>
              </w:rPr>
              <w:t>1</w:t>
            </w:r>
          </w:p>
        </w:tc>
      </w:tr>
      <w:tr w:rsidR="000E6C22" w:rsidRPr="00361144" w14:paraId="197E133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848FF" w14:textId="77777777" w:rsidR="000E6C22" w:rsidRPr="00361144" w:rsidRDefault="000E6C22" w:rsidP="00E1780E">
            <w:pPr>
              <w:pStyle w:val="rowtabella0"/>
              <w:rPr>
                <w:color w:val="002060"/>
              </w:rPr>
            </w:pPr>
            <w:r w:rsidRPr="0036114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127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138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402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AF2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420D"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EE59"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AF50"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67E2"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F815" w14:textId="77777777" w:rsidR="000E6C22" w:rsidRPr="00361144" w:rsidRDefault="000E6C22" w:rsidP="00E1780E">
            <w:pPr>
              <w:pStyle w:val="rowtabella0"/>
              <w:jc w:val="center"/>
              <w:rPr>
                <w:color w:val="002060"/>
              </w:rPr>
            </w:pPr>
            <w:r w:rsidRPr="00361144">
              <w:rPr>
                <w:color w:val="002060"/>
              </w:rPr>
              <w:t>0</w:t>
            </w:r>
          </w:p>
        </w:tc>
      </w:tr>
      <w:tr w:rsidR="000E6C22" w:rsidRPr="00361144" w14:paraId="1D15449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34FA4" w14:textId="77777777" w:rsidR="000E6C22" w:rsidRPr="00361144" w:rsidRDefault="000E6C22" w:rsidP="00E1780E">
            <w:pPr>
              <w:pStyle w:val="rowtabella0"/>
              <w:rPr>
                <w:color w:val="002060"/>
              </w:rPr>
            </w:pPr>
            <w:r w:rsidRPr="0036114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FE53"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9564"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CBA3"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EE96E"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0A2A"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A1A3"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9C6B"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832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01B4" w14:textId="77777777" w:rsidR="000E6C22" w:rsidRPr="00361144" w:rsidRDefault="000E6C22" w:rsidP="00E1780E">
            <w:pPr>
              <w:pStyle w:val="rowtabella0"/>
              <w:jc w:val="center"/>
              <w:rPr>
                <w:color w:val="002060"/>
              </w:rPr>
            </w:pPr>
            <w:r w:rsidRPr="00361144">
              <w:rPr>
                <w:color w:val="002060"/>
              </w:rPr>
              <w:t>0</w:t>
            </w:r>
          </w:p>
        </w:tc>
      </w:tr>
      <w:tr w:rsidR="000E6C22" w:rsidRPr="00361144" w14:paraId="50BF3C2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5F601" w14:textId="77777777" w:rsidR="000E6C22" w:rsidRPr="00361144" w:rsidRDefault="000E6C22" w:rsidP="00E1780E">
            <w:pPr>
              <w:pStyle w:val="rowtabella0"/>
              <w:rPr>
                <w:color w:val="002060"/>
              </w:rPr>
            </w:pPr>
            <w:r w:rsidRPr="0036114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5C55"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E5C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907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DD8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1AED"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D27D" w14:textId="77777777" w:rsidR="000E6C22" w:rsidRPr="00361144" w:rsidRDefault="000E6C22" w:rsidP="00E1780E">
            <w:pPr>
              <w:pStyle w:val="rowtabella0"/>
              <w:jc w:val="center"/>
              <w:rPr>
                <w:color w:val="002060"/>
              </w:rPr>
            </w:pPr>
            <w:r w:rsidRPr="003611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B777" w14:textId="77777777" w:rsidR="000E6C22" w:rsidRPr="00361144" w:rsidRDefault="000E6C22" w:rsidP="00E1780E">
            <w:pPr>
              <w:pStyle w:val="rowtabella0"/>
              <w:jc w:val="center"/>
              <w:rPr>
                <w:color w:val="002060"/>
              </w:rPr>
            </w:pPr>
            <w:r w:rsidRPr="0036114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1099" w14:textId="77777777" w:rsidR="000E6C22" w:rsidRPr="00361144" w:rsidRDefault="000E6C22" w:rsidP="00E1780E">
            <w:pPr>
              <w:pStyle w:val="rowtabella0"/>
              <w:jc w:val="center"/>
              <w:rPr>
                <w:color w:val="002060"/>
              </w:rPr>
            </w:pPr>
            <w:r w:rsidRPr="0036114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7230" w14:textId="77777777" w:rsidR="000E6C22" w:rsidRPr="00361144" w:rsidRDefault="000E6C22" w:rsidP="00E1780E">
            <w:pPr>
              <w:pStyle w:val="rowtabella0"/>
              <w:jc w:val="center"/>
              <w:rPr>
                <w:color w:val="002060"/>
              </w:rPr>
            </w:pPr>
            <w:r w:rsidRPr="00361144">
              <w:rPr>
                <w:color w:val="002060"/>
              </w:rPr>
              <w:t>0</w:t>
            </w:r>
          </w:p>
        </w:tc>
      </w:tr>
      <w:tr w:rsidR="000E6C22" w:rsidRPr="00361144" w14:paraId="41BF449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49903" w14:textId="77777777" w:rsidR="000E6C22" w:rsidRPr="00361144" w:rsidRDefault="000E6C22" w:rsidP="00E1780E">
            <w:pPr>
              <w:pStyle w:val="rowtabella0"/>
              <w:rPr>
                <w:color w:val="002060"/>
              </w:rPr>
            </w:pPr>
            <w:r w:rsidRPr="0036114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E766"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FB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D8C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740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EDF1"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FA82"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43C4" w14:textId="77777777" w:rsidR="000E6C22" w:rsidRPr="00361144" w:rsidRDefault="000E6C22" w:rsidP="00E1780E">
            <w:pPr>
              <w:pStyle w:val="rowtabella0"/>
              <w:jc w:val="center"/>
              <w:rPr>
                <w:color w:val="002060"/>
              </w:rPr>
            </w:pPr>
            <w:r w:rsidRPr="0036114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7751" w14:textId="77777777" w:rsidR="000E6C22" w:rsidRPr="00361144" w:rsidRDefault="000E6C22" w:rsidP="00E1780E">
            <w:pPr>
              <w:pStyle w:val="rowtabella0"/>
              <w:jc w:val="center"/>
              <w:rPr>
                <w:color w:val="002060"/>
              </w:rPr>
            </w:pPr>
            <w:r w:rsidRPr="0036114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3258" w14:textId="77777777" w:rsidR="000E6C22" w:rsidRPr="00361144" w:rsidRDefault="000E6C22" w:rsidP="00E1780E">
            <w:pPr>
              <w:pStyle w:val="rowtabella0"/>
              <w:jc w:val="center"/>
              <w:rPr>
                <w:color w:val="002060"/>
              </w:rPr>
            </w:pPr>
            <w:r w:rsidRPr="00361144">
              <w:rPr>
                <w:color w:val="002060"/>
              </w:rPr>
              <w:t>0</w:t>
            </w:r>
          </w:p>
        </w:tc>
      </w:tr>
      <w:tr w:rsidR="000E6C22" w:rsidRPr="00361144" w14:paraId="26B93D7F"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740FA" w14:textId="77777777" w:rsidR="000E6C22" w:rsidRPr="00361144" w:rsidRDefault="000E6C22" w:rsidP="00E1780E">
            <w:pPr>
              <w:pStyle w:val="rowtabella0"/>
              <w:rPr>
                <w:color w:val="002060"/>
              </w:rPr>
            </w:pPr>
            <w:r w:rsidRPr="0036114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94C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8DF4"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A68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520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ACF7"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5D50"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C13F" w14:textId="77777777" w:rsidR="000E6C22" w:rsidRPr="00361144" w:rsidRDefault="000E6C22" w:rsidP="00E1780E">
            <w:pPr>
              <w:pStyle w:val="rowtabella0"/>
              <w:jc w:val="center"/>
              <w:rPr>
                <w:color w:val="002060"/>
              </w:rPr>
            </w:pPr>
            <w:r w:rsidRPr="0036114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5909" w14:textId="77777777" w:rsidR="000E6C22" w:rsidRPr="00361144" w:rsidRDefault="000E6C22" w:rsidP="00E1780E">
            <w:pPr>
              <w:pStyle w:val="rowtabella0"/>
              <w:jc w:val="center"/>
              <w:rPr>
                <w:color w:val="002060"/>
              </w:rPr>
            </w:pPr>
            <w:r w:rsidRPr="0036114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B596" w14:textId="77777777" w:rsidR="000E6C22" w:rsidRPr="00361144" w:rsidRDefault="000E6C22" w:rsidP="00E1780E">
            <w:pPr>
              <w:pStyle w:val="rowtabella0"/>
              <w:jc w:val="center"/>
              <w:rPr>
                <w:color w:val="002060"/>
              </w:rPr>
            </w:pPr>
            <w:r w:rsidRPr="00361144">
              <w:rPr>
                <w:color w:val="002060"/>
              </w:rPr>
              <w:t>0</w:t>
            </w:r>
          </w:p>
        </w:tc>
      </w:tr>
    </w:tbl>
    <w:p w14:paraId="2B78EA4F" w14:textId="77777777" w:rsidR="000E6C22" w:rsidRPr="00361144" w:rsidRDefault="000E6C22" w:rsidP="000E6C22">
      <w:pPr>
        <w:pStyle w:val="breakline"/>
        <w:rPr>
          <w:rFonts w:eastAsiaTheme="minorEastAsia"/>
          <w:color w:val="002060"/>
        </w:rPr>
      </w:pPr>
    </w:p>
    <w:p w14:paraId="58C1A2E1"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179264D6" w14:textId="77777777" w:rsidR="000E6C22" w:rsidRDefault="000E6C22" w:rsidP="000E6C22">
      <w:pPr>
        <w:pStyle w:val="breakline"/>
        <w:rPr>
          <w:color w:val="002060"/>
        </w:rPr>
      </w:pPr>
    </w:p>
    <w:p w14:paraId="739FE99A" w14:textId="77777777" w:rsidR="00E81347" w:rsidRPr="00B375D5" w:rsidRDefault="00E81347" w:rsidP="00E81347">
      <w:pPr>
        <w:pStyle w:val="sottotitolocampionato10"/>
        <w:rPr>
          <w:color w:val="002060"/>
        </w:rPr>
      </w:pPr>
      <w:r w:rsidRPr="00B375D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6"/>
        <w:gridCol w:w="1568"/>
        <w:gridCol w:w="1547"/>
      </w:tblGrid>
      <w:tr w:rsidR="00E81347" w:rsidRPr="00B375D5" w14:paraId="6C7FFDD3"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1A969"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D13B5"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FC8A"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28A8"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656F"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E3A34"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9F6E"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6A5823C9"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970B5" w14:textId="77777777" w:rsidR="00E81347" w:rsidRPr="00B375D5" w:rsidRDefault="00E81347" w:rsidP="00E1780E">
            <w:pPr>
              <w:pStyle w:val="rowtabella0"/>
              <w:rPr>
                <w:color w:val="002060"/>
              </w:rPr>
            </w:pPr>
            <w:r w:rsidRPr="00B375D5">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57659" w14:textId="77777777" w:rsidR="00E81347" w:rsidRPr="00B375D5" w:rsidRDefault="00E81347" w:rsidP="00E1780E">
            <w:pPr>
              <w:pStyle w:val="rowtabella0"/>
              <w:rPr>
                <w:color w:val="002060"/>
              </w:rPr>
            </w:pPr>
            <w:r w:rsidRPr="00B375D5">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9D65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10002" w14:textId="77777777" w:rsidR="00E81347" w:rsidRPr="00B375D5" w:rsidRDefault="00E81347" w:rsidP="00E1780E">
            <w:pPr>
              <w:pStyle w:val="rowtabella0"/>
              <w:rPr>
                <w:color w:val="002060"/>
              </w:rPr>
            </w:pPr>
            <w:r w:rsidRPr="00B375D5">
              <w:rPr>
                <w:color w:val="002060"/>
              </w:rPr>
              <w:t>20/12/2024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A00F5" w14:textId="77777777" w:rsidR="00E81347" w:rsidRPr="00B375D5" w:rsidRDefault="00E81347" w:rsidP="00E1780E">
            <w:pPr>
              <w:pStyle w:val="rowtabella0"/>
              <w:rPr>
                <w:color w:val="002060"/>
              </w:rPr>
            </w:pPr>
            <w:r w:rsidRPr="00B375D5">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5B46" w14:textId="77777777" w:rsidR="00E81347" w:rsidRPr="00B375D5" w:rsidRDefault="00E81347" w:rsidP="00E1780E">
            <w:pPr>
              <w:pStyle w:val="rowtabella0"/>
              <w:rPr>
                <w:color w:val="002060"/>
              </w:rPr>
            </w:pPr>
            <w:r w:rsidRPr="00B375D5">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1481B" w14:textId="77777777" w:rsidR="00E81347" w:rsidRPr="00B375D5" w:rsidRDefault="00E81347" w:rsidP="00E1780E">
            <w:pPr>
              <w:pStyle w:val="rowtabella0"/>
              <w:rPr>
                <w:color w:val="002060"/>
              </w:rPr>
            </w:pPr>
            <w:r w:rsidRPr="00B375D5">
              <w:rPr>
                <w:color w:val="002060"/>
              </w:rPr>
              <w:t>LOC. "LE CALVIE"</w:t>
            </w:r>
          </w:p>
        </w:tc>
      </w:tr>
      <w:tr w:rsidR="00E81347" w:rsidRPr="00B375D5" w14:paraId="4A10CEF2"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61D4DF" w14:textId="77777777" w:rsidR="00E81347" w:rsidRPr="00B375D5" w:rsidRDefault="00E81347" w:rsidP="00E1780E">
            <w:pPr>
              <w:pStyle w:val="rowtabella0"/>
              <w:rPr>
                <w:color w:val="002060"/>
              </w:rPr>
            </w:pPr>
            <w:r w:rsidRPr="00B375D5">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05CB6" w14:textId="77777777" w:rsidR="00E81347" w:rsidRPr="00B375D5" w:rsidRDefault="00E81347" w:rsidP="00E1780E">
            <w:pPr>
              <w:pStyle w:val="rowtabella0"/>
              <w:rPr>
                <w:color w:val="002060"/>
              </w:rPr>
            </w:pPr>
            <w:r w:rsidRPr="00B375D5">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61629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04F10" w14:textId="77777777" w:rsidR="00E81347" w:rsidRPr="00B375D5" w:rsidRDefault="00E81347" w:rsidP="00E1780E">
            <w:pPr>
              <w:pStyle w:val="rowtabella0"/>
              <w:rPr>
                <w:color w:val="002060"/>
              </w:rPr>
            </w:pPr>
            <w:r w:rsidRPr="00B375D5">
              <w:rPr>
                <w:color w:val="002060"/>
              </w:rPr>
              <w:t>20/12/2024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5FDBF" w14:textId="77777777" w:rsidR="00E81347" w:rsidRPr="00B375D5" w:rsidRDefault="00E81347" w:rsidP="00E1780E">
            <w:pPr>
              <w:pStyle w:val="rowtabella0"/>
              <w:rPr>
                <w:color w:val="002060"/>
              </w:rPr>
            </w:pPr>
            <w:r w:rsidRPr="00B375D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42F32" w14:textId="77777777" w:rsidR="00E81347" w:rsidRPr="00B375D5" w:rsidRDefault="00E81347" w:rsidP="00E1780E">
            <w:pPr>
              <w:pStyle w:val="rowtabella0"/>
              <w:rPr>
                <w:color w:val="002060"/>
              </w:rPr>
            </w:pPr>
            <w:r w:rsidRPr="00B375D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394D1" w14:textId="77777777" w:rsidR="00E81347" w:rsidRPr="00B375D5" w:rsidRDefault="00E81347" w:rsidP="00E1780E">
            <w:pPr>
              <w:pStyle w:val="rowtabella0"/>
              <w:rPr>
                <w:color w:val="002060"/>
              </w:rPr>
            </w:pPr>
            <w:r w:rsidRPr="00B375D5">
              <w:rPr>
                <w:color w:val="002060"/>
              </w:rPr>
              <w:t>VIA DELLO SPORT</w:t>
            </w:r>
          </w:p>
        </w:tc>
      </w:tr>
      <w:tr w:rsidR="00E81347" w:rsidRPr="00B375D5" w14:paraId="608643AE"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FFC86" w14:textId="77777777" w:rsidR="00E81347" w:rsidRPr="00B375D5" w:rsidRDefault="00E81347" w:rsidP="00E1780E">
            <w:pPr>
              <w:pStyle w:val="rowtabella0"/>
              <w:rPr>
                <w:color w:val="002060"/>
              </w:rPr>
            </w:pPr>
            <w:r w:rsidRPr="00B375D5">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755A8" w14:textId="77777777" w:rsidR="00E81347" w:rsidRPr="00B375D5" w:rsidRDefault="00E81347" w:rsidP="00E1780E">
            <w:pPr>
              <w:pStyle w:val="rowtabella0"/>
              <w:rPr>
                <w:color w:val="002060"/>
              </w:rPr>
            </w:pPr>
            <w:r w:rsidRPr="00B375D5">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DD19F"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F8516" w14:textId="77777777" w:rsidR="00E81347" w:rsidRPr="00B375D5" w:rsidRDefault="00E81347" w:rsidP="00E1780E">
            <w:pPr>
              <w:pStyle w:val="rowtabella0"/>
              <w:rPr>
                <w:color w:val="002060"/>
              </w:rPr>
            </w:pPr>
            <w:r w:rsidRPr="00B375D5">
              <w:rPr>
                <w:color w:val="002060"/>
              </w:rPr>
              <w:t>20/12/2024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D180C2" w14:textId="77777777" w:rsidR="00E81347" w:rsidRPr="00B375D5" w:rsidRDefault="00E81347" w:rsidP="00E1780E">
            <w:pPr>
              <w:pStyle w:val="rowtabella0"/>
              <w:rPr>
                <w:color w:val="002060"/>
              </w:rPr>
            </w:pPr>
            <w:r w:rsidRPr="00B375D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579E2" w14:textId="77777777" w:rsidR="00E81347" w:rsidRPr="00B375D5" w:rsidRDefault="00E81347" w:rsidP="00E1780E">
            <w:pPr>
              <w:pStyle w:val="rowtabella0"/>
              <w:rPr>
                <w:color w:val="002060"/>
              </w:rPr>
            </w:pPr>
            <w:r w:rsidRPr="00B375D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179B1" w14:textId="77777777" w:rsidR="00E81347" w:rsidRPr="00B375D5" w:rsidRDefault="00E81347" w:rsidP="00E1780E">
            <w:pPr>
              <w:pStyle w:val="rowtabella0"/>
              <w:rPr>
                <w:color w:val="002060"/>
              </w:rPr>
            </w:pPr>
            <w:r w:rsidRPr="00B375D5">
              <w:rPr>
                <w:color w:val="002060"/>
              </w:rPr>
              <w:t>VIA ROMA, SNC</w:t>
            </w:r>
          </w:p>
        </w:tc>
      </w:tr>
      <w:tr w:rsidR="00E81347" w:rsidRPr="00B375D5" w14:paraId="4353892C"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F55E3" w14:textId="77777777" w:rsidR="00E81347" w:rsidRPr="00B375D5" w:rsidRDefault="00E81347" w:rsidP="00E1780E">
            <w:pPr>
              <w:pStyle w:val="rowtabella0"/>
              <w:rPr>
                <w:color w:val="002060"/>
              </w:rPr>
            </w:pPr>
            <w:r w:rsidRPr="00B375D5">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E999E" w14:textId="77777777" w:rsidR="00E81347" w:rsidRPr="00B375D5" w:rsidRDefault="00E81347" w:rsidP="00E1780E">
            <w:pPr>
              <w:pStyle w:val="rowtabella0"/>
              <w:rPr>
                <w:color w:val="002060"/>
              </w:rPr>
            </w:pPr>
            <w:r w:rsidRPr="00B375D5">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80610"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5D481E" w14:textId="77777777" w:rsidR="00E81347" w:rsidRPr="00B375D5" w:rsidRDefault="00E81347" w:rsidP="00E1780E">
            <w:pPr>
              <w:pStyle w:val="rowtabella0"/>
              <w:rPr>
                <w:color w:val="002060"/>
              </w:rPr>
            </w:pPr>
            <w:r w:rsidRPr="00B375D5">
              <w:rPr>
                <w:color w:val="002060"/>
              </w:rPr>
              <w:t>20/12/2024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45221" w14:textId="77777777" w:rsidR="00E81347" w:rsidRPr="00B375D5" w:rsidRDefault="00E81347" w:rsidP="00E1780E">
            <w:pPr>
              <w:pStyle w:val="rowtabella0"/>
              <w:rPr>
                <w:color w:val="002060"/>
              </w:rPr>
            </w:pPr>
            <w:r w:rsidRPr="00B375D5">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FB4C6" w14:textId="77777777" w:rsidR="00E81347" w:rsidRPr="00B375D5" w:rsidRDefault="00E81347" w:rsidP="00E1780E">
            <w:pPr>
              <w:pStyle w:val="rowtabella0"/>
              <w:rPr>
                <w:color w:val="002060"/>
              </w:rPr>
            </w:pPr>
            <w:r w:rsidRPr="00B375D5">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6E247" w14:textId="77777777" w:rsidR="00E81347" w:rsidRPr="00B375D5" w:rsidRDefault="00E81347" w:rsidP="00E1780E">
            <w:pPr>
              <w:pStyle w:val="rowtabella0"/>
              <w:rPr>
                <w:color w:val="002060"/>
              </w:rPr>
            </w:pPr>
            <w:r w:rsidRPr="00B375D5">
              <w:rPr>
                <w:color w:val="002060"/>
              </w:rPr>
              <w:t>VIA PIAVE 8</w:t>
            </w:r>
          </w:p>
        </w:tc>
      </w:tr>
      <w:tr w:rsidR="00E81347" w:rsidRPr="00B375D5" w14:paraId="44D69254"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C22C7B" w14:textId="77777777" w:rsidR="00E81347" w:rsidRPr="00B375D5" w:rsidRDefault="00E81347" w:rsidP="00E1780E">
            <w:pPr>
              <w:pStyle w:val="rowtabella0"/>
              <w:rPr>
                <w:color w:val="002060"/>
              </w:rPr>
            </w:pPr>
            <w:r w:rsidRPr="00B375D5">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31602D" w14:textId="77777777" w:rsidR="00E81347" w:rsidRPr="00B375D5" w:rsidRDefault="00E81347" w:rsidP="00E1780E">
            <w:pPr>
              <w:pStyle w:val="rowtabella0"/>
              <w:rPr>
                <w:color w:val="002060"/>
              </w:rPr>
            </w:pPr>
            <w:r w:rsidRPr="00B375D5">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434AA2"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2E9BE" w14:textId="77777777" w:rsidR="00E81347" w:rsidRPr="00B375D5" w:rsidRDefault="00E81347" w:rsidP="00E1780E">
            <w:pPr>
              <w:pStyle w:val="rowtabella0"/>
              <w:rPr>
                <w:color w:val="002060"/>
              </w:rPr>
            </w:pPr>
            <w:r w:rsidRPr="00B375D5">
              <w:rPr>
                <w:color w:val="002060"/>
              </w:rPr>
              <w:t>20/12/2024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DDD0A" w14:textId="77777777" w:rsidR="00E81347" w:rsidRPr="00B375D5" w:rsidRDefault="00E81347" w:rsidP="00E1780E">
            <w:pPr>
              <w:pStyle w:val="rowtabella0"/>
              <w:rPr>
                <w:color w:val="002060"/>
              </w:rPr>
            </w:pPr>
            <w:r w:rsidRPr="00B375D5">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59942" w14:textId="77777777" w:rsidR="00E81347" w:rsidRPr="00B375D5" w:rsidRDefault="00E81347" w:rsidP="00E1780E">
            <w:pPr>
              <w:pStyle w:val="rowtabella0"/>
              <w:rPr>
                <w:color w:val="002060"/>
              </w:rPr>
            </w:pPr>
            <w:r w:rsidRPr="00B375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53D89" w14:textId="77777777" w:rsidR="00E81347" w:rsidRPr="00B375D5" w:rsidRDefault="00E81347" w:rsidP="00E1780E">
            <w:pPr>
              <w:pStyle w:val="rowtabella0"/>
              <w:rPr>
                <w:color w:val="002060"/>
              </w:rPr>
            </w:pPr>
            <w:r w:rsidRPr="00B375D5">
              <w:rPr>
                <w:color w:val="002060"/>
              </w:rPr>
              <w:t>VIA DELLE REGIONI, 8</w:t>
            </w:r>
          </w:p>
        </w:tc>
      </w:tr>
      <w:tr w:rsidR="00E81347" w:rsidRPr="00B375D5" w14:paraId="1F8805B6"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B86705" w14:textId="77777777" w:rsidR="00E81347" w:rsidRPr="00B375D5" w:rsidRDefault="00E81347" w:rsidP="00E1780E">
            <w:pPr>
              <w:pStyle w:val="rowtabella0"/>
              <w:rPr>
                <w:color w:val="002060"/>
              </w:rPr>
            </w:pPr>
            <w:r w:rsidRPr="00B375D5">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52819" w14:textId="77777777" w:rsidR="00E81347" w:rsidRPr="00B375D5" w:rsidRDefault="00E81347" w:rsidP="00E1780E">
            <w:pPr>
              <w:pStyle w:val="rowtabella0"/>
              <w:rPr>
                <w:color w:val="002060"/>
              </w:rPr>
            </w:pPr>
            <w:r w:rsidRPr="00B375D5">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01589"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6E311" w14:textId="77777777" w:rsidR="00E81347" w:rsidRPr="00B375D5" w:rsidRDefault="00E81347" w:rsidP="00E1780E">
            <w:pPr>
              <w:pStyle w:val="rowtabella0"/>
              <w:rPr>
                <w:color w:val="002060"/>
              </w:rPr>
            </w:pPr>
            <w:r w:rsidRPr="00B375D5">
              <w:rPr>
                <w:color w:val="002060"/>
              </w:rPr>
              <w:t>21/12/2024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1C2CB" w14:textId="77777777" w:rsidR="00E81347" w:rsidRPr="00B375D5" w:rsidRDefault="00E81347" w:rsidP="00E1780E">
            <w:pPr>
              <w:pStyle w:val="rowtabella0"/>
              <w:rPr>
                <w:color w:val="002060"/>
              </w:rPr>
            </w:pPr>
            <w:r w:rsidRPr="00B375D5">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AA164" w14:textId="77777777" w:rsidR="00E81347" w:rsidRPr="00B375D5" w:rsidRDefault="00E81347" w:rsidP="00E1780E">
            <w:pPr>
              <w:pStyle w:val="rowtabella0"/>
              <w:rPr>
                <w:color w:val="002060"/>
              </w:rPr>
            </w:pPr>
            <w:r w:rsidRPr="00B375D5">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E4349" w14:textId="77777777" w:rsidR="00E81347" w:rsidRPr="00B375D5" w:rsidRDefault="00E81347" w:rsidP="00E1780E">
            <w:pPr>
              <w:pStyle w:val="rowtabella0"/>
              <w:rPr>
                <w:color w:val="002060"/>
              </w:rPr>
            </w:pPr>
            <w:r w:rsidRPr="00B375D5">
              <w:rPr>
                <w:color w:val="002060"/>
              </w:rPr>
              <w:t>VIA COLLE GIOIOSO</w:t>
            </w:r>
          </w:p>
        </w:tc>
      </w:tr>
    </w:tbl>
    <w:p w14:paraId="41123C4B" w14:textId="77777777" w:rsidR="00E81347" w:rsidRPr="00361144" w:rsidRDefault="00E81347" w:rsidP="000E6C22">
      <w:pPr>
        <w:pStyle w:val="breakline"/>
        <w:rPr>
          <w:color w:val="002060"/>
        </w:rPr>
      </w:pPr>
    </w:p>
    <w:p w14:paraId="66332A13" w14:textId="77777777" w:rsidR="000E6C22" w:rsidRPr="00361144" w:rsidRDefault="000E6C22" w:rsidP="000E6C22">
      <w:pPr>
        <w:pStyle w:val="breakline"/>
        <w:rPr>
          <w:color w:val="002060"/>
        </w:rPr>
      </w:pPr>
    </w:p>
    <w:p w14:paraId="53E20DEB" w14:textId="77777777" w:rsidR="000E6C22" w:rsidRPr="00361144" w:rsidRDefault="000E6C22" w:rsidP="000E6C22">
      <w:pPr>
        <w:pStyle w:val="titolocampionato0"/>
        <w:shd w:val="clear" w:color="auto" w:fill="CCCCCC"/>
        <w:spacing w:before="80" w:after="40"/>
        <w:rPr>
          <w:color w:val="002060"/>
        </w:rPr>
      </w:pPr>
      <w:r w:rsidRPr="00361144">
        <w:rPr>
          <w:color w:val="002060"/>
        </w:rPr>
        <w:t>UNDER 19 CALCIO A 5 REGIONALE</w:t>
      </w:r>
    </w:p>
    <w:p w14:paraId="223CC33E" w14:textId="77777777" w:rsidR="000E6C22" w:rsidRPr="00361144" w:rsidRDefault="000E6C22" w:rsidP="000E6C22">
      <w:pPr>
        <w:pStyle w:val="titoloprinc0"/>
        <w:rPr>
          <w:color w:val="002060"/>
        </w:rPr>
      </w:pPr>
      <w:r w:rsidRPr="00361144">
        <w:rPr>
          <w:color w:val="002060"/>
        </w:rPr>
        <w:t>VARIAZIONI AL PROGRAMMA GARE</w:t>
      </w:r>
    </w:p>
    <w:p w14:paraId="101AF752" w14:textId="77777777" w:rsidR="000E6C22" w:rsidRPr="00361144" w:rsidRDefault="000E6C22" w:rsidP="000E6C22">
      <w:pPr>
        <w:pStyle w:val="breakline"/>
        <w:rPr>
          <w:color w:val="002060"/>
        </w:rPr>
      </w:pPr>
    </w:p>
    <w:p w14:paraId="758EB770" w14:textId="77777777" w:rsidR="000E6C22" w:rsidRPr="00361144" w:rsidRDefault="000E6C22" w:rsidP="000E6C22">
      <w:pPr>
        <w:pStyle w:val="breakline"/>
        <w:rPr>
          <w:color w:val="002060"/>
        </w:rPr>
      </w:pPr>
    </w:p>
    <w:p w14:paraId="35DC22EB"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3BE89E66" w14:textId="77777777" w:rsidTr="00182D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45614"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72CC2"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CF31B"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72A79"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51BA"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D2A61"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FB4F7"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E2685" w14:textId="77777777" w:rsidR="000E6C22" w:rsidRPr="00361144" w:rsidRDefault="000E6C22" w:rsidP="00E1780E">
            <w:pPr>
              <w:pStyle w:val="headertabella0"/>
              <w:rPr>
                <w:color w:val="002060"/>
              </w:rPr>
            </w:pPr>
            <w:r w:rsidRPr="00361144">
              <w:rPr>
                <w:color w:val="002060"/>
              </w:rPr>
              <w:t>Impianto</w:t>
            </w:r>
          </w:p>
        </w:tc>
      </w:tr>
      <w:tr w:rsidR="000E6C22" w:rsidRPr="00361144" w14:paraId="5847AC64" w14:textId="77777777" w:rsidTr="00182D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7FFA" w14:textId="77777777" w:rsidR="000E6C22" w:rsidRPr="00182DAB" w:rsidRDefault="000E6C22" w:rsidP="00E1780E">
            <w:pPr>
              <w:pStyle w:val="rowtabella0"/>
              <w:rPr>
                <w:color w:val="002060"/>
                <w:highlight w:val="yellow"/>
              </w:rPr>
            </w:pPr>
            <w:r w:rsidRPr="00182DAB">
              <w:rPr>
                <w:color w:val="002060"/>
                <w:highlight w:val="yellow"/>
              </w:rPr>
              <w:t>19/12/2024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7A41"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E0B0" w14:textId="77777777" w:rsidR="000E6C22" w:rsidRPr="00182DAB" w:rsidRDefault="000E6C22" w:rsidP="00E1780E">
            <w:pPr>
              <w:pStyle w:val="rowtabella0"/>
              <w:rPr>
                <w:color w:val="002060"/>
                <w:highlight w:val="yellow"/>
              </w:rPr>
            </w:pPr>
            <w:r w:rsidRPr="00182DAB">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87F2" w14:textId="77777777" w:rsidR="000E6C22" w:rsidRPr="00182DAB" w:rsidRDefault="000E6C22" w:rsidP="00E1780E">
            <w:pPr>
              <w:pStyle w:val="rowtabella0"/>
              <w:rPr>
                <w:color w:val="002060"/>
                <w:highlight w:val="yellow"/>
              </w:rPr>
            </w:pPr>
            <w:r w:rsidRPr="00182DAB">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17BE" w14:textId="7D253018" w:rsidR="000E6C22" w:rsidRPr="00361144" w:rsidRDefault="000E6C22" w:rsidP="00E1780E">
            <w:pPr>
              <w:pStyle w:val="rowtabella0"/>
              <w:rPr>
                <w:color w:val="002060"/>
              </w:rPr>
            </w:pPr>
            <w:r w:rsidRPr="00361144">
              <w:rPr>
                <w:color w:val="002060"/>
              </w:rPr>
              <w:t>2</w:t>
            </w:r>
            <w:r w:rsidR="00182DAB">
              <w:rPr>
                <w:color w:val="002060"/>
              </w:rPr>
              <w:t>1</w:t>
            </w:r>
            <w:r w:rsidRPr="00361144">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C324" w14:textId="77777777" w:rsidR="000E6C22" w:rsidRPr="00361144" w:rsidRDefault="000E6C22" w:rsidP="00E1780E">
            <w:pPr>
              <w:pStyle w:val="rowtabella0"/>
              <w:jc w:val="center"/>
              <w:rPr>
                <w:color w:val="002060"/>
              </w:rPr>
            </w:pPr>
            <w:r w:rsidRPr="00182DA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244E" w14:textId="77777777" w:rsidR="000E6C22" w:rsidRPr="00361144" w:rsidRDefault="000E6C22" w:rsidP="00E1780E">
            <w:pPr>
              <w:pStyle w:val="rowtabella0"/>
              <w:jc w:val="center"/>
              <w:rPr>
                <w:color w:val="002060"/>
              </w:rPr>
            </w:pPr>
            <w:r w:rsidRPr="0036114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9136" w14:textId="77777777" w:rsidR="000E6C22" w:rsidRPr="00361144" w:rsidRDefault="000E6C22" w:rsidP="00E1780E">
            <w:pPr>
              <w:rPr>
                <w:color w:val="002060"/>
              </w:rPr>
            </w:pPr>
          </w:p>
        </w:tc>
      </w:tr>
    </w:tbl>
    <w:p w14:paraId="24887391" w14:textId="77777777" w:rsidR="000E6C22" w:rsidRPr="00361144" w:rsidRDefault="000E6C22" w:rsidP="000E6C22">
      <w:pPr>
        <w:pStyle w:val="breakline"/>
        <w:rPr>
          <w:rFonts w:eastAsiaTheme="minorEastAsia"/>
          <w:color w:val="002060"/>
        </w:rPr>
      </w:pPr>
    </w:p>
    <w:p w14:paraId="21C63800" w14:textId="77777777" w:rsidR="000E6C22" w:rsidRPr="00361144" w:rsidRDefault="000E6C22" w:rsidP="000E6C22">
      <w:pPr>
        <w:pStyle w:val="breakline"/>
        <w:rPr>
          <w:color w:val="002060"/>
        </w:rPr>
      </w:pPr>
    </w:p>
    <w:p w14:paraId="1695D6A8" w14:textId="77777777" w:rsidR="000E6C22" w:rsidRPr="00361144" w:rsidRDefault="000E6C22" w:rsidP="000E6C22">
      <w:pPr>
        <w:pStyle w:val="breakline"/>
        <w:rPr>
          <w:color w:val="002060"/>
        </w:rPr>
      </w:pPr>
    </w:p>
    <w:p w14:paraId="0D5898AA" w14:textId="77777777" w:rsidR="000E6C22" w:rsidRPr="00361144" w:rsidRDefault="000E6C22" w:rsidP="000E6C22">
      <w:pPr>
        <w:pStyle w:val="titoloprinc0"/>
        <w:rPr>
          <w:color w:val="002060"/>
        </w:rPr>
      </w:pPr>
      <w:r w:rsidRPr="00361144">
        <w:rPr>
          <w:color w:val="002060"/>
        </w:rPr>
        <w:t>RISULTATI</w:t>
      </w:r>
    </w:p>
    <w:p w14:paraId="1AE57CFD" w14:textId="77777777" w:rsidR="000E6C22" w:rsidRPr="00361144" w:rsidRDefault="000E6C22" w:rsidP="000E6C22">
      <w:pPr>
        <w:pStyle w:val="breakline"/>
        <w:rPr>
          <w:color w:val="002060"/>
        </w:rPr>
      </w:pPr>
    </w:p>
    <w:p w14:paraId="70F8B778" w14:textId="77777777" w:rsidR="000E6C22" w:rsidRPr="00361144" w:rsidRDefault="000E6C22" w:rsidP="000E6C22">
      <w:pPr>
        <w:pStyle w:val="sottotitolocampionato10"/>
        <w:rPr>
          <w:color w:val="002060"/>
        </w:rPr>
      </w:pPr>
      <w:r w:rsidRPr="00361144">
        <w:rPr>
          <w:color w:val="002060"/>
        </w:rPr>
        <w:t>RISULTATI UFFICIALI GARE DEL 14/12/2024</w:t>
      </w:r>
    </w:p>
    <w:p w14:paraId="50961E3A"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69B26632"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1C9F5561"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48086AAD"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78864" w14:textId="77777777" w:rsidR="000E6C22" w:rsidRPr="00361144" w:rsidRDefault="000E6C22" w:rsidP="00E1780E">
                  <w:pPr>
                    <w:pStyle w:val="headertabella0"/>
                    <w:rPr>
                      <w:color w:val="002060"/>
                    </w:rPr>
                  </w:pPr>
                  <w:r w:rsidRPr="00361144">
                    <w:rPr>
                      <w:color w:val="002060"/>
                    </w:rPr>
                    <w:t>GIRONE A - 3 Giornata - R</w:t>
                  </w:r>
                </w:p>
              </w:tc>
            </w:tr>
            <w:tr w:rsidR="000E6C22" w:rsidRPr="00361144" w14:paraId="4AC72C9C"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13C8D" w14:textId="77777777" w:rsidR="000E6C22" w:rsidRPr="00361144" w:rsidRDefault="000E6C22" w:rsidP="00E1780E">
                  <w:pPr>
                    <w:pStyle w:val="rowtabella0"/>
                    <w:rPr>
                      <w:color w:val="002060"/>
                    </w:rPr>
                  </w:pPr>
                  <w:r w:rsidRPr="00361144">
                    <w:rPr>
                      <w:color w:val="002060"/>
                    </w:rPr>
                    <w:t>(1) 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CAE90" w14:textId="77777777" w:rsidR="000E6C22" w:rsidRPr="00361144" w:rsidRDefault="000E6C22" w:rsidP="00E1780E">
                  <w:pPr>
                    <w:pStyle w:val="rowtabella0"/>
                    <w:rPr>
                      <w:color w:val="002060"/>
                    </w:rPr>
                  </w:pPr>
                  <w:r w:rsidRPr="00361144">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18CC7" w14:textId="77777777" w:rsidR="000E6C22" w:rsidRPr="00361144" w:rsidRDefault="000E6C22" w:rsidP="00E1780E">
                  <w:pPr>
                    <w:pStyle w:val="rowtabella0"/>
                    <w:jc w:val="center"/>
                    <w:rPr>
                      <w:color w:val="002060"/>
                    </w:rPr>
                  </w:pPr>
                  <w:r w:rsidRPr="00361144">
                    <w:rPr>
                      <w:color w:val="002060"/>
                    </w:rPr>
                    <w:t>6 - 10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26631" w14:textId="77777777" w:rsidR="000E6C22" w:rsidRPr="00361144" w:rsidRDefault="000E6C22" w:rsidP="00E1780E">
                  <w:pPr>
                    <w:pStyle w:val="rowtabella0"/>
                    <w:jc w:val="center"/>
                    <w:rPr>
                      <w:color w:val="002060"/>
                    </w:rPr>
                  </w:pPr>
                  <w:r w:rsidRPr="00361144">
                    <w:rPr>
                      <w:color w:val="002060"/>
                    </w:rPr>
                    <w:t> </w:t>
                  </w:r>
                </w:p>
              </w:tc>
            </w:tr>
            <w:tr w:rsidR="000E6C22" w:rsidRPr="00361144" w14:paraId="7A95AD56"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72919" w14:textId="77777777" w:rsidR="000E6C22" w:rsidRPr="00361144" w:rsidRDefault="000E6C22" w:rsidP="00E1780E">
                  <w:pPr>
                    <w:pStyle w:val="rowtabella0"/>
                    <w:rPr>
                      <w:color w:val="002060"/>
                    </w:rPr>
                  </w:pPr>
                  <w:r w:rsidRPr="0036114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C08869" w14:textId="77777777" w:rsidR="000E6C22" w:rsidRPr="00361144" w:rsidRDefault="000E6C22" w:rsidP="00E1780E">
                  <w:pPr>
                    <w:pStyle w:val="rowtabella0"/>
                    <w:rPr>
                      <w:color w:val="002060"/>
                    </w:rPr>
                  </w:pPr>
                  <w:r w:rsidRPr="00361144">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E064D" w14:textId="77777777" w:rsidR="000E6C22" w:rsidRPr="00361144" w:rsidRDefault="000E6C22" w:rsidP="00E1780E">
                  <w:pPr>
                    <w:pStyle w:val="rowtabella0"/>
                    <w:jc w:val="center"/>
                    <w:rPr>
                      <w:color w:val="002060"/>
                    </w:rPr>
                  </w:pPr>
                  <w:r w:rsidRPr="0036114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849003" w14:textId="77777777" w:rsidR="000E6C22" w:rsidRPr="00361144" w:rsidRDefault="000E6C22" w:rsidP="00E1780E">
                  <w:pPr>
                    <w:pStyle w:val="rowtabella0"/>
                    <w:jc w:val="center"/>
                    <w:rPr>
                      <w:color w:val="002060"/>
                    </w:rPr>
                  </w:pPr>
                  <w:r w:rsidRPr="00361144">
                    <w:rPr>
                      <w:color w:val="002060"/>
                    </w:rPr>
                    <w:t> </w:t>
                  </w:r>
                </w:p>
              </w:tc>
            </w:tr>
            <w:tr w:rsidR="000E6C22" w:rsidRPr="00361144" w14:paraId="43A8922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27ABCF" w14:textId="77777777" w:rsidR="000E6C22" w:rsidRPr="00361144" w:rsidRDefault="000E6C22" w:rsidP="00E1780E">
                  <w:pPr>
                    <w:pStyle w:val="rowtabella0"/>
                    <w:rPr>
                      <w:color w:val="002060"/>
                    </w:rPr>
                  </w:pPr>
                  <w:r w:rsidRPr="0036114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F70FE0" w14:textId="77777777" w:rsidR="000E6C22" w:rsidRPr="00361144" w:rsidRDefault="000E6C22" w:rsidP="00E1780E">
                  <w:pPr>
                    <w:pStyle w:val="rowtabella0"/>
                    <w:rPr>
                      <w:color w:val="002060"/>
                    </w:rPr>
                  </w:pPr>
                  <w:r w:rsidRPr="00361144">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8B886" w14:textId="77777777" w:rsidR="000E6C22" w:rsidRPr="00361144" w:rsidRDefault="000E6C22" w:rsidP="00E1780E">
                  <w:pPr>
                    <w:pStyle w:val="rowtabella0"/>
                    <w:jc w:val="center"/>
                    <w:rPr>
                      <w:color w:val="002060"/>
                    </w:rPr>
                  </w:pPr>
                  <w:r w:rsidRPr="00361144">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BD6B4" w14:textId="77777777" w:rsidR="000E6C22" w:rsidRPr="00361144" w:rsidRDefault="000E6C22" w:rsidP="00E1780E">
                  <w:pPr>
                    <w:pStyle w:val="rowtabella0"/>
                    <w:jc w:val="center"/>
                    <w:rPr>
                      <w:color w:val="002060"/>
                    </w:rPr>
                  </w:pPr>
                  <w:r w:rsidRPr="00361144">
                    <w:rPr>
                      <w:color w:val="002060"/>
                    </w:rPr>
                    <w:t> </w:t>
                  </w:r>
                </w:p>
              </w:tc>
            </w:tr>
            <w:tr w:rsidR="000E6C22" w:rsidRPr="00361144" w14:paraId="60F6DF9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FAD48E" w14:textId="77777777" w:rsidR="000E6C22" w:rsidRPr="00361144" w:rsidRDefault="000E6C22" w:rsidP="00E1780E">
                  <w:pPr>
                    <w:pStyle w:val="rowtabella0"/>
                    <w:rPr>
                      <w:color w:val="002060"/>
                    </w:rPr>
                  </w:pPr>
                  <w:r w:rsidRPr="0036114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919E4" w14:textId="77777777" w:rsidR="000E6C22" w:rsidRPr="00361144" w:rsidRDefault="000E6C22" w:rsidP="00E1780E">
                  <w:pPr>
                    <w:pStyle w:val="rowtabella0"/>
                    <w:rPr>
                      <w:color w:val="002060"/>
                    </w:rPr>
                  </w:pPr>
                  <w:r w:rsidRPr="0036114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22EC2F" w14:textId="77777777" w:rsidR="000E6C22" w:rsidRPr="00361144" w:rsidRDefault="000E6C22" w:rsidP="00E1780E">
                  <w:pPr>
                    <w:pStyle w:val="rowtabella0"/>
                    <w:jc w:val="center"/>
                    <w:rPr>
                      <w:color w:val="002060"/>
                    </w:rPr>
                  </w:pPr>
                  <w:r w:rsidRPr="00361144">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CBB54B" w14:textId="77777777" w:rsidR="000E6C22" w:rsidRPr="00361144" w:rsidRDefault="000E6C22" w:rsidP="00E1780E">
                  <w:pPr>
                    <w:pStyle w:val="rowtabella0"/>
                    <w:jc w:val="center"/>
                    <w:rPr>
                      <w:color w:val="002060"/>
                    </w:rPr>
                  </w:pPr>
                  <w:r w:rsidRPr="00361144">
                    <w:rPr>
                      <w:color w:val="002060"/>
                    </w:rPr>
                    <w:t> </w:t>
                  </w:r>
                </w:p>
              </w:tc>
            </w:tr>
            <w:tr w:rsidR="000E6C22" w:rsidRPr="00361144" w14:paraId="13C195DB"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C08BA" w14:textId="77777777" w:rsidR="000E6C22" w:rsidRPr="00361144" w:rsidRDefault="000E6C22" w:rsidP="00E1780E">
                  <w:pPr>
                    <w:pStyle w:val="rowtabella0"/>
                    <w:rPr>
                      <w:color w:val="002060"/>
                    </w:rPr>
                  </w:pPr>
                  <w:r w:rsidRPr="0036114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7D136" w14:textId="77777777" w:rsidR="000E6C22" w:rsidRPr="00361144" w:rsidRDefault="000E6C22" w:rsidP="00E1780E">
                  <w:pPr>
                    <w:pStyle w:val="rowtabella0"/>
                    <w:rPr>
                      <w:color w:val="002060"/>
                    </w:rPr>
                  </w:pPr>
                  <w:r w:rsidRPr="00361144">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1F861" w14:textId="77777777" w:rsidR="000E6C22" w:rsidRPr="00361144" w:rsidRDefault="000E6C22" w:rsidP="00E1780E">
                  <w:pPr>
                    <w:pStyle w:val="rowtabella0"/>
                    <w:jc w:val="center"/>
                    <w:rPr>
                      <w:color w:val="002060"/>
                    </w:rPr>
                  </w:pPr>
                  <w:r w:rsidRPr="00361144">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29381" w14:textId="77777777" w:rsidR="000E6C22" w:rsidRPr="00361144" w:rsidRDefault="000E6C22" w:rsidP="00E1780E">
                  <w:pPr>
                    <w:pStyle w:val="rowtabella0"/>
                    <w:jc w:val="center"/>
                    <w:rPr>
                      <w:color w:val="002060"/>
                    </w:rPr>
                  </w:pPr>
                  <w:r w:rsidRPr="00361144">
                    <w:rPr>
                      <w:color w:val="002060"/>
                    </w:rPr>
                    <w:t> </w:t>
                  </w:r>
                </w:p>
              </w:tc>
            </w:tr>
            <w:tr w:rsidR="000E6C22" w:rsidRPr="00361144" w14:paraId="5631CEFB"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049EABCF" w14:textId="77777777" w:rsidR="000E6C22" w:rsidRPr="00361144" w:rsidRDefault="000E6C22" w:rsidP="00E1780E">
                  <w:pPr>
                    <w:pStyle w:val="rowtabella0"/>
                    <w:rPr>
                      <w:color w:val="002060"/>
                    </w:rPr>
                  </w:pPr>
                  <w:r w:rsidRPr="00361144">
                    <w:rPr>
                      <w:color w:val="002060"/>
                    </w:rPr>
                    <w:t>(1) - disputata il 15/12/2024</w:t>
                  </w:r>
                </w:p>
              </w:tc>
            </w:tr>
          </w:tbl>
          <w:p w14:paraId="4FDE6885"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56A84275"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CA164" w14:textId="77777777" w:rsidR="000E6C22" w:rsidRPr="00361144" w:rsidRDefault="000E6C22" w:rsidP="00E1780E">
                  <w:pPr>
                    <w:pStyle w:val="headertabella0"/>
                    <w:rPr>
                      <w:color w:val="002060"/>
                    </w:rPr>
                  </w:pPr>
                  <w:r w:rsidRPr="00361144">
                    <w:rPr>
                      <w:color w:val="002060"/>
                    </w:rPr>
                    <w:t>GIRONE B - 3 Giornata - R</w:t>
                  </w:r>
                </w:p>
              </w:tc>
            </w:tr>
            <w:tr w:rsidR="000E6C22" w:rsidRPr="00361144" w14:paraId="156D1F8D"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0A6723" w14:textId="77777777" w:rsidR="000E6C22" w:rsidRPr="00361144" w:rsidRDefault="000E6C22" w:rsidP="00E1780E">
                  <w:pPr>
                    <w:pStyle w:val="rowtabella0"/>
                    <w:rPr>
                      <w:color w:val="002060"/>
                    </w:rPr>
                  </w:pPr>
                  <w:r w:rsidRPr="0036114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35B04" w14:textId="77777777" w:rsidR="000E6C22" w:rsidRPr="00361144" w:rsidRDefault="000E6C22" w:rsidP="00E1780E">
                  <w:pPr>
                    <w:pStyle w:val="rowtabella0"/>
                    <w:rPr>
                      <w:color w:val="002060"/>
                    </w:rPr>
                  </w:pPr>
                  <w:r w:rsidRPr="00361144">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79639" w14:textId="77777777" w:rsidR="000E6C22" w:rsidRPr="00361144" w:rsidRDefault="000E6C22" w:rsidP="00E1780E">
                  <w:pPr>
                    <w:pStyle w:val="rowtabella0"/>
                    <w:jc w:val="center"/>
                    <w:rPr>
                      <w:color w:val="002060"/>
                    </w:rPr>
                  </w:pPr>
                  <w:r w:rsidRPr="00361144">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AE697" w14:textId="77777777" w:rsidR="000E6C22" w:rsidRPr="00361144" w:rsidRDefault="000E6C22" w:rsidP="00E1780E">
                  <w:pPr>
                    <w:pStyle w:val="rowtabella0"/>
                    <w:jc w:val="center"/>
                    <w:rPr>
                      <w:color w:val="002060"/>
                    </w:rPr>
                  </w:pPr>
                  <w:r w:rsidRPr="00361144">
                    <w:rPr>
                      <w:color w:val="002060"/>
                    </w:rPr>
                    <w:t> </w:t>
                  </w:r>
                </w:p>
              </w:tc>
            </w:tr>
            <w:tr w:rsidR="000E6C22" w:rsidRPr="00361144" w14:paraId="22817BB9"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601EE5" w14:textId="77777777" w:rsidR="000E6C22" w:rsidRPr="00361144" w:rsidRDefault="000E6C22" w:rsidP="00E1780E">
                  <w:pPr>
                    <w:pStyle w:val="rowtabella0"/>
                    <w:rPr>
                      <w:color w:val="002060"/>
                    </w:rPr>
                  </w:pPr>
                  <w:r w:rsidRPr="00361144">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8DF34A" w14:textId="77777777" w:rsidR="000E6C22" w:rsidRPr="00361144" w:rsidRDefault="000E6C22" w:rsidP="00E1780E">
                  <w:pPr>
                    <w:pStyle w:val="rowtabella0"/>
                    <w:rPr>
                      <w:color w:val="002060"/>
                    </w:rPr>
                  </w:pPr>
                  <w:r w:rsidRPr="00361144">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BB04EB" w14:textId="77777777" w:rsidR="000E6C22" w:rsidRPr="00361144" w:rsidRDefault="000E6C22" w:rsidP="00E1780E">
                  <w:pPr>
                    <w:pStyle w:val="rowtabella0"/>
                    <w:jc w:val="center"/>
                    <w:rPr>
                      <w:color w:val="002060"/>
                    </w:rPr>
                  </w:pPr>
                  <w:r w:rsidRPr="0036114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89D91" w14:textId="77777777" w:rsidR="000E6C22" w:rsidRPr="00361144" w:rsidRDefault="000E6C22" w:rsidP="00E1780E">
                  <w:pPr>
                    <w:pStyle w:val="rowtabella0"/>
                    <w:jc w:val="center"/>
                    <w:rPr>
                      <w:color w:val="002060"/>
                    </w:rPr>
                  </w:pPr>
                  <w:r w:rsidRPr="00361144">
                    <w:rPr>
                      <w:color w:val="002060"/>
                    </w:rPr>
                    <w:t> </w:t>
                  </w:r>
                </w:p>
              </w:tc>
            </w:tr>
            <w:tr w:rsidR="000E6C22" w:rsidRPr="00361144" w14:paraId="7B1C07B9"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743CF4" w14:textId="77777777" w:rsidR="000E6C22" w:rsidRPr="00361144" w:rsidRDefault="000E6C22" w:rsidP="00E1780E">
                  <w:pPr>
                    <w:pStyle w:val="rowtabella0"/>
                    <w:rPr>
                      <w:color w:val="002060"/>
                    </w:rPr>
                  </w:pPr>
                  <w:r w:rsidRPr="00361144">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5337D3" w14:textId="77777777" w:rsidR="000E6C22" w:rsidRPr="00361144" w:rsidRDefault="000E6C22" w:rsidP="00E1780E">
                  <w:pPr>
                    <w:pStyle w:val="rowtabella0"/>
                    <w:rPr>
                      <w:color w:val="002060"/>
                    </w:rPr>
                  </w:pPr>
                  <w:r w:rsidRPr="00361144">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919C06" w14:textId="77777777" w:rsidR="000E6C22" w:rsidRPr="00361144" w:rsidRDefault="000E6C22" w:rsidP="00E1780E">
                  <w:pPr>
                    <w:pStyle w:val="rowtabella0"/>
                    <w:jc w:val="center"/>
                    <w:rPr>
                      <w:color w:val="002060"/>
                    </w:rPr>
                  </w:pPr>
                  <w:r w:rsidRPr="0036114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B947B" w14:textId="77777777" w:rsidR="000E6C22" w:rsidRPr="00361144" w:rsidRDefault="000E6C22" w:rsidP="00E1780E">
                  <w:pPr>
                    <w:pStyle w:val="rowtabella0"/>
                    <w:jc w:val="center"/>
                    <w:rPr>
                      <w:color w:val="002060"/>
                    </w:rPr>
                  </w:pPr>
                  <w:r w:rsidRPr="00361144">
                    <w:rPr>
                      <w:color w:val="002060"/>
                    </w:rPr>
                    <w:t> </w:t>
                  </w:r>
                </w:p>
              </w:tc>
            </w:tr>
            <w:tr w:rsidR="000E6C22" w:rsidRPr="00361144" w14:paraId="53E8457E"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614AA0" w14:textId="77777777" w:rsidR="000E6C22" w:rsidRPr="00361144" w:rsidRDefault="000E6C22" w:rsidP="00E1780E">
                  <w:pPr>
                    <w:pStyle w:val="rowtabella0"/>
                    <w:rPr>
                      <w:color w:val="002060"/>
                    </w:rPr>
                  </w:pPr>
                  <w:r w:rsidRPr="00361144">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8D73C" w14:textId="77777777" w:rsidR="000E6C22" w:rsidRPr="00361144" w:rsidRDefault="000E6C22" w:rsidP="00E1780E">
                  <w:pPr>
                    <w:pStyle w:val="rowtabella0"/>
                    <w:rPr>
                      <w:color w:val="002060"/>
                    </w:rPr>
                  </w:pPr>
                  <w:r w:rsidRPr="0036114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E5DD0E" w14:textId="77777777" w:rsidR="000E6C22" w:rsidRPr="00361144" w:rsidRDefault="000E6C22" w:rsidP="00E1780E">
                  <w:pPr>
                    <w:pStyle w:val="rowtabella0"/>
                    <w:jc w:val="center"/>
                    <w:rPr>
                      <w:color w:val="002060"/>
                    </w:rPr>
                  </w:pPr>
                  <w:r w:rsidRPr="0036114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5E4E23" w14:textId="77777777" w:rsidR="000E6C22" w:rsidRPr="00361144" w:rsidRDefault="000E6C22" w:rsidP="00E1780E">
                  <w:pPr>
                    <w:pStyle w:val="rowtabella0"/>
                    <w:jc w:val="center"/>
                    <w:rPr>
                      <w:color w:val="002060"/>
                    </w:rPr>
                  </w:pPr>
                  <w:r w:rsidRPr="00361144">
                    <w:rPr>
                      <w:color w:val="002060"/>
                    </w:rPr>
                    <w:t> </w:t>
                  </w:r>
                </w:p>
              </w:tc>
            </w:tr>
            <w:tr w:rsidR="000E6C22" w:rsidRPr="00361144" w14:paraId="74575DBC"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BED622" w14:textId="77777777" w:rsidR="000E6C22" w:rsidRPr="00361144" w:rsidRDefault="000E6C22" w:rsidP="00E1780E">
                  <w:pPr>
                    <w:pStyle w:val="rowtabella0"/>
                    <w:rPr>
                      <w:color w:val="002060"/>
                    </w:rPr>
                  </w:pPr>
                  <w:r w:rsidRPr="00361144">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98449" w14:textId="77777777" w:rsidR="000E6C22" w:rsidRPr="00361144" w:rsidRDefault="000E6C22" w:rsidP="00E1780E">
                  <w:pPr>
                    <w:pStyle w:val="rowtabella0"/>
                    <w:rPr>
                      <w:color w:val="002060"/>
                    </w:rPr>
                  </w:pPr>
                  <w:r w:rsidRPr="00361144">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4A542" w14:textId="77777777" w:rsidR="000E6C22" w:rsidRPr="00361144" w:rsidRDefault="000E6C22" w:rsidP="00E1780E">
                  <w:pPr>
                    <w:pStyle w:val="rowtabella0"/>
                    <w:jc w:val="center"/>
                    <w:rPr>
                      <w:color w:val="002060"/>
                    </w:rPr>
                  </w:pPr>
                  <w:r w:rsidRPr="00361144">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4AC6B" w14:textId="77777777" w:rsidR="000E6C22" w:rsidRPr="00361144" w:rsidRDefault="000E6C22" w:rsidP="00E1780E">
                  <w:pPr>
                    <w:pStyle w:val="rowtabella0"/>
                    <w:jc w:val="center"/>
                    <w:rPr>
                      <w:color w:val="002060"/>
                    </w:rPr>
                  </w:pPr>
                  <w:r w:rsidRPr="00361144">
                    <w:rPr>
                      <w:color w:val="002060"/>
                    </w:rPr>
                    <w:t> </w:t>
                  </w:r>
                </w:p>
              </w:tc>
            </w:tr>
            <w:tr w:rsidR="000E6C22" w:rsidRPr="00361144" w14:paraId="4D90E745"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56B3DF78" w14:textId="77777777" w:rsidR="000E6C22" w:rsidRPr="00361144" w:rsidRDefault="000E6C22" w:rsidP="00E1780E">
                  <w:pPr>
                    <w:pStyle w:val="rowtabella0"/>
                    <w:rPr>
                      <w:color w:val="002060"/>
                    </w:rPr>
                  </w:pPr>
                  <w:r w:rsidRPr="00361144">
                    <w:rPr>
                      <w:color w:val="002060"/>
                    </w:rPr>
                    <w:t>(1) - disputata il 15/12/2024</w:t>
                  </w:r>
                </w:p>
              </w:tc>
            </w:tr>
          </w:tbl>
          <w:p w14:paraId="4B051264" w14:textId="77777777" w:rsidR="000E6C22" w:rsidRPr="00361144" w:rsidRDefault="000E6C22" w:rsidP="00E1780E">
            <w:pPr>
              <w:rPr>
                <w:color w:val="002060"/>
              </w:rPr>
            </w:pPr>
          </w:p>
        </w:tc>
      </w:tr>
    </w:tbl>
    <w:p w14:paraId="279B35EB" w14:textId="77777777" w:rsidR="000E6C22" w:rsidRPr="00361144" w:rsidRDefault="000E6C22" w:rsidP="000E6C22">
      <w:pPr>
        <w:pStyle w:val="breakline"/>
        <w:rPr>
          <w:rFonts w:eastAsiaTheme="minorEastAsia"/>
          <w:color w:val="002060"/>
        </w:rPr>
      </w:pPr>
    </w:p>
    <w:p w14:paraId="08703D62" w14:textId="77777777" w:rsidR="000E6C22" w:rsidRPr="00361144" w:rsidRDefault="000E6C22" w:rsidP="000E6C22">
      <w:pPr>
        <w:pStyle w:val="breakline"/>
        <w:rPr>
          <w:color w:val="002060"/>
        </w:rPr>
      </w:pPr>
    </w:p>
    <w:p w14:paraId="54EF973E" w14:textId="77777777" w:rsidR="000E6C22" w:rsidRPr="00361144" w:rsidRDefault="000E6C22" w:rsidP="000E6C22">
      <w:pPr>
        <w:pStyle w:val="titoloprinc0"/>
        <w:rPr>
          <w:color w:val="002060"/>
        </w:rPr>
      </w:pPr>
      <w:r w:rsidRPr="00361144">
        <w:rPr>
          <w:color w:val="002060"/>
        </w:rPr>
        <w:t>GIUDICE SPORTIVO</w:t>
      </w:r>
    </w:p>
    <w:p w14:paraId="0689F9AC"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763BEE48" w14:textId="77777777" w:rsidR="000E6C22" w:rsidRPr="00361144" w:rsidRDefault="000E6C22" w:rsidP="000E6C22">
      <w:pPr>
        <w:pStyle w:val="titolo10"/>
        <w:rPr>
          <w:color w:val="002060"/>
        </w:rPr>
      </w:pPr>
      <w:r w:rsidRPr="00361144">
        <w:rPr>
          <w:color w:val="002060"/>
        </w:rPr>
        <w:t xml:space="preserve">GARE DEL 14/12/2024 </w:t>
      </w:r>
    </w:p>
    <w:p w14:paraId="74314633" w14:textId="77777777" w:rsidR="000E6C22" w:rsidRPr="00361144" w:rsidRDefault="000E6C22" w:rsidP="000E6C22">
      <w:pPr>
        <w:pStyle w:val="titolo7a"/>
        <w:rPr>
          <w:color w:val="002060"/>
        </w:rPr>
      </w:pPr>
      <w:r w:rsidRPr="00361144">
        <w:rPr>
          <w:color w:val="002060"/>
        </w:rPr>
        <w:t xml:space="preserve">PROVVEDIMENTI DISCIPLINARI </w:t>
      </w:r>
    </w:p>
    <w:p w14:paraId="215F1115"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571F2486" w14:textId="77777777" w:rsidR="000E6C22" w:rsidRPr="00361144" w:rsidRDefault="000E6C22" w:rsidP="000E6C22">
      <w:pPr>
        <w:pStyle w:val="titolo30"/>
        <w:rPr>
          <w:color w:val="002060"/>
        </w:rPr>
      </w:pPr>
      <w:r w:rsidRPr="00361144">
        <w:rPr>
          <w:color w:val="002060"/>
        </w:rPr>
        <w:t xml:space="preserve">SOCIETA' </w:t>
      </w:r>
    </w:p>
    <w:p w14:paraId="60C916F9" w14:textId="77777777" w:rsidR="000E6C22" w:rsidRPr="00361144" w:rsidRDefault="000E6C22" w:rsidP="000E6C22">
      <w:pPr>
        <w:pStyle w:val="titolo20"/>
        <w:rPr>
          <w:color w:val="002060"/>
        </w:rPr>
      </w:pPr>
      <w:r w:rsidRPr="00361144">
        <w:rPr>
          <w:color w:val="002060"/>
        </w:rPr>
        <w:t xml:space="preserve">AMMENDA </w:t>
      </w:r>
    </w:p>
    <w:p w14:paraId="1D8336AF"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Euro 50,00 U.MANDOLESI CALCIO </w:t>
      </w:r>
      <w:r w:rsidRPr="00361144">
        <w:rPr>
          <w:color w:val="002060"/>
        </w:rPr>
        <w:br/>
        <w:t xml:space="preserve">Per comportamento offensivo del proprio pubblico nei confronti dell'arbitro a fine gara. </w:t>
      </w:r>
    </w:p>
    <w:p w14:paraId="4DD5A473" w14:textId="77777777" w:rsidR="000E6C22" w:rsidRPr="00361144" w:rsidRDefault="000E6C22" w:rsidP="000E6C22">
      <w:pPr>
        <w:pStyle w:val="titolo30"/>
        <w:rPr>
          <w:color w:val="002060"/>
        </w:rPr>
      </w:pPr>
      <w:r w:rsidRPr="00361144">
        <w:rPr>
          <w:color w:val="002060"/>
        </w:rPr>
        <w:t xml:space="preserve">DIRIGENTI </w:t>
      </w:r>
    </w:p>
    <w:p w14:paraId="1812B78E"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3A2755A" w14:textId="77777777" w:rsidTr="00E1780E">
        <w:tc>
          <w:tcPr>
            <w:tcW w:w="2200" w:type="dxa"/>
            <w:tcMar>
              <w:top w:w="20" w:type="dxa"/>
              <w:left w:w="20" w:type="dxa"/>
              <w:bottom w:w="20" w:type="dxa"/>
              <w:right w:w="20" w:type="dxa"/>
            </w:tcMar>
            <w:vAlign w:val="center"/>
            <w:hideMark/>
          </w:tcPr>
          <w:p w14:paraId="21188C05" w14:textId="77777777" w:rsidR="000E6C22" w:rsidRPr="00361144" w:rsidRDefault="000E6C22" w:rsidP="00E1780E">
            <w:pPr>
              <w:pStyle w:val="movimento"/>
              <w:rPr>
                <w:color w:val="002060"/>
              </w:rPr>
            </w:pPr>
            <w:r w:rsidRPr="00361144">
              <w:rPr>
                <w:color w:val="002060"/>
              </w:rPr>
              <w:t>CASIRAGHI MASSIMO</w:t>
            </w:r>
          </w:p>
        </w:tc>
        <w:tc>
          <w:tcPr>
            <w:tcW w:w="2200" w:type="dxa"/>
            <w:tcMar>
              <w:top w:w="20" w:type="dxa"/>
              <w:left w:w="20" w:type="dxa"/>
              <w:bottom w:w="20" w:type="dxa"/>
              <w:right w:w="20" w:type="dxa"/>
            </w:tcMar>
            <w:vAlign w:val="center"/>
            <w:hideMark/>
          </w:tcPr>
          <w:p w14:paraId="45C04F98" w14:textId="77777777" w:rsidR="000E6C22" w:rsidRPr="00361144" w:rsidRDefault="000E6C22" w:rsidP="00E1780E">
            <w:pPr>
              <w:pStyle w:val="movimento2"/>
              <w:rPr>
                <w:color w:val="002060"/>
              </w:rPr>
            </w:pPr>
            <w:r w:rsidRPr="00361144">
              <w:rPr>
                <w:color w:val="002060"/>
              </w:rPr>
              <w:t xml:space="preserve">(REAL FABRIANO) </w:t>
            </w:r>
          </w:p>
        </w:tc>
        <w:tc>
          <w:tcPr>
            <w:tcW w:w="800" w:type="dxa"/>
            <w:tcMar>
              <w:top w:w="20" w:type="dxa"/>
              <w:left w:w="20" w:type="dxa"/>
              <w:bottom w:w="20" w:type="dxa"/>
              <w:right w:w="20" w:type="dxa"/>
            </w:tcMar>
            <w:vAlign w:val="center"/>
            <w:hideMark/>
          </w:tcPr>
          <w:p w14:paraId="7DBA416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D6BD55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CE3A0F3" w14:textId="77777777" w:rsidR="000E6C22" w:rsidRPr="00361144" w:rsidRDefault="000E6C22" w:rsidP="00E1780E">
            <w:pPr>
              <w:pStyle w:val="movimento2"/>
              <w:rPr>
                <w:color w:val="002060"/>
              </w:rPr>
            </w:pPr>
            <w:r w:rsidRPr="00361144">
              <w:rPr>
                <w:color w:val="002060"/>
              </w:rPr>
              <w:t> </w:t>
            </w:r>
          </w:p>
        </w:tc>
      </w:tr>
    </w:tbl>
    <w:p w14:paraId="2A7CC6D4" w14:textId="77777777" w:rsidR="000E6C22" w:rsidRPr="00361144" w:rsidRDefault="000E6C22" w:rsidP="000E6C22">
      <w:pPr>
        <w:pStyle w:val="titolo30"/>
        <w:rPr>
          <w:rFonts w:eastAsiaTheme="minorEastAsia"/>
          <w:color w:val="002060"/>
        </w:rPr>
      </w:pPr>
      <w:r w:rsidRPr="00361144">
        <w:rPr>
          <w:color w:val="002060"/>
        </w:rPr>
        <w:t xml:space="preserve">CALCIATORI ESPULSI </w:t>
      </w:r>
    </w:p>
    <w:p w14:paraId="0FE47149" w14:textId="77777777" w:rsidR="000E6C22" w:rsidRPr="00361144" w:rsidRDefault="000E6C22" w:rsidP="000E6C22">
      <w:pPr>
        <w:pStyle w:val="titolo20"/>
        <w:rPr>
          <w:color w:val="002060"/>
        </w:rPr>
      </w:pPr>
      <w:r w:rsidRPr="003611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F8980CB" w14:textId="77777777" w:rsidTr="00E1780E">
        <w:tc>
          <w:tcPr>
            <w:tcW w:w="2200" w:type="dxa"/>
            <w:tcMar>
              <w:top w:w="20" w:type="dxa"/>
              <w:left w:w="20" w:type="dxa"/>
              <w:bottom w:w="20" w:type="dxa"/>
              <w:right w:w="20" w:type="dxa"/>
            </w:tcMar>
            <w:vAlign w:val="center"/>
            <w:hideMark/>
          </w:tcPr>
          <w:p w14:paraId="49DAAED2" w14:textId="77777777" w:rsidR="000E6C22" w:rsidRPr="00361144" w:rsidRDefault="000E6C22" w:rsidP="00E1780E">
            <w:pPr>
              <w:pStyle w:val="movimento"/>
              <w:rPr>
                <w:color w:val="002060"/>
              </w:rPr>
            </w:pPr>
            <w:r w:rsidRPr="00361144">
              <w:rPr>
                <w:color w:val="002060"/>
              </w:rPr>
              <w:t>MEMA MARIS</w:t>
            </w:r>
          </w:p>
        </w:tc>
        <w:tc>
          <w:tcPr>
            <w:tcW w:w="2200" w:type="dxa"/>
            <w:tcMar>
              <w:top w:w="20" w:type="dxa"/>
              <w:left w:w="20" w:type="dxa"/>
              <w:bottom w:w="20" w:type="dxa"/>
              <w:right w:w="20" w:type="dxa"/>
            </w:tcMar>
            <w:vAlign w:val="center"/>
            <w:hideMark/>
          </w:tcPr>
          <w:p w14:paraId="65719C0F" w14:textId="77777777" w:rsidR="000E6C22" w:rsidRPr="00361144" w:rsidRDefault="000E6C22" w:rsidP="00E1780E">
            <w:pPr>
              <w:pStyle w:val="movimento2"/>
              <w:rPr>
                <w:color w:val="002060"/>
              </w:rPr>
            </w:pPr>
            <w:r w:rsidRPr="00361144">
              <w:rPr>
                <w:color w:val="002060"/>
              </w:rPr>
              <w:t xml:space="preserve">(U.MANDOLESI CALCIO) </w:t>
            </w:r>
          </w:p>
        </w:tc>
        <w:tc>
          <w:tcPr>
            <w:tcW w:w="800" w:type="dxa"/>
            <w:tcMar>
              <w:top w:w="20" w:type="dxa"/>
              <w:left w:w="20" w:type="dxa"/>
              <w:bottom w:w="20" w:type="dxa"/>
              <w:right w:w="20" w:type="dxa"/>
            </w:tcMar>
            <w:vAlign w:val="center"/>
            <w:hideMark/>
          </w:tcPr>
          <w:p w14:paraId="527CC94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841D2B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03D022F" w14:textId="77777777" w:rsidR="000E6C22" w:rsidRPr="00361144" w:rsidRDefault="000E6C22" w:rsidP="00E1780E">
            <w:pPr>
              <w:pStyle w:val="movimento2"/>
              <w:rPr>
                <w:color w:val="002060"/>
              </w:rPr>
            </w:pPr>
            <w:r w:rsidRPr="00361144">
              <w:rPr>
                <w:color w:val="002060"/>
              </w:rPr>
              <w:t> </w:t>
            </w:r>
          </w:p>
        </w:tc>
      </w:tr>
    </w:tbl>
    <w:p w14:paraId="491EBCAB"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3B38CC8E" w14:textId="77777777" w:rsidR="000E6C22" w:rsidRPr="00361144" w:rsidRDefault="000E6C22" w:rsidP="000E6C22">
      <w:pPr>
        <w:pStyle w:val="titolo20"/>
        <w:rPr>
          <w:color w:val="002060"/>
        </w:rPr>
      </w:pPr>
      <w:r w:rsidRPr="003611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5264ADC" w14:textId="77777777" w:rsidTr="00E1780E">
        <w:tc>
          <w:tcPr>
            <w:tcW w:w="2200" w:type="dxa"/>
            <w:tcMar>
              <w:top w:w="20" w:type="dxa"/>
              <w:left w:w="20" w:type="dxa"/>
              <w:bottom w:w="20" w:type="dxa"/>
              <w:right w:w="20" w:type="dxa"/>
            </w:tcMar>
            <w:vAlign w:val="center"/>
            <w:hideMark/>
          </w:tcPr>
          <w:p w14:paraId="0D0C34A9" w14:textId="77777777" w:rsidR="000E6C22" w:rsidRPr="00361144" w:rsidRDefault="000E6C22" w:rsidP="00E1780E">
            <w:pPr>
              <w:pStyle w:val="movimento"/>
              <w:rPr>
                <w:color w:val="002060"/>
              </w:rPr>
            </w:pPr>
            <w:r w:rsidRPr="00361144">
              <w:rPr>
                <w:color w:val="002060"/>
              </w:rPr>
              <w:t>GIRONE ALESSIO</w:t>
            </w:r>
          </w:p>
        </w:tc>
        <w:tc>
          <w:tcPr>
            <w:tcW w:w="2200" w:type="dxa"/>
            <w:tcMar>
              <w:top w:w="20" w:type="dxa"/>
              <w:left w:w="20" w:type="dxa"/>
              <w:bottom w:w="20" w:type="dxa"/>
              <w:right w:w="20" w:type="dxa"/>
            </w:tcMar>
            <w:vAlign w:val="center"/>
            <w:hideMark/>
          </w:tcPr>
          <w:p w14:paraId="284CFF67" w14:textId="77777777" w:rsidR="000E6C22" w:rsidRPr="00361144" w:rsidRDefault="000E6C22" w:rsidP="00E1780E">
            <w:pPr>
              <w:pStyle w:val="movimento2"/>
              <w:rPr>
                <w:color w:val="002060"/>
              </w:rPr>
            </w:pPr>
            <w:r w:rsidRPr="00361144">
              <w:rPr>
                <w:color w:val="002060"/>
              </w:rPr>
              <w:t xml:space="preserve">(CERRETO D ESI C5 A.S.D.) </w:t>
            </w:r>
          </w:p>
        </w:tc>
        <w:tc>
          <w:tcPr>
            <w:tcW w:w="800" w:type="dxa"/>
            <w:tcMar>
              <w:top w:w="20" w:type="dxa"/>
              <w:left w:w="20" w:type="dxa"/>
              <w:bottom w:w="20" w:type="dxa"/>
              <w:right w:w="20" w:type="dxa"/>
            </w:tcMar>
            <w:vAlign w:val="center"/>
            <w:hideMark/>
          </w:tcPr>
          <w:p w14:paraId="2CEEDB40"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25DEF0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8A6E183" w14:textId="77777777" w:rsidR="000E6C22" w:rsidRPr="00361144" w:rsidRDefault="000E6C22" w:rsidP="00E1780E">
            <w:pPr>
              <w:pStyle w:val="movimento2"/>
              <w:rPr>
                <w:color w:val="002060"/>
              </w:rPr>
            </w:pPr>
            <w:r w:rsidRPr="00361144">
              <w:rPr>
                <w:color w:val="002060"/>
              </w:rPr>
              <w:t> </w:t>
            </w:r>
          </w:p>
        </w:tc>
      </w:tr>
    </w:tbl>
    <w:p w14:paraId="6912C5D1" w14:textId="77777777" w:rsidR="000E6C22" w:rsidRPr="00361144" w:rsidRDefault="000E6C22" w:rsidP="000E6C22">
      <w:pPr>
        <w:pStyle w:val="titolo20"/>
        <w:rPr>
          <w:rFonts w:eastAsiaTheme="minorEastAsia"/>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78CEB83" w14:textId="77777777" w:rsidTr="00E1780E">
        <w:tc>
          <w:tcPr>
            <w:tcW w:w="2200" w:type="dxa"/>
            <w:tcMar>
              <w:top w:w="20" w:type="dxa"/>
              <w:left w:w="20" w:type="dxa"/>
              <w:bottom w:w="20" w:type="dxa"/>
              <w:right w:w="20" w:type="dxa"/>
            </w:tcMar>
            <w:vAlign w:val="center"/>
            <w:hideMark/>
          </w:tcPr>
          <w:p w14:paraId="103BD259" w14:textId="77777777" w:rsidR="000E6C22" w:rsidRPr="00361144" w:rsidRDefault="000E6C22" w:rsidP="00E1780E">
            <w:pPr>
              <w:pStyle w:val="movimento"/>
              <w:rPr>
                <w:color w:val="002060"/>
              </w:rPr>
            </w:pPr>
            <w:r w:rsidRPr="00361144">
              <w:rPr>
                <w:color w:val="002060"/>
              </w:rPr>
              <w:t>MAGGIORI NICOLAS</w:t>
            </w:r>
          </w:p>
        </w:tc>
        <w:tc>
          <w:tcPr>
            <w:tcW w:w="2200" w:type="dxa"/>
            <w:tcMar>
              <w:top w:w="20" w:type="dxa"/>
              <w:left w:w="20" w:type="dxa"/>
              <w:bottom w:w="20" w:type="dxa"/>
              <w:right w:w="20" w:type="dxa"/>
            </w:tcMar>
            <w:vAlign w:val="center"/>
            <w:hideMark/>
          </w:tcPr>
          <w:p w14:paraId="620157A1" w14:textId="77777777" w:rsidR="000E6C22" w:rsidRPr="00361144" w:rsidRDefault="000E6C22" w:rsidP="00E1780E">
            <w:pPr>
              <w:pStyle w:val="movimento2"/>
              <w:rPr>
                <w:color w:val="002060"/>
              </w:rPr>
            </w:pPr>
            <w:r w:rsidRPr="00361144">
              <w:rPr>
                <w:color w:val="002060"/>
              </w:rPr>
              <w:t xml:space="preserve">(CHIARAVALLE FUTSAL) </w:t>
            </w:r>
          </w:p>
        </w:tc>
        <w:tc>
          <w:tcPr>
            <w:tcW w:w="800" w:type="dxa"/>
            <w:tcMar>
              <w:top w:w="20" w:type="dxa"/>
              <w:left w:w="20" w:type="dxa"/>
              <w:bottom w:w="20" w:type="dxa"/>
              <w:right w:w="20" w:type="dxa"/>
            </w:tcMar>
            <w:vAlign w:val="center"/>
            <w:hideMark/>
          </w:tcPr>
          <w:p w14:paraId="688B974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E3745D3" w14:textId="77777777" w:rsidR="000E6C22" w:rsidRPr="00361144" w:rsidRDefault="000E6C22" w:rsidP="00E1780E">
            <w:pPr>
              <w:pStyle w:val="movimento"/>
              <w:rPr>
                <w:color w:val="002060"/>
              </w:rPr>
            </w:pPr>
            <w:r w:rsidRPr="00361144">
              <w:rPr>
                <w:color w:val="002060"/>
              </w:rPr>
              <w:t>CHIACCHIERA ALESSANDRO</w:t>
            </w:r>
          </w:p>
        </w:tc>
        <w:tc>
          <w:tcPr>
            <w:tcW w:w="2200" w:type="dxa"/>
            <w:tcMar>
              <w:top w:w="20" w:type="dxa"/>
              <w:left w:w="20" w:type="dxa"/>
              <w:bottom w:w="20" w:type="dxa"/>
              <w:right w:w="20" w:type="dxa"/>
            </w:tcMar>
            <w:vAlign w:val="center"/>
            <w:hideMark/>
          </w:tcPr>
          <w:p w14:paraId="397E90FC" w14:textId="77777777" w:rsidR="000E6C22" w:rsidRPr="00361144" w:rsidRDefault="000E6C22" w:rsidP="00E1780E">
            <w:pPr>
              <w:pStyle w:val="movimento2"/>
              <w:rPr>
                <w:color w:val="002060"/>
              </w:rPr>
            </w:pPr>
            <w:r w:rsidRPr="00361144">
              <w:rPr>
                <w:color w:val="002060"/>
              </w:rPr>
              <w:t xml:space="preserve">(MONTELUPONE CALCIO A 5) </w:t>
            </w:r>
          </w:p>
        </w:tc>
      </w:tr>
    </w:tbl>
    <w:p w14:paraId="0433E3E0"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DB95072" w14:textId="77777777" w:rsidTr="00E1780E">
        <w:tc>
          <w:tcPr>
            <w:tcW w:w="2200" w:type="dxa"/>
            <w:tcMar>
              <w:top w:w="20" w:type="dxa"/>
              <w:left w:w="20" w:type="dxa"/>
              <w:bottom w:w="20" w:type="dxa"/>
              <w:right w:w="20" w:type="dxa"/>
            </w:tcMar>
            <w:vAlign w:val="center"/>
            <w:hideMark/>
          </w:tcPr>
          <w:p w14:paraId="55B9AF56" w14:textId="77777777" w:rsidR="000E6C22" w:rsidRPr="00361144" w:rsidRDefault="000E6C22" w:rsidP="00E1780E">
            <w:pPr>
              <w:pStyle w:val="movimento"/>
              <w:rPr>
                <w:color w:val="002060"/>
              </w:rPr>
            </w:pPr>
            <w:r w:rsidRPr="00361144">
              <w:rPr>
                <w:color w:val="002060"/>
              </w:rPr>
              <w:t>MAGI FRANCESCO</w:t>
            </w:r>
          </w:p>
        </w:tc>
        <w:tc>
          <w:tcPr>
            <w:tcW w:w="2200" w:type="dxa"/>
            <w:tcMar>
              <w:top w:w="20" w:type="dxa"/>
              <w:left w:w="20" w:type="dxa"/>
              <w:bottom w:w="20" w:type="dxa"/>
              <w:right w:w="20" w:type="dxa"/>
            </w:tcMar>
            <w:vAlign w:val="center"/>
            <w:hideMark/>
          </w:tcPr>
          <w:p w14:paraId="4F886177" w14:textId="77777777" w:rsidR="000E6C22" w:rsidRPr="00361144" w:rsidRDefault="000E6C22" w:rsidP="00E1780E">
            <w:pPr>
              <w:pStyle w:val="movimento2"/>
              <w:rPr>
                <w:color w:val="002060"/>
              </w:rPr>
            </w:pPr>
            <w:r w:rsidRPr="00361144">
              <w:rPr>
                <w:color w:val="002060"/>
              </w:rPr>
              <w:t xml:space="preserve">(ITALSERVICE C5) </w:t>
            </w:r>
          </w:p>
        </w:tc>
        <w:tc>
          <w:tcPr>
            <w:tcW w:w="800" w:type="dxa"/>
            <w:tcMar>
              <w:top w:w="20" w:type="dxa"/>
              <w:left w:w="20" w:type="dxa"/>
              <w:bottom w:w="20" w:type="dxa"/>
              <w:right w:w="20" w:type="dxa"/>
            </w:tcMar>
            <w:vAlign w:val="center"/>
            <w:hideMark/>
          </w:tcPr>
          <w:p w14:paraId="3E0FE94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375E500" w14:textId="77777777" w:rsidR="000E6C22" w:rsidRPr="00361144" w:rsidRDefault="000E6C22" w:rsidP="00E1780E">
            <w:pPr>
              <w:pStyle w:val="movimento"/>
              <w:rPr>
                <w:color w:val="002060"/>
              </w:rPr>
            </w:pPr>
            <w:r w:rsidRPr="00361144">
              <w:rPr>
                <w:color w:val="002060"/>
              </w:rPr>
              <w:t>SERAFINI ANDREA</w:t>
            </w:r>
          </w:p>
        </w:tc>
        <w:tc>
          <w:tcPr>
            <w:tcW w:w="2200" w:type="dxa"/>
            <w:tcMar>
              <w:top w:w="20" w:type="dxa"/>
              <w:left w:w="20" w:type="dxa"/>
              <w:bottom w:w="20" w:type="dxa"/>
              <w:right w:w="20" w:type="dxa"/>
            </w:tcMar>
            <w:vAlign w:val="center"/>
            <w:hideMark/>
          </w:tcPr>
          <w:p w14:paraId="5CDEE30D" w14:textId="77777777" w:rsidR="000E6C22" w:rsidRPr="00361144" w:rsidRDefault="000E6C22" w:rsidP="00E1780E">
            <w:pPr>
              <w:pStyle w:val="movimento2"/>
              <w:rPr>
                <w:color w:val="002060"/>
              </w:rPr>
            </w:pPr>
            <w:r w:rsidRPr="00361144">
              <w:rPr>
                <w:color w:val="002060"/>
              </w:rPr>
              <w:t xml:space="preserve">(ITALSERVICE C5) </w:t>
            </w:r>
          </w:p>
        </w:tc>
      </w:tr>
      <w:tr w:rsidR="000E6C22" w:rsidRPr="00361144" w14:paraId="061EBAD2" w14:textId="77777777" w:rsidTr="00E1780E">
        <w:tc>
          <w:tcPr>
            <w:tcW w:w="2200" w:type="dxa"/>
            <w:tcMar>
              <w:top w:w="20" w:type="dxa"/>
              <w:left w:w="20" w:type="dxa"/>
              <w:bottom w:w="20" w:type="dxa"/>
              <w:right w:w="20" w:type="dxa"/>
            </w:tcMar>
            <w:vAlign w:val="center"/>
            <w:hideMark/>
          </w:tcPr>
          <w:p w14:paraId="795026BD" w14:textId="77777777" w:rsidR="000E6C22" w:rsidRPr="00361144" w:rsidRDefault="000E6C22" w:rsidP="00E1780E">
            <w:pPr>
              <w:pStyle w:val="movimento"/>
              <w:rPr>
                <w:color w:val="002060"/>
              </w:rPr>
            </w:pPr>
            <w:r w:rsidRPr="00361144">
              <w:rPr>
                <w:color w:val="002060"/>
              </w:rPr>
              <w:t>REGOLI IACOPO</w:t>
            </w:r>
          </w:p>
        </w:tc>
        <w:tc>
          <w:tcPr>
            <w:tcW w:w="2200" w:type="dxa"/>
            <w:tcMar>
              <w:top w:w="20" w:type="dxa"/>
              <w:left w:w="20" w:type="dxa"/>
              <w:bottom w:w="20" w:type="dxa"/>
              <w:right w:w="20" w:type="dxa"/>
            </w:tcMar>
            <w:vAlign w:val="center"/>
            <w:hideMark/>
          </w:tcPr>
          <w:p w14:paraId="12EB0E49" w14:textId="77777777" w:rsidR="000E6C22" w:rsidRPr="00361144" w:rsidRDefault="000E6C22" w:rsidP="00E1780E">
            <w:pPr>
              <w:pStyle w:val="movimento2"/>
              <w:rPr>
                <w:color w:val="002060"/>
              </w:rPr>
            </w:pPr>
            <w:r w:rsidRPr="00361144">
              <w:rPr>
                <w:color w:val="002060"/>
              </w:rPr>
              <w:t xml:space="preserve">(PIETRALACROCE 73) </w:t>
            </w:r>
          </w:p>
        </w:tc>
        <w:tc>
          <w:tcPr>
            <w:tcW w:w="800" w:type="dxa"/>
            <w:tcMar>
              <w:top w:w="20" w:type="dxa"/>
              <w:left w:w="20" w:type="dxa"/>
              <w:bottom w:w="20" w:type="dxa"/>
              <w:right w:w="20" w:type="dxa"/>
            </w:tcMar>
            <w:vAlign w:val="center"/>
            <w:hideMark/>
          </w:tcPr>
          <w:p w14:paraId="5E8FB01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963CE61" w14:textId="77777777" w:rsidR="000E6C22" w:rsidRPr="00361144" w:rsidRDefault="000E6C22" w:rsidP="00E1780E">
            <w:pPr>
              <w:pStyle w:val="movimento"/>
              <w:rPr>
                <w:color w:val="002060"/>
              </w:rPr>
            </w:pPr>
            <w:r w:rsidRPr="00361144">
              <w:rPr>
                <w:color w:val="002060"/>
              </w:rPr>
              <w:t>MEMA MARIS</w:t>
            </w:r>
          </w:p>
        </w:tc>
        <w:tc>
          <w:tcPr>
            <w:tcW w:w="2200" w:type="dxa"/>
            <w:tcMar>
              <w:top w:w="20" w:type="dxa"/>
              <w:left w:w="20" w:type="dxa"/>
              <w:bottom w:w="20" w:type="dxa"/>
              <w:right w:w="20" w:type="dxa"/>
            </w:tcMar>
            <w:vAlign w:val="center"/>
            <w:hideMark/>
          </w:tcPr>
          <w:p w14:paraId="14F13F86" w14:textId="77777777" w:rsidR="000E6C22" w:rsidRPr="00361144" w:rsidRDefault="000E6C22" w:rsidP="00E1780E">
            <w:pPr>
              <w:pStyle w:val="movimento2"/>
              <w:rPr>
                <w:color w:val="002060"/>
              </w:rPr>
            </w:pPr>
            <w:r w:rsidRPr="00361144">
              <w:rPr>
                <w:color w:val="002060"/>
              </w:rPr>
              <w:t xml:space="preserve">(U.MANDOLESI CALCIO) </w:t>
            </w:r>
          </w:p>
        </w:tc>
      </w:tr>
      <w:tr w:rsidR="000E6C22" w:rsidRPr="00361144" w14:paraId="779B1F6E" w14:textId="77777777" w:rsidTr="00E1780E">
        <w:tc>
          <w:tcPr>
            <w:tcW w:w="2200" w:type="dxa"/>
            <w:tcMar>
              <w:top w:w="20" w:type="dxa"/>
              <w:left w:w="20" w:type="dxa"/>
              <w:bottom w:w="20" w:type="dxa"/>
              <w:right w:w="20" w:type="dxa"/>
            </w:tcMar>
            <w:vAlign w:val="center"/>
            <w:hideMark/>
          </w:tcPr>
          <w:p w14:paraId="63F1B42C" w14:textId="77777777" w:rsidR="000E6C22" w:rsidRPr="00361144" w:rsidRDefault="000E6C22" w:rsidP="00E1780E">
            <w:pPr>
              <w:pStyle w:val="movimento"/>
              <w:rPr>
                <w:color w:val="002060"/>
              </w:rPr>
            </w:pPr>
            <w:r w:rsidRPr="00361144">
              <w:rPr>
                <w:color w:val="002060"/>
              </w:rPr>
              <w:t>SANTUCCI FRANCESCO</w:t>
            </w:r>
          </w:p>
        </w:tc>
        <w:tc>
          <w:tcPr>
            <w:tcW w:w="2200" w:type="dxa"/>
            <w:tcMar>
              <w:top w:w="20" w:type="dxa"/>
              <w:left w:w="20" w:type="dxa"/>
              <w:bottom w:w="20" w:type="dxa"/>
              <w:right w:w="20" w:type="dxa"/>
            </w:tcMar>
            <w:vAlign w:val="center"/>
            <w:hideMark/>
          </w:tcPr>
          <w:p w14:paraId="4A99EA6E" w14:textId="77777777" w:rsidR="000E6C22" w:rsidRPr="00361144" w:rsidRDefault="000E6C22" w:rsidP="00E1780E">
            <w:pPr>
              <w:pStyle w:val="movimento2"/>
              <w:rPr>
                <w:color w:val="002060"/>
              </w:rPr>
            </w:pPr>
            <w:r w:rsidRPr="00361144">
              <w:rPr>
                <w:color w:val="002060"/>
              </w:rPr>
              <w:t xml:space="preserve">(U.MANDOLESI CALCIO) </w:t>
            </w:r>
          </w:p>
        </w:tc>
        <w:tc>
          <w:tcPr>
            <w:tcW w:w="800" w:type="dxa"/>
            <w:tcMar>
              <w:top w:w="20" w:type="dxa"/>
              <w:left w:w="20" w:type="dxa"/>
              <w:bottom w:w="20" w:type="dxa"/>
              <w:right w:w="20" w:type="dxa"/>
            </w:tcMar>
            <w:vAlign w:val="center"/>
            <w:hideMark/>
          </w:tcPr>
          <w:p w14:paraId="0DC34DC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88AF67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261E687C" w14:textId="77777777" w:rsidR="000E6C22" w:rsidRPr="00361144" w:rsidRDefault="000E6C22" w:rsidP="00E1780E">
            <w:pPr>
              <w:pStyle w:val="movimento2"/>
              <w:rPr>
                <w:color w:val="002060"/>
              </w:rPr>
            </w:pPr>
            <w:r w:rsidRPr="00361144">
              <w:rPr>
                <w:color w:val="002060"/>
              </w:rPr>
              <w:t> </w:t>
            </w:r>
          </w:p>
        </w:tc>
      </w:tr>
    </w:tbl>
    <w:p w14:paraId="1511BC9E" w14:textId="77777777" w:rsidR="000E6C22" w:rsidRPr="00361144" w:rsidRDefault="000E6C22" w:rsidP="000E6C22">
      <w:pPr>
        <w:pStyle w:val="titolo20"/>
        <w:rPr>
          <w:rFonts w:eastAsiaTheme="minorEastAsia"/>
          <w:color w:val="002060"/>
        </w:rPr>
      </w:pPr>
      <w:r w:rsidRPr="00361144">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E579100" w14:textId="77777777" w:rsidTr="00E1780E">
        <w:tc>
          <w:tcPr>
            <w:tcW w:w="2200" w:type="dxa"/>
            <w:tcMar>
              <w:top w:w="20" w:type="dxa"/>
              <w:left w:w="20" w:type="dxa"/>
              <w:bottom w:w="20" w:type="dxa"/>
              <w:right w:w="20" w:type="dxa"/>
            </w:tcMar>
            <w:vAlign w:val="center"/>
            <w:hideMark/>
          </w:tcPr>
          <w:p w14:paraId="647DC466" w14:textId="77777777" w:rsidR="000E6C22" w:rsidRPr="00361144" w:rsidRDefault="000E6C22" w:rsidP="00E1780E">
            <w:pPr>
              <w:pStyle w:val="movimento"/>
              <w:rPr>
                <w:color w:val="002060"/>
              </w:rPr>
            </w:pPr>
            <w:r w:rsidRPr="00361144">
              <w:rPr>
                <w:color w:val="002060"/>
              </w:rPr>
              <w:t>VECCIA GIACOMO</w:t>
            </w:r>
          </w:p>
        </w:tc>
        <w:tc>
          <w:tcPr>
            <w:tcW w:w="2200" w:type="dxa"/>
            <w:tcMar>
              <w:top w:w="20" w:type="dxa"/>
              <w:left w:w="20" w:type="dxa"/>
              <w:bottom w:w="20" w:type="dxa"/>
              <w:right w:w="20" w:type="dxa"/>
            </w:tcMar>
            <w:vAlign w:val="center"/>
            <w:hideMark/>
          </w:tcPr>
          <w:p w14:paraId="47E47670" w14:textId="77777777" w:rsidR="000E6C22" w:rsidRPr="00361144" w:rsidRDefault="000E6C22" w:rsidP="00E1780E">
            <w:pPr>
              <w:pStyle w:val="movimento2"/>
              <w:rPr>
                <w:color w:val="002060"/>
              </w:rPr>
            </w:pPr>
            <w:r w:rsidRPr="00361144">
              <w:rPr>
                <w:color w:val="002060"/>
              </w:rPr>
              <w:t xml:space="preserve">(VERBENA C5 ANCONA) </w:t>
            </w:r>
          </w:p>
        </w:tc>
        <w:tc>
          <w:tcPr>
            <w:tcW w:w="800" w:type="dxa"/>
            <w:tcMar>
              <w:top w:w="20" w:type="dxa"/>
              <w:left w:w="20" w:type="dxa"/>
              <w:bottom w:w="20" w:type="dxa"/>
              <w:right w:w="20" w:type="dxa"/>
            </w:tcMar>
            <w:vAlign w:val="center"/>
            <w:hideMark/>
          </w:tcPr>
          <w:p w14:paraId="22A08A6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3EAFBA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8C4BB6F" w14:textId="77777777" w:rsidR="000E6C22" w:rsidRPr="00361144" w:rsidRDefault="000E6C22" w:rsidP="00E1780E">
            <w:pPr>
              <w:pStyle w:val="movimento2"/>
              <w:rPr>
                <w:color w:val="002060"/>
              </w:rPr>
            </w:pPr>
            <w:r w:rsidRPr="00361144">
              <w:rPr>
                <w:color w:val="002060"/>
              </w:rPr>
              <w:t> </w:t>
            </w:r>
          </w:p>
        </w:tc>
      </w:tr>
    </w:tbl>
    <w:p w14:paraId="60629A9E"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721A0C04" w14:textId="77777777" w:rsidTr="00E1780E">
        <w:tc>
          <w:tcPr>
            <w:tcW w:w="2200" w:type="dxa"/>
            <w:tcMar>
              <w:top w:w="20" w:type="dxa"/>
              <w:left w:w="20" w:type="dxa"/>
              <w:bottom w:w="20" w:type="dxa"/>
              <w:right w:w="20" w:type="dxa"/>
            </w:tcMar>
            <w:vAlign w:val="center"/>
            <w:hideMark/>
          </w:tcPr>
          <w:p w14:paraId="41D295A3" w14:textId="77777777" w:rsidR="000E6C22" w:rsidRPr="00361144" w:rsidRDefault="000E6C22" w:rsidP="00E1780E">
            <w:pPr>
              <w:pStyle w:val="movimento"/>
              <w:rPr>
                <w:color w:val="002060"/>
              </w:rPr>
            </w:pPr>
            <w:r w:rsidRPr="00361144">
              <w:rPr>
                <w:color w:val="002060"/>
              </w:rPr>
              <w:t>BRUSCHI CHRISTIAN</w:t>
            </w:r>
          </w:p>
        </w:tc>
        <w:tc>
          <w:tcPr>
            <w:tcW w:w="2200" w:type="dxa"/>
            <w:tcMar>
              <w:top w:w="20" w:type="dxa"/>
              <w:left w:w="20" w:type="dxa"/>
              <w:bottom w:w="20" w:type="dxa"/>
              <w:right w:w="20" w:type="dxa"/>
            </w:tcMar>
            <w:vAlign w:val="center"/>
            <w:hideMark/>
          </w:tcPr>
          <w:p w14:paraId="46C359D1" w14:textId="77777777" w:rsidR="000E6C22" w:rsidRPr="00361144" w:rsidRDefault="000E6C22" w:rsidP="00E1780E">
            <w:pPr>
              <w:pStyle w:val="movimento2"/>
              <w:rPr>
                <w:color w:val="002060"/>
              </w:rPr>
            </w:pPr>
            <w:r w:rsidRPr="00361144">
              <w:rPr>
                <w:color w:val="002060"/>
              </w:rPr>
              <w:t xml:space="preserve">(ACLI AUDAX MONTECOSARO C5) </w:t>
            </w:r>
          </w:p>
        </w:tc>
        <w:tc>
          <w:tcPr>
            <w:tcW w:w="800" w:type="dxa"/>
            <w:tcMar>
              <w:top w:w="20" w:type="dxa"/>
              <w:left w:w="20" w:type="dxa"/>
              <w:bottom w:w="20" w:type="dxa"/>
              <w:right w:w="20" w:type="dxa"/>
            </w:tcMar>
            <w:vAlign w:val="center"/>
            <w:hideMark/>
          </w:tcPr>
          <w:p w14:paraId="4F598B5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942FEA4" w14:textId="77777777" w:rsidR="000E6C22" w:rsidRPr="00361144" w:rsidRDefault="000E6C22" w:rsidP="00E1780E">
            <w:pPr>
              <w:pStyle w:val="movimento"/>
              <w:rPr>
                <w:color w:val="002060"/>
              </w:rPr>
            </w:pPr>
            <w:r w:rsidRPr="00361144">
              <w:rPr>
                <w:color w:val="002060"/>
              </w:rPr>
              <w:t>BALDINI ANDREA</w:t>
            </w:r>
          </w:p>
        </w:tc>
        <w:tc>
          <w:tcPr>
            <w:tcW w:w="2200" w:type="dxa"/>
            <w:tcMar>
              <w:top w:w="20" w:type="dxa"/>
              <w:left w:w="20" w:type="dxa"/>
              <w:bottom w:w="20" w:type="dxa"/>
              <w:right w:w="20" w:type="dxa"/>
            </w:tcMar>
            <w:vAlign w:val="center"/>
            <w:hideMark/>
          </w:tcPr>
          <w:p w14:paraId="5A2FAD59" w14:textId="77777777" w:rsidR="000E6C22" w:rsidRPr="00361144" w:rsidRDefault="000E6C22" w:rsidP="00E1780E">
            <w:pPr>
              <w:pStyle w:val="movimento2"/>
              <w:rPr>
                <w:color w:val="002060"/>
              </w:rPr>
            </w:pPr>
            <w:r w:rsidRPr="00361144">
              <w:rPr>
                <w:color w:val="002060"/>
              </w:rPr>
              <w:t xml:space="preserve">(REAL FABRIANO) </w:t>
            </w:r>
          </w:p>
        </w:tc>
      </w:tr>
    </w:tbl>
    <w:p w14:paraId="6C4BE9BD" w14:textId="77777777" w:rsidR="000E6C22" w:rsidRPr="00361144" w:rsidRDefault="000E6C22" w:rsidP="000E6C22">
      <w:pPr>
        <w:pStyle w:val="titolo10"/>
        <w:rPr>
          <w:rFonts w:eastAsiaTheme="minorEastAsia"/>
          <w:color w:val="002060"/>
        </w:rPr>
      </w:pPr>
      <w:r w:rsidRPr="00361144">
        <w:rPr>
          <w:color w:val="002060"/>
        </w:rPr>
        <w:t xml:space="preserve">GARE DEL 15/12/2024 </w:t>
      </w:r>
    </w:p>
    <w:p w14:paraId="3752F444" w14:textId="77777777" w:rsidR="000E6C22" w:rsidRPr="00361144" w:rsidRDefault="000E6C22" w:rsidP="000E6C22">
      <w:pPr>
        <w:pStyle w:val="titolo7a"/>
        <w:rPr>
          <w:color w:val="002060"/>
        </w:rPr>
      </w:pPr>
      <w:r w:rsidRPr="00361144">
        <w:rPr>
          <w:color w:val="002060"/>
        </w:rPr>
        <w:t xml:space="preserve">PROVVEDIMENTI DISCIPLINARI </w:t>
      </w:r>
    </w:p>
    <w:p w14:paraId="0471B13E"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18A95784" w14:textId="77777777" w:rsidR="000E6C22" w:rsidRPr="00361144" w:rsidRDefault="000E6C22" w:rsidP="000E6C22">
      <w:pPr>
        <w:pStyle w:val="titolo30"/>
        <w:rPr>
          <w:color w:val="002060"/>
        </w:rPr>
      </w:pPr>
      <w:r w:rsidRPr="00361144">
        <w:rPr>
          <w:color w:val="002060"/>
        </w:rPr>
        <w:t xml:space="preserve">DIRIGENTI </w:t>
      </w:r>
    </w:p>
    <w:p w14:paraId="338F1B13" w14:textId="77777777" w:rsidR="000E6C22" w:rsidRPr="00361144" w:rsidRDefault="000E6C22" w:rsidP="000E6C22">
      <w:pPr>
        <w:pStyle w:val="titolo20"/>
        <w:rPr>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5322291" w14:textId="77777777" w:rsidTr="00E1780E">
        <w:tc>
          <w:tcPr>
            <w:tcW w:w="2200" w:type="dxa"/>
            <w:tcMar>
              <w:top w:w="20" w:type="dxa"/>
              <w:left w:w="20" w:type="dxa"/>
              <w:bottom w:w="20" w:type="dxa"/>
              <w:right w:w="20" w:type="dxa"/>
            </w:tcMar>
            <w:vAlign w:val="center"/>
            <w:hideMark/>
          </w:tcPr>
          <w:p w14:paraId="140E839E" w14:textId="77777777" w:rsidR="000E6C22" w:rsidRPr="00361144" w:rsidRDefault="000E6C22" w:rsidP="00E1780E">
            <w:pPr>
              <w:pStyle w:val="movimento"/>
              <w:rPr>
                <w:color w:val="002060"/>
              </w:rPr>
            </w:pPr>
            <w:r w:rsidRPr="00361144">
              <w:rPr>
                <w:color w:val="002060"/>
              </w:rPr>
              <w:t>SCATTOLINI SERAFINO</w:t>
            </w:r>
          </w:p>
        </w:tc>
        <w:tc>
          <w:tcPr>
            <w:tcW w:w="2200" w:type="dxa"/>
            <w:tcMar>
              <w:top w:w="20" w:type="dxa"/>
              <w:left w:w="20" w:type="dxa"/>
              <w:bottom w:w="20" w:type="dxa"/>
              <w:right w:w="20" w:type="dxa"/>
            </w:tcMar>
            <w:vAlign w:val="center"/>
            <w:hideMark/>
          </w:tcPr>
          <w:p w14:paraId="0BDC0477" w14:textId="77777777" w:rsidR="000E6C22" w:rsidRPr="00361144" w:rsidRDefault="000E6C22" w:rsidP="00E1780E">
            <w:pPr>
              <w:pStyle w:val="movimento2"/>
              <w:rPr>
                <w:color w:val="002060"/>
              </w:rPr>
            </w:pPr>
            <w:r w:rsidRPr="00361144">
              <w:rPr>
                <w:color w:val="002060"/>
              </w:rPr>
              <w:t xml:space="preserve">(FUTSAL VIRE GEOSISTEM ASD) </w:t>
            </w:r>
          </w:p>
        </w:tc>
        <w:tc>
          <w:tcPr>
            <w:tcW w:w="800" w:type="dxa"/>
            <w:tcMar>
              <w:top w:w="20" w:type="dxa"/>
              <w:left w:w="20" w:type="dxa"/>
              <w:bottom w:w="20" w:type="dxa"/>
              <w:right w:w="20" w:type="dxa"/>
            </w:tcMar>
            <w:vAlign w:val="center"/>
            <w:hideMark/>
          </w:tcPr>
          <w:p w14:paraId="12A4085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9E0096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2D4B50A" w14:textId="77777777" w:rsidR="000E6C22" w:rsidRPr="00361144" w:rsidRDefault="000E6C22" w:rsidP="00E1780E">
            <w:pPr>
              <w:pStyle w:val="movimento2"/>
              <w:rPr>
                <w:color w:val="002060"/>
              </w:rPr>
            </w:pPr>
            <w:r w:rsidRPr="00361144">
              <w:rPr>
                <w:color w:val="002060"/>
              </w:rPr>
              <w:t> </w:t>
            </w:r>
          </w:p>
        </w:tc>
      </w:tr>
    </w:tbl>
    <w:p w14:paraId="3F64D7A9" w14:textId="77777777" w:rsidR="000E6C22" w:rsidRPr="00361144" w:rsidRDefault="000E6C22" w:rsidP="000E6C22">
      <w:pPr>
        <w:pStyle w:val="titolo30"/>
        <w:rPr>
          <w:rFonts w:eastAsiaTheme="minorEastAsia"/>
          <w:color w:val="002060"/>
        </w:rPr>
      </w:pPr>
      <w:r w:rsidRPr="00361144">
        <w:rPr>
          <w:color w:val="002060"/>
        </w:rPr>
        <w:t xml:space="preserve">ALLENATORI </w:t>
      </w:r>
    </w:p>
    <w:p w14:paraId="1AB25712" w14:textId="77777777" w:rsidR="000E6C22" w:rsidRPr="00361144" w:rsidRDefault="000E6C22" w:rsidP="000E6C22">
      <w:pPr>
        <w:pStyle w:val="titolo20"/>
        <w:rPr>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2B2574B0" w14:textId="77777777" w:rsidTr="00E1780E">
        <w:tc>
          <w:tcPr>
            <w:tcW w:w="2200" w:type="dxa"/>
            <w:tcMar>
              <w:top w:w="20" w:type="dxa"/>
              <w:left w:w="20" w:type="dxa"/>
              <w:bottom w:w="20" w:type="dxa"/>
              <w:right w:w="20" w:type="dxa"/>
            </w:tcMar>
            <w:vAlign w:val="center"/>
            <w:hideMark/>
          </w:tcPr>
          <w:p w14:paraId="46C31DDD" w14:textId="77777777" w:rsidR="000E6C22" w:rsidRPr="00361144" w:rsidRDefault="000E6C22" w:rsidP="00E1780E">
            <w:pPr>
              <w:pStyle w:val="movimento"/>
              <w:rPr>
                <w:color w:val="002060"/>
              </w:rPr>
            </w:pPr>
            <w:r w:rsidRPr="00361144">
              <w:rPr>
                <w:color w:val="002060"/>
              </w:rPr>
              <w:t>PISTACCHI MAURO</w:t>
            </w:r>
          </w:p>
        </w:tc>
        <w:tc>
          <w:tcPr>
            <w:tcW w:w="2200" w:type="dxa"/>
            <w:tcMar>
              <w:top w:w="20" w:type="dxa"/>
              <w:left w:w="20" w:type="dxa"/>
              <w:bottom w:w="20" w:type="dxa"/>
              <w:right w:w="20" w:type="dxa"/>
            </w:tcMar>
            <w:vAlign w:val="center"/>
            <w:hideMark/>
          </w:tcPr>
          <w:p w14:paraId="465D7656" w14:textId="77777777" w:rsidR="000E6C22" w:rsidRPr="00361144" w:rsidRDefault="000E6C22" w:rsidP="00E1780E">
            <w:pPr>
              <w:pStyle w:val="movimento2"/>
              <w:rPr>
                <w:color w:val="002060"/>
              </w:rPr>
            </w:pPr>
            <w:r w:rsidRPr="00361144">
              <w:rPr>
                <w:color w:val="002060"/>
              </w:rPr>
              <w:t xml:space="preserve">(BORGOROSSO TOLENTINO) </w:t>
            </w:r>
          </w:p>
        </w:tc>
        <w:tc>
          <w:tcPr>
            <w:tcW w:w="800" w:type="dxa"/>
            <w:tcMar>
              <w:top w:w="20" w:type="dxa"/>
              <w:left w:w="20" w:type="dxa"/>
              <w:bottom w:w="20" w:type="dxa"/>
              <w:right w:w="20" w:type="dxa"/>
            </w:tcMar>
            <w:vAlign w:val="center"/>
            <w:hideMark/>
          </w:tcPr>
          <w:p w14:paraId="0A918CE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CD7FEBF" w14:textId="77777777" w:rsidR="000E6C22" w:rsidRPr="00361144" w:rsidRDefault="000E6C22" w:rsidP="00E1780E">
            <w:pPr>
              <w:pStyle w:val="movimento"/>
              <w:rPr>
                <w:color w:val="002060"/>
              </w:rPr>
            </w:pPr>
            <w:r w:rsidRPr="00361144">
              <w:rPr>
                <w:color w:val="002060"/>
              </w:rPr>
              <w:t>PONGETTI LEANDRO AGUSTIN</w:t>
            </w:r>
          </w:p>
        </w:tc>
        <w:tc>
          <w:tcPr>
            <w:tcW w:w="2200" w:type="dxa"/>
            <w:tcMar>
              <w:top w:w="20" w:type="dxa"/>
              <w:left w:w="20" w:type="dxa"/>
              <w:bottom w:w="20" w:type="dxa"/>
              <w:right w:w="20" w:type="dxa"/>
            </w:tcMar>
            <w:vAlign w:val="center"/>
            <w:hideMark/>
          </w:tcPr>
          <w:p w14:paraId="5554A407" w14:textId="77777777" w:rsidR="000E6C22" w:rsidRPr="00361144" w:rsidRDefault="000E6C22" w:rsidP="00E1780E">
            <w:pPr>
              <w:pStyle w:val="movimento2"/>
              <w:rPr>
                <w:color w:val="002060"/>
              </w:rPr>
            </w:pPr>
            <w:r w:rsidRPr="00361144">
              <w:rPr>
                <w:color w:val="002060"/>
              </w:rPr>
              <w:t xml:space="preserve">(BORGOROSSO TOLENTINO) </w:t>
            </w:r>
          </w:p>
        </w:tc>
      </w:tr>
    </w:tbl>
    <w:p w14:paraId="56FA5D1A"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5DD28E21" w14:textId="77777777" w:rsidR="000E6C22" w:rsidRPr="00361144" w:rsidRDefault="000E6C22" w:rsidP="000E6C22">
      <w:pPr>
        <w:pStyle w:val="titolo20"/>
        <w:rPr>
          <w:color w:val="002060"/>
        </w:rPr>
      </w:pPr>
      <w:r w:rsidRPr="003611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1A983B3" w14:textId="77777777" w:rsidTr="00E1780E">
        <w:tc>
          <w:tcPr>
            <w:tcW w:w="2200" w:type="dxa"/>
            <w:tcMar>
              <w:top w:w="20" w:type="dxa"/>
              <w:left w:w="20" w:type="dxa"/>
              <w:bottom w:w="20" w:type="dxa"/>
              <w:right w:w="20" w:type="dxa"/>
            </w:tcMar>
            <w:vAlign w:val="center"/>
            <w:hideMark/>
          </w:tcPr>
          <w:p w14:paraId="71A3601A" w14:textId="77777777" w:rsidR="000E6C22" w:rsidRPr="00361144" w:rsidRDefault="000E6C22" w:rsidP="00E1780E">
            <w:pPr>
              <w:pStyle w:val="movimento"/>
              <w:rPr>
                <w:color w:val="002060"/>
              </w:rPr>
            </w:pPr>
            <w:r w:rsidRPr="00361144">
              <w:rPr>
                <w:color w:val="002060"/>
              </w:rPr>
              <w:t>CANNELLA TOMMASO</w:t>
            </w:r>
          </w:p>
        </w:tc>
        <w:tc>
          <w:tcPr>
            <w:tcW w:w="2200" w:type="dxa"/>
            <w:tcMar>
              <w:top w:w="20" w:type="dxa"/>
              <w:left w:w="20" w:type="dxa"/>
              <w:bottom w:w="20" w:type="dxa"/>
              <w:right w:w="20" w:type="dxa"/>
            </w:tcMar>
            <w:vAlign w:val="center"/>
            <w:hideMark/>
          </w:tcPr>
          <w:p w14:paraId="23AAB6AA" w14:textId="77777777" w:rsidR="000E6C22" w:rsidRPr="00361144" w:rsidRDefault="000E6C22" w:rsidP="00E1780E">
            <w:pPr>
              <w:pStyle w:val="movimento2"/>
              <w:rPr>
                <w:color w:val="002060"/>
              </w:rPr>
            </w:pPr>
            <w:r w:rsidRPr="00361144">
              <w:rPr>
                <w:color w:val="002060"/>
              </w:rPr>
              <w:t xml:space="preserve">(FUTSAL VIRE GEOSISTEM ASD) </w:t>
            </w:r>
          </w:p>
        </w:tc>
        <w:tc>
          <w:tcPr>
            <w:tcW w:w="800" w:type="dxa"/>
            <w:tcMar>
              <w:top w:w="20" w:type="dxa"/>
              <w:left w:w="20" w:type="dxa"/>
              <w:bottom w:w="20" w:type="dxa"/>
              <w:right w:w="20" w:type="dxa"/>
            </w:tcMar>
            <w:vAlign w:val="center"/>
            <w:hideMark/>
          </w:tcPr>
          <w:p w14:paraId="672E5CE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8AF6FF2" w14:textId="77777777" w:rsidR="000E6C22" w:rsidRPr="00361144" w:rsidRDefault="000E6C22" w:rsidP="00E1780E">
            <w:pPr>
              <w:pStyle w:val="movimento"/>
              <w:rPr>
                <w:color w:val="002060"/>
              </w:rPr>
            </w:pPr>
            <w:r w:rsidRPr="00361144">
              <w:rPr>
                <w:color w:val="002060"/>
              </w:rPr>
              <w:t>DE ANGELIS EDOARDO</w:t>
            </w:r>
          </w:p>
        </w:tc>
        <w:tc>
          <w:tcPr>
            <w:tcW w:w="2200" w:type="dxa"/>
            <w:tcMar>
              <w:top w:w="20" w:type="dxa"/>
              <w:left w:w="20" w:type="dxa"/>
              <w:bottom w:w="20" w:type="dxa"/>
              <w:right w:w="20" w:type="dxa"/>
            </w:tcMar>
            <w:vAlign w:val="center"/>
            <w:hideMark/>
          </w:tcPr>
          <w:p w14:paraId="7D66892D" w14:textId="77777777" w:rsidR="000E6C22" w:rsidRPr="00361144" w:rsidRDefault="000E6C22" w:rsidP="00E1780E">
            <w:pPr>
              <w:pStyle w:val="movimento2"/>
              <w:rPr>
                <w:color w:val="002060"/>
              </w:rPr>
            </w:pPr>
            <w:r w:rsidRPr="00361144">
              <w:rPr>
                <w:color w:val="002060"/>
              </w:rPr>
              <w:t xml:space="preserve">(TRE TORRI A.S.D.) </w:t>
            </w:r>
          </w:p>
        </w:tc>
      </w:tr>
    </w:tbl>
    <w:p w14:paraId="3F2E49B6" w14:textId="77777777" w:rsidR="000E6C22" w:rsidRPr="00361144" w:rsidRDefault="000E6C22" w:rsidP="000E6C22">
      <w:pPr>
        <w:pStyle w:val="titolo20"/>
        <w:rPr>
          <w:rFonts w:eastAsiaTheme="minorEastAsia"/>
          <w:color w:val="002060"/>
        </w:rPr>
      </w:pPr>
      <w:r w:rsidRPr="003611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C70E52E" w14:textId="77777777" w:rsidTr="00E1780E">
        <w:tc>
          <w:tcPr>
            <w:tcW w:w="2200" w:type="dxa"/>
            <w:tcMar>
              <w:top w:w="20" w:type="dxa"/>
              <w:left w:w="20" w:type="dxa"/>
              <w:bottom w:w="20" w:type="dxa"/>
              <w:right w:w="20" w:type="dxa"/>
            </w:tcMar>
            <w:vAlign w:val="center"/>
            <w:hideMark/>
          </w:tcPr>
          <w:p w14:paraId="6DCEA33B" w14:textId="77777777" w:rsidR="000E6C22" w:rsidRPr="00361144" w:rsidRDefault="000E6C22" w:rsidP="00E1780E">
            <w:pPr>
              <w:pStyle w:val="movimento"/>
              <w:rPr>
                <w:color w:val="002060"/>
              </w:rPr>
            </w:pPr>
            <w:r w:rsidRPr="00361144">
              <w:rPr>
                <w:color w:val="002060"/>
              </w:rPr>
              <w:t>ACHOURI YASSINE</w:t>
            </w:r>
          </w:p>
        </w:tc>
        <w:tc>
          <w:tcPr>
            <w:tcW w:w="2200" w:type="dxa"/>
            <w:tcMar>
              <w:top w:w="20" w:type="dxa"/>
              <w:left w:w="20" w:type="dxa"/>
              <w:bottom w:w="20" w:type="dxa"/>
              <w:right w:w="20" w:type="dxa"/>
            </w:tcMar>
            <w:vAlign w:val="center"/>
            <w:hideMark/>
          </w:tcPr>
          <w:p w14:paraId="2B58FFA7" w14:textId="77777777" w:rsidR="000E6C22" w:rsidRPr="00361144" w:rsidRDefault="000E6C22" w:rsidP="00E1780E">
            <w:pPr>
              <w:pStyle w:val="movimento2"/>
              <w:rPr>
                <w:color w:val="002060"/>
              </w:rPr>
            </w:pPr>
            <w:r w:rsidRPr="00361144">
              <w:rPr>
                <w:color w:val="002060"/>
              </w:rPr>
              <w:t xml:space="preserve">(BORGOROSSO TOLENTINO) </w:t>
            </w:r>
          </w:p>
        </w:tc>
        <w:tc>
          <w:tcPr>
            <w:tcW w:w="800" w:type="dxa"/>
            <w:tcMar>
              <w:top w:w="20" w:type="dxa"/>
              <w:left w:w="20" w:type="dxa"/>
              <w:bottom w:w="20" w:type="dxa"/>
              <w:right w:w="20" w:type="dxa"/>
            </w:tcMar>
            <w:vAlign w:val="center"/>
            <w:hideMark/>
          </w:tcPr>
          <w:p w14:paraId="10546ED4"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22C8798" w14:textId="77777777" w:rsidR="000E6C22" w:rsidRPr="00361144" w:rsidRDefault="000E6C22" w:rsidP="00E1780E">
            <w:pPr>
              <w:pStyle w:val="movimento"/>
              <w:rPr>
                <w:color w:val="002060"/>
              </w:rPr>
            </w:pPr>
            <w:r w:rsidRPr="00361144">
              <w:rPr>
                <w:color w:val="002060"/>
              </w:rPr>
              <w:t>PINTO SAVERIO</w:t>
            </w:r>
          </w:p>
        </w:tc>
        <w:tc>
          <w:tcPr>
            <w:tcW w:w="2200" w:type="dxa"/>
            <w:tcMar>
              <w:top w:w="20" w:type="dxa"/>
              <w:left w:w="20" w:type="dxa"/>
              <w:bottom w:w="20" w:type="dxa"/>
              <w:right w:w="20" w:type="dxa"/>
            </w:tcMar>
            <w:vAlign w:val="center"/>
            <w:hideMark/>
          </w:tcPr>
          <w:p w14:paraId="515A9E1F" w14:textId="77777777" w:rsidR="000E6C22" w:rsidRPr="00361144" w:rsidRDefault="000E6C22" w:rsidP="00E1780E">
            <w:pPr>
              <w:pStyle w:val="movimento2"/>
              <w:rPr>
                <w:color w:val="002060"/>
              </w:rPr>
            </w:pPr>
            <w:r w:rsidRPr="00361144">
              <w:rPr>
                <w:color w:val="002060"/>
              </w:rPr>
              <w:t xml:space="preserve">(FUTSAL VIRE GEOSISTEM ASD) </w:t>
            </w:r>
          </w:p>
        </w:tc>
      </w:tr>
    </w:tbl>
    <w:p w14:paraId="3214C7FD" w14:textId="77777777" w:rsidR="000E6C22" w:rsidRPr="00361144" w:rsidRDefault="000E6C22" w:rsidP="000E6C22">
      <w:pPr>
        <w:pStyle w:val="titolo20"/>
        <w:rPr>
          <w:rFonts w:eastAsiaTheme="minorEastAsia"/>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7F88B56" w14:textId="77777777" w:rsidTr="00E1780E">
        <w:tc>
          <w:tcPr>
            <w:tcW w:w="2200" w:type="dxa"/>
            <w:tcMar>
              <w:top w:w="20" w:type="dxa"/>
              <w:left w:w="20" w:type="dxa"/>
              <w:bottom w:w="20" w:type="dxa"/>
              <w:right w:w="20" w:type="dxa"/>
            </w:tcMar>
            <w:vAlign w:val="center"/>
            <w:hideMark/>
          </w:tcPr>
          <w:p w14:paraId="62490A2D" w14:textId="77777777" w:rsidR="000E6C22" w:rsidRPr="00361144" w:rsidRDefault="000E6C22" w:rsidP="00E1780E">
            <w:pPr>
              <w:pStyle w:val="movimento"/>
              <w:rPr>
                <w:color w:val="002060"/>
              </w:rPr>
            </w:pPr>
            <w:r w:rsidRPr="00361144">
              <w:rPr>
                <w:color w:val="002060"/>
              </w:rPr>
              <w:t>NIASSE SERIGNE FALLOU</w:t>
            </w:r>
          </w:p>
        </w:tc>
        <w:tc>
          <w:tcPr>
            <w:tcW w:w="2200" w:type="dxa"/>
            <w:tcMar>
              <w:top w:w="20" w:type="dxa"/>
              <w:left w:w="20" w:type="dxa"/>
              <w:bottom w:w="20" w:type="dxa"/>
              <w:right w:w="20" w:type="dxa"/>
            </w:tcMar>
            <w:vAlign w:val="center"/>
            <w:hideMark/>
          </w:tcPr>
          <w:p w14:paraId="27185550" w14:textId="77777777" w:rsidR="000E6C22" w:rsidRPr="00361144" w:rsidRDefault="000E6C22" w:rsidP="00E1780E">
            <w:pPr>
              <w:pStyle w:val="movimento2"/>
              <w:rPr>
                <w:color w:val="002060"/>
              </w:rPr>
            </w:pPr>
            <w:r w:rsidRPr="00361144">
              <w:rPr>
                <w:color w:val="002060"/>
              </w:rPr>
              <w:t xml:space="preserve">(BORGOROSSO TOLENTINO) </w:t>
            </w:r>
          </w:p>
        </w:tc>
        <w:tc>
          <w:tcPr>
            <w:tcW w:w="800" w:type="dxa"/>
            <w:tcMar>
              <w:top w:w="20" w:type="dxa"/>
              <w:left w:w="20" w:type="dxa"/>
              <w:bottom w:w="20" w:type="dxa"/>
              <w:right w:w="20" w:type="dxa"/>
            </w:tcMar>
            <w:vAlign w:val="center"/>
            <w:hideMark/>
          </w:tcPr>
          <w:p w14:paraId="6B8DA64B"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43168F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6954803" w14:textId="77777777" w:rsidR="000E6C22" w:rsidRPr="00361144" w:rsidRDefault="000E6C22" w:rsidP="00E1780E">
            <w:pPr>
              <w:pStyle w:val="movimento2"/>
              <w:rPr>
                <w:color w:val="002060"/>
              </w:rPr>
            </w:pPr>
            <w:r w:rsidRPr="00361144">
              <w:rPr>
                <w:color w:val="002060"/>
              </w:rPr>
              <w:t> </w:t>
            </w:r>
          </w:p>
        </w:tc>
      </w:tr>
    </w:tbl>
    <w:p w14:paraId="65061976" w14:textId="77777777" w:rsidR="000E6C22" w:rsidRDefault="000E6C22" w:rsidP="000E6C22">
      <w:pPr>
        <w:pStyle w:val="breakline"/>
        <w:rPr>
          <w:color w:val="002060"/>
        </w:rPr>
      </w:pPr>
    </w:p>
    <w:p w14:paraId="360BBF0D"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BAD20DF"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BD31255" w14:textId="77777777" w:rsidR="000E6C22" w:rsidRPr="00361144" w:rsidRDefault="000E6C22" w:rsidP="000E6C22">
      <w:pPr>
        <w:pStyle w:val="breakline"/>
        <w:rPr>
          <w:rFonts w:eastAsiaTheme="minorEastAsia"/>
          <w:color w:val="002060"/>
        </w:rPr>
      </w:pPr>
    </w:p>
    <w:p w14:paraId="2B732285" w14:textId="77777777" w:rsidR="000E6C22" w:rsidRPr="00361144" w:rsidRDefault="000E6C22" w:rsidP="000E6C22">
      <w:pPr>
        <w:pStyle w:val="titoloprinc0"/>
        <w:rPr>
          <w:color w:val="002060"/>
        </w:rPr>
      </w:pPr>
      <w:r w:rsidRPr="00361144">
        <w:rPr>
          <w:color w:val="002060"/>
        </w:rPr>
        <w:t>CLASSIFICA</w:t>
      </w:r>
    </w:p>
    <w:p w14:paraId="7B000169" w14:textId="77777777" w:rsidR="000E6C22" w:rsidRPr="00361144" w:rsidRDefault="000E6C22" w:rsidP="000E6C22">
      <w:pPr>
        <w:pStyle w:val="breakline"/>
        <w:rPr>
          <w:color w:val="002060"/>
        </w:rPr>
      </w:pPr>
    </w:p>
    <w:p w14:paraId="4A4302B8" w14:textId="77777777" w:rsidR="000E6C22" w:rsidRPr="00361144" w:rsidRDefault="000E6C22" w:rsidP="000E6C22">
      <w:pPr>
        <w:pStyle w:val="breakline"/>
        <w:rPr>
          <w:color w:val="002060"/>
        </w:rPr>
      </w:pPr>
    </w:p>
    <w:p w14:paraId="07CC2424"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0D25072A"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31DA5"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50EFE"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0E20"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3B206"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16633"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A7A17"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6360"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33B5B"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0EF8"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FEBC7" w14:textId="77777777" w:rsidR="000E6C22" w:rsidRPr="00361144" w:rsidRDefault="000E6C22" w:rsidP="00E1780E">
            <w:pPr>
              <w:pStyle w:val="headertabella0"/>
              <w:rPr>
                <w:color w:val="002060"/>
              </w:rPr>
            </w:pPr>
            <w:r w:rsidRPr="00361144">
              <w:rPr>
                <w:color w:val="002060"/>
              </w:rPr>
              <w:t>PE</w:t>
            </w:r>
          </w:p>
        </w:tc>
      </w:tr>
      <w:tr w:rsidR="000E6C22" w:rsidRPr="00361144" w14:paraId="68080FA6"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08FE0" w14:textId="77777777" w:rsidR="000E6C22" w:rsidRPr="00361144" w:rsidRDefault="000E6C22" w:rsidP="00E1780E">
            <w:pPr>
              <w:pStyle w:val="rowtabella0"/>
              <w:rPr>
                <w:color w:val="002060"/>
              </w:rPr>
            </w:pPr>
            <w:r w:rsidRPr="003611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785E"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88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7CE7"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617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F66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C845" w14:textId="77777777" w:rsidR="000E6C22" w:rsidRPr="00361144" w:rsidRDefault="000E6C22" w:rsidP="00E1780E">
            <w:pPr>
              <w:pStyle w:val="rowtabella0"/>
              <w:jc w:val="center"/>
              <w:rPr>
                <w:color w:val="002060"/>
              </w:rPr>
            </w:pPr>
            <w:r w:rsidRPr="0036114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E198"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7EF4"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1E59" w14:textId="77777777" w:rsidR="000E6C22" w:rsidRPr="00361144" w:rsidRDefault="000E6C22" w:rsidP="00E1780E">
            <w:pPr>
              <w:pStyle w:val="rowtabella0"/>
              <w:jc w:val="center"/>
              <w:rPr>
                <w:color w:val="002060"/>
              </w:rPr>
            </w:pPr>
            <w:r w:rsidRPr="00361144">
              <w:rPr>
                <w:color w:val="002060"/>
              </w:rPr>
              <w:t>0</w:t>
            </w:r>
          </w:p>
        </w:tc>
      </w:tr>
      <w:tr w:rsidR="000E6C22" w:rsidRPr="00361144" w14:paraId="05F1B52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D52E9" w14:textId="77777777" w:rsidR="000E6C22" w:rsidRPr="00361144" w:rsidRDefault="000E6C22" w:rsidP="00E1780E">
            <w:pPr>
              <w:pStyle w:val="rowtabella0"/>
              <w:rPr>
                <w:color w:val="002060"/>
              </w:rPr>
            </w:pPr>
            <w:r w:rsidRPr="003611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74EE"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C8D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EB85"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0EE1"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A51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CEB6" w14:textId="77777777" w:rsidR="000E6C22" w:rsidRPr="00361144" w:rsidRDefault="000E6C22" w:rsidP="00E1780E">
            <w:pPr>
              <w:pStyle w:val="rowtabella0"/>
              <w:jc w:val="center"/>
              <w:rPr>
                <w:color w:val="002060"/>
              </w:rPr>
            </w:pPr>
            <w:r w:rsidRPr="0036114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BDAF"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CACC" w14:textId="77777777" w:rsidR="000E6C22" w:rsidRPr="00361144" w:rsidRDefault="000E6C22" w:rsidP="00E1780E">
            <w:pPr>
              <w:pStyle w:val="rowtabella0"/>
              <w:jc w:val="center"/>
              <w:rPr>
                <w:color w:val="002060"/>
              </w:rPr>
            </w:pPr>
            <w:r w:rsidRPr="0036114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F2F8" w14:textId="77777777" w:rsidR="000E6C22" w:rsidRPr="00361144" w:rsidRDefault="000E6C22" w:rsidP="00E1780E">
            <w:pPr>
              <w:pStyle w:val="rowtabella0"/>
              <w:jc w:val="center"/>
              <w:rPr>
                <w:color w:val="002060"/>
              </w:rPr>
            </w:pPr>
            <w:r w:rsidRPr="00361144">
              <w:rPr>
                <w:color w:val="002060"/>
              </w:rPr>
              <w:t>0</w:t>
            </w:r>
          </w:p>
        </w:tc>
      </w:tr>
      <w:tr w:rsidR="000E6C22" w:rsidRPr="00361144" w14:paraId="4F54B9E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EDD87" w14:textId="77777777" w:rsidR="000E6C22" w:rsidRPr="00E81347" w:rsidRDefault="000E6C22" w:rsidP="00E1780E">
            <w:pPr>
              <w:pStyle w:val="rowtabella0"/>
              <w:rPr>
                <w:color w:val="002060"/>
                <w:lang w:val="es-ES"/>
              </w:rPr>
            </w:pPr>
            <w:r w:rsidRPr="00E813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52E6"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2DB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93B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528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113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D8C6" w14:textId="77777777" w:rsidR="000E6C22" w:rsidRPr="00361144" w:rsidRDefault="000E6C22" w:rsidP="00E1780E">
            <w:pPr>
              <w:pStyle w:val="rowtabella0"/>
              <w:jc w:val="center"/>
              <w:rPr>
                <w:color w:val="002060"/>
              </w:rPr>
            </w:pPr>
            <w:r w:rsidRPr="0036114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F872"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296B" w14:textId="77777777" w:rsidR="000E6C22" w:rsidRPr="00361144" w:rsidRDefault="000E6C22" w:rsidP="00E1780E">
            <w:pPr>
              <w:pStyle w:val="rowtabella0"/>
              <w:jc w:val="center"/>
              <w:rPr>
                <w:color w:val="002060"/>
              </w:rPr>
            </w:pPr>
            <w:r w:rsidRPr="0036114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DF63" w14:textId="77777777" w:rsidR="000E6C22" w:rsidRPr="00361144" w:rsidRDefault="000E6C22" w:rsidP="00E1780E">
            <w:pPr>
              <w:pStyle w:val="rowtabella0"/>
              <w:jc w:val="center"/>
              <w:rPr>
                <w:color w:val="002060"/>
              </w:rPr>
            </w:pPr>
            <w:r w:rsidRPr="00361144">
              <w:rPr>
                <w:color w:val="002060"/>
              </w:rPr>
              <w:t>0</w:t>
            </w:r>
          </w:p>
        </w:tc>
      </w:tr>
      <w:tr w:rsidR="000E6C22" w:rsidRPr="00361144" w14:paraId="36E7125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6D6E3A" w14:textId="77777777" w:rsidR="000E6C22" w:rsidRPr="00361144" w:rsidRDefault="000E6C22" w:rsidP="00E1780E">
            <w:pPr>
              <w:pStyle w:val="rowtabella0"/>
              <w:rPr>
                <w:color w:val="002060"/>
              </w:rPr>
            </w:pPr>
            <w:r w:rsidRPr="003611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523C"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6CE3"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226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BF0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A30B"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A560" w14:textId="77777777" w:rsidR="000E6C22" w:rsidRPr="00361144" w:rsidRDefault="000E6C22" w:rsidP="00E1780E">
            <w:pPr>
              <w:pStyle w:val="rowtabella0"/>
              <w:jc w:val="center"/>
              <w:rPr>
                <w:color w:val="002060"/>
              </w:rPr>
            </w:pPr>
            <w:r w:rsidRPr="0036114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3F8D"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B873"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DE67" w14:textId="77777777" w:rsidR="000E6C22" w:rsidRPr="00361144" w:rsidRDefault="000E6C22" w:rsidP="00E1780E">
            <w:pPr>
              <w:pStyle w:val="rowtabella0"/>
              <w:jc w:val="center"/>
              <w:rPr>
                <w:color w:val="002060"/>
              </w:rPr>
            </w:pPr>
            <w:r w:rsidRPr="00361144">
              <w:rPr>
                <w:color w:val="002060"/>
              </w:rPr>
              <w:t>0</w:t>
            </w:r>
          </w:p>
        </w:tc>
      </w:tr>
      <w:tr w:rsidR="000E6C22" w:rsidRPr="00361144" w14:paraId="37CE2F6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6CC33" w14:textId="77777777" w:rsidR="000E6C22" w:rsidRPr="00361144" w:rsidRDefault="000E6C22" w:rsidP="00E1780E">
            <w:pPr>
              <w:pStyle w:val="rowtabella0"/>
              <w:rPr>
                <w:color w:val="002060"/>
              </w:rPr>
            </w:pPr>
            <w:r w:rsidRPr="0036114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9665"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80AD"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73A79"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14B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590E2"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0BFE" w14:textId="77777777" w:rsidR="000E6C22" w:rsidRPr="00361144" w:rsidRDefault="000E6C22" w:rsidP="00E1780E">
            <w:pPr>
              <w:pStyle w:val="rowtabella0"/>
              <w:jc w:val="center"/>
              <w:rPr>
                <w:color w:val="002060"/>
              </w:rPr>
            </w:pPr>
            <w:r w:rsidRPr="0036114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B33D"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0C32"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9642" w14:textId="77777777" w:rsidR="000E6C22" w:rsidRPr="00361144" w:rsidRDefault="000E6C22" w:rsidP="00E1780E">
            <w:pPr>
              <w:pStyle w:val="rowtabella0"/>
              <w:jc w:val="center"/>
              <w:rPr>
                <w:color w:val="002060"/>
              </w:rPr>
            </w:pPr>
            <w:r w:rsidRPr="00361144">
              <w:rPr>
                <w:color w:val="002060"/>
              </w:rPr>
              <w:t>0</w:t>
            </w:r>
          </w:p>
        </w:tc>
      </w:tr>
      <w:tr w:rsidR="000E6C22" w:rsidRPr="00361144" w14:paraId="4A12CF6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C6810" w14:textId="77777777" w:rsidR="000E6C22" w:rsidRPr="00361144" w:rsidRDefault="000E6C22" w:rsidP="00E1780E">
            <w:pPr>
              <w:pStyle w:val="rowtabella0"/>
              <w:rPr>
                <w:color w:val="002060"/>
              </w:rPr>
            </w:pPr>
            <w:r w:rsidRPr="0036114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12720"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AD1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73F1"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D8EB"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7D3A"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C2FB"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F7C4" w14:textId="77777777" w:rsidR="000E6C22" w:rsidRPr="00361144" w:rsidRDefault="000E6C22" w:rsidP="00E1780E">
            <w:pPr>
              <w:pStyle w:val="rowtabella0"/>
              <w:jc w:val="center"/>
              <w:rPr>
                <w:color w:val="002060"/>
              </w:rPr>
            </w:pPr>
            <w:r w:rsidRPr="0036114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1038"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EB0B" w14:textId="77777777" w:rsidR="000E6C22" w:rsidRPr="00361144" w:rsidRDefault="000E6C22" w:rsidP="00E1780E">
            <w:pPr>
              <w:pStyle w:val="rowtabella0"/>
              <w:jc w:val="center"/>
              <w:rPr>
                <w:color w:val="002060"/>
              </w:rPr>
            </w:pPr>
            <w:r w:rsidRPr="00361144">
              <w:rPr>
                <w:color w:val="002060"/>
              </w:rPr>
              <w:t>0</w:t>
            </w:r>
          </w:p>
        </w:tc>
      </w:tr>
      <w:tr w:rsidR="000E6C22" w:rsidRPr="00361144" w14:paraId="6DEB3B5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B640E" w14:textId="77777777" w:rsidR="000E6C22" w:rsidRPr="00361144" w:rsidRDefault="000E6C22" w:rsidP="00E1780E">
            <w:pPr>
              <w:pStyle w:val="rowtabella0"/>
              <w:rPr>
                <w:color w:val="002060"/>
              </w:rPr>
            </w:pPr>
            <w:r w:rsidRPr="003611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4B6C"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3C03"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076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9265"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0B53"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58CE" w14:textId="77777777" w:rsidR="000E6C22" w:rsidRPr="00361144" w:rsidRDefault="000E6C22" w:rsidP="00E1780E">
            <w:pPr>
              <w:pStyle w:val="rowtabella0"/>
              <w:jc w:val="center"/>
              <w:rPr>
                <w:color w:val="002060"/>
              </w:rPr>
            </w:pPr>
            <w:r w:rsidRPr="0036114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8ECF" w14:textId="77777777" w:rsidR="000E6C22" w:rsidRPr="00361144" w:rsidRDefault="000E6C22" w:rsidP="00E1780E">
            <w:pPr>
              <w:pStyle w:val="rowtabella0"/>
              <w:jc w:val="center"/>
              <w:rPr>
                <w:color w:val="002060"/>
              </w:rPr>
            </w:pPr>
            <w:r w:rsidRPr="0036114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68FA"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0720" w14:textId="77777777" w:rsidR="000E6C22" w:rsidRPr="00361144" w:rsidRDefault="000E6C22" w:rsidP="00E1780E">
            <w:pPr>
              <w:pStyle w:val="rowtabella0"/>
              <w:jc w:val="center"/>
              <w:rPr>
                <w:color w:val="002060"/>
              </w:rPr>
            </w:pPr>
            <w:r w:rsidRPr="00361144">
              <w:rPr>
                <w:color w:val="002060"/>
              </w:rPr>
              <w:t>0</w:t>
            </w:r>
          </w:p>
        </w:tc>
      </w:tr>
      <w:tr w:rsidR="000E6C22" w:rsidRPr="00361144" w14:paraId="16803AD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FE426" w14:textId="77777777" w:rsidR="000E6C22" w:rsidRPr="00361144" w:rsidRDefault="000E6C22" w:rsidP="00E1780E">
            <w:pPr>
              <w:pStyle w:val="rowtabella0"/>
              <w:rPr>
                <w:color w:val="002060"/>
              </w:rPr>
            </w:pPr>
            <w:r w:rsidRPr="0036114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6F8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7346"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071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D6B2"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71D6"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EC4C"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D302" w14:textId="77777777" w:rsidR="000E6C22" w:rsidRPr="00361144" w:rsidRDefault="000E6C22" w:rsidP="00E1780E">
            <w:pPr>
              <w:pStyle w:val="rowtabella0"/>
              <w:jc w:val="center"/>
              <w:rPr>
                <w:color w:val="002060"/>
              </w:rPr>
            </w:pPr>
            <w:r w:rsidRPr="0036114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E4CC"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1D42" w14:textId="77777777" w:rsidR="000E6C22" w:rsidRPr="00361144" w:rsidRDefault="000E6C22" w:rsidP="00E1780E">
            <w:pPr>
              <w:pStyle w:val="rowtabella0"/>
              <w:jc w:val="center"/>
              <w:rPr>
                <w:color w:val="002060"/>
              </w:rPr>
            </w:pPr>
            <w:r w:rsidRPr="00361144">
              <w:rPr>
                <w:color w:val="002060"/>
              </w:rPr>
              <w:t>0</w:t>
            </w:r>
          </w:p>
        </w:tc>
      </w:tr>
      <w:tr w:rsidR="000E6C22" w:rsidRPr="00361144" w14:paraId="3C446CA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DBD4B" w14:textId="77777777" w:rsidR="000E6C22" w:rsidRPr="00361144" w:rsidRDefault="000E6C22" w:rsidP="00E1780E">
            <w:pPr>
              <w:pStyle w:val="rowtabella0"/>
              <w:rPr>
                <w:color w:val="002060"/>
              </w:rPr>
            </w:pPr>
            <w:r w:rsidRPr="0036114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BDC3"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C1AC"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C98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75BE"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E63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D745"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659C" w14:textId="77777777" w:rsidR="000E6C22" w:rsidRPr="00361144" w:rsidRDefault="000E6C22" w:rsidP="00E1780E">
            <w:pPr>
              <w:pStyle w:val="rowtabella0"/>
              <w:jc w:val="center"/>
              <w:rPr>
                <w:color w:val="002060"/>
              </w:rPr>
            </w:pPr>
            <w:r w:rsidRPr="0036114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C898"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4E87" w14:textId="77777777" w:rsidR="000E6C22" w:rsidRPr="00361144" w:rsidRDefault="000E6C22" w:rsidP="00E1780E">
            <w:pPr>
              <w:pStyle w:val="rowtabella0"/>
              <w:jc w:val="center"/>
              <w:rPr>
                <w:color w:val="002060"/>
              </w:rPr>
            </w:pPr>
            <w:r w:rsidRPr="00361144">
              <w:rPr>
                <w:color w:val="002060"/>
              </w:rPr>
              <w:t>0</w:t>
            </w:r>
          </w:p>
        </w:tc>
      </w:tr>
      <w:tr w:rsidR="000E6C22" w:rsidRPr="00361144" w14:paraId="5B7606FC"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A2EAC" w14:textId="77777777" w:rsidR="000E6C22" w:rsidRPr="00361144" w:rsidRDefault="000E6C22" w:rsidP="00E1780E">
            <w:pPr>
              <w:pStyle w:val="rowtabella0"/>
              <w:rPr>
                <w:color w:val="002060"/>
              </w:rPr>
            </w:pPr>
            <w:r w:rsidRPr="0036114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D3FB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66E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B00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261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FBF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2FDD"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F1CC" w14:textId="77777777" w:rsidR="000E6C22" w:rsidRPr="00361144" w:rsidRDefault="000E6C22" w:rsidP="00E1780E">
            <w:pPr>
              <w:pStyle w:val="rowtabella0"/>
              <w:jc w:val="center"/>
              <w:rPr>
                <w:color w:val="002060"/>
              </w:rPr>
            </w:pPr>
            <w:r w:rsidRPr="00361144">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0803" w14:textId="77777777" w:rsidR="000E6C22" w:rsidRPr="00361144" w:rsidRDefault="000E6C22" w:rsidP="00E1780E">
            <w:pPr>
              <w:pStyle w:val="rowtabella0"/>
              <w:jc w:val="center"/>
              <w:rPr>
                <w:color w:val="002060"/>
              </w:rPr>
            </w:pPr>
            <w:r w:rsidRPr="0036114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30F6" w14:textId="77777777" w:rsidR="000E6C22" w:rsidRPr="00361144" w:rsidRDefault="000E6C22" w:rsidP="00E1780E">
            <w:pPr>
              <w:pStyle w:val="rowtabella0"/>
              <w:jc w:val="center"/>
              <w:rPr>
                <w:color w:val="002060"/>
              </w:rPr>
            </w:pPr>
            <w:r w:rsidRPr="00361144">
              <w:rPr>
                <w:color w:val="002060"/>
              </w:rPr>
              <w:t>0</w:t>
            </w:r>
          </w:p>
        </w:tc>
      </w:tr>
    </w:tbl>
    <w:p w14:paraId="59F6E589" w14:textId="77777777" w:rsidR="000E6C22" w:rsidRPr="00361144" w:rsidRDefault="000E6C22" w:rsidP="000E6C22">
      <w:pPr>
        <w:pStyle w:val="breakline"/>
        <w:rPr>
          <w:rFonts w:eastAsiaTheme="minorEastAsia"/>
          <w:color w:val="002060"/>
        </w:rPr>
      </w:pPr>
    </w:p>
    <w:p w14:paraId="6FD09980" w14:textId="77777777" w:rsidR="000E6C22" w:rsidRPr="00361144" w:rsidRDefault="000E6C22" w:rsidP="000E6C22">
      <w:pPr>
        <w:pStyle w:val="breakline"/>
        <w:rPr>
          <w:color w:val="002060"/>
        </w:rPr>
      </w:pPr>
    </w:p>
    <w:p w14:paraId="309DB072" w14:textId="77777777" w:rsidR="000E6C22" w:rsidRPr="00361144" w:rsidRDefault="000E6C22" w:rsidP="000E6C22">
      <w:pPr>
        <w:pStyle w:val="sottotitolocampionato10"/>
        <w:rPr>
          <w:color w:val="002060"/>
        </w:rPr>
      </w:pPr>
      <w:r w:rsidRPr="00361144">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3EB307D7"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6E373"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08B0B"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2FDC9"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EB39"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2D66D"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902F1"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2AE3E"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3606F"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48FC"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7AA09" w14:textId="77777777" w:rsidR="000E6C22" w:rsidRPr="00361144" w:rsidRDefault="000E6C22" w:rsidP="00E1780E">
            <w:pPr>
              <w:pStyle w:val="headertabella0"/>
              <w:rPr>
                <w:color w:val="002060"/>
              </w:rPr>
            </w:pPr>
            <w:r w:rsidRPr="00361144">
              <w:rPr>
                <w:color w:val="002060"/>
              </w:rPr>
              <w:t>PE</w:t>
            </w:r>
          </w:p>
        </w:tc>
      </w:tr>
      <w:tr w:rsidR="000E6C22" w:rsidRPr="00361144" w14:paraId="7C95E3D1"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0A482" w14:textId="77777777" w:rsidR="000E6C22" w:rsidRPr="00361144" w:rsidRDefault="000E6C22" w:rsidP="00E1780E">
            <w:pPr>
              <w:pStyle w:val="rowtabella0"/>
              <w:rPr>
                <w:color w:val="002060"/>
              </w:rPr>
            </w:pPr>
            <w:r w:rsidRPr="003611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1486"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37E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E0AE"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3094"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6E8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76A0"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D7CE"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C118"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8598" w14:textId="77777777" w:rsidR="000E6C22" w:rsidRPr="00361144" w:rsidRDefault="000E6C22" w:rsidP="00E1780E">
            <w:pPr>
              <w:pStyle w:val="rowtabella0"/>
              <w:jc w:val="center"/>
              <w:rPr>
                <w:color w:val="002060"/>
              </w:rPr>
            </w:pPr>
            <w:r w:rsidRPr="00361144">
              <w:rPr>
                <w:color w:val="002060"/>
              </w:rPr>
              <w:t>0</w:t>
            </w:r>
          </w:p>
        </w:tc>
      </w:tr>
      <w:tr w:rsidR="000E6C22" w:rsidRPr="00361144" w14:paraId="2599F99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1D3B2" w14:textId="77777777" w:rsidR="000E6C22" w:rsidRPr="00361144" w:rsidRDefault="000E6C22" w:rsidP="00E1780E">
            <w:pPr>
              <w:pStyle w:val="rowtabella0"/>
              <w:rPr>
                <w:color w:val="002060"/>
              </w:rPr>
            </w:pPr>
            <w:r w:rsidRPr="003611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166C"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275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1DD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68A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3E5E"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5253" w14:textId="77777777" w:rsidR="000E6C22" w:rsidRPr="00361144" w:rsidRDefault="000E6C22" w:rsidP="00E1780E">
            <w:pPr>
              <w:pStyle w:val="rowtabella0"/>
              <w:jc w:val="center"/>
              <w:rPr>
                <w:color w:val="002060"/>
              </w:rPr>
            </w:pPr>
            <w:r w:rsidRPr="0036114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FA24"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1591"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1107" w14:textId="77777777" w:rsidR="000E6C22" w:rsidRPr="00361144" w:rsidRDefault="000E6C22" w:rsidP="00E1780E">
            <w:pPr>
              <w:pStyle w:val="rowtabella0"/>
              <w:jc w:val="center"/>
              <w:rPr>
                <w:color w:val="002060"/>
              </w:rPr>
            </w:pPr>
            <w:r w:rsidRPr="00361144">
              <w:rPr>
                <w:color w:val="002060"/>
              </w:rPr>
              <w:t>0</w:t>
            </w:r>
          </w:p>
        </w:tc>
      </w:tr>
      <w:tr w:rsidR="000E6C22" w:rsidRPr="00361144" w14:paraId="7B1D2D7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994C4" w14:textId="77777777" w:rsidR="000E6C22" w:rsidRPr="00361144" w:rsidRDefault="000E6C22" w:rsidP="00E1780E">
            <w:pPr>
              <w:pStyle w:val="rowtabella0"/>
              <w:rPr>
                <w:color w:val="002060"/>
              </w:rPr>
            </w:pPr>
            <w:r w:rsidRPr="0036114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D46E"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66C4"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28C6"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F6E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57A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A4E7" w14:textId="77777777" w:rsidR="000E6C22" w:rsidRPr="00361144" w:rsidRDefault="000E6C22" w:rsidP="00E1780E">
            <w:pPr>
              <w:pStyle w:val="rowtabella0"/>
              <w:jc w:val="center"/>
              <w:rPr>
                <w:color w:val="002060"/>
              </w:rPr>
            </w:pPr>
            <w:r w:rsidRPr="0036114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DA9A"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37FE"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B575" w14:textId="77777777" w:rsidR="000E6C22" w:rsidRPr="00361144" w:rsidRDefault="000E6C22" w:rsidP="00E1780E">
            <w:pPr>
              <w:pStyle w:val="rowtabella0"/>
              <w:jc w:val="center"/>
              <w:rPr>
                <w:color w:val="002060"/>
              </w:rPr>
            </w:pPr>
            <w:r w:rsidRPr="00361144">
              <w:rPr>
                <w:color w:val="002060"/>
              </w:rPr>
              <w:t>0</w:t>
            </w:r>
          </w:p>
        </w:tc>
      </w:tr>
      <w:tr w:rsidR="000E6C22" w:rsidRPr="00361144" w14:paraId="3065176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5C755" w14:textId="77777777" w:rsidR="000E6C22" w:rsidRPr="00361144" w:rsidRDefault="000E6C22" w:rsidP="00E1780E">
            <w:pPr>
              <w:pStyle w:val="rowtabella0"/>
              <w:rPr>
                <w:color w:val="002060"/>
              </w:rPr>
            </w:pPr>
            <w:r w:rsidRPr="003611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DC06"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AB5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2EA7"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94C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ADD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2F76"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877A"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2359"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C08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9AFACD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F1AFD" w14:textId="77777777" w:rsidR="000E6C22" w:rsidRPr="00361144" w:rsidRDefault="000E6C22" w:rsidP="00E1780E">
            <w:pPr>
              <w:pStyle w:val="rowtabella0"/>
              <w:rPr>
                <w:color w:val="002060"/>
              </w:rPr>
            </w:pPr>
            <w:r w:rsidRPr="003611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3692"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7700"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0D6B"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BA9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B181"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97BA"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89C6"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242E"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DBD7" w14:textId="77777777" w:rsidR="000E6C22" w:rsidRPr="00361144" w:rsidRDefault="000E6C22" w:rsidP="00E1780E">
            <w:pPr>
              <w:pStyle w:val="rowtabella0"/>
              <w:jc w:val="center"/>
              <w:rPr>
                <w:color w:val="002060"/>
              </w:rPr>
            </w:pPr>
            <w:r w:rsidRPr="00361144">
              <w:rPr>
                <w:color w:val="002060"/>
              </w:rPr>
              <w:t>0</w:t>
            </w:r>
          </w:p>
        </w:tc>
      </w:tr>
      <w:tr w:rsidR="000E6C22" w:rsidRPr="00361144" w14:paraId="16A12DC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74106" w14:textId="77777777" w:rsidR="000E6C22" w:rsidRPr="00361144" w:rsidRDefault="000E6C22" w:rsidP="00E1780E">
            <w:pPr>
              <w:pStyle w:val="rowtabella0"/>
              <w:rPr>
                <w:color w:val="002060"/>
              </w:rPr>
            </w:pPr>
            <w:r w:rsidRPr="0036114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5980"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4090"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D5F0"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3B2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B87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7608"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E67A"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9A6F"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4C13" w14:textId="77777777" w:rsidR="000E6C22" w:rsidRPr="00361144" w:rsidRDefault="000E6C22" w:rsidP="00E1780E">
            <w:pPr>
              <w:pStyle w:val="rowtabella0"/>
              <w:jc w:val="center"/>
              <w:rPr>
                <w:color w:val="002060"/>
              </w:rPr>
            </w:pPr>
            <w:r w:rsidRPr="00361144">
              <w:rPr>
                <w:color w:val="002060"/>
              </w:rPr>
              <w:t>0</w:t>
            </w:r>
          </w:p>
        </w:tc>
      </w:tr>
      <w:tr w:rsidR="000E6C22" w:rsidRPr="00361144" w14:paraId="7B166B5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5D999" w14:textId="77777777" w:rsidR="000E6C22" w:rsidRPr="00361144" w:rsidRDefault="000E6C22" w:rsidP="00E1780E">
            <w:pPr>
              <w:pStyle w:val="rowtabella0"/>
              <w:rPr>
                <w:color w:val="002060"/>
              </w:rPr>
            </w:pPr>
            <w:r w:rsidRPr="003611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A62A"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5C17"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DF76"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642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B4B6"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78B8"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F313"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FDA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38F9" w14:textId="77777777" w:rsidR="000E6C22" w:rsidRPr="00361144" w:rsidRDefault="000E6C22" w:rsidP="00E1780E">
            <w:pPr>
              <w:pStyle w:val="rowtabella0"/>
              <w:jc w:val="center"/>
              <w:rPr>
                <w:color w:val="002060"/>
              </w:rPr>
            </w:pPr>
            <w:r w:rsidRPr="00361144">
              <w:rPr>
                <w:color w:val="002060"/>
              </w:rPr>
              <w:t>0</w:t>
            </w:r>
          </w:p>
        </w:tc>
      </w:tr>
      <w:tr w:rsidR="000E6C22" w:rsidRPr="00361144" w14:paraId="0362331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1D6DB" w14:textId="77777777" w:rsidR="000E6C22" w:rsidRPr="00361144" w:rsidRDefault="000E6C22" w:rsidP="00E1780E">
            <w:pPr>
              <w:pStyle w:val="rowtabella0"/>
              <w:rPr>
                <w:color w:val="002060"/>
              </w:rPr>
            </w:pPr>
            <w:r w:rsidRPr="0036114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6400"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490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D3FB"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2BB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A62F"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3F94"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D6D3" w14:textId="77777777" w:rsidR="000E6C22" w:rsidRPr="00361144" w:rsidRDefault="000E6C22" w:rsidP="00E1780E">
            <w:pPr>
              <w:pStyle w:val="rowtabella0"/>
              <w:jc w:val="center"/>
              <w:rPr>
                <w:color w:val="002060"/>
              </w:rPr>
            </w:pPr>
            <w:r w:rsidRPr="0036114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3020"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FC71" w14:textId="77777777" w:rsidR="000E6C22" w:rsidRPr="00361144" w:rsidRDefault="000E6C22" w:rsidP="00E1780E">
            <w:pPr>
              <w:pStyle w:val="rowtabella0"/>
              <w:jc w:val="center"/>
              <w:rPr>
                <w:color w:val="002060"/>
              </w:rPr>
            </w:pPr>
            <w:r w:rsidRPr="00361144">
              <w:rPr>
                <w:color w:val="002060"/>
              </w:rPr>
              <w:t>0</w:t>
            </w:r>
          </w:p>
        </w:tc>
      </w:tr>
      <w:tr w:rsidR="000E6C22" w:rsidRPr="00361144" w14:paraId="0AD8A87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F1AD3" w14:textId="77777777" w:rsidR="000E6C22" w:rsidRPr="00361144" w:rsidRDefault="000E6C22" w:rsidP="00E1780E">
            <w:pPr>
              <w:pStyle w:val="rowtabella0"/>
              <w:rPr>
                <w:color w:val="002060"/>
              </w:rPr>
            </w:pPr>
            <w:r w:rsidRPr="003611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123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D4E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08A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59CB"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9A22"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FEF1"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2F4F"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8F50"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D0F3" w14:textId="77777777" w:rsidR="000E6C22" w:rsidRPr="00361144" w:rsidRDefault="000E6C22" w:rsidP="00E1780E">
            <w:pPr>
              <w:pStyle w:val="rowtabella0"/>
              <w:jc w:val="center"/>
              <w:rPr>
                <w:color w:val="002060"/>
              </w:rPr>
            </w:pPr>
            <w:r w:rsidRPr="00361144">
              <w:rPr>
                <w:color w:val="002060"/>
              </w:rPr>
              <w:t>0</w:t>
            </w:r>
          </w:p>
        </w:tc>
      </w:tr>
      <w:tr w:rsidR="000E6C22" w:rsidRPr="00361144" w14:paraId="02762C01"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27FF8" w14:textId="77777777" w:rsidR="000E6C22" w:rsidRPr="00361144" w:rsidRDefault="000E6C22" w:rsidP="00E1780E">
            <w:pPr>
              <w:pStyle w:val="rowtabella0"/>
              <w:rPr>
                <w:color w:val="002060"/>
              </w:rPr>
            </w:pPr>
            <w:r w:rsidRPr="0036114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182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29F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151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FE5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852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1EB4"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9F75" w14:textId="77777777" w:rsidR="000E6C22" w:rsidRPr="00361144" w:rsidRDefault="000E6C22" w:rsidP="00E1780E">
            <w:pPr>
              <w:pStyle w:val="rowtabella0"/>
              <w:jc w:val="center"/>
              <w:rPr>
                <w:color w:val="002060"/>
              </w:rPr>
            </w:pPr>
            <w:r w:rsidRPr="0036114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0A98" w14:textId="77777777" w:rsidR="000E6C22" w:rsidRPr="00361144" w:rsidRDefault="000E6C22" w:rsidP="00E1780E">
            <w:pPr>
              <w:pStyle w:val="rowtabella0"/>
              <w:jc w:val="center"/>
              <w:rPr>
                <w:color w:val="002060"/>
              </w:rPr>
            </w:pPr>
            <w:r w:rsidRPr="0036114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40D0" w14:textId="77777777" w:rsidR="000E6C22" w:rsidRPr="00361144" w:rsidRDefault="000E6C22" w:rsidP="00E1780E">
            <w:pPr>
              <w:pStyle w:val="rowtabella0"/>
              <w:jc w:val="center"/>
              <w:rPr>
                <w:color w:val="002060"/>
              </w:rPr>
            </w:pPr>
            <w:r w:rsidRPr="00361144">
              <w:rPr>
                <w:color w:val="002060"/>
              </w:rPr>
              <w:t>0</w:t>
            </w:r>
          </w:p>
        </w:tc>
      </w:tr>
    </w:tbl>
    <w:p w14:paraId="0A82DDEF" w14:textId="77777777" w:rsidR="000E6C22" w:rsidRDefault="000E6C22" w:rsidP="000E6C22">
      <w:pPr>
        <w:pStyle w:val="breakline"/>
        <w:rPr>
          <w:color w:val="002060"/>
        </w:rPr>
      </w:pPr>
    </w:p>
    <w:p w14:paraId="5988DCD0"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728BF0DD" w14:textId="77777777" w:rsidR="000E6C22" w:rsidRDefault="000E6C22" w:rsidP="000E6C22">
      <w:pPr>
        <w:pStyle w:val="breakline"/>
        <w:rPr>
          <w:rFonts w:eastAsiaTheme="minorEastAsia"/>
          <w:color w:val="002060"/>
        </w:rPr>
      </w:pPr>
    </w:p>
    <w:p w14:paraId="71D16953" w14:textId="77777777" w:rsidR="00E81347" w:rsidRPr="00B375D5" w:rsidRDefault="00E81347" w:rsidP="00E81347">
      <w:pPr>
        <w:pStyle w:val="sottotitolocampionato10"/>
        <w:rPr>
          <w:color w:val="002060"/>
        </w:rPr>
      </w:pPr>
      <w:r w:rsidRPr="00B375D5">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8"/>
        <w:gridCol w:w="385"/>
        <w:gridCol w:w="898"/>
        <w:gridCol w:w="1184"/>
        <w:gridCol w:w="1547"/>
        <w:gridCol w:w="1554"/>
      </w:tblGrid>
      <w:tr w:rsidR="00E81347" w:rsidRPr="00B375D5" w14:paraId="58877BA3"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28912"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12B05"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C0A20"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D4704"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A32AF"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708F7"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B7B5"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488FB904"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EF0BB" w14:textId="77777777" w:rsidR="00E81347" w:rsidRPr="00B375D5" w:rsidRDefault="00E81347" w:rsidP="00E1780E">
            <w:pPr>
              <w:pStyle w:val="rowtabella0"/>
              <w:rPr>
                <w:color w:val="002060"/>
              </w:rPr>
            </w:pPr>
            <w:r w:rsidRPr="00B375D5">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631F1" w14:textId="77777777" w:rsidR="00E81347" w:rsidRPr="00B375D5" w:rsidRDefault="00E81347" w:rsidP="00E1780E">
            <w:pPr>
              <w:pStyle w:val="rowtabella0"/>
              <w:rPr>
                <w:color w:val="002060"/>
              </w:rPr>
            </w:pPr>
            <w:r w:rsidRPr="00B375D5">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6B5A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2BB79" w14:textId="77777777" w:rsidR="00E81347" w:rsidRPr="00B375D5" w:rsidRDefault="00E81347" w:rsidP="00E1780E">
            <w:pPr>
              <w:pStyle w:val="rowtabella0"/>
              <w:rPr>
                <w:color w:val="002060"/>
              </w:rPr>
            </w:pPr>
            <w:r w:rsidRPr="00B375D5">
              <w:rPr>
                <w:color w:val="002060"/>
              </w:rPr>
              <w:t>19/12/2024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F16EE" w14:textId="77777777" w:rsidR="00E81347" w:rsidRPr="00B375D5" w:rsidRDefault="00E81347" w:rsidP="00E1780E">
            <w:pPr>
              <w:pStyle w:val="rowtabella0"/>
              <w:rPr>
                <w:color w:val="002060"/>
              </w:rPr>
            </w:pPr>
            <w:r w:rsidRPr="00B375D5">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F799C" w14:textId="77777777" w:rsidR="00E81347" w:rsidRPr="00B375D5" w:rsidRDefault="00E81347" w:rsidP="00E1780E">
            <w:pPr>
              <w:pStyle w:val="rowtabella0"/>
              <w:rPr>
                <w:color w:val="002060"/>
              </w:rPr>
            </w:pPr>
            <w:r w:rsidRPr="00B375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924A6" w14:textId="77777777" w:rsidR="00E81347" w:rsidRPr="00B375D5" w:rsidRDefault="00E81347" w:rsidP="00E1780E">
            <w:pPr>
              <w:pStyle w:val="rowtabella0"/>
              <w:rPr>
                <w:color w:val="002060"/>
              </w:rPr>
            </w:pPr>
            <w:r w:rsidRPr="00B375D5">
              <w:rPr>
                <w:color w:val="002060"/>
              </w:rPr>
              <w:t>VIA MONTEPELAGO</w:t>
            </w:r>
          </w:p>
        </w:tc>
      </w:tr>
      <w:tr w:rsidR="00E81347" w:rsidRPr="00B375D5" w14:paraId="35F27EB5"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99795" w14:textId="77777777" w:rsidR="00E81347" w:rsidRPr="00B375D5" w:rsidRDefault="00E81347" w:rsidP="00E1780E">
            <w:pPr>
              <w:pStyle w:val="rowtabella0"/>
              <w:rPr>
                <w:color w:val="002060"/>
              </w:rPr>
            </w:pPr>
            <w:r w:rsidRPr="00B375D5">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913C3" w14:textId="77777777" w:rsidR="00E81347" w:rsidRPr="00B375D5" w:rsidRDefault="00E81347" w:rsidP="00E1780E">
            <w:pPr>
              <w:pStyle w:val="rowtabella0"/>
              <w:rPr>
                <w:color w:val="002060"/>
              </w:rPr>
            </w:pPr>
            <w:r w:rsidRPr="00B375D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7D125"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F3FD9" w14:textId="77777777" w:rsidR="00E81347" w:rsidRPr="00B375D5" w:rsidRDefault="00E81347" w:rsidP="00E1780E">
            <w:pPr>
              <w:pStyle w:val="rowtabella0"/>
              <w:rPr>
                <w:color w:val="002060"/>
              </w:rPr>
            </w:pPr>
            <w:r w:rsidRPr="00B375D5">
              <w:rPr>
                <w:color w:val="002060"/>
              </w:rPr>
              <w:t>21/12/2024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145A4" w14:textId="77777777" w:rsidR="00E81347" w:rsidRPr="00B375D5" w:rsidRDefault="00E81347" w:rsidP="00E1780E">
            <w:pPr>
              <w:pStyle w:val="rowtabella0"/>
              <w:rPr>
                <w:color w:val="002060"/>
              </w:rPr>
            </w:pPr>
            <w:r w:rsidRPr="00B375D5">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98E4E" w14:textId="77777777" w:rsidR="00E81347" w:rsidRPr="00B375D5" w:rsidRDefault="00E81347" w:rsidP="00E1780E">
            <w:pPr>
              <w:pStyle w:val="rowtabella0"/>
              <w:rPr>
                <w:color w:val="002060"/>
              </w:rPr>
            </w:pPr>
            <w:r w:rsidRPr="00B375D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5051F" w14:textId="77777777" w:rsidR="00E81347" w:rsidRPr="00B375D5" w:rsidRDefault="00E81347" w:rsidP="00E1780E">
            <w:pPr>
              <w:pStyle w:val="rowtabella0"/>
              <w:rPr>
                <w:color w:val="002060"/>
              </w:rPr>
            </w:pPr>
            <w:r w:rsidRPr="00B375D5">
              <w:rPr>
                <w:color w:val="002060"/>
              </w:rPr>
              <w:t>VIA FALCONARA</w:t>
            </w:r>
          </w:p>
        </w:tc>
      </w:tr>
      <w:tr w:rsidR="00E81347" w:rsidRPr="00B375D5" w14:paraId="4AD5180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F3B6C1" w14:textId="77777777" w:rsidR="00E81347" w:rsidRPr="00B375D5" w:rsidRDefault="00E81347" w:rsidP="00E1780E">
            <w:pPr>
              <w:pStyle w:val="rowtabella0"/>
              <w:rPr>
                <w:color w:val="002060"/>
              </w:rPr>
            </w:pPr>
            <w:r w:rsidRPr="00B375D5">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B6CB27" w14:textId="77777777" w:rsidR="00E81347" w:rsidRPr="00B375D5" w:rsidRDefault="00E81347" w:rsidP="00E1780E">
            <w:pPr>
              <w:pStyle w:val="rowtabella0"/>
              <w:rPr>
                <w:color w:val="002060"/>
              </w:rPr>
            </w:pPr>
            <w:r w:rsidRPr="00B375D5">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C641E"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9C1A4" w14:textId="77777777" w:rsidR="00E81347" w:rsidRPr="00B375D5" w:rsidRDefault="00E81347" w:rsidP="00E1780E">
            <w:pPr>
              <w:pStyle w:val="rowtabella0"/>
              <w:rPr>
                <w:color w:val="002060"/>
              </w:rPr>
            </w:pPr>
            <w:r w:rsidRPr="00B375D5">
              <w:rPr>
                <w:color w:val="002060"/>
              </w:rPr>
              <w:t>21/12/2024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69C40" w14:textId="77777777" w:rsidR="00E81347" w:rsidRPr="00B375D5" w:rsidRDefault="00E81347" w:rsidP="00E1780E">
            <w:pPr>
              <w:pStyle w:val="rowtabella0"/>
              <w:rPr>
                <w:color w:val="002060"/>
              </w:rPr>
            </w:pPr>
            <w:r w:rsidRPr="00B375D5">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51DC3"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3ABDE" w14:textId="77777777" w:rsidR="00E81347" w:rsidRPr="00B375D5" w:rsidRDefault="00E81347" w:rsidP="00E1780E">
            <w:pPr>
              <w:pStyle w:val="rowtabella0"/>
              <w:rPr>
                <w:color w:val="002060"/>
              </w:rPr>
            </w:pPr>
            <w:r w:rsidRPr="00B375D5">
              <w:rPr>
                <w:color w:val="002060"/>
              </w:rPr>
              <w:t>VIA PETRARCA</w:t>
            </w:r>
          </w:p>
        </w:tc>
      </w:tr>
      <w:tr w:rsidR="00E81347" w:rsidRPr="00B375D5" w14:paraId="2A5F7F9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0776BE" w14:textId="77777777" w:rsidR="00E81347" w:rsidRPr="00B375D5" w:rsidRDefault="00E81347" w:rsidP="00E1780E">
            <w:pPr>
              <w:pStyle w:val="rowtabella0"/>
              <w:rPr>
                <w:color w:val="002060"/>
              </w:rPr>
            </w:pPr>
            <w:r w:rsidRPr="00B375D5">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634BAF" w14:textId="77777777" w:rsidR="00E81347" w:rsidRPr="00B375D5" w:rsidRDefault="00E81347" w:rsidP="00E1780E">
            <w:pPr>
              <w:pStyle w:val="rowtabella0"/>
              <w:rPr>
                <w:color w:val="002060"/>
              </w:rPr>
            </w:pPr>
            <w:r w:rsidRPr="00B375D5">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B71BB"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70832" w14:textId="77777777" w:rsidR="00E81347" w:rsidRPr="00B375D5" w:rsidRDefault="00E81347" w:rsidP="00E1780E">
            <w:pPr>
              <w:pStyle w:val="rowtabella0"/>
              <w:rPr>
                <w:color w:val="002060"/>
              </w:rPr>
            </w:pPr>
            <w:r w:rsidRPr="00B375D5">
              <w:rPr>
                <w:color w:val="002060"/>
              </w:rPr>
              <w:t>22/12/2024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24A58" w14:textId="77777777" w:rsidR="00E81347" w:rsidRPr="00B375D5" w:rsidRDefault="00E81347" w:rsidP="00E1780E">
            <w:pPr>
              <w:pStyle w:val="rowtabella0"/>
              <w:rPr>
                <w:color w:val="002060"/>
              </w:rPr>
            </w:pPr>
            <w:r w:rsidRPr="00B375D5">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AE630"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D9F91" w14:textId="77777777" w:rsidR="00E81347" w:rsidRPr="00B375D5" w:rsidRDefault="00E81347" w:rsidP="00E1780E">
            <w:pPr>
              <w:pStyle w:val="rowtabella0"/>
              <w:rPr>
                <w:color w:val="002060"/>
              </w:rPr>
            </w:pPr>
            <w:r w:rsidRPr="00B375D5">
              <w:rPr>
                <w:color w:val="002060"/>
              </w:rPr>
              <w:t>VIA MADRE TERESA DI CALCUTTA</w:t>
            </w:r>
          </w:p>
        </w:tc>
      </w:tr>
      <w:tr w:rsidR="00E81347" w:rsidRPr="00B375D5" w14:paraId="6F0585DD"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F0F96" w14:textId="77777777" w:rsidR="00E81347" w:rsidRPr="00B375D5" w:rsidRDefault="00E81347" w:rsidP="00E1780E">
            <w:pPr>
              <w:pStyle w:val="rowtabella0"/>
              <w:rPr>
                <w:color w:val="002060"/>
              </w:rPr>
            </w:pPr>
            <w:r w:rsidRPr="00B375D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5C2C2" w14:textId="77777777" w:rsidR="00E81347" w:rsidRPr="00B375D5" w:rsidRDefault="00E81347" w:rsidP="00E1780E">
            <w:pPr>
              <w:pStyle w:val="rowtabella0"/>
              <w:rPr>
                <w:color w:val="002060"/>
              </w:rPr>
            </w:pPr>
            <w:r w:rsidRPr="00B375D5">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D817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B9449" w14:textId="77777777" w:rsidR="00E81347" w:rsidRPr="00B375D5" w:rsidRDefault="00E81347" w:rsidP="00E1780E">
            <w:pPr>
              <w:pStyle w:val="rowtabella0"/>
              <w:rPr>
                <w:color w:val="002060"/>
              </w:rPr>
            </w:pPr>
            <w:r w:rsidRPr="00B375D5">
              <w:rPr>
                <w:color w:val="002060"/>
              </w:rPr>
              <w:t>22/12/2024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46BE3" w14:textId="77777777" w:rsidR="00E81347" w:rsidRPr="00B375D5" w:rsidRDefault="00E81347" w:rsidP="00E1780E">
            <w:pPr>
              <w:pStyle w:val="rowtabella0"/>
              <w:rPr>
                <w:color w:val="002060"/>
              </w:rPr>
            </w:pPr>
            <w:r w:rsidRPr="00B375D5">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BEC96" w14:textId="77777777" w:rsidR="00E81347" w:rsidRPr="00B375D5" w:rsidRDefault="00E81347" w:rsidP="00E1780E">
            <w:pPr>
              <w:pStyle w:val="rowtabella0"/>
              <w:rPr>
                <w:color w:val="002060"/>
              </w:rPr>
            </w:pPr>
            <w:r w:rsidRPr="00B375D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FF98D" w14:textId="77777777" w:rsidR="00E81347" w:rsidRPr="00B375D5" w:rsidRDefault="00E81347" w:rsidP="00E1780E">
            <w:pPr>
              <w:pStyle w:val="rowtabella0"/>
              <w:rPr>
                <w:color w:val="002060"/>
              </w:rPr>
            </w:pPr>
            <w:r w:rsidRPr="00B375D5">
              <w:rPr>
                <w:color w:val="002060"/>
              </w:rPr>
              <w:t>VIA VERDI</w:t>
            </w:r>
          </w:p>
        </w:tc>
      </w:tr>
    </w:tbl>
    <w:p w14:paraId="41ED6200" w14:textId="77777777" w:rsidR="00E81347" w:rsidRPr="00B375D5" w:rsidRDefault="00E81347" w:rsidP="00E81347">
      <w:pPr>
        <w:pStyle w:val="breakline"/>
        <w:rPr>
          <w:rFonts w:eastAsiaTheme="minorEastAsia"/>
          <w:color w:val="002060"/>
        </w:rPr>
      </w:pPr>
    </w:p>
    <w:p w14:paraId="4AD5776F" w14:textId="77777777" w:rsidR="00E81347" w:rsidRPr="00B375D5" w:rsidRDefault="00E81347" w:rsidP="00E81347">
      <w:pPr>
        <w:pStyle w:val="breakline"/>
        <w:rPr>
          <w:color w:val="002060"/>
        </w:rPr>
      </w:pPr>
    </w:p>
    <w:p w14:paraId="7A53CA91" w14:textId="77777777" w:rsidR="00E81347" w:rsidRPr="00B375D5" w:rsidRDefault="00E81347" w:rsidP="00E81347">
      <w:pPr>
        <w:pStyle w:val="breakline"/>
        <w:rPr>
          <w:color w:val="002060"/>
        </w:rPr>
      </w:pPr>
    </w:p>
    <w:p w14:paraId="7B8F166E" w14:textId="77777777" w:rsidR="00E81347" w:rsidRPr="00B375D5" w:rsidRDefault="00E81347" w:rsidP="00E81347">
      <w:pPr>
        <w:pStyle w:val="sottotitolocampionato10"/>
        <w:rPr>
          <w:color w:val="002060"/>
        </w:rPr>
      </w:pPr>
      <w:r w:rsidRPr="00B375D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9"/>
        <w:gridCol w:w="385"/>
        <w:gridCol w:w="898"/>
        <w:gridCol w:w="1176"/>
        <w:gridCol w:w="1547"/>
        <w:gridCol w:w="1549"/>
      </w:tblGrid>
      <w:tr w:rsidR="00E81347" w:rsidRPr="00B375D5" w14:paraId="201ED42D"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809C"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A3E1"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1EC52"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C9BF"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9AEC"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375C"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A648"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707D98F0"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E88C7" w14:textId="77777777" w:rsidR="00E81347" w:rsidRPr="00B375D5" w:rsidRDefault="00E81347" w:rsidP="00E1780E">
            <w:pPr>
              <w:pStyle w:val="rowtabella0"/>
              <w:rPr>
                <w:color w:val="002060"/>
              </w:rPr>
            </w:pPr>
            <w:r w:rsidRPr="00B375D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2309A" w14:textId="77777777" w:rsidR="00E81347" w:rsidRPr="00B375D5" w:rsidRDefault="00E81347" w:rsidP="00E1780E">
            <w:pPr>
              <w:pStyle w:val="rowtabella0"/>
              <w:rPr>
                <w:color w:val="002060"/>
              </w:rPr>
            </w:pPr>
            <w:r w:rsidRPr="00B375D5">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F7CE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6A42C" w14:textId="77777777" w:rsidR="00E81347" w:rsidRPr="00B375D5" w:rsidRDefault="00E81347" w:rsidP="00E1780E">
            <w:pPr>
              <w:pStyle w:val="rowtabella0"/>
              <w:rPr>
                <w:color w:val="002060"/>
              </w:rPr>
            </w:pPr>
            <w:r w:rsidRPr="00B375D5">
              <w:rPr>
                <w:color w:val="002060"/>
              </w:rPr>
              <w:t>21/12/2024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4FD21" w14:textId="77777777" w:rsidR="00E81347" w:rsidRPr="00B375D5" w:rsidRDefault="00E81347" w:rsidP="00E1780E">
            <w:pPr>
              <w:pStyle w:val="rowtabella0"/>
              <w:rPr>
                <w:color w:val="002060"/>
              </w:rPr>
            </w:pPr>
            <w:r w:rsidRPr="00B375D5">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FD053" w14:textId="77777777" w:rsidR="00E81347" w:rsidRPr="00B375D5" w:rsidRDefault="00E81347" w:rsidP="00E1780E">
            <w:pPr>
              <w:pStyle w:val="rowtabella0"/>
              <w:rPr>
                <w:color w:val="002060"/>
              </w:rPr>
            </w:pPr>
            <w:r w:rsidRPr="00B375D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7EB60" w14:textId="77777777" w:rsidR="00E81347" w:rsidRPr="00B375D5" w:rsidRDefault="00E81347" w:rsidP="00E1780E">
            <w:pPr>
              <w:pStyle w:val="rowtabella0"/>
              <w:rPr>
                <w:color w:val="002060"/>
              </w:rPr>
            </w:pPr>
            <w:r w:rsidRPr="00B375D5">
              <w:rPr>
                <w:color w:val="002060"/>
              </w:rPr>
              <w:t>VIA TAGLIAMENTO</w:t>
            </w:r>
          </w:p>
        </w:tc>
      </w:tr>
      <w:tr w:rsidR="00E81347" w:rsidRPr="00B375D5" w14:paraId="463F77EE"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6131F1" w14:textId="77777777" w:rsidR="00E81347" w:rsidRPr="00B375D5" w:rsidRDefault="00E81347" w:rsidP="00E1780E">
            <w:pPr>
              <w:pStyle w:val="rowtabella0"/>
              <w:rPr>
                <w:color w:val="002060"/>
              </w:rPr>
            </w:pPr>
            <w:r w:rsidRPr="00B375D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59CAE" w14:textId="77777777" w:rsidR="00E81347" w:rsidRPr="00B375D5" w:rsidRDefault="00E81347" w:rsidP="00E1780E">
            <w:pPr>
              <w:pStyle w:val="rowtabella0"/>
              <w:rPr>
                <w:color w:val="002060"/>
              </w:rPr>
            </w:pPr>
            <w:r w:rsidRPr="00B375D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18868C"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E5956" w14:textId="77777777" w:rsidR="00E81347" w:rsidRPr="00B375D5" w:rsidRDefault="00E81347" w:rsidP="00E1780E">
            <w:pPr>
              <w:pStyle w:val="rowtabella0"/>
              <w:rPr>
                <w:color w:val="002060"/>
              </w:rPr>
            </w:pPr>
            <w:r w:rsidRPr="00B375D5">
              <w:rPr>
                <w:color w:val="002060"/>
              </w:rPr>
              <w:t>21/12/2024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E62617" w14:textId="77777777" w:rsidR="00E81347" w:rsidRPr="00B375D5" w:rsidRDefault="00E81347" w:rsidP="00E1780E">
            <w:pPr>
              <w:pStyle w:val="rowtabella0"/>
              <w:rPr>
                <w:color w:val="002060"/>
              </w:rPr>
            </w:pPr>
            <w:r w:rsidRPr="00B375D5">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FFEEC" w14:textId="77777777" w:rsidR="00E81347" w:rsidRPr="00B375D5" w:rsidRDefault="00E81347" w:rsidP="00E1780E">
            <w:pPr>
              <w:pStyle w:val="rowtabella0"/>
              <w:rPr>
                <w:color w:val="002060"/>
              </w:rPr>
            </w:pPr>
            <w:r w:rsidRPr="00B375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370E8" w14:textId="77777777" w:rsidR="00E81347" w:rsidRPr="00B375D5" w:rsidRDefault="00E81347" w:rsidP="00E1780E">
            <w:pPr>
              <w:pStyle w:val="rowtabella0"/>
              <w:rPr>
                <w:color w:val="002060"/>
              </w:rPr>
            </w:pPr>
            <w:r w:rsidRPr="00B375D5">
              <w:rPr>
                <w:color w:val="002060"/>
              </w:rPr>
              <w:t>VIA VESCOVARA, 7</w:t>
            </w:r>
          </w:p>
        </w:tc>
      </w:tr>
      <w:tr w:rsidR="00E81347" w:rsidRPr="00B375D5" w14:paraId="5BB9756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8C4D9" w14:textId="77777777" w:rsidR="00E81347" w:rsidRPr="00B375D5" w:rsidRDefault="00E81347" w:rsidP="00E1780E">
            <w:pPr>
              <w:pStyle w:val="rowtabella0"/>
              <w:rPr>
                <w:color w:val="002060"/>
              </w:rPr>
            </w:pPr>
            <w:r w:rsidRPr="00B375D5">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47512" w14:textId="77777777" w:rsidR="00E81347" w:rsidRPr="00B375D5" w:rsidRDefault="00E81347" w:rsidP="00E1780E">
            <w:pPr>
              <w:pStyle w:val="rowtabella0"/>
              <w:rPr>
                <w:color w:val="002060"/>
              </w:rPr>
            </w:pPr>
            <w:r w:rsidRPr="00B375D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C353E"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34F30" w14:textId="77777777" w:rsidR="00E81347" w:rsidRPr="00B375D5" w:rsidRDefault="00E81347" w:rsidP="00E1780E">
            <w:pPr>
              <w:pStyle w:val="rowtabella0"/>
              <w:rPr>
                <w:color w:val="002060"/>
              </w:rPr>
            </w:pPr>
            <w:r w:rsidRPr="00B375D5">
              <w:rPr>
                <w:color w:val="002060"/>
              </w:rPr>
              <w:t>21/12/2024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F198BD" w14:textId="77777777" w:rsidR="00E81347" w:rsidRPr="00B375D5" w:rsidRDefault="00E81347" w:rsidP="00E1780E">
            <w:pPr>
              <w:pStyle w:val="rowtabella0"/>
              <w:rPr>
                <w:color w:val="002060"/>
              </w:rPr>
            </w:pPr>
            <w:r w:rsidRPr="00B375D5">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D5C42" w14:textId="77777777" w:rsidR="00E81347" w:rsidRPr="00B375D5" w:rsidRDefault="00E81347" w:rsidP="00E1780E">
            <w:pPr>
              <w:pStyle w:val="rowtabella0"/>
              <w:rPr>
                <w:color w:val="002060"/>
              </w:rPr>
            </w:pPr>
            <w:r w:rsidRPr="00B375D5">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92266" w14:textId="77777777" w:rsidR="00E81347" w:rsidRPr="00B375D5" w:rsidRDefault="00E81347" w:rsidP="00E1780E">
            <w:pPr>
              <w:pStyle w:val="rowtabella0"/>
              <w:rPr>
                <w:color w:val="002060"/>
              </w:rPr>
            </w:pPr>
            <w:r w:rsidRPr="00B375D5">
              <w:rPr>
                <w:color w:val="002060"/>
              </w:rPr>
              <w:t>VIA CARDUCCI</w:t>
            </w:r>
          </w:p>
        </w:tc>
      </w:tr>
      <w:tr w:rsidR="00E81347" w:rsidRPr="00B375D5" w14:paraId="09CD0792"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D9BBCB" w14:textId="77777777" w:rsidR="00E81347" w:rsidRPr="00B375D5" w:rsidRDefault="00E81347" w:rsidP="00E1780E">
            <w:pPr>
              <w:pStyle w:val="rowtabella0"/>
              <w:rPr>
                <w:color w:val="002060"/>
              </w:rPr>
            </w:pPr>
            <w:r w:rsidRPr="00B375D5">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06509B" w14:textId="77777777" w:rsidR="00E81347" w:rsidRPr="00B375D5" w:rsidRDefault="00E81347" w:rsidP="00E1780E">
            <w:pPr>
              <w:pStyle w:val="rowtabella0"/>
              <w:rPr>
                <w:color w:val="002060"/>
              </w:rPr>
            </w:pPr>
            <w:r w:rsidRPr="00B375D5">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4F3FDE"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5227A1" w14:textId="77777777" w:rsidR="00E81347" w:rsidRPr="00B375D5" w:rsidRDefault="00E81347" w:rsidP="00E1780E">
            <w:pPr>
              <w:pStyle w:val="rowtabella0"/>
              <w:rPr>
                <w:color w:val="002060"/>
              </w:rPr>
            </w:pPr>
            <w:r w:rsidRPr="00B375D5">
              <w:rPr>
                <w:color w:val="002060"/>
              </w:rPr>
              <w:t>21/12/2024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C70842" w14:textId="77777777" w:rsidR="00E81347" w:rsidRPr="00B375D5" w:rsidRDefault="00E81347" w:rsidP="00E1780E">
            <w:pPr>
              <w:pStyle w:val="rowtabella0"/>
              <w:rPr>
                <w:color w:val="002060"/>
              </w:rPr>
            </w:pPr>
            <w:r w:rsidRPr="00B375D5">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948B5E" w14:textId="77777777" w:rsidR="00E81347" w:rsidRPr="00B375D5" w:rsidRDefault="00E81347" w:rsidP="00E1780E">
            <w:pPr>
              <w:pStyle w:val="rowtabella0"/>
              <w:rPr>
                <w:color w:val="002060"/>
              </w:rPr>
            </w:pPr>
            <w:r w:rsidRPr="00B375D5">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3623F" w14:textId="77777777" w:rsidR="00E81347" w:rsidRPr="00B375D5" w:rsidRDefault="00E81347" w:rsidP="00E1780E">
            <w:pPr>
              <w:pStyle w:val="rowtabella0"/>
              <w:rPr>
                <w:color w:val="002060"/>
              </w:rPr>
            </w:pPr>
            <w:r w:rsidRPr="00B375D5">
              <w:rPr>
                <w:color w:val="002060"/>
              </w:rPr>
              <w:t>VIA LUDOVICO SCARFIOTTI</w:t>
            </w:r>
          </w:p>
        </w:tc>
      </w:tr>
      <w:tr w:rsidR="00E81347" w:rsidRPr="00B375D5" w14:paraId="32915F48"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8291C" w14:textId="77777777" w:rsidR="00E81347" w:rsidRPr="00B375D5" w:rsidRDefault="00E81347" w:rsidP="00E1780E">
            <w:pPr>
              <w:pStyle w:val="rowtabella0"/>
              <w:rPr>
                <w:color w:val="002060"/>
              </w:rPr>
            </w:pPr>
            <w:r w:rsidRPr="00B375D5">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DCC12" w14:textId="77777777" w:rsidR="00E81347" w:rsidRPr="00B375D5" w:rsidRDefault="00E81347" w:rsidP="00E1780E">
            <w:pPr>
              <w:pStyle w:val="rowtabella0"/>
              <w:rPr>
                <w:color w:val="002060"/>
              </w:rPr>
            </w:pPr>
            <w:r w:rsidRPr="00B375D5">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AB185"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91321" w14:textId="77777777" w:rsidR="00E81347" w:rsidRPr="00B375D5" w:rsidRDefault="00E81347" w:rsidP="00E1780E">
            <w:pPr>
              <w:pStyle w:val="rowtabella0"/>
              <w:rPr>
                <w:color w:val="002060"/>
              </w:rPr>
            </w:pPr>
            <w:r w:rsidRPr="00B375D5">
              <w:rPr>
                <w:color w:val="002060"/>
              </w:rPr>
              <w:t>21/12/2024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FD4B3" w14:textId="77777777" w:rsidR="00E81347" w:rsidRPr="00B375D5" w:rsidRDefault="00E81347" w:rsidP="00E1780E">
            <w:pPr>
              <w:pStyle w:val="rowtabella0"/>
              <w:rPr>
                <w:color w:val="002060"/>
              </w:rPr>
            </w:pPr>
            <w:r w:rsidRPr="00B375D5">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F864F" w14:textId="77777777" w:rsidR="00E81347" w:rsidRPr="00B375D5" w:rsidRDefault="00E81347" w:rsidP="00E1780E">
            <w:pPr>
              <w:pStyle w:val="rowtabella0"/>
              <w:rPr>
                <w:color w:val="002060"/>
              </w:rPr>
            </w:pPr>
            <w:r w:rsidRPr="00B375D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04FC7" w14:textId="77777777" w:rsidR="00E81347" w:rsidRPr="00B375D5" w:rsidRDefault="00E81347" w:rsidP="00E1780E">
            <w:pPr>
              <w:pStyle w:val="rowtabella0"/>
              <w:rPr>
                <w:color w:val="002060"/>
              </w:rPr>
            </w:pPr>
            <w:r w:rsidRPr="00B375D5">
              <w:rPr>
                <w:color w:val="002060"/>
              </w:rPr>
              <w:t>VIA DELLE REGIONI, 8</w:t>
            </w:r>
          </w:p>
        </w:tc>
      </w:tr>
    </w:tbl>
    <w:p w14:paraId="4FD67849" w14:textId="77777777" w:rsidR="00E81347" w:rsidRPr="00361144" w:rsidRDefault="00E81347" w:rsidP="000E6C22">
      <w:pPr>
        <w:pStyle w:val="breakline"/>
        <w:rPr>
          <w:rFonts w:eastAsiaTheme="minorEastAsia"/>
          <w:color w:val="002060"/>
        </w:rPr>
      </w:pPr>
    </w:p>
    <w:p w14:paraId="7DA452FB" w14:textId="77777777" w:rsidR="000E6C22" w:rsidRPr="00361144" w:rsidRDefault="000E6C22" w:rsidP="000E6C22">
      <w:pPr>
        <w:pStyle w:val="breakline"/>
        <w:rPr>
          <w:color w:val="002060"/>
        </w:rPr>
      </w:pPr>
    </w:p>
    <w:p w14:paraId="153A680E" w14:textId="16B309E6" w:rsidR="000E6C22" w:rsidRPr="00361144" w:rsidRDefault="000E6C22" w:rsidP="00182DAB">
      <w:pPr>
        <w:pStyle w:val="titolocampionato0"/>
        <w:shd w:val="clear" w:color="auto" w:fill="CCCCCC"/>
        <w:spacing w:before="80" w:after="40"/>
        <w:rPr>
          <w:color w:val="002060"/>
        </w:rPr>
      </w:pPr>
      <w:r w:rsidRPr="00361144">
        <w:rPr>
          <w:color w:val="002060"/>
        </w:rPr>
        <w:t>UNDER 17 C5 REGIONALI MASCHILI</w:t>
      </w:r>
    </w:p>
    <w:p w14:paraId="7CB69D8D" w14:textId="77777777" w:rsidR="000E6C22" w:rsidRPr="00361144" w:rsidRDefault="000E6C22" w:rsidP="000E6C22">
      <w:pPr>
        <w:pStyle w:val="titoloprinc0"/>
        <w:rPr>
          <w:color w:val="002060"/>
        </w:rPr>
      </w:pPr>
      <w:r w:rsidRPr="00361144">
        <w:rPr>
          <w:color w:val="002060"/>
        </w:rPr>
        <w:t>RISULTATI</w:t>
      </w:r>
    </w:p>
    <w:p w14:paraId="04C71A78" w14:textId="77777777" w:rsidR="000E6C22" w:rsidRPr="00361144" w:rsidRDefault="000E6C22" w:rsidP="000E6C22">
      <w:pPr>
        <w:pStyle w:val="breakline"/>
        <w:rPr>
          <w:color w:val="002060"/>
        </w:rPr>
      </w:pPr>
    </w:p>
    <w:p w14:paraId="654F24F7" w14:textId="77777777" w:rsidR="000E6C22" w:rsidRPr="00361144" w:rsidRDefault="000E6C22" w:rsidP="000E6C22">
      <w:pPr>
        <w:pStyle w:val="sottotitolocampionato10"/>
        <w:rPr>
          <w:color w:val="002060"/>
        </w:rPr>
      </w:pPr>
      <w:r w:rsidRPr="00361144">
        <w:rPr>
          <w:color w:val="002060"/>
        </w:rPr>
        <w:t>RISULTATI UFFICIALI GARE DEL 14/12/2024</w:t>
      </w:r>
    </w:p>
    <w:p w14:paraId="2A128272"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391B5052"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30B070ED"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60284B94"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53B7E" w14:textId="77777777" w:rsidR="000E6C22" w:rsidRPr="00361144" w:rsidRDefault="000E6C22" w:rsidP="00E1780E">
                  <w:pPr>
                    <w:pStyle w:val="headertabella0"/>
                    <w:rPr>
                      <w:color w:val="002060"/>
                    </w:rPr>
                  </w:pPr>
                  <w:r w:rsidRPr="00361144">
                    <w:rPr>
                      <w:color w:val="002060"/>
                    </w:rPr>
                    <w:t>GIRONE A - 12 Giornata - A</w:t>
                  </w:r>
                </w:p>
              </w:tc>
            </w:tr>
            <w:tr w:rsidR="000E6C22" w:rsidRPr="00361144" w14:paraId="254FB330"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E861CF" w14:textId="77777777" w:rsidR="000E6C22" w:rsidRPr="00361144" w:rsidRDefault="000E6C22" w:rsidP="00E1780E">
                  <w:pPr>
                    <w:pStyle w:val="rowtabella0"/>
                    <w:rPr>
                      <w:color w:val="002060"/>
                    </w:rPr>
                  </w:pPr>
                  <w:r w:rsidRPr="00361144">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CEB09" w14:textId="77777777" w:rsidR="000E6C22" w:rsidRPr="00361144" w:rsidRDefault="000E6C22" w:rsidP="00E1780E">
                  <w:pPr>
                    <w:pStyle w:val="rowtabella0"/>
                    <w:rPr>
                      <w:color w:val="002060"/>
                    </w:rPr>
                  </w:pPr>
                  <w:r w:rsidRPr="00361144">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191E2" w14:textId="77777777" w:rsidR="000E6C22" w:rsidRPr="00361144" w:rsidRDefault="000E6C22" w:rsidP="00E1780E">
                  <w:pPr>
                    <w:pStyle w:val="rowtabella0"/>
                    <w:jc w:val="center"/>
                    <w:rPr>
                      <w:color w:val="002060"/>
                    </w:rPr>
                  </w:pPr>
                  <w:r w:rsidRPr="0036114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66E3C" w14:textId="77777777" w:rsidR="000E6C22" w:rsidRPr="00361144" w:rsidRDefault="000E6C22" w:rsidP="00E1780E">
                  <w:pPr>
                    <w:pStyle w:val="rowtabella0"/>
                    <w:jc w:val="center"/>
                    <w:rPr>
                      <w:color w:val="002060"/>
                    </w:rPr>
                  </w:pPr>
                  <w:r w:rsidRPr="00361144">
                    <w:rPr>
                      <w:color w:val="002060"/>
                    </w:rPr>
                    <w:t> </w:t>
                  </w:r>
                </w:p>
              </w:tc>
            </w:tr>
            <w:tr w:rsidR="000E6C22" w:rsidRPr="00361144" w14:paraId="5608C71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A0589" w14:textId="77777777" w:rsidR="000E6C22" w:rsidRPr="00361144" w:rsidRDefault="000E6C22" w:rsidP="00E1780E">
                  <w:pPr>
                    <w:pStyle w:val="rowtabella0"/>
                    <w:rPr>
                      <w:color w:val="002060"/>
                    </w:rPr>
                  </w:pPr>
                  <w:r w:rsidRPr="00361144">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D35574" w14:textId="77777777" w:rsidR="000E6C22" w:rsidRPr="00361144" w:rsidRDefault="000E6C22" w:rsidP="00E1780E">
                  <w:pPr>
                    <w:pStyle w:val="rowtabella0"/>
                    <w:rPr>
                      <w:color w:val="002060"/>
                    </w:rPr>
                  </w:pPr>
                  <w:r w:rsidRPr="00361144">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20034" w14:textId="77777777" w:rsidR="000E6C22" w:rsidRPr="00361144" w:rsidRDefault="000E6C22" w:rsidP="00E1780E">
                  <w:pPr>
                    <w:pStyle w:val="rowtabella0"/>
                    <w:jc w:val="center"/>
                    <w:rPr>
                      <w:color w:val="002060"/>
                    </w:rPr>
                  </w:pPr>
                  <w:r w:rsidRPr="00361144">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4ECC84" w14:textId="77777777" w:rsidR="000E6C22" w:rsidRPr="00361144" w:rsidRDefault="000E6C22" w:rsidP="00E1780E">
                  <w:pPr>
                    <w:pStyle w:val="rowtabella0"/>
                    <w:jc w:val="center"/>
                    <w:rPr>
                      <w:color w:val="002060"/>
                    </w:rPr>
                  </w:pPr>
                  <w:r w:rsidRPr="00361144">
                    <w:rPr>
                      <w:color w:val="002060"/>
                    </w:rPr>
                    <w:t> </w:t>
                  </w:r>
                </w:p>
              </w:tc>
            </w:tr>
            <w:tr w:rsidR="000E6C22" w:rsidRPr="00361144" w14:paraId="0B572657"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A5662" w14:textId="77777777" w:rsidR="000E6C22" w:rsidRPr="00361144" w:rsidRDefault="000E6C22" w:rsidP="00E1780E">
                  <w:pPr>
                    <w:pStyle w:val="rowtabella0"/>
                    <w:rPr>
                      <w:color w:val="002060"/>
                    </w:rPr>
                  </w:pPr>
                  <w:r w:rsidRPr="00361144">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0BAB4" w14:textId="77777777" w:rsidR="000E6C22" w:rsidRPr="00361144" w:rsidRDefault="000E6C22" w:rsidP="00E1780E">
                  <w:pPr>
                    <w:pStyle w:val="rowtabella0"/>
                    <w:rPr>
                      <w:color w:val="002060"/>
                    </w:rPr>
                  </w:pPr>
                  <w:r w:rsidRPr="00361144">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761B5" w14:textId="77777777" w:rsidR="000E6C22" w:rsidRPr="00361144" w:rsidRDefault="000E6C22" w:rsidP="00E1780E">
                  <w:pPr>
                    <w:pStyle w:val="rowtabella0"/>
                    <w:jc w:val="center"/>
                    <w:rPr>
                      <w:color w:val="002060"/>
                    </w:rPr>
                  </w:pPr>
                  <w:r w:rsidRPr="0036114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9C402F" w14:textId="77777777" w:rsidR="000E6C22" w:rsidRPr="00361144" w:rsidRDefault="000E6C22" w:rsidP="00E1780E">
                  <w:pPr>
                    <w:pStyle w:val="rowtabella0"/>
                    <w:jc w:val="center"/>
                    <w:rPr>
                      <w:color w:val="002060"/>
                    </w:rPr>
                  </w:pPr>
                  <w:r w:rsidRPr="00361144">
                    <w:rPr>
                      <w:color w:val="002060"/>
                    </w:rPr>
                    <w:t> </w:t>
                  </w:r>
                </w:p>
              </w:tc>
            </w:tr>
            <w:tr w:rsidR="000E6C22" w:rsidRPr="00361144" w14:paraId="3CC7F0DC"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669439" w14:textId="77777777" w:rsidR="000E6C22" w:rsidRPr="00361144" w:rsidRDefault="000E6C22" w:rsidP="00E1780E">
                  <w:pPr>
                    <w:pStyle w:val="rowtabella0"/>
                    <w:rPr>
                      <w:color w:val="002060"/>
                    </w:rPr>
                  </w:pPr>
                  <w:r w:rsidRPr="0036114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12685" w14:textId="77777777" w:rsidR="000E6C22" w:rsidRPr="00361144" w:rsidRDefault="000E6C22" w:rsidP="00E1780E">
                  <w:pPr>
                    <w:pStyle w:val="rowtabella0"/>
                    <w:rPr>
                      <w:color w:val="002060"/>
                    </w:rPr>
                  </w:pPr>
                  <w:r w:rsidRPr="00361144">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3FB806" w14:textId="77777777" w:rsidR="000E6C22" w:rsidRPr="00361144" w:rsidRDefault="000E6C22" w:rsidP="00E1780E">
                  <w:pPr>
                    <w:pStyle w:val="rowtabella0"/>
                    <w:jc w:val="center"/>
                    <w:rPr>
                      <w:color w:val="002060"/>
                    </w:rPr>
                  </w:pPr>
                  <w:r w:rsidRPr="00361144">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393BF" w14:textId="77777777" w:rsidR="000E6C22" w:rsidRPr="00361144" w:rsidRDefault="000E6C22" w:rsidP="00E1780E">
                  <w:pPr>
                    <w:pStyle w:val="rowtabella0"/>
                    <w:jc w:val="center"/>
                    <w:rPr>
                      <w:color w:val="002060"/>
                    </w:rPr>
                  </w:pPr>
                  <w:r w:rsidRPr="00361144">
                    <w:rPr>
                      <w:color w:val="002060"/>
                    </w:rPr>
                    <w:t> </w:t>
                  </w:r>
                </w:p>
              </w:tc>
            </w:tr>
            <w:tr w:rsidR="000E6C22" w:rsidRPr="00361144" w14:paraId="5BCBFF73"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0061B" w14:textId="77777777" w:rsidR="000E6C22" w:rsidRPr="00361144" w:rsidRDefault="000E6C22" w:rsidP="00E1780E">
                  <w:pPr>
                    <w:pStyle w:val="rowtabella0"/>
                    <w:rPr>
                      <w:color w:val="002060"/>
                    </w:rPr>
                  </w:pPr>
                  <w:r w:rsidRPr="00361144">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72003" w14:textId="77777777" w:rsidR="000E6C22" w:rsidRPr="00361144" w:rsidRDefault="000E6C22" w:rsidP="00E1780E">
                  <w:pPr>
                    <w:pStyle w:val="rowtabella0"/>
                    <w:rPr>
                      <w:color w:val="002060"/>
                    </w:rPr>
                  </w:pPr>
                  <w:r w:rsidRPr="00361144">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3E3A2" w14:textId="77777777" w:rsidR="000E6C22" w:rsidRPr="00361144" w:rsidRDefault="000E6C22" w:rsidP="00E1780E">
                  <w:pPr>
                    <w:pStyle w:val="rowtabella0"/>
                    <w:jc w:val="center"/>
                    <w:rPr>
                      <w:color w:val="002060"/>
                    </w:rPr>
                  </w:pPr>
                  <w:r w:rsidRPr="00361144">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0C82C" w14:textId="77777777" w:rsidR="000E6C22" w:rsidRPr="00361144" w:rsidRDefault="000E6C22" w:rsidP="00E1780E">
                  <w:pPr>
                    <w:pStyle w:val="rowtabella0"/>
                    <w:jc w:val="center"/>
                    <w:rPr>
                      <w:color w:val="002060"/>
                    </w:rPr>
                  </w:pPr>
                  <w:r w:rsidRPr="00361144">
                    <w:rPr>
                      <w:color w:val="002060"/>
                    </w:rPr>
                    <w:t> </w:t>
                  </w:r>
                </w:p>
              </w:tc>
            </w:tr>
          </w:tbl>
          <w:p w14:paraId="3C13B2DA"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3CC3C5A5"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1808" w14:textId="77777777" w:rsidR="000E6C22" w:rsidRPr="00361144" w:rsidRDefault="000E6C22" w:rsidP="00E1780E">
                  <w:pPr>
                    <w:pStyle w:val="headertabella0"/>
                    <w:rPr>
                      <w:color w:val="002060"/>
                    </w:rPr>
                  </w:pPr>
                  <w:r w:rsidRPr="00361144">
                    <w:rPr>
                      <w:color w:val="002060"/>
                    </w:rPr>
                    <w:t>GIRONE B - 12 Giornata - A</w:t>
                  </w:r>
                </w:p>
              </w:tc>
            </w:tr>
            <w:tr w:rsidR="000E6C22" w:rsidRPr="00361144" w14:paraId="00B280B6"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22382" w14:textId="77777777" w:rsidR="000E6C22" w:rsidRPr="00361144" w:rsidRDefault="000E6C22" w:rsidP="00E1780E">
                  <w:pPr>
                    <w:pStyle w:val="rowtabella0"/>
                    <w:rPr>
                      <w:color w:val="002060"/>
                    </w:rPr>
                  </w:pPr>
                  <w:r w:rsidRPr="00361144">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90087" w14:textId="77777777" w:rsidR="000E6C22" w:rsidRPr="00361144" w:rsidRDefault="000E6C22" w:rsidP="00E1780E">
                  <w:pPr>
                    <w:pStyle w:val="rowtabella0"/>
                    <w:rPr>
                      <w:color w:val="002060"/>
                    </w:rPr>
                  </w:pPr>
                  <w:r w:rsidRPr="00361144">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60DC4" w14:textId="77777777" w:rsidR="000E6C22" w:rsidRPr="00361144" w:rsidRDefault="000E6C22" w:rsidP="00E1780E">
                  <w:pPr>
                    <w:pStyle w:val="rowtabella0"/>
                    <w:jc w:val="center"/>
                    <w:rPr>
                      <w:color w:val="002060"/>
                    </w:rPr>
                  </w:pPr>
                  <w:r w:rsidRPr="00361144">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AE010" w14:textId="77777777" w:rsidR="000E6C22" w:rsidRPr="00361144" w:rsidRDefault="000E6C22" w:rsidP="00E1780E">
                  <w:pPr>
                    <w:pStyle w:val="rowtabella0"/>
                    <w:jc w:val="center"/>
                    <w:rPr>
                      <w:color w:val="002060"/>
                    </w:rPr>
                  </w:pPr>
                  <w:r w:rsidRPr="00361144">
                    <w:rPr>
                      <w:color w:val="002060"/>
                    </w:rPr>
                    <w:t> </w:t>
                  </w:r>
                </w:p>
              </w:tc>
            </w:tr>
            <w:tr w:rsidR="000E6C22" w:rsidRPr="00361144" w14:paraId="3595BF99"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0070C0" w14:textId="77777777" w:rsidR="000E6C22" w:rsidRPr="00361144" w:rsidRDefault="000E6C22" w:rsidP="00E1780E">
                  <w:pPr>
                    <w:pStyle w:val="rowtabella0"/>
                    <w:rPr>
                      <w:color w:val="002060"/>
                    </w:rPr>
                  </w:pPr>
                  <w:r w:rsidRPr="00361144">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F25D27" w14:textId="77777777" w:rsidR="000E6C22" w:rsidRPr="00361144" w:rsidRDefault="000E6C22" w:rsidP="00E1780E">
                  <w:pPr>
                    <w:pStyle w:val="rowtabella0"/>
                    <w:rPr>
                      <w:color w:val="002060"/>
                    </w:rPr>
                  </w:pPr>
                  <w:r w:rsidRPr="0036114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C7994" w14:textId="77777777" w:rsidR="000E6C22" w:rsidRPr="00361144" w:rsidRDefault="000E6C22" w:rsidP="00E1780E">
                  <w:pPr>
                    <w:pStyle w:val="rowtabella0"/>
                    <w:jc w:val="center"/>
                    <w:rPr>
                      <w:color w:val="002060"/>
                    </w:rPr>
                  </w:pPr>
                  <w:r w:rsidRPr="00361144">
                    <w:rPr>
                      <w:color w:val="002060"/>
                    </w:rPr>
                    <w:t>5 - 12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012FDB" w14:textId="77777777" w:rsidR="000E6C22" w:rsidRPr="00361144" w:rsidRDefault="000E6C22" w:rsidP="00E1780E">
                  <w:pPr>
                    <w:pStyle w:val="rowtabella0"/>
                    <w:jc w:val="center"/>
                    <w:rPr>
                      <w:color w:val="002060"/>
                    </w:rPr>
                  </w:pPr>
                  <w:r w:rsidRPr="00361144">
                    <w:rPr>
                      <w:color w:val="002060"/>
                    </w:rPr>
                    <w:t> </w:t>
                  </w:r>
                </w:p>
              </w:tc>
            </w:tr>
            <w:tr w:rsidR="000E6C22" w:rsidRPr="00361144" w14:paraId="46884FF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E41EA8" w14:textId="77777777" w:rsidR="000E6C22" w:rsidRPr="00361144" w:rsidRDefault="000E6C22" w:rsidP="00E1780E">
                  <w:pPr>
                    <w:pStyle w:val="rowtabella0"/>
                    <w:rPr>
                      <w:color w:val="002060"/>
                    </w:rPr>
                  </w:pPr>
                  <w:r w:rsidRPr="00361144">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8F735" w14:textId="77777777" w:rsidR="000E6C22" w:rsidRPr="00361144" w:rsidRDefault="000E6C22" w:rsidP="00E1780E">
                  <w:pPr>
                    <w:pStyle w:val="rowtabella0"/>
                    <w:rPr>
                      <w:color w:val="002060"/>
                    </w:rPr>
                  </w:pPr>
                  <w:r w:rsidRPr="00361144">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B0A6D6" w14:textId="77777777" w:rsidR="000E6C22" w:rsidRPr="00361144" w:rsidRDefault="000E6C22" w:rsidP="00E1780E">
                  <w:pPr>
                    <w:pStyle w:val="rowtabella0"/>
                    <w:jc w:val="center"/>
                    <w:rPr>
                      <w:color w:val="002060"/>
                    </w:rPr>
                  </w:pPr>
                  <w:r w:rsidRPr="00361144">
                    <w:rPr>
                      <w:color w:val="002060"/>
                    </w:rPr>
                    <w:t>18 - 2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FD3FE1" w14:textId="77777777" w:rsidR="000E6C22" w:rsidRPr="00361144" w:rsidRDefault="000E6C22" w:rsidP="00E1780E">
                  <w:pPr>
                    <w:pStyle w:val="rowtabella0"/>
                    <w:jc w:val="center"/>
                    <w:rPr>
                      <w:color w:val="002060"/>
                    </w:rPr>
                  </w:pPr>
                  <w:r w:rsidRPr="00361144">
                    <w:rPr>
                      <w:color w:val="002060"/>
                    </w:rPr>
                    <w:t> </w:t>
                  </w:r>
                </w:p>
              </w:tc>
            </w:tr>
            <w:tr w:rsidR="000E6C22" w:rsidRPr="00361144" w14:paraId="648EC4C5"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F82AD" w14:textId="77777777" w:rsidR="000E6C22" w:rsidRPr="00361144" w:rsidRDefault="000E6C22" w:rsidP="00E1780E">
                  <w:pPr>
                    <w:pStyle w:val="rowtabella0"/>
                    <w:rPr>
                      <w:color w:val="002060"/>
                    </w:rPr>
                  </w:pPr>
                  <w:r w:rsidRPr="00361144">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F5148B" w14:textId="77777777" w:rsidR="000E6C22" w:rsidRPr="00361144" w:rsidRDefault="000E6C22" w:rsidP="00E1780E">
                  <w:pPr>
                    <w:pStyle w:val="rowtabella0"/>
                    <w:rPr>
                      <w:color w:val="002060"/>
                    </w:rPr>
                  </w:pPr>
                  <w:r w:rsidRPr="00361144">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21EF57" w14:textId="77777777" w:rsidR="000E6C22" w:rsidRPr="00361144" w:rsidRDefault="000E6C22" w:rsidP="00E1780E">
                  <w:pPr>
                    <w:pStyle w:val="rowtabella0"/>
                    <w:jc w:val="center"/>
                    <w:rPr>
                      <w:color w:val="002060"/>
                    </w:rPr>
                  </w:pPr>
                  <w:r w:rsidRPr="00361144">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E7A417" w14:textId="77777777" w:rsidR="000E6C22" w:rsidRPr="00361144" w:rsidRDefault="000E6C22" w:rsidP="00E1780E">
                  <w:pPr>
                    <w:pStyle w:val="rowtabella0"/>
                    <w:jc w:val="center"/>
                    <w:rPr>
                      <w:color w:val="002060"/>
                    </w:rPr>
                  </w:pPr>
                  <w:r w:rsidRPr="00361144">
                    <w:rPr>
                      <w:color w:val="002060"/>
                    </w:rPr>
                    <w:t> </w:t>
                  </w:r>
                </w:p>
              </w:tc>
            </w:tr>
            <w:tr w:rsidR="000E6C22" w:rsidRPr="00361144" w14:paraId="740E9389"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F9F2B" w14:textId="77777777" w:rsidR="000E6C22" w:rsidRPr="00361144" w:rsidRDefault="000E6C22" w:rsidP="00E1780E">
                  <w:pPr>
                    <w:pStyle w:val="rowtabella0"/>
                    <w:rPr>
                      <w:color w:val="002060"/>
                    </w:rPr>
                  </w:pPr>
                  <w:r w:rsidRPr="00361144">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A1A26" w14:textId="77777777" w:rsidR="000E6C22" w:rsidRPr="00361144" w:rsidRDefault="000E6C22" w:rsidP="00E1780E">
                  <w:pPr>
                    <w:pStyle w:val="rowtabella0"/>
                    <w:rPr>
                      <w:color w:val="002060"/>
                    </w:rPr>
                  </w:pPr>
                  <w:r w:rsidRPr="00361144">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A025D" w14:textId="77777777" w:rsidR="000E6C22" w:rsidRPr="00361144" w:rsidRDefault="000E6C22" w:rsidP="00E1780E">
                  <w:pPr>
                    <w:pStyle w:val="rowtabella0"/>
                    <w:jc w:val="center"/>
                    <w:rPr>
                      <w:color w:val="002060"/>
                    </w:rPr>
                  </w:pPr>
                  <w:r w:rsidRPr="00361144">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98C78" w14:textId="77777777" w:rsidR="000E6C22" w:rsidRPr="00361144" w:rsidRDefault="000E6C22" w:rsidP="00E1780E">
                  <w:pPr>
                    <w:pStyle w:val="rowtabella0"/>
                    <w:jc w:val="center"/>
                    <w:rPr>
                      <w:color w:val="002060"/>
                    </w:rPr>
                  </w:pPr>
                  <w:r w:rsidRPr="00361144">
                    <w:rPr>
                      <w:color w:val="002060"/>
                    </w:rPr>
                    <w:t> </w:t>
                  </w:r>
                </w:p>
              </w:tc>
            </w:tr>
            <w:tr w:rsidR="000E6C22" w:rsidRPr="00361144" w14:paraId="7B6EC5B9"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6E3ED498" w14:textId="77777777" w:rsidR="000E6C22" w:rsidRPr="00361144" w:rsidRDefault="000E6C22" w:rsidP="00E1780E">
                  <w:pPr>
                    <w:pStyle w:val="rowtabella0"/>
                    <w:rPr>
                      <w:color w:val="002060"/>
                    </w:rPr>
                  </w:pPr>
                  <w:r w:rsidRPr="00361144">
                    <w:rPr>
                      <w:color w:val="002060"/>
                    </w:rPr>
                    <w:t>(1) - disputata il 15/12/2024</w:t>
                  </w:r>
                </w:p>
              </w:tc>
            </w:tr>
          </w:tbl>
          <w:p w14:paraId="63A449CF" w14:textId="77777777" w:rsidR="000E6C22" w:rsidRPr="00361144" w:rsidRDefault="000E6C22" w:rsidP="00E1780E">
            <w:pPr>
              <w:rPr>
                <w:color w:val="002060"/>
              </w:rPr>
            </w:pPr>
          </w:p>
        </w:tc>
      </w:tr>
    </w:tbl>
    <w:p w14:paraId="7BE90F0F" w14:textId="77777777" w:rsidR="000E6C22" w:rsidRPr="00361144" w:rsidRDefault="000E6C22" w:rsidP="000E6C22">
      <w:pPr>
        <w:pStyle w:val="breakline"/>
        <w:rPr>
          <w:rFonts w:eastAsiaTheme="minorEastAsia"/>
          <w:color w:val="002060"/>
        </w:rPr>
      </w:pPr>
    </w:p>
    <w:p w14:paraId="36F39FEC" w14:textId="77777777" w:rsidR="000E6C22" w:rsidRPr="00361144" w:rsidRDefault="000E6C22" w:rsidP="000E6C22">
      <w:pPr>
        <w:pStyle w:val="breakline"/>
        <w:rPr>
          <w:color w:val="002060"/>
        </w:rPr>
      </w:pPr>
    </w:p>
    <w:p w14:paraId="3B4AE2BF" w14:textId="77777777" w:rsidR="000E6C22" w:rsidRPr="00361144" w:rsidRDefault="000E6C22" w:rsidP="000E6C22">
      <w:pPr>
        <w:pStyle w:val="titoloprinc0"/>
        <w:rPr>
          <w:color w:val="002060"/>
        </w:rPr>
      </w:pPr>
      <w:r w:rsidRPr="00361144">
        <w:rPr>
          <w:color w:val="002060"/>
        </w:rPr>
        <w:t>GIUDICE SPORTIVO</w:t>
      </w:r>
    </w:p>
    <w:p w14:paraId="42E99433" w14:textId="77777777" w:rsidR="000E6C22" w:rsidRPr="00361144" w:rsidRDefault="000E6C22" w:rsidP="000E6C22">
      <w:pPr>
        <w:pStyle w:val="diffida"/>
        <w:rPr>
          <w:color w:val="002060"/>
        </w:rPr>
      </w:pPr>
      <w:r w:rsidRPr="00361144">
        <w:rPr>
          <w:color w:val="002060"/>
        </w:rPr>
        <w:lastRenderedPageBreak/>
        <w:t>Il Giudice Sportivo Avv. Agnese Lazzaretti, con l'assistenza del segretario Angelo Castellana, nella seduta del 18/12/2024, ha adottato le decisioni che di seguito integralmente si riportano:</w:t>
      </w:r>
    </w:p>
    <w:p w14:paraId="15E74810" w14:textId="77777777" w:rsidR="000E6C22" w:rsidRPr="00361144" w:rsidRDefault="000E6C22" w:rsidP="000E6C22">
      <w:pPr>
        <w:pStyle w:val="titolo10"/>
        <w:rPr>
          <w:color w:val="002060"/>
        </w:rPr>
      </w:pPr>
      <w:r w:rsidRPr="00361144">
        <w:rPr>
          <w:color w:val="002060"/>
        </w:rPr>
        <w:t xml:space="preserve">GARE DEL 14/12/2024 </w:t>
      </w:r>
    </w:p>
    <w:p w14:paraId="64C457FD" w14:textId="77777777" w:rsidR="000E6C22" w:rsidRPr="00361144" w:rsidRDefault="000E6C22" w:rsidP="000E6C22">
      <w:pPr>
        <w:pStyle w:val="titolo7a"/>
        <w:rPr>
          <w:color w:val="002060"/>
        </w:rPr>
      </w:pPr>
      <w:r w:rsidRPr="00361144">
        <w:rPr>
          <w:color w:val="002060"/>
        </w:rPr>
        <w:t xml:space="preserve">PROVVEDIMENTI DISCIPLINARI </w:t>
      </w:r>
    </w:p>
    <w:p w14:paraId="5B707E5E"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05ACC6DA" w14:textId="77777777" w:rsidR="000E6C22" w:rsidRPr="00361144" w:rsidRDefault="000E6C22" w:rsidP="000E6C22">
      <w:pPr>
        <w:pStyle w:val="titolo30"/>
        <w:rPr>
          <w:color w:val="002060"/>
        </w:rPr>
      </w:pPr>
      <w:r w:rsidRPr="00361144">
        <w:rPr>
          <w:color w:val="002060"/>
        </w:rPr>
        <w:t xml:space="preserve">CALCIATORI NON ESPULSI </w:t>
      </w:r>
    </w:p>
    <w:p w14:paraId="50553F7C"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CD77A10" w14:textId="77777777" w:rsidTr="00E1780E">
        <w:tc>
          <w:tcPr>
            <w:tcW w:w="2200" w:type="dxa"/>
            <w:tcMar>
              <w:top w:w="20" w:type="dxa"/>
              <w:left w:w="20" w:type="dxa"/>
              <w:bottom w:w="20" w:type="dxa"/>
              <w:right w:w="20" w:type="dxa"/>
            </w:tcMar>
            <w:vAlign w:val="center"/>
            <w:hideMark/>
          </w:tcPr>
          <w:p w14:paraId="71714AEA" w14:textId="77777777" w:rsidR="000E6C22" w:rsidRPr="00361144" w:rsidRDefault="000E6C22" w:rsidP="00E1780E">
            <w:pPr>
              <w:pStyle w:val="movimento"/>
              <w:rPr>
                <w:color w:val="002060"/>
              </w:rPr>
            </w:pPr>
            <w:r w:rsidRPr="00361144">
              <w:rPr>
                <w:color w:val="002060"/>
              </w:rPr>
              <w:t>COPPARI FRANCESCO</w:t>
            </w:r>
          </w:p>
        </w:tc>
        <w:tc>
          <w:tcPr>
            <w:tcW w:w="2200" w:type="dxa"/>
            <w:tcMar>
              <w:top w:w="20" w:type="dxa"/>
              <w:left w:w="20" w:type="dxa"/>
              <w:bottom w:w="20" w:type="dxa"/>
              <w:right w:w="20" w:type="dxa"/>
            </w:tcMar>
            <w:vAlign w:val="center"/>
            <w:hideMark/>
          </w:tcPr>
          <w:p w14:paraId="2253EF2B" w14:textId="77777777" w:rsidR="000E6C22" w:rsidRPr="00361144" w:rsidRDefault="000E6C22" w:rsidP="00E1780E">
            <w:pPr>
              <w:pStyle w:val="movimento2"/>
              <w:rPr>
                <w:color w:val="002060"/>
              </w:rPr>
            </w:pPr>
            <w:r w:rsidRPr="00361144">
              <w:rPr>
                <w:color w:val="002060"/>
              </w:rPr>
              <w:t xml:space="preserve">(CALCIO A 5 CORINALDO) </w:t>
            </w:r>
          </w:p>
        </w:tc>
        <w:tc>
          <w:tcPr>
            <w:tcW w:w="800" w:type="dxa"/>
            <w:tcMar>
              <w:top w:w="20" w:type="dxa"/>
              <w:left w:w="20" w:type="dxa"/>
              <w:bottom w:w="20" w:type="dxa"/>
              <w:right w:w="20" w:type="dxa"/>
            </w:tcMar>
            <w:vAlign w:val="center"/>
            <w:hideMark/>
          </w:tcPr>
          <w:p w14:paraId="090AF75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4BFEA0D" w14:textId="77777777" w:rsidR="000E6C22" w:rsidRPr="00361144" w:rsidRDefault="000E6C22" w:rsidP="00E1780E">
            <w:pPr>
              <w:pStyle w:val="movimento"/>
              <w:rPr>
                <w:color w:val="002060"/>
              </w:rPr>
            </w:pPr>
            <w:r w:rsidRPr="00361144">
              <w:rPr>
                <w:color w:val="002060"/>
              </w:rPr>
              <w:t>RUSSO LEONARDO</w:t>
            </w:r>
          </w:p>
        </w:tc>
        <w:tc>
          <w:tcPr>
            <w:tcW w:w="2200" w:type="dxa"/>
            <w:tcMar>
              <w:top w:w="20" w:type="dxa"/>
              <w:left w:w="20" w:type="dxa"/>
              <w:bottom w:w="20" w:type="dxa"/>
              <w:right w:w="20" w:type="dxa"/>
            </w:tcMar>
            <w:vAlign w:val="center"/>
            <w:hideMark/>
          </w:tcPr>
          <w:p w14:paraId="5182AA98" w14:textId="77777777" w:rsidR="000E6C22" w:rsidRPr="00361144" w:rsidRDefault="000E6C22" w:rsidP="00E1780E">
            <w:pPr>
              <w:pStyle w:val="movimento2"/>
              <w:rPr>
                <w:color w:val="002060"/>
              </w:rPr>
            </w:pPr>
            <w:r w:rsidRPr="00361144">
              <w:rPr>
                <w:color w:val="002060"/>
              </w:rPr>
              <w:t xml:space="preserve">(OSIMO FIVE) </w:t>
            </w:r>
          </w:p>
        </w:tc>
      </w:tr>
    </w:tbl>
    <w:p w14:paraId="1172806C"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30C0820" w14:textId="77777777" w:rsidTr="00E1780E">
        <w:tc>
          <w:tcPr>
            <w:tcW w:w="2200" w:type="dxa"/>
            <w:tcMar>
              <w:top w:w="20" w:type="dxa"/>
              <w:left w:w="20" w:type="dxa"/>
              <w:bottom w:w="20" w:type="dxa"/>
              <w:right w:w="20" w:type="dxa"/>
            </w:tcMar>
            <w:vAlign w:val="center"/>
            <w:hideMark/>
          </w:tcPr>
          <w:p w14:paraId="70B56315" w14:textId="77777777" w:rsidR="000E6C22" w:rsidRPr="00361144" w:rsidRDefault="000E6C22" w:rsidP="00E1780E">
            <w:pPr>
              <w:pStyle w:val="movimento"/>
              <w:rPr>
                <w:color w:val="002060"/>
              </w:rPr>
            </w:pPr>
            <w:r w:rsidRPr="00361144">
              <w:rPr>
                <w:color w:val="002060"/>
              </w:rPr>
              <w:t>ORCIANI STEFANO</w:t>
            </w:r>
          </w:p>
        </w:tc>
        <w:tc>
          <w:tcPr>
            <w:tcW w:w="2200" w:type="dxa"/>
            <w:tcMar>
              <w:top w:w="20" w:type="dxa"/>
              <w:left w:w="20" w:type="dxa"/>
              <w:bottom w:w="20" w:type="dxa"/>
              <w:right w:w="20" w:type="dxa"/>
            </w:tcMar>
            <w:vAlign w:val="center"/>
            <w:hideMark/>
          </w:tcPr>
          <w:p w14:paraId="79A71124" w14:textId="77777777" w:rsidR="000E6C22" w:rsidRPr="00361144" w:rsidRDefault="000E6C22" w:rsidP="00E1780E">
            <w:pPr>
              <w:pStyle w:val="movimento2"/>
              <w:rPr>
                <w:color w:val="002060"/>
              </w:rPr>
            </w:pPr>
            <w:r w:rsidRPr="00361144">
              <w:rPr>
                <w:color w:val="002060"/>
              </w:rPr>
              <w:t xml:space="preserve">(AMICI DEL CENTROSOCIO SP.) </w:t>
            </w:r>
          </w:p>
        </w:tc>
        <w:tc>
          <w:tcPr>
            <w:tcW w:w="800" w:type="dxa"/>
            <w:tcMar>
              <w:top w:w="20" w:type="dxa"/>
              <w:left w:w="20" w:type="dxa"/>
              <w:bottom w:w="20" w:type="dxa"/>
              <w:right w:w="20" w:type="dxa"/>
            </w:tcMar>
            <w:vAlign w:val="center"/>
            <w:hideMark/>
          </w:tcPr>
          <w:p w14:paraId="19497D4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358CA1E" w14:textId="77777777" w:rsidR="000E6C22" w:rsidRPr="00361144" w:rsidRDefault="000E6C22" w:rsidP="00E1780E">
            <w:pPr>
              <w:pStyle w:val="movimento"/>
              <w:rPr>
                <w:color w:val="002060"/>
              </w:rPr>
            </w:pPr>
            <w:r w:rsidRPr="00361144">
              <w:rPr>
                <w:color w:val="002060"/>
              </w:rPr>
              <w:t>SEBASTIANELLI LEONARDO</w:t>
            </w:r>
          </w:p>
        </w:tc>
        <w:tc>
          <w:tcPr>
            <w:tcW w:w="2200" w:type="dxa"/>
            <w:tcMar>
              <w:top w:w="20" w:type="dxa"/>
              <w:left w:w="20" w:type="dxa"/>
              <w:bottom w:w="20" w:type="dxa"/>
              <w:right w:w="20" w:type="dxa"/>
            </w:tcMar>
            <w:vAlign w:val="center"/>
            <w:hideMark/>
          </w:tcPr>
          <w:p w14:paraId="704E9DE3" w14:textId="77777777" w:rsidR="000E6C22" w:rsidRPr="00361144" w:rsidRDefault="000E6C22" w:rsidP="00E1780E">
            <w:pPr>
              <w:pStyle w:val="movimento2"/>
              <w:rPr>
                <w:color w:val="002060"/>
              </w:rPr>
            </w:pPr>
            <w:r w:rsidRPr="00361144">
              <w:rPr>
                <w:color w:val="002060"/>
              </w:rPr>
              <w:t xml:space="preserve">(AMICI DEL CENTROSOCIO SP.) </w:t>
            </w:r>
          </w:p>
        </w:tc>
      </w:tr>
      <w:tr w:rsidR="000E6C22" w:rsidRPr="00361144" w14:paraId="6559056B" w14:textId="77777777" w:rsidTr="00E1780E">
        <w:tc>
          <w:tcPr>
            <w:tcW w:w="2200" w:type="dxa"/>
            <w:tcMar>
              <w:top w:w="20" w:type="dxa"/>
              <w:left w:w="20" w:type="dxa"/>
              <w:bottom w:w="20" w:type="dxa"/>
              <w:right w:w="20" w:type="dxa"/>
            </w:tcMar>
            <w:vAlign w:val="center"/>
            <w:hideMark/>
          </w:tcPr>
          <w:p w14:paraId="4FA07470" w14:textId="77777777" w:rsidR="000E6C22" w:rsidRPr="00361144" w:rsidRDefault="000E6C22" w:rsidP="00E1780E">
            <w:pPr>
              <w:pStyle w:val="movimento"/>
              <w:rPr>
                <w:color w:val="002060"/>
              </w:rPr>
            </w:pPr>
            <w:r w:rsidRPr="00361144">
              <w:rPr>
                <w:color w:val="002060"/>
              </w:rPr>
              <w:t>ORTOLANI NICOLA</w:t>
            </w:r>
          </w:p>
        </w:tc>
        <w:tc>
          <w:tcPr>
            <w:tcW w:w="2200" w:type="dxa"/>
            <w:tcMar>
              <w:top w:w="20" w:type="dxa"/>
              <w:left w:w="20" w:type="dxa"/>
              <w:bottom w:w="20" w:type="dxa"/>
              <w:right w:w="20" w:type="dxa"/>
            </w:tcMar>
            <w:vAlign w:val="center"/>
            <w:hideMark/>
          </w:tcPr>
          <w:p w14:paraId="599FCB19" w14:textId="77777777" w:rsidR="000E6C22" w:rsidRPr="00361144" w:rsidRDefault="000E6C22" w:rsidP="00E1780E">
            <w:pPr>
              <w:pStyle w:val="movimento2"/>
              <w:rPr>
                <w:color w:val="002060"/>
              </w:rPr>
            </w:pPr>
            <w:r w:rsidRPr="00361144">
              <w:rPr>
                <w:color w:val="002060"/>
              </w:rPr>
              <w:t xml:space="preserve">(AUDAX 1970 S.ANGELO) </w:t>
            </w:r>
          </w:p>
        </w:tc>
        <w:tc>
          <w:tcPr>
            <w:tcW w:w="800" w:type="dxa"/>
            <w:tcMar>
              <w:top w:w="20" w:type="dxa"/>
              <w:left w:w="20" w:type="dxa"/>
              <w:bottom w:w="20" w:type="dxa"/>
              <w:right w:w="20" w:type="dxa"/>
            </w:tcMar>
            <w:vAlign w:val="center"/>
            <w:hideMark/>
          </w:tcPr>
          <w:p w14:paraId="623F52D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32595334" w14:textId="77777777" w:rsidR="000E6C22" w:rsidRPr="00361144" w:rsidRDefault="000E6C22" w:rsidP="00E1780E">
            <w:pPr>
              <w:pStyle w:val="movimento"/>
              <w:rPr>
                <w:color w:val="002060"/>
              </w:rPr>
            </w:pPr>
            <w:r w:rsidRPr="00361144">
              <w:rPr>
                <w:color w:val="002060"/>
              </w:rPr>
              <w:t>DI CARA MATTIA</w:t>
            </w:r>
          </w:p>
        </w:tc>
        <w:tc>
          <w:tcPr>
            <w:tcW w:w="2200" w:type="dxa"/>
            <w:tcMar>
              <w:top w:w="20" w:type="dxa"/>
              <w:left w:w="20" w:type="dxa"/>
              <w:bottom w:w="20" w:type="dxa"/>
              <w:right w:w="20" w:type="dxa"/>
            </w:tcMar>
            <w:vAlign w:val="center"/>
            <w:hideMark/>
          </w:tcPr>
          <w:p w14:paraId="27D9B09B" w14:textId="77777777" w:rsidR="000E6C22" w:rsidRPr="00361144" w:rsidRDefault="000E6C22" w:rsidP="00E1780E">
            <w:pPr>
              <w:pStyle w:val="movimento2"/>
              <w:rPr>
                <w:color w:val="002060"/>
              </w:rPr>
            </w:pPr>
            <w:r w:rsidRPr="00361144">
              <w:rPr>
                <w:color w:val="002060"/>
              </w:rPr>
              <w:t xml:space="preserve">(BULDOG T.N.T. LUCREZIA) </w:t>
            </w:r>
          </w:p>
        </w:tc>
      </w:tr>
      <w:tr w:rsidR="000E6C22" w:rsidRPr="00361144" w14:paraId="01021296" w14:textId="77777777" w:rsidTr="00E1780E">
        <w:tc>
          <w:tcPr>
            <w:tcW w:w="2200" w:type="dxa"/>
            <w:tcMar>
              <w:top w:w="20" w:type="dxa"/>
              <w:left w:w="20" w:type="dxa"/>
              <w:bottom w:w="20" w:type="dxa"/>
              <w:right w:w="20" w:type="dxa"/>
            </w:tcMar>
            <w:vAlign w:val="center"/>
            <w:hideMark/>
          </w:tcPr>
          <w:p w14:paraId="2331D548" w14:textId="77777777" w:rsidR="000E6C22" w:rsidRPr="00361144" w:rsidRDefault="000E6C22" w:rsidP="00E1780E">
            <w:pPr>
              <w:pStyle w:val="movimento"/>
              <w:rPr>
                <w:color w:val="002060"/>
              </w:rPr>
            </w:pPr>
            <w:r w:rsidRPr="00361144">
              <w:rPr>
                <w:color w:val="002060"/>
              </w:rPr>
              <w:t>PIERPAOLI ALESSIO</w:t>
            </w:r>
          </w:p>
        </w:tc>
        <w:tc>
          <w:tcPr>
            <w:tcW w:w="2200" w:type="dxa"/>
            <w:tcMar>
              <w:top w:w="20" w:type="dxa"/>
              <w:left w:w="20" w:type="dxa"/>
              <w:bottom w:w="20" w:type="dxa"/>
              <w:right w:w="20" w:type="dxa"/>
            </w:tcMar>
            <w:vAlign w:val="center"/>
            <w:hideMark/>
          </w:tcPr>
          <w:p w14:paraId="49CFE4DA" w14:textId="77777777" w:rsidR="000E6C22" w:rsidRPr="00361144" w:rsidRDefault="000E6C22" w:rsidP="00E1780E">
            <w:pPr>
              <w:pStyle w:val="movimento2"/>
              <w:rPr>
                <w:color w:val="002060"/>
              </w:rPr>
            </w:pPr>
            <w:r w:rsidRPr="00361144">
              <w:rPr>
                <w:color w:val="002060"/>
              </w:rPr>
              <w:t xml:space="preserve">(CSI GAUDIO) </w:t>
            </w:r>
          </w:p>
        </w:tc>
        <w:tc>
          <w:tcPr>
            <w:tcW w:w="800" w:type="dxa"/>
            <w:tcMar>
              <w:top w:w="20" w:type="dxa"/>
              <w:left w:w="20" w:type="dxa"/>
              <w:bottom w:w="20" w:type="dxa"/>
              <w:right w:w="20" w:type="dxa"/>
            </w:tcMar>
            <w:vAlign w:val="center"/>
            <w:hideMark/>
          </w:tcPr>
          <w:p w14:paraId="478B53C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471A48FE"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66F2598" w14:textId="77777777" w:rsidR="000E6C22" w:rsidRPr="00361144" w:rsidRDefault="000E6C22" w:rsidP="00E1780E">
            <w:pPr>
              <w:pStyle w:val="movimento2"/>
              <w:rPr>
                <w:color w:val="002060"/>
              </w:rPr>
            </w:pPr>
            <w:r w:rsidRPr="00361144">
              <w:rPr>
                <w:color w:val="002060"/>
              </w:rPr>
              <w:t> </w:t>
            </w:r>
          </w:p>
        </w:tc>
      </w:tr>
    </w:tbl>
    <w:p w14:paraId="478FBA37" w14:textId="77777777" w:rsidR="000E6C22" w:rsidRPr="00361144" w:rsidRDefault="000E6C22" w:rsidP="000E6C22">
      <w:pPr>
        <w:pStyle w:val="titolo10"/>
        <w:rPr>
          <w:rFonts w:eastAsiaTheme="minorEastAsia"/>
          <w:color w:val="002060"/>
        </w:rPr>
      </w:pPr>
      <w:r w:rsidRPr="00361144">
        <w:rPr>
          <w:color w:val="002060"/>
        </w:rPr>
        <w:t xml:space="preserve">GARE DEL 15/12/2024 </w:t>
      </w:r>
    </w:p>
    <w:p w14:paraId="6FE7B2E2" w14:textId="77777777" w:rsidR="000E6C22" w:rsidRPr="00361144" w:rsidRDefault="000E6C22" w:rsidP="000E6C22">
      <w:pPr>
        <w:pStyle w:val="titolo7a"/>
        <w:rPr>
          <w:color w:val="002060"/>
        </w:rPr>
      </w:pPr>
      <w:r w:rsidRPr="00361144">
        <w:rPr>
          <w:color w:val="002060"/>
        </w:rPr>
        <w:t xml:space="preserve">PROVVEDIMENTI DISCIPLINARI </w:t>
      </w:r>
    </w:p>
    <w:p w14:paraId="26C68AC7"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29C6C5BE" w14:textId="77777777" w:rsidR="000E6C22" w:rsidRPr="00361144" w:rsidRDefault="000E6C22" w:rsidP="000E6C22">
      <w:pPr>
        <w:pStyle w:val="titolo30"/>
        <w:rPr>
          <w:color w:val="002060"/>
        </w:rPr>
      </w:pPr>
      <w:r w:rsidRPr="00361144">
        <w:rPr>
          <w:color w:val="002060"/>
        </w:rPr>
        <w:t xml:space="preserve">CALCIATORI ESPULSI </w:t>
      </w:r>
    </w:p>
    <w:p w14:paraId="499CCE82" w14:textId="77777777" w:rsidR="000E6C22" w:rsidRPr="00361144" w:rsidRDefault="000E6C22" w:rsidP="000E6C22">
      <w:pPr>
        <w:pStyle w:val="titolo20"/>
        <w:rPr>
          <w:color w:val="002060"/>
        </w:rPr>
      </w:pPr>
      <w:r w:rsidRPr="003611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4CFFECCF" w14:textId="77777777" w:rsidTr="00E1780E">
        <w:tc>
          <w:tcPr>
            <w:tcW w:w="2200" w:type="dxa"/>
            <w:tcMar>
              <w:top w:w="20" w:type="dxa"/>
              <w:left w:w="20" w:type="dxa"/>
              <w:bottom w:w="20" w:type="dxa"/>
              <w:right w:w="20" w:type="dxa"/>
            </w:tcMar>
            <w:vAlign w:val="center"/>
            <w:hideMark/>
          </w:tcPr>
          <w:p w14:paraId="1FAB2BD1" w14:textId="77777777" w:rsidR="000E6C22" w:rsidRPr="00361144" w:rsidRDefault="000E6C22" w:rsidP="00E1780E">
            <w:pPr>
              <w:pStyle w:val="movimento"/>
              <w:rPr>
                <w:color w:val="002060"/>
              </w:rPr>
            </w:pPr>
            <w:r w:rsidRPr="00361144">
              <w:rPr>
                <w:color w:val="002060"/>
              </w:rPr>
              <w:t>CAVOLETTI NICCOLO</w:t>
            </w:r>
          </w:p>
        </w:tc>
        <w:tc>
          <w:tcPr>
            <w:tcW w:w="2200" w:type="dxa"/>
            <w:tcMar>
              <w:top w:w="20" w:type="dxa"/>
              <w:left w:w="20" w:type="dxa"/>
              <w:bottom w:w="20" w:type="dxa"/>
              <w:right w:w="20" w:type="dxa"/>
            </w:tcMar>
            <w:vAlign w:val="center"/>
            <w:hideMark/>
          </w:tcPr>
          <w:p w14:paraId="04BCBB8F" w14:textId="77777777" w:rsidR="000E6C22" w:rsidRPr="00361144" w:rsidRDefault="000E6C22" w:rsidP="00E1780E">
            <w:pPr>
              <w:pStyle w:val="movimento2"/>
              <w:rPr>
                <w:color w:val="002060"/>
              </w:rPr>
            </w:pPr>
            <w:r w:rsidRPr="00361144">
              <w:rPr>
                <w:color w:val="002060"/>
              </w:rPr>
              <w:t xml:space="preserve">(ASCOLI CALCIO A 5) </w:t>
            </w:r>
          </w:p>
        </w:tc>
        <w:tc>
          <w:tcPr>
            <w:tcW w:w="800" w:type="dxa"/>
            <w:tcMar>
              <w:top w:w="20" w:type="dxa"/>
              <w:left w:w="20" w:type="dxa"/>
              <w:bottom w:w="20" w:type="dxa"/>
              <w:right w:w="20" w:type="dxa"/>
            </w:tcMar>
            <w:vAlign w:val="center"/>
            <w:hideMark/>
          </w:tcPr>
          <w:p w14:paraId="57740D2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A287CF6"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E4EB845" w14:textId="77777777" w:rsidR="000E6C22" w:rsidRPr="00361144" w:rsidRDefault="000E6C22" w:rsidP="00E1780E">
            <w:pPr>
              <w:pStyle w:val="movimento2"/>
              <w:rPr>
                <w:color w:val="002060"/>
              </w:rPr>
            </w:pPr>
            <w:r w:rsidRPr="00361144">
              <w:rPr>
                <w:color w:val="002060"/>
              </w:rPr>
              <w:t> </w:t>
            </w:r>
          </w:p>
        </w:tc>
      </w:tr>
    </w:tbl>
    <w:p w14:paraId="112C8E74" w14:textId="77777777" w:rsidR="000E6C22" w:rsidRPr="00361144" w:rsidRDefault="000E6C22" w:rsidP="000E6C22">
      <w:pPr>
        <w:pStyle w:val="titolo30"/>
        <w:rPr>
          <w:rFonts w:eastAsiaTheme="minorEastAsia"/>
          <w:color w:val="002060"/>
        </w:rPr>
      </w:pPr>
      <w:r w:rsidRPr="00361144">
        <w:rPr>
          <w:color w:val="002060"/>
        </w:rPr>
        <w:t xml:space="preserve">CALCIATORI NON ESPULSI </w:t>
      </w:r>
    </w:p>
    <w:p w14:paraId="7561B607"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69C85783" w14:textId="77777777" w:rsidTr="00E1780E">
        <w:tc>
          <w:tcPr>
            <w:tcW w:w="2200" w:type="dxa"/>
            <w:tcMar>
              <w:top w:w="20" w:type="dxa"/>
              <w:left w:w="20" w:type="dxa"/>
              <w:bottom w:w="20" w:type="dxa"/>
              <w:right w:w="20" w:type="dxa"/>
            </w:tcMar>
            <w:vAlign w:val="center"/>
            <w:hideMark/>
          </w:tcPr>
          <w:p w14:paraId="40912C18" w14:textId="77777777" w:rsidR="000E6C22" w:rsidRPr="00361144" w:rsidRDefault="000E6C22" w:rsidP="00E1780E">
            <w:pPr>
              <w:pStyle w:val="movimento"/>
              <w:rPr>
                <w:color w:val="002060"/>
              </w:rPr>
            </w:pPr>
            <w:r w:rsidRPr="00361144">
              <w:rPr>
                <w:color w:val="002060"/>
              </w:rPr>
              <w:t>SIMONETTI DAVIDE</w:t>
            </w:r>
          </w:p>
        </w:tc>
        <w:tc>
          <w:tcPr>
            <w:tcW w:w="2200" w:type="dxa"/>
            <w:tcMar>
              <w:top w:w="20" w:type="dxa"/>
              <w:left w:w="20" w:type="dxa"/>
              <w:bottom w:w="20" w:type="dxa"/>
              <w:right w:w="20" w:type="dxa"/>
            </w:tcMar>
            <w:vAlign w:val="center"/>
            <w:hideMark/>
          </w:tcPr>
          <w:p w14:paraId="1C5570CF" w14:textId="77777777" w:rsidR="000E6C22" w:rsidRPr="00361144" w:rsidRDefault="000E6C22" w:rsidP="00E1780E">
            <w:pPr>
              <w:pStyle w:val="movimento2"/>
              <w:rPr>
                <w:color w:val="002060"/>
              </w:rPr>
            </w:pPr>
            <w:r w:rsidRPr="00361144">
              <w:rPr>
                <w:color w:val="002060"/>
              </w:rPr>
              <w:t xml:space="preserve">(ASCOLI CALCIO A 5) </w:t>
            </w:r>
          </w:p>
        </w:tc>
        <w:tc>
          <w:tcPr>
            <w:tcW w:w="800" w:type="dxa"/>
            <w:tcMar>
              <w:top w:w="20" w:type="dxa"/>
              <w:left w:w="20" w:type="dxa"/>
              <w:bottom w:w="20" w:type="dxa"/>
              <w:right w:w="20" w:type="dxa"/>
            </w:tcMar>
            <w:vAlign w:val="center"/>
            <w:hideMark/>
          </w:tcPr>
          <w:p w14:paraId="14D571B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B7956DF"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906827A" w14:textId="77777777" w:rsidR="000E6C22" w:rsidRPr="00361144" w:rsidRDefault="000E6C22" w:rsidP="00E1780E">
            <w:pPr>
              <w:pStyle w:val="movimento2"/>
              <w:rPr>
                <w:color w:val="002060"/>
              </w:rPr>
            </w:pPr>
            <w:r w:rsidRPr="00361144">
              <w:rPr>
                <w:color w:val="002060"/>
              </w:rPr>
              <w:t> </w:t>
            </w:r>
          </w:p>
        </w:tc>
      </w:tr>
    </w:tbl>
    <w:p w14:paraId="45D22A96"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5384829C" w14:textId="77777777" w:rsidTr="00E1780E">
        <w:tc>
          <w:tcPr>
            <w:tcW w:w="2200" w:type="dxa"/>
            <w:tcMar>
              <w:top w:w="20" w:type="dxa"/>
              <w:left w:w="20" w:type="dxa"/>
              <w:bottom w:w="20" w:type="dxa"/>
              <w:right w:w="20" w:type="dxa"/>
            </w:tcMar>
            <w:vAlign w:val="center"/>
            <w:hideMark/>
          </w:tcPr>
          <w:p w14:paraId="2AB888D9" w14:textId="77777777" w:rsidR="000E6C22" w:rsidRPr="00361144" w:rsidRDefault="000E6C22" w:rsidP="00E1780E">
            <w:pPr>
              <w:pStyle w:val="movimento"/>
              <w:rPr>
                <w:color w:val="002060"/>
              </w:rPr>
            </w:pPr>
            <w:r w:rsidRPr="00361144">
              <w:rPr>
                <w:color w:val="002060"/>
              </w:rPr>
              <w:t>BIBINI ALESSANDRO</w:t>
            </w:r>
          </w:p>
        </w:tc>
        <w:tc>
          <w:tcPr>
            <w:tcW w:w="2200" w:type="dxa"/>
            <w:tcMar>
              <w:top w:w="20" w:type="dxa"/>
              <w:left w:w="20" w:type="dxa"/>
              <w:bottom w:w="20" w:type="dxa"/>
              <w:right w:w="20" w:type="dxa"/>
            </w:tcMar>
            <w:vAlign w:val="center"/>
            <w:hideMark/>
          </w:tcPr>
          <w:p w14:paraId="0466A3D5" w14:textId="77777777" w:rsidR="000E6C22" w:rsidRPr="00361144" w:rsidRDefault="000E6C22" w:rsidP="00E1780E">
            <w:pPr>
              <w:pStyle w:val="movimento2"/>
              <w:rPr>
                <w:color w:val="002060"/>
              </w:rPr>
            </w:pPr>
            <w:r w:rsidRPr="00361144">
              <w:rPr>
                <w:color w:val="002060"/>
              </w:rPr>
              <w:t xml:space="preserve">(C.U.S. MACERATA CALCIO A5) </w:t>
            </w:r>
          </w:p>
        </w:tc>
        <w:tc>
          <w:tcPr>
            <w:tcW w:w="800" w:type="dxa"/>
            <w:tcMar>
              <w:top w:w="20" w:type="dxa"/>
              <w:left w:w="20" w:type="dxa"/>
              <w:bottom w:w="20" w:type="dxa"/>
              <w:right w:w="20" w:type="dxa"/>
            </w:tcMar>
            <w:vAlign w:val="center"/>
            <w:hideMark/>
          </w:tcPr>
          <w:p w14:paraId="70A7E24A"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73A12EC2"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98BCEAD" w14:textId="77777777" w:rsidR="000E6C22" w:rsidRPr="00361144" w:rsidRDefault="000E6C22" w:rsidP="00E1780E">
            <w:pPr>
              <w:pStyle w:val="movimento2"/>
              <w:rPr>
                <w:color w:val="002060"/>
              </w:rPr>
            </w:pPr>
            <w:r w:rsidRPr="00361144">
              <w:rPr>
                <w:color w:val="002060"/>
              </w:rPr>
              <w:t> </w:t>
            </w:r>
          </w:p>
        </w:tc>
      </w:tr>
    </w:tbl>
    <w:p w14:paraId="1D938A9E" w14:textId="77777777" w:rsidR="000E6C22" w:rsidRDefault="000E6C22" w:rsidP="000E6C22">
      <w:pPr>
        <w:pStyle w:val="breakline"/>
        <w:rPr>
          <w:color w:val="002060"/>
        </w:rPr>
      </w:pPr>
    </w:p>
    <w:p w14:paraId="4039911C"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B80C479"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15FE45FA" w14:textId="77777777" w:rsidR="000E6C22" w:rsidRPr="00361144" w:rsidRDefault="000E6C22" w:rsidP="000E6C22">
      <w:pPr>
        <w:pStyle w:val="breakline"/>
        <w:rPr>
          <w:rFonts w:eastAsiaTheme="minorEastAsia"/>
          <w:color w:val="002060"/>
        </w:rPr>
      </w:pPr>
    </w:p>
    <w:p w14:paraId="56CF5093" w14:textId="77777777" w:rsidR="000E6C22" w:rsidRPr="00361144" w:rsidRDefault="000E6C22" w:rsidP="000E6C22">
      <w:pPr>
        <w:pStyle w:val="titoloprinc0"/>
        <w:rPr>
          <w:color w:val="002060"/>
        </w:rPr>
      </w:pPr>
      <w:r w:rsidRPr="00361144">
        <w:rPr>
          <w:color w:val="002060"/>
        </w:rPr>
        <w:t>CLASSIFICA</w:t>
      </w:r>
    </w:p>
    <w:p w14:paraId="6A52FF8D" w14:textId="77777777" w:rsidR="000E6C22" w:rsidRPr="00361144" w:rsidRDefault="000E6C22" w:rsidP="000E6C22">
      <w:pPr>
        <w:pStyle w:val="breakline"/>
        <w:rPr>
          <w:color w:val="002060"/>
        </w:rPr>
      </w:pPr>
    </w:p>
    <w:p w14:paraId="0D22B07F" w14:textId="77777777" w:rsidR="000E6C22" w:rsidRPr="00361144" w:rsidRDefault="000E6C22" w:rsidP="000E6C22">
      <w:pPr>
        <w:pStyle w:val="breakline"/>
        <w:rPr>
          <w:color w:val="002060"/>
        </w:rPr>
      </w:pPr>
    </w:p>
    <w:p w14:paraId="06D9BDAD"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57B35C81"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388A"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BE3CB"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EBE88"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054CE"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21DCE"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E3FCD"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27EC1"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57F72"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D6EA"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F7FB6" w14:textId="77777777" w:rsidR="000E6C22" w:rsidRPr="00361144" w:rsidRDefault="000E6C22" w:rsidP="00E1780E">
            <w:pPr>
              <w:pStyle w:val="headertabella0"/>
              <w:rPr>
                <w:color w:val="002060"/>
              </w:rPr>
            </w:pPr>
            <w:r w:rsidRPr="00361144">
              <w:rPr>
                <w:color w:val="002060"/>
              </w:rPr>
              <w:t>PE</w:t>
            </w:r>
          </w:p>
        </w:tc>
      </w:tr>
      <w:tr w:rsidR="000E6C22" w:rsidRPr="00361144" w14:paraId="6E0F33DA"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0B694" w14:textId="77777777" w:rsidR="000E6C22" w:rsidRPr="00361144" w:rsidRDefault="000E6C22" w:rsidP="00E1780E">
            <w:pPr>
              <w:pStyle w:val="rowtabella0"/>
              <w:rPr>
                <w:color w:val="002060"/>
              </w:rPr>
            </w:pPr>
            <w:r w:rsidRPr="0036114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0CF4"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C78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6C8B"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FCE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96E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7D28" w14:textId="77777777" w:rsidR="000E6C22" w:rsidRPr="00361144" w:rsidRDefault="000E6C22" w:rsidP="00E1780E">
            <w:pPr>
              <w:pStyle w:val="rowtabella0"/>
              <w:jc w:val="center"/>
              <w:rPr>
                <w:color w:val="002060"/>
              </w:rPr>
            </w:pPr>
            <w:r w:rsidRPr="0036114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1B75"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22C9F" w14:textId="77777777" w:rsidR="000E6C22" w:rsidRPr="00361144" w:rsidRDefault="000E6C22" w:rsidP="00E1780E">
            <w:pPr>
              <w:pStyle w:val="rowtabella0"/>
              <w:jc w:val="center"/>
              <w:rPr>
                <w:color w:val="002060"/>
              </w:rPr>
            </w:pPr>
            <w:r w:rsidRPr="0036114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B6CA" w14:textId="77777777" w:rsidR="000E6C22" w:rsidRPr="00361144" w:rsidRDefault="000E6C22" w:rsidP="00E1780E">
            <w:pPr>
              <w:pStyle w:val="rowtabella0"/>
              <w:jc w:val="center"/>
              <w:rPr>
                <w:color w:val="002060"/>
              </w:rPr>
            </w:pPr>
            <w:r w:rsidRPr="00361144">
              <w:rPr>
                <w:color w:val="002060"/>
              </w:rPr>
              <w:t>0</w:t>
            </w:r>
          </w:p>
        </w:tc>
      </w:tr>
      <w:tr w:rsidR="000E6C22" w:rsidRPr="00361144" w14:paraId="16FA997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5358B" w14:textId="77777777" w:rsidR="000E6C22" w:rsidRPr="00361144" w:rsidRDefault="000E6C22" w:rsidP="00E1780E">
            <w:pPr>
              <w:pStyle w:val="rowtabella0"/>
              <w:rPr>
                <w:color w:val="002060"/>
              </w:rPr>
            </w:pPr>
            <w:r w:rsidRPr="003611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FF5E"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AC3C"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79FF"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23A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56DF"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9D99" w14:textId="77777777" w:rsidR="000E6C22" w:rsidRPr="00361144" w:rsidRDefault="000E6C22" w:rsidP="00E1780E">
            <w:pPr>
              <w:pStyle w:val="rowtabella0"/>
              <w:jc w:val="center"/>
              <w:rPr>
                <w:color w:val="002060"/>
              </w:rPr>
            </w:pPr>
            <w:r w:rsidRPr="0036114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E8B3"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E713" w14:textId="77777777" w:rsidR="000E6C22" w:rsidRPr="00361144" w:rsidRDefault="000E6C22" w:rsidP="00E1780E">
            <w:pPr>
              <w:pStyle w:val="rowtabella0"/>
              <w:jc w:val="center"/>
              <w:rPr>
                <w:color w:val="002060"/>
              </w:rPr>
            </w:pPr>
            <w:r w:rsidRPr="0036114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D21F" w14:textId="77777777" w:rsidR="000E6C22" w:rsidRPr="00361144" w:rsidRDefault="000E6C22" w:rsidP="00E1780E">
            <w:pPr>
              <w:pStyle w:val="rowtabella0"/>
              <w:jc w:val="center"/>
              <w:rPr>
                <w:color w:val="002060"/>
              </w:rPr>
            </w:pPr>
            <w:r w:rsidRPr="00361144">
              <w:rPr>
                <w:color w:val="002060"/>
              </w:rPr>
              <w:t>0</w:t>
            </w:r>
          </w:p>
        </w:tc>
      </w:tr>
      <w:tr w:rsidR="000E6C22" w:rsidRPr="00361144" w14:paraId="7F2F2F6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D8E5F" w14:textId="77777777" w:rsidR="000E6C22" w:rsidRPr="00361144" w:rsidRDefault="000E6C22" w:rsidP="00E1780E">
            <w:pPr>
              <w:pStyle w:val="rowtabella0"/>
              <w:rPr>
                <w:color w:val="002060"/>
              </w:rPr>
            </w:pPr>
            <w:r w:rsidRPr="0036114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91D4"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3825"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E43E"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01A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4980"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6135" w14:textId="77777777" w:rsidR="000E6C22" w:rsidRPr="00361144" w:rsidRDefault="000E6C22" w:rsidP="00E1780E">
            <w:pPr>
              <w:pStyle w:val="rowtabella0"/>
              <w:jc w:val="center"/>
              <w:rPr>
                <w:color w:val="002060"/>
              </w:rPr>
            </w:pPr>
            <w:r w:rsidRPr="0036114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0072"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1F96" w14:textId="77777777" w:rsidR="000E6C22" w:rsidRPr="00361144" w:rsidRDefault="000E6C22" w:rsidP="00E1780E">
            <w:pPr>
              <w:pStyle w:val="rowtabella0"/>
              <w:jc w:val="center"/>
              <w:rPr>
                <w:color w:val="002060"/>
              </w:rPr>
            </w:pPr>
            <w:r w:rsidRPr="0036114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6EDF" w14:textId="77777777" w:rsidR="000E6C22" w:rsidRPr="00361144" w:rsidRDefault="000E6C22" w:rsidP="00E1780E">
            <w:pPr>
              <w:pStyle w:val="rowtabella0"/>
              <w:jc w:val="center"/>
              <w:rPr>
                <w:color w:val="002060"/>
              </w:rPr>
            </w:pPr>
            <w:r w:rsidRPr="00361144">
              <w:rPr>
                <w:color w:val="002060"/>
              </w:rPr>
              <w:t>0</w:t>
            </w:r>
          </w:p>
        </w:tc>
      </w:tr>
      <w:tr w:rsidR="000E6C22" w:rsidRPr="00361144" w14:paraId="5517961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9C2A7" w14:textId="77777777" w:rsidR="000E6C22" w:rsidRPr="00361144" w:rsidRDefault="000E6C22" w:rsidP="00E1780E">
            <w:pPr>
              <w:pStyle w:val="rowtabella0"/>
              <w:rPr>
                <w:color w:val="002060"/>
              </w:rPr>
            </w:pPr>
            <w:r w:rsidRPr="003611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6AD7"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A2B4"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C31C"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DC6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C725"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9ADB" w14:textId="77777777" w:rsidR="000E6C22" w:rsidRPr="00361144" w:rsidRDefault="000E6C22" w:rsidP="00E1780E">
            <w:pPr>
              <w:pStyle w:val="rowtabella0"/>
              <w:jc w:val="center"/>
              <w:rPr>
                <w:color w:val="002060"/>
              </w:rPr>
            </w:pPr>
            <w:r w:rsidRPr="0036114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70D2"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D0AC" w14:textId="77777777" w:rsidR="000E6C22" w:rsidRPr="00361144" w:rsidRDefault="000E6C22" w:rsidP="00E1780E">
            <w:pPr>
              <w:pStyle w:val="rowtabella0"/>
              <w:jc w:val="center"/>
              <w:rPr>
                <w:color w:val="002060"/>
              </w:rPr>
            </w:pPr>
            <w:r w:rsidRPr="0036114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5305" w14:textId="77777777" w:rsidR="000E6C22" w:rsidRPr="00361144" w:rsidRDefault="000E6C22" w:rsidP="00E1780E">
            <w:pPr>
              <w:pStyle w:val="rowtabella0"/>
              <w:jc w:val="center"/>
              <w:rPr>
                <w:color w:val="002060"/>
              </w:rPr>
            </w:pPr>
            <w:r w:rsidRPr="00361144">
              <w:rPr>
                <w:color w:val="002060"/>
              </w:rPr>
              <w:t>0</w:t>
            </w:r>
          </w:p>
        </w:tc>
      </w:tr>
      <w:tr w:rsidR="000E6C22" w:rsidRPr="00361144" w14:paraId="6C61377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6082A" w14:textId="77777777" w:rsidR="000E6C22" w:rsidRPr="00361144" w:rsidRDefault="000E6C22" w:rsidP="00E1780E">
            <w:pPr>
              <w:pStyle w:val="rowtabella0"/>
              <w:rPr>
                <w:color w:val="002060"/>
              </w:rPr>
            </w:pPr>
            <w:r w:rsidRPr="0036114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E6E3"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4BB5"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564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3DA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00E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26DD" w14:textId="77777777" w:rsidR="000E6C22" w:rsidRPr="00361144" w:rsidRDefault="000E6C22" w:rsidP="00E1780E">
            <w:pPr>
              <w:pStyle w:val="rowtabella0"/>
              <w:jc w:val="center"/>
              <w:rPr>
                <w:color w:val="002060"/>
              </w:rPr>
            </w:pPr>
            <w:r w:rsidRPr="0036114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D0EA"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78AC"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4C41" w14:textId="77777777" w:rsidR="000E6C22" w:rsidRPr="00361144" w:rsidRDefault="000E6C22" w:rsidP="00E1780E">
            <w:pPr>
              <w:pStyle w:val="rowtabella0"/>
              <w:jc w:val="center"/>
              <w:rPr>
                <w:color w:val="002060"/>
              </w:rPr>
            </w:pPr>
            <w:r w:rsidRPr="00361144">
              <w:rPr>
                <w:color w:val="002060"/>
              </w:rPr>
              <w:t>0</w:t>
            </w:r>
          </w:p>
        </w:tc>
      </w:tr>
      <w:tr w:rsidR="000E6C22" w:rsidRPr="00361144" w14:paraId="5D9B066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AF3D4" w14:textId="77777777" w:rsidR="000E6C22" w:rsidRPr="00361144" w:rsidRDefault="000E6C22" w:rsidP="00E1780E">
            <w:pPr>
              <w:pStyle w:val="rowtabella0"/>
              <w:rPr>
                <w:color w:val="002060"/>
                <w:lang w:val="es-ES"/>
              </w:rPr>
            </w:pPr>
            <w:r w:rsidRPr="00361144">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ED0D"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C7D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6A54"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E46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B6C9"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15A9"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C9AA" w14:textId="77777777" w:rsidR="000E6C22" w:rsidRPr="00361144" w:rsidRDefault="000E6C22" w:rsidP="00E1780E">
            <w:pPr>
              <w:pStyle w:val="rowtabella0"/>
              <w:jc w:val="center"/>
              <w:rPr>
                <w:color w:val="002060"/>
              </w:rPr>
            </w:pPr>
            <w:r w:rsidRPr="0036114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4D5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8AA8" w14:textId="77777777" w:rsidR="000E6C22" w:rsidRPr="00361144" w:rsidRDefault="000E6C22" w:rsidP="00E1780E">
            <w:pPr>
              <w:pStyle w:val="rowtabella0"/>
              <w:jc w:val="center"/>
              <w:rPr>
                <w:color w:val="002060"/>
              </w:rPr>
            </w:pPr>
            <w:r w:rsidRPr="00361144">
              <w:rPr>
                <w:color w:val="002060"/>
              </w:rPr>
              <w:t>0</w:t>
            </w:r>
          </w:p>
        </w:tc>
      </w:tr>
      <w:tr w:rsidR="000E6C22" w:rsidRPr="00361144" w14:paraId="3F4F3AA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1802D" w14:textId="77777777" w:rsidR="000E6C22" w:rsidRPr="00361144" w:rsidRDefault="000E6C22" w:rsidP="00E1780E">
            <w:pPr>
              <w:pStyle w:val="rowtabella0"/>
              <w:rPr>
                <w:color w:val="002060"/>
              </w:rPr>
            </w:pPr>
            <w:r w:rsidRPr="003611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0143" w14:textId="77777777" w:rsidR="000E6C22" w:rsidRPr="00361144" w:rsidRDefault="000E6C22" w:rsidP="00E1780E">
            <w:pPr>
              <w:pStyle w:val="rowtabella0"/>
              <w:jc w:val="center"/>
              <w:rPr>
                <w:color w:val="002060"/>
              </w:rPr>
            </w:pPr>
            <w:r w:rsidRPr="003611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22B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680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567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EEF9"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A013"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B5AC" w14:textId="77777777" w:rsidR="000E6C22" w:rsidRPr="00361144" w:rsidRDefault="000E6C22" w:rsidP="00E1780E">
            <w:pPr>
              <w:pStyle w:val="rowtabella0"/>
              <w:jc w:val="center"/>
              <w:rPr>
                <w:color w:val="002060"/>
              </w:rPr>
            </w:pPr>
            <w:r w:rsidRPr="0036114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46E0"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CC7A" w14:textId="77777777" w:rsidR="000E6C22" w:rsidRPr="00361144" w:rsidRDefault="000E6C22" w:rsidP="00E1780E">
            <w:pPr>
              <w:pStyle w:val="rowtabella0"/>
              <w:jc w:val="center"/>
              <w:rPr>
                <w:color w:val="002060"/>
              </w:rPr>
            </w:pPr>
            <w:r w:rsidRPr="00361144">
              <w:rPr>
                <w:color w:val="002060"/>
              </w:rPr>
              <w:t>0</w:t>
            </w:r>
          </w:p>
        </w:tc>
      </w:tr>
      <w:tr w:rsidR="000E6C22" w:rsidRPr="00361144" w14:paraId="608D4949"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962A5" w14:textId="77777777" w:rsidR="000E6C22" w:rsidRPr="00361144" w:rsidRDefault="000E6C22" w:rsidP="00E1780E">
            <w:pPr>
              <w:pStyle w:val="rowtabella0"/>
              <w:rPr>
                <w:color w:val="002060"/>
              </w:rPr>
            </w:pPr>
            <w:r w:rsidRPr="0036114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2F33"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C0E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02E7"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343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8CE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7E96"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1B15"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BF42" w14:textId="77777777" w:rsidR="000E6C22" w:rsidRPr="00361144" w:rsidRDefault="000E6C22" w:rsidP="00E1780E">
            <w:pPr>
              <w:pStyle w:val="rowtabella0"/>
              <w:jc w:val="center"/>
              <w:rPr>
                <w:color w:val="002060"/>
              </w:rPr>
            </w:pPr>
            <w:r w:rsidRPr="003611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1D86" w14:textId="77777777" w:rsidR="000E6C22" w:rsidRPr="00361144" w:rsidRDefault="000E6C22" w:rsidP="00E1780E">
            <w:pPr>
              <w:pStyle w:val="rowtabella0"/>
              <w:jc w:val="center"/>
              <w:rPr>
                <w:color w:val="002060"/>
              </w:rPr>
            </w:pPr>
            <w:r w:rsidRPr="00361144">
              <w:rPr>
                <w:color w:val="002060"/>
              </w:rPr>
              <w:t>0</w:t>
            </w:r>
          </w:p>
        </w:tc>
      </w:tr>
      <w:tr w:rsidR="000E6C22" w:rsidRPr="00361144" w14:paraId="661C7BC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16AC9" w14:textId="77777777" w:rsidR="000E6C22" w:rsidRPr="00361144" w:rsidRDefault="000E6C22" w:rsidP="00E1780E">
            <w:pPr>
              <w:pStyle w:val="rowtabella0"/>
              <w:rPr>
                <w:color w:val="002060"/>
              </w:rPr>
            </w:pPr>
            <w:r w:rsidRPr="0036114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5EC3"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2C18"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529D"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05DD"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A4EE"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40C4"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24DE1" w14:textId="77777777" w:rsidR="000E6C22" w:rsidRPr="00361144" w:rsidRDefault="000E6C22" w:rsidP="00E1780E">
            <w:pPr>
              <w:pStyle w:val="rowtabella0"/>
              <w:jc w:val="center"/>
              <w:rPr>
                <w:color w:val="002060"/>
              </w:rPr>
            </w:pPr>
            <w:r w:rsidRPr="0036114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B729"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74A4" w14:textId="77777777" w:rsidR="000E6C22" w:rsidRPr="00361144" w:rsidRDefault="000E6C22" w:rsidP="00E1780E">
            <w:pPr>
              <w:pStyle w:val="rowtabella0"/>
              <w:jc w:val="center"/>
              <w:rPr>
                <w:color w:val="002060"/>
              </w:rPr>
            </w:pPr>
            <w:r w:rsidRPr="00361144">
              <w:rPr>
                <w:color w:val="002060"/>
              </w:rPr>
              <w:t>0</w:t>
            </w:r>
          </w:p>
        </w:tc>
      </w:tr>
      <w:tr w:rsidR="000E6C22" w:rsidRPr="00361144" w14:paraId="47FB4F0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4CCEA" w14:textId="77777777" w:rsidR="000E6C22" w:rsidRPr="00361144" w:rsidRDefault="000E6C22" w:rsidP="00E1780E">
            <w:pPr>
              <w:pStyle w:val="rowtabella0"/>
              <w:rPr>
                <w:color w:val="002060"/>
              </w:rPr>
            </w:pPr>
            <w:r w:rsidRPr="0036114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2E7C"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2017"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F269"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A11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3F22"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C947"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7F09" w14:textId="77777777" w:rsidR="000E6C22" w:rsidRPr="00361144" w:rsidRDefault="000E6C22" w:rsidP="00E1780E">
            <w:pPr>
              <w:pStyle w:val="rowtabella0"/>
              <w:jc w:val="center"/>
              <w:rPr>
                <w:color w:val="002060"/>
              </w:rPr>
            </w:pPr>
            <w:r w:rsidRPr="0036114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58BC" w14:textId="77777777" w:rsidR="000E6C22" w:rsidRPr="00361144" w:rsidRDefault="000E6C22" w:rsidP="00E1780E">
            <w:pPr>
              <w:pStyle w:val="rowtabella0"/>
              <w:jc w:val="center"/>
              <w:rPr>
                <w:color w:val="002060"/>
              </w:rPr>
            </w:pPr>
            <w:r w:rsidRPr="0036114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DD50"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2A484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3C13F" w14:textId="77777777" w:rsidR="000E6C22" w:rsidRPr="00361144" w:rsidRDefault="000E6C22" w:rsidP="00E1780E">
            <w:pPr>
              <w:pStyle w:val="rowtabella0"/>
              <w:rPr>
                <w:color w:val="002060"/>
                <w:lang w:val="es-ES"/>
              </w:rPr>
            </w:pPr>
            <w:r w:rsidRPr="00361144">
              <w:rPr>
                <w:color w:val="002060"/>
                <w:lang w:val="es-ES"/>
              </w:rPr>
              <w:lastRenderedPageBreak/>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517A"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62A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766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860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F6F5"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F4FD"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5B8A" w14:textId="77777777" w:rsidR="000E6C22" w:rsidRPr="00361144" w:rsidRDefault="000E6C22" w:rsidP="00E1780E">
            <w:pPr>
              <w:pStyle w:val="rowtabella0"/>
              <w:jc w:val="center"/>
              <w:rPr>
                <w:color w:val="002060"/>
              </w:rPr>
            </w:pPr>
            <w:r w:rsidRPr="0036114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7781" w14:textId="77777777" w:rsidR="000E6C22" w:rsidRPr="00361144" w:rsidRDefault="000E6C22" w:rsidP="00E1780E">
            <w:pPr>
              <w:pStyle w:val="rowtabella0"/>
              <w:jc w:val="center"/>
              <w:rPr>
                <w:color w:val="002060"/>
              </w:rPr>
            </w:pPr>
            <w:r w:rsidRPr="0036114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5673" w14:textId="77777777" w:rsidR="000E6C22" w:rsidRPr="00361144" w:rsidRDefault="000E6C22" w:rsidP="00E1780E">
            <w:pPr>
              <w:pStyle w:val="rowtabella0"/>
              <w:jc w:val="center"/>
              <w:rPr>
                <w:color w:val="002060"/>
              </w:rPr>
            </w:pPr>
            <w:r w:rsidRPr="00361144">
              <w:rPr>
                <w:color w:val="002060"/>
              </w:rPr>
              <w:t>1</w:t>
            </w:r>
          </w:p>
        </w:tc>
      </w:tr>
      <w:tr w:rsidR="000E6C22" w:rsidRPr="00361144" w14:paraId="26C1EC27"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4999A" w14:textId="77777777" w:rsidR="000E6C22" w:rsidRPr="00361144" w:rsidRDefault="000E6C22" w:rsidP="00E1780E">
            <w:pPr>
              <w:pStyle w:val="rowtabella0"/>
              <w:rPr>
                <w:color w:val="002060"/>
                <w:lang w:val="es-ES"/>
              </w:rPr>
            </w:pPr>
            <w:r w:rsidRPr="0036114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6471"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FF1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1BF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EF6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3B5A"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CBFA"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1F51" w14:textId="77777777" w:rsidR="000E6C22" w:rsidRPr="00361144" w:rsidRDefault="000E6C22" w:rsidP="00E1780E">
            <w:pPr>
              <w:pStyle w:val="rowtabella0"/>
              <w:jc w:val="center"/>
              <w:rPr>
                <w:color w:val="002060"/>
              </w:rPr>
            </w:pPr>
            <w:r w:rsidRPr="0036114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5D0B"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10CB" w14:textId="77777777" w:rsidR="000E6C22" w:rsidRPr="00361144" w:rsidRDefault="000E6C22" w:rsidP="00E1780E">
            <w:pPr>
              <w:pStyle w:val="rowtabella0"/>
              <w:jc w:val="center"/>
              <w:rPr>
                <w:color w:val="002060"/>
              </w:rPr>
            </w:pPr>
            <w:r w:rsidRPr="00361144">
              <w:rPr>
                <w:color w:val="002060"/>
              </w:rPr>
              <w:t>0</w:t>
            </w:r>
          </w:p>
        </w:tc>
      </w:tr>
      <w:tr w:rsidR="000E6C22" w:rsidRPr="00361144" w14:paraId="26666E44"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8D6BAE" w14:textId="77777777" w:rsidR="000E6C22" w:rsidRPr="00361144" w:rsidRDefault="000E6C22" w:rsidP="00E1780E">
            <w:pPr>
              <w:pStyle w:val="rowtabella0"/>
              <w:rPr>
                <w:color w:val="002060"/>
                <w:lang w:val="es-ES"/>
              </w:rPr>
            </w:pPr>
            <w:r w:rsidRPr="0036114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F86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93E9"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1B3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41C9"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7AF5"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F906"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23DC" w14:textId="77777777" w:rsidR="000E6C22" w:rsidRPr="00361144" w:rsidRDefault="000E6C22" w:rsidP="00E1780E">
            <w:pPr>
              <w:pStyle w:val="rowtabella0"/>
              <w:jc w:val="center"/>
              <w:rPr>
                <w:color w:val="002060"/>
              </w:rPr>
            </w:pPr>
            <w:r w:rsidRPr="0036114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901B" w14:textId="77777777" w:rsidR="000E6C22" w:rsidRPr="00361144" w:rsidRDefault="000E6C22" w:rsidP="00E1780E">
            <w:pPr>
              <w:pStyle w:val="rowtabella0"/>
              <w:jc w:val="center"/>
              <w:rPr>
                <w:color w:val="002060"/>
              </w:rPr>
            </w:pPr>
            <w:r w:rsidRPr="0036114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25D7" w14:textId="77777777" w:rsidR="000E6C22" w:rsidRPr="00361144" w:rsidRDefault="000E6C22" w:rsidP="00E1780E">
            <w:pPr>
              <w:pStyle w:val="rowtabella0"/>
              <w:jc w:val="center"/>
              <w:rPr>
                <w:color w:val="002060"/>
              </w:rPr>
            </w:pPr>
            <w:r w:rsidRPr="00361144">
              <w:rPr>
                <w:color w:val="002060"/>
              </w:rPr>
              <w:t>0</w:t>
            </w:r>
          </w:p>
        </w:tc>
      </w:tr>
    </w:tbl>
    <w:p w14:paraId="42A0F348" w14:textId="77777777" w:rsidR="000E6C22" w:rsidRPr="00361144" w:rsidRDefault="000E6C22" w:rsidP="000E6C22">
      <w:pPr>
        <w:pStyle w:val="breakline"/>
        <w:rPr>
          <w:rFonts w:eastAsiaTheme="minorEastAsia"/>
          <w:color w:val="002060"/>
        </w:rPr>
      </w:pPr>
    </w:p>
    <w:p w14:paraId="33A1DD0F" w14:textId="77777777" w:rsidR="000E6C22" w:rsidRPr="00361144" w:rsidRDefault="000E6C22" w:rsidP="000E6C22">
      <w:pPr>
        <w:pStyle w:val="breakline"/>
        <w:rPr>
          <w:color w:val="002060"/>
        </w:rPr>
      </w:pPr>
    </w:p>
    <w:p w14:paraId="63AA625C" w14:textId="77777777" w:rsidR="000E6C22" w:rsidRPr="00361144" w:rsidRDefault="000E6C22" w:rsidP="000E6C22">
      <w:pPr>
        <w:pStyle w:val="sottotitolocampionato10"/>
        <w:rPr>
          <w:color w:val="002060"/>
        </w:rPr>
      </w:pPr>
      <w:r w:rsidRPr="003611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5EF9BA45"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C626E"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8C4DE"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5473F"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B2A7A"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98E6C"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981B3"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1A045"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E54A8"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5F7D"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60990" w14:textId="77777777" w:rsidR="000E6C22" w:rsidRPr="00361144" w:rsidRDefault="000E6C22" w:rsidP="00E1780E">
            <w:pPr>
              <w:pStyle w:val="headertabella0"/>
              <w:rPr>
                <w:color w:val="002060"/>
              </w:rPr>
            </w:pPr>
            <w:r w:rsidRPr="00361144">
              <w:rPr>
                <w:color w:val="002060"/>
              </w:rPr>
              <w:t>PE</w:t>
            </w:r>
          </w:p>
        </w:tc>
      </w:tr>
      <w:tr w:rsidR="000E6C22" w:rsidRPr="00361144" w14:paraId="2E2E7A62"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6BC48E" w14:textId="77777777" w:rsidR="000E6C22" w:rsidRPr="00361144" w:rsidRDefault="000E6C22" w:rsidP="00E1780E">
            <w:pPr>
              <w:pStyle w:val="rowtabella0"/>
              <w:rPr>
                <w:color w:val="002060"/>
              </w:rPr>
            </w:pPr>
            <w:r w:rsidRPr="003611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4D1C"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F69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2E98"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485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457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E815" w14:textId="77777777" w:rsidR="000E6C22" w:rsidRPr="00361144" w:rsidRDefault="000E6C22" w:rsidP="00E1780E">
            <w:pPr>
              <w:pStyle w:val="rowtabella0"/>
              <w:jc w:val="center"/>
              <w:rPr>
                <w:color w:val="002060"/>
              </w:rPr>
            </w:pPr>
            <w:r w:rsidRPr="0036114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3F26"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869E"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584E" w14:textId="77777777" w:rsidR="000E6C22" w:rsidRPr="00361144" w:rsidRDefault="000E6C22" w:rsidP="00E1780E">
            <w:pPr>
              <w:pStyle w:val="rowtabella0"/>
              <w:jc w:val="center"/>
              <w:rPr>
                <w:color w:val="002060"/>
              </w:rPr>
            </w:pPr>
            <w:r w:rsidRPr="00361144">
              <w:rPr>
                <w:color w:val="002060"/>
              </w:rPr>
              <w:t>0</w:t>
            </w:r>
          </w:p>
        </w:tc>
      </w:tr>
      <w:tr w:rsidR="000E6C22" w:rsidRPr="00361144" w14:paraId="0666481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9D778" w14:textId="77777777" w:rsidR="000E6C22" w:rsidRPr="00361144" w:rsidRDefault="000E6C22" w:rsidP="00E1780E">
            <w:pPr>
              <w:pStyle w:val="rowtabella0"/>
              <w:rPr>
                <w:color w:val="002060"/>
              </w:rPr>
            </w:pPr>
            <w:r w:rsidRPr="0036114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F694"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596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5320F"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566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3EB9"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3DD6" w14:textId="77777777" w:rsidR="000E6C22" w:rsidRPr="00361144" w:rsidRDefault="000E6C22" w:rsidP="00E1780E">
            <w:pPr>
              <w:pStyle w:val="rowtabella0"/>
              <w:jc w:val="center"/>
              <w:rPr>
                <w:color w:val="002060"/>
              </w:rPr>
            </w:pPr>
            <w:r w:rsidRPr="0036114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13AE"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EB5B"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C02C" w14:textId="77777777" w:rsidR="000E6C22" w:rsidRPr="00361144" w:rsidRDefault="000E6C22" w:rsidP="00E1780E">
            <w:pPr>
              <w:pStyle w:val="rowtabella0"/>
              <w:jc w:val="center"/>
              <w:rPr>
                <w:color w:val="002060"/>
              </w:rPr>
            </w:pPr>
            <w:r w:rsidRPr="00361144">
              <w:rPr>
                <w:color w:val="002060"/>
              </w:rPr>
              <w:t>0</w:t>
            </w:r>
          </w:p>
        </w:tc>
      </w:tr>
      <w:tr w:rsidR="000E6C22" w:rsidRPr="00361144" w14:paraId="1299171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7F6EB" w14:textId="77777777" w:rsidR="000E6C22" w:rsidRPr="00361144" w:rsidRDefault="000E6C22" w:rsidP="00E1780E">
            <w:pPr>
              <w:pStyle w:val="rowtabella0"/>
              <w:rPr>
                <w:color w:val="002060"/>
              </w:rPr>
            </w:pPr>
            <w:r w:rsidRPr="0036114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4C13"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18F2"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BD8E"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A88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43B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FEE1" w14:textId="77777777" w:rsidR="000E6C22" w:rsidRPr="00361144" w:rsidRDefault="000E6C22" w:rsidP="00E1780E">
            <w:pPr>
              <w:pStyle w:val="rowtabella0"/>
              <w:jc w:val="center"/>
              <w:rPr>
                <w:color w:val="002060"/>
              </w:rPr>
            </w:pPr>
            <w:r w:rsidRPr="0036114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BC14"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29E7" w14:textId="77777777" w:rsidR="000E6C22" w:rsidRPr="00361144" w:rsidRDefault="000E6C22" w:rsidP="00E1780E">
            <w:pPr>
              <w:pStyle w:val="rowtabella0"/>
              <w:jc w:val="center"/>
              <w:rPr>
                <w:color w:val="002060"/>
              </w:rPr>
            </w:pPr>
            <w:r w:rsidRPr="0036114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4634" w14:textId="77777777" w:rsidR="000E6C22" w:rsidRPr="00361144" w:rsidRDefault="000E6C22" w:rsidP="00E1780E">
            <w:pPr>
              <w:pStyle w:val="rowtabella0"/>
              <w:jc w:val="center"/>
              <w:rPr>
                <w:color w:val="002060"/>
              </w:rPr>
            </w:pPr>
            <w:r w:rsidRPr="00361144">
              <w:rPr>
                <w:color w:val="002060"/>
              </w:rPr>
              <w:t>0</w:t>
            </w:r>
          </w:p>
        </w:tc>
      </w:tr>
      <w:tr w:rsidR="000E6C22" w:rsidRPr="00361144" w14:paraId="01ED8FF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71A1B" w14:textId="77777777" w:rsidR="000E6C22" w:rsidRPr="00361144" w:rsidRDefault="000E6C22" w:rsidP="00E1780E">
            <w:pPr>
              <w:pStyle w:val="rowtabella0"/>
              <w:rPr>
                <w:color w:val="002060"/>
              </w:rPr>
            </w:pPr>
            <w:r w:rsidRPr="0036114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4E5C"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DD03"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A1C5"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C8B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557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9948" w14:textId="77777777" w:rsidR="000E6C22" w:rsidRPr="00361144" w:rsidRDefault="000E6C22" w:rsidP="00E1780E">
            <w:pPr>
              <w:pStyle w:val="rowtabella0"/>
              <w:jc w:val="center"/>
              <w:rPr>
                <w:color w:val="002060"/>
              </w:rPr>
            </w:pPr>
            <w:r w:rsidRPr="0036114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6473"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9560" w14:textId="77777777" w:rsidR="000E6C22" w:rsidRPr="00361144" w:rsidRDefault="000E6C22" w:rsidP="00E1780E">
            <w:pPr>
              <w:pStyle w:val="rowtabella0"/>
              <w:jc w:val="center"/>
              <w:rPr>
                <w:color w:val="002060"/>
              </w:rPr>
            </w:pPr>
            <w:r w:rsidRPr="0036114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589E" w14:textId="77777777" w:rsidR="000E6C22" w:rsidRPr="00361144" w:rsidRDefault="000E6C22" w:rsidP="00E1780E">
            <w:pPr>
              <w:pStyle w:val="rowtabella0"/>
              <w:jc w:val="center"/>
              <w:rPr>
                <w:color w:val="002060"/>
              </w:rPr>
            </w:pPr>
            <w:r w:rsidRPr="00361144">
              <w:rPr>
                <w:color w:val="002060"/>
              </w:rPr>
              <w:t>0</w:t>
            </w:r>
          </w:p>
        </w:tc>
      </w:tr>
      <w:tr w:rsidR="000E6C22" w:rsidRPr="00361144" w14:paraId="721F17E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81BFF" w14:textId="77777777" w:rsidR="000E6C22" w:rsidRPr="00361144" w:rsidRDefault="000E6C22" w:rsidP="00E1780E">
            <w:pPr>
              <w:pStyle w:val="rowtabella0"/>
              <w:rPr>
                <w:color w:val="002060"/>
              </w:rPr>
            </w:pPr>
            <w:r w:rsidRPr="003611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BA63"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540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CE1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D10C"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E95E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588C" w14:textId="77777777" w:rsidR="000E6C22" w:rsidRPr="00361144" w:rsidRDefault="000E6C22" w:rsidP="00E1780E">
            <w:pPr>
              <w:pStyle w:val="rowtabella0"/>
              <w:jc w:val="center"/>
              <w:rPr>
                <w:color w:val="002060"/>
              </w:rPr>
            </w:pPr>
            <w:r w:rsidRPr="0036114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AAFB" w14:textId="77777777" w:rsidR="000E6C22" w:rsidRPr="00361144" w:rsidRDefault="000E6C22" w:rsidP="00E1780E">
            <w:pPr>
              <w:pStyle w:val="rowtabella0"/>
              <w:jc w:val="center"/>
              <w:rPr>
                <w:color w:val="002060"/>
              </w:rPr>
            </w:pPr>
            <w:r w:rsidRPr="003611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3AE5" w14:textId="77777777" w:rsidR="000E6C22" w:rsidRPr="00361144" w:rsidRDefault="000E6C22" w:rsidP="00E1780E">
            <w:pPr>
              <w:pStyle w:val="rowtabella0"/>
              <w:jc w:val="center"/>
              <w:rPr>
                <w:color w:val="002060"/>
              </w:rPr>
            </w:pPr>
            <w:r w:rsidRPr="0036114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499E" w14:textId="77777777" w:rsidR="000E6C22" w:rsidRPr="00361144" w:rsidRDefault="000E6C22" w:rsidP="00E1780E">
            <w:pPr>
              <w:pStyle w:val="rowtabella0"/>
              <w:jc w:val="center"/>
              <w:rPr>
                <w:color w:val="002060"/>
              </w:rPr>
            </w:pPr>
            <w:r w:rsidRPr="00361144">
              <w:rPr>
                <w:color w:val="002060"/>
              </w:rPr>
              <w:t>0</w:t>
            </w:r>
          </w:p>
        </w:tc>
      </w:tr>
      <w:tr w:rsidR="000E6C22" w:rsidRPr="00361144" w14:paraId="7888DF8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5BDA9" w14:textId="77777777" w:rsidR="000E6C22" w:rsidRPr="00361144" w:rsidRDefault="000E6C22" w:rsidP="00E1780E">
            <w:pPr>
              <w:pStyle w:val="rowtabella0"/>
              <w:rPr>
                <w:color w:val="002060"/>
                <w:lang w:val="es-ES"/>
              </w:rPr>
            </w:pPr>
            <w:r w:rsidRPr="0036114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B8DC"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C02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E8D9"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7B4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910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E739" w14:textId="77777777" w:rsidR="000E6C22" w:rsidRPr="00361144" w:rsidRDefault="000E6C22" w:rsidP="00E1780E">
            <w:pPr>
              <w:pStyle w:val="rowtabella0"/>
              <w:jc w:val="center"/>
              <w:rPr>
                <w:color w:val="002060"/>
              </w:rPr>
            </w:pPr>
            <w:r w:rsidRPr="0036114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778E"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7A8D"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1F49" w14:textId="77777777" w:rsidR="000E6C22" w:rsidRPr="00361144" w:rsidRDefault="000E6C22" w:rsidP="00E1780E">
            <w:pPr>
              <w:pStyle w:val="rowtabella0"/>
              <w:jc w:val="center"/>
              <w:rPr>
                <w:color w:val="002060"/>
              </w:rPr>
            </w:pPr>
            <w:r w:rsidRPr="00361144">
              <w:rPr>
                <w:color w:val="002060"/>
              </w:rPr>
              <w:t>0</w:t>
            </w:r>
          </w:p>
        </w:tc>
      </w:tr>
      <w:tr w:rsidR="000E6C22" w:rsidRPr="00361144" w14:paraId="4512DFCD"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3233E" w14:textId="77777777" w:rsidR="000E6C22" w:rsidRPr="00361144" w:rsidRDefault="000E6C22" w:rsidP="00E1780E">
            <w:pPr>
              <w:pStyle w:val="rowtabella0"/>
              <w:rPr>
                <w:color w:val="002060"/>
              </w:rPr>
            </w:pPr>
            <w:r w:rsidRPr="003611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D12C"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620C"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30C4"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90D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6670"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CAE8" w14:textId="77777777" w:rsidR="000E6C22" w:rsidRPr="00361144" w:rsidRDefault="000E6C22" w:rsidP="00E1780E">
            <w:pPr>
              <w:pStyle w:val="rowtabella0"/>
              <w:jc w:val="center"/>
              <w:rPr>
                <w:color w:val="002060"/>
              </w:rPr>
            </w:pPr>
            <w:r w:rsidRPr="0036114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CF31"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6B62"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6D9D" w14:textId="77777777" w:rsidR="000E6C22" w:rsidRPr="00361144" w:rsidRDefault="000E6C22" w:rsidP="00E1780E">
            <w:pPr>
              <w:pStyle w:val="rowtabella0"/>
              <w:jc w:val="center"/>
              <w:rPr>
                <w:color w:val="002060"/>
              </w:rPr>
            </w:pPr>
            <w:r w:rsidRPr="00361144">
              <w:rPr>
                <w:color w:val="002060"/>
              </w:rPr>
              <w:t>0</w:t>
            </w:r>
          </w:p>
        </w:tc>
      </w:tr>
      <w:tr w:rsidR="000E6C22" w:rsidRPr="00361144" w14:paraId="3B8B77B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0850E" w14:textId="77777777" w:rsidR="000E6C22" w:rsidRPr="00361144" w:rsidRDefault="000E6C22" w:rsidP="00E1780E">
            <w:pPr>
              <w:pStyle w:val="rowtabella0"/>
              <w:rPr>
                <w:color w:val="002060"/>
              </w:rPr>
            </w:pPr>
            <w:r w:rsidRPr="0036114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2BCB"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166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B88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BD30"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8440"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4C5E" w14:textId="77777777" w:rsidR="000E6C22" w:rsidRPr="00361144" w:rsidRDefault="000E6C22" w:rsidP="00E1780E">
            <w:pPr>
              <w:pStyle w:val="rowtabella0"/>
              <w:jc w:val="center"/>
              <w:rPr>
                <w:color w:val="002060"/>
              </w:rPr>
            </w:pPr>
            <w:r w:rsidRPr="003611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5FB5"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6703"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CA22" w14:textId="77777777" w:rsidR="000E6C22" w:rsidRPr="00361144" w:rsidRDefault="000E6C22" w:rsidP="00E1780E">
            <w:pPr>
              <w:pStyle w:val="rowtabella0"/>
              <w:jc w:val="center"/>
              <w:rPr>
                <w:color w:val="002060"/>
              </w:rPr>
            </w:pPr>
            <w:r w:rsidRPr="00361144">
              <w:rPr>
                <w:color w:val="002060"/>
              </w:rPr>
              <w:t>0</w:t>
            </w:r>
          </w:p>
        </w:tc>
      </w:tr>
      <w:tr w:rsidR="000E6C22" w:rsidRPr="00361144" w14:paraId="661EFAD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C303F" w14:textId="77777777" w:rsidR="000E6C22" w:rsidRPr="00361144" w:rsidRDefault="000E6C22" w:rsidP="00E1780E">
            <w:pPr>
              <w:pStyle w:val="rowtabella0"/>
              <w:rPr>
                <w:color w:val="002060"/>
              </w:rPr>
            </w:pPr>
            <w:r w:rsidRPr="003611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C464"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129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D6C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9B6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1D27"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2222" w14:textId="77777777" w:rsidR="000E6C22" w:rsidRPr="00361144" w:rsidRDefault="000E6C22" w:rsidP="00E1780E">
            <w:pPr>
              <w:pStyle w:val="rowtabella0"/>
              <w:jc w:val="center"/>
              <w:rPr>
                <w:color w:val="002060"/>
              </w:rPr>
            </w:pPr>
            <w:r w:rsidRPr="003611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3857" w14:textId="77777777" w:rsidR="000E6C22" w:rsidRPr="00361144" w:rsidRDefault="000E6C22" w:rsidP="00E1780E">
            <w:pPr>
              <w:pStyle w:val="rowtabella0"/>
              <w:jc w:val="center"/>
              <w:rPr>
                <w:color w:val="002060"/>
              </w:rPr>
            </w:pPr>
            <w:r w:rsidRPr="0036114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07BF"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EF52" w14:textId="77777777" w:rsidR="000E6C22" w:rsidRPr="00361144" w:rsidRDefault="000E6C22" w:rsidP="00E1780E">
            <w:pPr>
              <w:pStyle w:val="rowtabella0"/>
              <w:jc w:val="center"/>
              <w:rPr>
                <w:color w:val="002060"/>
              </w:rPr>
            </w:pPr>
            <w:r w:rsidRPr="00361144">
              <w:rPr>
                <w:color w:val="002060"/>
              </w:rPr>
              <w:t>0</w:t>
            </w:r>
          </w:p>
        </w:tc>
      </w:tr>
      <w:tr w:rsidR="000E6C22" w:rsidRPr="00361144" w14:paraId="17E2FCC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948EB" w14:textId="77777777" w:rsidR="000E6C22" w:rsidRPr="00361144" w:rsidRDefault="000E6C22" w:rsidP="00E1780E">
            <w:pPr>
              <w:pStyle w:val="rowtabella0"/>
              <w:rPr>
                <w:color w:val="002060"/>
              </w:rPr>
            </w:pPr>
            <w:r w:rsidRPr="0036114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382A"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601A"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8BCE"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26D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F69F"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EB62"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DC3A" w14:textId="77777777" w:rsidR="000E6C22" w:rsidRPr="00361144" w:rsidRDefault="000E6C22" w:rsidP="00E1780E">
            <w:pPr>
              <w:pStyle w:val="rowtabella0"/>
              <w:jc w:val="center"/>
              <w:rPr>
                <w:color w:val="002060"/>
              </w:rPr>
            </w:pPr>
            <w:r w:rsidRPr="003611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7DCE"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0E6B"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D8749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768CD" w14:textId="77777777" w:rsidR="000E6C22" w:rsidRPr="00361144" w:rsidRDefault="000E6C22" w:rsidP="00E1780E">
            <w:pPr>
              <w:pStyle w:val="rowtabella0"/>
              <w:rPr>
                <w:color w:val="002060"/>
              </w:rPr>
            </w:pPr>
            <w:r w:rsidRPr="0036114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87DF"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322E"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E31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6456"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0A91"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0F8E" w14:textId="77777777" w:rsidR="000E6C22" w:rsidRPr="00361144" w:rsidRDefault="000E6C22" w:rsidP="00E1780E">
            <w:pPr>
              <w:pStyle w:val="rowtabella0"/>
              <w:jc w:val="center"/>
              <w:rPr>
                <w:color w:val="002060"/>
              </w:rPr>
            </w:pPr>
            <w:r w:rsidRPr="003611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7ADF" w14:textId="77777777" w:rsidR="000E6C22" w:rsidRPr="00361144" w:rsidRDefault="000E6C22" w:rsidP="00E1780E">
            <w:pPr>
              <w:pStyle w:val="rowtabella0"/>
              <w:jc w:val="center"/>
              <w:rPr>
                <w:color w:val="002060"/>
              </w:rPr>
            </w:pPr>
            <w:r w:rsidRPr="0036114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B75E"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82BD" w14:textId="77777777" w:rsidR="000E6C22" w:rsidRPr="00361144" w:rsidRDefault="000E6C22" w:rsidP="00E1780E">
            <w:pPr>
              <w:pStyle w:val="rowtabella0"/>
              <w:jc w:val="center"/>
              <w:rPr>
                <w:color w:val="002060"/>
              </w:rPr>
            </w:pPr>
            <w:r w:rsidRPr="00361144">
              <w:rPr>
                <w:color w:val="002060"/>
              </w:rPr>
              <w:t>0</w:t>
            </w:r>
          </w:p>
        </w:tc>
      </w:tr>
      <w:tr w:rsidR="000E6C22" w:rsidRPr="00361144" w14:paraId="1B2B84B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D75EF" w14:textId="77777777" w:rsidR="000E6C22" w:rsidRPr="00361144" w:rsidRDefault="000E6C22" w:rsidP="00E1780E">
            <w:pPr>
              <w:pStyle w:val="rowtabella0"/>
              <w:rPr>
                <w:color w:val="002060"/>
              </w:rPr>
            </w:pPr>
            <w:r w:rsidRPr="0036114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2AB1"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8C1C"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F6C6"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D34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6AB0"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D39B"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A9EA" w14:textId="77777777" w:rsidR="000E6C22" w:rsidRPr="00361144" w:rsidRDefault="000E6C22" w:rsidP="00E1780E">
            <w:pPr>
              <w:pStyle w:val="rowtabella0"/>
              <w:jc w:val="center"/>
              <w:rPr>
                <w:color w:val="002060"/>
              </w:rPr>
            </w:pPr>
            <w:r w:rsidRPr="00361144">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5039"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68DB" w14:textId="77777777" w:rsidR="000E6C22" w:rsidRPr="00361144" w:rsidRDefault="000E6C22" w:rsidP="00E1780E">
            <w:pPr>
              <w:pStyle w:val="rowtabella0"/>
              <w:jc w:val="center"/>
              <w:rPr>
                <w:color w:val="002060"/>
              </w:rPr>
            </w:pPr>
            <w:r w:rsidRPr="00361144">
              <w:rPr>
                <w:color w:val="002060"/>
              </w:rPr>
              <w:t>0</w:t>
            </w:r>
          </w:p>
        </w:tc>
      </w:tr>
      <w:tr w:rsidR="000E6C22" w:rsidRPr="00361144" w14:paraId="645D1649"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EE3DA" w14:textId="77777777" w:rsidR="000E6C22" w:rsidRPr="00361144" w:rsidRDefault="000E6C22" w:rsidP="00E1780E">
            <w:pPr>
              <w:pStyle w:val="rowtabella0"/>
              <w:rPr>
                <w:color w:val="002060"/>
              </w:rPr>
            </w:pPr>
            <w:r w:rsidRPr="003611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02B4"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8B6F"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E535"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11D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90F5"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07E1"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2CC4" w14:textId="77777777" w:rsidR="000E6C22" w:rsidRPr="00361144" w:rsidRDefault="000E6C22" w:rsidP="00E1780E">
            <w:pPr>
              <w:pStyle w:val="rowtabella0"/>
              <w:jc w:val="center"/>
              <w:rPr>
                <w:color w:val="002060"/>
              </w:rPr>
            </w:pPr>
            <w:r w:rsidRPr="00361144">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0F81"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9977" w14:textId="77777777" w:rsidR="000E6C22" w:rsidRPr="00361144" w:rsidRDefault="000E6C22" w:rsidP="00E1780E">
            <w:pPr>
              <w:pStyle w:val="rowtabella0"/>
              <w:jc w:val="center"/>
              <w:rPr>
                <w:color w:val="002060"/>
              </w:rPr>
            </w:pPr>
            <w:r w:rsidRPr="00361144">
              <w:rPr>
                <w:color w:val="002060"/>
              </w:rPr>
              <w:t>0</w:t>
            </w:r>
          </w:p>
        </w:tc>
      </w:tr>
    </w:tbl>
    <w:p w14:paraId="622CE73A" w14:textId="77777777" w:rsidR="000E6C22" w:rsidRDefault="000E6C22" w:rsidP="000E6C22">
      <w:pPr>
        <w:pStyle w:val="breakline"/>
        <w:rPr>
          <w:color w:val="002060"/>
        </w:rPr>
      </w:pPr>
    </w:p>
    <w:p w14:paraId="6FAF8DCF"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3CE03410" w14:textId="77777777" w:rsidR="000E6C22" w:rsidRDefault="000E6C22" w:rsidP="000E6C22">
      <w:pPr>
        <w:pStyle w:val="breakline"/>
        <w:rPr>
          <w:rFonts w:eastAsiaTheme="minorEastAsia"/>
          <w:color w:val="002060"/>
        </w:rPr>
      </w:pPr>
    </w:p>
    <w:p w14:paraId="27BBF786" w14:textId="77777777" w:rsidR="00E81347" w:rsidRPr="00B375D5" w:rsidRDefault="00E81347" w:rsidP="00E81347">
      <w:pPr>
        <w:pStyle w:val="sottotitolocampionato10"/>
        <w:rPr>
          <w:color w:val="002060"/>
        </w:rPr>
      </w:pPr>
      <w:r w:rsidRPr="00B375D5">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E81347" w:rsidRPr="00B375D5" w14:paraId="42E663E0"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384F3"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0641A"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CFCCD"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4FFE"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87F23"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266EF"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3DD88"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7EBC4F61"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26E6E" w14:textId="77777777" w:rsidR="00E81347" w:rsidRPr="00B375D5" w:rsidRDefault="00E81347" w:rsidP="00E1780E">
            <w:pPr>
              <w:pStyle w:val="rowtabella0"/>
              <w:rPr>
                <w:color w:val="002060"/>
              </w:rPr>
            </w:pPr>
            <w:r w:rsidRPr="00B375D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33492" w14:textId="77777777" w:rsidR="00E81347" w:rsidRPr="00B375D5" w:rsidRDefault="00E81347" w:rsidP="00E1780E">
            <w:pPr>
              <w:pStyle w:val="rowtabella0"/>
              <w:rPr>
                <w:color w:val="002060"/>
              </w:rPr>
            </w:pPr>
            <w:r w:rsidRPr="00B375D5">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4B13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02FB9" w14:textId="77777777" w:rsidR="00E81347" w:rsidRPr="00B375D5" w:rsidRDefault="00E81347" w:rsidP="00E1780E">
            <w:pPr>
              <w:pStyle w:val="rowtabella0"/>
              <w:rPr>
                <w:color w:val="002060"/>
              </w:rPr>
            </w:pPr>
            <w:r w:rsidRPr="00B375D5">
              <w:rPr>
                <w:color w:val="002060"/>
              </w:rPr>
              <w:t>21/12/2024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3BFBF" w14:textId="77777777" w:rsidR="00E81347" w:rsidRPr="00B375D5" w:rsidRDefault="00E81347" w:rsidP="00E1780E">
            <w:pPr>
              <w:pStyle w:val="rowtabella0"/>
              <w:rPr>
                <w:color w:val="002060"/>
              </w:rPr>
            </w:pPr>
            <w:r w:rsidRPr="00B375D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FDFAC" w14:textId="77777777" w:rsidR="00E81347" w:rsidRPr="00B375D5" w:rsidRDefault="00E81347" w:rsidP="00E1780E">
            <w:pPr>
              <w:pStyle w:val="rowtabella0"/>
              <w:rPr>
                <w:color w:val="002060"/>
              </w:rPr>
            </w:pPr>
            <w:r w:rsidRPr="00B375D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4A8CC" w14:textId="77777777" w:rsidR="00E81347" w:rsidRPr="00B375D5" w:rsidRDefault="00E81347" w:rsidP="00E1780E">
            <w:pPr>
              <w:pStyle w:val="rowtabella0"/>
              <w:rPr>
                <w:color w:val="002060"/>
              </w:rPr>
            </w:pPr>
            <w:r w:rsidRPr="00B375D5">
              <w:rPr>
                <w:color w:val="002060"/>
              </w:rPr>
              <w:t>VIA ANTONIO ROSMINI 22/B</w:t>
            </w:r>
          </w:p>
        </w:tc>
      </w:tr>
      <w:tr w:rsidR="00E81347" w:rsidRPr="00B375D5" w14:paraId="65F32B5D"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3E4210" w14:textId="77777777" w:rsidR="00E81347" w:rsidRPr="00B375D5" w:rsidRDefault="00E81347" w:rsidP="00E1780E">
            <w:pPr>
              <w:pStyle w:val="rowtabella0"/>
              <w:rPr>
                <w:color w:val="002060"/>
              </w:rPr>
            </w:pPr>
            <w:r w:rsidRPr="00B375D5">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79232D" w14:textId="77777777" w:rsidR="00E81347" w:rsidRPr="00B375D5" w:rsidRDefault="00E81347" w:rsidP="00E1780E">
            <w:pPr>
              <w:pStyle w:val="rowtabella0"/>
              <w:rPr>
                <w:color w:val="002060"/>
              </w:rPr>
            </w:pPr>
            <w:r w:rsidRPr="00B375D5">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473423"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A804CB"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CCD709" w14:textId="77777777" w:rsidR="00E81347" w:rsidRPr="00B375D5" w:rsidRDefault="00E81347" w:rsidP="00E1780E">
            <w:pPr>
              <w:pStyle w:val="rowtabella0"/>
              <w:rPr>
                <w:color w:val="002060"/>
              </w:rPr>
            </w:pPr>
            <w:r w:rsidRPr="00B375D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22E56" w14:textId="77777777" w:rsidR="00E81347" w:rsidRPr="00B375D5" w:rsidRDefault="00E81347" w:rsidP="00E1780E">
            <w:pPr>
              <w:pStyle w:val="rowtabella0"/>
              <w:rPr>
                <w:color w:val="002060"/>
              </w:rPr>
            </w:pPr>
            <w:r w:rsidRPr="00B375D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890AE" w14:textId="77777777" w:rsidR="00E81347" w:rsidRPr="00B375D5" w:rsidRDefault="00E81347" w:rsidP="00E1780E">
            <w:pPr>
              <w:pStyle w:val="rowtabella0"/>
              <w:rPr>
                <w:color w:val="002060"/>
              </w:rPr>
            </w:pPr>
            <w:r w:rsidRPr="00B375D5">
              <w:rPr>
                <w:color w:val="002060"/>
              </w:rPr>
              <w:t>VIA NAZARIO SAURO</w:t>
            </w:r>
          </w:p>
        </w:tc>
      </w:tr>
      <w:tr w:rsidR="00E81347" w:rsidRPr="00B375D5" w14:paraId="7AF7FCF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D38BEA" w14:textId="77777777" w:rsidR="00E81347" w:rsidRPr="00B375D5" w:rsidRDefault="00E81347" w:rsidP="00E1780E">
            <w:pPr>
              <w:pStyle w:val="rowtabella0"/>
              <w:rPr>
                <w:color w:val="002060"/>
              </w:rPr>
            </w:pPr>
            <w:r w:rsidRPr="00B375D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AB76E3" w14:textId="77777777" w:rsidR="00E81347" w:rsidRPr="00B375D5" w:rsidRDefault="00E81347" w:rsidP="00E1780E">
            <w:pPr>
              <w:pStyle w:val="rowtabella0"/>
              <w:rPr>
                <w:color w:val="002060"/>
              </w:rPr>
            </w:pPr>
            <w:r w:rsidRPr="00B375D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FCA500"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2D63A" w14:textId="77777777" w:rsidR="00E81347" w:rsidRPr="00B375D5" w:rsidRDefault="00E81347" w:rsidP="00E1780E">
            <w:pPr>
              <w:pStyle w:val="rowtabella0"/>
              <w:rPr>
                <w:color w:val="002060"/>
              </w:rPr>
            </w:pPr>
            <w:r w:rsidRPr="00B375D5">
              <w:rPr>
                <w:color w:val="002060"/>
              </w:rPr>
              <w:t>21/12/2024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F1581E" w14:textId="77777777" w:rsidR="00E81347" w:rsidRPr="00B375D5" w:rsidRDefault="00E81347" w:rsidP="00E1780E">
            <w:pPr>
              <w:pStyle w:val="rowtabella0"/>
              <w:rPr>
                <w:color w:val="002060"/>
              </w:rPr>
            </w:pPr>
            <w:r w:rsidRPr="00B375D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E6A36" w14:textId="77777777" w:rsidR="00E81347" w:rsidRPr="00B375D5" w:rsidRDefault="00E81347" w:rsidP="00E1780E">
            <w:pPr>
              <w:pStyle w:val="rowtabella0"/>
              <w:rPr>
                <w:color w:val="002060"/>
              </w:rPr>
            </w:pPr>
            <w:r w:rsidRPr="00B375D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D8870" w14:textId="77777777" w:rsidR="00E81347" w:rsidRPr="00B375D5" w:rsidRDefault="00E81347" w:rsidP="00E1780E">
            <w:pPr>
              <w:pStyle w:val="rowtabella0"/>
              <w:rPr>
                <w:color w:val="002060"/>
              </w:rPr>
            </w:pPr>
            <w:r w:rsidRPr="00B375D5">
              <w:rPr>
                <w:color w:val="002060"/>
              </w:rPr>
              <w:t>STR.DEL BURELLO LOC.VAL NEVOLA</w:t>
            </w:r>
          </w:p>
        </w:tc>
      </w:tr>
      <w:tr w:rsidR="00E81347" w:rsidRPr="00B375D5" w14:paraId="50409213"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B06620" w14:textId="77777777" w:rsidR="00E81347" w:rsidRPr="00B375D5" w:rsidRDefault="00E81347" w:rsidP="00E1780E">
            <w:pPr>
              <w:pStyle w:val="rowtabella0"/>
              <w:rPr>
                <w:color w:val="002060"/>
              </w:rPr>
            </w:pPr>
            <w:r w:rsidRPr="00B375D5">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4A9DBD" w14:textId="77777777" w:rsidR="00E81347" w:rsidRPr="00B375D5" w:rsidRDefault="00E81347" w:rsidP="00E1780E">
            <w:pPr>
              <w:pStyle w:val="rowtabella0"/>
              <w:rPr>
                <w:color w:val="002060"/>
              </w:rPr>
            </w:pPr>
            <w:r w:rsidRPr="00B375D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2136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FF5C04" w14:textId="77777777" w:rsidR="00E81347" w:rsidRPr="00B375D5" w:rsidRDefault="00E81347" w:rsidP="00E1780E">
            <w:pPr>
              <w:pStyle w:val="rowtabella0"/>
              <w:rPr>
                <w:color w:val="002060"/>
              </w:rPr>
            </w:pPr>
            <w:r w:rsidRPr="00B375D5">
              <w:rPr>
                <w:color w:val="002060"/>
              </w:rPr>
              <w:t>21/12/2024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79DA20" w14:textId="77777777" w:rsidR="00E81347" w:rsidRPr="00B375D5" w:rsidRDefault="00E81347" w:rsidP="00E1780E">
            <w:pPr>
              <w:pStyle w:val="rowtabella0"/>
              <w:rPr>
                <w:color w:val="002060"/>
              </w:rPr>
            </w:pPr>
            <w:r w:rsidRPr="00B375D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1BAD7" w14:textId="77777777" w:rsidR="00E81347" w:rsidRPr="00B375D5" w:rsidRDefault="00E81347" w:rsidP="00E1780E">
            <w:pPr>
              <w:pStyle w:val="rowtabella0"/>
              <w:rPr>
                <w:color w:val="002060"/>
              </w:rPr>
            </w:pPr>
            <w:r w:rsidRPr="00B375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9B34F" w14:textId="77777777" w:rsidR="00E81347" w:rsidRPr="00B375D5" w:rsidRDefault="00E81347" w:rsidP="00E1780E">
            <w:pPr>
              <w:pStyle w:val="rowtabella0"/>
              <w:rPr>
                <w:color w:val="002060"/>
              </w:rPr>
            </w:pPr>
            <w:r w:rsidRPr="00B375D5">
              <w:rPr>
                <w:color w:val="002060"/>
              </w:rPr>
              <w:t>VIA DEI TESSITORI</w:t>
            </w:r>
          </w:p>
        </w:tc>
      </w:tr>
      <w:tr w:rsidR="00E81347" w:rsidRPr="00B375D5" w14:paraId="7123CF4C"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0BB77" w14:textId="77777777" w:rsidR="00E81347" w:rsidRPr="00B375D5" w:rsidRDefault="00E81347" w:rsidP="00E1780E">
            <w:pPr>
              <w:pStyle w:val="rowtabella0"/>
              <w:rPr>
                <w:color w:val="002060"/>
              </w:rPr>
            </w:pPr>
            <w:r w:rsidRPr="00B375D5">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4B8E4" w14:textId="77777777" w:rsidR="00E81347" w:rsidRPr="00B375D5" w:rsidRDefault="00E81347" w:rsidP="00E1780E">
            <w:pPr>
              <w:pStyle w:val="rowtabella0"/>
              <w:rPr>
                <w:color w:val="002060"/>
              </w:rPr>
            </w:pPr>
            <w:r w:rsidRPr="00B375D5">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85FBE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E07DD" w14:textId="77777777" w:rsidR="00E81347" w:rsidRPr="00B375D5" w:rsidRDefault="00E81347" w:rsidP="00E1780E">
            <w:pPr>
              <w:pStyle w:val="rowtabella0"/>
              <w:rPr>
                <w:color w:val="002060"/>
              </w:rPr>
            </w:pPr>
            <w:r w:rsidRPr="00B375D5">
              <w:rPr>
                <w:color w:val="002060"/>
              </w:rPr>
              <w:t>21/12/2024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08A8C" w14:textId="77777777" w:rsidR="00E81347" w:rsidRPr="00B375D5" w:rsidRDefault="00E81347" w:rsidP="00E1780E">
            <w:pPr>
              <w:pStyle w:val="rowtabella0"/>
              <w:rPr>
                <w:color w:val="002060"/>
              </w:rPr>
            </w:pPr>
            <w:r w:rsidRPr="00B375D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FC77F" w14:textId="77777777" w:rsidR="00E81347" w:rsidRPr="00B375D5" w:rsidRDefault="00E81347" w:rsidP="00E1780E">
            <w:pPr>
              <w:pStyle w:val="rowtabella0"/>
              <w:rPr>
                <w:color w:val="002060"/>
              </w:rPr>
            </w:pPr>
            <w:r w:rsidRPr="00B375D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5142D" w14:textId="77777777" w:rsidR="00E81347" w:rsidRPr="00B375D5" w:rsidRDefault="00E81347" w:rsidP="00E1780E">
            <w:pPr>
              <w:pStyle w:val="rowtabella0"/>
              <w:rPr>
                <w:color w:val="002060"/>
              </w:rPr>
            </w:pPr>
            <w:r w:rsidRPr="00B375D5">
              <w:rPr>
                <w:color w:val="002060"/>
              </w:rPr>
              <w:t>VIA VILLA TOMBARI</w:t>
            </w:r>
          </w:p>
        </w:tc>
      </w:tr>
      <w:tr w:rsidR="00E81347" w:rsidRPr="00B375D5" w14:paraId="4BCFD9B2"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4855B" w14:textId="77777777" w:rsidR="00E81347" w:rsidRPr="00B375D5" w:rsidRDefault="00E81347" w:rsidP="00E1780E">
            <w:pPr>
              <w:pStyle w:val="rowtabella0"/>
              <w:rPr>
                <w:color w:val="002060"/>
              </w:rPr>
            </w:pPr>
            <w:r w:rsidRPr="00B375D5">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CB984" w14:textId="77777777" w:rsidR="00E81347" w:rsidRPr="00B375D5" w:rsidRDefault="00E81347" w:rsidP="00E1780E">
            <w:pPr>
              <w:pStyle w:val="rowtabella0"/>
              <w:rPr>
                <w:color w:val="002060"/>
              </w:rPr>
            </w:pPr>
            <w:r w:rsidRPr="00B375D5">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5E568"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E8232" w14:textId="77777777" w:rsidR="00E81347" w:rsidRPr="00B375D5" w:rsidRDefault="00E81347" w:rsidP="00E1780E">
            <w:pPr>
              <w:pStyle w:val="rowtabella0"/>
              <w:rPr>
                <w:color w:val="002060"/>
              </w:rPr>
            </w:pPr>
            <w:r w:rsidRPr="00B375D5">
              <w:rPr>
                <w:color w:val="002060"/>
              </w:rPr>
              <w:t>22/12/2024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5B9F1" w14:textId="77777777" w:rsidR="00E81347" w:rsidRPr="00B375D5" w:rsidRDefault="00E81347" w:rsidP="00E1780E">
            <w:pPr>
              <w:pStyle w:val="rowtabella0"/>
              <w:rPr>
                <w:color w:val="002060"/>
              </w:rPr>
            </w:pPr>
            <w:r w:rsidRPr="00B375D5">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B1D1A" w14:textId="77777777" w:rsidR="00E81347" w:rsidRPr="00B375D5" w:rsidRDefault="00E81347" w:rsidP="00E1780E">
            <w:pPr>
              <w:pStyle w:val="rowtabella0"/>
              <w:rPr>
                <w:color w:val="002060"/>
              </w:rPr>
            </w:pPr>
            <w:r w:rsidRPr="00B375D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86463" w14:textId="77777777" w:rsidR="00E81347" w:rsidRPr="00B375D5" w:rsidRDefault="00E81347" w:rsidP="00E1780E">
            <w:pPr>
              <w:pStyle w:val="rowtabella0"/>
              <w:rPr>
                <w:color w:val="002060"/>
              </w:rPr>
            </w:pPr>
            <w:r w:rsidRPr="00B375D5">
              <w:rPr>
                <w:color w:val="002060"/>
              </w:rPr>
              <w:t>VIA MADRE TERESA DI CALCUTTA</w:t>
            </w:r>
          </w:p>
        </w:tc>
      </w:tr>
    </w:tbl>
    <w:p w14:paraId="7FDF502F" w14:textId="77777777" w:rsidR="00E81347" w:rsidRPr="00B375D5" w:rsidRDefault="00E81347" w:rsidP="00E81347">
      <w:pPr>
        <w:pStyle w:val="breakline"/>
        <w:rPr>
          <w:rFonts w:eastAsiaTheme="minorEastAsia"/>
          <w:color w:val="002060"/>
        </w:rPr>
      </w:pPr>
    </w:p>
    <w:p w14:paraId="35142910" w14:textId="77777777" w:rsidR="00E81347" w:rsidRPr="00B375D5" w:rsidRDefault="00E81347" w:rsidP="00E81347">
      <w:pPr>
        <w:pStyle w:val="breakline"/>
        <w:rPr>
          <w:color w:val="002060"/>
        </w:rPr>
      </w:pPr>
    </w:p>
    <w:p w14:paraId="61782CBE" w14:textId="77777777" w:rsidR="00E81347" w:rsidRPr="00B375D5" w:rsidRDefault="00E81347" w:rsidP="00E81347">
      <w:pPr>
        <w:pStyle w:val="breakline"/>
        <w:rPr>
          <w:color w:val="002060"/>
        </w:rPr>
      </w:pPr>
    </w:p>
    <w:p w14:paraId="5A595E5F" w14:textId="77777777" w:rsidR="00E81347" w:rsidRPr="00B375D5" w:rsidRDefault="00E81347" w:rsidP="00E81347">
      <w:pPr>
        <w:pStyle w:val="sottotitolocampionato10"/>
        <w:rPr>
          <w:color w:val="002060"/>
        </w:rPr>
      </w:pPr>
      <w:r w:rsidRPr="00B375D5">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49"/>
        <w:gridCol w:w="1551"/>
      </w:tblGrid>
      <w:tr w:rsidR="00E81347" w:rsidRPr="00B375D5" w14:paraId="7BB2A58F"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64B30"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F40C4"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47E3"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6C182"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5D3C"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7ABCD"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6AB9E"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43AE74C3"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66500" w14:textId="77777777" w:rsidR="00E81347" w:rsidRPr="00B375D5" w:rsidRDefault="00E81347" w:rsidP="00E1780E">
            <w:pPr>
              <w:pStyle w:val="rowtabella0"/>
              <w:rPr>
                <w:color w:val="002060"/>
              </w:rPr>
            </w:pPr>
            <w:r w:rsidRPr="00B375D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D62D4" w14:textId="77777777" w:rsidR="00E81347" w:rsidRPr="00B375D5" w:rsidRDefault="00E81347" w:rsidP="00E1780E">
            <w:pPr>
              <w:pStyle w:val="rowtabella0"/>
              <w:rPr>
                <w:color w:val="002060"/>
              </w:rPr>
            </w:pPr>
            <w:r w:rsidRPr="00B375D5">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530D7" w14:textId="77777777" w:rsidR="00E81347" w:rsidRPr="00B375D5" w:rsidRDefault="00E81347" w:rsidP="00E1780E">
            <w:pPr>
              <w:pStyle w:val="rowtabella0"/>
              <w:jc w:val="center"/>
              <w:rPr>
                <w:color w:val="002060"/>
              </w:rPr>
            </w:pPr>
            <w:r w:rsidRPr="00B375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F6911" w14:textId="77777777" w:rsidR="00E81347" w:rsidRPr="00B375D5" w:rsidRDefault="00E81347" w:rsidP="00E1780E">
            <w:pPr>
              <w:pStyle w:val="rowtabella0"/>
              <w:rPr>
                <w:color w:val="002060"/>
              </w:rPr>
            </w:pPr>
            <w:r w:rsidRPr="00B375D5">
              <w:rPr>
                <w:color w:val="002060"/>
              </w:rPr>
              <w:t>21/12/2024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E9D87" w14:textId="77777777" w:rsidR="00E81347" w:rsidRPr="00B375D5" w:rsidRDefault="00E81347" w:rsidP="00E1780E">
            <w:pPr>
              <w:pStyle w:val="rowtabella0"/>
              <w:rPr>
                <w:color w:val="002060"/>
              </w:rPr>
            </w:pPr>
            <w:r w:rsidRPr="00B375D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DEA2F" w14:textId="77777777" w:rsidR="00E81347" w:rsidRPr="00B375D5" w:rsidRDefault="00E81347" w:rsidP="00E1780E">
            <w:pPr>
              <w:pStyle w:val="rowtabella0"/>
              <w:rPr>
                <w:color w:val="002060"/>
              </w:rPr>
            </w:pPr>
            <w:r w:rsidRPr="00B375D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DD203" w14:textId="77777777" w:rsidR="00E81347" w:rsidRPr="00B375D5" w:rsidRDefault="00E81347" w:rsidP="00E1780E">
            <w:pPr>
              <w:pStyle w:val="rowtabella0"/>
              <w:rPr>
                <w:color w:val="002060"/>
              </w:rPr>
            </w:pPr>
            <w:r w:rsidRPr="00B375D5">
              <w:rPr>
                <w:color w:val="002060"/>
              </w:rPr>
              <w:t>VIA DELLA REPUBBLICA</w:t>
            </w:r>
          </w:p>
        </w:tc>
      </w:tr>
      <w:tr w:rsidR="00E81347" w:rsidRPr="00B375D5" w14:paraId="1002003B"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2351C" w14:textId="77777777" w:rsidR="00E81347" w:rsidRPr="00B375D5" w:rsidRDefault="00E81347" w:rsidP="00E1780E">
            <w:pPr>
              <w:pStyle w:val="rowtabella0"/>
              <w:rPr>
                <w:color w:val="002060"/>
              </w:rPr>
            </w:pPr>
            <w:r w:rsidRPr="00B375D5">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C259A" w14:textId="77777777" w:rsidR="00E81347" w:rsidRPr="00B375D5" w:rsidRDefault="00E81347" w:rsidP="00E1780E">
            <w:pPr>
              <w:pStyle w:val="rowtabella0"/>
              <w:rPr>
                <w:color w:val="002060"/>
              </w:rPr>
            </w:pPr>
            <w:r w:rsidRPr="00B375D5">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BB41CA"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7A8BD" w14:textId="77777777" w:rsidR="00E81347" w:rsidRPr="00B375D5" w:rsidRDefault="00E81347" w:rsidP="00E1780E">
            <w:pPr>
              <w:pStyle w:val="rowtabella0"/>
              <w:rPr>
                <w:color w:val="002060"/>
              </w:rPr>
            </w:pPr>
            <w:r w:rsidRPr="00B375D5">
              <w:rPr>
                <w:color w:val="002060"/>
              </w:rPr>
              <w:t>21/12/2024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14A01" w14:textId="77777777" w:rsidR="00E81347" w:rsidRPr="00B375D5" w:rsidRDefault="00E81347" w:rsidP="00E1780E">
            <w:pPr>
              <w:pStyle w:val="rowtabella0"/>
              <w:rPr>
                <w:color w:val="002060"/>
              </w:rPr>
            </w:pPr>
            <w:r w:rsidRPr="00B375D5">
              <w:rPr>
                <w:color w:val="002060"/>
              </w:rPr>
              <w:t>5266 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0DF34" w14:textId="77777777" w:rsidR="00E81347" w:rsidRPr="00B375D5" w:rsidRDefault="00E81347" w:rsidP="00E1780E">
            <w:pPr>
              <w:pStyle w:val="rowtabella0"/>
              <w:rPr>
                <w:color w:val="002060"/>
              </w:rPr>
            </w:pPr>
            <w:r w:rsidRPr="00B375D5">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FBBBD" w14:textId="77777777" w:rsidR="00E81347" w:rsidRPr="00B375D5" w:rsidRDefault="00E81347" w:rsidP="00E1780E">
            <w:pPr>
              <w:pStyle w:val="rowtabella0"/>
              <w:rPr>
                <w:color w:val="002060"/>
              </w:rPr>
            </w:pPr>
            <w:r w:rsidRPr="00B375D5">
              <w:rPr>
                <w:color w:val="002060"/>
              </w:rPr>
              <w:t>LOCALITA' MADONNA DELLA PIEVE</w:t>
            </w:r>
          </w:p>
        </w:tc>
      </w:tr>
      <w:tr w:rsidR="00E81347" w:rsidRPr="00B375D5" w14:paraId="31FE3163"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F7E3F" w14:textId="77777777" w:rsidR="00E81347" w:rsidRPr="00B375D5" w:rsidRDefault="00E81347" w:rsidP="00E1780E">
            <w:pPr>
              <w:pStyle w:val="rowtabella0"/>
              <w:rPr>
                <w:color w:val="002060"/>
              </w:rPr>
            </w:pPr>
            <w:r w:rsidRPr="00B375D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2B142D" w14:textId="77777777" w:rsidR="00E81347" w:rsidRPr="00B375D5" w:rsidRDefault="00E81347" w:rsidP="00E1780E">
            <w:pPr>
              <w:pStyle w:val="rowtabella0"/>
              <w:rPr>
                <w:color w:val="002060"/>
              </w:rPr>
            </w:pPr>
            <w:r w:rsidRPr="00B375D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1BB4B"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6B07E2" w14:textId="77777777" w:rsidR="00E81347" w:rsidRPr="00B375D5" w:rsidRDefault="00E81347" w:rsidP="00E1780E">
            <w:pPr>
              <w:pStyle w:val="rowtabella0"/>
              <w:rPr>
                <w:color w:val="002060"/>
              </w:rPr>
            </w:pPr>
            <w:r w:rsidRPr="00B375D5">
              <w:rPr>
                <w:color w:val="002060"/>
              </w:rPr>
              <w:t>21/12/2024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1A488F" w14:textId="77777777" w:rsidR="00E81347" w:rsidRPr="00B375D5" w:rsidRDefault="00E81347" w:rsidP="00E1780E">
            <w:pPr>
              <w:pStyle w:val="rowtabella0"/>
              <w:rPr>
                <w:color w:val="002060"/>
              </w:rPr>
            </w:pPr>
            <w:r w:rsidRPr="00B375D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E7F86" w14:textId="77777777" w:rsidR="00E81347" w:rsidRPr="00B375D5" w:rsidRDefault="00E81347" w:rsidP="00E1780E">
            <w:pPr>
              <w:pStyle w:val="rowtabella0"/>
              <w:rPr>
                <w:color w:val="002060"/>
              </w:rPr>
            </w:pPr>
            <w:r w:rsidRPr="00B375D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F0EF8" w14:textId="77777777" w:rsidR="00E81347" w:rsidRPr="00B375D5" w:rsidRDefault="00E81347" w:rsidP="00E1780E">
            <w:pPr>
              <w:pStyle w:val="rowtabella0"/>
              <w:rPr>
                <w:color w:val="002060"/>
              </w:rPr>
            </w:pPr>
            <w:r w:rsidRPr="00B375D5">
              <w:rPr>
                <w:color w:val="002060"/>
              </w:rPr>
              <w:t>VIA ALESSANDRO MANZONI</w:t>
            </w:r>
          </w:p>
        </w:tc>
      </w:tr>
      <w:tr w:rsidR="00E81347" w:rsidRPr="00B375D5" w14:paraId="1AD1987E"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96F03" w14:textId="77777777" w:rsidR="00E81347" w:rsidRPr="00B375D5" w:rsidRDefault="00E81347" w:rsidP="00E1780E">
            <w:pPr>
              <w:pStyle w:val="rowtabella0"/>
              <w:rPr>
                <w:color w:val="002060"/>
              </w:rPr>
            </w:pPr>
            <w:r w:rsidRPr="00B375D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E4D44F" w14:textId="77777777" w:rsidR="00E81347" w:rsidRPr="00B375D5" w:rsidRDefault="00E81347" w:rsidP="00E1780E">
            <w:pPr>
              <w:pStyle w:val="rowtabella0"/>
              <w:rPr>
                <w:color w:val="002060"/>
              </w:rPr>
            </w:pPr>
            <w:r w:rsidRPr="00B375D5">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B184E2"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3B60E" w14:textId="77777777" w:rsidR="00E81347" w:rsidRPr="00B375D5" w:rsidRDefault="00E81347" w:rsidP="00E1780E">
            <w:pPr>
              <w:pStyle w:val="rowtabella0"/>
              <w:rPr>
                <w:color w:val="002060"/>
              </w:rPr>
            </w:pPr>
            <w:r w:rsidRPr="00B375D5">
              <w:rPr>
                <w:color w:val="002060"/>
              </w:rPr>
              <w:t>21/12/2024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C1CE9" w14:textId="77777777" w:rsidR="00E81347" w:rsidRPr="00B375D5" w:rsidRDefault="00E81347" w:rsidP="00E1780E">
            <w:pPr>
              <w:pStyle w:val="rowtabella0"/>
              <w:rPr>
                <w:color w:val="002060"/>
              </w:rPr>
            </w:pPr>
            <w:r w:rsidRPr="00B375D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E1113" w14:textId="77777777" w:rsidR="00E81347" w:rsidRPr="00B375D5" w:rsidRDefault="00E81347" w:rsidP="00E1780E">
            <w:pPr>
              <w:pStyle w:val="rowtabella0"/>
              <w:rPr>
                <w:color w:val="002060"/>
              </w:rPr>
            </w:pPr>
            <w:r w:rsidRPr="00B375D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1FE9D" w14:textId="77777777" w:rsidR="00E81347" w:rsidRPr="00B375D5" w:rsidRDefault="00E81347" w:rsidP="00E1780E">
            <w:pPr>
              <w:pStyle w:val="rowtabella0"/>
              <w:rPr>
                <w:color w:val="002060"/>
              </w:rPr>
            </w:pPr>
            <w:r w:rsidRPr="00B375D5">
              <w:rPr>
                <w:color w:val="002060"/>
              </w:rPr>
              <w:t>VIA ALDO MORO</w:t>
            </w:r>
          </w:p>
        </w:tc>
      </w:tr>
      <w:tr w:rsidR="00E81347" w:rsidRPr="00B375D5" w14:paraId="574BA10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D3C9E0" w14:textId="77777777" w:rsidR="00E81347" w:rsidRPr="00B375D5" w:rsidRDefault="00E81347" w:rsidP="00E1780E">
            <w:pPr>
              <w:pStyle w:val="rowtabella0"/>
              <w:rPr>
                <w:color w:val="002060"/>
              </w:rPr>
            </w:pPr>
            <w:r w:rsidRPr="00B375D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487BE" w14:textId="77777777" w:rsidR="00E81347" w:rsidRPr="00B375D5" w:rsidRDefault="00E81347" w:rsidP="00E1780E">
            <w:pPr>
              <w:pStyle w:val="rowtabella0"/>
              <w:rPr>
                <w:color w:val="002060"/>
              </w:rPr>
            </w:pPr>
            <w:r w:rsidRPr="00B375D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08571F"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030499" w14:textId="77777777" w:rsidR="00E81347" w:rsidRPr="00B375D5" w:rsidRDefault="00E81347" w:rsidP="00E1780E">
            <w:pPr>
              <w:pStyle w:val="rowtabella0"/>
              <w:rPr>
                <w:color w:val="002060"/>
              </w:rPr>
            </w:pPr>
            <w:r w:rsidRPr="00B375D5">
              <w:rPr>
                <w:color w:val="002060"/>
              </w:rPr>
              <w:t>22/12/2024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42E3D" w14:textId="77777777" w:rsidR="00E81347" w:rsidRPr="00B375D5" w:rsidRDefault="00E81347" w:rsidP="00E1780E">
            <w:pPr>
              <w:pStyle w:val="rowtabella0"/>
              <w:rPr>
                <w:color w:val="002060"/>
              </w:rPr>
            </w:pPr>
            <w:r w:rsidRPr="00B375D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E86AC" w14:textId="77777777" w:rsidR="00E81347" w:rsidRPr="00B375D5" w:rsidRDefault="00E81347" w:rsidP="00E1780E">
            <w:pPr>
              <w:pStyle w:val="rowtabella0"/>
              <w:rPr>
                <w:color w:val="002060"/>
              </w:rPr>
            </w:pPr>
            <w:r w:rsidRPr="00B375D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123EA" w14:textId="77777777" w:rsidR="00E81347" w:rsidRPr="00B375D5" w:rsidRDefault="00E81347" w:rsidP="00E1780E">
            <w:pPr>
              <w:pStyle w:val="rowtabella0"/>
              <w:rPr>
                <w:color w:val="002060"/>
              </w:rPr>
            </w:pPr>
            <w:r w:rsidRPr="00B375D5">
              <w:rPr>
                <w:color w:val="002060"/>
              </w:rPr>
              <w:t>VIA FRATELLI CERVI</w:t>
            </w:r>
          </w:p>
        </w:tc>
      </w:tr>
      <w:tr w:rsidR="00E81347" w:rsidRPr="00B375D5" w14:paraId="2B3E9D7E"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D34EE" w14:textId="77777777" w:rsidR="00E81347" w:rsidRPr="00B375D5" w:rsidRDefault="00E81347" w:rsidP="00E1780E">
            <w:pPr>
              <w:pStyle w:val="rowtabella0"/>
              <w:rPr>
                <w:color w:val="002060"/>
              </w:rPr>
            </w:pPr>
            <w:r w:rsidRPr="00B375D5">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44874" w14:textId="77777777" w:rsidR="00E81347" w:rsidRPr="00B375D5" w:rsidRDefault="00E81347" w:rsidP="00E1780E">
            <w:pPr>
              <w:pStyle w:val="rowtabella0"/>
              <w:rPr>
                <w:color w:val="002060"/>
              </w:rPr>
            </w:pPr>
            <w:r w:rsidRPr="00B375D5">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C7A9D" w14:textId="77777777" w:rsidR="00E81347" w:rsidRPr="00B375D5" w:rsidRDefault="00E81347" w:rsidP="00E1780E">
            <w:pPr>
              <w:pStyle w:val="rowtabella0"/>
              <w:jc w:val="center"/>
              <w:rPr>
                <w:color w:val="002060"/>
              </w:rPr>
            </w:pPr>
            <w:r w:rsidRPr="00B375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87EE1" w14:textId="77777777" w:rsidR="00E81347" w:rsidRPr="00B375D5" w:rsidRDefault="00E81347" w:rsidP="00E1780E">
            <w:pPr>
              <w:pStyle w:val="rowtabella0"/>
              <w:rPr>
                <w:color w:val="002060"/>
              </w:rPr>
            </w:pPr>
            <w:r w:rsidRPr="00B375D5">
              <w:rPr>
                <w:color w:val="002060"/>
              </w:rPr>
              <w:t>22/12/2024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826CD" w14:textId="77777777" w:rsidR="00E81347" w:rsidRPr="00B375D5" w:rsidRDefault="00E81347" w:rsidP="00E1780E">
            <w:pPr>
              <w:pStyle w:val="rowtabella0"/>
              <w:rPr>
                <w:color w:val="002060"/>
              </w:rPr>
            </w:pPr>
            <w:r w:rsidRPr="00B375D5">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54EA1" w14:textId="77777777" w:rsidR="00E81347" w:rsidRPr="00B375D5" w:rsidRDefault="00E81347" w:rsidP="00E1780E">
            <w:pPr>
              <w:pStyle w:val="rowtabella0"/>
              <w:rPr>
                <w:color w:val="002060"/>
              </w:rPr>
            </w:pPr>
            <w:r w:rsidRPr="00B375D5">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64D41" w14:textId="77777777" w:rsidR="00E81347" w:rsidRPr="00B375D5" w:rsidRDefault="00E81347" w:rsidP="00E1780E">
            <w:pPr>
              <w:pStyle w:val="rowtabella0"/>
              <w:rPr>
                <w:color w:val="002060"/>
              </w:rPr>
            </w:pPr>
            <w:r w:rsidRPr="00B375D5">
              <w:rPr>
                <w:color w:val="002060"/>
              </w:rPr>
              <w:t>FRAZ.PAGLIARE VIA VECCHI</w:t>
            </w:r>
          </w:p>
        </w:tc>
      </w:tr>
    </w:tbl>
    <w:p w14:paraId="14EEC9AF" w14:textId="77777777" w:rsidR="00E81347" w:rsidRPr="00361144" w:rsidRDefault="00E81347" w:rsidP="000E6C22">
      <w:pPr>
        <w:pStyle w:val="breakline"/>
        <w:rPr>
          <w:rFonts w:eastAsiaTheme="minorEastAsia"/>
          <w:color w:val="002060"/>
        </w:rPr>
      </w:pPr>
    </w:p>
    <w:p w14:paraId="003A1904" w14:textId="77777777" w:rsidR="000E6C22" w:rsidRPr="00361144" w:rsidRDefault="000E6C22" w:rsidP="000E6C22">
      <w:pPr>
        <w:pStyle w:val="breakline"/>
        <w:rPr>
          <w:color w:val="002060"/>
        </w:rPr>
      </w:pPr>
    </w:p>
    <w:p w14:paraId="4FDE61B4" w14:textId="77777777" w:rsidR="000E6C22" w:rsidRPr="00361144" w:rsidRDefault="000E6C22" w:rsidP="000E6C22">
      <w:pPr>
        <w:pStyle w:val="titolocampionato0"/>
        <w:shd w:val="clear" w:color="auto" w:fill="CCCCCC"/>
        <w:spacing w:before="80" w:after="40"/>
        <w:rPr>
          <w:color w:val="002060"/>
        </w:rPr>
      </w:pPr>
      <w:r w:rsidRPr="00361144">
        <w:rPr>
          <w:color w:val="002060"/>
        </w:rPr>
        <w:t>UNDER 15 C5 REGIONALI MASCHILI</w:t>
      </w:r>
    </w:p>
    <w:p w14:paraId="21571986" w14:textId="77777777" w:rsidR="000E6C22" w:rsidRPr="00361144" w:rsidRDefault="000E6C22" w:rsidP="000E6C22">
      <w:pPr>
        <w:pStyle w:val="titoloprinc0"/>
        <w:rPr>
          <w:color w:val="002060"/>
        </w:rPr>
      </w:pPr>
      <w:r w:rsidRPr="00361144">
        <w:rPr>
          <w:color w:val="002060"/>
        </w:rPr>
        <w:t>VARIAZIONI AL PROGRAMMA GARE</w:t>
      </w:r>
    </w:p>
    <w:p w14:paraId="257AF775" w14:textId="77777777" w:rsidR="000E6C22" w:rsidRPr="00361144" w:rsidRDefault="000E6C22" w:rsidP="000E6C22">
      <w:pPr>
        <w:pStyle w:val="breakline"/>
        <w:rPr>
          <w:color w:val="002060"/>
        </w:rPr>
      </w:pPr>
    </w:p>
    <w:p w14:paraId="79740BCE" w14:textId="77777777" w:rsidR="000E6C22" w:rsidRPr="00361144" w:rsidRDefault="000E6C22" w:rsidP="000E6C22">
      <w:pPr>
        <w:pStyle w:val="breakline"/>
        <w:rPr>
          <w:color w:val="002060"/>
        </w:rPr>
      </w:pPr>
    </w:p>
    <w:p w14:paraId="07ECAF12" w14:textId="77777777" w:rsidR="000E6C22" w:rsidRPr="00361144" w:rsidRDefault="000E6C22" w:rsidP="000E6C22">
      <w:pPr>
        <w:pStyle w:val="sottotitolocampionato10"/>
        <w:rPr>
          <w:color w:val="002060"/>
        </w:rPr>
      </w:pPr>
      <w:r w:rsidRPr="00361144">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0E6C22" w:rsidRPr="00361144" w14:paraId="07957DB4" w14:textId="77777777" w:rsidTr="00182DA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50142"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E11E6"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184FD"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AEFC"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C18D"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E2D6B"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12AA1"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D2447" w14:textId="77777777" w:rsidR="000E6C22" w:rsidRPr="00361144" w:rsidRDefault="000E6C22" w:rsidP="00E1780E">
            <w:pPr>
              <w:pStyle w:val="headertabella0"/>
              <w:rPr>
                <w:color w:val="002060"/>
              </w:rPr>
            </w:pPr>
            <w:r w:rsidRPr="00361144">
              <w:rPr>
                <w:color w:val="002060"/>
              </w:rPr>
              <w:t>Impianto</w:t>
            </w:r>
          </w:p>
        </w:tc>
      </w:tr>
      <w:tr w:rsidR="000E6C22" w:rsidRPr="00361144" w14:paraId="0E8E3E5F" w14:textId="77777777" w:rsidTr="00182DA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E36E" w14:textId="77777777" w:rsidR="000E6C22" w:rsidRPr="00182DAB" w:rsidRDefault="000E6C22" w:rsidP="00E1780E">
            <w:pPr>
              <w:pStyle w:val="rowtabella0"/>
              <w:rPr>
                <w:color w:val="002060"/>
                <w:highlight w:val="yellow"/>
              </w:rPr>
            </w:pPr>
            <w:r w:rsidRPr="00182DAB">
              <w:rPr>
                <w:color w:val="002060"/>
                <w:highlight w:val="yellow"/>
              </w:rPr>
              <w:t>29/12/2024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F617"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7F0A" w14:textId="77777777" w:rsidR="000E6C22" w:rsidRPr="00182DAB" w:rsidRDefault="000E6C22" w:rsidP="00E1780E">
            <w:pPr>
              <w:pStyle w:val="rowtabella0"/>
              <w:rPr>
                <w:color w:val="002060"/>
                <w:highlight w:val="yellow"/>
              </w:rPr>
            </w:pPr>
            <w:r w:rsidRPr="00182DAB">
              <w:rPr>
                <w:color w:val="002060"/>
                <w:highlight w:val="yellow"/>
              </w:rPr>
              <w:t>SPORTFLY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5C53" w14:textId="77777777" w:rsidR="000E6C22" w:rsidRPr="00182DAB" w:rsidRDefault="000E6C22" w:rsidP="00E1780E">
            <w:pPr>
              <w:pStyle w:val="rowtabella0"/>
              <w:rPr>
                <w:color w:val="002060"/>
                <w:highlight w:val="yellow"/>
              </w:rPr>
            </w:pPr>
            <w:r w:rsidRPr="00182DA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D71C" w14:textId="22D64A25" w:rsidR="000E6C22" w:rsidRPr="00361144" w:rsidRDefault="000E6C22" w:rsidP="00E1780E">
            <w:pPr>
              <w:pStyle w:val="rowtabella0"/>
              <w:rPr>
                <w:color w:val="002060"/>
              </w:rPr>
            </w:pPr>
            <w:r w:rsidRPr="00361144">
              <w:rPr>
                <w:color w:val="002060"/>
              </w:rPr>
              <w:t>2</w:t>
            </w:r>
            <w:r w:rsidR="00182DAB">
              <w:rPr>
                <w:color w:val="002060"/>
              </w:rPr>
              <w:t>1</w:t>
            </w:r>
            <w:r w:rsidRPr="00361144">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29DC" w14:textId="77777777" w:rsidR="000E6C22" w:rsidRPr="00361144" w:rsidRDefault="000E6C22" w:rsidP="00E1780E">
            <w:pPr>
              <w:pStyle w:val="rowtabella0"/>
              <w:jc w:val="center"/>
              <w:rPr>
                <w:color w:val="002060"/>
              </w:rPr>
            </w:pPr>
            <w:r w:rsidRPr="00182DA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AADA" w14:textId="77777777" w:rsidR="000E6C22" w:rsidRPr="00361144" w:rsidRDefault="000E6C22" w:rsidP="00E1780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1D13" w14:textId="77777777" w:rsidR="000E6C22" w:rsidRPr="00361144" w:rsidRDefault="000E6C22" w:rsidP="00E1780E">
            <w:pPr>
              <w:rPr>
                <w:color w:val="002060"/>
              </w:rPr>
            </w:pPr>
          </w:p>
        </w:tc>
      </w:tr>
    </w:tbl>
    <w:p w14:paraId="01FB6C2D" w14:textId="77777777" w:rsidR="000E6C22" w:rsidRPr="00361144" w:rsidRDefault="000E6C22" w:rsidP="000E6C22">
      <w:pPr>
        <w:pStyle w:val="breakline"/>
        <w:rPr>
          <w:rFonts w:eastAsiaTheme="minorEastAsia"/>
          <w:color w:val="002060"/>
        </w:rPr>
      </w:pPr>
    </w:p>
    <w:p w14:paraId="2571AD87" w14:textId="77777777" w:rsidR="000E6C22" w:rsidRPr="00361144" w:rsidRDefault="000E6C22" w:rsidP="000E6C22">
      <w:pPr>
        <w:pStyle w:val="breakline"/>
        <w:rPr>
          <w:color w:val="002060"/>
        </w:rPr>
      </w:pPr>
    </w:p>
    <w:p w14:paraId="151AC9D9" w14:textId="77777777" w:rsidR="000E6C22" w:rsidRPr="00361144" w:rsidRDefault="000E6C22" w:rsidP="000E6C22">
      <w:pPr>
        <w:pStyle w:val="sottotitolocampionato10"/>
        <w:rPr>
          <w:color w:val="002060"/>
        </w:rPr>
      </w:pPr>
      <w:r w:rsidRPr="003611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44676D81" w14:textId="77777777" w:rsidTr="00182D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3DFC"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CB036"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0BBEA"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F7F9"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6C5FA"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5DC57"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2CB40"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2154" w14:textId="77777777" w:rsidR="000E6C22" w:rsidRPr="00361144" w:rsidRDefault="000E6C22" w:rsidP="00E1780E">
            <w:pPr>
              <w:pStyle w:val="headertabella0"/>
              <w:rPr>
                <w:color w:val="002060"/>
              </w:rPr>
            </w:pPr>
            <w:r w:rsidRPr="00361144">
              <w:rPr>
                <w:color w:val="002060"/>
              </w:rPr>
              <w:t>Impianto</w:t>
            </w:r>
          </w:p>
        </w:tc>
      </w:tr>
      <w:tr w:rsidR="000E6C22" w:rsidRPr="00361144" w14:paraId="3F6D5B10" w14:textId="77777777" w:rsidTr="00182D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CD79" w14:textId="77777777" w:rsidR="000E6C22" w:rsidRPr="00182DAB" w:rsidRDefault="000E6C22" w:rsidP="00E1780E">
            <w:pPr>
              <w:pStyle w:val="rowtabella0"/>
              <w:rPr>
                <w:color w:val="002060"/>
                <w:highlight w:val="yellow"/>
              </w:rPr>
            </w:pPr>
            <w:r w:rsidRPr="00182DAB">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6C1B"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16C8" w14:textId="77777777" w:rsidR="000E6C22" w:rsidRPr="00182DAB" w:rsidRDefault="000E6C22" w:rsidP="00E1780E">
            <w:pPr>
              <w:pStyle w:val="rowtabella0"/>
              <w:rPr>
                <w:color w:val="002060"/>
                <w:highlight w:val="yellow"/>
              </w:rPr>
            </w:pPr>
            <w:r w:rsidRPr="00182DAB">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E1BC" w14:textId="77777777" w:rsidR="000E6C22" w:rsidRPr="00182DAB" w:rsidRDefault="000E6C22" w:rsidP="00E1780E">
            <w:pPr>
              <w:pStyle w:val="rowtabella0"/>
              <w:rPr>
                <w:color w:val="002060"/>
                <w:highlight w:val="yellow"/>
              </w:rPr>
            </w:pPr>
            <w:r w:rsidRPr="00182DAB">
              <w:rPr>
                <w:color w:val="002060"/>
                <w:highlight w:val="yellow"/>
              </w:rPr>
              <w:t>CALCIO A 5 CORINALDO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8C11" w14:textId="6DDD86E6" w:rsidR="000E6C22" w:rsidRPr="00361144" w:rsidRDefault="000E6C22" w:rsidP="00E17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2671" w14:textId="77777777" w:rsidR="000E6C22" w:rsidRPr="00361144" w:rsidRDefault="000E6C22" w:rsidP="00E1780E">
            <w:pPr>
              <w:pStyle w:val="rowtabella0"/>
              <w:jc w:val="center"/>
              <w:rPr>
                <w:color w:val="002060"/>
              </w:rPr>
            </w:pPr>
            <w:r w:rsidRPr="00182DA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94B8" w14:textId="77777777" w:rsidR="000E6C22" w:rsidRPr="00361144" w:rsidRDefault="000E6C22" w:rsidP="00E1780E">
            <w:pPr>
              <w:pStyle w:val="rowtabella0"/>
              <w:jc w:val="center"/>
              <w:rPr>
                <w:color w:val="002060"/>
              </w:rPr>
            </w:pPr>
            <w:r w:rsidRPr="0036114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1E3F" w14:textId="77777777" w:rsidR="000E6C22" w:rsidRPr="00361144" w:rsidRDefault="000E6C22" w:rsidP="00E1780E">
            <w:pPr>
              <w:rPr>
                <w:color w:val="002060"/>
              </w:rPr>
            </w:pPr>
          </w:p>
        </w:tc>
      </w:tr>
      <w:tr w:rsidR="000E6C22" w:rsidRPr="00361144" w14:paraId="2CF5D81B" w14:textId="77777777" w:rsidTr="00182D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382C" w14:textId="77777777" w:rsidR="000E6C22" w:rsidRPr="00182DAB" w:rsidRDefault="000E6C22" w:rsidP="00E1780E">
            <w:pPr>
              <w:pStyle w:val="rowtabella0"/>
              <w:rPr>
                <w:color w:val="002060"/>
                <w:highlight w:val="yellow"/>
              </w:rPr>
            </w:pPr>
            <w:r w:rsidRPr="00182DAB">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D524"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81CD" w14:textId="77777777" w:rsidR="000E6C22" w:rsidRPr="00182DAB" w:rsidRDefault="000E6C22" w:rsidP="00E1780E">
            <w:pPr>
              <w:pStyle w:val="rowtabella0"/>
              <w:rPr>
                <w:color w:val="002060"/>
                <w:highlight w:val="yellow"/>
              </w:rPr>
            </w:pPr>
            <w:r w:rsidRPr="00182DA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4008" w14:textId="77777777" w:rsidR="000E6C22" w:rsidRPr="00182DAB" w:rsidRDefault="000E6C22" w:rsidP="00E1780E">
            <w:pPr>
              <w:pStyle w:val="rowtabella0"/>
              <w:rPr>
                <w:color w:val="002060"/>
                <w:highlight w:val="yellow"/>
              </w:rPr>
            </w:pPr>
            <w:r w:rsidRPr="00182DAB">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5356" w14:textId="11E734B4" w:rsidR="000E6C22" w:rsidRPr="00361144" w:rsidRDefault="000E6C22" w:rsidP="00E17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01AE" w14:textId="77777777" w:rsidR="000E6C22" w:rsidRPr="00361144" w:rsidRDefault="000E6C22" w:rsidP="00E1780E">
            <w:pPr>
              <w:pStyle w:val="rowtabella0"/>
              <w:jc w:val="center"/>
              <w:rPr>
                <w:color w:val="002060"/>
              </w:rPr>
            </w:pPr>
            <w:r w:rsidRPr="00182DA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3838" w14:textId="77777777" w:rsidR="000E6C22" w:rsidRPr="00361144" w:rsidRDefault="000E6C22" w:rsidP="00E1780E">
            <w:pPr>
              <w:pStyle w:val="rowtabella0"/>
              <w:jc w:val="center"/>
              <w:rPr>
                <w:color w:val="002060"/>
              </w:rPr>
            </w:pPr>
            <w:r w:rsidRPr="0036114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852D" w14:textId="77777777" w:rsidR="000E6C22" w:rsidRPr="00361144" w:rsidRDefault="000E6C22" w:rsidP="00E1780E">
            <w:pPr>
              <w:rPr>
                <w:color w:val="002060"/>
              </w:rPr>
            </w:pPr>
          </w:p>
        </w:tc>
      </w:tr>
    </w:tbl>
    <w:p w14:paraId="3E9EBAB6" w14:textId="77777777" w:rsidR="000E6C22" w:rsidRPr="00361144" w:rsidRDefault="000E6C22" w:rsidP="000E6C22">
      <w:pPr>
        <w:pStyle w:val="breakline"/>
        <w:rPr>
          <w:rFonts w:eastAsiaTheme="minorEastAsia"/>
          <w:color w:val="002060"/>
        </w:rPr>
      </w:pPr>
    </w:p>
    <w:p w14:paraId="6A6DB7CC" w14:textId="77777777" w:rsidR="000E6C22" w:rsidRPr="00361144" w:rsidRDefault="000E6C22" w:rsidP="000E6C22">
      <w:pPr>
        <w:pStyle w:val="breakline"/>
        <w:rPr>
          <w:color w:val="002060"/>
        </w:rPr>
      </w:pPr>
    </w:p>
    <w:p w14:paraId="0E310B97"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61A9F5CD" w14:textId="77777777" w:rsidTr="00850F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6AB6"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8D33"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C97F"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80386"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C0538"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11182"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6BBC"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FE63" w14:textId="77777777" w:rsidR="000E6C22" w:rsidRPr="00361144" w:rsidRDefault="000E6C22" w:rsidP="00E1780E">
            <w:pPr>
              <w:pStyle w:val="headertabella0"/>
              <w:rPr>
                <w:color w:val="002060"/>
              </w:rPr>
            </w:pPr>
            <w:r w:rsidRPr="00361144">
              <w:rPr>
                <w:color w:val="002060"/>
              </w:rPr>
              <w:t>Impianto</w:t>
            </w:r>
          </w:p>
        </w:tc>
      </w:tr>
      <w:tr w:rsidR="000E6C22" w:rsidRPr="00361144" w14:paraId="7EAE1426" w14:textId="77777777" w:rsidTr="00850F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B182" w14:textId="77777777" w:rsidR="000E6C22" w:rsidRPr="00182DAB" w:rsidRDefault="000E6C22" w:rsidP="00E1780E">
            <w:pPr>
              <w:pStyle w:val="rowtabella0"/>
              <w:rPr>
                <w:color w:val="002060"/>
                <w:highlight w:val="yellow"/>
              </w:rPr>
            </w:pPr>
            <w:r w:rsidRPr="00182DAB">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A19D"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F8A0" w14:textId="77777777" w:rsidR="000E6C22" w:rsidRPr="00182DAB" w:rsidRDefault="000E6C22" w:rsidP="00E1780E">
            <w:pPr>
              <w:pStyle w:val="rowtabella0"/>
              <w:rPr>
                <w:color w:val="002060"/>
                <w:highlight w:val="yellow"/>
              </w:rPr>
            </w:pPr>
            <w:r w:rsidRPr="00182DAB">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DDE1" w14:textId="77777777" w:rsidR="000E6C22" w:rsidRPr="00182DAB" w:rsidRDefault="000E6C22" w:rsidP="00E1780E">
            <w:pPr>
              <w:pStyle w:val="rowtabella0"/>
              <w:rPr>
                <w:color w:val="002060"/>
                <w:highlight w:val="yellow"/>
              </w:rPr>
            </w:pPr>
            <w:r w:rsidRPr="00182DAB">
              <w:rPr>
                <w:color w:val="002060"/>
                <w:highlight w:val="yellow"/>
              </w:rPr>
              <w:t>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BCCB6" w14:textId="668D1785" w:rsidR="000E6C22" w:rsidRPr="00361144" w:rsidRDefault="000E6C22" w:rsidP="00E17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695D" w14:textId="77777777" w:rsidR="000E6C22" w:rsidRPr="00361144" w:rsidRDefault="000E6C22" w:rsidP="00E1780E">
            <w:pPr>
              <w:pStyle w:val="rowtabella0"/>
              <w:jc w:val="center"/>
              <w:rPr>
                <w:color w:val="002060"/>
              </w:rPr>
            </w:pPr>
            <w:r w:rsidRPr="00182DA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E961" w14:textId="77777777" w:rsidR="000E6C22" w:rsidRPr="00361144" w:rsidRDefault="000E6C22" w:rsidP="00E1780E">
            <w:pPr>
              <w:pStyle w:val="rowtabella0"/>
              <w:jc w:val="center"/>
              <w:rPr>
                <w:color w:val="002060"/>
              </w:rPr>
            </w:pPr>
            <w:r w:rsidRPr="0036114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0ADA" w14:textId="77777777" w:rsidR="000E6C22" w:rsidRPr="00361144" w:rsidRDefault="000E6C22" w:rsidP="00E1780E">
            <w:pPr>
              <w:pStyle w:val="rowtabella0"/>
              <w:rPr>
                <w:color w:val="002060"/>
              </w:rPr>
            </w:pPr>
            <w:r w:rsidRPr="00182DAB">
              <w:rPr>
                <w:color w:val="002060"/>
                <w:highlight w:val="yellow"/>
              </w:rPr>
              <w:t>PALESTRA C5 "MONTICELLI" ASCOLI PICENO VIA DELL IRIS</w:t>
            </w:r>
          </w:p>
        </w:tc>
      </w:tr>
      <w:tr w:rsidR="000E6C22" w:rsidRPr="00361144" w14:paraId="2A4E8E45" w14:textId="77777777" w:rsidTr="00850F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F687" w14:textId="77777777" w:rsidR="000E6C22" w:rsidRPr="00850FC0" w:rsidRDefault="000E6C22" w:rsidP="00E1780E">
            <w:pPr>
              <w:pStyle w:val="rowtabella0"/>
              <w:rPr>
                <w:color w:val="002060"/>
                <w:highlight w:val="yellow"/>
              </w:rPr>
            </w:pPr>
            <w:r w:rsidRPr="00850FC0">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9BA5" w14:textId="77777777" w:rsidR="000E6C22" w:rsidRPr="00850FC0" w:rsidRDefault="000E6C22" w:rsidP="00E1780E">
            <w:pPr>
              <w:pStyle w:val="rowtabella0"/>
              <w:jc w:val="center"/>
              <w:rPr>
                <w:color w:val="002060"/>
                <w:highlight w:val="yellow"/>
              </w:rPr>
            </w:pPr>
            <w:r w:rsidRPr="00850FC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D37F" w14:textId="77777777" w:rsidR="000E6C22" w:rsidRPr="00850FC0" w:rsidRDefault="000E6C22" w:rsidP="00E1780E">
            <w:pPr>
              <w:pStyle w:val="rowtabella0"/>
              <w:rPr>
                <w:color w:val="002060"/>
                <w:highlight w:val="yellow"/>
              </w:rPr>
            </w:pPr>
            <w:r w:rsidRPr="00850FC0">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7EB6" w14:textId="77777777" w:rsidR="000E6C22" w:rsidRPr="00850FC0" w:rsidRDefault="000E6C22" w:rsidP="00E1780E">
            <w:pPr>
              <w:pStyle w:val="rowtabella0"/>
              <w:rPr>
                <w:color w:val="002060"/>
                <w:highlight w:val="yellow"/>
              </w:rPr>
            </w:pPr>
            <w:r w:rsidRPr="00850FC0">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E237" w14:textId="6C073A31" w:rsidR="000E6C22" w:rsidRPr="00361144" w:rsidRDefault="00850FC0" w:rsidP="00E1780E">
            <w:pPr>
              <w:pStyle w:val="rowtabella0"/>
              <w:rPr>
                <w:color w:val="002060"/>
              </w:rPr>
            </w:pPr>
            <w:r>
              <w:rPr>
                <w:color w:val="002060"/>
              </w:rPr>
              <w:t>22</w:t>
            </w:r>
            <w:r w:rsidR="000E6C22" w:rsidRPr="00361144">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0024" w14:textId="77777777" w:rsidR="000E6C22" w:rsidRPr="00850FC0" w:rsidRDefault="000E6C22" w:rsidP="00E1780E">
            <w:pPr>
              <w:pStyle w:val="rowtabella0"/>
              <w:jc w:val="center"/>
              <w:rPr>
                <w:color w:val="002060"/>
                <w:highlight w:val="yellow"/>
              </w:rPr>
            </w:pPr>
            <w:r w:rsidRPr="00850FC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4CB5" w14:textId="77777777" w:rsidR="000E6C22" w:rsidRPr="00361144" w:rsidRDefault="000E6C22" w:rsidP="00E1780E">
            <w:pPr>
              <w:pStyle w:val="rowtabella0"/>
              <w:jc w:val="center"/>
              <w:rPr>
                <w:color w:val="002060"/>
              </w:rPr>
            </w:pPr>
            <w:r w:rsidRPr="00361144">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773E" w14:textId="77777777" w:rsidR="000E6C22" w:rsidRPr="00361144" w:rsidRDefault="000E6C22" w:rsidP="00E1780E">
            <w:pPr>
              <w:rPr>
                <w:color w:val="002060"/>
              </w:rPr>
            </w:pPr>
          </w:p>
        </w:tc>
      </w:tr>
      <w:tr w:rsidR="000E6C22" w:rsidRPr="00361144" w14:paraId="6EDEB763" w14:textId="77777777" w:rsidTr="00850F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2161" w14:textId="77777777" w:rsidR="000E6C22" w:rsidRPr="00182DAB" w:rsidRDefault="000E6C22" w:rsidP="00E1780E">
            <w:pPr>
              <w:pStyle w:val="rowtabella0"/>
              <w:rPr>
                <w:color w:val="002060"/>
                <w:highlight w:val="yellow"/>
              </w:rPr>
            </w:pPr>
            <w:r w:rsidRPr="00182DAB">
              <w:rPr>
                <w:color w:val="002060"/>
                <w:highlight w:val="yellow"/>
              </w:rPr>
              <w:t>22/12/2024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445B"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20CA" w14:textId="77777777" w:rsidR="000E6C22" w:rsidRPr="00182DAB" w:rsidRDefault="000E6C22" w:rsidP="00E1780E">
            <w:pPr>
              <w:pStyle w:val="rowtabella0"/>
              <w:rPr>
                <w:color w:val="002060"/>
                <w:highlight w:val="yellow"/>
              </w:rPr>
            </w:pPr>
            <w:r w:rsidRPr="00182DA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B508" w14:textId="77777777" w:rsidR="000E6C22" w:rsidRPr="00182DAB" w:rsidRDefault="000E6C22" w:rsidP="00E1780E">
            <w:pPr>
              <w:pStyle w:val="rowtabella0"/>
              <w:rPr>
                <w:color w:val="002060"/>
                <w:highlight w:val="yellow"/>
              </w:rPr>
            </w:pPr>
            <w:r w:rsidRPr="00182DAB">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D0F7" w14:textId="4EF76BC1" w:rsidR="000E6C22" w:rsidRPr="00361144" w:rsidRDefault="000E6C22" w:rsidP="00E1780E">
            <w:pPr>
              <w:pStyle w:val="rowtabella0"/>
              <w:rPr>
                <w:color w:val="002060"/>
              </w:rPr>
            </w:pPr>
            <w:r w:rsidRPr="00361144">
              <w:rPr>
                <w:color w:val="002060"/>
              </w:rPr>
              <w:t>2</w:t>
            </w:r>
            <w:r w:rsidR="00182DAB">
              <w:rPr>
                <w:color w:val="002060"/>
              </w:rPr>
              <w:t>1</w:t>
            </w:r>
            <w:r w:rsidRPr="00361144">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8480" w14:textId="77777777" w:rsidR="000E6C22" w:rsidRPr="00361144" w:rsidRDefault="000E6C22" w:rsidP="00E1780E">
            <w:pPr>
              <w:pStyle w:val="rowtabella0"/>
              <w:jc w:val="center"/>
              <w:rPr>
                <w:color w:val="002060"/>
              </w:rPr>
            </w:pPr>
            <w:r w:rsidRPr="00182DA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E437" w14:textId="77777777" w:rsidR="000E6C22" w:rsidRPr="00361144" w:rsidRDefault="000E6C22" w:rsidP="00E1780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D0EB" w14:textId="77777777" w:rsidR="000E6C22" w:rsidRPr="00361144" w:rsidRDefault="000E6C22" w:rsidP="00E1780E">
            <w:pPr>
              <w:rPr>
                <w:color w:val="002060"/>
              </w:rPr>
            </w:pPr>
          </w:p>
        </w:tc>
      </w:tr>
      <w:tr w:rsidR="000E6C22" w:rsidRPr="00361144" w14:paraId="63B5A2C3" w14:textId="77777777" w:rsidTr="00850F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4002" w14:textId="77777777" w:rsidR="000E6C22" w:rsidRPr="00182DAB" w:rsidRDefault="000E6C22" w:rsidP="00E1780E">
            <w:pPr>
              <w:pStyle w:val="rowtabella0"/>
              <w:rPr>
                <w:color w:val="002060"/>
                <w:highlight w:val="yellow"/>
              </w:rPr>
            </w:pPr>
            <w:r w:rsidRPr="00182DAB">
              <w:rPr>
                <w:color w:val="002060"/>
                <w:highlight w:val="yellow"/>
              </w:rPr>
              <w:t>22/12/2024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6E10"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0D7E" w14:textId="77777777" w:rsidR="000E6C22" w:rsidRPr="00182DAB" w:rsidRDefault="000E6C22" w:rsidP="00E1780E">
            <w:pPr>
              <w:pStyle w:val="rowtabella0"/>
              <w:rPr>
                <w:color w:val="002060"/>
                <w:highlight w:val="yellow"/>
              </w:rPr>
            </w:pPr>
            <w:r w:rsidRPr="00182DAB">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5EA9" w14:textId="77777777" w:rsidR="000E6C22" w:rsidRPr="00182DAB" w:rsidRDefault="000E6C22" w:rsidP="00E1780E">
            <w:pPr>
              <w:pStyle w:val="rowtabella0"/>
              <w:rPr>
                <w:color w:val="002060"/>
                <w:highlight w:val="yellow"/>
              </w:rPr>
            </w:pPr>
            <w:r w:rsidRPr="00182DA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4299" w14:textId="4DCC2DCB" w:rsidR="000E6C22" w:rsidRPr="00361144" w:rsidRDefault="000E6C22" w:rsidP="00E17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D32F" w14:textId="77777777" w:rsidR="000E6C22" w:rsidRPr="00361144" w:rsidRDefault="000E6C22" w:rsidP="00E1780E">
            <w:pPr>
              <w:pStyle w:val="rowtabella0"/>
              <w:jc w:val="center"/>
              <w:rPr>
                <w:color w:val="002060"/>
              </w:rPr>
            </w:pPr>
            <w:r w:rsidRPr="00182DA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5F41" w14:textId="77777777" w:rsidR="000E6C22" w:rsidRPr="00361144" w:rsidRDefault="000E6C22" w:rsidP="00E1780E">
            <w:pPr>
              <w:pStyle w:val="rowtabella0"/>
              <w:jc w:val="center"/>
              <w:rPr>
                <w:color w:val="002060"/>
              </w:rPr>
            </w:pPr>
            <w:r w:rsidRPr="00361144">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2EC1" w14:textId="77777777" w:rsidR="000E6C22" w:rsidRPr="00361144" w:rsidRDefault="000E6C22" w:rsidP="00E1780E">
            <w:pPr>
              <w:rPr>
                <w:color w:val="002060"/>
              </w:rPr>
            </w:pPr>
          </w:p>
        </w:tc>
      </w:tr>
    </w:tbl>
    <w:p w14:paraId="4A320E65" w14:textId="77777777" w:rsidR="000E6C22" w:rsidRPr="00361144" w:rsidRDefault="000E6C22" w:rsidP="000E6C22">
      <w:pPr>
        <w:pStyle w:val="breakline"/>
        <w:rPr>
          <w:rFonts w:eastAsiaTheme="minorEastAsia"/>
          <w:color w:val="002060"/>
        </w:rPr>
      </w:pPr>
    </w:p>
    <w:p w14:paraId="7D5F26AF" w14:textId="77777777" w:rsidR="000E6C22" w:rsidRPr="00361144" w:rsidRDefault="000E6C22" w:rsidP="000E6C22">
      <w:pPr>
        <w:pStyle w:val="breakline"/>
        <w:rPr>
          <w:color w:val="002060"/>
        </w:rPr>
      </w:pPr>
    </w:p>
    <w:p w14:paraId="465BFA4A" w14:textId="77777777" w:rsidR="000E6C22" w:rsidRPr="00361144" w:rsidRDefault="000E6C22" w:rsidP="000E6C22">
      <w:pPr>
        <w:pStyle w:val="titoloprinc0"/>
        <w:rPr>
          <w:color w:val="002060"/>
        </w:rPr>
      </w:pPr>
      <w:r w:rsidRPr="00361144">
        <w:rPr>
          <w:color w:val="002060"/>
        </w:rPr>
        <w:t>RISULTATI</w:t>
      </w:r>
    </w:p>
    <w:p w14:paraId="519DC651" w14:textId="77777777" w:rsidR="000E6C22" w:rsidRPr="00361144" w:rsidRDefault="000E6C22" w:rsidP="000E6C22">
      <w:pPr>
        <w:pStyle w:val="breakline"/>
        <w:rPr>
          <w:color w:val="002060"/>
        </w:rPr>
      </w:pPr>
    </w:p>
    <w:p w14:paraId="2CCDFEAC" w14:textId="77777777" w:rsidR="000E6C22" w:rsidRPr="00361144" w:rsidRDefault="000E6C22" w:rsidP="000E6C22">
      <w:pPr>
        <w:pStyle w:val="sottotitolocampionato10"/>
        <w:rPr>
          <w:color w:val="002060"/>
        </w:rPr>
      </w:pPr>
      <w:r w:rsidRPr="00361144">
        <w:rPr>
          <w:color w:val="002060"/>
        </w:rPr>
        <w:t>RISULTATI UFFICIALI GARE DEL 15/12/2024</w:t>
      </w:r>
    </w:p>
    <w:p w14:paraId="23230E0E"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772C9AF1"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6C22" w:rsidRPr="00361144" w14:paraId="602DD000"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2D53A1DC"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11873" w14:textId="77777777" w:rsidR="000E6C22" w:rsidRPr="00361144" w:rsidRDefault="000E6C22" w:rsidP="00E1780E">
                  <w:pPr>
                    <w:pStyle w:val="headertabella0"/>
                    <w:rPr>
                      <w:color w:val="002060"/>
                    </w:rPr>
                  </w:pPr>
                  <w:r w:rsidRPr="00361144">
                    <w:rPr>
                      <w:color w:val="002060"/>
                    </w:rPr>
                    <w:t>GIRONE A - 3 Giornata - R</w:t>
                  </w:r>
                </w:p>
              </w:tc>
            </w:tr>
            <w:tr w:rsidR="000E6C22" w:rsidRPr="00361144" w14:paraId="035320D0"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54398" w14:textId="77777777" w:rsidR="000E6C22" w:rsidRPr="00361144" w:rsidRDefault="000E6C22" w:rsidP="00E1780E">
                  <w:pPr>
                    <w:pStyle w:val="rowtabella0"/>
                    <w:rPr>
                      <w:color w:val="002060"/>
                    </w:rPr>
                  </w:pPr>
                  <w:r w:rsidRPr="00361144">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F13C8" w14:textId="77777777" w:rsidR="000E6C22" w:rsidRPr="00361144" w:rsidRDefault="000E6C22" w:rsidP="00E1780E">
                  <w:pPr>
                    <w:pStyle w:val="rowtabella0"/>
                    <w:rPr>
                      <w:color w:val="002060"/>
                    </w:rPr>
                  </w:pPr>
                  <w:r w:rsidRPr="00361144">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6B959" w14:textId="77777777" w:rsidR="000E6C22" w:rsidRPr="00361144" w:rsidRDefault="000E6C22" w:rsidP="00E1780E">
                  <w:pPr>
                    <w:pStyle w:val="rowtabella0"/>
                    <w:jc w:val="center"/>
                    <w:rPr>
                      <w:color w:val="002060"/>
                    </w:rPr>
                  </w:pPr>
                  <w:r w:rsidRPr="00361144">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14F12" w14:textId="77777777" w:rsidR="000E6C22" w:rsidRPr="00361144" w:rsidRDefault="000E6C22" w:rsidP="00E1780E">
                  <w:pPr>
                    <w:pStyle w:val="rowtabella0"/>
                    <w:jc w:val="center"/>
                    <w:rPr>
                      <w:color w:val="002060"/>
                    </w:rPr>
                  </w:pPr>
                  <w:r w:rsidRPr="00361144">
                    <w:rPr>
                      <w:color w:val="002060"/>
                    </w:rPr>
                    <w:t> </w:t>
                  </w:r>
                </w:p>
              </w:tc>
            </w:tr>
            <w:tr w:rsidR="000E6C22" w:rsidRPr="00361144" w14:paraId="245D389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1E72AD" w14:textId="77777777" w:rsidR="000E6C22" w:rsidRPr="00361144" w:rsidRDefault="000E6C22" w:rsidP="00E1780E">
                  <w:pPr>
                    <w:pStyle w:val="rowtabella0"/>
                    <w:rPr>
                      <w:color w:val="002060"/>
                    </w:rPr>
                  </w:pPr>
                  <w:r w:rsidRPr="0036114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2229A5" w14:textId="77777777" w:rsidR="000E6C22" w:rsidRPr="00361144" w:rsidRDefault="000E6C22" w:rsidP="00E1780E">
                  <w:pPr>
                    <w:pStyle w:val="rowtabella0"/>
                    <w:rPr>
                      <w:color w:val="002060"/>
                    </w:rPr>
                  </w:pPr>
                  <w:r w:rsidRPr="00361144">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484C4" w14:textId="77777777" w:rsidR="000E6C22" w:rsidRPr="00361144" w:rsidRDefault="000E6C22" w:rsidP="00E1780E">
                  <w:pPr>
                    <w:pStyle w:val="rowtabella0"/>
                    <w:jc w:val="center"/>
                    <w:rPr>
                      <w:color w:val="002060"/>
                    </w:rPr>
                  </w:pPr>
                  <w:r w:rsidRPr="00361144">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864DA2" w14:textId="77777777" w:rsidR="000E6C22" w:rsidRPr="00361144" w:rsidRDefault="000E6C22" w:rsidP="00E1780E">
                  <w:pPr>
                    <w:pStyle w:val="rowtabella0"/>
                    <w:jc w:val="center"/>
                    <w:rPr>
                      <w:color w:val="002060"/>
                    </w:rPr>
                  </w:pPr>
                  <w:r w:rsidRPr="00361144">
                    <w:rPr>
                      <w:color w:val="002060"/>
                    </w:rPr>
                    <w:t> </w:t>
                  </w:r>
                </w:p>
              </w:tc>
            </w:tr>
            <w:tr w:rsidR="000E6C22" w:rsidRPr="00361144" w14:paraId="58ED3EB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4FB7C4" w14:textId="77777777" w:rsidR="000E6C22" w:rsidRPr="00361144" w:rsidRDefault="000E6C22" w:rsidP="00E1780E">
                  <w:pPr>
                    <w:pStyle w:val="rowtabella0"/>
                    <w:rPr>
                      <w:color w:val="002060"/>
                    </w:rPr>
                  </w:pPr>
                  <w:r w:rsidRPr="0036114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49B0AC" w14:textId="77777777" w:rsidR="000E6C22" w:rsidRPr="00361144" w:rsidRDefault="000E6C22" w:rsidP="00E1780E">
                  <w:pPr>
                    <w:pStyle w:val="rowtabella0"/>
                    <w:rPr>
                      <w:color w:val="002060"/>
                    </w:rPr>
                  </w:pPr>
                  <w:r w:rsidRPr="00361144">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B817C" w14:textId="77777777" w:rsidR="000E6C22" w:rsidRPr="00361144" w:rsidRDefault="000E6C22" w:rsidP="00E1780E">
                  <w:pPr>
                    <w:pStyle w:val="rowtabella0"/>
                    <w:jc w:val="center"/>
                    <w:rPr>
                      <w:color w:val="002060"/>
                    </w:rPr>
                  </w:pPr>
                  <w:r w:rsidRPr="00361144">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736B6F" w14:textId="77777777" w:rsidR="000E6C22" w:rsidRPr="00361144" w:rsidRDefault="000E6C22" w:rsidP="00E1780E">
                  <w:pPr>
                    <w:pStyle w:val="rowtabella0"/>
                    <w:jc w:val="center"/>
                    <w:rPr>
                      <w:color w:val="002060"/>
                    </w:rPr>
                  </w:pPr>
                  <w:r w:rsidRPr="00361144">
                    <w:rPr>
                      <w:color w:val="002060"/>
                    </w:rPr>
                    <w:t> </w:t>
                  </w:r>
                </w:p>
              </w:tc>
            </w:tr>
            <w:tr w:rsidR="000E6C22" w:rsidRPr="00361144" w14:paraId="28CCE27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8ADD13" w14:textId="77777777" w:rsidR="000E6C22" w:rsidRPr="00361144" w:rsidRDefault="000E6C22" w:rsidP="00E1780E">
                  <w:pPr>
                    <w:pStyle w:val="rowtabella0"/>
                    <w:rPr>
                      <w:color w:val="002060"/>
                    </w:rPr>
                  </w:pPr>
                  <w:r w:rsidRPr="00361144">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FF467" w14:textId="77777777" w:rsidR="000E6C22" w:rsidRPr="00361144" w:rsidRDefault="000E6C22" w:rsidP="00E1780E">
                  <w:pPr>
                    <w:pStyle w:val="rowtabella0"/>
                    <w:rPr>
                      <w:color w:val="002060"/>
                    </w:rPr>
                  </w:pPr>
                  <w:r w:rsidRPr="00361144">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FC65F" w14:textId="77777777" w:rsidR="000E6C22" w:rsidRPr="00361144" w:rsidRDefault="000E6C22" w:rsidP="00E1780E">
                  <w:pPr>
                    <w:pStyle w:val="rowtabella0"/>
                    <w:jc w:val="center"/>
                    <w:rPr>
                      <w:color w:val="002060"/>
                    </w:rPr>
                  </w:pPr>
                  <w:r w:rsidRPr="00361144">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9F1C5" w14:textId="77777777" w:rsidR="000E6C22" w:rsidRPr="00361144" w:rsidRDefault="000E6C22" w:rsidP="00E1780E">
                  <w:pPr>
                    <w:pStyle w:val="rowtabella0"/>
                    <w:jc w:val="center"/>
                    <w:rPr>
                      <w:color w:val="002060"/>
                    </w:rPr>
                  </w:pPr>
                  <w:r w:rsidRPr="00361144">
                    <w:rPr>
                      <w:color w:val="002060"/>
                    </w:rPr>
                    <w:t> </w:t>
                  </w:r>
                </w:p>
              </w:tc>
            </w:tr>
            <w:tr w:rsidR="000E6C22" w:rsidRPr="00361144" w14:paraId="1A3E6EBB"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7D4A7" w14:textId="77777777" w:rsidR="000E6C22" w:rsidRPr="00361144" w:rsidRDefault="000E6C22" w:rsidP="00E1780E">
                  <w:pPr>
                    <w:pStyle w:val="rowtabella0"/>
                    <w:rPr>
                      <w:color w:val="002060"/>
                    </w:rPr>
                  </w:pPr>
                  <w:r w:rsidRPr="00361144">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5EF12" w14:textId="77777777" w:rsidR="000E6C22" w:rsidRPr="00361144" w:rsidRDefault="000E6C22" w:rsidP="00E1780E">
                  <w:pPr>
                    <w:pStyle w:val="rowtabella0"/>
                    <w:rPr>
                      <w:color w:val="002060"/>
                    </w:rPr>
                  </w:pPr>
                  <w:r w:rsidRPr="00361144">
                    <w:rPr>
                      <w:color w:val="002060"/>
                    </w:rPr>
                    <w:t>- ITALSERVICE C5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16EAA" w14:textId="77777777" w:rsidR="000E6C22" w:rsidRPr="00361144" w:rsidRDefault="000E6C22" w:rsidP="00E1780E">
                  <w:pPr>
                    <w:pStyle w:val="rowtabella0"/>
                    <w:jc w:val="center"/>
                    <w:rPr>
                      <w:color w:val="002060"/>
                    </w:rPr>
                  </w:pPr>
                  <w:r w:rsidRPr="00361144">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F4386" w14:textId="77777777" w:rsidR="000E6C22" w:rsidRPr="00361144" w:rsidRDefault="000E6C22" w:rsidP="00E1780E">
                  <w:pPr>
                    <w:pStyle w:val="rowtabella0"/>
                    <w:jc w:val="center"/>
                    <w:rPr>
                      <w:color w:val="002060"/>
                    </w:rPr>
                  </w:pPr>
                  <w:r w:rsidRPr="00361144">
                    <w:rPr>
                      <w:color w:val="002060"/>
                    </w:rPr>
                    <w:t> </w:t>
                  </w:r>
                </w:p>
              </w:tc>
            </w:tr>
            <w:tr w:rsidR="000E6C22" w:rsidRPr="00361144" w14:paraId="4C91B309"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682AC9EF" w14:textId="77777777" w:rsidR="000E6C22" w:rsidRPr="00361144" w:rsidRDefault="000E6C22" w:rsidP="00E1780E">
                  <w:pPr>
                    <w:pStyle w:val="rowtabella0"/>
                    <w:rPr>
                      <w:color w:val="002060"/>
                    </w:rPr>
                  </w:pPr>
                  <w:r w:rsidRPr="00361144">
                    <w:rPr>
                      <w:color w:val="002060"/>
                    </w:rPr>
                    <w:t>(1) - disputata il 14/12/2024</w:t>
                  </w:r>
                </w:p>
              </w:tc>
            </w:tr>
          </w:tbl>
          <w:p w14:paraId="0C8E389D" w14:textId="77777777" w:rsidR="000E6C22" w:rsidRPr="00361144" w:rsidRDefault="000E6C22" w:rsidP="00E17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7BCA930B"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E986E" w14:textId="77777777" w:rsidR="000E6C22" w:rsidRPr="00361144" w:rsidRDefault="000E6C22" w:rsidP="00E1780E">
                  <w:pPr>
                    <w:pStyle w:val="headertabella0"/>
                    <w:rPr>
                      <w:color w:val="002060"/>
                    </w:rPr>
                  </w:pPr>
                  <w:r w:rsidRPr="00361144">
                    <w:rPr>
                      <w:color w:val="002060"/>
                    </w:rPr>
                    <w:t>GIRONE B - 3 Giornata - R</w:t>
                  </w:r>
                </w:p>
              </w:tc>
            </w:tr>
            <w:tr w:rsidR="000E6C22" w:rsidRPr="00361144" w14:paraId="5F5FB1A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EFC15" w14:textId="77777777" w:rsidR="000E6C22" w:rsidRPr="00361144" w:rsidRDefault="000E6C22" w:rsidP="00E1780E">
                  <w:pPr>
                    <w:pStyle w:val="rowtabella0"/>
                    <w:rPr>
                      <w:color w:val="002060"/>
                    </w:rPr>
                  </w:pPr>
                  <w:r w:rsidRPr="00361144">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195AEA" w14:textId="77777777" w:rsidR="000E6C22" w:rsidRPr="00361144" w:rsidRDefault="000E6C22" w:rsidP="00E1780E">
                  <w:pPr>
                    <w:pStyle w:val="rowtabella0"/>
                    <w:rPr>
                      <w:color w:val="002060"/>
                    </w:rPr>
                  </w:pPr>
                  <w:r w:rsidRPr="0036114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1A011" w14:textId="77777777" w:rsidR="000E6C22" w:rsidRPr="00361144" w:rsidRDefault="000E6C22" w:rsidP="00E1780E">
                  <w:pPr>
                    <w:pStyle w:val="rowtabella0"/>
                    <w:jc w:val="center"/>
                    <w:rPr>
                      <w:color w:val="002060"/>
                    </w:rPr>
                  </w:pPr>
                  <w:r w:rsidRPr="0036114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69CF2" w14:textId="77777777" w:rsidR="000E6C22" w:rsidRPr="00361144" w:rsidRDefault="000E6C22" w:rsidP="00E1780E">
                  <w:pPr>
                    <w:pStyle w:val="rowtabella0"/>
                    <w:jc w:val="center"/>
                    <w:rPr>
                      <w:color w:val="002060"/>
                    </w:rPr>
                  </w:pPr>
                  <w:r w:rsidRPr="00361144">
                    <w:rPr>
                      <w:color w:val="002060"/>
                    </w:rPr>
                    <w:t> </w:t>
                  </w:r>
                </w:p>
              </w:tc>
            </w:tr>
            <w:tr w:rsidR="000E6C22" w:rsidRPr="00361144" w14:paraId="44B97532"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922A90" w14:textId="77777777" w:rsidR="000E6C22" w:rsidRPr="00361144" w:rsidRDefault="000E6C22" w:rsidP="00E1780E">
                  <w:pPr>
                    <w:pStyle w:val="rowtabella0"/>
                    <w:rPr>
                      <w:color w:val="002060"/>
                    </w:rPr>
                  </w:pPr>
                  <w:r w:rsidRPr="00361144">
                    <w:rPr>
                      <w:color w:val="002060"/>
                    </w:rPr>
                    <w:t>(1) CALCIO A 5 CORINALDO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779F5F" w14:textId="77777777" w:rsidR="000E6C22" w:rsidRPr="00361144" w:rsidRDefault="000E6C22" w:rsidP="00E1780E">
                  <w:pPr>
                    <w:pStyle w:val="rowtabella0"/>
                    <w:rPr>
                      <w:color w:val="002060"/>
                    </w:rPr>
                  </w:pPr>
                  <w:r w:rsidRPr="00361144">
                    <w:rPr>
                      <w:color w:val="002060"/>
                    </w:rPr>
                    <w:t>- ITALSERVICE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29C24F" w14:textId="77777777" w:rsidR="000E6C22" w:rsidRPr="00361144" w:rsidRDefault="000E6C22" w:rsidP="00E1780E">
                  <w:pPr>
                    <w:pStyle w:val="rowtabella0"/>
                    <w:jc w:val="center"/>
                    <w:rPr>
                      <w:color w:val="002060"/>
                    </w:rPr>
                  </w:pPr>
                  <w:r w:rsidRPr="00361144">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103B22" w14:textId="77777777" w:rsidR="000E6C22" w:rsidRPr="00361144" w:rsidRDefault="000E6C22" w:rsidP="00E1780E">
                  <w:pPr>
                    <w:pStyle w:val="rowtabella0"/>
                    <w:jc w:val="center"/>
                    <w:rPr>
                      <w:color w:val="002060"/>
                    </w:rPr>
                  </w:pPr>
                  <w:r w:rsidRPr="00361144">
                    <w:rPr>
                      <w:color w:val="002060"/>
                    </w:rPr>
                    <w:t> </w:t>
                  </w:r>
                </w:p>
              </w:tc>
            </w:tr>
            <w:tr w:rsidR="000E6C22" w:rsidRPr="00361144" w14:paraId="30926220"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D1E418" w14:textId="77777777" w:rsidR="000E6C22" w:rsidRPr="00361144" w:rsidRDefault="000E6C22" w:rsidP="00E1780E">
                  <w:pPr>
                    <w:pStyle w:val="rowtabella0"/>
                    <w:rPr>
                      <w:color w:val="002060"/>
                    </w:rPr>
                  </w:pPr>
                  <w:r w:rsidRPr="00361144">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839E6" w14:textId="77777777" w:rsidR="000E6C22" w:rsidRPr="00361144" w:rsidRDefault="000E6C22" w:rsidP="00E1780E">
                  <w:pPr>
                    <w:pStyle w:val="rowtabella0"/>
                    <w:rPr>
                      <w:color w:val="002060"/>
                    </w:rPr>
                  </w:pPr>
                  <w:r w:rsidRPr="00361144">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1E37A" w14:textId="77777777" w:rsidR="000E6C22" w:rsidRPr="00361144" w:rsidRDefault="000E6C22" w:rsidP="00E1780E">
                  <w:pPr>
                    <w:pStyle w:val="rowtabella0"/>
                    <w:jc w:val="center"/>
                    <w:rPr>
                      <w:color w:val="002060"/>
                    </w:rPr>
                  </w:pPr>
                  <w:r w:rsidRPr="00361144">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09EA2" w14:textId="77777777" w:rsidR="000E6C22" w:rsidRPr="00361144" w:rsidRDefault="000E6C22" w:rsidP="00E1780E">
                  <w:pPr>
                    <w:pStyle w:val="rowtabella0"/>
                    <w:jc w:val="center"/>
                    <w:rPr>
                      <w:color w:val="002060"/>
                    </w:rPr>
                  </w:pPr>
                  <w:r w:rsidRPr="00361144">
                    <w:rPr>
                      <w:color w:val="002060"/>
                    </w:rPr>
                    <w:t> </w:t>
                  </w:r>
                </w:p>
              </w:tc>
            </w:tr>
            <w:tr w:rsidR="000E6C22" w:rsidRPr="00361144" w14:paraId="63262033"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7ACB4515" w14:textId="77777777" w:rsidR="000E6C22" w:rsidRPr="00361144" w:rsidRDefault="000E6C22" w:rsidP="00E1780E">
                  <w:pPr>
                    <w:pStyle w:val="rowtabella0"/>
                    <w:rPr>
                      <w:color w:val="002060"/>
                    </w:rPr>
                  </w:pPr>
                  <w:r w:rsidRPr="00361144">
                    <w:rPr>
                      <w:color w:val="002060"/>
                    </w:rPr>
                    <w:t>(1) - disputata il 14/12/2024</w:t>
                  </w:r>
                </w:p>
              </w:tc>
            </w:tr>
          </w:tbl>
          <w:p w14:paraId="48AE422F" w14:textId="77777777" w:rsidR="000E6C22" w:rsidRPr="00361144" w:rsidRDefault="000E6C22" w:rsidP="00E1780E">
            <w:pPr>
              <w:rPr>
                <w:color w:val="002060"/>
              </w:rPr>
            </w:pPr>
          </w:p>
        </w:tc>
      </w:tr>
    </w:tbl>
    <w:p w14:paraId="5891826A" w14:textId="77777777" w:rsidR="000E6C22" w:rsidRPr="00361144" w:rsidRDefault="000E6C22" w:rsidP="000E6C2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6C22" w:rsidRPr="00361144" w14:paraId="1A89416E"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6C22" w:rsidRPr="00361144" w14:paraId="2FC50DD2"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5045B" w14:textId="77777777" w:rsidR="000E6C22" w:rsidRPr="00361144" w:rsidRDefault="000E6C22" w:rsidP="00E1780E">
                  <w:pPr>
                    <w:pStyle w:val="headertabella0"/>
                    <w:rPr>
                      <w:color w:val="002060"/>
                    </w:rPr>
                  </w:pPr>
                  <w:r w:rsidRPr="00361144">
                    <w:rPr>
                      <w:color w:val="002060"/>
                    </w:rPr>
                    <w:t>GIRONE C - 3 Giornata - R</w:t>
                  </w:r>
                </w:p>
              </w:tc>
            </w:tr>
            <w:tr w:rsidR="000E6C22" w:rsidRPr="00361144" w14:paraId="041CC3E6" w14:textId="77777777" w:rsidTr="00E178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0074F" w14:textId="77777777" w:rsidR="000E6C22" w:rsidRPr="00361144" w:rsidRDefault="000E6C22" w:rsidP="00E1780E">
                  <w:pPr>
                    <w:pStyle w:val="rowtabella0"/>
                    <w:rPr>
                      <w:color w:val="002060"/>
                    </w:rPr>
                  </w:pPr>
                  <w:r w:rsidRPr="00361144">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52942" w14:textId="77777777" w:rsidR="000E6C22" w:rsidRPr="00361144" w:rsidRDefault="000E6C22" w:rsidP="00E1780E">
                  <w:pPr>
                    <w:pStyle w:val="rowtabella0"/>
                    <w:rPr>
                      <w:color w:val="002060"/>
                    </w:rPr>
                  </w:pPr>
                  <w:r w:rsidRPr="00361144">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C8E5C" w14:textId="77777777" w:rsidR="000E6C22" w:rsidRPr="00361144" w:rsidRDefault="000E6C22" w:rsidP="00E1780E">
                  <w:pPr>
                    <w:pStyle w:val="rowtabella0"/>
                    <w:jc w:val="center"/>
                    <w:rPr>
                      <w:color w:val="002060"/>
                    </w:rPr>
                  </w:pPr>
                  <w:r w:rsidRPr="00361144">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E40E6" w14:textId="77777777" w:rsidR="000E6C22" w:rsidRPr="00361144" w:rsidRDefault="000E6C22" w:rsidP="00E1780E">
                  <w:pPr>
                    <w:pStyle w:val="rowtabella0"/>
                    <w:jc w:val="center"/>
                    <w:rPr>
                      <w:color w:val="002060"/>
                    </w:rPr>
                  </w:pPr>
                  <w:r w:rsidRPr="00361144">
                    <w:rPr>
                      <w:color w:val="002060"/>
                    </w:rPr>
                    <w:t> </w:t>
                  </w:r>
                </w:p>
              </w:tc>
            </w:tr>
            <w:tr w:rsidR="000E6C22" w:rsidRPr="00361144" w14:paraId="421A99C4"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940A45" w14:textId="77777777" w:rsidR="000E6C22" w:rsidRPr="00361144" w:rsidRDefault="000E6C22" w:rsidP="00E1780E">
                  <w:pPr>
                    <w:pStyle w:val="rowtabella0"/>
                    <w:rPr>
                      <w:color w:val="002060"/>
                    </w:rPr>
                  </w:pPr>
                  <w:r w:rsidRPr="00361144">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AF05A" w14:textId="77777777" w:rsidR="000E6C22" w:rsidRPr="00361144" w:rsidRDefault="000E6C22" w:rsidP="00E1780E">
                  <w:pPr>
                    <w:pStyle w:val="rowtabella0"/>
                    <w:rPr>
                      <w:color w:val="002060"/>
                    </w:rPr>
                  </w:pPr>
                  <w:r w:rsidRPr="00361144">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38D20" w14:textId="77777777" w:rsidR="000E6C22" w:rsidRPr="00361144" w:rsidRDefault="000E6C22" w:rsidP="00E1780E">
                  <w:pPr>
                    <w:pStyle w:val="rowtabella0"/>
                    <w:jc w:val="center"/>
                    <w:rPr>
                      <w:color w:val="002060"/>
                    </w:rPr>
                  </w:pPr>
                  <w:r w:rsidRPr="0036114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09FC23" w14:textId="77777777" w:rsidR="000E6C22" w:rsidRPr="00361144" w:rsidRDefault="000E6C22" w:rsidP="00E1780E">
                  <w:pPr>
                    <w:pStyle w:val="rowtabella0"/>
                    <w:jc w:val="center"/>
                    <w:rPr>
                      <w:color w:val="002060"/>
                    </w:rPr>
                  </w:pPr>
                  <w:r w:rsidRPr="00361144">
                    <w:rPr>
                      <w:color w:val="002060"/>
                    </w:rPr>
                    <w:t> </w:t>
                  </w:r>
                </w:p>
              </w:tc>
            </w:tr>
            <w:tr w:rsidR="000E6C22" w:rsidRPr="00361144" w14:paraId="4DDCF1F0"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9BFE2" w14:textId="77777777" w:rsidR="000E6C22" w:rsidRPr="00361144" w:rsidRDefault="000E6C22" w:rsidP="00E1780E">
                  <w:pPr>
                    <w:pStyle w:val="rowtabella0"/>
                    <w:rPr>
                      <w:color w:val="002060"/>
                    </w:rPr>
                  </w:pPr>
                  <w:r w:rsidRPr="00361144">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93061C" w14:textId="77777777" w:rsidR="000E6C22" w:rsidRPr="00361144" w:rsidRDefault="000E6C22" w:rsidP="00E1780E">
                  <w:pPr>
                    <w:pStyle w:val="rowtabella0"/>
                    <w:rPr>
                      <w:color w:val="002060"/>
                    </w:rPr>
                  </w:pPr>
                  <w:r w:rsidRPr="00361144">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5E452C" w14:textId="77777777" w:rsidR="000E6C22" w:rsidRPr="00361144" w:rsidRDefault="000E6C22" w:rsidP="00E1780E">
                  <w:pPr>
                    <w:pStyle w:val="rowtabella0"/>
                    <w:jc w:val="center"/>
                    <w:rPr>
                      <w:color w:val="002060"/>
                    </w:rPr>
                  </w:pPr>
                  <w:r w:rsidRPr="00361144">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90A37E" w14:textId="77777777" w:rsidR="000E6C22" w:rsidRPr="00361144" w:rsidRDefault="000E6C22" w:rsidP="00E1780E">
                  <w:pPr>
                    <w:pStyle w:val="rowtabella0"/>
                    <w:jc w:val="center"/>
                    <w:rPr>
                      <w:color w:val="002060"/>
                    </w:rPr>
                  </w:pPr>
                  <w:r w:rsidRPr="00361144">
                    <w:rPr>
                      <w:color w:val="002060"/>
                    </w:rPr>
                    <w:t> </w:t>
                  </w:r>
                </w:p>
              </w:tc>
            </w:tr>
            <w:tr w:rsidR="000E6C22" w:rsidRPr="00361144" w14:paraId="6D318231" w14:textId="77777777" w:rsidTr="00E178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3A63DF" w14:textId="77777777" w:rsidR="000E6C22" w:rsidRPr="00361144" w:rsidRDefault="000E6C22" w:rsidP="00E1780E">
                  <w:pPr>
                    <w:pStyle w:val="rowtabella0"/>
                    <w:rPr>
                      <w:color w:val="002060"/>
                    </w:rPr>
                  </w:pPr>
                  <w:r w:rsidRPr="00361144">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63A21" w14:textId="77777777" w:rsidR="000E6C22" w:rsidRPr="00361144" w:rsidRDefault="000E6C22" w:rsidP="00E1780E">
                  <w:pPr>
                    <w:pStyle w:val="rowtabella0"/>
                    <w:rPr>
                      <w:color w:val="002060"/>
                    </w:rPr>
                  </w:pPr>
                  <w:r w:rsidRPr="0036114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C0CED8" w14:textId="77777777" w:rsidR="000E6C22" w:rsidRPr="00361144" w:rsidRDefault="000E6C22" w:rsidP="00E1780E">
                  <w:pPr>
                    <w:pStyle w:val="rowtabella0"/>
                    <w:jc w:val="center"/>
                    <w:rPr>
                      <w:color w:val="002060"/>
                    </w:rPr>
                  </w:pPr>
                  <w:r w:rsidRPr="0036114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CBF98E" w14:textId="77777777" w:rsidR="000E6C22" w:rsidRPr="00361144" w:rsidRDefault="000E6C22" w:rsidP="00E1780E">
                  <w:pPr>
                    <w:pStyle w:val="rowtabella0"/>
                    <w:jc w:val="center"/>
                    <w:rPr>
                      <w:color w:val="002060"/>
                    </w:rPr>
                  </w:pPr>
                  <w:r w:rsidRPr="00361144">
                    <w:rPr>
                      <w:color w:val="002060"/>
                    </w:rPr>
                    <w:t> </w:t>
                  </w:r>
                </w:p>
              </w:tc>
            </w:tr>
            <w:tr w:rsidR="000E6C22" w:rsidRPr="00361144" w14:paraId="6DF7B32C"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C8831" w14:textId="77777777" w:rsidR="000E6C22" w:rsidRPr="00361144" w:rsidRDefault="000E6C22" w:rsidP="00E1780E">
                  <w:pPr>
                    <w:pStyle w:val="rowtabella0"/>
                    <w:rPr>
                      <w:color w:val="002060"/>
                    </w:rPr>
                  </w:pPr>
                  <w:r w:rsidRPr="00361144">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172FA" w14:textId="77777777" w:rsidR="000E6C22" w:rsidRPr="00361144" w:rsidRDefault="000E6C22" w:rsidP="00E1780E">
                  <w:pPr>
                    <w:pStyle w:val="rowtabella0"/>
                    <w:rPr>
                      <w:color w:val="002060"/>
                    </w:rPr>
                  </w:pPr>
                  <w:r w:rsidRPr="00361144">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4BCFB" w14:textId="77777777" w:rsidR="000E6C22" w:rsidRPr="00361144" w:rsidRDefault="000E6C22" w:rsidP="00E1780E">
                  <w:pPr>
                    <w:pStyle w:val="rowtabella0"/>
                    <w:jc w:val="center"/>
                    <w:rPr>
                      <w:color w:val="002060"/>
                    </w:rPr>
                  </w:pPr>
                  <w:r w:rsidRPr="00361144">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2D30E" w14:textId="77777777" w:rsidR="000E6C22" w:rsidRPr="00361144" w:rsidRDefault="000E6C22" w:rsidP="00E1780E">
                  <w:pPr>
                    <w:pStyle w:val="rowtabella0"/>
                    <w:jc w:val="center"/>
                    <w:rPr>
                      <w:color w:val="002060"/>
                    </w:rPr>
                  </w:pPr>
                  <w:r w:rsidRPr="00361144">
                    <w:rPr>
                      <w:color w:val="002060"/>
                    </w:rPr>
                    <w:t> </w:t>
                  </w:r>
                </w:p>
              </w:tc>
            </w:tr>
            <w:tr w:rsidR="000E6C22" w:rsidRPr="00361144" w14:paraId="1D64C630"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52A19F30" w14:textId="77777777" w:rsidR="000E6C22" w:rsidRPr="00361144" w:rsidRDefault="000E6C22" w:rsidP="00E1780E">
                  <w:pPr>
                    <w:pStyle w:val="rowtabella0"/>
                    <w:rPr>
                      <w:color w:val="002060"/>
                    </w:rPr>
                  </w:pPr>
                  <w:r w:rsidRPr="00361144">
                    <w:rPr>
                      <w:color w:val="002060"/>
                    </w:rPr>
                    <w:t>(1) - disputata il 14/12/2024</w:t>
                  </w:r>
                </w:p>
              </w:tc>
            </w:tr>
          </w:tbl>
          <w:p w14:paraId="3E13D96F" w14:textId="77777777" w:rsidR="000E6C22" w:rsidRPr="00361144" w:rsidRDefault="000E6C22" w:rsidP="00E1780E">
            <w:pPr>
              <w:rPr>
                <w:color w:val="002060"/>
              </w:rPr>
            </w:pPr>
          </w:p>
        </w:tc>
      </w:tr>
    </w:tbl>
    <w:p w14:paraId="1E9FE517" w14:textId="77777777" w:rsidR="000E6C22" w:rsidRPr="00361144" w:rsidRDefault="000E6C22" w:rsidP="000E6C22">
      <w:pPr>
        <w:pStyle w:val="breakline"/>
        <w:rPr>
          <w:rFonts w:eastAsiaTheme="minorEastAsia"/>
          <w:color w:val="002060"/>
        </w:rPr>
      </w:pPr>
    </w:p>
    <w:p w14:paraId="77246BCF" w14:textId="77777777" w:rsidR="000E6C22" w:rsidRPr="00361144" w:rsidRDefault="000E6C22" w:rsidP="000E6C22">
      <w:pPr>
        <w:pStyle w:val="breakline"/>
        <w:rPr>
          <w:color w:val="002060"/>
        </w:rPr>
      </w:pPr>
    </w:p>
    <w:p w14:paraId="4B48D6D7" w14:textId="77777777" w:rsidR="000E6C22" w:rsidRPr="00361144" w:rsidRDefault="000E6C22" w:rsidP="000E6C22">
      <w:pPr>
        <w:pStyle w:val="titoloprinc0"/>
        <w:rPr>
          <w:color w:val="002060"/>
        </w:rPr>
      </w:pPr>
      <w:r w:rsidRPr="00361144">
        <w:rPr>
          <w:color w:val="002060"/>
        </w:rPr>
        <w:t>GIUDICE SPORTIVO</w:t>
      </w:r>
    </w:p>
    <w:p w14:paraId="4466CCA6" w14:textId="77777777" w:rsidR="000E6C22" w:rsidRPr="00361144" w:rsidRDefault="000E6C22" w:rsidP="000E6C22">
      <w:pPr>
        <w:pStyle w:val="diffida"/>
        <w:rPr>
          <w:color w:val="002060"/>
        </w:rPr>
      </w:pPr>
      <w:r w:rsidRPr="00361144">
        <w:rPr>
          <w:color w:val="002060"/>
        </w:rPr>
        <w:t>Il Giudice Sportivo Avv. Agnese Lazzaretti, con l'assistenza del segretario Angelo Castellana, nella seduta del 18/12/2024, ha adottato le decisioni che di seguito integralmente si riportano:</w:t>
      </w:r>
    </w:p>
    <w:p w14:paraId="36C5CE47" w14:textId="77777777" w:rsidR="000E6C22" w:rsidRPr="00361144" w:rsidRDefault="000E6C22" w:rsidP="000E6C22">
      <w:pPr>
        <w:pStyle w:val="titolo10"/>
        <w:rPr>
          <w:color w:val="002060"/>
        </w:rPr>
      </w:pPr>
      <w:r w:rsidRPr="00361144">
        <w:rPr>
          <w:color w:val="002060"/>
        </w:rPr>
        <w:t xml:space="preserve">GARE DEL 15/12/2024 </w:t>
      </w:r>
    </w:p>
    <w:p w14:paraId="5D8748B1" w14:textId="77777777" w:rsidR="000E6C22" w:rsidRPr="00361144" w:rsidRDefault="000E6C22" w:rsidP="000E6C22">
      <w:pPr>
        <w:pStyle w:val="titolo60"/>
        <w:rPr>
          <w:color w:val="002060"/>
        </w:rPr>
      </w:pPr>
      <w:r w:rsidRPr="00361144">
        <w:rPr>
          <w:color w:val="002060"/>
        </w:rPr>
        <w:t xml:space="preserve">DECISIONI DEL GIUDICE SPORTIVO </w:t>
      </w:r>
    </w:p>
    <w:p w14:paraId="4407B6DC" w14:textId="77777777" w:rsidR="00850FC0" w:rsidRDefault="000E6C22" w:rsidP="000E6C22">
      <w:pPr>
        <w:pStyle w:val="diffida"/>
        <w:spacing w:before="80" w:beforeAutospacing="0" w:after="40" w:afterAutospacing="0"/>
        <w:jc w:val="left"/>
        <w:rPr>
          <w:color w:val="002060"/>
        </w:rPr>
      </w:pPr>
      <w:r w:rsidRPr="00361144">
        <w:rPr>
          <w:color w:val="002060"/>
        </w:rPr>
        <w:t xml:space="preserve">gara del 15/12/2024 VILLA MUSONE - SANGIORGIO </w:t>
      </w:r>
      <w:r w:rsidRPr="00361144">
        <w:rPr>
          <w:color w:val="002060"/>
        </w:rPr>
        <w:br/>
        <w:t>Letto il referto arbitrale dal quale si evince che la gara in oggetto non è stata disputata per la mancata presentazione sul terreno di gioco della società Sangiorgio</w:t>
      </w:r>
    </w:p>
    <w:p w14:paraId="3807398C" w14:textId="77777777" w:rsidR="00850FC0" w:rsidRDefault="000E6C22" w:rsidP="00850FC0">
      <w:pPr>
        <w:pStyle w:val="diffida"/>
        <w:spacing w:before="80" w:beforeAutospacing="0" w:after="40" w:afterAutospacing="0"/>
        <w:jc w:val="center"/>
        <w:rPr>
          <w:color w:val="002060"/>
        </w:rPr>
      </w:pPr>
      <w:r w:rsidRPr="00361144">
        <w:rPr>
          <w:color w:val="002060"/>
        </w:rPr>
        <w:t>Si decide</w:t>
      </w:r>
    </w:p>
    <w:p w14:paraId="29FC9268" w14:textId="083770E7" w:rsidR="000E6C22" w:rsidRPr="00361144" w:rsidRDefault="000E6C22" w:rsidP="000E6C22">
      <w:pPr>
        <w:pStyle w:val="diffida"/>
        <w:spacing w:before="80" w:beforeAutospacing="0" w:after="40" w:afterAutospacing="0"/>
        <w:jc w:val="left"/>
        <w:rPr>
          <w:color w:val="002060"/>
        </w:rPr>
      </w:pPr>
      <w:r w:rsidRPr="00361144">
        <w:rPr>
          <w:color w:val="002060"/>
        </w:rPr>
        <w:lastRenderedPageBreak/>
        <w:t>a) Di considerare la società Sangiorgio rinunciataria alla disputa dell'incontro e di comminarle la sanzione sportiva della perdita della gara con il punteggio di 6 -0 penalizzandola altresì di un punto</w:t>
      </w:r>
      <w:r w:rsidR="00850FC0">
        <w:rPr>
          <w:color w:val="002060"/>
        </w:rPr>
        <w:t xml:space="preserve"> </w:t>
      </w:r>
      <w:r w:rsidRPr="00361144">
        <w:rPr>
          <w:color w:val="002060"/>
        </w:rPr>
        <w:t xml:space="preserve">in classifica giusto il disposto dell'art. 10 co. 1 - 4 del C.G.S. </w:t>
      </w:r>
    </w:p>
    <w:p w14:paraId="59896D08" w14:textId="51F2F481" w:rsidR="000E6C22" w:rsidRPr="00361144" w:rsidRDefault="000E6C22" w:rsidP="000E6C22">
      <w:pPr>
        <w:pStyle w:val="diffida"/>
        <w:spacing w:before="80" w:beforeAutospacing="0" w:after="40" w:afterAutospacing="0"/>
        <w:jc w:val="left"/>
        <w:rPr>
          <w:color w:val="002060"/>
        </w:rPr>
      </w:pPr>
      <w:r w:rsidRPr="00361144">
        <w:rPr>
          <w:color w:val="002060"/>
        </w:rPr>
        <w:t>b) di comminare alla società Sangiorgio la sanzione dell'ammenda di</w:t>
      </w:r>
      <w:r w:rsidR="00850FC0">
        <w:rPr>
          <w:color w:val="002060"/>
        </w:rPr>
        <w:t xml:space="preserve"> </w:t>
      </w:r>
      <w:r w:rsidRPr="00361144">
        <w:rPr>
          <w:color w:val="002060"/>
        </w:rPr>
        <w:t xml:space="preserve">euro 180,00 (2 rinuncia) così stabilita in relazione alla categoria di appartenenza come da Comunicato Ufficiale nº 01 della FIGC Settore Giovanile e Scolastico per la stagione in corso. </w:t>
      </w:r>
    </w:p>
    <w:p w14:paraId="0828B02A" w14:textId="77777777" w:rsidR="000E6C22" w:rsidRPr="00361144" w:rsidRDefault="000E6C22" w:rsidP="000E6C22">
      <w:pPr>
        <w:pStyle w:val="titolo10"/>
        <w:rPr>
          <w:color w:val="002060"/>
        </w:rPr>
      </w:pPr>
      <w:r w:rsidRPr="00361144">
        <w:rPr>
          <w:color w:val="002060"/>
        </w:rPr>
        <w:t xml:space="preserve">GARE DEL 14/12/2024 </w:t>
      </w:r>
    </w:p>
    <w:p w14:paraId="1BFAF016" w14:textId="77777777" w:rsidR="000E6C22" w:rsidRPr="00361144" w:rsidRDefault="000E6C22" w:rsidP="000E6C22">
      <w:pPr>
        <w:pStyle w:val="titolo7a"/>
        <w:rPr>
          <w:color w:val="002060"/>
        </w:rPr>
      </w:pPr>
      <w:r w:rsidRPr="00361144">
        <w:rPr>
          <w:color w:val="002060"/>
        </w:rPr>
        <w:t xml:space="preserve">PROVVEDIMENTI DISCIPLINARI </w:t>
      </w:r>
    </w:p>
    <w:p w14:paraId="04D931A5"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1B523C85" w14:textId="77777777" w:rsidR="000E6C22" w:rsidRPr="00361144" w:rsidRDefault="000E6C22" w:rsidP="000E6C22">
      <w:pPr>
        <w:pStyle w:val="titolo30"/>
        <w:rPr>
          <w:color w:val="002060"/>
        </w:rPr>
      </w:pPr>
      <w:r w:rsidRPr="00361144">
        <w:rPr>
          <w:color w:val="002060"/>
        </w:rPr>
        <w:t xml:space="preserve">CALCIATORI NON ESPULSI </w:t>
      </w:r>
    </w:p>
    <w:p w14:paraId="3CE868EC" w14:textId="77777777" w:rsidR="000E6C22" w:rsidRPr="00361144" w:rsidRDefault="000E6C22" w:rsidP="000E6C22">
      <w:pPr>
        <w:pStyle w:val="titolo20"/>
        <w:rPr>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05ECE709" w14:textId="77777777" w:rsidTr="00E1780E">
        <w:tc>
          <w:tcPr>
            <w:tcW w:w="2200" w:type="dxa"/>
            <w:tcMar>
              <w:top w:w="20" w:type="dxa"/>
              <w:left w:w="20" w:type="dxa"/>
              <w:bottom w:w="20" w:type="dxa"/>
              <w:right w:w="20" w:type="dxa"/>
            </w:tcMar>
            <w:vAlign w:val="center"/>
            <w:hideMark/>
          </w:tcPr>
          <w:p w14:paraId="3B0DFED3" w14:textId="77777777" w:rsidR="000E6C22" w:rsidRPr="00361144" w:rsidRDefault="000E6C22" w:rsidP="00E1780E">
            <w:pPr>
              <w:pStyle w:val="movimento"/>
              <w:rPr>
                <w:color w:val="002060"/>
              </w:rPr>
            </w:pPr>
            <w:r w:rsidRPr="00361144">
              <w:rPr>
                <w:color w:val="002060"/>
              </w:rPr>
              <w:t>PALMIOLI ALEX</w:t>
            </w:r>
          </w:p>
        </w:tc>
        <w:tc>
          <w:tcPr>
            <w:tcW w:w="2200" w:type="dxa"/>
            <w:tcMar>
              <w:top w:w="20" w:type="dxa"/>
              <w:left w:w="20" w:type="dxa"/>
              <w:bottom w:w="20" w:type="dxa"/>
              <w:right w:w="20" w:type="dxa"/>
            </w:tcMar>
            <w:vAlign w:val="center"/>
            <w:hideMark/>
          </w:tcPr>
          <w:p w14:paraId="22F5BD5F" w14:textId="77777777" w:rsidR="000E6C22" w:rsidRPr="00361144" w:rsidRDefault="000E6C22" w:rsidP="00E1780E">
            <w:pPr>
              <w:pStyle w:val="movimento2"/>
              <w:rPr>
                <w:color w:val="002060"/>
              </w:rPr>
            </w:pPr>
            <w:r w:rsidRPr="00361144">
              <w:rPr>
                <w:color w:val="002060"/>
              </w:rPr>
              <w:t xml:space="preserve">(GROTTACCIA 2005) </w:t>
            </w:r>
          </w:p>
        </w:tc>
        <w:tc>
          <w:tcPr>
            <w:tcW w:w="800" w:type="dxa"/>
            <w:tcMar>
              <w:top w:w="20" w:type="dxa"/>
              <w:left w:w="20" w:type="dxa"/>
              <w:bottom w:w="20" w:type="dxa"/>
              <w:right w:w="20" w:type="dxa"/>
            </w:tcMar>
            <w:vAlign w:val="center"/>
            <w:hideMark/>
          </w:tcPr>
          <w:p w14:paraId="486E9B63"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64BEF71" w14:textId="77777777" w:rsidR="000E6C22" w:rsidRPr="00361144" w:rsidRDefault="000E6C22" w:rsidP="00E1780E">
            <w:pPr>
              <w:pStyle w:val="movimento"/>
              <w:rPr>
                <w:color w:val="002060"/>
              </w:rPr>
            </w:pPr>
            <w:r w:rsidRPr="00361144">
              <w:rPr>
                <w:color w:val="002060"/>
              </w:rPr>
              <w:t>COMENTALE FRANCESCO</w:t>
            </w:r>
          </w:p>
        </w:tc>
        <w:tc>
          <w:tcPr>
            <w:tcW w:w="2200" w:type="dxa"/>
            <w:tcMar>
              <w:top w:w="20" w:type="dxa"/>
              <w:left w:w="20" w:type="dxa"/>
              <w:bottom w:w="20" w:type="dxa"/>
              <w:right w:w="20" w:type="dxa"/>
            </w:tcMar>
            <w:vAlign w:val="center"/>
            <w:hideMark/>
          </w:tcPr>
          <w:p w14:paraId="3A2DB105" w14:textId="77777777" w:rsidR="000E6C22" w:rsidRPr="00361144" w:rsidRDefault="000E6C22" w:rsidP="00E1780E">
            <w:pPr>
              <w:pStyle w:val="movimento2"/>
              <w:rPr>
                <w:color w:val="002060"/>
              </w:rPr>
            </w:pPr>
            <w:r w:rsidRPr="00361144">
              <w:rPr>
                <w:color w:val="002060"/>
              </w:rPr>
              <w:t xml:space="preserve">(SPECIAL ONE SPORTING CLUB) </w:t>
            </w:r>
          </w:p>
        </w:tc>
      </w:tr>
      <w:tr w:rsidR="000E6C22" w:rsidRPr="00361144" w14:paraId="5EA66FD4" w14:textId="77777777" w:rsidTr="00E1780E">
        <w:tc>
          <w:tcPr>
            <w:tcW w:w="2200" w:type="dxa"/>
            <w:tcMar>
              <w:top w:w="20" w:type="dxa"/>
              <w:left w:w="20" w:type="dxa"/>
              <w:bottom w:w="20" w:type="dxa"/>
              <w:right w:w="20" w:type="dxa"/>
            </w:tcMar>
            <w:vAlign w:val="center"/>
            <w:hideMark/>
          </w:tcPr>
          <w:p w14:paraId="6C67EC0E" w14:textId="77777777" w:rsidR="000E6C22" w:rsidRPr="00361144" w:rsidRDefault="000E6C22" w:rsidP="00E1780E">
            <w:pPr>
              <w:pStyle w:val="movimento"/>
              <w:rPr>
                <w:color w:val="002060"/>
              </w:rPr>
            </w:pPr>
            <w:r w:rsidRPr="00361144">
              <w:rPr>
                <w:color w:val="002060"/>
              </w:rPr>
              <w:t>PRETI MIRCO</w:t>
            </w:r>
          </w:p>
        </w:tc>
        <w:tc>
          <w:tcPr>
            <w:tcW w:w="2200" w:type="dxa"/>
            <w:tcMar>
              <w:top w:w="20" w:type="dxa"/>
              <w:left w:w="20" w:type="dxa"/>
              <w:bottom w:w="20" w:type="dxa"/>
              <w:right w:w="20" w:type="dxa"/>
            </w:tcMar>
            <w:vAlign w:val="center"/>
            <w:hideMark/>
          </w:tcPr>
          <w:p w14:paraId="69D7C03B" w14:textId="77777777" w:rsidR="000E6C22" w:rsidRPr="00361144" w:rsidRDefault="000E6C22" w:rsidP="00E1780E">
            <w:pPr>
              <w:pStyle w:val="movimento2"/>
              <w:rPr>
                <w:color w:val="002060"/>
              </w:rPr>
            </w:pPr>
            <w:r w:rsidRPr="00361144">
              <w:rPr>
                <w:color w:val="002060"/>
              </w:rPr>
              <w:t xml:space="preserve">(SPORTFLY ARL) </w:t>
            </w:r>
          </w:p>
        </w:tc>
        <w:tc>
          <w:tcPr>
            <w:tcW w:w="800" w:type="dxa"/>
            <w:tcMar>
              <w:top w:w="20" w:type="dxa"/>
              <w:left w:w="20" w:type="dxa"/>
              <w:bottom w:w="20" w:type="dxa"/>
              <w:right w:w="20" w:type="dxa"/>
            </w:tcMar>
            <w:vAlign w:val="center"/>
            <w:hideMark/>
          </w:tcPr>
          <w:p w14:paraId="14F68E0C"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1B42A71"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07CD00DA" w14:textId="77777777" w:rsidR="000E6C22" w:rsidRPr="00361144" w:rsidRDefault="000E6C22" w:rsidP="00E1780E">
            <w:pPr>
              <w:pStyle w:val="movimento2"/>
              <w:rPr>
                <w:color w:val="002060"/>
              </w:rPr>
            </w:pPr>
            <w:r w:rsidRPr="00361144">
              <w:rPr>
                <w:color w:val="002060"/>
              </w:rPr>
              <w:t> </w:t>
            </w:r>
          </w:p>
        </w:tc>
      </w:tr>
    </w:tbl>
    <w:p w14:paraId="321D008B" w14:textId="77777777" w:rsidR="000E6C22" w:rsidRPr="00361144" w:rsidRDefault="000E6C22" w:rsidP="000E6C22">
      <w:pPr>
        <w:pStyle w:val="titolo10"/>
        <w:rPr>
          <w:rFonts w:eastAsiaTheme="minorEastAsia"/>
          <w:color w:val="002060"/>
        </w:rPr>
      </w:pPr>
      <w:r w:rsidRPr="00361144">
        <w:rPr>
          <w:color w:val="002060"/>
        </w:rPr>
        <w:t xml:space="preserve">GARE DEL 15/12/2024 </w:t>
      </w:r>
    </w:p>
    <w:p w14:paraId="1DAA96E3" w14:textId="77777777" w:rsidR="000E6C22" w:rsidRPr="00361144" w:rsidRDefault="000E6C22" w:rsidP="000E6C22">
      <w:pPr>
        <w:pStyle w:val="titolo7a"/>
        <w:rPr>
          <w:color w:val="002060"/>
        </w:rPr>
      </w:pPr>
      <w:r w:rsidRPr="00361144">
        <w:rPr>
          <w:color w:val="002060"/>
        </w:rPr>
        <w:t xml:space="preserve">PROVVEDIMENTI DISCIPLINARI </w:t>
      </w:r>
    </w:p>
    <w:p w14:paraId="346B3365" w14:textId="77777777" w:rsidR="000E6C22" w:rsidRPr="00361144" w:rsidRDefault="000E6C22" w:rsidP="000E6C22">
      <w:pPr>
        <w:pStyle w:val="titolo7b0"/>
        <w:rPr>
          <w:color w:val="002060"/>
        </w:rPr>
      </w:pPr>
      <w:r w:rsidRPr="00361144">
        <w:rPr>
          <w:color w:val="002060"/>
        </w:rPr>
        <w:t xml:space="preserve">In base alle risultanze degli atti ufficiali sono state deliberate le seguenti sanzioni disciplinari. </w:t>
      </w:r>
    </w:p>
    <w:p w14:paraId="0F9F749F" w14:textId="77777777" w:rsidR="000E6C22" w:rsidRPr="00361144" w:rsidRDefault="000E6C22" w:rsidP="000E6C22">
      <w:pPr>
        <w:pStyle w:val="titolo30"/>
        <w:rPr>
          <w:color w:val="002060"/>
        </w:rPr>
      </w:pPr>
      <w:r w:rsidRPr="00361144">
        <w:rPr>
          <w:color w:val="002060"/>
        </w:rPr>
        <w:t xml:space="preserve">SOCIETA' </w:t>
      </w:r>
    </w:p>
    <w:p w14:paraId="7349C3D0" w14:textId="77777777" w:rsidR="000E6C22" w:rsidRPr="00361144" w:rsidRDefault="000E6C22" w:rsidP="000E6C22">
      <w:pPr>
        <w:pStyle w:val="titolo20"/>
        <w:rPr>
          <w:color w:val="002060"/>
        </w:rPr>
      </w:pPr>
      <w:r w:rsidRPr="00361144">
        <w:rPr>
          <w:color w:val="002060"/>
        </w:rPr>
        <w:t xml:space="preserve">PERDITA DELLA GARA: </w:t>
      </w:r>
    </w:p>
    <w:p w14:paraId="6FE9EA69"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SANGIORGIO </w:t>
      </w:r>
      <w:r w:rsidRPr="00361144">
        <w:rPr>
          <w:color w:val="002060"/>
        </w:rPr>
        <w:br/>
        <w:t xml:space="preserve">V. Delibera </w:t>
      </w:r>
    </w:p>
    <w:p w14:paraId="7BD2B50D" w14:textId="77777777" w:rsidR="000E6C22" w:rsidRPr="00361144" w:rsidRDefault="000E6C22" w:rsidP="000E6C22">
      <w:pPr>
        <w:pStyle w:val="titolo20"/>
        <w:rPr>
          <w:color w:val="002060"/>
        </w:rPr>
      </w:pPr>
      <w:r w:rsidRPr="00361144">
        <w:rPr>
          <w:color w:val="002060"/>
        </w:rPr>
        <w:t xml:space="preserve">PENALIZZAZIONE PUNTI IN CLASSIFICA: </w:t>
      </w:r>
    </w:p>
    <w:p w14:paraId="5D78BE1D"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SANGIORGIO 1 </w:t>
      </w:r>
      <w:r w:rsidRPr="00361144">
        <w:rPr>
          <w:color w:val="002060"/>
        </w:rPr>
        <w:br/>
        <w:t xml:space="preserve">V. Delibera </w:t>
      </w:r>
    </w:p>
    <w:p w14:paraId="7C224B41" w14:textId="77777777" w:rsidR="000E6C22" w:rsidRPr="00361144" w:rsidRDefault="000E6C22" w:rsidP="000E6C22">
      <w:pPr>
        <w:pStyle w:val="titolo20"/>
        <w:rPr>
          <w:color w:val="002060"/>
        </w:rPr>
      </w:pPr>
      <w:r w:rsidRPr="00361144">
        <w:rPr>
          <w:color w:val="002060"/>
        </w:rPr>
        <w:t xml:space="preserve">AMMENDA </w:t>
      </w:r>
    </w:p>
    <w:p w14:paraId="4AADEBF5" w14:textId="77777777" w:rsidR="000E6C22" w:rsidRPr="00361144" w:rsidRDefault="000E6C22" w:rsidP="000E6C22">
      <w:pPr>
        <w:pStyle w:val="diffida"/>
        <w:spacing w:before="80" w:beforeAutospacing="0" w:after="40" w:afterAutospacing="0"/>
        <w:jc w:val="left"/>
        <w:rPr>
          <w:color w:val="002060"/>
        </w:rPr>
      </w:pPr>
      <w:r w:rsidRPr="00361144">
        <w:rPr>
          <w:color w:val="002060"/>
        </w:rPr>
        <w:t xml:space="preserve">Euro 180,00 SANGIORGIO </w:t>
      </w:r>
      <w:r w:rsidRPr="00361144">
        <w:rPr>
          <w:color w:val="002060"/>
        </w:rPr>
        <w:br/>
        <w:t xml:space="preserve">V. Delibera. </w:t>
      </w:r>
    </w:p>
    <w:p w14:paraId="0D41ECD9" w14:textId="77777777" w:rsidR="000E6C22" w:rsidRPr="00361144" w:rsidRDefault="000E6C22" w:rsidP="000E6C22">
      <w:pPr>
        <w:pStyle w:val="titolo30"/>
        <w:rPr>
          <w:color w:val="002060"/>
        </w:rPr>
      </w:pPr>
      <w:r w:rsidRPr="00361144">
        <w:rPr>
          <w:color w:val="002060"/>
        </w:rPr>
        <w:t xml:space="preserve">CALCIATORI NON ESPULSI </w:t>
      </w:r>
    </w:p>
    <w:p w14:paraId="35280851" w14:textId="77777777" w:rsidR="000E6C22" w:rsidRPr="00361144" w:rsidRDefault="000E6C22" w:rsidP="000E6C22">
      <w:pPr>
        <w:pStyle w:val="titolo20"/>
        <w:rPr>
          <w:color w:val="002060"/>
        </w:rPr>
      </w:pPr>
      <w:r w:rsidRPr="003611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2E97D34" w14:textId="77777777" w:rsidTr="00E1780E">
        <w:tc>
          <w:tcPr>
            <w:tcW w:w="2200" w:type="dxa"/>
            <w:tcMar>
              <w:top w:w="20" w:type="dxa"/>
              <w:left w:w="20" w:type="dxa"/>
              <w:bottom w:w="20" w:type="dxa"/>
              <w:right w:w="20" w:type="dxa"/>
            </w:tcMar>
            <w:vAlign w:val="center"/>
            <w:hideMark/>
          </w:tcPr>
          <w:p w14:paraId="5BD3C9D7" w14:textId="77777777" w:rsidR="000E6C22" w:rsidRPr="00361144" w:rsidRDefault="000E6C22" w:rsidP="00E1780E">
            <w:pPr>
              <w:pStyle w:val="movimento"/>
              <w:rPr>
                <w:color w:val="002060"/>
              </w:rPr>
            </w:pPr>
            <w:r w:rsidRPr="00361144">
              <w:rPr>
                <w:color w:val="002060"/>
              </w:rPr>
              <w:t>ANGIONI MICHELE</w:t>
            </w:r>
          </w:p>
        </w:tc>
        <w:tc>
          <w:tcPr>
            <w:tcW w:w="2200" w:type="dxa"/>
            <w:tcMar>
              <w:top w:w="20" w:type="dxa"/>
              <w:left w:w="20" w:type="dxa"/>
              <w:bottom w:w="20" w:type="dxa"/>
              <w:right w:w="20" w:type="dxa"/>
            </w:tcMar>
            <w:vAlign w:val="center"/>
            <w:hideMark/>
          </w:tcPr>
          <w:p w14:paraId="66F322B5" w14:textId="77777777" w:rsidR="000E6C22" w:rsidRPr="00361144" w:rsidRDefault="000E6C22" w:rsidP="00E1780E">
            <w:pPr>
              <w:pStyle w:val="movimento2"/>
              <w:rPr>
                <w:color w:val="002060"/>
              </w:rPr>
            </w:pPr>
            <w:r w:rsidRPr="00361144">
              <w:rPr>
                <w:color w:val="002060"/>
              </w:rPr>
              <w:t xml:space="preserve">(FFJ CALCIO A 5) </w:t>
            </w:r>
          </w:p>
        </w:tc>
        <w:tc>
          <w:tcPr>
            <w:tcW w:w="800" w:type="dxa"/>
            <w:tcMar>
              <w:top w:w="20" w:type="dxa"/>
              <w:left w:w="20" w:type="dxa"/>
              <w:bottom w:w="20" w:type="dxa"/>
              <w:right w:w="20" w:type="dxa"/>
            </w:tcMar>
            <w:vAlign w:val="center"/>
            <w:hideMark/>
          </w:tcPr>
          <w:p w14:paraId="18875F4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1C5F2BB8" w14:textId="77777777" w:rsidR="000E6C22" w:rsidRPr="00361144" w:rsidRDefault="000E6C22" w:rsidP="00E1780E">
            <w:pPr>
              <w:pStyle w:val="movimento"/>
              <w:rPr>
                <w:color w:val="002060"/>
              </w:rPr>
            </w:pPr>
            <w:r w:rsidRPr="00361144">
              <w:rPr>
                <w:color w:val="002060"/>
              </w:rPr>
              <w:t>DE CARVALHO BONFIM KAUE</w:t>
            </w:r>
          </w:p>
        </w:tc>
        <w:tc>
          <w:tcPr>
            <w:tcW w:w="2200" w:type="dxa"/>
            <w:tcMar>
              <w:top w:w="20" w:type="dxa"/>
              <w:left w:w="20" w:type="dxa"/>
              <w:bottom w:w="20" w:type="dxa"/>
              <w:right w:w="20" w:type="dxa"/>
            </w:tcMar>
            <w:vAlign w:val="center"/>
            <w:hideMark/>
          </w:tcPr>
          <w:p w14:paraId="0A1CEE2A" w14:textId="77777777" w:rsidR="000E6C22" w:rsidRPr="00361144" w:rsidRDefault="000E6C22" w:rsidP="00E1780E">
            <w:pPr>
              <w:pStyle w:val="movimento2"/>
              <w:rPr>
                <w:color w:val="002060"/>
              </w:rPr>
            </w:pPr>
            <w:r w:rsidRPr="00361144">
              <w:rPr>
                <w:color w:val="002060"/>
              </w:rPr>
              <w:t xml:space="preserve">(ITALSERVICE C5) </w:t>
            </w:r>
          </w:p>
        </w:tc>
      </w:tr>
    </w:tbl>
    <w:p w14:paraId="2274F35B" w14:textId="77777777" w:rsidR="000E6C22" w:rsidRPr="00361144" w:rsidRDefault="000E6C22" w:rsidP="000E6C22">
      <w:pPr>
        <w:pStyle w:val="titolo20"/>
        <w:rPr>
          <w:rFonts w:eastAsiaTheme="minorEastAsia"/>
          <w:color w:val="002060"/>
        </w:rPr>
      </w:pPr>
      <w:r w:rsidRPr="003611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6C22" w:rsidRPr="00361144" w14:paraId="115474CF" w14:textId="77777777" w:rsidTr="00E1780E">
        <w:tc>
          <w:tcPr>
            <w:tcW w:w="2200" w:type="dxa"/>
            <w:tcMar>
              <w:top w:w="20" w:type="dxa"/>
              <w:left w:w="20" w:type="dxa"/>
              <w:bottom w:w="20" w:type="dxa"/>
              <w:right w:w="20" w:type="dxa"/>
            </w:tcMar>
            <w:vAlign w:val="center"/>
            <w:hideMark/>
          </w:tcPr>
          <w:p w14:paraId="7BA8BE20" w14:textId="77777777" w:rsidR="000E6C22" w:rsidRPr="00361144" w:rsidRDefault="000E6C22" w:rsidP="00E1780E">
            <w:pPr>
              <w:pStyle w:val="movimento"/>
              <w:rPr>
                <w:color w:val="002060"/>
              </w:rPr>
            </w:pPr>
            <w:r w:rsidRPr="00361144">
              <w:rPr>
                <w:color w:val="002060"/>
              </w:rPr>
              <w:t>IMPERATORI ALESSIO</w:t>
            </w:r>
          </w:p>
        </w:tc>
        <w:tc>
          <w:tcPr>
            <w:tcW w:w="2200" w:type="dxa"/>
            <w:tcMar>
              <w:top w:w="20" w:type="dxa"/>
              <w:left w:w="20" w:type="dxa"/>
              <w:bottom w:w="20" w:type="dxa"/>
              <w:right w:w="20" w:type="dxa"/>
            </w:tcMar>
            <w:vAlign w:val="center"/>
            <w:hideMark/>
          </w:tcPr>
          <w:p w14:paraId="1392CA30" w14:textId="77777777" w:rsidR="000E6C22" w:rsidRPr="00361144" w:rsidRDefault="000E6C22" w:rsidP="00E1780E">
            <w:pPr>
              <w:pStyle w:val="movimento2"/>
              <w:rPr>
                <w:color w:val="002060"/>
              </w:rPr>
            </w:pPr>
            <w:r w:rsidRPr="00361144">
              <w:rPr>
                <w:color w:val="002060"/>
              </w:rPr>
              <w:t xml:space="preserve">(ITALSERVICE C5) </w:t>
            </w:r>
          </w:p>
        </w:tc>
        <w:tc>
          <w:tcPr>
            <w:tcW w:w="800" w:type="dxa"/>
            <w:tcMar>
              <w:top w:w="20" w:type="dxa"/>
              <w:left w:w="20" w:type="dxa"/>
              <w:bottom w:w="20" w:type="dxa"/>
              <w:right w:w="20" w:type="dxa"/>
            </w:tcMar>
            <w:vAlign w:val="center"/>
            <w:hideMark/>
          </w:tcPr>
          <w:p w14:paraId="016350F5"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5A257F59" w14:textId="77777777" w:rsidR="000E6C22" w:rsidRPr="00361144" w:rsidRDefault="000E6C22" w:rsidP="00E1780E">
            <w:pPr>
              <w:pStyle w:val="movimento"/>
              <w:rPr>
                <w:color w:val="002060"/>
              </w:rPr>
            </w:pPr>
            <w:r w:rsidRPr="00361144">
              <w:rPr>
                <w:color w:val="002060"/>
              </w:rPr>
              <w:t> </w:t>
            </w:r>
          </w:p>
        </w:tc>
        <w:tc>
          <w:tcPr>
            <w:tcW w:w="2200" w:type="dxa"/>
            <w:tcMar>
              <w:top w:w="20" w:type="dxa"/>
              <w:left w:w="20" w:type="dxa"/>
              <w:bottom w:w="20" w:type="dxa"/>
              <w:right w:w="20" w:type="dxa"/>
            </w:tcMar>
            <w:vAlign w:val="center"/>
            <w:hideMark/>
          </w:tcPr>
          <w:p w14:paraId="6B9369F3" w14:textId="77777777" w:rsidR="000E6C22" w:rsidRPr="00361144" w:rsidRDefault="000E6C22" w:rsidP="00E1780E">
            <w:pPr>
              <w:pStyle w:val="movimento2"/>
              <w:rPr>
                <w:color w:val="002060"/>
              </w:rPr>
            </w:pPr>
            <w:r w:rsidRPr="00361144">
              <w:rPr>
                <w:color w:val="002060"/>
              </w:rPr>
              <w:t> </w:t>
            </w:r>
          </w:p>
        </w:tc>
      </w:tr>
    </w:tbl>
    <w:p w14:paraId="7011E178" w14:textId="77777777" w:rsidR="000E6C22" w:rsidRDefault="000E6C22" w:rsidP="000E6C22">
      <w:pPr>
        <w:pStyle w:val="breakline"/>
        <w:rPr>
          <w:color w:val="002060"/>
        </w:rPr>
      </w:pPr>
    </w:p>
    <w:p w14:paraId="7903A23D"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B7402DC"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C9E7FC6" w14:textId="77777777" w:rsidR="000E6C22" w:rsidRPr="00361144" w:rsidRDefault="000E6C22" w:rsidP="000E6C22">
      <w:pPr>
        <w:pStyle w:val="breakline"/>
        <w:rPr>
          <w:rFonts w:eastAsiaTheme="minorEastAsia"/>
          <w:color w:val="002060"/>
        </w:rPr>
      </w:pPr>
    </w:p>
    <w:p w14:paraId="77989E33" w14:textId="77777777" w:rsidR="000E6C22" w:rsidRPr="00361144" w:rsidRDefault="000E6C22" w:rsidP="000E6C22">
      <w:pPr>
        <w:pStyle w:val="titoloprinc0"/>
        <w:rPr>
          <w:color w:val="002060"/>
        </w:rPr>
      </w:pPr>
      <w:r w:rsidRPr="00361144">
        <w:rPr>
          <w:color w:val="002060"/>
        </w:rPr>
        <w:t>CLASSIFICA</w:t>
      </w:r>
    </w:p>
    <w:p w14:paraId="34FA1179" w14:textId="77777777" w:rsidR="000E6C22" w:rsidRPr="00361144" w:rsidRDefault="000E6C22" w:rsidP="000E6C22">
      <w:pPr>
        <w:pStyle w:val="breakline"/>
        <w:rPr>
          <w:color w:val="002060"/>
        </w:rPr>
      </w:pPr>
    </w:p>
    <w:p w14:paraId="787D2E0A" w14:textId="77777777" w:rsidR="000E6C22" w:rsidRPr="00361144" w:rsidRDefault="000E6C22" w:rsidP="000E6C22">
      <w:pPr>
        <w:pStyle w:val="breakline"/>
        <w:rPr>
          <w:color w:val="002060"/>
        </w:rPr>
      </w:pPr>
    </w:p>
    <w:p w14:paraId="755C22BA" w14:textId="77777777" w:rsidR="000E6C22" w:rsidRPr="00361144" w:rsidRDefault="000E6C22" w:rsidP="000E6C22">
      <w:pPr>
        <w:pStyle w:val="sottotitolocampionato10"/>
        <w:rPr>
          <w:color w:val="002060"/>
        </w:rPr>
      </w:pPr>
      <w:r w:rsidRPr="003611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66FCCA41"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2564" w14:textId="77777777" w:rsidR="000E6C22" w:rsidRPr="00361144" w:rsidRDefault="000E6C22" w:rsidP="00E1780E">
            <w:pPr>
              <w:pStyle w:val="headertabella0"/>
              <w:rPr>
                <w:color w:val="002060"/>
              </w:rPr>
            </w:pPr>
            <w:r w:rsidRPr="00361144">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55DB"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A74F2"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53F35"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69F30"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9A20"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A57A"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09DE"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6D9B"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3929F" w14:textId="77777777" w:rsidR="000E6C22" w:rsidRPr="00361144" w:rsidRDefault="000E6C22" w:rsidP="00E1780E">
            <w:pPr>
              <w:pStyle w:val="headertabella0"/>
              <w:rPr>
                <w:color w:val="002060"/>
              </w:rPr>
            </w:pPr>
            <w:r w:rsidRPr="00361144">
              <w:rPr>
                <w:color w:val="002060"/>
              </w:rPr>
              <w:t>PE</w:t>
            </w:r>
          </w:p>
        </w:tc>
      </w:tr>
      <w:tr w:rsidR="000E6C22" w:rsidRPr="00361144" w14:paraId="30BE829C"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8206B" w14:textId="77777777" w:rsidR="000E6C22" w:rsidRPr="00361144" w:rsidRDefault="000E6C22" w:rsidP="00E1780E">
            <w:pPr>
              <w:pStyle w:val="rowtabella0"/>
              <w:rPr>
                <w:color w:val="002060"/>
              </w:rPr>
            </w:pPr>
            <w:r w:rsidRPr="0036114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6591"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241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A44F"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1A4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EFCB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F4E4" w14:textId="77777777" w:rsidR="000E6C22" w:rsidRPr="00361144" w:rsidRDefault="000E6C22" w:rsidP="00E1780E">
            <w:pPr>
              <w:pStyle w:val="rowtabella0"/>
              <w:jc w:val="center"/>
              <w:rPr>
                <w:color w:val="002060"/>
              </w:rPr>
            </w:pPr>
            <w:r w:rsidRPr="00361144">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AFF0"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4D40" w14:textId="77777777" w:rsidR="000E6C22" w:rsidRPr="00361144" w:rsidRDefault="000E6C22" w:rsidP="00E1780E">
            <w:pPr>
              <w:pStyle w:val="rowtabella0"/>
              <w:jc w:val="center"/>
              <w:rPr>
                <w:color w:val="002060"/>
              </w:rPr>
            </w:pPr>
            <w:r w:rsidRPr="00361144">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5988" w14:textId="77777777" w:rsidR="000E6C22" w:rsidRPr="00361144" w:rsidRDefault="000E6C22" w:rsidP="00E1780E">
            <w:pPr>
              <w:pStyle w:val="rowtabella0"/>
              <w:jc w:val="center"/>
              <w:rPr>
                <w:color w:val="002060"/>
              </w:rPr>
            </w:pPr>
            <w:r w:rsidRPr="00361144">
              <w:rPr>
                <w:color w:val="002060"/>
              </w:rPr>
              <w:t>0</w:t>
            </w:r>
          </w:p>
        </w:tc>
      </w:tr>
      <w:tr w:rsidR="000E6C22" w:rsidRPr="00361144" w14:paraId="2152D4F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56A19" w14:textId="77777777" w:rsidR="000E6C22" w:rsidRPr="00361144" w:rsidRDefault="000E6C22" w:rsidP="00E1780E">
            <w:pPr>
              <w:pStyle w:val="rowtabella0"/>
              <w:rPr>
                <w:color w:val="002060"/>
              </w:rPr>
            </w:pPr>
            <w:r w:rsidRPr="003611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093D"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3FE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4DF9"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325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B249"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8393" w14:textId="77777777" w:rsidR="000E6C22" w:rsidRPr="00361144" w:rsidRDefault="000E6C22" w:rsidP="00E1780E">
            <w:pPr>
              <w:pStyle w:val="rowtabella0"/>
              <w:jc w:val="center"/>
              <w:rPr>
                <w:color w:val="002060"/>
              </w:rPr>
            </w:pPr>
            <w:r w:rsidRPr="0036114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504E"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9921"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4F4B" w14:textId="77777777" w:rsidR="000E6C22" w:rsidRPr="00361144" w:rsidRDefault="000E6C22" w:rsidP="00E1780E">
            <w:pPr>
              <w:pStyle w:val="rowtabella0"/>
              <w:jc w:val="center"/>
              <w:rPr>
                <w:color w:val="002060"/>
              </w:rPr>
            </w:pPr>
            <w:r w:rsidRPr="00361144">
              <w:rPr>
                <w:color w:val="002060"/>
              </w:rPr>
              <w:t>0</w:t>
            </w:r>
          </w:p>
        </w:tc>
      </w:tr>
      <w:tr w:rsidR="000E6C22" w:rsidRPr="00361144" w14:paraId="3408D04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04CEA" w14:textId="77777777" w:rsidR="000E6C22" w:rsidRPr="00361144" w:rsidRDefault="000E6C22" w:rsidP="00E1780E">
            <w:pPr>
              <w:pStyle w:val="rowtabella0"/>
              <w:rPr>
                <w:color w:val="002060"/>
              </w:rPr>
            </w:pPr>
            <w:r w:rsidRPr="00361144">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704B"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CB6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382B"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11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773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AB63" w14:textId="77777777" w:rsidR="000E6C22" w:rsidRPr="00361144" w:rsidRDefault="000E6C22" w:rsidP="00E1780E">
            <w:pPr>
              <w:pStyle w:val="rowtabella0"/>
              <w:jc w:val="center"/>
              <w:rPr>
                <w:color w:val="002060"/>
              </w:rPr>
            </w:pPr>
            <w:r w:rsidRPr="0036114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7BB18" w14:textId="77777777" w:rsidR="000E6C22" w:rsidRPr="00361144" w:rsidRDefault="000E6C22" w:rsidP="00E1780E">
            <w:pPr>
              <w:pStyle w:val="rowtabella0"/>
              <w:jc w:val="center"/>
              <w:rPr>
                <w:color w:val="002060"/>
              </w:rPr>
            </w:pPr>
            <w:r w:rsidRPr="003611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8885"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3960" w14:textId="77777777" w:rsidR="000E6C22" w:rsidRPr="00361144" w:rsidRDefault="000E6C22" w:rsidP="00E1780E">
            <w:pPr>
              <w:pStyle w:val="rowtabella0"/>
              <w:jc w:val="center"/>
              <w:rPr>
                <w:color w:val="002060"/>
              </w:rPr>
            </w:pPr>
            <w:r w:rsidRPr="00361144">
              <w:rPr>
                <w:color w:val="002060"/>
              </w:rPr>
              <w:t>0</w:t>
            </w:r>
          </w:p>
        </w:tc>
      </w:tr>
      <w:tr w:rsidR="000E6C22" w:rsidRPr="00361144" w14:paraId="57741C7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BC4D5" w14:textId="77777777" w:rsidR="000E6C22" w:rsidRPr="00361144" w:rsidRDefault="000E6C22" w:rsidP="00E1780E">
            <w:pPr>
              <w:pStyle w:val="rowtabella0"/>
              <w:rPr>
                <w:color w:val="002060"/>
              </w:rPr>
            </w:pPr>
            <w:r w:rsidRPr="003611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F553" w14:textId="77777777" w:rsidR="000E6C22" w:rsidRPr="00361144" w:rsidRDefault="000E6C22" w:rsidP="00E1780E">
            <w:pPr>
              <w:pStyle w:val="rowtabella0"/>
              <w:jc w:val="center"/>
              <w:rPr>
                <w:color w:val="002060"/>
              </w:rPr>
            </w:pPr>
            <w:r w:rsidRPr="003611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31BD"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0F87"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8F27"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8E3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36B7" w14:textId="77777777" w:rsidR="000E6C22" w:rsidRPr="00361144" w:rsidRDefault="000E6C22" w:rsidP="00E1780E">
            <w:pPr>
              <w:pStyle w:val="rowtabella0"/>
              <w:jc w:val="center"/>
              <w:rPr>
                <w:color w:val="002060"/>
              </w:rPr>
            </w:pPr>
            <w:r w:rsidRPr="003611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D6D4"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86BD"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E717" w14:textId="77777777" w:rsidR="000E6C22" w:rsidRPr="00361144" w:rsidRDefault="000E6C22" w:rsidP="00E1780E">
            <w:pPr>
              <w:pStyle w:val="rowtabella0"/>
              <w:jc w:val="center"/>
              <w:rPr>
                <w:color w:val="002060"/>
              </w:rPr>
            </w:pPr>
            <w:r w:rsidRPr="00361144">
              <w:rPr>
                <w:color w:val="002060"/>
              </w:rPr>
              <w:t>0</w:t>
            </w:r>
          </w:p>
        </w:tc>
      </w:tr>
      <w:tr w:rsidR="000E6C22" w:rsidRPr="00361144" w14:paraId="4BB4BD50"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41902" w14:textId="77777777" w:rsidR="000E6C22" w:rsidRPr="00361144" w:rsidRDefault="000E6C22" w:rsidP="00E1780E">
            <w:pPr>
              <w:pStyle w:val="rowtabella0"/>
              <w:rPr>
                <w:color w:val="002060"/>
              </w:rPr>
            </w:pPr>
            <w:r w:rsidRPr="0036114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222B"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873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25CA"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78B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14FE"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FCF5"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350C" w14:textId="77777777" w:rsidR="000E6C22" w:rsidRPr="00361144" w:rsidRDefault="000E6C22" w:rsidP="00E1780E">
            <w:pPr>
              <w:pStyle w:val="rowtabella0"/>
              <w:jc w:val="center"/>
              <w:rPr>
                <w:color w:val="002060"/>
              </w:rPr>
            </w:pPr>
            <w:r w:rsidRPr="0036114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D25E"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4526" w14:textId="77777777" w:rsidR="000E6C22" w:rsidRPr="00361144" w:rsidRDefault="000E6C22" w:rsidP="00E1780E">
            <w:pPr>
              <w:pStyle w:val="rowtabella0"/>
              <w:jc w:val="center"/>
              <w:rPr>
                <w:color w:val="002060"/>
              </w:rPr>
            </w:pPr>
            <w:r w:rsidRPr="00361144">
              <w:rPr>
                <w:color w:val="002060"/>
              </w:rPr>
              <w:t>0</w:t>
            </w:r>
          </w:p>
        </w:tc>
      </w:tr>
      <w:tr w:rsidR="000E6C22" w:rsidRPr="00361144" w14:paraId="78DDCA5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F7F39" w14:textId="77777777" w:rsidR="000E6C22" w:rsidRPr="00361144" w:rsidRDefault="000E6C22" w:rsidP="00E1780E">
            <w:pPr>
              <w:pStyle w:val="rowtabella0"/>
              <w:rPr>
                <w:color w:val="002060"/>
              </w:rPr>
            </w:pPr>
            <w:r w:rsidRPr="0036114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B3C2"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CB4D"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4128"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82D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F7E7"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4BC8"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22F5" w14:textId="77777777" w:rsidR="000E6C22" w:rsidRPr="00361144" w:rsidRDefault="000E6C22" w:rsidP="00E1780E">
            <w:pPr>
              <w:pStyle w:val="rowtabella0"/>
              <w:jc w:val="center"/>
              <w:rPr>
                <w:color w:val="002060"/>
              </w:rPr>
            </w:pPr>
            <w:r w:rsidRPr="0036114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C8AC"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6D1D" w14:textId="77777777" w:rsidR="000E6C22" w:rsidRPr="00361144" w:rsidRDefault="000E6C22" w:rsidP="00E1780E">
            <w:pPr>
              <w:pStyle w:val="rowtabella0"/>
              <w:jc w:val="center"/>
              <w:rPr>
                <w:color w:val="002060"/>
              </w:rPr>
            </w:pPr>
            <w:r w:rsidRPr="00361144">
              <w:rPr>
                <w:color w:val="002060"/>
              </w:rPr>
              <w:t>0</w:t>
            </w:r>
          </w:p>
        </w:tc>
      </w:tr>
      <w:tr w:rsidR="000E6C22" w:rsidRPr="00361144" w14:paraId="3413CBE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7B55B" w14:textId="77777777" w:rsidR="000E6C22" w:rsidRPr="00361144" w:rsidRDefault="000E6C22" w:rsidP="00E1780E">
            <w:pPr>
              <w:pStyle w:val="rowtabella0"/>
              <w:rPr>
                <w:color w:val="002060"/>
              </w:rPr>
            </w:pPr>
            <w:r w:rsidRPr="0036114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50C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D1B6"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10C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7E3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7268"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6B283"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FDF1" w14:textId="77777777" w:rsidR="000E6C22" w:rsidRPr="00361144" w:rsidRDefault="000E6C22" w:rsidP="00E1780E">
            <w:pPr>
              <w:pStyle w:val="rowtabella0"/>
              <w:jc w:val="center"/>
              <w:rPr>
                <w:color w:val="002060"/>
              </w:rPr>
            </w:pPr>
            <w:r w:rsidRPr="0036114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E2CA" w14:textId="77777777" w:rsidR="000E6C22" w:rsidRPr="00361144" w:rsidRDefault="000E6C22" w:rsidP="00E1780E">
            <w:pPr>
              <w:pStyle w:val="rowtabella0"/>
              <w:jc w:val="center"/>
              <w:rPr>
                <w:color w:val="002060"/>
              </w:rPr>
            </w:pPr>
            <w:r w:rsidRPr="003611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29DD"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2E0418"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1C40A" w14:textId="77777777" w:rsidR="000E6C22" w:rsidRPr="00361144" w:rsidRDefault="000E6C22" w:rsidP="00E1780E">
            <w:pPr>
              <w:pStyle w:val="rowtabella0"/>
              <w:rPr>
                <w:color w:val="002060"/>
              </w:rPr>
            </w:pPr>
            <w:r w:rsidRPr="0036114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A825"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7EA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16E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58E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B6F1"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FC5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5A33" w14:textId="77777777" w:rsidR="000E6C22" w:rsidRPr="00361144" w:rsidRDefault="000E6C22" w:rsidP="00E1780E">
            <w:pPr>
              <w:pStyle w:val="rowtabella0"/>
              <w:jc w:val="center"/>
              <w:rPr>
                <w:color w:val="002060"/>
              </w:rPr>
            </w:pPr>
            <w:r w:rsidRPr="0036114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04E8" w14:textId="77777777" w:rsidR="000E6C22" w:rsidRPr="00361144" w:rsidRDefault="000E6C22" w:rsidP="00E1780E">
            <w:pPr>
              <w:pStyle w:val="rowtabella0"/>
              <w:jc w:val="center"/>
              <w:rPr>
                <w:color w:val="002060"/>
              </w:rPr>
            </w:pPr>
            <w:r w:rsidRPr="0036114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22D4" w14:textId="77777777" w:rsidR="000E6C22" w:rsidRPr="00361144" w:rsidRDefault="000E6C22" w:rsidP="00E1780E">
            <w:pPr>
              <w:pStyle w:val="rowtabella0"/>
              <w:jc w:val="center"/>
              <w:rPr>
                <w:color w:val="002060"/>
              </w:rPr>
            </w:pPr>
            <w:r w:rsidRPr="00361144">
              <w:rPr>
                <w:color w:val="002060"/>
              </w:rPr>
              <w:t>0</w:t>
            </w:r>
          </w:p>
        </w:tc>
      </w:tr>
      <w:tr w:rsidR="000E6C22" w:rsidRPr="00361144" w14:paraId="1F10B4A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FE7D5" w14:textId="77777777" w:rsidR="000E6C22" w:rsidRPr="00361144" w:rsidRDefault="000E6C22" w:rsidP="00E1780E">
            <w:pPr>
              <w:pStyle w:val="rowtabella0"/>
              <w:rPr>
                <w:color w:val="002060"/>
              </w:rPr>
            </w:pPr>
            <w:proofErr w:type="spellStart"/>
            <w:r w:rsidRPr="00361144">
              <w:rPr>
                <w:color w:val="002060"/>
              </w:rPr>
              <w:t>sq.B</w:t>
            </w:r>
            <w:proofErr w:type="spellEnd"/>
            <w:r w:rsidRPr="00361144">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AB6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2E4B"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C7D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5FB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DCC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7EE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93C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F8A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71EAD" w14:textId="77777777" w:rsidR="000E6C22" w:rsidRPr="00361144" w:rsidRDefault="000E6C22" w:rsidP="00E1780E">
            <w:pPr>
              <w:pStyle w:val="rowtabella0"/>
              <w:jc w:val="center"/>
              <w:rPr>
                <w:color w:val="002060"/>
              </w:rPr>
            </w:pPr>
            <w:r w:rsidRPr="00361144">
              <w:rPr>
                <w:color w:val="002060"/>
              </w:rPr>
              <w:t>0</w:t>
            </w:r>
          </w:p>
        </w:tc>
      </w:tr>
      <w:tr w:rsidR="000E6C22" w:rsidRPr="00361144" w14:paraId="663C1E6B"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E5FE6" w14:textId="77777777" w:rsidR="000E6C22" w:rsidRPr="00361144" w:rsidRDefault="000E6C22" w:rsidP="00E1780E">
            <w:pPr>
              <w:pStyle w:val="rowtabella0"/>
              <w:rPr>
                <w:color w:val="002060"/>
              </w:rPr>
            </w:pPr>
            <w:proofErr w:type="spellStart"/>
            <w:r w:rsidRPr="00361144">
              <w:rPr>
                <w:color w:val="002060"/>
              </w:rPr>
              <w:t>sq.B</w:t>
            </w:r>
            <w:proofErr w:type="spellEnd"/>
            <w:r w:rsidRPr="00361144">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EB7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5087"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47A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87D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297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4BF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04A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2E3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CCE4" w14:textId="77777777" w:rsidR="000E6C22" w:rsidRPr="00361144" w:rsidRDefault="000E6C22" w:rsidP="00E1780E">
            <w:pPr>
              <w:pStyle w:val="rowtabella0"/>
              <w:jc w:val="center"/>
              <w:rPr>
                <w:color w:val="002060"/>
              </w:rPr>
            </w:pPr>
            <w:r w:rsidRPr="00361144">
              <w:rPr>
                <w:color w:val="002060"/>
              </w:rPr>
              <w:t>0</w:t>
            </w:r>
          </w:p>
        </w:tc>
      </w:tr>
    </w:tbl>
    <w:p w14:paraId="2B67D5AD" w14:textId="77777777" w:rsidR="000E6C22" w:rsidRPr="00361144" w:rsidRDefault="000E6C22" w:rsidP="000E6C22">
      <w:pPr>
        <w:pStyle w:val="breakline"/>
        <w:rPr>
          <w:rFonts w:eastAsiaTheme="minorEastAsia"/>
          <w:color w:val="002060"/>
        </w:rPr>
      </w:pPr>
    </w:p>
    <w:p w14:paraId="497D096A" w14:textId="77777777" w:rsidR="000E6C22" w:rsidRPr="00361144" w:rsidRDefault="000E6C22" w:rsidP="000E6C22">
      <w:pPr>
        <w:pStyle w:val="breakline"/>
        <w:rPr>
          <w:color w:val="002060"/>
        </w:rPr>
      </w:pPr>
    </w:p>
    <w:p w14:paraId="5CDF10DB" w14:textId="77777777" w:rsidR="000E6C22" w:rsidRPr="00361144" w:rsidRDefault="000E6C22" w:rsidP="000E6C22">
      <w:pPr>
        <w:pStyle w:val="sottotitolocampionato10"/>
        <w:rPr>
          <w:color w:val="002060"/>
        </w:rPr>
      </w:pPr>
      <w:r w:rsidRPr="003611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05C770C3"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68A3B"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1F01F"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5A44F"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5CBE"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BAA09"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D9EA"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93C9"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858B"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C2B8B"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F4BB0" w14:textId="77777777" w:rsidR="000E6C22" w:rsidRPr="00361144" w:rsidRDefault="000E6C22" w:rsidP="00E1780E">
            <w:pPr>
              <w:pStyle w:val="headertabella0"/>
              <w:rPr>
                <w:color w:val="002060"/>
              </w:rPr>
            </w:pPr>
            <w:r w:rsidRPr="00361144">
              <w:rPr>
                <w:color w:val="002060"/>
              </w:rPr>
              <w:t>PE</w:t>
            </w:r>
          </w:p>
        </w:tc>
      </w:tr>
      <w:tr w:rsidR="000E6C22" w:rsidRPr="00361144" w14:paraId="67E22312"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DA9CD" w14:textId="77777777" w:rsidR="000E6C22" w:rsidRPr="00361144" w:rsidRDefault="000E6C22" w:rsidP="00E1780E">
            <w:pPr>
              <w:pStyle w:val="rowtabella0"/>
              <w:rPr>
                <w:color w:val="002060"/>
              </w:rPr>
            </w:pPr>
            <w:r w:rsidRPr="0036114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09D3" w14:textId="77777777" w:rsidR="000E6C22" w:rsidRPr="00361144" w:rsidRDefault="000E6C22" w:rsidP="00E1780E">
            <w:pPr>
              <w:pStyle w:val="rowtabella0"/>
              <w:jc w:val="center"/>
              <w:rPr>
                <w:color w:val="002060"/>
              </w:rPr>
            </w:pPr>
            <w:r w:rsidRPr="003611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89C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F5AD"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F24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333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17D4" w14:textId="77777777" w:rsidR="000E6C22" w:rsidRPr="00361144" w:rsidRDefault="000E6C22" w:rsidP="00E1780E">
            <w:pPr>
              <w:pStyle w:val="rowtabella0"/>
              <w:jc w:val="center"/>
              <w:rPr>
                <w:color w:val="002060"/>
              </w:rPr>
            </w:pPr>
            <w:r w:rsidRPr="0036114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FF1A"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4F2E" w14:textId="77777777" w:rsidR="000E6C22" w:rsidRPr="00361144" w:rsidRDefault="000E6C22" w:rsidP="00E1780E">
            <w:pPr>
              <w:pStyle w:val="rowtabella0"/>
              <w:jc w:val="center"/>
              <w:rPr>
                <w:color w:val="002060"/>
              </w:rPr>
            </w:pPr>
            <w:r w:rsidRPr="0036114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5D2C" w14:textId="77777777" w:rsidR="000E6C22" w:rsidRPr="00361144" w:rsidRDefault="000E6C22" w:rsidP="00E1780E">
            <w:pPr>
              <w:pStyle w:val="rowtabella0"/>
              <w:jc w:val="center"/>
              <w:rPr>
                <w:color w:val="002060"/>
              </w:rPr>
            </w:pPr>
            <w:r w:rsidRPr="00361144">
              <w:rPr>
                <w:color w:val="002060"/>
              </w:rPr>
              <w:t>0</w:t>
            </w:r>
          </w:p>
        </w:tc>
      </w:tr>
      <w:tr w:rsidR="000E6C22" w:rsidRPr="00361144" w14:paraId="15CC7551"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84B51" w14:textId="77777777" w:rsidR="000E6C22" w:rsidRPr="00361144" w:rsidRDefault="000E6C22" w:rsidP="00E1780E">
            <w:pPr>
              <w:pStyle w:val="rowtabella0"/>
              <w:rPr>
                <w:color w:val="002060"/>
              </w:rPr>
            </w:pPr>
            <w:r w:rsidRPr="0036114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6433" w14:textId="77777777" w:rsidR="000E6C22" w:rsidRPr="00361144" w:rsidRDefault="000E6C22" w:rsidP="00E1780E">
            <w:pPr>
              <w:pStyle w:val="rowtabella0"/>
              <w:jc w:val="center"/>
              <w:rPr>
                <w:color w:val="002060"/>
              </w:rPr>
            </w:pPr>
            <w:r w:rsidRPr="003611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E97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89FD"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8501"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45E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FD17" w14:textId="77777777" w:rsidR="000E6C22" w:rsidRPr="00361144" w:rsidRDefault="000E6C22" w:rsidP="00E1780E">
            <w:pPr>
              <w:pStyle w:val="rowtabella0"/>
              <w:jc w:val="center"/>
              <w:rPr>
                <w:color w:val="002060"/>
              </w:rPr>
            </w:pPr>
            <w:r w:rsidRPr="0036114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3D49"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02F1" w14:textId="77777777" w:rsidR="000E6C22" w:rsidRPr="00361144" w:rsidRDefault="000E6C22" w:rsidP="00E1780E">
            <w:pPr>
              <w:pStyle w:val="rowtabella0"/>
              <w:jc w:val="center"/>
              <w:rPr>
                <w:color w:val="002060"/>
              </w:rPr>
            </w:pPr>
            <w:r w:rsidRPr="003611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C744" w14:textId="77777777" w:rsidR="000E6C22" w:rsidRPr="00361144" w:rsidRDefault="000E6C22" w:rsidP="00E1780E">
            <w:pPr>
              <w:pStyle w:val="rowtabella0"/>
              <w:jc w:val="center"/>
              <w:rPr>
                <w:color w:val="002060"/>
              </w:rPr>
            </w:pPr>
            <w:r w:rsidRPr="00361144">
              <w:rPr>
                <w:color w:val="002060"/>
              </w:rPr>
              <w:t>0</w:t>
            </w:r>
          </w:p>
        </w:tc>
      </w:tr>
      <w:tr w:rsidR="000E6C22" w:rsidRPr="00361144" w14:paraId="3D463734"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D5055" w14:textId="77777777" w:rsidR="000E6C22" w:rsidRPr="00361144" w:rsidRDefault="000E6C22" w:rsidP="00E1780E">
            <w:pPr>
              <w:pStyle w:val="rowtabella0"/>
              <w:rPr>
                <w:color w:val="002060"/>
              </w:rPr>
            </w:pPr>
            <w:r w:rsidRPr="0036114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B7A6" w14:textId="77777777" w:rsidR="000E6C22" w:rsidRPr="00361144" w:rsidRDefault="000E6C22" w:rsidP="00E1780E">
            <w:pPr>
              <w:pStyle w:val="rowtabella0"/>
              <w:jc w:val="center"/>
              <w:rPr>
                <w:color w:val="002060"/>
              </w:rPr>
            </w:pPr>
            <w:r w:rsidRPr="003611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554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C6A3"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0B0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944F"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7E48" w14:textId="77777777" w:rsidR="000E6C22" w:rsidRPr="00361144" w:rsidRDefault="000E6C22" w:rsidP="00E1780E">
            <w:pPr>
              <w:pStyle w:val="rowtabella0"/>
              <w:jc w:val="center"/>
              <w:rPr>
                <w:color w:val="002060"/>
              </w:rPr>
            </w:pPr>
            <w:r w:rsidRPr="003611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52FD"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B503"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0CBB" w14:textId="77777777" w:rsidR="000E6C22" w:rsidRPr="00361144" w:rsidRDefault="000E6C22" w:rsidP="00E1780E">
            <w:pPr>
              <w:pStyle w:val="rowtabella0"/>
              <w:jc w:val="center"/>
              <w:rPr>
                <w:color w:val="002060"/>
              </w:rPr>
            </w:pPr>
            <w:r w:rsidRPr="00361144">
              <w:rPr>
                <w:color w:val="002060"/>
              </w:rPr>
              <w:t>0</w:t>
            </w:r>
          </w:p>
        </w:tc>
      </w:tr>
      <w:tr w:rsidR="000E6C22" w:rsidRPr="00361144" w14:paraId="4B44D58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0947D" w14:textId="77777777" w:rsidR="000E6C22" w:rsidRPr="00361144" w:rsidRDefault="000E6C22" w:rsidP="00E1780E">
            <w:pPr>
              <w:pStyle w:val="rowtabella0"/>
              <w:rPr>
                <w:color w:val="002060"/>
              </w:rPr>
            </w:pPr>
            <w:r w:rsidRPr="003611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6E00"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FA1A"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73E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A1E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5F0D"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4A8B"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81A6" w14:textId="77777777" w:rsidR="000E6C22" w:rsidRPr="00361144" w:rsidRDefault="000E6C22" w:rsidP="00E1780E">
            <w:pPr>
              <w:pStyle w:val="rowtabella0"/>
              <w:jc w:val="center"/>
              <w:rPr>
                <w:color w:val="002060"/>
              </w:rPr>
            </w:pPr>
            <w:r w:rsidRPr="003611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9E44"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4BD4" w14:textId="77777777" w:rsidR="000E6C22" w:rsidRPr="00361144" w:rsidRDefault="000E6C22" w:rsidP="00E1780E">
            <w:pPr>
              <w:pStyle w:val="rowtabella0"/>
              <w:jc w:val="center"/>
              <w:rPr>
                <w:color w:val="002060"/>
              </w:rPr>
            </w:pPr>
            <w:r w:rsidRPr="00361144">
              <w:rPr>
                <w:color w:val="002060"/>
              </w:rPr>
              <w:t>0</w:t>
            </w:r>
          </w:p>
        </w:tc>
      </w:tr>
      <w:tr w:rsidR="000E6C22" w:rsidRPr="00361144" w14:paraId="6F3F52B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0DA96" w14:textId="77777777" w:rsidR="000E6C22" w:rsidRPr="00361144" w:rsidRDefault="000E6C22" w:rsidP="00E1780E">
            <w:pPr>
              <w:pStyle w:val="rowtabella0"/>
              <w:rPr>
                <w:color w:val="002060"/>
              </w:rPr>
            </w:pPr>
            <w:r w:rsidRPr="003611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82F6"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25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2989"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2A23"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517C"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FAE8"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6F98"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07D6"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930D" w14:textId="77777777" w:rsidR="000E6C22" w:rsidRPr="00361144" w:rsidRDefault="000E6C22" w:rsidP="00E1780E">
            <w:pPr>
              <w:pStyle w:val="rowtabella0"/>
              <w:jc w:val="center"/>
              <w:rPr>
                <w:color w:val="002060"/>
              </w:rPr>
            </w:pPr>
            <w:r w:rsidRPr="00361144">
              <w:rPr>
                <w:color w:val="002060"/>
              </w:rPr>
              <w:t>0</w:t>
            </w:r>
          </w:p>
        </w:tc>
      </w:tr>
      <w:tr w:rsidR="000E6C22" w:rsidRPr="00361144" w14:paraId="5A35D8E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5B72F" w14:textId="77777777" w:rsidR="000E6C22" w:rsidRPr="00361144" w:rsidRDefault="000E6C22" w:rsidP="00E1780E">
            <w:pPr>
              <w:pStyle w:val="rowtabella0"/>
              <w:rPr>
                <w:color w:val="002060"/>
              </w:rPr>
            </w:pPr>
            <w:r w:rsidRPr="003611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6B9A"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D194"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046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34D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103E"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0958"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4151" w14:textId="77777777" w:rsidR="000E6C22" w:rsidRPr="00361144" w:rsidRDefault="000E6C22" w:rsidP="00E1780E">
            <w:pPr>
              <w:pStyle w:val="rowtabella0"/>
              <w:jc w:val="center"/>
              <w:rPr>
                <w:color w:val="002060"/>
              </w:rPr>
            </w:pPr>
            <w:r w:rsidRPr="0036114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C427" w14:textId="77777777" w:rsidR="000E6C22" w:rsidRPr="00361144" w:rsidRDefault="000E6C22" w:rsidP="00E1780E">
            <w:pPr>
              <w:pStyle w:val="rowtabella0"/>
              <w:jc w:val="center"/>
              <w:rPr>
                <w:color w:val="002060"/>
              </w:rPr>
            </w:pPr>
            <w:r w:rsidRPr="003611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CC3B" w14:textId="77777777" w:rsidR="000E6C22" w:rsidRPr="00361144" w:rsidRDefault="000E6C22" w:rsidP="00E1780E">
            <w:pPr>
              <w:pStyle w:val="rowtabella0"/>
              <w:jc w:val="center"/>
              <w:rPr>
                <w:color w:val="002060"/>
              </w:rPr>
            </w:pPr>
            <w:r w:rsidRPr="00361144">
              <w:rPr>
                <w:color w:val="002060"/>
              </w:rPr>
              <w:t>0</w:t>
            </w:r>
          </w:p>
        </w:tc>
      </w:tr>
      <w:tr w:rsidR="000E6C22" w:rsidRPr="00361144" w14:paraId="037C4CA6"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E540E" w14:textId="77777777" w:rsidR="000E6C22" w:rsidRPr="00361144" w:rsidRDefault="000E6C22" w:rsidP="00E1780E">
            <w:pPr>
              <w:pStyle w:val="rowtabella0"/>
              <w:rPr>
                <w:color w:val="002060"/>
                <w:lang w:val="es-ES"/>
              </w:rPr>
            </w:pPr>
            <w:r w:rsidRPr="0036114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83E4"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7D66"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750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E95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4C06"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513B"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101D" w14:textId="77777777" w:rsidR="000E6C22" w:rsidRPr="00361144" w:rsidRDefault="000E6C22" w:rsidP="00E1780E">
            <w:pPr>
              <w:pStyle w:val="rowtabella0"/>
              <w:jc w:val="center"/>
              <w:rPr>
                <w:color w:val="002060"/>
              </w:rPr>
            </w:pPr>
            <w:r w:rsidRPr="0036114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ED8B" w14:textId="77777777" w:rsidR="000E6C22" w:rsidRPr="00361144" w:rsidRDefault="000E6C22" w:rsidP="00E1780E">
            <w:pPr>
              <w:pStyle w:val="rowtabella0"/>
              <w:jc w:val="center"/>
              <w:rPr>
                <w:color w:val="002060"/>
              </w:rPr>
            </w:pPr>
            <w:r w:rsidRPr="0036114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D281" w14:textId="77777777" w:rsidR="000E6C22" w:rsidRPr="00361144" w:rsidRDefault="000E6C22" w:rsidP="00E1780E">
            <w:pPr>
              <w:pStyle w:val="rowtabella0"/>
              <w:jc w:val="center"/>
              <w:rPr>
                <w:color w:val="002060"/>
              </w:rPr>
            </w:pPr>
            <w:r w:rsidRPr="00361144">
              <w:rPr>
                <w:color w:val="002060"/>
              </w:rPr>
              <w:t>0</w:t>
            </w:r>
          </w:p>
        </w:tc>
      </w:tr>
      <w:tr w:rsidR="000E6C22" w:rsidRPr="00361144" w14:paraId="5679E99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52F1B" w14:textId="77777777" w:rsidR="000E6C22" w:rsidRPr="00361144" w:rsidRDefault="000E6C22" w:rsidP="00E1780E">
            <w:pPr>
              <w:pStyle w:val="rowtabella0"/>
              <w:rPr>
                <w:color w:val="002060"/>
              </w:rPr>
            </w:pPr>
            <w:proofErr w:type="spellStart"/>
            <w:r w:rsidRPr="00361144">
              <w:rPr>
                <w:color w:val="002060"/>
              </w:rPr>
              <w:t>sq.C</w:t>
            </w:r>
            <w:proofErr w:type="spellEnd"/>
            <w:r w:rsidRPr="00361144">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FE7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FFE3"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98A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36BB"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96E0"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DB6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CC72"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282E"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1C72" w14:textId="77777777" w:rsidR="000E6C22" w:rsidRPr="00361144" w:rsidRDefault="000E6C22" w:rsidP="00E1780E">
            <w:pPr>
              <w:pStyle w:val="rowtabella0"/>
              <w:jc w:val="center"/>
              <w:rPr>
                <w:color w:val="002060"/>
              </w:rPr>
            </w:pPr>
            <w:r w:rsidRPr="00361144">
              <w:rPr>
                <w:color w:val="002060"/>
              </w:rPr>
              <w:t>0</w:t>
            </w:r>
          </w:p>
        </w:tc>
      </w:tr>
      <w:tr w:rsidR="000E6C22" w:rsidRPr="00361144" w14:paraId="44D12D65"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29408" w14:textId="77777777" w:rsidR="000E6C22" w:rsidRPr="00361144" w:rsidRDefault="000E6C22" w:rsidP="00E1780E">
            <w:pPr>
              <w:pStyle w:val="rowtabella0"/>
              <w:rPr>
                <w:color w:val="002060"/>
              </w:rPr>
            </w:pPr>
            <w:proofErr w:type="spellStart"/>
            <w:r w:rsidRPr="00361144">
              <w:rPr>
                <w:color w:val="002060"/>
              </w:rPr>
              <w:t>sq.B</w:t>
            </w:r>
            <w:proofErr w:type="spellEnd"/>
            <w:r w:rsidRPr="00361144">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B26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D56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F01F"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A536"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DB31"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A0B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9C5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AC3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A86C" w14:textId="77777777" w:rsidR="000E6C22" w:rsidRPr="00361144" w:rsidRDefault="000E6C22" w:rsidP="00E1780E">
            <w:pPr>
              <w:pStyle w:val="rowtabella0"/>
              <w:jc w:val="center"/>
              <w:rPr>
                <w:color w:val="002060"/>
              </w:rPr>
            </w:pPr>
            <w:r w:rsidRPr="00361144">
              <w:rPr>
                <w:color w:val="002060"/>
              </w:rPr>
              <w:t>0</w:t>
            </w:r>
          </w:p>
        </w:tc>
      </w:tr>
      <w:tr w:rsidR="000E6C22" w:rsidRPr="00361144" w14:paraId="5240A08E"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766B1" w14:textId="77777777" w:rsidR="000E6C22" w:rsidRPr="00361144" w:rsidRDefault="000E6C22" w:rsidP="00E1780E">
            <w:pPr>
              <w:pStyle w:val="rowtabella0"/>
              <w:rPr>
                <w:color w:val="002060"/>
              </w:rPr>
            </w:pPr>
            <w:proofErr w:type="spellStart"/>
            <w:r w:rsidRPr="00361144">
              <w:rPr>
                <w:color w:val="002060"/>
              </w:rPr>
              <w:t>sq.C</w:t>
            </w:r>
            <w:proofErr w:type="spellEnd"/>
            <w:r w:rsidRPr="00361144">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567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D59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E5B1"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823A"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DD7D"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C5F8"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B8D3"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541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BD3D" w14:textId="77777777" w:rsidR="000E6C22" w:rsidRPr="00361144" w:rsidRDefault="000E6C22" w:rsidP="00E1780E">
            <w:pPr>
              <w:pStyle w:val="rowtabella0"/>
              <w:jc w:val="center"/>
              <w:rPr>
                <w:color w:val="002060"/>
              </w:rPr>
            </w:pPr>
            <w:r w:rsidRPr="00361144">
              <w:rPr>
                <w:color w:val="002060"/>
              </w:rPr>
              <w:t>0</w:t>
            </w:r>
          </w:p>
        </w:tc>
      </w:tr>
    </w:tbl>
    <w:p w14:paraId="145C47CC" w14:textId="77777777" w:rsidR="000E6C22" w:rsidRPr="00361144" w:rsidRDefault="000E6C22" w:rsidP="000E6C22">
      <w:pPr>
        <w:pStyle w:val="breakline"/>
        <w:rPr>
          <w:rFonts w:eastAsiaTheme="minorEastAsia"/>
          <w:color w:val="002060"/>
        </w:rPr>
      </w:pPr>
    </w:p>
    <w:p w14:paraId="333B1947" w14:textId="77777777" w:rsidR="000E6C22" w:rsidRPr="00361144" w:rsidRDefault="000E6C22" w:rsidP="000E6C22">
      <w:pPr>
        <w:pStyle w:val="breakline"/>
        <w:rPr>
          <w:color w:val="002060"/>
        </w:rPr>
      </w:pPr>
    </w:p>
    <w:p w14:paraId="7D458D29"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6C22" w:rsidRPr="00361144" w14:paraId="2CEF2CE1" w14:textId="77777777" w:rsidTr="00E17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4BF6" w14:textId="77777777" w:rsidR="000E6C22" w:rsidRPr="00361144" w:rsidRDefault="000E6C22" w:rsidP="00E1780E">
            <w:pPr>
              <w:pStyle w:val="headertabella0"/>
              <w:rPr>
                <w:color w:val="002060"/>
              </w:rPr>
            </w:pPr>
            <w:r w:rsidRPr="003611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01621" w14:textId="77777777" w:rsidR="000E6C22" w:rsidRPr="00361144" w:rsidRDefault="000E6C22" w:rsidP="00E1780E">
            <w:pPr>
              <w:pStyle w:val="headertabella0"/>
              <w:rPr>
                <w:color w:val="002060"/>
              </w:rPr>
            </w:pPr>
            <w:r w:rsidRPr="003611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A9E9" w14:textId="77777777" w:rsidR="000E6C22" w:rsidRPr="00361144" w:rsidRDefault="000E6C22" w:rsidP="00E1780E">
            <w:pPr>
              <w:pStyle w:val="headertabella0"/>
              <w:rPr>
                <w:color w:val="002060"/>
              </w:rPr>
            </w:pPr>
            <w:r w:rsidRPr="003611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C12C8" w14:textId="77777777" w:rsidR="000E6C22" w:rsidRPr="00361144" w:rsidRDefault="000E6C22" w:rsidP="00E1780E">
            <w:pPr>
              <w:pStyle w:val="headertabella0"/>
              <w:rPr>
                <w:color w:val="002060"/>
              </w:rPr>
            </w:pPr>
            <w:r w:rsidRPr="003611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952E9" w14:textId="77777777" w:rsidR="000E6C22" w:rsidRPr="00361144" w:rsidRDefault="000E6C22" w:rsidP="00E1780E">
            <w:pPr>
              <w:pStyle w:val="headertabella0"/>
              <w:rPr>
                <w:color w:val="002060"/>
              </w:rPr>
            </w:pPr>
            <w:r w:rsidRPr="003611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E565D" w14:textId="77777777" w:rsidR="000E6C22" w:rsidRPr="00361144" w:rsidRDefault="000E6C22" w:rsidP="00E1780E">
            <w:pPr>
              <w:pStyle w:val="headertabella0"/>
              <w:rPr>
                <w:color w:val="002060"/>
              </w:rPr>
            </w:pPr>
            <w:r w:rsidRPr="003611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3FD95" w14:textId="77777777" w:rsidR="000E6C22" w:rsidRPr="00361144" w:rsidRDefault="000E6C22" w:rsidP="00E1780E">
            <w:pPr>
              <w:pStyle w:val="headertabella0"/>
              <w:rPr>
                <w:color w:val="002060"/>
              </w:rPr>
            </w:pPr>
            <w:r w:rsidRPr="003611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42820" w14:textId="77777777" w:rsidR="000E6C22" w:rsidRPr="00361144" w:rsidRDefault="000E6C22" w:rsidP="00E1780E">
            <w:pPr>
              <w:pStyle w:val="headertabella0"/>
              <w:rPr>
                <w:color w:val="002060"/>
              </w:rPr>
            </w:pPr>
            <w:r w:rsidRPr="003611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3C27" w14:textId="77777777" w:rsidR="000E6C22" w:rsidRPr="00361144" w:rsidRDefault="000E6C22" w:rsidP="00E1780E">
            <w:pPr>
              <w:pStyle w:val="headertabella0"/>
              <w:rPr>
                <w:color w:val="002060"/>
              </w:rPr>
            </w:pPr>
            <w:r w:rsidRPr="003611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668E" w14:textId="77777777" w:rsidR="000E6C22" w:rsidRPr="00361144" w:rsidRDefault="000E6C22" w:rsidP="00E1780E">
            <w:pPr>
              <w:pStyle w:val="headertabella0"/>
              <w:rPr>
                <w:color w:val="002060"/>
              </w:rPr>
            </w:pPr>
            <w:r w:rsidRPr="00361144">
              <w:rPr>
                <w:color w:val="002060"/>
              </w:rPr>
              <w:t>PE</w:t>
            </w:r>
          </w:p>
        </w:tc>
      </w:tr>
      <w:tr w:rsidR="000E6C22" w:rsidRPr="00361144" w14:paraId="76548E1D" w14:textId="77777777" w:rsidTr="00E17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997EAA" w14:textId="77777777" w:rsidR="000E6C22" w:rsidRPr="00361144" w:rsidRDefault="000E6C22" w:rsidP="00E1780E">
            <w:pPr>
              <w:pStyle w:val="rowtabella0"/>
              <w:rPr>
                <w:color w:val="002060"/>
              </w:rPr>
            </w:pPr>
            <w:r w:rsidRPr="0036114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322D"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A9E9"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2704"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6FF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04D8"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9455" w14:textId="77777777" w:rsidR="000E6C22" w:rsidRPr="00361144" w:rsidRDefault="000E6C22" w:rsidP="00E1780E">
            <w:pPr>
              <w:pStyle w:val="rowtabella0"/>
              <w:jc w:val="center"/>
              <w:rPr>
                <w:color w:val="002060"/>
              </w:rPr>
            </w:pPr>
            <w:r w:rsidRPr="0036114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4DC2" w14:textId="77777777" w:rsidR="000E6C22" w:rsidRPr="00361144" w:rsidRDefault="000E6C22" w:rsidP="00E1780E">
            <w:pPr>
              <w:pStyle w:val="rowtabella0"/>
              <w:jc w:val="center"/>
              <w:rPr>
                <w:color w:val="002060"/>
              </w:rPr>
            </w:pPr>
            <w:r w:rsidRPr="003611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CCE4" w14:textId="77777777" w:rsidR="000E6C22" w:rsidRPr="00361144" w:rsidRDefault="000E6C22" w:rsidP="00E1780E">
            <w:pPr>
              <w:pStyle w:val="rowtabella0"/>
              <w:jc w:val="center"/>
              <w:rPr>
                <w:color w:val="002060"/>
              </w:rPr>
            </w:pPr>
            <w:r w:rsidRPr="0036114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1041" w14:textId="77777777" w:rsidR="000E6C22" w:rsidRPr="00361144" w:rsidRDefault="000E6C22" w:rsidP="00E1780E">
            <w:pPr>
              <w:pStyle w:val="rowtabella0"/>
              <w:jc w:val="center"/>
              <w:rPr>
                <w:color w:val="002060"/>
              </w:rPr>
            </w:pPr>
            <w:r w:rsidRPr="00361144">
              <w:rPr>
                <w:color w:val="002060"/>
              </w:rPr>
              <w:t>0</w:t>
            </w:r>
          </w:p>
        </w:tc>
      </w:tr>
      <w:tr w:rsidR="000E6C22" w:rsidRPr="00361144" w14:paraId="257D7A12"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CDC28" w14:textId="77777777" w:rsidR="000E6C22" w:rsidRPr="00361144" w:rsidRDefault="000E6C22" w:rsidP="00E1780E">
            <w:pPr>
              <w:pStyle w:val="rowtabella0"/>
              <w:rPr>
                <w:color w:val="002060"/>
              </w:rPr>
            </w:pPr>
            <w:r w:rsidRPr="0036114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BA7B"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D341"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44E6"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EEB1"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CC8C"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054D" w14:textId="77777777" w:rsidR="000E6C22" w:rsidRPr="00361144" w:rsidRDefault="000E6C22" w:rsidP="00E1780E">
            <w:pPr>
              <w:pStyle w:val="rowtabella0"/>
              <w:jc w:val="center"/>
              <w:rPr>
                <w:color w:val="002060"/>
              </w:rPr>
            </w:pPr>
            <w:r w:rsidRPr="0036114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5122" w14:textId="77777777" w:rsidR="000E6C22" w:rsidRPr="00361144" w:rsidRDefault="000E6C22" w:rsidP="00E1780E">
            <w:pPr>
              <w:pStyle w:val="rowtabella0"/>
              <w:jc w:val="center"/>
              <w:rPr>
                <w:color w:val="002060"/>
              </w:rPr>
            </w:pPr>
            <w:r w:rsidRPr="003611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706D" w14:textId="77777777" w:rsidR="000E6C22" w:rsidRPr="00361144" w:rsidRDefault="000E6C22" w:rsidP="00E1780E">
            <w:pPr>
              <w:pStyle w:val="rowtabella0"/>
              <w:jc w:val="center"/>
              <w:rPr>
                <w:color w:val="002060"/>
              </w:rPr>
            </w:pPr>
            <w:r w:rsidRPr="003611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FCECE" w14:textId="77777777" w:rsidR="000E6C22" w:rsidRPr="00361144" w:rsidRDefault="000E6C22" w:rsidP="00E1780E">
            <w:pPr>
              <w:pStyle w:val="rowtabella0"/>
              <w:jc w:val="center"/>
              <w:rPr>
                <w:color w:val="002060"/>
              </w:rPr>
            </w:pPr>
            <w:r w:rsidRPr="00361144">
              <w:rPr>
                <w:color w:val="002060"/>
              </w:rPr>
              <w:t>0</w:t>
            </w:r>
          </w:p>
        </w:tc>
      </w:tr>
      <w:tr w:rsidR="000E6C22" w:rsidRPr="00361144" w14:paraId="43935F1B"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0D815" w14:textId="77777777" w:rsidR="000E6C22" w:rsidRPr="00361144" w:rsidRDefault="000E6C22" w:rsidP="00E1780E">
            <w:pPr>
              <w:pStyle w:val="rowtabella0"/>
              <w:rPr>
                <w:color w:val="002060"/>
              </w:rPr>
            </w:pPr>
            <w:r w:rsidRPr="0036114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8BC6" w14:textId="77777777" w:rsidR="000E6C22" w:rsidRPr="00361144" w:rsidRDefault="000E6C22" w:rsidP="00E1780E">
            <w:pPr>
              <w:pStyle w:val="rowtabella0"/>
              <w:jc w:val="center"/>
              <w:rPr>
                <w:color w:val="002060"/>
              </w:rPr>
            </w:pPr>
            <w:r w:rsidRPr="003611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0538"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0A77"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37E4"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1CAB"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82BF" w14:textId="77777777" w:rsidR="000E6C22" w:rsidRPr="00361144" w:rsidRDefault="000E6C22" w:rsidP="00E1780E">
            <w:pPr>
              <w:pStyle w:val="rowtabella0"/>
              <w:jc w:val="center"/>
              <w:rPr>
                <w:color w:val="002060"/>
              </w:rPr>
            </w:pPr>
            <w:r w:rsidRPr="0036114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9CD2" w14:textId="77777777" w:rsidR="000E6C22" w:rsidRPr="00361144" w:rsidRDefault="000E6C22" w:rsidP="00E1780E">
            <w:pPr>
              <w:pStyle w:val="rowtabella0"/>
              <w:jc w:val="center"/>
              <w:rPr>
                <w:color w:val="002060"/>
              </w:rPr>
            </w:pPr>
            <w:r w:rsidRPr="003611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106A" w14:textId="77777777" w:rsidR="000E6C22" w:rsidRPr="00361144" w:rsidRDefault="000E6C22" w:rsidP="00E1780E">
            <w:pPr>
              <w:pStyle w:val="rowtabella0"/>
              <w:jc w:val="center"/>
              <w:rPr>
                <w:color w:val="002060"/>
              </w:rPr>
            </w:pPr>
            <w:r w:rsidRPr="0036114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6A1B" w14:textId="77777777" w:rsidR="000E6C22" w:rsidRPr="00361144" w:rsidRDefault="000E6C22" w:rsidP="00E1780E">
            <w:pPr>
              <w:pStyle w:val="rowtabella0"/>
              <w:jc w:val="center"/>
              <w:rPr>
                <w:color w:val="002060"/>
              </w:rPr>
            </w:pPr>
            <w:r w:rsidRPr="00361144">
              <w:rPr>
                <w:color w:val="002060"/>
              </w:rPr>
              <w:t>0</w:t>
            </w:r>
          </w:p>
        </w:tc>
      </w:tr>
      <w:tr w:rsidR="000E6C22" w:rsidRPr="00361144" w14:paraId="58C10A2C"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46BB9" w14:textId="77777777" w:rsidR="000E6C22" w:rsidRPr="00361144" w:rsidRDefault="000E6C22" w:rsidP="00E1780E">
            <w:pPr>
              <w:pStyle w:val="rowtabella0"/>
              <w:rPr>
                <w:color w:val="002060"/>
              </w:rPr>
            </w:pPr>
            <w:r w:rsidRPr="003611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54AD"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3ABB"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CF27"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065B"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75D9" w14:textId="77777777" w:rsidR="000E6C22" w:rsidRPr="00361144" w:rsidRDefault="000E6C22" w:rsidP="00E1780E">
            <w:pPr>
              <w:pStyle w:val="rowtabella0"/>
              <w:jc w:val="center"/>
              <w:rPr>
                <w:color w:val="002060"/>
              </w:rPr>
            </w:pPr>
            <w:r w:rsidRPr="003611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E6CA" w14:textId="77777777" w:rsidR="000E6C22" w:rsidRPr="00361144" w:rsidRDefault="000E6C22" w:rsidP="00E1780E">
            <w:pPr>
              <w:pStyle w:val="rowtabella0"/>
              <w:jc w:val="center"/>
              <w:rPr>
                <w:color w:val="002060"/>
              </w:rPr>
            </w:pPr>
            <w:r w:rsidRPr="0036114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AEE0"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7288" w14:textId="77777777" w:rsidR="000E6C22" w:rsidRPr="00361144" w:rsidRDefault="000E6C22" w:rsidP="00E1780E">
            <w:pPr>
              <w:pStyle w:val="rowtabella0"/>
              <w:jc w:val="center"/>
              <w:rPr>
                <w:color w:val="002060"/>
              </w:rPr>
            </w:pPr>
            <w:r w:rsidRPr="003611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BD39" w14:textId="77777777" w:rsidR="000E6C22" w:rsidRPr="00361144" w:rsidRDefault="000E6C22" w:rsidP="00E1780E">
            <w:pPr>
              <w:pStyle w:val="rowtabella0"/>
              <w:jc w:val="center"/>
              <w:rPr>
                <w:color w:val="002060"/>
              </w:rPr>
            </w:pPr>
            <w:r w:rsidRPr="00361144">
              <w:rPr>
                <w:color w:val="002060"/>
              </w:rPr>
              <w:t>0</w:t>
            </w:r>
          </w:p>
        </w:tc>
      </w:tr>
      <w:tr w:rsidR="000E6C22" w:rsidRPr="00361144" w14:paraId="4549713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02B5B" w14:textId="77777777" w:rsidR="000E6C22" w:rsidRPr="00361144" w:rsidRDefault="000E6C22" w:rsidP="00E1780E">
            <w:pPr>
              <w:pStyle w:val="rowtabella0"/>
              <w:rPr>
                <w:color w:val="002060"/>
              </w:rPr>
            </w:pPr>
            <w:r w:rsidRPr="003611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EEB8" w14:textId="77777777" w:rsidR="000E6C22" w:rsidRPr="00361144" w:rsidRDefault="000E6C22" w:rsidP="00E1780E">
            <w:pPr>
              <w:pStyle w:val="rowtabella0"/>
              <w:jc w:val="center"/>
              <w:rPr>
                <w:color w:val="002060"/>
              </w:rPr>
            </w:pPr>
            <w:r w:rsidRPr="003611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C637"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E1E4"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B1F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B5DC"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A44B" w14:textId="77777777" w:rsidR="000E6C22" w:rsidRPr="00361144" w:rsidRDefault="000E6C22" w:rsidP="00E1780E">
            <w:pPr>
              <w:pStyle w:val="rowtabella0"/>
              <w:jc w:val="center"/>
              <w:rPr>
                <w:color w:val="002060"/>
              </w:rPr>
            </w:pPr>
            <w:r w:rsidRPr="0036114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B640" w14:textId="77777777" w:rsidR="000E6C22" w:rsidRPr="00361144" w:rsidRDefault="000E6C22" w:rsidP="00E1780E">
            <w:pPr>
              <w:pStyle w:val="rowtabella0"/>
              <w:jc w:val="center"/>
              <w:rPr>
                <w:color w:val="002060"/>
              </w:rPr>
            </w:pPr>
            <w:r w:rsidRPr="003611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8965"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C0DC" w14:textId="77777777" w:rsidR="000E6C22" w:rsidRPr="00361144" w:rsidRDefault="000E6C22" w:rsidP="00E1780E">
            <w:pPr>
              <w:pStyle w:val="rowtabella0"/>
              <w:jc w:val="center"/>
              <w:rPr>
                <w:color w:val="002060"/>
              </w:rPr>
            </w:pPr>
            <w:r w:rsidRPr="00361144">
              <w:rPr>
                <w:color w:val="002060"/>
              </w:rPr>
              <w:t>0</w:t>
            </w:r>
          </w:p>
        </w:tc>
      </w:tr>
      <w:tr w:rsidR="000E6C22" w:rsidRPr="00361144" w14:paraId="6A250693"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A2FA4" w14:textId="77777777" w:rsidR="000E6C22" w:rsidRPr="00361144" w:rsidRDefault="000E6C22" w:rsidP="00E1780E">
            <w:pPr>
              <w:pStyle w:val="rowtabella0"/>
              <w:rPr>
                <w:color w:val="002060"/>
              </w:rPr>
            </w:pPr>
            <w:r w:rsidRPr="0036114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7CE6" w14:textId="77777777" w:rsidR="000E6C22" w:rsidRPr="00361144" w:rsidRDefault="000E6C22" w:rsidP="00E1780E">
            <w:pPr>
              <w:pStyle w:val="rowtabella0"/>
              <w:jc w:val="center"/>
              <w:rPr>
                <w:color w:val="002060"/>
              </w:rPr>
            </w:pPr>
            <w:r w:rsidRPr="003611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409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EF06" w14:textId="77777777" w:rsidR="000E6C22" w:rsidRPr="00361144" w:rsidRDefault="000E6C22" w:rsidP="00E1780E">
            <w:pPr>
              <w:pStyle w:val="rowtabella0"/>
              <w:jc w:val="center"/>
              <w:rPr>
                <w:color w:val="002060"/>
              </w:rPr>
            </w:pPr>
            <w:r w:rsidRPr="003611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9C29"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A8B6" w14:textId="77777777" w:rsidR="000E6C22" w:rsidRPr="00361144" w:rsidRDefault="000E6C22" w:rsidP="00E1780E">
            <w:pPr>
              <w:pStyle w:val="rowtabella0"/>
              <w:jc w:val="center"/>
              <w:rPr>
                <w:color w:val="002060"/>
              </w:rPr>
            </w:pPr>
            <w:r w:rsidRPr="003611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2376" w14:textId="77777777" w:rsidR="000E6C22" w:rsidRPr="00361144" w:rsidRDefault="000E6C22" w:rsidP="00E1780E">
            <w:pPr>
              <w:pStyle w:val="rowtabella0"/>
              <w:jc w:val="center"/>
              <w:rPr>
                <w:color w:val="002060"/>
              </w:rPr>
            </w:pPr>
            <w:r w:rsidRPr="0036114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3B70" w14:textId="77777777" w:rsidR="000E6C22" w:rsidRPr="00361144" w:rsidRDefault="000E6C22" w:rsidP="00E1780E">
            <w:pPr>
              <w:pStyle w:val="rowtabella0"/>
              <w:jc w:val="center"/>
              <w:rPr>
                <w:color w:val="002060"/>
              </w:rPr>
            </w:pPr>
            <w:r w:rsidRPr="003611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FBCC"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9F39" w14:textId="77777777" w:rsidR="000E6C22" w:rsidRPr="00361144" w:rsidRDefault="000E6C22" w:rsidP="00E1780E">
            <w:pPr>
              <w:pStyle w:val="rowtabella0"/>
              <w:jc w:val="center"/>
              <w:rPr>
                <w:color w:val="002060"/>
              </w:rPr>
            </w:pPr>
            <w:r w:rsidRPr="00361144">
              <w:rPr>
                <w:color w:val="002060"/>
              </w:rPr>
              <w:t>0</w:t>
            </w:r>
          </w:p>
        </w:tc>
      </w:tr>
      <w:tr w:rsidR="000E6C22" w:rsidRPr="00361144" w14:paraId="6BEB2B4A"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A3070" w14:textId="77777777" w:rsidR="000E6C22" w:rsidRPr="00361144" w:rsidRDefault="000E6C22" w:rsidP="00E1780E">
            <w:pPr>
              <w:pStyle w:val="rowtabella0"/>
              <w:rPr>
                <w:color w:val="002060"/>
              </w:rPr>
            </w:pPr>
            <w:r w:rsidRPr="003611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F5E7" w14:textId="77777777" w:rsidR="000E6C22" w:rsidRPr="00361144" w:rsidRDefault="000E6C22" w:rsidP="00E1780E">
            <w:pPr>
              <w:pStyle w:val="rowtabella0"/>
              <w:jc w:val="center"/>
              <w:rPr>
                <w:color w:val="002060"/>
              </w:rPr>
            </w:pPr>
            <w:r w:rsidRPr="003611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881D"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C1A3"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62DA"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40D4"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D39E" w14:textId="77777777" w:rsidR="000E6C22" w:rsidRPr="00361144" w:rsidRDefault="000E6C22" w:rsidP="00E1780E">
            <w:pPr>
              <w:pStyle w:val="rowtabella0"/>
              <w:jc w:val="center"/>
              <w:rPr>
                <w:color w:val="002060"/>
              </w:rPr>
            </w:pPr>
            <w:r w:rsidRPr="003611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1CA1" w14:textId="77777777" w:rsidR="000E6C22" w:rsidRPr="00361144" w:rsidRDefault="000E6C22" w:rsidP="00E1780E">
            <w:pPr>
              <w:pStyle w:val="rowtabella0"/>
              <w:jc w:val="center"/>
              <w:rPr>
                <w:color w:val="002060"/>
              </w:rPr>
            </w:pPr>
            <w:r w:rsidRPr="0036114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2A38" w14:textId="77777777" w:rsidR="000E6C22" w:rsidRPr="00361144" w:rsidRDefault="000E6C22" w:rsidP="00E1780E">
            <w:pPr>
              <w:pStyle w:val="rowtabella0"/>
              <w:jc w:val="center"/>
              <w:rPr>
                <w:color w:val="002060"/>
              </w:rPr>
            </w:pPr>
            <w:r w:rsidRPr="0036114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AF77" w14:textId="77777777" w:rsidR="000E6C22" w:rsidRPr="00361144" w:rsidRDefault="000E6C22" w:rsidP="00E1780E">
            <w:pPr>
              <w:pStyle w:val="rowtabella0"/>
              <w:jc w:val="center"/>
              <w:rPr>
                <w:color w:val="002060"/>
              </w:rPr>
            </w:pPr>
            <w:r w:rsidRPr="00361144">
              <w:rPr>
                <w:color w:val="002060"/>
              </w:rPr>
              <w:t>0</w:t>
            </w:r>
          </w:p>
        </w:tc>
      </w:tr>
      <w:tr w:rsidR="000E6C22" w:rsidRPr="00361144" w14:paraId="0D7FF84E"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8A587" w14:textId="77777777" w:rsidR="000E6C22" w:rsidRPr="00361144" w:rsidRDefault="000E6C22" w:rsidP="00E1780E">
            <w:pPr>
              <w:pStyle w:val="rowtabella0"/>
              <w:rPr>
                <w:color w:val="002060"/>
              </w:rPr>
            </w:pPr>
            <w:r w:rsidRPr="0036114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F864"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180E"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9126"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4443" w14:textId="77777777" w:rsidR="000E6C22" w:rsidRPr="00361144" w:rsidRDefault="000E6C22" w:rsidP="00E1780E">
            <w:pPr>
              <w:pStyle w:val="rowtabella0"/>
              <w:jc w:val="center"/>
              <w:rPr>
                <w:color w:val="002060"/>
              </w:rPr>
            </w:pPr>
            <w:r w:rsidRPr="003611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6F91" w14:textId="77777777" w:rsidR="000E6C22" w:rsidRPr="00361144" w:rsidRDefault="000E6C22" w:rsidP="00E1780E">
            <w:pPr>
              <w:pStyle w:val="rowtabella0"/>
              <w:jc w:val="center"/>
              <w:rPr>
                <w:color w:val="002060"/>
              </w:rPr>
            </w:pPr>
            <w:r w:rsidRPr="003611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F47B"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CE41" w14:textId="77777777" w:rsidR="000E6C22" w:rsidRPr="00361144" w:rsidRDefault="000E6C22" w:rsidP="00E1780E">
            <w:pPr>
              <w:pStyle w:val="rowtabella0"/>
              <w:jc w:val="center"/>
              <w:rPr>
                <w:color w:val="002060"/>
              </w:rPr>
            </w:pPr>
            <w:r w:rsidRPr="0036114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569A" w14:textId="77777777" w:rsidR="000E6C22" w:rsidRPr="00361144" w:rsidRDefault="000E6C22" w:rsidP="00E1780E">
            <w:pPr>
              <w:pStyle w:val="rowtabella0"/>
              <w:jc w:val="center"/>
              <w:rPr>
                <w:color w:val="002060"/>
              </w:rPr>
            </w:pPr>
            <w:r w:rsidRPr="0036114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1442" w14:textId="77777777" w:rsidR="000E6C22" w:rsidRPr="00361144" w:rsidRDefault="000E6C22" w:rsidP="00E1780E">
            <w:pPr>
              <w:pStyle w:val="rowtabella0"/>
              <w:jc w:val="center"/>
              <w:rPr>
                <w:color w:val="002060"/>
              </w:rPr>
            </w:pPr>
            <w:r w:rsidRPr="00361144">
              <w:rPr>
                <w:color w:val="002060"/>
              </w:rPr>
              <w:t>0</w:t>
            </w:r>
          </w:p>
        </w:tc>
      </w:tr>
      <w:tr w:rsidR="000E6C22" w:rsidRPr="00361144" w14:paraId="6EC9019F" w14:textId="77777777" w:rsidTr="00E17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57107" w14:textId="77777777" w:rsidR="000E6C22" w:rsidRPr="00361144" w:rsidRDefault="000E6C22" w:rsidP="00E1780E">
            <w:pPr>
              <w:pStyle w:val="rowtabella0"/>
              <w:rPr>
                <w:color w:val="002060"/>
              </w:rPr>
            </w:pPr>
            <w:r w:rsidRPr="0036114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BEDC" w14:textId="77777777" w:rsidR="000E6C22" w:rsidRPr="00361144" w:rsidRDefault="000E6C22" w:rsidP="00E1780E">
            <w:pPr>
              <w:pStyle w:val="rowtabella0"/>
              <w:jc w:val="center"/>
              <w:rPr>
                <w:color w:val="002060"/>
              </w:rPr>
            </w:pPr>
            <w:r w:rsidRPr="003611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C2EF"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14F8"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2A7C"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C053" w14:textId="77777777" w:rsidR="000E6C22" w:rsidRPr="00361144" w:rsidRDefault="000E6C22" w:rsidP="00E1780E">
            <w:pPr>
              <w:pStyle w:val="rowtabella0"/>
              <w:jc w:val="center"/>
              <w:rPr>
                <w:color w:val="002060"/>
              </w:rPr>
            </w:pPr>
            <w:r w:rsidRPr="003611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EB7F" w14:textId="77777777" w:rsidR="000E6C22" w:rsidRPr="00361144" w:rsidRDefault="000E6C22" w:rsidP="00E1780E">
            <w:pPr>
              <w:pStyle w:val="rowtabella0"/>
              <w:jc w:val="center"/>
              <w:rPr>
                <w:color w:val="002060"/>
              </w:rPr>
            </w:pPr>
            <w:r w:rsidRPr="0036114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3B94" w14:textId="77777777" w:rsidR="000E6C22" w:rsidRPr="00361144" w:rsidRDefault="000E6C22" w:rsidP="00E1780E">
            <w:pPr>
              <w:pStyle w:val="rowtabella0"/>
              <w:jc w:val="center"/>
              <w:rPr>
                <w:color w:val="002060"/>
              </w:rPr>
            </w:pPr>
            <w:r w:rsidRPr="0036114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91CD" w14:textId="77777777" w:rsidR="000E6C22" w:rsidRPr="00361144" w:rsidRDefault="000E6C22" w:rsidP="00E1780E">
            <w:pPr>
              <w:pStyle w:val="rowtabella0"/>
              <w:jc w:val="center"/>
              <w:rPr>
                <w:color w:val="002060"/>
              </w:rPr>
            </w:pPr>
            <w:r w:rsidRPr="003611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5B30" w14:textId="77777777" w:rsidR="000E6C22" w:rsidRPr="00361144" w:rsidRDefault="000E6C22" w:rsidP="00E1780E">
            <w:pPr>
              <w:pStyle w:val="rowtabella0"/>
              <w:jc w:val="center"/>
              <w:rPr>
                <w:color w:val="002060"/>
              </w:rPr>
            </w:pPr>
            <w:r w:rsidRPr="00361144">
              <w:rPr>
                <w:color w:val="002060"/>
              </w:rPr>
              <w:t>2</w:t>
            </w:r>
          </w:p>
        </w:tc>
      </w:tr>
      <w:tr w:rsidR="000E6C22" w:rsidRPr="00361144" w14:paraId="530E2D2A" w14:textId="77777777" w:rsidTr="00E17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03204" w14:textId="77777777" w:rsidR="000E6C22" w:rsidRPr="00361144" w:rsidRDefault="000E6C22" w:rsidP="00E1780E">
            <w:pPr>
              <w:pStyle w:val="rowtabella0"/>
              <w:rPr>
                <w:color w:val="002060"/>
              </w:rPr>
            </w:pPr>
            <w:r w:rsidRPr="0036114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83AC" w14:textId="77777777" w:rsidR="000E6C22" w:rsidRPr="00361144" w:rsidRDefault="000E6C22" w:rsidP="00E1780E">
            <w:pPr>
              <w:pStyle w:val="rowtabella0"/>
              <w:jc w:val="center"/>
              <w:rPr>
                <w:color w:val="002060"/>
              </w:rPr>
            </w:pPr>
            <w:r w:rsidRPr="003611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0425" w14:textId="77777777" w:rsidR="000E6C22" w:rsidRPr="00361144" w:rsidRDefault="000E6C22" w:rsidP="00E1780E">
            <w:pPr>
              <w:pStyle w:val="rowtabella0"/>
              <w:jc w:val="center"/>
              <w:rPr>
                <w:color w:val="002060"/>
              </w:rPr>
            </w:pPr>
            <w:r w:rsidRPr="003611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F527" w14:textId="77777777" w:rsidR="000E6C22" w:rsidRPr="00361144" w:rsidRDefault="000E6C22" w:rsidP="00E1780E">
            <w:pPr>
              <w:pStyle w:val="rowtabella0"/>
              <w:jc w:val="center"/>
              <w:rPr>
                <w:color w:val="002060"/>
              </w:rPr>
            </w:pPr>
            <w:r w:rsidRPr="003611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C0B7" w14:textId="77777777" w:rsidR="000E6C22" w:rsidRPr="00361144" w:rsidRDefault="000E6C22" w:rsidP="00E1780E">
            <w:pPr>
              <w:pStyle w:val="rowtabella0"/>
              <w:jc w:val="center"/>
              <w:rPr>
                <w:color w:val="002060"/>
              </w:rPr>
            </w:pPr>
            <w:r w:rsidRPr="003611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2DE1" w14:textId="77777777" w:rsidR="000E6C22" w:rsidRPr="00361144" w:rsidRDefault="000E6C22" w:rsidP="00E1780E">
            <w:pPr>
              <w:pStyle w:val="rowtabella0"/>
              <w:jc w:val="center"/>
              <w:rPr>
                <w:color w:val="002060"/>
              </w:rPr>
            </w:pPr>
            <w:r w:rsidRPr="003611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0540" w14:textId="77777777" w:rsidR="000E6C22" w:rsidRPr="00361144" w:rsidRDefault="000E6C22" w:rsidP="00E1780E">
            <w:pPr>
              <w:pStyle w:val="rowtabella0"/>
              <w:jc w:val="center"/>
              <w:rPr>
                <w:color w:val="002060"/>
              </w:rPr>
            </w:pPr>
            <w:r w:rsidRPr="003611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537A" w14:textId="77777777" w:rsidR="000E6C22" w:rsidRPr="00361144" w:rsidRDefault="000E6C22" w:rsidP="00E1780E">
            <w:pPr>
              <w:pStyle w:val="rowtabella0"/>
              <w:jc w:val="center"/>
              <w:rPr>
                <w:color w:val="002060"/>
              </w:rPr>
            </w:pPr>
            <w:r w:rsidRPr="0036114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2005" w14:textId="77777777" w:rsidR="000E6C22" w:rsidRPr="00361144" w:rsidRDefault="000E6C22" w:rsidP="00E1780E">
            <w:pPr>
              <w:pStyle w:val="rowtabella0"/>
              <w:jc w:val="center"/>
              <w:rPr>
                <w:color w:val="002060"/>
              </w:rPr>
            </w:pPr>
            <w:r w:rsidRPr="0036114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6291" w14:textId="77777777" w:rsidR="000E6C22" w:rsidRPr="00361144" w:rsidRDefault="000E6C22" w:rsidP="00E1780E">
            <w:pPr>
              <w:pStyle w:val="rowtabella0"/>
              <w:jc w:val="center"/>
              <w:rPr>
                <w:color w:val="002060"/>
              </w:rPr>
            </w:pPr>
            <w:r w:rsidRPr="00361144">
              <w:rPr>
                <w:color w:val="002060"/>
              </w:rPr>
              <w:t>0</w:t>
            </w:r>
          </w:p>
        </w:tc>
      </w:tr>
    </w:tbl>
    <w:p w14:paraId="61E791F3" w14:textId="77777777" w:rsidR="000E6C22" w:rsidRPr="00361144" w:rsidRDefault="000E6C22" w:rsidP="000E6C22">
      <w:pPr>
        <w:pStyle w:val="breakline"/>
        <w:rPr>
          <w:rFonts w:eastAsiaTheme="minorEastAsia"/>
          <w:color w:val="002060"/>
        </w:rPr>
      </w:pPr>
    </w:p>
    <w:p w14:paraId="0BD7147C" w14:textId="77777777" w:rsidR="000E6C22" w:rsidRPr="00361144" w:rsidRDefault="000E6C22" w:rsidP="000E6C22">
      <w:pPr>
        <w:pStyle w:val="titoloprinc0"/>
        <w:rPr>
          <w:color w:val="002060"/>
        </w:rPr>
      </w:pPr>
      <w:r>
        <w:rPr>
          <w:color w:val="002060"/>
        </w:rPr>
        <w:t>PROGRAMM</w:t>
      </w:r>
      <w:r w:rsidRPr="00361144">
        <w:rPr>
          <w:color w:val="002060"/>
        </w:rPr>
        <w:t>A</w:t>
      </w:r>
      <w:r>
        <w:rPr>
          <w:color w:val="002060"/>
        </w:rPr>
        <w:t xml:space="preserve"> GARE</w:t>
      </w:r>
    </w:p>
    <w:p w14:paraId="5539A087" w14:textId="77777777" w:rsidR="000E6C22" w:rsidRDefault="000E6C22" w:rsidP="000E6C22">
      <w:pPr>
        <w:pStyle w:val="breakline"/>
        <w:rPr>
          <w:color w:val="002060"/>
        </w:rPr>
      </w:pPr>
    </w:p>
    <w:p w14:paraId="49D742B9" w14:textId="77777777" w:rsidR="00E81347" w:rsidRPr="00B375D5" w:rsidRDefault="00E81347" w:rsidP="00E81347">
      <w:pPr>
        <w:pStyle w:val="sottotitolocampionato10"/>
        <w:rPr>
          <w:color w:val="002060"/>
        </w:rPr>
      </w:pPr>
      <w:r w:rsidRPr="00B375D5">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1"/>
        <w:gridCol w:w="385"/>
        <w:gridCol w:w="898"/>
        <w:gridCol w:w="1198"/>
        <w:gridCol w:w="1543"/>
        <w:gridCol w:w="1543"/>
      </w:tblGrid>
      <w:tr w:rsidR="00E81347" w:rsidRPr="00B375D5" w14:paraId="3199E4DF"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94FD"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B94CA"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7CBEB"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6DB9A"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365A2"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EC4A8"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B1B79"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11F0031B"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E18D9" w14:textId="77777777" w:rsidR="00E81347" w:rsidRPr="00B375D5" w:rsidRDefault="00E81347" w:rsidP="00E1780E">
            <w:pPr>
              <w:pStyle w:val="rowtabella0"/>
              <w:rPr>
                <w:color w:val="002060"/>
              </w:rPr>
            </w:pPr>
            <w:r w:rsidRPr="00B375D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C34DF" w14:textId="77777777" w:rsidR="00E81347" w:rsidRPr="00B375D5" w:rsidRDefault="00E81347" w:rsidP="00E1780E">
            <w:pPr>
              <w:pStyle w:val="rowtabella0"/>
              <w:rPr>
                <w:color w:val="002060"/>
              </w:rPr>
            </w:pPr>
            <w:r w:rsidRPr="00B375D5">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5023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1C799" w14:textId="77777777" w:rsidR="00E81347" w:rsidRPr="00B375D5" w:rsidRDefault="00E81347" w:rsidP="00E1780E">
            <w:pPr>
              <w:pStyle w:val="rowtabella0"/>
              <w:rPr>
                <w:color w:val="002060"/>
              </w:rPr>
            </w:pPr>
            <w:r w:rsidRPr="00B375D5">
              <w:rPr>
                <w:color w:val="002060"/>
              </w:rPr>
              <w:t>21/12/2024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32275" w14:textId="77777777" w:rsidR="00E81347" w:rsidRPr="00B375D5" w:rsidRDefault="00E81347" w:rsidP="00E1780E">
            <w:pPr>
              <w:pStyle w:val="rowtabella0"/>
              <w:rPr>
                <w:color w:val="002060"/>
              </w:rPr>
            </w:pPr>
            <w:r w:rsidRPr="00B375D5">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DAF3C" w14:textId="77777777" w:rsidR="00E81347" w:rsidRPr="00B375D5" w:rsidRDefault="00E81347" w:rsidP="00E1780E">
            <w:pPr>
              <w:pStyle w:val="rowtabella0"/>
              <w:rPr>
                <w:color w:val="002060"/>
              </w:rPr>
            </w:pPr>
            <w:r w:rsidRPr="00B375D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84447" w14:textId="77777777" w:rsidR="00E81347" w:rsidRPr="00B375D5" w:rsidRDefault="00E81347" w:rsidP="00E1780E">
            <w:pPr>
              <w:pStyle w:val="rowtabella0"/>
              <w:rPr>
                <w:color w:val="002060"/>
              </w:rPr>
            </w:pPr>
            <w:r w:rsidRPr="00B375D5">
              <w:rPr>
                <w:color w:val="002060"/>
              </w:rPr>
              <w:t>VIA LORETO</w:t>
            </w:r>
          </w:p>
        </w:tc>
      </w:tr>
      <w:tr w:rsidR="00E81347" w:rsidRPr="00B375D5" w14:paraId="2C94123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B3D5D6" w14:textId="77777777" w:rsidR="00E81347" w:rsidRPr="00B375D5" w:rsidRDefault="00E81347" w:rsidP="00E1780E">
            <w:pPr>
              <w:pStyle w:val="rowtabella0"/>
              <w:rPr>
                <w:color w:val="002060"/>
              </w:rPr>
            </w:pPr>
            <w:r w:rsidRPr="00B375D5">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F40F7" w14:textId="77777777" w:rsidR="00E81347" w:rsidRPr="00B375D5" w:rsidRDefault="00E81347" w:rsidP="00E1780E">
            <w:pPr>
              <w:pStyle w:val="rowtabella0"/>
              <w:rPr>
                <w:color w:val="002060"/>
              </w:rPr>
            </w:pPr>
            <w:r w:rsidRPr="00B375D5">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C35D8"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A91E3" w14:textId="77777777" w:rsidR="00E81347" w:rsidRPr="00B375D5" w:rsidRDefault="00E81347" w:rsidP="00E1780E">
            <w:pPr>
              <w:pStyle w:val="rowtabella0"/>
              <w:rPr>
                <w:color w:val="002060"/>
              </w:rPr>
            </w:pPr>
            <w:r w:rsidRPr="00B375D5">
              <w:rPr>
                <w:color w:val="002060"/>
              </w:rPr>
              <w:t>21/12/2024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B72F4" w14:textId="77777777" w:rsidR="00E81347" w:rsidRPr="00B375D5" w:rsidRDefault="00E81347" w:rsidP="00E1780E">
            <w:pPr>
              <w:pStyle w:val="rowtabella0"/>
              <w:rPr>
                <w:color w:val="002060"/>
              </w:rPr>
            </w:pPr>
            <w:r w:rsidRPr="00B375D5">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5CB0A" w14:textId="77777777" w:rsidR="00E81347" w:rsidRPr="00B375D5" w:rsidRDefault="00E81347" w:rsidP="00E1780E">
            <w:pPr>
              <w:pStyle w:val="rowtabella0"/>
              <w:rPr>
                <w:color w:val="002060"/>
              </w:rPr>
            </w:pPr>
            <w:r w:rsidRPr="00B375D5">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B14A7" w14:textId="77777777" w:rsidR="00E81347" w:rsidRPr="00B375D5" w:rsidRDefault="00E81347" w:rsidP="00E1780E">
            <w:pPr>
              <w:pStyle w:val="rowtabella0"/>
              <w:rPr>
                <w:color w:val="002060"/>
              </w:rPr>
            </w:pPr>
            <w:r w:rsidRPr="00B375D5">
              <w:rPr>
                <w:color w:val="002060"/>
              </w:rPr>
              <w:t>VIA BRAMANTE</w:t>
            </w:r>
          </w:p>
        </w:tc>
      </w:tr>
      <w:tr w:rsidR="00E81347" w:rsidRPr="00B375D5" w14:paraId="2FF6B3B7"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8C0074" w14:textId="77777777" w:rsidR="00E81347" w:rsidRPr="00B375D5" w:rsidRDefault="00E81347" w:rsidP="00E1780E">
            <w:pPr>
              <w:pStyle w:val="rowtabella0"/>
              <w:rPr>
                <w:color w:val="002060"/>
              </w:rPr>
            </w:pPr>
            <w:r w:rsidRPr="00B375D5">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A439F" w14:textId="77777777" w:rsidR="00E81347" w:rsidRPr="00B375D5" w:rsidRDefault="00E81347" w:rsidP="00E1780E">
            <w:pPr>
              <w:pStyle w:val="rowtabella0"/>
              <w:rPr>
                <w:color w:val="002060"/>
              </w:rPr>
            </w:pPr>
            <w:r w:rsidRPr="00B375D5">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0110A9"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924CC" w14:textId="77777777" w:rsidR="00E81347" w:rsidRPr="00B375D5" w:rsidRDefault="00E81347" w:rsidP="00E1780E">
            <w:pPr>
              <w:pStyle w:val="rowtabella0"/>
              <w:rPr>
                <w:color w:val="002060"/>
              </w:rPr>
            </w:pPr>
            <w:r w:rsidRPr="00B375D5">
              <w:rPr>
                <w:color w:val="002060"/>
              </w:rPr>
              <w:t>22/12/2024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57443" w14:textId="77777777" w:rsidR="00E81347" w:rsidRPr="00B375D5" w:rsidRDefault="00E81347" w:rsidP="00E1780E">
            <w:pPr>
              <w:pStyle w:val="rowtabella0"/>
              <w:rPr>
                <w:color w:val="002060"/>
              </w:rPr>
            </w:pPr>
            <w:r w:rsidRPr="00B375D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B9F320" w14:textId="77777777" w:rsidR="00E81347" w:rsidRPr="00B375D5" w:rsidRDefault="00E81347" w:rsidP="00E1780E">
            <w:pPr>
              <w:pStyle w:val="rowtabella0"/>
              <w:rPr>
                <w:color w:val="002060"/>
              </w:rPr>
            </w:pPr>
            <w:r w:rsidRPr="00B375D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0E2BA" w14:textId="77777777" w:rsidR="00E81347" w:rsidRPr="00B375D5" w:rsidRDefault="00E81347" w:rsidP="00E1780E">
            <w:pPr>
              <w:pStyle w:val="rowtabella0"/>
              <w:rPr>
                <w:color w:val="002060"/>
              </w:rPr>
            </w:pPr>
            <w:r w:rsidRPr="00B375D5">
              <w:rPr>
                <w:color w:val="002060"/>
              </w:rPr>
              <w:t>VIA AMATO</w:t>
            </w:r>
          </w:p>
        </w:tc>
      </w:tr>
      <w:tr w:rsidR="00E81347" w:rsidRPr="00B375D5" w14:paraId="4FA79CFA"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594B86" w14:textId="77777777" w:rsidR="00E81347" w:rsidRPr="00B375D5" w:rsidRDefault="00E81347" w:rsidP="00E1780E">
            <w:pPr>
              <w:pStyle w:val="rowtabella0"/>
              <w:rPr>
                <w:color w:val="002060"/>
              </w:rPr>
            </w:pPr>
            <w:r w:rsidRPr="00B375D5">
              <w:rPr>
                <w:color w:val="002060"/>
              </w:rPr>
              <w:t>ITALSERVICE C5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B31790" w14:textId="77777777" w:rsidR="00E81347" w:rsidRPr="00B375D5" w:rsidRDefault="00E81347" w:rsidP="00E1780E">
            <w:pPr>
              <w:pStyle w:val="rowtabella0"/>
              <w:rPr>
                <w:color w:val="002060"/>
              </w:rPr>
            </w:pPr>
            <w:r w:rsidRPr="00B375D5">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9BDEE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24956" w14:textId="77777777" w:rsidR="00E81347" w:rsidRPr="00B375D5" w:rsidRDefault="00E81347" w:rsidP="00E1780E">
            <w:pPr>
              <w:pStyle w:val="rowtabella0"/>
              <w:rPr>
                <w:color w:val="002060"/>
              </w:rPr>
            </w:pPr>
            <w:r w:rsidRPr="00B375D5">
              <w:rPr>
                <w:color w:val="002060"/>
              </w:rPr>
              <w:t>22/12/2024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843BCA" w14:textId="77777777" w:rsidR="00E81347" w:rsidRPr="00B375D5" w:rsidRDefault="00E81347" w:rsidP="00E1780E">
            <w:pPr>
              <w:pStyle w:val="rowtabella0"/>
              <w:rPr>
                <w:color w:val="002060"/>
              </w:rPr>
            </w:pPr>
            <w:r w:rsidRPr="00B375D5">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67C2B" w14:textId="77777777" w:rsidR="00E81347" w:rsidRPr="00B375D5" w:rsidRDefault="00E81347" w:rsidP="00E1780E">
            <w:pPr>
              <w:pStyle w:val="rowtabella0"/>
              <w:rPr>
                <w:color w:val="002060"/>
              </w:rPr>
            </w:pPr>
            <w:r w:rsidRPr="00B375D5">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6318B" w14:textId="77777777" w:rsidR="00E81347" w:rsidRPr="00B375D5" w:rsidRDefault="00E81347" w:rsidP="00E1780E">
            <w:pPr>
              <w:pStyle w:val="rowtabella0"/>
              <w:rPr>
                <w:color w:val="002060"/>
              </w:rPr>
            </w:pPr>
            <w:r w:rsidRPr="00B375D5">
              <w:rPr>
                <w:color w:val="002060"/>
              </w:rPr>
              <w:t>STRADA DEL FOGLIA - B.GO S.MAR</w:t>
            </w:r>
          </w:p>
        </w:tc>
      </w:tr>
      <w:tr w:rsidR="00E81347" w:rsidRPr="00B375D5" w14:paraId="6D11768C"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E09D8" w14:textId="77777777" w:rsidR="00E81347" w:rsidRPr="00B375D5" w:rsidRDefault="00E81347" w:rsidP="00E1780E">
            <w:pPr>
              <w:pStyle w:val="rowtabella0"/>
              <w:rPr>
                <w:color w:val="002060"/>
              </w:rPr>
            </w:pPr>
            <w:r w:rsidRPr="00B375D5">
              <w:rPr>
                <w:color w:val="002060"/>
              </w:rPr>
              <w:t>SPORTFLY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C9A4F" w14:textId="77777777" w:rsidR="00E81347" w:rsidRPr="00B375D5" w:rsidRDefault="00E81347" w:rsidP="00E1780E">
            <w:pPr>
              <w:pStyle w:val="rowtabella0"/>
              <w:rPr>
                <w:color w:val="002060"/>
              </w:rPr>
            </w:pPr>
            <w:r w:rsidRPr="00B375D5">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87F79"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F1654" w14:textId="77777777" w:rsidR="00E81347" w:rsidRPr="00B375D5" w:rsidRDefault="00E81347" w:rsidP="00E1780E">
            <w:pPr>
              <w:pStyle w:val="rowtabella0"/>
              <w:rPr>
                <w:color w:val="002060"/>
              </w:rPr>
            </w:pPr>
            <w:r w:rsidRPr="00B375D5">
              <w:rPr>
                <w:color w:val="002060"/>
              </w:rPr>
              <w:t>29/12/2024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87866" w14:textId="77777777" w:rsidR="00E81347" w:rsidRPr="00B375D5" w:rsidRDefault="00E81347" w:rsidP="00E1780E">
            <w:pPr>
              <w:pStyle w:val="rowtabella0"/>
              <w:rPr>
                <w:color w:val="002060"/>
              </w:rPr>
            </w:pPr>
            <w:r w:rsidRPr="00B375D5">
              <w:rPr>
                <w:color w:val="002060"/>
              </w:rPr>
              <w:t>5453 C.SCOP.CIRCOLO 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F9968" w14:textId="77777777" w:rsidR="00E81347" w:rsidRPr="00B375D5" w:rsidRDefault="00E81347" w:rsidP="00E1780E">
            <w:pPr>
              <w:pStyle w:val="rowtabella0"/>
              <w:rPr>
                <w:color w:val="002060"/>
              </w:rPr>
            </w:pPr>
            <w:r w:rsidRPr="00B375D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CCEAC" w14:textId="77777777" w:rsidR="00E81347" w:rsidRPr="00B375D5" w:rsidRDefault="00E81347" w:rsidP="00E1780E">
            <w:pPr>
              <w:pStyle w:val="rowtabella0"/>
              <w:rPr>
                <w:color w:val="002060"/>
              </w:rPr>
            </w:pPr>
            <w:r w:rsidRPr="00B375D5">
              <w:rPr>
                <w:color w:val="002060"/>
              </w:rPr>
              <w:t>VILLA TOMBARI</w:t>
            </w:r>
          </w:p>
        </w:tc>
      </w:tr>
    </w:tbl>
    <w:p w14:paraId="51FDBF6F" w14:textId="77777777" w:rsidR="00E81347" w:rsidRPr="00B375D5" w:rsidRDefault="00E81347" w:rsidP="00E81347">
      <w:pPr>
        <w:pStyle w:val="breakline"/>
        <w:rPr>
          <w:rFonts w:eastAsiaTheme="minorEastAsia"/>
          <w:color w:val="002060"/>
        </w:rPr>
      </w:pPr>
    </w:p>
    <w:p w14:paraId="0EA5F8CB" w14:textId="77777777" w:rsidR="00E81347" w:rsidRPr="00B375D5" w:rsidRDefault="00E81347" w:rsidP="00E81347">
      <w:pPr>
        <w:pStyle w:val="breakline"/>
        <w:rPr>
          <w:color w:val="002060"/>
        </w:rPr>
      </w:pPr>
    </w:p>
    <w:p w14:paraId="104633B4" w14:textId="77777777" w:rsidR="00E81347" w:rsidRPr="00B375D5" w:rsidRDefault="00E81347" w:rsidP="00E81347">
      <w:pPr>
        <w:pStyle w:val="breakline"/>
        <w:rPr>
          <w:color w:val="002060"/>
        </w:rPr>
      </w:pPr>
    </w:p>
    <w:p w14:paraId="703A3D74" w14:textId="77777777" w:rsidR="00E81347" w:rsidRPr="00B375D5" w:rsidRDefault="00E81347" w:rsidP="00E81347">
      <w:pPr>
        <w:pStyle w:val="sottotitolocampionato10"/>
        <w:rPr>
          <w:color w:val="002060"/>
        </w:rPr>
      </w:pPr>
      <w:r w:rsidRPr="00B375D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81347" w:rsidRPr="00B375D5" w14:paraId="2D331979"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48CC5"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91E56"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D88A2"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F7BF5"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315F5"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E3B6F"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EC97"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1303F3F5"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50EC7" w14:textId="77777777" w:rsidR="00E81347" w:rsidRPr="00B375D5" w:rsidRDefault="00E81347" w:rsidP="00E1780E">
            <w:pPr>
              <w:pStyle w:val="rowtabella0"/>
              <w:rPr>
                <w:color w:val="002060"/>
              </w:rPr>
            </w:pPr>
            <w:r w:rsidRPr="00B375D5">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49745" w14:textId="77777777" w:rsidR="00E81347" w:rsidRPr="00B375D5" w:rsidRDefault="00E81347" w:rsidP="00E1780E">
            <w:pPr>
              <w:pStyle w:val="rowtabella0"/>
              <w:rPr>
                <w:color w:val="002060"/>
              </w:rPr>
            </w:pPr>
            <w:r w:rsidRPr="00B375D5">
              <w:rPr>
                <w:color w:val="002060"/>
              </w:rPr>
              <w:t>CALCIO A 5 CORINALDO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C2E00" w14:textId="77777777" w:rsidR="00E81347" w:rsidRPr="00B375D5" w:rsidRDefault="00E81347" w:rsidP="00E1780E">
            <w:pPr>
              <w:pStyle w:val="rowtabella0"/>
              <w:jc w:val="center"/>
              <w:rPr>
                <w:color w:val="002060"/>
              </w:rPr>
            </w:pPr>
            <w:r w:rsidRPr="00B375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D7A42" w14:textId="77777777" w:rsidR="00E81347" w:rsidRPr="00B375D5" w:rsidRDefault="00E81347" w:rsidP="00E1780E">
            <w:pPr>
              <w:pStyle w:val="rowtabella0"/>
              <w:rPr>
                <w:color w:val="002060"/>
              </w:rPr>
            </w:pPr>
            <w:r w:rsidRPr="00B375D5">
              <w:rPr>
                <w:color w:val="002060"/>
              </w:rPr>
              <w:t>21/12/2024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82205" w14:textId="77777777" w:rsidR="00E81347" w:rsidRPr="00B375D5" w:rsidRDefault="00E81347" w:rsidP="00E1780E">
            <w:pPr>
              <w:pStyle w:val="rowtabella0"/>
              <w:rPr>
                <w:color w:val="002060"/>
              </w:rPr>
            </w:pPr>
            <w:r w:rsidRPr="00B375D5">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E172C" w14:textId="77777777" w:rsidR="00E81347" w:rsidRPr="00B375D5" w:rsidRDefault="00E81347" w:rsidP="00E1780E">
            <w:pPr>
              <w:pStyle w:val="rowtabella0"/>
              <w:rPr>
                <w:color w:val="002060"/>
              </w:rPr>
            </w:pPr>
            <w:r w:rsidRPr="00B375D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BC867" w14:textId="77777777" w:rsidR="00E81347" w:rsidRPr="00B375D5" w:rsidRDefault="00E81347" w:rsidP="00E1780E">
            <w:pPr>
              <w:pStyle w:val="rowtabella0"/>
              <w:rPr>
                <w:color w:val="002060"/>
              </w:rPr>
            </w:pPr>
            <w:r w:rsidRPr="00B375D5">
              <w:rPr>
                <w:color w:val="002060"/>
              </w:rPr>
              <w:t>STR.DEL BURELLO LOC.VAL NEVOLA</w:t>
            </w:r>
          </w:p>
        </w:tc>
      </w:tr>
      <w:tr w:rsidR="00E81347" w:rsidRPr="00B375D5" w14:paraId="02177FA8"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B2BDFF" w14:textId="77777777" w:rsidR="00E81347" w:rsidRPr="00B375D5" w:rsidRDefault="00E81347" w:rsidP="00E1780E">
            <w:pPr>
              <w:pStyle w:val="rowtabella0"/>
              <w:rPr>
                <w:color w:val="002060"/>
              </w:rPr>
            </w:pPr>
            <w:r w:rsidRPr="00B375D5">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F97C1" w14:textId="77777777" w:rsidR="00E81347" w:rsidRPr="00B375D5" w:rsidRDefault="00E81347" w:rsidP="00E1780E">
            <w:pPr>
              <w:pStyle w:val="rowtabella0"/>
              <w:rPr>
                <w:color w:val="002060"/>
              </w:rPr>
            </w:pPr>
            <w:r w:rsidRPr="00B375D5">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DC931"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7C1CDE" w14:textId="77777777" w:rsidR="00E81347" w:rsidRPr="00B375D5" w:rsidRDefault="00E81347" w:rsidP="00E1780E">
            <w:pPr>
              <w:pStyle w:val="rowtabella0"/>
              <w:rPr>
                <w:color w:val="002060"/>
              </w:rPr>
            </w:pPr>
            <w:r w:rsidRPr="00B375D5">
              <w:rPr>
                <w:color w:val="002060"/>
              </w:rPr>
              <w:t>21/12/2024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6C2FBD" w14:textId="77777777" w:rsidR="00E81347" w:rsidRPr="00B375D5" w:rsidRDefault="00E81347" w:rsidP="00E1780E">
            <w:pPr>
              <w:pStyle w:val="rowtabella0"/>
              <w:rPr>
                <w:color w:val="002060"/>
              </w:rPr>
            </w:pPr>
            <w:r w:rsidRPr="00B375D5">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03D40" w14:textId="77777777" w:rsidR="00E81347" w:rsidRPr="00B375D5" w:rsidRDefault="00E81347" w:rsidP="00E1780E">
            <w:pPr>
              <w:pStyle w:val="rowtabella0"/>
              <w:rPr>
                <w:color w:val="002060"/>
              </w:rPr>
            </w:pPr>
            <w:r w:rsidRPr="00B375D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AA70D" w14:textId="77777777" w:rsidR="00E81347" w:rsidRPr="00B375D5" w:rsidRDefault="00E81347" w:rsidP="00E1780E">
            <w:pPr>
              <w:pStyle w:val="rowtabella0"/>
              <w:rPr>
                <w:color w:val="002060"/>
              </w:rPr>
            </w:pPr>
            <w:r w:rsidRPr="00B375D5">
              <w:rPr>
                <w:color w:val="002060"/>
              </w:rPr>
              <w:t>VIA VERDI</w:t>
            </w:r>
          </w:p>
        </w:tc>
      </w:tr>
      <w:tr w:rsidR="00E81347" w:rsidRPr="00B375D5" w14:paraId="2691A46E"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891304" w14:textId="77777777" w:rsidR="00E81347" w:rsidRPr="00B375D5" w:rsidRDefault="00E81347" w:rsidP="00E1780E">
            <w:pPr>
              <w:pStyle w:val="rowtabella0"/>
              <w:rPr>
                <w:color w:val="002060"/>
              </w:rPr>
            </w:pPr>
            <w:r w:rsidRPr="00B375D5">
              <w:rPr>
                <w:color w:val="002060"/>
              </w:rPr>
              <w:lastRenderedPageBreak/>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B6921" w14:textId="77777777" w:rsidR="00E81347" w:rsidRPr="00B375D5" w:rsidRDefault="00E81347" w:rsidP="00E1780E">
            <w:pPr>
              <w:pStyle w:val="rowtabella0"/>
              <w:rPr>
                <w:color w:val="002060"/>
              </w:rPr>
            </w:pPr>
            <w:r w:rsidRPr="00B375D5">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CFE50"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52F68"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589BA6" w14:textId="77777777" w:rsidR="00E81347" w:rsidRPr="00B375D5" w:rsidRDefault="00E81347" w:rsidP="00E1780E">
            <w:pPr>
              <w:pStyle w:val="rowtabella0"/>
              <w:rPr>
                <w:color w:val="002060"/>
              </w:rPr>
            </w:pPr>
            <w:r w:rsidRPr="00B375D5">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7F43D" w14:textId="77777777" w:rsidR="00E81347" w:rsidRPr="00B375D5" w:rsidRDefault="00E81347" w:rsidP="00E1780E">
            <w:pPr>
              <w:pStyle w:val="rowtabella0"/>
              <w:rPr>
                <w:color w:val="002060"/>
              </w:rPr>
            </w:pPr>
            <w:r w:rsidRPr="00B375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1A632" w14:textId="77777777" w:rsidR="00E81347" w:rsidRPr="00B375D5" w:rsidRDefault="00E81347" w:rsidP="00E1780E">
            <w:pPr>
              <w:pStyle w:val="rowtabella0"/>
              <w:rPr>
                <w:color w:val="002060"/>
              </w:rPr>
            </w:pPr>
            <w:r w:rsidRPr="00B375D5">
              <w:rPr>
                <w:color w:val="002060"/>
              </w:rPr>
              <w:t>VIA BRUNO BUOZZI</w:t>
            </w:r>
          </w:p>
        </w:tc>
      </w:tr>
      <w:tr w:rsidR="00E81347" w:rsidRPr="00B375D5" w14:paraId="735C50DE"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DE8C0" w14:textId="77777777" w:rsidR="00E81347" w:rsidRPr="00B375D5" w:rsidRDefault="00E81347" w:rsidP="00E1780E">
            <w:pPr>
              <w:pStyle w:val="rowtabella0"/>
              <w:rPr>
                <w:color w:val="002060"/>
              </w:rPr>
            </w:pPr>
            <w:r w:rsidRPr="00B375D5">
              <w:rPr>
                <w:color w:val="002060"/>
              </w:rPr>
              <w:t xml:space="preserve">ITALSERVICE C5 </w:t>
            </w:r>
            <w:proofErr w:type="spellStart"/>
            <w:r w:rsidRPr="00B375D5">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6F0F4" w14:textId="77777777" w:rsidR="00E81347" w:rsidRPr="00B375D5" w:rsidRDefault="00E81347" w:rsidP="00E1780E">
            <w:pPr>
              <w:pStyle w:val="rowtabella0"/>
              <w:rPr>
                <w:color w:val="002060"/>
              </w:rPr>
            </w:pPr>
            <w:r w:rsidRPr="00B375D5">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6AD5C"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591D8" w14:textId="77777777" w:rsidR="00E81347" w:rsidRPr="00B375D5" w:rsidRDefault="00E81347" w:rsidP="00E1780E">
            <w:pPr>
              <w:pStyle w:val="rowtabella0"/>
              <w:rPr>
                <w:color w:val="002060"/>
              </w:rPr>
            </w:pPr>
            <w:r w:rsidRPr="00B375D5">
              <w:rPr>
                <w:color w:val="002060"/>
              </w:rPr>
              <w:t>22/12/2024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8C2D8" w14:textId="77777777" w:rsidR="00E81347" w:rsidRPr="00B375D5" w:rsidRDefault="00E81347" w:rsidP="00E1780E">
            <w:pPr>
              <w:pStyle w:val="rowtabella0"/>
              <w:rPr>
                <w:color w:val="002060"/>
              </w:rPr>
            </w:pPr>
            <w:r w:rsidRPr="00B375D5">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794DD" w14:textId="77777777" w:rsidR="00E81347" w:rsidRPr="00B375D5" w:rsidRDefault="00E81347" w:rsidP="00E1780E">
            <w:pPr>
              <w:pStyle w:val="rowtabella0"/>
              <w:rPr>
                <w:color w:val="002060"/>
              </w:rPr>
            </w:pPr>
            <w:r w:rsidRPr="00B375D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6A532" w14:textId="77777777" w:rsidR="00E81347" w:rsidRPr="00B375D5" w:rsidRDefault="00E81347" w:rsidP="00E1780E">
            <w:pPr>
              <w:pStyle w:val="rowtabella0"/>
              <w:rPr>
                <w:color w:val="002060"/>
              </w:rPr>
            </w:pPr>
            <w:r w:rsidRPr="00B375D5">
              <w:rPr>
                <w:color w:val="002060"/>
              </w:rPr>
              <w:t>VIA VILLA TOMBARI</w:t>
            </w:r>
          </w:p>
        </w:tc>
      </w:tr>
    </w:tbl>
    <w:p w14:paraId="37974F75" w14:textId="77777777" w:rsidR="00E81347" w:rsidRPr="00B375D5" w:rsidRDefault="00E81347" w:rsidP="00E81347">
      <w:pPr>
        <w:pStyle w:val="breakline"/>
        <w:rPr>
          <w:rFonts w:eastAsiaTheme="minorEastAsia"/>
          <w:color w:val="002060"/>
        </w:rPr>
      </w:pPr>
    </w:p>
    <w:p w14:paraId="42D00A41" w14:textId="77777777" w:rsidR="00E81347" w:rsidRPr="00B375D5" w:rsidRDefault="00E81347" w:rsidP="00E81347">
      <w:pPr>
        <w:pStyle w:val="breakline"/>
        <w:rPr>
          <w:color w:val="002060"/>
        </w:rPr>
      </w:pPr>
    </w:p>
    <w:p w14:paraId="422635C8" w14:textId="77777777" w:rsidR="00E81347" w:rsidRPr="00B375D5" w:rsidRDefault="00E81347" w:rsidP="00E81347">
      <w:pPr>
        <w:pStyle w:val="breakline"/>
        <w:rPr>
          <w:color w:val="002060"/>
        </w:rPr>
      </w:pPr>
    </w:p>
    <w:p w14:paraId="4EEA0F26" w14:textId="77777777" w:rsidR="00E81347" w:rsidRPr="00B375D5" w:rsidRDefault="00E81347" w:rsidP="00E81347">
      <w:pPr>
        <w:pStyle w:val="sottotitolocampionato10"/>
        <w:rPr>
          <w:color w:val="002060"/>
        </w:rPr>
      </w:pPr>
      <w:r w:rsidRPr="00B375D5">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E81347" w:rsidRPr="00B375D5" w14:paraId="32CF1F06" w14:textId="77777777" w:rsidTr="00E17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40850" w14:textId="77777777" w:rsidR="00E81347" w:rsidRPr="00B375D5" w:rsidRDefault="00E81347" w:rsidP="00E1780E">
            <w:pPr>
              <w:pStyle w:val="headertabella0"/>
              <w:rPr>
                <w:color w:val="002060"/>
              </w:rPr>
            </w:pPr>
            <w:r w:rsidRPr="00B375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A0EF" w14:textId="77777777" w:rsidR="00E81347" w:rsidRPr="00B375D5" w:rsidRDefault="00E81347" w:rsidP="00E1780E">
            <w:pPr>
              <w:pStyle w:val="headertabella0"/>
              <w:rPr>
                <w:color w:val="002060"/>
              </w:rPr>
            </w:pPr>
            <w:r w:rsidRPr="00B375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DA953" w14:textId="77777777" w:rsidR="00E81347" w:rsidRPr="00B375D5" w:rsidRDefault="00E81347" w:rsidP="00E1780E">
            <w:pPr>
              <w:pStyle w:val="headertabella0"/>
              <w:rPr>
                <w:color w:val="002060"/>
              </w:rPr>
            </w:pPr>
            <w:r w:rsidRPr="00B375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586FB" w14:textId="77777777" w:rsidR="00E81347" w:rsidRPr="00B375D5" w:rsidRDefault="00E81347" w:rsidP="00E1780E">
            <w:pPr>
              <w:pStyle w:val="headertabella0"/>
              <w:rPr>
                <w:color w:val="002060"/>
              </w:rPr>
            </w:pPr>
            <w:r w:rsidRPr="00B375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81D01" w14:textId="77777777" w:rsidR="00E81347" w:rsidRPr="00B375D5" w:rsidRDefault="00E81347" w:rsidP="00E1780E">
            <w:pPr>
              <w:pStyle w:val="headertabella0"/>
              <w:rPr>
                <w:color w:val="002060"/>
              </w:rPr>
            </w:pPr>
            <w:r w:rsidRPr="00B375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D96B2" w14:textId="77777777" w:rsidR="00E81347" w:rsidRPr="00B375D5" w:rsidRDefault="00E81347" w:rsidP="00E1780E">
            <w:pPr>
              <w:pStyle w:val="headertabella0"/>
              <w:rPr>
                <w:color w:val="002060"/>
              </w:rPr>
            </w:pPr>
            <w:proofErr w:type="spellStart"/>
            <w:r w:rsidRPr="00B375D5">
              <w:rPr>
                <w:color w:val="002060"/>
              </w:rPr>
              <w:t>Localita'</w:t>
            </w:r>
            <w:proofErr w:type="spellEnd"/>
            <w:r w:rsidRPr="00B375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ACA49" w14:textId="77777777" w:rsidR="00E81347" w:rsidRPr="00B375D5" w:rsidRDefault="00E81347" w:rsidP="00E1780E">
            <w:pPr>
              <w:pStyle w:val="headertabella0"/>
              <w:rPr>
                <w:color w:val="002060"/>
              </w:rPr>
            </w:pPr>
            <w:r w:rsidRPr="00B375D5">
              <w:rPr>
                <w:color w:val="002060"/>
              </w:rPr>
              <w:t>Indirizzo Impianto</w:t>
            </w:r>
          </w:p>
        </w:tc>
      </w:tr>
      <w:tr w:rsidR="00E81347" w:rsidRPr="00B375D5" w14:paraId="1164DE1A" w14:textId="77777777" w:rsidTr="00E178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6051E" w14:textId="77777777" w:rsidR="00E81347" w:rsidRPr="00B375D5" w:rsidRDefault="00E81347" w:rsidP="00E1780E">
            <w:pPr>
              <w:pStyle w:val="rowtabella0"/>
              <w:rPr>
                <w:color w:val="002060"/>
              </w:rPr>
            </w:pPr>
            <w:r w:rsidRPr="00B375D5">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F24DD" w14:textId="77777777" w:rsidR="00E81347" w:rsidRPr="00B375D5" w:rsidRDefault="00E81347" w:rsidP="00E1780E">
            <w:pPr>
              <w:pStyle w:val="rowtabella0"/>
              <w:rPr>
                <w:color w:val="002060"/>
              </w:rPr>
            </w:pPr>
            <w:r w:rsidRPr="00B375D5">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631BE" w14:textId="77777777" w:rsidR="00E81347" w:rsidRPr="00B375D5" w:rsidRDefault="00E81347" w:rsidP="00E1780E">
            <w:pPr>
              <w:pStyle w:val="rowtabella0"/>
              <w:jc w:val="center"/>
              <w:rPr>
                <w:color w:val="002060"/>
              </w:rPr>
            </w:pPr>
            <w:r w:rsidRPr="00B375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EF861" w14:textId="77777777" w:rsidR="00E81347" w:rsidRPr="00B375D5" w:rsidRDefault="00E81347" w:rsidP="00E1780E">
            <w:pPr>
              <w:pStyle w:val="rowtabella0"/>
              <w:rPr>
                <w:color w:val="002060"/>
              </w:rPr>
            </w:pPr>
            <w:r w:rsidRPr="00B375D5">
              <w:rPr>
                <w:color w:val="002060"/>
              </w:rPr>
              <w:t>21/12/2024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B571E" w14:textId="77777777" w:rsidR="00E81347" w:rsidRPr="00B375D5" w:rsidRDefault="00E81347" w:rsidP="00E1780E">
            <w:pPr>
              <w:pStyle w:val="rowtabella0"/>
              <w:rPr>
                <w:color w:val="002060"/>
              </w:rPr>
            </w:pPr>
            <w:r w:rsidRPr="00B375D5">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9D505" w14:textId="77777777" w:rsidR="00E81347" w:rsidRPr="00B375D5" w:rsidRDefault="00E81347" w:rsidP="00E1780E">
            <w:pPr>
              <w:pStyle w:val="rowtabella0"/>
              <w:rPr>
                <w:color w:val="002060"/>
              </w:rPr>
            </w:pPr>
            <w:r w:rsidRPr="00B375D5">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DE05B" w14:textId="77777777" w:rsidR="00E81347" w:rsidRPr="00B375D5" w:rsidRDefault="00E81347" w:rsidP="00E1780E">
            <w:pPr>
              <w:pStyle w:val="rowtabella0"/>
              <w:rPr>
                <w:color w:val="002060"/>
              </w:rPr>
            </w:pPr>
            <w:r w:rsidRPr="00B375D5">
              <w:rPr>
                <w:color w:val="002060"/>
              </w:rPr>
              <w:t>VIA DELL IRIS</w:t>
            </w:r>
          </w:p>
        </w:tc>
      </w:tr>
      <w:tr w:rsidR="00E81347" w:rsidRPr="00B375D5" w14:paraId="012CF1A0"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A93328" w14:textId="77777777" w:rsidR="00E81347" w:rsidRPr="00B375D5" w:rsidRDefault="00E81347" w:rsidP="00E1780E">
            <w:pPr>
              <w:pStyle w:val="rowtabella0"/>
              <w:rPr>
                <w:color w:val="002060"/>
              </w:rPr>
            </w:pPr>
            <w:r w:rsidRPr="00B375D5">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C69B6" w14:textId="77777777" w:rsidR="00E81347" w:rsidRPr="00B375D5" w:rsidRDefault="00E81347" w:rsidP="00E1780E">
            <w:pPr>
              <w:pStyle w:val="rowtabella0"/>
              <w:rPr>
                <w:color w:val="002060"/>
              </w:rPr>
            </w:pPr>
            <w:r w:rsidRPr="00B375D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03F57"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AA65F" w14:textId="77777777" w:rsidR="00E81347" w:rsidRPr="00B375D5" w:rsidRDefault="00E81347" w:rsidP="00E1780E">
            <w:pPr>
              <w:pStyle w:val="rowtabella0"/>
              <w:rPr>
                <w:color w:val="002060"/>
              </w:rPr>
            </w:pPr>
            <w:r w:rsidRPr="00B375D5">
              <w:rPr>
                <w:color w:val="002060"/>
              </w:rPr>
              <w:t>21/12/2024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D8C71" w14:textId="77777777" w:rsidR="00E81347" w:rsidRPr="00B375D5" w:rsidRDefault="00E81347" w:rsidP="00E1780E">
            <w:pPr>
              <w:pStyle w:val="rowtabella0"/>
              <w:rPr>
                <w:color w:val="002060"/>
              </w:rPr>
            </w:pPr>
            <w:r w:rsidRPr="00B375D5">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17D55" w14:textId="77777777" w:rsidR="00E81347" w:rsidRPr="00B375D5" w:rsidRDefault="00E81347" w:rsidP="00E1780E">
            <w:pPr>
              <w:pStyle w:val="rowtabella0"/>
              <w:rPr>
                <w:color w:val="002060"/>
              </w:rPr>
            </w:pPr>
            <w:r w:rsidRPr="00B375D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1D4C8" w14:textId="77777777" w:rsidR="00E81347" w:rsidRPr="00B375D5" w:rsidRDefault="00E81347" w:rsidP="00E1780E">
            <w:pPr>
              <w:pStyle w:val="rowtabella0"/>
              <w:rPr>
                <w:color w:val="002060"/>
              </w:rPr>
            </w:pPr>
            <w:r w:rsidRPr="00B375D5">
              <w:rPr>
                <w:color w:val="002060"/>
              </w:rPr>
              <w:t>VIA SAN SERGIO FZ. GROTTACCIA</w:t>
            </w:r>
          </w:p>
        </w:tc>
      </w:tr>
      <w:tr w:rsidR="00E81347" w:rsidRPr="00B375D5" w14:paraId="3B03E174"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3E28FE" w14:textId="77777777" w:rsidR="00E81347" w:rsidRPr="00B375D5" w:rsidRDefault="00E81347" w:rsidP="00E1780E">
            <w:pPr>
              <w:pStyle w:val="rowtabella0"/>
              <w:rPr>
                <w:color w:val="002060"/>
              </w:rPr>
            </w:pPr>
            <w:r w:rsidRPr="00B375D5">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B77602" w14:textId="77777777" w:rsidR="00E81347" w:rsidRPr="00B375D5" w:rsidRDefault="00E81347" w:rsidP="00E1780E">
            <w:pPr>
              <w:pStyle w:val="rowtabella0"/>
              <w:rPr>
                <w:color w:val="002060"/>
              </w:rPr>
            </w:pPr>
            <w:r w:rsidRPr="00B375D5">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718FC"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64D11" w14:textId="77777777" w:rsidR="00E81347" w:rsidRPr="00B375D5" w:rsidRDefault="00E81347" w:rsidP="00E1780E">
            <w:pPr>
              <w:pStyle w:val="rowtabella0"/>
              <w:rPr>
                <w:color w:val="002060"/>
              </w:rPr>
            </w:pPr>
            <w:r w:rsidRPr="00B375D5">
              <w:rPr>
                <w:color w:val="002060"/>
              </w:rPr>
              <w:t>21/12/2024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776FD" w14:textId="77777777" w:rsidR="00E81347" w:rsidRPr="00B375D5" w:rsidRDefault="00E81347" w:rsidP="00E1780E">
            <w:pPr>
              <w:pStyle w:val="rowtabella0"/>
              <w:rPr>
                <w:color w:val="002060"/>
              </w:rPr>
            </w:pPr>
            <w:r w:rsidRPr="00B375D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CC4D0" w14:textId="77777777" w:rsidR="00E81347" w:rsidRPr="00B375D5" w:rsidRDefault="00E81347" w:rsidP="00E1780E">
            <w:pPr>
              <w:pStyle w:val="rowtabella0"/>
              <w:rPr>
                <w:color w:val="002060"/>
              </w:rPr>
            </w:pPr>
            <w:r w:rsidRPr="00B375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4757E6" w14:textId="77777777" w:rsidR="00E81347" w:rsidRPr="00B375D5" w:rsidRDefault="00E81347" w:rsidP="00E1780E">
            <w:pPr>
              <w:pStyle w:val="rowtabella0"/>
              <w:rPr>
                <w:color w:val="002060"/>
              </w:rPr>
            </w:pPr>
            <w:r w:rsidRPr="00B375D5">
              <w:rPr>
                <w:color w:val="002060"/>
              </w:rPr>
              <w:t>VIA PIRANDELLO</w:t>
            </w:r>
          </w:p>
        </w:tc>
      </w:tr>
      <w:tr w:rsidR="00E81347" w:rsidRPr="00B375D5" w14:paraId="60199976" w14:textId="77777777" w:rsidTr="00E178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ED033F" w14:textId="77777777" w:rsidR="00E81347" w:rsidRPr="00B375D5" w:rsidRDefault="00E81347" w:rsidP="00E1780E">
            <w:pPr>
              <w:pStyle w:val="rowtabella0"/>
              <w:rPr>
                <w:color w:val="002060"/>
              </w:rPr>
            </w:pPr>
            <w:r w:rsidRPr="00B375D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A25524" w14:textId="77777777" w:rsidR="00E81347" w:rsidRPr="00B375D5" w:rsidRDefault="00E81347" w:rsidP="00E1780E">
            <w:pPr>
              <w:pStyle w:val="rowtabella0"/>
              <w:rPr>
                <w:color w:val="002060"/>
              </w:rPr>
            </w:pPr>
            <w:r w:rsidRPr="00B375D5">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A903F8"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0A1C48" w14:textId="77777777" w:rsidR="00E81347" w:rsidRPr="00B375D5" w:rsidRDefault="00E81347" w:rsidP="00E1780E">
            <w:pPr>
              <w:pStyle w:val="rowtabella0"/>
              <w:rPr>
                <w:color w:val="002060"/>
              </w:rPr>
            </w:pPr>
            <w:r w:rsidRPr="00B375D5">
              <w:rPr>
                <w:color w:val="002060"/>
              </w:rPr>
              <w:t>22/12/2024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EBD22B" w14:textId="77777777" w:rsidR="00E81347" w:rsidRPr="00B375D5" w:rsidRDefault="00E81347" w:rsidP="00E1780E">
            <w:pPr>
              <w:pStyle w:val="rowtabella0"/>
              <w:rPr>
                <w:color w:val="002060"/>
              </w:rPr>
            </w:pPr>
            <w:r w:rsidRPr="00B375D5">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A978F" w14:textId="77777777" w:rsidR="00E81347" w:rsidRPr="00B375D5" w:rsidRDefault="00E81347" w:rsidP="00E1780E">
            <w:pPr>
              <w:pStyle w:val="rowtabella0"/>
              <w:rPr>
                <w:color w:val="002060"/>
              </w:rPr>
            </w:pPr>
            <w:r w:rsidRPr="00B375D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51DEA" w14:textId="77777777" w:rsidR="00E81347" w:rsidRPr="00B375D5" w:rsidRDefault="00E81347" w:rsidP="00E1780E">
            <w:pPr>
              <w:pStyle w:val="rowtabella0"/>
              <w:rPr>
                <w:color w:val="002060"/>
              </w:rPr>
            </w:pPr>
            <w:r w:rsidRPr="00B375D5">
              <w:rPr>
                <w:color w:val="002060"/>
              </w:rPr>
              <w:t>VIA DELLA REPUBBLICA</w:t>
            </w:r>
          </w:p>
        </w:tc>
      </w:tr>
      <w:tr w:rsidR="00E81347" w:rsidRPr="00B375D5" w14:paraId="7D17DAB2" w14:textId="77777777" w:rsidTr="00E178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211CA8" w14:textId="77777777" w:rsidR="00E81347" w:rsidRPr="00B375D5" w:rsidRDefault="00E81347" w:rsidP="00E1780E">
            <w:pPr>
              <w:pStyle w:val="rowtabella0"/>
              <w:rPr>
                <w:color w:val="002060"/>
              </w:rPr>
            </w:pPr>
            <w:r w:rsidRPr="00B375D5">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53C3C" w14:textId="77777777" w:rsidR="00E81347" w:rsidRPr="00B375D5" w:rsidRDefault="00E81347" w:rsidP="00E1780E">
            <w:pPr>
              <w:pStyle w:val="rowtabella0"/>
              <w:rPr>
                <w:color w:val="002060"/>
              </w:rPr>
            </w:pPr>
            <w:r w:rsidRPr="00B375D5">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4B685" w14:textId="77777777" w:rsidR="00E81347" w:rsidRPr="00B375D5" w:rsidRDefault="00E81347" w:rsidP="00E1780E">
            <w:pPr>
              <w:pStyle w:val="rowtabella0"/>
              <w:jc w:val="center"/>
              <w:rPr>
                <w:color w:val="002060"/>
              </w:rPr>
            </w:pPr>
            <w:r w:rsidRPr="00B375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AD560" w14:textId="77777777" w:rsidR="00E81347" w:rsidRPr="00B375D5" w:rsidRDefault="00E81347" w:rsidP="00E1780E">
            <w:pPr>
              <w:pStyle w:val="rowtabella0"/>
              <w:rPr>
                <w:color w:val="002060"/>
              </w:rPr>
            </w:pPr>
            <w:r w:rsidRPr="00B375D5">
              <w:rPr>
                <w:color w:val="002060"/>
              </w:rPr>
              <w:t>22/12/2024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87B2C" w14:textId="77777777" w:rsidR="00E81347" w:rsidRPr="00B375D5" w:rsidRDefault="00E81347" w:rsidP="00E1780E">
            <w:pPr>
              <w:pStyle w:val="rowtabella0"/>
              <w:rPr>
                <w:color w:val="002060"/>
              </w:rPr>
            </w:pPr>
            <w:r w:rsidRPr="00B375D5">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A22C5" w14:textId="77777777" w:rsidR="00E81347" w:rsidRPr="00B375D5" w:rsidRDefault="00E81347" w:rsidP="00E1780E">
            <w:pPr>
              <w:pStyle w:val="rowtabella0"/>
              <w:rPr>
                <w:color w:val="002060"/>
              </w:rPr>
            </w:pPr>
            <w:r w:rsidRPr="00B375D5">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4CCF5" w14:textId="77777777" w:rsidR="00E81347" w:rsidRPr="00B375D5" w:rsidRDefault="00E81347" w:rsidP="00E1780E">
            <w:pPr>
              <w:pStyle w:val="rowtabella0"/>
              <w:rPr>
                <w:color w:val="002060"/>
              </w:rPr>
            </w:pPr>
            <w:r w:rsidRPr="00B375D5">
              <w:rPr>
                <w:color w:val="002060"/>
              </w:rPr>
              <w:t>VIA PERTINI</w:t>
            </w:r>
          </w:p>
        </w:tc>
      </w:tr>
    </w:tbl>
    <w:p w14:paraId="011CD2FF" w14:textId="77777777" w:rsidR="00E81347" w:rsidRPr="00361144" w:rsidRDefault="00E81347" w:rsidP="000E6C22">
      <w:pPr>
        <w:pStyle w:val="breakline"/>
        <w:rPr>
          <w:color w:val="002060"/>
        </w:rPr>
      </w:pPr>
    </w:p>
    <w:p w14:paraId="5AED871A" w14:textId="77777777" w:rsidR="001D3589" w:rsidRDefault="001D3589" w:rsidP="008C3B0A">
      <w:pPr>
        <w:pStyle w:val="breakline"/>
        <w:rPr>
          <w:rFonts w:eastAsiaTheme="minorEastAsia"/>
          <w:color w:val="002060"/>
        </w:rPr>
      </w:pPr>
    </w:p>
    <w:p w14:paraId="1A4B5A72" w14:textId="77777777" w:rsidR="00C64E81" w:rsidRDefault="00C64E81" w:rsidP="008C3B0A">
      <w:pPr>
        <w:pStyle w:val="breakline"/>
        <w:rPr>
          <w:rFonts w:eastAsiaTheme="minorEastAsia"/>
          <w:color w:val="002060"/>
        </w:rPr>
      </w:pPr>
    </w:p>
    <w:p w14:paraId="69769317" w14:textId="77777777" w:rsidR="001D3589" w:rsidRPr="00466F19" w:rsidRDefault="001D3589" w:rsidP="001D3589">
      <w:pPr>
        <w:pStyle w:val="titolocampionato0"/>
        <w:shd w:val="clear" w:color="auto" w:fill="CCCCCC"/>
        <w:spacing w:before="80" w:after="40"/>
        <w:rPr>
          <w:color w:val="002060"/>
        </w:rPr>
      </w:pPr>
      <w:r w:rsidRPr="00466F19">
        <w:rPr>
          <w:color w:val="002060"/>
        </w:rPr>
        <w:t>COPPA MARCHE C5 GIOV.SIMI FEMM</w:t>
      </w:r>
    </w:p>
    <w:p w14:paraId="76FB8704" w14:textId="77777777" w:rsidR="001D3589" w:rsidRPr="00466F19" w:rsidRDefault="001D3589" w:rsidP="001D3589">
      <w:pPr>
        <w:pStyle w:val="titoloprinc0"/>
        <w:rPr>
          <w:color w:val="002060"/>
        </w:rPr>
      </w:pPr>
      <w:r w:rsidRPr="00466F19">
        <w:rPr>
          <w:color w:val="002060"/>
        </w:rPr>
        <w:t>GIUDICE SPORTIVO</w:t>
      </w:r>
    </w:p>
    <w:p w14:paraId="2A7798BE" w14:textId="0E72862E" w:rsidR="001D3589" w:rsidRPr="00466F19" w:rsidRDefault="001D3589" w:rsidP="001D3589">
      <w:pPr>
        <w:pStyle w:val="diffida"/>
        <w:rPr>
          <w:color w:val="002060"/>
        </w:rPr>
      </w:pPr>
      <w:r w:rsidRPr="00466F19">
        <w:rPr>
          <w:color w:val="002060"/>
        </w:rPr>
        <w:t>Il Giudice Sportivo Avv. Agnese Lazzaretti, con l'assistenza del segretario Angelo Castellana, nella seduta del 1</w:t>
      </w:r>
      <w:r w:rsidR="00030382">
        <w:rPr>
          <w:color w:val="002060"/>
        </w:rPr>
        <w:t>8</w:t>
      </w:r>
      <w:r w:rsidRPr="00466F19">
        <w:rPr>
          <w:color w:val="002060"/>
        </w:rPr>
        <w:t>/12/2024, ha adottato le decisioni che di seguito integralmente si riportano:</w:t>
      </w:r>
    </w:p>
    <w:p w14:paraId="492B8744" w14:textId="77777777" w:rsidR="001D3589" w:rsidRPr="00466F19" w:rsidRDefault="001D3589" w:rsidP="001D3589">
      <w:pPr>
        <w:pStyle w:val="titolo10"/>
        <w:rPr>
          <w:color w:val="002060"/>
        </w:rPr>
      </w:pPr>
      <w:r w:rsidRPr="00466F19">
        <w:rPr>
          <w:color w:val="002060"/>
        </w:rPr>
        <w:t xml:space="preserve">GARE DEL 7/12/2024 </w:t>
      </w:r>
    </w:p>
    <w:p w14:paraId="25F1182B" w14:textId="77777777" w:rsidR="001D3589" w:rsidRPr="00466F19" w:rsidRDefault="001D3589" w:rsidP="001D3589">
      <w:pPr>
        <w:pStyle w:val="titolo7a"/>
        <w:rPr>
          <w:color w:val="002060"/>
        </w:rPr>
      </w:pPr>
      <w:r w:rsidRPr="00466F19">
        <w:rPr>
          <w:color w:val="002060"/>
        </w:rPr>
        <w:t xml:space="preserve">PROVVEDIMENTI DISCIPLINARI </w:t>
      </w:r>
    </w:p>
    <w:p w14:paraId="2D38E2A5" w14:textId="77777777" w:rsidR="001D3589" w:rsidRPr="00466F19" w:rsidRDefault="001D3589" w:rsidP="001D3589">
      <w:pPr>
        <w:pStyle w:val="titolo7b0"/>
        <w:rPr>
          <w:color w:val="002060"/>
        </w:rPr>
      </w:pPr>
      <w:r w:rsidRPr="00466F19">
        <w:rPr>
          <w:color w:val="002060"/>
        </w:rPr>
        <w:t xml:space="preserve">In base alle risultanze degli atti ufficiali sono state deliberate le seguenti sanzioni disciplinari. </w:t>
      </w:r>
    </w:p>
    <w:p w14:paraId="7A5B902E" w14:textId="77777777" w:rsidR="001D3589" w:rsidRPr="00466F19" w:rsidRDefault="001D3589" w:rsidP="001D3589">
      <w:pPr>
        <w:pStyle w:val="titolo30"/>
        <w:rPr>
          <w:color w:val="002060"/>
        </w:rPr>
      </w:pPr>
      <w:r w:rsidRPr="00466F19">
        <w:rPr>
          <w:color w:val="002060"/>
        </w:rPr>
        <w:t xml:space="preserve">CALCIATORI NON ESPULSI </w:t>
      </w:r>
    </w:p>
    <w:p w14:paraId="5ED9859B" w14:textId="77777777" w:rsidR="00030382" w:rsidRPr="00466F19" w:rsidRDefault="00030382" w:rsidP="00030382">
      <w:pPr>
        <w:pStyle w:val="titolo20"/>
        <w:rPr>
          <w:rFonts w:eastAsiaTheme="minorEastAsia"/>
          <w:color w:val="002060"/>
        </w:rPr>
      </w:pPr>
      <w:r w:rsidRPr="00466F1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3589" w:rsidRPr="00466F19" w14:paraId="7964C23B" w14:textId="77777777" w:rsidTr="00A25997">
        <w:tc>
          <w:tcPr>
            <w:tcW w:w="2200" w:type="dxa"/>
            <w:tcMar>
              <w:top w:w="20" w:type="dxa"/>
              <w:left w:w="20" w:type="dxa"/>
              <w:bottom w:w="20" w:type="dxa"/>
              <w:right w:w="20" w:type="dxa"/>
            </w:tcMar>
            <w:vAlign w:val="center"/>
            <w:hideMark/>
          </w:tcPr>
          <w:p w14:paraId="00AF442C" w14:textId="0DCCE175" w:rsidR="001D3589" w:rsidRPr="00466F19" w:rsidRDefault="001D3589" w:rsidP="00A25997">
            <w:pPr>
              <w:pStyle w:val="movimento"/>
              <w:rPr>
                <w:color w:val="002060"/>
              </w:rPr>
            </w:pPr>
            <w:r w:rsidRPr="00466F19">
              <w:rPr>
                <w:color w:val="002060"/>
              </w:rPr>
              <w:t>LA FORGIA N</w:t>
            </w:r>
            <w:r w:rsidR="00030382">
              <w:rPr>
                <w:color w:val="002060"/>
              </w:rPr>
              <w:t>OEMI</w:t>
            </w:r>
          </w:p>
        </w:tc>
        <w:tc>
          <w:tcPr>
            <w:tcW w:w="2200" w:type="dxa"/>
            <w:tcMar>
              <w:top w:w="20" w:type="dxa"/>
              <w:left w:w="20" w:type="dxa"/>
              <w:bottom w:w="20" w:type="dxa"/>
              <w:right w:w="20" w:type="dxa"/>
            </w:tcMar>
            <w:vAlign w:val="center"/>
            <w:hideMark/>
          </w:tcPr>
          <w:p w14:paraId="5ED70048" w14:textId="77777777" w:rsidR="001D3589" w:rsidRPr="00466F19" w:rsidRDefault="001D3589" w:rsidP="00A25997">
            <w:pPr>
              <w:pStyle w:val="movimento2"/>
              <w:rPr>
                <w:color w:val="002060"/>
              </w:rPr>
            </w:pPr>
            <w:r w:rsidRPr="00466F19">
              <w:rPr>
                <w:color w:val="002060"/>
              </w:rPr>
              <w:t xml:space="preserve">(POLISPORTIVA BOCA S.E.M.) </w:t>
            </w:r>
          </w:p>
        </w:tc>
        <w:tc>
          <w:tcPr>
            <w:tcW w:w="800" w:type="dxa"/>
            <w:tcMar>
              <w:top w:w="20" w:type="dxa"/>
              <w:left w:w="20" w:type="dxa"/>
              <w:bottom w:w="20" w:type="dxa"/>
              <w:right w:w="20" w:type="dxa"/>
            </w:tcMar>
            <w:vAlign w:val="center"/>
            <w:hideMark/>
          </w:tcPr>
          <w:p w14:paraId="7932C21D"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2B4DD6C9"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435A76C" w14:textId="77777777" w:rsidR="001D3589" w:rsidRPr="00466F19" w:rsidRDefault="001D3589" w:rsidP="00A25997">
            <w:pPr>
              <w:pStyle w:val="movimento2"/>
              <w:rPr>
                <w:color w:val="002060"/>
              </w:rPr>
            </w:pPr>
            <w:r w:rsidRPr="00466F19">
              <w:rPr>
                <w:color w:val="002060"/>
              </w:rPr>
              <w:t> </w:t>
            </w:r>
          </w:p>
        </w:tc>
      </w:tr>
    </w:tbl>
    <w:p w14:paraId="6993E2F4" w14:textId="77777777" w:rsidR="001D3589" w:rsidRDefault="001D3589" w:rsidP="008C3B0A">
      <w:pPr>
        <w:pStyle w:val="breakline"/>
        <w:rPr>
          <w:rFonts w:eastAsiaTheme="minorEastAsia"/>
          <w:color w:val="002060"/>
        </w:rPr>
      </w:pPr>
    </w:p>
    <w:p w14:paraId="45CF6CD5" w14:textId="77777777" w:rsidR="00030382" w:rsidRPr="00783D73" w:rsidRDefault="00030382" w:rsidP="0003038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18EEF9C" w14:textId="77777777" w:rsidR="00030382" w:rsidRPr="00783D73" w:rsidRDefault="00030382" w:rsidP="0003038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1B55D77" w14:textId="77777777" w:rsidR="00030382" w:rsidRPr="00656C7D" w:rsidRDefault="00030382" w:rsidP="008C3B0A">
      <w:pPr>
        <w:pStyle w:val="breakline"/>
        <w:rPr>
          <w:rFonts w:eastAsiaTheme="minorEastAsia"/>
          <w:color w:val="002060"/>
        </w:rPr>
      </w:pPr>
    </w:p>
    <w:p w14:paraId="42B63B01" w14:textId="77777777" w:rsidR="00306090" w:rsidRPr="00306090" w:rsidRDefault="00306090" w:rsidP="00306090">
      <w:pPr>
        <w:pStyle w:val="breakline"/>
        <w:rPr>
          <w:rFonts w:eastAsiaTheme="minorEastAsia"/>
          <w:color w:val="002060"/>
        </w:rPr>
      </w:pPr>
    </w:p>
    <w:p w14:paraId="1508F106" w14:textId="77777777" w:rsidR="005C693C" w:rsidRDefault="005C693C" w:rsidP="00306090">
      <w:pPr>
        <w:pStyle w:val="breakline"/>
        <w:rPr>
          <w:rFonts w:eastAsiaTheme="minorEastAsia"/>
          <w:color w:val="002060"/>
        </w:rPr>
      </w:pPr>
    </w:p>
    <w:p w14:paraId="3EBAEBDF" w14:textId="77777777" w:rsidR="001D3589" w:rsidRPr="00DE1EF7" w:rsidRDefault="001D3589" w:rsidP="001D3589">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23F7A7C0" w14:textId="77777777" w:rsidR="001D3589" w:rsidRDefault="001D3589" w:rsidP="001D3589">
      <w:pPr>
        <w:pStyle w:val="LndNormale1"/>
        <w:rPr>
          <w:rFonts w:cs="Arial"/>
          <w:color w:val="002060"/>
        </w:rPr>
      </w:pPr>
    </w:p>
    <w:p w14:paraId="6EEB2D24" w14:textId="7494A4E4" w:rsidR="001D3589" w:rsidRPr="002F286D" w:rsidRDefault="001D3589" w:rsidP="001D3589">
      <w:pPr>
        <w:pStyle w:val="LndNormale1"/>
        <w:rPr>
          <w:b/>
          <w:color w:val="002060"/>
          <w:sz w:val="28"/>
          <w:szCs w:val="28"/>
        </w:rPr>
      </w:pPr>
      <w:r>
        <w:rPr>
          <w:b/>
          <w:color w:val="002060"/>
          <w:sz w:val="28"/>
          <w:szCs w:val="28"/>
        </w:rPr>
        <w:t>COPPA MARCHE CALCIO A CINQUE UNDER 15 FEMMINILE</w:t>
      </w:r>
    </w:p>
    <w:p w14:paraId="4F2FA75A" w14:textId="77777777" w:rsidR="001D3589" w:rsidRPr="002F286D" w:rsidRDefault="001D3589" w:rsidP="001D3589">
      <w:pPr>
        <w:pStyle w:val="LndNormale1"/>
        <w:rPr>
          <w:rFonts w:cs="Arial"/>
          <w:color w:val="002060"/>
          <w:szCs w:val="22"/>
        </w:rPr>
      </w:pPr>
    </w:p>
    <w:p w14:paraId="72340979" w14:textId="17FAC8EE" w:rsidR="001D3589" w:rsidRPr="00FC6D72" w:rsidRDefault="001D3589" w:rsidP="001D3589">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57</w:t>
      </w:r>
      <w:r w:rsidRPr="002F286D">
        <w:rPr>
          <w:rFonts w:ascii="Arial" w:hAnsi="Arial" w:cs="Arial"/>
          <w:color w:val="002060"/>
          <w:sz w:val="22"/>
          <w:szCs w:val="22"/>
        </w:rPr>
        <w:t xml:space="preserve"> del </w:t>
      </w:r>
      <w:r>
        <w:rPr>
          <w:rFonts w:ascii="Arial" w:hAnsi="Arial" w:cs="Arial"/>
          <w:color w:val="002060"/>
          <w:sz w:val="22"/>
          <w:szCs w:val="22"/>
        </w:rPr>
        <w:t>13</w:t>
      </w:r>
      <w:r w:rsidRPr="002F286D">
        <w:rPr>
          <w:rFonts w:ascii="Arial" w:hAnsi="Arial" w:cs="Arial"/>
          <w:color w:val="002060"/>
          <w:sz w:val="22"/>
          <w:szCs w:val="22"/>
        </w:rPr>
        <w:t>/</w:t>
      </w:r>
      <w:r>
        <w:rPr>
          <w:rFonts w:ascii="Arial" w:hAnsi="Arial" w:cs="Arial"/>
          <w:color w:val="002060"/>
          <w:sz w:val="22"/>
          <w:szCs w:val="22"/>
        </w:rPr>
        <w:t>12</w:t>
      </w:r>
      <w:r w:rsidRPr="002F286D">
        <w:rPr>
          <w:rFonts w:ascii="Arial" w:hAnsi="Arial" w:cs="Arial"/>
          <w:color w:val="002060"/>
          <w:sz w:val="22"/>
          <w:szCs w:val="22"/>
        </w:rPr>
        <w:t>/2024 è stat</w:t>
      </w:r>
      <w:r>
        <w:rPr>
          <w:rFonts w:ascii="Arial" w:hAnsi="Arial" w:cs="Arial"/>
          <w:color w:val="002060"/>
          <w:sz w:val="22"/>
          <w:szCs w:val="22"/>
        </w:rPr>
        <w:t xml:space="preserve">a erroneamente sanzionata con la squalifica per una gara effettiva per recidività in ammonizione (II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la calciatrice della Società </w:t>
      </w:r>
      <w:r>
        <w:rPr>
          <w:rFonts w:ascii="Arial" w:hAnsi="Arial" w:cs="Arial"/>
          <w:b/>
          <w:bCs/>
          <w:color w:val="002060"/>
          <w:sz w:val="22"/>
          <w:szCs w:val="22"/>
        </w:rPr>
        <w:t>POLISPORTIVA BOCA S.E.M.</w:t>
      </w:r>
      <w:r>
        <w:rPr>
          <w:rFonts w:ascii="Arial" w:hAnsi="Arial" w:cs="Arial"/>
          <w:color w:val="002060"/>
          <w:sz w:val="22"/>
          <w:szCs w:val="22"/>
        </w:rPr>
        <w:t xml:space="preserve"> Sig.ra </w:t>
      </w:r>
      <w:r>
        <w:rPr>
          <w:rFonts w:ascii="Arial" w:hAnsi="Arial" w:cs="Arial"/>
          <w:b/>
          <w:bCs/>
          <w:color w:val="002060"/>
          <w:sz w:val="22"/>
          <w:szCs w:val="22"/>
        </w:rPr>
        <w:t>LA FORGIA NICOLE</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a con l’ammonizione (I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la calciatrice della Società </w:t>
      </w:r>
      <w:r>
        <w:rPr>
          <w:rFonts w:ascii="Arial" w:hAnsi="Arial" w:cs="Arial"/>
          <w:b/>
          <w:bCs/>
          <w:color w:val="002060"/>
          <w:sz w:val="22"/>
          <w:szCs w:val="22"/>
        </w:rPr>
        <w:t>POLISPORTIVA BOCA S.E.M.</w:t>
      </w:r>
      <w:r>
        <w:rPr>
          <w:rFonts w:ascii="Arial" w:hAnsi="Arial" w:cs="Arial"/>
          <w:color w:val="002060"/>
          <w:sz w:val="22"/>
          <w:szCs w:val="22"/>
        </w:rPr>
        <w:t xml:space="preserve"> Sig.ra </w:t>
      </w:r>
      <w:r>
        <w:rPr>
          <w:rFonts w:ascii="Arial" w:hAnsi="Arial" w:cs="Arial"/>
          <w:b/>
          <w:bCs/>
          <w:color w:val="002060"/>
          <w:sz w:val="22"/>
          <w:szCs w:val="22"/>
        </w:rPr>
        <w:t xml:space="preserve">LA FORGIA NOEMI </w:t>
      </w:r>
      <w:r w:rsidRPr="002F286D">
        <w:rPr>
          <w:rFonts w:ascii="Arial" w:hAnsi="Arial" w:cs="Arial"/>
          <w:color w:val="002060"/>
          <w:sz w:val="22"/>
          <w:szCs w:val="22"/>
        </w:rPr>
        <w:t>come da relativo paragrafo del presente Comunicato Ufficiale.</w:t>
      </w:r>
    </w:p>
    <w:p w14:paraId="7990AFF3" w14:textId="77777777" w:rsidR="001D3589" w:rsidRPr="00466F19" w:rsidRDefault="001D3589" w:rsidP="00306090">
      <w:pPr>
        <w:pStyle w:val="breakline"/>
        <w:rPr>
          <w:rFonts w:eastAsiaTheme="minorEastAsia"/>
          <w:color w:val="002060"/>
        </w:rPr>
      </w:pPr>
    </w:p>
    <w:p w14:paraId="3D582A3F" w14:textId="77777777" w:rsidR="005C693C" w:rsidRPr="00F20605" w:rsidRDefault="005C693C"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3049BA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C3B0A">
        <w:rPr>
          <w:rFonts w:ascii="Arial" w:hAnsi="Arial" w:cs="Arial"/>
          <w:b/>
          <w:bCs/>
          <w:color w:val="002060"/>
        </w:rPr>
        <w:t>30</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B08552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1481E">
        <w:rPr>
          <w:b/>
          <w:color w:val="002060"/>
          <w:u w:val="single"/>
        </w:rPr>
        <w:t>1</w:t>
      </w:r>
      <w:r w:rsidR="00030382">
        <w:rPr>
          <w:b/>
          <w:color w:val="002060"/>
          <w:u w:val="single"/>
        </w:rPr>
        <w:t>8</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CA116" w14:textId="77777777" w:rsidR="00493BB2" w:rsidRDefault="00493BB2">
      <w:r>
        <w:separator/>
      </w:r>
    </w:p>
  </w:endnote>
  <w:endnote w:type="continuationSeparator" w:id="0">
    <w:p w14:paraId="305A38BC" w14:textId="77777777" w:rsidR="00493BB2" w:rsidRDefault="0049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8EDFDE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8F19CB">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93539" w14:textId="77777777" w:rsidR="00493BB2" w:rsidRDefault="00493BB2">
      <w:r>
        <w:separator/>
      </w:r>
    </w:p>
  </w:footnote>
  <w:footnote w:type="continuationSeparator" w:id="0">
    <w:p w14:paraId="1E07CD1C" w14:textId="77777777" w:rsidR="00493BB2" w:rsidRDefault="00493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090"/>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3BB2"/>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72</TotalTime>
  <Pages>35</Pages>
  <Words>11469</Words>
  <Characters>65377</Characters>
  <Application>Microsoft Office Word</Application>
  <DocSecurity>0</DocSecurity>
  <Lines>544</Lines>
  <Paragraphs>153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76693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2024-12-13T15:09:00Z</cp:lastPrinted>
  <dcterms:created xsi:type="dcterms:W3CDTF">2024-12-18T15:38:00Z</dcterms:created>
  <dcterms:modified xsi:type="dcterms:W3CDTF">2024-12-18T17:01:00Z</dcterms:modified>
</cp:coreProperties>
</file>