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pec</w:t>
            </w:r>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7BDA58D7"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DD2FE6">
              <w:rPr>
                <w:rFonts w:ascii="Arial" w:hAnsi="Arial" w:cs="Arial"/>
                <w:color w:val="002060"/>
                <w:sz w:val="32"/>
                <w:szCs w:val="32"/>
              </w:rPr>
              <w:t>4</w:t>
            </w:r>
            <w:r w:rsidR="00F109D7" w:rsidRPr="00DE1EF7">
              <w:rPr>
                <w:rFonts w:ascii="Arial" w:hAnsi="Arial" w:cs="Arial"/>
                <w:color w:val="002060"/>
                <w:sz w:val="32"/>
                <w:szCs w:val="32"/>
              </w:rPr>
              <w:t>/202</w:t>
            </w:r>
            <w:r w:rsidR="00DD2FE6">
              <w:rPr>
                <w:rFonts w:ascii="Arial" w:hAnsi="Arial" w:cs="Arial"/>
                <w:color w:val="002060"/>
                <w:sz w:val="32"/>
                <w:szCs w:val="32"/>
              </w:rPr>
              <w:t>5</w:t>
            </w:r>
          </w:p>
          <w:p w14:paraId="2D39A37C" w14:textId="77777777" w:rsidR="00AA13B6" w:rsidRPr="00DE1EF7" w:rsidRDefault="00AA13B6" w:rsidP="003815EE">
            <w:pPr>
              <w:pStyle w:val="Nessunaspaziatura"/>
              <w:jc w:val="center"/>
              <w:rPr>
                <w:color w:val="002060"/>
              </w:rPr>
            </w:pPr>
          </w:p>
          <w:p w14:paraId="17419721" w14:textId="1C0FB622"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712C2C">
              <w:rPr>
                <w:rFonts w:ascii="Arial" w:hAnsi="Arial" w:cs="Arial"/>
                <w:color w:val="002060"/>
                <w:sz w:val="40"/>
                <w:szCs w:val="40"/>
              </w:rPr>
              <w:t>6</w:t>
            </w:r>
            <w:r w:rsidR="000D0BF9">
              <w:rPr>
                <w:rFonts w:ascii="Arial" w:hAnsi="Arial" w:cs="Arial"/>
                <w:color w:val="002060"/>
                <w:sz w:val="40"/>
                <w:szCs w:val="40"/>
              </w:rPr>
              <w:t>1</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0D0BF9">
              <w:rPr>
                <w:rFonts w:ascii="Arial" w:hAnsi="Arial" w:cs="Arial"/>
                <w:color w:val="002060"/>
                <w:sz w:val="40"/>
                <w:szCs w:val="40"/>
              </w:rPr>
              <w:t>20</w:t>
            </w:r>
            <w:r w:rsidR="00CF4C7D" w:rsidRPr="00DE1EF7">
              <w:rPr>
                <w:rFonts w:ascii="Arial" w:hAnsi="Arial" w:cs="Arial"/>
                <w:color w:val="002060"/>
                <w:sz w:val="40"/>
                <w:szCs w:val="40"/>
              </w:rPr>
              <w:t>/</w:t>
            </w:r>
            <w:r w:rsidR="003050E4">
              <w:rPr>
                <w:rFonts w:ascii="Arial" w:hAnsi="Arial" w:cs="Arial"/>
                <w:color w:val="002060"/>
                <w:sz w:val="40"/>
                <w:szCs w:val="40"/>
              </w:rPr>
              <w:t>1</w:t>
            </w:r>
            <w:r w:rsidR="005A31C6">
              <w:rPr>
                <w:rFonts w:ascii="Arial" w:hAnsi="Arial" w:cs="Arial"/>
                <w:color w:val="002060"/>
                <w:sz w:val="40"/>
                <w:szCs w:val="40"/>
              </w:rPr>
              <w:t>2</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370AC6">
              <w:rPr>
                <w:rFonts w:ascii="Arial" w:hAnsi="Arial" w:cs="Arial"/>
                <w:color w:val="002060"/>
                <w:sz w:val="40"/>
                <w:szCs w:val="40"/>
              </w:rPr>
              <w:t>4</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1E088B95" w:rsidR="00AC19D9" w:rsidRPr="00DE1EF7" w:rsidRDefault="00FD0027" w:rsidP="00274C55">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8F3F35">
          <w:rPr>
            <w:noProof/>
            <w:webHidden/>
          </w:rPr>
          <w:t>1</w:t>
        </w:r>
        <w:r w:rsidR="00AC19D9" w:rsidRPr="00DE1EF7">
          <w:rPr>
            <w:noProof/>
            <w:webHidden/>
          </w:rPr>
          <w:fldChar w:fldCharType="end"/>
        </w:r>
      </w:hyperlink>
    </w:p>
    <w:p w14:paraId="112EDB38" w14:textId="5AA2897F" w:rsidR="00AC19D9" w:rsidRPr="00DE1EF7" w:rsidRDefault="00AC19D9" w:rsidP="00274C55">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8F3F35">
          <w:rPr>
            <w:noProof/>
            <w:webHidden/>
          </w:rPr>
          <w:t>1</w:t>
        </w:r>
        <w:r w:rsidRPr="00DE1EF7">
          <w:rPr>
            <w:noProof/>
            <w:webHidden/>
          </w:rPr>
          <w:fldChar w:fldCharType="end"/>
        </w:r>
      </w:hyperlink>
    </w:p>
    <w:p w14:paraId="4D9CAD43" w14:textId="112913E9" w:rsidR="00AC19D9" w:rsidRPr="00DE1EF7" w:rsidRDefault="00AC19D9" w:rsidP="00274C55">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8F3F35">
          <w:rPr>
            <w:noProof/>
            <w:webHidden/>
          </w:rPr>
          <w:t>1</w:t>
        </w:r>
        <w:r w:rsidRPr="00DE1EF7">
          <w:rPr>
            <w:noProof/>
            <w:webHidden/>
          </w:rPr>
          <w:fldChar w:fldCharType="end"/>
        </w:r>
      </w:hyperlink>
    </w:p>
    <w:p w14:paraId="0EAFCCD8" w14:textId="052D128B" w:rsidR="00AC19D9" w:rsidRPr="00DE1EF7" w:rsidRDefault="00AC19D9" w:rsidP="00274C55">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8F3F35">
          <w:rPr>
            <w:noProof/>
            <w:webHidden/>
          </w:rPr>
          <w:t>1</w:t>
        </w:r>
        <w:r w:rsidRPr="00DE1EF7">
          <w:rPr>
            <w:noProof/>
            <w:webHidden/>
          </w:rPr>
          <w:fldChar w:fldCharType="end"/>
        </w:r>
      </w:hyperlink>
    </w:p>
    <w:p w14:paraId="0952245B" w14:textId="33EC5C94" w:rsidR="00AC19D9" w:rsidRPr="00DE1EF7" w:rsidRDefault="00AC19D9" w:rsidP="00274C55">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8F3F35">
          <w:rPr>
            <w:noProof/>
            <w:webHidden/>
          </w:rPr>
          <w:t>1</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Default="00A95B01" w:rsidP="00586675">
      <w:pPr>
        <w:pStyle w:val="LndNormale1"/>
        <w:rPr>
          <w:color w:val="002060"/>
        </w:rPr>
      </w:pPr>
    </w:p>
    <w:p w14:paraId="5CFBF24F" w14:textId="34264BD3" w:rsidR="00F85FEE" w:rsidRPr="00A041DB" w:rsidRDefault="00C967AF" w:rsidP="00A041DB">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084C7632" w14:textId="77777777" w:rsidR="00C10A6B" w:rsidRPr="00AE5F0F" w:rsidRDefault="00C10A6B"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621A0DB3" w14:textId="77777777" w:rsidR="00D14B70" w:rsidRPr="00D14B70" w:rsidRDefault="00D14B70"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D899F4B" w14:textId="77777777" w:rsidR="001D6299" w:rsidRPr="00583542" w:rsidRDefault="001D6299" w:rsidP="0067544F">
      <w:pPr>
        <w:tabs>
          <w:tab w:val="left" w:pos="2700"/>
        </w:tabs>
        <w:rPr>
          <w:color w:val="002060"/>
          <w:sz w:val="22"/>
          <w:szCs w:val="22"/>
        </w:rPr>
      </w:pPr>
    </w:p>
    <w:p w14:paraId="34E1AA4D" w14:textId="77777777" w:rsidR="00583542" w:rsidRPr="00583542" w:rsidRDefault="00583542" w:rsidP="0067544F">
      <w:pPr>
        <w:tabs>
          <w:tab w:val="left" w:pos="2700"/>
        </w:tabs>
        <w:rPr>
          <w:color w:val="002060"/>
          <w:sz w:val="22"/>
          <w:szCs w:val="22"/>
        </w:rPr>
      </w:pPr>
    </w:p>
    <w:p w14:paraId="425AC2B4" w14:textId="77777777" w:rsidR="00583542" w:rsidRPr="00583542" w:rsidRDefault="00583542" w:rsidP="00583542">
      <w:pPr>
        <w:pStyle w:val="Default"/>
        <w:jc w:val="center"/>
        <w:rPr>
          <w:rFonts w:ascii="Arial" w:hAnsi="Arial" w:cs="Arial"/>
          <w:b/>
          <w:color w:val="002060"/>
          <w:sz w:val="28"/>
          <w:szCs w:val="28"/>
        </w:rPr>
      </w:pPr>
      <w:r w:rsidRPr="00583542">
        <w:rPr>
          <w:rFonts w:ascii="Arial" w:hAnsi="Arial" w:cs="Arial"/>
          <w:b/>
          <w:color w:val="002060"/>
          <w:sz w:val="28"/>
          <w:szCs w:val="28"/>
        </w:rPr>
        <w:t>Natale 2024</w:t>
      </w:r>
    </w:p>
    <w:p w14:paraId="2EEC50FA" w14:textId="77777777" w:rsidR="00583542" w:rsidRPr="00583542" w:rsidRDefault="00583542" w:rsidP="00583542">
      <w:pPr>
        <w:pStyle w:val="Default"/>
        <w:jc w:val="center"/>
        <w:rPr>
          <w:rFonts w:ascii="Arial" w:hAnsi="Arial" w:cs="Arial"/>
          <w:b/>
          <w:color w:val="002060"/>
          <w:sz w:val="28"/>
          <w:szCs w:val="28"/>
        </w:rPr>
      </w:pPr>
      <w:r w:rsidRPr="00583542">
        <w:rPr>
          <w:rFonts w:ascii="Arial" w:hAnsi="Arial" w:cs="Arial"/>
          <w:b/>
          <w:color w:val="002060"/>
          <w:sz w:val="28"/>
          <w:szCs w:val="28"/>
        </w:rPr>
        <w:t>Messaggio augurale del Presidente del Comitato Regionale Marche</w:t>
      </w:r>
    </w:p>
    <w:p w14:paraId="3AEB5BA4" w14:textId="77777777" w:rsidR="00583542" w:rsidRPr="00583542" w:rsidRDefault="00583542" w:rsidP="00583542">
      <w:pPr>
        <w:pStyle w:val="LndNormale1"/>
        <w:rPr>
          <w:color w:val="002060"/>
        </w:rPr>
      </w:pPr>
    </w:p>
    <w:p w14:paraId="72276DBA" w14:textId="77777777" w:rsidR="00583542" w:rsidRPr="00583542" w:rsidRDefault="00583542" w:rsidP="00583542">
      <w:pPr>
        <w:pStyle w:val="LndNormale1"/>
        <w:rPr>
          <w:color w:val="002060"/>
          <w:sz w:val="24"/>
          <w:szCs w:val="24"/>
        </w:rPr>
      </w:pPr>
      <w:r w:rsidRPr="00583542">
        <w:rPr>
          <w:color w:val="002060"/>
          <w:sz w:val="24"/>
          <w:szCs w:val="24"/>
        </w:rPr>
        <w:t xml:space="preserve">Un altro Natale, un nuovo anno, ad un ritmo impressionante! </w:t>
      </w:r>
    </w:p>
    <w:p w14:paraId="6DA97FE3" w14:textId="77777777" w:rsidR="00583542" w:rsidRPr="00583542" w:rsidRDefault="00583542" w:rsidP="00583542">
      <w:pPr>
        <w:pStyle w:val="LndNormale1"/>
        <w:rPr>
          <w:color w:val="002060"/>
          <w:sz w:val="24"/>
          <w:szCs w:val="24"/>
        </w:rPr>
      </w:pPr>
      <w:r w:rsidRPr="00583542">
        <w:rPr>
          <w:color w:val="002060"/>
          <w:sz w:val="24"/>
          <w:szCs w:val="24"/>
        </w:rPr>
        <w:t xml:space="preserve">E’ Natale anche per il calcio, magari senza scendere in campo, sollecitato a trasferire nell’impegno sportivo il messaggio del Natale, i valori che il Natale richiama e propone. </w:t>
      </w:r>
    </w:p>
    <w:p w14:paraId="1A9C2951" w14:textId="77777777" w:rsidR="00583542" w:rsidRPr="00583542" w:rsidRDefault="00583542" w:rsidP="00583542">
      <w:pPr>
        <w:pStyle w:val="LndNormale1"/>
        <w:rPr>
          <w:color w:val="002060"/>
          <w:sz w:val="24"/>
          <w:szCs w:val="24"/>
        </w:rPr>
      </w:pPr>
      <w:r w:rsidRPr="00583542">
        <w:rPr>
          <w:color w:val="002060"/>
          <w:sz w:val="24"/>
          <w:szCs w:val="24"/>
        </w:rPr>
        <w:t>Il nostro augurio di Natale e per il 2025 allo sport in generale ed al calcio marchigiano in particolare, ad ogni istituzione del nostro Paese, sia del colore della speranza e della serenità.</w:t>
      </w:r>
    </w:p>
    <w:p w14:paraId="73E9DA05" w14:textId="77777777" w:rsidR="00583542" w:rsidRPr="00583542" w:rsidRDefault="00583542" w:rsidP="00583542">
      <w:pPr>
        <w:pStyle w:val="LndNormale1"/>
        <w:rPr>
          <w:color w:val="002060"/>
          <w:sz w:val="24"/>
          <w:szCs w:val="24"/>
        </w:rPr>
      </w:pPr>
    </w:p>
    <w:p w14:paraId="6D5DEA99" w14:textId="77777777" w:rsidR="00583542" w:rsidRPr="00583542" w:rsidRDefault="00583542" w:rsidP="00583542">
      <w:pPr>
        <w:pStyle w:val="LndNormale1"/>
        <w:rPr>
          <w:i/>
          <w:color w:val="002060"/>
          <w:sz w:val="24"/>
          <w:szCs w:val="24"/>
        </w:rPr>
      </w:pPr>
      <w:r w:rsidRPr="00583542">
        <w:rPr>
          <w:color w:val="002060"/>
          <w:sz w:val="24"/>
          <w:szCs w:val="24"/>
        </w:rPr>
        <w:tab/>
      </w:r>
      <w:r w:rsidRPr="00583542">
        <w:rPr>
          <w:color w:val="002060"/>
          <w:sz w:val="24"/>
          <w:szCs w:val="24"/>
        </w:rPr>
        <w:tab/>
      </w:r>
      <w:r w:rsidRPr="00583542">
        <w:rPr>
          <w:color w:val="002060"/>
          <w:sz w:val="24"/>
          <w:szCs w:val="24"/>
        </w:rPr>
        <w:tab/>
      </w:r>
      <w:r w:rsidRPr="00583542">
        <w:rPr>
          <w:color w:val="002060"/>
          <w:sz w:val="24"/>
          <w:szCs w:val="24"/>
        </w:rPr>
        <w:tab/>
      </w:r>
      <w:r w:rsidRPr="00583542">
        <w:rPr>
          <w:color w:val="002060"/>
          <w:sz w:val="24"/>
          <w:szCs w:val="24"/>
        </w:rPr>
        <w:tab/>
      </w:r>
      <w:r w:rsidRPr="00583542">
        <w:rPr>
          <w:color w:val="002060"/>
          <w:sz w:val="24"/>
          <w:szCs w:val="24"/>
        </w:rPr>
        <w:tab/>
      </w:r>
      <w:r w:rsidRPr="00583542">
        <w:rPr>
          <w:color w:val="002060"/>
          <w:sz w:val="24"/>
          <w:szCs w:val="24"/>
        </w:rPr>
        <w:tab/>
      </w:r>
      <w:r w:rsidRPr="00583542">
        <w:rPr>
          <w:color w:val="002060"/>
          <w:sz w:val="24"/>
          <w:szCs w:val="24"/>
        </w:rPr>
        <w:tab/>
      </w:r>
      <w:r w:rsidRPr="00583542">
        <w:rPr>
          <w:i/>
          <w:color w:val="002060"/>
          <w:sz w:val="24"/>
          <w:szCs w:val="24"/>
        </w:rPr>
        <w:t>Ivo Panichi</w:t>
      </w:r>
    </w:p>
    <w:p w14:paraId="07E048F0" w14:textId="77777777" w:rsidR="00583542" w:rsidRPr="001D6299" w:rsidRDefault="00583542" w:rsidP="0067544F">
      <w:pPr>
        <w:tabs>
          <w:tab w:val="left" w:pos="2700"/>
        </w:tabs>
        <w:rPr>
          <w:color w:val="002060"/>
          <w:sz w:val="22"/>
          <w:szCs w:val="22"/>
        </w:rPr>
      </w:pPr>
    </w:p>
    <w:p w14:paraId="264C1FAD" w14:textId="77777777" w:rsidR="00C61BBC" w:rsidRPr="00EB53CB" w:rsidRDefault="00C61BBC" w:rsidP="00C61BBC">
      <w:pPr>
        <w:pStyle w:val="LndNormale1"/>
        <w:rPr>
          <w:b/>
          <w:color w:val="002060"/>
          <w:sz w:val="28"/>
          <w:szCs w:val="28"/>
        </w:rPr>
      </w:pPr>
      <w:r w:rsidRPr="00EB53CB">
        <w:rPr>
          <w:b/>
          <w:color w:val="002060"/>
          <w:sz w:val="28"/>
          <w:szCs w:val="28"/>
        </w:rPr>
        <w:t>PRONTO AIA CALCIO A CINQUE</w:t>
      </w:r>
    </w:p>
    <w:p w14:paraId="5167E93E" w14:textId="77777777" w:rsidR="00C61BBC" w:rsidRPr="00EB53CB" w:rsidRDefault="00C61BBC" w:rsidP="00C61BBC">
      <w:pPr>
        <w:pStyle w:val="LndNormale1"/>
        <w:rPr>
          <w:color w:val="002060"/>
          <w:szCs w:val="22"/>
        </w:rPr>
      </w:pPr>
    </w:p>
    <w:p w14:paraId="1A6BCE9C" w14:textId="568D430D" w:rsidR="00C61BBC" w:rsidRPr="00EB53CB" w:rsidRDefault="00C61BBC" w:rsidP="00C61BBC">
      <w:pPr>
        <w:pStyle w:val="LndNormale1"/>
        <w:jc w:val="center"/>
        <w:rPr>
          <w:b/>
          <w:color w:val="002060"/>
          <w:sz w:val="28"/>
          <w:szCs w:val="28"/>
        </w:rPr>
      </w:pPr>
      <w:r>
        <w:rPr>
          <w:b/>
          <w:color w:val="002060"/>
          <w:sz w:val="28"/>
          <w:szCs w:val="28"/>
        </w:rPr>
        <w:t>347 6545020</w:t>
      </w:r>
    </w:p>
    <w:p w14:paraId="709C4E9B" w14:textId="77777777" w:rsidR="00BC22A6" w:rsidRDefault="00BC22A6" w:rsidP="00C61BBC">
      <w:pPr>
        <w:pStyle w:val="LndNormale1"/>
        <w:jc w:val="left"/>
        <w:rPr>
          <w:b/>
          <w:color w:val="002060"/>
          <w:sz w:val="28"/>
          <w:szCs w:val="28"/>
        </w:rPr>
      </w:pPr>
    </w:p>
    <w:p w14:paraId="5CC3443D" w14:textId="0091B368" w:rsidR="00C61BBC" w:rsidRDefault="00C61BBC" w:rsidP="00C61BBC">
      <w:pPr>
        <w:pStyle w:val="LndNormale1"/>
        <w:jc w:val="left"/>
        <w:rPr>
          <w:b/>
          <w:color w:val="002060"/>
          <w:sz w:val="28"/>
          <w:szCs w:val="28"/>
        </w:rPr>
      </w:pPr>
      <w:r>
        <w:rPr>
          <w:b/>
          <w:color w:val="002060"/>
          <w:sz w:val="28"/>
          <w:szCs w:val="28"/>
        </w:rPr>
        <w:t>SPOSTAMENTO GARE</w:t>
      </w:r>
    </w:p>
    <w:p w14:paraId="4A1DC09C" w14:textId="77777777" w:rsidR="00C61BBC" w:rsidRDefault="00C61BBC" w:rsidP="00C61BBC">
      <w:pPr>
        <w:pStyle w:val="LndNormale1"/>
        <w:rPr>
          <w:color w:val="002060"/>
          <w:szCs w:val="22"/>
        </w:rPr>
      </w:pPr>
    </w:p>
    <w:p w14:paraId="72730273" w14:textId="77777777" w:rsidR="00C61BBC" w:rsidRDefault="00C61BBC" w:rsidP="00C61BBC">
      <w:pPr>
        <w:pStyle w:val="LndNormale1"/>
        <w:rPr>
          <w:color w:val="002060"/>
          <w:szCs w:val="22"/>
        </w:rPr>
      </w:pPr>
      <w:r>
        <w:rPr>
          <w:color w:val="002060"/>
          <w:szCs w:val="22"/>
        </w:rPr>
        <w:t xml:space="preserve">Non saranno rinviate gare a data da destinarsi. </w:t>
      </w:r>
    </w:p>
    <w:p w14:paraId="4131F78E" w14:textId="77777777" w:rsidR="00C61BBC" w:rsidRDefault="00C61BBC" w:rsidP="00C61BBC">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34F2CD24" w14:textId="77777777" w:rsidR="00C61BBC" w:rsidRDefault="00C61BBC" w:rsidP="00C61BBC">
      <w:pPr>
        <w:pStyle w:val="LndNormale1"/>
        <w:rPr>
          <w:color w:val="002060"/>
          <w:szCs w:val="22"/>
        </w:rPr>
      </w:pPr>
      <w:r>
        <w:rPr>
          <w:color w:val="002060"/>
          <w:szCs w:val="22"/>
        </w:rPr>
        <w:t>Le variazioni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61B4ADA6" w14:textId="77777777" w:rsidR="00C61BBC" w:rsidRDefault="00C61BBC" w:rsidP="00C61BBC">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3DB9302C" w14:textId="77777777" w:rsidR="00C61BBC" w:rsidRDefault="00C61BBC" w:rsidP="00C61BBC">
      <w:pPr>
        <w:pStyle w:val="LndNormale1"/>
        <w:rPr>
          <w:color w:val="002060"/>
          <w:szCs w:val="22"/>
        </w:rPr>
      </w:pPr>
    </w:p>
    <w:p w14:paraId="50160D23" w14:textId="77777777" w:rsidR="00C61BBC" w:rsidRPr="00AC16D9" w:rsidRDefault="00C61BBC" w:rsidP="00C61BBC">
      <w:pPr>
        <w:pStyle w:val="LndNormale1"/>
        <w:rPr>
          <w:color w:val="002060"/>
          <w:szCs w:val="22"/>
        </w:rPr>
      </w:pPr>
    </w:p>
    <w:p w14:paraId="18D5ABCE" w14:textId="11912104" w:rsidR="00C44E70" w:rsidRPr="00971EDE" w:rsidRDefault="00C44E70" w:rsidP="00C44E70">
      <w:pPr>
        <w:pStyle w:val="LndNormale1"/>
        <w:rPr>
          <w:b/>
          <w:color w:val="002060"/>
          <w:sz w:val="28"/>
          <w:szCs w:val="28"/>
        </w:rPr>
      </w:pPr>
      <w:r>
        <w:rPr>
          <w:b/>
          <w:color w:val="002060"/>
          <w:sz w:val="28"/>
          <w:szCs w:val="28"/>
        </w:rPr>
        <w:t>CALCIATORI FORMATI</w:t>
      </w:r>
      <w:r w:rsidR="006E2321">
        <w:rPr>
          <w:b/>
          <w:color w:val="002060"/>
          <w:sz w:val="28"/>
          <w:szCs w:val="28"/>
        </w:rPr>
        <w:t xml:space="preserve"> IN ITALIA</w:t>
      </w:r>
    </w:p>
    <w:p w14:paraId="3560A84B" w14:textId="77777777" w:rsidR="0047674B" w:rsidRDefault="0047674B" w:rsidP="0047674B">
      <w:pPr>
        <w:pStyle w:val="LndNormale1"/>
        <w:rPr>
          <w:color w:val="002060"/>
        </w:rPr>
      </w:pPr>
    </w:p>
    <w:p w14:paraId="2EA39C0B" w14:textId="4BE62412" w:rsidR="006E2321" w:rsidRPr="008419B8" w:rsidRDefault="006E2321" w:rsidP="006E2321">
      <w:pPr>
        <w:pStyle w:val="LndNormale1"/>
        <w:rPr>
          <w:color w:val="002060"/>
        </w:rPr>
      </w:pPr>
      <w:r w:rsidRPr="008419B8">
        <w:rPr>
          <w:color w:val="002060"/>
        </w:rPr>
        <w:t>Si riba</w:t>
      </w:r>
      <w:r w:rsidR="008419B8" w:rsidRPr="008419B8">
        <w:rPr>
          <w:color w:val="002060"/>
        </w:rPr>
        <w:t>disce</w:t>
      </w:r>
      <w:r w:rsidRPr="008419B8">
        <w:rPr>
          <w:color w:val="002060"/>
        </w:rPr>
        <w:t xml:space="preserve"> che </w:t>
      </w:r>
      <w:r w:rsidR="008419B8" w:rsidRPr="008419B8">
        <w:rPr>
          <w:color w:val="002060"/>
        </w:rPr>
        <w:t xml:space="preserve">nelle gare valevoli per </w:t>
      </w:r>
      <w:r w:rsidRPr="008419B8">
        <w:rPr>
          <w:color w:val="002060"/>
        </w:rPr>
        <w:t>i Campiona</w:t>
      </w:r>
      <w:r w:rsidR="008419B8" w:rsidRPr="008419B8">
        <w:rPr>
          <w:color w:val="002060"/>
        </w:rPr>
        <w:t>ti</w:t>
      </w:r>
      <w:r w:rsidRPr="008419B8">
        <w:rPr>
          <w:color w:val="002060"/>
        </w:rPr>
        <w:t xml:space="preserve"> Regional</w:t>
      </w:r>
      <w:r w:rsidR="008419B8" w:rsidRPr="008419B8">
        <w:rPr>
          <w:color w:val="002060"/>
        </w:rPr>
        <w:t>i</w:t>
      </w:r>
      <w:r w:rsidRPr="008419B8">
        <w:rPr>
          <w:color w:val="002060"/>
        </w:rPr>
        <w:t xml:space="preserve"> Calcio a Cinque Serie C1</w:t>
      </w:r>
      <w:r w:rsidR="008419B8" w:rsidRPr="008419B8">
        <w:rPr>
          <w:color w:val="002060"/>
        </w:rPr>
        <w:t>, Serie C2, Serie D e relative Coppe</w:t>
      </w:r>
      <w:r w:rsidRPr="008419B8">
        <w:rPr>
          <w:color w:val="002060"/>
        </w:rPr>
        <w:t xml:space="preserve">, è </w:t>
      </w:r>
      <w:r w:rsidRPr="008419B8">
        <w:rPr>
          <w:b/>
          <w:bCs/>
          <w:color w:val="002060"/>
        </w:rPr>
        <w:t xml:space="preserve">fatto obbligo alle Società di impiegare al massimo 2 (due) giocatori </w:t>
      </w:r>
      <w:r w:rsidRPr="008419B8">
        <w:rPr>
          <w:b/>
          <w:bCs/>
          <w:color w:val="002060"/>
          <w:u w:val="single"/>
        </w:rPr>
        <w:t>non formati</w:t>
      </w:r>
      <w:r w:rsidRPr="008419B8">
        <w:rPr>
          <w:color w:val="002060"/>
        </w:rPr>
        <w:t>.</w:t>
      </w:r>
    </w:p>
    <w:p w14:paraId="7547EEF6" w14:textId="77777777" w:rsidR="008419B8" w:rsidRDefault="008419B8" w:rsidP="006E2321">
      <w:pPr>
        <w:pStyle w:val="LndNormale1"/>
        <w:rPr>
          <w:color w:val="002060"/>
          <w:highlight w:val="yellow"/>
        </w:rPr>
      </w:pPr>
    </w:p>
    <w:p w14:paraId="55A60EC3" w14:textId="3C46701D" w:rsidR="006E2321" w:rsidRPr="008419B8" w:rsidRDefault="006E2321" w:rsidP="006E2321">
      <w:pPr>
        <w:pStyle w:val="LndNormale1"/>
        <w:rPr>
          <w:color w:val="002060"/>
        </w:rPr>
      </w:pPr>
      <w:r w:rsidRPr="008419B8">
        <w:rPr>
          <w:color w:val="002060"/>
        </w:rPr>
        <w:t xml:space="preserve">Per giocatori “formati” si intendono quei giocatori che abbiano almeno una delle caratteristiche di seguito indicate: </w:t>
      </w:r>
    </w:p>
    <w:p w14:paraId="5E913497" w14:textId="77777777" w:rsidR="006E2321" w:rsidRPr="008419B8" w:rsidRDefault="006E2321" w:rsidP="006E2321">
      <w:pPr>
        <w:pStyle w:val="LndNormale1"/>
        <w:rPr>
          <w:color w:val="002060"/>
        </w:rPr>
      </w:pPr>
      <w:r w:rsidRPr="008419B8">
        <w:rPr>
          <w:color w:val="002060"/>
        </w:rPr>
        <w:t xml:space="preserve">a) abbiano assunto il primo tesseramento per la FIGC prima del compimento 18° anno di età, con tesseramento valido non revocato e/o non annullato anteriormente al 30 giugno 2017; </w:t>
      </w:r>
    </w:p>
    <w:p w14:paraId="039B7853" w14:textId="77777777" w:rsidR="006E2321" w:rsidRPr="008419B8" w:rsidRDefault="006E2321" w:rsidP="006E2321">
      <w:pPr>
        <w:pStyle w:val="LndNormale1"/>
        <w:rPr>
          <w:color w:val="002060"/>
        </w:rPr>
      </w:pPr>
      <w:r w:rsidRPr="008419B8">
        <w:rPr>
          <w:color w:val="002060"/>
        </w:rPr>
        <w:t xml:space="preserve">b) abbiano assunto il primo tesseramento per la FIGC prima del compimento del 16° anno di età, con tesseramento valido non revocato e/o non annullato anteriormente al 30 giugno 2018; </w:t>
      </w:r>
    </w:p>
    <w:p w14:paraId="7E63B81A" w14:textId="77777777" w:rsidR="006E2321" w:rsidRPr="008419B8" w:rsidRDefault="006E2321" w:rsidP="006E2321">
      <w:pPr>
        <w:pStyle w:val="LndNormale1"/>
        <w:rPr>
          <w:color w:val="002060"/>
        </w:rPr>
      </w:pPr>
      <w:r w:rsidRPr="008419B8">
        <w:rPr>
          <w:color w:val="002060"/>
        </w:rPr>
        <w:t xml:space="preserve">c) siano stati tesserati per la FIGC prima del compimento del 14° anno di età con tesseramento valido non revocato e/o non annullato; </w:t>
      </w:r>
    </w:p>
    <w:p w14:paraId="529AC73D" w14:textId="77777777" w:rsidR="006E2321" w:rsidRPr="008419B8" w:rsidRDefault="006E2321" w:rsidP="006E2321">
      <w:pPr>
        <w:pStyle w:val="LndNormale1"/>
        <w:rPr>
          <w:color w:val="002060"/>
        </w:rPr>
      </w:pPr>
      <w:r w:rsidRPr="008419B8">
        <w:rPr>
          <w:color w:val="002060"/>
        </w:rPr>
        <w:t>d) risultino residenti in Italia precedentemente al compimento del 10° anno di età.</w:t>
      </w:r>
    </w:p>
    <w:p w14:paraId="7AC33A61" w14:textId="77777777" w:rsidR="006E2321" w:rsidRDefault="006E2321" w:rsidP="0047674B">
      <w:pPr>
        <w:pStyle w:val="LndNormale1"/>
        <w:rPr>
          <w:color w:val="002060"/>
        </w:rPr>
      </w:pPr>
    </w:p>
    <w:p w14:paraId="2F0BBDD1" w14:textId="77777777" w:rsidR="008419B8" w:rsidRDefault="006E2321" w:rsidP="0047674B">
      <w:pPr>
        <w:pStyle w:val="LndNormale1"/>
        <w:rPr>
          <w:color w:val="002060"/>
        </w:rPr>
      </w:pPr>
      <w:r w:rsidRPr="006E2321">
        <w:rPr>
          <w:b/>
          <w:bCs/>
          <w:color w:val="002060"/>
        </w:rPr>
        <w:t>Tutte le Società</w:t>
      </w:r>
      <w:r>
        <w:rPr>
          <w:color w:val="002060"/>
        </w:rPr>
        <w:t xml:space="preserve"> sono pregate di </w:t>
      </w:r>
      <w:r w:rsidRPr="006E2321">
        <w:rPr>
          <w:b/>
          <w:bCs/>
          <w:color w:val="002060"/>
        </w:rPr>
        <w:t>controllare</w:t>
      </w:r>
      <w:r>
        <w:rPr>
          <w:color w:val="002060"/>
        </w:rPr>
        <w:t xml:space="preserve"> se i propri </w:t>
      </w:r>
      <w:r w:rsidRPr="006E2321">
        <w:rPr>
          <w:b/>
          <w:bCs/>
          <w:color w:val="002060"/>
        </w:rPr>
        <w:t>calciatori</w:t>
      </w:r>
      <w:r>
        <w:rPr>
          <w:color w:val="002060"/>
        </w:rPr>
        <w:t xml:space="preserve"> presenti nel </w:t>
      </w:r>
      <w:r w:rsidRPr="006E2321">
        <w:rPr>
          <w:b/>
          <w:bCs/>
          <w:color w:val="002060"/>
        </w:rPr>
        <w:t>tabulato</w:t>
      </w:r>
      <w:r>
        <w:rPr>
          <w:color w:val="002060"/>
        </w:rPr>
        <w:t xml:space="preserve"> calciatori dilettanti consultabile all’interno dell’Area Societ</w:t>
      </w:r>
      <w:r w:rsidR="008419B8">
        <w:rPr>
          <w:color w:val="002060"/>
        </w:rPr>
        <w:t>à</w:t>
      </w:r>
      <w:r>
        <w:rPr>
          <w:color w:val="002060"/>
        </w:rPr>
        <w:t xml:space="preserve"> LND alla voce “Tesseramento dilettanti” </w:t>
      </w:r>
      <w:r w:rsidRPr="006E2321">
        <w:rPr>
          <w:b/>
          <w:bCs/>
          <w:color w:val="002060"/>
        </w:rPr>
        <w:t>siano in possesso o meno della qualifica di “Calciatore formato in Italia”</w:t>
      </w:r>
      <w:r>
        <w:rPr>
          <w:color w:val="002060"/>
        </w:rPr>
        <w:t xml:space="preserve">. </w:t>
      </w:r>
    </w:p>
    <w:p w14:paraId="0399B08F" w14:textId="13653393" w:rsidR="006E2321" w:rsidRDefault="006E2321" w:rsidP="0047674B">
      <w:pPr>
        <w:pStyle w:val="LndNormale1"/>
        <w:rPr>
          <w:color w:val="002060"/>
        </w:rPr>
      </w:pPr>
      <w:r>
        <w:rPr>
          <w:color w:val="002060"/>
        </w:rPr>
        <w:t xml:space="preserve">Qualora </w:t>
      </w:r>
      <w:r w:rsidR="008419B8">
        <w:rPr>
          <w:color w:val="002060"/>
        </w:rPr>
        <w:t xml:space="preserve">un calciatore </w:t>
      </w:r>
      <w:r>
        <w:rPr>
          <w:color w:val="002060"/>
        </w:rPr>
        <w:t xml:space="preserve">non </w:t>
      </w:r>
      <w:r w:rsidR="008419B8">
        <w:rPr>
          <w:color w:val="002060"/>
        </w:rPr>
        <w:t>abbia la qualifica di “Calciatore formato in Italia”, ma sia in possesso dei requisiti richiesti, le Società possono richiederla secondo la seguente procedura:</w:t>
      </w:r>
    </w:p>
    <w:p w14:paraId="17679261" w14:textId="77777777" w:rsidR="006E2321" w:rsidRDefault="006E2321" w:rsidP="0047674B">
      <w:pPr>
        <w:pStyle w:val="LndNormale1"/>
        <w:rPr>
          <w:color w:val="002060"/>
        </w:rPr>
      </w:pPr>
    </w:p>
    <w:p w14:paraId="4E4632F5" w14:textId="57BDE868" w:rsidR="000B0A74" w:rsidRDefault="000B0A74" w:rsidP="0047674B">
      <w:pPr>
        <w:pStyle w:val="LndNormale1"/>
        <w:rPr>
          <w:color w:val="002060"/>
        </w:rPr>
      </w:pPr>
      <w:r>
        <w:rPr>
          <w:b/>
          <w:bCs/>
          <w:color w:val="002060"/>
        </w:rPr>
        <w:t>MODALITA’ RICHIESTA QUALIFICA DI “CALCIATORE FORMATO IN ITALIA”</w:t>
      </w:r>
    </w:p>
    <w:p w14:paraId="1E378CA3" w14:textId="55F0F698" w:rsidR="000B0A74" w:rsidRDefault="000B0A74" w:rsidP="000B0A74">
      <w:pPr>
        <w:pStyle w:val="LndNormale1"/>
        <w:jc w:val="left"/>
        <w:rPr>
          <w:color w:val="002060"/>
        </w:rPr>
      </w:pPr>
      <w:r>
        <w:rPr>
          <w:color w:val="002060"/>
        </w:rPr>
        <w:lastRenderedPageBreak/>
        <w:t>P</w:t>
      </w:r>
      <w:r w:rsidRPr="000B0A74">
        <w:rPr>
          <w:color w:val="002060"/>
        </w:rPr>
        <w:t>er la formalizzazione della qualifica di calciatore formato in Italia, le società devono farne specifica richiesta</w:t>
      </w:r>
      <w:r>
        <w:rPr>
          <w:color w:val="002060"/>
        </w:rPr>
        <w:t xml:space="preserve"> all’interno dell’Area Società LND</w:t>
      </w:r>
      <w:r w:rsidRPr="000B0A74">
        <w:rPr>
          <w:color w:val="002060"/>
        </w:rPr>
        <w:t xml:space="preserve">. </w:t>
      </w:r>
    </w:p>
    <w:p w14:paraId="1549E78C" w14:textId="785CE12E" w:rsidR="000B0A74" w:rsidRPr="000B0A74" w:rsidRDefault="000B0A74" w:rsidP="000B0A74">
      <w:pPr>
        <w:pStyle w:val="LndNormale1"/>
        <w:jc w:val="left"/>
        <w:rPr>
          <w:color w:val="002060"/>
        </w:rPr>
      </w:pPr>
      <w:r w:rsidRPr="000B0A74">
        <w:rPr>
          <w:color w:val="002060"/>
        </w:rPr>
        <w:t>Per richiedere tale qualifica devono procedere come segue:</w:t>
      </w:r>
    </w:p>
    <w:p w14:paraId="2A5B9619" w14:textId="77777777" w:rsidR="000B0A74" w:rsidRDefault="000B0A74">
      <w:pPr>
        <w:pStyle w:val="LndNormale1"/>
        <w:numPr>
          <w:ilvl w:val="0"/>
          <w:numId w:val="6"/>
        </w:numPr>
        <w:jc w:val="left"/>
        <w:rPr>
          <w:color w:val="002060"/>
        </w:rPr>
      </w:pPr>
      <w:r w:rsidRPr="000B0A74">
        <w:rPr>
          <w:color w:val="002060"/>
        </w:rPr>
        <w:t>entrare nella riservata Area Società</w:t>
      </w:r>
    </w:p>
    <w:p w14:paraId="7CF0FDCE" w14:textId="77777777" w:rsidR="000B0A74" w:rsidRDefault="000B0A74">
      <w:pPr>
        <w:pStyle w:val="LndNormale1"/>
        <w:numPr>
          <w:ilvl w:val="0"/>
          <w:numId w:val="6"/>
        </w:numPr>
        <w:jc w:val="left"/>
        <w:rPr>
          <w:color w:val="002060"/>
        </w:rPr>
      </w:pPr>
      <w:r w:rsidRPr="000B0A74">
        <w:rPr>
          <w:color w:val="002060"/>
        </w:rPr>
        <w:t>scegliere la tendina “Tesseramento dilettanti”</w:t>
      </w:r>
    </w:p>
    <w:p w14:paraId="0DEB95B6" w14:textId="77777777" w:rsidR="000B0A74" w:rsidRDefault="000B0A74">
      <w:pPr>
        <w:pStyle w:val="LndNormale1"/>
        <w:numPr>
          <w:ilvl w:val="0"/>
          <w:numId w:val="6"/>
        </w:numPr>
        <w:jc w:val="left"/>
        <w:rPr>
          <w:color w:val="002060"/>
        </w:rPr>
      </w:pPr>
      <w:r w:rsidRPr="000B0A74">
        <w:rPr>
          <w:color w:val="002060"/>
        </w:rPr>
        <w:t>scegliere l’opzione “Dichiarazione Residenza Calciatori per Formazione”</w:t>
      </w:r>
    </w:p>
    <w:p w14:paraId="267D540E" w14:textId="77777777" w:rsidR="000B0A74" w:rsidRDefault="000B0A74">
      <w:pPr>
        <w:pStyle w:val="LndNormale1"/>
        <w:numPr>
          <w:ilvl w:val="0"/>
          <w:numId w:val="6"/>
        </w:numPr>
        <w:jc w:val="left"/>
        <w:rPr>
          <w:color w:val="002060"/>
        </w:rPr>
      </w:pPr>
      <w:r w:rsidRPr="000B0A74">
        <w:rPr>
          <w:color w:val="002060"/>
        </w:rPr>
        <w:t>selezionare il calciatore ed inserire la data di inizio della residenza in Itali</w:t>
      </w:r>
      <w:r>
        <w:rPr>
          <w:color w:val="002060"/>
        </w:rPr>
        <w:t>a</w:t>
      </w:r>
    </w:p>
    <w:p w14:paraId="7750D834" w14:textId="77777777" w:rsidR="000B0A74" w:rsidRDefault="000B0A74">
      <w:pPr>
        <w:pStyle w:val="LndNormale1"/>
        <w:numPr>
          <w:ilvl w:val="0"/>
          <w:numId w:val="6"/>
        </w:numPr>
        <w:jc w:val="left"/>
        <w:rPr>
          <w:color w:val="002060"/>
        </w:rPr>
      </w:pPr>
      <w:r w:rsidRPr="000B0A74">
        <w:rPr>
          <w:color w:val="002060"/>
        </w:rPr>
        <w:t xml:space="preserve">allegare il </w:t>
      </w:r>
      <w:r w:rsidRPr="00C26343">
        <w:rPr>
          <w:b/>
          <w:bCs/>
          <w:color w:val="002060"/>
          <w:u w:val="single"/>
        </w:rPr>
        <w:t>certificato di residenza storico</w:t>
      </w:r>
      <w:r w:rsidRPr="000B0A74">
        <w:rPr>
          <w:color w:val="002060"/>
        </w:rPr>
        <w:t xml:space="preserve"> del calciatore in questione</w:t>
      </w:r>
    </w:p>
    <w:p w14:paraId="4F44960A" w14:textId="2E9DD067" w:rsidR="000B0A74" w:rsidRPr="000B0A74" w:rsidRDefault="000B0A74">
      <w:pPr>
        <w:pStyle w:val="LndNormale1"/>
        <w:numPr>
          <w:ilvl w:val="0"/>
          <w:numId w:val="6"/>
        </w:numPr>
        <w:jc w:val="left"/>
        <w:rPr>
          <w:color w:val="002060"/>
        </w:rPr>
      </w:pPr>
      <w:r w:rsidRPr="000B0A74">
        <w:rPr>
          <w:color w:val="002060"/>
        </w:rPr>
        <w:t>firmare elettronicamente la pratica</w:t>
      </w:r>
    </w:p>
    <w:p w14:paraId="184C504F" w14:textId="77777777" w:rsidR="000B0A74" w:rsidRDefault="000B0A74" w:rsidP="000B0A74">
      <w:pPr>
        <w:pStyle w:val="LndNormale1"/>
        <w:rPr>
          <w:color w:val="002060"/>
        </w:rPr>
      </w:pPr>
      <w:r w:rsidRPr="000B0A74">
        <w:rPr>
          <w:color w:val="002060"/>
        </w:rPr>
        <w:br/>
      </w:r>
      <w:r w:rsidRPr="000B0A74">
        <w:rPr>
          <w:b/>
          <w:bCs/>
          <w:color w:val="002060"/>
        </w:rPr>
        <w:t>CONVALIDA DELLA PRATICA</w:t>
      </w:r>
    </w:p>
    <w:p w14:paraId="153CCF9B" w14:textId="6F99E440" w:rsidR="000B0A74" w:rsidRPr="000B0A74" w:rsidRDefault="000B0A74" w:rsidP="000B0A74">
      <w:pPr>
        <w:pStyle w:val="LndNormale1"/>
        <w:rPr>
          <w:color w:val="002060"/>
        </w:rPr>
      </w:pPr>
      <w:r>
        <w:rPr>
          <w:color w:val="002060"/>
        </w:rPr>
        <w:t>Il Comitato Regionale Marche</w:t>
      </w:r>
      <w:r w:rsidRPr="000B0A74">
        <w:rPr>
          <w:color w:val="002060"/>
        </w:rPr>
        <w:t>,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49BE07C6" w14:textId="77777777" w:rsidR="00682486" w:rsidRDefault="00682486" w:rsidP="0047674B">
      <w:pPr>
        <w:pStyle w:val="LndNormale1"/>
        <w:rPr>
          <w:color w:val="002060"/>
        </w:rPr>
      </w:pPr>
    </w:p>
    <w:p w14:paraId="7E92B17E" w14:textId="77777777" w:rsidR="00773D3E" w:rsidRPr="00773D3E" w:rsidRDefault="00773D3E" w:rsidP="007535EB">
      <w:pPr>
        <w:pStyle w:val="LndNormale1"/>
        <w:rPr>
          <w:color w:val="002060"/>
        </w:rPr>
      </w:pPr>
    </w:p>
    <w:p w14:paraId="33BD1FA9" w14:textId="77777777" w:rsidR="005D4A65" w:rsidRPr="007535EB" w:rsidRDefault="005D4A65" w:rsidP="005D4A65">
      <w:pPr>
        <w:rPr>
          <w:rFonts w:ascii="Arial" w:hAnsi="Arial" w:cs="Arial"/>
          <w:b/>
          <w:color w:val="002060"/>
          <w:sz w:val="28"/>
          <w:szCs w:val="28"/>
        </w:rPr>
      </w:pPr>
      <w:r w:rsidRPr="007535EB">
        <w:rPr>
          <w:rFonts w:ascii="Arial" w:hAnsi="Arial" w:cs="Arial"/>
          <w:b/>
          <w:color w:val="002060"/>
          <w:sz w:val="28"/>
          <w:szCs w:val="28"/>
        </w:rPr>
        <w:t>SPORTELLO DELLE SOCIETA’</w:t>
      </w:r>
    </w:p>
    <w:p w14:paraId="79745AE0" w14:textId="77777777" w:rsidR="005D4A65" w:rsidRPr="007535EB" w:rsidRDefault="005D4A65" w:rsidP="005D4A65">
      <w:pPr>
        <w:rPr>
          <w:bCs/>
          <w:iCs/>
          <w:color w:val="002060"/>
          <w:sz w:val="24"/>
          <w:szCs w:val="24"/>
        </w:rPr>
      </w:pPr>
    </w:p>
    <w:p w14:paraId="7FCF4453" w14:textId="77777777" w:rsidR="005D4A65" w:rsidRPr="007535EB" w:rsidRDefault="005D4A65" w:rsidP="005D4A65">
      <w:pPr>
        <w:rPr>
          <w:rFonts w:ascii="Arial" w:hAnsi="Arial" w:cs="Arial"/>
          <w:bCs/>
          <w:iCs/>
          <w:color w:val="002060"/>
          <w:sz w:val="22"/>
          <w:szCs w:val="22"/>
        </w:rPr>
      </w:pPr>
      <w:r w:rsidRPr="007535EB">
        <w:rPr>
          <w:rFonts w:ascii="Arial" w:hAnsi="Arial" w:cs="Arial"/>
          <w:bCs/>
          <w:iCs/>
          <w:color w:val="002060"/>
          <w:sz w:val="22"/>
          <w:szCs w:val="22"/>
        </w:rPr>
        <w:t xml:space="preserve">Si informano le Società che, a partire dal 23 ottobre 2024, sarà attivo presso questo Comitato Regionale lo </w:t>
      </w:r>
      <w:r w:rsidRPr="007535EB">
        <w:rPr>
          <w:rFonts w:ascii="Arial" w:hAnsi="Arial" w:cs="Arial"/>
          <w:b/>
          <w:bCs/>
          <w:iCs/>
          <w:color w:val="002060"/>
          <w:sz w:val="22"/>
          <w:szCs w:val="22"/>
          <w:u w:val="single"/>
        </w:rPr>
        <w:t xml:space="preserve">SPORTELLO DELLE SOCIETA’ </w:t>
      </w:r>
      <w:r w:rsidRPr="007535EB">
        <w:rPr>
          <w:rFonts w:ascii="Arial" w:hAnsi="Arial" w:cs="Arial"/>
          <w:bCs/>
          <w:iCs/>
          <w:color w:val="002060"/>
          <w:sz w:val="22"/>
          <w:szCs w:val="22"/>
        </w:rPr>
        <w:t>che sarà operativo tutti i giorni.</w:t>
      </w:r>
    </w:p>
    <w:p w14:paraId="4D7D1538" w14:textId="77777777" w:rsidR="005D4A65" w:rsidRPr="007535EB" w:rsidRDefault="005D4A65" w:rsidP="005D4A65">
      <w:pPr>
        <w:rPr>
          <w:rFonts w:ascii="Arial" w:hAnsi="Arial" w:cs="Arial"/>
          <w:b/>
          <w:i/>
          <w:color w:val="002060"/>
          <w:sz w:val="22"/>
          <w:szCs w:val="22"/>
        </w:rPr>
      </w:pPr>
      <w:r w:rsidRPr="007535EB">
        <w:rPr>
          <w:rFonts w:ascii="Arial" w:hAnsi="Arial" w:cs="Arial"/>
          <w:bCs/>
          <w:color w:val="002060"/>
          <w:sz w:val="22"/>
          <w:szCs w:val="22"/>
        </w:rPr>
        <w:t xml:space="preserve">Per accedervi è sufficiente inviare </w:t>
      </w:r>
      <w:r w:rsidRPr="007535EB">
        <w:rPr>
          <w:rFonts w:ascii="Arial" w:hAnsi="Arial" w:cs="Arial"/>
          <w:color w:val="002060"/>
          <w:sz w:val="22"/>
          <w:szCs w:val="22"/>
        </w:rPr>
        <w:t xml:space="preserve">una mail con il proprio </w:t>
      </w:r>
      <w:r w:rsidRPr="007535EB">
        <w:rPr>
          <w:rFonts w:ascii="Arial" w:hAnsi="Arial" w:cs="Arial"/>
          <w:b/>
          <w:color w:val="002060"/>
          <w:sz w:val="22"/>
          <w:szCs w:val="22"/>
        </w:rPr>
        <w:t xml:space="preserve">quesito </w:t>
      </w:r>
      <w:r w:rsidRPr="007535EB">
        <w:rPr>
          <w:rFonts w:ascii="Arial" w:hAnsi="Arial" w:cs="Arial"/>
          <w:bCs/>
          <w:color w:val="002060"/>
          <w:sz w:val="22"/>
          <w:szCs w:val="22"/>
        </w:rPr>
        <w:t xml:space="preserve">o richiedere un </w:t>
      </w:r>
      <w:r w:rsidRPr="007535EB">
        <w:rPr>
          <w:rFonts w:ascii="Arial" w:hAnsi="Arial" w:cs="Arial"/>
          <w:b/>
          <w:bCs/>
          <w:color w:val="002060"/>
          <w:sz w:val="22"/>
          <w:szCs w:val="22"/>
        </w:rPr>
        <w:t xml:space="preserve">appuntamento </w:t>
      </w:r>
      <w:r w:rsidRPr="007535EB">
        <w:rPr>
          <w:rFonts w:ascii="Arial" w:hAnsi="Arial" w:cs="Arial"/>
          <w:color w:val="002060"/>
          <w:sz w:val="22"/>
          <w:szCs w:val="22"/>
        </w:rPr>
        <w:t xml:space="preserve">all’indirizzo mail </w:t>
      </w:r>
      <w:hyperlink r:id="rId11" w:history="1">
        <w:r w:rsidRPr="007535EB">
          <w:rPr>
            <w:rStyle w:val="Collegamentoipertestuale"/>
            <w:rFonts w:ascii="Arial" w:hAnsi="Arial" w:cs="Arial"/>
            <w:b/>
            <w:i/>
            <w:color w:val="002060"/>
            <w:sz w:val="22"/>
            <w:szCs w:val="22"/>
          </w:rPr>
          <w:t>sportellomarche@lnd.it</w:t>
        </w:r>
      </w:hyperlink>
    </w:p>
    <w:p w14:paraId="52A3E2EE" w14:textId="77777777" w:rsidR="005D4A65" w:rsidRPr="007535EB" w:rsidRDefault="005D4A65" w:rsidP="005D4A65">
      <w:pPr>
        <w:rPr>
          <w:rFonts w:ascii="Arial" w:hAnsi="Arial" w:cs="Arial"/>
          <w:bCs/>
          <w:color w:val="002060"/>
          <w:sz w:val="22"/>
          <w:szCs w:val="22"/>
        </w:rPr>
      </w:pPr>
      <w:r w:rsidRPr="007535EB">
        <w:rPr>
          <w:rFonts w:ascii="Arial" w:hAnsi="Arial" w:cs="Arial"/>
          <w:bCs/>
          <w:color w:val="002060"/>
          <w:sz w:val="22"/>
          <w:szCs w:val="22"/>
        </w:rPr>
        <w:t xml:space="preserve">Il coordinatore e responsabile del servizio è l’Avvocato Giammario Schippa, Consigliere del Comitato Regionale Marche. </w:t>
      </w:r>
    </w:p>
    <w:p w14:paraId="552623B4" w14:textId="77777777" w:rsidR="00C10A6B" w:rsidRDefault="00C10A6B" w:rsidP="00712C2C">
      <w:pPr>
        <w:pStyle w:val="LndNormale1"/>
        <w:rPr>
          <w:b/>
        </w:rPr>
      </w:pPr>
    </w:p>
    <w:p w14:paraId="3259272B" w14:textId="77777777" w:rsidR="00583542" w:rsidRDefault="00583542" w:rsidP="00712C2C">
      <w:pPr>
        <w:pStyle w:val="LndNormale1"/>
        <w:rPr>
          <w:b/>
        </w:rPr>
      </w:pPr>
    </w:p>
    <w:p w14:paraId="4758EFEE" w14:textId="77777777" w:rsidR="00583542" w:rsidRPr="00583542" w:rsidRDefault="00583542" w:rsidP="00583542">
      <w:pPr>
        <w:pStyle w:val="LndNormale1"/>
        <w:rPr>
          <w:b/>
          <w:color w:val="002060"/>
          <w:sz w:val="28"/>
          <w:szCs w:val="28"/>
        </w:rPr>
      </w:pPr>
      <w:r w:rsidRPr="00583542">
        <w:rPr>
          <w:b/>
          <w:color w:val="002060"/>
          <w:sz w:val="28"/>
          <w:szCs w:val="28"/>
        </w:rPr>
        <w:t>SVINCOLI EX ART. 117 BIS NOIF</w:t>
      </w:r>
    </w:p>
    <w:p w14:paraId="39F96862" w14:textId="77777777" w:rsidR="00583542" w:rsidRPr="00583542" w:rsidRDefault="00583542" w:rsidP="00583542">
      <w:pPr>
        <w:pStyle w:val="LndNormale1"/>
        <w:rPr>
          <w:color w:val="002060"/>
        </w:rPr>
      </w:pPr>
    </w:p>
    <w:p w14:paraId="30265929" w14:textId="77777777" w:rsidR="00583542" w:rsidRPr="00583542" w:rsidRDefault="00583542" w:rsidP="00583542">
      <w:pPr>
        <w:pStyle w:val="LndNormale1"/>
        <w:rPr>
          <w:color w:val="002060"/>
        </w:rPr>
      </w:pPr>
      <w:r w:rsidRPr="00583542">
        <w:rPr>
          <w:color w:val="002060"/>
        </w:rPr>
        <w:t xml:space="preserve">Secondo quanto previsto dall’art. 117 Bis delle NOIF per la risoluzione del rapporto contrattuale di </w:t>
      </w:r>
    </w:p>
    <w:p w14:paraId="4A374067" w14:textId="77777777" w:rsidR="00583542" w:rsidRPr="00583542" w:rsidRDefault="00583542" w:rsidP="00583542">
      <w:pPr>
        <w:pStyle w:val="LndNormale1"/>
        <w:rPr>
          <w:b/>
          <w:color w:val="002060"/>
        </w:rPr>
      </w:pPr>
      <w:r w:rsidRPr="00583542">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sidRPr="00583542">
        <w:rPr>
          <w:b/>
          <w:color w:val="002060"/>
        </w:rPr>
        <w:t>19.12.2024:</w:t>
      </w:r>
    </w:p>
    <w:tbl>
      <w:tblPr>
        <w:tblStyle w:val="Grigliatabella"/>
        <w:tblW w:w="0" w:type="auto"/>
        <w:tblLook w:val="04A0" w:firstRow="1" w:lastRow="0" w:firstColumn="1" w:lastColumn="0" w:noHBand="0" w:noVBand="1"/>
      </w:tblPr>
      <w:tblGrid>
        <w:gridCol w:w="1265"/>
        <w:gridCol w:w="2756"/>
        <w:gridCol w:w="1273"/>
        <w:gridCol w:w="1182"/>
        <w:gridCol w:w="3436"/>
      </w:tblGrid>
      <w:tr w:rsidR="00583542" w:rsidRPr="00583542" w14:paraId="25054DC2" w14:textId="77777777" w:rsidTr="005D6E0C">
        <w:tc>
          <w:tcPr>
            <w:tcW w:w="1265" w:type="dxa"/>
            <w:tcBorders>
              <w:top w:val="single" w:sz="4" w:space="0" w:color="auto"/>
              <w:left w:val="single" w:sz="4" w:space="0" w:color="auto"/>
              <w:bottom w:val="single" w:sz="4" w:space="0" w:color="auto"/>
              <w:right w:val="single" w:sz="4" w:space="0" w:color="auto"/>
            </w:tcBorders>
            <w:hideMark/>
          </w:tcPr>
          <w:p w14:paraId="44AE8656" w14:textId="77777777" w:rsidR="00583542" w:rsidRPr="00583542" w:rsidRDefault="00583542" w:rsidP="005D6E0C">
            <w:pPr>
              <w:pStyle w:val="LndNormale1"/>
              <w:jc w:val="center"/>
              <w:textAlignment w:val="baseline"/>
              <w:rPr>
                <w:b/>
                <w:color w:val="002060"/>
              </w:rPr>
            </w:pPr>
            <w:r w:rsidRPr="00583542">
              <w:rPr>
                <w:b/>
                <w:color w:val="002060"/>
              </w:rPr>
              <w:t>Matr.calc.</w:t>
            </w:r>
          </w:p>
        </w:tc>
        <w:tc>
          <w:tcPr>
            <w:tcW w:w="2756" w:type="dxa"/>
            <w:tcBorders>
              <w:top w:val="single" w:sz="4" w:space="0" w:color="auto"/>
              <w:left w:val="single" w:sz="4" w:space="0" w:color="auto"/>
              <w:bottom w:val="single" w:sz="4" w:space="0" w:color="auto"/>
              <w:right w:val="single" w:sz="4" w:space="0" w:color="auto"/>
            </w:tcBorders>
            <w:hideMark/>
          </w:tcPr>
          <w:p w14:paraId="76645FB0" w14:textId="77777777" w:rsidR="00583542" w:rsidRPr="00583542" w:rsidRDefault="00583542" w:rsidP="005D6E0C">
            <w:pPr>
              <w:pStyle w:val="LndNormale1"/>
              <w:jc w:val="center"/>
              <w:textAlignment w:val="baseline"/>
              <w:rPr>
                <w:b/>
                <w:color w:val="002060"/>
              </w:rPr>
            </w:pPr>
            <w:r w:rsidRPr="00583542">
              <w:rPr>
                <w:b/>
                <w:color w:val="002060"/>
              </w:rPr>
              <w:t>Calciatore</w:t>
            </w:r>
          </w:p>
        </w:tc>
        <w:tc>
          <w:tcPr>
            <w:tcW w:w="1273" w:type="dxa"/>
            <w:tcBorders>
              <w:top w:val="single" w:sz="4" w:space="0" w:color="auto"/>
              <w:left w:val="single" w:sz="4" w:space="0" w:color="auto"/>
              <w:bottom w:val="single" w:sz="4" w:space="0" w:color="auto"/>
              <w:right w:val="single" w:sz="4" w:space="0" w:color="auto"/>
            </w:tcBorders>
            <w:hideMark/>
          </w:tcPr>
          <w:p w14:paraId="03B7E9F6" w14:textId="77777777" w:rsidR="00583542" w:rsidRPr="00583542" w:rsidRDefault="00583542" w:rsidP="005D6E0C">
            <w:pPr>
              <w:pStyle w:val="LndNormale1"/>
              <w:jc w:val="center"/>
              <w:textAlignment w:val="baseline"/>
              <w:rPr>
                <w:b/>
                <w:color w:val="002060"/>
              </w:rPr>
            </w:pPr>
            <w:r w:rsidRPr="00583542">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419741FB" w14:textId="77777777" w:rsidR="00583542" w:rsidRPr="00583542" w:rsidRDefault="00583542" w:rsidP="005D6E0C">
            <w:pPr>
              <w:pStyle w:val="LndNormale1"/>
              <w:jc w:val="center"/>
              <w:textAlignment w:val="baseline"/>
              <w:rPr>
                <w:b/>
                <w:color w:val="002060"/>
              </w:rPr>
            </w:pPr>
            <w:r w:rsidRPr="00583542">
              <w:rPr>
                <w:b/>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62CB1C30" w14:textId="77777777" w:rsidR="00583542" w:rsidRPr="00583542" w:rsidRDefault="00583542" w:rsidP="005D6E0C">
            <w:pPr>
              <w:pStyle w:val="LndNormale1"/>
              <w:jc w:val="center"/>
              <w:textAlignment w:val="baseline"/>
              <w:rPr>
                <w:b/>
                <w:color w:val="002060"/>
              </w:rPr>
            </w:pPr>
            <w:r w:rsidRPr="00583542">
              <w:rPr>
                <w:b/>
                <w:color w:val="002060"/>
              </w:rPr>
              <w:t>Società</w:t>
            </w:r>
          </w:p>
        </w:tc>
      </w:tr>
      <w:tr w:rsidR="00583542" w:rsidRPr="00583542" w14:paraId="0E734C85" w14:textId="77777777" w:rsidTr="005D6E0C">
        <w:tc>
          <w:tcPr>
            <w:tcW w:w="1265" w:type="dxa"/>
          </w:tcPr>
          <w:p w14:paraId="5784C9AA" w14:textId="77777777" w:rsidR="00583542" w:rsidRPr="00583542" w:rsidRDefault="00583542" w:rsidP="005D6E0C">
            <w:pPr>
              <w:pStyle w:val="LndNormale1"/>
              <w:textAlignment w:val="baseline"/>
              <w:rPr>
                <w:color w:val="002060"/>
                <w:sz w:val="20"/>
              </w:rPr>
            </w:pPr>
            <w:r w:rsidRPr="00583542">
              <w:rPr>
                <w:color w:val="002060"/>
                <w:sz w:val="20"/>
              </w:rPr>
              <w:t>5149869</w:t>
            </w:r>
          </w:p>
        </w:tc>
        <w:tc>
          <w:tcPr>
            <w:tcW w:w="2756" w:type="dxa"/>
          </w:tcPr>
          <w:p w14:paraId="1C3975D2" w14:textId="77777777" w:rsidR="00583542" w:rsidRPr="00583542" w:rsidRDefault="00583542" w:rsidP="005D6E0C">
            <w:pPr>
              <w:pStyle w:val="LndNormale1"/>
              <w:textAlignment w:val="baseline"/>
              <w:rPr>
                <w:color w:val="002060"/>
                <w:sz w:val="20"/>
              </w:rPr>
            </w:pPr>
            <w:r w:rsidRPr="00583542">
              <w:rPr>
                <w:color w:val="002060"/>
                <w:sz w:val="20"/>
              </w:rPr>
              <w:t>LAFASCIANO ALDO</w:t>
            </w:r>
          </w:p>
        </w:tc>
        <w:tc>
          <w:tcPr>
            <w:tcW w:w="1273" w:type="dxa"/>
          </w:tcPr>
          <w:p w14:paraId="6369C4D1" w14:textId="77777777" w:rsidR="00583542" w:rsidRPr="00583542" w:rsidRDefault="00583542" w:rsidP="005D6E0C">
            <w:pPr>
              <w:pStyle w:val="LndNormale1"/>
              <w:textAlignment w:val="baseline"/>
              <w:rPr>
                <w:color w:val="002060"/>
                <w:sz w:val="20"/>
              </w:rPr>
            </w:pPr>
            <w:r w:rsidRPr="00583542">
              <w:rPr>
                <w:color w:val="002060"/>
                <w:sz w:val="20"/>
              </w:rPr>
              <w:t>30.10.1996</w:t>
            </w:r>
          </w:p>
        </w:tc>
        <w:tc>
          <w:tcPr>
            <w:tcW w:w="1182" w:type="dxa"/>
          </w:tcPr>
          <w:p w14:paraId="6BB0635C" w14:textId="77777777" w:rsidR="00583542" w:rsidRPr="00583542" w:rsidRDefault="00583542" w:rsidP="005D6E0C">
            <w:pPr>
              <w:pStyle w:val="LndNormale1"/>
              <w:textAlignment w:val="baseline"/>
              <w:rPr>
                <w:color w:val="002060"/>
                <w:sz w:val="20"/>
              </w:rPr>
            </w:pPr>
            <w:r w:rsidRPr="00583542">
              <w:rPr>
                <w:color w:val="002060"/>
                <w:sz w:val="20"/>
              </w:rPr>
              <w:t>69883</w:t>
            </w:r>
          </w:p>
        </w:tc>
        <w:tc>
          <w:tcPr>
            <w:tcW w:w="3436" w:type="dxa"/>
          </w:tcPr>
          <w:p w14:paraId="68E0ADAA" w14:textId="77777777" w:rsidR="00583542" w:rsidRPr="00583542" w:rsidRDefault="00583542" w:rsidP="005D6E0C">
            <w:pPr>
              <w:pStyle w:val="LndNormale1"/>
              <w:textAlignment w:val="baseline"/>
              <w:rPr>
                <w:color w:val="002060"/>
                <w:sz w:val="20"/>
              </w:rPr>
            </w:pPr>
            <w:r w:rsidRPr="00583542">
              <w:rPr>
                <w:color w:val="002060"/>
                <w:sz w:val="20"/>
              </w:rPr>
              <w:t>A.S.D. CAMPIGLIONE CALCIO</w:t>
            </w:r>
          </w:p>
        </w:tc>
      </w:tr>
      <w:tr w:rsidR="00583542" w:rsidRPr="00583542" w14:paraId="02E62F16" w14:textId="77777777" w:rsidTr="005D6E0C">
        <w:tc>
          <w:tcPr>
            <w:tcW w:w="1265" w:type="dxa"/>
          </w:tcPr>
          <w:p w14:paraId="784B4428" w14:textId="77777777" w:rsidR="00583542" w:rsidRPr="00583542" w:rsidRDefault="00583542" w:rsidP="005D6E0C">
            <w:pPr>
              <w:pStyle w:val="LndNormale1"/>
              <w:textAlignment w:val="baseline"/>
              <w:rPr>
                <w:color w:val="002060"/>
                <w:sz w:val="20"/>
              </w:rPr>
            </w:pPr>
            <w:r w:rsidRPr="00583542">
              <w:rPr>
                <w:color w:val="002060"/>
                <w:sz w:val="20"/>
              </w:rPr>
              <w:t>2776877</w:t>
            </w:r>
          </w:p>
        </w:tc>
        <w:tc>
          <w:tcPr>
            <w:tcW w:w="2756" w:type="dxa"/>
          </w:tcPr>
          <w:p w14:paraId="7A82BB6C" w14:textId="77777777" w:rsidR="00583542" w:rsidRPr="00583542" w:rsidRDefault="00583542" w:rsidP="005D6E0C">
            <w:pPr>
              <w:pStyle w:val="LndNormale1"/>
              <w:textAlignment w:val="baseline"/>
              <w:rPr>
                <w:color w:val="002060"/>
                <w:sz w:val="20"/>
              </w:rPr>
            </w:pPr>
            <w:r w:rsidRPr="00583542">
              <w:rPr>
                <w:color w:val="002060"/>
                <w:sz w:val="20"/>
              </w:rPr>
              <w:t>PIRAZZOLI NICOLA</w:t>
            </w:r>
          </w:p>
        </w:tc>
        <w:tc>
          <w:tcPr>
            <w:tcW w:w="1273" w:type="dxa"/>
          </w:tcPr>
          <w:p w14:paraId="045D190C" w14:textId="77777777" w:rsidR="00583542" w:rsidRPr="00583542" w:rsidRDefault="00583542" w:rsidP="005D6E0C">
            <w:pPr>
              <w:pStyle w:val="LndNormale1"/>
              <w:textAlignment w:val="baseline"/>
              <w:rPr>
                <w:color w:val="002060"/>
                <w:sz w:val="20"/>
              </w:rPr>
            </w:pPr>
            <w:r w:rsidRPr="00583542">
              <w:rPr>
                <w:color w:val="002060"/>
                <w:sz w:val="20"/>
              </w:rPr>
              <w:t>02.10.1977</w:t>
            </w:r>
          </w:p>
        </w:tc>
        <w:tc>
          <w:tcPr>
            <w:tcW w:w="1182" w:type="dxa"/>
          </w:tcPr>
          <w:p w14:paraId="029689C0" w14:textId="77777777" w:rsidR="00583542" w:rsidRPr="00583542" w:rsidRDefault="00583542" w:rsidP="005D6E0C">
            <w:pPr>
              <w:pStyle w:val="LndNormale1"/>
              <w:textAlignment w:val="baseline"/>
              <w:rPr>
                <w:color w:val="002060"/>
                <w:sz w:val="20"/>
              </w:rPr>
            </w:pPr>
            <w:r w:rsidRPr="00583542">
              <w:rPr>
                <w:color w:val="002060"/>
                <w:sz w:val="20"/>
              </w:rPr>
              <w:t>930140</w:t>
            </w:r>
          </w:p>
        </w:tc>
        <w:tc>
          <w:tcPr>
            <w:tcW w:w="3436" w:type="dxa"/>
          </w:tcPr>
          <w:p w14:paraId="642F3A8D" w14:textId="77777777" w:rsidR="00583542" w:rsidRPr="00583542" w:rsidRDefault="00583542" w:rsidP="005D6E0C">
            <w:pPr>
              <w:pStyle w:val="LndNormale1"/>
              <w:textAlignment w:val="baseline"/>
              <w:rPr>
                <w:color w:val="002060"/>
                <w:sz w:val="20"/>
              </w:rPr>
            </w:pPr>
            <w:r w:rsidRPr="00583542">
              <w:rPr>
                <w:color w:val="002060"/>
                <w:sz w:val="20"/>
              </w:rPr>
              <w:t>A.S.D. ATLETICO RIVER URBINEL</w:t>
            </w:r>
          </w:p>
        </w:tc>
      </w:tr>
      <w:tr w:rsidR="00583542" w:rsidRPr="00583542" w14:paraId="762A7F75" w14:textId="77777777" w:rsidTr="005D6E0C">
        <w:tc>
          <w:tcPr>
            <w:tcW w:w="1265" w:type="dxa"/>
          </w:tcPr>
          <w:p w14:paraId="53A90CC6" w14:textId="77777777" w:rsidR="00583542" w:rsidRPr="00583542" w:rsidRDefault="00583542" w:rsidP="005D6E0C">
            <w:pPr>
              <w:pStyle w:val="LndNormale1"/>
              <w:textAlignment w:val="baseline"/>
              <w:rPr>
                <w:color w:val="002060"/>
                <w:sz w:val="20"/>
              </w:rPr>
            </w:pPr>
            <w:r w:rsidRPr="00583542">
              <w:rPr>
                <w:color w:val="002060"/>
                <w:sz w:val="20"/>
              </w:rPr>
              <w:t>4439308</w:t>
            </w:r>
          </w:p>
        </w:tc>
        <w:tc>
          <w:tcPr>
            <w:tcW w:w="2756" w:type="dxa"/>
          </w:tcPr>
          <w:p w14:paraId="175BE119" w14:textId="77777777" w:rsidR="00583542" w:rsidRPr="00583542" w:rsidRDefault="00583542" w:rsidP="005D6E0C">
            <w:pPr>
              <w:pStyle w:val="LndNormale1"/>
              <w:textAlignment w:val="baseline"/>
              <w:rPr>
                <w:color w:val="002060"/>
                <w:sz w:val="20"/>
              </w:rPr>
            </w:pPr>
            <w:r w:rsidRPr="00583542">
              <w:rPr>
                <w:color w:val="002060"/>
                <w:sz w:val="20"/>
              </w:rPr>
              <w:t>RASTELLI MICHELE</w:t>
            </w:r>
          </w:p>
        </w:tc>
        <w:tc>
          <w:tcPr>
            <w:tcW w:w="1273" w:type="dxa"/>
          </w:tcPr>
          <w:p w14:paraId="3AD74C68" w14:textId="77777777" w:rsidR="00583542" w:rsidRPr="00583542" w:rsidRDefault="00583542" w:rsidP="005D6E0C">
            <w:pPr>
              <w:pStyle w:val="LndNormale1"/>
              <w:textAlignment w:val="baseline"/>
              <w:rPr>
                <w:color w:val="002060"/>
                <w:sz w:val="20"/>
              </w:rPr>
            </w:pPr>
            <w:r w:rsidRPr="00583542">
              <w:rPr>
                <w:color w:val="002060"/>
                <w:sz w:val="20"/>
              </w:rPr>
              <w:t>26.01.1998</w:t>
            </w:r>
          </w:p>
        </w:tc>
        <w:tc>
          <w:tcPr>
            <w:tcW w:w="1182" w:type="dxa"/>
          </w:tcPr>
          <w:p w14:paraId="709B00D4" w14:textId="77777777" w:rsidR="00583542" w:rsidRPr="00583542" w:rsidRDefault="00583542" w:rsidP="005D6E0C">
            <w:pPr>
              <w:pStyle w:val="LndNormale1"/>
              <w:textAlignment w:val="baseline"/>
              <w:rPr>
                <w:color w:val="002060"/>
                <w:sz w:val="20"/>
              </w:rPr>
            </w:pPr>
            <w:r w:rsidRPr="00583542">
              <w:rPr>
                <w:color w:val="002060"/>
                <w:sz w:val="20"/>
              </w:rPr>
              <w:t>962220</w:t>
            </w:r>
          </w:p>
        </w:tc>
        <w:tc>
          <w:tcPr>
            <w:tcW w:w="3436" w:type="dxa"/>
          </w:tcPr>
          <w:p w14:paraId="057BB70F" w14:textId="77777777" w:rsidR="00583542" w:rsidRPr="00583542" w:rsidRDefault="00583542" w:rsidP="005D6E0C">
            <w:pPr>
              <w:pStyle w:val="LndNormale1"/>
              <w:textAlignment w:val="baseline"/>
              <w:rPr>
                <w:color w:val="002060"/>
                <w:sz w:val="20"/>
              </w:rPr>
            </w:pPr>
            <w:r w:rsidRPr="00583542">
              <w:rPr>
                <w:color w:val="002060"/>
                <w:sz w:val="20"/>
              </w:rPr>
              <w:t>CSI MONTEFIORE</w:t>
            </w:r>
          </w:p>
        </w:tc>
      </w:tr>
      <w:tr w:rsidR="00583542" w:rsidRPr="00583542" w14:paraId="2860F889" w14:textId="77777777" w:rsidTr="005D6E0C">
        <w:tc>
          <w:tcPr>
            <w:tcW w:w="1265" w:type="dxa"/>
          </w:tcPr>
          <w:p w14:paraId="57689082" w14:textId="77777777" w:rsidR="00583542" w:rsidRPr="00583542" w:rsidRDefault="00583542" w:rsidP="005D6E0C">
            <w:pPr>
              <w:pStyle w:val="LndNormale1"/>
              <w:textAlignment w:val="baseline"/>
              <w:rPr>
                <w:color w:val="002060"/>
                <w:sz w:val="20"/>
              </w:rPr>
            </w:pPr>
            <w:r w:rsidRPr="00583542">
              <w:rPr>
                <w:color w:val="002060"/>
                <w:sz w:val="20"/>
              </w:rPr>
              <w:t>6856245</w:t>
            </w:r>
          </w:p>
        </w:tc>
        <w:tc>
          <w:tcPr>
            <w:tcW w:w="2756" w:type="dxa"/>
          </w:tcPr>
          <w:p w14:paraId="617C9F5F" w14:textId="77777777" w:rsidR="00583542" w:rsidRPr="00583542" w:rsidRDefault="00583542" w:rsidP="005D6E0C">
            <w:pPr>
              <w:pStyle w:val="LndNormale1"/>
              <w:textAlignment w:val="baseline"/>
              <w:rPr>
                <w:color w:val="002060"/>
                <w:sz w:val="20"/>
              </w:rPr>
            </w:pPr>
            <w:r w:rsidRPr="00583542">
              <w:rPr>
                <w:color w:val="002060"/>
                <w:sz w:val="20"/>
              </w:rPr>
              <w:t>SANTINELLI MARCO</w:t>
            </w:r>
          </w:p>
        </w:tc>
        <w:tc>
          <w:tcPr>
            <w:tcW w:w="1273" w:type="dxa"/>
          </w:tcPr>
          <w:p w14:paraId="04FAD8AE" w14:textId="77777777" w:rsidR="00583542" w:rsidRPr="00583542" w:rsidRDefault="00583542" w:rsidP="005D6E0C">
            <w:pPr>
              <w:pStyle w:val="LndNormale1"/>
              <w:textAlignment w:val="baseline"/>
              <w:rPr>
                <w:color w:val="002060"/>
                <w:sz w:val="20"/>
              </w:rPr>
            </w:pPr>
            <w:r w:rsidRPr="00583542">
              <w:rPr>
                <w:color w:val="002060"/>
                <w:sz w:val="20"/>
              </w:rPr>
              <w:t>19.12.1994</w:t>
            </w:r>
          </w:p>
        </w:tc>
        <w:tc>
          <w:tcPr>
            <w:tcW w:w="1182" w:type="dxa"/>
          </w:tcPr>
          <w:p w14:paraId="26574488" w14:textId="77777777" w:rsidR="00583542" w:rsidRPr="00583542" w:rsidRDefault="00583542" w:rsidP="005D6E0C">
            <w:pPr>
              <w:pStyle w:val="LndNormale1"/>
              <w:textAlignment w:val="baseline"/>
              <w:rPr>
                <w:color w:val="002060"/>
                <w:sz w:val="20"/>
              </w:rPr>
            </w:pPr>
            <w:r w:rsidRPr="00583542">
              <w:rPr>
                <w:color w:val="002060"/>
                <w:sz w:val="20"/>
              </w:rPr>
              <w:t>962067</w:t>
            </w:r>
          </w:p>
        </w:tc>
        <w:tc>
          <w:tcPr>
            <w:tcW w:w="3436" w:type="dxa"/>
          </w:tcPr>
          <w:p w14:paraId="7CECED85" w14:textId="77777777" w:rsidR="00583542" w:rsidRPr="00583542" w:rsidRDefault="00583542" w:rsidP="005D6E0C">
            <w:pPr>
              <w:pStyle w:val="LndNormale1"/>
              <w:textAlignment w:val="baseline"/>
              <w:rPr>
                <w:color w:val="002060"/>
                <w:sz w:val="20"/>
              </w:rPr>
            </w:pPr>
            <w:r w:rsidRPr="00583542">
              <w:rPr>
                <w:color w:val="002060"/>
                <w:sz w:val="20"/>
              </w:rPr>
              <w:t>POL. FALERIO</w:t>
            </w:r>
          </w:p>
        </w:tc>
      </w:tr>
      <w:tr w:rsidR="00583542" w:rsidRPr="00583542" w14:paraId="77B1F83F" w14:textId="77777777" w:rsidTr="005D6E0C">
        <w:tc>
          <w:tcPr>
            <w:tcW w:w="1265" w:type="dxa"/>
          </w:tcPr>
          <w:p w14:paraId="2B2B64EE" w14:textId="77777777" w:rsidR="00583542" w:rsidRPr="00583542" w:rsidRDefault="00583542" w:rsidP="005D6E0C">
            <w:pPr>
              <w:pStyle w:val="LndNormale1"/>
              <w:textAlignment w:val="baseline"/>
              <w:rPr>
                <w:color w:val="002060"/>
                <w:sz w:val="20"/>
              </w:rPr>
            </w:pPr>
            <w:r w:rsidRPr="00583542">
              <w:rPr>
                <w:color w:val="002060"/>
                <w:sz w:val="20"/>
              </w:rPr>
              <w:t>4909692</w:t>
            </w:r>
          </w:p>
        </w:tc>
        <w:tc>
          <w:tcPr>
            <w:tcW w:w="2756" w:type="dxa"/>
          </w:tcPr>
          <w:p w14:paraId="3ACBCB0A" w14:textId="77777777" w:rsidR="00583542" w:rsidRPr="00583542" w:rsidRDefault="00583542" w:rsidP="005D6E0C">
            <w:pPr>
              <w:pStyle w:val="LndNormale1"/>
              <w:textAlignment w:val="baseline"/>
              <w:rPr>
                <w:color w:val="002060"/>
                <w:sz w:val="20"/>
              </w:rPr>
            </w:pPr>
            <w:r w:rsidRPr="00583542">
              <w:rPr>
                <w:color w:val="002060"/>
                <w:sz w:val="20"/>
              </w:rPr>
              <w:t>MOSCA MARCO</w:t>
            </w:r>
          </w:p>
        </w:tc>
        <w:tc>
          <w:tcPr>
            <w:tcW w:w="1273" w:type="dxa"/>
          </w:tcPr>
          <w:p w14:paraId="37390A89" w14:textId="77777777" w:rsidR="00583542" w:rsidRPr="00583542" w:rsidRDefault="00583542" w:rsidP="005D6E0C">
            <w:pPr>
              <w:pStyle w:val="LndNormale1"/>
              <w:textAlignment w:val="baseline"/>
              <w:rPr>
                <w:color w:val="002060"/>
                <w:sz w:val="20"/>
              </w:rPr>
            </w:pPr>
            <w:r w:rsidRPr="00583542">
              <w:rPr>
                <w:color w:val="002060"/>
                <w:sz w:val="20"/>
              </w:rPr>
              <w:t>09.12.1997</w:t>
            </w:r>
          </w:p>
        </w:tc>
        <w:tc>
          <w:tcPr>
            <w:tcW w:w="1182" w:type="dxa"/>
          </w:tcPr>
          <w:p w14:paraId="225603B0" w14:textId="77777777" w:rsidR="00583542" w:rsidRPr="00583542" w:rsidRDefault="00583542" w:rsidP="005D6E0C">
            <w:pPr>
              <w:pStyle w:val="LndNormale1"/>
              <w:textAlignment w:val="baseline"/>
              <w:rPr>
                <w:color w:val="002060"/>
                <w:sz w:val="20"/>
              </w:rPr>
            </w:pPr>
            <w:r w:rsidRPr="00583542">
              <w:rPr>
                <w:color w:val="002060"/>
                <w:sz w:val="20"/>
              </w:rPr>
              <w:t>80938</w:t>
            </w:r>
          </w:p>
        </w:tc>
        <w:tc>
          <w:tcPr>
            <w:tcW w:w="3436" w:type="dxa"/>
          </w:tcPr>
          <w:p w14:paraId="58D82937" w14:textId="77777777" w:rsidR="00583542" w:rsidRPr="00583542" w:rsidRDefault="00583542" w:rsidP="005D6E0C">
            <w:pPr>
              <w:pStyle w:val="LndNormale1"/>
              <w:textAlignment w:val="baseline"/>
              <w:rPr>
                <w:color w:val="002060"/>
                <w:sz w:val="20"/>
              </w:rPr>
            </w:pPr>
            <w:r w:rsidRPr="00583542">
              <w:rPr>
                <w:color w:val="002060"/>
                <w:sz w:val="20"/>
              </w:rPr>
              <w:t>A.S.D. MONTECASSIANO CALCIO</w:t>
            </w:r>
          </w:p>
        </w:tc>
      </w:tr>
      <w:tr w:rsidR="00583542" w:rsidRPr="00583542" w14:paraId="7CA0E4EB" w14:textId="77777777" w:rsidTr="005D6E0C">
        <w:tc>
          <w:tcPr>
            <w:tcW w:w="1265" w:type="dxa"/>
          </w:tcPr>
          <w:p w14:paraId="018D7DDB" w14:textId="77777777" w:rsidR="00583542" w:rsidRPr="00583542" w:rsidRDefault="00583542" w:rsidP="005D6E0C">
            <w:pPr>
              <w:pStyle w:val="LndNormale1"/>
              <w:textAlignment w:val="baseline"/>
              <w:rPr>
                <w:color w:val="002060"/>
                <w:sz w:val="20"/>
              </w:rPr>
            </w:pPr>
            <w:r w:rsidRPr="00583542">
              <w:rPr>
                <w:color w:val="002060"/>
                <w:sz w:val="20"/>
              </w:rPr>
              <w:t>3663827</w:t>
            </w:r>
          </w:p>
        </w:tc>
        <w:tc>
          <w:tcPr>
            <w:tcW w:w="2756" w:type="dxa"/>
          </w:tcPr>
          <w:p w14:paraId="2C21DC81" w14:textId="77777777" w:rsidR="00583542" w:rsidRPr="00583542" w:rsidRDefault="00583542" w:rsidP="005D6E0C">
            <w:pPr>
              <w:pStyle w:val="LndNormale1"/>
              <w:textAlignment w:val="baseline"/>
              <w:rPr>
                <w:color w:val="002060"/>
                <w:sz w:val="20"/>
              </w:rPr>
            </w:pPr>
            <w:r w:rsidRPr="00583542">
              <w:rPr>
                <w:color w:val="002060"/>
                <w:sz w:val="20"/>
              </w:rPr>
              <w:t>ULISSI MAICOL</w:t>
            </w:r>
          </w:p>
        </w:tc>
        <w:tc>
          <w:tcPr>
            <w:tcW w:w="1273" w:type="dxa"/>
          </w:tcPr>
          <w:p w14:paraId="2A14FF35" w14:textId="77777777" w:rsidR="00583542" w:rsidRPr="00583542" w:rsidRDefault="00583542" w:rsidP="005D6E0C">
            <w:pPr>
              <w:pStyle w:val="LndNormale1"/>
              <w:textAlignment w:val="baseline"/>
              <w:rPr>
                <w:color w:val="002060"/>
                <w:sz w:val="20"/>
              </w:rPr>
            </w:pPr>
            <w:r w:rsidRPr="00583542">
              <w:rPr>
                <w:color w:val="002060"/>
                <w:sz w:val="20"/>
              </w:rPr>
              <w:t>19.02.1986</w:t>
            </w:r>
          </w:p>
        </w:tc>
        <w:tc>
          <w:tcPr>
            <w:tcW w:w="1182" w:type="dxa"/>
          </w:tcPr>
          <w:p w14:paraId="028F5808" w14:textId="77777777" w:rsidR="00583542" w:rsidRPr="00583542" w:rsidRDefault="00583542" w:rsidP="005D6E0C">
            <w:pPr>
              <w:pStyle w:val="LndNormale1"/>
              <w:textAlignment w:val="baseline"/>
              <w:rPr>
                <w:color w:val="002060"/>
                <w:sz w:val="20"/>
              </w:rPr>
            </w:pPr>
            <w:r w:rsidRPr="00583542">
              <w:rPr>
                <w:color w:val="002060"/>
                <w:sz w:val="20"/>
              </w:rPr>
              <w:t>80938</w:t>
            </w:r>
          </w:p>
        </w:tc>
        <w:tc>
          <w:tcPr>
            <w:tcW w:w="3436" w:type="dxa"/>
          </w:tcPr>
          <w:p w14:paraId="5030D67A" w14:textId="77777777" w:rsidR="00583542" w:rsidRPr="00583542" w:rsidRDefault="00583542" w:rsidP="005D6E0C">
            <w:pPr>
              <w:pStyle w:val="LndNormale1"/>
              <w:textAlignment w:val="baseline"/>
              <w:rPr>
                <w:color w:val="002060"/>
                <w:sz w:val="20"/>
              </w:rPr>
            </w:pPr>
            <w:r w:rsidRPr="00583542">
              <w:rPr>
                <w:color w:val="002060"/>
                <w:sz w:val="20"/>
              </w:rPr>
              <w:t>A.S.D. MONTECASSIANO CALCIO</w:t>
            </w:r>
          </w:p>
        </w:tc>
      </w:tr>
    </w:tbl>
    <w:p w14:paraId="3D50299B" w14:textId="77777777" w:rsidR="00583542" w:rsidRPr="00583542" w:rsidRDefault="00583542" w:rsidP="00712C2C">
      <w:pPr>
        <w:pStyle w:val="LndNormale1"/>
        <w:rPr>
          <w:b/>
          <w:color w:val="002060"/>
        </w:rPr>
      </w:pPr>
    </w:p>
    <w:p w14:paraId="3183B260" w14:textId="77777777" w:rsidR="0094176A" w:rsidRPr="001A4BE3" w:rsidRDefault="0094176A" w:rsidP="0047674B">
      <w:pPr>
        <w:pStyle w:val="LndNormale1"/>
        <w:rPr>
          <w:color w:val="002060"/>
        </w:rPr>
      </w:pPr>
    </w:p>
    <w:p w14:paraId="28695B03" w14:textId="157B0F88" w:rsidR="00245A71" w:rsidRPr="00E47093" w:rsidRDefault="006644BA" w:rsidP="00E47093">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503D8BC3" w14:textId="77777777" w:rsidR="000E6C22" w:rsidRPr="007F2715" w:rsidRDefault="000E6C22" w:rsidP="000E6C22">
      <w:pPr>
        <w:pStyle w:val="breakline"/>
        <w:rPr>
          <w:color w:val="002060"/>
        </w:rPr>
      </w:pPr>
    </w:p>
    <w:p w14:paraId="597C1B5E" w14:textId="77777777" w:rsidR="0039603B" w:rsidRPr="007F2715" w:rsidRDefault="0039603B" w:rsidP="0039603B">
      <w:pPr>
        <w:pStyle w:val="titolocampionato0"/>
        <w:shd w:val="clear" w:color="auto" w:fill="CCCCCC"/>
        <w:spacing w:before="80" w:after="40"/>
        <w:rPr>
          <w:color w:val="002060"/>
        </w:rPr>
      </w:pPr>
      <w:r w:rsidRPr="007F2715">
        <w:rPr>
          <w:color w:val="002060"/>
        </w:rPr>
        <w:t>CALCIO A CINQUE SERIE D</w:t>
      </w:r>
    </w:p>
    <w:p w14:paraId="0932C1B0" w14:textId="77777777" w:rsidR="0039603B" w:rsidRPr="007F2715" w:rsidRDefault="0039603B" w:rsidP="0039603B">
      <w:pPr>
        <w:pStyle w:val="titoloprinc0"/>
        <w:rPr>
          <w:color w:val="002060"/>
        </w:rPr>
      </w:pPr>
      <w:r w:rsidRPr="007F2715">
        <w:rPr>
          <w:color w:val="002060"/>
        </w:rPr>
        <w:t>VARIAZIONI AL PROGRAMMA GARE</w:t>
      </w:r>
    </w:p>
    <w:p w14:paraId="7B3D3CEC" w14:textId="77777777" w:rsidR="0039603B" w:rsidRPr="007F2715" w:rsidRDefault="0039603B" w:rsidP="0039603B">
      <w:pPr>
        <w:pStyle w:val="breakline"/>
        <w:rPr>
          <w:color w:val="002060"/>
        </w:rPr>
      </w:pPr>
    </w:p>
    <w:p w14:paraId="77572E94" w14:textId="77777777" w:rsidR="0039603B" w:rsidRPr="007F2715" w:rsidRDefault="0039603B" w:rsidP="0039603B">
      <w:pPr>
        <w:pStyle w:val="breakline"/>
        <w:rPr>
          <w:color w:val="002060"/>
        </w:rPr>
      </w:pPr>
    </w:p>
    <w:p w14:paraId="62E3FE9B" w14:textId="77777777" w:rsidR="0039603B" w:rsidRPr="007F2715" w:rsidRDefault="0039603B" w:rsidP="0039603B">
      <w:pPr>
        <w:pStyle w:val="sottotitolocampionato10"/>
        <w:rPr>
          <w:color w:val="002060"/>
        </w:rPr>
      </w:pPr>
      <w:r w:rsidRPr="007F2715">
        <w:rPr>
          <w:color w:val="002060"/>
        </w:rP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7F2715" w:rsidRPr="007F2715" w14:paraId="03E487BC" w14:textId="77777777" w:rsidTr="005D6E0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AB63F6" w14:textId="77777777" w:rsidR="0039603B" w:rsidRPr="007F2715" w:rsidRDefault="0039603B" w:rsidP="005D6E0C">
            <w:pPr>
              <w:pStyle w:val="headertabella0"/>
              <w:rPr>
                <w:color w:val="002060"/>
              </w:rPr>
            </w:pPr>
            <w:r w:rsidRPr="007F2715">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26C489" w14:textId="77777777" w:rsidR="0039603B" w:rsidRPr="007F2715" w:rsidRDefault="0039603B" w:rsidP="005D6E0C">
            <w:pPr>
              <w:pStyle w:val="headertabella0"/>
              <w:rPr>
                <w:color w:val="002060"/>
              </w:rPr>
            </w:pPr>
            <w:r w:rsidRPr="007F2715">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4E9263" w14:textId="77777777" w:rsidR="0039603B" w:rsidRPr="007F2715" w:rsidRDefault="0039603B" w:rsidP="005D6E0C">
            <w:pPr>
              <w:pStyle w:val="headertabella0"/>
              <w:rPr>
                <w:color w:val="002060"/>
              </w:rPr>
            </w:pPr>
            <w:r w:rsidRPr="007F2715">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52B8E7" w14:textId="77777777" w:rsidR="0039603B" w:rsidRPr="007F2715" w:rsidRDefault="0039603B" w:rsidP="005D6E0C">
            <w:pPr>
              <w:pStyle w:val="headertabella0"/>
              <w:rPr>
                <w:color w:val="002060"/>
              </w:rPr>
            </w:pPr>
            <w:r w:rsidRPr="007F2715">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8C670E" w14:textId="77777777" w:rsidR="0039603B" w:rsidRPr="007F2715" w:rsidRDefault="0039603B" w:rsidP="005D6E0C">
            <w:pPr>
              <w:pStyle w:val="headertabella0"/>
              <w:rPr>
                <w:color w:val="002060"/>
              </w:rPr>
            </w:pPr>
            <w:r w:rsidRPr="007F2715">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5A8EEE" w14:textId="77777777" w:rsidR="0039603B" w:rsidRPr="007F2715" w:rsidRDefault="0039603B" w:rsidP="005D6E0C">
            <w:pPr>
              <w:pStyle w:val="headertabella0"/>
              <w:rPr>
                <w:color w:val="002060"/>
              </w:rPr>
            </w:pPr>
            <w:r w:rsidRPr="007F2715">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2A0A44" w14:textId="77777777" w:rsidR="0039603B" w:rsidRPr="007F2715" w:rsidRDefault="0039603B" w:rsidP="005D6E0C">
            <w:pPr>
              <w:pStyle w:val="headertabella0"/>
              <w:rPr>
                <w:color w:val="002060"/>
              </w:rPr>
            </w:pPr>
            <w:r w:rsidRPr="007F2715">
              <w:rPr>
                <w:color w:val="002060"/>
              </w:rPr>
              <w:t>Ora Orig.</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D8A952" w14:textId="5A6CB3F5" w:rsidR="0039603B" w:rsidRPr="007F2715" w:rsidRDefault="007F2715" w:rsidP="005D6E0C">
            <w:pPr>
              <w:pStyle w:val="headertabella0"/>
              <w:rPr>
                <w:color w:val="002060"/>
              </w:rPr>
            </w:pPr>
            <w:r>
              <w:rPr>
                <w:color w:val="002060"/>
              </w:rPr>
              <w:t>Note</w:t>
            </w:r>
          </w:p>
        </w:tc>
      </w:tr>
      <w:tr w:rsidR="007F2715" w:rsidRPr="007F2715" w14:paraId="46931DF1" w14:textId="77777777" w:rsidTr="005D6E0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7DBB6" w14:textId="77777777" w:rsidR="0039603B" w:rsidRPr="007F2715" w:rsidRDefault="0039603B" w:rsidP="005D6E0C">
            <w:pPr>
              <w:pStyle w:val="rowtabella0"/>
              <w:rPr>
                <w:color w:val="002060"/>
                <w:highlight w:val="yellow"/>
              </w:rPr>
            </w:pPr>
            <w:r w:rsidRPr="007F2715">
              <w:rPr>
                <w:color w:val="002060"/>
                <w:highlight w:val="yellow"/>
              </w:rPr>
              <w:lastRenderedPageBreak/>
              <w:t>04/01/2025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4B99A" w14:textId="77777777" w:rsidR="0039603B" w:rsidRPr="007F2715" w:rsidRDefault="0039603B" w:rsidP="005D6E0C">
            <w:pPr>
              <w:pStyle w:val="rowtabella0"/>
              <w:jc w:val="center"/>
              <w:rPr>
                <w:color w:val="002060"/>
                <w:highlight w:val="yellow"/>
              </w:rPr>
            </w:pPr>
            <w:r w:rsidRPr="007F2715">
              <w:rPr>
                <w:color w:val="002060"/>
                <w:highlight w:val="yellow"/>
              </w:rPr>
              <w:t>13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0EC62" w14:textId="77777777" w:rsidR="0039603B" w:rsidRPr="007F2715" w:rsidRDefault="0039603B" w:rsidP="005D6E0C">
            <w:pPr>
              <w:pStyle w:val="rowtabella0"/>
              <w:rPr>
                <w:color w:val="002060"/>
                <w:highlight w:val="yellow"/>
              </w:rPr>
            </w:pPr>
            <w:r w:rsidRPr="007F2715">
              <w:rPr>
                <w:color w:val="002060"/>
                <w:highlight w:val="yellow"/>
              </w:rPr>
              <w:t>SPORTING GROTTAMMARE</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96894" w14:textId="77777777" w:rsidR="0039603B" w:rsidRPr="007F2715" w:rsidRDefault="0039603B" w:rsidP="005D6E0C">
            <w:pPr>
              <w:pStyle w:val="rowtabella0"/>
              <w:rPr>
                <w:color w:val="002060"/>
                <w:highlight w:val="yellow"/>
              </w:rPr>
            </w:pPr>
            <w:r w:rsidRPr="007F2715">
              <w:rPr>
                <w:color w:val="002060"/>
                <w:highlight w:val="yellow"/>
              </w:rPr>
              <w:t>RIPABERARDA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DF512" w14:textId="7BBA7CA9" w:rsidR="0039603B" w:rsidRPr="007F2715" w:rsidRDefault="0039603B" w:rsidP="005D6E0C">
            <w:pPr>
              <w:pStyle w:val="rowtabella0"/>
              <w:rPr>
                <w:color w:val="002060"/>
              </w:rPr>
            </w:pPr>
            <w:r w:rsidRPr="007F2715">
              <w:rPr>
                <w:color w:val="002060"/>
              </w:rPr>
              <w:t>2</w:t>
            </w:r>
            <w:r w:rsidR="007F2715">
              <w:rPr>
                <w:color w:val="002060"/>
              </w:rPr>
              <w:t>1</w:t>
            </w:r>
            <w:r w:rsidRPr="007F2715">
              <w:rPr>
                <w:color w:val="002060"/>
              </w:rPr>
              <w:t>/12/2024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F7E65" w14:textId="77777777" w:rsidR="0039603B" w:rsidRPr="007F2715" w:rsidRDefault="0039603B" w:rsidP="005D6E0C">
            <w:pPr>
              <w:pStyle w:val="rowtabella0"/>
              <w:jc w:val="center"/>
              <w:rPr>
                <w:color w:val="002060"/>
              </w:rPr>
            </w:pPr>
            <w:r w:rsidRPr="007F2715">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0ADC6" w14:textId="77777777" w:rsidR="0039603B" w:rsidRPr="007F2715" w:rsidRDefault="0039603B" w:rsidP="005D6E0C">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770E7" w14:textId="27505F48" w:rsidR="0039603B" w:rsidRPr="007F2715" w:rsidRDefault="007F2715" w:rsidP="005D6E0C">
            <w:pPr>
              <w:rPr>
                <w:rFonts w:ascii="Arial" w:hAnsi="Arial" w:cs="Arial"/>
                <w:color w:val="002060"/>
                <w:sz w:val="12"/>
                <w:szCs w:val="12"/>
              </w:rPr>
            </w:pPr>
            <w:r w:rsidRPr="007F2715">
              <w:rPr>
                <w:rFonts w:ascii="Arial" w:hAnsi="Arial" w:cs="Arial"/>
                <w:color w:val="002060"/>
                <w:sz w:val="12"/>
                <w:szCs w:val="12"/>
                <w:highlight w:val="yellow"/>
              </w:rPr>
              <w:t>Causa evento luttuoso</w:t>
            </w:r>
          </w:p>
        </w:tc>
      </w:tr>
    </w:tbl>
    <w:p w14:paraId="14F08018" w14:textId="77777777" w:rsidR="0039603B" w:rsidRPr="007F2715" w:rsidRDefault="0039603B" w:rsidP="0039603B">
      <w:pPr>
        <w:pStyle w:val="breakline"/>
        <w:rPr>
          <w:rFonts w:eastAsiaTheme="minorEastAsia"/>
          <w:color w:val="002060"/>
        </w:rPr>
      </w:pPr>
    </w:p>
    <w:p w14:paraId="696ECE84" w14:textId="77777777" w:rsidR="0039603B" w:rsidRPr="007F2715" w:rsidRDefault="0039603B" w:rsidP="0039603B">
      <w:pPr>
        <w:pStyle w:val="breakline"/>
        <w:rPr>
          <w:color w:val="002060"/>
        </w:rPr>
      </w:pPr>
    </w:p>
    <w:p w14:paraId="5AF587D3" w14:textId="77777777" w:rsidR="0039603B" w:rsidRPr="007F2715" w:rsidRDefault="0039603B" w:rsidP="0039603B">
      <w:pPr>
        <w:pStyle w:val="titoloprinc0"/>
        <w:rPr>
          <w:color w:val="002060"/>
        </w:rPr>
      </w:pPr>
      <w:r w:rsidRPr="007F2715">
        <w:rPr>
          <w:color w:val="002060"/>
        </w:rPr>
        <w:t>RISULTATI</w:t>
      </w:r>
    </w:p>
    <w:p w14:paraId="18689CBF" w14:textId="77777777" w:rsidR="0039603B" w:rsidRPr="007F2715" w:rsidRDefault="0039603B" w:rsidP="0039603B">
      <w:pPr>
        <w:pStyle w:val="breakline"/>
        <w:rPr>
          <w:color w:val="002060"/>
        </w:rPr>
      </w:pPr>
    </w:p>
    <w:p w14:paraId="6F11B109" w14:textId="77777777" w:rsidR="0039603B" w:rsidRPr="007F2715" w:rsidRDefault="0039603B" w:rsidP="0039603B">
      <w:pPr>
        <w:pStyle w:val="sottotitolocampionato10"/>
        <w:rPr>
          <w:color w:val="002060"/>
        </w:rPr>
      </w:pPr>
      <w:r w:rsidRPr="007F2715">
        <w:rPr>
          <w:color w:val="002060"/>
        </w:rPr>
        <w:t>RISULTATI UFFICIALI GARE DEL 19/12/2024</w:t>
      </w:r>
    </w:p>
    <w:p w14:paraId="14C19B9C" w14:textId="77777777" w:rsidR="0039603B" w:rsidRPr="007F2715" w:rsidRDefault="0039603B" w:rsidP="007F2715">
      <w:pPr>
        <w:pStyle w:val="sottotitolocampionato20"/>
        <w:spacing w:before="0" w:beforeAutospacing="0" w:after="0" w:afterAutospacing="0"/>
        <w:rPr>
          <w:rFonts w:ascii="Arial" w:hAnsi="Arial" w:cs="Arial"/>
          <w:color w:val="002060"/>
          <w:sz w:val="20"/>
          <w:szCs w:val="20"/>
        </w:rPr>
      </w:pPr>
      <w:r w:rsidRPr="007F2715">
        <w:rPr>
          <w:rFonts w:ascii="Arial" w:hAnsi="Arial" w:cs="Arial"/>
          <w:color w:val="002060"/>
          <w:sz w:val="20"/>
          <w:szCs w:val="20"/>
        </w:rPr>
        <w:t>Si trascrivono qui di seguito i risultati ufficiali delle gare disputate</w:t>
      </w:r>
    </w:p>
    <w:p w14:paraId="627B7461" w14:textId="77777777" w:rsidR="0039603B" w:rsidRPr="007F2715" w:rsidRDefault="0039603B" w:rsidP="0039603B">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F2715" w:rsidRPr="007F2715" w14:paraId="53D80393" w14:textId="77777777" w:rsidTr="005D6E0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F2715" w:rsidRPr="007F2715" w14:paraId="0B859691" w14:textId="77777777" w:rsidTr="005D6E0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2C9CBC" w14:textId="77777777" w:rsidR="0039603B" w:rsidRPr="007F2715" w:rsidRDefault="0039603B" w:rsidP="005D6E0C">
                  <w:pPr>
                    <w:pStyle w:val="headertabella0"/>
                    <w:rPr>
                      <w:color w:val="002060"/>
                    </w:rPr>
                  </w:pPr>
                  <w:r w:rsidRPr="007F2715">
                    <w:rPr>
                      <w:color w:val="002060"/>
                    </w:rPr>
                    <w:t>GIRONE F - 13 Giornata - A</w:t>
                  </w:r>
                </w:p>
              </w:tc>
            </w:tr>
            <w:tr w:rsidR="007F2715" w:rsidRPr="007F2715" w14:paraId="1ABD65D7" w14:textId="77777777" w:rsidTr="005D6E0C">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EEDE9FB" w14:textId="77777777" w:rsidR="0039603B" w:rsidRPr="007F2715" w:rsidRDefault="0039603B" w:rsidP="005D6E0C">
                  <w:pPr>
                    <w:pStyle w:val="rowtabella0"/>
                    <w:rPr>
                      <w:color w:val="002060"/>
                    </w:rPr>
                  </w:pPr>
                  <w:r w:rsidRPr="007F2715">
                    <w:rPr>
                      <w:color w:val="002060"/>
                    </w:rPr>
                    <w:t>FUTSAL COMUNANZA A.S.D.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8360998" w14:textId="77777777" w:rsidR="0039603B" w:rsidRPr="007F2715" w:rsidRDefault="0039603B" w:rsidP="005D6E0C">
                  <w:pPr>
                    <w:pStyle w:val="rowtabella0"/>
                    <w:rPr>
                      <w:color w:val="002060"/>
                    </w:rPr>
                  </w:pPr>
                  <w:r w:rsidRPr="007F2715">
                    <w:rPr>
                      <w:color w:val="002060"/>
                    </w:rPr>
                    <w:t>- TRIBALCIO PICENA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C1AC3AB" w14:textId="77777777" w:rsidR="0039603B" w:rsidRPr="007F2715" w:rsidRDefault="0039603B" w:rsidP="005D6E0C">
                  <w:pPr>
                    <w:pStyle w:val="rowtabella0"/>
                    <w:jc w:val="center"/>
                    <w:rPr>
                      <w:color w:val="002060"/>
                    </w:rPr>
                  </w:pPr>
                  <w:r w:rsidRPr="007F2715">
                    <w:rPr>
                      <w:color w:val="002060"/>
                    </w:rPr>
                    <w:t>3 - 2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9D13A7B" w14:textId="77777777" w:rsidR="0039603B" w:rsidRPr="007F2715" w:rsidRDefault="0039603B" w:rsidP="005D6E0C">
                  <w:pPr>
                    <w:pStyle w:val="rowtabella0"/>
                    <w:jc w:val="center"/>
                    <w:rPr>
                      <w:color w:val="002060"/>
                    </w:rPr>
                  </w:pPr>
                  <w:r w:rsidRPr="007F2715">
                    <w:rPr>
                      <w:color w:val="002060"/>
                    </w:rPr>
                    <w:t> </w:t>
                  </w:r>
                </w:p>
              </w:tc>
            </w:tr>
          </w:tbl>
          <w:p w14:paraId="6EF8A4D2" w14:textId="77777777" w:rsidR="0039603B" w:rsidRPr="007F2715" w:rsidRDefault="0039603B" w:rsidP="005D6E0C">
            <w:pPr>
              <w:rPr>
                <w:color w:val="002060"/>
              </w:rPr>
            </w:pPr>
          </w:p>
        </w:tc>
      </w:tr>
    </w:tbl>
    <w:p w14:paraId="210DFED6" w14:textId="77777777" w:rsidR="0039603B" w:rsidRPr="007F2715" w:rsidRDefault="0039603B" w:rsidP="0039603B">
      <w:pPr>
        <w:pStyle w:val="breakline"/>
        <w:rPr>
          <w:rFonts w:eastAsiaTheme="minorEastAsia"/>
          <w:color w:val="002060"/>
        </w:rPr>
      </w:pPr>
    </w:p>
    <w:p w14:paraId="30F628D1" w14:textId="77777777" w:rsidR="0039603B" w:rsidRPr="007F2715" w:rsidRDefault="0039603B" w:rsidP="0039603B">
      <w:pPr>
        <w:pStyle w:val="breakline"/>
        <w:rPr>
          <w:color w:val="002060"/>
        </w:rPr>
      </w:pPr>
    </w:p>
    <w:p w14:paraId="6E88A1EE" w14:textId="77777777" w:rsidR="0039603B" w:rsidRPr="007F2715" w:rsidRDefault="0039603B" w:rsidP="0039603B">
      <w:pPr>
        <w:pStyle w:val="titoloprinc0"/>
        <w:rPr>
          <w:color w:val="002060"/>
        </w:rPr>
      </w:pPr>
      <w:r w:rsidRPr="007F2715">
        <w:rPr>
          <w:color w:val="002060"/>
        </w:rPr>
        <w:t>GIUDICE SPORTIVO</w:t>
      </w:r>
    </w:p>
    <w:p w14:paraId="0AB916A8" w14:textId="77777777" w:rsidR="0039603B" w:rsidRPr="007F2715" w:rsidRDefault="0039603B" w:rsidP="0039603B">
      <w:pPr>
        <w:pStyle w:val="diffida"/>
        <w:rPr>
          <w:color w:val="002060"/>
        </w:rPr>
      </w:pPr>
      <w:r w:rsidRPr="007F2715">
        <w:rPr>
          <w:color w:val="002060"/>
        </w:rPr>
        <w:t>Il Giudice Sportivo Avv. Agnese Lazzaretti, con l'assistenza del segretario Angelo Castellana, nella seduta del 21/12/2024, ha adottato le decisioni che di seguito integralmente si riportano:</w:t>
      </w:r>
    </w:p>
    <w:p w14:paraId="79A6F3C9" w14:textId="77777777" w:rsidR="0039603B" w:rsidRPr="007F2715" w:rsidRDefault="0039603B" w:rsidP="0039603B">
      <w:pPr>
        <w:pStyle w:val="titolo10"/>
        <w:rPr>
          <w:color w:val="002060"/>
        </w:rPr>
      </w:pPr>
      <w:r w:rsidRPr="007F2715">
        <w:rPr>
          <w:color w:val="002060"/>
        </w:rPr>
        <w:t xml:space="preserve">GARE DEL 19/12/2024 </w:t>
      </w:r>
    </w:p>
    <w:p w14:paraId="14E34E2C" w14:textId="77777777" w:rsidR="0039603B" w:rsidRPr="007F2715" w:rsidRDefault="0039603B" w:rsidP="0039603B">
      <w:pPr>
        <w:pStyle w:val="titolo7a"/>
        <w:rPr>
          <w:color w:val="002060"/>
        </w:rPr>
      </w:pPr>
      <w:r w:rsidRPr="007F2715">
        <w:rPr>
          <w:color w:val="002060"/>
        </w:rPr>
        <w:t xml:space="preserve">PROVVEDIMENTI DISCIPLINARI </w:t>
      </w:r>
    </w:p>
    <w:p w14:paraId="6F3AB3E4" w14:textId="77777777" w:rsidR="0039603B" w:rsidRPr="007F2715" w:rsidRDefault="0039603B" w:rsidP="0039603B">
      <w:pPr>
        <w:pStyle w:val="titolo7b0"/>
        <w:rPr>
          <w:color w:val="002060"/>
        </w:rPr>
      </w:pPr>
      <w:r w:rsidRPr="007F2715">
        <w:rPr>
          <w:color w:val="002060"/>
        </w:rPr>
        <w:t xml:space="preserve">In base alle risultanze degli atti ufficiali sono state deliberate le seguenti sanzioni disciplinari. </w:t>
      </w:r>
    </w:p>
    <w:p w14:paraId="3A141DBA" w14:textId="77777777" w:rsidR="0039603B" w:rsidRPr="007F2715" w:rsidRDefault="0039603B" w:rsidP="0039603B">
      <w:pPr>
        <w:pStyle w:val="titolo30"/>
        <w:rPr>
          <w:color w:val="002060"/>
        </w:rPr>
      </w:pPr>
      <w:r w:rsidRPr="007F2715">
        <w:rPr>
          <w:color w:val="002060"/>
        </w:rPr>
        <w:t xml:space="preserve">CALCIATORI NON ESPULSI </w:t>
      </w:r>
    </w:p>
    <w:p w14:paraId="30C531A0" w14:textId="77777777" w:rsidR="0039603B" w:rsidRPr="007F2715" w:rsidRDefault="0039603B" w:rsidP="0039603B">
      <w:pPr>
        <w:pStyle w:val="titolo20"/>
        <w:rPr>
          <w:color w:val="002060"/>
        </w:rPr>
      </w:pPr>
      <w:r w:rsidRPr="007F2715">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F2715" w:rsidRPr="007F2715" w14:paraId="2F70B1E7" w14:textId="77777777" w:rsidTr="005D6E0C">
        <w:tc>
          <w:tcPr>
            <w:tcW w:w="2200" w:type="dxa"/>
            <w:tcMar>
              <w:top w:w="20" w:type="dxa"/>
              <w:left w:w="20" w:type="dxa"/>
              <w:bottom w:w="20" w:type="dxa"/>
              <w:right w:w="20" w:type="dxa"/>
            </w:tcMar>
            <w:vAlign w:val="center"/>
            <w:hideMark/>
          </w:tcPr>
          <w:p w14:paraId="180DA4CA" w14:textId="77777777" w:rsidR="0039603B" w:rsidRPr="007F2715" w:rsidRDefault="0039603B" w:rsidP="005D6E0C">
            <w:pPr>
              <w:pStyle w:val="movimento"/>
              <w:rPr>
                <w:color w:val="002060"/>
              </w:rPr>
            </w:pPr>
            <w:r w:rsidRPr="007F2715">
              <w:rPr>
                <w:color w:val="002060"/>
              </w:rPr>
              <w:t>BELLABARBA STEFANO</w:t>
            </w:r>
          </w:p>
        </w:tc>
        <w:tc>
          <w:tcPr>
            <w:tcW w:w="2200" w:type="dxa"/>
            <w:tcMar>
              <w:top w:w="20" w:type="dxa"/>
              <w:left w:w="20" w:type="dxa"/>
              <w:bottom w:w="20" w:type="dxa"/>
              <w:right w:w="20" w:type="dxa"/>
            </w:tcMar>
            <w:vAlign w:val="center"/>
            <w:hideMark/>
          </w:tcPr>
          <w:p w14:paraId="5E778ECE" w14:textId="77777777" w:rsidR="0039603B" w:rsidRPr="007F2715" w:rsidRDefault="0039603B" w:rsidP="005D6E0C">
            <w:pPr>
              <w:pStyle w:val="movimento2"/>
              <w:rPr>
                <w:color w:val="002060"/>
              </w:rPr>
            </w:pPr>
            <w:r w:rsidRPr="007F2715">
              <w:rPr>
                <w:color w:val="002060"/>
              </w:rPr>
              <w:t xml:space="preserve">(FUTSAL COMUNANZA A.S.D.) </w:t>
            </w:r>
          </w:p>
        </w:tc>
        <w:tc>
          <w:tcPr>
            <w:tcW w:w="800" w:type="dxa"/>
            <w:tcMar>
              <w:top w:w="20" w:type="dxa"/>
              <w:left w:w="20" w:type="dxa"/>
              <w:bottom w:w="20" w:type="dxa"/>
              <w:right w:w="20" w:type="dxa"/>
            </w:tcMar>
            <w:vAlign w:val="center"/>
            <w:hideMark/>
          </w:tcPr>
          <w:p w14:paraId="2BAE623C" w14:textId="77777777" w:rsidR="0039603B" w:rsidRPr="007F2715" w:rsidRDefault="0039603B" w:rsidP="005D6E0C">
            <w:pPr>
              <w:pStyle w:val="movimento"/>
              <w:rPr>
                <w:color w:val="002060"/>
              </w:rPr>
            </w:pPr>
            <w:r w:rsidRPr="007F2715">
              <w:rPr>
                <w:color w:val="002060"/>
              </w:rPr>
              <w:t> </w:t>
            </w:r>
          </w:p>
        </w:tc>
        <w:tc>
          <w:tcPr>
            <w:tcW w:w="2200" w:type="dxa"/>
            <w:tcMar>
              <w:top w:w="20" w:type="dxa"/>
              <w:left w:w="20" w:type="dxa"/>
              <w:bottom w:w="20" w:type="dxa"/>
              <w:right w:w="20" w:type="dxa"/>
            </w:tcMar>
            <w:vAlign w:val="center"/>
            <w:hideMark/>
          </w:tcPr>
          <w:p w14:paraId="5BFB52C4" w14:textId="77777777" w:rsidR="0039603B" w:rsidRPr="007F2715" w:rsidRDefault="0039603B" w:rsidP="005D6E0C">
            <w:pPr>
              <w:pStyle w:val="movimento"/>
              <w:rPr>
                <w:color w:val="002060"/>
              </w:rPr>
            </w:pPr>
            <w:r w:rsidRPr="007F2715">
              <w:rPr>
                <w:color w:val="002060"/>
              </w:rPr>
              <w:t>PUGLIA CRISTIANO</w:t>
            </w:r>
          </w:p>
        </w:tc>
        <w:tc>
          <w:tcPr>
            <w:tcW w:w="2200" w:type="dxa"/>
            <w:tcMar>
              <w:top w:w="20" w:type="dxa"/>
              <w:left w:w="20" w:type="dxa"/>
              <w:bottom w:w="20" w:type="dxa"/>
              <w:right w:w="20" w:type="dxa"/>
            </w:tcMar>
            <w:vAlign w:val="center"/>
            <w:hideMark/>
          </w:tcPr>
          <w:p w14:paraId="53A3012B" w14:textId="77777777" w:rsidR="0039603B" w:rsidRPr="007F2715" w:rsidRDefault="0039603B" w:rsidP="005D6E0C">
            <w:pPr>
              <w:pStyle w:val="movimento2"/>
              <w:rPr>
                <w:color w:val="002060"/>
              </w:rPr>
            </w:pPr>
            <w:r w:rsidRPr="007F2715">
              <w:rPr>
                <w:color w:val="002060"/>
              </w:rPr>
              <w:t xml:space="preserve">(FUTSAL COMUNANZA A.S.D.) </w:t>
            </w:r>
          </w:p>
        </w:tc>
      </w:tr>
    </w:tbl>
    <w:p w14:paraId="1165B83F" w14:textId="77777777" w:rsidR="0039603B" w:rsidRPr="007F2715" w:rsidRDefault="0039603B" w:rsidP="0039603B">
      <w:pPr>
        <w:pStyle w:val="titolo20"/>
        <w:rPr>
          <w:rFonts w:eastAsiaTheme="minorEastAsia"/>
          <w:color w:val="002060"/>
        </w:rPr>
      </w:pPr>
      <w:r w:rsidRPr="007F2715">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F2715" w:rsidRPr="007F2715" w14:paraId="14E18566" w14:textId="77777777" w:rsidTr="005D6E0C">
        <w:tc>
          <w:tcPr>
            <w:tcW w:w="2200" w:type="dxa"/>
            <w:tcMar>
              <w:top w:w="20" w:type="dxa"/>
              <w:left w:w="20" w:type="dxa"/>
              <w:bottom w:w="20" w:type="dxa"/>
              <w:right w:w="20" w:type="dxa"/>
            </w:tcMar>
            <w:vAlign w:val="center"/>
            <w:hideMark/>
          </w:tcPr>
          <w:p w14:paraId="065A0DC0" w14:textId="77777777" w:rsidR="0039603B" w:rsidRPr="007F2715" w:rsidRDefault="0039603B" w:rsidP="005D6E0C">
            <w:pPr>
              <w:pStyle w:val="movimento"/>
              <w:rPr>
                <w:color w:val="002060"/>
              </w:rPr>
            </w:pPr>
            <w:r w:rsidRPr="007F2715">
              <w:rPr>
                <w:color w:val="002060"/>
              </w:rPr>
              <w:t>CARMINUCCI MATTEO</w:t>
            </w:r>
          </w:p>
        </w:tc>
        <w:tc>
          <w:tcPr>
            <w:tcW w:w="2200" w:type="dxa"/>
            <w:tcMar>
              <w:top w:w="20" w:type="dxa"/>
              <w:left w:w="20" w:type="dxa"/>
              <w:bottom w:w="20" w:type="dxa"/>
              <w:right w:w="20" w:type="dxa"/>
            </w:tcMar>
            <w:vAlign w:val="center"/>
            <w:hideMark/>
          </w:tcPr>
          <w:p w14:paraId="47CE2F74" w14:textId="77777777" w:rsidR="0039603B" w:rsidRPr="007F2715" w:rsidRDefault="0039603B" w:rsidP="005D6E0C">
            <w:pPr>
              <w:pStyle w:val="movimento2"/>
              <w:rPr>
                <w:color w:val="002060"/>
              </w:rPr>
            </w:pPr>
            <w:r w:rsidRPr="007F2715">
              <w:rPr>
                <w:color w:val="002060"/>
              </w:rPr>
              <w:t xml:space="preserve">(TRIBALCIO PICENA) </w:t>
            </w:r>
          </w:p>
        </w:tc>
        <w:tc>
          <w:tcPr>
            <w:tcW w:w="800" w:type="dxa"/>
            <w:tcMar>
              <w:top w:w="20" w:type="dxa"/>
              <w:left w:w="20" w:type="dxa"/>
              <w:bottom w:w="20" w:type="dxa"/>
              <w:right w:w="20" w:type="dxa"/>
            </w:tcMar>
            <w:vAlign w:val="center"/>
            <w:hideMark/>
          </w:tcPr>
          <w:p w14:paraId="4BFF5187" w14:textId="77777777" w:rsidR="0039603B" w:rsidRPr="007F2715" w:rsidRDefault="0039603B" w:rsidP="005D6E0C">
            <w:pPr>
              <w:pStyle w:val="movimento"/>
              <w:rPr>
                <w:color w:val="002060"/>
              </w:rPr>
            </w:pPr>
            <w:r w:rsidRPr="007F2715">
              <w:rPr>
                <w:color w:val="002060"/>
              </w:rPr>
              <w:t> </w:t>
            </w:r>
          </w:p>
        </w:tc>
        <w:tc>
          <w:tcPr>
            <w:tcW w:w="2200" w:type="dxa"/>
            <w:tcMar>
              <w:top w:w="20" w:type="dxa"/>
              <w:left w:w="20" w:type="dxa"/>
              <w:bottom w:w="20" w:type="dxa"/>
              <w:right w:w="20" w:type="dxa"/>
            </w:tcMar>
            <w:vAlign w:val="center"/>
            <w:hideMark/>
          </w:tcPr>
          <w:p w14:paraId="1CE78076" w14:textId="77777777" w:rsidR="0039603B" w:rsidRPr="007F2715" w:rsidRDefault="0039603B" w:rsidP="005D6E0C">
            <w:pPr>
              <w:pStyle w:val="movimento"/>
              <w:rPr>
                <w:color w:val="002060"/>
              </w:rPr>
            </w:pPr>
            <w:r w:rsidRPr="007F2715">
              <w:rPr>
                <w:color w:val="002060"/>
              </w:rPr>
              <w:t> </w:t>
            </w:r>
          </w:p>
        </w:tc>
        <w:tc>
          <w:tcPr>
            <w:tcW w:w="2200" w:type="dxa"/>
            <w:tcMar>
              <w:top w:w="20" w:type="dxa"/>
              <w:left w:w="20" w:type="dxa"/>
              <w:bottom w:w="20" w:type="dxa"/>
              <w:right w:w="20" w:type="dxa"/>
            </w:tcMar>
            <w:vAlign w:val="center"/>
            <w:hideMark/>
          </w:tcPr>
          <w:p w14:paraId="7837EF3A" w14:textId="77777777" w:rsidR="0039603B" w:rsidRPr="007F2715" w:rsidRDefault="0039603B" w:rsidP="005D6E0C">
            <w:pPr>
              <w:pStyle w:val="movimento2"/>
              <w:rPr>
                <w:color w:val="002060"/>
              </w:rPr>
            </w:pPr>
            <w:r w:rsidRPr="007F2715">
              <w:rPr>
                <w:color w:val="002060"/>
              </w:rPr>
              <w:t> </w:t>
            </w:r>
          </w:p>
        </w:tc>
      </w:tr>
    </w:tbl>
    <w:p w14:paraId="2AC7612A" w14:textId="77777777" w:rsidR="0039603B" w:rsidRDefault="0039603B" w:rsidP="0039603B">
      <w:pPr>
        <w:pStyle w:val="breakline"/>
        <w:rPr>
          <w:rFonts w:eastAsiaTheme="minorEastAsia"/>
          <w:color w:val="002060"/>
        </w:rPr>
      </w:pPr>
    </w:p>
    <w:p w14:paraId="019739A2" w14:textId="77777777" w:rsidR="007F2715" w:rsidRDefault="007F2715" w:rsidP="007F2715">
      <w:pPr>
        <w:pStyle w:val="breakline"/>
        <w:rPr>
          <w:color w:val="002060"/>
        </w:rPr>
      </w:pPr>
    </w:p>
    <w:p w14:paraId="218ABCF7" w14:textId="77777777" w:rsidR="007F2715" w:rsidRPr="00783D73" w:rsidRDefault="007F2715" w:rsidP="007F2715">
      <w:pPr>
        <w:jc w:val="center"/>
        <w:rPr>
          <w:rFonts w:ascii="Arial" w:hAnsi="Arial" w:cs="Arial"/>
          <w:noProof/>
          <w:color w:val="002060"/>
          <w:sz w:val="22"/>
          <w:szCs w:val="22"/>
        </w:rPr>
      </w:pPr>
      <w:r w:rsidRPr="00783D73">
        <w:rPr>
          <w:rFonts w:ascii="Arial" w:hAnsi="Arial" w:cs="Arial"/>
          <w:noProof/>
          <w:color w:val="002060"/>
          <w:sz w:val="22"/>
          <w:szCs w:val="22"/>
        </w:rPr>
        <w:t>F.to IL SEGRETARIO                                   F.to IL GIUDICE SPORTIVO</w:t>
      </w:r>
    </w:p>
    <w:p w14:paraId="628023A6" w14:textId="77777777" w:rsidR="007F2715" w:rsidRPr="00783D73" w:rsidRDefault="007F2715" w:rsidP="007F2715">
      <w:pPr>
        <w:pStyle w:val="Corpodeltesto2"/>
        <w:spacing w:after="0" w:line="240" w:lineRule="auto"/>
        <w:jc w:val="both"/>
        <w:rPr>
          <w:rFonts w:ascii="Arial" w:hAnsi="Arial" w:cs="Arial"/>
          <w:b/>
          <w:color w:val="002060"/>
          <w:sz w:val="22"/>
          <w:szCs w:val="22"/>
        </w:rPr>
      </w:pPr>
      <w:r w:rsidRPr="00783D73">
        <w:rPr>
          <w:rFonts w:ascii="Arial" w:hAnsi="Arial" w:cs="Arial"/>
          <w:noProof/>
          <w:color w:val="002060"/>
          <w:sz w:val="22"/>
          <w:szCs w:val="22"/>
        </w:rPr>
        <w:t xml:space="preserve">                         Angelo Castellana        </w:t>
      </w:r>
      <w:r w:rsidRPr="00783D73">
        <w:rPr>
          <w:rFonts w:ascii="Arial" w:hAnsi="Arial" w:cs="Arial"/>
          <w:noProof/>
          <w:color w:val="002060"/>
          <w:sz w:val="22"/>
          <w:szCs w:val="22"/>
        </w:rPr>
        <w:tab/>
        <w:t xml:space="preserve">                                Agnese Lazzaretti</w:t>
      </w:r>
    </w:p>
    <w:p w14:paraId="3E55EDF9" w14:textId="77777777" w:rsidR="007F2715" w:rsidRPr="007F2715" w:rsidRDefault="007F2715" w:rsidP="0039603B">
      <w:pPr>
        <w:pStyle w:val="breakline"/>
        <w:rPr>
          <w:rFonts w:eastAsiaTheme="minorEastAsia"/>
          <w:color w:val="002060"/>
        </w:rPr>
      </w:pPr>
    </w:p>
    <w:p w14:paraId="3DE74A32" w14:textId="77777777" w:rsidR="0039603B" w:rsidRPr="007F2715" w:rsidRDefault="0039603B" w:rsidP="0039603B">
      <w:pPr>
        <w:pStyle w:val="titoloprinc0"/>
        <w:rPr>
          <w:color w:val="002060"/>
        </w:rPr>
      </w:pPr>
      <w:r w:rsidRPr="007F2715">
        <w:rPr>
          <w:color w:val="002060"/>
        </w:rPr>
        <w:t>CLASSIFICA</w:t>
      </w:r>
    </w:p>
    <w:p w14:paraId="6D163402" w14:textId="77777777" w:rsidR="0039603B" w:rsidRPr="007F2715" w:rsidRDefault="0039603B" w:rsidP="0039603B">
      <w:pPr>
        <w:pStyle w:val="breakline"/>
        <w:rPr>
          <w:color w:val="002060"/>
        </w:rPr>
      </w:pPr>
    </w:p>
    <w:p w14:paraId="07D61463" w14:textId="77777777" w:rsidR="0039603B" w:rsidRPr="007F2715" w:rsidRDefault="0039603B" w:rsidP="0039603B">
      <w:pPr>
        <w:pStyle w:val="breakline"/>
        <w:rPr>
          <w:color w:val="002060"/>
        </w:rPr>
      </w:pPr>
    </w:p>
    <w:p w14:paraId="3AD8BD68" w14:textId="77777777" w:rsidR="0039603B" w:rsidRPr="007F2715" w:rsidRDefault="0039603B" w:rsidP="0039603B">
      <w:pPr>
        <w:pStyle w:val="sottotitolocampionato10"/>
        <w:rPr>
          <w:color w:val="002060"/>
        </w:rPr>
      </w:pPr>
      <w:r w:rsidRPr="007F2715">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F2715" w:rsidRPr="007F2715" w14:paraId="48935DC9" w14:textId="77777777" w:rsidTr="005D6E0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E71566" w14:textId="77777777" w:rsidR="0039603B" w:rsidRPr="007F2715" w:rsidRDefault="0039603B" w:rsidP="005D6E0C">
            <w:pPr>
              <w:pStyle w:val="headertabella0"/>
              <w:rPr>
                <w:color w:val="002060"/>
              </w:rPr>
            </w:pPr>
            <w:r w:rsidRPr="007F271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2CC2FE" w14:textId="77777777" w:rsidR="0039603B" w:rsidRPr="007F2715" w:rsidRDefault="0039603B" w:rsidP="005D6E0C">
            <w:pPr>
              <w:pStyle w:val="headertabella0"/>
              <w:rPr>
                <w:color w:val="002060"/>
              </w:rPr>
            </w:pPr>
            <w:r w:rsidRPr="007F271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417B6A" w14:textId="77777777" w:rsidR="0039603B" w:rsidRPr="007F2715" w:rsidRDefault="0039603B" w:rsidP="005D6E0C">
            <w:pPr>
              <w:pStyle w:val="headertabella0"/>
              <w:rPr>
                <w:color w:val="002060"/>
              </w:rPr>
            </w:pPr>
            <w:r w:rsidRPr="007F271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2875FC" w14:textId="77777777" w:rsidR="0039603B" w:rsidRPr="007F2715" w:rsidRDefault="0039603B" w:rsidP="005D6E0C">
            <w:pPr>
              <w:pStyle w:val="headertabella0"/>
              <w:rPr>
                <w:color w:val="002060"/>
              </w:rPr>
            </w:pPr>
            <w:r w:rsidRPr="007F271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4334A3" w14:textId="77777777" w:rsidR="0039603B" w:rsidRPr="007F2715" w:rsidRDefault="0039603B" w:rsidP="005D6E0C">
            <w:pPr>
              <w:pStyle w:val="headertabella0"/>
              <w:rPr>
                <w:color w:val="002060"/>
              </w:rPr>
            </w:pPr>
            <w:r w:rsidRPr="007F271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474739" w14:textId="77777777" w:rsidR="0039603B" w:rsidRPr="007F2715" w:rsidRDefault="0039603B" w:rsidP="005D6E0C">
            <w:pPr>
              <w:pStyle w:val="headertabella0"/>
              <w:rPr>
                <w:color w:val="002060"/>
              </w:rPr>
            </w:pPr>
            <w:r w:rsidRPr="007F271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845922" w14:textId="77777777" w:rsidR="0039603B" w:rsidRPr="007F2715" w:rsidRDefault="0039603B" w:rsidP="005D6E0C">
            <w:pPr>
              <w:pStyle w:val="headertabella0"/>
              <w:rPr>
                <w:color w:val="002060"/>
              </w:rPr>
            </w:pPr>
            <w:r w:rsidRPr="007F271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B5C37C2" w14:textId="77777777" w:rsidR="0039603B" w:rsidRPr="007F2715" w:rsidRDefault="0039603B" w:rsidP="005D6E0C">
            <w:pPr>
              <w:pStyle w:val="headertabella0"/>
              <w:rPr>
                <w:color w:val="002060"/>
              </w:rPr>
            </w:pPr>
            <w:r w:rsidRPr="007F271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D3CF1D" w14:textId="77777777" w:rsidR="0039603B" w:rsidRPr="007F2715" w:rsidRDefault="0039603B" w:rsidP="005D6E0C">
            <w:pPr>
              <w:pStyle w:val="headertabella0"/>
              <w:rPr>
                <w:color w:val="002060"/>
              </w:rPr>
            </w:pPr>
            <w:r w:rsidRPr="007F271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BD69DF" w14:textId="77777777" w:rsidR="0039603B" w:rsidRPr="007F2715" w:rsidRDefault="0039603B" w:rsidP="005D6E0C">
            <w:pPr>
              <w:pStyle w:val="headertabella0"/>
              <w:rPr>
                <w:color w:val="002060"/>
              </w:rPr>
            </w:pPr>
            <w:r w:rsidRPr="007F2715">
              <w:rPr>
                <w:color w:val="002060"/>
              </w:rPr>
              <w:t>PE</w:t>
            </w:r>
          </w:p>
        </w:tc>
      </w:tr>
      <w:tr w:rsidR="007F2715" w:rsidRPr="007F2715" w14:paraId="454249C7" w14:textId="77777777" w:rsidTr="005D6E0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881D6B0" w14:textId="77777777" w:rsidR="0039603B" w:rsidRPr="007F2715" w:rsidRDefault="0039603B" w:rsidP="005D6E0C">
            <w:pPr>
              <w:pStyle w:val="rowtabella0"/>
              <w:rPr>
                <w:color w:val="002060"/>
              </w:rPr>
            </w:pPr>
            <w:r w:rsidRPr="007F2715">
              <w:rPr>
                <w:color w:val="002060"/>
              </w:rPr>
              <w:t>A.S.D. DURANTINA SANTA CECILIA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602A5" w14:textId="77777777" w:rsidR="0039603B" w:rsidRPr="007F2715" w:rsidRDefault="0039603B" w:rsidP="005D6E0C">
            <w:pPr>
              <w:pStyle w:val="rowtabella0"/>
              <w:jc w:val="center"/>
              <w:rPr>
                <w:color w:val="002060"/>
              </w:rPr>
            </w:pPr>
            <w:r w:rsidRPr="007F271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02C36" w14:textId="77777777" w:rsidR="0039603B" w:rsidRPr="007F2715" w:rsidRDefault="0039603B" w:rsidP="005D6E0C">
            <w:pPr>
              <w:pStyle w:val="rowtabella0"/>
              <w:jc w:val="center"/>
              <w:rPr>
                <w:color w:val="002060"/>
              </w:rPr>
            </w:pPr>
            <w:r w:rsidRPr="007F271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CFD45" w14:textId="77777777" w:rsidR="0039603B" w:rsidRPr="007F2715" w:rsidRDefault="0039603B" w:rsidP="005D6E0C">
            <w:pPr>
              <w:pStyle w:val="rowtabella0"/>
              <w:jc w:val="center"/>
              <w:rPr>
                <w:color w:val="002060"/>
              </w:rPr>
            </w:pPr>
            <w:r w:rsidRPr="007F271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CF7E4" w14:textId="77777777" w:rsidR="0039603B" w:rsidRPr="007F2715" w:rsidRDefault="0039603B" w:rsidP="005D6E0C">
            <w:pPr>
              <w:pStyle w:val="rowtabella0"/>
              <w:jc w:val="center"/>
              <w:rPr>
                <w:color w:val="002060"/>
              </w:rPr>
            </w:pPr>
            <w:r w:rsidRPr="007F271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EA5AA" w14:textId="77777777" w:rsidR="0039603B" w:rsidRPr="007F2715" w:rsidRDefault="0039603B" w:rsidP="005D6E0C">
            <w:pPr>
              <w:pStyle w:val="rowtabella0"/>
              <w:jc w:val="center"/>
              <w:rPr>
                <w:color w:val="002060"/>
              </w:rPr>
            </w:pPr>
            <w:r w:rsidRPr="007F271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661AB" w14:textId="77777777" w:rsidR="0039603B" w:rsidRPr="007F2715" w:rsidRDefault="0039603B" w:rsidP="005D6E0C">
            <w:pPr>
              <w:pStyle w:val="rowtabella0"/>
              <w:jc w:val="center"/>
              <w:rPr>
                <w:color w:val="002060"/>
              </w:rPr>
            </w:pPr>
            <w:r w:rsidRPr="007F2715">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DC113" w14:textId="77777777" w:rsidR="0039603B" w:rsidRPr="007F2715" w:rsidRDefault="0039603B" w:rsidP="005D6E0C">
            <w:pPr>
              <w:pStyle w:val="rowtabella0"/>
              <w:jc w:val="center"/>
              <w:rPr>
                <w:color w:val="002060"/>
              </w:rPr>
            </w:pPr>
            <w:r w:rsidRPr="007F271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4DB95" w14:textId="77777777" w:rsidR="0039603B" w:rsidRPr="007F2715" w:rsidRDefault="0039603B" w:rsidP="005D6E0C">
            <w:pPr>
              <w:pStyle w:val="rowtabella0"/>
              <w:jc w:val="center"/>
              <w:rPr>
                <w:color w:val="002060"/>
              </w:rPr>
            </w:pPr>
            <w:r w:rsidRPr="007F2715">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8A944" w14:textId="77777777" w:rsidR="0039603B" w:rsidRPr="007F2715" w:rsidRDefault="0039603B" w:rsidP="005D6E0C">
            <w:pPr>
              <w:pStyle w:val="rowtabella0"/>
              <w:jc w:val="center"/>
              <w:rPr>
                <w:color w:val="002060"/>
              </w:rPr>
            </w:pPr>
            <w:r w:rsidRPr="007F2715">
              <w:rPr>
                <w:color w:val="002060"/>
              </w:rPr>
              <w:t>0</w:t>
            </w:r>
          </w:p>
        </w:tc>
      </w:tr>
      <w:tr w:rsidR="007F2715" w:rsidRPr="007F2715" w14:paraId="65D37B89" w14:textId="77777777" w:rsidTr="005D6E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153A5A" w14:textId="77777777" w:rsidR="0039603B" w:rsidRPr="007F2715" w:rsidRDefault="0039603B" w:rsidP="005D6E0C">
            <w:pPr>
              <w:pStyle w:val="rowtabella0"/>
              <w:rPr>
                <w:color w:val="002060"/>
              </w:rPr>
            </w:pPr>
            <w:r w:rsidRPr="007F2715">
              <w:rPr>
                <w:color w:val="002060"/>
              </w:rPr>
              <w:t>A.S.D. MONTECCHIO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C471E" w14:textId="77777777" w:rsidR="0039603B" w:rsidRPr="007F2715" w:rsidRDefault="0039603B" w:rsidP="005D6E0C">
            <w:pPr>
              <w:pStyle w:val="rowtabella0"/>
              <w:jc w:val="center"/>
              <w:rPr>
                <w:color w:val="002060"/>
              </w:rPr>
            </w:pPr>
            <w:r w:rsidRPr="007F271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11B20" w14:textId="77777777" w:rsidR="0039603B" w:rsidRPr="007F2715" w:rsidRDefault="0039603B" w:rsidP="005D6E0C">
            <w:pPr>
              <w:pStyle w:val="rowtabella0"/>
              <w:jc w:val="center"/>
              <w:rPr>
                <w:color w:val="002060"/>
              </w:rPr>
            </w:pPr>
            <w:r w:rsidRPr="007F271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A4A35" w14:textId="77777777" w:rsidR="0039603B" w:rsidRPr="007F2715" w:rsidRDefault="0039603B" w:rsidP="005D6E0C">
            <w:pPr>
              <w:pStyle w:val="rowtabella0"/>
              <w:jc w:val="center"/>
              <w:rPr>
                <w:color w:val="002060"/>
              </w:rPr>
            </w:pPr>
            <w:r w:rsidRPr="007F271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D93D7" w14:textId="77777777" w:rsidR="0039603B" w:rsidRPr="007F2715" w:rsidRDefault="0039603B" w:rsidP="005D6E0C">
            <w:pPr>
              <w:pStyle w:val="rowtabella0"/>
              <w:jc w:val="center"/>
              <w:rPr>
                <w:color w:val="002060"/>
              </w:rPr>
            </w:pPr>
            <w:r w:rsidRPr="007F271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D8EF9" w14:textId="77777777" w:rsidR="0039603B" w:rsidRPr="007F2715" w:rsidRDefault="0039603B" w:rsidP="005D6E0C">
            <w:pPr>
              <w:pStyle w:val="rowtabella0"/>
              <w:jc w:val="center"/>
              <w:rPr>
                <w:color w:val="002060"/>
              </w:rPr>
            </w:pPr>
            <w:r w:rsidRPr="007F271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2C790" w14:textId="77777777" w:rsidR="0039603B" w:rsidRPr="007F2715" w:rsidRDefault="0039603B" w:rsidP="005D6E0C">
            <w:pPr>
              <w:pStyle w:val="rowtabella0"/>
              <w:jc w:val="center"/>
              <w:rPr>
                <w:color w:val="002060"/>
              </w:rPr>
            </w:pPr>
            <w:r w:rsidRPr="007F2715">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EC8BD" w14:textId="77777777" w:rsidR="0039603B" w:rsidRPr="007F2715" w:rsidRDefault="0039603B" w:rsidP="005D6E0C">
            <w:pPr>
              <w:pStyle w:val="rowtabella0"/>
              <w:jc w:val="center"/>
              <w:rPr>
                <w:color w:val="002060"/>
              </w:rPr>
            </w:pPr>
            <w:r w:rsidRPr="007F271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7C3F1" w14:textId="77777777" w:rsidR="0039603B" w:rsidRPr="007F2715" w:rsidRDefault="0039603B" w:rsidP="005D6E0C">
            <w:pPr>
              <w:pStyle w:val="rowtabella0"/>
              <w:jc w:val="center"/>
              <w:rPr>
                <w:color w:val="002060"/>
              </w:rPr>
            </w:pPr>
            <w:r w:rsidRPr="007F271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4C0C1" w14:textId="77777777" w:rsidR="0039603B" w:rsidRPr="007F2715" w:rsidRDefault="0039603B" w:rsidP="005D6E0C">
            <w:pPr>
              <w:pStyle w:val="rowtabella0"/>
              <w:jc w:val="center"/>
              <w:rPr>
                <w:color w:val="002060"/>
              </w:rPr>
            </w:pPr>
            <w:r w:rsidRPr="007F2715">
              <w:rPr>
                <w:color w:val="002060"/>
              </w:rPr>
              <w:t>0</w:t>
            </w:r>
          </w:p>
        </w:tc>
      </w:tr>
      <w:tr w:rsidR="007F2715" w:rsidRPr="007F2715" w14:paraId="20F92485" w14:textId="77777777" w:rsidTr="005D6E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372549" w14:textId="77777777" w:rsidR="0039603B" w:rsidRPr="007F2715" w:rsidRDefault="0039603B" w:rsidP="005D6E0C">
            <w:pPr>
              <w:pStyle w:val="rowtabella0"/>
              <w:rPr>
                <w:color w:val="002060"/>
              </w:rPr>
            </w:pPr>
            <w:r w:rsidRPr="007F2715">
              <w:rPr>
                <w:color w:val="002060"/>
              </w:rPr>
              <w:t>A.S.D. VADO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E5EA6" w14:textId="77777777" w:rsidR="0039603B" w:rsidRPr="007F2715" w:rsidRDefault="0039603B" w:rsidP="005D6E0C">
            <w:pPr>
              <w:pStyle w:val="rowtabella0"/>
              <w:jc w:val="center"/>
              <w:rPr>
                <w:color w:val="002060"/>
              </w:rPr>
            </w:pPr>
            <w:r w:rsidRPr="007F271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1ED2F" w14:textId="77777777" w:rsidR="0039603B" w:rsidRPr="007F2715" w:rsidRDefault="0039603B" w:rsidP="005D6E0C">
            <w:pPr>
              <w:pStyle w:val="rowtabella0"/>
              <w:jc w:val="center"/>
              <w:rPr>
                <w:color w:val="002060"/>
              </w:rPr>
            </w:pPr>
            <w:r w:rsidRPr="007F271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4E69C" w14:textId="77777777" w:rsidR="0039603B" w:rsidRPr="007F2715" w:rsidRDefault="0039603B" w:rsidP="005D6E0C">
            <w:pPr>
              <w:pStyle w:val="rowtabella0"/>
              <w:jc w:val="center"/>
              <w:rPr>
                <w:color w:val="002060"/>
              </w:rPr>
            </w:pPr>
            <w:r w:rsidRPr="007F271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FD3E7" w14:textId="77777777" w:rsidR="0039603B" w:rsidRPr="007F2715" w:rsidRDefault="0039603B" w:rsidP="005D6E0C">
            <w:pPr>
              <w:pStyle w:val="rowtabella0"/>
              <w:jc w:val="center"/>
              <w:rPr>
                <w:color w:val="002060"/>
              </w:rPr>
            </w:pPr>
            <w:r w:rsidRPr="007F271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1079B" w14:textId="77777777" w:rsidR="0039603B" w:rsidRPr="007F2715" w:rsidRDefault="0039603B" w:rsidP="005D6E0C">
            <w:pPr>
              <w:pStyle w:val="rowtabella0"/>
              <w:jc w:val="center"/>
              <w:rPr>
                <w:color w:val="002060"/>
              </w:rPr>
            </w:pPr>
            <w:r w:rsidRPr="007F271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D921C" w14:textId="77777777" w:rsidR="0039603B" w:rsidRPr="007F2715" w:rsidRDefault="0039603B" w:rsidP="005D6E0C">
            <w:pPr>
              <w:pStyle w:val="rowtabella0"/>
              <w:jc w:val="center"/>
              <w:rPr>
                <w:color w:val="002060"/>
              </w:rPr>
            </w:pPr>
            <w:r w:rsidRPr="007F271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B1CFA" w14:textId="77777777" w:rsidR="0039603B" w:rsidRPr="007F2715" w:rsidRDefault="0039603B" w:rsidP="005D6E0C">
            <w:pPr>
              <w:pStyle w:val="rowtabella0"/>
              <w:jc w:val="center"/>
              <w:rPr>
                <w:color w:val="002060"/>
              </w:rPr>
            </w:pPr>
            <w:r w:rsidRPr="007F271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396BD" w14:textId="77777777" w:rsidR="0039603B" w:rsidRPr="007F2715" w:rsidRDefault="0039603B" w:rsidP="005D6E0C">
            <w:pPr>
              <w:pStyle w:val="rowtabella0"/>
              <w:jc w:val="center"/>
              <w:rPr>
                <w:color w:val="002060"/>
              </w:rPr>
            </w:pPr>
            <w:r w:rsidRPr="007F271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A8410" w14:textId="77777777" w:rsidR="0039603B" w:rsidRPr="007F2715" w:rsidRDefault="0039603B" w:rsidP="005D6E0C">
            <w:pPr>
              <w:pStyle w:val="rowtabella0"/>
              <w:jc w:val="center"/>
              <w:rPr>
                <w:color w:val="002060"/>
              </w:rPr>
            </w:pPr>
            <w:r w:rsidRPr="007F2715">
              <w:rPr>
                <w:color w:val="002060"/>
              </w:rPr>
              <w:t>0</w:t>
            </w:r>
          </w:p>
        </w:tc>
      </w:tr>
      <w:tr w:rsidR="007F2715" w:rsidRPr="007F2715" w14:paraId="5778558D" w14:textId="77777777" w:rsidTr="005D6E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FAB978" w14:textId="77777777" w:rsidR="0039603B" w:rsidRPr="007F2715" w:rsidRDefault="0039603B" w:rsidP="005D6E0C">
            <w:pPr>
              <w:pStyle w:val="rowtabella0"/>
              <w:rPr>
                <w:color w:val="002060"/>
                <w:lang w:val="en-US"/>
              </w:rPr>
            </w:pPr>
            <w:r w:rsidRPr="007F2715">
              <w:rPr>
                <w:color w:val="002060"/>
                <w:lang w:val="en-U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9D814" w14:textId="77777777" w:rsidR="0039603B" w:rsidRPr="007F2715" w:rsidRDefault="0039603B" w:rsidP="005D6E0C">
            <w:pPr>
              <w:pStyle w:val="rowtabella0"/>
              <w:jc w:val="center"/>
              <w:rPr>
                <w:color w:val="002060"/>
              </w:rPr>
            </w:pPr>
            <w:r w:rsidRPr="007F271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36CE6" w14:textId="77777777" w:rsidR="0039603B" w:rsidRPr="007F2715" w:rsidRDefault="0039603B" w:rsidP="005D6E0C">
            <w:pPr>
              <w:pStyle w:val="rowtabella0"/>
              <w:jc w:val="center"/>
              <w:rPr>
                <w:color w:val="002060"/>
              </w:rPr>
            </w:pPr>
            <w:r w:rsidRPr="007F271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5BA81" w14:textId="77777777" w:rsidR="0039603B" w:rsidRPr="007F2715" w:rsidRDefault="0039603B" w:rsidP="005D6E0C">
            <w:pPr>
              <w:pStyle w:val="rowtabella0"/>
              <w:jc w:val="center"/>
              <w:rPr>
                <w:color w:val="002060"/>
              </w:rPr>
            </w:pPr>
            <w:r w:rsidRPr="007F271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09F95" w14:textId="77777777" w:rsidR="0039603B" w:rsidRPr="007F2715" w:rsidRDefault="0039603B" w:rsidP="005D6E0C">
            <w:pPr>
              <w:pStyle w:val="rowtabella0"/>
              <w:jc w:val="center"/>
              <w:rPr>
                <w:color w:val="002060"/>
              </w:rPr>
            </w:pPr>
            <w:r w:rsidRPr="007F271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7043A" w14:textId="77777777" w:rsidR="0039603B" w:rsidRPr="007F2715" w:rsidRDefault="0039603B" w:rsidP="005D6E0C">
            <w:pPr>
              <w:pStyle w:val="rowtabella0"/>
              <w:jc w:val="center"/>
              <w:rPr>
                <w:color w:val="002060"/>
              </w:rPr>
            </w:pPr>
            <w:r w:rsidRPr="007F271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9EA88" w14:textId="77777777" w:rsidR="0039603B" w:rsidRPr="007F2715" w:rsidRDefault="0039603B" w:rsidP="005D6E0C">
            <w:pPr>
              <w:pStyle w:val="rowtabella0"/>
              <w:jc w:val="center"/>
              <w:rPr>
                <w:color w:val="002060"/>
              </w:rPr>
            </w:pPr>
            <w:r w:rsidRPr="007F2715">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7257E" w14:textId="77777777" w:rsidR="0039603B" w:rsidRPr="007F2715" w:rsidRDefault="0039603B" w:rsidP="005D6E0C">
            <w:pPr>
              <w:pStyle w:val="rowtabella0"/>
              <w:jc w:val="center"/>
              <w:rPr>
                <w:color w:val="002060"/>
              </w:rPr>
            </w:pPr>
            <w:r w:rsidRPr="007F271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6348F" w14:textId="77777777" w:rsidR="0039603B" w:rsidRPr="007F2715" w:rsidRDefault="0039603B" w:rsidP="005D6E0C">
            <w:pPr>
              <w:pStyle w:val="rowtabella0"/>
              <w:jc w:val="center"/>
              <w:rPr>
                <w:color w:val="002060"/>
              </w:rPr>
            </w:pPr>
            <w:r w:rsidRPr="007F271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B06FF" w14:textId="77777777" w:rsidR="0039603B" w:rsidRPr="007F2715" w:rsidRDefault="0039603B" w:rsidP="005D6E0C">
            <w:pPr>
              <w:pStyle w:val="rowtabella0"/>
              <w:jc w:val="center"/>
              <w:rPr>
                <w:color w:val="002060"/>
              </w:rPr>
            </w:pPr>
            <w:r w:rsidRPr="007F2715">
              <w:rPr>
                <w:color w:val="002060"/>
              </w:rPr>
              <w:t>0</w:t>
            </w:r>
          </w:p>
        </w:tc>
      </w:tr>
      <w:tr w:rsidR="007F2715" w:rsidRPr="007F2715" w14:paraId="53FE1EB4" w14:textId="77777777" w:rsidTr="005D6E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76F829" w14:textId="77777777" w:rsidR="0039603B" w:rsidRPr="007F2715" w:rsidRDefault="0039603B" w:rsidP="005D6E0C">
            <w:pPr>
              <w:pStyle w:val="rowtabella0"/>
              <w:rPr>
                <w:color w:val="002060"/>
              </w:rPr>
            </w:pPr>
            <w:r w:rsidRPr="007F2715">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1B12FC" w14:textId="77777777" w:rsidR="0039603B" w:rsidRPr="007F2715" w:rsidRDefault="0039603B" w:rsidP="005D6E0C">
            <w:pPr>
              <w:pStyle w:val="rowtabella0"/>
              <w:jc w:val="center"/>
              <w:rPr>
                <w:color w:val="002060"/>
              </w:rPr>
            </w:pPr>
            <w:r w:rsidRPr="007F271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44270" w14:textId="77777777" w:rsidR="0039603B" w:rsidRPr="007F2715" w:rsidRDefault="0039603B" w:rsidP="005D6E0C">
            <w:pPr>
              <w:pStyle w:val="rowtabella0"/>
              <w:jc w:val="center"/>
              <w:rPr>
                <w:color w:val="002060"/>
              </w:rPr>
            </w:pPr>
            <w:r w:rsidRPr="007F271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583F3" w14:textId="77777777" w:rsidR="0039603B" w:rsidRPr="007F2715" w:rsidRDefault="0039603B" w:rsidP="005D6E0C">
            <w:pPr>
              <w:pStyle w:val="rowtabella0"/>
              <w:jc w:val="center"/>
              <w:rPr>
                <w:color w:val="002060"/>
              </w:rPr>
            </w:pPr>
            <w:r w:rsidRPr="007F271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3E323" w14:textId="77777777" w:rsidR="0039603B" w:rsidRPr="007F2715" w:rsidRDefault="0039603B" w:rsidP="005D6E0C">
            <w:pPr>
              <w:pStyle w:val="rowtabella0"/>
              <w:jc w:val="center"/>
              <w:rPr>
                <w:color w:val="002060"/>
              </w:rPr>
            </w:pPr>
            <w:r w:rsidRPr="007F271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D71BC" w14:textId="77777777" w:rsidR="0039603B" w:rsidRPr="007F2715" w:rsidRDefault="0039603B" w:rsidP="005D6E0C">
            <w:pPr>
              <w:pStyle w:val="rowtabella0"/>
              <w:jc w:val="center"/>
              <w:rPr>
                <w:color w:val="002060"/>
              </w:rPr>
            </w:pPr>
            <w:r w:rsidRPr="007F271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0FFBB" w14:textId="77777777" w:rsidR="0039603B" w:rsidRPr="007F2715" w:rsidRDefault="0039603B" w:rsidP="005D6E0C">
            <w:pPr>
              <w:pStyle w:val="rowtabella0"/>
              <w:jc w:val="center"/>
              <w:rPr>
                <w:color w:val="002060"/>
              </w:rPr>
            </w:pPr>
            <w:r w:rsidRPr="007F2715">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F78E2" w14:textId="77777777" w:rsidR="0039603B" w:rsidRPr="007F2715" w:rsidRDefault="0039603B" w:rsidP="005D6E0C">
            <w:pPr>
              <w:pStyle w:val="rowtabella0"/>
              <w:jc w:val="center"/>
              <w:rPr>
                <w:color w:val="002060"/>
              </w:rPr>
            </w:pPr>
            <w:r w:rsidRPr="007F271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D48AD" w14:textId="77777777" w:rsidR="0039603B" w:rsidRPr="007F2715" w:rsidRDefault="0039603B" w:rsidP="005D6E0C">
            <w:pPr>
              <w:pStyle w:val="rowtabella0"/>
              <w:jc w:val="center"/>
              <w:rPr>
                <w:color w:val="002060"/>
              </w:rPr>
            </w:pPr>
            <w:r w:rsidRPr="007F271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79CEC4" w14:textId="77777777" w:rsidR="0039603B" w:rsidRPr="007F2715" w:rsidRDefault="0039603B" w:rsidP="005D6E0C">
            <w:pPr>
              <w:pStyle w:val="rowtabella0"/>
              <w:jc w:val="center"/>
              <w:rPr>
                <w:color w:val="002060"/>
              </w:rPr>
            </w:pPr>
            <w:r w:rsidRPr="007F2715">
              <w:rPr>
                <w:color w:val="002060"/>
              </w:rPr>
              <w:t>0</w:t>
            </w:r>
          </w:p>
        </w:tc>
      </w:tr>
      <w:tr w:rsidR="007F2715" w:rsidRPr="007F2715" w14:paraId="45E9C440" w14:textId="77777777" w:rsidTr="005D6E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ECAFA3" w14:textId="77777777" w:rsidR="0039603B" w:rsidRPr="007F2715" w:rsidRDefault="0039603B" w:rsidP="005D6E0C">
            <w:pPr>
              <w:pStyle w:val="rowtabella0"/>
              <w:rPr>
                <w:color w:val="002060"/>
              </w:rPr>
            </w:pPr>
            <w:r w:rsidRPr="007F2715">
              <w:rPr>
                <w:color w:val="002060"/>
              </w:rPr>
              <w:t>URBINO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AEEA9" w14:textId="77777777" w:rsidR="0039603B" w:rsidRPr="007F2715" w:rsidRDefault="0039603B" w:rsidP="005D6E0C">
            <w:pPr>
              <w:pStyle w:val="rowtabella0"/>
              <w:jc w:val="center"/>
              <w:rPr>
                <w:color w:val="002060"/>
              </w:rPr>
            </w:pPr>
            <w:r w:rsidRPr="007F271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29932" w14:textId="77777777" w:rsidR="0039603B" w:rsidRPr="007F2715" w:rsidRDefault="0039603B" w:rsidP="005D6E0C">
            <w:pPr>
              <w:pStyle w:val="rowtabella0"/>
              <w:jc w:val="center"/>
              <w:rPr>
                <w:color w:val="002060"/>
              </w:rPr>
            </w:pPr>
            <w:r w:rsidRPr="007F271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BD7CC" w14:textId="77777777" w:rsidR="0039603B" w:rsidRPr="007F2715" w:rsidRDefault="0039603B" w:rsidP="005D6E0C">
            <w:pPr>
              <w:pStyle w:val="rowtabella0"/>
              <w:jc w:val="center"/>
              <w:rPr>
                <w:color w:val="002060"/>
              </w:rPr>
            </w:pPr>
            <w:r w:rsidRPr="007F271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295A2" w14:textId="77777777" w:rsidR="0039603B" w:rsidRPr="007F2715" w:rsidRDefault="0039603B" w:rsidP="005D6E0C">
            <w:pPr>
              <w:pStyle w:val="rowtabella0"/>
              <w:jc w:val="center"/>
              <w:rPr>
                <w:color w:val="002060"/>
              </w:rPr>
            </w:pPr>
            <w:r w:rsidRPr="007F271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3509A" w14:textId="77777777" w:rsidR="0039603B" w:rsidRPr="007F2715" w:rsidRDefault="0039603B" w:rsidP="005D6E0C">
            <w:pPr>
              <w:pStyle w:val="rowtabella0"/>
              <w:jc w:val="center"/>
              <w:rPr>
                <w:color w:val="002060"/>
              </w:rPr>
            </w:pPr>
            <w:r w:rsidRPr="007F271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7FB3D" w14:textId="77777777" w:rsidR="0039603B" w:rsidRPr="007F2715" w:rsidRDefault="0039603B" w:rsidP="005D6E0C">
            <w:pPr>
              <w:pStyle w:val="rowtabella0"/>
              <w:jc w:val="center"/>
              <w:rPr>
                <w:color w:val="002060"/>
              </w:rPr>
            </w:pPr>
            <w:r w:rsidRPr="007F2715">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E1E17" w14:textId="77777777" w:rsidR="0039603B" w:rsidRPr="007F2715" w:rsidRDefault="0039603B" w:rsidP="005D6E0C">
            <w:pPr>
              <w:pStyle w:val="rowtabella0"/>
              <w:jc w:val="center"/>
              <w:rPr>
                <w:color w:val="002060"/>
              </w:rPr>
            </w:pPr>
            <w:r w:rsidRPr="007F2715">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52469" w14:textId="77777777" w:rsidR="0039603B" w:rsidRPr="007F2715" w:rsidRDefault="0039603B" w:rsidP="005D6E0C">
            <w:pPr>
              <w:pStyle w:val="rowtabella0"/>
              <w:jc w:val="center"/>
              <w:rPr>
                <w:color w:val="002060"/>
              </w:rPr>
            </w:pPr>
            <w:r w:rsidRPr="007F271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291A2" w14:textId="77777777" w:rsidR="0039603B" w:rsidRPr="007F2715" w:rsidRDefault="0039603B" w:rsidP="005D6E0C">
            <w:pPr>
              <w:pStyle w:val="rowtabella0"/>
              <w:jc w:val="center"/>
              <w:rPr>
                <w:color w:val="002060"/>
              </w:rPr>
            </w:pPr>
            <w:r w:rsidRPr="007F2715">
              <w:rPr>
                <w:color w:val="002060"/>
              </w:rPr>
              <w:t>1</w:t>
            </w:r>
          </w:p>
        </w:tc>
      </w:tr>
      <w:tr w:rsidR="007F2715" w:rsidRPr="007F2715" w14:paraId="1BF984DA" w14:textId="77777777" w:rsidTr="005D6E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1AA145" w14:textId="77777777" w:rsidR="0039603B" w:rsidRPr="007F2715" w:rsidRDefault="0039603B" w:rsidP="005D6E0C">
            <w:pPr>
              <w:pStyle w:val="rowtabella0"/>
              <w:rPr>
                <w:color w:val="002060"/>
              </w:rPr>
            </w:pPr>
            <w:r w:rsidRPr="007F2715">
              <w:rPr>
                <w:color w:val="002060"/>
              </w:rPr>
              <w:t>A.S.D. AUDAX CALCIO PIOBBICO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99B9F" w14:textId="77777777" w:rsidR="0039603B" w:rsidRPr="007F2715" w:rsidRDefault="0039603B" w:rsidP="005D6E0C">
            <w:pPr>
              <w:pStyle w:val="rowtabella0"/>
              <w:jc w:val="center"/>
              <w:rPr>
                <w:color w:val="002060"/>
              </w:rPr>
            </w:pPr>
            <w:r w:rsidRPr="007F271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40E83" w14:textId="77777777" w:rsidR="0039603B" w:rsidRPr="007F2715" w:rsidRDefault="0039603B" w:rsidP="005D6E0C">
            <w:pPr>
              <w:pStyle w:val="rowtabella0"/>
              <w:jc w:val="center"/>
              <w:rPr>
                <w:color w:val="002060"/>
              </w:rPr>
            </w:pPr>
            <w:r w:rsidRPr="007F271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D72B6" w14:textId="77777777" w:rsidR="0039603B" w:rsidRPr="007F2715" w:rsidRDefault="0039603B" w:rsidP="005D6E0C">
            <w:pPr>
              <w:pStyle w:val="rowtabella0"/>
              <w:jc w:val="center"/>
              <w:rPr>
                <w:color w:val="002060"/>
              </w:rPr>
            </w:pPr>
            <w:r w:rsidRPr="007F271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66FA8" w14:textId="77777777" w:rsidR="0039603B" w:rsidRPr="007F2715" w:rsidRDefault="0039603B" w:rsidP="005D6E0C">
            <w:pPr>
              <w:pStyle w:val="rowtabella0"/>
              <w:jc w:val="center"/>
              <w:rPr>
                <w:color w:val="002060"/>
              </w:rPr>
            </w:pPr>
            <w:r w:rsidRPr="007F271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865B12" w14:textId="77777777" w:rsidR="0039603B" w:rsidRPr="007F2715" w:rsidRDefault="0039603B" w:rsidP="005D6E0C">
            <w:pPr>
              <w:pStyle w:val="rowtabella0"/>
              <w:jc w:val="center"/>
              <w:rPr>
                <w:color w:val="002060"/>
              </w:rPr>
            </w:pPr>
            <w:r w:rsidRPr="007F271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08F9C" w14:textId="77777777" w:rsidR="0039603B" w:rsidRPr="007F2715" w:rsidRDefault="0039603B" w:rsidP="005D6E0C">
            <w:pPr>
              <w:pStyle w:val="rowtabella0"/>
              <w:jc w:val="center"/>
              <w:rPr>
                <w:color w:val="002060"/>
              </w:rPr>
            </w:pPr>
            <w:r w:rsidRPr="007F271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25E37" w14:textId="77777777" w:rsidR="0039603B" w:rsidRPr="007F2715" w:rsidRDefault="0039603B" w:rsidP="005D6E0C">
            <w:pPr>
              <w:pStyle w:val="rowtabella0"/>
              <w:jc w:val="center"/>
              <w:rPr>
                <w:color w:val="002060"/>
              </w:rPr>
            </w:pPr>
            <w:r w:rsidRPr="007F2715">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53847" w14:textId="77777777" w:rsidR="0039603B" w:rsidRPr="007F2715" w:rsidRDefault="0039603B" w:rsidP="005D6E0C">
            <w:pPr>
              <w:pStyle w:val="rowtabella0"/>
              <w:jc w:val="center"/>
              <w:rPr>
                <w:color w:val="002060"/>
              </w:rPr>
            </w:pPr>
            <w:r w:rsidRPr="007F271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CBC88" w14:textId="77777777" w:rsidR="0039603B" w:rsidRPr="007F2715" w:rsidRDefault="0039603B" w:rsidP="005D6E0C">
            <w:pPr>
              <w:pStyle w:val="rowtabella0"/>
              <w:jc w:val="center"/>
              <w:rPr>
                <w:color w:val="002060"/>
              </w:rPr>
            </w:pPr>
            <w:r w:rsidRPr="007F2715">
              <w:rPr>
                <w:color w:val="002060"/>
              </w:rPr>
              <w:t>0</w:t>
            </w:r>
          </w:p>
        </w:tc>
      </w:tr>
      <w:tr w:rsidR="007F2715" w:rsidRPr="007F2715" w14:paraId="35536727" w14:textId="77777777" w:rsidTr="005D6E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6A5D29" w14:textId="77777777" w:rsidR="0039603B" w:rsidRPr="007F2715" w:rsidRDefault="0039603B" w:rsidP="005D6E0C">
            <w:pPr>
              <w:pStyle w:val="rowtabella0"/>
              <w:rPr>
                <w:color w:val="002060"/>
              </w:rPr>
            </w:pPr>
            <w:r w:rsidRPr="007F2715">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4D00D" w14:textId="77777777" w:rsidR="0039603B" w:rsidRPr="007F2715" w:rsidRDefault="0039603B" w:rsidP="005D6E0C">
            <w:pPr>
              <w:pStyle w:val="rowtabella0"/>
              <w:jc w:val="center"/>
              <w:rPr>
                <w:color w:val="002060"/>
              </w:rPr>
            </w:pPr>
            <w:r w:rsidRPr="007F271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E5A9D" w14:textId="77777777" w:rsidR="0039603B" w:rsidRPr="007F2715" w:rsidRDefault="0039603B" w:rsidP="005D6E0C">
            <w:pPr>
              <w:pStyle w:val="rowtabella0"/>
              <w:jc w:val="center"/>
              <w:rPr>
                <w:color w:val="002060"/>
              </w:rPr>
            </w:pPr>
            <w:r w:rsidRPr="007F271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71558" w14:textId="77777777" w:rsidR="0039603B" w:rsidRPr="007F2715" w:rsidRDefault="0039603B" w:rsidP="005D6E0C">
            <w:pPr>
              <w:pStyle w:val="rowtabella0"/>
              <w:jc w:val="center"/>
              <w:rPr>
                <w:color w:val="002060"/>
              </w:rPr>
            </w:pPr>
            <w:r w:rsidRPr="007F271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AC8C7" w14:textId="77777777" w:rsidR="0039603B" w:rsidRPr="007F2715" w:rsidRDefault="0039603B" w:rsidP="005D6E0C">
            <w:pPr>
              <w:pStyle w:val="rowtabella0"/>
              <w:jc w:val="center"/>
              <w:rPr>
                <w:color w:val="002060"/>
              </w:rPr>
            </w:pPr>
            <w:r w:rsidRPr="007F271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56536" w14:textId="77777777" w:rsidR="0039603B" w:rsidRPr="007F2715" w:rsidRDefault="0039603B" w:rsidP="005D6E0C">
            <w:pPr>
              <w:pStyle w:val="rowtabella0"/>
              <w:jc w:val="center"/>
              <w:rPr>
                <w:color w:val="002060"/>
              </w:rPr>
            </w:pPr>
            <w:r w:rsidRPr="007F271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8D08A" w14:textId="77777777" w:rsidR="0039603B" w:rsidRPr="007F2715" w:rsidRDefault="0039603B" w:rsidP="005D6E0C">
            <w:pPr>
              <w:pStyle w:val="rowtabella0"/>
              <w:jc w:val="center"/>
              <w:rPr>
                <w:color w:val="002060"/>
              </w:rPr>
            </w:pPr>
            <w:r w:rsidRPr="007F271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504A3" w14:textId="77777777" w:rsidR="0039603B" w:rsidRPr="007F2715" w:rsidRDefault="0039603B" w:rsidP="005D6E0C">
            <w:pPr>
              <w:pStyle w:val="rowtabella0"/>
              <w:jc w:val="center"/>
              <w:rPr>
                <w:color w:val="002060"/>
              </w:rPr>
            </w:pPr>
            <w:r w:rsidRPr="007F2715">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FDE7E" w14:textId="77777777" w:rsidR="0039603B" w:rsidRPr="007F2715" w:rsidRDefault="0039603B" w:rsidP="005D6E0C">
            <w:pPr>
              <w:pStyle w:val="rowtabella0"/>
              <w:jc w:val="center"/>
              <w:rPr>
                <w:color w:val="002060"/>
              </w:rPr>
            </w:pPr>
            <w:r w:rsidRPr="007F271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77C97" w14:textId="77777777" w:rsidR="0039603B" w:rsidRPr="007F2715" w:rsidRDefault="0039603B" w:rsidP="005D6E0C">
            <w:pPr>
              <w:pStyle w:val="rowtabella0"/>
              <w:jc w:val="center"/>
              <w:rPr>
                <w:color w:val="002060"/>
              </w:rPr>
            </w:pPr>
            <w:r w:rsidRPr="007F2715">
              <w:rPr>
                <w:color w:val="002060"/>
              </w:rPr>
              <w:t>0</w:t>
            </w:r>
          </w:p>
        </w:tc>
      </w:tr>
      <w:tr w:rsidR="007F2715" w:rsidRPr="007F2715" w14:paraId="43DB7D52" w14:textId="77777777" w:rsidTr="005D6E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A902C8" w14:textId="77777777" w:rsidR="0039603B" w:rsidRPr="007F2715" w:rsidRDefault="0039603B" w:rsidP="005D6E0C">
            <w:pPr>
              <w:pStyle w:val="rowtabella0"/>
              <w:rPr>
                <w:color w:val="002060"/>
              </w:rPr>
            </w:pPr>
            <w:r w:rsidRPr="007F2715">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C94A9" w14:textId="77777777" w:rsidR="0039603B" w:rsidRPr="007F2715" w:rsidRDefault="0039603B" w:rsidP="005D6E0C">
            <w:pPr>
              <w:pStyle w:val="rowtabella0"/>
              <w:jc w:val="center"/>
              <w:rPr>
                <w:color w:val="002060"/>
              </w:rPr>
            </w:pPr>
            <w:r w:rsidRPr="007F271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007B7" w14:textId="77777777" w:rsidR="0039603B" w:rsidRPr="007F2715" w:rsidRDefault="0039603B" w:rsidP="005D6E0C">
            <w:pPr>
              <w:pStyle w:val="rowtabella0"/>
              <w:jc w:val="center"/>
              <w:rPr>
                <w:color w:val="002060"/>
              </w:rPr>
            </w:pPr>
            <w:r w:rsidRPr="007F271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4B5BF" w14:textId="77777777" w:rsidR="0039603B" w:rsidRPr="007F2715" w:rsidRDefault="0039603B" w:rsidP="005D6E0C">
            <w:pPr>
              <w:pStyle w:val="rowtabella0"/>
              <w:jc w:val="center"/>
              <w:rPr>
                <w:color w:val="002060"/>
              </w:rPr>
            </w:pPr>
            <w:r w:rsidRPr="007F271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D380E" w14:textId="77777777" w:rsidR="0039603B" w:rsidRPr="007F2715" w:rsidRDefault="0039603B" w:rsidP="005D6E0C">
            <w:pPr>
              <w:pStyle w:val="rowtabella0"/>
              <w:jc w:val="center"/>
              <w:rPr>
                <w:color w:val="002060"/>
              </w:rPr>
            </w:pPr>
            <w:r w:rsidRPr="007F271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C387F" w14:textId="77777777" w:rsidR="0039603B" w:rsidRPr="007F2715" w:rsidRDefault="0039603B" w:rsidP="005D6E0C">
            <w:pPr>
              <w:pStyle w:val="rowtabella0"/>
              <w:jc w:val="center"/>
              <w:rPr>
                <w:color w:val="002060"/>
              </w:rPr>
            </w:pPr>
            <w:r w:rsidRPr="007F271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01795" w14:textId="77777777" w:rsidR="0039603B" w:rsidRPr="007F2715" w:rsidRDefault="0039603B" w:rsidP="005D6E0C">
            <w:pPr>
              <w:pStyle w:val="rowtabella0"/>
              <w:jc w:val="center"/>
              <w:rPr>
                <w:color w:val="002060"/>
              </w:rPr>
            </w:pPr>
            <w:r w:rsidRPr="007F271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598DA" w14:textId="77777777" w:rsidR="0039603B" w:rsidRPr="007F2715" w:rsidRDefault="0039603B" w:rsidP="005D6E0C">
            <w:pPr>
              <w:pStyle w:val="rowtabella0"/>
              <w:jc w:val="center"/>
              <w:rPr>
                <w:color w:val="002060"/>
              </w:rPr>
            </w:pPr>
            <w:r w:rsidRPr="007F2715">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5C86D" w14:textId="77777777" w:rsidR="0039603B" w:rsidRPr="007F2715" w:rsidRDefault="0039603B" w:rsidP="005D6E0C">
            <w:pPr>
              <w:pStyle w:val="rowtabella0"/>
              <w:jc w:val="center"/>
              <w:rPr>
                <w:color w:val="002060"/>
              </w:rPr>
            </w:pPr>
            <w:r w:rsidRPr="007F271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6C049" w14:textId="77777777" w:rsidR="0039603B" w:rsidRPr="007F2715" w:rsidRDefault="0039603B" w:rsidP="005D6E0C">
            <w:pPr>
              <w:pStyle w:val="rowtabella0"/>
              <w:jc w:val="center"/>
              <w:rPr>
                <w:color w:val="002060"/>
              </w:rPr>
            </w:pPr>
            <w:r w:rsidRPr="007F2715">
              <w:rPr>
                <w:color w:val="002060"/>
              </w:rPr>
              <w:t>0</w:t>
            </w:r>
          </w:p>
        </w:tc>
      </w:tr>
      <w:tr w:rsidR="007F2715" w:rsidRPr="007F2715" w14:paraId="1E342185" w14:textId="77777777" w:rsidTr="005D6E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639398" w14:textId="77777777" w:rsidR="0039603B" w:rsidRPr="007F2715" w:rsidRDefault="0039603B" w:rsidP="005D6E0C">
            <w:pPr>
              <w:pStyle w:val="rowtabella0"/>
              <w:rPr>
                <w:color w:val="002060"/>
                <w:lang w:val="en-US"/>
              </w:rPr>
            </w:pPr>
            <w:r w:rsidRPr="007F2715">
              <w:rPr>
                <w:color w:val="002060"/>
                <w:lang w:val="en-US"/>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22222" w14:textId="77777777" w:rsidR="0039603B" w:rsidRPr="007F2715" w:rsidRDefault="0039603B" w:rsidP="005D6E0C">
            <w:pPr>
              <w:pStyle w:val="rowtabella0"/>
              <w:jc w:val="center"/>
              <w:rPr>
                <w:color w:val="002060"/>
              </w:rPr>
            </w:pPr>
            <w:r w:rsidRPr="007F271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44C1E" w14:textId="77777777" w:rsidR="0039603B" w:rsidRPr="007F2715" w:rsidRDefault="0039603B" w:rsidP="005D6E0C">
            <w:pPr>
              <w:pStyle w:val="rowtabella0"/>
              <w:jc w:val="center"/>
              <w:rPr>
                <w:color w:val="002060"/>
              </w:rPr>
            </w:pPr>
            <w:r w:rsidRPr="007F271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8E599" w14:textId="77777777" w:rsidR="0039603B" w:rsidRPr="007F2715" w:rsidRDefault="0039603B" w:rsidP="005D6E0C">
            <w:pPr>
              <w:pStyle w:val="rowtabella0"/>
              <w:jc w:val="center"/>
              <w:rPr>
                <w:color w:val="002060"/>
              </w:rPr>
            </w:pPr>
            <w:r w:rsidRPr="007F271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D2275" w14:textId="77777777" w:rsidR="0039603B" w:rsidRPr="007F2715" w:rsidRDefault="0039603B" w:rsidP="005D6E0C">
            <w:pPr>
              <w:pStyle w:val="rowtabella0"/>
              <w:jc w:val="center"/>
              <w:rPr>
                <w:color w:val="002060"/>
              </w:rPr>
            </w:pPr>
            <w:r w:rsidRPr="007F271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FB05B" w14:textId="77777777" w:rsidR="0039603B" w:rsidRPr="007F2715" w:rsidRDefault="0039603B" w:rsidP="005D6E0C">
            <w:pPr>
              <w:pStyle w:val="rowtabella0"/>
              <w:jc w:val="center"/>
              <w:rPr>
                <w:color w:val="002060"/>
              </w:rPr>
            </w:pPr>
            <w:r w:rsidRPr="007F271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FD6256" w14:textId="77777777" w:rsidR="0039603B" w:rsidRPr="007F2715" w:rsidRDefault="0039603B" w:rsidP="005D6E0C">
            <w:pPr>
              <w:pStyle w:val="rowtabella0"/>
              <w:jc w:val="center"/>
              <w:rPr>
                <w:color w:val="002060"/>
              </w:rPr>
            </w:pPr>
            <w:r w:rsidRPr="007F271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23777" w14:textId="77777777" w:rsidR="0039603B" w:rsidRPr="007F2715" w:rsidRDefault="0039603B" w:rsidP="005D6E0C">
            <w:pPr>
              <w:pStyle w:val="rowtabella0"/>
              <w:jc w:val="center"/>
              <w:rPr>
                <w:color w:val="002060"/>
              </w:rPr>
            </w:pPr>
            <w:r w:rsidRPr="007F2715">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688DF" w14:textId="77777777" w:rsidR="0039603B" w:rsidRPr="007F2715" w:rsidRDefault="0039603B" w:rsidP="005D6E0C">
            <w:pPr>
              <w:pStyle w:val="rowtabella0"/>
              <w:jc w:val="center"/>
              <w:rPr>
                <w:color w:val="002060"/>
              </w:rPr>
            </w:pPr>
            <w:r w:rsidRPr="007F271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BDDF80" w14:textId="77777777" w:rsidR="0039603B" w:rsidRPr="007F2715" w:rsidRDefault="0039603B" w:rsidP="005D6E0C">
            <w:pPr>
              <w:pStyle w:val="rowtabella0"/>
              <w:jc w:val="center"/>
              <w:rPr>
                <w:color w:val="002060"/>
              </w:rPr>
            </w:pPr>
            <w:r w:rsidRPr="007F2715">
              <w:rPr>
                <w:color w:val="002060"/>
              </w:rPr>
              <w:t>0</w:t>
            </w:r>
          </w:p>
        </w:tc>
      </w:tr>
      <w:tr w:rsidR="007F2715" w:rsidRPr="007F2715" w14:paraId="65D081D6" w14:textId="77777777" w:rsidTr="005D6E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F6B3FF" w14:textId="77777777" w:rsidR="0039603B" w:rsidRPr="007F2715" w:rsidRDefault="0039603B" w:rsidP="005D6E0C">
            <w:pPr>
              <w:pStyle w:val="rowtabella0"/>
              <w:rPr>
                <w:color w:val="002060"/>
              </w:rPr>
            </w:pPr>
            <w:r w:rsidRPr="007F2715">
              <w:rPr>
                <w:color w:val="002060"/>
              </w:rPr>
              <w:t>U.S. SAN COSTANZO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41ED2" w14:textId="77777777" w:rsidR="0039603B" w:rsidRPr="007F2715" w:rsidRDefault="0039603B" w:rsidP="005D6E0C">
            <w:pPr>
              <w:pStyle w:val="rowtabella0"/>
              <w:jc w:val="center"/>
              <w:rPr>
                <w:color w:val="002060"/>
              </w:rPr>
            </w:pPr>
            <w:r w:rsidRPr="007F271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F2851" w14:textId="77777777" w:rsidR="0039603B" w:rsidRPr="007F2715" w:rsidRDefault="0039603B" w:rsidP="005D6E0C">
            <w:pPr>
              <w:pStyle w:val="rowtabella0"/>
              <w:jc w:val="center"/>
              <w:rPr>
                <w:color w:val="002060"/>
              </w:rPr>
            </w:pPr>
            <w:r w:rsidRPr="007F271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A96F3" w14:textId="77777777" w:rsidR="0039603B" w:rsidRPr="007F2715" w:rsidRDefault="0039603B" w:rsidP="005D6E0C">
            <w:pPr>
              <w:pStyle w:val="rowtabella0"/>
              <w:jc w:val="center"/>
              <w:rPr>
                <w:color w:val="002060"/>
              </w:rPr>
            </w:pPr>
            <w:r w:rsidRPr="007F271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DB4DC" w14:textId="77777777" w:rsidR="0039603B" w:rsidRPr="007F2715" w:rsidRDefault="0039603B" w:rsidP="005D6E0C">
            <w:pPr>
              <w:pStyle w:val="rowtabella0"/>
              <w:jc w:val="center"/>
              <w:rPr>
                <w:color w:val="002060"/>
              </w:rPr>
            </w:pPr>
            <w:r w:rsidRPr="007F271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00175" w14:textId="77777777" w:rsidR="0039603B" w:rsidRPr="007F2715" w:rsidRDefault="0039603B" w:rsidP="005D6E0C">
            <w:pPr>
              <w:pStyle w:val="rowtabella0"/>
              <w:jc w:val="center"/>
              <w:rPr>
                <w:color w:val="002060"/>
              </w:rPr>
            </w:pPr>
            <w:r w:rsidRPr="007F271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4E5C8" w14:textId="77777777" w:rsidR="0039603B" w:rsidRPr="007F2715" w:rsidRDefault="0039603B" w:rsidP="005D6E0C">
            <w:pPr>
              <w:pStyle w:val="rowtabella0"/>
              <w:jc w:val="center"/>
              <w:rPr>
                <w:color w:val="002060"/>
              </w:rPr>
            </w:pPr>
            <w:r w:rsidRPr="007F271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0024B" w14:textId="77777777" w:rsidR="0039603B" w:rsidRPr="007F2715" w:rsidRDefault="0039603B" w:rsidP="005D6E0C">
            <w:pPr>
              <w:pStyle w:val="rowtabella0"/>
              <w:jc w:val="center"/>
              <w:rPr>
                <w:color w:val="002060"/>
              </w:rPr>
            </w:pPr>
            <w:r w:rsidRPr="007F2715">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4F2E1" w14:textId="77777777" w:rsidR="0039603B" w:rsidRPr="007F2715" w:rsidRDefault="0039603B" w:rsidP="005D6E0C">
            <w:pPr>
              <w:pStyle w:val="rowtabella0"/>
              <w:jc w:val="center"/>
              <w:rPr>
                <w:color w:val="002060"/>
              </w:rPr>
            </w:pPr>
            <w:r w:rsidRPr="007F271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67056" w14:textId="77777777" w:rsidR="0039603B" w:rsidRPr="007F2715" w:rsidRDefault="0039603B" w:rsidP="005D6E0C">
            <w:pPr>
              <w:pStyle w:val="rowtabella0"/>
              <w:jc w:val="center"/>
              <w:rPr>
                <w:color w:val="002060"/>
              </w:rPr>
            </w:pPr>
            <w:r w:rsidRPr="007F2715">
              <w:rPr>
                <w:color w:val="002060"/>
              </w:rPr>
              <w:t>0</w:t>
            </w:r>
          </w:p>
        </w:tc>
      </w:tr>
      <w:tr w:rsidR="007F2715" w:rsidRPr="007F2715" w14:paraId="29412D8C" w14:textId="77777777" w:rsidTr="005D6E0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B11CC7B" w14:textId="77777777" w:rsidR="0039603B" w:rsidRPr="007F2715" w:rsidRDefault="0039603B" w:rsidP="005D6E0C">
            <w:pPr>
              <w:pStyle w:val="rowtabella0"/>
              <w:rPr>
                <w:color w:val="002060"/>
                <w:lang w:val="en-US"/>
              </w:rPr>
            </w:pPr>
            <w:r w:rsidRPr="007F2715">
              <w:rPr>
                <w:color w:val="002060"/>
                <w:lang w:val="en-US"/>
              </w:rPr>
              <w:t>sq.B SPECIAL ONE SPORTING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E4713" w14:textId="77777777" w:rsidR="0039603B" w:rsidRPr="007F2715" w:rsidRDefault="0039603B" w:rsidP="005D6E0C">
            <w:pPr>
              <w:pStyle w:val="rowtabella0"/>
              <w:jc w:val="center"/>
              <w:rPr>
                <w:color w:val="002060"/>
              </w:rPr>
            </w:pPr>
            <w:r w:rsidRPr="007F271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98D2E" w14:textId="77777777" w:rsidR="0039603B" w:rsidRPr="007F2715" w:rsidRDefault="0039603B" w:rsidP="005D6E0C">
            <w:pPr>
              <w:pStyle w:val="rowtabella0"/>
              <w:jc w:val="center"/>
              <w:rPr>
                <w:color w:val="002060"/>
              </w:rPr>
            </w:pPr>
            <w:r w:rsidRPr="007F271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9D90D" w14:textId="77777777" w:rsidR="0039603B" w:rsidRPr="007F2715" w:rsidRDefault="0039603B" w:rsidP="005D6E0C">
            <w:pPr>
              <w:pStyle w:val="rowtabella0"/>
              <w:jc w:val="center"/>
              <w:rPr>
                <w:color w:val="002060"/>
              </w:rPr>
            </w:pPr>
            <w:r w:rsidRPr="007F271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8C287" w14:textId="77777777" w:rsidR="0039603B" w:rsidRPr="007F2715" w:rsidRDefault="0039603B" w:rsidP="005D6E0C">
            <w:pPr>
              <w:pStyle w:val="rowtabella0"/>
              <w:jc w:val="center"/>
              <w:rPr>
                <w:color w:val="002060"/>
              </w:rPr>
            </w:pPr>
            <w:r w:rsidRPr="007F271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BAA29" w14:textId="77777777" w:rsidR="0039603B" w:rsidRPr="007F2715" w:rsidRDefault="0039603B" w:rsidP="005D6E0C">
            <w:pPr>
              <w:pStyle w:val="rowtabella0"/>
              <w:jc w:val="center"/>
              <w:rPr>
                <w:color w:val="002060"/>
              </w:rPr>
            </w:pPr>
            <w:r w:rsidRPr="007F271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B96C7" w14:textId="77777777" w:rsidR="0039603B" w:rsidRPr="007F2715" w:rsidRDefault="0039603B" w:rsidP="005D6E0C">
            <w:pPr>
              <w:pStyle w:val="rowtabella0"/>
              <w:jc w:val="center"/>
              <w:rPr>
                <w:color w:val="002060"/>
              </w:rPr>
            </w:pPr>
            <w:r w:rsidRPr="007F271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440665" w14:textId="77777777" w:rsidR="0039603B" w:rsidRPr="007F2715" w:rsidRDefault="0039603B" w:rsidP="005D6E0C">
            <w:pPr>
              <w:pStyle w:val="rowtabella0"/>
              <w:jc w:val="center"/>
              <w:rPr>
                <w:color w:val="002060"/>
              </w:rPr>
            </w:pPr>
            <w:r w:rsidRPr="007F271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609B7" w14:textId="77777777" w:rsidR="0039603B" w:rsidRPr="007F2715" w:rsidRDefault="0039603B" w:rsidP="005D6E0C">
            <w:pPr>
              <w:pStyle w:val="rowtabella0"/>
              <w:jc w:val="center"/>
              <w:rPr>
                <w:color w:val="002060"/>
              </w:rPr>
            </w:pPr>
            <w:r w:rsidRPr="007F271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F6DB9" w14:textId="77777777" w:rsidR="0039603B" w:rsidRPr="007F2715" w:rsidRDefault="0039603B" w:rsidP="005D6E0C">
            <w:pPr>
              <w:pStyle w:val="rowtabella0"/>
              <w:jc w:val="center"/>
              <w:rPr>
                <w:color w:val="002060"/>
              </w:rPr>
            </w:pPr>
            <w:r w:rsidRPr="007F2715">
              <w:rPr>
                <w:color w:val="002060"/>
              </w:rPr>
              <w:t>0</w:t>
            </w:r>
          </w:p>
        </w:tc>
      </w:tr>
    </w:tbl>
    <w:p w14:paraId="447D1772" w14:textId="77777777" w:rsidR="0039603B" w:rsidRPr="007F2715" w:rsidRDefault="0039603B" w:rsidP="0039603B">
      <w:pPr>
        <w:pStyle w:val="breakline"/>
        <w:rPr>
          <w:rFonts w:eastAsiaTheme="minorEastAsia"/>
          <w:color w:val="002060"/>
        </w:rPr>
      </w:pPr>
    </w:p>
    <w:p w14:paraId="0DF9441D" w14:textId="77777777" w:rsidR="0039603B" w:rsidRPr="007F2715" w:rsidRDefault="0039603B" w:rsidP="0039603B">
      <w:pPr>
        <w:pStyle w:val="breakline"/>
        <w:rPr>
          <w:color w:val="002060"/>
        </w:rPr>
      </w:pPr>
    </w:p>
    <w:p w14:paraId="2EB6BBE4" w14:textId="77777777" w:rsidR="0039603B" w:rsidRPr="007F2715" w:rsidRDefault="0039603B" w:rsidP="0039603B">
      <w:pPr>
        <w:pStyle w:val="sottotitolocampionato10"/>
        <w:rPr>
          <w:color w:val="002060"/>
        </w:rPr>
      </w:pPr>
      <w:r w:rsidRPr="007F2715">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F2715" w:rsidRPr="007F2715" w14:paraId="16331E6E" w14:textId="77777777" w:rsidTr="005D6E0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52EBE0" w14:textId="77777777" w:rsidR="0039603B" w:rsidRPr="007F2715" w:rsidRDefault="0039603B" w:rsidP="005D6E0C">
            <w:pPr>
              <w:pStyle w:val="headertabella0"/>
              <w:rPr>
                <w:color w:val="002060"/>
              </w:rPr>
            </w:pPr>
            <w:r w:rsidRPr="007F271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2FC63F" w14:textId="77777777" w:rsidR="0039603B" w:rsidRPr="007F2715" w:rsidRDefault="0039603B" w:rsidP="005D6E0C">
            <w:pPr>
              <w:pStyle w:val="headertabella0"/>
              <w:rPr>
                <w:color w:val="002060"/>
              </w:rPr>
            </w:pPr>
            <w:r w:rsidRPr="007F271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D51882" w14:textId="77777777" w:rsidR="0039603B" w:rsidRPr="007F2715" w:rsidRDefault="0039603B" w:rsidP="005D6E0C">
            <w:pPr>
              <w:pStyle w:val="headertabella0"/>
              <w:rPr>
                <w:color w:val="002060"/>
              </w:rPr>
            </w:pPr>
            <w:r w:rsidRPr="007F271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1A00DB" w14:textId="77777777" w:rsidR="0039603B" w:rsidRPr="007F2715" w:rsidRDefault="0039603B" w:rsidP="005D6E0C">
            <w:pPr>
              <w:pStyle w:val="headertabella0"/>
              <w:rPr>
                <w:color w:val="002060"/>
              </w:rPr>
            </w:pPr>
            <w:r w:rsidRPr="007F271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9F8BEE" w14:textId="77777777" w:rsidR="0039603B" w:rsidRPr="007F2715" w:rsidRDefault="0039603B" w:rsidP="005D6E0C">
            <w:pPr>
              <w:pStyle w:val="headertabella0"/>
              <w:rPr>
                <w:color w:val="002060"/>
              </w:rPr>
            </w:pPr>
            <w:r w:rsidRPr="007F271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C7F00B" w14:textId="77777777" w:rsidR="0039603B" w:rsidRPr="007F2715" w:rsidRDefault="0039603B" w:rsidP="005D6E0C">
            <w:pPr>
              <w:pStyle w:val="headertabella0"/>
              <w:rPr>
                <w:color w:val="002060"/>
              </w:rPr>
            </w:pPr>
            <w:r w:rsidRPr="007F271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50B3E1" w14:textId="77777777" w:rsidR="0039603B" w:rsidRPr="007F2715" w:rsidRDefault="0039603B" w:rsidP="005D6E0C">
            <w:pPr>
              <w:pStyle w:val="headertabella0"/>
              <w:rPr>
                <w:color w:val="002060"/>
              </w:rPr>
            </w:pPr>
            <w:r w:rsidRPr="007F271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11AF81" w14:textId="77777777" w:rsidR="0039603B" w:rsidRPr="007F2715" w:rsidRDefault="0039603B" w:rsidP="005D6E0C">
            <w:pPr>
              <w:pStyle w:val="headertabella0"/>
              <w:rPr>
                <w:color w:val="002060"/>
              </w:rPr>
            </w:pPr>
            <w:r w:rsidRPr="007F271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86CFF1" w14:textId="77777777" w:rsidR="0039603B" w:rsidRPr="007F2715" w:rsidRDefault="0039603B" w:rsidP="005D6E0C">
            <w:pPr>
              <w:pStyle w:val="headertabella0"/>
              <w:rPr>
                <w:color w:val="002060"/>
              </w:rPr>
            </w:pPr>
            <w:r w:rsidRPr="007F271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E40F7E" w14:textId="77777777" w:rsidR="0039603B" w:rsidRPr="007F2715" w:rsidRDefault="0039603B" w:rsidP="005D6E0C">
            <w:pPr>
              <w:pStyle w:val="headertabella0"/>
              <w:rPr>
                <w:color w:val="002060"/>
              </w:rPr>
            </w:pPr>
            <w:r w:rsidRPr="007F2715">
              <w:rPr>
                <w:color w:val="002060"/>
              </w:rPr>
              <w:t>PE</w:t>
            </w:r>
          </w:p>
        </w:tc>
      </w:tr>
      <w:tr w:rsidR="007F2715" w:rsidRPr="007F2715" w14:paraId="7144A1E1" w14:textId="77777777" w:rsidTr="005D6E0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2232AA4" w14:textId="77777777" w:rsidR="0039603B" w:rsidRPr="007F2715" w:rsidRDefault="0039603B" w:rsidP="005D6E0C">
            <w:pPr>
              <w:pStyle w:val="rowtabella0"/>
              <w:rPr>
                <w:color w:val="002060"/>
              </w:rPr>
            </w:pPr>
            <w:r w:rsidRPr="007F2715">
              <w:rPr>
                <w:color w:val="002060"/>
              </w:rPr>
              <w:t>A.S.D. CDC 2018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7B6C2" w14:textId="77777777" w:rsidR="0039603B" w:rsidRPr="007F2715" w:rsidRDefault="0039603B" w:rsidP="005D6E0C">
            <w:pPr>
              <w:pStyle w:val="rowtabella0"/>
              <w:jc w:val="center"/>
              <w:rPr>
                <w:color w:val="002060"/>
              </w:rPr>
            </w:pPr>
            <w:r w:rsidRPr="007F271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B20DF" w14:textId="77777777" w:rsidR="0039603B" w:rsidRPr="007F2715" w:rsidRDefault="0039603B" w:rsidP="005D6E0C">
            <w:pPr>
              <w:pStyle w:val="rowtabella0"/>
              <w:jc w:val="center"/>
              <w:rPr>
                <w:color w:val="002060"/>
              </w:rPr>
            </w:pPr>
            <w:r w:rsidRPr="007F271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8D02C" w14:textId="77777777" w:rsidR="0039603B" w:rsidRPr="007F2715" w:rsidRDefault="0039603B" w:rsidP="005D6E0C">
            <w:pPr>
              <w:pStyle w:val="rowtabella0"/>
              <w:jc w:val="center"/>
              <w:rPr>
                <w:color w:val="002060"/>
              </w:rPr>
            </w:pPr>
            <w:r w:rsidRPr="007F271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6F48F" w14:textId="77777777" w:rsidR="0039603B" w:rsidRPr="007F2715" w:rsidRDefault="0039603B" w:rsidP="005D6E0C">
            <w:pPr>
              <w:pStyle w:val="rowtabella0"/>
              <w:jc w:val="center"/>
              <w:rPr>
                <w:color w:val="002060"/>
              </w:rPr>
            </w:pPr>
            <w:r w:rsidRPr="007F271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10436" w14:textId="77777777" w:rsidR="0039603B" w:rsidRPr="007F2715" w:rsidRDefault="0039603B" w:rsidP="005D6E0C">
            <w:pPr>
              <w:pStyle w:val="rowtabella0"/>
              <w:jc w:val="center"/>
              <w:rPr>
                <w:color w:val="002060"/>
              </w:rPr>
            </w:pPr>
            <w:r w:rsidRPr="007F271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B8BF9" w14:textId="77777777" w:rsidR="0039603B" w:rsidRPr="007F2715" w:rsidRDefault="0039603B" w:rsidP="005D6E0C">
            <w:pPr>
              <w:pStyle w:val="rowtabella0"/>
              <w:jc w:val="center"/>
              <w:rPr>
                <w:color w:val="002060"/>
              </w:rPr>
            </w:pPr>
            <w:r w:rsidRPr="007F2715">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588B4" w14:textId="77777777" w:rsidR="0039603B" w:rsidRPr="007F2715" w:rsidRDefault="0039603B" w:rsidP="005D6E0C">
            <w:pPr>
              <w:pStyle w:val="rowtabella0"/>
              <w:jc w:val="center"/>
              <w:rPr>
                <w:color w:val="002060"/>
              </w:rPr>
            </w:pPr>
            <w:r w:rsidRPr="007F271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A328B" w14:textId="77777777" w:rsidR="0039603B" w:rsidRPr="007F2715" w:rsidRDefault="0039603B" w:rsidP="005D6E0C">
            <w:pPr>
              <w:pStyle w:val="rowtabella0"/>
              <w:jc w:val="center"/>
              <w:rPr>
                <w:color w:val="002060"/>
              </w:rPr>
            </w:pPr>
            <w:r w:rsidRPr="007F2715">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1A71B" w14:textId="77777777" w:rsidR="0039603B" w:rsidRPr="007F2715" w:rsidRDefault="0039603B" w:rsidP="005D6E0C">
            <w:pPr>
              <w:pStyle w:val="rowtabella0"/>
              <w:jc w:val="center"/>
              <w:rPr>
                <w:color w:val="002060"/>
              </w:rPr>
            </w:pPr>
            <w:r w:rsidRPr="007F2715">
              <w:rPr>
                <w:color w:val="002060"/>
              </w:rPr>
              <w:t>0</w:t>
            </w:r>
          </w:p>
        </w:tc>
      </w:tr>
      <w:tr w:rsidR="007F2715" w:rsidRPr="007F2715" w14:paraId="68BF6F4F" w14:textId="77777777" w:rsidTr="005D6E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032FB1" w14:textId="77777777" w:rsidR="0039603B" w:rsidRPr="007F2715" w:rsidRDefault="0039603B" w:rsidP="005D6E0C">
            <w:pPr>
              <w:pStyle w:val="rowtabella0"/>
              <w:rPr>
                <w:color w:val="002060"/>
              </w:rPr>
            </w:pPr>
            <w:r w:rsidRPr="007F2715">
              <w:rPr>
                <w:color w:val="002060"/>
              </w:rPr>
              <w:t>FUTSAL OTTRANO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99C5A" w14:textId="77777777" w:rsidR="0039603B" w:rsidRPr="007F2715" w:rsidRDefault="0039603B" w:rsidP="005D6E0C">
            <w:pPr>
              <w:pStyle w:val="rowtabella0"/>
              <w:jc w:val="center"/>
              <w:rPr>
                <w:color w:val="002060"/>
              </w:rPr>
            </w:pPr>
            <w:r w:rsidRPr="007F271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FF6B1" w14:textId="77777777" w:rsidR="0039603B" w:rsidRPr="007F2715" w:rsidRDefault="0039603B" w:rsidP="005D6E0C">
            <w:pPr>
              <w:pStyle w:val="rowtabella0"/>
              <w:jc w:val="center"/>
              <w:rPr>
                <w:color w:val="002060"/>
              </w:rPr>
            </w:pPr>
            <w:r w:rsidRPr="007F271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7E7E1" w14:textId="77777777" w:rsidR="0039603B" w:rsidRPr="007F2715" w:rsidRDefault="0039603B" w:rsidP="005D6E0C">
            <w:pPr>
              <w:pStyle w:val="rowtabella0"/>
              <w:jc w:val="center"/>
              <w:rPr>
                <w:color w:val="002060"/>
              </w:rPr>
            </w:pPr>
            <w:r w:rsidRPr="007F271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7754B6" w14:textId="77777777" w:rsidR="0039603B" w:rsidRPr="007F2715" w:rsidRDefault="0039603B" w:rsidP="005D6E0C">
            <w:pPr>
              <w:pStyle w:val="rowtabella0"/>
              <w:jc w:val="center"/>
              <w:rPr>
                <w:color w:val="002060"/>
              </w:rPr>
            </w:pPr>
            <w:r w:rsidRPr="007F271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9D03E" w14:textId="77777777" w:rsidR="0039603B" w:rsidRPr="007F2715" w:rsidRDefault="0039603B" w:rsidP="005D6E0C">
            <w:pPr>
              <w:pStyle w:val="rowtabella0"/>
              <w:jc w:val="center"/>
              <w:rPr>
                <w:color w:val="002060"/>
              </w:rPr>
            </w:pPr>
            <w:r w:rsidRPr="007F271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6AA2D" w14:textId="77777777" w:rsidR="0039603B" w:rsidRPr="007F2715" w:rsidRDefault="0039603B" w:rsidP="005D6E0C">
            <w:pPr>
              <w:pStyle w:val="rowtabella0"/>
              <w:jc w:val="center"/>
              <w:rPr>
                <w:color w:val="002060"/>
              </w:rPr>
            </w:pPr>
            <w:r w:rsidRPr="007F2715">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B370B" w14:textId="77777777" w:rsidR="0039603B" w:rsidRPr="007F2715" w:rsidRDefault="0039603B" w:rsidP="005D6E0C">
            <w:pPr>
              <w:pStyle w:val="rowtabella0"/>
              <w:jc w:val="center"/>
              <w:rPr>
                <w:color w:val="002060"/>
              </w:rPr>
            </w:pPr>
            <w:r w:rsidRPr="007F271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B91C4" w14:textId="77777777" w:rsidR="0039603B" w:rsidRPr="007F2715" w:rsidRDefault="0039603B" w:rsidP="005D6E0C">
            <w:pPr>
              <w:pStyle w:val="rowtabella0"/>
              <w:jc w:val="center"/>
              <w:rPr>
                <w:color w:val="002060"/>
              </w:rPr>
            </w:pPr>
            <w:r w:rsidRPr="007F271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3CDEA" w14:textId="77777777" w:rsidR="0039603B" w:rsidRPr="007F2715" w:rsidRDefault="0039603B" w:rsidP="005D6E0C">
            <w:pPr>
              <w:pStyle w:val="rowtabella0"/>
              <w:jc w:val="center"/>
              <w:rPr>
                <w:color w:val="002060"/>
              </w:rPr>
            </w:pPr>
            <w:r w:rsidRPr="007F2715">
              <w:rPr>
                <w:color w:val="002060"/>
              </w:rPr>
              <w:t>0</w:t>
            </w:r>
          </w:p>
        </w:tc>
      </w:tr>
      <w:tr w:rsidR="007F2715" w:rsidRPr="007F2715" w14:paraId="449DA642" w14:textId="77777777" w:rsidTr="005D6E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1E19B8" w14:textId="77777777" w:rsidR="0039603B" w:rsidRPr="007F2715" w:rsidRDefault="0039603B" w:rsidP="005D6E0C">
            <w:pPr>
              <w:pStyle w:val="rowtabella0"/>
              <w:rPr>
                <w:color w:val="002060"/>
              </w:rPr>
            </w:pPr>
            <w:r w:rsidRPr="007F2715">
              <w:rPr>
                <w:color w:val="002060"/>
              </w:rPr>
              <w:t>A.S.D. FRASASSI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D7087" w14:textId="77777777" w:rsidR="0039603B" w:rsidRPr="007F2715" w:rsidRDefault="0039603B" w:rsidP="005D6E0C">
            <w:pPr>
              <w:pStyle w:val="rowtabella0"/>
              <w:jc w:val="center"/>
              <w:rPr>
                <w:color w:val="002060"/>
              </w:rPr>
            </w:pPr>
            <w:r w:rsidRPr="007F271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2A5DC" w14:textId="77777777" w:rsidR="0039603B" w:rsidRPr="007F2715" w:rsidRDefault="0039603B" w:rsidP="005D6E0C">
            <w:pPr>
              <w:pStyle w:val="rowtabella0"/>
              <w:jc w:val="center"/>
              <w:rPr>
                <w:color w:val="002060"/>
              </w:rPr>
            </w:pPr>
            <w:r w:rsidRPr="007F271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1D950" w14:textId="77777777" w:rsidR="0039603B" w:rsidRPr="007F2715" w:rsidRDefault="0039603B" w:rsidP="005D6E0C">
            <w:pPr>
              <w:pStyle w:val="rowtabella0"/>
              <w:jc w:val="center"/>
              <w:rPr>
                <w:color w:val="002060"/>
              </w:rPr>
            </w:pPr>
            <w:r w:rsidRPr="007F271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ABD96" w14:textId="77777777" w:rsidR="0039603B" w:rsidRPr="007F2715" w:rsidRDefault="0039603B" w:rsidP="005D6E0C">
            <w:pPr>
              <w:pStyle w:val="rowtabella0"/>
              <w:jc w:val="center"/>
              <w:rPr>
                <w:color w:val="002060"/>
              </w:rPr>
            </w:pPr>
            <w:r w:rsidRPr="007F271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7F012" w14:textId="77777777" w:rsidR="0039603B" w:rsidRPr="007F2715" w:rsidRDefault="0039603B" w:rsidP="005D6E0C">
            <w:pPr>
              <w:pStyle w:val="rowtabella0"/>
              <w:jc w:val="center"/>
              <w:rPr>
                <w:color w:val="002060"/>
              </w:rPr>
            </w:pPr>
            <w:r w:rsidRPr="007F271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1AE72" w14:textId="77777777" w:rsidR="0039603B" w:rsidRPr="007F2715" w:rsidRDefault="0039603B" w:rsidP="005D6E0C">
            <w:pPr>
              <w:pStyle w:val="rowtabella0"/>
              <w:jc w:val="center"/>
              <w:rPr>
                <w:color w:val="002060"/>
              </w:rPr>
            </w:pPr>
            <w:r w:rsidRPr="007F2715">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DFEF7" w14:textId="77777777" w:rsidR="0039603B" w:rsidRPr="007F2715" w:rsidRDefault="0039603B" w:rsidP="005D6E0C">
            <w:pPr>
              <w:pStyle w:val="rowtabella0"/>
              <w:jc w:val="center"/>
              <w:rPr>
                <w:color w:val="002060"/>
              </w:rPr>
            </w:pPr>
            <w:r w:rsidRPr="007F2715">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B225E" w14:textId="77777777" w:rsidR="0039603B" w:rsidRPr="007F2715" w:rsidRDefault="0039603B" w:rsidP="005D6E0C">
            <w:pPr>
              <w:pStyle w:val="rowtabella0"/>
              <w:jc w:val="center"/>
              <w:rPr>
                <w:color w:val="002060"/>
              </w:rPr>
            </w:pPr>
            <w:r w:rsidRPr="007F271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26BC7" w14:textId="77777777" w:rsidR="0039603B" w:rsidRPr="007F2715" w:rsidRDefault="0039603B" w:rsidP="005D6E0C">
            <w:pPr>
              <w:pStyle w:val="rowtabella0"/>
              <w:jc w:val="center"/>
              <w:rPr>
                <w:color w:val="002060"/>
              </w:rPr>
            </w:pPr>
            <w:r w:rsidRPr="007F2715">
              <w:rPr>
                <w:color w:val="002060"/>
              </w:rPr>
              <w:t>0</w:t>
            </w:r>
          </w:p>
        </w:tc>
      </w:tr>
      <w:tr w:rsidR="007F2715" w:rsidRPr="007F2715" w14:paraId="414164D6" w14:textId="77777777" w:rsidTr="005D6E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FFFA34" w14:textId="77777777" w:rsidR="0039603B" w:rsidRPr="007F2715" w:rsidRDefault="0039603B" w:rsidP="005D6E0C">
            <w:pPr>
              <w:pStyle w:val="rowtabella0"/>
              <w:rPr>
                <w:color w:val="002060"/>
              </w:rPr>
            </w:pPr>
            <w:r w:rsidRPr="007F2715">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2EA0FD" w14:textId="77777777" w:rsidR="0039603B" w:rsidRPr="007F2715" w:rsidRDefault="0039603B" w:rsidP="005D6E0C">
            <w:pPr>
              <w:pStyle w:val="rowtabella0"/>
              <w:jc w:val="center"/>
              <w:rPr>
                <w:color w:val="002060"/>
              </w:rPr>
            </w:pPr>
            <w:r w:rsidRPr="007F271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2ECBE" w14:textId="77777777" w:rsidR="0039603B" w:rsidRPr="007F2715" w:rsidRDefault="0039603B" w:rsidP="005D6E0C">
            <w:pPr>
              <w:pStyle w:val="rowtabella0"/>
              <w:jc w:val="center"/>
              <w:rPr>
                <w:color w:val="002060"/>
              </w:rPr>
            </w:pPr>
            <w:r w:rsidRPr="007F271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0FEFB" w14:textId="77777777" w:rsidR="0039603B" w:rsidRPr="007F2715" w:rsidRDefault="0039603B" w:rsidP="005D6E0C">
            <w:pPr>
              <w:pStyle w:val="rowtabella0"/>
              <w:jc w:val="center"/>
              <w:rPr>
                <w:color w:val="002060"/>
              </w:rPr>
            </w:pPr>
            <w:r w:rsidRPr="007F271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2A160" w14:textId="77777777" w:rsidR="0039603B" w:rsidRPr="007F2715" w:rsidRDefault="0039603B" w:rsidP="005D6E0C">
            <w:pPr>
              <w:pStyle w:val="rowtabella0"/>
              <w:jc w:val="center"/>
              <w:rPr>
                <w:color w:val="002060"/>
              </w:rPr>
            </w:pPr>
            <w:r w:rsidRPr="007F271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5B093" w14:textId="77777777" w:rsidR="0039603B" w:rsidRPr="007F2715" w:rsidRDefault="0039603B" w:rsidP="005D6E0C">
            <w:pPr>
              <w:pStyle w:val="rowtabella0"/>
              <w:jc w:val="center"/>
              <w:rPr>
                <w:color w:val="002060"/>
              </w:rPr>
            </w:pPr>
            <w:r w:rsidRPr="007F271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3C2EE" w14:textId="77777777" w:rsidR="0039603B" w:rsidRPr="007F2715" w:rsidRDefault="0039603B" w:rsidP="005D6E0C">
            <w:pPr>
              <w:pStyle w:val="rowtabella0"/>
              <w:jc w:val="center"/>
              <w:rPr>
                <w:color w:val="002060"/>
              </w:rPr>
            </w:pPr>
            <w:r w:rsidRPr="007F2715">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A01E6" w14:textId="77777777" w:rsidR="0039603B" w:rsidRPr="007F2715" w:rsidRDefault="0039603B" w:rsidP="005D6E0C">
            <w:pPr>
              <w:pStyle w:val="rowtabella0"/>
              <w:jc w:val="center"/>
              <w:rPr>
                <w:color w:val="002060"/>
              </w:rPr>
            </w:pPr>
            <w:r w:rsidRPr="007F271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79B71" w14:textId="77777777" w:rsidR="0039603B" w:rsidRPr="007F2715" w:rsidRDefault="0039603B" w:rsidP="005D6E0C">
            <w:pPr>
              <w:pStyle w:val="rowtabella0"/>
              <w:jc w:val="center"/>
              <w:rPr>
                <w:color w:val="002060"/>
              </w:rPr>
            </w:pPr>
            <w:r w:rsidRPr="007F271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2EB16" w14:textId="77777777" w:rsidR="0039603B" w:rsidRPr="007F2715" w:rsidRDefault="0039603B" w:rsidP="005D6E0C">
            <w:pPr>
              <w:pStyle w:val="rowtabella0"/>
              <w:jc w:val="center"/>
              <w:rPr>
                <w:color w:val="002060"/>
              </w:rPr>
            </w:pPr>
            <w:r w:rsidRPr="007F2715">
              <w:rPr>
                <w:color w:val="002060"/>
              </w:rPr>
              <w:t>0</w:t>
            </w:r>
          </w:p>
        </w:tc>
      </w:tr>
      <w:tr w:rsidR="007F2715" w:rsidRPr="007F2715" w14:paraId="070A22AB" w14:textId="77777777" w:rsidTr="005D6E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C64847" w14:textId="77777777" w:rsidR="0039603B" w:rsidRPr="00634991" w:rsidRDefault="0039603B" w:rsidP="005D6E0C">
            <w:pPr>
              <w:pStyle w:val="rowtabella0"/>
              <w:rPr>
                <w:color w:val="002060"/>
                <w:lang w:val="es-ES"/>
              </w:rPr>
            </w:pPr>
            <w:r w:rsidRPr="00634991">
              <w:rPr>
                <w:color w:val="002060"/>
                <w:lang w:val="es-ES"/>
              </w:rPr>
              <w:lastRenderedPageBreak/>
              <w:t>VALMISA FUTSAL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F79CD" w14:textId="77777777" w:rsidR="0039603B" w:rsidRPr="007F2715" w:rsidRDefault="0039603B" w:rsidP="005D6E0C">
            <w:pPr>
              <w:pStyle w:val="rowtabella0"/>
              <w:jc w:val="center"/>
              <w:rPr>
                <w:color w:val="002060"/>
              </w:rPr>
            </w:pPr>
            <w:r w:rsidRPr="007F271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0752E" w14:textId="77777777" w:rsidR="0039603B" w:rsidRPr="007F2715" w:rsidRDefault="0039603B" w:rsidP="005D6E0C">
            <w:pPr>
              <w:pStyle w:val="rowtabella0"/>
              <w:jc w:val="center"/>
              <w:rPr>
                <w:color w:val="002060"/>
              </w:rPr>
            </w:pPr>
            <w:r w:rsidRPr="007F271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C3908" w14:textId="77777777" w:rsidR="0039603B" w:rsidRPr="007F2715" w:rsidRDefault="0039603B" w:rsidP="005D6E0C">
            <w:pPr>
              <w:pStyle w:val="rowtabella0"/>
              <w:jc w:val="center"/>
              <w:rPr>
                <w:color w:val="002060"/>
              </w:rPr>
            </w:pPr>
            <w:r w:rsidRPr="007F271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4C124" w14:textId="77777777" w:rsidR="0039603B" w:rsidRPr="007F2715" w:rsidRDefault="0039603B" w:rsidP="005D6E0C">
            <w:pPr>
              <w:pStyle w:val="rowtabella0"/>
              <w:jc w:val="center"/>
              <w:rPr>
                <w:color w:val="002060"/>
              </w:rPr>
            </w:pPr>
            <w:r w:rsidRPr="007F271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28F18" w14:textId="77777777" w:rsidR="0039603B" w:rsidRPr="007F2715" w:rsidRDefault="0039603B" w:rsidP="005D6E0C">
            <w:pPr>
              <w:pStyle w:val="rowtabella0"/>
              <w:jc w:val="center"/>
              <w:rPr>
                <w:color w:val="002060"/>
              </w:rPr>
            </w:pPr>
            <w:r w:rsidRPr="007F271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85FB7" w14:textId="77777777" w:rsidR="0039603B" w:rsidRPr="007F2715" w:rsidRDefault="0039603B" w:rsidP="005D6E0C">
            <w:pPr>
              <w:pStyle w:val="rowtabella0"/>
              <w:jc w:val="center"/>
              <w:rPr>
                <w:color w:val="002060"/>
              </w:rPr>
            </w:pPr>
            <w:r w:rsidRPr="007F2715">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CBAB6" w14:textId="77777777" w:rsidR="0039603B" w:rsidRPr="007F2715" w:rsidRDefault="0039603B" w:rsidP="005D6E0C">
            <w:pPr>
              <w:pStyle w:val="rowtabella0"/>
              <w:jc w:val="center"/>
              <w:rPr>
                <w:color w:val="002060"/>
              </w:rPr>
            </w:pPr>
            <w:r w:rsidRPr="007F271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399AD" w14:textId="77777777" w:rsidR="0039603B" w:rsidRPr="007F2715" w:rsidRDefault="0039603B" w:rsidP="005D6E0C">
            <w:pPr>
              <w:pStyle w:val="rowtabella0"/>
              <w:jc w:val="center"/>
              <w:rPr>
                <w:color w:val="002060"/>
              </w:rPr>
            </w:pPr>
            <w:r w:rsidRPr="007F271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B7F95" w14:textId="77777777" w:rsidR="0039603B" w:rsidRPr="007F2715" w:rsidRDefault="0039603B" w:rsidP="005D6E0C">
            <w:pPr>
              <w:pStyle w:val="rowtabella0"/>
              <w:jc w:val="center"/>
              <w:rPr>
                <w:color w:val="002060"/>
              </w:rPr>
            </w:pPr>
            <w:r w:rsidRPr="007F2715">
              <w:rPr>
                <w:color w:val="002060"/>
              </w:rPr>
              <w:t>0</w:t>
            </w:r>
          </w:p>
        </w:tc>
      </w:tr>
      <w:tr w:rsidR="007F2715" w:rsidRPr="007F2715" w14:paraId="0B924127" w14:textId="77777777" w:rsidTr="005D6E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E09BB1" w14:textId="77777777" w:rsidR="0039603B" w:rsidRPr="007F2715" w:rsidRDefault="0039603B" w:rsidP="005D6E0C">
            <w:pPr>
              <w:pStyle w:val="rowtabella0"/>
              <w:rPr>
                <w:color w:val="002060"/>
              </w:rPr>
            </w:pPr>
            <w:r w:rsidRPr="007F2715">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C1972B" w14:textId="77777777" w:rsidR="0039603B" w:rsidRPr="007F2715" w:rsidRDefault="0039603B" w:rsidP="005D6E0C">
            <w:pPr>
              <w:pStyle w:val="rowtabella0"/>
              <w:jc w:val="center"/>
              <w:rPr>
                <w:color w:val="002060"/>
              </w:rPr>
            </w:pPr>
            <w:r w:rsidRPr="007F271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0F322" w14:textId="77777777" w:rsidR="0039603B" w:rsidRPr="007F2715" w:rsidRDefault="0039603B" w:rsidP="005D6E0C">
            <w:pPr>
              <w:pStyle w:val="rowtabella0"/>
              <w:jc w:val="center"/>
              <w:rPr>
                <w:color w:val="002060"/>
              </w:rPr>
            </w:pPr>
            <w:r w:rsidRPr="007F271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C4720" w14:textId="77777777" w:rsidR="0039603B" w:rsidRPr="007F2715" w:rsidRDefault="0039603B" w:rsidP="005D6E0C">
            <w:pPr>
              <w:pStyle w:val="rowtabella0"/>
              <w:jc w:val="center"/>
              <w:rPr>
                <w:color w:val="002060"/>
              </w:rPr>
            </w:pPr>
            <w:r w:rsidRPr="007F271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1867F" w14:textId="77777777" w:rsidR="0039603B" w:rsidRPr="007F2715" w:rsidRDefault="0039603B" w:rsidP="005D6E0C">
            <w:pPr>
              <w:pStyle w:val="rowtabella0"/>
              <w:jc w:val="center"/>
              <w:rPr>
                <w:color w:val="002060"/>
              </w:rPr>
            </w:pPr>
            <w:r w:rsidRPr="007F271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170E1" w14:textId="77777777" w:rsidR="0039603B" w:rsidRPr="007F2715" w:rsidRDefault="0039603B" w:rsidP="005D6E0C">
            <w:pPr>
              <w:pStyle w:val="rowtabella0"/>
              <w:jc w:val="center"/>
              <w:rPr>
                <w:color w:val="002060"/>
              </w:rPr>
            </w:pPr>
            <w:r w:rsidRPr="007F271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4512A" w14:textId="77777777" w:rsidR="0039603B" w:rsidRPr="007F2715" w:rsidRDefault="0039603B" w:rsidP="005D6E0C">
            <w:pPr>
              <w:pStyle w:val="rowtabella0"/>
              <w:jc w:val="center"/>
              <w:rPr>
                <w:color w:val="002060"/>
              </w:rPr>
            </w:pPr>
            <w:r w:rsidRPr="007F271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A8189" w14:textId="77777777" w:rsidR="0039603B" w:rsidRPr="007F2715" w:rsidRDefault="0039603B" w:rsidP="005D6E0C">
            <w:pPr>
              <w:pStyle w:val="rowtabella0"/>
              <w:jc w:val="center"/>
              <w:rPr>
                <w:color w:val="002060"/>
              </w:rPr>
            </w:pPr>
            <w:r w:rsidRPr="007F271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85756" w14:textId="77777777" w:rsidR="0039603B" w:rsidRPr="007F2715" w:rsidRDefault="0039603B" w:rsidP="005D6E0C">
            <w:pPr>
              <w:pStyle w:val="rowtabella0"/>
              <w:jc w:val="center"/>
              <w:rPr>
                <w:color w:val="002060"/>
              </w:rPr>
            </w:pPr>
            <w:r w:rsidRPr="007F271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B4DBF" w14:textId="77777777" w:rsidR="0039603B" w:rsidRPr="007F2715" w:rsidRDefault="0039603B" w:rsidP="005D6E0C">
            <w:pPr>
              <w:pStyle w:val="rowtabella0"/>
              <w:jc w:val="center"/>
              <w:rPr>
                <w:color w:val="002060"/>
              </w:rPr>
            </w:pPr>
            <w:r w:rsidRPr="007F2715">
              <w:rPr>
                <w:color w:val="002060"/>
              </w:rPr>
              <w:t>0</w:t>
            </w:r>
          </w:p>
        </w:tc>
      </w:tr>
      <w:tr w:rsidR="007F2715" w:rsidRPr="007F2715" w14:paraId="53B58520" w14:textId="77777777" w:rsidTr="005D6E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DA2174" w14:textId="77777777" w:rsidR="0039603B" w:rsidRPr="007F2715" w:rsidRDefault="0039603B" w:rsidP="005D6E0C">
            <w:pPr>
              <w:pStyle w:val="rowtabella0"/>
              <w:rPr>
                <w:color w:val="002060"/>
              </w:rPr>
            </w:pPr>
            <w:r w:rsidRPr="007F2715">
              <w:rPr>
                <w:color w:val="002060"/>
              </w:rPr>
              <w:t>A.S.D.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22007" w14:textId="77777777" w:rsidR="0039603B" w:rsidRPr="007F2715" w:rsidRDefault="0039603B" w:rsidP="005D6E0C">
            <w:pPr>
              <w:pStyle w:val="rowtabella0"/>
              <w:jc w:val="center"/>
              <w:rPr>
                <w:color w:val="002060"/>
              </w:rPr>
            </w:pPr>
            <w:r w:rsidRPr="007F271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391EB" w14:textId="77777777" w:rsidR="0039603B" w:rsidRPr="007F2715" w:rsidRDefault="0039603B" w:rsidP="005D6E0C">
            <w:pPr>
              <w:pStyle w:val="rowtabella0"/>
              <w:jc w:val="center"/>
              <w:rPr>
                <w:color w:val="002060"/>
              </w:rPr>
            </w:pPr>
            <w:r w:rsidRPr="007F271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1DB5B" w14:textId="77777777" w:rsidR="0039603B" w:rsidRPr="007F2715" w:rsidRDefault="0039603B" w:rsidP="005D6E0C">
            <w:pPr>
              <w:pStyle w:val="rowtabella0"/>
              <w:jc w:val="center"/>
              <w:rPr>
                <w:color w:val="002060"/>
              </w:rPr>
            </w:pPr>
            <w:r w:rsidRPr="007F271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91CFB" w14:textId="77777777" w:rsidR="0039603B" w:rsidRPr="007F2715" w:rsidRDefault="0039603B" w:rsidP="005D6E0C">
            <w:pPr>
              <w:pStyle w:val="rowtabella0"/>
              <w:jc w:val="center"/>
              <w:rPr>
                <w:color w:val="002060"/>
              </w:rPr>
            </w:pPr>
            <w:r w:rsidRPr="007F271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9AABD" w14:textId="77777777" w:rsidR="0039603B" w:rsidRPr="007F2715" w:rsidRDefault="0039603B" w:rsidP="005D6E0C">
            <w:pPr>
              <w:pStyle w:val="rowtabella0"/>
              <w:jc w:val="center"/>
              <w:rPr>
                <w:color w:val="002060"/>
              </w:rPr>
            </w:pPr>
            <w:r w:rsidRPr="007F271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80188" w14:textId="77777777" w:rsidR="0039603B" w:rsidRPr="007F2715" w:rsidRDefault="0039603B" w:rsidP="005D6E0C">
            <w:pPr>
              <w:pStyle w:val="rowtabella0"/>
              <w:jc w:val="center"/>
              <w:rPr>
                <w:color w:val="002060"/>
              </w:rPr>
            </w:pPr>
            <w:r w:rsidRPr="007F271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F9566" w14:textId="77777777" w:rsidR="0039603B" w:rsidRPr="007F2715" w:rsidRDefault="0039603B" w:rsidP="005D6E0C">
            <w:pPr>
              <w:pStyle w:val="rowtabella0"/>
              <w:jc w:val="center"/>
              <w:rPr>
                <w:color w:val="002060"/>
              </w:rPr>
            </w:pPr>
            <w:r w:rsidRPr="007F271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33F7A" w14:textId="77777777" w:rsidR="0039603B" w:rsidRPr="007F2715" w:rsidRDefault="0039603B" w:rsidP="005D6E0C">
            <w:pPr>
              <w:pStyle w:val="rowtabella0"/>
              <w:jc w:val="center"/>
              <w:rPr>
                <w:color w:val="002060"/>
              </w:rPr>
            </w:pPr>
            <w:r w:rsidRPr="007F271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6E17F" w14:textId="77777777" w:rsidR="0039603B" w:rsidRPr="007F2715" w:rsidRDefault="0039603B" w:rsidP="005D6E0C">
            <w:pPr>
              <w:pStyle w:val="rowtabella0"/>
              <w:jc w:val="center"/>
              <w:rPr>
                <w:color w:val="002060"/>
              </w:rPr>
            </w:pPr>
            <w:r w:rsidRPr="007F2715">
              <w:rPr>
                <w:color w:val="002060"/>
              </w:rPr>
              <w:t>0</w:t>
            </w:r>
          </w:p>
        </w:tc>
      </w:tr>
      <w:tr w:rsidR="007F2715" w:rsidRPr="007F2715" w14:paraId="38D2E507" w14:textId="77777777" w:rsidTr="005D6E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C0FB1B" w14:textId="77777777" w:rsidR="0039603B" w:rsidRPr="007F2715" w:rsidRDefault="0039603B" w:rsidP="005D6E0C">
            <w:pPr>
              <w:pStyle w:val="rowtabella0"/>
              <w:rPr>
                <w:color w:val="002060"/>
              </w:rPr>
            </w:pPr>
            <w:r w:rsidRPr="007F2715">
              <w:rPr>
                <w:color w:val="002060"/>
              </w:rPr>
              <w:t>A.S.D. ATLETICO CHIARAVALLE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E3CE3" w14:textId="77777777" w:rsidR="0039603B" w:rsidRPr="007F2715" w:rsidRDefault="0039603B" w:rsidP="005D6E0C">
            <w:pPr>
              <w:pStyle w:val="rowtabella0"/>
              <w:jc w:val="center"/>
              <w:rPr>
                <w:color w:val="002060"/>
              </w:rPr>
            </w:pPr>
            <w:r w:rsidRPr="007F271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29088" w14:textId="77777777" w:rsidR="0039603B" w:rsidRPr="007F2715" w:rsidRDefault="0039603B" w:rsidP="005D6E0C">
            <w:pPr>
              <w:pStyle w:val="rowtabella0"/>
              <w:jc w:val="center"/>
              <w:rPr>
                <w:color w:val="002060"/>
              </w:rPr>
            </w:pPr>
            <w:r w:rsidRPr="007F271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F707E" w14:textId="77777777" w:rsidR="0039603B" w:rsidRPr="007F2715" w:rsidRDefault="0039603B" w:rsidP="005D6E0C">
            <w:pPr>
              <w:pStyle w:val="rowtabella0"/>
              <w:jc w:val="center"/>
              <w:rPr>
                <w:color w:val="002060"/>
              </w:rPr>
            </w:pPr>
            <w:r w:rsidRPr="007F271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B8FBB" w14:textId="77777777" w:rsidR="0039603B" w:rsidRPr="007F2715" w:rsidRDefault="0039603B" w:rsidP="005D6E0C">
            <w:pPr>
              <w:pStyle w:val="rowtabella0"/>
              <w:jc w:val="center"/>
              <w:rPr>
                <w:color w:val="002060"/>
              </w:rPr>
            </w:pPr>
            <w:r w:rsidRPr="007F271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5B95F" w14:textId="77777777" w:rsidR="0039603B" w:rsidRPr="007F2715" w:rsidRDefault="0039603B" w:rsidP="005D6E0C">
            <w:pPr>
              <w:pStyle w:val="rowtabella0"/>
              <w:jc w:val="center"/>
              <w:rPr>
                <w:color w:val="002060"/>
              </w:rPr>
            </w:pPr>
            <w:r w:rsidRPr="007F271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55372" w14:textId="77777777" w:rsidR="0039603B" w:rsidRPr="007F2715" w:rsidRDefault="0039603B" w:rsidP="005D6E0C">
            <w:pPr>
              <w:pStyle w:val="rowtabella0"/>
              <w:jc w:val="center"/>
              <w:rPr>
                <w:color w:val="002060"/>
              </w:rPr>
            </w:pPr>
            <w:r w:rsidRPr="007F2715">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EFF67" w14:textId="77777777" w:rsidR="0039603B" w:rsidRPr="007F2715" w:rsidRDefault="0039603B" w:rsidP="005D6E0C">
            <w:pPr>
              <w:pStyle w:val="rowtabella0"/>
              <w:jc w:val="center"/>
              <w:rPr>
                <w:color w:val="002060"/>
              </w:rPr>
            </w:pPr>
            <w:r w:rsidRPr="007F2715">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8D4BB" w14:textId="77777777" w:rsidR="0039603B" w:rsidRPr="007F2715" w:rsidRDefault="0039603B" w:rsidP="005D6E0C">
            <w:pPr>
              <w:pStyle w:val="rowtabella0"/>
              <w:jc w:val="center"/>
              <w:rPr>
                <w:color w:val="002060"/>
              </w:rPr>
            </w:pPr>
            <w:r w:rsidRPr="007F271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5DA41" w14:textId="77777777" w:rsidR="0039603B" w:rsidRPr="007F2715" w:rsidRDefault="0039603B" w:rsidP="005D6E0C">
            <w:pPr>
              <w:pStyle w:val="rowtabella0"/>
              <w:jc w:val="center"/>
              <w:rPr>
                <w:color w:val="002060"/>
              </w:rPr>
            </w:pPr>
            <w:r w:rsidRPr="007F2715">
              <w:rPr>
                <w:color w:val="002060"/>
              </w:rPr>
              <w:t>0</w:t>
            </w:r>
          </w:p>
        </w:tc>
      </w:tr>
      <w:tr w:rsidR="007F2715" w:rsidRPr="007F2715" w14:paraId="35E82E4E" w14:textId="77777777" w:rsidTr="005D6E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A90939" w14:textId="77777777" w:rsidR="0039603B" w:rsidRPr="007F2715" w:rsidRDefault="0039603B" w:rsidP="005D6E0C">
            <w:pPr>
              <w:pStyle w:val="rowtabella0"/>
              <w:rPr>
                <w:color w:val="002060"/>
                <w:lang w:val="en-US"/>
              </w:rPr>
            </w:pPr>
            <w:r w:rsidRPr="007F2715">
              <w:rPr>
                <w:color w:val="002060"/>
                <w:lang w:val="en-US"/>
              </w:rPr>
              <w:t>S.S. VIRTUS AURORA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394B8" w14:textId="77777777" w:rsidR="0039603B" w:rsidRPr="007F2715" w:rsidRDefault="0039603B" w:rsidP="005D6E0C">
            <w:pPr>
              <w:pStyle w:val="rowtabella0"/>
              <w:jc w:val="center"/>
              <w:rPr>
                <w:color w:val="002060"/>
              </w:rPr>
            </w:pPr>
            <w:r w:rsidRPr="007F271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D157C" w14:textId="77777777" w:rsidR="0039603B" w:rsidRPr="007F2715" w:rsidRDefault="0039603B" w:rsidP="005D6E0C">
            <w:pPr>
              <w:pStyle w:val="rowtabella0"/>
              <w:jc w:val="center"/>
              <w:rPr>
                <w:color w:val="002060"/>
              </w:rPr>
            </w:pPr>
            <w:r w:rsidRPr="007F271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E0A32" w14:textId="77777777" w:rsidR="0039603B" w:rsidRPr="007F2715" w:rsidRDefault="0039603B" w:rsidP="005D6E0C">
            <w:pPr>
              <w:pStyle w:val="rowtabella0"/>
              <w:jc w:val="center"/>
              <w:rPr>
                <w:color w:val="002060"/>
              </w:rPr>
            </w:pPr>
            <w:r w:rsidRPr="007F271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9D2F7" w14:textId="77777777" w:rsidR="0039603B" w:rsidRPr="007F2715" w:rsidRDefault="0039603B" w:rsidP="005D6E0C">
            <w:pPr>
              <w:pStyle w:val="rowtabella0"/>
              <w:jc w:val="center"/>
              <w:rPr>
                <w:color w:val="002060"/>
              </w:rPr>
            </w:pPr>
            <w:r w:rsidRPr="007F271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F2D6B" w14:textId="77777777" w:rsidR="0039603B" w:rsidRPr="007F2715" w:rsidRDefault="0039603B" w:rsidP="005D6E0C">
            <w:pPr>
              <w:pStyle w:val="rowtabella0"/>
              <w:jc w:val="center"/>
              <w:rPr>
                <w:color w:val="002060"/>
              </w:rPr>
            </w:pPr>
            <w:r w:rsidRPr="007F271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E13A0" w14:textId="77777777" w:rsidR="0039603B" w:rsidRPr="007F2715" w:rsidRDefault="0039603B" w:rsidP="005D6E0C">
            <w:pPr>
              <w:pStyle w:val="rowtabella0"/>
              <w:jc w:val="center"/>
              <w:rPr>
                <w:color w:val="002060"/>
              </w:rPr>
            </w:pPr>
            <w:r w:rsidRPr="007F2715">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3ABFC" w14:textId="77777777" w:rsidR="0039603B" w:rsidRPr="007F2715" w:rsidRDefault="0039603B" w:rsidP="005D6E0C">
            <w:pPr>
              <w:pStyle w:val="rowtabella0"/>
              <w:jc w:val="center"/>
              <w:rPr>
                <w:color w:val="002060"/>
              </w:rPr>
            </w:pPr>
            <w:r w:rsidRPr="007F2715">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99846" w14:textId="77777777" w:rsidR="0039603B" w:rsidRPr="007F2715" w:rsidRDefault="0039603B" w:rsidP="005D6E0C">
            <w:pPr>
              <w:pStyle w:val="rowtabella0"/>
              <w:jc w:val="center"/>
              <w:rPr>
                <w:color w:val="002060"/>
              </w:rPr>
            </w:pPr>
            <w:r w:rsidRPr="007F271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371F9" w14:textId="77777777" w:rsidR="0039603B" w:rsidRPr="007F2715" w:rsidRDefault="0039603B" w:rsidP="005D6E0C">
            <w:pPr>
              <w:pStyle w:val="rowtabella0"/>
              <w:jc w:val="center"/>
              <w:rPr>
                <w:color w:val="002060"/>
              </w:rPr>
            </w:pPr>
            <w:r w:rsidRPr="007F2715">
              <w:rPr>
                <w:color w:val="002060"/>
              </w:rPr>
              <w:t>0</w:t>
            </w:r>
          </w:p>
        </w:tc>
      </w:tr>
      <w:tr w:rsidR="007F2715" w:rsidRPr="007F2715" w14:paraId="35AC9744" w14:textId="77777777" w:rsidTr="005D6E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453FCD" w14:textId="77777777" w:rsidR="0039603B" w:rsidRPr="007F2715" w:rsidRDefault="0039603B" w:rsidP="005D6E0C">
            <w:pPr>
              <w:pStyle w:val="rowtabella0"/>
              <w:rPr>
                <w:color w:val="002060"/>
                <w:lang w:val="en-US"/>
              </w:rPr>
            </w:pPr>
            <w:r w:rsidRPr="007F2715">
              <w:rPr>
                <w:color w:val="002060"/>
                <w:lang w:val="en-US"/>
              </w:rPr>
              <w:t>A.S.D. REAL CASEBRUCIATE W.FIRE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AD70AB" w14:textId="77777777" w:rsidR="0039603B" w:rsidRPr="007F2715" w:rsidRDefault="0039603B" w:rsidP="005D6E0C">
            <w:pPr>
              <w:pStyle w:val="rowtabella0"/>
              <w:jc w:val="center"/>
              <w:rPr>
                <w:color w:val="002060"/>
              </w:rPr>
            </w:pPr>
            <w:r w:rsidRPr="007F271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817C0" w14:textId="77777777" w:rsidR="0039603B" w:rsidRPr="007F2715" w:rsidRDefault="0039603B" w:rsidP="005D6E0C">
            <w:pPr>
              <w:pStyle w:val="rowtabella0"/>
              <w:jc w:val="center"/>
              <w:rPr>
                <w:color w:val="002060"/>
              </w:rPr>
            </w:pPr>
            <w:r w:rsidRPr="007F271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41378" w14:textId="77777777" w:rsidR="0039603B" w:rsidRPr="007F2715" w:rsidRDefault="0039603B" w:rsidP="005D6E0C">
            <w:pPr>
              <w:pStyle w:val="rowtabella0"/>
              <w:jc w:val="center"/>
              <w:rPr>
                <w:color w:val="002060"/>
              </w:rPr>
            </w:pPr>
            <w:r w:rsidRPr="007F271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AB9997" w14:textId="77777777" w:rsidR="0039603B" w:rsidRPr="007F2715" w:rsidRDefault="0039603B" w:rsidP="005D6E0C">
            <w:pPr>
              <w:pStyle w:val="rowtabella0"/>
              <w:jc w:val="center"/>
              <w:rPr>
                <w:color w:val="002060"/>
              </w:rPr>
            </w:pPr>
            <w:r w:rsidRPr="007F271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01C22" w14:textId="77777777" w:rsidR="0039603B" w:rsidRPr="007F2715" w:rsidRDefault="0039603B" w:rsidP="005D6E0C">
            <w:pPr>
              <w:pStyle w:val="rowtabella0"/>
              <w:jc w:val="center"/>
              <w:rPr>
                <w:color w:val="002060"/>
              </w:rPr>
            </w:pPr>
            <w:r w:rsidRPr="007F271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41BDF" w14:textId="77777777" w:rsidR="0039603B" w:rsidRPr="007F2715" w:rsidRDefault="0039603B" w:rsidP="005D6E0C">
            <w:pPr>
              <w:pStyle w:val="rowtabella0"/>
              <w:jc w:val="center"/>
              <w:rPr>
                <w:color w:val="002060"/>
              </w:rPr>
            </w:pPr>
            <w:r w:rsidRPr="007F271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DF37B" w14:textId="77777777" w:rsidR="0039603B" w:rsidRPr="007F2715" w:rsidRDefault="0039603B" w:rsidP="005D6E0C">
            <w:pPr>
              <w:pStyle w:val="rowtabella0"/>
              <w:jc w:val="center"/>
              <w:rPr>
                <w:color w:val="002060"/>
              </w:rPr>
            </w:pPr>
            <w:r w:rsidRPr="007F2715">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29BBC" w14:textId="77777777" w:rsidR="0039603B" w:rsidRPr="007F2715" w:rsidRDefault="0039603B" w:rsidP="005D6E0C">
            <w:pPr>
              <w:pStyle w:val="rowtabella0"/>
              <w:jc w:val="center"/>
              <w:rPr>
                <w:color w:val="002060"/>
              </w:rPr>
            </w:pPr>
            <w:r w:rsidRPr="007F271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D6446" w14:textId="77777777" w:rsidR="0039603B" w:rsidRPr="007F2715" w:rsidRDefault="0039603B" w:rsidP="005D6E0C">
            <w:pPr>
              <w:pStyle w:val="rowtabella0"/>
              <w:jc w:val="center"/>
              <w:rPr>
                <w:color w:val="002060"/>
              </w:rPr>
            </w:pPr>
            <w:r w:rsidRPr="007F2715">
              <w:rPr>
                <w:color w:val="002060"/>
              </w:rPr>
              <w:t>0</w:t>
            </w:r>
          </w:p>
        </w:tc>
      </w:tr>
      <w:tr w:rsidR="007F2715" w:rsidRPr="007F2715" w14:paraId="0054D39E" w14:textId="77777777" w:rsidTr="005D6E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33CA45" w14:textId="77777777" w:rsidR="0039603B" w:rsidRPr="007F2715" w:rsidRDefault="0039603B" w:rsidP="005D6E0C">
            <w:pPr>
              <w:pStyle w:val="rowtabella0"/>
              <w:rPr>
                <w:color w:val="002060"/>
              </w:rPr>
            </w:pPr>
            <w:r w:rsidRPr="007F2715">
              <w:rPr>
                <w:color w:val="002060"/>
              </w:rPr>
              <w:t>A.F.C.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3863F" w14:textId="77777777" w:rsidR="0039603B" w:rsidRPr="007F2715" w:rsidRDefault="0039603B" w:rsidP="005D6E0C">
            <w:pPr>
              <w:pStyle w:val="rowtabella0"/>
              <w:jc w:val="center"/>
              <w:rPr>
                <w:color w:val="002060"/>
              </w:rPr>
            </w:pPr>
            <w:r w:rsidRPr="007F271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1D5CF" w14:textId="77777777" w:rsidR="0039603B" w:rsidRPr="007F2715" w:rsidRDefault="0039603B" w:rsidP="005D6E0C">
            <w:pPr>
              <w:pStyle w:val="rowtabella0"/>
              <w:jc w:val="center"/>
              <w:rPr>
                <w:color w:val="002060"/>
              </w:rPr>
            </w:pPr>
            <w:r w:rsidRPr="007F271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44583" w14:textId="77777777" w:rsidR="0039603B" w:rsidRPr="007F2715" w:rsidRDefault="0039603B" w:rsidP="005D6E0C">
            <w:pPr>
              <w:pStyle w:val="rowtabella0"/>
              <w:jc w:val="center"/>
              <w:rPr>
                <w:color w:val="002060"/>
              </w:rPr>
            </w:pPr>
            <w:r w:rsidRPr="007F271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B67DD" w14:textId="77777777" w:rsidR="0039603B" w:rsidRPr="007F2715" w:rsidRDefault="0039603B" w:rsidP="005D6E0C">
            <w:pPr>
              <w:pStyle w:val="rowtabella0"/>
              <w:jc w:val="center"/>
              <w:rPr>
                <w:color w:val="002060"/>
              </w:rPr>
            </w:pPr>
            <w:r w:rsidRPr="007F271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0C68BE" w14:textId="77777777" w:rsidR="0039603B" w:rsidRPr="007F2715" w:rsidRDefault="0039603B" w:rsidP="005D6E0C">
            <w:pPr>
              <w:pStyle w:val="rowtabella0"/>
              <w:jc w:val="center"/>
              <w:rPr>
                <w:color w:val="002060"/>
              </w:rPr>
            </w:pPr>
            <w:r w:rsidRPr="007F271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B2A98" w14:textId="77777777" w:rsidR="0039603B" w:rsidRPr="007F2715" w:rsidRDefault="0039603B" w:rsidP="005D6E0C">
            <w:pPr>
              <w:pStyle w:val="rowtabella0"/>
              <w:jc w:val="center"/>
              <w:rPr>
                <w:color w:val="002060"/>
              </w:rPr>
            </w:pPr>
            <w:r w:rsidRPr="007F271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E06CC" w14:textId="77777777" w:rsidR="0039603B" w:rsidRPr="007F2715" w:rsidRDefault="0039603B" w:rsidP="005D6E0C">
            <w:pPr>
              <w:pStyle w:val="rowtabella0"/>
              <w:jc w:val="center"/>
              <w:rPr>
                <w:color w:val="002060"/>
              </w:rPr>
            </w:pPr>
            <w:r w:rsidRPr="007F2715">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7AA6F" w14:textId="77777777" w:rsidR="0039603B" w:rsidRPr="007F2715" w:rsidRDefault="0039603B" w:rsidP="005D6E0C">
            <w:pPr>
              <w:pStyle w:val="rowtabella0"/>
              <w:jc w:val="center"/>
              <w:rPr>
                <w:color w:val="002060"/>
              </w:rPr>
            </w:pPr>
            <w:r w:rsidRPr="007F271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2347F" w14:textId="77777777" w:rsidR="0039603B" w:rsidRPr="007F2715" w:rsidRDefault="0039603B" w:rsidP="005D6E0C">
            <w:pPr>
              <w:pStyle w:val="rowtabella0"/>
              <w:jc w:val="center"/>
              <w:rPr>
                <w:color w:val="002060"/>
              </w:rPr>
            </w:pPr>
            <w:r w:rsidRPr="007F2715">
              <w:rPr>
                <w:color w:val="002060"/>
              </w:rPr>
              <w:t>0</w:t>
            </w:r>
          </w:p>
        </w:tc>
      </w:tr>
      <w:tr w:rsidR="007F2715" w:rsidRPr="007F2715" w14:paraId="1913076A" w14:textId="77777777" w:rsidTr="005D6E0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14701F4" w14:textId="77777777" w:rsidR="0039603B" w:rsidRPr="007F2715" w:rsidRDefault="0039603B" w:rsidP="005D6E0C">
            <w:pPr>
              <w:pStyle w:val="rowtabella0"/>
              <w:rPr>
                <w:color w:val="002060"/>
              </w:rPr>
            </w:pPr>
            <w:r w:rsidRPr="007F2715">
              <w:rPr>
                <w:color w:val="002060"/>
              </w:rPr>
              <w:t>VIRTUS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2D844" w14:textId="77777777" w:rsidR="0039603B" w:rsidRPr="007F2715" w:rsidRDefault="0039603B" w:rsidP="005D6E0C">
            <w:pPr>
              <w:pStyle w:val="rowtabella0"/>
              <w:jc w:val="center"/>
              <w:rPr>
                <w:color w:val="002060"/>
              </w:rPr>
            </w:pPr>
            <w:r w:rsidRPr="007F271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F7CC6" w14:textId="77777777" w:rsidR="0039603B" w:rsidRPr="007F2715" w:rsidRDefault="0039603B" w:rsidP="005D6E0C">
            <w:pPr>
              <w:pStyle w:val="rowtabella0"/>
              <w:jc w:val="center"/>
              <w:rPr>
                <w:color w:val="002060"/>
              </w:rPr>
            </w:pPr>
            <w:r w:rsidRPr="007F271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28A20" w14:textId="77777777" w:rsidR="0039603B" w:rsidRPr="007F2715" w:rsidRDefault="0039603B" w:rsidP="005D6E0C">
            <w:pPr>
              <w:pStyle w:val="rowtabella0"/>
              <w:jc w:val="center"/>
              <w:rPr>
                <w:color w:val="002060"/>
              </w:rPr>
            </w:pPr>
            <w:r w:rsidRPr="007F271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9D16E" w14:textId="77777777" w:rsidR="0039603B" w:rsidRPr="007F2715" w:rsidRDefault="0039603B" w:rsidP="005D6E0C">
            <w:pPr>
              <w:pStyle w:val="rowtabella0"/>
              <w:jc w:val="center"/>
              <w:rPr>
                <w:color w:val="002060"/>
              </w:rPr>
            </w:pPr>
            <w:r w:rsidRPr="007F271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440B4" w14:textId="77777777" w:rsidR="0039603B" w:rsidRPr="007F2715" w:rsidRDefault="0039603B" w:rsidP="005D6E0C">
            <w:pPr>
              <w:pStyle w:val="rowtabella0"/>
              <w:jc w:val="center"/>
              <w:rPr>
                <w:color w:val="002060"/>
              </w:rPr>
            </w:pPr>
            <w:r w:rsidRPr="007F271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307C3" w14:textId="77777777" w:rsidR="0039603B" w:rsidRPr="007F2715" w:rsidRDefault="0039603B" w:rsidP="005D6E0C">
            <w:pPr>
              <w:pStyle w:val="rowtabella0"/>
              <w:jc w:val="center"/>
              <w:rPr>
                <w:color w:val="002060"/>
              </w:rPr>
            </w:pPr>
            <w:r w:rsidRPr="007F271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DC3E4" w14:textId="77777777" w:rsidR="0039603B" w:rsidRPr="007F2715" w:rsidRDefault="0039603B" w:rsidP="005D6E0C">
            <w:pPr>
              <w:pStyle w:val="rowtabella0"/>
              <w:jc w:val="center"/>
              <w:rPr>
                <w:color w:val="002060"/>
              </w:rPr>
            </w:pPr>
            <w:r w:rsidRPr="007F2715">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0EBEE" w14:textId="77777777" w:rsidR="0039603B" w:rsidRPr="007F2715" w:rsidRDefault="0039603B" w:rsidP="005D6E0C">
            <w:pPr>
              <w:pStyle w:val="rowtabella0"/>
              <w:jc w:val="center"/>
              <w:rPr>
                <w:color w:val="002060"/>
              </w:rPr>
            </w:pPr>
            <w:r w:rsidRPr="007F2715">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7C4BA" w14:textId="77777777" w:rsidR="0039603B" w:rsidRPr="007F2715" w:rsidRDefault="0039603B" w:rsidP="005D6E0C">
            <w:pPr>
              <w:pStyle w:val="rowtabella0"/>
              <w:jc w:val="center"/>
              <w:rPr>
                <w:color w:val="002060"/>
              </w:rPr>
            </w:pPr>
            <w:r w:rsidRPr="007F2715">
              <w:rPr>
                <w:color w:val="002060"/>
              </w:rPr>
              <w:t>0</w:t>
            </w:r>
          </w:p>
        </w:tc>
      </w:tr>
    </w:tbl>
    <w:p w14:paraId="0A1019F2" w14:textId="77777777" w:rsidR="0039603B" w:rsidRPr="007F2715" w:rsidRDefault="0039603B" w:rsidP="0039603B">
      <w:pPr>
        <w:pStyle w:val="breakline"/>
        <w:rPr>
          <w:rFonts w:eastAsiaTheme="minorEastAsia"/>
          <w:color w:val="002060"/>
        </w:rPr>
      </w:pPr>
    </w:p>
    <w:p w14:paraId="26C00161" w14:textId="77777777" w:rsidR="0039603B" w:rsidRPr="007F2715" w:rsidRDefault="0039603B" w:rsidP="0039603B">
      <w:pPr>
        <w:pStyle w:val="breakline"/>
        <w:rPr>
          <w:color w:val="002060"/>
        </w:rPr>
      </w:pPr>
    </w:p>
    <w:p w14:paraId="2F019D03" w14:textId="77777777" w:rsidR="0039603B" w:rsidRPr="007F2715" w:rsidRDefault="0039603B" w:rsidP="0039603B">
      <w:pPr>
        <w:pStyle w:val="sottotitolocampionato10"/>
        <w:rPr>
          <w:color w:val="002060"/>
        </w:rPr>
      </w:pPr>
      <w:r w:rsidRPr="007F2715">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F2715" w:rsidRPr="007F2715" w14:paraId="2C7F5FC3" w14:textId="77777777" w:rsidTr="005D6E0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F14D76" w14:textId="77777777" w:rsidR="0039603B" w:rsidRPr="007F2715" w:rsidRDefault="0039603B" w:rsidP="005D6E0C">
            <w:pPr>
              <w:pStyle w:val="headertabella0"/>
              <w:rPr>
                <w:color w:val="002060"/>
              </w:rPr>
            </w:pPr>
            <w:r w:rsidRPr="007F271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358BC0" w14:textId="77777777" w:rsidR="0039603B" w:rsidRPr="007F2715" w:rsidRDefault="0039603B" w:rsidP="005D6E0C">
            <w:pPr>
              <w:pStyle w:val="headertabella0"/>
              <w:rPr>
                <w:color w:val="002060"/>
              </w:rPr>
            </w:pPr>
            <w:r w:rsidRPr="007F271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3EFD2B" w14:textId="77777777" w:rsidR="0039603B" w:rsidRPr="007F2715" w:rsidRDefault="0039603B" w:rsidP="005D6E0C">
            <w:pPr>
              <w:pStyle w:val="headertabella0"/>
              <w:rPr>
                <w:color w:val="002060"/>
              </w:rPr>
            </w:pPr>
            <w:r w:rsidRPr="007F271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835236" w14:textId="77777777" w:rsidR="0039603B" w:rsidRPr="007F2715" w:rsidRDefault="0039603B" w:rsidP="005D6E0C">
            <w:pPr>
              <w:pStyle w:val="headertabella0"/>
              <w:rPr>
                <w:color w:val="002060"/>
              </w:rPr>
            </w:pPr>
            <w:r w:rsidRPr="007F271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F59132" w14:textId="77777777" w:rsidR="0039603B" w:rsidRPr="007F2715" w:rsidRDefault="0039603B" w:rsidP="005D6E0C">
            <w:pPr>
              <w:pStyle w:val="headertabella0"/>
              <w:rPr>
                <w:color w:val="002060"/>
              </w:rPr>
            </w:pPr>
            <w:r w:rsidRPr="007F271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D0121D" w14:textId="77777777" w:rsidR="0039603B" w:rsidRPr="007F2715" w:rsidRDefault="0039603B" w:rsidP="005D6E0C">
            <w:pPr>
              <w:pStyle w:val="headertabella0"/>
              <w:rPr>
                <w:color w:val="002060"/>
              </w:rPr>
            </w:pPr>
            <w:r w:rsidRPr="007F271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53D267" w14:textId="77777777" w:rsidR="0039603B" w:rsidRPr="007F2715" w:rsidRDefault="0039603B" w:rsidP="005D6E0C">
            <w:pPr>
              <w:pStyle w:val="headertabella0"/>
              <w:rPr>
                <w:color w:val="002060"/>
              </w:rPr>
            </w:pPr>
            <w:r w:rsidRPr="007F271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BB9A99" w14:textId="77777777" w:rsidR="0039603B" w:rsidRPr="007F2715" w:rsidRDefault="0039603B" w:rsidP="005D6E0C">
            <w:pPr>
              <w:pStyle w:val="headertabella0"/>
              <w:rPr>
                <w:color w:val="002060"/>
              </w:rPr>
            </w:pPr>
            <w:r w:rsidRPr="007F271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26CFF9" w14:textId="77777777" w:rsidR="0039603B" w:rsidRPr="007F2715" w:rsidRDefault="0039603B" w:rsidP="005D6E0C">
            <w:pPr>
              <w:pStyle w:val="headertabella0"/>
              <w:rPr>
                <w:color w:val="002060"/>
              </w:rPr>
            </w:pPr>
            <w:r w:rsidRPr="007F271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056EFB" w14:textId="77777777" w:rsidR="0039603B" w:rsidRPr="007F2715" w:rsidRDefault="0039603B" w:rsidP="005D6E0C">
            <w:pPr>
              <w:pStyle w:val="headertabella0"/>
              <w:rPr>
                <w:color w:val="002060"/>
              </w:rPr>
            </w:pPr>
            <w:r w:rsidRPr="007F2715">
              <w:rPr>
                <w:color w:val="002060"/>
              </w:rPr>
              <w:t>PE</w:t>
            </w:r>
          </w:p>
        </w:tc>
      </w:tr>
      <w:tr w:rsidR="007F2715" w:rsidRPr="007F2715" w14:paraId="69272E0F" w14:textId="77777777" w:rsidTr="005D6E0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D8987BE" w14:textId="77777777" w:rsidR="0039603B" w:rsidRPr="007F2715" w:rsidRDefault="0039603B" w:rsidP="005D6E0C">
            <w:pPr>
              <w:pStyle w:val="rowtabella0"/>
              <w:rPr>
                <w:color w:val="002060"/>
              </w:rPr>
            </w:pPr>
            <w:r w:rsidRPr="007F2715">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95DF1" w14:textId="77777777" w:rsidR="0039603B" w:rsidRPr="007F2715" w:rsidRDefault="0039603B" w:rsidP="005D6E0C">
            <w:pPr>
              <w:pStyle w:val="rowtabella0"/>
              <w:jc w:val="center"/>
              <w:rPr>
                <w:color w:val="002060"/>
              </w:rPr>
            </w:pPr>
            <w:r w:rsidRPr="007F271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598D4" w14:textId="77777777" w:rsidR="0039603B" w:rsidRPr="007F2715" w:rsidRDefault="0039603B" w:rsidP="005D6E0C">
            <w:pPr>
              <w:pStyle w:val="rowtabella0"/>
              <w:jc w:val="center"/>
              <w:rPr>
                <w:color w:val="002060"/>
              </w:rPr>
            </w:pPr>
            <w:r w:rsidRPr="007F271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4D248" w14:textId="77777777" w:rsidR="0039603B" w:rsidRPr="007F2715" w:rsidRDefault="0039603B" w:rsidP="005D6E0C">
            <w:pPr>
              <w:pStyle w:val="rowtabella0"/>
              <w:jc w:val="center"/>
              <w:rPr>
                <w:color w:val="002060"/>
              </w:rPr>
            </w:pPr>
            <w:r w:rsidRPr="007F271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4091F" w14:textId="77777777" w:rsidR="0039603B" w:rsidRPr="007F2715" w:rsidRDefault="0039603B" w:rsidP="005D6E0C">
            <w:pPr>
              <w:pStyle w:val="rowtabella0"/>
              <w:jc w:val="center"/>
              <w:rPr>
                <w:color w:val="002060"/>
              </w:rPr>
            </w:pPr>
            <w:r w:rsidRPr="007F271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EB27E" w14:textId="77777777" w:rsidR="0039603B" w:rsidRPr="007F2715" w:rsidRDefault="0039603B" w:rsidP="005D6E0C">
            <w:pPr>
              <w:pStyle w:val="rowtabella0"/>
              <w:jc w:val="center"/>
              <w:rPr>
                <w:color w:val="002060"/>
              </w:rPr>
            </w:pPr>
            <w:r w:rsidRPr="007F271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26982" w14:textId="77777777" w:rsidR="0039603B" w:rsidRPr="007F2715" w:rsidRDefault="0039603B" w:rsidP="005D6E0C">
            <w:pPr>
              <w:pStyle w:val="rowtabella0"/>
              <w:jc w:val="center"/>
              <w:rPr>
                <w:color w:val="002060"/>
              </w:rPr>
            </w:pPr>
            <w:r w:rsidRPr="007F2715">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682FC" w14:textId="77777777" w:rsidR="0039603B" w:rsidRPr="007F2715" w:rsidRDefault="0039603B" w:rsidP="005D6E0C">
            <w:pPr>
              <w:pStyle w:val="rowtabella0"/>
              <w:jc w:val="center"/>
              <w:rPr>
                <w:color w:val="002060"/>
              </w:rPr>
            </w:pPr>
            <w:r w:rsidRPr="007F271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BC076" w14:textId="77777777" w:rsidR="0039603B" w:rsidRPr="007F2715" w:rsidRDefault="0039603B" w:rsidP="005D6E0C">
            <w:pPr>
              <w:pStyle w:val="rowtabella0"/>
              <w:jc w:val="center"/>
              <w:rPr>
                <w:color w:val="002060"/>
              </w:rPr>
            </w:pPr>
            <w:r w:rsidRPr="007F2715">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32A35" w14:textId="77777777" w:rsidR="0039603B" w:rsidRPr="007F2715" w:rsidRDefault="0039603B" w:rsidP="005D6E0C">
            <w:pPr>
              <w:pStyle w:val="rowtabella0"/>
              <w:jc w:val="center"/>
              <w:rPr>
                <w:color w:val="002060"/>
              </w:rPr>
            </w:pPr>
            <w:r w:rsidRPr="007F2715">
              <w:rPr>
                <w:color w:val="002060"/>
              </w:rPr>
              <w:t>0</w:t>
            </w:r>
          </w:p>
        </w:tc>
      </w:tr>
      <w:tr w:rsidR="007F2715" w:rsidRPr="007F2715" w14:paraId="1A0908BE" w14:textId="77777777" w:rsidTr="005D6E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1EEA91" w14:textId="77777777" w:rsidR="0039603B" w:rsidRPr="007F2715" w:rsidRDefault="0039603B" w:rsidP="005D6E0C">
            <w:pPr>
              <w:pStyle w:val="rowtabella0"/>
              <w:rPr>
                <w:color w:val="002060"/>
              </w:rPr>
            </w:pPr>
            <w:r w:rsidRPr="007F2715">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96C7C" w14:textId="77777777" w:rsidR="0039603B" w:rsidRPr="007F2715" w:rsidRDefault="0039603B" w:rsidP="005D6E0C">
            <w:pPr>
              <w:pStyle w:val="rowtabella0"/>
              <w:jc w:val="center"/>
              <w:rPr>
                <w:color w:val="002060"/>
              </w:rPr>
            </w:pPr>
            <w:r w:rsidRPr="007F271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3802D" w14:textId="77777777" w:rsidR="0039603B" w:rsidRPr="007F2715" w:rsidRDefault="0039603B" w:rsidP="005D6E0C">
            <w:pPr>
              <w:pStyle w:val="rowtabella0"/>
              <w:jc w:val="center"/>
              <w:rPr>
                <w:color w:val="002060"/>
              </w:rPr>
            </w:pPr>
            <w:r w:rsidRPr="007F271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921DC" w14:textId="77777777" w:rsidR="0039603B" w:rsidRPr="007F2715" w:rsidRDefault="0039603B" w:rsidP="005D6E0C">
            <w:pPr>
              <w:pStyle w:val="rowtabella0"/>
              <w:jc w:val="center"/>
              <w:rPr>
                <w:color w:val="002060"/>
              </w:rPr>
            </w:pPr>
            <w:r w:rsidRPr="007F271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49810" w14:textId="77777777" w:rsidR="0039603B" w:rsidRPr="007F2715" w:rsidRDefault="0039603B" w:rsidP="005D6E0C">
            <w:pPr>
              <w:pStyle w:val="rowtabella0"/>
              <w:jc w:val="center"/>
              <w:rPr>
                <w:color w:val="002060"/>
              </w:rPr>
            </w:pPr>
            <w:r w:rsidRPr="007F271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A7EEB" w14:textId="77777777" w:rsidR="0039603B" w:rsidRPr="007F2715" w:rsidRDefault="0039603B" w:rsidP="005D6E0C">
            <w:pPr>
              <w:pStyle w:val="rowtabella0"/>
              <w:jc w:val="center"/>
              <w:rPr>
                <w:color w:val="002060"/>
              </w:rPr>
            </w:pPr>
            <w:r w:rsidRPr="007F271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3E6CB" w14:textId="77777777" w:rsidR="0039603B" w:rsidRPr="007F2715" w:rsidRDefault="0039603B" w:rsidP="005D6E0C">
            <w:pPr>
              <w:pStyle w:val="rowtabella0"/>
              <w:jc w:val="center"/>
              <w:rPr>
                <w:color w:val="002060"/>
              </w:rPr>
            </w:pPr>
            <w:r w:rsidRPr="007F2715">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9E976" w14:textId="77777777" w:rsidR="0039603B" w:rsidRPr="007F2715" w:rsidRDefault="0039603B" w:rsidP="005D6E0C">
            <w:pPr>
              <w:pStyle w:val="rowtabella0"/>
              <w:jc w:val="center"/>
              <w:rPr>
                <w:color w:val="002060"/>
              </w:rPr>
            </w:pPr>
            <w:r w:rsidRPr="007F271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E4D66" w14:textId="77777777" w:rsidR="0039603B" w:rsidRPr="007F2715" w:rsidRDefault="0039603B" w:rsidP="005D6E0C">
            <w:pPr>
              <w:pStyle w:val="rowtabella0"/>
              <w:jc w:val="center"/>
              <w:rPr>
                <w:color w:val="002060"/>
              </w:rPr>
            </w:pPr>
            <w:r w:rsidRPr="007F271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C33B8" w14:textId="77777777" w:rsidR="0039603B" w:rsidRPr="007F2715" w:rsidRDefault="0039603B" w:rsidP="005D6E0C">
            <w:pPr>
              <w:pStyle w:val="rowtabella0"/>
              <w:jc w:val="center"/>
              <w:rPr>
                <w:color w:val="002060"/>
              </w:rPr>
            </w:pPr>
            <w:r w:rsidRPr="007F2715">
              <w:rPr>
                <w:color w:val="002060"/>
              </w:rPr>
              <w:t>0</w:t>
            </w:r>
          </w:p>
        </w:tc>
      </w:tr>
      <w:tr w:rsidR="007F2715" w:rsidRPr="007F2715" w14:paraId="4925D713" w14:textId="77777777" w:rsidTr="005D6E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A10DE7" w14:textId="77777777" w:rsidR="0039603B" w:rsidRPr="007F2715" w:rsidRDefault="0039603B" w:rsidP="005D6E0C">
            <w:pPr>
              <w:pStyle w:val="rowtabella0"/>
              <w:rPr>
                <w:color w:val="002060"/>
              </w:rPr>
            </w:pPr>
            <w:r w:rsidRPr="007F2715">
              <w:rPr>
                <w:color w:val="002060"/>
              </w:rPr>
              <w:t>CIRCOLO COLLODI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F4F8E" w14:textId="77777777" w:rsidR="0039603B" w:rsidRPr="007F2715" w:rsidRDefault="0039603B" w:rsidP="005D6E0C">
            <w:pPr>
              <w:pStyle w:val="rowtabella0"/>
              <w:jc w:val="center"/>
              <w:rPr>
                <w:color w:val="002060"/>
              </w:rPr>
            </w:pPr>
            <w:r w:rsidRPr="007F271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BBF00" w14:textId="77777777" w:rsidR="0039603B" w:rsidRPr="007F2715" w:rsidRDefault="0039603B" w:rsidP="005D6E0C">
            <w:pPr>
              <w:pStyle w:val="rowtabella0"/>
              <w:jc w:val="center"/>
              <w:rPr>
                <w:color w:val="002060"/>
              </w:rPr>
            </w:pPr>
            <w:r w:rsidRPr="007F271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B1041" w14:textId="77777777" w:rsidR="0039603B" w:rsidRPr="007F2715" w:rsidRDefault="0039603B" w:rsidP="005D6E0C">
            <w:pPr>
              <w:pStyle w:val="rowtabella0"/>
              <w:jc w:val="center"/>
              <w:rPr>
                <w:color w:val="002060"/>
              </w:rPr>
            </w:pPr>
            <w:r w:rsidRPr="007F271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CB82BB" w14:textId="77777777" w:rsidR="0039603B" w:rsidRPr="007F2715" w:rsidRDefault="0039603B" w:rsidP="005D6E0C">
            <w:pPr>
              <w:pStyle w:val="rowtabella0"/>
              <w:jc w:val="center"/>
              <w:rPr>
                <w:color w:val="002060"/>
              </w:rPr>
            </w:pPr>
            <w:r w:rsidRPr="007F271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306BE" w14:textId="77777777" w:rsidR="0039603B" w:rsidRPr="007F2715" w:rsidRDefault="0039603B" w:rsidP="005D6E0C">
            <w:pPr>
              <w:pStyle w:val="rowtabella0"/>
              <w:jc w:val="center"/>
              <w:rPr>
                <w:color w:val="002060"/>
              </w:rPr>
            </w:pPr>
            <w:r w:rsidRPr="007F271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67374" w14:textId="77777777" w:rsidR="0039603B" w:rsidRPr="007F2715" w:rsidRDefault="0039603B" w:rsidP="005D6E0C">
            <w:pPr>
              <w:pStyle w:val="rowtabella0"/>
              <w:jc w:val="center"/>
              <w:rPr>
                <w:color w:val="002060"/>
              </w:rPr>
            </w:pPr>
            <w:r w:rsidRPr="007F2715">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7E71B" w14:textId="77777777" w:rsidR="0039603B" w:rsidRPr="007F2715" w:rsidRDefault="0039603B" w:rsidP="005D6E0C">
            <w:pPr>
              <w:pStyle w:val="rowtabella0"/>
              <w:jc w:val="center"/>
              <w:rPr>
                <w:color w:val="002060"/>
              </w:rPr>
            </w:pPr>
            <w:r w:rsidRPr="007F271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9D8F7" w14:textId="77777777" w:rsidR="0039603B" w:rsidRPr="007F2715" w:rsidRDefault="0039603B" w:rsidP="005D6E0C">
            <w:pPr>
              <w:pStyle w:val="rowtabella0"/>
              <w:jc w:val="center"/>
              <w:rPr>
                <w:color w:val="002060"/>
              </w:rPr>
            </w:pPr>
            <w:r w:rsidRPr="007F271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5539F" w14:textId="77777777" w:rsidR="0039603B" w:rsidRPr="007F2715" w:rsidRDefault="0039603B" w:rsidP="005D6E0C">
            <w:pPr>
              <w:pStyle w:val="rowtabella0"/>
              <w:jc w:val="center"/>
              <w:rPr>
                <w:color w:val="002060"/>
              </w:rPr>
            </w:pPr>
            <w:r w:rsidRPr="007F2715">
              <w:rPr>
                <w:color w:val="002060"/>
              </w:rPr>
              <w:t>0</w:t>
            </w:r>
          </w:p>
        </w:tc>
      </w:tr>
      <w:tr w:rsidR="007F2715" w:rsidRPr="007F2715" w14:paraId="2B141714" w14:textId="77777777" w:rsidTr="005D6E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B8C559" w14:textId="77777777" w:rsidR="0039603B" w:rsidRPr="007F2715" w:rsidRDefault="0039603B" w:rsidP="005D6E0C">
            <w:pPr>
              <w:pStyle w:val="rowtabella0"/>
              <w:rPr>
                <w:color w:val="002060"/>
              </w:rPr>
            </w:pPr>
            <w:r w:rsidRPr="007F2715">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7D22F" w14:textId="77777777" w:rsidR="0039603B" w:rsidRPr="007F2715" w:rsidRDefault="0039603B" w:rsidP="005D6E0C">
            <w:pPr>
              <w:pStyle w:val="rowtabella0"/>
              <w:jc w:val="center"/>
              <w:rPr>
                <w:color w:val="002060"/>
              </w:rPr>
            </w:pPr>
            <w:r w:rsidRPr="007F271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7094D" w14:textId="77777777" w:rsidR="0039603B" w:rsidRPr="007F2715" w:rsidRDefault="0039603B" w:rsidP="005D6E0C">
            <w:pPr>
              <w:pStyle w:val="rowtabella0"/>
              <w:jc w:val="center"/>
              <w:rPr>
                <w:color w:val="002060"/>
              </w:rPr>
            </w:pPr>
            <w:r w:rsidRPr="007F271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C999A" w14:textId="77777777" w:rsidR="0039603B" w:rsidRPr="007F2715" w:rsidRDefault="0039603B" w:rsidP="005D6E0C">
            <w:pPr>
              <w:pStyle w:val="rowtabella0"/>
              <w:jc w:val="center"/>
              <w:rPr>
                <w:color w:val="002060"/>
              </w:rPr>
            </w:pPr>
            <w:r w:rsidRPr="007F271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D7F7D" w14:textId="77777777" w:rsidR="0039603B" w:rsidRPr="007F2715" w:rsidRDefault="0039603B" w:rsidP="005D6E0C">
            <w:pPr>
              <w:pStyle w:val="rowtabella0"/>
              <w:jc w:val="center"/>
              <w:rPr>
                <w:color w:val="002060"/>
              </w:rPr>
            </w:pPr>
            <w:r w:rsidRPr="007F271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0B062" w14:textId="77777777" w:rsidR="0039603B" w:rsidRPr="007F2715" w:rsidRDefault="0039603B" w:rsidP="005D6E0C">
            <w:pPr>
              <w:pStyle w:val="rowtabella0"/>
              <w:jc w:val="center"/>
              <w:rPr>
                <w:color w:val="002060"/>
              </w:rPr>
            </w:pPr>
            <w:r w:rsidRPr="007F271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B6E81" w14:textId="77777777" w:rsidR="0039603B" w:rsidRPr="007F2715" w:rsidRDefault="0039603B" w:rsidP="005D6E0C">
            <w:pPr>
              <w:pStyle w:val="rowtabella0"/>
              <w:jc w:val="center"/>
              <w:rPr>
                <w:color w:val="002060"/>
              </w:rPr>
            </w:pPr>
            <w:r w:rsidRPr="007F2715">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B089C" w14:textId="77777777" w:rsidR="0039603B" w:rsidRPr="007F2715" w:rsidRDefault="0039603B" w:rsidP="005D6E0C">
            <w:pPr>
              <w:pStyle w:val="rowtabella0"/>
              <w:jc w:val="center"/>
              <w:rPr>
                <w:color w:val="002060"/>
              </w:rPr>
            </w:pPr>
            <w:r w:rsidRPr="007F271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5EF8F" w14:textId="77777777" w:rsidR="0039603B" w:rsidRPr="007F2715" w:rsidRDefault="0039603B" w:rsidP="005D6E0C">
            <w:pPr>
              <w:pStyle w:val="rowtabella0"/>
              <w:jc w:val="center"/>
              <w:rPr>
                <w:color w:val="002060"/>
              </w:rPr>
            </w:pPr>
            <w:r w:rsidRPr="007F271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42535" w14:textId="77777777" w:rsidR="0039603B" w:rsidRPr="007F2715" w:rsidRDefault="0039603B" w:rsidP="005D6E0C">
            <w:pPr>
              <w:pStyle w:val="rowtabella0"/>
              <w:jc w:val="center"/>
              <w:rPr>
                <w:color w:val="002060"/>
              </w:rPr>
            </w:pPr>
            <w:r w:rsidRPr="007F2715">
              <w:rPr>
                <w:color w:val="002060"/>
              </w:rPr>
              <w:t>0</w:t>
            </w:r>
          </w:p>
        </w:tc>
      </w:tr>
      <w:tr w:rsidR="007F2715" w:rsidRPr="007F2715" w14:paraId="1B3D6017" w14:textId="77777777" w:rsidTr="005D6E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C63647" w14:textId="77777777" w:rsidR="0039603B" w:rsidRPr="007F2715" w:rsidRDefault="0039603B" w:rsidP="005D6E0C">
            <w:pPr>
              <w:pStyle w:val="rowtabella0"/>
              <w:rPr>
                <w:color w:val="002060"/>
              </w:rPr>
            </w:pPr>
            <w:r w:rsidRPr="007F2715">
              <w:rPr>
                <w:color w:val="002060"/>
              </w:rPr>
              <w:t>A.S.D. CITTA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D1DBC" w14:textId="77777777" w:rsidR="0039603B" w:rsidRPr="007F2715" w:rsidRDefault="0039603B" w:rsidP="005D6E0C">
            <w:pPr>
              <w:pStyle w:val="rowtabella0"/>
              <w:jc w:val="center"/>
              <w:rPr>
                <w:color w:val="002060"/>
              </w:rPr>
            </w:pPr>
            <w:r w:rsidRPr="007F271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A63E7" w14:textId="77777777" w:rsidR="0039603B" w:rsidRPr="007F2715" w:rsidRDefault="0039603B" w:rsidP="005D6E0C">
            <w:pPr>
              <w:pStyle w:val="rowtabella0"/>
              <w:jc w:val="center"/>
              <w:rPr>
                <w:color w:val="002060"/>
              </w:rPr>
            </w:pPr>
            <w:r w:rsidRPr="007F271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76E01" w14:textId="77777777" w:rsidR="0039603B" w:rsidRPr="007F2715" w:rsidRDefault="0039603B" w:rsidP="005D6E0C">
            <w:pPr>
              <w:pStyle w:val="rowtabella0"/>
              <w:jc w:val="center"/>
              <w:rPr>
                <w:color w:val="002060"/>
              </w:rPr>
            </w:pPr>
            <w:r w:rsidRPr="007F271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41B71" w14:textId="77777777" w:rsidR="0039603B" w:rsidRPr="007F2715" w:rsidRDefault="0039603B" w:rsidP="005D6E0C">
            <w:pPr>
              <w:pStyle w:val="rowtabella0"/>
              <w:jc w:val="center"/>
              <w:rPr>
                <w:color w:val="002060"/>
              </w:rPr>
            </w:pPr>
            <w:r w:rsidRPr="007F271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D9A4A" w14:textId="77777777" w:rsidR="0039603B" w:rsidRPr="007F2715" w:rsidRDefault="0039603B" w:rsidP="005D6E0C">
            <w:pPr>
              <w:pStyle w:val="rowtabella0"/>
              <w:jc w:val="center"/>
              <w:rPr>
                <w:color w:val="002060"/>
              </w:rPr>
            </w:pPr>
            <w:r w:rsidRPr="007F271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4D35D" w14:textId="77777777" w:rsidR="0039603B" w:rsidRPr="007F2715" w:rsidRDefault="0039603B" w:rsidP="005D6E0C">
            <w:pPr>
              <w:pStyle w:val="rowtabella0"/>
              <w:jc w:val="center"/>
              <w:rPr>
                <w:color w:val="002060"/>
              </w:rPr>
            </w:pPr>
            <w:r w:rsidRPr="007F2715">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D5F64" w14:textId="77777777" w:rsidR="0039603B" w:rsidRPr="007F2715" w:rsidRDefault="0039603B" w:rsidP="005D6E0C">
            <w:pPr>
              <w:pStyle w:val="rowtabella0"/>
              <w:jc w:val="center"/>
              <w:rPr>
                <w:color w:val="002060"/>
              </w:rPr>
            </w:pPr>
            <w:r w:rsidRPr="007F2715">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1598C" w14:textId="77777777" w:rsidR="0039603B" w:rsidRPr="007F2715" w:rsidRDefault="0039603B" w:rsidP="005D6E0C">
            <w:pPr>
              <w:pStyle w:val="rowtabella0"/>
              <w:jc w:val="center"/>
              <w:rPr>
                <w:color w:val="002060"/>
              </w:rPr>
            </w:pPr>
            <w:r w:rsidRPr="007F271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4F7A5" w14:textId="77777777" w:rsidR="0039603B" w:rsidRPr="007F2715" w:rsidRDefault="0039603B" w:rsidP="005D6E0C">
            <w:pPr>
              <w:pStyle w:val="rowtabella0"/>
              <w:jc w:val="center"/>
              <w:rPr>
                <w:color w:val="002060"/>
              </w:rPr>
            </w:pPr>
            <w:r w:rsidRPr="007F2715">
              <w:rPr>
                <w:color w:val="002060"/>
              </w:rPr>
              <w:t>0</w:t>
            </w:r>
          </w:p>
        </w:tc>
      </w:tr>
      <w:tr w:rsidR="007F2715" w:rsidRPr="007F2715" w14:paraId="215431E7" w14:textId="77777777" w:rsidTr="005D6E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9C2275" w14:textId="77777777" w:rsidR="0039603B" w:rsidRPr="007F2715" w:rsidRDefault="0039603B" w:rsidP="005D6E0C">
            <w:pPr>
              <w:pStyle w:val="rowtabella0"/>
              <w:rPr>
                <w:color w:val="002060"/>
              </w:rPr>
            </w:pPr>
            <w:r w:rsidRPr="007F2715">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29CA6" w14:textId="77777777" w:rsidR="0039603B" w:rsidRPr="007F2715" w:rsidRDefault="0039603B" w:rsidP="005D6E0C">
            <w:pPr>
              <w:pStyle w:val="rowtabella0"/>
              <w:jc w:val="center"/>
              <w:rPr>
                <w:color w:val="002060"/>
              </w:rPr>
            </w:pPr>
            <w:r w:rsidRPr="007F271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06459" w14:textId="77777777" w:rsidR="0039603B" w:rsidRPr="007F2715" w:rsidRDefault="0039603B" w:rsidP="005D6E0C">
            <w:pPr>
              <w:pStyle w:val="rowtabella0"/>
              <w:jc w:val="center"/>
              <w:rPr>
                <w:color w:val="002060"/>
              </w:rPr>
            </w:pPr>
            <w:r w:rsidRPr="007F271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66E39" w14:textId="77777777" w:rsidR="0039603B" w:rsidRPr="007F2715" w:rsidRDefault="0039603B" w:rsidP="005D6E0C">
            <w:pPr>
              <w:pStyle w:val="rowtabella0"/>
              <w:jc w:val="center"/>
              <w:rPr>
                <w:color w:val="002060"/>
              </w:rPr>
            </w:pPr>
            <w:r w:rsidRPr="007F271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F238C" w14:textId="77777777" w:rsidR="0039603B" w:rsidRPr="007F2715" w:rsidRDefault="0039603B" w:rsidP="005D6E0C">
            <w:pPr>
              <w:pStyle w:val="rowtabella0"/>
              <w:jc w:val="center"/>
              <w:rPr>
                <w:color w:val="002060"/>
              </w:rPr>
            </w:pPr>
            <w:r w:rsidRPr="007F271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39D76" w14:textId="77777777" w:rsidR="0039603B" w:rsidRPr="007F2715" w:rsidRDefault="0039603B" w:rsidP="005D6E0C">
            <w:pPr>
              <w:pStyle w:val="rowtabella0"/>
              <w:jc w:val="center"/>
              <w:rPr>
                <w:color w:val="002060"/>
              </w:rPr>
            </w:pPr>
            <w:r w:rsidRPr="007F271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C7370" w14:textId="77777777" w:rsidR="0039603B" w:rsidRPr="007F2715" w:rsidRDefault="0039603B" w:rsidP="005D6E0C">
            <w:pPr>
              <w:pStyle w:val="rowtabella0"/>
              <w:jc w:val="center"/>
              <w:rPr>
                <w:color w:val="002060"/>
              </w:rPr>
            </w:pPr>
            <w:r w:rsidRPr="007F2715">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552AD" w14:textId="77777777" w:rsidR="0039603B" w:rsidRPr="007F2715" w:rsidRDefault="0039603B" w:rsidP="005D6E0C">
            <w:pPr>
              <w:pStyle w:val="rowtabella0"/>
              <w:jc w:val="center"/>
              <w:rPr>
                <w:color w:val="002060"/>
              </w:rPr>
            </w:pPr>
            <w:r w:rsidRPr="007F271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19029" w14:textId="77777777" w:rsidR="0039603B" w:rsidRPr="007F2715" w:rsidRDefault="0039603B" w:rsidP="005D6E0C">
            <w:pPr>
              <w:pStyle w:val="rowtabella0"/>
              <w:jc w:val="center"/>
              <w:rPr>
                <w:color w:val="002060"/>
              </w:rPr>
            </w:pPr>
            <w:r w:rsidRPr="007F271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46283" w14:textId="77777777" w:rsidR="0039603B" w:rsidRPr="007F2715" w:rsidRDefault="0039603B" w:rsidP="005D6E0C">
            <w:pPr>
              <w:pStyle w:val="rowtabella0"/>
              <w:jc w:val="center"/>
              <w:rPr>
                <w:color w:val="002060"/>
              </w:rPr>
            </w:pPr>
            <w:r w:rsidRPr="007F2715">
              <w:rPr>
                <w:color w:val="002060"/>
              </w:rPr>
              <w:t>0</w:t>
            </w:r>
          </w:p>
        </w:tc>
      </w:tr>
      <w:tr w:rsidR="007F2715" w:rsidRPr="007F2715" w14:paraId="66E2C22E" w14:textId="77777777" w:rsidTr="005D6E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0B3D7D" w14:textId="77777777" w:rsidR="0039603B" w:rsidRPr="00634991" w:rsidRDefault="0039603B" w:rsidP="005D6E0C">
            <w:pPr>
              <w:pStyle w:val="rowtabella0"/>
              <w:rPr>
                <w:color w:val="002060"/>
                <w:lang w:val="es-ES"/>
              </w:rPr>
            </w:pPr>
            <w:r w:rsidRPr="00634991">
              <w:rPr>
                <w:color w:val="002060"/>
                <w:lang w:val="es-ES"/>
              </w:rPr>
              <w:t>A.S.D. FUTSAL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2C4B1" w14:textId="77777777" w:rsidR="0039603B" w:rsidRPr="007F2715" w:rsidRDefault="0039603B" w:rsidP="005D6E0C">
            <w:pPr>
              <w:pStyle w:val="rowtabella0"/>
              <w:jc w:val="center"/>
              <w:rPr>
                <w:color w:val="002060"/>
              </w:rPr>
            </w:pPr>
            <w:r w:rsidRPr="007F271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0A3CC" w14:textId="77777777" w:rsidR="0039603B" w:rsidRPr="007F2715" w:rsidRDefault="0039603B" w:rsidP="005D6E0C">
            <w:pPr>
              <w:pStyle w:val="rowtabella0"/>
              <w:jc w:val="center"/>
              <w:rPr>
                <w:color w:val="002060"/>
              </w:rPr>
            </w:pPr>
            <w:r w:rsidRPr="007F271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8BFB9" w14:textId="77777777" w:rsidR="0039603B" w:rsidRPr="007F2715" w:rsidRDefault="0039603B" w:rsidP="005D6E0C">
            <w:pPr>
              <w:pStyle w:val="rowtabella0"/>
              <w:jc w:val="center"/>
              <w:rPr>
                <w:color w:val="002060"/>
              </w:rPr>
            </w:pPr>
            <w:r w:rsidRPr="007F271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FE449" w14:textId="77777777" w:rsidR="0039603B" w:rsidRPr="007F2715" w:rsidRDefault="0039603B" w:rsidP="005D6E0C">
            <w:pPr>
              <w:pStyle w:val="rowtabella0"/>
              <w:jc w:val="center"/>
              <w:rPr>
                <w:color w:val="002060"/>
              </w:rPr>
            </w:pPr>
            <w:r w:rsidRPr="007F271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5BAAF" w14:textId="77777777" w:rsidR="0039603B" w:rsidRPr="007F2715" w:rsidRDefault="0039603B" w:rsidP="005D6E0C">
            <w:pPr>
              <w:pStyle w:val="rowtabella0"/>
              <w:jc w:val="center"/>
              <w:rPr>
                <w:color w:val="002060"/>
              </w:rPr>
            </w:pPr>
            <w:r w:rsidRPr="007F271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79049" w14:textId="77777777" w:rsidR="0039603B" w:rsidRPr="007F2715" w:rsidRDefault="0039603B" w:rsidP="005D6E0C">
            <w:pPr>
              <w:pStyle w:val="rowtabella0"/>
              <w:jc w:val="center"/>
              <w:rPr>
                <w:color w:val="002060"/>
              </w:rPr>
            </w:pPr>
            <w:r w:rsidRPr="007F2715">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709A6" w14:textId="77777777" w:rsidR="0039603B" w:rsidRPr="007F2715" w:rsidRDefault="0039603B" w:rsidP="005D6E0C">
            <w:pPr>
              <w:pStyle w:val="rowtabella0"/>
              <w:jc w:val="center"/>
              <w:rPr>
                <w:color w:val="002060"/>
              </w:rPr>
            </w:pPr>
            <w:r w:rsidRPr="007F271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A09F0" w14:textId="77777777" w:rsidR="0039603B" w:rsidRPr="007F2715" w:rsidRDefault="0039603B" w:rsidP="005D6E0C">
            <w:pPr>
              <w:pStyle w:val="rowtabella0"/>
              <w:jc w:val="center"/>
              <w:rPr>
                <w:color w:val="002060"/>
              </w:rPr>
            </w:pPr>
            <w:r w:rsidRPr="007F271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BED7D" w14:textId="77777777" w:rsidR="0039603B" w:rsidRPr="007F2715" w:rsidRDefault="0039603B" w:rsidP="005D6E0C">
            <w:pPr>
              <w:pStyle w:val="rowtabella0"/>
              <w:jc w:val="center"/>
              <w:rPr>
                <w:color w:val="002060"/>
              </w:rPr>
            </w:pPr>
            <w:r w:rsidRPr="007F2715">
              <w:rPr>
                <w:color w:val="002060"/>
              </w:rPr>
              <w:t>0</w:t>
            </w:r>
          </w:p>
        </w:tc>
      </w:tr>
      <w:tr w:rsidR="007F2715" w:rsidRPr="007F2715" w14:paraId="28168126" w14:textId="77777777" w:rsidTr="005D6E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403C86" w14:textId="77777777" w:rsidR="0039603B" w:rsidRPr="007F2715" w:rsidRDefault="0039603B" w:rsidP="005D6E0C">
            <w:pPr>
              <w:pStyle w:val="rowtabella0"/>
              <w:rPr>
                <w:color w:val="002060"/>
              </w:rPr>
            </w:pPr>
            <w:r w:rsidRPr="007F2715">
              <w:rPr>
                <w:color w:val="002060"/>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EA40A" w14:textId="77777777" w:rsidR="0039603B" w:rsidRPr="007F2715" w:rsidRDefault="0039603B" w:rsidP="005D6E0C">
            <w:pPr>
              <w:pStyle w:val="rowtabella0"/>
              <w:jc w:val="center"/>
              <w:rPr>
                <w:color w:val="002060"/>
              </w:rPr>
            </w:pPr>
            <w:r w:rsidRPr="007F271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7F8C8" w14:textId="77777777" w:rsidR="0039603B" w:rsidRPr="007F2715" w:rsidRDefault="0039603B" w:rsidP="005D6E0C">
            <w:pPr>
              <w:pStyle w:val="rowtabella0"/>
              <w:jc w:val="center"/>
              <w:rPr>
                <w:color w:val="002060"/>
              </w:rPr>
            </w:pPr>
            <w:r w:rsidRPr="007F271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0191A" w14:textId="77777777" w:rsidR="0039603B" w:rsidRPr="007F2715" w:rsidRDefault="0039603B" w:rsidP="005D6E0C">
            <w:pPr>
              <w:pStyle w:val="rowtabella0"/>
              <w:jc w:val="center"/>
              <w:rPr>
                <w:color w:val="002060"/>
              </w:rPr>
            </w:pPr>
            <w:r w:rsidRPr="007F271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FCB70" w14:textId="77777777" w:rsidR="0039603B" w:rsidRPr="007F2715" w:rsidRDefault="0039603B" w:rsidP="005D6E0C">
            <w:pPr>
              <w:pStyle w:val="rowtabella0"/>
              <w:jc w:val="center"/>
              <w:rPr>
                <w:color w:val="002060"/>
              </w:rPr>
            </w:pPr>
            <w:r w:rsidRPr="007F271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C9573" w14:textId="77777777" w:rsidR="0039603B" w:rsidRPr="007F2715" w:rsidRDefault="0039603B" w:rsidP="005D6E0C">
            <w:pPr>
              <w:pStyle w:val="rowtabella0"/>
              <w:jc w:val="center"/>
              <w:rPr>
                <w:color w:val="002060"/>
              </w:rPr>
            </w:pPr>
            <w:r w:rsidRPr="007F271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E5018" w14:textId="77777777" w:rsidR="0039603B" w:rsidRPr="007F2715" w:rsidRDefault="0039603B" w:rsidP="005D6E0C">
            <w:pPr>
              <w:pStyle w:val="rowtabella0"/>
              <w:jc w:val="center"/>
              <w:rPr>
                <w:color w:val="002060"/>
              </w:rPr>
            </w:pPr>
            <w:r w:rsidRPr="007F2715">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3711A" w14:textId="77777777" w:rsidR="0039603B" w:rsidRPr="007F2715" w:rsidRDefault="0039603B" w:rsidP="005D6E0C">
            <w:pPr>
              <w:pStyle w:val="rowtabella0"/>
              <w:jc w:val="center"/>
              <w:rPr>
                <w:color w:val="002060"/>
              </w:rPr>
            </w:pPr>
            <w:r w:rsidRPr="007F2715">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6B7C1" w14:textId="77777777" w:rsidR="0039603B" w:rsidRPr="007F2715" w:rsidRDefault="0039603B" w:rsidP="005D6E0C">
            <w:pPr>
              <w:pStyle w:val="rowtabella0"/>
              <w:jc w:val="center"/>
              <w:rPr>
                <w:color w:val="002060"/>
              </w:rPr>
            </w:pPr>
            <w:r w:rsidRPr="007F271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441A0" w14:textId="77777777" w:rsidR="0039603B" w:rsidRPr="007F2715" w:rsidRDefault="0039603B" w:rsidP="005D6E0C">
            <w:pPr>
              <w:pStyle w:val="rowtabella0"/>
              <w:jc w:val="center"/>
              <w:rPr>
                <w:color w:val="002060"/>
              </w:rPr>
            </w:pPr>
            <w:r w:rsidRPr="007F2715">
              <w:rPr>
                <w:color w:val="002060"/>
              </w:rPr>
              <w:t>0</w:t>
            </w:r>
          </w:p>
        </w:tc>
      </w:tr>
      <w:tr w:rsidR="007F2715" w:rsidRPr="007F2715" w14:paraId="396733BA" w14:textId="77777777" w:rsidTr="005D6E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65698C" w14:textId="77777777" w:rsidR="0039603B" w:rsidRPr="007F2715" w:rsidRDefault="0039603B" w:rsidP="005D6E0C">
            <w:pPr>
              <w:pStyle w:val="rowtabella0"/>
              <w:rPr>
                <w:color w:val="002060"/>
              </w:rPr>
            </w:pPr>
            <w:r w:rsidRPr="007F2715">
              <w:rPr>
                <w:color w:val="002060"/>
              </w:rPr>
              <w:t>OSIMO STAZIONE SSD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ED211" w14:textId="77777777" w:rsidR="0039603B" w:rsidRPr="007F2715" w:rsidRDefault="0039603B" w:rsidP="005D6E0C">
            <w:pPr>
              <w:pStyle w:val="rowtabella0"/>
              <w:jc w:val="center"/>
              <w:rPr>
                <w:color w:val="002060"/>
              </w:rPr>
            </w:pPr>
            <w:r w:rsidRPr="007F271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1D7E1E" w14:textId="77777777" w:rsidR="0039603B" w:rsidRPr="007F2715" w:rsidRDefault="0039603B" w:rsidP="005D6E0C">
            <w:pPr>
              <w:pStyle w:val="rowtabella0"/>
              <w:jc w:val="center"/>
              <w:rPr>
                <w:color w:val="002060"/>
              </w:rPr>
            </w:pPr>
            <w:r w:rsidRPr="007F271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C0840" w14:textId="77777777" w:rsidR="0039603B" w:rsidRPr="007F2715" w:rsidRDefault="0039603B" w:rsidP="005D6E0C">
            <w:pPr>
              <w:pStyle w:val="rowtabella0"/>
              <w:jc w:val="center"/>
              <w:rPr>
                <w:color w:val="002060"/>
              </w:rPr>
            </w:pPr>
            <w:r w:rsidRPr="007F271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55526" w14:textId="77777777" w:rsidR="0039603B" w:rsidRPr="007F2715" w:rsidRDefault="0039603B" w:rsidP="005D6E0C">
            <w:pPr>
              <w:pStyle w:val="rowtabella0"/>
              <w:jc w:val="center"/>
              <w:rPr>
                <w:color w:val="002060"/>
              </w:rPr>
            </w:pPr>
            <w:r w:rsidRPr="007F271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053D8" w14:textId="77777777" w:rsidR="0039603B" w:rsidRPr="007F2715" w:rsidRDefault="0039603B" w:rsidP="005D6E0C">
            <w:pPr>
              <w:pStyle w:val="rowtabella0"/>
              <w:jc w:val="center"/>
              <w:rPr>
                <w:color w:val="002060"/>
              </w:rPr>
            </w:pPr>
            <w:r w:rsidRPr="007F271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D526C" w14:textId="77777777" w:rsidR="0039603B" w:rsidRPr="007F2715" w:rsidRDefault="0039603B" w:rsidP="005D6E0C">
            <w:pPr>
              <w:pStyle w:val="rowtabella0"/>
              <w:jc w:val="center"/>
              <w:rPr>
                <w:color w:val="002060"/>
              </w:rPr>
            </w:pPr>
            <w:r w:rsidRPr="007F271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FC19E" w14:textId="77777777" w:rsidR="0039603B" w:rsidRPr="007F2715" w:rsidRDefault="0039603B" w:rsidP="005D6E0C">
            <w:pPr>
              <w:pStyle w:val="rowtabella0"/>
              <w:jc w:val="center"/>
              <w:rPr>
                <w:color w:val="002060"/>
              </w:rPr>
            </w:pPr>
            <w:r w:rsidRPr="007F2715">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38FB4" w14:textId="77777777" w:rsidR="0039603B" w:rsidRPr="007F2715" w:rsidRDefault="0039603B" w:rsidP="005D6E0C">
            <w:pPr>
              <w:pStyle w:val="rowtabella0"/>
              <w:jc w:val="center"/>
              <w:rPr>
                <w:color w:val="002060"/>
              </w:rPr>
            </w:pPr>
            <w:r w:rsidRPr="007F271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CED45" w14:textId="77777777" w:rsidR="0039603B" w:rsidRPr="007F2715" w:rsidRDefault="0039603B" w:rsidP="005D6E0C">
            <w:pPr>
              <w:pStyle w:val="rowtabella0"/>
              <w:jc w:val="center"/>
              <w:rPr>
                <w:color w:val="002060"/>
              </w:rPr>
            </w:pPr>
            <w:r w:rsidRPr="007F2715">
              <w:rPr>
                <w:color w:val="002060"/>
              </w:rPr>
              <w:t>0</w:t>
            </w:r>
          </w:p>
        </w:tc>
      </w:tr>
      <w:tr w:rsidR="007F2715" w:rsidRPr="007F2715" w14:paraId="746633F8" w14:textId="77777777" w:rsidTr="005D6E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38413C" w14:textId="77777777" w:rsidR="0039603B" w:rsidRPr="007F2715" w:rsidRDefault="0039603B" w:rsidP="005D6E0C">
            <w:pPr>
              <w:pStyle w:val="rowtabella0"/>
              <w:rPr>
                <w:color w:val="002060"/>
              </w:rPr>
            </w:pPr>
            <w:r w:rsidRPr="007F2715">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2B6C65" w14:textId="77777777" w:rsidR="0039603B" w:rsidRPr="007F2715" w:rsidRDefault="0039603B" w:rsidP="005D6E0C">
            <w:pPr>
              <w:pStyle w:val="rowtabella0"/>
              <w:jc w:val="center"/>
              <w:rPr>
                <w:color w:val="002060"/>
              </w:rPr>
            </w:pPr>
            <w:r w:rsidRPr="007F271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A311D" w14:textId="77777777" w:rsidR="0039603B" w:rsidRPr="007F2715" w:rsidRDefault="0039603B" w:rsidP="005D6E0C">
            <w:pPr>
              <w:pStyle w:val="rowtabella0"/>
              <w:jc w:val="center"/>
              <w:rPr>
                <w:color w:val="002060"/>
              </w:rPr>
            </w:pPr>
            <w:r w:rsidRPr="007F271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AF7E1" w14:textId="77777777" w:rsidR="0039603B" w:rsidRPr="007F2715" w:rsidRDefault="0039603B" w:rsidP="005D6E0C">
            <w:pPr>
              <w:pStyle w:val="rowtabella0"/>
              <w:jc w:val="center"/>
              <w:rPr>
                <w:color w:val="002060"/>
              </w:rPr>
            </w:pPr>
            <w:r w:rsidRPr="007F271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4647B" w14:textId="77777777" w:rsidR="0039603B" w:rsidRPr="007F2715" w:rsidRDefault="0039603B" w:rsidP="005D6E0C">
            <w:pPr>
              <w:pStyle w:val="rowtabella0"/>
              <w:jc w:val="center"/>
              <w:rPr>
                <w:color w:val="002060"/>
              </w:rPr>
            </w:pPr>
            <w:r w:rsidRPr="007F271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F922F" w14:textId="77777777" w:rsidR="0039603B" w:rsidRPr="007F2715" w:rsidRDefault="0039603B" w:rsidP="005D6E0C">
            <w:pPr>
              <w:pStyle w:val="rowtabella0"/>
              <w:jc w:val="center"/>
              <w:rPr>
                <w:color w:val="002060"/>
              </w:rPr>
            </w:pPr>
            <w:r w:rsidRPr="007F271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7E433" w14:textId="77777777" w:rsidR="0039603B" w:rsidRPr="007F2715" w:rsidRDefault="0039603B" w:rsidP="005D6E0C">
            <w:pPr>
              <w:pStyle w:val="rowtabella0"/>
              <w:jc w:val="center"/>
              <w:rPr>
                <w:color w:val="002060"/>
              </w:rPr>
            </w:pPr>
            <w:r w:rsidRPr="007F271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A4B2C" w14:textId="77777777" w:rsidR="0039603B" w:rsidRPr="007F2715" w:rsidRDefault="0039603B" w:rsidP="005D6E0C">
            <w:pPr>
              <w:pStyle w:val="rowtabella0"/>
              <w:jc w:val="center"/>
              <w:rPr>
                <w:color w:val="002060"/>
              </w:rPr>
            </w:pPr>
            <w:r w:rsidRPr="007F2715">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2BE3C" w14:textId="77777777" w:rsidR="0039603B" w:rsidRPr="007F2715" w:rsidRDefault="0039603B" w:rsidP="005D6E0C">
            <w:pPr>
              <w:pStyle w:val="rowtabella0"/>
              <w:jc w:val="center"/>
              <w:rPr>
                <w:color w:val="002060"/>
              </w:rPr>
            </w:pPr>
            <w:r w:rsidRPr="007F2715">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8E92C" w14:textId="77777777" w:rsidR="0039603B" w:rsidRPr="007F2715" w:rsidRDefault="0039603B" w:rsidP="005D6E0C">
            <w:pPr>
              <w:pStyle w:val="rowtabella0"/>
              <w:jc w:val="center"/>
              <w:rPr>
                <w:color w:val="002060"/>
              </w:rPr>
            </w:pPr>
            <w:r w:rsidRPr="007F2715">
              <w:rPr>
                <w:color w:val="002060"/>
              </w:rPr>
              <w:t>0</w:t>
            </w:r>
          </w:p>
        </w:tc>
      </w:tr>
      <w:tr w:rsidR="007F2715" w:rsidRPr="007F2715" w14:paraId="24069FA2" w14:textId="77777777" w:rsidTr="005D6E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E49C05" w14:textId="77777777" w:rsidR="0039603B" w:rsidRPr="007F2715" w:rsidRDefault="0039603B" w:rsidP="005D6E0C">
            <w:pPr>
              <w:pStyle w:val="rowtabella0"/>
              <w:rPr>
                <w:color w:val="002060"/>
              </w:rPr>
            </w:pPr>
            <w:r w:rsidRPr="007F2715">
              <w:rPr>
                <w:color w:val="002060"/>
              </w:rPr>
              <w:t>AVM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422716" w14:textId="77777777" w:rsidR="0039603B" w:rsidRPr="007F2715" w:rsidRDefault="0039603B" w:rsidP="005D6E0C">
            <w:pPr>
              <w:pStyle w:val="rowtabella0"/>
              <w:jc w:val="center"/>
              <w:rPr>
                <w:color w:val="002060"/>
              </w:rPr>
            </w:pPr>
            <w:r w:rsidRPr="007F271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24479" w14:textId="77777777" w:rsidR="0039603B" w:rsidRPr="007F2715" w:rsidRDefault="0039603B" w:rsidP="005D6E0C">
            <w:pPr>
              <w:pStyle w:val="rowtabella0"/>
              <w:jc w:val="center"/>
              <w:rPr>
                <w:color w:val="002060"/>
              </w:rPr>
            </w:pPr>
            <w:r w:rsidRPr="007F271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98264" w14:textId="77777777" w:rsidR="0039603B" w:rsidRPr="007F2715" w:rsidRDefault="0039603B" w:rsidP="005D6E0C">
            <w:pPr>
              <w:pStyle w:val="rowtabella0"/>
              <w:jc w:val="center"/>
              <w:rPr>
                <w:color w:val="002060"/>
              </w:rPr>
            </w:pPr>
            <w:r w:rsidRPr="007F271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C0527" w14:textId="77777777" w:rsidR="0039603B" w:rsidRPr="007F2715" w:rsidRDefault="0039603B" w:rsidP="005D6E0C">
            <w:pPr>
              <w:pStyle w:val="rowtabella0"/>
              <w:jc w:val="center"/>
              <w:rPr>
                <w:color w:val="002060"/>
              </w:rPr>
            </w:pPr>
            <w:r w:rsidRPr="007F271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E864F" w14:textId="77777777" w:rsidR="0039603B" w:rsidRPr="007F2715" w:rsidRDefault="0039603B" w:rsidP="005D6E0C">
            <w:pPr>
              <w:pStyle w:val="rowtabella0"/>
              <w:jc w:val="center"/>
              <w:rPr>
                <w:color w:val="002060"/>
              </w:rPr>
            </w:pPr>
            <w:r w:rsidRPr="007F271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132FB5" w14:textId="77777777" w:rsidR="0039603B" w:rsidRPr="007F2715" w:rsidRDefault="0039603B" w:rsidP="005D6E0C">
            <w:pPr>
              <w:pStyle w:val="rowtabella0"/>
              <w:jc w:val="center"/>
              <w:rPr>
                <w:color w:val="002060"/>
              </w:rPr>
            </w:pPr>
            <w:r w:rsidRPr="007F271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A16A2" w14:textId="77777777" w:rsidR="0039603B" w:rsidRPr="007F2715" w:rsidRDefault="0039603B" w:rsidP="005D6E0C">
            <w:pPr>
              <w:pStyle w:val="rowtabella0"/>
              <w:jc w:val="center"/>
              <w:rPr>
                <w:color w:val="002060"/>
              </w:rPr>
            </w:pPr>
            <w:r w:rsidRPr="007F2715">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323A2" w14:textId="77777777" w:rsidR="0039603B" w:rsidRPr="007F2715" w:rsidRDefault="0039603B" w:rsidP="005D6E0C">
            <w:pPr>
              <w:pStyle w:val="rowtabella0"/>
              <w:jc w:val="center"/>
              <w:rPr>
                <w:color w:val="002060"/>
              </w:rPr>
            </w:pPr>
            <w:r w:rsidRPr="007F2715">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AF571" w14:textId="77777777" w:rsidR="0039603B" w:rsidRPr="007F2715" w:rsidRDefault="0039603B" w:rsidP="005D6E0C">
            <w:pPr>
              <w:pStyle w:val="rowtabella0"/>
              <w:jc w:val="center"/>
              <w:rPr>
                <w:color w:val="002060"/>
              </w:rPr>
            </w:pPr>
            <w:r w:rsidRPr="007F2715">
              <w:rPr>
                <w:color w:val="002060"/>
              </w:rPr>
              <w:t>0</w:t>
            </w:r>
          </w:p>
        </w:tc>
      </w:tr>
      <w:tr w:rsidR="007F2715" w:rsidRPr="007F2715" w14:paraId="5780D020" w14:textId="77777777" w:rsidTr="005D6E0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D26CA71" w14:textId="77777777" w:rsidR="0039603B" w:rsidRPr="00634991" w:rsidRDefault="0039603B" w:rsidP="005D6E0C">
            <w:pPr>
              <w:pStyle w:val="rowtabella0"/>
              <w:rPr>
                <w:color w:val="002060"/>
                <w:lang w:val="es-ES"/>
              </w:rPr>
            </w:pPr>
            <w:r w:rsidRPr="00634991">
              <w:rPr>
                <w:color w:val="002060"/>
                <w:lang w:val="es-ES"/>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11A8E" w14:textId="77777777" w:rsidR="0039603B" w:rsidRPr="007F2715" w:rsidRDefault="0039603B" w:rsidP="005D6E0C">
            <w:pPr>
              <w:pStyle w:val="rowtabella0"/>
              <w:jc w:val="center"/>
              <w:rPr>
                <w:color w:val="002060"/>
              </w:rPr>
            </w:pPr>
            <w:r w:rsidRPr="007F271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D49AB2" w14:textId="77777777" w:rsidR="0039603B" w:rsidRPr="007F2715" w:rsidRDefault="0039603B" w:rsidP="005D6E0C">
            <w:pPr>
              <w:pStyle w:val="rowtabella0"/>
              <w:jc w:val="center"/>
              <w:rPr>
                <w:color w:val="002060"/>
              </w:rPr>
            </w:pPr>
            <w:r w:rsidRPr="007F271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F61BA" w14:textId="77777777" w:rsidR="0039603B" w:rsidRPr="007F2715" w:rsidRDefault="0039603B" w:rsidP="005D6E0C">
            <w:pPr>
              <w:pStyle w:val="rowtabella0"/>
              <w:jc w:val="center"/>
              <w:rPr>
                <w:color w:val="002060"/>
              </w:rPr>
            </w:pPr>
            <w:r w:rsidRPr="007F271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4E5D9" w14:textId="77777777" w:rsidR="0039603B" w:rsidRPr="007F2715" w:rsidRDefault="0039603B" w:rsidP="005D6E0C">
            <w:pPr>
              <w:pStyle w:val="rowtabella0"/>
              <w:jc w:val="center"/>
              <w:rPr>
                <w:color w:val="002060"/>
              </w:rPr>
            </w:pPr>
            <w:r w:rsidRPr="007F271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2A866" w14:textId="77777777" w:rsidR="0039603B" w:rsidRPr="007F2715" w:rsidRDefault="0039603B" w:rsidP="005D6E0C">
            <w:pPr>
              <w:pStyle w:val="rowtabella0"/>
              <w:jc w:val="center"/>
              <w:rPr>
                <w:color w:val="002060"/>
              </w:rPr>
            </w:pPr>
            <w:r w:rsidRPr="007F271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3207A" w14:textId="77777777" w:rsidR="0039603B" w:rsidRPr="007F2715" w:rsidRDefault="0039603B" w:rsidP="005D6E0C">
            <w:pPr>
              <w:pStyle w:val="rowtabella0"/>
              <w:jc w:val="center"/>
              <w:rPr>
                <w:color w:val="002060"/>
              </w:rPr>
            </w:pPr>
            <w:r w:rsidRPr="007F271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1D6D6" w14:textId="77777777" w:rsidR="0039603B" w:rsidRPr="007F2715" w:rsidRDefault="0039603B" w:rsidP="005D6E0C">
            <w:pPr>
              <w:pStyle w:val="rowtabella0"/>
              <w:jc w:val="center"/>
              <w:rPr>
                <w:color w:val="002060"/>
              </w:rPr>
            </w:pPr>
            <w:r w:rsidRPr="007F2715">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BCCF3" w14:textId="77777777" w:rsidR="0039603B" w:rsidRPr="007F2715" w:rsidRDefault="0039603B" w:rsidP="005D6E0C">
            <w:pPr>
              <w:pStyle w:val="rowtabella0"/>
              <w:jc w:val="center"/>
              <w:rPr>
                <w:color w:val="002060"/>
              </w:rPr>
            </w:pPr>
            <w:r w:rsidRPr="007F2715">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24DD6" w14:textId="77777777" w:rsidR="0039603B" w:rsidRPr="007F2715" w:rsidRDefault="0039603B" w:rsidP="005D6E0C">
            <w:pPr>
              <w:pStyle w:val="rowtabella0"/>
              <w:jc w:val="center"/>
              <w:rPr>
                <w:color w:val="002060"/>
              </w:rPr>
            </w:pPr>
            <w:r w:rsidRPr="007F2715">
              <w:rPr>
                <w:color w:val="002060"/>
              </w:rPr>
              <w:t>2</w:t>
            </w:r>
          </w:p>
        </w:tc>
      </w:tr>
    </w:tbl>
    <w:p w14:paraId="03BD3D1C" w14:textId="77777777" w:rsidR="0039603B" w:rsidRPr="007F2715" w:rsidRDefault="0039603B" w:rsidP="0039603B">
      <w:pPr>
        <w:pStyle w:val="breakline"/>
        <w:rPr>
          <w:rFonts w:eastAsiaTheme="minorEastAsia"/>
          <w:color w:val="002060"/>
        </w:rPr>
      </w:pPr>
    </w:p>
    <w:p w14:paraId="0DDE1AB7" w14:textId="77777777" w:rsidR="0039603B" w:rsidRPr="007F2715" w:rsidRDefault="0039603B" w:rsidP="0039603B">
      <w:pPr>
        <w:pStyle w:val="breakline"/>
        <w:rPr>
          <w:color w:val="002060"/>
        </w:rPr>
      </w:pPr>
    </w:p>
    <w:p w14:paraId="1CB39328" w14:textId="77777777" w:rsidR="0039603B" w:rsidRPr="007F2715" w:rsidRDefault="0039603B" w:rsidP="0039603B">
      <w:pPr>
        <w:pStyle w:val="sottotitolocampionato10"/>
        <w:rPr>
          <w:color w:val="002060"/>
        </w:rPr>
      </w:pPr>
      <w:r w:rsidRPr="007F2715">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F2715" w:rsidRPr="007F2715" w14:paraId="2857DFD7" w14:textId="77777777" w:rsidTr="005D6E0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21339C" w14:textId="77777777" w:rsidR="0039603B" w:rsidRPr="007F2715" w:rsidRDefault="0039603B" w:rsidP="005D6E0C">
            <w:pPr>
              <w:pStyle w:val="headertabella0"/>
              <w:rPr>
                <w:color w:val="002060"/>
              </w:rPr>
            </w:pPr>
            <w:r w:rsidRPr="007F271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C5A57E" w14:textId="77777777" w:rsidR="0039603B" w:rsidRPr="007F2715" w:rsidRDefault="0039603B" w:rsidP="005D6E0C">
            <w:pPr>
              <w:pStyle w:val="headertabella0"/>
              <w:rPr>
                <w:color w:val="002060"/>
              </w:rPr>
            </w:pPr>
            <w:r w:rsidRPr="007F271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6A80A2" w14:textId="77777777" w:rsidR="0039603B" w:rsidRPr="007F2715" w:rsidRDefault="0039603B" w:rsidP="005D6E0C">
            <w:pPr>
              <w:pStyle w:val="headertabella0"/>
              <w:rPr>
                <w:color w:val="002060"/>
              </w:rPr>
            </w:pPr>
            <w:r w:rsidRPr="007F271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D5809E" w14:textId="77777777" w:rsidR="0039603B" w:rsidRPr="007F2715" w:rsidRDefault="0039603B" w:rsidP="005D6E0C">
            <w:pPr>
              <w:pStyle w:val="headertabella0"/>
              <w:rPr>
                <w:color w:val="002060"/>
              </w:rPr>
            </w:pPr>
            <w:r w:rsidRPr="007F271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B42F53" w14:textId="77777777" w:rsidR="0039603B" w:rsidRPr="007F2715" w:rsidRDefault="0039603B" w:rsidP="005D6E0C">
            <w:pPr>
              <w:pStyle w:val="headertabella0"/>
              <w:rPr>
                <w:color w:val="002060"/>
              </w:rPr>
            </w:pPr>
            <w:r w:rsidRPr="007F271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885BA5" w14:textId="77777777" w:rsidR="0039603B" w:rsidRPr="007F2715" w:rsidRDefault="0039603B" w:rsidP="005D6E0C">
            <w:pPr>
              <w:pStyle w:val="headertabella0"/>
              <w:rPr>
                <w:color w:val="002060"/>
              </w:rPr>
            </w:pPr>
            <w:r w:rsidRPr="007F271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309047" w14:textId="77777777" w:rsidR="0039603B" w:rsidRPr="007F2715" w:rsidRDefault="0039603B" w:rsidP="005D6E0C">
            <w:pPr>
              <w:pStyle w:val="headertabella0"/>
              <w:rPr>
                <w:color w:val="002060"/>
              </w:rPr>
            </w:pPr>
            <w:r w:rsidRPr="007F271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1BA445" w14:textId="77777777" w:rsidR="0039603B" w:rsidRPr="007F2715" w:rsidRDefault="0039603B" w:rsidP="005D6E0C">
            <w:pPr>
              <w:pStyle w:val="headertabella0"/>
              <w:rPr>
                <w:color w:val="002060"/>
              </w:rPr>
            </w:pPr>
            <w:r w:rsidRPr="007F271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79D8E9" w14:textId="77777777" w:rsidR="0039603B" w:rsidRPr="007F2715" w:rsidRDefault="0039603B" w:rsidP="005D6E0C">
            <w:pPr>
              <w:pStyle w:val="headertabella0"/>
              <w:rPr>
                <w:color w:val="002060"/>
              </w:rPr>
            </w:pPr>
            <w:r w:rsidRPr="007F271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83476C" w14:textId="77777777" w:rsidR="0039603B" w:rsidRPr="007F2715" w:rsidRDefault="0039603B" w:rsidP="005D6E0C">
            <w:pPr>
              <w:pStyle w:val="headertabella0"/>
              <w:rPr>
                <w:color w:val="002060"/>
              </w:rPr>
            </w:pPr>
            <w:r w:rsidRPr="007F2715">
              <w:rPr>
                <w:color w:val="002060"/>
              </w:rPr>
              <w:t>PE</w:t>
            </w:r>
          </w:p>
        </w:tc>
      </w:tr>
      <w:tr w:rsidR="007F2715" w:rsidRPr="007F2715" w14:paraId="56C0D1E8" w14:textId="77777777" w:rsidTr="005D6E0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E32FA45" w14:textId="77777777" w:rsidR="0039603B" w:rsidRPr="007F2715" w:rsidRDefault="0039603B" w:rsidP="005D6E0C">
            <w:pPr>
              <w:pStyle w:val="rowtabella0"/>
              <w:rPr>
                <w:color w:val="002060"/>
              </w:rPr>
            </w:pPr>
            <w:r w:rsidRPr="007F2715">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807A1" w14:textId="77777777" w:rsidR="0039603B" w:rsidRPr="007F2715" w:rsidRDefault="0039603B" w:rsidP="005D6E0C">
            <w:pPr>
              <w:pStyle w:val="rowtabella0"/>
              <w:jc w:val="center"/>
              <w:rPr>
                <w:color w:val="002060"/>
              </w:rPr>
            </w:pPr>
            <w:r w:rsidRPr="007F271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967CE" w14:textId="77777777" w:rsidR="0039603B" w:rsidRPr="007F2715" w:rsidRDefault="0039603B" w:rsidP="005D6E0C">
            <w:pPr>
              <w:pStyle w:val="rowtabella0"/>
              <w:jc w:val="center"/>
              <w:rPr>
                <w:color w:val="002060"/>
              </w:rPr>
            </w:pPr>
            <w:r w:rsidRPr="007F271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02C24" w14:textId="77777777" w:rsidR="0039603B" w:rsidRPr="007F2715" w:rsidRDefault="0039603B" w:rsidP="005D6E0C">
            <w:pPr>
              <w:pStyle w:val="rowtabella0"/>
              <w:jc w:val="center"/>
              <w:rPr>
                <w:color w:val="002060"/>
              </w:rPr>
            </w:pPr>
            <w:r w:rsidRPr="007F271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A46E9" w14:textId="77777777" w:rsidR="0039603B" w:rsidRPr="007F2715" w:rsidRDefault="0039603B" w:rsidP="005D6E0C">
            <w:pPr>
              <w:pStyle w:val="rowtabella0"/>
              <w:jc w:val="center"/>
              <w:rPr>
                <w:color w:val="002060"/>
              </w:rPr>
            </w:pPr>
            <w:r w:rsidRPr="007F271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F065A" w14:textId="77777777" w:rsidR="0039603B" w:rsidRPr="007F2715" w:rsidRDefault="0039603B" w:rsidP="005D6E0C">
            <w:pPr>
              <w:pStyle w:val="rowtabella0"/>
              <w:jc w:val="center"/>
              <w:rPr>
                <w:color w:val="002060"/>
              </w:rPr>
            </w:pPr>
            <w:r w:rsidRPr="007F271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37CE4" w14:textId="77777777" w:rsidR="0039603B" w:rsidRPr="007F2715" w:rsidRDefault="0039603B" w:rsidP="005D6E0C">
            <w:pPr>
              <w:pStyle w:val="rowtabella0"/>
              <w:jc w:val="center"/>
              <w:rPr>
                <w:color w:val="002060"/>
              </w:rPr>
            </w:pPr>
            <w:r w:rsidRPr="007F2715">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B1AA2" w14:textId="77777777" w:rsidR="0039603B" w:rsidRPr="007F2715" w:rsidRDefault="0039603B" w:rsidP="005D6E0C">
            <w:pPr>
              <w:pStyle w:val="rowtabella0"/>
              <w:jc w:val="center"/>
              <w:rPr>
                <w:color w:val="002060"/>
              </w:rPr>
            </w:pPr>
            <w:r w:rsidRPr="007F271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99097" w14:textId="77777777" w:rsidR="0039603B" w:rsidRPr="007F2715" w:rsidRDefault="0039603B" w:rsidP="005D6E0C">
            <w:pPr>
              <w:pStyle w:val="rowtabella0"/>
              <w:jc w:val="center"/>
              <w:rPr>
                <w:color w:val="002060"/>
              </w:rPr>
            </w:pPr>
            <w:r w:rsidRPr="007F271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CE598" w14:textId="77777777" w:rsidR="0039603B" w:rsidRPr="007F2715" w:rsidRDefault="0039603B" w:rsidP="005D6E0C">
            <w:pPr>
              <w:pStyle w:val="rowtabella0"/>
              <w:jc w:val="center"/>
              <w:rPr>
                <w:color w:val="002060"/>
              </w:rPr>
            </w:pPr>
            <w:r w:rsidRPr="007F2715">
              <w:rPr>
                <w:color w:val="002060"/>
              </w:rPr>
              <w:t>0</w:t>
            </w:r>
          </w:p>
        </w:tc>
      </w:tr>
      <w:tr w:rsidR="007F2715" w:rsidRPr="007F2715" w14:paraId="18E34A3E" w14:textId="77777777" w:rsidTr="005D6E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419B61" w14:textId="77777777" w:rsidR="0039603B" w:rsidRPr="007F2715" w:rsidRDefault="0039603B" w:rsidP="005D6E0C">
            <w:pPr>
              <w:pStyle w:val="rowtabella0"/>
              <w:rPr>
                <w:color w:val="002060"/>
              </w:rPr>
            </w:pPr>
            <w:r w:rsidRPr="007F2715">
              <w:rPr>
                <w:color w:val="002060"/>
              </w:rPr>
              <w:t>FABRIANO CALCIO A 5 2023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2B9DE" w14:textId="77777777" w:rsidR="0039603B" w:rsidRPr="007F2715" w:rsidRDefault="0039603B" w:rsidP="005D6E0C">
            <w:pPr>
              <w:pStyle w:val="rowtabella0"/>
              <w:jc w:val="center"/>
              <w:rPr>
                <w:color w:val="002060"/>
              </w:rPr>
            </w:pPr>
            <w:r w:rsidRPr="007F271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D16D7C" w14:textId="77777777" w:rsidR="0039603B" w:rsidRPr="007F2715" w:rsidRDefault="0039603B" w:rsidP="005D6E0C">
            <w:pPr>
              <w:pStyle w:val="rowtabella0"/>
              <w:jc w:val="center"/>
              <w:rPr>
                <w:color w:val="002060"/>
              </w:rPr>
            </w:pPr>
            <w:r w:rsidRPr="007F271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22735" w14:textId="77777777" w:rsidR="0039603B" w:rsidRPr="007F2715" w:rsidRDefault="0039603B" w:rsidP="005D6E0C">
            <w:pPr>
              <w:pStyle w:val="rowtabella0"/>
              <w:jc w:val="center"/>
              <w:rPr>
                <w:color w:val="002060"/>
              </w:rPr>
            </w:pPr>
            <w:r w:rsidRPr="007F271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6EB27" w14:textId="77777777" w:rsidR="0039603B" w:rsidRPr="007F2715" w:rsidRDefault="0039603B" w:rsidP="005D6E0C">
            <w:pPr>
              <w:pStyle w:val="rowtabella0"/>
              <w:jc w:val="center"/>
              <w:rPr>
                <w:color w:val="002060"/>
              </w:rPr>
            </w:pPr>
            <w:r w:rsidRPr="007F271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81B45" w14:textId="77777777" w:rsidR="0039603B" w:rsidRPr="007F2715" w:rsidRDefault="0039603B" w:rsidP="005D6E0C">
            <w:pPr>
              <w:pStyle w:val="rowtabella0"/>
              <w:jc w:val="center"/>
              <w:rPr>
                <w:color w:val="002060"/>
              </w:rPr>
            </w:pPr>
            <w:r w:rsidRPr="007F271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B19AE" w14:textId="77777777" w:rsidR="0039603B" w:rsidRPr="007F2715" w:rsidRDefault="0039603B" w:rsidP="005D6E0C">
            <w:pPr>
              <w:pStyle w:val="rowtabella0"/>
              <w:jc w:val="center"/>
              <w:rPr>
                <w:color w:val="002060"/>
              </w:rPr>
            </w:pPr>
            <w:r w:rsidRPr="007F271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50C8A" w14:textId="77777777" w:rsidR="0039603B" w:rsidRPr="007F2715" w:rsidRDefault="0039603B" w:rsidP="005D6E0C">
            <w:pPr>
              <w:pStyle w:val="rowtabella0"/>
              <w:jc w:val="center"/>
              <w:rPr>
                <w:color w:val="002060"/>
              </w:rPr>
            </w:pPr>
            <w:r w:rsidRPr="007F271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EEC4A" w14:textId="77777777" w:rsidR="0039603B" w:rsidRPr="007F2715" w:rsidRDefault="0039603B" w:rsidP="005D6E0C">
            <w:pPr>
              <w:pStyle w:val="rowtabella0"/>
              <w:jc w:val="center"/>
              <w:rPr>
                <w:color w:val="002060"/>
              </w:rPr>
            </w:pPr>
            <w:r w:rsidRPr="007F271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BAAC6" w14:textId="77777777" w:rsidR="0039603B" w:rsidRPr="007F2715" w:rsidRDefault="0039603B" w:rsidP="005D6E0C">
            <w:pPr>
              <w:pStyle w:val="rowtabella0"/>
              <w:jc w:val="center"/>
              <w:rPr>
                <w:color w:val="002060"/>
              </w:rPr>
            </w:pPr>
            <w:r w:rsidRPr="007F2715">
              <w:rPr>
                <w:color w:val="002060"/>
              </w:rPr>
              <w:t>0</w:t>
            </w:r>
          </w:p>
        </w:tc>
      </w:tr>
      <w:tr w:rsidR="007F2715" w:rsidRPr="007F2715" w14:paraId="1FB53D4C" w14:textId="77777777" w:rsidTr="005D6E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A3FDF8" w14:textId="77777777" w:rsidR="0039603B" w:rsidRPr="007F2715" w:rsidRDefault="0039603B" w:rsidP="005D6E0C">
            <w:pPr>
              <w:pStyle w:val="rowtabella0"/>
              <w:rPr>
                <w:color w:val="002060"/>
              </w:rPr>
            </w:pPr>
            <w:r w:rsidRPr="007F2715">
              <w:rPr>
                <w:color w:val="002060"/>
              </w:rPr>
              <w:t>S.S.D. MOGLIANESE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52FDF1" w14:textId="77777777" w:rsidR="0039603B" w:rsidRPr="007F2715" w:rsidRDefault="0039603B" w:rsidP="005D6E0C">
            <w:pPr>
              <w:pStyle w:val="rowtabella0"/>
              <w:jc w:val="center"/>
              <w:rPr>
                <w:color w:val="002060"/>
              </w:rPr>
            </w:pPr>
            <w:r w:rsidRPr="007F271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4E124" w14:textId="77777777" w:rsidR="0039603B" w:rsidRPr="007F2715" w:rsidRDefault="0039603B" w:rsidP="005D6E0C">
            <w:pPr>
              <w:pStyle w:val="rowtabella0"/>
              <w:jc w:val="center"/>
              <w:rPr>
                <w:color w:val="002060"/>
              </w:rPr>
            </w:pPr>
            <w:r w:rsidRPr="007F271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DECB6" w14:textId="77777777" w:rsidR="0039603B" w:rsidRPr="007F2715" w:rsidRDefault="0039603B" w:rsidP="005D6E0C">
            <w:pPr>
              <w:pStyle w:val="rowtabella0"/>
              <w:jc w:val="center"/>
              <w:rPr>
                <w:color w:val="002060"/>
              </w:rPr>
            </w:pPr>
            <w:r w:rsidRPr="007F271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EB24B" w14:textId="77777777" w:rsidR="0039603B" w:rsidRPr="007F2715" w:rsidRDefault="0039603B" w:rsidP="005D6E0C">
            <w:pPr>
              <w:pStyle w:val="rowtabella0"/>
              <w:jc w:val="center"/>
              <w:rPr>
                <w:color w:val="002060"/>
              </w:rPr>
            </w:pPr>
            <w:r w:rsidRPr="007F271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ADF94" w14:textId="77777777" w:rsidR="0039603B" w:rsidRPr="007F2715" w:rsidRDefault="0039603B" w:rsidP="005D6E0C">
            <w:pPr>
              <w:pStyle w:val="rowtabella0"/>
              <w:jc w:val="center"/>
              <w:rPr>
                <w:color w:val="002060"/>
              </w:rPr>
            </w:pPr>
            <w:r w:rsidRPr="007F271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02608" w14:textId="77777777" w:rsidR="0039603B" w:rsidRPr="007F2715" w:rsidRDefault="0039603B" w:rsidP="005D6E0C">
            <w:pPr>
              <w:pStyle w:val="rowtabella0"/>
              <w:jc w:val="center"/>
              <w:rPr>
                <w:color w:val="002060"/>
              </w:rPr>
            </w:pPr>
            <w:r w:rsidRPr="007F2715">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FBEA6" w14:textId="77777777" w:rsidR="0039603B" w:rsidRPr="007F2715" w:rsidRDefault="0039603B" w:rsidP="005D6E0C">
            <w:pPr>
              <w:pStyle w:val="rowtabella0"/>
              <w:jc w:val="center"/>
              <w:rPr>
                <w:color w:val="002060"/>
              </w:rPr>
            </w:pPr>
            <w:r w:rsidRPr="007F2715">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1B38F" w14:textId="77777777" w:rsidR="0039603B" w:rsidRPr="007F2715" w:rsidRDefault="0039603B" w:rsidP="005D6E0C">
            <w:pPr>
              <w:pStyle w:val="rowtabella0"/>
              <w:jc w:val="center"/>
              <w:rPr>
                <w:color w:val="002060"/>
              </w:rPr>
            </w:pPr>
            <w:r w:rsidRPr="007F271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232D7" w14:textId="77777777" w:rsidR="0039603B" w:rsidRPr="007F2715" w:rsidRDefault="0039603B" w:rsidP="005D6E0C">
            <w:pPr>
              <w:pStyle w:val="rowtabella0"/>
              <w:jc w:val="center"/>
              <w:rPr>
                <w:color w:val="002060"/>
              </w:rPr>
            </w:pPr>
            <w:r w:rsidRPr="007F2715">
              <w:rPr>
                <w:color w:val="002060"/>
              </w:rPr>
              <w:t>0</w:t>
            </w:r>
          </w:p>
        </w:tc>
      </w:tr>
      <w:tr w:rsidR="007F2715" w:rsidRPr="007F2715" w14:paraId="56388B09" w14:textId="77777777" w:rsidTr="005D6E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FD4243" w14:textId="77777777" w:rsidR="0039603B" w:rsidRPr="007F2715" w:rsidRDefault="0039603B" w:rsidP="005D6E0C">
            <w:pPr>
              <w:pStyle w:val="rowtabella0"/>
              <w:rPr>
                <w:color w:val="002060"/>
              </w:rPr>
            </w:pPr>
            <w:r w:rsidRPr="007F2715">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3B9EA" w14:textId="77777777" w:rsidR="0039603B" w:rsidRPr="007F2715" w:rsidRDefault="0039603B" w:rsidP="005D6E0C">
            <w:pPr>
              <w:pStyle w:val="rowtabella0"/>
              <w:jc w:val="center"/>
              <w:rPr>
                <w:color w:val="002060"/>
              </w:rPr>
            </w:pPr>
            <w:r w:rsidRPr="007F271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01AFB" w14:textId="77777777" w:rsidR="0039603B" w:rsidRPr="007F2715" w:rsidRDefault="0039603B" w:rsidP="005D6E0C">
            <w:pPr>
              <w:pStyle w:val="rowtabella0"/>
              <w:jc w:val="center"/>
              <w:rPr>
                <w:color w:val="002060"/>
              </w:rPr>
            </w:pPr>
            <w:r w:rsidRPr="007F271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7C1EA" w14:textId="77777777" w:rsidR="0039603B" w:rsidRPr="007F2715" w:rsidRDefault="0039603B" w:rsidP="005D6E0C">
            <w:pPr>
              <w:pStyle w:val="rowtabella0"/>
              <w:jc w:val="center"/>
              <w:rPr>
                <w:color w:val="002060"/>
              </w:rPr>
            </w:pPr>
            <w:r w:rsidRPr="007F271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6E05D" w14:textId="77777777" w:rsidR="0039603B" w:rsidRPr="007F2715" w:rsidRDefault="0039603B" w:rsidP="005D6E0C">
            <w:pPr>
              <w:pStyle w:val="rowtabella0"/>
              <w:jc w:val="center"/>
              <w:rPr>
                <w:color w:val="002060"/>
              </w:rPr>
            </w:pPr>
            <w:r w:rsidRPr="007F271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A05A9" w14:textId="77777777" w:rsidR="0039603B" w:rsidRPr="007F2715" w:rsidRDefault="0039603B" w:rsidP="005D6E0C">
            <w:pPr>
              <w:pStyle w:val="rowtabella0"/>
              <w:jc w:val="center"/>
              <w:rPr>
                <w:color w:val="002060"/>
              </w:rPr>
            </w:pPr>
            <w:r w:rsidRPr="007F271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7EEDF" w14:textId="77777777" w:rsidR="0039603B" w:rsidRPr="007F2715" w:rsidRDefault="0039603B" w:rsidP="005D6E0C">
            <w:pPr>
              <w:pStyle w:val="rowtabella0"/>
              <w:jc w:val="center"/>
              <w:rPr>
                <w:color w:val="002060"/>
              </w:rPr>
            </w:pPr>
            <w:r w:rsidRPr="007F2715">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3CFFC" w14:textId="77777777" w:rsidR="0039603B" w:rsidRPr="007F2715" w:rsidRDefault="0039603B" w:rsidP="005D6E0C">
            <w:pPr>
              <w:pStyle w:val="rowtabella0"/>
              <w:jc w:val="center"/>
              <w:rPr>
                <w:color w:val="002060"/>
              </w:rPr>
            </w:pPr>
            <w:r w:rsidRPr="007F271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EAA66" w14:textId="77777777" w:rsidR="0039603B" w:rsidRPr="007F2715" w:rsidRDefault="0039603B" w:rsidP="005D6E0C">
            <w:pPr>
              <w:pStyle w:val="rowtabella0"/>
              <w:jc w:val="center"/>
              <w:rPr>
                <w:color w:val="002060"/>
              </w:rPr>
            </w:pPr>
            <w:r w:rsidRPr="007F271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BD935" w14:textId="77777777" w:rsidR="0039603B" w:rsidRPr="007F2715" w:rsidRDefault="0039603B" w:rsidP="005D6E0C">
            <w:pPr>
              <w:pStyle w:val="rowtabella0"/>
              <w:jc w:val="center"/>
              <w:rPr>
                <w:color w:val="002060"/>
              </w:rPr>
            </w:pPr>
            <w:r w:rsidRPr="007F2715">
              <w:rPr>
                <w:color w:val="002060"/>
              </w:rPr>
              <w:t>0</w:t>
            </w:r>
          </w:p>
        </w:tc>
      </w:tr>
      <w:tr w:rsidR="007F2715" w:rsidRPr="007F2715" w14:paraId="1105BCAC" w14:textId="77777777" w:rsidTr="005D6E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3ACEBB" w14:textId="77777777" w:rsidR="0039603B" w:rsidRPr="007F2715" w:rsidRDefault="0039603B" w:rsidP="005D6E0C">
            <w:pPr>
              <w:pStyle w:val="rowtabella0"/>
              <w:rPr>
                <w:color w:val="002060"/>
              </w:rPr>
            </w:pPr>
            <w:r w:rsidRPr="007F2715">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9BC71" w14:textId="77777777" w:rsidR="0039603B" w:rsidRPr="007F2715" w:rsidRDefault="0039603B" w:rsidP="005D6E0C">
            <w:pPr>
              <w:pStyle w:val="rowtabella0"/>
              <w:jc w:val="center"/>
              <w:rPr>
                <w:color w:val="002060"/>
              </w:rPr>
            </w:pPr>
            <w:r w:rsidRPr="007F271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F1318" w14:textId="77777777" w:rsidR="0039603B" w:rsidRPr="007F2715" w:rsidRDefault="0039603B" w:rsidP="005D6E0C">
            <w:pPr>
              <w:pStyle w:val="rowtabella0"/>
              <w:jc w:val="center"/>
              <w:rPr>
                <w:color w:val="002060"/>
              </w:rPr>
            </w:pPr>
            <w:r w:rsidRPr="007F271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C439A" w14:textId="77777777" w:rsidR="0039603B" w:rsidRPr="007F2715" w:rsidRDefault="0039603B" w:rsidP="005D6E0C">
            <w:pPr>
              <w:pStyle w:val="rowtabella0"/>
              <w:jc w:val="center"/>
              <w:rPr>
                <w:color w:val="002060"/>
              </w:rPr>
            </w:pPr>
            <w:r w:rsidRPr="007F271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A5A84" w14:textId="77777777" w:rsidR="0039603B" w:rsidRPr="007F2715" w:rsidRDefault="0039603B" w:rsidP="005D6E0C">
            <w:pPr>
              <w:pStyle w:val="rowtabella0"/>
              <w:jc w:val="center"/>
              <w:rPr>
                <w:color w:val="002060"/>
              </w:rPr>
            </w:pPr>
            <w:r w:rsidRPr="007F271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F3F30" w14:textId="77777777" w:rsidR="0039603B" w:rsidRPr="007F2715" w:rsidRDefault="0039603B" w:rsidP="005D6E0C">
            <w:pPr>
              <w:pStyle w:val="rowtabella0"/>
              <w:jc w:val="center"/>
              <w:rPr>
                <w:color w:val="002060"/>
              </w:rPr>
            </w:pPr>
            <w:r w:rsidRPr="007F271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7E7FB" w14:textId="77777777" w:rsidR="0039603B" w:rsidRPr="007F2715" w:rsidRDefault="0039603B" w:rsidP="005D6E0C">
            <w:pPr>
              <w:pStyle w:val="rowtabella0"/>
              <w:jc w:val="center"/>
              <w:rPr>
                <w:color w:val="002060"/>
              </w:rPr>
            </w:pPr>
            <w:r w:rsidRPr="007F271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B7654" w14:textId="77777777" w:rsidR="0039603B" w:rsidRPr="007F2715" w:rsidRDefault="0039603B" w:rsidP="005D6E0C">
            <w:pPr>
              <w:pStyle w:val="rowtabella0"/>
              <w:jc w:val="center"/>
              <w:rPr>
                <w:color w:val="002060"/>
              </w:rPr>
            </w:pPr>
            <w:r w:rsidRPr="007F271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74ECE" w14:textId="77777777" w:rsidR="0039603B" w:rsidRPr="007F2715" w:rsidRDefault="0039603B" w:rsidP="005D6E0C">
            <w:pPr>
              <w:pStyle w:val="rowtabella0"/>
              <w:jc w:val="center"/>
              <w:rPr>
                <w:color w:val="002060"/>
              </w:rPr>
            </w:pPr>
            <w:r w:rsidRPr="007F271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709F5" w14:textId="77777777" w:rsidR="0039603B" w:rsidRPr="007F2715" w:rsidRDefault="0039603B" w:rsidP="005D6E0C">
            <w:pPr>
              <w:pStyle w:val="rowtabella0"/>
              <w:jc w:val="center"/>
              <w:rPr>
                <w:color w:val="002060"/>
              </w:rPr>
            </w:pPr>
            <w:r w:rsidRPr="007F2715">
              <w:rPr>
                <w:color w:val="002060"/>
              </w:rPr>
              <w:t>0</w:t>
            </w:r>
          </w:p>
        </w:tc>
      </w:tr>
      <w:tr w:rsidR="007F2715" w:rsidRPr="007F2715" w14:paraId="643588F7" w14:textId="77777777" w:rsidTr="005D6E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23BC99" w14:textId="77777777" w:rsidR="0039603B" w:rsidRPr="007F2715" w:rsidRDefault="0039603B" w:rsidP="005D6E0C">
            <w:pPr>
              <w:pStyle w:val="rowtabella0"/>
              <w:rPr>
                <w:color w:val="002060"/>
              </w:rPr>
            </w:pPr>
            <w:r w:rsidRPr="007F2715">
              <w:rPr>
                <w:color w:val="002060"/>
              </w:rPr>
              <w:t>A.S.D. C.F. MACERATESE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6F035" w14:textId="77777777" w:rsidR="0039603B" w:rsidRPr="007F2715" w:rsidRDefault="0039603B" w:rsidP="005D6E0C">
            <w:pPr>
              <w:pStyle w:val="rowtabella0"/>
              <w:jc w:val="center"/>
              <w:rPr>
                <w:color w:val="002060"/>
              </w:rPr>
            </w:pPr>
            <w:r w:rsidRPr="007F271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9E4B0" w14:textId="77777777" w:rsidR="0039603B" w:rsidRPr="007F2715" w:rsidRDefault="0039603B" w:rsidP="005D6E0C">
            <w:pPr>
              <w:pStyle w:val="rowtabella0"/>
              <w:jc w:val="center"/>
              <w:rPr>
                <w:color w:val="002060"/>
              </w:rPr>
            </w:pPr>
            <w:r w:rsidRPr="007F271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72010" w14:textId="77777777" w:rsidR="0039603B" w:rsidRPr="007F2715" w:rsidRDefault="0039603B" w:rsidP="005D6E0C">
            <w:pPr>
              <w:pStyle w:val="rowtabella0"/>
              <w:jc w:val="center"/>
              <w:rPr>
                <w:color w:val="002060"/>
              </w:rPr>
            </w:pPr>
            <w:r w:rsidRPr="007F271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5BD6A" w14:textId="77777777" w:rsidR="0039603B" w:rsidRPr="007F2715" w:rsidRDefault="0039603B" w:rsidP="005D6E0C">
            <w:pPr>
              <w:pStyle w:val="rowtabella0"/>
              <w:jc w:val="center"/>
              <w:rPr>
                <w:color w:val="002060"/>
              </w:rPr>
            </w:pPr>
            <w:r w:rsidRPr="007F271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03671" w14:textId="77777777" w:rsidR="0039603B" w:rsidRPr="007F2715" w:rsidRDefault="0039603B" w:rsidP="005D6E0C">
            <w:pPr>
              <w:pStyle w:val="rowtabella0"/>
              <w:jc w:val="center"/>
              <w:rPr>
                <w:color w:val="002060"/>
              </w:rPr>
            </w:pPr>
            <w:r w:rsidRPr="007F271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569F7" w14:textId="77777777" w:rsidR="0039603B" w:rsidRPr="007F2715" w:rsidRDefault="0039603B" w:rsidP="005D6E0C">
            <w:pPr>
              <w:pStyle w:val="rowtabella0"/>
              <w:jc w:val="center"/>
              <w:rPr>
                <w:color w:val="002060"/>
              </w:rPr>
            </w:pPr>
            <w:r w:rsidRPr="007F2715">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EE533" w14:textId="77777777" w:rsidR="0039603B" w:rsidRPr="007F2715" w:rsidRDefault="0039603B" w:rsidP="005D6E0C">
            <w:pPr>
              <w:pStyle w:val="rowtabella0"/>
              <w:jc w:val="center"/>
              <w:rPr>
                <w:color w:val="002060"/>
              </w:rPr>
            </w:pPr>
            <w:r w:rsidRPr="007F271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B9F69" w14:textId="77777777" w:rsidR="0039603B" w:rsidRPr="007F2715" w:rsidRDefault="0039603B" w:rsidP="005D6E0C">
            <w:pPr>
              <w:pStyle w:val="rowtabella0"/>
              <w:jc w:val="center"/>
              <w:rPr>
                <w:color w:val="002060"/>
              </w:rPr>
            </w:pPr>
            <w:r w:rsidRPr="007F271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F365E" w14:textId="77777777" w:rsidR="0039603B" w:rsidRPr="007F2715" w:rsidRDefault="0039603B" w:rsidP="005D6E0C">
            <w:pPr>
              <w:pStyle w:val="rowtabella0"/>
              <w:jc w:val="center"/>
              <w:rPr>
                <w:color w:val="002060"/>
              </w:rPr>
            </w:pPr>
            <w:r w:rsidRPr="007F2715">
              <w:rPr>
                <w:color w:val="002060"/>
              </w:rPr>
              <w:t>0</w:t>
            </w:r>
          </w:p>
        </w:tc>
      </w:tr>
      <w:tr w:rsidR="007F2715" w:rsidRPr="007F2715" w14:paraId="55CF47A9" w14:textId="77777777" w:rsidTr="005D6E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D45D3E" w14:textId="77777777" w:rsidR="0039603B" w:rsidRPr="007F2715" w:rsidRDefault="0039603B" w:rsidP="005D6E0C">
            <w:pPr>
              <w:pStyle w:val="rowtabella0"/>
              <w:rPr>
                <w:color w:val="002060"/>
              </w:rPr>
            </w:pPr>
            <w:r w:rsidRPr="007F2715">
              <w:rPr>
                <w:color w:val="002060"/>
              </w:rPr>
              <w:t>A.S.D. FOLGORE CASTELRAIMONDO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A1AD9" w14:textId="77777777" w:rsidR="0039603B" w:rsidRPr="007F2715" w:rsidRDefault="0039603B" w:rsidP="005D6E0C">
            <w:pPr>
              <w:pStyle w:val="rowtabella0"/>
              <w:jc w:val="center"/>
              <w:rPr>
                <w:color w:val="002060"/>
              </w:rPr>
            </w:pPr>
            <w:r w:rsidRPr="007F271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4ABF5" w14:textId="77777777" w:rsidR="0039603B" w:rsidRPr="007F2715" w:rsidRDefault="0039603B" w:rsidP="005D6E0C">
            <w:pPr>
              <w:pStyle w:val="rowtabella0"/>
              <w:jc w:val="center"/>
              <w:rPr>
                <w:color w:val="002060"/>
              </w:rPr>
            </w:pPr>
            <w:r w:rsidRPr="007F271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5A787" w14:textId="77777777" w:rsidR="0039603B" w:rsidRPr="007F2715" w:rsidRDefault="0039603B" w:rsidP="005D6E0C">
            <w:pPr>
              <w:pStyle w:val="rowtabella0"/>
              <w:jc w:val="center"/>
              <w:rPr>
                <w:color w:val="002060"/>
              </w:rPr>
            </w:pPr>
            <w:r w:rsidRPr="007F271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8B17F" w14:textId="77777777" w:rsidR="0039603B" w:rsidRPr="007F2715" w:rsidRDefault="0039603B" w:rsidP="005D6E0C">
            <w:pPr>
              <w:pStyle w:val="rowtabella0"/>
              <w:jc w:val="center"/>
              <w:rPr>
                <w:color w:val="002060"/>
              </w:rPr>
            </w:pPr>
            <w:r w:rsidRPr="007F271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E2B9B" w14:textId="77777777" w:rsidR="0039603B" w:rsidRPr="007F2715" w:rsidRDefault="0039603B" w:rsidP="005D6E0C">
            <w:pPr>
              <w:pStyle w:val="rowtabella0"/>
              <w:jc w:val="center"/>
              <w:rPr>
                <w:color w:val="002060"/>
              </w:rPr>
            </w:pPr>
            <w:r w:rsidRPr="007F271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BA44F" w14:textId="77777777" w:rsidR="0039603B" w:rsidRPr="007F2715" w:rsidRDefault="0039603B" w:rsidP="005D6E0C">
            <w:pPr>
              <w:pStyle w:val="rowtabella0"/>
              <w:jc w:val="center"/>
              <w:rPr>
                <w:color w:val="002060"/>
              </w:rPr>
            </w:pPr>
            <w:r w:rsidRPr="007F271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B6415" w14:textId="77777777" w:rsidR="0039603B" w:rsidRPr="007F2715" w:rsidRDefault="0039603B" w:rsidP="005D6E0C">
            <w:pPr>
              <w:pStyle w:val="rowtabella0"/>
              <w:jc w:val="center"/>
              <w:rPr>
                <w:color w:val="002060"/>
              </w:rPr>
            </w:pPr>
            <w:r w:rsidRPr="007F271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B5D5B" w14:textId="77777777" w:rsidR="0039603B" w:rsidRPr="007F2715" w:rsidRDefault="0039603B" w:rsidP="005D6E0C">
            <w:pPr>
              <w:pStyle w:val="rowtabella0"/>
              <w:jc w:val="center"/>
              <w:rPr>
                <w:color w:val="002060"/>
              </w:rPr>
            </w:pPr>
            <w:r w:rsidRPr="007F271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96332" w14:textId="77777777" w:rsidR="0039603B" w:rsidRPr="007F2715" w:rsidRDefault="0039603B" w:rsidP="005D6E0C">
            <w:pPr>
              <w:pStyle w:val="rowtabella0"/>
              <w:jc w:val="center"/>
              <w:rPr>
                <w:color w:val="002060"/>
              </w:rPr>
            </w:pPr>
            <w:r w:rsidRPr="007F2715">
              <w:rPr>
                <w:color w:val="002060"/>
              </w:rPr>
              <w:t>0</w:t>
            </w:r>
          </w:p>
        </w:tc>
      </w:tr>
      <w:tr w:rsidR="007F2715" w:rsidRPr="007F2715" w14:paraId="36210FD2" w14:textId="77777777" w:rsidTr="005D6E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FCF7B6" w14:textId="77777777" w:rsidR="0039603B" w:rsidRPr="007F2715" w:rsidRDefault="0039603B" w:rsidP="005D6E0C">
            <w:pPr>
              <w:pStyle w:val="rowtabella0"/>
              <w:rPr>
                <w:color w:val="002060"/>
              </w:rPr>
            </w:pPr>
            <w:r w:rsidRPr="007F2715">
              <w:rPr>
                <w:color w:val="002060"/>
              </w:rPr>
              <w:t>POL. RIPE SAN GINESIO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7C861" w14:textId="77777777" w:rsidR="0039603B" w:rsidRPr="007F2715" w:rsidRDefault="0039603B" w:rsidP="005D6E0C">
            <w:pPr>
              <w:pStyle w:val="rowtabella0"/>
              <w:jc w:val="center"/>
              <w:rPr>
                <w:color w:val="002060"/>
              </w:rPr>
            </w:pPr>
            <w:r w:rsidRPr="007F271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8EDABF" w14:textId="77777777" w:rsidR="0039603B" w:rsidRPr="007F2715" w:rsidRDefault="0039603B" w:rsidP="005D6E0C">
            <w:pPr>
              <w:pStyle w:val="rowtabella0"/>
              <w:jc w:val="center"/>
              <w:rPr>
                <w:color w:val="002060"/>
              </w:rPr>
            </w:pPr>
            <w:r w:rsidRPr="007F271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AC35C" w14:textId="77777777" w:rsidR="0039603B" w:rsidRPr="007F2715" w:rsidRDefault="0039603B" w:rsidP="005D6E0C">
            <w:pPr>
              <w:pStyle w:val="rowtabella0"/>
              <w:jc w:val="center"/>
              <w:rPr>
                <w:color w:val="002060"/>
              </w:rPr>
            </w:pPr>
            <w:r w:rsidRPr="007F271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54F1A" w14:textId="77777777" w:rsidR="0039603B" w:rsidRPr="007F2715" w:rsidRDefault="0039603B" w:rsidP="005D6E0C">
            <w:pPr>
              <w:pStyle w:val="rowtabella0"/>
              <w:jc w:val="center"/>
              <w:rPr>
                <w:color w:val="002060"/>
              </w:rPr>
            </w:pPr>
            <w:r w:rsidRPr="007F271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87881" w14:textId="77777777" w:rsidR="0039603B" w:rsidRPr="007F2715" w:rsidRDefault="0039603B" w:rsidP="005D6E0C">
            <w:pPr>
              <w:pStyle w:val="rowtabella0"/>
              <w:jc w:val="center"/>
              <w:rPr>
                <w:color w:val="002060"/>
              </w:rPr>
            </w:pPr>
            <w:r w:rsidRPr="007F271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3C176" w14:textId="77777777" w:rsidR="0039603B" w:rsidRPr="007F2715" w:rsidRDefault="0039603B" w:rsidP="005D6E0C">
            <w:pPr>
              <w:pStyle w:val="rowtabella0"/>
              <w:jc w:val="center"/>
              <w:rPr>
                <w:color w:val="002060"/>
              </w:rPr>
            </w:pPr>
            <w:r w:rsidRPr="007F2715">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61821E" w14:textId="77777777" w:rsidR="0039603B" w:rsidRPr="007F2715" w:rsidRDefault="0039603B" w:rsidP="005D6E0C">
            <w:pPr>
              <w:pStyle w:val="rowtabella0"/>
              <w:jc w:val="center"/>
              <w:rPr>
                <w:color w:val="002060"/>
              </w:rPr>
            </w:pPr>
            <w:r w:rsidRPr="007F2715">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97FDB" w14:textId="77777777" w:rsidR="0039603B" w:rsidRPr="007F2715" w:rsidRDefault="0039603B" w:rsidP="005D6E0C">
            <w:pPr>
              <w:pStyle w:val="rowtabella0"/>
              <w:jc w:val="center"/>
              <w:rPr>
                <w:color w:val="002060"/>
              </w:rPr>
            </w:pPr>
            <w:r w:rsidRPr="007F271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ACEEC" w14:textId="77777777" w:rsidR="0039603B" w:rsidRPr="007F2715" w:rsidRDefault="0039603B" w:rsidP="005D6E0C">
            <w:pPr>
              <w:pStyle w:val="rowtabella0"/>
              <w:jc w:val="center"/>
              <w:rPr>
                <w:color w:val="002060"/>
              </w:rPr>
            </w:pPr>
            <w:r w:rsidRPr="007F2715">
              <w:rPr>
                <w:color w:val="002060"/>
              </w:rPr>
              <w:t>0</w:t>
            </w:r>
          </w:p>
        </w:tc>
      </w:tr>
      <w:tr w:rsidR="007F2715" w:rsidRPr="007F2715" w14:paraId="19978A31" w14:textId="77777777" w:rsidTr="005D6E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68CE32" w14:textId="77777777" w:rsidR="0039603B" w:rsidRPr="007F2715" w:rsidRDefault="0039603B" w:rsidP="005D6E0C">
            <w:pPr>
              <w:pStyle w:val="rowtabella0"/>
              <w:rPr>
                <w:color w:val="002060"/>
              </w:rPr>
            </w:pPr>
            <w:r w:rsidRPr="007F2715">
              <w:rPr>
                <w:color w:val="002060"/>
              </w:rPr>
              <w:t>A.S.D. EUROPE TT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BB2503" w14:textId="77777777" w:rsidR="0039603B" w:rsidRPr="007F2715" w:rsidRDefault="0039603B" w:rsidP="005D6E0C">
            <w:pPr>
              <w:pStyle w:val="rowtabella0"/>
              <w:jc w:val="center"/>
              <w:rPr>
                <w:color w:val="002060"/>
              </w:rPr>
            </w:pPr>
            <w:r w:rsidRPr="007F271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7BD8E" w14:textId="77777777" w:rsidR="0039603B" w:rsidRPr="007F2715" w:rsidRDefault="0039603B" w:rsidP="005D6E0C">
            <w:pPr>
              <w:pStyle w:val="rowtabella0"/>
              <w:jc w:val="center"/>
              <w:rPr>
                <w:color w:val="002060"/>
              </w:rPr>
            </w:pPr>
            <w:r w:rsidRPr="007F271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FC5C8" w14:textId="77777777" w:rsidR="0039603B" w:rsidRPr="007F2715" w:rsidRDefault="0039603B" w:rsidP="005D6E0C">
            <w:pPr>
              <w:pStyle w:val="rowtabella0"/>
              <w:jc w:val="center"/>
              <w:rPr>
                <w:color w:val="002060"/>
              </w:rPr>
            </w:pPr>
            <w:r w:rsidRPr="007F271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3514A" w14:textId="77777777" w:rsidR="0039603B" w:rsidRPr="007F2715" w:rsidRDefault="0039603B" w:rsidP="005D6E0C">
            <w:pPr>
              <w:pStyle w:val="rowtabella0"/>
              <w:jc w:val="center"/>
              <w:rPr>
                <w:color w:val="002060"/>
              </w:rPr>
            </w:pPr>
            <w:r w:rsidRPr="007F271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2503B" w14:textId="77777777" w:rsidR="0039603B" w:rsidRPr="007F2715" w:rsidRDefault="0039603B" w:rsidP="005D6E0C">
            <w:pPr>
              <w:pStyle w:val="rowtabella0"/>
              <w:jc w:val="center"/>
              <w:rPr>
                <w:color w:val="002060"/>
              </w:rPr>
            </w:pPr>
            <w:r w:rsidRPr="007F271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CEB29" w14:textId="77777777" w:rsidR="0039603B" w:rsidRPr="007F2715" w:rsidRDefault="0039603B" w:rsidP="005D6E0C">
            <w:pPr>
              <w:pStyle w:val="rowtabella0"/>
              <w:jc w:val="center"/>
              <w:rPr>
                <w:color w:val="002060"/>
              </w:rPr>
            </w:pPr>
            <w:r w:rsidRPr="007F2715">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643CF" w14:textId="77777777" w:rsidR="0039603B" w:rsidRPr="007F2715" w:rsidRDefault="0039603B" w:rsidP="005D6E0C">
            <w:pPr>
              <w:pStyle w:val="rowtabella0"/>
              <w:jc w:val="center"/>
              <w:rPr>
                <w:color w:val="002060"/>
              </w:rPr>
            </w:pPr>
            <w:r w:rsidRPr="007F2715">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433B7" w14:textId="77777777" w:rsidR="0039603B" w:rsidRPr="007F2715" w:rsidRDefault="0039603B" w:rsidP="005D6E0C">
            <w:pPr>
              <w:pStyle w:val="rowtabella0"/>
              <w:jc w:val="center"/>
              <w:rPr>
                <w:color w:val="002060"/>
              </w:rPr>
            </w:pPr>
            <w:r w:rsidRPr="007F271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0D351" w14:textId="77777777" w:rsidR="0039603B" w:rsidRPr="007F2715" w:rsidRDefault="0039603B" w:rsidP="005D6E0C">
            <w:pPr>
              <w:pStyle w:val="rowtabella0"/>
              <w:jc w:val="center"/>
              <w:rPr>
                <w:color w:val="002060"/>
              </w:rPr>
            </w:pPr>
            <w:r w:rsidRPr="007F2715">
              <w:rPr>
                <w:color w:val="002060"/>
              </w:rPr>
              <w:t>0</w:t>
            </w:r>
          </w:p>
        </w:tc>
      </w:tr>
      <w:tr w:rsidR="007F2715" w:rsidRPr="007F2715" w14:paraId="0B68D2C6" w14:textId="77777777" w:rsidTr="005D6E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9D4361" w14:textId="77777777" w:rsidR="0039603B" w:rsidRPr="007F2715" w:rsidRDefault="0039603B" w:rsidP="005D6E0C">
            <w:pPr>
              <w:pStyle w:val="rowtabella0"/>
              <w:rPr>
                <w:color w:val="002060"/>
              </w:rPr>
            </w:pPr>
            <w:r w:rsidRPr="007F2715">
              <w:rPr>
                <w:color w:val="002060"/>
              </w:rPr>
              <w:t>PIEDIRIPA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EC850" w14:textId="77777777" w:rsidR="0039603B" w:rsidRPr="007F2715" w:rsidRDefault="0039603B" w:rsidP="005D6E0C">
            <w:pPr>
              <w:pStyle w:val="rowtabella0"/>
              <w:jc w:val="center"/>
              <w:rPr>
                <w:color w:val="002060"/>
              </w:rPr>
            </w:pPr>
            <w:r w:rsidRPr="007F271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78A5D" w14:textId="77777777" w:rsidR="0039603B" w:rsidRPr="007F2715" w:rsidRDefault="0039603B" w:rsidP="005D6E0C">
            <w:pPr>
              <w:pStyle w:val="rowtabella0"/>
              <w:jc w:val="center"/>
              <w:rPr>
                <w:color w:val="002060"/>
              </w:rPr>
            </w:pPr>
            <w:r w:rsidRPr="007F271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401CE" w14:textId="77777777" w:rsidR="0039603B" w:rsidRPr="007F2715" w:rsidRDefault="0039603B" w:rsidP="005D6E0C">
            <w:pPr>
              <w:pStyle w:val="rowtabella0"/>
              <w:jc w:val="center"/>
              <w:rPr>
                <w:color w:val="002060"/>
              </w:rPr>
            </w:pPr>
            <w:r w:rsidRPr="007F271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60484" w14:textId="77777777" w:rsidR="0039603B" w:rsidRPr="007F2715" w:rsidRDefault="0039603B" w:rsidP="005D6E0C">
            <w:pPr>
              <w:pStyle w:val="rowtabella0"/>
              <w:jc w:val="center"/>
              <w:rPr>
                <w:color w:val="002060"/>
              </w:rPr>
            </w:pPr>
            <w:r w:rsidRPr="007F271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81D23" w14:textId="77777777" w:rsidR="0039603B" w:rsidRPr="007F2715" w:rsidRDefault="0039603B" w:rsidP="005D6E0C">
            <w:pPr>
              <w:pStyle w:val="rowtabella0"/>
              <w:jc w:val="center"/>
              <w:rPr>
                <w:color w:val="002060"/>
              </w:rPr>
            </w:pPr>
            <w:r w:rsidRPr="007F271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291BF" w14:textId="77777777" w:rsidR="0039603B" w:rsidRPr="007F2715" w:rsidRDefault="0039603B" w:rsidP="005D6E0C">
            <w:pPr>
              <w:pStyle w:val="rowtabella0"/>
              <w:jc w:val="center"/>
              <w:rPr>
                <w:color w:val="002060"/>
              </w:rPr>
            </w:pPr>
            <w:r w:rsidRPr="007F271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E118C" w14:textId="77777777" w:rsidR="0039603B" w:rsidRPr="007F2715" w:rsidRDefault="0039603B" w:rsidP="005D6E0C">
            <w:pPr>
              <w:pStyle w:val="rowtabella0"/>
              <w:jc w:val="center"/>
              <w:rPr>
                <w:color w:val="002060"/>
              </w:rPr>
            </w:pPr>
            <w:r w:rsidRPr="007F2715">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3F46F" w14:textId="77777777" w:rsidR="0039603B" w:rsidRPr="007F2715" w:rsidRDefault="0039603B" w:rsidP="005D6E0C">
            <w:pPr>
              <w:pStyle w:val="rowtabella0"/>
              <w:jc w:val="center"/>
              <w:rPr>
                <w:color w:val="002060"/>
              </w:rPr>
            </w:pPr>
            <w:r w:rsidRPr="007F271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53897" w14:textId="77777777" w:rsidR="0039603B" w:rsidRPr="007F2715" w:rsidRDefault="0039603B" w:rsidP="005D6E0C">
            <w:pPr>
              <w:pStyle w:val="rowtabella0"/>
              <w:jc w:val="center"/>
              <w:rPr>
                <w:color w:val="002060"/>
              </w:rPr>
            </w:pPr>
            <w:r w:rsidRPr="007F2715">
              <w:rPr>
                <w:color w:val="002060"/>
              </w:rPr>
              <w:t>0</w:t>
            </w:r>
          </w:p>
        </w:tc>
      </w:tr>
      <w:tr w:rsidR="007F2715" w:rsidRPr="007F2715" w14:paraId="28BDCE44" w14:textId="77777777" w:rsidTr="005D6E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6AA835" w14:textId="77777777" w:rsidR="0039603B" w:rsidRPr="007F2715" w:rsidRDefault="0039603B" w:rsidP="005D6E0C">
            <w:pPr>
              <w:pStyle w:val="rowtabella0"/>
              <w:rPr>
                <w:color w:val="002060"/>
              </w:rPr>
            </w:pPr>
            <w:r w:rsidRPr="007F2715">
              <w:rPr>
                <w:color w:val="002060"/>
              </w:rPr>
              <w:t>POL. FIUMINATA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3CE86" w14:textId="77777777" w:rsidR="0039603B" w:rsidRPr="007F2715" w:rsidRDefault="0039603B" w:rsidP="005D6E0C">
            <w:pPr>
              <w:pStyle w:val="rowtabella0"/>
              <w:jc w:val="center"/>
              <w:rPr>
                <w:color w:val="002060"/>
              </w:rPr>
            </w:pPr>
            <w:r w:rsidRPr="007F271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D6B947" w14:textId="77777777" w:rsidR="0039603B" w:rsidRPr="007F2715" w:rsidRDefault="0039603B" w:rsidP="005D6E0C">
            <w:pPr>
              <w:pStyle w:val="rowtabella0"/>
              <w:jc w:val="center"/>
              <w:rPr>
                <w:color w:val="002060"/>
              </w:rPr>
            </w:pPr>
            <w:r w:rsidRPr="007F271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EC764" w14:textId="77777777" w:rsidR="0039603B" w:rsidRPr="007F2715" w:rsidRDefault="0039603B" w:rsidP="005D6E0C">
            <w:pPr>
              <w:pStyle w:val="rowtabella0"/>
              <w:jc w:val="center"/>
              <w:rPr>
                <w:color w:val="002060"/>
              </w:rPr>
            </w:pPr>
            <w:r w:rsidRPr="007F271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83FEB4" w14:textId="77777777" w:rsidR="0039603B" w:rsidRPr="007F2715" w:rsidRDefault="0039603B" w:rsidP="005D6E0C">
            <w:pPr>
              <w:pStyle w:val="rowtabella0"/>
              <w:jc w:val="center"/>
              <w:rPr>
                <w:color w:val="002060"/>
              </w:rPr>
            </w:pPr>
            <w:r w:rsidRPr="007F271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CEFBC9" w14:textId="77777777" w:rsidR="0039603B" w:rsidRPr="007F2715" w:rsidRDefault="0039603B" w:rsidP="005D6E0C">
            <w:pPr>
              <w:pStyle w:val="rowtabella0"/>
              <w:jc w:val="center"/>
              <w:rPr>
                <w:color w:val="002060"/>
              </w:rPr>
            </w:pPr>
            <w:r w:rsidRPr="007F271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E10EE" w14:textId="77777777" w:rsidR="0039603B" w:rsidRPr="007F2715" w:rsidRDefault="0039603B" w:rsidP="005D6E0C">
            <w:pPr>
              <w:pStyle w:val="rowtabella0"/>
              <w:jc w:val="center"/>
              <w:rPr>
                <w:color w:val="002060"/>
              </w:rPr>
            </w:pPr>
            <w:r w:rsidRPr="007F271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C5C2A" w14:textId="77777777" w:rsidR="0039603B" w:rsidRPr="007F2715" w:rsidRDefault="0039603B" w:rsidP="005D6E0C">
            <w:pPr>
              <w:pStyle w:val="rowtabella0"/>
              <w:jc w:val="center"/>
              <w:rPr>
                <w:color w:val="002060"/>
              </w:rPr>
            </w:pPr>
            <w:r w:rsidRPr="007F2715">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8B210" w14:textId="77777777" w:rsidR="0039603B" w:rsidRPr="007F2715" w:rsidRDefault="0039603B" w:rsidP="005D6E0C">
            <w:pPr>
              <w:pStyle w:val="rowtabella0"/>
              <w:jc w:val="center"/>
              <w:rPr>
                <w:color w:val="002060"/>
              </w:rPr>
            </w:pPr>
            <w:r w:rsidRPr="007F2715">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404EE" w14:textId="77777777" w:rsidR="0039603B" w:rsidRPr="007F2715" w:rsidRDefault="0039603B" w:rsidP="005D6E0C">
            <w:pPr>
              <w:pStyle w:val="rowtabella0"/>
              <w:jc w:val="center"/>
              <w:rPr>
                <w:color w:val="002060"/>
              </w:rPr>
            </w:pPr>
            <w:r w:rsidRPr="007F2715">
              <w:rPr>
                <w:color w:val="002060"/>
              </w:rPr>
              <w:t>0</w:t>
            </w:r>
          </w:p>
        </w:tc>
      </w:tr>
      <w:tr w:rsidR="007F2715" w:rsidRPr="007F2715" w14:paraId="6ED72A7D" w14:textId="77777777" w:rsidTr="005D6E0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49EDC33" w14:textId="77777777" w:rsidR="0039603B" w:rsidRPr="007F2715" w:rsidRDefault="0039603B" w:rsidP="005D6E0C">
            <w:pPr>
              <w:pStyle w:val="rowtabella0"/>
              <w:rPr>
                <w:color w:val="002060"/>
                <w:lang w:val="en-US"/>
              </w:rPr>
            </w:pPr>
            <w:r w:rsidRPr="007F2715">
              <w:rPr>
                <w:color w:val="002060"/>
                <w:lang w:val="en-US"/>
              </w:rPr>
              <w:t>sq.B REAL FABRIANO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24DAC" w14:textId="77777777" w:rsidR="0039603B" w:rsidRPr="007F2715" w:rsidRDefault="0039603B" w:rsidP="005D6E0C">
            <w:pPr>
              <w:pStyle w:val="rowtabella0"/>
              <w:jc w:val="center"/>
              <w:rPr>
                <w:color w:val="002060"/>
              </w:rPr>
            </w:pPr>
            <w:r w:rsidRPr="007F271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A7B5B" w14:textId="77777777" w:rsidR="0039603B" w:rsidRPr="007F2715" w:rsidRDefault="0039603B" w:rsidP="005D6E0C">
            <w:pPr>
              <w:pStyle w:val="rowtabella0"/>
              <w:jc w:val="center"/>
              <w:rPr>
                <w:color w:val="002060"/>
              </w:rPr>
            </w:pPr>
            <w:r w:rsidRPr="007F271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B0A8E" w14:textId="77777777" w:rsidR="0039603B" w:rsidRPr="007F2715" w:rsidRDefault="0039603B" w:rsidP="005D6E0C">
            <w:pPr>
              <w:pStyle w:val="rowtabella0"/>
              <w:jc w:val="center"/>
              <w:rPr>
                <w:color w:val="002060"/>
              </w:rPr>
            </w:pPr>
            <w:r w:rsidRPr="007F271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0C1C7" w14:textId="77777777" w:rsidR="0039603B" w:rsidRPr="007F2715" w:rsidRDefault="0039603B" w:rsidP="005D6E0C">
            <w:pPr>
              <w:pStyle w:val="rowtabella0"/>
              <w:jc w:val="center"/>
              <w:rPr>
                <w:color w:val="002060"/>
              </w:rPr>
            </w:pPr>
            <w:r w:rsidRPr="007F271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6C11E" w14:textId="77777777" w:rsidR="0039603B" w:rsidRPr="007F2715" w:rsidRDefault="0039603B" w:rsidP="005D6E0C">
            <w:pPr>
              <w:pStyle w:val="rowtabella0"/>
              <w:jc w:val="center"/>
              <w:rPr>
                <w:color w:val="002060"/>
              </w:rPr>
            </w:pPr>
            <w:r w:rsidRPr="007F271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B5CDC" w14:textId="77777777" w:rsidR="0039603B" w:rsidRPr="007F2715" w:rsidRDefault="0039603B" w:rsidP="005D6E0C">
            <w:pPr>
              <w:pStyle w:val="rowtabella0"/>
              <w:jc w:val="center"/>
              <w:rPr>
                <w:color w:val="002060"/>
              </w:rPr>
            </w:pPr>
            <w:r w:rsidRPr="007F271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65045" w14:textId="77777777" w:rsidR="0039603B" w:rsidRPr="007F2715" w:rsidRDefault="0039603B" w:rsidP="005D6E0C">
            <w:pPr>
              <w:pStyle w:val="rowtabella0"/>
              <w:jc w:val="center"/>
              <w:rPr>
                <w:color w:val="002060"/>
              </w:rPr>
            </w:pPr>
            <w:r w:rsidRPr="007F271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23391" w14:textId="77777777" w:rsidR="0039603B" w:rsidRPr="007F2715" w:rsidRDefault="0039603B" w:rsidP="005D6E0C">
            <w:pPr>
              <w:pStyle w:val="rowtabella0"/>
              <w:jc w:val="center"/>
              <w:rPr>
                <w:color w:val="002060"/>
              </w:rPr>
            </w:pPr>
            <w:r w:rsidRPr="007F271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12CF8" w14:textId="77777777" w:rsidR="0039603B" w:rsidRPr="007F2715" w:rsidRDefault="0039603B" w:rsidP="005D6E0C">
            <w:pPr>
              <w:pStyle w:val="rowtabella0"/>
              <w:jc w:val="center"/>
              <w:rPr>
                <w:color w:val="002060"/>
              </w:rPr>
            </w:pPr>
            <w:r w:rsidRPr="007F2715">
              <w:rPr>
                <w:color w:val="002060"/>
              </w:rPr>
              <w:t>0</w:t>
            </w:r>
          </w:p>
        </w:tc>
      </w:tr>
    </w:tbl>
    <w:p w14:paraId="4F85FC1D" w14:textId="77777777" w:rsidR="0039603B" w:rsidRPr="007F2715" w:rsidRDefault="0039603B" w:rsidP="0039603B">
      <w:pPr>
        <w:pStyle w:val="breakline"/>
        <w:rPr>
          <w:rFonts w:eastAsiaTheme="minorEastAsia"/>
          <w:color w:val="002060"/>
        </w:rPr>
      </w:pPr>
    </w:p>
    <w:p w14:paraId="6225C45E" w14:textId="77777777" w:rsidR="0039603B" w:rsidRPr="007F2715" w:rsidRDefault="0039603B" w:rsidP="0039603B">
      <w:pPr>
        <w:pStyle w:val="breakline"/>
        <w:rPr>
          <w:color w:val="002060"/>
        </w:rPr>
      </w:pPr>
    </w:p>
    <w:p w14:paraId="5DEB3033" w14:textId="77777777" w:rsidR="0039603B" w:rsidRPr="007F2715" w:rsidRDefault="0039603B" w:rsidP="0039603B">
      <w:pPr>
        <w:pStyle w:val="sottotitolocampionato10"/>
        <w:rPr>
          <w:color w:val="002060"/>
        </w:rPr>
      </w:pPr>
      <w:r w:rsidRPr="007F2715">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F2715" w:rsidRPr="007F2715" w14:paraId="48E084A2" w14:textId="77777777" w:rsidTr="005D6E0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A4FD81" w14:textId="77777777" w:rsidR="0039603B" w:rsidRPr="007F2715" w:rsidRDefault="0039603B" w:rsidP="005D6E0C">
            <w:pPr>
              <w:pStyle w:val="headertabella0"/>
              <w:rPr>
                <w:color w:val="002060"/>
              </w:rPr>
            </w:pPr>
            <w:r w:rsidRPr="007F271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9E03B3" w14:textId="77777777" w:rsidR="0039603B" w:rsidRPr="007F2715" w:rsidRDefault="0039603B" w:rsidP="005D6E0C">
            <w:pPr>
              <w:pStyle w:val="headertabella0"/>
              <w:rPr>
                <w:color w:val="002060"/>
              </w:rPr>
            </w:pPr>
            <w:r w:rsidRPr="007F271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00A897" w14:textId="77777777" w:rsidR="0039603B" w:rsidRPr="007F2715" w:rsidRDefault="0039603B" w:rsidP="005D6E0C">
            <w:pPr>
              <w:pStyle w:val="headertabella0"/>
              <w:rPr>
                <w:color w:val="002060"/>
              </w:rPr>
            </w:pPr>
            <w:r w:rsidRPr="007F271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509C65" w14:textId="77777777" w:rsidR="0039603B" w:rsidRPr="007F2715" w:rsidRDefault="0039603B" w:rsidP="005D6E0C">
            <w:pPr>
              <w:pStyle w:val="headertabella0"/>
              <w:rPr>
                <w:color w:val="002060"/>
              </w:rPr>
            </w:pPr>
            <w:r w:rsidRPr="007F271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8CABFA" w14:textId="77777777" w:rsidR="0039603B" w:rsidRPr="007F2715" w:rsidRDefault="0039603B" w:rsidP="005D6E0C">
            <w:pPr>
              <w:pStyle w:val="headertabella0"/>
              <w:rPr>
                <w:color w:val="002060"/>
              </w:rPr>
            </w:pPr>
            <w:r w:rsidRPr="007F271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AE7522" w14:textId="77777777" w:rsidR="0039603B" w:rsidRPr="007F2715" w:rsidRDefault="0039603B" w:rsidP="005D6E0C">
            <w:pPr>
              <w:pStyle w:val="headertabella0"/>
              <w:rPr>
                <w:color w:val="002060"/>
              </w:rPr>
            </w:pPr>
            <w:r w:rsidRPr="007F271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D04EA0" w14:textId="77777777" w:rsidR="0039603B" w:rsidRPr="007F2715" w:rsidRDefault="0039603B" w:rsidP="005D6E0C">
            <w:pPr>
              <w:pStyle w:val="headertabella0"/>
              <w:rPr>
                <w:color w:val="002060"/>
              </w:rPr>
            </w:pPr>
            <w:r w:rsidRPr="007F271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652F96" w14:textId="77777777" w:rsidR="0039603B" w:rsidRPr="007F2715" w:rsidRDefault="0039603B" w:rsidP="005D6E0C">
            <w:pPr>
              <w:pStyle w:val="headertabella0"/>
              <w:rPr>
                <w:color w:val="002060"/>
              </w:rPr>
            </w:pPr>
            <w:r w:rsidRPr="007F271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DF50B4" w14:textId="77777777" w:rsidR="0039603B" w:rsidRPr="007F2715" w:rsidRDefault="0039603B" w:rsidP="005D6E0C">
            <w:pPr>
              <w:pStyle w:val="headertabella0"/>
              <w:rPr>
                <w:color w:val="002060"/>
              </w:rPr>
            </w:pPr>
            <w:r w:rsidRPr="007F271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27E09B" w14:textId="77777777" w:rsidR="0039603B" w:rsidRPr="007F2715" w:rsidRDefault="0039603B" w:rsidP="005D6E0C">
            <w:pPr>
              <w:pStyle w:val="headertabella0"/>
              <w:rPr>
                <w:color w:val="002060"/>
              </w:rPr>
            </w:pPr>
            <w:r w:rsidRPr="007F2715">
              <w:rPr>
                <w:color w:val="002060"/>
              </w:rPr>
              <w:t>PE</w:t>
            </w:r>
          </w:p>
        </w:tc>
      </w:tr>
      <w:tr w:rsidR="007F2715" w:rsidRPr="007F2715" w14:paraId="5931B0CC" w14:textId="77777777" w:rsidTr="005D6E0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84D0B06" w14:textId="77777777" w:rsidR="0039603B" w:rsidRPr="007F2715" w:rsidRDefault="0039603B" w:rsidP="005D6E0C">
            <w:pPr>
              <w:pStyle w:val="rowtabella0"/>
              <w:rPr>
                <w:color w:val="002060"/>
              </w:rPr>
            </w:pPr>
            <w:r w:rsidRPr="007F2715">
              <w:rPr>
                <w:color w:val="002060"/>
              </w:rPr>
              <w:t>A.S.D. G.S.A. LE DUE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CCCA7" w14:textId="77777777" w:rsidR="0039603B" w:rsidRPr="007F2715" w:rsidRDefault="0039603B" w:rsidP="005D6E0C">
            <w:pPr>
              <w:pStyle w:val="rowtabella0"/>
              <w:jc w:val="center"/>
              <w:rPr>
                <w:color w:val="002060"/>
              </w:rPr>
            </w:pPr>
            <w:r w:rsidRPr="007F271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41CF3" w14:textId="77777777" w:rsidR="0039603B" w:rsidRPr="007F2715" w:rsidRDefault="0039603B" w:rsidP="005D6E0C">
            <w:pPr>
              <w:pStyle w:val="rowtabella0"/>
              <w:jc w:val="center"/>
              <w:rPr>
                <w:color w:val="002060"/>
              </w:rPr>
            </w:pPr>
            <w:r w:rsidRPr="007F271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780E6" w14:textId="77777777" w:rsidR="0039603B" w:rsidRPr="007F2715" w:rsidRDefault="0039603B" w:rsidP="005D6E0C">
            <w:pPr>
              <w:pStyle w:val="rowtabella0"/>
              <w:jc w:val="center"/>
              <w:rPr>
                <w:color w:val="002060"/>
              </w:rPr>
            </w:pPr>
            <w:r w:rsidRPr="007F271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8E3AC" w14:textId="77777777" w:rsidR="0039603B" w:rsidRPr="007F2715" w:rsidRDefault="0039603B" w:rsidP="005D6E0C">
            <w:pPr>
              <w:pStyle w:val="rowtabella0"/>
              <w:jc w:val="center"/>
              <w:rPr>
                <w:color w:val="002060"/>
              </w:rPr>
            </w:pPr>
            <w:r w:rsidRPr="007F271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B341D0" w14:textId="77777777" w:rsidR="0039603B" w:rsidRPr="007F2715" w:rsidRDefault="0039603B" w:rsidP="005D6E0C">
            <w:pPr>
              <w:pStyle w:val="rowtabella0"/>
              <w:jc w:val="center"/>
              <w:rPr>
                <w:color w:val="002060"/>
              </w:rPr>
            </w:pPr>
            <w:r w:rsidRPr="007F271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F0737F" w14:textId="77777777" w:rsidR="0039603B" w:rsidRPr="007F2715" w:rsidRDefault="0039603B" w:rsidP="005D6E0C">
            <w:pPr>
              <w:pStyle w:val="rowtabella0"/>
              <w:jc w:val="center"/>
              <w:rPr>
                <w:color w:val="002060"/>
              </w:rPr>
            </w:pPr>
            <w:r w:rsidRPr="007F2715">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BAC0D" w14:textId="77777777" w:rsidR="0039603B" w:rsidRPr="007F2715" w:rsidRDefault="0039603B" w:rsidP="005D6E0C">
            <w:pPr>
              <w:pStyle w:val="rowtabella0"/>
              <w:jc w:val="center"/>
              <w:rPr>
                <w:color w:val="002060"/>
              </w:rPr>
            </w:pPr>
            <w:r w:rsidRPr="007F271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42B30" w14:textId="77777777" w:rsidR="0039603B" w:rsidRPr="007F2715" w:rsidRDefault="0039603B" w:rsidP="005D6E0C">
            <w:pPr>
              <w:pStyle w:val="rowtabella0"/>
              <w:jc w:val="center"/>
              <w:rPr>
                <w:color w:val="002060"/>
              </w:rPr>
            </w:pPr>
            <w:r w:rsidRPr="007F2715">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9C0AE" w14:textId="77777777" w:rsidR="0039603B" w:rsidRPr="007F2715" w:rsidRDefault="0039603B" w:rsidP="005D6E0C">
            <w:pPr>
              <w:pStyle w:val="rowtabella0"/>
              <w:jc w:val="center"/>
              <w:rPr>
                <w:color w:val="002060"/>
              </w:rPr>
            </w:pPr>
            <w:r w:rsidRPr="007F2715">
              <w:rPr>
                <w:color w:val="002060"/>
              </w:rPr>
              <w:t>0</w:t>
            </w:r>
          </w:p>
        </w:tc>
      </w:tr>
      <w:tr w:rsidR="007F2715" w:rsidRPr="007F2715" w14:paraId="23A41656" w14:textId="77777777" w:rsidTr="005D6E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5856ED" w14:textId="77777777" w:rsidR="0039603B" w:rsidRPr="007F2715" w:rsidRDefault="0039603B" w:rsidP="005D6E0C">
            <w:pPr>
              <w:pStyle w:val="rowtabella0"/>
              <w:rPr>
                <w:color w:val="002060"/>
                <w:lang w:val="en-US"/>
              </w:rPr>
            </w:pPr>
            <w:r w:rsidRPr="007F2715">
              <w:rPr>
                <w:color w:val="002060"/>
                <w:lang w:val="en-US"/>
              </w:rPr>
              <w:t>A.S.D. POL. SPORT COMMUNICATION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BB39C" w14:textId="77777777" w:rsidR="0039603B" w:rsidRPr="007F2715" w:rsidRDefault="0039603B" w:rsidP="005D6E0C">
            <w:pPr>
              <w:pStyle w:val="rowtabella0"/>
              <w:jc w:val="center"/>
              <w:rPr>
                <w:color w:val="002060"/>
              </w:rPr>
            </w:pPr>
            <w:r w:rsidRPr="007F271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66EFE" w14:textId="77777777" w:rsidR="0039603B" w:rsidRPr="007F2715" w:rsidRDefault="0039603B" w:rsidP="005D6E0C">
            <w:pPr>
              <w:pStyle w:val="rowtabella0"/>
              <w:jc w:val="center"/>
              <w:rPr>
                <w:color w:val="002060"/>
              </w:rPr>
            </w:pPr>
            <w:r w:rsidRPr="007F271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CE1C3" w14:textId="77777777" w:rsidR="0039603B" w:rsidRPr="007F2715" w:rsidRDefault="0039603B" w:rsidP="005D6E0C">
            <w:pPr>
              <w:pStyle w:val="rowtabella0"/>
              <w:jc w:val="center"/>
              <w:rPr>
                <w:color w:val="002060"/>
              </w:rPr>
            </w:pPr>
            <w:r w:rsidRPr="007F271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DC75C" w14:textId="77777777" w:rsidR="0039603B" w:rsidRPr="007F2715" w:rsidRDefault="0039603B" w:rsidP="005D6E0C">
            <w:pPr>
              <w:pStyle w:val="rowtabella0"/>
              <w:jc w:val="center"/>
              <w:rPr>
                <w:color w:val="002060"/>
              </w:rPr>
            </w:pPr>
            <w:r w:rsidRPr="007F271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16063E" w14:textId="77777777" w:rsidR="0039603B" w:rsidRPr="007F2715" w:rsidRDefault="0039603B" w:rsidP="005D6E0C">
            <w:pPr>
              <w:pStyle w:val="rowtabella0"/>
              <w:jc w:val="center"/>
              <w:rPr>
                <w:color w:val="002060"/>
              </w:rPr>
            </w:pPr>
            <w:r w:rsidRPr="007F271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A28B4" w14:textId="77777777" w:rsidR="0039603B" w:rsidRPr="007F2715" w:rsidRDefault="0039603B" w:rsidP="005D6E0C">
            <w:pPr>
              <w:pStyle w:val="rowtabella0"/>
              <w:jc w:val="center"/>
              <w:rPr>
                <w:color w:val="002060"/>
              </w:rPr>
            </w:pPr>
            <w:r w:rsidRPr="007F2715">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8535C" w14:textId="77777777" w:rsidR="0039603B" w:rsidRPr="007F2715" w:rsidRDefault="0039603B" w:rsidP="005D6E0C">
            <w:pPr>
              <w:pStyle w:val="rowtabella0"/>
              <w:jc w:val="center"/>
              <w:rPr>
                <w:color w:val="002060"/>
              </w:rPr>
            </w:pPr>
            <w:r w:rsidRPr="007F271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2E5AF" w14:textId="77777777" w:rsidR="0039603B" w:rsidRPr="007F2715" w:rsidRDefault="0039603B" w:rsidP="005D6E0C">
            <w:pPr>
              <w:pStyle w:val="rowtabella0"/>
              <w:jc w:val="center"/>
              <w:rPr>
                <w:color w:val="002060"/>
              </w:rPr>
            </w:pPr>
            <w:r w:rsidRPr="007F271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24EC1" w14:textId="77777777" w:rsidR="0039603B" w:rsidRPr="007F2715" w:rsidRDefault="0039603B" w:rsidP="005D6E0C">
            <w:pPr>
              <w:pStyle w:val="rowtabella0"/>
              <w:jc w:val="center"/>
              <w:rPr>
                <w:color w:val="002060"/>
              </w:rPr>
            </w:pPr>
            <w:r w:rsidRPr="007F2715">
              <w:rPr>
                <w:color w:val="002060"/>
              </w:rPr>
              <w:t>0</w:t>
            </w:r>
          </w:p>
        </w:tc>
      </w:tr>
      <w:tr w:rsidR="007F2715" w:rsidRPr="007F2715" w14:paraId="054806B3" w14:textId="77777777" w:rsidTr="005D6E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F99B02" w14:textId="77777777" w:rsidR="0039603B" w:rsidRPr="007F2715" w:rsidRDefault="0039603B" w:rsidP="005D6E0C">
            <w:pPr>
              <w:pStyle w:val="rowtabella0"/>
              <w:rPr>
                <w:color w:val="002060"/>
              </w:rPr>
            </w:pPr>
            <w:r w:rsidRPr="007F2715">
              <w:rPr>
                <w:color w:val="002060"/>
              </w:rPr>
              <w:t>A.S.D. CALCIO S.ELPIDIO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BC9DA7" w14:textId="77777777" w:rsidR="0039603B" w:rsidRPr="007F2715" w:rsidRDefault="0039603B" w:rsidP="005D6E0C">
            <w:pPr>
              <w:pStyle w:val="rowtabella0"/>
              <w:jc w:val="center"/>
              <w:rPr>
                <w:color w:val="002060"/>
              </w:rPr>
            </w:pPr>
            <w:r w:rsidRPr="007F271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8E829" w14:textId="77777777" w:rsidR="0039603B" w:rsidRPr="007F2715" w:rsidRDefault="0039603B" w:rsidP="005D6E0C">
            <w:pPr>
              <w:pStyle w:val="rowtabella0"/>
              <w:jc w:val="center"/>
              <w:rPr>
                <w:color w:val="002060"/>
              </w:rPr>
            </w:pPr>
            <w:r w:rsidRPr="007F271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F343A" w14:textId="77777777" w:rsidR="0039603B" w:rsidRPr="007F2715" w:rsidRDefault="0039603B" w:rsidP="005D6E0C">
            <w:pPr>
              <w:pStyle w:val="rowtabella0"/>
              <w:jc w:val="center"/>
              <w:rPr>
                <w:color w:val="002060"/>
              </w:rPr>
            </w:pPr>
            <w:r w:rsidRPr="007F271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36BEA" w14:textId="77777777" w:rsidR="0039603B" w:rsidRPr="007F2715" w:rsidRDefault="0039603B" w:rsidP="005D6E0C">
            <w:pPr>
              <w:pStyle w:val="rowtabella0"/>
              <w:jc w:val="center"/>
              <w:rPr>
                <w:color w:val="002060"/>
              </w:rPr>
            </w:pPr>
            <w:r w:rsidRPr="007F271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FB77D" w14:textId="77777777" w:rsidR="0039603B" w:rsidRPr="007F2715" w:rsidRDefault="0039603B" w:rsidP="005D6E0C">
            <w:pPr>
              <w:pStyle w:val="rowtabella0"/>
              <w:jc w:val="center"/>
              <w:rPr>
                <w:color w:val="002060"/>
              </w:rPr>
            </w:pPr>
            <w:r w:rsidRPr="007F271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F1B2F" w14:textId="77777777" w:rsidR="0039603B" w:rsidRPr="007F2715" w:rsidRDefault="0039603B" w:rsidP="005D6E0C">
            <w:pPr>
              <w:pStyle w:val="rowtabella0"/>
              <w:jc w:val="center"/>
              <w:rPr>
                <w:color w:val="002060"/>
              </w:rPr>
            </w:pPr>
            <w:r w:rsidRPr="007F2715">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2E60A" w14:textId="77777777" w:rsidR="0039603B" w:rsidRPr="007F2715" w:rsidRDefault="0039603B" w:rsidP="005D6E0C">
            <w:pPr>
              <w:pStyle w:val="rowtabella0"/>
              <w:jc w:val="center"/>
              <w:rPr>
                <w:color w:val="002060"/>
              </w:rPr>
            </w:pPr>
            <w:r w:rsidRPr="007F2715">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FF32A" w14:textId="77777777" w:rsidR="0039603B" w:rsidRPr="007F2715" w:rsidRDefault="0039603B" w:rsidP="005D6E0C">
            <w:pPr>
              <w:pStyle w:val="rowtabella0"/>
              <w:jc w:val="center"/>
              <w:rPr>
                <w:color w:val="002060"/>
              </w:rPr>
            </w:pPr>
            <w:r w:rsidRPr="007F271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04A87" w14:textId="77777777" w:rsidR="0039603B" w:rsidRPr="007F2715" w:rsidRDefault="0039603B" w:rsidP="005D6E0C">
            <w:pPr>
              <w:pStyle w:val="rowtabella0"/>
              <w:jc w:val="center"/>
              <w:rPr>
                <w:color w:val="002060"/>
              </w:rPr>
            </w:pPr>
            <w:r w:rsidRPr="007F2715">
              <w:rPr>
                <w:color w:val="002060"/>
              </w:rPr>
              <w:t>0</w:t>
            </w:r>
          </w:p>
        </w:tc>
      </w:tr>
      <w:tr w:rsidR="007F2715" w:rsidRPr="007F2715" w14:paraId="5D1CAAD8" w14:textId="77777777" w:rsidTr="005D6E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35A97D" w14:textId="77777777" w:rsidR="0039603B" w:rsidRPr="007F2715" w:rsidRDefault="0039603B" w:rsidP="005D6E0C">
            <w:pPr>
              <w:pStyle w:val="rowtabella0"/>
              <w:rPr>
                <w:color w:val="002060"/>
              </w:rPr>
            </w:pPr>
            <w:r w:rsidRPr="007F2715">
              <w:rPr>
                <w:color w:val="002060"/>
              </w:rPr>
              <w:t>S.S.D. AMATORI STESE 2007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3FD8C" w14:textId="77777777" w:rsidR="0039603B" w:rsidRPr="007F2715" w:rsidRDefault="0039603B" w:rsidP="005D6E0C">
            <w:pPr>
              <w:pStyle w:val="rowtabella0"/>
              <w:jc w:val="center"/>
              <w:rPr>
                <w:color w:val="002060"/>
              </w:rPr>
            </w:pPr>
            <w:r w:rsidRPr="007F271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2B53C" w14:textId="77777777" w:rsidR="0039603B" w:rsidRPr="007F2715" w:rsidRDefault="0039603B" w:rsidP="005D6E0C">
            <w:pPr>
              <w:pStyle w:val="rowtabella0"/>
              <w:jc w:val="center"/>
              <w:rPr>
                <w:color w:val="002060"/>
              </w:rPr>
            </w:pPr>
            <w:r w:rsidRPr="007F271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F7C50" w14:textId="77777777" w:rsidR="0039603B" w:rsidRPr="007F2715" w:rsidRDefault="0039603B" w:rsidP="005D6E0C">
            <w:pPr>
              <w:pStyle w:val="rowtabella0"/>
              <w:jc w:val="center"/>
              <w:rPr>
                <w:color w:val="002060"/>
              </w:rPr>
            </w:pPr>
            <w:r w:rsidRPr="007F271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0E7C5" w14:textId="77777777" w:rsidR="0039603B" w:rsidRPr="007F2715" w:rsidRDefault="0039603B" w:rsidP="005D6E0C">
            <w:pPr>
              <w:pStyle w:val="rowtabella0"/>
              <w:jc w:val="center"/>
              <w:rPr>
                <w:color w:val="002060"/>
              </w:rPr>
            </w:pPr>
            <w:r w:rsidRPr="007F271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8612F" w14:textId="77777777" w:rsidR="0039603B" w:rsidRPr="007F2715" w:rsidRDefault="0039603B" w:rsidP="005D6E0C">
            <w:pPr>
              <w:pStyle w:val="rowtabella0"/>
              <w:jc w:val="center"/>
              <w:rPr>
                <w:color w:val="002060"/>
              </w:rPr>
            </w:pPr>
            <w:r w:rsidRPr="007F271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52224" w14:textId="77777777" w:rsidR="0039603B" w:rsidRPr="007F2715" w:rsidRDefault="0039603B" w:rsidP="005D6E0C">
            <w:pPr>
              <w:pStyle w:val="rowtabella0"/>
              <w:jc w:val="center"/>
              <w:rPr>
                <w:color w:val="002060"/>
              </w:rPr>
            </w:pPr>
            <w:r w:rsidRPr="007F2715">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8B7F4B" w14:textId="77777777" w:rsidR="0039603B" w:rsidRPr="007F2715" w:rsidRDefault="0039603B" w:rsidP="005D6E0C">
            <w:pPr>
              <w:pStyle w:val="rowtabella0"/>
              <w:jc w:val="center"/>
              <w:rPr>
                <w:color w:val="002060"/>
              </w:rPr>
            </w:pPr>
            <w:r w:rsidRPr="007F2715">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F2D45" w14:textId="77777777" w:rsidR="0039603B" w:rsidRPr="007F2715" w:rsidRDefault="0039603B" w:rsidP="005D6E0C">
            <w:pPr>
              <w:pStyle w:val="rowtabella0"/>
              <w:jc w:val="center"/>
              <w:rPr>
                <w:color w:val="002060"/>
              </w:rPr>
            </w:pPr>
            <w:r w:rsidRPr="007F271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8A5C7" w14:textId="77777777" w:rsidR="0039603B" w:rsidRPr="007F2715" w:rsidRDefault="0039603B" w:rsidP="005D6E0C">
            <w:pPr>
              <w:pStyle w:val="rowtabella0"/>
              <w:jc w:val="center"/>
              <w:rPr>
                <w:color w:val="002060"/>
              </w:rPr>
            </w:pPr>
            <w:r w:rsidRPr="007F2715">
              <w:rPr>
                <w:color w:val="002060"/>
              </w:rPr>
              <w:t>0</w:t>
            </w:r>
          </w:p>
        </w:tc>
      </w:tr>
      <w:tr w:rsidR="007F2715" w:rsidRPr="007F2715" w14:paraId="7A7BD052" w14:textId="77777777" w:rsidTr="005D6E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D2FB5C" w14:textId="77777777" w:rsidR="0039603B" w:rsidRPr="007F2715" w:rsidRDefault="0039603B" w:rsidP="005D6E0C">
            <w:pPr>
              <w:pStyle w:val="rowtabella0"/>
              <w:rPr>
                <w:color w:val="002060"/>
              </w:rPr>
            </w:pPr>
            <w:r w:rsidRPr="007F2715">
              <w:rPr>
                <w:color w:val="002060"/>
              </w:rPr>
              <w:t>CSI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1B88F" w14:textId="77777777" w:rsidR="0039603B" w:rsidRPr="007F2715" w:rsidRDefault="0039603B" w:rsidP="005D6E0C">
            <w:pPr>
              <w:pStyle w:val="rowtabella0"/>
              <w:jc w:val="center"/>
              <w:rPr>
                <w:color w:val="002060"/>
              </w:rPr>
            </w:pPr>
            <w:r w:rsidRPr="007F271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2325E" w14:textId="77777777" w:rsidR="0039603B" w:rsidRPr="007F2715" w:rsidRDefault="0039603B" w:rsidP="005D6E0C">
            <w:pPr>
              <w:pStyle w:val="rowtabella0"/>
              <w:jc w:val="center"/>
              <w:rPr>
                <w:color w:val="002060"/>
              </w:rPr>
            </w:pPr>
            <w:r w:rsidRPr="007F271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339FB" w14:textId="77777777" w:rsidR="0039603B" w:rsidRPr="007F2715" w:rsidRDefault="0039603B" w:rsidP="005D6E0C">
            <w:pPr>
              <w:pStyle w:val="rowtabella0"/>
              <w:jc w:val="center"/>
              <w:rPr>
                <w:color w:val="002060"/>
              </w:rPr>
            </w:pPr>
            <w:r w:rsidRPr="007F271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4395C" w14:textId="77777777" w:rsidR="0039603B" w:rsidRPr="007F2715" w:rsidRDefault="0039603B" w:rsidP="005D6E0C">
            <w:pPr>
              <w:pStyle w:val="rowtabella0"/>
              <w:jc w:val="center"/>
              <w:rPr>
                <w:color w:val="002060"/>
              </w:rPr>
            </w:pPr>
            <w:r w:rsidRPr="007F271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95CD5" w14:textId="77777777" w:rsidR="0039603B" w:rsidRPr="007F2715" w:rsidRDefault="0039603B" w:rsidP="005D6E0C">
            <w:pPr>
              <w:pStyle w:val="rowtabella0"/>
              <w:jc w:val="center"/>
              <w:rPr>
                <w:color w:val="002060"/>
              </w:rPr>
            </w:pPr>
            <w:r w:rsidRPr="007F271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B2C1F" w14:textId="77777777" w:rsidR="0039603B" w:rsidRPr="007F2715" w:rsidRDefault="0039603B" w:rsidP="005D6E0C">
            <w:pPr>
              <w:pStyle w:val="rowtabella0"/>
              <w:jc w:val="center"/>
              <w:rPr>
                <w:color w:val="002060"/>
              </w:rPr>
            </w:pPr>
            <w:r w:rsidRPr="007F2715">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88BCF" w14:textId="77777777" w:rsidR="0039603B" w:rsidRPr="007F2715" w:rsidRDefault="0039603B" w:rsidP="005D6E0C">
            <w:pPr>
              <w:pStyle w:val="rowtabella0"/>
              <w:jc w:val="center"/>
              <w:rPr>
                <w:color w:val="002060"/>
              </w:rPr>
            </w:pPr>
            <w:r w:rsidRPr="007F2715">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86946" w14:textId="77777777" w:rsidR="0039603B" w:rsidRPr="007F2715" w:rsidRDefault="0039603B" w:rsidP="005D6E0C">
            <w:pPr>
              <w:pStyle w:val="rowtabella0"/>
              <w:jc w:val="center"/>
              <w:rPr>
                <w:color w:val="002060"/>
              </w:rPr>
            </w:pPr>
            <w:r w:rsidRPr="007F271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BA3E8" w14:textId="77777777" w:rsidR="0039603B" w:rsidRPr="007F2715" w:rsidRDefault="0039603B" w:rsidP="005D6E0C">
            <w:pPr>
              <w:pStyle w:val="rowtabella0"/>
              <w:jc w:val="center"/>
              <w:rPr>
                <w:color w:val="002060"/>
              </w:rPr>
            </w:pPr>
            <w:r w:rsidRPr="007F2715">
              <w:rPr>
                <w:color w:val="002060"/>
              </w:rPr>
              <w:t>0</w:t>
            </w:r>
          </w:p>
        </w:tc>
      </w:tr>
      <w:tr w:rsidR="007F2715" w:rsidRPr="007F2715" w14:paraId="5C765340" w14:textId="77777777" w:rsidTr="005D6E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F3E035" w14:textId="77777777" w:rsidR="0039603B" w:rsidRPr="007F2715" w:rsidRDefault="0039603B" w:rsidP="005D6E0C">
            <w:pPr>
              <w:pStyle w:val="rowtabella0"/>
              <w:rPr>
                <w:color w:val="002060"/>
              </w:rPr>
            </w:pPr>
            <w:r w:rsidRPr="007F2715">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D4C35" w14:textId="77777777" w:rsidR="0039603B" w:rsidRPr="007F2715" w:rsidRDefault="0039603B" w:rsidP="005D6E0C">
            <w:pPr>
              <w:pStyle w:val="rowtabella0"/>
              <w:jc w:val="center"/>
              <w:rPr>
                <w:color w:val="002060"/>
              </w:rPr>
            </w:pPr>
            <w:r w:rsidRPr="007F271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1904E" w14:textId="77777777" w:rsidR="0039603B" w:rsidRPr="007F2715" w:rsidRDefault="0039603B" w:rsidP="005D6E0C">
            <w:pPr>
              <w:pStyle w:val="rowtabella0"/>
              <w:jc w:val="center"/>
              <w:rPr>
                <w:color w:val="002060"/>
              </w:rPr>
            </w:pPr>
            <w:r w:rsidRPr="007F271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9CE56" w14:textId="77777777" w:rsidR="0039603B" w:rsidRPr="007F2715" w:rsidRDefault="0039603B" w:rsidP="005D6E0C">
            <w:pPr>
              <w:pStyle w:val="rowtabella0"/>
              <w:jc w:val="center"/>
              <w:rPr>
                <w:color w:val="002060"/>
              </w:rPr>
            </w:pPr>
            <w:r w:rsidRPr="007F271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D9674" w14:textId="77777777" w:rsidR="0039603B" w:rsidRPr="007F2715" w:rsidRDefault="0039603B" w:rsidP="005D6E0C">
            <w:pPr>
              <w:pStyle w:val="rowtabella0"/>
              <w:jc w:val="center"/>
              <w:rPr>
                <w:color w:val="002060"/>
              </w:rPr>
            </w:pPr>
            <w:r w:rsidRPr="007F271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1B87B" w14:textId="77777777" w:rsidR="0039603B" w:rsidRPr="007F2715" w:rsidRDefault="0039603B" w:rsidP="005D6E0C">
            <w:pPr>
              <w:pStyle w:val="rowtabella0"/>
              <w:jc w:val="center"/>
              <w:rPr>
                <w:color w:val="002060"/>
              </w:rPr>
            </w:pPr>
            <w:r w:rsidRPr="007F271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F2671" w14:textId="77777777" w:rsidR="0039603B" w:rsidRPr="007F2715" w:rsidRDefault="0039603B" w:rsidP="005D6E0C">
            <w:pPr>
              <w:pStyle w:val="rowtabella0"/>
              <w:jc w:val="center"/>
              <w:rPr>
                <w:color w:val="002060"/>
              </w:rPr>
            </w:pPr>
            <w:r w:rsidRPr="007F2715">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29C24" w14:textId="77777777" w:rsidR="0039603B" w:rsidRPr="007F2715" w:rsidRDefault="0039603B" w:rsidP="005D6E0C">
            <w:pPr>
              <w:pStyle w:val="rowtabella0"/>
              <w:jc w:val="center"/>
              <w:rPr>
                <w:color w:val="002060"/>
              </w:rPr>
            </w:pPr>
            <w:r w:rsidRPr="007F2715">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3CB173" w14:textId="77777777" w:rsidR="0039603B" w:rsidRPr="007F2715" w:rsidRDefault="0039603B" w:rsidP="005D6E0C">
            <w:pPr>
              <w:pStyle w:val="rowtabella0"/>
              <w:jc w:val="center"/>
              <w:rPr>
                <w:color w:val="002060"/>
              </w:rPr>
            </w:pPr>
            <w:r w:rsidRPr="007F271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04E3D" w14:textId="77777777" w:rsidR="0039603B" w:rsidRPr="007F2715" w:rsidRDefault="0039603B" w:rsidP="005D6E0C">
            <w:pPr>
              <w:pStyle w:val="rowtabella0"/>
              <w:jc w:val="center"/>
              <w:rPr>
                <w:color w:val="002060"/>
              </w:rPr>
            </w:pPr>
            <w:r w:rsidRPr="007F2715">
              <w:rPr>
                <w:color w:val="002060"/>
              </w:rPr>
              <w:t>0</w:t>
            </w:r>
          </w:p>
        </w:tc>
      </w:tr>
      <w:tr w:rsidR="007F2715" w:rsidRPr="007F2715" w14:paraId="06E94A2F" w14:textId="77777777" w:rsidTr="005D6E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6496F7" w14:textId="77777777" w:rsidR="0039603B" w:rsidRPr="007F2715" w:rsidRDefault="0039603B" w:rsidP="005D6E0C">
            <w:pPr>
              <w:pStyle w:val="rowtabella0"/>
              <w:rPr>
                <w:color w:val="002060"/>
                <w:lang w:val="en-US"/>
              </w:rPr>
            </w:pPr>
            <w:r w:rsidRPr="007F2715">
              <w:rPr>
                <w:color w:val="002060"/>
                <w:lang w:val="en-US"/>
              </w:rPr>
              <w:t>A.S.D. VAL TENNA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05DF8" w14:textId="77777777" w:rsidR="0039603B" w:rsidRPr="007F2715" w:rsidRDefault="0039603B" w:rsidP="005D6E0C">
            <w:pPr>
              <w:pStyle w:val="rowtabella0"/>
              <w:jc w:val="center"/>
              <w:rPr>
                <w:color w:val="002060"/>
              </w:rPr>
            </w:pPr>
            <w:r w:rsidRPr="007F271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1BD93" w14:textId="77777777" w:rsidR="0039603B" w:rsidRPr="007F2715" w:rsidRDefault="0039603B" w:rsidP="005D6E0C">
            <w:pPr>
              <w:pStyle w:val="rowtabella0"/>
              <w:jc w:val="center"/>
              <w:rPr>
                <w:color w:val="002060"/>
              </w:rPr>
            </w:pPr>
            <w:r w:rsidRPr="007F271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27901" w14:textId="77777777" w:rsidR="0039603B" w:rsidRPr="007F2715" w:rsidRDefault="0039603B" w:rsidP="005D6E0C">
            <w:pPr>
              <w:pStyle w:val="rowtabella0"/>
              <w:jc w:val="center"/>
              <w:rPr>
                <w:color w:val="002060"/>
              </w:rPr>
            </w:pPr>
            <w:r w:rsidRPr="007F271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91BF1" w14:textId="77777777" w:rsidR="0039603B" w:rsidRPr="007F2715" w:rsidRDefault="0039603B" w:rsidP="005D6E0C">
            <w:pPr>
              <w:pStyle w:val="rowtabella0"/>
              <w:jc w:val="center"/>
              <w:rPr>
                <w:color w:val="002060"/>
              </w:rPr>
            </w:pPr>
            <w:r w:rsidRPr="007F271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D1BAB4" w14:textId="77777777" w:rsidR="0039603B" w:rsidRPr="007F2715" w:rsidRDefault="0039603B" w:rsidP="005D6E0C">
            <w:pPr>
              <w:pStyle w:val="rowtabella0"/>
              <w:jc w:val="center"/>
              <w:rPr>
                <w:color w:val="002060"/>
              </w:rPr>
            </w:pPr>
            <w:r w:rsidRPr="007F271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4502E" w14:textId="77777777" w:rsidR="0039603B" w:rsidRPr="007F2715" w:rsidRDefault="0039603B" w:rsidP="005D6E0C">
            <w:pPr>
              <w:pStyle w:val="rowtabella0"/>
              <w:jc w:val="center"/>
              <w:rPr>
                <w:color w:val="002060"/>
              </w:rPr>
            </w:pPr>
            <w:r w:rsidRPr="007F2715">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49E73" w14:textId="77777777" w:rsidR="0039603B" w:rsidRPr="007F2715" w:rsidRDefault="0039603B" w:rsidP="005D6E0C">
            <w:pPr>
              <w:pStyle w:val="rowtabella0"/>
              <w:jc w:val="center"/>
              <w:rPr>
                <w:color w:val="002060"/>
              </w:rPr>
            </w:pPr>
            <w:r w:rsidRPr="007F2715">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F5BEC" w14:textId="77777777" w:rsidR="0039603B" w:rsidRPr="007F2715" w:rsidRDefault="0039603B" w:rsidP="005D6E0C">
            <w:pPr>
              <w:pStyle w:val="rowtabella0"/>
              <w:jc w:val="center"/>
              <w:rPr>
                <w:color w:val="002060"/>
              </w:rPr>
            </w:pPr>
            <w:r w:rsidRPr="007F271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644C6" w14:textId="77777777" w:rsidR="0039603B" w:rsidRPr="007F2715" w:rsidRDefault="0039603B" w:rsidP="005D6E0C">
            <w:pPr>
              <w:pStyle w:val="rowtabella0"/>
              <w:jc w:val="center"/>
              <w:rPr>
                <w:color w:val="002060"/>
              </w:rPr>
            </w:pPr>
            <w:r w:rsidRPr="007F2715">
              <w:rPr>
                <w:color w:val="002060"/>
              </w:rPr>
              <w:t>0</w:t>
            </w:r>
          </w:p>
        </w:tc>
      </w:tr>
      <w:tr w:rsidR="007F2715" w:rsidRPr="007F2715" w14:paraId="5562CC4E" w14:textId="77777777" w:rsidTr="005D6E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CF8FEB" w14:textId="77777777" w:rsidR="0039603B" w:rsidRPr="007F2715" w:rsidRDefault="0039603B" w:rsidP="005D6E0C">
            <w:pPr>
              <w:pStyle w:val="rowtabella0"/>
              <w:rPr>
                <w:color w:val="002060"/>
              </w:rPr>
            </w:pPr>
            <w:r w:rsidRPr="007F2715">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0EF9B" w14:textId="77777777" w:rsidR="0039603B" w:rsidRPr="007F2715" w:rsidRDefault="0039603B" w:rsidP="005D6E0C">
            <w:pPr>
              <w:pStyle w:val="rowtabella0"/>
              <w:jc w:val="center"/>
              <w:rPr>
                <w:color w:val="002060"/>
              </w:rPr>
            </w:pPr>
            <w:r w:rsidRPr="007F271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4E0DA" w14:textId="77777777" w:rsidR="0039603B" w:rsidRPr="007F2715" w:rsidRDefault="0039603B" w:rsidP="005D6E0C">
            <w:pPr>
              <w:pStyle w:val="rowtabella0"/>
              <w:jc w:val="center"/>
              <w:rPr>
                <w:color w:val="002060"/>
              </w:rPr>
            </w:pPr>
            <w:r w:rsidRPr="007F271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2F957" w14:textId="77777777" w:rsidR="0039603B" w:rsidRPr="007F2715" w:rsidRDefault="0039603B" w:rsidP="005D6E0C">
            <w:pPr>
              <w:pStyle w:val="rowtabella0"/>
              <w:jc w:val="center"/>
              <w:rPr>
                <w:color w:val="002060"/>
              </w:rPr>
            </w:pPr>
            <w:r w:rsidRPr="007F271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458E5" w14:textId="77777777" w:rsidR="0039603B" w:rsidRPr="007F2715" w:rsidRDefault="0039603B" w:rsidP="005D6E0C">
            <w:pPr>
              <w:pStyle w:val="rowtabella0"/>
              <w:jc w:val="center"/>
              <w:rPr>
                <w:color w:val="002060"/>
              </w:rPr>
            </w:pPr>
            <w:r w:rsidRPr="007F271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31E50" w14:textId="77777777" w:rsidR="0039603B" w:rsidRPr="007F2715" w:rsidRDefault="0039603B" w:rsidP="005D6E0C">
            <w:pPr>
              <w:pStyle w:val="rowtabella0"/>
              <w:jc w:val="center"/>
              <w:rPr>
                <w:color w:val="002060"/>
              </w:rPr>
            </w:pPr>
            <w:r w:rsidRPr="007F271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EA3BB" w14:textId="77777777" w:rsidR="0039603B" w:rsidRPr="007F2715" w:rsidRDefault="0039603B" w:rsidP="005D6E0C">
            <w:pPr>
              <w:pStyle w:val="rowtabella0"/>
              <w:jc w:val="center"/>
              <w:rPr>
                <w:color w:val="002060"/>
              </w:rPr>
            </w:pPr>
            <w:r w:rsidRPr="007F2715">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BE70B" w14:textId="77777777" w:rsidR="0039603B" w:rsidRPr="007F2715" w:rsidRDefault="0039603B" w:rsidP="005D6E0C">
            <w:pPr>
              <w:pStyle w:val="rowtabella0"/>
              <w:jc w:val="center"/>
              <w:rPr>
                <w:color w:val="002060"/>
              </w:rPr>
            </w:pPr>
            <w:r w:rsidRPr="007F2715">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B6DFB" w14:textId="77777777" w:rsidR="0039603B" w:rsidRPr="007F2715" w:rsidRDefault="0039603B" w:rsidP="005D6E0C">
            <w:pPr>
              <w:pStyle w:val="rowtabella0"/>
              <w:jc w:val="center"/>
              <w:rPr>
                <w:color w:val="002060"/>
              </w:rPr>
            </w:pPr>
            <w:r w:rsidRPr="007F271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71FFC" w14:textId="77777777" w:rsidR="0039603B" w:rsidRPr="007F2715" w:rsidRDefault="0039603B" w:rsidP="005D6E0C">
            <w:pPr>
              <w:pStyle w:val="rowtabella0"/>
              <w:jc w:val="center"/>
              <w:rPr>
                <w:color w:val="002060"/>
              </w:rPr>
            </w:pPr>
            <w:r w:rsidRPr="007F2715">
              <w:rPr>
                <w:color w:val="002060"/>
              </w:rPr>
              <w:t>0</w:t>
            </w:r>
          </w:p>
        </w:tc>
      </w:tr>
      <w:tr w:rsidR="007F2715" w:rsidRPr="007F2715" w14:paraId="3E4849A2" w14:textId="77777777" w:rsidTr="005D6E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44AA4C" w14:textId="77777777" w:rsidR="0039603B" w:rsidRPr="007F2715" w:rsidRDefault="0039603B" w:rsidP="005D6E0C">
            <w:pPr>
              <w:pStyle w:val="rowtabella0"/>
              <w:rPr>
                <w:color w:val="002060"/>
                <w:lang w:val="en-US"/>
              </w:rPr>
            </w:pPr>
            <w:r w:rsidRPr="007F2715">
              <w:rPr>
                <w:color w:val="002060"/>
                <w:lang w:val="en-US"/>
              </w:rPr>
              <w:t>A.S.D. UNION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5F6E8" w14:textId="77777777" w:rsidR="0039603B" w:rsidRPr="007F2715" w:rsidRDefault="0039603B" w:rsidP="005D6E0C">
            <w:pPr>
              <w:pStyle w:val="rowtabella0"/>
              <w:jc w:val="center"/>
              <w:rPr>
                <w:color w:val="002060"/>
              </w:rPr>
            </w:pPr>
            <w:r w:rsidRPr="007F271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DFF31" w14:textId="77777777" w:rsidR="0039603B" w:rsidRPr="007F2715" w:rsidRDefault="0039603B" w:rsidP="005D6E0C">
            <w:pPr>
              <w:pStyle w:val="rowtabella0"/>
              <w:jc w:val="center"/>
              <w:rPr>
                <w:color w:val="002060"/>
              </w:rPr>
            </w:pPr>
            <w:r w:rsidRPr="007F271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3DDA2" w14:textId="77777777" w:rsidR="0039603B" w:rsidRPr="007F2715" w:rsidRDefault="0039603B" w:rsidP="005D6E0C">
            <w:pPr>
              <w:pStyle w:val="rowtabella0"/>
              <w:jc w:val="center"/>
              <w:rPr>
                <w:color w:val="002060"/>
              </w:rPr>
            </w:pPr>
            <w:r w:rsidRPr="007F271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A59BB" w14:textId="77777777" w:rsidR="0039603B" w:rsidRPr="007F2715" w:rsidRDefault="0039603B" w:rsidP="005D6E0C">
            <w:pPr>
              <w:pStyle w:val="rowtabella0"/>
              <w:jc w:val="center"/>
              <w:rPr>
                <w:color w:val="002060"/>
              </w:rPr>
            </w:pPr>
            <w:r w:rsidRPr="007F271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813884" w14:textId="77777777" w:rsidR="0039603B" w:rsidRPr="007F2715" w:rsidRDefault="0039603B" w:rsidP="005D6E0C">
            <w:pPr>
              <w:pStyle w:val="rowtabella0"/>
              <w:jc w:val="center"/>
              <w:rPr>
                <w:color w:val="002060"/>
              </w:rPr>
            </w:pPr>
            <w:r w:rsidRPr="007F271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21B22" w14:textId="77777777" w:rsidR="0039603B" w:rsidRPr="007F2715" w:rsidRDefault="0039603B" w:rsidP="005D6E0C">
            <w:pPr>
              <w:pStyle w:val="rowtabella0"/>
              <w:jc w:val="center"/>
              <w:rPr>
                <w:color w:val="002060"/>
              </w:rPr>
            </w:pPr>
            <w:r w:rsidRPr="007F2715">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7D8DF" w14:textId="77777777" w:rsidR="0039603B" w:rsidRPr="007F2715" w:rsidRDefault="0039603B" w:rsidP="005D6E0C">
            <w:pPr>
              <w:pStyle w:val="rowtabella0"/>
              <w:jc w:val="center"/>
              <w:rPr>
                <w:color w:val="002060"/>
              </w:rPr>
            </w:pPr>
            <w:r w:rsidRPr="007F2715">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79D9C" w14:textId="77777777" w:rsidR="0039603B" w:rsidRPr="007F2715" w:rsidRDefault="0039603B" w:rsidP="005D6E0C">
            <w:pPr>
              <w:pStyle w:val="rowtabella0"/>
              <w:jc w:val="center"/>
              <w:rPr>
                <w:color w:val="002060"/>
              </w:rPr>
            </w:pPr>
            <w:r w:rsidRPr="007F271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61ECC" w14:textId="77777777" w:rsidR="0039603B" w:rsidRPr="007F2715" w:rsidRDefault="0039603B" w:rsidP="005D6E0C">
            <w:pPr>
              <w:pStyle w:val="rowtabella0"/>
              <w:jc w:val="center"/>
              <w:rPr>
                <w:color w:val="002060"/>
              </w:rPr>
            </w:pPr>
            <w:r w:rsidRPr="007F2715">
              <w:rPr>
                <w:color w:val="002060"/>
              </w:rPr>
              <w:t>0</w:t>
            </w:r>
          </w:p>
        </w:tc>
      </w:tr>
      <w:tr w:rsidR="007F2715" w:rsidRPr="007F2715" w14:paraId="61CB6220" w14:textId="77777777" w:rsidTr="005D6E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3D974D" w14:textId="77777777" w:rsidR="0039603B" w:rsidRPr="007F2715" w:rsidRDefault="0039603B" w:rsidP="005D6E0C">
            <w:pPr>
              <w:pStyle w:val="rowtabella0"/>
              <w:rPr>
                <w:color w:val="002060"/>
              </w:rPr>
            </w:pPr>
            <w:r w:rsidRPr="007F2715">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261CE" w14:textId="77777777" w:rsidR="0039603B" w:rsidRPr="007F2715" w:rsidRDefault="0039603B" w:rsidP="005D6E0C">
            <w:pPr>
              <w:pStyle w:val="rowtabella0"/>
              <w:jc w:val="center"/>
              <w:rPr>
                <w:color w:val="002060"/>
              </w:rPr>
            </w:pPr>
            <w:r w:rsidRPr="007F271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EE6D8" w14:textId="77777777" w:rsidR="0039603B" w:rsidRPr="007F2715" w:rsidRDefault="0039603B" w:rsidP="005D6E0C">
            <w:pPr>
              <w:pStyle w:val="rowtabella0"/>
              <w:jc w:val="center"/>
              <w:rPr>
                <w:color w:val="002060"/>
              </w:rPr>
            </w:pPr>
            <w:r w:rsidRPr="007F271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A9921" w14:textId="77777777" w:rsidR="0039603B" w:rsidRPr="007F2715" w:rsidRDefault="0039603B" w:rsidP="005D6E0C">
            <w:pPr>
              <w:pStyle w:val="rowtabella0"/>
              <w:jc w:val="center"/>
              <w:rPr>
                <w:color w:val="002060"/>
              </w:rPr>
            </w:pPr>
            <w:r w:rsidRPr="007F271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1445B" w14:textId="77777777" w:rsidR="0039603B" w:rsidRPr="007F2715" w:rsidRDefault="0039603B" w:rsidP="005D6E0C">
            <w:pPr>
              <w:pStyle w:val="rowtabella0"/>
              <w:jc w:val="center"/>
              <w:rPr>
                <w:color w:val="002060"/>
              </w:rPr>
            </w:pPr>
            <w:r w:rsidRPr="007F271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827D4" w14:textId="77777777" w:rsidR="0039603B" w:rsidRPr="007F2715" w:rsidRDefault="0039603B" w:rsidP="005D6E0C">
            <w:pPr>
              <w:pStyle w:val="rowtabella0"/>
              <w:jc w:val="center"/>
              <w:rPr>
                <w:color w:val="002060"/>
              </w:rPr>
            </w:pPr>
            <w:r w:rsidRPr="007F271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CE8E1" w14:textId="77777777" w:rsidR="0039603B" w:rsidRPr="007F2715" w:rsidRDefault="0039603B" w:rsidP="005D6E0C">
            <w:pPr>
              <w:pStyle w:val="rowtabella0"/>
              <w:jc w:val="center"/>
              <w:rPr>
                <w:color w:val="002060"/>
              </w:rPr>
            </w:pPr>
            <w:r w:rsidRPr="007F271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DEB2B0" w14:textId="77777777" w:rsidR="0039603B" w:rsidRPr="007F2715" w:rsidRDefault="0039603B" w:rsidP="005D6E0C">
            <w:pPr>
              <w:pStyle w:val="rowtabella0"/>
              <w:jc w:val="center"/>
              <w:rPr>
                <w:color w:val="002060"/>
              </w:rPr>
            </w:pPr>
            <w:r w:rsidRPr="007F2715">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9F790" w14:textId="77777777" w:rsidR="0039603B" w:rsidRPr="007F2715" w:rsidRDefault="0039603B" w:rsidP="005D6E0C">
            <w:pPr>
              <w:pStyle w:val="rowtabella0"/>
              <w:jc w:val="center"/>
              <w:rPr>
                <w:color w:val="002060"/>
              </w:rPr>
            </w:pPr>
            <w:r w:rsidRPr="007F2715">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AF8E5" w14:textId="77777777" w:rsidR="0039603B" w:rsidRPr="007F2715" w:rsidRDefault="0039603B" w:rsidP="005D6E0C">
            <w:pPr>
              <w:pStyle w:val="rowtabella0"/>
              <w:jc w:val="center"/>
              <w:rPr>
                <w:color w:val="002060"/>
              </w:rPr>
            </w:pPr>
            <w:r w:rsidRPr="007F2715">
              <w:rPr>
                <w:color w:val="002060"/>
              </w:rPr>
              <w:t>0</w:t>
            </w:r>
          </w:p>
        </w:tc>
      </w:tr>
      <w:tr w:rsidR="007F2715" w:rsidRPr="007F2715" w14:paraId="5A632E2C" w14:textId="77777777" w:rsidTr="005D6E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8045E8" w14:textId="77777777" w:rsidR="0039603B" w:rsidRPr="007F2715" w:rsidRDefault="0039603B" w:rsidP="005D6E0C">
            <w:pPr>
              <w:pStyle w:val="rowtabella0"/>
              <w:rPr>
                <w:color w:val="002060"/>
                <w:lang w:val="en-US"/>
              </w:rPr>
            </w:pPr>
            <w:r w:rsidRPr="007F2715">
              <w:rPr>
                <w:color w:val="002060"/>
                <w:lang w:val="en-US"/>
              </w:rPr>
              <w:t>A.S.D. FROG S CLUB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6BEC8" w14:textId="77777777" w:rsidR="0039603B" w:rsidRPr="007F2715" w:rsidRDefault="0039603B" w:rsidP="005D6E0C">
            <w:pPr>
              <w:pStyle w:val="rowtabella0"/>
              <w:jc w:val="center"/>
              <w:rPr>
                <w:color w:val="002060"/>
              </w:rPr>
            </w:pPr>
            <w:r w:rsidRPr="007F271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1CEE9" w14:textId="77777777" w:rsidR="0039603B" w:rsidRPr="007F2715" w:rsidRDefault="0039603B" w:rsidP="005D6E0C">
            <w:pPr>
              <w:pStyle w:val="rowtabella0"/>
              <w:jc w:val="center"/>
              <w:rPr>
                <w:color w:val="002060"/>
              </w:rPr>
            </w:pPr>
            <w:r w:rsidRPr="007F271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B625D" w14:textId="77777777" w:rsidR="0039603B" w:rsidRPr="007F2715" w:rsidRDefault="0039603B" w:rsidP="005D6E0C">
            <w:pPr>
              <w:pStyle w:val="rowtabella0"/>
              <w:jc w:val="center"/>
              <w:rPr>
                <w:color w:val="002060"/>
              </w:rPr>
            </w:pPr>
            <w:r w:rsidRPr="007F271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95996" w14:textId="77777777" w:rsidR="0039603B" w:rsidRPr="007F2715" w:rsidRDefault="0039603B" w:rsidP="005D6E0C">
            <w:pPr>
              <w:pStyle w:val="rowtabella0"/>
              <w:jc w:val="center"/>
              <w:rPr>
                <w:color w:val="002060"/>
              </w:rPr>
            </w:pPr>
            <w:r w:rsidRPr="007F271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E9421" w14:textId="77777777" w:rsidR="0039603B" w:rsidRPr="007F2715" w:rsidRDefault="0039603B" w:rsidP="005D6E0C">
            <w:pPr>
              <w:pStyle w:val="rowtabella0"/>
              <w:jc w:val="center"/>
              <w:rPr>
                <w:color w:val="002060"/>
              </w:rPr>
            </w:pPr>
            <w:r w:rsidRPr="007F271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57827" w14:textId="77777777" w:rsidR="0039603B" w:rsidRPr="007F2715" w:rsidRDefault="0039603B" w:rsidP="005D6E0C">
            <w:pPr>
              <w:pStyle w:val="rowtabella0"/>
              <w:jc w:val="center"/>
              <w:rPr>
                <w:color w:val="002060"/>
              </w:rPr>
            </w:pPr>
            <w:r w:rsidRPr="007F2715">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CF328E" w14:textId="77777777" w:rsidR="0039603B" w:rsidRPr="007F2715" w:rsidRDefault="0039603B" w:rsidP="005D6E0C">
            <w:pPr>
              <w:pStyle w:val="rowtabella0"/>
              <w:jc w:val="center"/>
              <w:rPr>
                <w:color w:val="002060"/>
              </w:rPr>
            </w:pPr>
            <w:r w:rsidRPr="007F2715">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D348E1" w14:textId="77777777" w:rsidR="0039603B" w:rsidRPr="007F2715" w:rsidRDefault="0039603B" w:rsidP="005D6E0C">
            <w:pPr>
              <w:pStyle w:val="rowtabella0"/>
              <w:jc w:val="center"/>
              <w:rPr>
                <w:color w:val="002060"/>
              </w:rPr>
            </w:pPr>
            <w:r w:rsidRPr="007F271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FAAAA" w14:textId="77777777" w:rsidR="0039603B" w:rsidRPr="007F2715" w:rsidRDefault="0039603B" w:rsidP="005D6E0C">
            <w:pPr>
              <w:pStyle w:val="rowtabella0"/>
              <w:jc w:val="center"/>
              <w:rPr>
                <w:color w:val="002060"/>
              </w:rPr>
            </w:pPr>
            <w:r w:rsidRPr="007F2715">
              <w:rPr>
                <w:color w:val="002060"/>
              </w:rPr>
              <w:t>0</w:t>
            </w:r>
          </w:p>
        </w:tc>
      </w:tr>
      <w:tr w:rsidR="007F2715" w:rsidRPr="007F2715" w14:paraId="56882667" w14:textId="77777777" w:rsidTr="005D6E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EF35E9" w14:textId="5FDE4C0B" w:rsidR="0039603B" w:rsidRPr="007F2715" w:rsidRDefault="0039603B" w:rsidP="005D6E0C">
            <w:pPr>
              <w:pStyle w:val="rowtabella0"/>
              <w:rPr>
                <w:color w:val="002060"/>
              </w:rPr>
            </w:pPr>
            <w:r w:rsidRPr="007F2715">
              <w:rPr>
                <w:color w:val="002060"/>
              </w:rPr>
              <w:t>A.S.D. NUOVA JUVENTINA FFC</w:t>
            </w:r>
            <w:r w:rsidR="007F2715" w:rsidRPr="007F2715">
              <w:rPr>
                <w:color w:val="002060"/>
              </w:rPr>
              <w:t xml:space="preserve"> –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40302" w14:textId="77777777" w:rsidR="0039603B" w:rsidRPr="007F2715" w:rsidRDefault="0039603B" w:rsidP="005D6E0C">
            <w:pPr>
              <w:pStyle w:val="rowtabella0"/>
              <w:jc w:val="center"/>
              <w:rPr>
                <w:color w:val="002060"/>
              </w:rPr>
            </w:pPr>
            <w:r w:rsidRPr="007F271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45BFD" w14:textId="77777777" w:rsidR="0039603B" w:rsidRPr="007F2715" w:rsidRDefault="0039603B" w:rsidP="005D6E0C">
            <w:pPr>
              <w:pStyle w:val="rowtabella0"/>
              <w:jc w:val="center"/>
              <w:rPr>
                <w:color w:val="002060"/>
              </w:rPr>
            </w:pPr>
            <w:r w:rsidRPr="007F271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E9C0D8" w14:textId="77777777" w:rsidR="0039603B" w:rsidRPr="007F2715" w:rsidRDefault="0039603B" w:rsidP="005D6E0C">
            <w:pPr>
              <w:pStyle w:val="rowtabella0"/>
              <w:jc w:val="center"/>
              <w:rPr>
                <w:color w:val="002060"/>
              </w:rPr>
            </w:pPr>
            <w:r w:rsidRPr="007F271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7E055" w14:textId="77777777" w:rsidR="0039603B" w:rsidRPr="007F2715" w:rsidRDefault="0039603B" w:rsidP="005D6E0C">
            <w:pPr>
              <w:pStyle w:val="rowtabella0"/>
              <w:jc w:val="center"/>
              <w:rPr>
                <w:color w:val="002060"/>
              </w:rPr>
            </w:pPr>
            <w:r w:rsidRPr="007F271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5E9C2" w14:textId="77777777" w:rsidR="0039603B" w:rsidRPr="007F2715" w:rsidRDefault="0039603B" w:rsidP="005D6E0C">
            <w:pPr>
              <w:pStyle w:val="rowtabella0"/>
              <w:jc w:val="center"/>
              <w:rPr>
                <w:color w:val="002060"/>
              </w:rPr>
            </w:pPr>
            <w:r w:rsidRPr="007F271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578E3" w14:textId="77777777" w:rsidR="0039603B" w:rsidRPr="007F2715" w:rsidRDefault="0039603B" w:rsidP="005D6E0C">
            <w:pPr>
              <w:pStyle w:val="rowtabella0"/>
              <w:jc w:val="center"/>
              <w:rPr>
                <w:color w:val="002060"/>
              </w:rPr>
            </w:pPr>
            <w:r w:rsidRPr="007F2715">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B8C41" w14:textId="77777777" w:rsidR="0039603B" w:rsidRPr="007F2715" w:rsidRDefault="0039603B" w:rsidP="005D6E0C">
            <w:pPr>
              <w:pStyle w:val="rowtabella0"/>
              <w:jc w:val="center"/>
              <w:rPr>
                <w:color w:val="002060"/>
              </w:rPr>
            </w:pPr>
            <w:r w:rsidRPr="007F2715">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09A1D" w14:textId="77777777" w:rsidR="0039603B" w:rsidRPr="007F2715" w:rsidRDefault="0039603B" w:rsidP="005D6E0C">
            <w:pPr>
              <w:pStyle w:val="rowtabella0"/>
              <w:jc w:val="center"/>
              <w:rPr>
                <w:color w:val="002060"/>
              </w:rPr>
            </w:pPr>
            <w:r w:rsidRPr="007F271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53829" w14:textId="77777777" w:rsidR="0039603B" w:rsidRPr="007F2715" w:rsidRDefault="0039603B" w:rsidP="005D6E0C">
            <w:pPr>
              <w:pStyle w:val="rowtabella0"/>
              <w:jc w:val="center"/>
              <w:rPr>
                <w:color w:val="002060"/>
              </w:rPr>
            </w:pPr>
            <w:r w:rsidRPr="007F2715">
              <w:rPr>
                <w:color w:val="002060"/>
              </w:rPr>
              <w:t>0</w:t>
            </w:r>
          </w:p>
        </w:tc>
      </w:tr>
      <w:tr w:rsidR="007F2715" w:rsidRPr="007F2715" w14:paraId="21BC1BE2" w14:textId="77777777" w:rsidTr="005D6E0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0362F62" w14:textId="77777777" w:rsidR="0039603B" w:rsidRPr="007F2715" w:rsidRDefault="0039603B" w:rsidP="005D6E0C">
            <w:pPr>
              <w:pStyle w:val="rowtabella0"/>
              <w:rPr>
                <w:color w:val="002060"/>
              </w:rPr>
            </w:pPr>
            <w:r w:rsidRPr="007F2715">
              <w:rPr>
                <w:color w:val="002060"/>
              </w:rPr>
              <w:t>SSDARL ACADEMY CIVITANOVESE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4A701" w14:textId="77777777" w:rsidR="0039603B" w:rsidRPr="007F2715" w:rsidRDefault="0039603B" w:rsidP="005D6E0C">
            <w:pPr>
              <w:pStyle w:val="rowtabella0"/>
              <w:jc w:val="center"/>
              <w:rPr>
                <w:color w:val="002060"/>
              </w:rPr>
            </w:pPr>
            <w:r w:rsidRPr="007F271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7BA7E" w14:textId="77777777" w:rsidR="0039603B" w:rsidRPr="007F2715" w:rsidRDefault="0039603B" w:rsidP="005D6E0C">
            <w:pPr>
              <w:pStyle w:val="rowtabella0"/>
              <w:jc w:val="center"/>
              <w:rPr>
                <w:color w:val="002060"/>
              </w:rPr>
            </w:pPr>
            <w:r w:rsidRPr="007F271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A2141" w14:textId="77777777" w:rsidR="0039603B" w:rsidRPr="007F2715" w:rsidRDefault="0039603B" w:rsidP="005D6E0C">
            <w:pPr>
              <w:pStyle w:val="rowtabella0"/>
              <w:jc w:val="center"/>
              <w:rPr>
                <w:color w:val="002060"/>
              </w:rPr>
            </w:pPr>
            <w:r w:rsidRPr="007F271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A9E44" w14:textId="77777777" w:rsidR="0039603B" w:rsidRPr="007F2715" w:rsidRDefault="0039603B" w:rsidP="005D6E0C">
            <w:pPr>
              <w:pStyle w:val="rowtabella0"/>
              <w:jc w:val="center"/>
              <w:rPr>
                <w:color w:val="002060"/>
              </w:rPr>
            </w:pPr>
            <w:r w:rsidRPr="007F271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686E0" w14:textId="77777777" w:rsidR="0039603B" w:rsidRPr="007F2715" w:rsidRDefault="0039603B" w:rsidP="005D6E0C">
            <w:pPr>
              <w:pStyle w:val="rowtabella0"/>
              <w:jc w:val="center"/>
              <w:rPr>
                <w:color w:val="002060"/>
              </w:rPr>
            </w:pPr>
            <w:r w:rsidRPr="007F271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0EFA0" w14:textId="77777777" w:rsidR="0039603B" w:rsidRPr="007F2715" w:rsidRDefault="0039603B" w:rsidP="005D6E0C">
            <w:pPr>
              <w:pStyle w:val="rowtabella0"/>
              <w:jc w:val="center"/>
              <w:rPr>
                <w:color w:val="002060"/>
              </w:rPr>
            </w:pPr>
            <w:r w:rsidRPr="007F2715">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5CC6D" w14:textId="77777777" w:rsidR="0039603B" w:rsidRPr="007F2715" w:rsidRDefault="0039603B" w:rsidP="005D6E0C">
            <w:pPr>
              <w:pStyle w:val="rowtabella0"/>
              <w:jc w:val="center"/>
              <w:rPr>
                <w:color w:val="002060"/>
              </w:rPr>
            </w:pPr>
            <w:r w:rsidRPr="007F2715">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062BD" w14:textId="77777777" w:rsidR="0039603B" w:rsidRPr="007F2715" w:rsidRDefault="0039603B" w:rsidP="005D6E0C">
            <w:pPr>
              <w:pStyle w:val="rowtabella0"/>
              <w:jc w:val="center"/>
              <w:rPr>
                <w:color w:val="002060"/>
              </w:rPr>
            </w:pPr>
            <w:r w:rsidRPr="007F2715">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8D123" w14:textId="77777777" w:rsidR="0039603B" w:rsidRPr="007F2715" w:rsidRDefault="0039603B" w:rsidP="005D6E0C">
            <w:pPr>
              <w:pStyle w:val="rowtabella0"/>
              <w:jc w:val="center"/>
              <w:rPr>
                <w:color w:val="002060"/>
              </w:rPr>
            </w:pPr>
            <w:r w:rsidRPr="007F2715">
              <w:rPr>
                <w:color w:val="002060"/>
              </w:rPr>
              <w:t>0</w:t>
            </w:r>
          </w:p>
        </w:tc>
      </w:tr>
    </w:tbl>
    <w:p w14:paraId="488683B8" w14:textId="77777777" w:rsidR="0039603B" w:rsidRPr="007F2715" w:rsidRDefault="0039603B" w:rsidP="0039603B">
      <w:pPr>
        <w:pStyle w:val="breakline"/>
        <w:rPr>
          <w:rFonts w:eastAsiaTheme="minorEastAsia"/>
          <w:color w:val="002060"/>
        </w:rPr>
      </w:pPr>
    </w:p>
    <w:p w14:paraId="6B7802C8" w14:textId="77777777" w:rsidR="0039603B" w:rsidRPr="007F2715" w:rsidRDefault="0039603B" w:rsidP="0039603B">
      <w:pPr>
        <w:pStyle w:val="breakline"/>
        <w:rPr>
          <w:color w:val="002060"/>
        </w:rPr>
      </w:pPr>
    </w:p>
    <w:p w14:paraId="760FA3CC" w14:textId="77777777" w:rsidR="0039603B" w:rsidRPr="007F2715" w:rsidRDefault="0039603B" w:rsidP="0039603B">
      <w:pPr>
        <w:pStyle w:val="sottotitolocampionato10"/>
        <w:rPr>
          <w:color w:val="002060"/>
        </w:rPr>
      </w:pPr>
      <w:r w:rsidRPr="007F2715">
        <w:rPr>
          <w:color w:val="002060"/>
        </w:rP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F2715" w:rsidRPr="007F2715" w14:paraId="7DB4F4D9" w14:textId="77777777" w:rsidTr="005D6E0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0BAD96" w14:textId="77777777" w:rsidR="0039603B" w:rsidRPr="007F2715" w:rsidRDefault="0039603B" w:rsidP="005D6E0C">
            <w:pPr>
              <w:pStyle w:val="headertabella0"/>
              <w:rPr>
                <w:color w:val="002060"/>
              </w:rPr>
            </w:pPr>
            <w:r w:rsidRPr="007F271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0F43A9" w14:textId="77777777" w:rsidR="0039603B" w:rsidRPr="007F2715" w:rsidRDefault="0039603B" w:rsidP="005D6E0C">
            <w:pPr>
              <w:pStyle w:val="headertabella0"/>
              <w:rPr>
                <w:color w:val="002060"/>
              </w:rPr>
            </w:pPr>
            <w:r w:rsidRPr="007F271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A38104" w14:textId="77777777" w:rsidR="0039603B" w:rsidRPr="007F2715" w:rsidRDefault="0039603B" w:rsidP="005D6E0C">
            <w:pPr>
              <w:pStyle w:val="headertabella0"/>
              <w:rPr>
                <w:color w:val="002060"/>
              </w:rPr>
            </w:pPr>
            <w:r w:rsidRPr="007F271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992907" w14:textId="77777777" w:rsidR="0039603B" w:rsidRPr="007F2715" w:rsidRDefault="0039603B" w:rsidP="005D6E0C">
            <w:pPr>
              <w:pStyle w:val="headertabella0"/>
              <w:rPr>
                <w:color w:val="002060"/>
              </w:rPr>
            </w:pPr>
            <w:r w:rsidRPr="007F271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C7E2AF" w14:textId="77777777" w:rsidR="0039603B" w:rsidRPr="007F2715" w:rsidRDefault="0039603B" w:rsidP="005D6E0C">
            <w:pPr>
              <w:pStyle w:val="headertabella0"/>
              <w:rPr>
                <w:color w:val="002060"/>
              </w:rPr>
            </w:pPr>
            <w:r w:rsidRPr="007F271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50380E" w14:textId="77777777" w:rsidR="0039603B" w:rsidRPr="007F2715" w:rsidRDefault="0039603B" w:rsidP="005D6E0C">
            <w:pPr>
              <w:pStyle w:val="headertabella0"/>
              <w:rPr>
                <w:color w:val="002060"/>
              </w:rPr>
            </w:pPr>
            <w:r w:rsidRPr="007F271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833AD0" w14:textId="77777777" w:rsidR="0039603B" w:rsidRPr="007F2715" w:rsidRDefault="0039603B" w:rsidP="005D6E0C">
            <w:pPr>
              <w:pStyle w:val="headertabella0"/>
              <w:rPr>
                <w:color w:val="002060"/>
              </w:rPr>
            </w:pPr>
            <w:r w:rsidRPr="007F271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743394" w14:textId="77777777" w:rsidR="0039603B" w:rsidRPr="007F2715" w:rsidRDefault="0039603B" w:rsidP="005D6E0C">
            <w:pPr>
              <w:pStyle w:val="headertabella0"/>
              <w:rPr>
                <w:color w:val="002060"/>
              </w:rPr>
            </w:pPr>
            <w:r w:rsidRPr="007F271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EB6B77" w14:textId="77777777" w:rsidR="0039603B" w:rsidRPr="007F2715" w:rsidRDefault="0039603B" w:rsidP="005D6E0C">
            <w:pPr>
              <w:pStyle w:val="headertabella0"/>
              <w:rPr>
                <w:color w:val="002060"/>
              </w:rPr>
            </w:pPr>
            <w:r w:rsidRPr="007F271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867EA2" w14:textId="77777777" w:rsidR="0039603B" w:rsidRPr="007F2715" w:rsidRDefault="0039603B" w:rsidP="005D6E0C">
            <w:pPr>
              <w:pStyle w:val="headertabella0"/>
              <w:rPr>
                <w:color w:val="002060"/>
              </w:rPr>
            </w:pPr>
            <w:r w:rsidRPr="007F2715">
              <w:rPr>
                <w:color w:val="002060"/>
              </w:rPr>
              <w:t>PE</w:t>
            </w:r>
          </w:p>
        </w:tc>
      </w:tr>
      <w:tr w:rsidR="007F2715" w:rsidRPr="007F2715" w14:paraId="64EB1386" w14:textId="77777777" w:rsidTr="005D6E0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2222D88" w14:textId="77777777" w:rsidR="0039603B" w:rsidRPr="007F2715" w:rsidRDefault="0039603B" w:rsidP="005D6E0C">
            <w:pPr>
              <w:pStyle w:val="rowtabella0"/>
              <w:rPr>
                <w:color w:val="002060"/>
              </w:rPr>
            </w:pPr>
            <w:r w:rsidRPr="007F2715">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98842" w14:textId="77777777" w:rsidR="0039603B" w:rsidRPr="007F2715" w:rsidRDefault="0039603B" w:rsidP="005D6E0C">
            <w:pPr>
              <w:pStyle w:val="rowtabella0"/>
              <w:jc w:val="center"/>
              <w:rPr>
                <w:color w:val="002060"/>
              </w:rPr>
            </w:pPr>
            <w:r w:rsidRPr="007F2715">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D1B3F" w14:textId="77777777" w:rsidR="0039603B" w:rsidRPr="007F2715" w:rsidRDefault="0039603B" w:rsidP="005D6E0C">
            <w:pPr>
              <w:pStyle w:val="rowtabella0"/>
              <w:jc w:val="center"/>
              <w:rPr>
                <w:color w:val="002060"/>
              </w:rPr>
            </w:pPr>
            <w:r w:rsidRPr="007F271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B46D6" w14:textId="77777777" w:rsidR="0039603B" w:rsidRPr="007F2715" w:rsidRDefault="0039603B" w:rsidP="005D6E0C">
            <w:pPr>
              <w:pStyle w:val="rowtabella0"/>
              <w:jc w:val="center"/>
              <w:rPr>
                <w:color w:val="002060"/>
              </w:rPr>
            </w:pPr>
            <w:r w:rsidRPr="007F271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93876" w14:textId="77777777" w:rsidR="0039603B" w:rsidRPr="007F2715" w:rsidRDefault="0039603B" w:rsidP="005D6E0C">
            <w:pPr>
              <w:pStyle w:val="rowtabella0"/>
              <w:jc w:val="center"/>
              <w:rPr>
                <w:color w:val="002060"/>
              </w:rPr>
            </w:pPr>
            <w:r w:rsidRPr="007F271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7F3F7" w14:textId="77777777" w:rsidR="0039603B" w:rsidRPr="007F2715" w:rsidRDefault="0039603B" w:rsidP="005D6E0C">
            <w:pPr>
              <w:pStyle w:val="rowtabella0"/>
              <w:jc w:val="center"/>
              <w:rPr>
                <w:color w:val="002060"/>
              </w:rPr>
            </w:pPr>
            <w:r w:rsidRPr="007F271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71030" w14:textId="77777777" w:rsidR="0039603B" w:rsidRPr="007F2715" w:rsidRDefault="0039603B" w:rsidP="005D6E0C">
            <w:pPr>
              <w:pStyle w:val="rowtabella0"/>
              <w:jc w:val="center"/>
              <w:rPr>
                <w:color w:val="002060"/>
              </w:rPr>
            </w:pPr>
            <w:r w:rsidRPr="007F2715">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4E9E3" w14:textId="77777777" w:rsidR="0039603B" w:rsidRPr="007F2715" w:rsidRDefault="0039603B" w:rsidP="005D6E0C">
            <w:pPr>
              <w:pStyle w:val="rowtabella0"/>
              <w:jc w:val="center"/>
              <w:rPr>
                <w:color w:val="002060"/>
              </w:rPr>
            </w:pPr>
            <w:r w:rsidRPr="007F271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D8B40" w14:textId="77777777" w:rsidR="0039603B" w:rsidRPr="007F2715" w:rsidRDefault="0039603B" w:rsidP="005D6E0C">
            <w:pPr>
              <w:pStyle w:val="rowtabella0"/>
              <w:jc w:val="center"/>
              <w:rPr>
                <w:color w:val="002060"/>
              </w:rPr>
            </w:pPr>
            <w:r w:rsidRPr="007F2715">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3CB4C" w14:textId="77777777" w:rsidR="0039603B" w:rsidRPr="007F2715" w:rsidRDefault="0039603B" w:rsidP="005D6E0C">
            <w:pPr>
              <w:pStyle w:val="rowtabella0"/>
              <w:jc w:val="center"/>
              <w:rPr>
                <w:color w:val="002060"/>
              </w:rPr>
            </w:pPr>
            <w:r w:rsidRPr="007F2715">
              <w:rPr>
                <w:color w:val="002060"/>
              </w:rPr>
              <w:t>0</w:t>
            </w:r>
          </w:p>
        </w:tc>
      </w:tr>
      <w:tr w:rsidR="007F2715" w:rsidRPr="007F2715" w14:paraId="1225B793" w14:textId="77777777" w:rsidTr="005D6E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58F1B2" w14:textId="77777777" w:rsidR="0039603B" w:rsidRPr="007F2715" w:rsidRDefault="0039603B" w:rsidP="005D6E0C">
            <w:pPr>
              <w:pStyle w:val="rowtabella0"/>
              <w:rPr>
                <w:color w:val="002060"/>
              </w:rPr>
            </w:pPr>
            <w:r w:rsidRPr="007F2715">
              <w:rPr>
                <w:color w:val="002060"/>
              </w:rPr>
              <w:t>S.S.D. PICENO UNITED MMX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CF05C" w14:textId="77777777" w:rsidR="0039603B" w:rsidRPr="007F2715" w:rsidRDefault="0039603B" w:rsidP="005D6E0C">
            <w:pPr>
              <w:pStyle w:val="rowtabella0"/>
              <w:jc w:val="center"/>
              <w:rPr>
                <w:color w:val="002060"/>
              </w:rPr>
            </w:pPr>
            <w:r w:rsidRPr="007F271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DEA30" w14:textId="77777777" w:rsidR="0039603B" w:rsidRPr="007F2715" w:rsidRDefault="0039603B" w:rsidP="005D6E0C">
            <w:pPr>
              <w:pStyle w:val="rowtabella0"/>
              <w:jc w:val="center"/>
              <w:rPr>
                <w:color w:val="002060"/>
              </w:rPr>
            </w:pPr>
            <w:r w:rsidRPr="007F271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6E1B71" w14:textId="77777777" w:rsidR="0039603B" w:rsidRPr="007F2715" w:rsidRDefault="0039603B" w:rsidP="005D6E0C">
            <w:pPr>
              <w:pStyle w:val="rowtabella0"/>
              <w:jc w:val="center"/>
              <w:rPr>
                <w:color w:val="002060"/>
              </w:rPr>
            </w:pPr>
            <w:r w:rsidRPr="007F271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F7606" w14:textId="77777777" w:rsidR="0039603B" w:rsidRPr="007F2715" w:rsidRDefault="0039603B" w:rsidP="005D6E0C">
            <w:pPr>
              <w:pStyle w:val="rowtabella0"/>
              <w:jc w:val="center"/>
              <w:rPr>
                <w:color w:val="002060"/>
              </w:rPr>
            </w:pPr>
            <w:r w:rsidRPr="007F271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F91F5" w14:textId="77777777" w:rsidR="0039603B" w:rsidRPr="007F2715" w:rsidRDefault="0039603B" w:rsidP="005D6E0C">
            <w:pPr>
              <w:pStyle w:val="rowtabella0"/>
              <w:jc w:val="center"/>
              <w:rPr>
                <w:color w:val="002060"/>
              </w:rPr>
            </w:pPr>
            <w:r w:rsidRPr="007F271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F2C50" w14:textId="77777777" w:rsidR="0039603B" w:rsidRPr="007F2715" w:rsidRDefault="0039603B" w:rsidP="005D6E0C">
            <w:pPr>
              <w:pStyle w:val="rowtabella0"/>
              <w:jc w:val="center"/>
              <w:rPr>
                <w:color w:val="002060"/>
              </w:rPr>
            </w:pPr>
            <w:r w:rsidRPr="007F2715">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A3B766" w14:textId="77777777" w:rsidR="0039603B" w:rsidRPr="007F2715" w:rsidRDefault="0039603B" w:rsidP="005D6E0C">
            <w:pPr>
              <w:pStyle w:val="rowtabella0"/>
              <w:jc w:val="center"/>
              <w:rPr>
                <w:color w:val="002060"/>
              </w:rPr>
            </w:pPr>
            <w:r w:rsidRPr="007F271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FC90E" w14:textId="77777777" w:rsidR="0039603B" w:rsidRPr="007F2715" w:rsidRDefault="0039603B" w:rsidP="005D6E0C">
            <w:pPr>
              <w:pStyle w:val="rowtabella0"/>
              <w:jc w:val="center"/>
              <w:rPr>
                <w:color w:val="002060"/>
              </w:rPr>
            </w:pPr>
            <w:r w:rsidRPr="007F271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0E173" w14:textId="77777777" w:rsidR="0039603B" w:rsidRPr="007F2715" w:rsidRDefault="0039603B" w:rsidP="005D6E0C">
            <w:pPr>
              <w:pStyle w:val="rowtabella0"/>
              <w:jc w:val="center"/>
              <w:rPr>
                <w:color w:val="002060"/>
              </w:rPr>
            </w:pPr>
            <w:r w:rsidRPr="007F2715">
              <w:rPr>
                <w:color w:val="002060"/>
              </w:rPr>
              <w:t>0</w:t>
            </w:r>
          </w:p>
        </w:tc>
      </w:tr>
      <w:tr w:rsidR="007F2715" w:rsidRPr="007F2715" w14:paraId="0467EF8B" w14:textId="77777777" w:rsidTr="005D6E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002EC2" w14:textId="77777777" w:rsidR="0039603B" w:rsidRPr="007F2715" w:rsidRDefault="0039603B" w:rsidP="005D6E0C">
            <w:pPr>
              <w:pStyle w:val="rowtabella0"/>
              <w:rPr>
                <w:color w:val="002060"/>
              </w:rPr>
            </w:pPr>
            <w:r w:rsidRPr="007F2715">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EB6B2" w14:textId="77777777" w:rsidR="0039603B" w:rsidRPr="007F2715" w:rsidRDefault="0039603B" w:rsidP="005D6E0C">
            <w:pPr>
              <w:pStyle w:val="rowtabella0"/>
              <w:jc w:val="center"/>
              <w:rPr>
                <w:color w:val="002060"/>
              </w:rPr>
            </w:pPr>
            <w:r w:rsidRPr="007F271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3ABEC" w14:textId="77777777" w:rsidR="0039603B" w:rsidRPr="007F2715" w:rsidRDefault="0039603B" w:rsidP="005D6E0C">
            <w:pPr>
              <w:pStyle w:val="rowtabella0"/>
              <w:jc w:val="center"/>
              <w:rPr>
                <w:color w:val="002060"/>
              </w:rPr>
            </w:pPr>
            <w:r w:rsidRPr="007F271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74DBC" w14:textId="77777777" w:rsidR="0039603B" w:rsidRPr="007F2715" w:rsidRDefault="0039603B" w:rsidP="005D6E0C">
            <w:pPr>
              <w:pStyle w:val="rowtabella0"/>
              <w:jc w:val="center"/>
              <w:rPr>
                <w:color w:val="002060"/>
              </w:rPr>
            </w:pPr>
            <w:r w:rsidRPr="007F271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DE656" w14:textId="77777777" w:rsidR="0039603B" w:rsidRPr="007F2715" w:rsidRDefault="0039603B" w:rsidP="005D6E0C">
            <w:pPr>
              <w:pStyle w:val="rowtabella0"/>
              <w:jc w:val="center"/>
              <w:rPr>
                <w:color w:val="002060"/>
              </w:rPr>
            </w:pPr>
            <w:r w:rsidRPr="007F271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A3E32" w14:textId="77777777" w:rsidR="0039603B" w:rsidRPr="007F2715" w:rsidRDefault="0039603B" w:rsidP="005D6E0C">
            <w:pPr>
              <w:pStyle w:val="rowtabella0"/>
              <w:jc w:val="center"/>
              <w:rPr>
                <w:color w:val="002060"/>
              </w:rPr>
            </w:pPr>
            <w:r w:rsidRPr="007F271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0CC8B" w14:textId="77777777" w:rsidR="0039603B" w:rsidRPr="007F2715" w:rsidRDefault="0039603B" w:rsidP="005D6E0C">
            <w:pPr>
              <w:pStyle w:val="rowtabella0"/>
              <w:jc w:val="center"/>
              <w:rPr>
                <w:color w:val="002060"/>
              </w:rPr>
            </w:pPr>
            <w:r w:rsidRPr="007F2715">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3DC2B" w14:textId="77777777" w:rsidR="0039603B" w:rsidRPr="007F2715" w:rsidRDefault="0039603B" w:rsidP="005D6E0C">
            <w:pPr>
              <w:pStyle w:val="rowtabella0"/>
              <w:jc w:val="center"/>
              <w:rPr>
                <w:color w:val="002060"/>
              </w:rPr>
            </w:pPr>
            <w:r w:rsidRPr="007F271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23822" w14:textId="77777777" w:rsidR="0039603B" w:rsidRPr="007F2715" w:rsidRDefault="0039603B" w:rsidP="005D6E0C">
            <w:pPr>
              <w:pStyle w:val="rowtabella0"/>
              <w:jc w:val="center"/>
              <w:rPr>
                <w:color w:val="002060"/>
              </w:rPr>
            </w:pPr>
            <w:r w:rsidRPr="007F271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05A5F" w14:textId="77777777" w:rsidR="0039603B" w:rsidRPr="007F2715" w:rsidRDefault="0039603B" w:rsidP="005D6E0C">
            <w:pPr>
              <w:pStyle w:val="rowtabella0"/>
              <w:jc w:val="center"/>
              <w:rPr>
                <w:color w:val="002060"/>
              </w:rPr>
            </w:pPr>
            <w:r w:rsidRPr="007F2715">
              <w:rPr>
                <w:color w:val="002060"/>
              </w:rPr>
              <w:t>0</w:t>
            </w:r>
          </w:p>
        </w:tc>
      </w:tr>
      <w:tr w:rsidR="007F2715" w:rsidRPr="007F2715" w14:paraId="081F6437" w14:textId="77777777" w:rsidTr="005D6E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5D52BB" w14:textId="77777777" w:rsidR="0039603B" w:rsidRPr="007F2715" w:rsidRDefault="0039603B" w:rsidP="005D6E0C">
            <w:pPr>
              <w:pStyle w:val="rowtabella0"/>
              <w:rPr>
                <w:color w:val="002060"/>
              </w:rPr>
            </w:pPr>
            <w:r w:rsidRPr="007F2715">
              <w:rPr>
                <w:color w:val="002060"/>
              </w:rPr>
              <w:t>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BA25A" w14:textId="77777777" w:rsidR="0039603B" w:rsidRPr="007F2715" w:rsidRDefault="0039603B" w:rsidP="005D6E0C">
            <w:pPr>
              <w:pStyle w:val="rowtabella0"/>
              <w:jc w:val="center"/>
              <w:rPr>
                <w:color w:val="002060"/>
              </w:rPr>
            </w:pPr>
            <w:r w:rsidRPr="007F271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D04F68" w14:textId="77777777" w:rsidR="0039603B" w:rsidRPr="007F2715" w:rsidRDefault="0039603B" w:rsidP="005D6E0C">
            <w:pPr>
              <w:pStyle w:val="rowtabella0"/>
              <w:jc w:val="center"/>
              <w:rPr>
                <w:color w:val="002060"/>
              </w:rPr>
            </w:pPr>
            <w:r w:rsidRPr="007F271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3143C" w14:textId="77777777" w:rsidR="0039603B" w:rsidRPr="007F2715" w:rsidRDefault="0039603B" w:rsidP="005D6E0C">
            <w:pPr>
              <w:pStyle w:val="rowtabella0"/>
              <w:jc w:val="center"/>
              <w:rPr>
                <w:color w:val="002060"/>
              </w:rPr>
            </w:pPr>
            <w:r w:rsidRPr="007F271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AC1844" w14:textId="77777777" w:rsidR="0039603B" w:rsidRPr="007F2715" w:rsidRDefault="0039603B" w:rsidP="005D6E0C">
            <w:pPr>
              <w:pStyle w:val="rowtabella0"/>
              <w:jc w:val="center"/>
              <w:rPr>
                <w:color w:val="002060"/>
              </w:rPr>
            </w:pPr>
            <w:r w:rsidRPr="007F271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BB3B5" w14:textId="77777777" w:rsidR="0039603B" w:rsidRPr="007F2715" w:rsidRDefault="0039603B" w:rsidP="005D6E0C">
            <w:pPr>
              <w:pStyle w:val="rowtabella0"/>
              <w:jc w:val="center"/>
              <w:rPr>
                <w:color w:val="002060"/>
              </w:rPr>
            </w:pPr>
            <w:r w:rsidRPr="007F271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9F9C7" w14:textId="77777777" w:rsidR="0039603B" w:rsidRPr="007F2715" w:rsidRDefault="0039603B" w:rsidP="005D6E0C">
            <w:pPr>
              <w:pStyle w:val="rowtabella0"/>
              <w:jc w:val="center"/>
              <w:rPr>
                <w:color w:val="002060"/>
              </w:rPr>
            </w:pPr>
            <w:r w:rsidRPr="007F2715">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004A9" w14:textId="77777777" w:rsidR="0039603B" w:rsidRPr="007F2715" w:rsidRDefault="0039603B" w:rsidP="005D6E0C">
            <w:pPr>
              <w:pStyle w:val="rowtabella0"/>
              <w:jc w:val="center"/>
              <w:rPr>
                <w:color w:val="002060"/>
              </w:rPr>
            </w:pPr>
            <w:r w:rsidRPr="007F271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F982A" w14:textId="77777777" w:rsidR="0039603B" w:rsidRPr="007F2715" w:rsidRDefault="0039603B" w:rsidP="005D6E0C">
            <w:pPr>
              <w:pStyle w:val="rowtabella0"/>
              <w:jc w:val="center"/>
              <w:rPr>
                <w:color w:val="002060"/>
              </w:rPr>
            </w:pPr>
            <w:r w:rsidRPr="007F271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D7C1F" w14:textId="77777777" w:rsidR="0039603B" w:rsidRPr="007F2715" w:rsidRDefault="0039603B" w:rsidP="005D6E0C">
            <w:pPr>
              <w:pStyle w:val="rowtabella0"/>
              <w:jc w:val="center"/>
              <w:rPr>
                <w:color w:val="002060"/>
              </w:rPr>
            </w:pPr>
            <w:r w:rsidRPr="007F2715">
              <w:rPr>
                <w:color w:val="002060"/>
              </w:rPr>
              <w:t>0</w:t>
            </w:r>
          </w:p>
        </w:tc>
      </w:tr>
      <w:tr w:rsidR="007F2715" w:rsidRPr="007F2715" w14:paraId="598DA072" w14:textId="77777777" w:rsidTr="005D6E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54593D" w14:textId="77777777" w:rsidR="0039603B" w:rsidRPr="007F2715" w:rsidRDefault="0039603B" w:rsidP="005D6E0C">
            <w:pPr>
              <w:pStyle w:val="rowtabella0"/>
              <w:rPr>
                <w:color w:val="002060"/>
              </w:rPr>
            </w:pPr>
            <w:r w:rsidRPr="007F2715">
              <w:rPr>
                <w:color w:val="002060"/>
              </w:rPr>
              <w:t>A.S.D. ACQUAVIVA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04909" w14:textId="77777777" w:rsidR="0039603B" w:rsidRPr="007F2715" w:rsidRDefault="0039603B" w:rsidP="005D6E0C">
            <w:pPr>
              <w:pStyle w:val="rowtabella0"/>
              <w:jc w:val="center"/>
              <w:rPr>
                <w:color w:val="002060"/>
              </w:rPr>
            </w:pPr>
            <w:r w:rsidRPr="007F2715">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EA9DF" w14:textId="77777777" w:rsidR="0039603B" w:rsidRPr="007F2715" w:rsidRDefault="0039603B" w:rsidP="005D6E0C">
            <w:pPr>
              <w:pStyle w:val="rowtabella0"/>
              <w:jc w:val="center"/>
              <w:rPr>
                <w:color w:val="002060"/>
              </w:rPr>
            </w:pPr>
            <w:r w:rsidRPr="007F271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7B46A" w14:textId="77777777" w:rsidR="0039603B" w:rsidRPr="007F2715" w:rsidRDefault="0039603B" w:rsidP="005D6E0C">
            <w:pPr>
              <w:pStyle w:val="rowtabella0"/>
              <w:jc w:val="center"/>
              <w:rPr>
                <w:color w:val="002060"/>
              </w:rPr>
            </w:pPr>
            <w:r w:rsidRPr="007F271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12FA1" w14:textId="77777777" w:rsidR="0039603B" w:rsidRPr="007F2715" w:rsidRDefault="0039603B" w:rsidP="005D6E0C">
            <w:pPr>
              <w:pStyle w:val="rowtabella0"/>
              <w:jc w:val="center"/>
              <w:rPr>
                <w:color w:val="002060"/>
              </w:rPr>
            </w:pPr>
            <w:r w:rsidRPr="007F271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D2DA0" w14:textId="77777777" w:rsidR="0039603B" w:rsidRPr="007F2715" w:rsidRDefault="0039603B" w:rsidP="005D6E0C">
            <w:pPr>
              <w:pStyle w:val="rowtabella0"/>
              <w:jc w:val="center"/>
              <w:rPr>
                <w:color w:val="002060"/>
              </w:rPr>
            </w:pPr>
            <w:r w:rsidRPr="007F271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C0973" w14:textId="77777777" w:rsidR="0039603B" w:rsidRPr="007F2715" w:rsidRDefault="0039603B" w:rsidP="005D6E0C">
            <w:pPr>
              <w:pStyle w:val="rowtabella0"/>
              <w:jc w:val="center"/>
              <w:rPr>
                <w:color w:val="002060"/>
              </w:rPr>
            </w:pPr>
            <w:r w:rsidRPr="007F2715">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34EB4" w14:textId="77777777" w:rsidR="0039603B" w:rsidRPr="007F2715" w:rsidRDefault="0039603B" w:rsidP="005D6E0C">
            <w:pPr>
              <w:pStyle w:val="rowtabella0"/>
              <w:jc w:val="center"/>
              <w:rPr>
                <w:color w:val="002060"/>
              </w:rPr>
            </w:pPr>
            <w:r w:rsidRPr="007F2715">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F25A2" w14:textId="77777777" w:rsidR="0039603B" w:rsidRPr="007F2715" w:rsidRDefault="0039603B" w:rsidP="005D6E0C">
            <w:pPr>
              <w:pStyle w:val="rowtabella0"/>
              <w:jc w:val="center"/>
              <w:rPr>
                <w:color w:val="002060"/>
              </w:rPr>
            </w:pPr>
            <w:r w:rsidRPr="007F271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39450" w14:textId="77777777" w:rsidR="0039603B" w:rsidRPr="007F2715" w:rsidRDefault="0039603B" w:rsidP="005D6E0C">
            <w:pPr>
              <w:pStyle w:val="rowtabella0"/>
              <w:jc w:val="center"/>
              <w:rPr>
                <w:color w:val="002060"/>
              </w:rPr>
            </w:pPr>
            <w:r w:rsidRPr="007F2715">
              <w:rPr>
                <w:color w:val="002060"/>
              </w:rPr>
              <w:t>0</w:t>
            </w:r>
          </w:p>
        </w:tc>
      </w:tr>
      <w:tr w:rsidR="007F2715" w:rsidRPr="007F2715" w14:paraId="306CED37" w14:textId="77777777" w:rsidTr="005D6E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511805" w14:textId="77777777" w:rsidR="0039603B" w:rsidRPr="007F2715" w:rsidRDefault="0039603B" w:rsidP="005D6E0C">
            <w:pPr>
              <w:pStyle w:val="rowtabella0"/>
              <w:rPr>
                <w:color w:val="002060"/>
                <w:lang w:val="en-US"/>
              </w:rPr>
            </w:pPr>
            <w:r w:rsidRPr="007F2715">
              <w:rPr>
                <w:color w:val="002060"/>
                <w:lang w:val="en-US"/>
              </w:rPr>
              <w:t>A.S.D. FUTSAL L.C.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35328" w14:textId="77777777" w:rsidR="0039603B" w:rsidRPr="007F2715" w:rsidRDefault="0039603B" w:rsidP="005D6E0C">
            <w:pPr>
              <w:pStyle w:val="rowtabella0"/>
              <w:jc w:val="center"/>
              <w:rPr>
                <w:color w:val="002060"/>
              </w:rPr>
            </w:pPr>
            <w:r w:rsidRPr="007F271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9E91E" w14:textId="77777777" w:rsidR="0039603B" w:rsidRPr="007F2715" w:rsidRDefault="0039603B" w:rsidP="005D6E0C">
            <w:pPr>
              <w:pStyle w:val="rowtabella0"/>
              <w:jc w:val="center"/>
              <w:rPr>
                <w:color w:val="002060"/>
              </w:rPr>
            </w:pPr>
            <w:r w:rsidRPr="007F271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0F799" w14:textId="77777777" w:rsidR="0039603B" w:rsidRPr="007F2715" w:rsidRDefault="0039603B" w:rsidP="005D6E0C">
            <w:pPr>
              <w:pStyle w:val="rowtabella0"/>
              <w:jc w:val="center"/>
              <w:rPr>
                <w:color w:val="002060"/>
              </w:rPr>
            </w:pPr>
            <w:r w:rsidRPr="007F271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757F0" w14:textId="77777777" w:rsidR="0039603B" w:rsidRPr="007F2715" w:rsidRDefault="0039603B" w:rsidP="005D6E0C">
            <w:pPr>
              <w:pStyle w:val="rowtabella0"/>
              <w:jc w:val="center"/>
              <w:rPr>
                <w:color w:val="002060"/>
              </w:rPr>
            </w:pPr>
            <w:r w:rsidRPr="007F271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5643D" w14:textId="77777777" w:rsidR="0039603B" w:rsidRPr="007F2715" w:rsidRDefault="0039603B" w:rsidP="005D6E0C">
            <w:pPr>
              <w:pStyle w:val="rowtabella0"/>
              <w:jc w:val="center"/>
              <w:rPr>
                <w:color w:val="002060"/>
              </w:rPr>
            </w:pPr>
            <w:r w:rsidRPr="007F271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327AB" w14:textId="77777777" w:rsidR="0039603B" w:rsidRPr="007F2715" w:rsidRDefault="0039603B" w:rsidP="005D6E0C">
            <w:pPr>
              <w:pStyle w:val="rowtabella0"/>
              <w:jc w:val="center"/>
              <w:rPr>
                <w:color w:val="002060"/>
              </w:rPr>
            </w:pPr>
            <w:r w:rsidRPr="007F2715">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584BE" w14:textId="77777777" w:rsidR="0039603B" w:rsidRPr="007F2715" w:rsidRDefault="0039603B" w:rsidP="005D6E0C">
            <w:pPr>
              <w:pStyle w:val="rowtabella0"/>
              <w:jc w:val="center"/>
              <w:rPr>
                <w:color w:val="002060"/>
              </w:rPr>
            </w:pPr>
            <w:r w:rsidRPr="007F2715">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23AA7" w14:textId="77777777" w:rsidR="0039603B" w:rsidRPr="007F2715" w:rsidRDefault="0039603B" w:rsidP="005D6E0C">
            <w:pPr>
              <w:pStyle w:val="rowtabella0"/>
              <w:jc w:val="center"/>
              <w:rPr>
                <w:color w:val="002060"/>
              </w:rPr>
            </w:pPr>
            <w:r w:rsidRPr="007F271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0D309" w14:textId="77777777" w:rsidR="0039603B" w:rsidRPr="007F2715" w:rsidRDefault="0039603B" w:rsidP="005D6E0C">
            <w:pPr>
              <w:pStyle w:val="rowtabella0"/>
              <w:jc w:val="center"/>
              <w:rPr>
                <w:color w:val="002060"/>
              </w:rPr>
            </w:pPr>
            <w:r w:rsidRPr="007F2715">
              <w:rPr>
                <w:color w:val="002060"/>
              </w:rPr>
              <w:t>0</w:t>
            </w:r>
          </w:p>
        </w:tc>
      </w:tr>
      <w:tr w:rsidR="007F2715" w:rsidRPr="007F2715" w14:paraId="4684C563" w14:textId="77777777" w:rsidTr="005D6E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D534DD" w14:textId="77777777" w:rsidR="0039603B" w:rsidRPr="007F2715" w:rsidRDefault="0039603B" w:rsidP="005D6E0C">
            <w:pPr>
              <w:pStyle w:val="rowtabella0"/>
              <w:rPr>
                <w:color w:val="002060"/>
              </w:rPr>
            </w:pPr>
            <w:r w:rsidRPr="007F2715">
              <w:rPr>
                <w:color w:val="002060"/>
              </w:rPr>
              <w:lastRenderedPageBreak/>
              <w:t>ACCUMOLI GANG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9F2FA" w14:textId="77777777" w:rsidR="0039603B" w:rsidRPr="007F2715" w:rsidRDefault="0039603B" w:rsidP="005D6E0C">
            <w:pPr>
              <w:pStyle w:val="rowtabella0"/>
              <w:jc w:val="center"/>
              <w:rPr>
                <w:color w:val="002060"/>
              </w:rPr>
            </w:pPr>
            <w:r w:rsidRPr="007F271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B41DB" w14:textId="77777777" w:rsidR="0039603B" w:rsidRPr="007F2715" w:rsidRDefault="0039603B" w:rsidP="005D6E0C">
            <w:pPr>
              <w:pStyle w:val="rowtabella0"/>
              <w:jc w:val="center"/>
              <w:rPr>
                <w:color w:val="002060"/>
              </w:rPr>
            </w:pPr>
            <w:r w:rsidRPr="007F271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A2AA8" w14:textId="77777777" w:rsidR="0039603B" w:rsidRPr="007F2715" w:rsidRDefault="0039603B" w:rsidP="005D6E0C">
            <w:pPr>
              <w:pStyle w:val="rowtabella0"/>
              <w:jc w:val="center"/>
              <w:rPr>
                <w:color w:val="002060"/>
              </w:rPr>
            </w:pPr>
            <w:r w:rsidRPr="007F271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31612" w14:textId="77777777" w:rsidR="0039603B" w:rsidRPr="007F2715" w:rsidRDefault="0039603B" w:rsidP="005D6E0C">
            <w:pPr>
              <w:pStyle w:val="rowtabella0"/>
              <w:jc w:val="center"/>
              <w:rPr>
                <w:color w:val="002060"/>
              </w:rPr>
            </w:pPr>
            <w:r w:rsidRPr="007F271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E27C5F" w14:textId="77777777" w:rsidR="0039603B" w:rsidRPr="007F2715" w:rsidRDefault="0039603B" w:rsidP="005D6E0C">
            <w:pPr>
              <w:pStyle w:val="rowtabella0"/>
              <w:jc w:val="center"/>
              <w:rPr>
                <w:color w:val="002060"/>
              </w:rPr>
            </w:pPr>
            <w:r w:rsidRPr="007F271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A0099" w14:textId="77777777" w:rsidR="0039603B" w:rsidRPr="007F2715" w:rsidRDefault="0039603B" w:rsidP="005D6E0C">
            <w:pPr>
              <w:pStyle w:val="rowtabella0"/>
              <w:jc w:val="center"/>
              <w:rPr>
                <w:color w:val="002060"/>
              </w:rPr>
            </w:pPr>
            <w:r w:rsidRPr="007F2715">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5B2A1" w14:textId="77777777" w:rsidR="0039603B" w:rsidRPr="007F2715" w:rsidRDefault="0039603B" w:rsidP="005D6E0C">
            <w:pPr>
              <w:pStyle w:val="rowtabella0"/>
              <w:jc w:val="center"/>
              <w:rPr>
                <w:color w:val="002060"/>
              </w:rPr>
            </w:pPr>
            <w:r w:rsidRPr="007F2715">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29FD4" w14:textId="77777777" w:rsidR="0039603B" w:rsidRPr="007F2715" w:rsidRDefault="0039603B" w:rsidP="005D6E0C">
            <w:pPr>
              <w:pStyle w:val="rowtabella0"/>
              <w:jc w:val="center"/>
              <w:rPr>
                <w:color w:val="002060"/>
              </w:rPr>
            </w:pPr>
            <w:r w:rsidRPr="007F271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A83F2" w14:textId="77777777" w:rsidR="0039603B" w:rsidRPr="007F2715" w:rsidRDefault="0039603B" w:rsidP="005D6E0C">
            <w:pPr>
              <w:pStyle w:val="rowtabella0"/>
              <w:jc w:val="center"/>
              <w:rPr>
                <w:color w:val="002060"/>
              </w:rPr>
            </w:pPr>
            <w:r w:rsidRPr="007F2715">
              <w:rPr>
                <w:color w:val="002060"/>
              </w:rPr>
              <w:t>0</w:t>
            </w:r>
          </w:p>
        </w:tc>
      </w:tr>
      <w:tr w:rsidR="007F2715" w:rsidRPr="007F2715" w14:paraId="4041999D" w14:textId="77777777" w:rsidTr="005D6E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954512" w14:textId="77777777" w:rsidR="0039603B" w:rsidRPr="007F2715" w:rsidRDefault="0039603B" w:rsidP="005D6E0C">
            <w:pPr>
              <w:pStyle w:val="rowtabella0"/>
              <w:rPr>
                <w:color w:val="002060"/>
              </w:rPr>
            </w:pPr>
            <w:r w:rsidRPr="007F2715">
              <w:rPr>
                <w:color w:val="002060"/>
              </w:rPr>
              <w:t>FUTSAL COMUNANZA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7C922" w14:textId="77777777" w:rsidR="0039603B" w:rsidRPr="007F2715" w:rsidRDefault="0039603B" w:rsidP="005D6E0C">
            <w:pPr>
              <w:pStyle w:val="rowtabella0"/>
              <w:jc w:val="center"/>
              <w:rPr>
                <w:color w:val="002060"/>
              </w:rPr>
            </w:pPr>
            <w:r w:rsidRPr="007F271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C1875" w14:textId="77777777" w:rsidR="0039603B" w:rsidRPr="007F2715" w:rsidRDefault="0039603B" w:rsidP="005D6E0C">
            <w:pPr>
              <w:pStyle w:val="rowtabella0"/>
              <w:jc w:val="center"/>
              <w:rPr>
                <w:color w:val="002060"/>
              </w:rPr>
            </w:pPr>
            <w:r w:rsidRPr="007F271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832B20" w14:textId="77777777" w:rsidR="0039603B" w:rsidRPr="007F2715" w:rsidRDefault="0039603B" w:rsidP="005D6E0C">
            <w:pPr>
              <w:pStyle w:val="rowtabella0"/>
              <w:jc w:val="center"/>
              <w:rPr>
                <w:color w:val="002060"/>
              </w:rPr>
            </w:pPr>
            <w:r w:rsidRPr="007F271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A56AC" w14:textId="77777777" w:rsidR="0039603B" w:rsidRPr="007F2715" w:rsidRDefault="0039603B" w:rsidP="005D6E0C">
            <w:pPr>
              <w:pStyle w:val="rowtabella0"/>
              <w:jc w:val="center"/>
              <w:rPr>
                <w:color w:val="002060"/>
              </w:rPr>
            </w:pPr>
            <w:r w:rsidRPr="007F271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BDB7A" w14:textId="77777777" w:rsidR="0039603B" w:rsidRPr="007F2715" w:rsidRDefault="0039603B" w:rsidP="005D6E0C">
            <w:pPr>
              <w:pStyle w:val="rowtabella0"/>
              <w:jc w:val="center"/>
              <w:rPr>
                <w:color w:val="002060"/>
              </w:rPr>
            </w:pPr>
            <w:r w:rsidRPr="007F271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FACBE" w14:textId="77777777" w:rsidR="0039603B" w:rsidRPr="007F2715" w:rsidRDefault="0039603B" w:rsidP="005D6E0C">
            <w:pPr>
              <w:pStyle w:val="rowtabella0"/>
              <w:jc w:val="center"/>
              <w:rPr>
                <w:color w:val="002060"/>
              </w:rPr>
            </w:pPr>
            <w:r w:rsidRPr="007F2715">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2AB32" w14:textId="77777777" w:rsidR="0039603B" w:rsidRPr="007F2715" w:rsidRDefault="0039603B" w:rsidP="005D6E0C">
            <w:pPr>
              <w:pStyle w:val="rowtabella0"/>
              <w:jc w:val="center"/>
              <w:rPr>
                <w:color w:val="002060"/>
              </w:rPr>
            </w:pPr>
            <w:r w:rsidRPr="007F2715">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E8385" w14:textId="77777777" w:rsidR="0039603B" w:rsidRPr="007F2715" w:rsidRDefault="0039603B" w:rsidP="005D6E0C">
            <w:pPr>
              <w:pStyle w:val="rowtabella0"/>
              <w:jc w:val="center"/>
              <w:rPr>
                <w:color w:val="002060"/>
              </w:rPr>
            </w:pPr>
            <w:r w:rsidRPr="007F271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848E7" w14:textId="77777777" w:rsidR="0039603B" w:rsidRPr="007F2715" w:rsidRDefault="0039603B" w:rsidP="005D6E0C">
            <w:pPr>
              <w:pStyle w:val="rowtabella0"/>
              <w:jc w:val="center"/>
              <w:rPr>
                <w:color w:val="002060"/>
              </w:rPr>
            </w:pPr>
            <w:r w:rsidRPr="007F2715">
              <w:rPr>
                <w:color w:val="002060"/>
              </w:rPr>
              <w:t>0</w:t>
            </w:r>
          </w:p>
        </w:tc>
      </w:tr>
      <w:tr w:rsidR="007F2715" w:rsidRPr="007F2715" w14:paraId="2FC1A460" w14:textId="77777777" w:rsidTr="005D6E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AEF1C1" w14:textId="77777777" w:rsidR="0039603B" w:rsidRPr="007F2715" w:rsidRDefault="0039603B" w:rsidP="005D6E0C">
            <w:pPr>
              <w:pStyle w:val="rowtabella0"/>
              <w:rPr>
                <w:color w:val="002060"/>
              </w:rPr>
            </w:pPr>
            <w:r w:rsidRPr="007F2715">
              <w:rPr>
                <w:color w:val="002060"/>
              </w:rPr>
              <w:t>ASR SAMBENEDETTESE BEACH SOCC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D4B28" w14:textId="77777777" w:rsidR="0039603B" w:rsidRPr="007F2715" w:rsidRDefault="0039603B" w:rsidP="005D6E0C">
            <w:pPr>
              <w:pStyle w:val="rowtabella0"/>
              <w:jc w:val="center"/>
              <w:rPr>
                <w:color w:val="002060"/>
              </w:rPr>
            </w:pPr>
            <w:r w:rsidRPr="007F271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939C4" w14:textId="77777777" w:rsidR="0039603B" w:rsidRPr="007F2715" w:rsidRDefault="0039603B" w:rsidP="005D6E0C">
            <w:pPr>
              <w:pStyle w:val="rowtabella0"/>
              <w:jc w:val="center"/>
              <w:rPr>
                <w:color w:val="002060"/>
              </w:rPr>
            </w:pPr>
            <w:r w:rsidRPr="007F271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E9CDD2" w14:textId="77777777" w:rsidR="0039603B" w:rsidRPr="007F2715" w:rsidRDefault="0039603B" w:rsidP="005D6E0C">
            <w:pPr>
              <w:pStyle w:val="rowtabella0"/>
              <w:jc w:val="center"/>
              <w:rPr>
                <w:color w:val="002060"/>
              </w:rPr>
            </w:pPr>
            <w:r w:rsidRPr="007F271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9E547" w14:textId="77777777" w:rsidR="0039603B" w:rsidRPr="007F2715" w:rsidRDefault="0039603B" w:rsidP="005D6E0C">
            <w:pPr>
              <w:pStyle w:val="rowtabella0"/>
              <w:jc w:val="center"/>
              <w:rPr>
                <w:color w:val="002060"/>
              </w:rPr>
            </w:pPr>
            <w:r w:rsidRPr="007F271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DB586" w14:textId="77777777" w:rsidR="0039603B" w:rsidRPr="007F2715" w:rsidRDefault="0039603B" w:rsidP="005D6E0C">
            <w:pPr>
              <w:pStyle w:val="rowtabella0"/>
              <w:jc w:val="center"/>
              <w:rPr>
                <w:color w:val="002060"/>
              </w:rPr>
            </w:pPr>
            <w:r w:rsidRPr="007F271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99C2A0" w14:textId="77777777" w:rsidR="0039603B" w:rsidRPr="007F2715" w:rsidRDefault="0039603B" w:rsidP="005D6E0C">
            <w:pPr>
              <w:pStyle w:val="rowtabella0"/>
              <w:jc w:val="center"/>
              <w:rPr>
                <w:color w:val="002060"/>
              </w:rPr>
            </w:pPr>
            <w:r w:rsidRPr="007F2715">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C5202" w14:textId="77777777" w:rsidR="0039603B" w:rsidRPr="007F2715" w:rsidRDefault="0039603B" w:rsidP="005D6E0C">
            <w:pPr>
              <w:pStyle w:val="rowtabella0"/>
              <w:jc w:val="center"/>
              <w:rPr>
                <w:color w:val="002060"/>
              </w:rPr>
            </w:pPr>
            <w:r w:rsidRPr="007F2715">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3076B" w14:textId="77777777" w:rsidR="0039603B" w:rsidRPr="007F2715" w:rsidRDefault="0039603B" w:rsidP="005D6E0C">
            <w:pPr>
              <w:pStyle w:val="rowtabella0"/>
              <w:jc w:val="center"/>
              <w:rPr>
                <w:color w:val="002060"/>
              </w:rPr>
            </w:pPr>
            <w:r w:rsidRPr="007F271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F074E6" w14:textId="77777777" w:rsidR="0039603B" w:rsidRPr="007F2715" w:rsidRDefault="0039603B" w:rsidP="005D6E0C">
            <w:pPr>
              <w:pStyle w:val="rowtabella0"/>
              <w:jc w:val="center"/>
              <w:rPr>
                <w:color w:val="002060"/>
              </w:rPr>
            </w:pPr>
            <w:r w:rsidRPr="007F2715">
              <w:rPr>
                <w:color w:val="002060"/>
              </w:rPr>
              <w:t>0</w:t>
            </w:r>
          </w:p>
        </w:tc>
      </w:tr>
      <w:tr w:rsidR="007F2715" w:rsidRPr="007F2715" w14:paraId="7F023413" w14:textId="77777777" w:rsidTr="005D6E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CBC447" w14:textId="77777777" w:rsidR="0039603B" w:rsidRPr="007F2715" w:rsidRDefault="0039603B" w:rsidP="005D6E0C">
            <w:pPr>
              <w:pStyle w:val="rowtabella0"/>
              <w:rPr>
                <w:color w:val="002060"/>
                <w:lang w:val="en-US"/>
              </w:rPr>
            </w:pPr>
            <w:r w:rsidRPr="007F2715">
              <w:rPr>
                <w:color w:val="002060"/>
                <w:lang w:val="en-US"/>
              </w:rPr>
              <w:t>A.S.D. TRUENTIN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5A39F" w14:textId="77777777" w:rsidR="0039603B" w:rsidRPr="007F2715" w:rsidRDefault="0039603B" w:rsidP="005D6E0C">
            <w:pPr>
              <w:pStyle w:val="rowtabella0"/>
              <w:jc w:val="center"/>
              <w:rPr>
                <w:color w:val="002060"/>
              </w:rPr>
            </w:pPr>
            <w:r w:rsidRPr="007F271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D2DDB4" w14:textId="77777777" w:rsidR="0039603B" w:rsidRPr="007F2715" w:rsidRDefault="0039603B" w:rsidP="005D6E0C">
            <w:pPr>
              <w:pStyle w:val="rowtabella0"/>
              <w:jc w:val="center"/>
              <w:rPr>
                <w:color w:val="002060"/>
              </w:rPr>
            </w:pPr>
            <w:r w:rsidRPr="007F271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904585" w14:textId="77777777" w:rsidR="0039603B" w:rsidRPr="007F2715" w:rsidRDefault="0039603B" w:rsidP="005D6E0C">
            <w:pPr>
              <w:pStyle w:val="rowtabella0"/>
              <w:jc w:val="center"/>
              <w:rPr>
                <w:color w:val="002060"/>
              </w:rPr>
            </w:pPr>
            <w:r w:rsidRPr="007F271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7ADD8" w14:textId="77777777" w:rsidR="0039603B" w:rsidRPr="007F2715" w:rsidRDefault="0039603B" w:rsidP="005D6E0C">
            <w:pPr>
              <w:pStyle w:val="rowtabella0"/>
              <w:jc w:val="center"/>
              <w:rPr>
                <w:color w:val="002060"/>
              </w:rPr>
            </w:pPr>
            <w:r w:rsidRPr="007F271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52FF3" w14:textId="77777777" w:rsidR="0039603B" w:rsidRPr="007F2715" w:rsidRDefault="0039603B" w:rsidP="005D6E0C">
            <w:pPr>
              <w:pStyle w:val="rowtabella0"/>
              <w:jc w:val="center"/>
              <w:rPr>
                <w:color w:val="002060"/>
              </w:rPr>
            </w:pPr>
            <w:r w:rsidRPr="007F271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D807A" w14:textId="77777777" w:rsidR="0039603B" w:rsidRPr="007F2715" w:rsidRDefault="0039603B" w:rsidP="005D6E0C">
            <w:pPr>
              <w:pStyle w:val="rowtabella0"/>
              <w:jc w:val="center"/>
              <w:rPr>
                <w:color w:val="002060"/>
              </w:rPr>
            </w:pPr>
            <w:r w:rsidRPr="007F271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6A441" w14:textId="77777777" w:rsidR="0039603B" w:rsidRPr="007F2715" w:rsidRDefault="0039603B" w:rsidP="005D6E0C">
            <w:pPr>
              <w:pStyle w:val="rowtabella0"/>
              <w:jc w:val="center"/>
              <w:rPr>
                <w:color w:val="002060"/>
              </w:rPr>
            </w:pPr>
            <w:r w:rsidRPr="007F2715">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84CF2" w14:textId="77777777" w:rsidR="0039603B" w:rsidRPr="007F2715" w:rsidRDefault="0039603B" w:rsidP="005D6E0C">
            <w:pPr>
              <w:pStyle w:val="rowtabella0"/>
              <w:jc w:val="center"/>
              <w:rPr>
                <w:color w:val="002060"/>
              </w:rPr>
            </w:pPr>
            <w:r w:rsidRPr="007F271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CB900" w14:textId="77777777" w:rsidR="0039603B" w:rsidRPr="007F2715" w:rsidRDefault="0039603B" w:rsidP="005D6E0C">
            <w:pPr>
              <w:pStyle w:val="rowtabella0"/>
              <w:jc w:val="center"/>
              <w:rPr>
                <w:color w:val="002060"/>
              </w:rPr>
            </w:pPr>
            <w:r w:rsidRPr="007F2715">
              <w:rPr>
                <w:color w:val="002060"/>
              </w:rPr>
              <w:t>0</w:t>
            </w:r>
          </w:p>
        </w:tc>
      </w:tr>
      <w:tr w:rsidR="007F2715" w:rsidRPr="007F2715" w14:paraId="4A7468A8" w14:textId="77777777" w:rsidTr="005D6E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94BF81" w14:textId="41496BE5" w:rsidR="0039603B" w:rsidRPr="007F2715" w:rsidRDefault="0039603B" w:rsidP="005D6E0C">
            <w:pPr>
              <w:pStyle w:val="rowtabella0"/>
              <w:rPr>
                <w:color w:val="002060"/>
              </w:rPr>
            </w:pPr>
            <w:r w:rsidRPr="007F2715">
              <w:rPr>
                <w:color w:val="002060"/>
              </w:rPr>
              <w:t>POL. CSI STELLA A.S.D.</w:t>
            </w:r>
            <w:r w:rsidR="007F2715" w:rsidRPr="007F2715">
              <w:rPr>
                <w:color w:val="002060"/>
              </w:rPr>
              <w:t xml:space="preserve"> –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3826A" w14:textId="77777777" w:rsidR="0039603B" w:rsidRPr="007F2715" w:rsidRDefault="0039603B" w:rsidP="005D6E0C">
            <w:pPr>
              <w:pStyle w:val="rowtabella0"/>
              <w:jc w:val="center"/>
              <w:rPr>
                <w:color w:val="002060"/>
              </w:rPr>
            </w:pPr>
            <w:r w:rsidRPr="007F271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F1272" w14:textId="77777777" w:rsidR="0039603B" w:rsidRPr="007F2715" w:rsidRDefault="0039603B" w:rsidP="005D6E0C">
            <w:pPr>
              <w:pStyle w:val="rowtabella0"/>
              <w:jc w:val="center"/>
              <w:rPr>
                <w:color w:val="002060"/>
              </w:rPr>
            </w:pPr>
            <w:r w:rsidRPr="007F271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37581" w14:textId="77777777" w:rsidR="0039603B" w:rsidRPr="007F2715" w:rsidRDefault="0039603B" w:rsidP="005D6E0C">
            <w:pPr>
              <w:pStyle w:val="rowtabella0"/>
              <w:jc w:val="center"/>
              <w:rPr>
                <w:color w:val="002060"/>
              </w:rPr>
            </w:pPr>
            <w:r w:rsidRPr="007F271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FCAC1" w14:textId="77777777" w:rsidR="0039603B" w:rsidRPr="007F2715" w:rsidRDefault="0039603B" w:rsidP="005D6E0C">
            <w:pPr>
              <w:pStyle w:val="rowtabella0"/>
              <w:jc w:val="center"/>
              <w:rPr>
                <w:color w:val="002060"/>
              </w:rPr>
            </w:pPr>
            <w:r w:rsidRPr="007F271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20F60" w14:textId="77777777" w:rsidR="0039603B" w:rsidRPr="007F2715" w:rsidRDefault="0039603B" w:rsidP="005D6E0C">
            <w:pPr>
              <w:pStyle w:val="rowtabella0"/>
              <w:jc w:val="center"/>
              <w:rPr>
                <w:color w:val="002060"/>
              </w:rPr>
            </w:pPr>
            <w:r w:rsidRPr="007F271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4B7BB" w14:textId="77777777" w:rsidR="0039603B" w:rsidRPr="007F2715" w:rsidRDefault="0039603B" w:rsidP="005D6E0C">
            <w:pPr>
              <w:pStyle w:val="rowtabella0"/>
              <w:jc w:val="center"/>
              <w:rPr>
                <w:color w:val="002060"/>
              </w:rPr>
            </w:pPr>
            <w:r w:rsidRPr="007F2715">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096352" w14:textId="77777777" w:rsidR="0039603B" w:rsidRPr="007F2715" w:rsidRDefault="0039603B" w:rsidP="005D6E0C">
            <w:pPr>
              <w:pStyle w:val="rowtabella0"/>
              <w:jc w:val="center"/>
              <w:rPr>
                <w:color w:val="002060"/>
              </w:rPr>
            </w:pPr>
            <w:r w:rsidRPr="007F2715">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3E0DB" w14:textId="77777777" w:rsidR="0039603B" w:rsidRPr="007F2715" w:rsidRDefault="0039603B" w:rsidP="005D6E0C">
            <w:pPr>
              <w:pStyle w:val="rowtabella0"/>
              <w:jc w:val="center"/>
              <w:rPr>
                <w:color w:val="002060"/>
              </w:rPr>
            </w:pPr>
            <w:r w:rsidRPr="007F271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627DF" w14:textId="77777777" w:rsidR="0039603B" w:rsidRPr="007F2715" w:rsidRDefault="0039603B" w:rsidP="005D6E0C">
            <w:pPr>
              <w:pStyle w:val="rowtabella0"/>
              <w:jc w:val="center"/>
              <w:rPr>
                <w:color w:val="002060"/>
              </w:rPr>
            </w:pPr>
            <w:r w:rsidRPr="007F2715">
              <w:rPr>
                <w:color w:val="002060"/>
              </w:rPr>
              <w:t>0</w:t>
            </w:r>
          </w:p>
        </w:tc>
      </w:tr>
      <w:tr w:rsidR="007F2715" w:rsidRPr="007F2715" w14:paraId="067BD326" w14:textId="77777777" w:rsidTr="005D6E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DFDC48" w14:textId="77777777" w:rsidR="0039603B" w:rsidRPr="007F2715" w:rsidRDefault="0039603B" w:rsidP="005D6E0C">
            <w:pPr>
              <w:pStyle w:val="rowtabella0"/>
              <w:rPr>
                <w:color w:val="002060"/>
              </w:rPr>
            </w:pPr>
            <w:r w:rsidRPr="007F2715">
              <w:rPr>
                <w:color w:val="002060"/>
              </w:rPr>
              <w:t>A.S.D. TRIBALCIO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29B89" w14:textId="77777777" w:rsidR="0039603B" w:rsidRPr="007F2715" w:rsidRDefault="0039603B" w:rsidP="005D6E0C">
            <w:pPr>
              <w:pStyle w:val="rowtabella0"/>
              <w:jc w:val="center"/>
              <w:rPr>
                <w:color w:val="002060"/>
              </w:rPr>
            </w:pPr>
            <w:r w:rsidRPr="007F271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5A777" w14:textId="77777777" w:rsidR="0039603B" w:rsidRPr="007F2715" w:rsidRDefault="0039603B" w:rsidP="005D6E0C">
            <w:pPr>
              <w:pStyle w:val="rowtabella0"/>
              <w:jc w:val="center"/>
              <w:rPr>
                <w:color w:val="002060"/>
              </w:rPr>
            </w:pPr>
            <w:r w:rsidRPr="007F271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67220" w14:textId="77777777" w:rsidR="0039603B" w:rsidRPr="007F2715" w:rsidRDefault="0039603B" w:rsidP="005D6E0C">
            <w:pPr>
              <w:pStyle w:val="rowtabella0"/>
              <w:jc w:val="center"/>
              <w:rPr>
                <w:color w:val="002060"/>
              </w:rPr>
            </w:pPr>
            <w:r w:rsidRPr="007F271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4ECB2" w14:textId="77777777" w:rsidR="0039603B" w:rsidRPr="007F2715" w:rsidRDefault="0039603B" w:rsidP="005D6E0C">
            <w:pPr>
              <w:pStyle w:val="rowtabella0"/>
              <w:jc w:val="center"/>
              <w:rPr>
                <w:color w:val="002060"/>
              </w:rPr>
            </w:pPr>
            <w:r w:rsidRPr="007F271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955E9" w14:textId="77777777" w:rsidR="0039603B" w:rsidRPr="007F2715" w:rsidRDefault="0039603B" w:rsidP="005D6E0C">
            <w:pPr>
              <w:pStyle w:val="rowtabella0"/>
              <w:jc w:val="center"/>
              <w:rPr>
                <w:color w:val="002060"/>
              </w:rPr>
            </w:pPr>
            <w:r w:rsidRPr="007F271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19F0B" w14:textId="77777777" w:rsidR="0039603B" w:rsidRPr="007F2715" w:rsidRDefault="0039603B" w:rsidP="005D6E0C">
            <w:pPr>
              <w:pStyle w:val="rowtabella0"/>
              <w:jc w:val="center"/>
              <w:rPr>
                <w:color w:val="002060"/>
              </w:rPr>
            </w:pPr>
            <w:r w:rsidRPr="007F271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F22D7" w14:textId="77777777" w:rsidR="0039603B" w:rsidRPr="007F2715" w:rsidRDefault="0039603B" w:rsidP="005D6E0C">
            <w:pPr>
              <w:pStyle w:val="rowtabella0"/>
              <w:jc w:val="center"/>
              <w:rPr>
                <w:color w:val="002060"/>
              </w:rPr>
            </w:pPr>
            <w:r w:rsidRPr="007F2715">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874A2" w14:textId="77777777" w:rsidR="0039603B" w:rsidRPr="007F2715" w:rsidRDefault="0039603B" w:rsidP="005D6E0C">
            <w:pPr>
              <w:pStyle w:val="rowtabella0"/>
              <w:jc w:val="center"/>
              <w:rPr>
                <w:color w:val="002060"/>
              </w:rPr>
            </w:pPr>
            <w:r w:rsidRPr="007F271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F65A9" w14:textId="77777777" w:rsidR="0039603B" w:rsidRPr="007F2715" w:rsidRDefault="0039603B" w:rsidP="005D6E0C">
            <w:pPr>
              <w:pStyle w:val="rowtabella0"/>
              <w:jc w:val="center"/>
              <w:rPr>
                <w:color w:val="002060"/>
              </w:rPr>
            </w:pPr>
            <w:r w:rsidRPr="007F2715">
              <w:rPr>
                <w:color w:val="002060"/>
              </w:rPr>
              <w:t>0</w:t>
            </w:r>
          </w:p>
        </w:tc>
      </w:tr>
      <w:tr w:rsidR="007F2715" w:rsidRPr="007F2715" w14:paraId="0EE5ECD5" w14:textId="77777777" w:rsidTr="005D6E0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760089C" w14:textId="52E6142F" w:rsidR="0039603B" w:rsidRPr="007F2715" w:rsidRDefault="0039603B" w:rsidP="005D6E0C">
            <w:pPr>
              <w:pStyle w:val="rowtabella0"/>
              <w:rPr>
                <w:color w:val="002060"/>
              </w:rPr>
            </w:pPr>
            <w:r w:rsidRPr="007F2715">
              <w:rPr>
                <w:color w:val="002060"/>
              </w:rPr>
              <w:t>A.S.D. SPORTING GROTTAMMARE</w:t>
            </w:r>
            <w:r w:rsidR="007F2715" w:rsidRPr="007F2715">
              <w:rPr>
                <w:color w:val="002060"/>
              </w:rPr>
              <w:t xml:space="preserve"> –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71E2B" w14:textId="77777777" w:rsidR="0039603B" w:rsidRPr="007F2715" w:rsidRDefault="0039603B" w:rsidP="005D6E0C">
            <w:pPr>
              <w:pStyle w:val="rowtabella0"/>
              <w:jc w:val="center"/>
              <w:rPr>
                <w:color w:val="002060"/>
              </w:rPr>
            </w:pPr>
            <w:r w:rsidRPr="007F271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D14C3" w14:textId="77777777" w:rsidR="0039603B" w:rsidRPr="007F2715" w:rsidRDefault="0039603B" w:rsidP="005D6E0C">
            <w:pPr>
              <w:pStyle w:val="rowtabella0"/>
              <w:jc w:val="center"/>
              <w:rPr>
                <w:color w:val="002060"/>
              </w:rPr>
            </w:pPr>
            <w:r w:rsidRPr="007F271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25F11" w14:textId="77777777" w:rsidR="0039603B" w:rsidRPr="007F2715" w:rsidRDefault="0039603B" w:rsidP="005D6E0C">
            <w:pPr>
              <w:pStyle w:val="rowtabella0"/>
              <w:jc w:val="center"/>
              <w:rPr>
                <w:color w:val="002060"/>
              </w:rPr>
            </w:pPr>
            <w:r w:rsidRPr="007F271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61466" w14:textId="77777777" w:rsidR="0039603B" w:rsidRPr="007F2715" w:rsidRDefault="0039603B" w:rsidP="005D6E0C">
            <w:pPr>
              <w:pStyle w:val="rowtabella0"/>
              <w:jc w:val="center"/>
              <w:rPr>
                <w:color w:val="002060"/>
              </w:rPr>
            </w:pPr>
            <w:r w:rsidRPr="007F271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96540" w14:textId="77777777" w:rsidR="0039603B" w:rsidRPr="007F2715" w:rsidRDefault="0039603B" w:rsidP="005D6E0C">
            <w:pPr>
              <w:pStyle w:val="rowtabella0"/>
              <w:jc w:val="center"/>
              <w:rPr>
                <w:color w:val="002060"/>
              </w:rPr>
            </w:pPr>
            <w:r w:rsidRPr="007F271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DF3B5" w14:textId="77777777" w:rsidR="0039603B" w:rsidRPr="007F2715" w:rsidRDefault="0039603B" w:rsidP="005D6E0C">
            <w:pPr>
              <w:pStyle w:val="rowtabella0"/>
              <w:jc w:val="center"/>
              <w:rPr>
                <w:color w:val="002060"/>
              </w:rPr>
            </w:pPr>
            <w:r w:rsidRPr="007F271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B4E14" w14:textId="77777777" w:rsidR="0039603B" w:rsidRPr="007F2715" w:rsidRDefault="0039603B" w:rsidP="005D6E0C">
            <w:pPr>
              <w:pStyle w:val="rowtabella0"/>
              <w:jc w:val="center"/>
              <w:rPr>
                <w:color w:val="002060"/>
              </w:rPr>
            </w:pPr>
            <w:r w:rsidRPr="007F2715">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F41B0" w14:textId="77777777" w:rsidR="0039603B" w:rsidRPr="007F2715" w:rsidRDefault="0039603B" w:rsidP="005D6E0C">
            <w:pPr>
              <w:pStyle w:val="rowtabella0"/>
              <w:jc w:val="center"/>
              <w:rPr>
                <w:color w:val="002060"/>
              </w:rPr>
            </w:pPr>
            <w:r w:rsidRPr="007F2715">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7D07C" w14:textId="77777777" w:rsidR="0039603B" w:rsidRPr="007F2715" w:rsidRDefault="0039603B" w:rsidP="005D6E0C">
            <w:pPr>
              <w:pStyle w:val="rowtabella0"/>
              <w:jc w:val="center"/>
              <w:rPr>
                <w:color w:val="002060"/>
              </w:rPr>
            </w:pPr>
            <w:r w:rsidRPr="007F2715">
              <w:rPr>
                <w:color w:val="002060"/>
              </w:rPr>
              <w:t>0</w:t>
            </w:r>
          </w:p>
        </w:tc>
      </w:tr>
    </w:tbl>
    <w:p w14:paraId="25BB5B4E" w14:textId="77777777" w:rsidR="0039603B" w:rsidRPr="007F2715" w:rsidRDefault="0039603B" w:rsidP="0039603B">
      <w:pPr>
        <w:pStyle w:val="breakline"/>
        <w:rPr>
          <w:rFonts w:eastAsiaTheme="minorEastAsia"/>
          <w:color w:val="002060"/>
        </w:rPr>
      </w:pPr>
    </w:p>
    <w:p w14:paraId="1FAA9475" w14:textId="77777777" w:rsidR="0039603B" w:rsidRPr="007F2715" w:rsidRDefault="0039603B" w:rsidP="0039603B">
      <w:pPr>
        <w:pStyle w:val="breakline"/>
        <w:rPr>
          <w:color w:val="002060"/>
        </w:rPr>
      </w:pPr>
    </w:p>
    <w:p w14:paraId="6E0E0D2A" w14:textId="77777777" w:rsidR="0039603B" w:rsidRPr="00C50CCD" w:rsidRDefault="0039603B" w:rsidP="0039603B">
      <w:pPr>
        <w:pStyle w:val="titolocampionato0"/>
        <w:shd w:val="clear" w:color="auto" w:fill="CCCCCC"/>
        <w:spacing w:before="80" w:after="40"/>
        <w:rPr>
          <w:color w:val="002060"/>
        </w:rPr>
      </w:pPr>
      <w:r w:rsidRPr="00C50CCD">
        <w:rPr>
          <w:color w:val="002060"/>
        </w:rPr>
        <w:t>REGIONALE CALCIO A 5 FEMMINILE</w:t>
      </w:r>
    </w:p>
    <w:p w14:paraId="3408FA9F" w14:textId="77777777" w:rsidR="007F2715" w:rsidRPr="00C50CCD" w:rsidRDefault="007F2715" w:rsidP="007F2715">
      <w:pPr>
        <w:pStyle w:val="titoloprinc0"/>
        <w:rPr>
          <w:color w:val="002060"/>
        </w:rPr>
      </w:pPr>
      <w:r w:rsidRPr="00C50CCD">
        <w:rPr>
          <w:color w:val="002060"/>
        </w:rPr>
        <w:t>VARIAZIONI AL PROGRAMMA GARE</w:t>
      </w:r>
    </w:p>
    <w:p w14:paraId="57837B07" w14:textId="77777777" w:rsidR="007F2715" w:rsidRPr="00C50CCD" w:rsidRDefault="007F2715" w:rsidP="007F2715">
      <w:pPr>
        <w:pStyle w:val="breakline"/>
        <w:rPr>
          <w:color w:val="002060"/>
        </w:rPr>
      </w:pPr>
    </w:p>
    <w:p w14:paraId="6A13B081" w14:textId="77777777" w:rsidR="007F2715" w:rsidRPr="00C50CCD" w:rsidRDefault="007F2715" w:rsidP="007F2715">
      <w:pPr>
        <w:pStyle w:val="breakline"/>
        <w:rPr>
          <w:color w:val="002060"/>
        </w:rPr>
      </w:pPr>
    </w:p>
    <w:p w14:paraId="10673376" w14:textId="4B7C2F47" w:rsidR="007F2715" w:rsidRPr="007F2715" w:rsidRDefault="007F2715" w:rsidP="007F2715">
      <w:pPr>
        <w:pStyle w:val="sottotitolocampionato10"/>
        <w:rPr>
          <w:color w:val="002060"/>
        </w:rPr>
      </w:pPr>
      <w:r w:rsidRPr="00C50CCD">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7F2715" w:rsidRPr="007F2715" w14:paraId="24437242" w14:textId="77777777" w:rsidTr="005D6E0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2DED3D" w14:textId="77777777" w:rsidR="007F2715" w:rsidRPr="007F2715" w:rsidRDefault="007F2715" w:rsidP="005D6E0C">
            <w:pPr>
              <w:pStyle w:val="headertabella0"/>
              <w:rPr>
                <w:color w:val="002060"/>
              </w:rPr>
            </w:pPr>
            <w:r w:rsidRPr="007F2715">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F31FEB" w14:textId="77777777" w:rsidR="007F2715" w:rsidRPr="007F2715" w:rsidRDefault="007F2715" w:rsidP="005D6E0C">
            <w:pPr>
              <w:pStyle w:val="headertabella0"/>
              <w:rPr>
                <w:color w:val="002060"/>
              </w:rPr>
            </w:pPr>
            <w:r w:rsidRPr="007F2715">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1C3D49" w14:textId="77777777" w:rsidR="007F2715" w:rsidRPr="007F2715" w:rsidRDefault="007F2715" w:rsidP="005D6E0C">
            <w:pPr>
              <w:pStyle w:val="headertabella0"/>
              <w:rPr>
                <w:color w:val="002060"/>
              </w:rPr>
            </w:pPr>
            <w:r w:rsidRPr="007F2715">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67D4DD" w14:textId="77777777" w:rsidR="007F2715" w:rsidRPr="007F2715" w:rsidRDefault="007F2715" w:rsidP="005D6E0C">
            <w:pPr>
              <w:pStyle w:val="headertabella0"/>
              <w:rPr>
                <w:color w:val="002060"/>
              </w:rPr>
            </w:pPr>
            <w:r w:rsidRPr="007F2715">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5DF6BB" w14:textId="77777777" w:rsidR="007F2715" w:rsidRPr="007F2715" w:rsidRDefault="007F2715" w:rsidP="005D6E0C">
            <w:pPr>
              <w:pStyle w:val="headertabella0"/>
              <w:rPr>
                <w:color w:val="002060"/>
              </w:rPr>
            </w:pPr>
            <w:r w:rsidRPr="007F2715">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CF329C" w14:textId="77777777" w:rsidR="007F2715" w:rsidRPr="007F2715" w:rsidRDefault="007F2715" w:rsidP="005D6E0C">
            <w:pPr>
              <w:pStyle w:val="headertabella0"/>
              <w:rPr>
                <w:color w:val="002060"/>
              </w:rPr>
            </w:pPr>
            <w:r w:rsidRPr="007F2715">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D559DE" w14:textId="77777777" w:rsidR="007F2715" w:rsidRPr="007F2715" w:rsidRDefault="007F2715" w:rsidP="005D6E0C">
            <w:pPr>
              <w:pStyle w:val="headertabella0"/>
              <w:rPr>
                <w:color w:val="002060"/>
              </w:rPr>
            </w:pPr>
            <w:r w:rsidRPr="007F2715">
              <w:rPr>
                <w:color w:val="002060"/>
              </w:rPr>
              <w:t>Ora Orig.</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E599A1" w14:textId="77777777" w:rsidR="007F2715" w:rsidRPr="007F2715" w:rsidRDefault="007F2715" w:rsidP="005D6E0C">
            <w:pPr>
              <w:pStyle w:val="headertabella0"/>
              <w:rPr>
                <w:color w:val="002060"/>
              </w:rPr>
            </w:pPr>
            <w:r>
              <w:rPr>
                <w:color w:val="002060"/>
              </w:rPr>
              <w:t>Note</w:t>
            </w:r>
          </w:p>
        </w:tc>
      </w:tr>
      <w:tr w:rsidR="007F2715" w:rsidRPr="007F2715" w14:paraId="02AF483C" w14:textId="77777777" w:rsidTr="005D6E0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30D5E" w14:textId="77777777" w:rsidR="007F2715" w:rsidRPr="007F2715" w:rsidRDefault="007F2715" w:rsidP="005D6E0C">
            <w:pPr>
              <w:pStyle w:val="rowtabella0"/>
              <w:rPr>
                <w:color w:val="002060"/>
                <w:highlight w:val="yellow"/>
              </w:rPr>
            </w:pPr>
            <w:r w:rsidRPr="007F2715">
              <w:rPr>
                <w:color w:val="002060"/>
                <w:highlight w:val="yellow"/>
              </w:rPr>
              <w:t>04/01/2025</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49C40" w14:textId="7504B649" w:rsidR="007F2715" w:rsidRPr="007F2715" w:rsidRDefault="007F2715" w:rsidP="005D6E0C">
            <w:pPr>
              <w:pStyle w:val="rowtabella0"/>
              <w:jc w:val="center"/>
              <w:rPr>
                <w:color w:val="002060"/>
                <w:highlight w:val="yellow"/>
              </w:rPr>
            </w:pPr>
            <w:r w:rsidRPr="007F2715">
              <w:rPr>
                <w:color w:val="002060"/>
                <w:highlight w:val="yellow"/>
              </w:rPr>
              <w:t>1</w:t>
            </w:r>
            <w:r>
              <w:rPr>
                <w:color w:val="002060"/>
                <w:highlight w:val="yellow"/>
              </w:rPr>
              <w:t>1</w:t>
            </w:r>
            <w:r w:rsidRPr="007F2715">
              <w:rPr>
                <w:color w:val="002060"/>
                <w:highlight w:val="yellow"/>
              </w:rPr>
              <w:t xml:space="preserve">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B1991" w14:textId="527D7E22" w:rsidR="007F2715" w:rsidRPr="007F2715" w:rsidRDefault="007F2715" w:rsidP="005D6E0C">
            <w:pPr>
              <w:pStyle w:val="rowtabella0"/>
              <w:rPr>
                <w:color w:val="002060"/>
                <w:highlight w:val="yellow"/>
              </w:rPr>
            </w:pPr>
            <w:r>
              <w:rPr>
                <w:color w:val="002060"/>
                <w:highlight w:val="yellow"/>
              </w:rPr>
              <w:t>RIPABERARDA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0B31B" w14:textId="2D94D877" w:rsidR="007F2715" w:rsidRPr="007F2715" w:rsidRDefault="007F2715" w:rsidP="005D6E0C">
            <w:pPr>
              <w:pStyle w:val="rowtabella0"/>
              <w:rPr>
                <w:color w:val="002060"/>
                <w:highlight w:val="yellow"/>
              </w:rPr>
            </w:pPr>
            <w:r>
              <w:rPr>
                <w:color w:val="002060"/>
                <w:highlight w:val="yellow"/>
              </w:rPr>
              <w:t>CENTRO SPORTIVO SUASA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3EE13" w14:textId="77777777" w:rsidR="007F2715" w:rsidRPr="007F2715" w:rsidRDefault="007F2715" w:rsidP="005D6E0C">
            <w:pPr>
              <w:pStyle w:val="rowtabella0"/>
              <w:rPr>
                <w:color w:val="002060"/>
              </w:rPr>
            </w:pPr>
            <w:r w:rsidRPr="007F2715">
              <w:rPr>
                <w:color w:val="002060"/>
              </w:rPr>
              <w:t>2</w:t>
            </w:r>
            <w:r>
              <w:rPr>
                <w:color w:val="002060"/>
              </w:rPr>
              <w:t>1</w:t>
            </w:r>
            <w:r w:rsidRPr="007F2715">
              <w:rPr>
                <w:color w:val="002060"/>
              </w:rPr>
              <w:t>/12/2024</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10B84" w14:textId="58007529" w:rsidR="007F2715" w:rsidRPr="007F2715" w:rsidRDefault="007F2715" w:rsidP="005D6E0C">
            <w:pPr>
              <w:pStyle w:val="rowtabella0"/>
              <w:jc w:val="center"/>
              <w:rPr>
                <w:color w:val="002060"/>
              </w:rPr>
            </w:pPr>
            <w:r w:rsidRPr="007F2715">
              <w:rPr>
                <w:color w:val="002060"/>
                <w:highlight w:val="yellow"/>
              </w:rPr>
              <w:t>1</w:t>
            </w:r>
            <w:r>
              <w:rPr>
                <w:color w:val="002060"/>
                <w:highlight w:val="yellow"/>
              </w:rPr>
              <w:t>7</w:t>
            </w:r>
            <w:r w:rsidRPr="007F2715">
              <w:rPr>
                <w:color w:val="002060"/>
                <w:highlight w:val="yellow"/>
              </w:rPr>
              <w:t>:00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3C523" w14:textId="77777777" w:rsidR="007F2715" w:rsidRPr="007F2715" w:rsidRDefault="007F2715" w:rsidP="005D6E0C">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E7EB2" w14:textId="77777777" w:rsidR="007F2715" w:rsidRPr="007F2715" w:rsidRDefault="007F2715" w:rsidP="005D6E0C">
            <w:pPr>
              <w:rPr>
                <w:rFonts w:ascii="Arial" w:hAnsi="Arial" w:cs="Arial"/>
                <w:color w:val="002060"/>
                <w:sz w:val="12"/>
                <w:szCs w:val="12"/>
              </w:rPr>
            </w:pPr>
            <w:r w:rsidRPr="007F2715">
              <w:rPr>
                <w:rFonts w:ascii="Arial" w:hAnsi="Arial" w:cs="Arial"/>
                <w:color w:val="002060"/>
                <w:sz w:val="12"/>
                <w:szCs w:val="12"/>
                <w:highlight w:val="yellow"/>
              </w:rPr>
              <w:t>Causa evento luttuoso</w:t>
            </w:r>
          </w:p>
        </w:tc>
      </w:tr>
    </w:tbl>
    <w:p w14:paraId="1373B890" w14:textId="77777777" w:rsidR="0039603B" w:rsidRPr="007F2715" w:rsidRDefault="0039603B" w:rsidP="000E6C22">
      <w:pPr>
        <w:pStyle w:val="breakline"/>
        <w:rPr>
          <w:color w:val="002060"/>
        </w:rPr>
      </w:pPr>
    </w:p>
    <w:p w14:paraId="7C954D8E" w14:textId="77777777" w:rsidR="00C10A6B" w:rsidRPr="007F2715" w:rsidRDefault="00C10A6B" w:rsidP="000E6C22">
      <w:pPr>
        <w:pStyle w:val="breakline"/>
        <w:rPr>
          <w:color w:val="002060"/>
        </w:rPr>
      </w:pPr>
    </w:p>
    <w:p w14:paraId="17E9CA8E" w14:textId="77777777" w:rsidR="007F2715" w:rsidRPr="007F2715" w:rsidRDefault="007F2715" w:rsidP="007F2715">
      <w:pPr>
        <w:pStyle w:val="titolocampionato0"/>
        <w:shd w:val="clear" w:color="auto" w:fill="CCCCCC"/>
        <w:spacing w:before="80" w:after="40"/>
        <w:rPr>
          <w:color w:val="002060"/>
        </w:rPr>
      </w:pPr>
      <w:r w:rsidRPr="007F2715">
        <w:rPr>
          <w:color w:val="002060"/>
        </w:rPr>
        <w:t>UNDER 19 CALCIO A 5 REGIONALE</w:t>
      </w:r>
    </w:p>
    <w:p w14:paraId="7F0C65AD" w14:textId="77777777" w:rsidR="007F2715" w:rsidRPr="007F2715" w:rsidRDefault="007F2715" w:rsidP="007F2715">
      <w:pPr>
        <w:pStyle w:val="titoloprinc0"/>
        <w:rPr>
          <w:color w:val="002060"/>
        </w:rPr>
      </w:pPr>
      <w:r w:rsidRPr="007F2715">
        <w:rPr>
          <w:color w:val="002060"/>
        </w:rPr>
        <w:t>RISULTATI</w:t>
      </w:r>
    </w:p>
    <w:p w14:paraId="19A5919D" w14:textId="77777777" w:rsidR="007F2715" w:rsidRPr="007F2715" w:rsidRDefault="007F2715" w:rsidP="007F2715">
      <w:pPr>
        <w:pStyle w:val="breakline"/>
        <w:rPr>
          <w:color w:val="002060"/>
        </w:rPr>
      </w:pPr>
    </w:p>
    <w:p w14:paraId="7FCFFFEF" w14:textId="77777777" w:rsidR="007F2715" w:rsidRPr="007F2715" w:rsidRDefault="007F2715" w:rsidP="007F2715">
      <w:pPr>
        <w:pStyle w:val="sottotitolocampionato10"/>
        <w:rPr>
          <w:color w:val="002060"/>
        </w:rPr>
      </w:pPr>
      <w:r w:rsidRPr="007F2715">
        <w:rPr>
          <w:color w:val="002060"/>
        </w:rPr>
        <w:t>RISULTATI UFFICIALI GARE DEL 19/12/2024</w:t>
      </w:r>
    </w:p>
    <w:p w14:paraId="4C5F75C5" w14:textId="77777777" w:rsidR="007F2715" w:rsidRPr="007F2715" w:rsidRDefault="007F2715" w:rsidP="007F2715">
      <w:pPr>
        <w:pStyle w:val="sottotitolocampionato20"/>
        <w:spacing w:before="0" w:beforeAutospacing="0" w:after="0" w:afterAutospacing="0"/>
        <w:rPr>
          <w:rFonts w:ascii="Arial" w:hAnsi="Arial" w:cs="Arial"/>
          <w:color w:val="002060"/>
          <w:sz w:val="20"/>
          <w:szCs w:val="20"/>
        </w:rPr>
      </w:pPr>
      <w:r w:rsidRPr="007F2715">
        <w:rPr>
          <w:rFonts w:ascii="Arial" w:hAnsi="Arial" w:cs="Arial"/>
          <w:color w:val="002060"/>
          <w:sz w:val="20"/>
          <w:szCs w:val="20"/>
        </w:rPr>
        <w:t>Si trascrivono qui di seguito i risultati ufficiali delle gare disputate</w:t>
      </w:r>
    </w:p>
    <w:p w14:paraId="6564E215" w14:textId="77777777" w:rsidR="007F2715" w:rsidRPr="007F2715" w:rsidRDefault="007F2715" w:rsidP="007F2715">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F2715" w:rsidRPr="007F2715" w14:paraId="557ADFCA" w14:textId="77777777" w:rsidTr="005D6E0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F2715" w:rsidRPr="007F2715" w14:paraId="09E847F1" w14:textId="77777777" w:rsidTr="005D6E0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423B42" w14:textId="77777777" w:rsidR="007F2715" w:rsidRPr="007F2715" w:rsidRDefault="007F2715" w:rsidP="005D6E0C">
                  <w:pPr>
                    <w:pStyle w:val="headertabella0"/>
                    <w:rPr>
                      <w:color w:val="002060"/>
                    </w:rPr>
                  </w:pPr>
                  <w:r w:rsidRPr="007F2715">
                    <w:rPr>
                      <w:color w:val="002060"/>
                    </w:rPr>
                    <w:t>GIRONE A - 4 Giornata - R</w:t>
                  </w:r>
                </w:p>
              </w:tc>
            </w:tr>
            <w:tr w:rsidR="007F2715" w:rsidRPr="007F2715" w14:paraId="71DF8A9F" w14:textId="77777777" w:rsidTr="005D6E0C">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F1CB0C8" w14:textId="77777777" w:rsidR="007F2715" w:rsidRPr="007F2715" w:rsidRDefault="007F2715" w:rsidP="005D6E0C">
                  <w:pPr>
                    <w:pStyle w:val="rowtabella0"/>
                    <w:rPr>
                      <w:color w:val="002060"/>
                    </w:rPr>
                  </w:pPr>
                  <w:r w:rsidRPr="007F2715">
                    <w:rPr>
                      <w:color w:val="002060"/>
                    </w:rPr>
                    <w:t>PIETRALACROCE 73</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AB6C663" w14:textId="77777777" w:rsidR="007F2715" w:rsidRPr="007F2715" w:rsidRDefault="007F2715" w:rsidP="005D6E0C">
                  <w:pPr>
                    <w:pStyle w:val="rowtabella0"/>
                    <w:rPr>
                      <w:color w:val="002060"/>
                    </w:rPr>
                  </w:pPr>
                  <w:r w:rsidRPr="007F2715">
                    <w:rPr>
                      <w:color w:val="002060"/>
                    </w:rPr>
                    <w:t>- REAL FABRIANO</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0E5CD15" w14:textId="77777777" w:rsidR="007F2715" w:rsidRPr="007F2715" w:rsidRDefault="007F2715" w:rsidP="005D6E0C">
                  <w:pPr>
                    <w:pStyle w:val="rowtabella0"/>
                    <w:jc w:val="center"/>
                    <w:rPr>
                      <w:color w:val="002060"/>
                    </w:rPr>
                  </w:pPr>
                  <w:r w:rsidRPr="007F2715">
                    <w:rPr>
                      <w:color w:val="002060"/>
                    </w:rPr>
                    <w:t>5 - 2</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AF987E8" w14:textId="77777777" w:rsidR="007F2715" w:rsidRPr="007F2715" w:rsidRDefault="007F2715" w:rsidP="005D6E0C">
                  <w:pPr>
                    <w:pStyle w:val="rowtabella0"/>
                    <w:jc w:val="center"/>
                    <w:rPr>
                      <w:color w:val="002060"/>
                    </w:rPr>
                  </w:pPr>
                  <w:r w:rsidRPr="007F2715">
                    <w:rPr>
                      <w:color w:val="002060"/>
                    </w:rPr>
                    <w:t> </w:t>
                  </w:r>
                </w:p>
              </w:tc>
            </w:tr>
          </w:tbl>
          <w:p w14:paraId="27D5F092" w14:textId="77777777" w:rsidR="007F2715" w:rsidRPr="007F2715" w:rsidRDefault="007F2715" w:rsidP="005D6E0C">
            <w:pPr>
              <w:rPr>
                <w:color w:val="002060"/>
              </w:rPr>
            </w:pPr>
          </w:p>
        </w:tc>
      </w:tr>
    </w:tbl>
    <w:p w14:paraId="65E81E8C" w14:textId="77777777" w:rsidR="007F2715" w:rsidRPr="007F2715" w:rsidRDefault="007F2715" w:rsidP="007F2715">
      <w:pPr>
        <w:pStyle w:val="breakline"/>
        <w:rPr>
          <w:rFonts w:eastAsiaTheme="minorEastAsia"/>
          <w:color w:val="002060"/>
        </w:rPr>
      </w:pPr>
    </w:p>
    <w:p w14:paraId="14E8DCB8" w14:textId="77777777" w:rsidR="007F2715" w:rsidRPr="007F2715" w:rsidRDefault="007F2715" w:rsidP="007F2715">
      <w:pPr>
        <w:pStyle w:val="breakline"/>
        <w:rPr>
          <w:color w:val="002060"/>
        </w:rPr>
      </w:pPr>
    </w:p>
    <w:p w14:paraId="44683BFC" w14:textId="77777777" w:rsidR="007F2715" w:rsidRPr="007F2715" w:rsidRDefault="007F2715" w:rsidP="007F2715">
      <w:pPr>
        <w:pStyle w:val="titoloprinc0"/>
        <w:rPr>
          <w:color w:val="002060"/>
        </w:rPr>
      </w:pPr>
      <w:r w:rsidRPr="007F2715">
        <w:rPr>
          <w:color w:val="002060"/>
        </w:rPr>
        <w:t>CLASSIFICA</w:t>
      </w:r>
    </w:p>
    <w:p w14:paraId="6DD214C7" w14:textId="77777777" w:rsidR="007F2715" w:rsidRPr="007F2715" w:rsidRDefault="007F2715" w:rsidP="007F2715">
      <w:pPr>
        <w:pStyle w:val="breakline"/>
        <w:rPr>
          <w:color w:val="002060"/>
        </w:rPr>
      </w:pPr>
    </w:p>
    <w:p w14:paraId="2F73F527" w14:textId="77777777" w:rsidR="007F2715" w:rsidRPr="007F2715" w:rsidRDefault="007F2715" w:rsidP="007F2715">
      <w:pPr>
        <w:pStyle w:val="breakline"/>
        <w:rPr>
          <w:color w:val="002060"/>
        </w:rPr>
      </w:pPr>
    </w:p>
    <w:p w14:paraId="0E90B15D" w14:textId="77777777" w:rsidR="007F2715" w:rsidRPr="007F2715" w:rsidRDefault="007F2715" w:rsidP="007F2715">
      <w:pPr>
        <w:pStyle w:val="sottotitolocampionato10"/>
        <w:rPr>
          <w:color w:val="002060"/>
        </w:rPr>
      </w:pPr>
      <w:r w:rsidRPr="007F2715">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F2715" w:rsidRPr="007F2715" w14:paraId="14D73BAA" w14:textId="77777777" w:rsidTr="005D6E0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F0E83E" w14:textId="77777777" w:rsidR="007F2715" w:rsidRPr="007F2715" w:rsidRDefault="007F2715" w:rsidP="005D6E0C">
            <w:pPr>
              <w:pStyle w:val="headertabella0"/>
              <w:rPr>
                <w:color w:val="002060"/>
              </w:rPr>
            </w:pPr>
            <w:r w:rsidRPr="007F271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0A79DA" w14:textId="77777777" w:rsidR="007F2715" w:rsidRPr="007F2715" w:rsidRDefault="007F2715" w:rsidP="005D6E0C">
            <w:pPr>
              <w:pStyle w:val="headertabella0"/>
              <w:rPr>
                <w:color w:val="002060"/>
              </w:rPr>
            </w:pPr>
            <w:r w:rsidRPr="007F271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F1662F" w14:textId="77777777" w:rsidR="007F2715" w:rsidRPr="007F2715" w:rsidRDefault="007F2715" w:rsidP="005D6E0C">
            <w:pPr>
              <w:pStyle w:val="headertabella0"/>
              <w:rPr>
                <w:color w:val="002060"/>
              </w:rPr>
            </w:pPr>
            <w:r w:rsidRPr="007F271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E9BF37" w14:textId="77777777" w:rsidR="007F2715" w:rsidRPr="007F2715" w:rsidRDefault="007F2715" w:rsidP="005D6E0C">
            <w:pPr>
              <w:pStyle w:val="headertabella0"/>
              <w:rPr>
                <w:color w:val="002060"/>
              </w:rPr>
            </w:pPr>
            <w:r w:rsidRPr="007F271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5965EB" w14:textId="77777777" w:rsidR="007F2715" w:rsidRPr="007F2715" w:rsidRDefault="007F2715" w:rsidP="005D6E0C">
            <w:pPr>
              <w:pStyle w:val="headertabella0"/>
              <w:rPr>
                <w:color w:val="002060"/>
              </w:rPr>
            </w:pPr>
            <w:r w:rsidRPr="007F271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A7A00B" w14:textId="77777777" w:rsidR="007F2715" w:rsidRPr="007F2715" w:rsidRDefault="007F2715" w:rsidP="005D6E0C">
            <w:pPr>
              <w:pStyle w:val="headertabella0"/>
              <w:rPr>
                <w:color w:val="002060"/>
              </w:rPr>
            </w:pPr>
            <w:r w:rsidRPr="007F271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B39E44" w14:textId="77777777" w:rsidR="007F2715" w:rsidRPr="007F2715" w:rsidRDefault="007F2715" w:rsidP="005D6E0C">
            <w:pPr>
              <w:pStyle w:val="headertabella0"/>
              <w:rPr>
                <w:color w:val="002060"/>
              </w:rPr>
            </w:pPr>
            <w:r w:rsidRPr="007F271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CB4922" w14:textId="77777777" w:rsidR="007F2715" w:rsidRPr="007F2715" w:rsidRDefault="007F2715" w:rsidP="005D6E0C">
            <w:pPr>
              <w:pStyle w:val="headertabella0"/>
              <w:rPr>
                <w:color w:val="002060"/>
              </w:rPr>
            </w:pPr>
            <w:r w:rsidRPr="007F271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C15A33" w14:textId="77777777" w:rsidR="007F2715" w:rsidRPr="007F2715" w:rsidRDefault="007F2715" w:rsidP="005D6E0C">
            <w:pPr>
              <w:pStyle w:val="headertabella0"/>
              <w:rPr>
                <w:color w:val="002060"/>
              </w:rPr>
            </w:pPr>
            <w:r w:rsidRPr="007F271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ADF687" w14:textId="77777777" w:rsidR="007F2715" w:rsidRPr="007F2715" w:rsidRDefault="007F2715" w:rsidP="005D6E0C">
            <w:pPr>
              <w:pStyle w:val="headertabella0"/>
              <w:rPr>
                <w:color w:val="002060"/>
              </w:rPr>
            </w:pPr>
            <w:r w:rsidRPr="007F2715">
              <w:rPr>
                <w:color w:val="002060"/>
              </w:rPr>
              <w:t>PE</w:t>
            </w:r>
          </w:p>
        </w:tc>
      </w:tr>
      <w:tr w:rsidR="007F2715" w:rsidRPr="007F2715" w14:paraId="1C3E9923" w14:textId="77777777" w:rsidTr="005D6E0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0189917" w14:textId="77777777" w:rsidR="007F2715" w:rsidRPr="007F2715" w:rsidRDefault="007F2715" w:rsidP="005D6E0C">
            <w:pPr>
              <w:pStyle w:val="rowtabella0"/>
              <w:rPr>
                <w:color w:val="002060"/>
              </w:rPr>
            </w:pPr>
            <w:r w:rsidRPr="007F2715">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B5C0E6" w14:textId="77777777" w:rsidR="007F2715" w:rsidRPr="007F2715" w:rsidRDefault="007F2715" w:rsidP="005D6E0C">
            <w:pPr>
              <w:pStyle w:val="rowtabella0"/>
              <w:jc w:val="center"/>
              <w:rPr>
                <w:color w:val="002060"/>
              </w:rPr>
            </w:pPr>
            <w:r w:rsidRPr="007F2715">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B62493" w14:textId="77777777" w:rsidR="007F2715" w:rsidRPr="007F2715" w:rsidRDefault="007F2715" w:rsidP="005D6E0C">
            <w:pPr>
              <w:pStyle w:val="rowtabella0"/>
              <w:jc w:val="center"/>
              <w:rPr>
                <w:color w:val="002060"/>
              </w:rPr>
            </w:pPr>
            <w:r w:rsidRPr="007F271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60042" w14:textId="77777777" w:rsidR="007F2715" w:rsidRPr="007F2715" w:rsidRDefault="007F2715" w:rsidP="005D6E0C">
            <w:pPr>
              <w:pStyle w:val="rowtabella0"/>
              <w:jc w:val="center"/>
              <w:rPr>
                <w:color w:val="002060"/>
              </w:rPr>
            </w:pPr>
            <w:r w:rsidRPr="007F271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4AA2F" w14:textId="77777777" w:rsidR="007F2715" w:rsidRPr="007F2715" w:rsidRDefault="007F2715" w:rsidP="005D6E0C">
            <w:pPr>
              <w:pStyle w:val="rowtabella0"/>
              <w:jc w:val="center"/>
              <w:rPr>
                <w:color w:val="002060"/>
              </w:rPr>
            </w:pPr>
            <w:r w:rsidRPr="007F271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E1AE7B" w14:textId="77777777" w:rsidR="007F2715" w:rsidRPr="007F2715" w:rsidRDefault="007F2715" w:rsidP="005D6E0C">
            <w:pPr>
              <w:pStyle w:val="rowtabella0"/>
              <w:jc w:val="center"/>
              <w:rPr>
                <w:color w:val="002060"/>
              </w:rPr>
            </w:pPr>
            <w:r w:rsidRPr="007F271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F839F" w14:textId="77777777" w:rsidR="007F2715" w:rsidRPr="007F2715" w:rsidRDefault="007F2715" w:rsidP="005D6E0C">
            <w:pPr>
              <w:pStyle w:val="rowtabella0"/>
              <w:jc w:val="center"/>
              <w:rPr>
                <w:color w:val="002060"/>
              </w:rPr>
            </w:pPr>
            <w:r w:rsidRPr="007F2715">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9238E" w14:textId="77777777" w:rsidR="007F2715" w:rsidRPr="007F2715" w:rsidRDefault="007F2715" w:rsidP="005D6E0C">
            <w:pPr>
              <w:pStyle w:val="rowtabella0"/>
              <w:jc w:val="center"/>
              <w:rPr>
                <w:color w:val="002060"/>
              </w:rPr>
            </w:pPr>
            <w:r w:rsidRPr="007F2715">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5F2A6" w14:textId="77777777" w:rsidR="007F2715" w:rsidRPr="007F2715" w:rsidRDefault="007F2715" w:rsidP="005D6E0C">
            <w:pPr>
              <w:pStyle w:val="rowtabella0"/>
              <w:jc w:val="center"/>
              <w:rPr>
                <w:color w:val="002060"/>
              </w:rPr>
            </w:pPr>
            <w:r w:rsidRPr="007F2715">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AB214" w14:textId="77777777" w:rsidR="007F2715" w:rsidRPr="007F2715" w:rsidRDefault="007F2715" w:rsidP="005D6E0C">
            <w:pPr>
              <w:pStyle w:val="rowtabella0"/>
              <w:jc w:val="center"/>
              <w:rPr>
                <w:color w:val="002060"/>
              </w:rPr>
            </w:pPr>
            <w:r w:rsidRPr="007F2715">
              <w:rPr>
                <w:color w:val="002060"/>
              </w:rPr>
              <w:t>0</w:t>
            </w:r>
          </w:p>
        </w:tc>
      </w:tr>
      <w:tr w:rsidR="007F2715" w:rsidRPr="007F2715" w14:paraId="6147FA87" w14:textId="77777777" w:rsidTr="005D6E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858E76" w14:textId="77777777" w:rsidR="007F2715" w:rsidRPr="007F2715" w:rsidRDefault="007F2715" w:rsidP="005D6E0C">
            <w:pPr>
              <w:pStyle w:val="rowtabella0"/>
              <w:rPr>
                <w:color w:val="002060"/>
              </w:rPr>
            </w:pPr>
            <w:r w:rsidRPr="007F2715">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707EE" w14:textId="77777777" w:rsidR="007F2715" w:rsidRPr="007F2715" w:rsidRDefault="007F2715" w:rsidP="005D6E0C">
            <w:pPr>
              <w:pStyle w:val="rowtabella0"/>
              <w:jc w:val="center"/>
              <w:rPr>
                <w:color w:val="002060"/>
              </w:rPr>
            </w:pPr>
            <w:r w:rsidRPr="007F271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7FEBD" w14:textId="77777777" w:rsidR="007F2715" w:rsidRPr="007F2715" w:rsidRDefault="007F2715" w:rsidP="005D6E0C">
            <w:pPr>
              <w:pStyle w:val="rowtabella0"/>
              <w:jc w:val="center"/>
              <w:rPr>
                <w:color w:val="002060"/>
              </w:rPr>
            </w:pPr>
            <w:r w:rsidRPr="007F271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B48B39" w14:textId="77777777" w:rsidR="007F2715" w:rsidRPr="007F2715" w:rsidRDefault="007F2715" w:rsidP="005D6E0C">
            <w:pPr>
              <w:pStyle w:val="rowtabella0"/>
              <w:jc w:val="center"/>
              <w:rPr>
                <w:color w:val="002060"/>
              </w:rPr>
            </w:pPr>
            <w:r w:rsidRPr="007F271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DFF7F" w14:textId="77777777" w:rsidR="007F2715" w:rsidRPr="007F2715" w:rsidRDefault="007F2715" w:rsidP="005D6E0C">
            <w:pPr>
              <w:pStyle w:val="rowtabella0"/>
              <w:jc w:val="center"/>
              <w:rPr>
                <w:color w:val="002060"/>
              </w:rPr>
            </w:pPr>
            <w:r w:rsidRPr="007F271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F734B" w14:textId="77777777" w:rsidR="007F2715" w:rsidRPr="007F2715" w:rsidRDefault="007F2715" w:rsidP="005D6E0C">
            <w:pPr>
              <w:pStyle w:val="rowtabella0"/>
              <w:jc w:val="center"/>
              <w:rPr>
                <w:color w:val="002060"/>
              </w:rPr>
            </w:pPr>
            <w:r w:rsidRPr="007F271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6DB04" w14:textId="77777777" w:rsidR="007F2715" w:rsidRPr="007F2715" w:rsidRDefault="007F2715" w:rsidP="005D6E0C">
            <w:pPr>
              <w:pStyle w:val="rowtabella0"/>
              <w:jc w:val="center"/>
              <w:rPr>
                <w:color w:val="002060"/>
              </w:rPr>
            </w:pPr>
            <w:r w:rsidRPr="007F2715">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CE8F7" w14:textId="77777777" w:rsidR="007F2715" w:rsidRPr="007F2715" w:rsidRDefault="007F2715" w:rsidP="005D6E0C">
            <w:pPr>
              <w:pStyle w:val="rowtabella0"/>
              <w:jc w:val="center"/>
              <w:rPr>
                <w:color w:val="002060"/>
              </w:rPr>
            </w:pPr>
            <w:r w:rsidRPr="007F2715">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5234A1" w14:textId="77777777" w:rsidR="007F2715" w:rsidRPr="007F2715" w:rsidRDefault="007F2715" w:rsidP="005D6E0C">
            <w:pPr>
              <w:pStyle w:val="rowtabella0"/>
              <w:jc w:val="center"/>
              <w:rPr>
                <w:color w:val="002060"/>
              </w:rPr>
            </w:pPr>
            <w:r w:rsidRPr="007F2715">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9E9B7" w14:textId="77777777" w:rsidR="007F2715" w:rsidRPr="007F2715" w:rsidRDefault="007F2715" w:rsidP="005D6E0C">
            <w:pPr>
              <w:pStyle w:val="rowtabella0"/>
              <w:jc w:val="center"/>
              <w:rPr>
                <w:color w:val="002060"/>
              </w:rPr>
            </w:pPr>
            <w:r w:rsidRPr="007F2715">
              <w:rPr>
                <w:color w:val="002060"/>
              </w:rPr>
              <w:t>0</w:t>
            </w:r>
          </w:p>
        </w:tc>
      </w:tr>
      <w:tr w:rsidR="007F2715" w:rsidRPr="007F2715" w14:paraId="16886BFD" w14:textId="77777777" w:rsidTr="005D6E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1630036" w14:textId="77777777" w:rsidR="007F2715" w:rsidRPr="007F2715" w:rsidRDefault="007F2715" w:rsidP="005D6E0C">
            <w:pPr>
              <w:pStyle w:val="rowtabella0"/>
              <w:rPr>
                <w:color w:val="002060"/>
              </w:rPr>
            </w:pPr>
            <w:r w:rsidRPr="007F2715">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BD20F" w14:textId="77777777" w:rsidR="007F2715" w:rsidRPr="007F2715" w:rsidRDefault="007F2715" w:rsidP="005D6E0C">
            <w:pPr>
              <w:pStyle w:val="rowtabella0"/>
              <w:jc w:val="center"/>
              <w:rPr>
                <w:color w:val="002060"/>
              </w:rPr>
            </w:pPr>
            <w:r w:rsidRPr="007F271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67D5D" w14:textId="77777777" w:rsidR="007F2715" w:rsidRPr="007F2715" w:rsidRDefault="007F2715" w:rsidP="005D6E0C">
            <w:pPr>
              <w:pStyle w:val="rowtabella0"/>
              <w:jc w:val="center"/>
              <w:rPr>
                <w:color w:val="002060"/>
              </w:rPr>
            </w:pPr>
            <w:r w:rsidRPr="007F271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8432A1" w14:textId="77777777" w:rsidR="007F2715" w:rsidRPr="007F2715" w:rsidRDefault="007F2715" w:rsidP="005D6E0C">
            <w:pPr>
              <w:pStyle w:val="rowtabella0"/>
              <w:jc w:val="center"/>
              <w:rPr>
                <w:color w:val="002060"/>
              </w:rPr>
            </w:pPr>
            <w:r w:rsidRPr="007F271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6F5CB" w14:textId="77777777" w:rsidR="007F2715" w:rsidRPr="007F2715" w:rsidRDefault="007F2715" w:rsidP="005D6E0C">
            <w:pPr>
              <w:pStyle w:val="rowtabella0"/>
              <w:jc w:val="center"/>
              <w:rPr>
                <w:color w:val="002060"/>
              </w:rPr>
            </w:pPr>
            <w:r w:rsidRPr="007F271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06C80" w14:textId="77777777" w:rsidR="007F2715" w:rsidRPr="007F2715" w:rsidRDefault="007F2715" w:rsidP="005D6E0C">
            <w:pPr>
              <w:pStyle w:val="rowtabella0"/>
              <w:jc w:val="center"/>
              <w:rPr>
                <w:color w:val="002060"/>
              </w:rPr>
            </w:pPr>
            <w:r w:rsidRPr="007F271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F4430" w14:textId="77777777" w:rsidR="007F2715" w:rsidRPr="007F2715" w:rsidRDefault="007F2715" w:rsidP="005D6E0C">
            <w:pPr>
              <w:pStyle w:val="rowtabella0"/>
              <w:jc w:val="center"/>
              <w:rPr>
                <w:color w:val="002060"/>
              </w:rPr>
            </w:pPr>
            <w:r w:rsidRPr="007F2715">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7CF89" w14:textId="77777777" w:rsidR="007F2715" w:rsidRPr="007F2715" w:rsidRDefault="007F2715" w:rsidP="005D6E0C">
            <w:pPr>
              <w:pStyle w:val="rowtabella0"/>
              <w:jc w:val="center"/>
              <w:rPr>
                <w:color w:val="002060"/>
              </w:rPr>
            </w:pPr>
            <w:r w:rsidRPr="007F2715">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19C66" w14:textId="77777777" w:rsidR="007F2715" w:rsidRPr="007F2715" w:rsidRDefault="007F2715" w:rsidP="005D6E0C">
            <w:pPr>
              <w:pStyle w:val="rowtabella0"/>
              <w:jc w:val="center"/>
              <w:rPr>
                <w:color w:val="002060"/>
              </w:rPr>
            </w:pPr>
            <w:r w:rsidRPr="007F271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9E8E4" w14:textId="77777777" w:rsidR="007F2715" w:rsidRPr="007F2715" w:rsidRDefault="007F2715" w:rsidP="005D6E0C">
            <w:pPr>
              <w:pStyle w:val="rowtabella0"/>
              <w:jc w:val="center"/>
              <w:rPr>
                <w:color w:val="002060"/>
              </w:rPr>
            </w:pPr>
            <w:r w:rsidRPr="007F2715">
              <w:rPr>
                <w:color w:val="002060"/>
              </w:rPr>
              <w:t>0</w:t>
            </w:r>
          </w:p>
        </w:tc>
      </w:tr>
      <w:tr w:rsidR="007F2715" w:rsidRPr="007F2715" w14:paraId="6CC12FAE" w14:textId="77777777" w:rsidTr="005D6E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A397BD" w14:textId="77777777" w:rsidR="007F2715" w:rsidRPr="007F2715" w:rsidRDefault="007F2715" w:rsidP="005D6E0C">
            <w:pPr>
              <w:pStyle w:val="rowtabella0"/>
              <w:rPr>
                <w:color w:val="002060"/>
                <w:lang w:val="en-US"/>
              </w:rPr>
            </w:pPr>
            <w:r w:rsidRPr="007F2715">
              <w:rPr>
                <w:color w:val="002060"/>
                <w:lang w:val="en-U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0E46F" w14:textId="77777777" w:rsidR="007F2715" w:rsidRPr="007F2715" w:rsidRDefault="007F2715" w:rsidP="005D6E0C">
            <w:pPr>
              <w:pStyle w:val="rowtabella0"/>
              <w:jc w:val="center"/>
              <w:rPr>
                <w:color w:val="002060"/>
              </w:rPr>
            </w:pPr>
            <w:r w:rsidRPr="007F271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847B2" w14:textId="77777777" w:rsidR="007F2715" w:rsidRPr="007F2715" w:rsidRDefault="007F2715" w:rsidP="005D6E0C">
            <w:pPr>
              <w:pStyle w:val="rowtabella0"/>
              <w:jc w:val="center"/>
              <w:rPr>
                <w:color w:val="002060"/>
              </w:rPr>
            </w:pPr>
            <w:r w:rsidRPr="007F271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35B8C" w14:textId="77777777" w:rsidR="007F2715" w:rsidRPr="007F2715" w:rsidRDefault="007F2715" w:rsidP="005D6E0C">
            <w:pPr>
              <w:pStyle w:val="rowtabella0"/>
              <w:jc w:val="center"/>
              <w:rPr>
                <w:color w:val="002060"/>
              </w:rPr>
            </w:pPr>
            <w:r w:rsidRPr="007F271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BC235" w14:textId="77777777" w:rsidR="007F2715" w:rsidRPr="007F2715" w:rsidRDefault="007F2715" w:rsidP="005D6E0C">
            <w:pPr>
              <w:pStyle w:val="rowtabella0"/>
              <w:jc w:val="center"/>
              <w:rPr>
                <w:color w:val="002060"/>
              </w:rPr>
            </w:pPr>
            <w:r w:rsidRPr="007F271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63582" w14:textId="77777777" w:rsidR="007F2715" w:rsidRPr="007F2715" w:rsidRDefault="007F2715" w:rsidP="005D6E0C">
            <w:pPr>
              <w:pStyle w:val="rowtabella0"/>
              <w:jc w:val="center"/>
              <w:rPr>
                <w:color w:val="002060"/>
              </w:rPr>
            </w:pPr>
            <w:r w:rsidRPr="007F271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F964B" w14:textId="77777777" w:rsidR="007F2715" w:rsidRPr="007F2715" w:rsidRDefault="007F2715" w:rsidP="005D6E0C">
            <w:pPr>
              <w:pStyle w:val="rowtabella0"/>
              <w:jc w:val="center"/>
              <w:rPr>
                <w:color w:val="002060"/>
              </w:rPr>
            </w:pPr>
            <w:r w:rsidRPr="007F2715">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57B76" w14:textId="77777777" w:rsidR="007F2715" w:rsidRPr="007F2715" w:rsidRDefault="007F2715" w:rsidP="005D6E0C">
            <w:pPr>
              <w:pStyle w:val="rowtabella0"/>
              <w:jc w:val="center"/>
              <w:rPr>
                <w:color w:val="002060"/>
              </w:rPr>
            </w:pPr>
            <w:r w:rsidRPr="007F2715">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E2AE6" w14:textId="77777777" w:rsidR="007F2715" w:rsidRPr="007F2715" w:rsidRDefault="007F2715" w:rsidP="005D6E0C">
            <w:pPr>
              <w:pStyle w:val="rowtabella0"/>
              <w:jc w:val="center"/>
              <w:rPr>
                <w:color w:val="002060"/>
              </w:rPr>
            </w:pPr>
            <w:r w:rsidRPr="007F2715">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B0628A" w14:textId="77777777" w:rsidR="007F2715" w:rsidRPr="007F2715" w:rsidRDefault="007F2715" w:rsidP="005D6E0C">
            <w:pPr>
              <w:pStyle w:val="rowtabella0"/>
              <w:jc w:val="center"/>
              <w:rPr>
                <w:color w:val="002060"/>
              </w:rPr>
            </w:pPr>
            <w:r w:rsidRPr="007F2715">
              <w:rPr>
                <w:color w:val="002060"/>
              </w:rPr>
              <w:t>0</w:t>
            </w:r>
          </w:p>
        </w:tc>
      </w:tr>
      <w:tr w:rsidR="007F2715" w:rsidRPr="007F2715" w14:paraId="5CCC2C3E" w14:textId="77777777" w:rsidTr="005D6E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4F2776" w14:textId="77777777" w:rsidR="007F2715" w:rsidRPr="007F2715" w:rsidRDefault="007F2715" w:rsidP="005D6E0C">
            <w:pPr>
              <w:pStyle w:val="rowtabella0"/>
              <w:rPr>
                <w:color w:val="002060"/>
              </w:rPr>
            </w:pPr>
            <w:r w:rsidRPr="007F2715">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9C071" w14:textId="77777777" w:rsidR="007F2715" w:rsidRPr="007F2715" w:rsidRDefault="007F2715" w:rsidP="005D6E0C">
            <w:pPr>
              <w:pStyle w:val="rowtabella0"/>
              <w:jc w:val="center"/>
              <w:rPr>
                <w:color w:val="002060"/>
              </w:rPr>
            </w:pPr>
            <w:r w:rsidRPr="007F271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8A270" w14:textId="77777777" w:rsidR="007F2715" w:rsidRPr="007F2715" w:rsidRDefault="007F2715" w:rsidP="005D6E0C">
            <w:pPr>
              <w:pStyle w:val="rowtabella0"/>
              <w:jc w:val="center"/>
              <w:rPr>
                <w:color w:val="002060"/>
              </w:rPr>
            </w:pPr>
            <w:r w:rsidRPr="007F271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C9866" w14:textId="77777777" w:rsidR="007F2715" w:rsidRPr="007F2715" w:rsidRDefault="007F2715" w:rsidP="005D6E0C">
            <w:pPr>
              <w:pStyle w:val="rowtabella0"/>
              <w:jc w:val="center"/>
              <w:rPr>
                <w:color w:val="002060"/>
              </w:rPr>
            </w:pPr>
            <w:r w:rsidRPr="007F271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F689A" w14:textId="77777777" w:rsidR="007F2715" w:rsidRPr="007F2715" w:rsidRDefault="007F2715" w:rsidP="005D6E0C">
            <w:pPr>
              <w:pStyle w:val="rowtabella0"/>
              <w:jc w:val="center"/>
              <w:rPr>
                <w:color w:val="002060"/>
              </w:rPr>
            </w:pPr>
            <w:r w:rsidRPr="007F271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CDD32" w14:textId="77777777" w:rsidR="007F2715" w:rsidRPr="007F2715" w:rsidRDefault="007F2715" w:rsidP="005D6E0C">
            <w:pPr>
              <w:pStyle w:val="rowtabella0"/>
              <w:jc w:val="center"/>
              <w:rPr>
                <w:color w:val="002060"/>
              </w:rPr>
            </w:pPr>
            <w:r w:rsidRPr="007F271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5EADBE" w14:textId="77777777" w:rsidR="007F2715" w:rsidRPr="007F2715" w:rsidRDefault="007F2715" w:rsidP="005D6E0C">
            <w:pPr>
              <w:pStyle w:val="rowtabella0"/>
              <w:jc w:val="center"/>
              <w:rPr>
                <w:color w:val="002060"/>
              </w:rPr>
            </w:pPr>
            <w:r w:rsidRPr="007F2715">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C1F0D" w14:textId="77777777" w:rsidR="007F2715" w:rsidRPr="007F2715" w:rsidRDefault="007F2715" w:rsidP="005D6E0C">
            <w:pPr>
              <w:pStyle w:val="rowtabella0"/>
              <w:jc w:val="center"/>
              <w:rPr>
                <w:color w:val="002060"/>
              </w:rPr>
            </w:pPr>
            <w:r w:rsidRPr="007F271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00513" w14:textId="77777777" w:rsidR="007F2715" w:rsidRPr="007F2715" w:rsidRDefault="007F2715" w:rsidP="005D6E0C">
            <w:pPr>
              <w:pStyle w:val="rowtabella0"/>
              <w:jc w:val="center"/>
              <w:rPr>
                <w:color w:val="002060"/>
              </w:rPr>
            </w:pPr>
            <w:r w:rsidRPr="007F271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F6B18" w14:textId="77777777" w:rsidR="007F2715" w:rsidRPr="007F2715" w:rsidRDefault="007F2715" w:rsidP="005D6E0C">
            <w:pPr>
              <w:pStyle w:val="rowtabella0"/>
              <w:jc w:val="center"/>
              <w:rPr>
                <w:color w:val="002060"/>
              </w:rPr>
            </w:pPr>
            <w:r w:rsidRPr="007F2715">
              <w:rPr>
                <w:color w:val="002060"/>
              </w:rPr>
              <w:t>0</w:t>
            </w:r>
          </w:p>
        </w:tc>
      </w:tr>
      <w:tr w:rsidR="007F2715" w:rsidRPr="007F2715" w14:paraId="56609A05" w14:textId="77777777" w:rsidTr="005D6E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CA2D07" w14:textId="77777777" w:rsidR="007F2715" w:rsidRPr="007F2715" w:rsidRDefault="007F2715" w:rsidP="005D6E0C">
            <w:pPr>
              <w:pStyle w:val="rowtabella0"/>
              <w:rPr>
                <w:color w:val="002060"/>
              </w:rPr>
            </w:pPr>
            <w:r w:rsidRPr="007F2715">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E2B9A" w14:textId="77777777" w:rsidR="007F2715" w:rsidRPr="007F2715" w:rsidRDefault="007F2715" w:rsidP="005D6E0C">
            <w:pPr>
              <w:pStyle w:val="rowtabella0"/>
              <w:jc w:val="center"/>
              <w:rPr>
                <w:color w:val="002060"/>
              </w:rPr>
            </w:pPr>
            <w:r w:rsidRPr="007F271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4B866A" w14:textId="77777777" w:rsidR="007F2715" w:rsidRPr="007F2715" w:rsidRDefault="007F2715" w:rsidP="005D6E0C">
            <w:pPr>
              <w:pStyle w:val="rowtabella0"/>
              <w:jc w:val="center"/>
              <w:rPr>
                <w:color w:val="002060"/>
              </w:rPr>
            </w:pPr>
            <w:r w:rsidRPr="007F271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077B0" w14:textId="77777777" w:rsidR="007F2715" w:rsidRPr="007F2715" w:rsidRDefault="007F2715" w:rsidP="005D6E0C">
            <w:pPr>
              <w:pStyle w:val="rowtabella0"/>
              <w:jc w:val="center"/>
              <w:rPr>
                <w:color w:val="002060"/>
              </w:rPr>
            </w:pPr>
            <w:r w:rsidRPr="007F271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C52FC" w14:textId="77777777" w:rsidR="007F2715" w:rsidRPr="007F2715" w:rsidRDefault="007F2715" w:rsidP="005D6E0C">
            <w:pPr>
              <w:pStyle w:val="rowtabella0"/>
              <w:jc w:val="center"/>
              <w:rPr>
                <w:color w:val="002060"/>
              </w:rPr>
            </w:pPr>
            <w:r w:rsidRPr="007F271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8624B" w14:textId="77777777" w:rsidR="007F2715" w:rsidRPr="007F2715" w:rsidRDefault="007F2715" w:rsidP="005D6E0C">
            <w:pPr>
              <w:pStyle w:val="rowtabella0"/>
              <w:jc w:val="center"/>
              <w:rPr>
                <w:color w:val="002060"/>
              </w:rPr>
            </w:pPr>
            <w:r w:rsidRPr="007F271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F9B6F" w14:textId="77777777" w:rsidR="007F2715" w:rsidRPr="007F2715" w:rsidRDefault="007F2715" w:rsidP="005D6E0C">
            <w:pPr>
              <w:pStyle w:val="rowtabella0"/>
              <w:jc w:val="center"/>
              <w:rPr>
                <w:color w:val="002060"/>
              </w:rPr>
            </w:pPr>
            <w:r w:rsidRPr="007F2715">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5AB009" w14:textId="77777777" w:rsidR="007F2715" w:rsidRPr="007F2715" w:rsidRDefault="007F2715" w:rsidP="005D6E0C">
            <w:pPr>
              <w:pStyle w:val="rowtabella0"/>
              <w:jc w:val="center"/>
              <w:rPr>
                <w:color w:val="002060"/>
              </w:rPr>
            </w:pPr>
            <w:r w:rsidRPr="007F2715">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04AC0" w14:textId="77777777" w:rsidR="007F2715" w:rsidRPr="007F2715" w:rsidRDefault="007F2715" w:rsidP="005D6E0C">
            <w:pPr>
              <w:pStyle w:val="rowtabella0"/>
              <w:jc w:val="center"/>
              <w:rPr>
                <w:color w:val="002060"/>
              </w:rPr>
            </w:pPr>
            <w:r w:rsidRPr="007F271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0566E" w14:textId="77777777" w:rsidR="007F2715" w:rsidRPr="007F2715" w:rsidRDefault="007F2715" w:rsidP="005D6E0C">
            <w:pPr>
              <w:pStyle w:val="rowtabella0"/>
              <w:jc w:val="center"/>
              <w:rPr>
                <w:color w:val="002060"/>
              </w:rPr>
            </w:pPr>
            <w:r w:rsidRPr="007F2715">
              <w:rPr>
                <w:color w:val="002060"/>
              </w:rPr>
              <w:t>0</w:t>
            </w:r>
          </w:p>
        </w:tc>
      </w:tr>
      <w:tr w:rsidR="007F2715" w:rsidRPr="007F2715" w14:paraId="71B02163" w14:textId="77777777" w:rsidTr="005D6E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018669" w14:textId="77777777" w:rsidR="007F2715" w:rsidRPr="007F2715" w:rsidRDefault="007F2715" w:rsidP="005D6E0C">
            <w:pPr>
              <w:pStyle w:val="rowtabella0"/>
              <w:rPr>
                <w:color w:val="002060"/>
              </w:rPr>
            </w:pPr>
            <w:r w:rsidRPr="007F2715">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E46C1" w14:textId="77777777" w:rsidR="007F2715" w:rsidRPr="007F2715" w:rsidRDefault="007F2715" w:rsidP="005D6E0C">
            <w:pPr>
              <w:pStyle w:val="rowtabella0"/>
              <w:jc w:val="center"/>
              <w:rPr>
                <w:color w:val="002060"/>
              </w:rPr>
            </w:pPr>
            <w:r w:rsidRPr="007F271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D476E" w14:textId="77777777" w:rsidR="007F2715" w:rsidRPr="007F2715" w:rsidRDefault="007F2715" w:rsidP="005D6E0C">
            <w:pPr>
              <w:pStyle w:val="rowtabella0"/>
              <w:jc w:val="center"/>
              <w:rPr>
                <w:color w:val="002060"/>
              </w:rPr>
            </w:pPr>
            <w:r w:rsidRPr="007F271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A47C3" w14:textId="77777777" w:rsidR="007F2715" w:rsidRPr="007F2715" w:rsidRDefault="007F2715" w:rsidP="005D6E0C">
            <w:pPr>
              <w:pStyle w:val="rowtabella0"/>
              <w:jc w:val="center"/>
              <w:rPr>
                <w:color w:val="002060"/>
              </w:rPr>
            </w:pPr>
            <w:r w:rsidRPr="007F271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FE6F8" w14:textId="77777777" w:rsidR="007F2715" w:rsidRPr="007F2715" w:rsidRDefault="007F2715" w:rsidP="005D6E0C">
            <w:pPr>
              <w:pStyle w:val="rowtabella0"/>
              <w:jc w:val="center"/>
              <w:rPr>
                <w:color w:val="002060"/>
              </w:rPr>
            </w:pPr>
            <w:r w:rsidRPr="007F271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C9DDA" w14:textId="77777777" w:rsidR="007F2715" w:rsidRPr="007F2715" w:rsidRDefault="007F2715" w:rsidP="005D6E0C">
            <w:pPr>
              <w:pStyle w:val="rowtabella0"/>
              <w:jc w:val="center"/>
              <w:rPr>
                <w:color w:val="002060"/>
              </w:rPr>
            </w:pPr>
            <w:r w:rsidRPr="007F271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05AEF" w14:textId="77777777" w:rsidR="007F2715" w:rsidRPr="007F2715" w:rsidRDefault="007F2715" w:rsidP="005D6E0C">
            <w:pPr>
              <w:pStyle w:val="rowtabella0"/>
              <w:jc w:val="center"/>
              <w:rPr>
                <w:color w:val="002060"/>
              </w:rPr>
            </w:pPr>
            <w:r w:rsidRPr="007F2715">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D5924" w14:textId="77777777" w:rsidR="007F2715" w:rsidRPr="007F2715" w:rsidRDefault="007F2715" w:rsidP="005D6E0C">
            <w:pPr>
              <w:pStyle w:val="rowtabella0"/>
              <w:jc w:val="center"/>
              <w:rPr>
                <w:color w:val="002060"/>
              </w:rPr>
            </w:pPr>
            <w:r w:rsidRPr="007F2715">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19D81" w14:textId="77777777" w:rsidR="007F2715" w:rsidRPr="007F2715" w:rsidRDefault="007F2715" w:rsidP="005D6E0C">
            <w:pPr>
              <w:pStyle w:val="rowtabella0"/>
              <w:jc w:val="center"/>
              <w:rPr>
                <w:color w:val="002060"/>
              </w:rPr>
            </w:pPr>
            <w:r w:rsidRPr="007F271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45F7D" w14:textId="77777777" w:rsidR="007F2715" w:rsidRPr="007F2715" w:rsidRDefault="007F2715" w:rsidP="005D6E0C">
            <w:pPr>
              <w:pStyle w:val="rowtabella0"/>
              <w:jc w:val="center"/>
              <w:rPr>
                <w:color w:val="002060"/>
              </w:rPr>
            </w:pPr>
            <w:r w:rsidRPr="007F2715">
              <w:rPr>
                <w:color w:val="002060"/>
              </w:rPr>
              <w:t>0</w:t>
            </w:r>
          </w:p>
        </w:tc>
      </w:tr>
      <w:tr w:rsidR="007F2715" w:rsidRPr="007F2715" w14:paraId="6BDE72F6" w14:textId="77777777" w:rsidTr="005D6E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FDD126" w14:textId="77777777" w:rsidR="007F2715" w:rsidRPr="007F2715" w:rsidRDefault="007F2715" w:rsidP="005D6E0C">
            <w:pPr>
              <w:pStyle w:val="rowtabella0"/>
              <w:rPr>
                <w:color w:val="002060"/>
              </w:rPr>
            </w:pPr>
            <w:r w:rsidRPr="007F2715">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D4DCA" w14:textId="77777777" w:rsidR="007F2715" w:rsidRPr="007F2715" w:rsidRDefault="007F2715" w:rsidP="005D6E0C">
            <w:pPr>
              <w:pStyle w:val="rowtabella0"/>
              <w:jc w:val="center"/>
              <w:rPr>
                <w:color w:val="002060"/>
              </w:rPr>
            </w:pPr>
            <w:r w:rsidRPr="007F271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DED97" w14:textId="77777777" w:rsidR="007F2715" w:rsidRPr="007F2715" w:rsidRDefault="007F2715" w:rsidP="005D6E0C">
            <w:pPr>
              <w:pStyle w:val="rowtabella0"/>
              <w:jc w:val="center"/>
              <w:rPr>
                <w:color w:val="002060"/>
              </w:rPr>
            </w:pPr>
            <w:r w:rsidRPr="007F271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07DF8" w14:textId="77777777" w:rsidR="007F2715" w:rsidRPr="007F2715" w:rsidRDefault="007F2715" w:rsidP="005D6E0C">
            <w:pPr>
              <w:pStyle w:val="rowtabella0"/>
              <w:jc w:val="center"/>
              <w:rPr>
                <w:color w:val="002060"/>
              </w:rPr>
            </w:pPr>
            <w:r w:rsidRPr="007F271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D593A" w14:textId="77777777" w:rsidR="007F2715" w:rsidRPr="007F2715" w:rsidRDefault="007F2715" w:rsidP="005D6E0C">
            <w:pPr>
              <w:pStyle w:val="rowtabella0"/>
              <w:jc w:val="center"/>
              <w:rPr>
                <w:color w:val="002060"/>
              </w:rPr>
            </w:pPr>
            <w:r w:rsidRPr="007F271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4E083" w14:textId="77777777" w:rsidR="007F2715" w:rsidRPr="007F2715" w:rsidRDefault="007F2715" w:rsidP="005D6E0C">
            <w:pPr>
              <w:pStyle w:val="rowtabella0"/>
              <w:jc w:val="center"/>
              <w:rPr>
                <w:color w:val="002060"/>
              </w:rPr>
            </w:pPr>
            <w:r w:rsidRPr="007F271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5BE48" w14:textId="77777777" w:rsidR="007F2715" w:rsidRPr="007F2715" w:rsidRDefault="007F2715" w:rsidP="005D6E0C">
            <w:pPr>
              <w:pStyle w:val="rowtabella0"/>
              <w:jc w:val="center"/>
              <w:rPr>
                <w:color w:val="002060"/>
              </w:rPr>
            </w:pPr>
            <w:r w:rsidRPr="007F2715">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1AEF1" w14:textId="77777777" w:rsidR="007F2715" w:rsidRPr="007F2715" w:rsidRDefault="007F2715" w:rsidP="005D6E0C">
            <w:pPr>
              <w:pStyle w:val="rowtabella0"/>
              <w:jc w:val="center"/>
              <w:rPr>
                <w:color w:val="002060"/>
              </w:rPr>
            </w:pPr>
            <w:r w:rsidRPr="007F2715">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124C6" w14:textId="77777777" w:rsidR="007F2715" w:rsidRPr="007F2715" w:rsidRDefault="007F2715" w:rsidP="005D6E0C">
            <w:pPr>
              <w:pStyle w:val="rowtabella0"/>
              <w:jc w:val="center"/>
              <w:rPr>
                <w:color w:val="002060"/>
              </w:rPr>
            </w:pPr>
            <w:r w:rsidRPr="007F271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C95DF" w14:textId="77777777" w:rsidR="007F2715" w:rsidRPr="007F2715" w:rsidRDefault="007F2715" w:rsidP="005D6E0C">
            <w:pPr>
              <w:pStyle w:val="rowtabella0"/>
              <w:jc w:val="center"/>
              <w:rPr>
                <w:color w:val="002060"/>
              </w:rPr>
            </w:pPr>
            <w:r w:rsidRPr="007F2715">
              <w:rPr>
                <w:color w:val="002060"/>
              </w:rPr>
              <w:t>0</w:t>
            </w:r>
          </w:p>
        </w:tc>
      </w:tr>
      <w:tr w:rsidR="007F2715" w:rsidRPr="007F2715" w14:paraId="7EB73CDB" w14:textId="77777777" w:rsidTr="005D6E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ED373C" w14:textId="77777777" w:rsidR="007F2715" w:rsidRPr="007F2715" w:rsidRDefault="007F2715" w:rsidP="005D6E0C">
            <w:pPr>
              <w:pStyle w:val="rowtabella0"/>
              <w:rPr>
                <w:color w:val="002060"/>
              </w:rPr>
            </w:pPr>
            <w:r w:rsidRPr="007F2715">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CD9FA" w14:textId="77777777" w:rsidR="007F2715" w:rsidRPr="007F2715" w:rsidRDefault="007F2715" w:rsidP="005D6E0C">
            <w:pPr>
              <w:pStyle w:val="rowtabella0"/>
              <w:jc w:val="center"/>
              <w:rPr>
                <w:color w:val="002060"/>
              </w:rPr>
            </w:pPr>
            <w:r w:rsidRPr="007F271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33C37" w14:textId="77777777" w:rsidR="007F2715" w:rsidRPr="007F2715" w:rsidRDefault="007F2715" w:rsidP="005D6E0C">
            <w:pPr>
              <w:pStyle w:val="rowtabella0"/>
              <w:jc w:val="center"/>
              <w:rPr>
                <w:color w:val="002060"/>
              </w:rPr>
            </w:pPr>
            <w:r w:rsidRPr="007F271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9CF24" w14:textId="77777777" w:rsidR="007F2715" w:rsidRPr="007F2715" w:rsidRDefault="007F2715" w:rsidP="005D6E0C">
            <w:pPr>
              <w:pStyle w:val="rowtabella0"/>
              <w:jc w:val="center"/>
              <w:rPr>
                <w:color w:val="002060"/>
              </w:rPr>
            </w:pPr>
            <w:r w:rsidRPr="007F271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C64A8" w14:textId="77777777" w:rsidR="007F2715" w:rsidRPr="007F2715" w:rsidRDefault="007F2715" w:rsidP="005D6E0C">
            <w:pPr>
              <w:pStyle w:val="rowtabella0"/>
              <w:jc w:val="center"/>
              <w:rPr>
                <w:color w:val="002060"/>
              </w:rPr>
            </w:pPr>
            <w:r w:rsidRPr="007F271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E4CEF" w14:textId="77777777" w:rsidR="007F2715" w:rsidRPr="007F2715" w:rsidRDefault="007F2715" w:rsidP="005D6E0C">
            <w:pPr>
              <w:pStyle w:val="rowtabella0"/>
              <w:jc w:val="center"/>
              <w:rPr>
                <w:color w:val="002060"/>
              </w:rPr>
            </w:pPr>
            <w:r w:rsidRPr="007F271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BA46BD" w14:textId="77777777" w:rsidR="007F2715" w:rsidRPr="007F2715" w:rsidRDefault="007F2715" w:rsidP="005D6E0C">
            <w:pPr>
              <w:pStyle w:val="rowtabella0"/>
              <w:jc w:val="center"/>
              <w:rPr>
                <w:color w:val="002060"/>
              </w:rPr>
            </w:pPr>
            <w:r w:rsidRPr="007F2715">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38994D" w14:textId="77777777" w:rsidR="007F2715" w:rsidRPr="007F2715" w:rsidRDefault="007F2715" w:rsidP="005D6E0C">
            <w:pPr>
              <w:pStyle w:val="rowtabella0"/>
              <w:jc w:val="center"/>
              <w:rPr>
                <w:color w:val="002060"/>
              </w:rPr>
            </w:pPr>
            <w:r w:rsidRPr="007F2715">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DF43F" w14:textId="77777777" w:rsidR="007F2715" w:rsidRPr="007F2715" w:rsidRDefault="007F2715" w:rsidP="005D6E0C">
            <w:pPr>
              <w:pStyle w:val="rowtabella0"/>
              <w:jc w:val="center"/>
              <w:rPr>
                <w:color w:val="002060"/>
              </w:rPr>
            </w:pPr>
            <w:r w:rsidRPr="007F2715">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FBD1F" w14:textId="77777777" w:rsidR="007F2715" w:rsidRPr="007F2715" w:rsidRDefault="007F2715" w:rsidP="005D6E0C">
            <w:pPr>
              <w:pStyle w:val="rowtabella0"/>
              <w:jc w:val="center"/>
              <w:rPr>
                <w:color w:val="002060"/>
              </w:rPr>
            </w:pPr>
            <w:r w:rsidRPr="007F2715">
              <w:rPr>
                <w:color w:val="002060"/>
              </w:rPr>
              <w:t>0</w:t>
            </w:r>
          </w:p>
        </w:tc>
      </w:tr>
      <w:tr w:rsidR="007F2715" w:rsidRPr="007F2715" w14:paraId="2CE6A709" w14:textId="77777777" w:rsidTr="005D6E0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6A6924C" w14:textId="77777777" w:rsidR="007F2715" w:rsidRPr="007F2715" w:rsidRDefault="007F2715" w:rsidP="005D6E0C">
            <w:pPr>
              <w:pStyle w:val="rowtabella0"/>
              <w:rPr>
                <w:color w:val="002060"/>
              </w:rPr>
            </w:pPr>
            <w:r w:rsidRPr="007F2715">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7474C" w14:textId="77777777" w:rsidR="007F2715" w:rsidRPr="007F2715" w:rsidRDefault="007F2715" w:rsidP="005D6E0C">
            <w:pPr>
              <w:pStyle w:val="rowtabella0"/>
              <w:jc w:val="center"/>
              <w:rPr>
                <w:color w:val="002060"/>
              </w:rPr>
            </w:pPr>
            <w:r w:rsidRPr="007F271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718B4" w14:textId="77777777" w:rsidR="007F2715" w:rsidRPr="007F2715" w:rsidRDefault="007F2715" w:rsidP="005D6E0C">
            <w:pPr>
              <w:pStyle w:val="rowtabella0"/>
              <w:jc w:val="center"/>
              <w:rPr>
                <w:color w:val="002060"/>
              </w:rPr>
            </w:pPr>
            <w:r w:rsidRPr="007F271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BB962" w14:textId="77777777" w:rsidR="007F2715" w:rsidRPr="007F2715" w:rsidRDefault="007F2715" w:rsidP="005D6E0C">
            <w:pPr>
              <w:pStyle w:val="rowtabella0"/>
              <w:jc w:val="center"/>
              <w:rPr>
                <w:color w:val="002060"/>
              </w:rPr>
            </w:pPr>
            <w:r w:rsidRPr="007F271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3D884" w14:textId="77777777" w:rsidR="007F2715" w:rsidRPr="007F2715" w:rsidRDefault="007F2715" w:rsidP="005D6E0C">
            <w:pPr>
              <w:pStyle w:val="rowtabella0"/>
              <w:jc w:val="center"/>
              <w:rPr>
                <w:color w:val="002060"/>
              </w:rPr>
            </w:pPr>
            <w:r w:rsidRPr="007F271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619B7" w14:textId="77777777" w:rsidR="007F2715" w:rsidRPr="007F2715" w:rsidRDefault="007F2715" w:rsidP="005D6E0C">
            <w:pPr>
              <w:pStyle w:val="rowtabella0"/>
              <w:jc w:val="center"/>
              <w:rPr>
                <w:color w:val="002060"/>
              </w:rPr>
            </w:pPr>
            <w:r w:rsidRPr="007F271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5728C" w14:textId="77777777" w:rsidR="007F2715" w:rsidRPr="007F2715" w:rsidRDefault="007F2715" w:rsidP="005D6E0C">
            <w:pPr>
              <w:pStyle w:val="rowtabella0"/>
              <w:jc w:val="center"/>
              <w:rPr>
                <w:color w:val="002060"/>
              </w:rPr>
            </w:pPr>
            <w:r w:rsidRPr="007F2715">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8425F" w14:textId="77777777" w:rsidR="007F2715" w:rsidRPr="007F2715" w:rsidRDefault="007F2715" w:rsidP="005D6E0C">
            <w:pPr>
              <w:pStyle w:val="rowtabella0"/>
              <w:jc w:val="center"/>
              <w:rPr>
                <w:color w:val="002060"/>
              </w:rPr>
            </w:pPr>
            <w:r w:rsidRPr="007F2715">
              <w:rPr>
                <w:color w:val="002060"/>
              </w:rPr>
              <w:t>135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7045C" w14:textId="77777777" w:rsidR="007F2715" w:rsidRPr="007F2715" w:rsidRDefault="007F2715" w:rsidP="005D6E0C">
            <w:pPr>
              <w:pStyle w:val="rowtabella0"/>
              <w:jc w:val="center"/>
              <w:rPr>
                <w:color w:val="002060"/>
              </w:rPr>
            </w:pPr>
            <w:r w:rsidRPr="007F2715">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F330F" w14:textId="77777777" w:rsidR="007F2715" w:rsidRPr="007F2715" w:rsidRDefault="007F2715" w:rsidP="005D6E0C">
            <w:pPr>
              <w:pStyle w:val="rowtabella0"/>
              <w:jc w:val="center"/>
              <w:rPr>
                <w:color w:val="002060"/>
              </w:rPr>
            </w:pPr>
            <w:r w:rsidRPr="007F2715">
              <w:rPr>
                <w:color w:val="002060"/>
              </w:rPr>
              <w:t>0</w:t>
            </w:r>
          </w:p>
        </w:tc>
      </w:tr>
    </w:tbl>
    <w:p w14:paraId="27A2BCEB" w14:textId="77777777" w:rsidR="007F2715" w:rsidRPr="007F2715" w:rsidRDefault="007F2715" w:rsidP="007F2715">
      <w:pPr>
        <w:pStyle w:val="breakline"/>
        <w:rPr>
          <w:rFonts w:eastAsiaTheme="minorEastAsia"/>
          <w:color w:val="002060"/>
        </w:rPr>
      </w:pPr>
    </w:p>
    <w:p w14:paraId="29364323" w14:textId="77777777" w:rsidR="007F2715" w:rsidRPr="007F2715" w:rsidRDefault="007F2715" w:rsidP="007F2715">
      <w:pPr>
        <w:pStyle w:val="breakline"/>
        <w:rPr>
          <w:color w:val="002060"/>
        </w:rPr>
      </w:pPr>
    </w:p>
    <w:p w14:paraId="21BA5F4C" w14:textId="77777777" w:rsidR="007F2715" w:rsidRPr="007F2715" w:rsidRDefault="007F2715" w:rsidP="007F2715">
      <w:pPr>
        <w:pStyle w:val="sottotitolocampionato10"/>
        <w:rPr>
          <w:color w:val="002060"/>
        </w:rPr>
      </w:pPr>
      <w:r w:rsidRPr="007F2715">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F2715" w:rsidRPr="007F2715" w14:paraId="2496743F" w14:textId="77777777" w:rsidTr="005D6E0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E6A853" w14:textId="77777777" w:rsidR="007F2715" w:rsidRPr="007F2715" w:rsidRDefault="007F2715" w:rsidP="005D6E0C">
            <w:pPr>
              <w:pStyle w:val="headertabella0"/>
              <w:rPr>
                <w:color w:val="002060"/>
              </w:rPr>
            </w:pPr>
            <w:r w:rsidRPr="007F271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D43717" w14:textId="77777777" w:rsidR="007F2715" w:rsidRPr="007F2715" w:rsidRDefault="007F2715" w:rsidP="005D6E0C">
            <w:pPr>
              <w:pStyle w:val="headertabella0"/>
              <w:rPr>
                <w:color w:val="002060"/>
              </w:rPr>
            </w:pPr>
            <w:r w:rsidRPr="007F271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525D5F" w14:textId="77777777" w:rsidR="007F2715" w:rsidRPr="007F2715" w:rsidRDefault="007F2715" w:rsidP="005D6E0C">
            <w:pPr>
              <w:pStyle w:val="headertabella0"/>
              <w:rPr>
                <w:color w:val="002060"/>
              </w:rPr>
            </w:pPr>
            <w:r w:rsidRPr="007F271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D4F4A2" w14:textId="77777777" w:rsidR="007F2715" w:rsidRPr="007F2715" w:rsidRDefault="007F2715" w:rsidP="005D6E0C">
            <w:pPr>
              <w:pStyle w:val="headertabella0"/>
              <w:rPr>
                <w:color w:val="002060"/>
              </w:rPr>
            </w:pPr>
            <w:r w:rsidRPr="007F271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B9ACB8" w14:textId="77777777" w:rsidR="007F2715" w:rsidRPr="007F2715" w:rsidRDefault="007F2715" w:rsidP="005D6E0C">
            <w:pPr>
              <w:pStyle w:val="headertabella0"/>
              <w:rPr>
                <w:color w:val="002060"/>
              </w:rPr>
            </w:pPr>
            <w:r w:rsidRPr="007F271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23B55C" w14:textId="77777777" w:rsidR="007F2715" w:rsidRPr="007F2715" w:rsidRDefault="007F2715" w:rsidP="005D6E0C">
            <w:pPr>
              <w:pStyle w:val="headertabella0"/>
              <w:rPr>
                <w:color w:val="002060"/>
              </w:rPr>
            </w:pPr>
            <w:r w:rsidRPr="007F271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F14BD5" w14:textId="77777777" w:rsidR="007F2715" w:rsidRPr="007F2715" w:rsidRDefault="007F2715" w:rsidP="005D6E0C">
            <w:pPr>
              <w:pStyle w:val="headertabella0"/>
              <w:rPr>
                <w:color w:val="002060"/>
              </w:rPr>
            </w:pPr>
            <w:r w:rsidRPr="007F271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F7312D" w14:textId="77777777" w:rsidR="007F2715" w:rsidRPr="007F2715" w:rsidRDefault="007F2715" w:rsidP="005D6E0C">
            <w:pPr>
              <w:pStyle w:val="headertabella0"/>
              <w:rPr>
                <w:color w:val="002060"/>
              </w:rPr>
            </w:pPr>
            <w:r w:rsidRPr="007F271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265C7E" w14:textId="77777777" w:rsidR="007F2715" w:rsidRPr="007F2715" w:rsidRDefault="007F2715" w:rsidP="005D6E0C">
            <w:pPr>
              <w:pStyle w:val="headertabella0"/>
              <w:rPr>
                <w:color w:val="002060"/>
              </w:rPr>
            </w:pPr>
            <w:r w:rsidRPr="007F271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B7431D" w14:textId="77777777" w:rsidR="007F2715" w:rsidRPr="007F2715" w:rsidRDefault="007F2715" w:rsidP="005D6E0C">
            <w:pPr>
              <w:pStyle w:val="headertabella0"/>
              <w:rPr>
                <w:color w:val="002060"/>
              </w:rPr>
            </w:pPr>
            <w:r w:rsidRPr="007F2715">
              <w:rPr>
                <w:color w:val="002060"/>
              </w:rPr>
              <w:t>PE</w:t>
            </w:r>
          </w:p>
        </w:tc>
      </w:tr>
      <w:tr w:rsidR="007F2715" w:rsidRPr="007F2715" w14:paraId="0586C639" w14:textId="77777777" w:rsidTr="005D6E0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AF65E04" w14:textId="77777777" w:rsidR="007F2715" w:rsidRPr="007F2715" w:rsidRDefault="007F2715" w:rsidP="005D6E0C">
            <w:pPr>
              <w:pStyle w:val="rowtabella0"/>
              <w:rPr>
                <w:color w:val="002060"/>
                <w:lang w:val="en-US"/>
              </w:rPr>
            </w:pPr>
            <w:r w:rsidRPr="007F2715">
              <w:rPr>
                <w:color w:val="002060"/>
                <w:lang w:val="en-US"/>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1A416" w14:textId="77777777" w:rsidR="007F2715" w:rsidRPr="007F2715" w:rsidRDefault="007F2715" w:rsidP="005D6E0C">
            <w:pPr>
              <w:pStyle w:val="rowtabella0"/>
              <w:jc w:val="center"/>
              <w:rPr>
                <w:color w:val="002060"/>
              </w:rPr>
            </w:pPr>
            <w:r w:rsidRPr="007F271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0914C" w14:textId="77777777" w:rsidR="007F2715" w:rsidRPr="007F2715" w:rsidRDefault="007F2715" w:rsidP="005D6E0C">
            <w:pPr>
              <w:pStyle w:val="rowtabella0"/>
              <w:jc w:val="center"/>
              <w:rPr>
                <w:color w:val="002060"/>
              </w:rPr>
            </w:pPr>
            <w:r w:rsidRPr="007F271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2D805" w14:textId="77777777" w:rsidR="007F2715" w:rsidRPr="007F2715" w:rsidRDefault="007F2715" w:rsidP="005D6E0C">
            <w:pPr>
              <w:pStyle w:val="rowtabella0"/>
              <w:jc w:val="center"/>
              <w:rPr>
                <w:color w:val="002060"/>
              </w:rPr>
            </w:pPr>
            <w:r w:rsidRPr="007F271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5EF43" w14:textId="77777777" w:rsidR="007F2715" w:rsidRPr="007F2715" w:rsidRDefault="007F2715" w:rsidP="005D6E0C">
            <w:pPr>
              <w:pStyle w:val="rowtabella0"/>
              <w:jc w:val="center"/>
              <w:rPr>
                <w:color w:val="002060"/>
              </w:rPr>
            </w:pPr>
            <w:r w:rsidRPr="007F271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8C710" w14:textId="77777777" w:rsidR="007F2715" w:rsidRPr="007F2715" w:rsidRDefault="007F2715" w:rsidP="005D6E0C">
            <w:pPr>
              <w:pStyle w:val="rowtabella0"/>
              <w:jc w:val="center"/>
              <w:rPr>
                <w:color w:val="002060"/>
              </w:rPr>
            </w:pPr>
            <w:r w:rsidRPr="007F271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995F8" w14:textId="77777777" w:rsidR="007F2715" w:rsidRPr="007F2715" w:rsidRDefault="007F2715" w:rsidP="005D6E0C">
            <w:pPr>
              <w:pStyle w:val="rowtabella0"/>
              <w:jc w:val="center"/>
              <w:rPr>
                <w:color w:val="002060"/>
              </w:rPr>
            </w:pPr>
            <w:r w:rsidRPr="007F2715">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AB06D1" w14:textId="77777777" w:rsidR="007F2715" w:rsidRPr="007F2715" w:rsidRDefault="007F2715" w:rsidP="005D6E0C">
            <w:pPr>
              <w:pStyle w:val="rowtabella0"/>
              <w:jc w:val="center"/>
              <w:rPr>
                <w:color w:val="002060"/>
              </w:rPr>
            </w:pPr>
            <w:r w:rsidRPr="007F271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12A7C" w14:textId="77777777" w:rsidR="007F2715" w:rsidRPr="007F2715" w:rsidRDefault="007F2715" w:rsidP="005D6E0C">
            <w:pPr>
              <w:pStyle w:val="rowtabella0"/>
              <w:jc w:val="center"/>
              <w:rPr>
                <w:color w:val="002060"/>
              </w:rPr>
            </w:pPr>
            <w:r w:rsidRPr="007F2715">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7B77B" w14:textId="77777777" w:rsidR="007F2715" w:rsidRPr="007F2715" w:rsidRDefault="007F2715" w:rsidP="005D6E0C">
            <w:pPr>
              <w:pStyle w:val="rowtabella0"/>
              <w:jc w:val="center"/>
              <w:rPr>
                <w:color w:val="002060"/>
              </w:rPr>
            </w:pPr>
            <w:r w:rsidRPr="007F2715">
              <w:rPr>
                <w:color w:val="002060"/>
              </w:rPr>
              <w:t>0</w:t>
            </w:r>
          </w:p>
        </w:tc>
      </w:tr>
      <w:tr w:rsidR="007F2715" w:rsidRPr="007F2715" w14:paraId="46941724" w14:textId="77777777" w:rsidTr="005D6E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6F38B3" w14:textId="77777777" w:rsidR="007F2715" w:rsidRPr="007F2715" w:rsidRDefault="007F2715" w:rsidP="005D6E0C">
            <w:pPr>
              <w:pStyle w:val="rowtabella0"/>
              <w:rPr>
                <w:color w:val="002060"/>
              </w:rPr>
            </w:pPr>
            <w:r w:rsidRPr="007F2715">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EE326" w14:textId="77777777" w:rsidR="007F2715" w:rsidRPr="007F2715" w:rsidRDefault="007F2715" w:rsidP="005D6E0C">
            <w:pPr>
              <w:pStyle w:val="rowtabella0"/>
              <w:jc w:val="center"/>
              <w:rPr>
                <w:color w:val="002060"/>
              </w:rPr>
            </w:pPr>
            <w:r w:rsidRPr="007F271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BD0485" w14:textId="77777777" w:rsidR="007F2715" w:rsidRPr="007F2715" w:rsidRDefault="007F2715" w:rsidP="005D6E0C">
            <w:pPr>
              <w:pStyle w:val="rowtabella0"/>
              <w:jc w:val="center"/>
              <w:rPr>
                <w:color w:val="002060"/>
              </w:rPr>
            </w:pPr>
            <w:r w:rsidRPr="007F271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32262" w14:textId="77777777" w:rsidR="007F2715" w:rsidRPr="007F2715" w:rsidRDefault="007F2715" w:rsidP="005D6E0C">
            <w:pPr>
              <w:pStyle w:val="rowtabella0"/>
              <w:jc w:val="center"/>
              <w:rPr>
                <w:color w:val="002060"/>
              </w:rPr>
            </w:pPr>
            <w:r w:rsidRPr="007F271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AC8B2" w14:textId="77777777" w:rsidR="007F2715" w:rsidRPr="007F2715" w:rsidRDefault="007F2715" w:rsidP="005D6E0C">
            <w:pPr>
              <w:pStyle w:val="rowtabella0"/>
              <w:jc w:val="center"/>
              <w:rPr>
                <w:color w:val="002060"/>
              </w:rPr>
            </w:pPr>
            <w:r w:rsidRPr="007F271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205E4" w14:textId="77777777" w:rsidR="007F2715" w:rsidRPr="007F2715" w:rsidRDefault="007F2715" w:rsidP="005D6E0C">
            <w:pPr>
              <w:pStyle w:val="rowtabella0"/>
              <w:jc w:val="center"/>
              <w:rPr>
                <w:color w:val="002060"/>
              </w:rPr>
            </w:pPr>
            <w:r w:rsidRPr="007F271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8E2A2" w14:textId="77777777" w:rsidR="007F2715" w:rsidRPr="007F2715" w:rsidRDefault="007F2715" w:rsidP="005D6E0C">
            <w:pPr>
              <w:pStyle w:val="rowtabella0"/>
              <w:jc w:val="center"/>
              <w:rPr>
                <w:color w:val="002060"/>
              </w:rPr>
            </w:pPr>
            <w:r w:rsidRPr="007F2715">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B1C6C" w14:textId="77777777" w:rsidR="007F2715" w:rsidRPr="007F2715" w:rsidRDefault="007F2715" w:rsidP="005D6E0C">
            <w:pPr>
              <w:pStyle w:val="rowtabella0"/>
              <w:jc w:val="center"/>
              <w:rPr>
                <w:color w:val="002060"/>
              </w:rPr>
            </w:pPr>
            <w:r w:rsidRPr="007F271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E1E38" w14:textId="77777777" w:rsidR="007F2715" w:rsidRPr="007F2715" w:rsidRDefault="007F2715" w:rsidP="005D6E0C">
            <w:pPr>
              <w:pStyle w:val="rowtabella0"/>
              <w:jc w:val="center"/>
              <w:rPr>
                <w:color w:val="002060"/>
              </w:rPr>
            </w:pPr>
            <w:r w:rsidRPr="007F2715">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A3304" w14:textId="77777777" w:rsidR="007F2715" w:rsidRPr="007F2715" w:rsidRDefault="007F2715" w:rsidP="005D6E0C">
            <w:pPr>
              <w:pStyle w:val="rowtabella0"/>
              <w:jc w:val="center"/>
              <w:rPr>
                <w:color w:val="002060"/>
              </w:rPr>
            </w:pPr>
            <w:r w:rsidRPr="007F2715">
              <w:rPr>
                <w:color w:val="002060"/>
              </w:rPr>
              <w:t>0</w:t>
            </w:r>
          </w:p>
        </w:tc>
      </w:tr>
      <w:tr w:rsidR="007F2715" w:rsidRPr="007F2715" w14:paraId="022A6C58" w14:textId="77777777" w:rsidTr="005D6E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488F21" w14:textId="77777777" w:rsidR="007F2715" w:rsidRPr="007F2715" w:rsidRDefault="007F2715" w:rsidP="005D6E0C">
            <w:pPr>
              <w:pStyle w:val="rowtabella0"/>
              <w:rPr>
                <w:color w:val="002060"/>
              </w:rPr>
            </w:pPr>
            <w:r w:rsidRPr="007F2715">
              <w:rPr>
                <w:color w:val="002060"/>
              </w:rPr>
              <w:t>A.S.D. FERMANA FUTSAL 2022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7B0AB" w14:textId="77777777" w:rsidR="007F2715" w:rsidRPr="007F2715" w:rsidRDefault="007F2715" w:rsidP="005D6E0C">
            <w:pPr>
              <w:pStyle w:val="rowtabella0"/>
              <w:jc w:val="center"/>
              <w:rPr>
                <w:color w:val="002060"/>
              </w:rPr>
            </w:pPr>
            <w:r w:rsidRPr="007F271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15522" w14:textId="77777777" w:rsidR="007F2715" w:rsidRPr="007F2715" w:rsidRDefault="007F2715" w:rsidP="005D6E0C">
            <w:pPr>
              <w:pStyle w:val="rowtabella0"/>
              <w:jc w:val="center"/>
              <w:rPr>
                <w:color w:val="002060"/>
              </w:rPr>
            </w:pPr>
            <w:r w:rsidRPr="007F271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BB7FE" w14:textId="77777777" w:rsidR="007F2715" w:rsidRPr="007F2715" w:rsidRDefault="007F2715" w:rsidP="005D6E0C">
            <w:pPr>
              <w:pStyle w:val="rowtabella0"/>
              <w:jc w:val="center"/>
              <w:rPr>
                <w:color w:val="002060"/>
              </w:rPr>
            </w:pPr>
            <w:r w:rsidRPr="007F271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E5F6A" w14:textId="77777777" w:rsidR="007F2715" w:rsidRPr="007F2715" w:rsidRDefault="007F2715" w:rsidP="005D6E0C">
            <w:pPr>
              <w:pStyle w:val="rowtabella0"/>
              <w:jc w:val="center"/>
              <w:rPr>
                <w:color w:val="002060"/>
              </w:rPr>
            </w:pPr>
            <w:r w:rsidRPr="007F271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F6509" w14:textId="77777777" w:rsidR="007F2715" w:rsidRPr="007F2715" w:rsidRDefault="007F2715" w:rsidP="005D6E0C">
            <w:pPr>
              <w:pStyle w:val="rowtabella0"/>
              <w:jc w:val="center"/>
              <w:rPr>
                <w:color w:val="002060"/>
              </w:rPr>
            </w:pPr>
            <w:r w:rsidRPr="007F271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3E9F4" w14:textId="77777777" w:rsidR="007F2715" w:rsidRPr="007F2715" w:rsidRDefault="007F2715" w:rsidP="005D6E0C">
            <w:pPr>
              <w:pStyle w:val="rowtabella0"/>
              <w:jc w:val="center"/>
              <w:rPr>
                <w:color w:val="002060"/>
              </w:rPr>
            </w:pPr>
            <w:r w:rsidRPr="007F2715">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30DC1" w14:textId="77777777" w:rsidR="007F2715" w:rsidRPr="007F2715" w:rsidRDefault="007F2715" w:rsidP="005D6E0C">
            <w:pPr>
              <w:pStyle w:val="rowtabella0"/>
              <w:jc w:val="center"/>
              <w:rPr>
                <w:color w:val="002060"/>
              </w:rPr>
            </w:pPr>
            <w:r w:rsidRPr="007F271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39655" w14:textId="77777777" w:rsidR="007F2715" w:rsidRPr="007F2715" w:rsidRDefault="007F2715" w:rsidP="005D6E0C">
            <w:pPr>
              <w:pStyle w:val="rowtabella0"/>
              <w:jc w:val="center"/>
              <w:rPr>
                <w:color w:val="002060"/>
              </w:rPr>
            </w:pPr>
            <w:r w:rsidRPr="007F2715">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AFFF6" w14:textId="77777777" w:rsidR="007F2715" w:rsidRPr="007F2715" w:rsidRDefault="007F2715" w:rsidP="005D6E0C">
            <w:pPr>
              <w:pStyle w:val="rowtabella0"/>
              <w:jc w:val="center"/>
              <w:rPr>
                <w:color w:val="002060"/>
              </w:rPr>
            </w:pPr>
            <w:r w:rsidRPr="007F2715">
              <w:rPr>
                <w:color w:val="002060"/>
              </w:rPr>
              <w:t>0</w:t>
            </w:r>
          </w:p>
        </w:tc>
      </w:tr>
      <w:tr w:rsidR="007F2715" w:rsidRPr="007F2715" w14:paraId="577DEF4D" w14:textId="77777777" w:rsidTr="005D6E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8B15B5" w14:textId="77777777" w:rsidR="007F2715" w:rsidRPr="007F2715" w:rsidRDefault="007F2715" w:rsidP="005D6E0C">
            <w:pPr>
              <w:pStyle w:val="rowtabella0"/>
              <w:rPr>
                <w:color w:val="002060"/>
              </w:rPr>
            </w:pPr>
            <w:r w:rsidRPr="007F2715">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C7AE6" w14:textId="77777777" w:rsidR="007F2715" w:rsidRPr="007F2715" w:rsidRDefault="007F2715" w:rsidP="005D6E0C">
            <w:pPr>
              <w:pStyle w:val="rowtabella0"/>
              <w:jc w:val="center"/>
              <w:rPr>
                <w:color w:val="002060"/>
              </w:rPr>
            </w:pPr>
            <w:r w:rsidRPr="007F271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3B899" w14:textId="77777777" w:rsidR="007F2715" w:rsidRPr="007F2715" w:rsidRDefault="007F2715" w:rsidP="005D6E0C">
            <w:pPr>
              <w:pStyle w:val="rowtabella0"/>
              <w:jc w:val="center"/>
              <w:rPr>
                <w:color w:val="002060"/>
              </w:rPr>
            </w:pPr>
            <w:r w:rsidRPr="007F271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1DA6C4" w14:textId="77777777" w:rsidR="007F2715" w:rsidRPr="007F2715" w:rsidRDefault="007F2715" w:rsidP="005D6E0C">
            <w:pPr>
              <w:pStyle w:val="rowtabella0"/>
              <w:jc w:val="center"/>
              <w:rPr>
                <w:color w:val="002060"/>
              </w:rPr>
            </w:pPr>
            <w:r w:rsidRPr="007F271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3773B" w14:textId="77777777" w:rsidR="007F2715" w:rsidRPr="007F2715" w:rsidRDefault="007F2715" w:rsidP="005D6E0C">
            <w:pPr>
              <w:pStyle w:val="rowtabella0"/>
              <w:jc w:val="center"/>
              <w:rPr>
                <w:color w:val="002060"/>
              </w:rPr>
            </w:pPr>
            <w:r w:rsidRPr="007F271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1FDF4" w14:textId="77777777" w:rsidR="007F2715" w:rsidRPr="007F2715" w:rsidRDefault="007F2715" w:rsidP="005D6E0C">
            <w:pPr>
              <w:pStyle w:val="rowtabella0"/>
              <w:jc w:val="center"/>
              <w:rPr>
                <w:color w:val="002060"/>
              </w:rPr>
            </w:pPr>
            <w:r w:rsidRPr="007F271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86CA9" w14:textId="77777777" w:rsidR="007F2715" w:rsidRPr="007F2715" w:rsidRDefault="007F2715" w:rsidP="005D6E0C">
            <w:pPr>
              <w:pStyle w:val="rowtabella0"/>
              <w:jc w:val="center"/>
              <w:rPr>
                <w:color w:val="002060"/>
              </w:rPr>
            </w:pPr>
            <w:r w:rsidRPr="007F2715">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D3BF9" w14:textId="77777777" w:rsidR="007F2715" w:rsidRPr="007F2715" w:rsidRDefault="007F2715" w:rsidP="005D6E0C">
            <w:pPr>
              <w:pStyle w:val="rowtabella0"/>
              <w:jc w:val="center"/>
              <w:rPr>
                <w:color w:val="002060"/>
              </w:rPr>
            </w:pPr>
            <w:r w:rsidRPr="007F2715">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2C295" w14:textId="77777777" w:rsidR="007F2715" w:rsidRPr="007F2715" w:rsidRDefault="007F2715" w:rsidP="005D6E0C">
            <w:pPr>
              <w:pStyle w:val="rowtabella0"/>
              <w:jc w:val="center"/>
              <w:rPr>
                <w:color w:val="002060"/>
              </w:rPr>
            </w:pPr>
            <w:r w:rsidRPr="007F271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FA307" w14:textId="77777777" w:rsidR="007F2715" w:rsidRPr="007F2715" w:rsidRDefault="007F2715" w:rsidP="005D6E0C">
            <w:pPr>
              <w:pStyle w:val="rowtabella0"/>
              <w:jc w:val="center"/>
              <w:rPr>
                <w:color w:val="002060"/>
              </w:rPr>
            </w:pPr>
            <w:r w:rsidRPr="007F2715">
              <w:rPr>
                <w:color w:val="002060"/>
              </w:rPr>
              <w:t>0</w:t>
            </w:r>
          </w:p>
        </w:tc>
      </w:tr>
      <w:tr w:rsidR="007F2715" w:rsidRPr="007F2715" w14:paraId="4CC1D999" w14:textId="77777777" w:rsidTr="005D6E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5239D0" w14:textId="77777777" w:rsidR="007F2715" w:rsidRPr="007F2715" w:rsidRDefault="007F2715" w:rsidP="005D6E0C">
            <w:pPr>
              <w:pStyle w:val="rowtabella0"/>
              <w:rPr>
                <w:color w:val="002060"/>
              </w:rPr>
            </w:pPr>
            <w:r w:rsidRPr="007F2715">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09611" w14:textId="77777777" w:rsidR="007F2715" w:rsidRPr="007F2715" w:rsidRDefault="007F2715" w:rsidP="005D6E0C">
            <w:pPr>
              <w:pStyle w:val="rowtabella0"/>
              <w:jc w:val="center"/>
              <w:rPr>
                <w:color w:val="002060"/>
              </w:rPr>
            </w:pPr>
            <w:r w:rsidRPr="007F271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09B1CF" w14:textId="77777777" w:rsidR="007F2715" w:rsidRPr="007F2715" w:rsidRDefault="007F2715" w:rsidP="005D6E0C">
            <w:pPr>
              <w:pStyle w:val="rowtabella0"/>
              <w:jc w:val="center"/>
              <w:rPr>
                <w:color w:val="002060"/>
              </w:rPr>
            </w:pPr>
            <w:r w:rsidRPr="007F271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755C5" w14:textId="77777777" w:rsidR="007F2715" w:rsidRPr="007F2715" w:rsidRDefault="007F2715" w:rsidP="005D6E0C">
            <w:pPr>
              <w:pStyle w:val="rowtabella0"/>
              <w:jc w:val="center"/>
              <w:rPr>
                <w:color w:val="002060"/>
              </w:rPr>
            </w:pPr>
            <w:r w:rsidRPr="007F271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26545" w14:textId="77777777" w:rsidR="007F2715" w:rsidRPr="007F2715" w:rsidRDefault="007F2715" w:rsidP="005D6E0C">
            <w:pPr>
              <w:pStyle w:val="rowtabella0"/>
              <w:jc w:val="center"/>
              <w:rPr>
                <w:color w:val="002060"/>
              </w:rPr>
            </w:pPr>
            <w:r w:rsidRPr="007F271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3E7E6" w14:textId="77777777" w:rsidR="007F2715" w:rsidRPr="007F2715" w:rsidRDefault="007F2715" w:rsidP="005D6E0C">
            <w:pPr>
              <w:pStyle w:val="rowtabella0"/>
              <w:jc w:val="center"/>
              <w:rPr>
                <w:color w:val="002060"/>
              </w:rPr>
            </w:pPr>
            <w:r w:rsidRPr="007F271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4489C" w14:textId="77777777" w:rsidR="007F2715" w:rsidRPr="007F2715" w:rsidRDefault="007F2715" w:rsidP="005D6E0C">
            <w:pPr>
              <w:pStyle w:val="rowtabella0"/>
              <w:jc w:val="center"/>
              <w:rPr>
                <w:color w:val="002060"/>
              </w:rPr>
            </w:pPr>
            <w:r w:rsidRPr="007F2715">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24B48" w14:textId="77777777" w:rsidR="007F2715" w:rsidRPr="007F2715" w:rsidRDefault="007F2715" w:rsidP="005D6E0C">
            <w:pPr>
              <w:pStyle w:val="rowtabella0"/>
              <w:jc w:val="center"/>
              <w:rPr>
                <w:color w:val="002060"/>
              </w:rPr>
            </w:pPr>
            <w:r w:rsidRPr="007F2715">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EF55B" w14:textId="77777777" w:rsidR="007F2715" w:rsidRPr="007F2715" w:rsidRDefault="007F2715" w:rsidP="005D6E0C">
            <w:pPr>
              <w:pStyle w:val="rowtabella0"/>
              <w:jc w:val="center"/>
              <w:rPr>
                <w:color w:val="002060"/>
              </w:rPr>
            </w:pPr>
            <w:r w:rsidRPr="007F271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779A0" w14:textId="77777777" w:rsidR="007F2715" w:rsidRPr="007F2715" w:rsidRDefault="007F2715" w:rsidP="005D6E0C">
            <w:pPr>
              <w:pStyle w:val="rowtabella0"/>
              <w:jc w:val="center"/>
              <w:rPr>
                <w:color w:val="002060"/>
              </w:rPr>
            </w:pPr>
            <w:r w:rsidRPr="007F2715">
              <w:rPr>
                <w:color w:val="002060"/>
              </w:rPr>
              <w:t>0</w:t>
            </w:r>
          </w:p>
        </w:tc>
      </w:tr>
      <w:tr w:rsidR="007F2715" w:rsidRPr="007F2715" w14:paraId="0AB9C87D" w14:textId="77777777" w:rsidTr="005D6E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C5A0B1" w14:textId="77777777" w:rsidR="007F2715" w:rsidRPr="007F2715" w:rsidRDefault="007F2715" w:rsidP="005D6E0C">
            <w:pPr>
              <w:pStyle w:val="rowtabella0"/>
              <w:rPr>
                <w:color w:val="002060"/>
              </w:rPr>
            </w:pPr>
            <w:r w:rsidRPr="007F2715">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2858A" w14:textId="77777777" w:rsidR="007F2715" w:rsidRPr="007F2715" w:rsidRDefault="007F2715" w:rsidP="005D6E0C">
            <w:pPr>
              <w:pStyle w:val="rowtabella0"/>
              <w:jc w:val="center"/>
              <w:rPr>
                <w:color w:val="002060"/>
              </w:rPr>
            </w:pPr>
            <w:r w:rsidRPr="007F271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9AD70" w14:textId="77777777" w:rsidR="007F2715" w:rsidRPr="007F2715" w:rsidRDefault="007F2715" w:rsidP="005D6E0C">
            <w:pPr>
              <w:pStyle w:val="rowtabella0"/>
              <w:jc w:val="center"/>
              <w:rPr>
                <w:color w:val="002060"/>
              </w:rPr>
            </w:pPr>
            <w:r w:rsidRPr="007F271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F8544" w14:textId="77777777" w:rsidR="007F2715" w:rsidRPr="007F2715" w:rsidRDefault="007F2715" w:rsidP="005D6E0C">
            <w:pPr>
              <w:pStyle w:val="rowtabella0"/>
              <w:jc w:val="center"/>
              <w:rPr>
                <w:color w:val="002060"/>
              </w:rPr>
            </w:pPr>
            <w:r w:rsidRPr="007F271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86AE7" w14:textId="77777777" w:rsidR="007F2715" w:rsidRPr="007F2715" w:rsidRDefault="007F2715" w:rsidP="005D6E0C">
            <w:pPr>
              <w:pStyle w:val="rowtabella0"/>
              <w:jc w:val="center"/>
              <w:rPr>
                <w:color w:val="002060"/>
              </w:rPr>
            </w:pPr>
            <w:r w:rsidRPr="007F271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9FAA9" w14:textId="77777777" w:rsidR="007F2715" w:rsidRPr="007F2715" w:rsidRDefault="007F2715" w:rsidP="005D6E0C">
            <w:pPr>
              <w:pStyle w:val="rowtabella0"/>
              <w:jc w:val="center"/>
              <w:rPr>
                <w:color w:val="002060"/>
              </w:rPr>
            </w:pPr>
            <w:r w:rsidRPr="007F271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1D799" w14:textId="77777777" w:rsidR="007F2715" w:rsidRPr="007F2715" w:rsidRDefault="007F2715" w:rsidP="005D6E0C">
            <w:pPr>
              <w:pStyle w:val="rowtabella0"/>
              <w:jc w:val="center"/>
              <w:rPr>
                <w:color w:val="002060"/>
              </w:rPr>
            </w:pPr>
            <w:r w:rsidRPr="007F2715">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8D6E2" w14:textId="77777777" w:rsidR="007F2715" w:rsidRPr="007F2715" w:rsidRDefault="007F2715" w:rsidP="005D6E0C">
            <w:pPr>
              <w:pStyle w:val="rowtabella0"/>
              <w:jc w:val="center"/>
              <w:rPr>
                <w:color w:val="002060"/>
              </w:rPr>
            </w:pPr>
            <w:r w:rsidRPr="007F2715">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86ED3" w14:textId="77777777" w:rsidR="007F2715" w:rsidRPr="007F2715" w:rsidRDefault="007F2715" w:rsidP="005D6E0C">
            <w:pPr>
              <w:pStyle w:val="rowtabella0"/>
              <w:jc w:val="center"/>
              <w:rPr>
                <w:color w:val="002060"/>
              </w:rPr>
            </w:pPr>
            <w:r w:rsidRPr="007F271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05C83" w14:textId="77777777" w:rsidR="007F2715" w:rsidRPr="007F2715" w:rsidRDefault="007F2715" w:rsidP="005D6E0C">
            <w:pPr>
              <w:pStyle w:val="rowtabella0"/>
              <w:jc w:val="center"/>
              <w:rPr>
                <w:color w:val="002060"/>
              </w:rPr>
            </w:pPr>
            <w:r w:rsidRPr="007F2715">
              <w:rPr>
                <w:color w:val="002060"/>
              </w:rPr>
              <w:t>0</w:t>
            </w:r>
          </w:p>
        </w:tc>
      </w:tr>
      <w:tr w:rsidR="007F2715" w:rsidRPr="007F2715" w14:paraId="7227CD23" w14:textId="77777777" w:rsidTr="005D6E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4D0E0C" w14:textId="77777777" w:rsidR="007F2715" w:rsidRPr="007F2715" w:rsidRDefault="007F2715" w:rsidP="005D6E0C">
            <w:pPr>
              <w:pStyle w:val="rowtabella0"/>
              <w:rPr>
                <w:color w:val="002060"/>
              </w:rPr>
            </w:pPr>
            <w:r w:rsidRPr="007F2715">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0A365" w14:textId="77777777" w:rsidR="007F2715" w:rsidRPr="007F2715" w:rsidRDefault="007F2715" w:rsidP="005D6E0C">
            <w:pPr>
              <w:pStyle w:val="rowtabella0"/>
              <w:jc w:val="center"/>
              <w:rPr>
                <w:color w:val="002060"/>
              </w:rPr>
            </w:pPr>
            <w:r w:rsidRPr="007F271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94D01" w14:textId="77777777" w:rsidR="007F2715" w:rsidRPr="007F2715" w:rsidRDefault="007F2715" w:rsidP="005D6E0C">
            <w:pPr>
              <w:pStyle w:val="rowtabella0"/>
              <w:jc w:val="center"/>
              <w:rPr>
                <w:color w:val="002060"/>
              </w:rPr>
            </w:pPr>
            <w:r w:rsidRPr="007F271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C0E2E" w14:textId="77777777" w:rsidR="007F2715" w:rsidRPr="007F2715" w:rsidRDefault="007F2715" w:rsidP="005D6E0C">
            <w:pPr>
              <w:pStyle w:val="rowtabella0"/>
              <w:jc w:val="center"/>
              <w:rPr>
                <w:color w:val="002060"/>
              </w:rPr>
            </w:pPr>
            <w:r w:rsidRPr="007F271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8ED5A" w14:textId="77777777" w:rsidR="007F2715" w:rsidRPr="007F2715" w:rsidRDefault="007F2715" w:rsidP="005D6E0C">
            <w:pPr>
              <w:pStyle w:val="rowtabella0"/>
              <w:jc w:val="center"/>
              <w:rPr>
                <w:color w:val="002060"/>
              </w:rPr>
            </w:pPr>
            <w:r w:rsidRPr="007F271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66C17" w14:textId="77777777" w:rsidR="007F2715" w:rsidRPr="007F2715" w:rsidRDefault="007F2715" w:rsidP="005D6E0C">
            <w:pPr>
              <w:pStyle w:val="rowtabella0"/>
              <w:jc w:val="center"/>
              <w:rPr>
                <w:color w:val="002060"/>
              </w:rPr>
            </w:pPr>
            <w:r w:rsidRPr="007F271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D7264" w14:textId="77777777" w:rsidR="007F2715" w:rsidRPr="007F2715" w:rsidRDefault="007F2715" w:rsidP="005D6E0C">
            <w:pPr>
              <w:pStyle w:val="rowtabella0"/>
              <w:jc w:val="center"/>
              <w:rPr>
                <w:color w:val="002060"/>
              </w:rPr>
            </w:pPr>
            <w:r w:rsidRPr="007F2715">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A3D79" w14:textId="77777777" w:rsidR="007F2715" w:rsidRPr="007F2715" w:rsidRDefault="007F2715" w:rsidP="005D6E0C">
            <w:pPr>
              <w:pStyle w:val="rowtabella0"/>
              <w:jc w:val="center"/>
              <w:rPr>
                <w:color w:val="002060"/>
              </w:rPr>
            </w:pPr>
            <w:r w:rsidRPr="007F2715">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507F3" w14:textId="77777777" w:rsidR="007F2715" w:rsidRPr="007F2715" w:rsidRDefault="007F2715" w:rsidP="005D6E0C">
            <w:pPr>
              <w:pStyle w:val="rowtabella0"/>
              <w:jc w:val="center"/>
              <w:rPr>
                <w:color w:val="002060"/>
              </w:rPr>
            </w:pPr>
            <w:r w:rsidRPr="007F271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EC993" w14:textId="77777777" w:rsidR="007F2715" w:rsidRPr="007F2715" w:rsidRDefault="007F2715" w:rsidP="005D6E0C">
            <w:pPr>
              <w:pStyle w:val="rowtabella0"/>
              <w:jc w:val="center"/>
              <w:rPr>
                <w:color w:val="002060"/>
              </w:rPr>
            </w:pPr>
            <w:r w:rsidRPr="007F2715">
              <w:rPr>
                <w:color w:val="002060"/>
              </w:rPr>
              <w:t>0</w:t>
            </w:r>
          </w:p>
        </w:tc>
      </w:tr>
      <w:tr w:rsidR="007F2715" w:rsidRPr="007F2715" w14:paraId="5512A6A5" w14:textId="77777777" w:rsidTr="005D6E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F5B585" w14:textId="77777777" w:rsidR="007F2715" w:rsidRPr="007F2715" w:rsidRDefault="007F2715" w:rsidP="005D6E0C">
            <w:pPr>
              <w:pStyle w:val="rowtabella0"/>
              <w:rPr>
                <w:color w:val="002060"/>
              </w:rPr>
            </w:pPr>
            <w:r w:rsidRPr="007F2715">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19F30" w14:textId="77777777" w:rsidR="007F2715" w:rsidRPr="007F2715" w:rsidRDefault="007F2715" w:rsidP="005D6E0C">
            <w:pPr>
              <w:pStyle w:val="rowtabella0"/>
              <w:jc w:val="center"/>
              <w:rPr>
                <w:color w:val="002060"/>
              </w:rPr>
            </w:pPr>
            <w:r w:rsidRPr="007F271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84AF42" w14:textId="77777777" w:rsidR="007F2715" w:rsidRPr="007F2715" w:rsidRDefault="007F2715" w:rsidP="005D6E0C">
            <w:pPr>
              <w:pStyle w:val="rowtabella0"/>
              <w:jc w:val="center"/>
              <w:rPr>
                <w:color w:val="002060"/>
              </w:rPr>
            </w:pPr>
            <w:r w:rsidRPr="007F271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44102" w14:textId="77777777" w:rsidR="007F2715" w:rsidRPr="007F2715" w:rsidRDefault="007F2715" w:rsidP="005D6E0C">
            <w:pPr>
              <w:pStyle w:val="rowtabella0"/>
              <w:jc w:val="center"/>
              <w:rPr>
                <w:color w:val="002060"/>
              </w:rPr>
            </w:pPr>
            <w:r w:rsidRPr="007F271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EAEE3" w14:textId="77777777" w:rsidR="007F2715" w:rsidRPr="007F2715" w:rsidRDefault="007F2715" w:rsidP="005D6E0C">
            <w:pPr>
              <w:pStyle w:val="rowtabella0"/>
              <w:jc w:val="center"/>
              <w:rPr>
                <w:color w:val="002060"/>
              </w:rPr>
            </w:pPr>
            <w:r w:rsidRPr="007F271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8070B" w14:textId="77777777" w:rsidR="007F2715" w:rsidRPr="007F2715" w:rsidRDefault="007F2715" w:rsidP="005D6E0C">
            <w:pPr>
              <w:pStyle w:val="rowtabella0"/>
              <w:jc w:val="center"/>
              <w:rPr>
                <w:color w:val="002060"/>
              </w:rPr>
            </w:pPr>
            <w:r w:rsidRPr="007F271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2FCE6" w14:textId="77777777" w:rsidR="007F2715" w:rsidRPr="007F2715" w:rsidRDefault="007F2715" w:rsidP="005D6E0C">
            <w:pPr>
              <w:pStyle w:val="rowtabella0"/>
              <w:jc w:val="center"/>
              <w:rPr>
                <w:color w:val="002060"/>
              </w:rPr>
            </w:pPr>
            <w:r w:rsidRPr="007F2715">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CDD77" w14:textId="77777777" w:rsidR="007F2715" w:rsidRPr="007F2715" w:rsidRDefault="007F2715" w:rsidP="005D6E0C">
            <w:pPr>
              <w:pStyle w:val="rowtabella0"/>
              <w:jc w:val="center"/>
              <w:rPr>
                <w:color w:val="002060"/>
              </w:rPr>
            </w:pPr>
            <w:r w:rsidRPr="007F2715">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91D3D" w14:textId="77777777" w:rsidR="007F2715" w:rsidRPr="007F2715" w:rsidRDefault="007F2715" w:rsidP="005D6E0C">
            <w:pPr>
              <w:pStyle w:val="rowtabella0"/>
              <w:jc w:val="center"/>
              <w:rPr>
                <w:color w:val="002060"/>
              </w:rPr>
            </w:pPr>
            <w:r w:rsidRPr="007F2715">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35C24" w14:textId="77777777" w:rsidR="007F2715" w:rsidRPr="007F2715" w:rsidRDefault="007F2715" w:rsidP="005D6E0C">
            <w:pPr>
              <w:pStyle w:val="rowtabella0"/>
              <w:jc w:val="center"/>
              <w:rPr>
                <w:color w:val="002060"/>
              </w:rPr>
            </w:pPr>
            <w:r w:rsidRPr="007F2715">
              <w:rPr>
                <w:color w:val="002060"/>
              </w:rPr>
              <w:t>0</w:t>
            </w:r>
          </w:p>
        </w:tc>
      </w:tr>
      <w:tr w:rsidR="007F2715" w:rsidRPr="007F2715" w14:paraId="0895040C" w14:textId="77777777" w:rsidTr="005D6E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8FF26A" w14:textId="77777777" w:rsidR="007F2715" w:rsidRPr="007F2715" w:rsidRDefault="007F2715" w:rsidP="005D6E0C">
            <w:pPr>
              <w:pStyle w:val="rowtabella0"/>
              <w:rPr>
                <w:color w:val="002060"/>
              </w:rPr>
            </w:pPr>
            <w:r w:rsidRPr="007F2715">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3AA9D" w14:textId="77777777" w:rsidR="007F2715" w:rsidRPr="007F2715" w:rsidRDefault="007F2715" w:rsidP="005D6E0C">
            <w:pPr>
              <w:pStyle w:val="rowtabella0"/>
              <w:jc w:val="center"/>
              <w:rPr>
                <w:color w:val="002060"/>
              </w:rPr>
            </w:pPr>
            <w:r w:rsidRPr="007F271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54EA2" w14:textId="77777777" w:rsidR="007F2715" w:rsidRPr="007F2715" w:rsidRDefault="007F2715" w:rsidP="005D6E0C">
            <w:pPr>
              <w:pStyle w:val="rowtabella0"/>
              <w:jc w:val="center"/>
              <w:rPr>
                <w:color w:val="002060"/>
              </w:rPr>
            </w:pPr>
            <w:r w:rsidRPr="007F271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67198" w14:textId="77777777" w:rsidR="007F2715" w:rsidRPr="007F2715" w:rsidRDefault="007F2715" w:rsidP="005D6E0C">
            <w:pPr>
              <w:pStyle w:val="rowtabella0"/>
              <w:jc w:val="center"/>
              <w:rPr>
                <w:color w:val="002060"/>
              </w:rPr>
            </w:pPr>
            <w:r w:rsidRPr="007F271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20BEC5" w14:textId="77777777" w:rsidR="007F2715" w:rsidRPr="007F2715" w:rsidRDefault="007F2715" w:rsidP="005D6E0C">
            <w:pPr>
              <w:pStyle w:val="rowtabella0"/>
              <w:jc w:val="center"/>
              <w:rPr>
                <w:color w:val="002060"/>
              </w:rPr>
            </w:pPr>
            <w:r w:rsidRPr="007F271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34A48" w14:textId="77777777" w:rsidR="007F2715" w:rsidRPr="007F2715" w:rsidRDefault="007F2715" w:rsidP="005D6E0C">
            <w:pPr>
              <w:pStyle w:val="rowtabella0"/>
              <w:jc w:val="center"/>
              <w:rPr>
                <w:color w:val="002060"/>
              </w:rPr>
            </w:pPr>
            <w:r w:rsidRPr="007F271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58744" w14:textId="77777777" w:rsidR="007F2715" w:rsidRPr="007F2715" w:rsidRDefault="007F2715" w:rsidP="005D6E0C">
            <w:pPr>
              <w:pStyle w:val="rowtabella0"/>
              <w:jc w:val="center"/>
              <w:rPr>
                <w:color w:val="002060"/>
              </w:rPr>
            </w:pPr>
            <w:r w:rsidRPr="007F271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3371D" w14:textId="77777777" w:rsidR="007F2715" w:rsidRPr="007F2715" w:rsidRDefault="007F2715" w:rsidP="005D6E0C">
            <w:pPr>
              <w:pStyle w:val="rowtabella0"/>
              <w:jc w:val="center"/>
              <w:rPr>
                <w:color w:val="002060"/>
              </w:rPr>
            </w:pPr>
            <w:r w:rsidRPr="007F2715">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60D4D" w14:textId="77777777" w:rsidR="007F2715" w:rsidRPr="007F2715" w:rsidRDefault="007F2715" w:rsidP="005D6E0C">
            <w:pPr>
              <w:pStyle w:val="rowtabella0"/>
              <w:jc w:val="center"/>
              <w:rPr>
                <w:color w:val="002060"/>
              </w:rPr>
            </w:pPr>
            <w:r w:rsidRPr="007F2715">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944E6" w14:textId="77777777" w:rsidR="007F2715" w:rsidRPr="007F2715" w:rsidRDefault="007F2715" w:rsidP="005D6E0C">
            <w:pPr>
              <w:pStyle w:val="rowtabella0"/>
              <w:jc w:val="center"/>
              <w:rPr>
                <w:color w:val="002060"/>
              </w:rPr>
            </w:pPr>
            <w:r w:rsidRPr="007F2715">
              <w:rPr>
                <w:color w:val="002060"/>
              </w:rPr>
              <w:t>0</w:t>
            </w:r>
          </w:p>
        </w:tc>
      </w:tr>
      <w:tr w:rsidR="007F2715" w:rsidRPr="007F2715" w14:paraId="795E4979" w14:textId="77777777" w:rsidTr="005D6E0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7C907B1" w14:textId="77777777" w:rsidR="007F2715" w:rsidRPr="007F2715" w:rsidRDefault="007F2715" w:rsidP="005D6E0C">
            <w:pPr>
              <w:pStyle w:val="rowtabella0"/>
              <w:rPr>
                <w:color w:val="002060"/>
                <w:lang w:val="en-US"/>
              </w:rPr>
            </w:pPr>
            <w:r w:rsidRPr="007F2715">
              <w:rPr>
                <w:color w:val="002060"/>
                <w:lang w:val="en-US"/>
              </w:rPr>
              <w:t>A.S.D. POL. SPORT COMMUNICATION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8E824" w14:textId="77777777" w:rsidR="007F2715" w:rsidRPr="007F2715" w:rsidRDefault="007F2715" w:rsidP="005D6E0C">
            <w:pPr>
              <w:pStyle w:val="rowtabella0"/>
              <w:jc w:val="center"/>
              <w:rPr>
                <w:color w:val="002060"/>
              </w:rPr>
            </w:pPr>
            <w:r w:rsidRPr="007F271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E9AEC" w14:textId="77777777" w:rsidR="007F2715" w:rsidRPr="007F2715" w:rsidRDefault="007F2715" w:rsidP="005D6E0C">
            <w:pPr>
              <w:pStyle w:val="rowtabella0"/>
              <w:jc w:val="center"/>
              <w:rPr>
                <w:color w:val="002060"/>
              </w:rPr>
            </w:pPr>
            <w:r w:rsidRPr="007F271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A3483" w14:textId="77777777" w:rsidR="007F2715" w:rsidRPr="007F2715" w:rsidRDefault="007F2715" w:rsidP="005D6E0C">
            <w:pPr>
              <w:pStyle w:val="rowtabella0"/>
              <w:jc w:val="center"/>
              <w:rPr>
                <w:color w:val="002060"/>
              </w:rPr>
            </w:pPr>
            <w:r w:rsidRPr="007F271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D6B31" w14:textId="77777777" w:rsidR="007F2715" w:rsidRPr="007F2715" w:rsidRDefault="007F2715" w:rsidP="005D6E0C">
            <w:pPr>
              <w:pStyle w:val="rowtabella0"/>
              <w:jc w:val="center"/>
              <w:rPr>
                <w:color w:val="002060"/>
              </w:rPr>
            </w:pPr>
            <w:r w:rsidRPr="007F271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C61C54" w14:textId="77777777" w:rsidR="007F2715" w:rsidRPr="007F2715" w:rsidRDefault="007F2715" w:rsidP="005D6E0C">
            <w:pPr>
              <w:pStyle w:val="rowtabella0"/>
              <w:jc w:val="center"/>
              <w:rPr>
                <w:color w:val="002060"/>
              </w:rPr>
            </w:pPr>
            <w:r w:rsidRPr="007F271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9A127" w14:textId="77777777" w:rsidR="007F2715" w:rsidRPr="007F2715" w:rsidRDefault="007F2715" w:rsidP="005D6E0C">
            <w:pPr>
              <w:pStyle w:val="rowtabella0"/>
              <w:jc w:val="center"/>
              <w:rPr>
                <w:color w:val="002060"/>
              </w:rPr>
            </w:pPr>
            <w:r w:rsidRPr="007F2715">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81873" w14:textId="77777777" w:rsidR="007F2715" w:rsidRPr="007F2715" w:rsidRDefault="007F2715" w:rsidP="005D6E0C">
            <w:pPr>
              <w:pStyle w:val="rowtabella0"/>
              <w:jc w:val="center"/>
              <w:rPr>
                <w:color w:val="002060"/>
              </w:rPr>
            </w:pPr>
            <w:r w:rsidRPr="007F2715">
              <w:rPr>
                <w:color w:val="002060"/>
              </w:rPr>
              <w:t>91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EF854" w14:textId="77777777" w:rsidR="007F2715" w:rsidRPr="007F2715" w:rsidRDefault="007F2715" w:rsidP="005D6E0C">
            <w:pPr>
              <w:pStyle w:val="rowtabella0"/>
              <w:jc w:val="center"/>
              <w:rPr>
                <w:color w:val="002060"/>
              </w:rPr>
            </w:pPr>
            <w:r w:rsidRPr="007F2715">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96E6D" w14:textId="77777777" w:rsidR="007F2715" w:rsidRPr="007F2715" w:rsidRDefault="007F2715" w:rsidP="005D6E0C">
            <w:pPr>
              <w:pStyle w:val="rowtabella0"/>
              <w:jc w:val="center"/>
              <w:rPr>
                <w:color w:val="002060"/>
              </w:rPr>
            </w:pPr>
            <w:r w:rsidRPr="007F2715">
              <w:rPr>
                <w:color w:val="002060"/>
              </w:rPr>
              <w:t>0</w:t>
            </w:r>
          </w:p>
        </w:tc>
      </w:tr>
    </w:tbl>
    <w:p w14:paraId="1AC30D5B" w14:textId="77777777" w:rsidR="000E6C22" w:rsidRPr="007F2715" w:rsidRDefault="000E6C22" w:rsidP="000E6C22">
      <w:pPr>
        <w:pStyle w:val="breakline"/>
        <w:rPr>
          <w:color w:val="002060"/>
        </w:rPr>
      </w:pPr>
    </w:p>
    <w:p w14:paraId="7E36FB47" w14:textId="77777777" w:rsidR="007F2715" w:rsidRPr="007F2715" w:rsidRDefault="007F2715" w:rsidP="000E6C22">
      <w:pPr>
        <w:pStyle w:val="breakline"/>
        <w:rPr>
          <w:color w:val="002060"/>
        </w:rPr>
      </w:pPr>
    </w:p>
    <w:p w14:paraId="0E732DBE" w14:textId="77777777" w:rsidR="007F2715" w:rsidRPr="007F2715" w:rsidRDefault="007F2715" w:rsidP="007F2715">
      <w:pPr>
        <w:pStyle w:val="titolocampionato0"/>
        <w:shd w:val="clear" w:color="auto" w:fill="CCCCCC"/>
        <w:spacing w:before="80" w:after="40"/>
        <w:rPr>
          <w:color w:val="002060"/>
        </w:rPr>
      </w:pPr>
      <w:r w:rsidRPr="007F2715">
        <w:rPr>
          <w:color w:val="002060"/>
        </w:rPr>
        <w:lastRenderedPageBreak/>
        <w:t>UNDER 17 C5 REGIONALI MASCHILI</w:t>
      </w:r>
    </w:p>
    <w:p w14:paraId="73AE9CE0" w14:textId="77777777" w:rsidR="007F2715" w:rsidRPr="007F2715" w:rsidRDefault="007F2715" w:rsidP="007F2715">
      <w:pPr>
        <w:pStyle w:val="titoloprinc0"/>
        <w:rPr>
          <w:color w:val="002060"/>
        </w:rPr>
      </w:pPr>
      <w:r w:rsidRPr="007F2715">
        <w:rPr>
          <w:color w:val="002060"/>
        </w:rPr>
        <w:t>RISULTATI</w:t>
      </w:r>
    </w:p>
    <w:p w14:paraId="0CC528D3" w14:textId="77777777" w:rsidR="007F2715" w:rsidRPr="007F2715" w:rsidRDefault="007F2715" w:rsidP="007F2715">
      <w:pPr>
        <w:pStyle w:val="breakline"/>
        <w:rPr>
          <w:color w:val="002060"/>
        </w:rPr>
      </w:pPr>
    </w:p>
    <w:p w14:paraId="02BBEC44" w14:textId="77777777" w:rsidR="007F2715" w:rsidRPr="007F2715" w:rsidRDefault="007F2715" w:rsidP="007F2715">
      <w:pPr>
        <w:pStyle w:val="sottotitolocampionato10"/>
        <w:rPr>
          <w:color w:val="002060"/>
        </w:rPr>
      </w:pPr>
      <w:r w:rsidRPr="007F2715">
        <w:rPr>
          <w:color w:val="002060"/>
        </w:rPr>
        <w:t>RISULTATI UFFICIALI GARE DEL 18/12/2024</w:t>
      </w:r>
    </w:p>
    <w:p w14:paraId="0535EBE0" w14:textId="77777777" w:rsidR="007F2715" w:rsidRPr="007F2715" w:rsidRDefault="007F2715" w:rsidP="007F2715">
      <w:pPr>
        <w:pStyle w:val="sottotitolocampionato20"/>
        <w:spacing w:before="0" w:beforeAutospacing="0" w:after="0" w:afterAutospacing="0"/>
        <w:rPr>
          <w:rFonts w:ascii="Arial" w:hAnsi="Arial" w:cs="Arial"/>
          <w:color w:val="002060"/>
          <w:sz w:val="20"/>
          <w:szCs w:val="20"/>
        </w:rPr>
      </w:pPr>
      <w:r w:rsidRPr="007F2715">
        <w:rPr>
          <w:rFonts w:ascii="Arial" w:hAnsi="Arial" w:cs="Arial"/>
          <w:color w:val="002060"/>
          <w:sz w:val="20"/>
          <w:szCs w:val="20"/>
        </w:rPr>
        <w:t>Si trascrivono qui di seguito i risultati ufficiali delle gare disputate</w:t>
      </w:r>
    </w:p>
    <w:p w14:paraId="4D8C4754" w14:textId="77777777" w:rsidR="007F2715" w:rsidRPr="007F2715" w:rsidRDefault="007F2715" w:rsidP="007F2715">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7F2715" w:rsidRPr="007F2715" w14:paraId="3F369F2A" w14:textId="77777777" w:rsidTr="005D6E0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F2715" w:rsidRPr="007F2715" w14:paraId="2492BA3C" w14:textId="77777777" w:rsidTr="005D6E0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992E52" w14:textId="77777777" w:rsidR="007F2715" w:rsidRPr="007F2715" w:rsidRDefault="007F2715" w:rsidP="005D6E0C">
                  <w:pPr>
                    <w:pStyle w:val="headertabella0"/>
                    <w:rPr>
                      <w:color w:val="002060"/>
                    </w:rPr>
                  </w:pPr>
                  <w:r w:rsidRPr="007F2715">
                    <w:rPr>
                      <w:color w:val="002060"/>
                    </w:rPr>
                    <w:t>GIRONE A - 12 Giornata - A</w:t>
                  </w:r>
                </w:p>
              </w:tc>
            </w:tr>
            <w:tr w:rsidR="007F2715" w:rsidRPr="007F2715" w14:paraId="5E330920" w14:textId="77777777" w:rsidTr="005D6E0C">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BFF5D59" w14:textId="77777777" w:rsidR="007F2715" w:rsidRPr="007F2715" w:rsidRDefault="007F2715" w:rsidP="005D6E0C">
                  <w:pPr>
                    <w:pStyle w:val="rowtabella0"/>
                    <w:rPr>
                      <w:color w:val="002060"/>
                    </w:rPr>
                  </w:pPr>
                  <w:r w:rsidRPr="007F2715">
                    <w:rPr>
                      <w:color w:val="002060"/>
                    </w:rPr>
                    <w:t>JUNIORJESINA LIBERTAS ASD</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ACF918" w14:textId="77777777" w:rsidR="007F2715" w:rsidRPr="007F2715" w:rsidRDefault="007F2715" w:rsidP="005D6E0C">
                  <w:pPr>
                    <w:pStyle w:val="rowtabella0"/>
                    <w:rPr>
                      <w:color w:val="002060"/>
                    </w:rPr>
                  </w:pPr>
                  <w:r w:rsidRPr="007F2715">
                    <w:rPr>
                      <w:color w:val="002060"/>
                    </w:rPr>
                    <w:t>- ACLI MANTOVANI CALCIO A 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CDCFEC9" w14:textId="77777777" w:rsidR="007F2715" w:rsidRPr="007F2715" w:rsidRDefault="007F2715" w:rsidP="005D6E0C">
                  <w:pPr>
                    <w:pStyle w:val="rowtabella0"/>
                    <w:jc w:val="center"/>
                    <w:rPr>
                      <w:color w:val="002060"/>
                    </w:rPr>
                  </w:pPr>
                  <w:r w:rsidRPr="007F2715">
                    <w:rPr>
                      <w:color w:val="002060"/>
                    </w:rPr>
                    <w:t>3 - 16</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527429B" w14:textId="77777777" w:rsidR="007F2715" w:rsidRPr="007F2715" w:rsidRDefault="007F2715" w:rsidP="005D6E0C">
                  <w:pPr>
                    <w:pStyle w:val="rowtabella0"/>
                    <w:jc w:val="center"/>
                    <w:rPr>
                      <w:color w:val="002060"/>
                    </w:rPr>
                  </w:pPr>
                  <w:r w:rsidRPr="007F2715">
                    <w:rPr>
                      <w:color w:val="002060"/>
                    </w:rPr>
                    <w:t> </w:t>
                  </w:r>
                </w:p>
              </w:tc>
            </w:tr>
          </w:tbl>
          <w:p w14:paraId="66F20224" w14:textId="77777777" w:rsidR="007F2715" w:rsidRPr="007F2715" w:rsidRDefault="007F2715" w:rsidP="005D6E0C">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F2715" w:rsidRPr="007F2715" w14:paraId="249334C2" w14:textId="77777777" w:rsidTr="005D6E0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490008" w14:textId="77777777" w:rsidR="007F2715" w:rsidRPr="007F2715" w:rsidRDefault="007F2715" w:rsidP="005D6E0C">
                  <w:pPr>
                    <w:pStyle w:val="headertabella0"/>
                    <w:rPr>
                      <w:color w:val="002060"/>
                    </w:rPr>
                  </w:pPr>
                  <w:r w:rsidRPr="007F2715">
                    <w:rPr>
                      <w:color w:val="002060"/>
                    </w:rPr>
                    <w:t>GIRONE B - 12 Giornata - A</w:t>
                  </w:r>
                </w:p>
              </w:tc>
            </w:tr>
            <w:tr w:rsidR="007F2715" w:rsidRPr="007F2715" w14:paraId="6B9D6D3C" w14:textId="77777777" w:rsidTr="005D6E0C">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3E5BC813" w14:textId="77777777" w:rsidR="007F2715" w:rsidRPr="007F2715" w:rsidRDefault="007F2715" w:rsidP="005D6E0C">
                  <w:pPr>
                    <w:pStyle w:val="rowtabella0"/>
                    <w:rPr>
                      <w:color w:val="002060"/>
                    </w:rPr>
                  </w:pPr>
                  <w:r w:rsidRPr="007F2715">
                    <w:rPr>
                      <w:color w:val="002060"/>
                    </w:rPr>
                    <w:t>FIGHT BULLS CORRIDONIA</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2175352" w14:textId="77777777" w:rsidR="007F2715" w:rsidRPr="007F2715" w:rsidRDefault="007F2715" w:rsidP="005D6E0C">
                  <w:pPr>
                    <w:pStyle w:val="rowtabella0"/>
                    <w:rPr>
                      <w:color w:val="002060"/>
                    </w:rPr>
                  </w:pPr>
                  <w:r w:rsidRPr="007F2715">
                    <w:rPr>
                      <w:color w:val="002060"/>
                    </w:rPr>
                    <w:t>- MONTELUPONE CALCIO A 5</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3E46980" w14:textId="77777777" w:rsidR="007F2715" w:rsidRPr="007F2715" w:rsidRDefault="007F2715" w:rsidP="005D6E0C">
                  <w:pPr>
                    <w:pStyle w:val="rowtabella0"/>
                    <w:jc w:val="center"/>
                    <w:rPr>
                      <w:color w:val="002060"/>
                    </w:rPr>
                  </w:pPr>
                  <w:r w:rsidRPr="007F2715">
                    <w:rPr>
                      <w:color w:val="002060"/>
                    </w:rPr>
                    <w:t>6 - 6</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CB01EE0" w14:textId="77777777" w:rsidR="007F2715" w:rsidRPr="007F2715" w:rsidRDefault="007F2715" w:rsidP="005D6E0C">
                  <w:pPr>
                    <w:pStyle w:val="rowtabella0"/>
                    <w:jc w:val="center"/>
                    <w:rPr>
                      <w:color w:val="002060"/>
                    </w:rPr>
                  </w:pPr>
                  <w:r w:rsidRPr="007F2715">
                    <w:rPr>
                      <w:color w:val="002060"/>
                    </w:rPr>
                    <w:t> </w:t>
                  </w:r>
                </w:p>
              </w:tc>
            </w:tr>
          </w:tbl>
          <w:p w14:paraId="11748C4A" w14:textId="77777777" w:rsidR="007F2715" w:rsidRPr="007F2715" w:rsidRDefault="007F2715" w:rsidP="005D6E0C">
            <w:pPr>
              <w:rPr>
                <w:color w:val="002060"/>
              </w:rPr>
            </w:pPr>
          </w:p>
        </w:tc>
      </w:tr>
    </w:tbl>
    <w:p w14:paraId="2D84F583" w14:textId="77777777" w:rsidR="007F2715" w:rsidRPr="007F2715" w:rsidRDefault="007F2715" w:rsidP="007F2715">
      <w:pPr>
        <w:pStyle w:val="breakline"/>
        <w:rPr>
          <w:rFonts w:eastAsiaTheme="minorEastAsia"/>
          <w:color w:val="002060"/>
        </w:rPr>
      </w:pPr>
    </w:p>
    <w:p w14:paraId="60CB619A" w14:textId="77777777" w:rsidR="007F2715" w:rsidRPr="007F2715" w:rsidRDefault="007F2715" w:rsidP="007F2715">
      <w:pPr>
        <w:pStyle w:val="breakline"/>
        <w:rPr>
          <w:color w:val="002060"/>
        </w:rPr>
      </w:pPr>
    </w:p>
    <w:p w14:paraId="756C47EE" w14:textId="77777777" w:rsidR="007F2715" w:rsidRPr="007F2715" w:rsidRDefault="007F2715" w:rsidP="007F2715">
      <w:pPr>
        <w:pStyle w:val="titoloprinc0"/>
        <w:rPr>
          <w:color w:val="002060"/>
        </w:rPr>
      </w:pPr>
      <w:r w:rsidRPr="007F2715">
        <w:rPr>
          <w:color w:val="002060"/>
        </w:rPr>
        <w:t>CLASSIFICA</w:t>
      </w:r>
    </w:p>
    <w:p w14:paraId="56106062" w14:textId="77777777" w:rsidR="007F2715" w:rsidRPr="007F2715" w:rsidRDefault="007F2715" w:rsidP="007F2715">
      <w:pPr>
        <w:pStyle w:val="breakline"/>
        <w:rPr>
          <w:color w:val="002060"/>
        </w:rPr>
      </w:pPr>
    </w:p>
    <w:p w14:paraId="4D4E713C" w14:textId="77777777" w:rsidR="007F2715" w:rsidRPr="007F2715" w:rsidRDefault="007F2715" w:rsidP="007F2715">
      <w:pPr>
        <w:pStyle w:val="breakline"/>
        <w:rPr>
          <w:color w:val="002060"/>
        </w:rPr>
      </w:pPr>
    </w:p>
    <w:p w14:paraId="555AD846" w14:textId="77777777" w:rsidR="007F2715" w:rsidRPr="007F2715" w:rsidRDefault="007F2715" w:rsidP="007F2715">
      <w:pPr>
        <w:pStyle w:val="sottotitolocampionato10"/>
        <w:rPr>
          <w:color w:val="002060"/>
        </w:rPr>
      </w:pPr>
      <w:r w:rsidRPr="007F2715">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F2715" w:rsidRPr="007F2715" w14:paraId="76D31E8F" w14:textId="77777777" w:rsidTr="005D6E0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27C83A" w14:textId="77777777" w:rsidR="007F2715" w:rsidRPr="007F2715" w:rsidRDefault="007F2715" w:rsidP="005D6E0C">
            <w:pPr>
              <w:pStyle w:val="headertabella0"/>
              <w:rPr>
                <w:color w:val="002060"/>
              </w:rPr>
            </w:pPr>
            <w:r w:rsidRPr="007F271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3927E6" w14:textId="77777777" w:rsidR="007F2715" w:rsidRPr="007F2715" w:rsidRDefault="007F2715" w:rsidP="005D6E0C">
            <w:pPr>
              <w:pStyle w:val="headertabella0"/>
              <w:rPr>
                <w:color w:val="002060"/>
              </w:rPr>
            </w:pPr>
            <w:r w:rsidRPr="007F271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BC5953" w14:textId="77777777" w:rsidR="007F2715" w:rsidRPr="007F2715" w:rsidRDefault="007F2715" w:rsidP="005D6E0C">
            <w:pPr>
              <w:pStyle w:val="headertabella0"/>
              <w:rPr>
                <w:color w:val="002060"/>
              </w:rPr>
            </w:pPr>
            <w:r w:rsidRPr="007F271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BBBCE3" w14:textId="77777777" w:rsidR="007F2715" w:rsidRPr="007F2715" w:rsidRDefault="007F2715" w:rsidP="005D6E0C">
            <w:pPr>
              <w:pStyle w:val="headertabella0"/>
              <w:rPr>
                <w:color w:val="002060"/>
              </w:rPr>
            </w:pPr>
            <w:r w:rsidRPr="007F271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4A3458" w14:textId="77777777" w:rsidR="007F2715" w:rsidRPr="007F2715" w:rsidRDefault="007F2715" w:rsidP="005D6E0C">
            <w:pPr>
              <w:pStyle w:val="headertabella0"/>
              <w:rPr>
                <w:color w:val="002060"/>
              </w:rPr>
            </w:pPr>
            <w:r w:rsidRPr="007F271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C6F2AE" w14:textId="77777777" w:rsidR="007F2715" w:rsidRPr="007F2715" w:rsidRDefault="007F2715" w:rsidP="005D6E0C">
            <w:pPr>
              <w:pStyle w:val="headertabella0"/>
              <w:rPr>
                <w:color w:val="002060"/>
              </w:rPr>
            </w:pPr>
            <w:r w:rsidRPr="007F271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58C776" w14:textId="77777777" w:rsidR="007F2715" w:rsidRPr="007F2715" w:rsidRDefault="007F2715" w:rsidP="005D6E0C">
            <w:pPr>
              <w:pStyle w:val="headertabella0"/>
              <w:rPr>
                <w:color w:val="002060"/>
              </w:rPr>
            </w:pPr>
            <w:r w:rsidRPr="007F271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E8FA4B" w14:textId="77777777" w:rsidR="007F2715" w:rsidRPr="007F2715" w:rsidRDefault="007F2715" w:rsidP="005D6E0C">
            <w:pPr>
              <w:pStyle w:val="headertabella0"/>
              <w:rPr>
                <w:color w:val="002060"/>
              </w:rPr>
            </w:pPr>
            <w:r w:rsidRPr="007F271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D6F5D3" w14:textId="77777777" w:rsidR="007F2715" w:rsidRPr="007F2715" w:rsidRDefault="007F2715" w:rsidP="005D6E0C">
            <w:pPr>
              <w:pStyle w:val="headertabella0"/>
              <w:rPr>
                <w:color w:val="002060"/>
              </w:rPr>
            </w:pPr>
            <w:r w:rsidRPr="007F271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A16CAE" w14:textId="77777777" w:rsidR="007F2715" w:rsidRPr="007F2715" w:rsidRDefault="007F2715" w:rsidP="005D6E0C">
            <w:pPr>
              <w:pStyle w:val="headertabella0"/>
              <w:rPr>
                <w:color w:val="002060"/>
              </w:rPr>
            </w:pPr>
            <w:r w:rsidRPr="007F2715">
              <w:rPr>
                <w:color w:val="002060"/>
              </w:rPr>
              <w:t>PE</w:t>
            </w:r>
          </w:p>
        </w:tc>
      </w:tr>
      <w:tr w:rsidR="007F2715" w:rsidRPr="007F2715" w14:paraId="155970D1" w14:textId="77777777" w:rsidTr="005D6E0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C483B81" w14:textId="77777777" w:rsidR="007F2715" w:rsidRPr="007F2715" w:rsidRDefault="007F2715" w:rsidP="005D6E0C">
            <w:pPr>
              <w:pStyle w:val="rowtabella0"/>
              <w:rPr>
                <w:color w:val="002060"/>
              </w:rPr>
            </w:pPr>
            <w:r w:rsidRPr="007F2715">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1F7864" w14:textId="77777777" w:rsidR="007F2715" w:rsidRPr="007F2715" w:rsidRDefault="007F2715" w:rsidP="005D6E0C">
            <w:pPr>
              <w:pStyle w:val="rowtabella0"/>
              <w:jc w:val="center"/>
              <w:rPr>
                <w:color w:val="002060"/>
              </w:rPr>
            </w:pPr>
            <w:r w:rsidRPr="007F2715">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A5478" w14:textId="77777777" w:rsidR="007F2715" w:rsidRPr="007F2715" w:rsidRDefault="007F2715" w:rsidP="005D6E0C">
            <w:pPr>
              <w:pStyle w:val="rowtabella0"/>
              <w:jc w:val="center"/>
              <w:rPr>
                <w:color w:val="002060"/>
              </w:rPr>
            </w:pPr>
            <w:r w:rsidRPr="007F271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745A7" w14:textId="77777777" w:rsidR="007F2715" w:rsidRPr="007F2715" w:rsidRDefault="007F2715" w:rsidP="005D6E0C">
            <w:pPr>
              <w:pStyle w:val="rowtabella0"/>
              <w:jc w:val="center"/>
              <w:rPr>
                <w:color w:val="002060"/>
              </w:rPr>
            </w:pPr>
            <w:r w:rsidRPr="007F271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E7EB24" w14:textId="77777777" w:rsidR="007F2715" w:rsidRPr="007F2715" w:rsidRDefault="007F2715" w:rsidP="005D6E0C">
            <w:pPr>
              <w:pStyle w:val="rowtabella0"/>
              <w:jc w:val="center"/>
              <w:rPr>
                <w:color w:val="002060"/>
              </w:rPr>
            </w:pPr>
            <w:r w:rsidRPr="007F271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484E4" w14:textId="77777777" w:rsidR="007F2715" w:rsidRPr="007F2715" w:rsidRDefault="007F2715" w:rsidP="005D6E0C">
            <w:pPr>
              <w:pStyle w:val="rowtabella0"/>
              <w:jc w:val="center"/>
              <w:rPr>
                <w:color w:val="002060"/>
              </w:rPr>
            </w:pPr>
            <w:r w:rsidRPr="007F271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AFD3D" w14:textId="77777777" w:rsidR="007F2715" w:rsidRPr="007F2715" w:rsidRDefault="007F2715" w:rsidP="005D6E0C">
            <w:pPr>
              <w:pStyle w:val="rowtabella0"/>
              <w:jc w:val="center"/>
              <w:rPr>
                <w:color w:val="002060"/>
              </w:rPr>
            </w:pPr>
            <w:r w:rsidRPr="007F2715">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1E1E7" w14:textId="77777777" w:rsidR="007F2715" w:rsidRPr="007F2715" w:rsidRDefault="007F2715" w:rsidP="005D6E0C">
            <w:pPr>
              <w:pStyle w:val="rowtabella0"/>
              <w:jc w:val="center"/>
              <w:rPr>
                <w:color w:val="002060"/>
              </w:rPr>
            </w:pPr>
            <w:r w:rsidRPr="007F271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44577" w14:textId="77777777" w:rsidR="007F2715" w:rsidRPr="007F2715" w:rsidRDefault="007F2715" w:rsidP="005D6E0C">
            <w:pPr>
              <w:pStyle w:val="rowtabella0"/>
              <w:jc w:val="center"/>
              <w:rPr>
                <w:color w:val="002060"/>
              </w:rPr>
            </w:pPr>
            <w:r w:rsidRPr="007F2715">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9CB4F" w14:textId="77777777" w:rsidR="007F2715" w:rsidRPr="007F2715" w:rsidRDefault="007F2715" w:rsidP="005D6E0C">
            <w:pPr>
              <w:pStyle w:val="rowtabella0"/>
              <w:jc w:val="center"/>
              <w:rPr>
                <w:color w:val="002060"/>
              </w:rPr>
            </w:pPr>
            <w:r w:rsidRPr="007F2715">
              <w:rPr>
                <w:color w:val="002060"/>
              </w:rPr>
              <w:t>0</w:t>
            </w:r>
          </w:p>
        </w:tc>
      </w:tr>
      <w:tr w:rsidR="007F2715" w:rsidRPr="007F2715" w14:paraId="14D23320" w14:textId="77777777" w:rsidTr="005D6E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49B09C" w14:textId="77777777" w:rsidR="007F2715" w:rsidRPr="007F2715" w:rsidRDefault="007F2715" w:rsidP="005D6E0C">
            <w:pPr>
              <w:pStyle w:val="rowtabella0"/>
              <w:rPr>
                <w:color w:val="002060"/>
              </w:rPr>
            </w:pPr>
            <w:r w:rsidRPr="007F2715">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090A5D" w14:textId="77777777" w:rsidR="007F2715" w:rsidRPr="007F2715" w:rsidRDefault="007F2715" w:rsidP="005D6E0C">
            <w:pPr>
              <w:pStyle w:val="rowtabella0"/>
              <w:jc w:val="center"/>
              <w:rPr>
                <w:color w:val="002060"/>
              </w:rPr>
            </w:pPr>
            <w:r w:rsidRPr="007F271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F8CBE" w14:textId="77777777" w:rsidR="007F2715" w:rsidRPr="007F2715" w:rsidRDefault="007F2715" w:rsidP="005D6E0C">
            <w:pPr>
              <w:pStyle w:val="rowtabella0"/>
              <w:jc w:val="center"/>
              <w:rPr>
                <w:color w:val="002060"/>
              </w:rPr>
            </w:pPr>
            <w:r w:rsidRPr="007F271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731A3" w14:textId="77777777" w:rsidR="007F2715" w:rsidRPr="007F2715" w:rsidRDefault="007F2715" w:rsidP="005D6E0C">
            <w:pPr>
              <w:pStyle w:val="rowtabella0"/>
              <w:jc w:val="center"/>
              <w:rPr>
                <w:color w:val="002060"/>
              </w:rPr>
            </w:pPr>
            <w:r w:rsidRPr="007F271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8012B" w14:textId="77777777" w:rsidR="007F2715" w:rsidRPr="007F2715" w:rsidRDefault="007F2715" w:rsidP="005D6E0C">
            <w:pPr>
              <w:pStyle w:val="rowtabella0"/>
              <w:jc w:val="center"/>
              <w:rPr>
                <w:color w:val="002060"/>
              </w:rPr>
            </w:pPr>
            <w:r w:rsidRPr="007F271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1CF5A" w14:textId="77777777" w:rsidR="007F2715" w:rsidRPr="007F2715" w:rsidRDefault="007F2715" w:rsidP="005D6E0C">
            <w:pPr>
              <w:pStyle w:val="rowtabella0"/>
              <w:jc w:val="center"/>
              <w:rPr>
                <w:color w:val="002060"/>
              </w:rPr>
            </w:pPr>
            <w:r w:rsidRPr="007F271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C656C" w14:textId="77777777" w:rsidR="007F2715" w:rsidRPr="007F2715" w:rsidRDefault="007F2715" w:rsidP="005D6E0C">
            <w:pPr>
              <w:pStyle w:val="rowtabella0"/>
              <w:jc w:val="center"/>
              <w:rPr>
                <w:color w:val="002060"/>
              </w:rPr>
            </w:pPr>
            <w:r w:rsidRPr="007F2715">
              <w:rPr>
                <w:color w:val="002060"/>
              </w:rPr>
              <w:t>102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B9CC7" w14:textId="77777777" w:rsidR="007F2715" w:rsidRPr="007F2715" w:rsidRDefault="007F2715" w:rsidP="005D6E0C">
            <w:pPr>
              <w:pStyle w:val="rowtabella0"/>
              <w:jc w:val="center"/>
              <w:rPr>
                <w:color w:val="002060"/>
              </w:rPr>
            </w:pPr>
            <w:r w:rsidRPr="007F2715">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A6625" w14:textId="77777777" w:rsidR="007F2715" w:rsidRPr="007F2715" w:rsidRDefault="007F2715" w:rsidP="005D6E0C">
            <w:pPr>
              <w:pStyle w:val="rowtabella0"/>
              <w:jc w:val="center"/>
              <w:rPr>
                <w:color w:val="002060"/>
              </w:rPr>
            </w:pPr>
            <w:r w:rsidRPr="007F2715">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D69D8" w14:textId="77777777" w:rsidR="007F2715" w:rsidRPr="007F2715" w:rsidRDefault="007F2715" w:rsidP="005D6E0C">
            <w:pPr>
              <w:pStyle w:val="rowtabella0"/>
              <w:jc w:val="center"/>
              <w:rPr>
                <w:color w:val="002060"/>
              </w:rPr>
            </w:pPr>
            <w:r w:rsidRPr="007F2715">
              <w:rPr>
                <w:color w:val="002060"/>
              </w:rPr>
              <w:t>0</w:t>
            </w:r>
          </w:p>
        </w:tc>
      </w:tr>
      <w:tr w:rsidR="007F2715" w:rsidRPr="007F2715" w14:paraId="651B3505" w14:textId="77777777" w:rsidTr="005D6E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001A2E" w14:textId="77777777" w:rsidR="007F2715" w:rsidRPr="007F2715" w:rsidRDefault="007F2715" w:rsidP="005D6E0C">
            <w:pPr>
              <w:pStyle w:val="rowtabella0"/>
              <w:rPr>
                <w:color w:val="002060"/>
              </w:rPr>
            </w:pPr>
            <w:r w:rsidRPr="007F2715">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94DF6" w14:textId="77777777" w:rsidR="007F2715" w:rsidRPr="007F2715" w:rsidRDefault="007F2715" w:rsidP="005D6E0C">
            <w:pPr>
              <w:pStyle w:val="rowtabella0"/>
              <w:jc w:val="center"/>
              <w:rPr>
                <w:color w:val="002060"/>
              </w:rPr>
            </w:pPr>
            <w:r w:rsidRPr="007F271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0A02B" w14:textId="77777777" w:rsidR="007F2715" w:rsidRPr="007F2715" w:rsidRDefault="007F2715" w:rsidP="005D6E0C">
            <w:pPr>
              <w:pStyle w:val="rowtabella0"/>
              <w:jc w:val="center"/>
              <w:rPr>
                <w:color w:val="002060"/>
              </w:rPr>
            </w:pPr>
            <w:r w:rsidRPr="007F271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D8E9B" w14:textId="77777777" w:rsidR="007F2715" w:rsidRPr="007F2715" w:rsidRDefault="007F2715" w:rsidP="005D6E0C">
            <w:pPr>
              <w:pStyle w:val="rowtabella0"/>
              <w:jc w:val="center"/>
              <w:rPr>
                <w:color w:val="002060"/>
              </w:rPr>
            </w:pPr>
            <w:r w:rsidRPr="007F271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482E2" w14:textId="77777777" w:rsidR="007F2715" w:rsidRPr="007F2715" w:rsidRDefault="007F2715" w:rsidP="005D6E0C">
            <w:pPr>
              <w:pStyle w:val="rowtabella0"/>
              <w:jc w:val="center"/>
              <w:rPr>
                <w:color w:val="002060"/>
              </w:rPr>
            </w:pPr>
            <w:r w:rsidRPr="007F271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E093F" w14:textId="77777777" w:rsidR="007F2715" w:rsidRPr="007F2715" w:rsidRDefault="007F2715" w:rsidP="005D6E0C">
            <w:pPr>
              <w:pStyle w:val="rowtabella0"/>
              <w:jc w:val="center"/>
              <w:rPr>
                <w:color w:val="002060"/>
              </w:rPr>
            </w:pPr>
            <w:r w:rsidRPr="007F271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57401" w14:textId="77777777" w:rsidR="007F2715" w:rsidRPr="007F2715" w:rsidRDefault="007F2715" w:rsidP="005D6E0C">
            <w:pPr>
              <w:pStyle w:val="rowtabella0"/>
              <w:jc w:val="center"/>
              <w:rPr>
                <w:color w:val="002060"/>
              </w:rPr>
            </w:pPr>
            <w:r w:rsidRPr="007F2715">
              <w:rPr>
                <w:color w:val="002060"/>
              </w:rPr>
              <w:t>101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01417" w14:textId="77777777" w:rsidR="007F2715" w:rsidRPr="007F2715" w:rsidRDefault="007F2715" w:rsidP="005D6E0C">
            <w:pPr>
              <w:pStyle w:val="rowtabella0"/>
              <w:jc w:val="center"/>
              <w:rPr>
                <w:color w:val="002060"/>
              </w:rPr>
            </w:pPr>
            <w:r w:rsidRPr="007F2715">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FAC5D" w14:textId="77777777" w:rsidR="007F2715" w:rsidRPr="007F2715" w:rsidRDefault="007F2715" w:rsidP="005D6E0C">
            <w:pPr>
              <w:pStyle w:val="rowtabella0"/>
              <w:jc w:val="center"/>
              <w:rPr>
                <w:color w:val="002060"/>
              </w:rPr>
            </w:pPr>
            <w:r w:rsidRPr="007F2715">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46F36" w14:textId="77777777" w:rsidR="007F2715" w:rsidRPr="007F2715" w:rsidRDefault="007F2715" w:rsidP="005D6E0C">
            <w:pPr>
              <w:pStyle w:val="rowtabella0"/>
              <w:jc w:val="center"/>
              <w:rPr>
                <w:color w:val="002060"/>
              </w:rPr>
            </w:pPr>
            <w:r w:rsidRPr="007F2715">
              <w:rPr>
                <w:color w:val="002060"/>
              </w:rPr>
              <w:t>0</w:t>
            </w:r>
          </w:p>
        </w:tc>
      </w:tr>
      <w:tr w:rsidR="007F2715" w:rsidRPr="007F2715" w14:paraId="75354F79" w14:textId="77777777" w:rsidTr="005D6E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CDE8D1" w14:textId="77777777" w:rsidR="007F2715" w:rsidRPr="007F2715" w:rsidRDefault="007F2715" w:rsidP="005D6E0C">
            <w:pPr>
              <w:pStyle w:val="rowtabella0"/>
              <w:rPr>
                <w:color w:val="002060"/>
              </w:rPr>
            </w:pPr>
            <w:r w:rsidRPr="007F2715">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97842" w14:textId="77777777" w:rsidR="007F2715" w:rsidRPr="007F2715" w:rsidRDefault="007F2715" w:rsidP="005D6E0C">
            <w:pPr>
              <w:pStyle w:val="rowtabella0"/>
              <w:jc w:val="center"/>
              <w:rPr>
                <w:color w:val="002060"/>
              </w:rPr>
            </w:pPr>
            <w:r w:rsidRPr="007F271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7701D" w14:textId="77777777" w:rsidR="007F2715" w:rsidRPr="007F2715" w:rsidRDefault="007F2715" w:rsidP="005D6E0C">
            <w:pPr>
              <w:pStyle w:val="rowtabella0"/>
              <w:jc w:val="center"/>
              <w:rPr>
                <w:color w:val="002060"/>
              </w:rPr>
            </w:pPr>
            <w:r w:rsidRPr="007F271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4F735" w14:textId="77777777" w:rsidR="007F2715" w:rsidRPr="007F2715" w:rsidRDefault="007F2715" w:rsidP="005D6E0C">
            <w:pPr>
              <w:pStyle w:val="rowtabella0"/>
              <w:jc w:val="center"/>
              <w:rPr>
                <w:color w:val="002060"/>
              </w:rPr>
            </w:pPr>
            <w:r w:rsidRPr="007F271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C6A97" w14:textId="77777777" w:rsidR="007F2715" w:rsidRPr="007F2715" w:rsidRDefault="007F2715" w:rsidP="005D6E0C">
            <w:pPr>
              <w:pStyle w:val="rowtabella0"/>
              <w:jc w:val="center"/>
              <w:rPr>
                <w:color w:val="002060"/>
              </w:rPr>
            </w:pPr>
            <w:r w:rsidRPr="007F271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3227DA" w14:textId="77777777" w:rsidR="007F2715" w:rsidRPr="007F2715" w:rsidRDefault="007F2715" w:rsidP="005D6E0C">
            <w:pPr>
              <w:pStyle w:val="rowtabella0"/>
              <w:jc w:val="center"/>
              <w:rPr>
                <w:color w:val="002060"/>
              </w:rPr>
            </w:pPr>
            <w:r w:rsidRPr="007F271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FBFEC" w14:textId="77777777" w:rsidR="007F2715" w:rsidRPr="007F2715" w:rsidRDefault="007F2715" w:rsidP="005D6E0C">
            <w:pPr>
              <w:pStyle w:val="rowtabella0"/>
              <w:jc w:val="center"/>
              <w:rPr>
                <w:color w:val="002060"/>
              </w:rPr>
            </w:pPr>
            <w:r w:rsidRPr="007F2715">
              <w:rPr>
                <w:color w:val="002060"/>
              </w:rPr>
              <w:t>79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27F99" w14:textId="77777777" w:rsidR="007F2715" w:rsidRPr="007F2715" w:rsidRDefault="007F2715" w:rsidP="005D6E0C">
            <w:pPr>
              <w:pStyle w:val="rowtabella0"/>
              <w:jc w:val="center"/>
              <w:rPr>
                <w:color w:val="002060"/>
              </w:rPr>
            </w:pPr>
            <w:r w:rsidRPr="007F271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45F9A2" w14:textId="77777777" w:rsidR="007F2715" w:rsidRPr="007F2715" w:rsidRDefault="007F2715" w:rsidP="005D6E0C">
            <w:pPr>
              <w:pStyle w:val="rowtabella0"/>
              <w:jc w:val="center"/>
              <w:rPr>
                <w:color w:val="002060"/>
              </w:rPr>
            </w:pPr>
            <w:r w:rsidRPr="007F2715">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688A7" w14:textId="77777777" w:rsidR="007F2715" w:rsidRPr="007F2715" w:rsidRDefault="007F2715" w:rsidP="005D6E0C">
            <w:pPr>
              <w:pStyle w:val="rowtabella0"/>
              <w:jc w:val="center"/>
              <w:rPr>
                <w:color w:val="002060"/>
              </w:rPr>
            </w:pPr>
            <w:r w:rsidRPr="007F2715">
              <w:rPr>
                <w:color w:val="002060"/>
              </w:rPr>
              <w:t>0</w:t>
            </w:r>
          </w:p>
        </w:tc>
      </w:tr>
      <w:tr w:rsidR="007F2715" w:rsidRPr="007F2715" w14:paraId="26C56B1F" w14:textId="77777777" w:rsidTr="005D6E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36C8E0" w14:textId="77777777" w:rsidR="007F2715" w:rsidRPr="007F2715" w:rsidRDefault="007F2715" w:rsidP="005D6E0C">
            <w:pPr>
              <w:pStyle w:val="rowtabella0"/>
              <w:rPr>
                <w:color w:val="002060"/>
              </w:rPr>
            </w:pPr>
            <w:r w:rsidRPr="007F2715">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4ECD9" w14:textId="77777777" w:rsidR="007F2715" w:rsidRPr="007F2715" w:rsidRDefault="007F2715" w:rsidP="005D6E0C">
            <w:pPr>
              <w:pStyle w:val="rowtabella0"/>
              <w:jc w:val="center"/>
              <w:rPr>
                <w:color w:val="002060"/>
              </w:rPr>
            </w:pPr>
            <w:r w:rsidRPr="007F271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F38DE" w14:textId="77777777" w:rsidR="007F2715" w:rsidRPr="007F2715" w:rsidRDefault="007F2715" w:rsidP="005D6E0C">
            <w:pPr>
              <w:pStyle w:val="rowtabella0"/>
              <w:jc w:val="center"/>
              <w:rPr>
                <w:color w:val="002060"/>
              </w:rPr>
            </w:pPr>
            <w:r w:rsidRPr="007F271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5760A" w14:textId="77777777" w:rsidR="007F2715" w:rsidRPr="007F2715" w:rsidRDefault="007F2715" w:rsidP="005D6E0C">
            <w:pPr>
              <w:pStyle w:val="rowtabella0"/>
              <w:jc w:val="center"/>
              <w:rPr>
                <w:color w:val="002060"/>
              </w:rPr>
            </w:pPr>
            <w:r w:rsidRPr="007F2715">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E2BDC" w14:textId="77777777" w:rsidR="007F2715" w:rsidRPr="007F2715" w:rsidRDefault="007F2715" w:rsidP="005D6E0C">
            <w:pPr>
              <w:pStyle w:val="rowtabella0"/>
              <w:jc w:val="center"/>
              <w:rPr>
                <w:color w:val="002060"/>
              </w:rPr>
            </w:pPr>
            <w:r w:rsidRPr="007F271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562AC" w14:textId="77777777" w:rsidR="007F2715" w:rsidRPr="007F2715" w:rsidRDefault="007F2715" w:rsidP="005D6E0C">
            <w:pPr>
              <w:pStyle w:val="rowtabella0"/>
              <w:jc w:val="center"/>
              <w:rPr>
                <w:color w:val="002060"/>
              </w:rPr>
            </w:pPr>
            <w:r w:rsidRPr="007F271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752D4" w14:textId="77777777" w:rsidR="007F2715" w:rsidRPr="007F2715" w:rsidRDefault="007F2715" w:rsidP="005D6E0C">
            <w:pPr>
              <w:pStyle w:val="rowtabella0"/>
              <w:jc w:val="center"/>
              <w:rPr>
                <w:color w:val="002060"/>
              </w:rPr>
            </w:pPr>
            <w:r w:rsidRPr="007F2715">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14988" w14:textId="77777777" w:rsidR="007F2715" w:rsidRPr="007F2715" w:rsidRDefault="007F2715" w:rsidP="005D6E0C">
            <w:pPr>
              <w:pStyle w:val="rowtabella0"/>
              <w:jc w:val="center"/>
              <w:rPr>
                <w:color w:val="002060"/>
              </w:rPr>
            </w:pPr>
            <w:r w:rsidRPr="007F2715">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EE14A" w14:textId="77777777" w:rsidR="007F2715" w:rsidRPr="007F2715" w:rsidRDefault="007F2715" w:rsidP="005D6E0C">
            <w:pPr>
              <w:pStyle w:val="rowtabella0"/>
              <w:jc w:val="center"/>
              <w:rPr>
                <w:color w:val="002060"/>
              </w:rPr>
            </w:pPr>
            <w:r w:rsidRPr="007F271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5A986" w14:textId="77777777" w:rsidR="007F2715" w:rsidRPr="007F2715" w:rsidRDefault="007F2715" w:rsidP="005D6E0C">
            <w:pPr>
              <w:pStyle w:val="rowtabella0"/>
              <w:jc w:val="center"/>
              <w:rPr>
                <w:color w:val="002060"/>
              </w:rPr>
            </w:pPr>
            <w:r w:rsidRPr="007F2715">
              <w:rPr>
                <w:color w:val="002060"/>
              </w:rPr>
              <w:t>0</w:t>
            </w:r>
          </w:p>
        </w:tc>
      </w:tr>
      <w:tr w:rsidR="007F2715" w:rsidRPr="007F2715" w14:paraId="077C866C" w14:textId="77777777" w:rsidTr="005D6E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AB5E3F" w14:textId="77777777" w:rsidR="007F2715" w:rsidRPr="00634991" w:rsidRDefault="007F2715" w:rsidP="005D6E0C">
            <w:pPr>
              <w:pStyle w:val="rowtabella0"/>
              <w:rPr>
                <w:color w:val="002060"/>
                <w:lang w:val="es-ES"/>
              </w:rPr>
            </w:pPr>
            <w:r w:rsidRPr="00634991">
              <w:rPr>
                <w:color w:val="002060"/>
                <w:lang w:val="es-ES"/>
              </w:rPr>
              <w:t>A.S. JESINA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4B9CDD" w14:textId="77777777" w:rsidR="007F2715" w:rsidRPr="007F2715" w:rsidRDefault="007F2715" w:rsidP="005D6E0C">
            <w:pPr>
              <w:pStyle w:val="rowtabella0"/>
              <w:jc w:val="center"/>
              <w:rPr>
                <w:color w:val="002060"/>
              </w:rPr>
            </w:pPr>
            <w:r w:rsidRPr="007F271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D7511" w14:textId="77777777" w:rsidR="007F2715" w:rsidRPr="007F2715" w:rsidRDefault="007F2715" w:rsidP="005D6E0C">
            <w:pPr>
              <w:pStyle w:val="rowtabella0"/>
              <w:jc w:val="center"/>
              <w:rPr>
                <w:color w:val="002060"/>
              </w:rPr>
            </w:pPr>
            <w:r w:rsidRPr="007F271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10283" w14:textId="77777777" w:rsidR="007F2715" w:rsidRPr="007F2715" w:rsidRDefault="007F2715" w:rsidP="005D6E0C">
            <w:pPr>
              <w:pStyle w:val="rowtabella0"/>
              <w:jc w:val="center"/>
              <w:rPr>
                <w:color w:val="002060"/>
              </w:rPr>
            </w:pPr>
            <w:r w:rsidRPr="007F271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9A46A9" w14:textId="77777777" w:rsidR="007F2715" w:rsidRPr="007F2715" w:rsidRDefault="007F2715" w:rsidP="005D6E0C">
            <w:pPr>
              <w:pStyle w:val="rowtabella0"/>
              <w:jc w:val="center"/>
              <w:rPr>
                <w:color w:val="002060"/>
              </w:rPr>
            </w:pPr>
            <w:r w:rsidRPr="007F271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5B0F7" w14:textId="77777777" w:rsidR="007F2715" w:rsidRPr="007F2715" w:rsidRDefault="007F2715" w:rsidP="005D6E0C">
            <w:pPr>
              <w:pStyle w:val="rowtabella0"/>
              <w:jc w:val="center"/>
              <w:rPr>
                <w:color w:val="002060"/>
              </w:rPr>
            </w:pPr>
            <w:r w:rsidRPr="007F271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2B8F7" w14:textId="77777777" w:rsidR="007F2715" w:rsidRPr="007F2715" w:rsidRDefault="007F2715" w:rsidP="005D6E0C">
            <w:pPr>
              <w:pStyle w:val="rowtabella0"/>
              <w:jc w:val="center"/>
              <w:rPr>
                <w:color w:val="002060"/>
              </w:rPr>
            </w:pPr>
            <w:r w:rsidRPr="007F2715">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EAF46" w14:textId="77777777" w:rsidR="007F2715" w:rsidRPr="007F2715" w:rsidRDefault="007F2715" w:rsidP="005D6E0C">
            <w:pPr>
              <w:pStyle w:val="rowtabella0"/>
              <w:jc w:val="center"/>
              <w:rPr>
                <w:color w:val="002060"/>
              </w:rPr>
            </w:pPr>
            <w:r w:rsidRPr="007F2715">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6FE93" w14:textId="77777777" w:rsidR="007F2715" w:rsidRPr="007F2715" w:rsidRDefault="007F2715" w:rsidP="005D6E0C">
            <w:pPr>
              <w:pStyle w:val="rowtabella0"/>
              <w:jc w:val="center"/>
              <w:rPr>
                <w:color w:val="002060"/>
              </w:rPr>
            </w:pPr>
            <w:r w:rsidRPr="007F271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127B0" w14:textId="77777777" w:rsidR="007F2715" w:rsidRPr="007F2715" w:rsidRDefault="007F2715" w:rsidP="005D6E0C">
            <w:pPr>
              <w:pStyle w:val="rowtabella0"/>
              <w:jc w:val="center"/>
              <w:rPr>
                <w:color w:val="002060"/>
              </w:rPr>
            </w:pPr>
            <w:r w:rsidRPr="007F2715">
              <w:rPr>
                <w:color w:val="002060"/>
              </w:rPr>
              <w:t>0</w:t>
            </w:r>
          </w:p>
        </w:tc>
      </w:tr>
      <w:tr w:rsidR="007F2715" w:rsidRPr="007F2715" w14:paraId="46A07870" w14:textId="77777777" w:rsidTr="005D6E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3D9DE6" w14:textId="77777777" w:rsidR="007F2715" w:rsidRPr="007F2715" w:rsidRDefault="007F2715" w:rsidP="005D6E0C">
            <w:pPr>
              <w:pStyle w:val="rowtabella0"/>
              <w:rPr>
                <w:color w:val="002060"/>
              </w:rPr>
            </w:pPr>
            <w:r w:rsidRPr="007F2715">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F5108" w14:textId="77777777" w:rsidR="007F2715" w:rsidRPr="007F2715" w:rsidRDefault="007F2715" w:rsidP="005D6E0C">
            <w:pPr>
              <w:pStyle w:val="rowtabella0"/>
              <w:jc w:val="center"/>
              <w:rPr>
                <w:color w:val="002060"/>
              </w:rPr>
            </w:pPr>
            <w:r w:rsidRPr="007F2715">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345687" w14:textId="77777777" w:rsidR="007F2715" w:rsidRPr="007F2715" w:rsidRDefault="007F2715" w:rsidP="005D6E0C">
            <w:pPr>
              <w:pStyle w:val="rowtabella0"/>
              <w:jc w:val="center"/>
              <w:rPr>
                <w:color w:val="002060"/>
              </w:rPr>
            </w:pPr>
            <w:r w:rsidRPr="007F271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E862D8" w14:textId="77777777" w:rsidR="007F2715" w:rsidRPr="007F2715" w:rsidRDefault="007F2715" w:rsidP="005D6E0C">
            <w:pPr>
              <w:pStyle w:val="rowtabella0"/>
              <w:jc w:val="center"/>
              <w:rPr>
                <w:color w:val="002060"/>
              </w:rPr>
            </w:pPr>
            <w:r w:rsidRPr="007F271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24BE3B" w14:textId="77777777" w:rsidR="007F2715" w:rsidRPr="007F2715" w:rsidRDefault="007F2715" w:rsidP="005D6E0C">
            <w:pPr>
              <w:pStyle w:val="rowtabella0"/>
              <w:jc w:val="center"/>
              <w:rPr>
                <w:color w:val="002060"/>
              </w:rPr>
            </w:pPr>
            <w:r w:rsidRPr="007F271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29508" w14:textId="77777777" w:rsidR="007F2715" w:rsidRPr="007F2715" w:rsidRDefault="007F2715" w:rsidP="005D6E0C">
            <w:pPr>
              <w:pStyle w:val="rowtabella0"/>
              <w:jc w:val="center"/>
              <w:rPr>
                <w:color w:val="002060"/>
              </w:rPr>
            </w:pPr>
            <w:r w:rsidRPr="007F271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C2534" w14:textId="77777777" w:rsidR="007F2715" w:rsidRPr="007F2715" w:rsidRDefault="007F2715" w:rsidP="005D6E0C">
            <w:pPr>
              <w:pStyle w:val="rowtabella0"/>
              <w:jc w:val="center"/>
              <w:rPr>
                <w:color w:val="002060"/>
              </w:rPr>
            </w:pPr>
            <w:r w:rsidRPr="007F2715">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C18CC" w14:textId="77777777" w:rsidR="007F2715" w:rsidRPr="007F2715" w:rsidRDefault="007F2715" w:rsidP="005D6E0C">
            <w:pPr>
              <w:pStyle w:val="rowtabella0"/>
              <w:jc w:val="center"/>
              <w:rPr>
                <w:color w:val="002060"/>
              </w:rPr>
            </w:pPr>
            <w:r w:rsidRPr="007F2715">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0534D" w14:textId="77777777" w:rsidR="007F2715" w:rsidRPr="007F2715" w:rsidRDefault="007F2715" w:rsidP="005D6E0C">
            <w:pPr>
              <w:pStyle w:val="rowtabella0"/>
              <w:jc w:val="center"/>
              <w:rPr>
                <w:color w:val="002060"/>
              </w:rPr>
            </w:pPr>
            <w:r w:rsidRPr="007F271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8A14A" w14:textId="77777777" w:rsidR="007F2715" w:rsidRPr="007F2715" w:rsidRDefault="007F2715" w:rsidP="005D6E0C">
            <w:pPr>
              <w:pStyle w:val="rowtabella0"/>
              <w:jc w:val="center"/>
              <w:rPr>
                <w:color w:val="002060"/>
              </w:rPr>
            </w:pPr>
            <w:r w:rsidRPr="007F2715">
              <w:rPr>
                <w:color w:val="002060"/>
              </w:rPr>
              <w:t>0</w:t>
            </w:r>
          </w:p>
        </w:tc>
      </w:tr>
      <w:tr w:rsidR="007F2715" w:rsidRPr="007F2715" w14:paraId="7AA5F196" w14:textId="77777777" w:rsidTr="005D6E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5393163" w14:textId="77777777" w:rsidR="007F2715" w:rsidRPr="007F2715" w:rsidRDefault="007F2715" w:rsidP="005D6E0C">
            <w:pPr>
              <w:pStyle w:val="rowtabella0"/>
              <w:rPr>
                <w:color w:val="002060"/>
              </w:rPr>
            </w:pPr>
            <w:r w:rsidRPr="007F2715">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286E7E" w14:textId="77777777" w:rsidR="007F2715" w:rsidRPr="007F2715" w:rsidRDefault="007F2715" w:rsidP="005D6E0C">
            <w:pPr>
              <w:pStyle w:val="rowtabella0"/>
              <w:jc w:val="center"/>
              <w:rPr>
                <w:color w:val="002060"/>
              </w:rPr>
            </w:pPr>
            <w:r w:rsidRPr="007F271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3B537" w14:textId="77777777" w:rsidR="007F2715" w:rsidRPr="007F2715" w:rsidRDefault="007F2715" w:rsidP="005D6E0C">
            <w:pPr>
              <w:pStyle w:val="rowtabella0"/>
              <w:jc w:val="center"/>
              <w:rPr>
                <w:color w:val="002060"/>
              </w:rPr>
            </w:pPr>
            <w:r w:rsidRPr="007F271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B9F7F" w14:textId="77777777" w:rsidR="007F2715" w:rsidRPr="007F2715" w:rsidRDefault="007F2715" w:rsidP="005D6E0C">
            <w:pPr>
              <w:pStyle w:val="rowtabella0"/>
              <w:jc w:val="center"/>
              <w:rPr>
                <w:color w:val="002060"/>
              </w:rPr>
            </w:pPr>
            <w:r w:rsidRPr="007F271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52C4E6" w14:textId="77777777" w:rsidR="007F2715" w:rsidRPr="007F2715" w:rsidRDefault="007F2715" w:rsidP="005D6E0C">
            <w:pPr>
              <w:pStyle w:val="rowtabella0"/>
              <w:jc w:val="center"/>
              <w:rPr>
                <w:color w:val="002060"/>
              </w:rPr>
            </w:pPr>
            <w:r w:rsidRPr="007F271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873B7" w14:textId="77777777" w:rsidR="007F2715" w:rsidRPr="007F2715" w:rsidRDefault="007F2715" w:rsidP="005D6E0C">
            <w:pPr>
              <w:pStyle w:val="rowtabella0"/>
              <w:jc w:val="center"/>
              <w:rPr>
                <w:color w:val="002060"/>
              </w:rPr>
            </w:pPr>
            <w:r w:rsidRPr="007F271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BE3E3" w14:textId="77777777" w:rsidR="007F2715" w:rsidRPr="007F2715" w:rsidRDefault="007F2715" w:rsidP="005D6E0C">
            <w:pPr>
              <w:pStyle w:val="rowtabella0"/>
              <w:jc w:val="center"/>
              <w:rPr>
                <w:color w:val="002060"/>
              </w:rPr>
            </w:pPr>
            <w:r w:rsidRPr="007F2715">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23BFB" w14:textId="77777777" w:rsidR="007F2715" w:rsidRPr="007F2715" w:rsidRDefault="007F2715" w:rsidP="005D6E0C">
            <w:pPr>
              <w:pStyle w:val="rowtabella0"/>
              <w:jc w:val="center"/>
              <w:rPr>
                <w:color w:val="002060"/>
              </w:rPr>
            </w:pPr>
            <w:r w:rsidRPr="007F2715">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3CEB9" w14:textId="77777777" w:rsidR="007F2715" w:rsidRPr="007F2715" w:rsidRDefault="007F2715" w:rsidP="005D6E0C">
            <w:pPr>
              <w:pStyle w:val="rowtabella0"/>
              <w:jc w:val="center"/>
              <w:rPr>
                <w:color w:val="002060"/>
              </w:rPr>
            </w:pPr>
            <w:r w:rsidRPr="007F2715">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E4E12" w14:textId="77777777" w:rsidR="007F2715" w:rsidRPr="007F2715" w:rsidRDefault="007F2715" w:rsidP="005D6E0C">
            <w:pPr>
              <w:pStyle w:val="rowtabella0"/>
              <w:jc w:val="center"/>
              <w:rPr>
                <w:color w:val="002060"/>
              </w:rPr>
            </w:pPr>
            <w:r w:rsidRPr="007F2715">
              <w:rPr>
                <w:color w:val="002060"/>
              </w:rPr>
              <w:t>0</w:t>
            </w:r>
          </w:p>
        </w:tc>
      </w:tr>
      <w:tr w:rsidR="007F2715" w:rsidRPr="007F2715" w14:paraId="001BB641" w14:textId="77777777" w:rsidTr="005D6E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31FAA8" w14:textId="77777777" w:rsidR="007F2715" w:rsidRPr="007F2715" w:rsidRDefault="007F2715" w:rsidP="005D6E0C">
            <w:pPr>
              <w:pStyle w:val="rowtabella0"/>
              <w:rPr>
                <w:color w:val="002060"/>
              </w:rPr>
            </w:pPr>
            <w:r w:rsidRPr="007F2715">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9DFEA" w14:textId="77777777" w:rsidR="007F2715" w:rsidRPr="007F2715" w:rsidRDefault="007F2715" w:rsidP="005D6E0C">
            <w:pPr>
              <w:pStyle w:val="rowtabella0"/>
              <w:jc w:val="center"/>
              <w:rPr>
                <w:color w:val="002060"/>
              </w:rPr>
            </w:pPr>
            <w:r w:rsidRPr="007F271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FE888" w14:textId="77777777" w:rsidR="007F2715" w:rsidRPr="007F2715" w:rsidRDefault="007F2715" w:rsidP="005D6E0C">
            <w:pPr>
              <w:pStyle w:val="rowtabella0"/>
              <w:jc w:val="center"/>
              <w:rPr>
                <w:color w:val="002060"/>
              </w:rPr>
            </w:pPr>
            <w:r w:rsidRPr="007F271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858B0" w14:textId="77777777" w:rsidR="007F2715" w:rsidRPr="007F2715" w:rsidRDefault="007F2715" w:rsidP="005D6E0C">
            <w:pPr>
              <w:pStyle w:val="rowtabella0"/>
              <w:jc w:val="center"/>
              <w:rPr>
                <w:color w:val="002060"/>
              </w:rPr>
            </w:pPr>
            <w:r w:rsidRPr="007F271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F2304" w14:textId="77777777" w:rsidR="007F2715" w:rsidRPr="007F2715" w:rsidRDefault="007F2715" w:rsidP="005D6E0C">
            <w:pPr>
              <w:pStyle w:val="rowtabella0"/>
              <w:jc w:val="center"/>
              <w:rPr>
                <w:color w:val="002060"/>
              </w:rPr>
            </w:pPr>
            <w:r w:rsidRPr="007F271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F2A70" w14:textId="77777777" w:rsidR="007F2715" w:rsidRPr="007F2715" w:rsidRDefault="007F2715" w:rsidP="005D6E0C">
            <w:pPr>
              <w:pStyle w:val="rowtabella0"/>
              <w:jc w:val="center"/>
              <w:rPr>
                <w:color w:val="002060"/>
              </w:rPr>
            </w:pPr>
            <w:r w:rsidRPr="007F271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C10A9" w14:textId="77777777" w:rsidR="007F2715" w:rsidRPr="007F2715" w:rsidRDefault="007F2715" w:rsidP="005D6E0C">
            <w:pPr>
              <w:pStyle w:val="rowtabella0"/>
              <w:jc w:val="center"/>
              <w:rPr>
                <w:color w:val="002060"/>
              </w:rPr>
            </w:pPr>
            <w:r w:rsidRPr="007F271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7F48B" w14:textId="77777777" w:rsidR="007F2715" w:rsidRPr="007F2715" w:rsidRDefault="007F2715" w:rsidP="005D6E0C">
            <w:pPr>
              <w:pStyle w:val="rowtabella0"/>
              <w:jc w:val="center"/>
              <w:rPr>
                <w:color w:val="002060"/>
              </w:rPr>
            </w:pPr>
            <w:r w:rsidRPr="007F2715">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D4778" w14:textId="77777777" w:rsidR="007F2715" w:rsidRPr="007F2715" w:rsidRDefault="007F2715" w:rsidP="005D6E0C">
            <w:pPr>
              <w:pStyle w:val="rowtabella0"/>
              <w:jc w:val="center"/>
              <w:rPr>
                <w:color w:val="002060"/>
              </w:rPr>
            </w:pPr>
            <w:r w:rsidRPr="007F2715">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BB1AB" w14:textId="77777777" w:rsidR="007F2715" w:rsidRPr="007F2715" w:rsidRDefault="007F2715" w:rsidP="005D6E0C">
            <w:pPr>
              <w:pStyle w:val="rowtabella0"/>
              <w:jc w:val="center"/>
              <w:rPr>
                <w:color w:val="002060"/>
              </w:rPr>
            </w:pPr>
            <w:r w:rsidRPr="007F2715">
              <w:rPr>
                <w:color w:val="002060"/>
              </w:rPr>
              <w:t>0</w:t>
            </w:r>
          </w:p>
        </w:tc>
      </w:tr>
      <w:tr w:rsidR="007F2715" w:rsidRPr="007F2715" w14:paraId="128D1A36" w14:textId="77777777" w:rsidTr="005D6E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2B99E1" w14:textId="77777777" w:rsidR="007F2715" w:rsidRPr="007F2715" w:rsidRDefault="007F2715" w:rsidP="005D6E0C">
            <w:pPr>
              <w:pStyle w:val="rowtabella0"/>
              <w:rPr>
                <w:color w:val="002060"/>
              </w:rPr>
            </w:pPr>
            <w:r w:rsidRPr="007F2715">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B2469" w14:textId="77777777" w:rsidR="007F2715" w:rsidRPr="007F2715" w:rsidRDefault="007F2715" w:rsidP="005D6E0C">
            <w:pPr>
              <w:pStyle w:val="rowtabella0"/>
              <w:jc w:val="center"/>
              <w:rPr>
                <w:color w:val="002060"/>
              </w:rPr>
            </w:pPr>
            <w:r w:rsidRPr="007F271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07F93" w14:textId="77777777" w:rsidR="007F2715" w:rsidRPr="007F2715" w:rsidRDefault="007F2715" w:rsidP="005D6E0C">
            <w:pPr>
              <w:pStyle w:val="rowtabella0"/>
              <w:jc w:val="center"/>
              <w:rPr>
                <w:color w:val="002060"/>
              </w:rPr>
            </w:pPr>
            <w:r w:rsidRPr="007F271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DB036C" w14:textId="77777777" w:rsidR="007F2715" w:rsidRPr="007F2715" w:rsidRDefault="007F2715" w:rsidP="005D6E0C">
            <w:pPr>
              <w:pStyle w:val="rowtabella0"/>
              <w:jc w:val="center"/>
              <w:rPr>
                <w:color w:val="002060"/>
              </w:rPr>
            </w:pPr>
            <w:r w:rsidRPr="007F271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EF19E" w14:textId="77777777" w:rsidR="007F2715" w:rsidRPr="007F2715" w:rsidRDefault="007F2715" w:rsidP="005D6E0C">
            <w:pPr>
              <w:pStyle w:val="rowtabella0"/>
              <w:jc w:val="center"/>
              <w:rPr>
                <w:color w:val="002060"/>
              </w:rPr>
            </w:pPr>
            <w:r w:rsidRPr="007F271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81AC1" w14:textId="77777777" w:rsidR="007F2715" w:rsidRPr="007F2715" w:rsidRDefault="007F2715" w:rsidP="005D6E0C">
            <w:pPr>
              <w:pStyle w:val="rowtabella0"/>
              <w:jc w:val="center"/>
              <w:rPr>
                <w:color w:val="002060"/>
              </w:rPr>
            </w:pPr>
            <w:r w:rsidRPr="007F271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74E94" w14:textId="77777777" w:rsidR="007F2715" w:rsidRPr="007F2715" w:rsidRDefault="007F2715" w:rsidP="005D6E0C">
            <w:pPr>
              <w:pStyle w:val="rowtabella0"/>
              <w:jc w:val="center"/>
              <w:rPr>
                <w:color w:val="002060"/>
              </w:rPr>
            </w:pPr>
            <w:r w:rsidRPr="007F2715">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E7641" w14:textId="77777777" w:rsidR="007F2715" w:rsidRPr="007F2715" w:rsidRDefault="007F2715" w:rsidP="005D6E0C">
            <w:pPr>
              <w:pStyle w:val="rowtabella0"/>
              <w:jc w:val="center"/>
              <w:rPr>
                <w:color w:val="002060"/>
              </w:rPr>
            </w:pPr>
            <w:r w:rsidRPr="007F2715">
              <w:rPr>
                <w:color w:val="002060"/>
              </w:rPr>
              <w:t>106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B8A6E" w14:textId="77777777" w:rsidR="007F2715" w:rsidRPr="007F2715" w:rsidRDefault="007F2715" w:rsidP="005D6E0C">
            <w:pPr>
              <w:pStyle w:val="rowtabella0"/>
              <w:jc w:val="center"/>
              <w:rPr>
                <w:color w:val="002060"/>
              </w:rPr>
            </w:pPr>
            <w:r w:rsidRPr="007F2715">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A90AD" w14:textId="77777777" w:rsidR="007F2715" w:rsidRPr="007F2715" w:rsidRDefault="007F2715" w:rsidP="005D6E0C">
            <w:pPr>
              <w:pStyle w:val="rowtabella0"/>
              <w:jc w:val="center"/>
              <w:rPr>
                <w:color w:val="002060"/>
              </w:rPr>
            </w:pPr>
            <w:r w:rsidRPr="007F2715">
              <w:rPr>
                <w:color w:val="002060"/>
              </w:rPr>
              <w:t>0</w:t>
            </w:r>
          </w:p>
        </w:tc>
      </w:tr>
      <w:tr w:rsidR="007F2715" w:rsidRPr="007F2715" w14:paraId="10971B9C" w14:textId="77777777" w:rsidTr="005D6E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334988" w14:textId="77777777" w:rsidR="007F2715" w:rsidRPr="007F2715" w:rsidRDefault="007F2715" w:rsidP="005D6E0C">
            <w:pPr>
              <w:pStyle w:val="rowtabella0"/>
              <w:rPr>
                <w:color w:val="002060"/>
                <w:lang w:val="en-US"/>
              </w:rPr>
            </w:pPr>
            <w:r w:rsidRPr="007F2715">
              <w:rPr>
                <w:color w:val="002060"/>
                <w:lang w:val="en-US"/>
              </w:rPr>
              <w:t>U.S. JUNIORJESINA LIBERTAS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8BDED" w14:textId="77777777" w:rsidR="007F2715" w:rsidRPr="007F2715" w:rsidRDefault="007F2715" w:rsidP="005D6E0C">
            <w:pPr>
              <w:pStyle w:val="rowtabella0"/>
              <w:jc w:val="center"/>
              <w:rPr>
                <w:color w:val="002060"/>
              </w:rPr>
            </w:pPr>
            <w:r w:rsidRPr="007F271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AE690" w14:textId="77777777" w:rsidR="007F2715" w:rsidRPr="007F2715" w:rsidRDefault="007F2715" w:rsidP="005D6E0C">
            <w:pPr>
              <w:pStyle w:val="rowtabella0"/>
              <w:jc w:val="center"/>
              <w:rPr>
                <w:color w:val="002060"/>
              </w:rPr>
            </w:pPr>
            <w:r w:rsidRPr="007F271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C2EBA" w14:textId="77777777" w:rsidR="007F2715" w:rsidRPr="007F2715" w:rsidRDefault="007F2715" w:rsidP="005D6E0C">
            <w:pPr>
              <w:pStyle w:val="rowtabella0"/>
              <w:jc w:val="center"/>
              <w:rPr>
                <w:color w:val="002060"/>
              </w:rPr>
            </w:pPr>
            <w:r w:rsidRPr="007F271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97E8C" w14:textId="77777777" w:rsidR="007F2715" w:rsidRPr="007F2715" w:rsidRDefault="007F2715" w:rsidP="005D6E0C">
            <w:pPr>
              <w:pStyle w:val="rowtabella0"/>
              <w:jc w:val="center"/>
              <w:rPr>
                <w:color w:val="002060"/>
              </w:rPr>
            </w:pPr>
            <w:r w:rsidRPr="007F271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886C5" w14:textId="77777777" w:rsidR="007F2715" w:rsidRPr="007F2715" w:rsidRDefault="007F2715" w:rsidP="005D6E0C">
            <w:pPr>
              <w:pStyle w:val="rowtabella0"/>
              <w:jc w:val="center"/>
              <w:rPr>
                <w:color w:val="002060"/>
              </w:rPr>
            </w:pPr>
            <w:r w:rsidRPr="007F271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6F91A" w14:textId="77777777" w:rsidR="007F2715" w:rsidRPr="007F2715" w:rsidRDefault="007F2715" w:rsidP="005D6E0C">
            <w:pPr>
              <w:pStyle w:val="rowtabella0"/>
              <w:jc w:val="center"/>
              <w:rPr>
                <w:color w:val="002060"/>
              </w:rPr>
            </w:pPr>
            <w:r w:rsidRPr="007F2715">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F2380" w14:textId="77777777" w:rsidR="007F2715" w:rsidRPr="007F2715" w:rsidRDefault="007F2715" w:rsidP="005D6E0C">
            <w:pPr>
              <w:pStyle w:val="rowtabella0"/>
              <w:jc w:val="center"/>
              <w:rPr>
                <w:color w:val="002060"/>
              </w:rPr>
            </w:pPr>
            <w:r w:rsidRPr="007F2715">
              <w:rPr>
                <w:color w:val="002060"/>
              </w:rPr>
              <w:t>99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1C329" w14:textId="77777777" w:rsidR="007F2715" w:rsidRPr="007F2715" w:rsidRDefault="007F2715" w:rsidP="005D6E0C">
            <w:pPr>
              <w:pStyle w:val="rowtabella0"/>
              <w:jc w:val="center"/>
              <w:rPr>
                <w:color w:val="002060"/>
              </w:rPr>
            </w:pPr>
            <w:r w:rsidRPr="007F2715">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8D7AE" w14:textId="77777777" w:rsidR="007F2715" w:rsidRPr="007F2715" w:rsidRDefault="007F2715" w:rsidP="005D6E0C">
            <w:pPr>
              <w:pStyle w:val="rowtabella0"/>
              <w:jc w:val="center"/>
              <w:rPr>
                <w:color w:val="002060"/>
              </w:rPr>
            </w:pPr>
            <w:r w:rsidRPr="007F2715">
              <w:rPr>
                <w:color w:val="002060"/>
              </w:rPr>
              <w:t>1</w:t>
            </w:r>
          </w:p>
        </w:tc>
      </w:tr>
      <w:tr w:rsidR="007F2715" w:rsidRPr="007F2715" w14:paraId="5605D8B4" w14:textId="77777777" w:rsidTr="005D6E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0AEAA5" w14:textId="77777777" w:rsidR="007F2715" w:rsidRPr="007F2715" w:rsidRDefault="007F2715" w:rsidP="005D6E0C">
            <w:pPr>
              <w:pStyle w:val="rowtabella0"/>
              <w:rPr>
                <w:color w:val="002060"/>
                <w:lang w:val="en-US"/>
              </w:rPr>
            </w:pPr>
            <w:r w:rsidRPr="007F2715">
              <w:rPr>
                <w:color w:val="002060"/>
                <w:lang w:val="en-U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86D8C" w14:textId="77777777" w:rsidR="007F2715" w:rsidRPr="007F2715" w:rsidRDefault="007F2715" w:rsidP="005D6E0C">
            <w:pPr>
              <w:pStyle w:val="rowtabella0"/>
              <w:jc w:val="center"/>
              <w:rPr>
                <w:color w:val="002060"/>
              </w:rPr>
            </w:pPr>
            <w:r w:rsidRPr="007F271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F50C7" w14:textId="77777777" w:rsidR="007F2715" w:rsidRPr="007F2715" w:rsidRDefault="007F2715" w:rsidP="005D6E0C">
            <w:pPr>
              <w:pStyle w:val="rowtabella0"/>
              <w:jc w:val="center"/>
              <w:rPr>
                <w:color w:val="002060"/>
              </w:rPr>
            </w:pPr>
            <w:r w:rsidRPr="007F271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AAF9E" w14:textId="77777777" w:rsidR="007F2715" w:rsidRPr="007F2715" w:rsidRDefault="007F2715" w:rsidP="005D6E0C">
            <w:pPr>
              <w:pStyle w:val="rowtabella0"/>
              <w:jc w:val="center"/>
              <w:rPr>
                <w:color w:val="002060"/>
              </w:rPr>
            </w:pPr>
            <w:r w:rsidRPr="007F271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02B9F" w14:textId="77777777" w:rsidR="007F2715" w:rsidRPr="007F2715" w:rsidRDefault="007F2715" w:rsidP="005D6E0C">
            <w:pPr>
              <w:pStyle w:val="rowtabella0"/>
              <w:jc w:val="center"/>
              <w:rPr>
                <w:color w:val="002060"/>
              </w:rPr>
            </w:pPr>
            <w:r w:rsidRPr="007F271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649E8" w14:textId="77777777" w:rsidR="007F2715" w:rsidRPr="007F2715" w:rsidRDefault="007F2715" w:rsidP="005D6E0C">
            <w:pPr>
              <w:pStyle w:val="rowtabella0"/>
              <w:jc w:val="center"/>
              <w:rPr>
                <w:color w:val="002060"/>
              </w:rPr>
            </w:pPr>
            <w:r w:rsidRPr="007F271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E0645" w14:textId="77777777" w:rsidR="007F2715" w:rsidRPr="007F2715" w:rsidRDefault="007F2715" w:rsidP="005D6E0C">
            <w:pPr>
              <w:pStyle w:val="rowtabella0"/>
              <w:jc w:val="center"/>
              <w:rPr>
                <w:color w:val="002060"/>
              </w:rPr>
            </w:pPr>
            <w:r w:rsidRPr="007F271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37FB9" w14:textId="77777777" w:rsidR="007F2715" w:rsidRPr="007F2715" w:rsidRDefault="007F2715" w:rsidP="005D6E0C">
            <w:pPr>
              <w:pStyle w:val="rowtabella0"/>
              <w:jc w:val="center"/>
              <w:rPr>
                <w:color w:val="002060"/>
              </w:rPr>
            </w:pPr>
            <w:r w:rsidRPr="007F2715">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7C362" w14:textId="77777777" w:rsidR="007F2715" w:rsidRPr="007F2715" w:rsidRDefault="007F2715" w:rsidP="005D6E0C">
            <w:pPr>
              <w:pStyle w:val="rowtabella0"/>
              <w:jc w:val="center"/>
              <w:rPr>
                <w:color w:val="002060"/>
              </w:rPr>
            </w:pPr>
            <w:r w:rsidRPr="007F2715">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F6517" w14:textId="77777777" w:rsidR="007F2715" w:rsidRPr="007F2715" w:rsidRDefault="007F2715" w:rsidP="005D6E0C">
            <w:pPr>
              <w:pStyle w:val="rowtabella0"/>
              <w:jc w:val="center"/>
              <w:rPr>
                <w:color w:val="002060"/>
              </w:rPr>
            </w:pPr>
            <w:r w:rsidRPr="007F2715">
              <w:rPr>
                <w:color w:val="002060"/>
              </w:rPr>
              <w:t>0</w:t>
            </w:r>
          </w:p>
        </w:tc>
      </w:tr>
      <w:tr w:rsidR="007F2715" w:rsidRPr="007F2715" w14:paraId="4F949011" w14:textId="77777777" w:rsidTr="005D6E0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95757D1" w14:textId="77777777" w:rsidR="007F2715" w:rsidRPr="00634991" w:rsidRDefault="007F2715" w:rsidP="005D6E0C">
            <w:pPr>
              <w:pStyle w:val="rowtabella0"/>
              <w:rPr>
                <w:color w:val="002060"/>
                <w:lang w:val="es-ES"/>
              </w:rPr>
            </w:pPr>
            <w:r w:rsidRPr="00634991">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D0D260" w14:textId="77777777" w:rsidR="007F2715" w:rsidRPr="007F2715" w:rsidRDefault="007F2715" w:rsidP="005D6E0C">
            <w:pPr>
              <w:pStyle w:val="rowtabella0"/>
              <w:jc w:val="center"/>
              <w:rPr>
                <w:color w:val="002060"/>
              </w:rPr>
            </w:pPr>
            <w:r w:rsidRPr="007F271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3AAD4" w14:textId="77777777" w:rsidR="007F2715" w:rsidRPr="007F2715" w:rsidRDefault="007F2715" w:rsidP="005D6E0C">
            <w:pPr>
              <w:pStyle w:val="rowtabella0"/>
              <w:jc w:val="center"/>
              <w:rPr>
                <w:color w:val="002060"/>
              </w:rPr>
            </w:pPr>
            <w:r w:rsidRPr="007F271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5D6DD2" w14:textId="77777777" w:rsidR="007F2715" w:rsidRPr="007F2715" w:rsidRDefault="007F2715" w:rsidP="005D6E0C">
            <w:pPr>
              <w:pStyle w:val="rowtabella0"/>
              <w:jc w:val="center"/>
              <w:rPr>
                <w:color w:val="002060"/>
              </w:rPr>
            </w:pPr>
            <w:r w:rsidRPr="007F271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ACCDB" w14:textId="77777777" w:rsidR="007F2715" w:rsidRPr="007F2715" w:rsidRDefault="007F2715" w:rsidP="005D6E0C">
            <w:pPr>
              <w:pStyle w:val="rowtabella0"/>
              <w:jc w:val="center"/>
              <w:rPr>
                <w:color w:val="002060"/>
              </w:rPr>
            </w:pPr>
            <w:r w:rsidRPr="007F271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1D6E9" w14:textId="77777777" w:rsidR="007F2715" w:rsidRPr="007F2715" w:rsidRDefault="007F2715" w:rsidP="005D6E0C">
            <w:pPr>
              <w:pStyle w:val="rowtabella0"/>
              <w:jc w:val="center"/>
              <w:rPr>
                <w:color w:val="002060"/>
              </w:rPr>
            </w:pPr>
            <w:r w:rsidRPr="007F271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BE6AF6" w14:textId="77777777" w:rsidR="007F2715" w:rsidRPr="007F2715" w:rsidRDefault="007F2715" w:rsidP="005D6E0C">
            <w:pPr>
              <w:pStyle w:val="rowtabella0"/>
              <w:jc w:val="center"/>
              <w:rPr>
                <w:color w:val="002060"/>
              </w:rPr>
            </w:pPr>
            <w:r w:rsidRPr="007F2715">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A0954" w14:textId="77777777" w:rsidR="007F2715" w:rsidRPr="007F2715" w:rsidRDefault="007F2715" w:rsidP="005D6E0C">
            <w:pPr>
              <w:pStyle w:val="rowtabella0"/>
              <w:jc w:val="center"/>
              <w:rPr>
                <w:color w:val="002060"/>
              </w:rPr>
            </w:pPr>
            <w:r w:rsidRPr="007F2715">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4AA90" w14:textId="77777777" w:rsidR="007F2715" w:rsidRPr="007F2715" w:rsidRDefault="007F2715" w:rsidP="005D6E0C">
            <w:pPr>
              <w:pStyle w:val="rowtabella0"/>
              <w:jc w:val="center"/>
              <w:rPr>
                <w:color w:val="002060"/>
              </w:rPr>
            </w:pPr>
            <w:r w:rsidRPr="007F2715">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0485A" w14:textId="77777777" w:rsidR="007F2715" w:rsidRPr="007F2715" w:rsidRDefault="007F2715" w:rsidP="005D6E0C">
            <w:pPr>
              <w:pStyle w:val="rowtabella0"/>
              <w:jc w:val="center"/>
              <w:rPr>
                <w:color w:val="002060"/>
              </w:rPr>
            </w:pPr>
            <w:r w:rsidRPr="007F2715">
              <w:rPr>
                <w:color w:val="002060"/>
              </w:rPr>
              <w:t>0</w:t>
            </w:r>
          </w:p>
        </w:tc>
      </w:tr>
    </w:tbl>
    <w:p w14:paraId="1167C12F" w14:textId="77777777" w:rsidR="007F2715" w:rsidRPr="007F2715" w:rsidRDefault="007F2715" w:rsidP="007F2715">
      <w:pPr>
        <w:pStyle w:val="breakline"/>
        <w:rPr>
          <w:rFonts w:eastAsiaTheme="minorEastAsia"/>
          <w:color w:val="002060"/>
        </w:rPr>
      </w:pPr>
    </w:p>
    <w:p w14:paraId="546AD5DB" w14:textId="77777777" w:rsidR="007F2715" w:rsidRPr="007F2715" w:rsidRDefault="007F2715" w:rsidP="007F2715">
      <w:pPr>
        <w:pStyle w:val="breakline"/>
        <w:rPr>
          <w:color w:val="002060"/>
        </w:rPr>
      </w:pPr>
    </w:p>
    <w:p w14:paraId="219B0BBA" w14:textId="77777777" w:rsidR="007F2715" w:rsidRPr="007F2715" w:rsidRDefault="007F2715" w:rsidP="007F2715">
      <w:pPr>
        <w:pStyle w:val="sottotitolocampionato10"/>
        <w:rPr>
          <w:color w:val="002060"/>
        </w:rPr>
      </w:pPr>
      <w:r w:rsidRPr="007F2715">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7F2715" w:rsidRPr="007F2715" w14:paraId="180863F4" w14:textId="77777777" w:rsidTr="005D6E0C">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1D97E4" w14:textId="77777777" w:rsidR="007F2715" w:rsidRPr="007F2715" w:rsidRDefault="007F2715" w:rsidP="005D6E0C">
            <w:pPr>
              <w:pStyle w:val="headertabella0"/>
              <w:rPr>
                <w:color w:val="002060"/>
              </w:rPr>
            </w:pPr>
            <w:r w:rsidRPr="007F2715">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58DDF2" w14:textId="77777777" w:rsidR="007F2715" w:rsidRPr="007F2715" w:rsidRDefault="007F2715" w:rsidP="005D6E0C">
            <w:pPr>
              <w:pStyle w:val="headertabella0"/>
              <w:rPr>
                <w:color w:val="002060"/>
              </w:rPr>
            </w:pPr>
            <w:r w:rsidRPr="007F2715">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4757C6" w14:textId="77777777" w:rsidR="007F2715" w:rsidRPr="007F2715" w:rsidRDefault="007F2715" w:rsidP="005D6E0C">
            <w:pPr>
              <w:pStyle w:val="headertabella0"/>
              <w:rPr>
                <w:color w:val="002060"/>
              </w:rPr>
            </w:pPr>
            <w:r w:rsidRPr="007F2715">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FEE5A7" w14:textId="77777777" w:rsidR="007F2715" w:rsidRPr="007F2715" w:rsidRDefault="007F2715" w:rsidP="005D6E0C">
            <w:pPr>
              <w:pStyle w:val="headertabella0"/>
              <w:rPr>
                <w:color w:val="002060"/>
              </w:rPr>
            </w:pPr>
            <w:r w:rsidRPr="007F2715">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BCFD48" w14:textId="77777777" w:rsidR="007F2715" w:rsidRPr="007F2715" w:rsidRDefault="007F2715" w:rsidP="005D6E0C">
            <w:pPr>
              <w:pStyle w:val="headertabella0"/>
              <w:rPr>
                <w:color w:val="002060"/>
              </w:rPr>
            </w:pPr>
            <w:r w:rsidRPr="007F2715">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4D73D0" w14:textId="77777777" w:rsidR="007F2715" w:rsidRPr="007F2715" w:rsidRDefault="007F2715" w:rsidP="005D6E0C">
            <w:pPr>
              <w:pStyle w:val="headertabella0"/>
              <w:rPr>
                <w:color w:val="002060"/>
              </w:rPr>
            </w:pPr>
            <w:r w:rsidRPr="007F2715">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60E1C1" w14:textId="77777777" w:rsidR="007F2715" w:rsidRPr="007F2715" w:rsidRDefault="007F2715" w:rsidP="005D6E0C">
            <w:pPr>
              <w:pStyle w:val="headertabella0"/>
              <w:rPr>
                <w:color w:val="002060"/>
              </w:rPr>
            </w:pPr>
            <w:r w:rsidRPr="007F2715">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C1983B" w14:textId="77777777" w:rsidR="007F2715" w:rsidRPr="007F2715" w:rsidRDefault="007F2715" w:rsidP="005D6E0C">
            <w:pPr>
              <w:pStyle w:val="headertabella0"/>
              <w:rPr>
                <w:color w:val="002060"/>
              </w:rPr>
            </w:pPr>
            <w:r w:rsidRPr="007F2715">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F9F795" w14:textId="77777777" w:rsidR="007F2715" w:rsidRPr="007F2715" w:rsidRDefault="007F2715" w:rsidP="005D6E0C">
            <w:pPr>
              <w:pStyle w:val="headertabella0"/>
              <w:rPr>
                <w:color w:val="002060"/>
              </w:rPr>
            </w:pPr>
            <w:r w:rsidRPr="007F2715">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9BFB67" w14:textId="77777777" w:rsidR="007F2715" w:rsidRPr="007F2715" w:rsidRDefault="007F2715" w:rsidP="005D6E0C">
            <w:pPr>
              <w:pStyle w:val="headertabella0"/>
              <w:rPr>
                <w:color w:val="002060"/>
              </w:rPr>
            </w:pPr>
            <w:r w:rsidRPr="007F2715">
              <w:rPr>
                <w:color w:val="002060"/>
              </w:rPr>
              <w:t>PE</w:t>
            </w:r>
          </w:p>
        </w:tc>
      </w:tr>
      <w:tr w:rsidR="007F2715" w:rsidRPr="007F2715" w14:paraId="75DA68D0" w14:textId="77777777" w:rsidTr="005D6E0C">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4EF50B3" w14:textId="77777777" w:rsidR="007F2715" w:rsidRPr="007F2715" w:rsidRDefault="007F2715" w:rsidP="005D6E0C">
            <w:pPr>
              <w:pStyle w:val="rowtabella0"/>
              <w:rPr>
                <w:color w:val="002060"/>
              </w:rPr>
            </w:pPr>
            <w:r w:rsidRPr="007F2715">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79A53" w14:textId="77777777" w:rsidR="007F2715" w:rsidRPr="007F2715" w:rsidRDefault="007F2715" w:rsidP="005D6E0C">
            <w:pPr>
              <w:pStyle w:val="rowtabella0"/>
              <w:jc w:val="center"/>
              <w:rPr>
                <w:color w:val="002060"/>
              </w:rPr>
            </w:pPr>
            <w:r w:rsidRPr="007F2715">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83DF1" w14:textId="77777777" w:rsidR="007F2715" w:rsidRPr="007F2715" w:rsidRDefault="007F2715" w:rsidP="005D6E0C">
            <w:pPr>
              <w:pStyle w:val="rowtabella0"/>
              <w:jc w:val="center"/>
              <w:rPr>
                <w:color w:val="002060"/>
              </w:rPr>
            </w:pPr>
            <w:r w:rsidRPr="007F271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D0D94" w14:textId="77777777" w:rsidR="007F2715" w:rsidRPr="007F2715" w:rsidRDefault="007F2715" w:rsidP="005D6E0C">
            <w:pPr>
              <w:pStyle w:val="rowtabella0"/>
              <w:jc w:val="center"/>
              <w:rPr>
                <w:color w:val="002060"/>
              </w:rPr>
            </w:pPr>
            <w:r w:rsidRPr="007F271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EEE76" w14:textId="77777777" w:rsidR="007F2715" w:rsidRPr="007F2715" w:rsidRDefault="007F2715" w:rsidP="005D6E0C">
            <w:pPr>
              <w:pStyle w:val="rowtabella0"/>
              <w:jc w:val="center"/>
              <w:rPr>
                <w:color w:val="002060"/>
              </w:rPr>
            </w:pPr>
            <w:r w:rsidRPr="007F271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AEFCE9" w14:textId="77777777" w:rsidR="007F2715" w:rsidRPr="007F2715" w:rsidRDefault="007F2715" w:rsidP="005D6E0C">
            <w:pPr>
              <w:pStyle w:val="rowtabella0"/>
              <w:jc w:val="center"/>
              <w:rPr>
                <w:color w:val="002060"/>
              </w:rPr>
            </w:pPr>
            <w:r w:rsidRPr="007F271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293A88" w14:textId="77777777" w:rsidR="007F2715" w:rsidRPr="007F2715" w:rsidRDefault="007F2715" w:rsidP="005D6E0C">
            <w:pPr>
              <w:pStyle w:val="rowtabella0"/>
              <w:jc w:val="center"/>
              <w:rPr>
                <w:color w:val="002060"/>
              </w:rPr>
            </w:pPr>
            <w:r w:rsidRPr="007F2715">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73C9D" w14:textId="77777777" w:rsidR="007F2715" w:rsidRPr="007F2715" w:rsidRDefault="007F2715" w:rsidP="005D6E0C">
            <w:pPr>
              <w:pStyle w:val="rowtabella0"/>
              <w:jc w:val="center"/>
              <w:rPr>
                <w:color w:val="002060"/>
              </w:rPr>
            </w:pPr>
            <w:r w:rsidRPr="007F2715">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D1846" w14:textId="77777777" w:rsidR="007F2715" w:rsidRPr="007F2715" w:rsidRDefault="007F2715" w:rsidP="005D6E0C">
            <w:pPr>
              <w:pStyle w:val="rowtabella0"/>
              <w:jc w:val="center"/>
              <w:rPr>
                <w:color w:val="002060"/>
              </w:rPr>
            </w:pPr>
            <w:r w:rsidRPr="007F2715">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8E29C" w14:textId="77777777" w:rsidR="007F2715" w:rsidRPr="007F2715" w:rsidRDefault="007F2715" w:rsidP="005D6E0C">
            <w:pPr>
              <w:pStyle w:val="rowtabella0"/>
              <w:jc w:val="center"/>
              <w:rPr>
                <w:color w:val="002060"/>
              </w:rPr>
            </w:pPr>
            <w:r w:rsidRPr="007F2715">
              <w:rPr>
                <w:color w:val="002060"/>
              </w:rPr>
              <w:t>0</w:t>
            </w:r>
          </w:p>
        </w:tc>
      </w:tr>
      <w:tr w:rsidR="007F2715" w:rsidRPr="007F2715" w14:paraId="7999F4E4" w14:textId="77777777" w:rsidTr="005D6E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F3F437" w14:textId="77777777" w:rsidR="007F2715" w:rsidRPr="007F2715" w:rsidRDefault="007F2715" w:rsidP="005D6E0C">
            <w:pPr>
              <w:pStyle w:val="rowtabella0"/>
              <w:rPr>
                <w:color w:val="002060"/>
              </w:rPr>
            </w:pPr>
            <w:r w:rsidRPr="007F2715">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CB72C" w14:textId="77777777" w:rsidR="007F2715" w:rsidRPr="007F2715" w:rsidRDefault="007F2715" w:rsidP="005D6E0C">
            <w:pPr>
              <w:pStyle w:val="rowtabella0"/>
              <w:jc w:val="center"/>
              <w:rPr>
                <w:color w:val="002060"/>
              </w:rPr>
            </w:pPr>
            <w:r w:rsidRPr="007F271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C00FA" w14:textId="77777777" w:rsidR="007F2715" w:rsidRPr="007F2715" w:rsidRDefault="007F2715" w:rsidP="005D6E0C">
            <w:pPr>
              <w:pStyle w:val="rowtabella0"/>
              <w:jc w:val="center"/>
              <w:rPr>
                <w:color w:val="002060"/>
              </w:rPr>
            </w:pPr>
            <w:r w:rsidRPr="007F2715">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E6989" w14:textId="77777777" w:rsidR="007F2715" w:rsidRPr="007F2715" w:rsidRDefault="007F2715" w:rsidP="005D6E0C">
            <w:pPr>
              <w:pStyle w:val="rowtabella0"/>
              <w:jc w:val="center"/>
              <w:rPr>
                <w:color w:val="002060"/>
              </w:rPr>
            </w:pPr>
            <w:r w:rsidRPr="007F271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38A35" w14:textId="77777777" w:rsidR="007F2715" w:rsidRPr="007F2715" w:rsidRDefault="007F2715" w:rsidP="005D6E0C">
            <w:pPr>
              <w:pStyle w:val="rowtabella0"/>
              <w:jc w:val="center"/>
              <w:rPr>
                <w:color w:val="002060"/>
              </w:rPr>
            </w:pPr>
            <w:r w:rsidRPr="007F271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9DA23" w14:textId="77777777" w:rsidR="007F2715" w:rsidRPr="007F2715" w:rsidRDefault="007F2715" w:rsidP="005D6E0C">
            <w:pPr>
              <w:pStyle w:val="rowtabella0"/>
              <w:jc w:val="center"/>
              <w:rPr>
                <w:color w:val="002060"/>
              </w:rPr>
            </w:pPr>
            <w:r w:rsidRPr="007F271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B2441C" w14:textId="77777777" w:rsidR="007F2715" w:rsidRPr="007F2715" w:rsidRDefault="007F2715" w:rsidP="005D6E0C">
            <w:pPr>
              <w:pStyle w:val="rowtabella0"/>
              <w:jc w:val="center"/>
              <w:rPr>
                <w:color w:val="002060"/>
              </w:rPr>
            </w:pPr>
            <w:r w:rsidRPr="007F2715">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BC661" w14:textId="77777777" w:rsidR="007F2715" w:rsidRPr="007F2715" w:rsidRDefault="007F2715" w:rsidP="005D6E0C">
            <w:pPr>
              <w:pStyle w:val="rowtabella0"/>
              <w:jc w:val="center"/>
              <w:rPr>
                <w:color w:val="002060"/>
              </w:rPr>
            </w:pPr>
            <w:r w:rsidRPr="007F271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659C5" w14:textId="77777777" w:rsidR="007F2715" w:rsidRPr="007F2715" w:rsidRDefault="007F2715" w:rsidP="005D6E0C">
            <w:pPr>
              <w:pStyle w:val="rowtabella0"/>
              <w:jc w:val="center"/>
              <w:rPr>
                <w:color w:val="002060"/>
              </w:rPr>
            </w:pPr>
            <w:r w:rsidRPr="007F2715">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EAEF0" w14:textId="77777777" w:rsidR="007F2715" w:rsidRPr="007F2715" w:rsidRDefault="007F2715" w:rsidP="005D6E0C">
            <w:pPr>
              <w:pStyle w:val="rowtabella0"/>
              <w:jc w:val="center"/>
              <w:rPr>
                <w:color w:val="002060"/>
              </w:rPr>
            </w:pPr>
            <w:r w:rsidRPr="007F2715">
              <w:rPr>
                <w:color w:val="002060"/>
              </w:rPr>
              <w:t>0</w:t>
            </w:r>
          </w:p>
        </w:tc>
      </w:tr>
      <w:tr w:rsidR="007F2715" w:rsidRPr="007F2715" w14:paraId="443D8D95" w14:textId="77777777" w:rsidTr="005D6E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54C884" w14:textId="77777777" w:rsidR="007F2715" w:rsidRPr="007F2715" w:rsidRDefault="007F2715" w:rsidP="005D6E0C">
            <w:pPr>
              <w:pStyle w:val="rowtabella0"/>
              <w:rPr>
                <w:color w:val="002060"/>
                <w:lang w:val="en-US"/>
              </w:rPr>
            </w:pPr>
            <w:r w:rsidRPr="007F2715">
              <w:rPr>
                <w:color w:val="002060"/>
                <w:lang w:val="en-US"/>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9D22D5" w14:textId="77777777" w:rsidR="007F2715" w:rsidRPr="007F2715" w:rsidRDefault="007F2715" w:rsidP="005D6E0C">
            <w:pPr>
              <w:pStyle w:val="rowtabella0"/>
              <w:jc w:val="center"/>
              <w:rPr>
                <w:color w:val="002060"/>
              </w:rPr>
            </w:pPr>
            <w:r w:rsidRPr="007F271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4E05AC" w14:textId="77777777" w:rsidR="007F2715" w:rsidRPr="007F2715" w:rsidRDefault="007F2715" w:rsidP="005D6E0C">
            <w:pPr>
              <w:pStyle w:val="rowtabella0"/>
              <w:jc w:val="center"/>
              <w:rPr>
                <w:color w:val="002060"/>
              </w:rPr>
            </w:pPr>
            <w:r w:rsidRPr="007F271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C451E" w14:textId="77777777" w:rsidR="007F2715" w:rsidRPr="007F2715" w:rsidRDefault="007F2715" w:rsidP="005D6E0C">
            <w:pPr>
              <w:pStyle w:val="rowtabella0"/>
              <w:jc w:val="center"/>
              <w:rPr>
                <w:color w:val="002060"/>
              </w:rPr>
            </w:pPr>
            <w:r w:rsidRPr="007F271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45B21" w14:textId="77777777" w:rsidR="007F2715" w:rsidRPr="007F2715" w:rsidRDefault="007F2715" w:rsidP="005D6E0C">
            <w:pPr>
              <w:pStyle w:val="rowtabella0"/>
              <w:jc w:val="center"/>
              <w:rPr>
                <w:color w:val="002060"/>
              </w:rPr>
            </w:pPr>
            <w:r w:rsidRPr="007F271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8C28E" w14:textId="77777777" w:rsidR="007F2715" w:rsidRPr="007F2715" w:rsidRDefault="007F2715" w:rsidP="005D6E0C">
            <w:pPr>
              <w:pStyle w:val="rowtabella0"/>
              <w:jc w:val="center"/>
              <w:rPr>
                <w:color w:val="002060"/>
              </w:rPr>
            </w:pPr>
            <w:r w:rsidRPr="007F271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C7298" w14:textId="77777777" w:rsidR="007F2715" w:rsidRPr="007F2715" w:rsidRDefault="007F2715" w:rsidP="005D6E0C">
            <w:pPr>
              <w:pStyle w:val="rowtabella0"/>
              <w:jc w:val="center"/>
              <w:rPr>
                <w:color w:val="002060"/>
              </w:rPr>
            </w:pPr>
            <w:r w:rsidRPr="007F2715">
              <w:rPr>
                <w:color w:val="002060"/>
              </w:rPr>
              <w:t>100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4DCC1" w14:textId="77777777" w:rsidR="007F2715" w:rsidRPr="007F2715" w:rsidRDefault="007F2715" w:rsidP="005D6E0C">
            <w:pPr>
              <w:pStyle w:val="rowtabella0"/>
              <w:jc w:val="center"/>
              <w:rPr>
                <w:color w:val="002060"/>
              </w:rPr>
            </w:pPr>
            <w:r w:rsidRPr="007F2715">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5A00B" w14:textId="77777777" w:rsidR="007F2715" w:rsidRPr="007F2715" w:rsidRDefault="007F2715" w:rsidP="005D6E0C">
            <w:pPr>
              <w:pStyle w:val="rowtabella0"/>
              <w:jc w:val="center"/>
              <w:rPr>
                <w:color w:val="002060"/>
              </w:rPr>
            </w:pPr>
            <w:r w:rsidRPr="007F2715">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9AE39" w14:textId="77777777" w:rsidR="007F2715" w:rsidRPr="007F2715" w:rsidRDefault="007F2715" w:rsidP="005D6E0C">
            <w:pPr>
              <w:pStyle w:val="rowtabella0"/>
              <w:jc w:val="center"/>
              <w:rPr>
                <w:color w:val="002060"/>
              </w:rPr>
            </w:pPr>
            <w:r w:rsidRPr="007F2715">
              <w:rPr>
                <w:color w:val="002060"/>
              </w:rPr>
              <w:t>0</w:t>
            </w:r>
          </w:p>
        </w:tc>
      </w:tr>
      <w:tr w:rsidR="007F2715" w:rsidRPr="007F2715" w14:paraId="6A11AD57" w14:textId="77777777" w:rsidTr="005D6E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6D74E9" w14:textId="77777777" w:rsidR="007F2715" w:rsidRPr="007F2715" w:rsidRDefault="007F2715" w:rsidP="005D6E0C">
            <w:pPr>
              <w:pStyle w:val="rowtabella0"/>
              <w:rPr>
                <w:color w:val="002060"/>
              </w:rPr>
            </w:pPr>
            <w:r w:rsidRPr="007F2715">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AB1B5" w14:textId="77777777" w:rsidR="007F2715" w:rsidRPr="007F2715" w:rsidRDefault="007F2715" w:rsidP="005D6E0C">
            <w:pPr>
              <w:pStyle w:val="rowtabella0"/>
              <w:jc w:val="center"/>
              <w:rPr>
                <w:color w:val="002060"/>
              </w:rPr>
            </w:pPr>
            <w:r w:rsidRPr="007F2715">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06D43" w14:textId="77777777" w:rsidR="007F2715" w:rsidRPr="007F2715" w:rsidRDefault="007F2715" w:rsidP="005D6E0C">
            <w:pPr>
              <w:pStyle w:val="rowtabella0"/>
              <w:jc w:val="center"/>
              <w:rPr>
                <w:color w:val="002060"/>
              </w:rPr>
            </w:pPr>
            <w:r w:rsidRPr="007F271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C4428" w14:textId="77777777" w:rsidR="007F2715" w:rsidRPr="007F2715" w:rsidRDefault="007F2715" w:rsidP="005D6E0C">
            <w:pPr>
              <w:pStyle w:val="rowtabella0"/>
              <w:jc w:val="center"/>
              <w:rPr>
                <w:color w:val="002060"/>
              </w:rPr>
            </w:pPr>
            <w:r w:rsidRPr="007F271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EFA1CD" w14:textId="77777777" w:rsidR="007F2715" w:rsidRPr="007F2715" w:rsidRDefault="007F2715" w:rsidP="005D6E0C">
            <w:pPr>
              <w:pStyle w:val="rowtabella0"/>
              <w:jc w:val="center"/>
              <w:rPr>
                <w:color w:val="002060"/>
              </w:rPr>
            </w:pPr>
            <w:r w:rsidRPr="007F271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F1C34" w14:textId="77777777" w:rsidR="007F2715" w:rsidRPr="007F2715" w:rsidRDefault="007F2715" w:rsidP="005D6E0C">
            <w:pPr>
              <w:pStyle w:val="rowtabella0"/>
              <w:jc w:val="center"/>
              <w:rPr>
                <w:color w:val="002060"/>
              </w:rPr>
            </w:pPr>
            <w:r w:rsidRPr="007F271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9AB90" w14:textId="77777777" w:rsidR="007F2715" w:rsidRPr="007F2715" w:rsidRDefault="007F2715" w:rsidP="005D6E0C">
            <w:pPr>
              <w:pStyle w:val="rowtabella0"/>
              <w:jc w:val="center"/>
              <w:rPr>
                <w:color w:val="002060"/>
              </w:rPr>
            </w:pPr>
            <w:r w:rsidRPr="007F2715">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87A7C0" w14:textId="77777777" w:rsidR="007F2715" w:rsidRPr="007F2715" w:rsidRDefault="007F2715" w:rsidP="005D6E0C">
            <w:pPr>
              <w:pStyle w:val="rowtabella0"/>
              <w:jc w:val="center"/>
              <w:rPr>
                <w:color w:val="002060"/>
              </w:rPr>
            </w:pPr>
            <w:r w:rsidRPr="007F271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B54ED" w14:textId="77777777" w:rsidR="007F2715" w:rsidRPr="007F2715" w:rsidRDefault="007F2715" w:rsidP="005D6E0C">
            <w:pPr>
              <w:pStyle w:val="rowtabella0"/>
              <w:jc w:val="center"/>
              <w:rPr>
                <w:color w:val="002060"/>
              </w:rPr>
            </w:pPr>
            <w:r w:rsidRPr="007F2715">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3602AF" w14:textId="77777777" w:rsidR="007F2715" w:rsidRPr="007F2715" w:rsidRDefault="007F2715" w:rsidP="005D6E0C">
            <w:pPr>
              <w:pStyle w:val="rowtabella0"/>
              <w:jc w:val="center"/>
              <w:rPr>
                <w:color w:val="002060"/>
              </w:rPr>
            </w:pPr>
            <w:r w:rsidRPr="007F2715">
              <w:rPr>
                <w:color w:val="002060"/>
              </w:rPr>
              <w:t>0</w:t>
            </w:r>
          </w:p>
        </w:tc>
      </w:tr>
      <w:tr w:rsidR="007F2715" w:rsidRPr="007F2715" w14:paraId="56BACDE1" w14:textId="77777777" w:rsidTr="005D6E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33E488" w14:textId="77777777" w:rsidR="007F2715" w:rsidRPr="007F2715" w:rsidRDefault="007F2715" w:rsidP="005D6E0C">
            <w:pPr>
              <w:pStyle w:val="rowtabella0"/>
              <w:rPr>
                <w:color w:val="002060"/>
                <w:lang w:val="en-US"/>
              </w:rPr>
            </w:pPr>
            <w:r w:rsidRPr="007F2715">
              <w:rPr>
                <w:color w:val="002060"/>
                <w:lang w:val="en-US"/>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30DE6" w14:textId="77777777" w:rsidR="007F2715" w:rsidRPr="007F2715" w:rsidRDefault="007F2715" w:rsidP="005D6E0C">
            <w:pPr>
              <w:pStyle w:val="rowtabella0"/>
              <w:jc w:val="center"/>
              <w:rPr>
                <w:color w:val="002060"/>
              </w:rPr>
            </w:pPr>
            <w:r w:rsidRPr="007F271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8F7E4" w14:textId="77777777" w:rsidR="007F2715" w:rsidRPr="007F2715" w:rsidRDefault="007F2715" w:rsidP="005D6E0C">
            <w:pPr>
              <w:pStyle w:val="rowtabella0"/>
              <w:jc w:val="center"/>
              <w:rPr>
                <w:color w:val="002060"/>
              </w:rPr>
            </w:pPr>
            <w:r w:rsidRPr="007F271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A964F" w14:textId="77777777" w:rsidR="007F2715" w:rsidRPr="007F2715" w:rsidRDefault="007F2715" w:rsidP="005D6E0C">
            <w:pPr>
              <w:pStyle w:val="rowtabella0"/>
              <w:jc w:val="center"/>
              <w:rPr>
                <w:color w:val="002060"/>
              </w:rPr>
            </w:pPr>
            <w:r w:rsidRPr="007F2715">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51C2F" w14:textId="77777777" w:rsidR="007F2715" w:rsidRPr="007F2715" w:rsidRDefault="007F2715" w:rsidP="005D6E0C">
            <w:pPr>
              <w:pStyle w:val="rowtabella0"/>
              <w:jc w:val="center"/>
              <w:rPr>
                <w:color w:val="002060"/>
              </w:rPr>
            </w:pPr>
            <w:r w:rsidRPr="007F271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D6F57D" w14:textId="77777777" w:rsidR="007F2715" w:rsidRPr="007F2715" w:rsidRDefault="007F2715" w:rsidP="005D6E0C">
            <w:pPr>
              <w:pStyle w:val="rowtabella0"/>
              <w:jc w:val="center"/>
              <w:rPr>
                <w:color w:val="002060"/>
              </w:rPr>
            </w:pPr>
            <w:r w:rsidRPr="007F271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4A203" w14:textId="77777777" w:rsidR="007F2715" w:rsidRPr="007F2715" w:rsidRDefault="007F2715" w:rsidP="005D6E0C">
            <w:pPr>
              <w:pStyle w:val="rowtabella0"/>
              <w:jc w:val="center"/>
              <w:rPr>
                <w:color w:val="002060"/>
              </w:rPr>
            </w:pPr>
            <w:r w:rsidRPr="007F2715">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8329F" w14:textId="77777777" w:rsidR="007F2715" w:rsidRPr="007F2715" w:rsidRDefault="007F2715" w:rsidP="005D6E0C">
            <w:pPr>
              <w:pStyle w:val="rowtabella0"/>
              <w:jc w:val="center"/>
              <w:rPr>
                <w:color w:val="002060"/>
              </w:rPr>
            </w:pPr>
            <w:r w:rsidRPr="007F2715">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AB5F6" w14:textId="77777777" w:rsidR="007F2715" w:rsidRPr="007F2715" w:rsidRDefault="007F2715" w:rsidP="005D6E0C">
            <w:pPr>
              <w:pStyle w:val="rowtabella0"/>
              <w:jc w:val="center"/>
              <w:rPr>
                <w:color w:val="002060"/>
              </w:rPr>
            </w:pPr>
            <w:r w:rsidRPr="007F2715">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35AAE" w14:textId="77777777" w:rsidR="007F2715" w:rsidRPr="007F2715" w:rsidRDefault="007F2715" w:rsidP="005D6E0C">
            <w:pPr>
              <w:pStyle w:val="rowtabella0"/>
              <w:jc w:val="center"/>
              <w:rPr>
                <w:color w:val="002060"/>
              </w:rPr>
            </w:pPr>
            <w:r w:rsidRPr="007F2715">
              <w:rPr>
                <w:color w:val="002060"/>
              </w:rPr>
              <w:t>0</w:t>
            </w:r>
          </w:p>
        </w:tc>
      </w:tr>
      <w:tr w:rsidR="007F2715" w:rsidRPr="007F2715" w14:paraId="364ABE86" w14:textId="77777777" w:rsidTr="005D6E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791691" w14:textId="77777777" w:rsidR="007F2715" w:rsidRPr="007F2715" w:rsidRDefault="007F2715" w:rsidP="005D6E0C">
            <w:pPr>
              <w:pStyle w:val="rowtabella0"/>
              <w:rPr>
                <w:color w:val="002060"/>
                <w:lang w:val="en-US"/>
              </w:rPr>
            </w:pPr>
            <w:r w:rsidRPr="007F2715">
              <w:rPr>
                <w:color w:val="002060"/>
                <w:lang w:val="en-U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38CBE" w14:textId="77777777" w:rsidR="007F2715" w:rsidRPr="007F2715" w:rsidRDefault="007F2715" w:rsidP="005D6E0C">
            <w:pPr>
              <w:pStyle w:val="rowtabella0"/>
              <w:jc w:val="center"/>
              <w:rPr>
                <w:color w:val="002060"/>
              </w:rPr>
            </w:pPr>
            <w:r w:rsidRPr="007F2715">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B4D96" w14:textId="77777777" w:rsidR="007F2715" w:rsidRPr="007F2715" w:rsidRDefault="007F2715" w:rsidP="005D6E0C">
            <w:pPr>
              <w:pStyle w:val="rowtabella0"/>
              <w:jc w:val="center"/>
              <w:rPr>
                <w:color w:val="002060"/>
              </w:rPr>
            </w:pPr>
            <w:r w:rsidRPr="007F271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C30EF" w14:textId="77777777" w:rsidR="007F2715" w:rsidRPr="007F2715" w:rsidRDefault="007F2715" w:rsidP="005D6E0C">
            <w:pPr>
              <w:pStyle w:val="rowtabella0"/>
              <w:jc w:val="center"/>
              <w:rPr>
                <w:color w:val="002060"/>
              </w:rPr>
            </w:pPr>
            <w:r w:rsidRPr="007F271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E1890" w14:textId="77777777" w:rsidR="007F2715" w:rsidRPr="007F2715" w:rsidRDefault="007F2715" w:rsidP="005D6E0C">
            <w:pPr>
              <w:pStyle w:val="rowtabella0"/>
              <w:jc w:val="center"/>
              <w:rPr>
                <w:color w:val="002060"/>
              </w:rPr>
            </w:pPr>
            <w:r w:rsidRPr="007F271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1410D" w14:textId="77777777" w:rsidR="007F2715" w:rsidRPr="007F2715" w:rsidRDefault="007F2715" w:rsidP="005D6E0C">
            <w:pPr>
              <w:pStyle w:val="rowtabella0"/>
              <w:jc w:val="center"/>
              <w:rPr>
                <w:color w:val="002060"/>
              </w:rPr>
            </w:pPr>
            <w:r w:rsidRPr="007F271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96969" w14:textId="77777777" w:rsidR="007F2715" w:rsidRPr="007F2715" w:rsidRDefault="007F2715" w:rsidP="005D6E0C">
            <w:pPr>
              <w:pStyle w:val="rowtabella0"/>
              <w:jc w:val="center"/>
              <w:rPr>
                <w:color w:val="002060"/>
              </w:rPr>
            </w:pPr>
            <w:r w:rsidRPr="007F2715">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DCB3E" w14:textId="77777777" w:rsidR="007F2715" w:rsidRPr="007F2715" w:rsidRDefault="007F2715" w:rsidP="005D6E0C">
            <w:pPr>
              <w:pStyle w:val="rowtabella0"/>
              <w:jc w:val="center"/>
              <w:rPr>
                <w:color w:val="002060"/>
              </w:rPr>
            </w:pPr>
            <w:r w:rsidRPr="007F2715">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AEB27" w14:textId="77777777" w:rsidR="007F2715" w:rsidRPr="007F2715" w:rsidRDefault="007F2715" w:rsidP="005D6E0C">
            <w:pPr>
              <w:pStyle w:val="rowtabella0"/>
              <w:jc w:val="center"/>
              <w:rPr>
                <w:color w:val="002060"/>
              </w:rPr>
            </w:pPr>
            <w:r w:rsidRPr="007F2715">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C2B03" w14:textId="77777777" w:rsidR="007F2715" w:rsidRPr="007F2715" w:rsidRDefault="007F2715" w:rsidP="005D6E0C">
            <w:pPr>
              <w:pStyle w:val="rowtabella0"/>
              <w:jc w:val="center"/>
              <w:rPr>
                <w:color w:val="002060"/>
              </w:rPr>
            </w:pPr>
            <w:r w:rsidRPr="007F2715">
              <w:rPr>
                <w:color w:val="002060"/>
              </w:rPr>
              <w:t>0</w:t>
            </w:r>
          </w:p>
        </w:tc>
      </w:tr>
      <w:tr w:rsidR="007F2715" w:rsidRPr="007F2715" w14:paraId="01943F77" w14:textId="77777777" w:rsidTr="005D6E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7BE981" w14:textId="77777777" w:rsidR="007F2715" w:rsidRPr="007F2715" w:rsidRDefault="007F2715" w:rsidP="005D6E0C">
            <w:pPr>
              <w:pStyle w:val="rowtabella0"/>
              <w:rPr>
                <w:color w:val="002060"/>
              </w:rPr>
            </w:pPr>
            <w:r w:rsidRPr="007F2715">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9EE00" w14:textId="77777777" w:rsidR="007F2715" w:rsidRPr="007F2715" w:rsidRDefault="007F2715" w:rsidP="005D6E0C">
            <w:pPr>
              <w:pStyle w:val="rowtabella0"/>
              <w:jc w:val="center"/>
              <w:rPr>
                <w:color w:val="002060"/>
              </w:rPr>
            </w:pPr>
            <w:r w:rsidRPr="007F271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C64AB" w14:textId="77777777" w:rsidR="007F2715" w:rsidRPr="007F2715" w:rsidRDefault="007F2715" w:rsidP="005D6E0C">
            <w:pPr>
              <w:pStyle w:val="rowtabella0"/>
              <w:jc w:val="center"/>
              <w:rPr>
                <w:color w:val="002060"/>
              </w:rPr>
            </w:pPr>
            <w:r w:rsidRPr="007F271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ED8D3" w14:textId="77777777" w:rsidR="007F2715" w:rsidRPr="007F2715" w:rsidRDefault="007F2715" w:rsidP="005D6E0C">
            <w:pPr>
              <w:pStyle w:val="rowtabella0"/>
              <w:jc w:val="center"/>
              <w:rPr>
                <w:color w:val="002060"/>
              </w:rPr>
            </w:pPr>
            <w:r w:rsidRPr="007F271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30F54A" w14:textId="77777777" w:rsidR="007F2715" w:rsidRPr="007F2715" w:rsidRDefault="007F2715" w:rsidP="005D6E0C">
            <w:pPr>
              <w:pStyle w:val="rowtabella0"/>
              <w:jc w:val="center"/>
              <w:rPr>
                <w:color w:val="002060"/>
              </w:rPr>
            </w:pPr>
            <w:r w:rsidRPr="007F271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EDB3F" w14:textId="77777777" w:rsidR="007F2715" w:rsidRPr="007F2715" w:rsidRDefault="007F2715" w:rsidP="005D6E0C">
            <w:pPr>
              <w:pStyle w:val="rowtabella0"/>
              <w:jc w:val="center"/>
              <w:rPr>
                <w:color w:val="002060"/>
              </w:rPr>
            </w:pPr>
            <w:r w:rsidRPr="007F271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6DBEAE" w14:textId="77777777" w:rsidR="007F2715" w:rsidRPr="007F2715" w:rsidRDefault="007F2715" w:rsidP="005D6E0C">
            <w:pPr>
              <w:pStyle w:val="rowtabella0"/>
              <w:jc w:val="center"/>
              <w:rPr>
                <w:color w:val="002060"/>
              </w:rPr>
            </w:pPr>
            <w:r w:rsidRPr="007F2715">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8EBEE" w14:textId="77777777" w:rsidR="007F2715" w:rsidRPr="007F2715" w:rsidRDefault="007F2715" w:rsidP="005D6E0C">
            <w:pPr>
              <w:pStyle w:val="rowtabella0"/>
              <w:jc w:val="center"/>
              <w:rPr>
                <w:color w:val="002060"/>
              </w:rPr>
            </w:pPr>
            <w:r w:rsidRPr="007F2715">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FF7AE" w14:textId="77777777" w:rsidR="007F2715" w:rsidRPr="007F2715" w:rsidRDefault="007F2715" w:rsidP="005D6E0C">
            <w:pPr>
              <w:pStyle w:val="rowtabella0"/>
              <w:jc w:val="center"/>
              <w:rPr>
                <w:color w:val="002060"/>
              </w:rPr>
            </w:pPr>
            <w:r w:rsidRPr="007F271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DAF8B" w14:textId="77777777" w:rsidR="007F2715" w:rsidRPr="007F2715" w:rsidRDefault="007F2715" w:rsidP="005D6E0C">
            <w:pPr>
              <w:pStyle w:val="rowtabella0"/>
              <w:jc w:val="center"/>
              <w:rPr>
                <w:color w:val="002060"/>
              </w:rPr>
            </w:pPr>
            <w:r w:rsidRPr="007F2715">
              <w:rPr>
                <w:color w:val="002060"/>
              </w:rPr>
              <w:t>0</w:t>
            </w:r>
          </w:p>
        </w:tc>
      </w:tr>
      <w:tr w:rsidR="007F2715" w:rsidRPr="007F2715" w14:paraId="735F9018" w14:textId="77777777" w:rsidTr="005D6E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537526" w14:textId="77777777" w:rsidR="007F2715" w:rsidRPr="007F2715" w:rsidRDefault="007F2715" w:rsidP="005D6E0C">
            <w:pPr>
              <w:pStyle w:val="rowtabella0"/>
              <w:rPr>
                <w:color w:val="002060"/>
              </w:rPr>
            </w:pPr>
            <w:r w:rsidRPr="007F2715">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20022" w14:textId="77777777" w:rsidR="007F2715" w:rsidRPr="007F2715" w:rsidRDefault="007F2715" w:rsidP="005D6E0C">
            <w:pPr>
              <w:pStyle w:val="rowtabella0"/>
              <w:jc w:val="center"/>
              <w:rPr>
                <w:color w:val="002060"/>
              </w:rPr>
            </w:pPr>
            <w:r w:rsidRPr="007F271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8BE8B6" w14:textId="77777777" w:rsidR="007F2715" w:rsidRPr="007F2715" w:rsidRDefault="007F2715" w:rsidP="005D6E0C">
            <w:pPr>
              <w:pStyle w:val="rowtabella0"/>
              <w:jc w:val="center"/>
              <w:rPr>
                <w:color w:val="002060"/>
              </w:rPr>
            </w:pPr>
            <w:r w:rsidRPr="007F271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B73D5" w14:textId="77777777" w:rsidR="007F2715" w:rsidRPr="007F2715" w:rsidRDefault="007F2715" w:rsidP="005D6E0C">
            <w:pPr>
              <w:pStyle w:val="rowtabella0"/>
              <w:jc w:val="center"/>
              <w:rPr>
                <w:color w:val="002060"/>
              </w:rPr>
            </w:pPr>
            <w:r w:rsidRPr="007F271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78F36" w14:textId="77777777" w:rsidR="007F2715" w:rsidRPr="007F2715" w:rsidRDefault="007F2715" w:rsidP="005D6E0C">
            <w:pPr>
              <w:pStyle w:val="rowtabella0"/>
              <w:jc w:val="center"/>
              <w:rPr>
                <w:color w:val="002060"/>
              </w:rPr>
            </w:pPr>
            <w:r w:rsidRPr="007F271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E0CD7" w14:textId="77777777" w:rsidR="007F2715" w:rsidRPr="007F2715" w:rsidRDefault="007F2715" w:rsidP="005D6E0C">
            <w:pPr>
              <w:pStyle w:val="rowtabella0"/>
              <w:jc w:val="center"/>
              <w:rPr>
                <w:color w:val="002060"/>
              </w:rPr>
            </w:pPr>
            <w:r w:rsidRPr="007F271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F8879" w14:textId="77777777" w:rsidR="007F2715" w:rsidRPr="007F2715" w:rsidRDefault="007F2715" w:rsidP="005D6E0C">
            <w:pPr>
              <w:pStyle w:val="rowtabella0"/>
              <w:jc w:val="center"/>
              <w:rPr>
                <w:color w:val="002060"/>
              </w:rPr>
            </w:pPr>
            <w:r w:rsidRPr="007F2715">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340E1" w14:textId="77777777" w:rsidR="007F2715" w:rsidRPr="007F2715" w:rsidRDefault="007F2715" w:rsidP="005D6E0C">
            <w:pPr>
              <w:pStyle w:val="rowtabella0"/>
              <w:jc w:val="center"/>
              <w:rPr>
                <w:color w:val="002060"/>
              </w:rPr>
            </w:pPr>
            <w:r w:rsidRPr="007F2715">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CD70C" w14:textId="77777777" w:rsidR="007F2715" w:rsidRPr="007F2715" w:rsidRDefault="007F2715" w:rsidP="005D6E0C">
            <w:pPr>
              <w:pStyle w:val="rowtabella0"/>
              <w:jc w:val="center"/>
              <w:rPr>
                <w:color w:val="002060"/>
              </w:rPr>
            </w:pPr>
            <w:r w:rsidRPr="007F271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2C300" w14:textId="77777777" w:rsidR="007F2715" w:rsidRPr="007F2715" w:rsidRDefault="007F2715" w:rsidP="005D6E0C">
            <w:pPr>
              <w:pStyle w:val="rowtabella0"/>
              <w:jc w:val="center"/>
              <w:rPr>
                <w:color w:val="002060"/>
              </w:rPr>
            </w:pPr>
            <w:r w:rsidRPr="007F2715">
              <w:rPr>
                <w:color w:val="002060"/>
              </w:rPr>
              <w:t>0</w:t>
            </w:r>
          </w:p>
        </w:tc>
      </w:tr>
      <w:tr w:rsidR="007F2715" w:rsidRPr="007F2715" w14:paraId="653D0DBA" w14:textId="77777777" w:rsidTr="005D6E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27D24C" w14:textId="77777777" w:rsidR="007F2715" w:rsidRPr="007F2715" w:rsidRDefault="007F2715" w:rsidP="005D6E0C">
            <w:pPr>
              <w:pStyle w:val="rowtabella0"/>
              <w:rPr>
                <w:color w:val="002060"/>
              </w:rPr>
            </w:pPr>
            <w:r w:rsidRPr="007F2715">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B7576" w14:textId="77777777" w:rsidR="007F2715" w:rsidRPr="007F2715" w:rsidRDefault="007F2715" w:rsidP="005D6E0C">
            <w:pPr>
              <w:pStyle w:val="rowtabella0"/>
              <w:jc w:val="center"/>
              <w:rPr>
                <w:color w:val="002060"/>
              </w:rPr>
            </w:pPr>
            <w:r w:rsidRPr="007F271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6377E" w14:textId="77777777" w:rsidR="007F2715" w:rsidRPr="007F2715" w:rsidRDefault="007F2715" w:rsidP="005D6E0C">
            <w:pPr>
              <w:pStyle w:val="rowtabella0"/>
              <w:jc w:val="center"/>
              <w:rPr>
                <w:color w:val="002060"/>
              </w:rPr>
            </w:pPr>
            <w:r w:rsidRPr="007F271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B8768" w14:textId="77777777" w:rsidR="007F2715" w:rsidRPr="007F2715" w:rsidRDefault="007F2715" w:rsidP="005D6E0C">
            <w:pPr>
              <w:pStyle w:val="rowtabella0"/>
              <w:jc w:val="center"/>
              <w:rPr>
                <w:color w:val="002060"/>
              </w:rPr>
            </w:pPr>
            <w:r w:rsidRPr="007F271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6882F" w14:textId="77777777" w:rsidR="007F2715" w:rsidRPr="007F2715" w:rsidRDefault="007F2715" w:rsidP="005D6E0C">
            <w:pPr>
              <w:pStyle w:val="rowtabella0"/>
              <w:jc w:val="center"/>
              <w:rPr>
                <w:color w:val="002060"/>
              </w:rPr>
            </w:pPr>
            <w:r w:rsidRPr="007F271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34007" w14:textId="77777777" w:rsidR="007F2715" w:rsidRPr="007F2715" w:rsidRDefault="007F2715" w:rsidP="005D6E0C">
            <w:pPr>
              <w:pStyle w:val="rowtabella0"/>
              <w:jc w:val="center"/>
              <w:rPr>
                <w:color w:val="002060"/>
              </w:rPr>
            </w:pPr>
            <w:r w:rsidRPr="007F2715">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BC14EC" w14:textId="77777777" w:rsidR="007F2715" w:rsidRPr="007F2715" w:rsidRDefault="007F2715" w:rsidP="005D6E0C">
            <w:pPr>
              <w:pStyle w:val="rowtabella0"/>
              <w:jc w:val="center"/>
              <w:rPr>
                <w:color w:val="002060"/>
              </w:rPr>
            </w:pPr>
            <w:r w:rsidRPr="007F2715">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B8D68" w14:textId="77777777" w:rsidR="007F2715" w:rsidRPr="007F2715" w:rsidRDefault="007F2715" w:rsidP="005D6E0C">
            <w:pPr>
              <w:pStyle w:val="rowtabella0"/>
              <w:jc w:val="center"/>
              <w:rPr>
                <w:color w:val="002060"/>
              </w:rPr>
            </w:pPr>
            <w:r w:rsidRPr="007F2715">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CA94C" w14:textId="77777777" w:rsidR="007F2715" w:rsidRPr="007F2715" w:rsidRDefault="007F2715" w:rsidP="005D6E0C">
            <w:pPr>
              <w:pStyle w:val="rowtabella0"/>
              <w:jc w:val="center"/>
              <w:rPr>
                <w:color w:val="002060"/>
              </w:rPr>
            </w:pPr>
            <w:r w:rsidRPr="007F2715">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278C46" w14:textId="77777777" w:rsidR="007F2715" w:rsidRPr="007F2715" w:rsidRDefault="007F2715" w:rsidP="005D6E0C">
            <w:pPr>
              <w:pStyle w:val="rowtabella0"/>
              <w:jc w:val="center"/>
              <w:rPr>
                <w:color w:val="002060"/>
              </w:rPr>
            </w:pPr>
            <w:r w:rsidRPr="007F2715">
              <w:rPr>
                <w:color w:val="002060"/>
              </w:rPr>
              <w:t>0</w:t>
            </w:r>
          </w:p>
        </w:tc>
      </w:tr>
      <w:tr w:rsidR="007F2715" w:rsidRPr="007F2715" w14:paraId="653C401F" w14:textId="77777777" w:rsidTr="005D6E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449087" w14:textId="77777777" w:rsidR="007F2715" w:rsidRPr="007F2715" w:rsidRDefault="007F2715" w:rsidP="005D6E0C">
            <w:pPr>
              <w:pStyle w:val="rowtabella0"/>
              <w:rPr>
                <w:color w:val="002060"/>
              </w:rPr>
            </w:pPr>
            <w:r w:rsidRPr="007F2715">
              <w:rPr>
                <w:color w:val="002060"/>
              </w:rPr>
              <w:t>A.P.D. A.V.I.S.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98F4B" w14:textId="77777777" w:rsidR="007F2715" w:rsidRPr="007F2715" w:rsidRDefault="007F2715" w:rsidP="005D6E0C">
            <w:pPr>
              <w:pStyle w:val="rowtabella0"/>
              <w:jc w:val="center"/>
              <w:rPr>
                <w:color w:val="002060"/>
              </w:rPr>
            </w:pPr>
            <w:r w:rsidRPr="007F2715">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AAFAA7" w14:textId="77777777" w:rsidR="007F2715" w:rsidRPr="007F2715" w:rsidRDefault="007F2715" w:rsidP="005D6E0C">
            <w:pPr>
              <w:pStyle w:val="rowtabella0"/>
              <w:jc w:val="center"/>
              <w:rPr>
                <w:color w:val="002060"/>
              </w:rPr>
            </w:pPr>
            <w:r w:rsidRPr="007F271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E9A4E" w14:textId="77777777" w:rsidR="007F2715" w:rsidRPr="007F2715" w:rsidRDefault="007F2715" w:rsidP="005D6E0C">
            <w:pPr>
              <w:pStyle w:val="rowtabella0"/>
              <w:jc w:val="center"/>
              <w:rPr>
                <w:color w:val="002060"/>
              </w:rPr>
            </w:pPr>
            <w:r w:rsidRPr="007F2715">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280AC" w14:textId="77777777" w:rsidR="007F2715" w:rsidRPr="007F2715" w:rsidRDefault="007F2715" w:rsidP="005D6E0C">
            <w:pPr>
              <w:pStyle w:val="rowtabella0"/>
              <w:jc w:val="center"/>
              <w:rPr>
                <w:color w:val="002060"/>
              </w:rPr>
            </w:pPr>
            <w:r w:rsidRPr="007F271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F1444" w14:textId="77777777" w:rsidR="007F2715" w:rsidRPr="007F2715" w:rsidRDefault="007F2715" w:rsidP="005D6E0C">
            <w:pPr>
              <w:pStyle w:val="rowtabella0"/>
              <w:jc w:val="center"/>
              <w:rPr>
                <w:color w:val="002060"/>
              </w:rPr>
            </w:pPr>
            <w:r w:rsidRPr="007F271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916A6" w14:textId="77777777" w:rsidR="007F2715" w:rsidRPr="007F2715" w:rsidRDefault="007F2715" w:rsidP="005D6E0C">
            <w:pPr>
              <w:pStyle w:val="rowtabella0"/>
              <w:jc w:val="center"/>
              <w:rPr>
                <w:color w:val="002060"/>
              </w:rPr>
            </w:pPr>
            <w:r w:rsidRPr="007F2715">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C69CA6" w14:textId="77777777" w:rsidR="007F2715" w:rsidRPr="007F2715" w:rsidRDefault="007F2715" w:rsidP="005D6E0C">
            <w:pPr>
              <w:pStyle w:val="rowtabella0"/>
              <w:jc w:val="center"/>
              <w:rPr>
                <w:color w:val="002060"/>
              </w:rPr>
            </w:pPr>
            <w:r w:rsidRPr="007F2715">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45014" w14:textId="77777777" w:rsidR="007F2715" w:rsidRPr="007F2715" w:rsidRDefault="007F2715" w:rsidP="005D6E0C">
            <w:pPr>
              <w:pStyle w:val="rowtabella0"/>
              <w:jc w:val="center"/>
              <w:rPr>
                <w:color w:val="002060"/>
              </w:rPr>
            </w:pPr>
            <w:r w:rsidRPr="007F271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0E133" w14:textId="77777777" w:rsidR="007F2715" w:rsidRPr="007F2715" w:rsidRDefault="007F2715" w:rsidP="005D6E0C">
            <w:pPr>
              <w:pStyle w:val="rowtabella0"/>
              <w:jc w:val="center"/>
              <w:rPr>
                <w:color w:val="002060"/>
              </w:rPr>
            </w:pPr>
            <w:r w:rsidRPr="007F2715">
              <w:rPr>
                <w:color w:val="002060"/>
              </w:rPr>
              <w:t>0</w:t>
            </w:r>
          </w:p>
        </w:tc>
      </w:tr>
      <w:tr w:rsidR="007F2715" w:rsidRPr="007F2715" w14:paraId="5D65A87D" w14:textId="77777777" w:rsidTr="005D6E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74DEA5" w14:textId="77777777" w:rsidR="007F2715" w:rsidRPr="007F2715" w:rsidRDefault="007F2715" w:rsidP="005D6E0C">
            <w:pPr>
              <w:pStyle w:val="rowtabella0"/>
              <w:rPr>
                <w:color w:val="002060"/>
              </w:rPr>
            </w:pPr>
            <w:r w:rsidRPr="007F2715">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E43AC" w14:textId="77777777" w:rsidR="007F2715" w:rsidRPr="007F2715" w:rsidRDefault="007F2715" w:rsidP="005D6E0C">
            <w:pPr>
              <w:pStyle w:val="rowtabella0"/>
              <w:jc w:val="center"/>
              <w:rPr>
                <w:color w:val="002060"/>
              </w:rPr>
            </w:pPr>
            <w:r w:rsidRPr="007F2715">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6EE41" w14:textId="77777777" w:rsidR="007F2715" w:rsidRPr="007F2715" w:rsidRDefault="007F2715" w:rsidP="005D6E0C">
            <w:pPr>
              <w:pStyle w:val="rowtabella0"/>
              <w:jc w:val="center"/>
              <w:rPr>
                <w:color w:val="002060"/>
              </w:rPr>
            </w:pPr>
            <w:r w:rsidRPr="007F271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F2C79" w14:textId="77777777" w:rsidR="007F2715" w:rsidRPr="007F2715" w:rsidRDefault="007F2715" w:rsidP="005D6E0C">
            <w:pPr>
              <w:pStyle w:val="rowtabella0"/>
              <w:jc w:val="center"/>
              <w:rPr>
                <w:color w:val="002060"/>
              </w:rPr>
            </w:pPr>
            <w:r w:rsidRPr="007F271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9F75A" w14:textId="77777777" w:rsidR="007F2715" w:rsidRPr="007F2715" w:rsidRDefault="007F2715" w:rsidP="005D6E0C">
            <w:pPr>
              <w:pStyle w:val="rowtabella0"/>
              <w:jc w:val="center"/>
              <w:rPr>
                <w:color w:val="002060"/>
              </w:rPr>
            </w:pPr>
            <w:r w:rsidRPr="007F271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2DF8E" w14:textId="77777777" w:rsidR="007F2715" w:rsidRPr="007F2715" w:rsidRDefault="007F2715" w:rsidP="005D6E0C">
            <w:pPr>
              <w:pStyle w:val="rowtabella0"/>
              <w:jc w:val="center"/>
              <w:rPr>
                <w:color w:val="002060"/>
              </w:rPr>
            </w:pPr>
            <w:r w:rsidRPr="007F2715">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73CB5" w14:textId="77777777" w:rsidR="007F2715" w:rsidRPr="007F2715" w:rsidRDefault="007F2715" w:rsidP="005D6E0C">
            <w:pPr>
              <w:pStyle w:val="rowtabella0"/>
              <w:jc w:val="center"/>
              <w:rPr>
                <w:color w:val="002060"/>
              </w:rPr>
            </w:pPr>
            <w:r w:rsidRPr="007F2715">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0A85E" w14:textId="77777777" w:rsidR="007F2715" w:rsidRPr="007F2715" w:rsidRDefault="007F2715" w:rsidP="005D6E0C">
            <w:pPr>
              <w:pStyle w:val="rowtabella0"/>
              <w:jc w:val="center"/>
              <w:rPr>
                <w:color w:val="002060"/>
              </w:rPr>
            </w:pPr>
            <w:r w:rsidRPr="007F2715">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981C55" w14:textId="77777777" w:rsidR="007F2715" w:rsidRPr="007F2715" w:rsidRDefault="007F2715" w:rsidP="005D6E0C">
            <w:pPr>
              <w:pStyle w:val="rowtabella0"/>
              <w:jc w:val="center"/>
              <w:rPr>
                <w:color w:val="002060"/>
              </w:rPr>
            </w:pPr>
            <w:r w:rsidRPr="007F2715">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397DD" w14:textId="77777777" w:rsidR="007F2715" w:rsidRPr="007F2715" w:rsidRDefault="007F2715" w:rsidP="005D6E0C">
            <w:pPr>
              <w:pStyle w:val="rowtabella0"/>
              <w:jc w:val="center"/>
              <w:rPr>
                <w:color w:val="002060"/>
              </w:rPr>
            </w:pPr>
            <w:r w:rsidRPr="007F2715">
              <w:rPr>
                <w:color w:val="002060"/>
              </w:rPr>
              <w:t>0</w:t>
            </w:r>
          </w:p>
        </w:tc>
      </w:tr>
      <w:tr w:rsidR="007F2715" w:rsidRPr="007F2715" w14:paraId="5473B973" w14:textId="77777777" w:rsidTr="005D6E0C">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FDADE3" w14:textId="77777777" w:rsidR="007F2715" w:rsidRPr="007F2715" w:rsidRDefault="007F2715" w:rsidP="005D6E0C">
            <w:pPr>
              <w:pStyle w:val="rowtabella0"/>
              <w:rPr>
                <w:color w:val="002060"/>
              </w:rPr>
            </w:pPr>
            <w:r w:rsidRPr="007F2715">
              <w:rPr>
                <w:color w:val="002060"/>
              </w:rPr>
              <w:t>A.S.D. GAGLIOLE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49536" w14:textId="77777777" w:rsidR="007F2715" w:rsidRPr="007F2715" w:rsidRDefault="007F2715" w:rsidP="005D6E0C">
            <w:pPr>
              <w:pStyle w:val="rowtabella0"/>
              <w:jc w:val="center"/>
              <w:rPr>
                <w:color w:val="002060"/>
              </w:rPr>
            </w:pPr>
            <w:r w:rsidRPr="007F2715">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DD17D9" w14:textId="77777777" w:rsidR="007F2715" w:rsidRPr="007F2715" w:rsidRDefault="007F2715" w:rsidP="005D6E0C">
            <w:pPr>
              <w:pStyle w:val="rowtabella0"/>
              <w:jc w:val="center"/>
              <w:rPr>
                <w:color w:val="002060"/>
              </w:rPr>
            </w:pPr>
            <w:r w:rsidRPr="007F271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8DADE" w14:textId="77777777" w:rsidR="007F2715" w:rsidRPr="007F2715" w:rsidRDefault="007F2715" w:rsidP="005D6E0C">
            <w:pPr>
              <w:pStyle w:val="rowtabella0"/>
              <w:jc w:val="center"/>
              <w:rPr>
                <w:color w:val="002060"/>
              </w:rPr>
            </w:pPr>
            <w:r w:rsidRPr="007F2715">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133DD" w14:textId="77777777" w:rsidR="007F2715" w:rsidRPr="007F2715" w:rsidRDefault="007F2715" w:rsidP="005D6E0C">
            <w:pPr>
              <w:pStyle w:val="rowtabella0"/>
              <w:jc w:val="center"/>
              <w:rPr>
                <w:color w:val="002060"/>
              </w:rPr>
            </w:pPr>
            <w:r w:rsidRPr="007F271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F8E7D" w14:textId="77777777" w:rsidR="007F2715" w:rsidRPr="007F2715" w:rsidRDefault="007F2715" w:rsidP="005D6E0C">
            <w:pPr>
              <w:pStyle w:val="rowtabella0"/>
              <w:jc w:val="center"/>
              <w:rPr>
                <w:color w:val="002060"/>
              </w:rPr>
            </w:pPr>
            <w:r w:rsidRPr="007F271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A05C9" w14:textId="77777777" w:rsidR="007F2715" w:rsidRPr="007F2715" w:rsidRDefault="007F2715" w:rsidP="005D6E0C">
            <w:pPr>
              <w:pStyle w:val="rowtabella0"/>
              <w:jc w:val="center"/>
              <w:rPr>
                <w:color w:val="002060"/>
              </w:rPr>
            </w:pPr>
            <w:r w:rsidRPr="007F2715">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CC896" w14:textId="77777777" w:rsidR="007F2715" w:rsidRPr="007F2715" w:rsidRDefault="007F2715" w:rsidP="005D6E0C">
            <w:pPr>
              <w:pStyle w:val="rowtabella0"/>
              <w:jc w:val="center"/>
              <w:rPr>
                <w:color w:val="002060"/>
              </w:rPr>
            </w:pPr>
            <w:r w:rsidRPr="007F2715">
              <w:rPr>
                <w:color w:val="002060"/>
              </w:rPr>
              <w:t>142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7F0CC" w14:textId="77777777" w:rsidR="007F2715" w:rsidRPr="007F2715" w:rsidRDefault="007F2715" w:rsidP="005D6E0C">
            <w:pPr>
              <w:pStyle w:val="rowtabella0"/>
              <w:jc w:val="center"/>
              <w:rPr>
                <w:color w:val="002060"/>
              </w:rPr>
            </w:pPr>
            <w:r w:rsidRPr="007F2715">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D6E77" w14:textId="77777777" w:rsidR="007F2715" w:rsidRPr="007F2715" w:rsidRDefault="007F2715" w:rsidP="005D6E0C">
            <w:pPr>
              <w:pStyle w:val="rowtabella0"/>
              <w:jc w:val="center"/>
              <w:rPr>
                <w:color w:val="002060"/>
              </w:rPr>
            </w:pPr>
            <w:r w:rsidRPr="007F2715">
              <w:rPr>
                <w:color w:val="002060"/>
              </w:rPr>
              <w:t>0</w:t>
            </w:r>
          </w:p>
        </w:tc>
      </w:tr>
      <w:tr w:rsidR="007F2715" w:rsidRPr="007F2715" w14:paraId="5442A441" w14:textId="77777777" w:rsidTr="005D6E0C">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69E521B" w14:textId="77777777" w:rsidR="007F2715" w:rsidRPr="007F2715" w:rsidRDefault="007F2715" w:rsidP="005D6E0C">
            <w:pPr>
              <w:pStyle w:val="rowtabella0"/>
              <w:rPr>
                <w:color w:val="002060"/>
              </w:rPr>
            </w:pPr>
            <w:r w:rsidRPr="007F2715">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0D424" w14:textId="77777777" w:rsidR="007F2715" w:rsidRPr="007F2715" w:rsidRDefault="007F2715" w:rsidP="005D6E0C">
            <w:pPr>
              <w:pStyle w:val="rowtabella0"/>
              <w:jc w:val="center"/>
              <w:rPr>
                <w:color w:val="002060"/>
              </w:rPr>
            </w:pPr>
            <w:r w:rsidRPr="007F271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725FF" w14:textId="77777777" w:rsidR="007F2715" w:rsidRPr="007F2715" w:rsidRDefault="007F2715" w:rsidP="005D6E0C">
            <w:pPr>
              <w:pStyle w:val="rowtabella0"/>
              <w:jc w:val="center"/>
              <w:rPr>
                <w:color w:val="002060"/>
              </w:rPr>
            </w:pPr>
            <w:r w:rsidRPr="007F271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974F7" w14:textId="77777777" w:rsidR="007F2715" w:rsidRPr="007F2715" w:rsidRDefault="007F2715" w:rsidP="005D6E0C">
            <w:pPr>
              <w:pStyle w:val="rowtabella0"/>
              <w:jc w:val="center"/>
              <w:rPr>
                <w:color w:val="002060"/>
              </w:rPr>
            </w:pPr>
            <w:r w:rsidRPr="007F271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8EC97" w14:textId="77777777" w:rsidR="007F2715" w:rsidRPr="007F2715" w:rsidRDefault="007F2715" w:rsidP="005D6E0C">
            <w:pPr>
              <w:pStyle w:val="rowtabella0"/>
              <w:jc w:val="center"/>
              <w:rPr>
                <w:color w:val="002060"/>
              </w:rPr>
            </w:pPr>
            <w:r w:rsidRPr="007F2715">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933ED" w14:textId="77777777" w:rsidR="007F2715" w:rsidRPr="007F2715" w:rsidRDefault="007F2715" w:rsidP="005D6E0C">
            <w:pPr>
              <w:pStyle w:val="rowtabella0"/>
              <w:jc w:val="center"/>
              <w:rPr>
                <w:color w:val="002060"/>
              </w:rPr>
            </w:pPr>
            <w:r w:rsidRPr="007F2715">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9C120" w14:textId="77777777" w:rsidR="007F2715" w:rsidRPr="007F2715" w:rsidRDefault="007F2715" w:rsidP="005D6E0C">
            <w:pPr>
              <w:pStyle w:val="rowtabella0"/>
              <w:jc w:val="center"/>
              <w:rPr>
                <w:color w:val="002060"/>
              </w:rPr>
            </w:pPr>
            <w:r w:rsidRPr="007F2715">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29AAD" w14:textId="77777777" w:rsidR="007F2715" w:rsidRPr="007F2715" w:rsidRDefault="007F2715" w:rsidP="005D6E0C">
            <w:pPr>
              <w:pStyle w:val="rowtabella0"/>
              <w:jc w:val="center"/>
              <w:rPr>
                <w:color w:val="002060"/>
              </w:rPr>
            </w:pPr>
            <w:r w:rsidRPr="007F2715">
              <w:rPr>
                <w:color w:val="002060"/>
              </w:rPr>
              <w:t>151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4C593" w14:textId="77777777" w:rsidR="007F2715" w:rsidRPr="007F2715" w:rsidRDefault="007F2715" w:rsidP="005D6E0C">
            <w:pPr>
              <w:pStyle w:val="rowtabella0"/>
              <w:jc w:val="center"/>
              <w:rPr>
                <w:color w:val="002060"/>
              </w:rPr>
            </w:pPr>
            <w:r w:rsidRPr="007F2715">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C735D" w14:textId="77777777" w:rsidR="007F2715" w:rsidRPr="007F2715" w:rsidRDefault="007F2715" w:rsidP="005D6E0C">
            <w:pPr>
              <w:pStyle w:val="rowtabella0"/>
              <w:jc w:val="center"/>
              <w:rPr>
                <w:color w:val="002060"/>
              </w:rPr>
            </w:pPr>
            <w:r w:rsidRPr="007F2715">
              <w:rPr>
                <w:color w:val="002060"/>
              </w:rPr>
              <w:t>0</w:t>
            </w:r>
          </w:p>
        </w:tc>
      </w:tr>
    </w:tbl>
    <w:p w14:paraId="6A7B121F" w14:textId="77777777" w:rsidR="007F2715" w:rsidRDefault="007F2715" w:rsidP="000E6C22">
      <w:pPr>
        <w:pStyle w:val="breakline"/>
        <w:rPr>
          <w:color w:val="002060"/>
        </w:rPr>
      </w:pPr>
    </w:p>
    <w:p w14:paraId="32EFE205" w14:textId="77777777" w:rsidR="007F2715" w:rsidRDefault="007F2715" w:rsidP="000E6C22">
      <w:pPr>
        <w:pStyle w:val="breakline"/>
        <w:rPr>
          <w:color w:val="002060"/>
        </w:rPr>
      </w:pPr>
    </w:p>
    <w:p w14:paraId="5ECB9820" w14:textId="77777777" w:rsidR="007F2715" w:rsidRPr="007F2715" w:rsidRDefault="007F2715" w:rsidP="007F2715">
      <w:pPr>
        <w:pStyle w:val="titolocampionato0"/>
        <w:shd w:val="clear" w:color="auto" w:fill="CCCCCC"/>
        <w:spacing w:before="80" w:after="40"/>
        <w:rPr>
          <w:color w:val="002060"/>
        </w:rPr>
      </w:pPr>
      <w:r w:rsidRPr="007F2715">
        <w:rPr>
          <w:color w:val="002060"/>
        </w:rPr>
        <w:t>COPPA MARCHE UNDER 19 CALCIO 5</w:t>
      </w:r>
    </w:p>
    <w:p w14:paraId="4397EC13" w14:textId="77777777" w:rsidR="007F2715" w:rsidRPr="007F2715" w:rsidRDefault="007F2715" w:rsidP="007F2715">
      <w:pPr>
        <w:pStyle w:val="titoloprinc0"/>
        <w:rPr>
          <w:color w:val="002060"/>
        </w:rPr>
      </w:pPr>
      <w:r w:rsidRPr="007F2715">
        <w:rPr>
          <w:color w:val="002060"/>
        </w:rPr>
        <w:t>RISULTATI</w:t>
      </w:r>
    </w:p>
    <w:p w14:paraId="364876AF" w14:textId="77777777" w:rsidR="007F2715" w:rsidRPr="007F2715" w:rsidRDefault="007F2715" w:rsidP="007F2715">
      <w:pPr>
        <w:pStyle w:val="breakline"/>
        <w:rPr>
          <w:color w:val="002060"/>
        </w:rPr>
      </w:pPr>
    </w:p>
    <w:p w14:paraId="14FDF2FD" w14:textId="77777777" w:rsidR="007F2715" w:rsidRPr="007F2715" w:rsidRDefault="007F2715" w:rsidP="007F2715">
      <w:pPr>
        <w:pStyle w:val="sottotitolocampionato10"/>
        <w:rPr>
          <w:color w:val="002060"/>
        </w:rPr>
      </w:pPr>
      <w:r w:rsidRPr="007F2715">
        <w:rPr>
          <w:color w:val="002060"/>
        </w:rPr>
        <w:t>RISULTATI UFFICIALI GARE DEL 19/12/2024</w:t>
      </w:r>
    </w:p>
    <w:p w14:paraId="6D5F9E76" w14:textId="77777777" w:rsidR="007F2715" w:rsidRPr="007F2715" w:rsidRDefault="007F2715" w:rsidP="007F2715">
      <w:pPr>
        <w:pStyle w:val="sottotitolocampionato20"/>
        <w:spacing w:before="0" w:beforeAutospacing="0" w:after="0" w:afterAutospacing="0"/>
        <w:rPr>
          <w:rFonts w:ascii="Arial" w:hAnsi="Arial" w:cs="Arial"/>
          <w:color w:val="002060"/>
          <w:sz w:val="20"/>
          <w:szCs w:val="20"/>
        </w:rPr>
      </w:pPr>
      <w:r w:rsidRPr="007F2715">
        <w:rPr>
          <w:rFonts w:ascii="Arial" w:hAnsi="Arial" w:cs="Arial"/>
          <w:color w:val="002060"/>
          <w:sz w:val="20"/>
          <w:szCs w:val="20"/>
        </w:rPr>
        <w:t>Si trascrivono qui di seguito i risultati ufficiali delle gare disputate</w:t>
      </w:r>
    </w:p>
    <w:p w14:paraId="084F0ACF" w14:textId="77777777" w:rsidR="007F2715" w:rsidRPr="007F2715" w:rsidRDefault="007F2715" w:rsidP="007F2715">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7F2715" w:rsidRPr="007F2715" w14:paraId="6D719591" w14:textId="77777777" w:rsidTr="005D6E0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7F2715" w:rsidRPr="007F2715" w14:paraId="4D39B6FC" w14:textId="77777777" w:rsidTr="005D6E0C">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5E56ED" w14:textId="77777777" w:rsidR="007F2715" w:rsidRPr="007F2715" w:rsidRDefault="007F2715" w:rsidP="005D6E0C">
                  <w:pPr>
                    <w:pStyle w:val="headertabella0"/>
                    <w:rPr>
                      <w:color w:val="002060"/>
                    </w:rPr>
                  </w:pPr>
                  <w:r w:rsidRPr="007F2715">
                    <w:rPr>
                      <w:color w:val="002060"/>
                    </w:rPr>
                    <w:t>GIRONE SF - 1 Giornata - R</w:t>
                  </w:r>
                </w:p>
              </w:tc>
            </w:tr>
            <w:tr w:rsidR="007F2715" w:rsidRPr="007F2715" w14:paraId="2F89EB6B" w14:textId="77777777" w:rsidTr="005D6E0C">
              <w:trPr>
                <w:trHeight w:val="16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A2DC92C" w14:textId="77777777" w:rsidR="007F2715" w:rsidRPr="007F2715" w:rsidRDefault="007F2715" w:rsidP="005D6E0C">
                  <w:pPr>
                    <w:pStyle w:val="rowtabella0"/>
                    <w:rPr>
                      <w:color w:val="002060"/>
                    </w:rPr>
                  </w:pPr>
                  <w:r w:rsidRPr="007F2715">
                    <w:rPr>
                      <w:color w:val="002060"/>
                    </w:rPr>
                    <w:t>AUDAX 1970 S.ANGELO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8B7ED8" w14:textId="77777777" w:rsidR="007F2715" w:rsidRPr="007F2715" w:rsidRDefault="007F2715" w:rsidP="005D6E0C">
                  <w:pPr>
                    <w:pStyle w:val="rowtabella0"/>
                    <w:rPr>
                      <w:color w:val="002060"/>
                    </w:rPr>
                  </w:pPr>
                  <w:r w:rsidRPr="007F2715">
                    <w:rPr>
                      <w:color w:val="002060"/>
                    </w:rPr>
                    <w:t>- ITALSERVICE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8DE07C" w14:textId="77777777" w:rsidR="007F2715" w:rsidRPr="007F2715" w:rsidRDefault="007F2715" w:rsidP="005D6E0C">
                  <w:pPr>
                    <w:pStyle w:val="rowtabella0"/>
                    <w:jc w:val="center"/>
                    <w:rPr>
                      <w:color w:val="002060"/>
                    </w:rPr>
                  </w:pPr>
                  <w:r w:rsidRPr="007F2715">
                    <w:rPr>
                      <w:color w:val="002060"/>
                    </w:rPr>
                    <w:t>0 - 5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E9E1D8" w14:textId="77777777" w:rsidR="007F2715" w:rsidRPr="007F2715" w:rsidRDefault="007F2715" w:rsidP="005D6E0C">
                  <w:pPr>
                    <w:pStyle w:val="rowtabella0"/>
                    <w:jc w:val="center"/>
                    <w:rPr>
                      <w:color w:val="002060"/>
                    </w:rPr>
                  </w:pPr>
                  <w:r w:rsidRPr="007F2715">
                    <w:rPr>
                      <w:color w:val="002060"/>
                    </w:rPr>
                    <w:t> </w:t>
                  </w:r>
                </w:p>
              </w:tc>
            </w:tr>
            <w:tr w:rsidR="007F2715" w:rsidRPr="007F2715" w14:paraId="2631937E" w14:textId="77777777" w:rsidTr="005D6E0C">
              <w:trPr>
                <w:trHeight w:val="16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9193A71" w14:textId="77777777" w:rsidR="007F2715" w:rsidRPr="007F2715" w:rsidRDefault="007F2715" w:rsidP="005D6E0C">
                  <w:pPr>
                    <w:pStyle w:val="rowtabella0"/>
                    <w:rPr>
                      <w:color w:val="002060"/>
                    </w:rPr>
                  </w:pPr>
                  <w:r w:rsidRPr="007F2715">
                    <w:rPr>
                      <w:color w:val="002060"/>
                    </w:rPr>
                    <w:t>(1) MONTELUPONE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E3E156" w14:textId="77777777" w:rsidR="007F2715" w:rsidRPr="007F2715" w:rsidRDefault="007F2715" w:rsidP="005D6E0C">
                  <w:pPr>
                    <w:pStyle w:val="rowtabella0"/>
                    <w:rPr>
                      <w:color w:val="002060"/>
                    </w:rPr>
                  </w:pPr>
                  <w:r w:rsidRPr="007F2715">
                    <w:rPr>
                      <w:color w:val="002060"/>
                    </w:rPr>
                    <w:t>- ACLI MANTOVANI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486361" w14:textId="77777777" w:rsidR="007F2715" w:rsidRPr="007F2715" w:rsidRDefault="007F2715" w:rsidP="005D6E0C">
                  <w:pPr>
                    <w:pStyle w:val="rowtabella0"/>
                    <w:jc w:val="center"/>
                    <w:rPr>
                      <w:color w:val="002060"/>
                    </w:rPr>
                  </w:pPr>
                  <w:r w:rsidRPr="007F2715">
                    <w:rPr>
                      <w:color w:val="002060"/>
                    </w:rPr>
                    <w:t>7 - 7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19507D" w14:textId="77777777" w:rsidR="007F2715" w:rsidRPr="007F2715" w:rsidRDefault="007F2715" w:rsidP="005D6E0C">
                  <w:pPr>
                    <w:pStyle w:val="rowtabella0"/>
                    <w:jc w:val="center"/>
                    <w:rPr>
                      <w:color w:val="002060"/>
                    </w:rPr>
                  </w:pPr>
                  <w:r w:rsidRPr="007F2715">
                    <w:rPr>
                      <w:color w:val="002060"/>
                    </w:rPr>
                    <w:t> </w:t>
                  </w:r>
                </w:p>
              </w:tc>
            </w:tr>
            <w:tr w:rsidR="007F2715" w:rsidRPr="007F2715" w14:paraId="6D5F8409" w14:textId="77777777" w:rsidTr="005D6E0C">
              <w:tc>
                <w:tcPr>
                  <w:tcW w:w="4700" w:type="dxa"/>
                  <w:gridSpan w:val="4"/>
                  <w:tcBorders>
                    <w:top w:val="nil"/>
                    <w:left w:val="nil"/>
                    <w:bottom w:val="nil"/>
                    <w:right w:val="nil"/>
                  </w:tcBorders>
                  <w:tcMar>
                    <w:top w:w="20" w:type="dxa"/>
                    <w:left w:w="20" w:type="dxa"/>
                    <w:bottom w:w="20" w:type="dxa"/>
                    <w:right w:w="20" w:type="dxa"/>
                  </w:tcMar>
                  <w:vAlign w:val="center"/>
                  <w:hideMark/>
                </w:tcPr>
                <w:p w14:paraId="56F41892" w14:textId="77777777" w:rsidR="007F2715" w:rsidRPr="007F2715" w:rsidRDefault="007F2715" w:rsidP="005D6E0C">
                  <w:pPr>
                    <w:pStyle w:val="rowtabella0"/>
                    <w:rPr>
                      <w:color w:val="002060"/>
                    </w:rPr>
                  </w:pPr>
                  <w:r w:rsidRPr="007F2715">
                    <w:rPr>
                      <w:color w:val="002060"/>
                    </w:rPr>
                    <w:t>(1) - disputata il 16/12/2024</w:t>
                  </w:r>
                </w:p>
              </w:tc>
            </w:tr>
          </w:tbl>
          <w:p w14:paraId="045935CC" w14:textId="77777777" w:rsidR="007F2715" w:rsidRPr="007F2715" w:rsidRDefault="007F2715" w:rsidP="005D6E0C">
            <w:pPr>
              <w:rPr>
                <w:color w:val="002060"/>
              </w:rPr>
            </w:pPr>
          </w:p>
        </w:tc>
      </w:tr>
    </w:tbl>
    <w:p w14:paraId="3983E04D" w14:textId="77777777" w:rsidR="007F2715" w:rsidRPr="007F2715" w:rsidRDefault="007F2715" w:rsidP="007F2715">
      <w:pPr>
        <w:pStyle w:val="breakline"/>
        <w:rPr>
          <w:rFonts w:eastAsiaTheme="minorEastAsia"/>
          <w:color w:val="002060"/>
        </w:rPr>
      </w:pPr>
    </w:p>
    <w:p w14:paraId="1340B0C8" w14:textId="77777777" w:rsidR="007F2715" w:rsidRPr="007F2715" w:rsidRDefault="007F2715" w:rsidP="007F2715">
      <w:pPr>
        <w:pStyle w:val="breakline"/>
        <w:rPr>
          <w:color w:val="002060"/>
        </w:rPr>
      </w:pPr>
    </w:p>
    <w:p w14:paraId="33CAB516" w14:textId="77777777" w:rsidR="007F2715" w:rsidRPr="007F2715" w:rsidRDefault="007F2715" w:rsidP="007F2715">
      <w:pPr>
        <w:pStyle w:val="titoloprinc0"/>
        <w:rPr>
          <w:color w:val="002060"/>
        </w:rPr>
      </w:pPr>
      <w:r w:rsidRPr="007F2715">
        <w:rPr>
          <w:color w:val="002060"/>
        </w:rPr>
        <w:t>GIUDICE SPORTIVO</w:t>
      </w:r>
    </w:p>
    <w:p w14:paraId="0291CAF6" w14:textId="77777777" w:rsidR="007F2715" w:rsidRPr="007F2715" w:rsidRDefault="007F2715" w:rsidP="007F2715">
      <w:pPr>
        <w:pStyle w:val="diffida"/>
        <w:rPr>
          <w:color w:val="002060"/>
        </w:rPr>
      </w:pPr>
      <w:r w:rsidRPr="007F2715">
        <w:rPr>
          <w:color w:val="002060"/>
        </w:rPr>
        <w:lastRenderedPageBreak/>
        <w:t>Il Giudice Sportivo Avv. Agnese Lazzaretti, con l'assistenza del segretario Angelo Castellana, nella seduta del 21/12/2024, ha adottato le decisioni che di seguito integralmente si riportano:</w:t>
      </w:r>
    </w:p>
    <w:p w14:paraId="2E23FB29" w14:textId="77777777" w:rsidR="007F2715" w:rsidRPr="007F2715" w:rsidRDefault="007F2715" w:rsidP="007F2715">
      <w:pPr>
        <w:pStyle w:val="titolo10"/>
        <w:rPr>
          <w:color w:val="002060"/>
        </w:rPr>
      </w:pPr>
      <w:r w:rsidRPr="007F2715">
        <w:rPr>
          <w:color w:val="002060"/>
        </w:rPr>
        <w:t xml:space="preserve">GARE DEL 16/12/2024 </w:t>
      </w:r>
    </w:p>
    <w:p w14:paraId="35672BCA" w14:textId="77777777" w:rsidR="007F2715" w:rsidRPr="007F2715" w:rsidRDefault="007F2715" w:rsidP="007F2715">
      <w:pPr>
        <w:pStyle w:val="titolo7a"/>
        <w:rPr>
          <w:color w:val="002060"/>
        </w:rPr>
      </w:pPr>
      <w:r w:rsidRPr="007F2715">
        <w:rPr>
          <w:color w:val="002060"/>
        </w:rPr>
        <w:t xml:space="preserve">PROVVEDIMENTI DISCIPLINARI </w:t>
      </w:r>
    </w:p>
    <w:p w14:paraId="5207B155" w14:textId="77777777" w:rsidR="007F2715" w:rsidRPr="007F2715" w:rsidRDefault="007F2715" w:rsidP="007F2715">
      <w:pPr>
        <w:pStyle w:val="titolo7b0"/>
        <w:rPr>
          <w:color w:val="002060"/>
        </w:rPr>
      </w:pPr>
      <w:r w:rsidRPr="007F2715">
        <w:rPr>
          <w:color w:val="002060"/>
        </w:rPr>
        <w:t xml:space="preserve">In base alle risultanze degli atti ufficiali sono state deliberate le seguenti sanzioni disciplinari. </w:t>
      </w:r>
    </w:p>
    <w:p w14:paraId="0C2AF8A0" w14:textId="77777777" w:rsidR="007F2715" w:rsidRPr="007F2715" w:rsidRDefault="007F2715" w:rsidP="007F2715">
      <w:pPr>
        <w:pStyle w:val="titolo30"/>
        <w:rPr>
          <w:color w:val="002060"/>
        </w:rPr>
      </w:pPr>
      <w:r w:rsidRPr="007F2715">
        <w:rPr>
          <w:color w:val="002060"/>
        </w:rPr>
        <w:t xml:space="preserve">CALCIATORI NON ESPULSI </w:t>
      </w:r>
    </w:p>
    <w:p w14:paraId="6790D76E" w14:textId="77777777" w:rsidR="007F2715" w:rsidRPr="007F2715" w:rsidRDefault="007F2715" w:rsidP="007F2715">
      <w:pPr>
        <w:pStyle w:val="titolo20"/>
        <w:rPr>
          <w:color w:val="002060"/>
        </w:rPr>
      </w:pPr>
      <w:r w:rsidRPr="007F2715">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F2715" w:rsidRPr="007F2715" w14:paraId="37D0190C" w14:textId="77777777" w:rsidTr="005D6E0C">
        <w:tc>
          <w:tcPr>
            <w:tcW w:w="2200" w:type="dxa"/>
            <w:tcMar>
              <w:top w:w="20" w:type="dxa"/>
              <w:left w:w="20" w:type="dxa"/>
              <w:bottom w:w="20" w:type="dxa"/>
              <w:right w:w="20" w:type="dxa"/>
            </w:tcMar>
            <w:vAlign w:val="center"/>
            <w:hideMark/>
          </w:tcPr>
          <w:p w14:paraId="3AA597D7" w14:textId="77777777" w:rsidR="007F2715" w:rsidRPr="007F2715" w:rsidRDefault="007F2715" w:rsidP="005D6E0C">
            <w:pPr>
              <w:pStyle w:val="movimento"/>
              <w:rPr>
                <w:color w:val="002060"/>
              </w:rPr>
            </w:pPr>
            <w:r w:rsidRPr="007F2715">
              <w:rPr>
                <w:color w:val="002060"/>
              </w:rPr>
              <w:t>ROCCHI MATTEO</w:t>
            </w:r>
          </w:p>
        </w:tc>
        <w:tc>
          <w:tcPr>
            <w:tcW w:w="2200" w:type="dxa"/>
            <w:tcMar>
              <w:top w:w="20" w:type="dxa"/>
              <w:left w:w="20" w:type="dxa"/>
              <w:bottom w:w="20" w:type="dxa"/>
              <w:right w:w="20" w:type="dxa"/>
            </w:tcMar>
            <w:vAlign w:val="center"/>
            <w:hideMark/>
          </w:tcPr>
          <w:p w14:paraId="7DBED6C3" w14:textId="77777777" w:rsidR="007F2715" w:rsidRPr="007F2715" w:rsidRDefault="007F2715" w:rsidP="005D6E0C">
            <w:pPr>
              <w:pStyle w:val="movimento2"/>
              <w:rPr>
                <w:color w:val="002060"/>
              </w:rPr>
            </w:pPr>
            <w:r w:rsidRPr="007F2715">
              <w:rPr>
                <w:color w:val="002060"/>
              </w:rPr>
              <w:t xml:space="preserve">(ACLI MANTOVANI CALCIO A 5) </w:t>
            </w:r>
          </w:p>
        </w:tc>
        <w:tc>
          <w:tcPr>
            <w:tcW w:w="800" w:type="dxa"/>
            <w:tcMar>
              <w:top w:w="20" w:type="dxa"/>
              <w:left w:w="20" w:type="dxa"/>
              <w:bottom w:w="20" w:type="dxa"/>
              <w:right w:w="20" w:type="dxa"/>
            </w:tcMar>
            <w:vAlign w:val="center"/>
            <w:hideMark/>
          </w:tcPr>
          <w:p w14:paraId="1D41F7DE" w14:textId="77777777" w:rsidR="007F2715" w:rsidRPr="007F2715" w:rsidRDefault="007F2715" w:rsidP="005D6E0C">
            <w:pPr>
              <w:pStyle w:val="movimento"/>
              <w:rPr>
                <w:color w:val="002060"/>
              </w:rPr>
            </w:pPr>
            <w:r w:rsidRPr="007F2715">
              <w:rPr>
                <w:color w:val="002060"/>
              </w:rPr>
              <w:t> </w:t>
            </w:r>
          </w:p>
        </w:tc>
        <w:tc>
          <w:tcPr>
            <w:tcW w:w="2200" w:type="dxa"/>
            <w:tcMar>
              <w:top w:w="20" w:type="dxa"/>
              <w:left w:w="20" w:type="dxa"/>
              <w:bottom w:w="20" w:type="dxa"/>
              <w:right w:w="20" w:type="dxa"/>
            </w:tcMar>
            <w:vAlign w:val="center"/>
            <w:hideMark/>
          </w:tcPr>
          <w:p w14:paraId="06CED140" w14:textId="77777777" w:rsidR="007F2715" w:rsidRPr="007F2715" w:rsidRDefault="007F2715" w:rsidP="005D6E0C">
            <w:pPr>
              <w:pStyle w:val="movimento"/>
              <w:rPr>
                <w:color w:val="002060"/>
              </w:rPr>
            </w:pPr>
            <w:r w:rsidRPr="007F2715">
              <w:rPr>
                <w:color w:val="002060"/>
              </w:rPr>
              <w:t> </w:t>
            </w:r>
          </w:p>
        </w:tc>
        <w:tc>
          <w:tcPr>
            <w:tcW w:w="2200" w:type="dxa"/>
            <w:tcMar>
              <w:top w:w="20" w:type="dxa"/>
              <w:left w:w="20" w:type="dxa"/>
              <w:bottom w:w="20" w:type="dxa"/>
              <w:right w:w="20" w:type="dxa"/>
            </w:tcMar>
            <w:vAlign w:val="center"/>
            <w:hideMark/>
          </w:tcPr>
          <w:p w14:paraId="473E304F" w14:textId="77777777" w:rsidR="007F2715" w:rsidRPr="007F2715" w:rsidRDefault="007F2715" w:rsidP="005D6E0C">
            <w:pPr>
              <w:pStyle w:val="movimento2"/>
              <w:rPr>
                <w:color w:val="002060"/>
              </w:rPr>
            </w:pPr>
            <w:r w:rsidRPr="007F2715">
              <w:rPr>
                <w:color w:val="002060"/>
              </w:rPr>
              <w:t> </w:t>
            </w:r>
          </w:p>
        </w:tc>
      </w:tr>
    </w:tbl>
    <w:p w14:paraId="455DACBD" w14:textId="77777777" w:rsidR="007F2715" w:rsidRPr="007F2715" w:rsidRDefault="007F2715" w:rsidP="007F2715">
      <w:pPr>
        <w:pStyle w:val="titolo20"/>
        <w:rPr>
          <w:rFonts w:eastAsiaTheme="minorEastAsia"/>
          <w:color w:val="002060"/>
        </w:rPr>
      </w:pPr>
      <w:r w:rsidRPr="007F2715">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F2715" w:rsidRPr="007F2715" w14:paraId="34EDE26B" w14:textId="77777777" w:rsidTr="005D6E0C">
        <w:tc>
          <w:tcPr>
            <w:tcW w:w="2200" w:type="dxa"/>
            <w:tcMar>
              <w:top w:w="20" w:type="dxa"/>
              <w:left w:w="20" w:type="dxa"/>
              <w:bottom w:w="20" w:type="dxa"/>
              <w:right w:w="20" w:type="dxa"/>
            </w:tcMar>
            <w:vAlign w:val="center"/>
            <w:hideMark/>
          </w:tcPr>
          <w:p w14:paraId="35B89E29" w14:textId="77777777" w:rsidR="007F2715" w:rsidRPr="007F2715" w:rsidRDefault="007F2715" w:rsidP="005D6E0C">
            <w:pPr>
              <w:pStyle w:val="movimento"/>
              <w:rPr>
                <w:color w:val="002060"/>
              </w:rPr>
            </w:pPr>
            <w:r w:rsidRPr="007F2715">
              <w:rPr>
                <w:color w:val="002060"/>
              </w:rPr>
              <w:t>DE CAPUA MATTIA</w:t>
            </w:r>
          </w:p>
        </w:tc>
        <w:tc>
          <w:tcPr>
            <w:tcW w:w="2200" w:type="dxa"/>
            <w:tcMar>
              <w:top w:w="20" w:type="dxa"/>
              <w:left w:w="20" w:type="dxa"/>
              <w:bottom w:w="20" w:type="dxa"/>
              <w:right w:w="20" w:type="dxa"/>
            </w:tcMar>
            <w:vAlign w:val="center"/>
            <w:hideMark/>
          </w:tcPr>
          <w:p w14:paraId="06985A06" w14:textId="77777777" w:rsidR="007F2715" w:rsidRPr="007F2715" w:rsidRDefault="007F2715" w:rsidP="005D6E0C">
            <w:pPr>
              <w:pStyle w:val="movimento2"/>
              <w:rPr>
                <w:color w:val="002060"/>
              </w:rPr>
            </w:pPr>
            <w:r w:rsidRPr="007F2715">
              <w:rPr>
                <w:color w:val="002060"/>
              </w:rPr>
              <w:t xml:space="preserve">(ACLI MANTOVANI CALCIO A 5) </w:t>
            </w:r>
          </w:p>
        </w:tc>
        <w:tc>
          <w:tcPr>
            <w:tcW w:w="800" w:type="dxa"/>
            <w:tcMar>
              <w:top w:w="20" w:type="dxa"/>
              <w:left w:w="20" w:type="dxa"/>
              <w:bottom w:w="20" w:type="dxa"/>
              <w:right w:w="20" w:type="dxa"/>
            </w:tcMar>
            <w:vAlign w:val="center"/>
            <w:hideMark/>
          </w:tcPr>
          <w:p w14:paraId="1DC24477" w14:textId="77777777" w:rsidR="007F2715" w:rsidRPr="007F2715" w:rsidRDefault="007F2715" w:rsidP="005D6E0C">
            <w:pPr>
              <w:pStyle w:val="movimento"/>
              <w:rPr>
                <w:color w:val="002060"/>
              </w:rPr>
            </w:pPr>
            <w:r w:rsidRPr="007F2715">
              <w:rPr>
                <w:color w:val="002060"/>
              </w:rPr>
              <w:t> </w:t>
            </w:r>
          </w:p>
        </w:tc>
        <w:tc>
          <w:tcPr>
            <w:tcW w:w="2200" w:type="dxa"/>
            <w:tcMar>
              <w:top w:w="20" w:type="dxa"/>
              <w:left w:w="20" w:type="dxa"/>
              <w:bottom w:w="20" w:type="dxa"/>
              <w:right w:w="20" w:type="dxa"/>
            </w:tcMar>
            <w:vAlign w:val="center"/>
            <w:hideMark/>
          </w:tcPr>
          <w:p w14:paraId="40C94A1E" w14:textId="77777777" w:rsidR="007F2715" w:rsidRPr="007F2715" w:rsidRDefault="007F2715" w:rsidP="005D6E0C">
            <w:pPr>
              <w:pStyle w:val="movimento"/>
              <w:rPr>
                <w:color w:val="002060"/>
              </w:rPr>
            </w:pPr>
            <w:r w:rsidRPr="007F2715">
              <w:rPr>
                <w:color w:val="002060"/>
              </w:rPr>
              <w:t> </w:t>
            </w:r>
          </w:p>
        </w:tc>
        <w:tc>
          <w:tcPr>
            <w:tcW w:w="2200" w:type="dxa"/>
            <w:tcMar>
              <w:top w:w="20" w:type="dxa"/>
              <w:left w:w="20" w:type="dxa"/>
              <w:bottom w:w="20" w:type="dxa"/>
              <w:right w:w="20" w:type="dxa"/>
            </w:tcMar>
            <w:vAlign w:val="center"/>
            <w:hideMark/>
          </w:tcPr>
          <w:p w14:paraId="052D4648" w14:textId="77777777" w:rsidR="007F2715" w:rsidRPr="007F2715" w:rsidRDefault="007F2715" w:rsidP="005D6E0C">
            <w:pPr>
              <w:pStyle w:val="movimento2"/>
              <w:rPr>
                <w:color w:val="002060"/>
              </w:rPr>
            </w:pPr>
            <w:r w:rsidRPr="007F2715">
              <w:rPr>
                <w:color w:val="002060"/>
              </w:rPr>
              <w:t> </w:t>
            </w:r>
          </w:p>
        </w:tc>
      </w:tr>
    </w:tbl>
    <w:p w14:paraId="2513E76F" w14:textId="77777777" w:rsidR="007F2715" w:rsidRPr="007F2715" w:rsidRDefault="007F2715" w:rsidP="007F2715">
      <w:pPr>
        <w:pStyle w:val="titolo10"/>
        <w:rPr>
          <w:rFonts w:eastAsiaTheme="minorEastAsia"/>
          <w:color w:val="002060"/>
        </w:rPr>
      </w:pPr>
      <w:r w:rsidRPr="007F2715">
        <w:rPr>
          <w:color w:val="002060"/>
        </w:rPr>
        <w:t xml:space="preserve">GARE DEL 19/12/2024 </w:t>
      </w:r>
    </w:p>
    <w:p w14:paraId="07A24885" w14:textId="77777777" w:rsidR="007F2715" w:rsidRPr="007F2715" w:rsidRDefault="007F2715" w:rsidP="007F2715">
      <w:pPr>
        <w:pStyle w:val="titolo7a"/>
        <w:rPr>
          <w:color w:val="002060"/>
        </w:rPr>
      </w:pPr>
      <w:r w:rsidRPr="007F2715">
        <w:rPr>
          <w:color w:val="002060"/>
        </w:rPr>
        <w:t xml:space="preserve">PROVVEDIMENTI DISCIPLINARI </w:t>
      </w:r>
    </w:p>
    <w:p w14:paraId="77C4DCD2" w14:textId="77777777" w:rsidR="007F2715" w:rsidRPr="007F2715" w:rsidRDefault="007F2715" w:rsidP="007F2715">
      <w:pPr>
        <w:pStyle w:val="titolo7b0"/>
        <w:rPr>
          <w:color w:val="002060"/>
        </w:rPr>
      </w:pPr>
      <w:r w:rsidRPr="007F2715">
        <w:rPr>
          <w:color w:val="002060"/>
        </w:rPr>
        <w:t xml:space="preserve">In base alle risultanze degli atti ufficiali sono state deliberate le seguenti sanzioni disciplinari. </w:t>
      </w:r>
    </w:p>
    <w:p w14:paraId="56586191" w14:textId="77777777" w:rsidR="007F2715" w:rsidRPr="007F2715" w:rsidRDefault="007F2715" w:rsidP="007F2715">
      <w:pPr>
        <w:pStyle w:val="titolo30"/>
        <w:rPr>
          <w:color w:val="002060"/>
        </w:rPr>
      </w:pPr>
      <w:r w:rsidRPr="007F2715">
        <w:rPr>
          <w:color w:val="002060"/>
        </w:rPr>
        <w:t xml:space="preserve">CALCIATORI NON ESPULSI </w:t>
      </w:r>
    </w:p>
    <w:p w14:paraId="17A3EC7E" w14:textId="77777777" w:rsidR="007F2715" w:rsidRPr="007F2715" w:rsidRDefault="007F2715" w:rsidP="007F2715">
      <w:pPr>
        <w:pStyle w:val="titolo20"/>
        <w:rPr>
          <w:color w:val="002060"/>
        </w:rPr>
      </w:pPr>
      <w:r w:rsidRPr="007F2715">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7F2715" w:rsidRPr="007F2715" w14:paraId="33CFF5BE" w14:textId="77777777" w:rsidTr="005D6E0C">
        <w:tc>
          <w:tcPr>
            <w:tcW w:w="2200" w:type="dxa"/>
            <w:tcMar>
              <w:top w:w="20" w:type="dxa"/>
              <w:left w:w="20" w:type="dxa"/>
              <w:bottom w:w="20" w:type="dxa"/>
              <w:right w:w="20" w:type="dxa"/>
            </w:tcMar>
            <w:vAlign w:val="center"/>
            <w:hideMark/>
          </w:tcPr>
          <w:p w14:paraId="06B45812" w14:textId="77777777" w:rsidR="007F2715" w:rsidRPr="007F2715" w:rsidRDefault="007F2715" w:rsidP="005D6E0C">
            <w:pPr>
              <w:pStyle w:val="movimento"/>
              <w:rPr>
                <w:color w:val="002060"/>
              </w:rPr>
            </w:pPr>
            <w:r w:rsidRPr="007F2715">
              <w:rPr>
                <w:color w:val="002060"/>
              </w:rPr>
              <w:t>DI GENNARO LORENZO</w:t>
            </w:r>
          </w:p>
        </w:tc>
        <w:tc>
          <w:tcPr>
            <w:tcW w:w="2200" w:type="dxa"/>
            <w:tcMar>
              <w:top w:w="20" w:type="dxa"/>
              <w:left w:w="20" w:type="dxa"/>
              <w:bottom w:w="20" w:type="dxa"/>
              <w:right w:w="20" w:type="dxa"/>
            </w:tcMar>
            <w:vAlign w:val="center"/>
            <w:hideMark/>
          </w:tcPr>
          <w:p w14:paraId="4FA36A27" w14:textId="77777777" w:rsidR="007F2715" w:rsidRPr="007F2715" w:rsidRDefault="007F2715" w:rsidP="005D6E0C">
            <w:pPr>
              <w:pStyle w:val="movimento2"/>
              <w:rPr>
                <w:color w:val="002060"/>
              </w:rPr>
            </w:pPr>
            <w:r w:rsidRPr="007F2715">
              <w:rPr>
                <w:color w:val="002060"/>
              </w:rPr>
              <w:t xml:space="preserve">(ITALSERVICE C5) </w:t>
            </w:r>
          </w:p>
        </w:tc>
        <w:tc>
          <w:tcPr>
            <w:tcW w:w="800" w:type="dxa"/>
            <w:tcMar>
              <w:top w:w="20" w:type="dxa"/>
              <w:left w:w="20" w:type="dxa"/>
              <w:bottom w:w="20" w:type="dxa"/>
              <w:right w:w="20" w:type="dxa"/>
            </w:tcMar>
            <w:vAlign w:val="center"/>
            <w:hideMark/>
          </w:tcPr>
          <w:p w14:paraId="4B2C3C2C" w14:textId="77777777" w:rsidR="007F2715" w:rsidRPr="007F2715" w:rsidRDefault="007F2715" w:rsidP="005D6E0C">
            <w:pPr>
              <w:pStyle w:val="movimento"/>
              <w:rPr>
                <w:color w:val="002060"/>
              </w:rPr>
            </w:pPr>
            <w:r w:rsidRPr="007F2715">
              <w:rPr>
                <w:color w:val="002060"/>
              </w:rPr>
              <w:t> </w:t>
            </w:r>
          </w:p>
        </w:tc>
        <w:tc>
          <w:tcPr>
            <w:tcW w:w="2200" w:type="dxa"/>
            <w:tcMar>
              <w:top w:w="20" w:type="dxa"/>
              <w:left w:w="20" w:type="dxa"/>
              <w:bottom w:w="20" w:type="dxa"/>
              <w:right w:w="20" w:type="dxa"/>
            </w:tcMar>
            <w:vAlign w:val="center"/>
            <w:hideMark/>
          </w:tcPr>
          <w:p w14:paraId="7B0D544C" w14:textId="77777777" w:rsidR="007F2715" w:rsidRPr="007F2715" w:rsidRDefault="007F2715" w:rsidP="005D6E0C">
            <w:pPr>
              <w:pStyle w:val="movimento"/>
              <w:rPr>
                <w:color w:val="002060"/>
              </w:rPr>
            </w:pPr>
            <w:r w:rsidRPr="007F2715">
              <w:rPr>
                <w:color w:val="002060"/>
              </w:rPr>
              <w:t> </w:t>
            </w:r>
          </w:p>
        </w:tc>
        <w:tc>
          <w:tcPr>
            <w:tcW w:w="2200" w:type="dxa"/>
            <w:tcMar>
              <w:top w:w="20" w:type="dxa"/>
              <w:left w:w="20" w:type="dxa"/>
              <w:bottom w:w="20" w:type="dxa"/>
              <w:right w:w="20" w:type="dxa"/>
            </w:tcMar>
            <w:vAlign w:val="center"/>
            <w:hideMark/>
          </w:tcPr>
          <w:p w14:paraId="4967F287" w14:textId="77777777" w:rsidR="007F2715" w:rsidRPr="007F2715" w:rsidRDefault="007F2715" w:rsidP="005D6E0C">
            <w:pPr>
              <w:pStyle w:val="movimento2"/>
              <w:rPr>
                <w:color w:val="002060"/>
              </w:rPr>
            </w:pPr>
            <w:r w:rsidRPr="007F2715">
              <w:rPr>
                <w:color w:val="002060"/>
              </w:rPr>
              <w:t> </w:t>
            </w:r>
          </w:p>
        </w:tc>
      </w:tr>
    </w:tbl>
    <w:p w14:paraId="2AC83CA7" w14:textId="77777777" w:rsidR="007F2715" w:rsidRDefault="007F2715" w:rsidP="000E6C22">
      <w:pPr>
        <w:pStyle w:val="breakline"/>
        <w:rPr>
          <w:color w:val="002060"/>
        </w:rPr>
      </w:pPr>
    </w:p>
    <w:p w14:paraId="527F69DB" w14:textId="77777777" w:rsidR="007F2715" w:rsidRPr="00783D73" w:rsidRDefault="007F2715" w:rsidP="007F2715">
      <w:pPr>
        <w:jc w:val="center"/>
        <w:rPr>
          <w:rFonts w:ascii="Arial" w:hAnsi="Arial" w:cs="Arial"/>
          <w:noProof/>
          <w:color w:val="002060"/>
          <w:sz w:val="22"/>
          <w:szCs w:val="22"/>
        </w:rPr>
      </w:pPr>
      <w:r w:rsidRPr="00783D73">
        <w:rPr>
          <w:rFonts w:ascii="Arial" w:hAnsi="Arial" w:cs="Arial"/>
          <w:noProof/>
          <w:color w:val="002060"/>
          <w:sz w:val="22"/>
          <w:szCs w:val="22"/>
        </w:rPr>
        <w:t>F.to IL SEGRETARIO                                   F.to IL GIUDICE SPORTIVO</w:t>
      </w:r>
    </w:p>
    <w:p w14:paraId="7D0CC887" w14:textId="77777777" w:rsidR="007F2715" w:rsidRPr="00783D73" w:rsidRDefault="007F2715" w:rsidP="007F2715">
      <w:pPr>
        <w:pStyle w:val="Corpodeltesto2"/>
        <w:spacing w:after="0" w:line="240" w:lineRule="auto"/>
        <w:jc w:val="both"/>
        <w:rPr>
          <w:rFonts w:ascii="Arial" w:hAnsi="Arial" w:cs="Arial"/>
          <w:b/>
          <w:color w:val="002060"/>
          <w:sz w:val="22"/>
          <w:szCs w:val="22"/>
        </w:rPr>
      </w:pPr>
      <w:r w:rsidRPr="00783D73">
        <w:rPr>
          <w:rFonts w:ascii="Arial" w:hAnsi="Arial" w:cs="Arial"/>
          <w:noProof/>
          <w:color w:val="002060"/>
          <w:sz w:val="22"/>
          <w:szCs w:val="22"/>
        </w:rPr>
        <w:t xml:space="preserve">                         Angelo Castellana        </w:t>
      </w:r>
      <w:r w:rsidRPr="00783D73">
        <w:rPr>
          <w:rFonts w:ascii="Arial" w:hAnsi="Arial" w:cs="Arial"/>
          <w:noProof/>
          <w:color w:val="002060"/>
          <w:sz w:val="22"/>
          <w:szCs w:val="22"/>
        </w:rPr>
        <w:tab/>
        <w:t xml:space="preserve">                                Agnese Lazzaretti</w:t>
      </w:r>
    </w:p>
    <w:p w14:paraId="63230B8F" w14:textId="77777777" w:rsidR="007F2715" w:rsidRDefault="007F2715" w:rsidP="000E6C22">
      <w:pPr>
        <w:pStyle w:val="breakline"/>
        <w:rPr>
          <w:color w:val="002060"/>
        </w:rPr>
      </w:pPr>
    </w:p>
    <w:p w14:paraId="5FD89547" w14:textId="77777777" w:rsidR="00E42112" w:rsidRDefault="00E42112" w:rsidP="00E42112">
      <w:pPr>
        <w:pStyle w:val="Corpodeltesto21"/>
        <w:rPr>
          <w:rFonts w:ascii="Arial" w:hAnsi="Arial" w:cs="Arial"/>
          <w:color w:val="002060"/>
          <w:sz w:val="22"/>
        </w:rPr>
      </w:pPr>
    </w:p>
    <w:p w14:paraId="7F4827E1" w14:textId="77777777" w:rsidR="000D0BF9" w:rsidRDefault="000D0BF9" w:rsidP="000D0BF9">
      <w:pPr>
        <w:pStyle w:val="TITOLOCAMPIONATO"/>
        <w:shd w:val="clear" w:color="auto" w:fill="CCCCCC"/>
        <w:spacing w:before="0" w:beforeAutospacing="0" w:after="0" w:afterAutospacing="0"/>
        <w:rPr>
          <w:color w:val="002060"/>
        </w:rPr>
      </w:pPr>
      <w:r>
        <w:rPr>
          <w:color w:val="002060"/>
        </w:rPr>
        <w:t>REGOLAMENTO</w:t>
      </w:r>
    </w:p>
    <w:p w14:paraId="0E2EDFB9" w14:textId="77777777" w:rsidR="000D0BF9" w:rsidRDefault="000D0BF9" w:rsidP="000D0BF9">
      <w:pPr>
        <w:pStyle w:val="TITOLOCAMPIONATO"/>
        <w:shd w:val="clear" w:color="auto" w:fill="CCCCCC"/>
        <w:spacing w:before="0" w:beforeAutospacing="0" w:after="0" w:afterAutospacing="0"/>
        <w:rPr>
          <w:color w:val="002060"/>
        </w:rPr>
      </w:pPr>
      <w:r>
        <w:rPr>
          <w:color w:val="002060"/>
        </w:rPr>
        <w:t>FINALS CUP CALCIO A CINQUE</w:t>
      </w:r>
    </w:p>
    <w:p w14:paraId="37496EC9" w14:textId="77777777" w:rsidR="000D0BF9" w:rsidRPr="00F917AF" w:rsidRDefault="000D0BF9" w:rsidP="000D0BF9">
      <w:pPr>
        <w:pStyle w:val="TITOLOCAMPIONATO"/>
        <w:shd w:val="clear" w:color="auto" w:fill="CCCCCC"/>
        <w:spacing w:before="0" w:beforeAutospacing="0" w:after="0" w:afterAutospacing="0"/>
        <w:rPr>
          <w:color w:val="002060"/>
        </w:rPr>
      </w:pPr>
      <w:r>
        <w:rPr>
          <w:color w:val="002060"/>
        </w:rPr>
        <w:t>COMITATO REGIONALE MARCHE S.S. 2024/2025</w:t>
      </w:r>
    </w:p>
    <w:p w14:paraId="172BDFCD" w14:textId="77777777" w:rsidR="000D0BF9" w:rsidRPr="00AF1C53" w:rsidRDefault="000D0BF9" w:rsidP="000D0BF9">
      <w:pPr>
        <w:pStyle w:val="Corpodeltesto21"/>
        <w:rPr>
          <w:rFonts w:ascii="Arial" w:hAnsi="Arial" w:cs="Arial"/>
          <w:color w:val="002060"/>
          <w:sz w:val="22"/>
          <w:szCs w:val="22"/>
        </w:rPr>
      </w:pPr>
    </w:p>
    <w:p w14:paraId="09357998" w14:textId="77777777" w:rsidR="000D0BF9" w:rsidRPr="00AF1C53" w:rsidRDefault="000D0BF9" w:rsidP="000D0BF9">
      <w:pPr>
        <w:pStyle w:val="Corpodeltesto21"/>
        <w:jc w:val="center"/>
        <w:rPr>
          <w:rFonts w:ascii="Arial" w:hAnsi="Arial" w:cs="Arial"/>
          <w:b/>
          <w:color w:val="002060"/>
          <w:sz w:val="22"/>
          <w:szCs w:val="22"/>
        </w:rPr>
      </w:pPr>
      <w:r w:rsidRPr="00AF1C53">
        <w:rPr>
          <w:rFonts w:ascii="Arial" w:hAnsi="Arial" w:cs="Arial"/>
          <w:b/>
          <w:color w:val="002060"/>
          <w:sz w:val="22"/>
          <w:szCs w:val="22"/>
        </w:rPr>
        <w:t>Articolo 1 – Doveri, obblighi organizzazione e responsabilità</w:t>
      </w:r>
    </w:p>
    <w:p w14:paraId="63865F95" w14:textId="77777777" w:rsidR="000D0BF9" w:rsidRPr="00AF1C53" w:rsidRDefault="000D0BF9" w:rsidP="000D0BF9">
      <w:pPr>
        <w:rPr>
          <w:rFonts w:ascii="Arial" w:hAnsi="Arial" w:cs="Arial"/>
          <w:color w:val="002060"/>
        </w:rPr>
      </w:pPr>
    </w:p>
    <w:p w14:paraId="350DCD24" w14:textId="77777777" w:rsidR="000D0BF9" w:rsidRPr="00AF1C53" w:rsidRDefault="000D0BF9" w:rsidP="000D0BF9">
      <w:pPr>
        <w:rPr>
          <w:rFonts w:ascii="Arial" w:hAnsi="Arial" w:cs="Arial"/>
          <w:color w:val="002060"/>
          <w:sz w:val="22"/>
          <w:szCs w:val="22"/>
        </w:rPr>
      </w:pPr>
      <w:r w:rsidRPr="00AF1C53">
        <w:rPr>
          <w:rFonts w:ascii="Arial" w:hAnsi="Arial" w:cs="Arial"/>
          <w:color w:val="002060"/>
          <w:sz w:val="22"/>
          <w:szCs w:val="22"/>
        </w:rPr>
        <w:t xml:space="preserve">Il Comitato Regionale Marche ha affidato alla Società </w:t>
      </w:r>
      <w:r>
        <w:rPr>
          <w:rFonts w:ascii="Arial" w:hAnsi="Arial" w:cs="Arial"/>
          <w:color w:val="002060"/>
          <w:sz w:val="22"/>
          <w:szCs w:val="22"/>
        </w:rPr>
        <w:t>A.S.D. CHIARAVALLE FUTSAL</w:t>
      </w:r>
      <w:r w:rsidRPr="00AF1C53">
        <w:rPr>
          <w:rFonts w:ascii="Arial" w:hAnsi="Arial" w:cs="Arial"/>
          <w:color w:val="002060"/>
          <w:sz w:val="22"/>
          <w:szCs w:val="22"/>
        </w:rPr>
        <w:t xml:space="preserve"> l’organizzazione dell’evento riservandosi comunque ed in ogni caso gli aspetti di natura tecnico-regolamentare che rimangono di pertinenza del Comitato. </w:t>
      </w:r>
    </w:p>
    <w:p w14:paraId="6D83BB23" w14:textId="77777777" w:rsidR="000D0BF9" w:rsidRPr="00AF1C53" w:rsidRDefault="000D0BF9" w:rsidP="000D0BF9">
      <w:pPr>
        <w:rPr>
          <w:rFonts w:ascii="Arial" w:hAnsi="Arial" w:cs="Arial"/>
          <w:color w:val="002060"/>
          <w:sz w:val="22"/>
          <w:szCs w:val="22"/>
        </w:rPr>
      </w:pPr>
    </w:p>
    <w:p w14:paraId="71AF1E7B" w14:textId="77777777" w:rsidR="000D0BF9" w:rsidRPr="00AF1C53" w:rsidRDefault="000D0BF9" w:rsidP="000D0BF9">
      <w:pPr>
        <w:rPr>
          <w:rFonts w:ascii="Arial" w:hAnsi="Arial" w:cs="Arial"/>
          <w:color w:val="002060"/>
          <w:sz w:val="22"/>
          <w:szCs w:val="22"/>
        </w:rPr>
      </w:pPr>
      <w:r w:rsidRPr="00AF1C53">
        <w:rPr>
          <w:rFonts w:ascii="Arial" w:hAnsi="Arial" w:cs="Arial"/>
          <w:color w:val="002060"/>
          <w:sz w:val="22"/>
          <w:szCs w:val="22"/>
        </w:rPr>
        <w:t xml:space="preserve">Le Finals Cup avranno luogo dal </w:t>
      </w:r>
      <w:r>
        <w:rPr>
          <w:rFonts w:ascii="Arial" w:hAnsi="Arial" w:cs="Arial"/>
          <w:color w:val="002060"/>
          <w:sz w:val="22"/>
          <w:szCs w:val="22"/>
        </w:rPr>
        <w:t>3</w:t>
      </w:r>
      <w:r w:rsidRPr="00AF1C53">
        <w:rPr>
          <w:rFonts w:ascii="Arial" w:hAnsi="Arial" w:cs="Arial"/>
          <w:color w:val="002060"/>
          <w:sz w:val="22"/>
          <w:szCs w:val="22"/>
        </w:rPr>
        <w:t xml:space="preserve"> al </w:t>
      </w:r>
      <w:r>
        <w:rPr>
          <w:rFonts w:ascii="Arial" w:hAnsi="Arial" w:cs="Arial"/>
          <w:color w:val="002060"/>
          <w:sz w:val="22"/>
          <w:szCs w:val="22"/>
        </w:rPr>
        <w:t>6</w:t>
      </w:r>
      <w:r w:rsidRPr="00AF1C53">
        <w:rPr>
          <w:rFonts w:ascii="Arial" w:hAnsi="Arial" w:cs="Arial"/>
          <w:color w:val="002060"/>
          <w:sz w:val="22"/>
          <w:szCs w:val="22"/>
        </w:rPr>
        <w:t xml:space="preserve"> gennaio 20</w:t>
      </w:r>
      <w:r>
        <w:rPr>
          <w:rFonts w:ascii="Arial" w:hAnsi="Arial" w:cs="Arial"/>
          <w:color w:val="002060"/>
          <w:sz w:val="22"/>
          <w:szCs w:val="22"/>
        </w:rPr>
        <w:t>25</w:t>
      </w:r>
      <w:r w:rsidRPr="00AF1C53">
        <w:rPr>
          <w:rFonts w:ascii="Arial" w:hAnsi="Arial" w:cs="Arial"/>
          <w:color w:val="002060"/>
          <w:sz w:val="22"/>
          <w:szCs w:val="22"/>
        </w:rPr>
        <w:t xml:space="preserve"> presso il </w:t>
      </w:r>
      <w:r>
        <w:rPr>
          <w:rFonts w:ascii="Arial" w:hAnsi="Arial" w:cs="Arial"/>
          <w:color w:val="002060"/>
          <w:sz w:val="22"/>
          <w:szCs w:val="22"/>
        </w:rPr>
        <w:t>“Palazzetto dello Sport” –</w:t>
      </w:r>
      <w:r w:rsidRPr="00AF1C53">
        <w:rPr>
          <w:rFonts w:ascii="Arial" w:hAnsi="Arial" w:cs="Arial"/>
          <w:color w:val="002060"/>
          <w:sz w:val="22"/>
          <w:szCs w:val="22"/>
        </w:rPr>
        <w:t xml:space="preserve"> </w:t>
      </w:r>
      <w:r>
        <w:rPr>
          <w:rFonts w:ascii="Arial" w:hAnsi="Arial" w:cs="Arial"/>
          <w:color w:val="002060"/>
          <w:sz w:val="22"/>
          <w:szCs w:val="22"/>
        </w:rPr>
        <w:t xml:space="preserve">Via Falconara, CHIARAVALLE </w:t>
      </w:r>
      <w:r w:rsidRPr="00AF1C53">
        <w:rPr>
          <w:rFonts w:ascii="Arial" w:hAnsi="Arial" w:cs="Arial"/>
          <w:color w:val="002060"/>
          <w:sz w:val="22"/>
          <w:szCs w:val="22"/>
        </w:rPr>
        <w:t>come da programma gare.</w:t>
      </w:r>
    </w:p>
    <w:p w14:paraId="66313CC2" w14:textId="77777777" w:rsidR="000D0BF9" w:rsidRPr="00AF1C53" w:rsidRDefault="000D0BF9" w:rsidP="000D0BF9">
      <w:pPr>
        <w:pStyle w:val="Corpodeltesto21"/>
        <w:rPr>
          <w:rFonts w:ascii="Arial" w:hAnsi="Arial" w:cs="Arial"/>
          <w:color w:val="002060"/>
          <w:sz w:val="22"/>
          <w:szCs w:val="22"/>
        </w:rPr>
      </w:pPr>
    </w:p>
    <w:p w14:paraId="09F4C3DC" w14:textId="77777777" w:rsidR="000D0BF9" w:rsidRPr="00AF1C53" w:rsidRDefault="000D0BF9" w:rsidP="000D0BF9">
      <w:pPr>
        <w:pStyle w:val="Corpodeltesto21"/>
        <w:rPr>
          <w:rFonts w:ascii="Arial" w:hAnsi="Arial" w:cs="Arial"/>
          <w:color w:val="002060"/>
          <w:sz w:val="22"/>
          <w:szCs w:val="22"/>
        </w:rPr>
      </w:pPr>
      <w:r w:rsidRPr="00AF1C53">
        <w:rPr>
          <w:rFonts w:ascii="Arial" w:hAnsi="Arial" w:cs="Arial"/>
          <w:color w:val="002060"/>
          <w:sz w:val="22"/>
          <w:szCs w:val="22"/>
        </w:rPr>
        <w:t xml:space="preserve">La Società </w:t>
      </w:r>
      <w:r>
        <w:rPr>
          <w:rFonts w:ascii="Arial" w:hAnsi="Arial" w:cs="Arial"/>
          <w:color w:val="002060"/>
          <w:sz w:val="22"/>
          <w:szCs w:val="22"/>
        </w:rPr>
        <w:t>A.S.D. CHIARAVALLE FUTSAL</w:t>
      </w:r>
      <w:r w:rsidRPr="00AF1C53">
        <w:rPr>
          <w:rFonts w:ascii="Arial" w:hAnsi="Arial" w:cs="Arial"/>
          <w:color w:val="002060"/>
          <w:sz w:val="22"/>
          <w:szCs w:val="22"/>
        </w:rPr>
        <w:t xml:space="preserve"> si impegna a realizzare le migliori </w:t>
      </w:r>
      <w:r w:rsidRPr="005B0202">
        <w:rPr>
          <w:rFonts w:ascii="Arial" w:hAnsi="Arial" w:cs="Arial"/>
          <w:color w:val="002060"/>
          <w:sz w:val="22"/>
          <w:szCs w:val="22"/>
        </w:rPr>
        <w:t>condizioni possibili per lo svolgimento della competizione in conformità alle normative Federali e di Lega.</w:t>
      </w:r>
    </w:p>
    <w:p w14:paraId="0E0A792F" w14:textId="77777777" w:rsidR="000D0BF9" w:rsidRPr="00AF1C53" w:rsidRDefault="000D0BF9" w:rsidP="000D0BF9">
      <w:pPr>
        <w:rPr>
          <w:rFonts w:ascii="Arial" w:hAnsi="Arial" w:cs="Arial"/>
          <w:color w:val="002060"/>
          <w:sz w:val="22"/>
          <w:szCs w:val="22"/>
        </w:rPr>
      </w:pPr>
    </w:p>
    <w:p w14:paraId="42D7C4A2" w14:textId="77777777" w:rsidR="000D0BF9" w:rsidRPr="005B0202" w:rsidRDefault="000D0BF9" w:rsidP="000D0BF9">
      <w:pPr>
        <w:rPr>
          <w:rFonts w:ascii="Arial" w:hAnsi="Arial" w:cs="Arial"/>
          <w:color w:val="002060"/>
          <w:sz w:val="22"/>
          <w:szCs w:val="22"/>
        </w:rPr>
      </w:pPr>
      <w:r w:rsidRPr="00AF1C53">
        <w:rPr>
          <w:rFonts w:ascii="Arial" w:hAnsi="Arial" w:cs="Arial"/>
          <w:color w:val="002060"/>
          <w:sz w:val="22"/>
          <w:szCs w:val="22"/>
        </w:rPr>
        <w:t xml:space="preserve">Il Comitato Regionale Marche potrà adottare tutte le </w:t>
      </w:r>
      <w:r w:rsidRPr="005B0202">
        <w:rPr>
          <w:rFonts w:ascii="Arial" w:hAnsi="Arial" w:cs="Arial"/>
          <w:color w:val="002060"/>
          <w:sz w:val="22"/>
          <w:szCs w:val="22"/>
        </w:rPr>
        <w:t>decisioni concernenti il presente Regolamento anche al fine di assicurare il miglior esito della manifestazione, inoltre in caso di forza maggiore, sia la sede che il programma giornaliero possono essere variati a suo insindacabile giudizio.</w:t>
      </w:r>
    </w:p>
    <w:p w14:paraId="6A9F5C68" w14:textId="77777777" w:rsidR="000D0BF9" w:rsidRPr="00AF1C53" w:rsidRDefault="000D0BF9" w:rsidP="000D0BF9">
      <w:pPr>
        <w:rPr>
          <w:rFonts w:ascii="Arial" w:hAnsi="Arial" w:cs="Arial"/>
          <w:color w:val="002060"/>
          <w:sz w:val="22"/>
          <w:szCs w:val="22"/>
        </w:rPr>
      </w:pPr>
      <w:r w:rsidRPr="005B0202">
        <w:rPr>
          <w:rFonts w:ascii="Arial" w:hAnsi="Arial" w:cs="Arial"/>
          <w:color w:val="002060"/>
          <w:sz w:val="22"/>
          <w:szCs w:val="22"/>
        </w:rPr>
        <w:t>La disciplina sportiva è demandata agli Organi di Giustizia Sportiva della FIGC.</w:t>
      </w:r>
    </w:p>
    <w:p w14:paraId="7EA8EEA6" w14:textId="77777777" w:rsidR="000D0BF9" w:rsidRPr="00AF1C53" w:rsidRDefault="000D0BF9" w:rsidP="000D0BF9">
      <w:pPr>
        <w:rPr>
          <w:rFonts w:ascii="Arial" w:hAnsi="Arial" w:cs="Arial"/>
          <w:color w:val="002060"/>
          <w:sz w:val="22"/>
          <w:szCs w:val="22"/>
        </w:rPr>
      </w:pPr>
    </w:p>
    <w:p w14:paraId="31D85396" w14:textId="77777777" w:rsidR="000D0BF9" w:rsidRPr="00AF1C53" w:rsidRDefault="000D0BF9" w:rsidP="000D0BF9">
      <w:pPr>
        <w:pStyle w:val="breakline"/>
        <w:jc w:val="both"/>
        <w:rPr>
          <w:rFonts w:ascii="Arial" w:eastAsia="Lucida Sans Unicode" w:hAnsi="Arial" w:cs="Arial"/>
          <w:color w:val="002060"/>
          <w:kern w:val="1"/>
          <w:sz w:val="22"/>
          <w:szCs w:val="22"/>
        </w:rPr>
      </w:pPr>
      <w:r w:rsidRPr="00AF1C53">
        <w:rPr>
          <w:rFonts w:ascii="Arial" w:eastAsia="Lucida Sans Unicode" w:hAnsi="Arial" w:cs="Arial"/>
          <w:color w:val="002060"/>
          <w:kern w:val="1"/>
          <w:sz w:val="22"/>
          <w:szCs w:val="22"/>
        </w:rPr>
        <w:lastRenderedPageBreak/>
        <w:t>Le società partecipanti si impegnano a svolgere gli incontri della competizione nel rispetto del presente Regolamento, ed a far scendere in campo le loro migliori squadre.</w:t>
      </w:r>
    </w:p>
    <w:p w14:paraId="530B6FF1" w14:textId="77777777" w:rsidR="000D0BF9" w:rsidRPr="00AF1C53" w:rsidRDefault="000D0BF9" w:rsidP="000D0BF9">
      <w:pPr>
        <w:rPr>
          <w:rFonts w:ascii="Arial" w:hAnsi="Arial" w:cs="Arial"/>
          <w:color w:val="002060"/>
          <w:sz w:val="22"/>
          <w:szCs w:val="22"/>
        </w:rPr>
      </w:pPr>
      <w:r w:rsidRPr="00AF1C53">
        <w:rPr>
          <w:rFonts w:ascii="Arial" w:hAnsi="Arial" w:cs="Arial"/>
          <w:color w:val="002060"/>
          <w:sz w:val="22"/>
          <w:szCs w:val="22"/>
        </w:rPr>
        <w:t>Le Società sono responsabili del comportamento dei propri giocatori, dirigenti, membri della Società, tifosi e di ogni altra persona svolgente una funzione per loro conto prima, dopo e durante gli incontri, secondo le norme Federali e di Lega.</w:t>
      </w:r>
    </w:p>
    <w:p w14:paraId="78D25135" w14:textId="77777777" w:rsidR="000D0BF9" w:rsidRPr="00AF1C53" w:rsidRDefault="000D0BF9" w:rsidP="000D0BF9">
      <w:pPr>
        <w:rPr>
          <w:rFonts w:ascii="Arial" w:hAnsi="Arial" w:cs="Arial"/>
          <w:color w:val="002060"/>
        </w:rPr>
      </w:pPr>
    </w:p>
    <w:p w14:paraId="3782443B" w14:textId="77777777" w:rsidR="000D0BF9" w:rsidRPr="00AF1C53" w:rsidRDefault="000D0BF9" w:rsidP="000D0BF9">
      <w:pPr>
        <w:pStyle w:val="breakline"/>
        <w:jc w:val="center"/>
        <w:rPr>
          <w:rFonts w:ascii="Arial" w:hAnsi="Arial" w:cs="Arial"/>
          <w:b/>
          <w:color w:val="002060"/>
          <w:sz w:val="22"/>
          <w:szCs w:val="22"/>
        </w:rPr>
      </w:pPr>
      <w:r w:rsidRPr="00AF1C53">
        <w:rPr>
          <w:rFonts w:ascii="Arial" w:hAnsi="Arial" w:cs="Arial"/>
          <w:b/>
          <w:color w:val="002060"/>
          <w:sz w:val="22"/>
          <w:szCs w:val="22"/>
        </w:rPr>
        <w:t>Articolo 2 - Sistema di gara</w:t>
      </w:r>
    </w:p>
    <w:p w14:paraId="1B806D84" w14:textId="77777777" w:rsidR="000D0BF9" w:rsidRPr="00AF1C53" w:rsidRDefault="000D0BF9" w:rsidP="000D0BF9">
      <w:pPr>
        <w:rPr>
          <w:rFonts w:ascii="Arial" w:hAnsi="Arial" w:cs="Arial"/>
          <w:color w:val="002060"/>
        </w:rPr>
      </w:pPr>
    </w:p>
    <w:p w14:paraId="28F631E1" w14:textId="77777777" w:rsidR="000D0BF9" w:rsidRPr="00AF1C53" w:rsidRDefault="000D0BF9" w:rsidP="000D0BF9">
      <w:pPr>
        <w:rPr>
          <w:rFonts w:ascii="Arial" w:hAnsi="Arial" w:cs="Arial"/>
          <w:color w:val="002060"/>
          <w:sz w:val="22"/>
          <w:szCs w:val="22"/>
        </w:rPr>
      </w:pPr>
      <w:r w:rsidRPr="00AF1C53">
        <w:rPr>
          <w:rFonts w:ascii="Arial" w:hAnsi="Arial" w:cs="Arial"/>
          <w:color w:val="002060"/>
          <w:sz w:val="22"/>
          <w:szCs w:val="22"/>
        </w:rPr>
        <w:t>Le Finals Cup si svolgeranno con gare ad eliminazione diretta di sola andata.</w:t>
      </w:r>
    </w:p>
    <w:p w14:paraId="07E43ED0" w14:textId="77777777" w:rsidR="000D0BF9" w:rsidRPr="00AF1C53" w:rsidRDefault="000D0BF9" w:rsidP="000D0BF9">
      <w:pPr>
        <w:rPr>
          <w:rFonts w:ascii="Arial" w:hAnsi="Arial" w:cs="Arial"/>
          <w:color w:val="002060"/>
          <w:sz w:val="22"/>
          <w:szCs w:val="22"/>
        </w:rPr>
      </w:pPr>
    </w:p>
    <w:p w14:paraId="5A4A5C45" w14:textId="4E0087B1" w:rsidR="000D0BF9" w:rsidRPr="00AF1C53" w:rsidRDefault="000D0BF9" w:rsidP="000D0BF9">
      <w:pPr>
        <w:rPr>
          <w:rFonts w:ascii="Arial" w:hAnsi="Arial" w:cs="Arial"/>
          <w:color w:val="002060"/>
          <w:sz w:val="22"/>
          <w:szCs w:val="22"/>
        </w:rPr>
      </w:pPr>
      <w:r w:rsidRPr="006E12B4">
        <w:rPr>
          <w:rFonts w:ascii="Arial" w:hAnsi="Arial" w:cs="Arial"/>
          <w:color w:val="002060"/>
          <w:sz w:val="22"/>
          <w:szCs w:val="22"/>
        </w:rPr>
        <w:t xml:space="preserve">Il Comitato Regionale Marche il giorno </w:t>
      </w:r>
      <w:r w:rsidRPr="006E12B4">
        <w:rPr>
          <w:rFonts w:ascii="Arial" w:hAnsi="Arial" w:cs="Arial"/>
          <w:b/>
          <w:bCs/>
          <w:color w:val="002060"/>
          <w:sz w:val="22"/>
          <w:szCs w:val="22"/>
        </w:rPr>
        <w:t>Venerdì 20 dicembre 2024</w:t>
      </w:r>
      <w:r w:rsidRPr="006E12B4">
        <w:rPr>
          <w:rFonts w:ascii="Arial" w:hAnsi="Arial" w:cs="Arial"/>
          <w:color w:val="002060"/>
          <w:sz w:val="22"/>
          <w:szCs w:val="22"/>
        </w:rPr>
        <w:t xml:space="preserve"> alle </w:t>
      </w:r>
      <w:r w:rsidRPr="006E12B4">
        <w:rPr>
          <w:rFonts w:ascii="Arial" w:hAnsi="Arial" w:cs="Arial"/>
          <w:b/>
          <w:bCs/>
          <w:color w:val="002060"/>
          <w:sz w:val="22"/>
          <w:szCs w:val="22"/>
        </w:rPr>
        <w:t>ore 1</w:t>
      </w:r>
      <w:r w:rsidR="003E7C21">
        <w:rPr>
          <w:rFonts w:ascii="Arial" w:hAnsi="Arial" w:cs="Arial"/>
          <w:b/>
          <w:bCs/>
          <w:color w:val="002060"/>
          <w:sz w:val="22"/>
          <w:szCs w:val="22"/>
        </w:rPr>
        <w:t>5</w:t>
      </w:r>
      <w:r w:rsidRPr="006E12B4">
        <w:rPr>
          <w:rFonts w:ascii="Arial" w:hAnsi="Arial" w:cs="Arial"/>
          <w:b/>
          <w:bCs/>
          <w:color w:val="002060"/>
          <w:sz w:val="22"/>
          <w:szCs w:val="22"/>
        </w:rPr>
        <w:t xml:space="preserve">:00 </w:t>
      </w:r>
      <w:r w:rsidRPr="006E12B4">
        <w:rPr>
          <w:rFonts w:ascii="Arial" w:hAnsi="Arial" w:cs="Arial"/>
          <w:color w:val="002060"/>
          <w:sz w:val="22"/>
          <w:szCs w:val="22"/>
        </w:rPr>
        <w:t xml:space="preserve">presso la </w:t>
      </w:r>
      <w:r w:rsidR="006E12B4" w:rsidRPr="006E12B4">
        <w:rPr>
          <w:rFonts w:ascii="Arial" w:hAnsi="Arial" w:cs="Arial"/>
          <w:color w:val="002060"/>
          <w:sz w:val="22"/>
          <w:szCs w:val="22"/>
        </w:rPr>
        <w:t>“</w:t>
      </w:r>
      <w:r w:rsidR="006E12B4" w:rsidRPr="006E12B4">
        <w:rPr>
          <w:rFonts w:ascii="Arial" w:hAnsi="Arial" w:cs="Arial"/>
          <w:b/>
          <w:bCs/>
          <w:color w:val="002060"/>
          <w:sz w:val="22"/>
          <w:szCs w:val="22"/>
        </w:rPr>
        <w:t xml:space="preserve">Sala Piumini” </w:t>
      </w:r>
      <w:r w:rsidR="006E12B4" w:rsidRPr="006E12B4">
        <w:rPr>
          <w:rFonts w:ascii="Arial" w:hAnsi="Arial" w:cs="Arial"/>
          <w:color w:val="002060"/>
          <w:sz w:val="22"/>
          <w:szCs w:val="22"/>
        </w:rPr>
        <w:t xml:space="preserve">della </w:t>
      </w:r>
      <w:r w:rsidR="006E12B4" w:rsidRPr="006E12B4">
        <w:rPr>
          <w:rFonts w:ascii="Arial" w:hAnsi="Arial" w:cs="Arial"/>
          <w:b/>
          <w:bCs/>
          <w:color w:val="002060"/>
          <w:sz w:val="22"/>
          <w:szCs w:val="22"/>
        </w:rPr>
        <w:t>Biblioteca Comunale di CHIARAVALLE</w:t>
      </w:r>
      <w:r w:rsidR="006E12B4" w:rsidRPr="006E12B4">
        <w:rPr>
          <w:rFonts w:ascii="Arial" w:hAnsi="Arial" w:cs="Arial"/>
          <w:color w:val="002060"/>
          <w:sz w:val="22"/>
          <w:szCs w:val="22"/>
        </w:rPr>
        <w:t xml:space="preserve"> </w:t>
      </w:r>
      <w:r w:rsidRPr="006E12B4">
        <w:rPr>
          <w:rFonts w:ascii="Arial" w:hAnsi="Arial" w:cs="Arial"/>
          <w:color w:val="002060"/>
          <w:sz w:val="22"/>
          <w:szCs w:val="22"/>
        </w:rPr>
        <w:t>nel corso della conferenza stampa di presentazione delle Finals Cup ha provveduto ad effettuare un sorteggio per decidere gli accoppiamenti delle squadre qualificate in ogni categoria come di seguito evidenziato:</w:t>
      </w:r>
      <w:r w:rsidRPr="00AF1C53">
        <w:rPr>
          <w:rFonts w:ascii="Arial" w:hAnsi="Arial" w:cs="Arial"/>
          <w:color w:val="002060"/>
          <w:sz w:val="22"/>
          <w:szCs w:val="22"/>
        </w:rPr>
        <w:t xml:space="preserve"> </w:t>
      </w:r>
    </w:p>
    <w:p w14:paraId="56B1DC49" w14:textId="77777777" w:rsidR="006E12B4" w:rsidRPr="00AF1C53" w:rsidRDefault="006E12B4" w:rsidP="000D0BF9">
      <w:pPr>
        <w:rPr>
          <w:rFonts w:ascii="Arial" w:hAnsi="Arial" w:cs="Arial"/>
          <w:color w:val="002060"/>
        </w:rPr>
      </w:pPr>
    </w:p>
    <w:p w14:paraId="551DDE84" w14:textId="77777777" w:rsidR="000D0BF9" w:rsidRPr="00AF1C53" w:rsidRDefault="000D0BF9" w:rsidP="000D0BF9">
      <w:pPr>
        <w:jc w:val="center"/>
        <w:rPr>
          <w:rFonts w:ascii="Arial" w:hAnsi="Arial" w:cs="Arial"/>
          <w:b/>
          <w:color w:val="002060"/>
          <w:sz w:val="22"/>
          <w:szCs w:val="22"/>
          <w:u w:val="single"/>
        </w:rPr>
      </w:pPr>
      <w:r w:rsidRPr="00AF1C53">
        <w:rPr>
          <w:rFonts w:ascii="Arial" w:hAnsi="Arial" w:cs="Arial"/>
          <w:b/>
          <w:color w:val="002060"/>
          <w:sz w:val="22"/>
          <w:szCs w:val="22"/>
          <w:u w:val="single"/>
        </w:rPr>
        <w:t>COPPA ITALIA CALCIO A CINQUE MASCHILE</w:t>
      </w:r>
    </w:p>
    <w:p w14:paraId="75EE5D12" w14:textId="77777777" w:rsidR="000D0BF9" w:rsidRPr="00AF1C53" w:rsidRDefault="000D0BF9" w:rsidP="000D0BF9">
      <w:pPr>
        <w:rPr>
          <w:rFonts w:ascii="Arial" w:hAnsi="Arial" w:cs="Arial"/>
          <w:color w:val="002060"/>
        </w:rPr>
      </w:pPr>
    </w:p>
    <w:p w14:paraId="547563B0" w14:textId="77777777" w:rsidR="000D0BF9" w:rsidRPr="00AF1C53" w:rsidRDefault="000D0BF9" w:rsidP="000D0BF9">
      <w:pPr>
        <w:pStyle w:val="Corpodeltesto21"/>
        <w:rPr>
          <w:rFonts w:ascii="Arial" w:hAnsi="Arial" w:cs="Arial"/>
          <w:color w:val="002060"/>
          <w:sz w:val="22"/>
          <w:szCs w:val="22"/>
        </w:rPr>
      </w:pPr>
      <w:r w:rsidRPr="00AF1C53">
        <w:rPr>
          <w:rFonts w:ascii="Arial" w:hAnsi="Arial" w:cs="Arial"/>
          <w:color w:val="002060"/>
          <w:sz w:val="22"/>
          <w:szCs w:val="22"/>
        </w:rPr>
        <w:t>Le seguenti Società si sono qualificate alle Finals Cup:</w:t>
      </w:r>
    </w:p>
    <w:p w14:paraId="367E4336" w14:textId="77777777" w:rsidR="000D0BF9" w:rsidRPr="00AF1C53" w:rsidRDefault="000D0BF9" w:rsidP="000D0BF9">
      <w:pPr>
        <w:pStyle w:val="Corpodeltesto21"/>
        <w:rPr>
          <w:rFonts w:ascii="Arial" w:hAnsi="Arial" w:cs="Arial"/>
          <w:color w:val="002060"/>
          <w:sz w:val="22"/>
          <w:szCs w:val="22"/>
        </w:rPr>
      </w:pPr>
    </w:p>
    <w:p w14:paraId="24E53427" w14:textId="77777777" w:rsidR="000D0BF9" w:rsidRPr="00713D31" w:rsidRDefault="000D0BF9" w:rsidP="000D0BF9">
      <w:pPr>
        <w:pStyle w:val="Corpodeltesto21"/>
        <w:rPr>
          <w:rFonts w:ascii="Arial" w:hAnsi="Arial" w:cs="Arial"/>
          <w:b/>
          <w:color w:val="002060"/>
          <w:sz w:val="22"/>
          <w:szCs w:val="22"/>
        </w:rPr>
      </w:pPr>
      <w:r w:rsidRPr="00713D31">
        <w:rPr>
          <w:rFonts w:ascii="Arial" w:hAnsi="Arial" w:cs="Arial"/>
          <w:b/>
          <w:color w:val="002060"/>
          <w:sz w:val="22"/>
          <w:szCs w:val="22"/>
        </w:rPr>
        <w:t xml:space="preserve">943510 </w:t>
      </w:r>
      <w:r>
        <w:rPr>
          <w:rFonts w:ascii="Arial" w:hAnsi="Arial" w:cs="Arial"/>
          <w:b/>
          <w:color w:val="002060"/>
          <w:sz w:val="22"/>
          <w:szCs w:val="22"/>
        </w:rPr>
        <w:tab/>
      </w:r>
      <w:r w:rsidRPr="00713D31">
        <w:rPr>
          <w:rFonts w:ascii="Arial" w:hAnsi="Arial" w:cs="Arial"/>
          <w:b/>
          <w:color w:val="002060"/>
          <w:sz w:val="22"/>
          <w:szCs w:val="22"/>
        </w:rPr>
        <w:t>A.S.D. AMICI DEL CENTROSOCIO SP</w:t>
      </w:r>
    </w:p>
    <w:p w14:paraId="080E853A" w14:textId="77777777" w:rsidR="000D0BF9" w:rsidRPr="00713D31" w:rsidRDefault="000D0BF9" w:rsidP="000D0BF9">
      <w:pPr>
        <w:pStyle w:val="Corpodeltesto21"/>
        <w:rPr>
          <w:rFonts w:ascii="Arial" w:hAnsi="Arial" w:cs="Arial"/>
          <w:b/>
          <w:color w:val="002060"/>
          <w:sz w:val="22"/>
          <w:szCs w:val="22"/>
        </w:rPr>
      </w:pPr>
      <w:r w:rsidRPr="00713D31">
        <w:rPr>
          <w:rFonts w:ascii="Arial" w:hAnsi="Arial" w:cs="Arial"/>
          <w:b/>
          <w:color w:val="002060"/>
          <w:sz w:val="22"/>
          <w:szCs w:val="22"/>
        </w:rPr>
        <w:t xml:space="preserve">949466 </w:t>
      </w:r>
      <w:r>
        <w:rPr>
          <w:rFonts w:ascii="Arial" w:hAnsi="Arial" w:cs="Arial"/>
          <w:b/>
          <w:color w:val="002060"/>
          <w:sz w:val="22"/>
          <w:szCs w:val="22"/>
        </w:rPr>
        <w:tab/>
      </w:r>
      <w:r w:rsidRPr="00713D31">
        <w:rPr>
          <w:rFonts w:ascii="Arial" w:hAnsi="Arial" w:cs="Arial"/>
          <w:b/>
          <w:color w:val="002060"/>
          <w:sz w:val="22"/>
          <w:szCs w:val="22"/>
        </w:rPr>
        <w:t xml:space="preserve">A.S.D. BAYER CAPPUCCINI        </w:t>
      </w:r>
    </w:p>
    <w:p w14:paraId="3019B95E" w14:textId="77777777" w:rsidR="000D0BF9" w:rsidRPr="00713D31" w:rsidRDefault="000D0BF9" w:rsidP="000D0BF9">
      <w:pPr>
        <w:pStyle w:val="Corpodeltesto21"/>
        <w:rPr>
          <w:rFonts w:ascii="Arial" w:hAnsi="Arial" w:cs="Arial"/>
          <w:b/>
          <w:color w:val="002060"/>
          <w:sz w:val="22"/>
          <w:szCs w:val="22"/>
        </w:rPr>
      </w:pPr>
      <w:r w:rsidRPr="00713D31">
        <w:rPr>
          <w:rFonts w:ascii="Arial" w:hAnsi="Arial" w:cs="Arial"/>
          <w:b/>
          <w:color w:val="002060"/>
          <w:sz w:val="22"/>
          <w:szCs w:val="22"/>
        </w:rPr>
        <w:t xml:space="preserve">934477 </w:t>
      </w:r>
      <w:r>
        <w:rPr>
          <w:rFonts w:ascii="Arial" w:hAnsi="Arial" w:cs="Arial"/>
          <w:b/>
          <w:color w:val="002060"/>
          <w:sz w:val="22"/>
          <w:szCs w:val="22"/>
        </w:rPr>
        <w:tab/>
      </w:r>
      <w:r w:rsidRPr="00713D31">
        <w:rPr>
          <w:rFonts w:ascii="Arial" w:hAnsi="Arial" w:cs="Arial"/>
          <w:b/>
          <w:color w:val="002060"/>
          <w:sz w:val="22"/>
          <w:szCs w:val="22"/>
        </w:rPr>
        <w:t xml:space="preserve">A.P.D. CERRETO D ESI C5 A.S.D. </w:t>
      </w:r>
    </w:p>
    <w:p w14:paraId="65E926EF" w14:textId="77777777" w:rsidR="000D0BF9" w:rsidRPr="00713D31" w:rsidRDefault="000D0BF9" w:rsidP="000D0BF9">
      <w:pPr>
        <w:pStyle w:val="Corpodeltesto21"/>
        <w:rPr>
          <w:rFonts w:ascii="Arial" w:hAnsi="Arial" w:cs="Arial"/>
          <w:b/>
          <w:color w:val="002060"/>
          <w:sz w:val="22"/>
          <w:szCs w:val="22"/>
        </w:rPr>
      </w:pPr>
      <w:r w:rsidRPr="00713D31">
        <w:rPr>
          <w:rFonts w:ascii="Arial" w:hAnsi="Arial" w:cs="Arial"/>
          <w:b/>
          <w:color w:val="002060"/>
          <w:sz w:val="22"/>
          <w:szCs w:val="22"/>
        </w:rPr>
        <w:t xml:space="preserve"> 79603 </w:t>
      </w:r>
      <w:r>
        <w:rPr>
          <w:rFonts w:ascii="Arial" w:hAnsi="Arial" w:cs="Arial"/>
          <w:b/>
          <w:color w:val="002060"/>
          <w:sz w:val="22"/>
          <w:szCs w:val="22"/>
        </w:rPr>
        <w:tab/>
      </w:r>
      <w:r w:rsidRPr="00713D31">
        <w:rPr>
          <w:rFonts w:ascii="Arial" w:hAnsi="Arial" w:cs="Arial"/>
          <w:b/>
          <w:color w:val="002060"/>
          <w:sz w:val="22"/>
          <w:szCs w:val="22"/>
        </w:rPr>
        <w:t xml:space="preserve">A.S.D. CHIARAVALLE FUTSAL      </w:t>
      </w:r>
    </w:p>
    <w:p w14:paraId="3C878C38" w14:textId="77777777" w:rsidR="000D0BF9" w:rsidRPr="00713D31" w:rsidRDefault="000D0BF9" w:rsidP="000D0BF9">
      <w:pPr>
        <w:pStyle w:val="Corpodeltesto21"/>
        <w:rPr>
          <w:rFonts w:ascii="Arial" w:hAnsi="Arial" w:cs="Arial"/>
          <w:b/>
          <w:color w:val="002060"/>
          <w:sz w:val="22"/>
          <w:szCs w:val="22"/>
        </w:rPr>
      </w:pPr>
      <w:r w:rsidRPr="00713D31">
        <w:rPr>
          <w:rFonts w:ascii="Arial" w:hAnsi="Arial" w:cs="Arial"/>
          <w:b/>
          <w:color w:val="002060"/>
          <w:sz w:val="22"/>
          <w:szCs w:val="22"/>
        </w:rPr>
        <w:t xml:space="preserve">700410 </w:t>
      </w:r>
      <w:r>
        <w:rPr>
          <w:rFonts w:ascii="Arial" w:hAnsi="Arial" w:cs="Arial"/>
          <w:b/>
          <w:color w:val="002060"/>
          <w:sz w:val="22"/>
          <w:szCs w:val="22"/>
        </w:rPr>
        <w:tab/>
      </w:r>
      <w:r w:rsidRPr="00713D31">
        <w:rPr>
          <w:rFonts w:ascii="Arial" w:hAnsi="Arial" w:cs="Arial"/>
          <w:b/>
          <w:color w:val="002060"/>
          <w:sz w:val="22"/>
          <w:szCs w:val="22"/>
        </w:rPr>
        <w:t xml:space="preserve">A.S.D. GAGLIOLE CALCIO A 5     </w:t>
      </w:r>
    </w:p>
    <w:p w14:paraId="371B21AD" w14:textId="77777777" w:rsidR="000D0BF9" w:rsidRPr="00713D31" w:rsidRDefault="000D0BF9" w:rsidP="000D0BF9">
      <w:pPr>
        <w:pStyle w:val="Corpodeltesto21"/>
        <w:rPr>
          <w:rFonts w:ascii="Arial" w:hAnsi="Arial" w:cs="Arial"/>
          <w:b/>
          <w:color w:val="002060"/>
          <w:sz w:val="22"/>
          <w:szCs w:val="22"/>
        </w:rPr>
      </w:pPr>
      <w:r w:rsidRPr="00713D31">
        <w:rPr>
          <w:rFonts w:ascii="Arial" w:hAnsi="Arial" w:cs="Arial"/>
          <w:b/>
          <w:color w:val="002060"/>
          <w:sz w:val="22"/>
          <w:szCs w:val="22"/>
        </w:rPr>
        <w:t xml:space="preserve">700545 </w:t>
      </w:r>
      <w:r>
        <w:rPr>
          <w:rFonts w:ascii="Arial" w:hAnsi="Arial" w:cs="Arial"/>
          <w:b/>
          <w:color w:val="002060"/>
          <w:sz w:val="22"/>
          <w:szCs w:val="22"/>
        </w:rPr>
        <w:tab/>
      </w:r>
      <w:r w:rsidRPr="00713D31">
        <w:rPr>
          <w:rFonts w:ascii="Arial" w:hAnsi="Arial" w:cs="Arial"/>
          <w:b/>
          <w:color w:val="002060"/>
          <w:sz w:val="22"/>
          <w:szCs w:val="22"/>
        </w:rPr>
        <w:t xml:space="preserve">A.S.D. PIETRALACROCE 73        </w:t>
      </w:r>
    </w:p>
    <w:p w14:paraId="26E7C1D1" w14:textId="77777777" w:rsidR="000D0BF9" w:rsidRPr="00713D31" w:rsidRDefault="000D0BF9" w:rsidP="000D0BF9">
      <w:pPr>
        <w:pStyle w:val="Corpodeltesto21"/>
        <w:rPr>
          <w:rFonts w:ascii="Arial" w:hAnsi="Arial" w:cs="Arial"/>
          <w:b/>
          <w:color w:val="002060"/>
          <w:sz w:val="22"/>
          <w:szCs w:val="22"/>
        </w:rPr>
      </w:pPr>
      <w:r w:rsidRPr="00713D31">
        <w:rPr>
          <w:rFonts w:ascii="Arial" w:hAnsi="Arial" w:cs="Arial"/>
          <w:b/>
          <w:color w:val="002060"/>
          <w:sz w:val="22"/>
          <w:szCs w:val="22"/>
        </w:rPr>
        <w:t xml:space="preserve">963011        </w:t>
      </w:r>
      <w:r>
        <w:rPr>
          <w:rFonts w:ascii="Arial" w:hAnsi="Arial" w:cs="Arial"/>
          <w:b/>
          <w:color w:val="002060"/>
          <w:sz w:val="22"/>
          <w:szCs w:val="22"/>
        </w:rPr>
        <w:tab/>
      </w:r>
      <w:r>
        <w:rPr>
          <w:rFonts w:ascii="Arial" w:hAnsi="Arial" w:cs="Arial"/>
          <w:b/>
          <w:color w:val="002060"/>
          <w:sz w:val="22"/>
          <w:szCs w:val="22"/>
        </w:rPr>
        <w:tab/>
      </w:r>
      <w:r w:rsidRPr="00713D31">
        <w:rPr>
          <w:rFonts w:ascii="Arial" w:hAnsi="Arial" w:cs="Arial"/>
          <w:b/>
          <w:color w:val="002060"/>
          <w:sz w:val="22"/>
          <w:szCs w:val="22"/>
        </w:rPr>
        <w:t>SAMBENEDETTESE C5 SSDARL</w:t>
      </w:r>
    </w:p>
    <w:p w14:paraId="24032BD8" w14:textId="77777777" w:rsidR="000D0BF9" w:rsidRDefault="000D0BF9" w:rsidP="000D0BF9">
      <w:pPr>
        <w:pStyle w:val="Corpodeltesto21"/>
        <w:rPr>
          <w:rFonts w:ascii="Arial" w:hAnsi="Arial" w:cs="Arial"/>
          <w:b/>
          <w:color w:val="002060"/>
          <w:sz w:val="22"/>
          <w:szCs w:val="22"/>
        </w:rPr>
      </w:pPr>
      <w:r w:rsidRPr="00713D31">
        <w:rPr>
          <w:rFonts w:ascii="Arial" w:hAnsi="Arial" w:cs="Arial"/>
          <w:b/>
          <w:color w:val="002060"/>
          <w:sz w:val="22"/>
          <w:szCs w:val="22"/>
        </w:rPr>
        <w:t xml:space="preserve">700144 </w:t>
      </w:r>
      <w:r>
        <w:rPr>
          <w:rFonts w:ascii="Arial" w:hAnsi="Arial" w:cs="Arial"/>
          <w:b/>
          <w:color w:val="002060"/>
          <w:sz w:val="22"/>
          <w:szCs w:val="22"/>
        </w:rPr>
        <w:tab/>
      </w:r>
      <w:r w:rsidRPr="00713D31">
        <w:rPr>
          <w:rFonts w:ascii="Arial" w:hAnsi="Arial" w:cs="Arial"/>
          <w:b/>
          <w:color w:val="002060"/>
          <w:sz w:val="22"/>
          <w:szCs w:val="22"/>
        </w:rPr>
        <w:t xml:space="preserve">U.S.   </w:t>
      </w:r>
      <w:r>
        <w:rPr>
          <w:rFonts w:ascii="Arial" w:hAnsi="Arial" w:cs="Arial"/>
          <w:b/>
          <w:color w:val="002060"/>
          <w:sz w:val="22"/>
          <w:szCs w:val="22"/>
        </w:rPr>
        <w:tab/>
      </w:r>
      <w:r w:rsidRPr="00713D31">
        <w:rPr>
          <w:rFonts w:ascii="Arial" w:hAnsi="Arial" w:cs="Arial"/>
          <w:b/>
          <w:color w:val="002060"/>
          <w:sz w:val="22"/>
          <w:szCs w:val="22"/>
        </w:rPr>
        <w:t xml:space="preserve">TRE TORRI A.S.D.        </w:t>
      </w:r>
    </w:p>
    <w:p w14:paraId="28B5CACC" w14:textId="77777777" w:rsidR="000D0BF9" w:rsidRDefault="000D0BF9" w:rsidP="000D0BF9">
      <w:pPr>
        <w:pStyle w:val="Corpodeltesto21"/>
        <w:rPr>
          <w:rFonts w:ascii="Arial" w:hAnsi="Arial" w:cs="Arial"/>
          <w:color w:val="002060"/>
          <w:sz w:val="22"/>
          <w:szCs w:val="22"/>
        </w:rPr>
      </w:pPr>
    </w:p>
    <w:p w14:paraId="6131B8F7" w14:textId="77777777" w:rsidR="000D0BF9" w:rsidRPr="00AF1C53" w:rsidRDefault="000D0BF9" w:rsidP="000D0BF9">
      <w:pPr>
        <w:pStyle w:val="Corpodeltesto21"/>
        <w:rPr>
          <w:rFonts w:ascii="Arial" w:hAnsi="Arial" w:cs="Arial"/>
          <w:color w:val="002060"/>
          <w:sz w:val="22"/>
          <w:szCs w:val="22"/>
        </w:rPr>
      </w:pPr>
      <w:r w:rsidRPr="00AF1C53">
        <w:rPr>
          <w:rFonts w:ascii="Arial" w:hAnsi="Arial" w:cs="Arial"/>
          <w:color w:val="002060"/>
          <w:sz w:val="22"/>
          <w:szCs w:val="22"/>
        </w:rPr>
        <w:t>Il sorteggio sarà determinando estraendo in sequenza le squadre che verranno inserite nel tabellone come di seguito riportato.</w:t>
      </w:r>
    </w:p>
    <w:p w14:paraId="4B91D929" w14:textId="77777777" w:rsidR="000D0BF9" w:rsidRPr="00AF1C53" w:rsidRDefault="000D0BF9" w:rsidP="000D0BF9">
      <w:pPr>
        <w:pStyle w:val="Corpodeltesto21"/>
        <w:rPr>
          <w:rFonts w:ascii="Arial" w:hAnsi="Arial" w:cs="Arial"/>
          <w:color w:val="002060"/>
          <w:sz w:val="22"/>
          <w:szCs w:val="22"/>
        </w:rPr>
      </w:pPr>
      <w:r w:rsidRPr="00AF1C53">
        <w:rPr>
          <w:rFonts w:ascii="Arial" w:hAnsi="Arial" w:cs="Arial"/>
          <w:color w:val="002060"/>
          <w:sz w:val="22"/>
          <w:szCs w:val="22"/>
        </w:rPr>
        <w:t>Pertanto saranno sorteggiate le posizioni nn° 1, 2, 3, 4, 5, 6, 7, 8.</w:t>
      </w:r>
    </w:p>
    <w:p w14:paraId="3544D648" w14:textId="77777777" w:rsidR="000D0BF9" w:rsidRPr="00AF1C53" w:rsidRDefault="000D0BF9" w:rsidP="000D0BF9">
      <w:pPr>
        <w:pStyle w:val="Corpodeltesto21"/>
        <w:rPr>
          <w:rFonts w:ascii="Arial" w:hAnsi="Arial" w:cs="Arial"/>
          <w:color w:val="002060"/>
          <w:sz w:val="22"/>
          <w:szCs w:val="22"/>
        </w:rPr>
      </w:pPr>
    </w:p>
    <w:tbl>
      <w:tblPr>
        <w:tblW w:w="9809" w:type="dxa"/>
        <w:tblInd w:w="55" w:type="dxa"/>
        <w:tblCellMar>
          <w:left w:w="70" w:type="dxa"/>
          <w:right w:w="70" w:type="dxa"/>
        </w:tblCellMar>
        <w:tblLook w:val="04A0" w:firstRow="1" w:lastRow="0" w:firstColumn="1" w:lastColumn="0" w:noHBand="0" w:noVBand="1"/>
      </w:tblPr>
      <w:tblGrid>
        <w:gridCol w:w="596"/>
        <w:gridCol w:w="3527"/>
        <w:gridCol w:w="207"/>
        <w:gridCol w:w="2372"/>
        <w:gridCol w:w="207"/>
        <w:gridCol w:w="1675"/>
        <w:gridCol w:w="207"/>
        <w:gridCol w:w="1057"/>
      </w:tblGrid>
      <w:tr w:rsidR="000D0BF9" w:rsidRPr="00AF1C53" w14:paraId="3B836275" w14:textId="77777777" w:rsidTr="00225544">
        <w:trPr>
          <w:trHeight w:val="240"/>
        </w:trPr>
        <w:tc>
          <w:tcPr>
            <w:tcW w:w="582" w:type="dxa"/>
            <w:tcBorders>
              <w:left w:val="nil"/>
              <w:right w:val="nil"/>
            </w:tcBorders>
            <w:shd w:val="clear" w:color="000000" w:fill="EAEAEA"/>
          </w:tcPr>
          <w:p w14:paraId="2CDD6093" w14:textId="77777777" w:rsidR="000D0BF9" w:rsidRPr="00AF1C53" w:rsidRDefault="000D0BF9" w:rsidP="00225544">
            <w:pPr>
              <w:jc w:val="center"/>
              <w:rPr>
                <w:rFonts w:ascii="Arial" w:hAnsi="Arial" w:cs="Arial"/>
                <w:b/>
                <w:bCs/>
                <w:color w:val="002060"/>
              </w:rPr>
            </w:pPr>
          </w:p>
        </w:tc>
        <w:tc>
          <w:tcPr>
            <w:tcW w:w="3527" w:type="dxa"/>
            <w:tcBorders>
              <w:left w:val="nil"/>
              <w:right w:val="nil"/>
            </w:tcBorders>
            <w:shd w:val="clear" w:color="000000" w:fill="EAEAEA"/>
            <w:noWrap/>
            <w:vAlign w:val="center"/>
            <w:hideMark/>
          </w:tcPr>
          <w:p w14:paraId="43CEA7C4" w14:textId="77777777" w:rsidR="000D0BF9" w:rsidRPr="005B250D" w:rsidRDefault="000D0BF9" w:rsidP="00225544">
            <w:pPr>
              <w:jc w:val="center"/>
              <w:rPr>
                <w:rFonts w:ascii="Arial" w:hAnsi="Arial" w:cs="Arial"/>
                <w:b/>
                <w:bCs/>
                <w:color w:val="002060"/>
                <w:sz w:val="22"/>
                <w:szCs w:val="22"/>
              </w:rPr>
            </w:pPr>
            <w:r w:rsidRPr="005B250D">
              <w:rPr>
                <w:rFonts w:ascii="Arial" w:hAnsi="Arial" w:cs="Arial"/>
                <w:b/>
                <w:bCs/>
                <w:color w:val="002060"/>
                <w:sz w:val="22"/>
                <w:szCs w:val="22"/>
              </w:rPr>
              <w:t xml:space="preserve">Quarti di Finale </w:t>
            </w:r>
          </w:p>
          <w:p w14:paraId="6A06E52A" w14:textId="77777777" w:rsidR="000D0BF9" w:rsidRPr="005B250D" w:rsidRDefault="000D0BF9" w:rsidP="00225544">
            <w:pPr>
              <w:jc w:val="center"/>
              <w:rPr>
                <w:rFonts w:ascii="Arial" w:hAnsi="Arial" w:cs="Arial"/>
                <w:b/>
                <w:bCs/>
                <w:color w:val="002060"/>
                <w:sz w:val="22"/>
                <w:szCs w:val="22"/>
              </w:rPr>
            </w:pPr>
            <w:r w:rsidRPr="005B250D">
              <w:rPr>
                <w:rFonts w:ascii="Arial" w:hAnsi="Arial" w:cs="Arial"/>
                <w:b/>
                <w:bCs/>
                <w:color w:val="002060"/>
                <w:sz w:val="22"/>
                <w:szCs w:val="22"/>
              </w:rPr>
              <w:t>0</w:t>
            </w:r>
            <w:r>
              <w:rPr>
                <w:rFonts w:ascii="Arial" w:hAnsi="Arial" w:cs="Arial"/>
                <w:b/>
                <w:bCs/>
                <w:color w:val="002060"/>
                <w:sz w:val="22"/>
                <w:szCs w:val="22"/>
              </w:rPr>
              <w:t>3</w:t>
            </w:r>
            <w:r w:rsidRPr="005B250D">
              <w:rPr>
                <w:rFonts w:ascii="Arial" w:hAnsi="Arial" w:cs="Arial"/>
                <w:b/>
                <w:bCs/>
                <w:color w:val="002060"/>
                <w:sz w:val="22"/>
                <w:szCs w:val="22"/>
              </w:rPr>
              <w:t>/01/202</w:t>
            </w:r>
            <w:r>
              <w:rPr>
                <w:rFonts w:ascii="Arial" w:hAnsi="Arial" w:cs="Arial"/>
                <w:b/>
                <w:bCs/>
                <w:color w:val="002060"/>
                <w:sz w:val="22"/>
                <w:szCs w:val="22"/>
              </w:rPr>
              <w:t>5</w:t>
            </w:r>
          </w:p>
        </w:tc>
        <w:tc>
          <w:tcPr>
            <w:tcW w:w="207" w:type="dxa"/>
            <w:tcBorders>
              <w:left w:val="nil"/>
              <w:right w:val="nil"/>
            </w:tcBorders>
            <w:shd w:val="clear" w:color="000000" w:fill="EAEAEA"/>
            <w:noWrap/>
            <w:vAlign w:val="center"/>
            <w:hideMark/>
          </w:tcPr>
          <w:p w14:paraId="259269BB" w14:textId="77777777" w:rsidR="000D0BF9" w:rsidRPr="005B250D" w:rsidRDefault="000D0BF9" w:rsidP="00225544">
            <w:pPr>
              <w:jc w:val="center"/>
              <w:rPr>
                <w:rFonts w:ascii="Arial" w:hAnsi="Arial" w:cs="Arial"/>
                <w:b/>
                <w:bCs/>
                <w:color w:val="002060"/>
                <w:sz w:val="22"/>
                <w:szCs w:val="22"/>
              </w:rPr>
            </w:pPr>
            <w:r w:rsidRPr="005B250D">
              <w:rPr>
                <w:rFonts w:ascii="Arial" w:hAnsi="Arial" w:cs="Arial"/>
                <w:b/>
                <w:bCs/>
                <w:color w:val="002060"/>
                <w:sz w:val="22"/>
                <w:szCs w:val="22"/>
              </w:rPr>
              <w:t> </w:t>
            </w:r>
          </w:p>
        </w:tc>
        <w:tc>
          <w:tcPr>
            <w:tcW w:w="2372" w:type="dxa"/>
            <w:tcBorders>
              <w:top w:val="nil"/>
              <w:left w:val="nil"/>
              <w:right w:val="nil"/>
            </w:tcBorders>
            <w:shd w:val="clear" w:color="000000" w:fill="EAEAEA"/>
            <w:noWrap/>
            <w:vAlign w:val="center"/>
            <w:hideMark/>
          </w:tcPr>
          <w:p w14:paraId="7CEEECDE" w14:textId="77777777" w:rsidR="000D0BF9" w:rsidRPr="005B250D" w:rsidRDefault="000D0BF9" w:rsidP="00225544">
            <w:pPr>
              <w:rPr>
                <w:rFonts w:ascii="Arial" w:hAnsi="Arial" w:cs="Arial"/>
                <w:b/>
                <w:bCs/>
                <w:color w:val="002060"/>
                <w:sz w:val="22"/>
                <w:szCs w:val="22"/>
              </w:rPr>
            </w:pPr>
            <w:r w:rsidRPr="005B250D">
              <w:rPr>
                <w:rFonts w:ascii="Arial" w:hAnsi="Arial" w:cs="Arial"/>
                <w:b/>
                <w:bCs/>
                <w:color w:val="002060"/>
                <w:sz w:val="22"/>
                <w:szCs w:val="22"/>
              </w:rPr>
              <w:t xml:space="preserve">         Semifinali</w:t>
            </w:r>
          </w:p>
          <w:p w14:paraId="7501FADB" w14:textId="77F5D3BB" w:rsidR="000D0BF9" w:rsidRPr="005B250D" w:rsidRDefault="000D0BF9" w:rsidP="00225544">
            <w:pPr>
              <w:jc w:val="center"/>
              <w:rPr>
                <w:rFonts w:ascii="Arial" w:hAnsi="Arial" w:cs="Arial"/>
                <w:b/>
                <w:bCs/>
                <w:color w:val="002060"/>
                <w:sz w:val="22"/>
                <w:szCs w:val="22"/>
              </w:rPr>
            </w:pPr>
            <w:r w:rsidRPr="005B250D">
              <w:rPr>
                <w:rFonts w:ascii="Arial" w:hAnsi="Arial" w:cs="Arial"/>
                <w:b/>
                <w:bCs/>
                <w:color w:val="002060"/>
                <w:sz w:val="22"/>
                <w:szCs w:val="22"/>
              </w:rPr>
              <w:t>0</w:t>
            </w:r>
            <w:r w:rsidR="003E7C21">
              <w:rPr>
                <w:rFonts w:ascii="Arial" w:hAnsi="Arial" w:cs="Arial"/>
                <w:b/>
                <w:bCs/>
                <w:color w:val="002060"/>
                <w:sz w:val="22"/>
                <w:szCs w:val="22"/>
              </w:rPr>
              <w:t>4</w:t>
            </w:r>
            <w:r w:rsidRPr="005B250D">
              <w:rPr>
                <w:rFonts w:ascii="Arial" w:hAnsi="Arial" w:cs="Arial"/>
                <w:b/>
                <w:bCs/>
                <w:color w:val="002060"/>
                <w:sz w:val="22"/>
                <w:szCs w:val="22"/>
              </w:rPr>
              <w:t>/01/202</w:t>
            </w:r>
            <w:r>
              <w:rPr>
                <w:rFonts w:ascii="Arial" w:hAnsi="Arial" w:cs="Arial"/>
                <w:b/>
                <w:bCs/>
                <w:color w:val="002060"/>
                <w:sz w:val="22"/>
                <w:szCs w:val="22"/>
              </w:rPr>
              <w:t>5</w:t>
            </w:r>
          </w:p>
        </w:tc>
        <w:tc>
          <w:tcPr>
            <w:tcW w:w="207" w:type="dxa"/>
            <w:tcBorders>
              <w:top w:val="nil"/>
              <w:left w:val="nil"/>
              <w:right w:val="nil"/>
            </w:tcBorders>
            <w:shd w:val="clear" w:color="000000" w:fill="EAEAEA"/>
            <w:noWrap/>
            <w:vAlign w:val="center"/>
            <w:hideMark/>
          </w:tcPr>
          <w:p w14:paraId="68018749" w14:textId="77777777" w:rsidR="000D0BF9" w:rsidRPr="005B250D" w:rsidRDefault="000D0BF9" w:rsidP="00225544">
            <w:pPr>
              <w:jc w:val="center"/>
              <w:rPr>
                <w:rFonts w:ascii="Arial" w:hAnsi="Arial" w:cs="Arial"/>
                <w:b/>
                <w:bCs/>
                <w:color w:val="002060"/>
                <w:sz w:val="22"/>
                <w:szCs w:val="22"/>
              </w:rPr>
            </w:pPr>
            <w:r w:rsidRPr="005B250D">
              <w:rPr>
                <w:rFonts w:ascii="Arial" w:hAnsi="Arial" w:cs="Arial"/>
                <w:b/>
                <w:bCs/>
                <w:color w:val="002060"/>
                <w:sz w:val="22"/>
                <w:szCs w:val="22"/>
              </w:rPr>
              <w:t> </w:t>
            </w:r>
          </w:p>
        </w:tc>
        <w:tc>
          <w:tcPr>
            <w:tcW w:w="1675" w:type="dxa"/>
            <w:tcBorders>
              <w:top w:val="nil"/>
              <w:left w:val="nil"/>
              <w:right w:val="nil"/>
            </w:tcBorders>
            <w:shd w:val="clear" w:color="000000" w:fill="EAEAEA"/>
            <w:noWrap/>
            <w:vAlign w:val="center"/>
            <w:hideMark/>
          </w:tcPr>
          <w:p w14:paraId="1DAFF2BC" w14:textId="77777777" w:rsidR="000D0BF9" w:rsidRPr="005B250D" w:rsidRDefault="000D0BF9" w:rsidP="00225544">
            <w:pPr>
              <w:jc w:val="center"/>
              <w:rPr>
                <w:rFonts w:ascii="Arial" w:hAnsi="Arial" w:cs="Arial"/>
                <w:b/>
                <w:bCs/>
                <w:color w:val="002060"/>
                <w:sz w:val="22"/>
                <w:szCs w:val="22"/>
              </w:rPr>
            </w:pPr>
            <w:r w:rsidRPr="005B250D">
              <w:rPr>
                <w:rFonts w:ascii="Arial" w:hAnsi="Arial" w:cs="Arial"/>
                <w:b/>
                <w:bCs/>
                <w:color w:val="002060"/>
                <w:sz w:val="22"/>
                <w:szCs w:val="22"/>
              </w:rPr>
              <w:t>Finale</w:t>
            </w:r>
          </w:p>
          <w:p w14:paraId="01FFC967" w14:textId="2A1FA408" w:rsidR="000D0BF9" w:rsidRPr="005B250D" w:rsidRDefault="000D0BF9" w:rsidP="00225544">
            <w:pPr>
              <w:jc w:val="center"/>
              <w:rPr>
                <w:rFonts w:ascii="Arial" w:hAnsi="Arial" w:cs="Arial"/>
                <w:b/>
                <w:bCs/>
                <w:color w:val="002060"/>
                <w:sz w:val="22"/>
                <w:szCs w:val="22"/>
              </w:rPr>
            </w:pPr>
            <w:r w:rsidRPr="005B250D">
              <w:rPr>
                <w:rFonts w:ascii="Arial" w:hAnsi="Arial" w:cs="Arial"/>
                <w:b/>
                <w:bCs/>
                <w:color w:val="002060"/>
                <w:sz w:val="22"/>
                <w:szCs w:val="22"/>
              </w:rPr>
              <w:t>0</w:t>
            </w:r>
            <w:r w:rsidR="003E7C21">
              <w:rPr>
                <w:rFonts w:ascii="Arial" w:hAnsi="Arial" w:cs="Arial"/>
                <w:b/>
                <w:bCs/>
                <w:color w:val="002060"/>
                <w:sz w:val="22"/>
                <w:szCs w:val="22"/>
              </w:rPr>
              <w:t>6</w:t>
            </w:r>
            <w:r w:rsidRPr="005B250D">
              <w:rPr>
                <w:rFonts w:ascii="Arial" w:hAnsi="Arial" w:cs="Arial"/>
                <w:b/>
                <w:bCs/>
                <w:color w:val="002060"/>
                <w:sz w:val="22"/>
                <w:szCs w:val="22"/>
              </w:rPr>
              <w:t>/01/202</w:t>
            </w:r>
            <w:r>
              <w:rPr>
                <w:rFonts w:ascii="Arial" w:hAnsi="Arial" w:cs="Arial"/>
                <w:b/>
                <w:bCs/>
                <w:color w:val="002060"/>
                <w:sz w:val="22"/>
                <w:szCs w:val="22"/>
              </w:rPr>
              <w:t>5</w:t>
            </w:r>
          </w:p>
        </w:tc>
        <w:tc>
          <w:tcPr>
            <w:tcW w:w="207" w:type="dxa"/>
            <w:tcBorders>
              <w:top w:val="nil"/>
              <w:left w:val="nil"/>
              <w:bottom w:val="nil"/>
              <w:right w:val="nil"/>
            </w:tcBorders>
            <w:shd w:val="clear" w:color="000000" w:fill="EAEAEA"/>
            <w:noWrap/>
            <w:vAlign w:val="center"/>
            <w:hideMark/>
          </w:tcPr>
          <w:p w14:paraId="4CDE233F" w14:textId="77777777" w:rsidR="000D0BF9" w:rsidRPr="005B250D" w:rsidRDefault="000D0BF9" w:rsidP="00225544">
            <w:pPr>
              <w:jc w:val="center"/>
              <w:rPr>
                <w:rFonts w:ascii="Arial" w:hAnsi="Arial" w:cs="Arial"/>
                <w:b/>
                <w:bCs/>
                <w:color w:val="002060"/>
                <w:sz w:val="22"/>
                <w:szCs w:val="22"/>
              </w:rPr>
            </w:pPr>
            <w:r w:rsidRPr="005B250D">
              <w:rPr>
                <w:rFonts w:ascii="Arial" w:hAnsi="Arial" w:cs="Arial"/>
                <w:b/>
                <w:bCs/>
                <w:color w:val="002060"/>
                <w:sz w:val="22"/>
                <w:szCs w:val="22"/>
              </w:rPr>
              <w:t> </w:t>
            </w:r>
          </w:p>
        </w:tc>
        <w:tc>
          <w:tcPr>
            <w:tcW w:w="1032" w:type="dxa"/>
            <w:tcBorders>
              <w:top w:val="nil"/>
              <w:left w:val="nil"/>
              <w:bottom w:val="nil"/>
              <w:right w:val="nil"/>
            </w:tcBorders>
            <w:shd w:val="clear" w:color="000000" w:fill="EAEAEA"/>
            <w:noWrap/>
            <w:vAlign w:val="center"/>
            <w:hideMark/>
          </w:tcPr>
          <w:p w14:paraId="00FB15E3" w14:textId="77777777" w:rsidR="000D0BF9" w:rsidRPr="00AF1C53" w:rsidRDefault="000D0BF9" w:rsidP="00225544">
            <w:pPr>
              <w:jc w:val="center"/>
              <w:rPr>
                <w:rFonts w:ascii="Arial" w:hAnsi="Arial" w:cs="Arial"/>
                <w:b/>
                <w:bCs/>
                <w:color w:val="002060"/>
                <w:sz w:val="22"/>
                <w:szCs w:val="22"/>
              </w:rPr>
            </w:pPr>
            <w:r w:rsidRPr="005B250D">
              <w:rPr>
                <w:rFonts w:ascii="Arial" w:hAnsi="Arial" w:cs="Arial"/>
                <w:b/>
                <w:bCs/>
                <w:color w:val="002060"/>
                <w:sz w:val="22"/>
                <w:szCs w:val="22"/>
              </w:rPr>
              <w:t>Vincente</w:t>
            </w:r>
          </w:p>
        </w:tc>
      </w:tr>
      <w:tr w:rsidR="000D0BF9" w:rsidRPr="00AF1C53" w14:paraId="6EF9C3E4" w14:textId="77777777" w:rsidTr="00225544">
        <w:trPr>
          <w:trHeight w:val="240"/>
        </w:trPr>
        <w:tc>
          <w:tcPr>
            <w:tcW w:w="582" w:type="dxa"/>
            <w:tcBorders>
              <w:top w:val="nil"/>
              <w:left w:val="nil"/>
              <w:bottom w:val="single" w:sz="4" w:space="0" w:color="auto"/>
              <w:right w:val="nil"/>
            </w:tcBorders>
          </w:tcPr>
          <w:p w14:paraId="3A64F6CD" w14:textId="77777777" w:rsidR="000D0BF9" w:rsidRPr="00AF1C53" w:rsidRDefault="000D0BF9" w:rsidP="00225544">
            <w:pPr>
              <w:jc w:val="center"/>
              <w:rPr>
                <w:rFonts w:ascii="Arial" w:hAnsi="Arial" w:cs="Arial"/>
                <w:b/>
                <w:color w:val="002060"/>
                <w:szCs w:val="14"/>
              </w:rPr>
            </w:pPr>
          </w:p>
        </w:tc>
        <w:tc>
          <w:tcPr>
            <w:tcW w:w="3734" w:type="dxa"/>
            <w:gridSpan w:val="2"/>
            <w:tcBorders>
              <w:top w:val="nil"/>
              <w:left w:val="nil"/>
              <w:bottom w:val="single" w:sz="4" w:space="0" w:color="auto"/>
              <w:right w:val="nil"/>
            </w:tcBorders>
            <w:shd w:val="clear" w:color="auto" w:fill="auto"/>
            <w:noWrap/>
            <w:vAlign w:val="center"/>
            <w:hideMark/>
          </w:tcPr>
          <w:p w14:paraId="4E5CE2AD" w14:textId="77777777" w:rsidR="000D0BF9" w:rsidRPr="00AF1C53" w:rsidRDefault="000D0BF9" w:rsidP="00225544">
            <w:pPr>
              <w:jc w:val="center"/>
              <w:rPr>
                <w:rFonts w:ascii="Arial" w:hAnsi="Arial" w:cs="Arial"/>
                <w:b/>
                <w:color w:val="002060"/>
                <w:szCs w:val="14"/>
              </w:rPr>
            </w:pPr>
          </w:p>
        </w:tc>
        <w:tc>
          <w:tcPr>
            <w:tcW w:w="2372" w:type="dxa"/>
            <w:tcBorders>
              <w:top w:val="nil"/>
              <w:left w:val="nil"/>
              <w:right w:val="nil"/>
            </w:tcBorders>
            <w:shd w:val="clear" w:color="auto" w:fill="auto"/>
            <w:noWrap/>
            <w:vAlign w:val="center"/>
            <w:hideMark/>
          </w:tcPr>
          <w:p w14:paraId="5C70D645" w14:textId="77777777" w:rsidR="000D0BF9" w:rsidRPr="00AF1C53" w:rsidRDefault="000D0BF9" w:rsidP="00225544">
            <w:pPr>
              <w:rPr>
                <w:rFonts w:ascii="Arial" w:hAnsi="Arial" w:cs="Arial"/>
                <w:b/>
                <w:color w:val="002060"/>
              </w:rPr>
            </w:pPr>
          </w:p>
        </w:tc>
        <w:tc>
          <w:tcPr>
            <w:tcW w:w="207" w:type="dxa"/>
            <w:tcBorders>
              <w:top w:val="nil"/>
              <w:left w:val="nil"/>
              <w:right w:val="nil"/>
            </w:tcBorders>
            <w:shd w:val="clear" w:color="auto" w:fill="auto"/>
            <w:noWrap/>
            <w:vAlign w:val="center"/>
            <w:hideMark/>
          </w:tcPr>
          <w:p w14:paraId="6FD90395" w14:textId="77777777" w:rsidR="000D0BF9" w:rsidRPr="00AF1C53" w:rsidRDefault="000D0BF9" w:rsidP="00225544">
            <w:pPr>
              <w:rPr>
                <w:rFonts w:ascii="Arial" w:hAnsi="Arial" w:cs="Arial"/>
                <w:color w:val="002060"/>
                <w:sz w:val="17"/>
                <w:szCs w:val="17"/>
              </w:rPr>
            </w:pPr>
          </w:p>
        </w:tc>
        <w:tc>
          <w:tcPr>
            <w:tcW w:w="1675" w:type="dxa"/>
            <w:tcBorders>
              <w:top w:val="nil"/>
              <w:left w:val="nil"/>
              <w:bottom w:val="nil"/>
              <w:right w:val="nil"/>
            </w:tcBorders>
            <w:shd w:val="clear" w:color="auto" w:fill="auto"/>
            <w:noWrap/>
            <w:vAlign w:val="center"/>
            <w:hideMark/>
          </w:tcPr>
          <w:p w14:paraId="736B6842" w14:textId="77777777" w:rsidR="000D0BF9" w:rsidRPr="00AF1C53" w:rsidRDefault="000D0BF9" w:rsidP="00225544">
            <w:pPr>
              <w:jc w:val="cente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7A8B92DA" w14:textId="77777777" w:rsidR="000D0BF9" w:rsidRPr="00AF1C53" w:rsidRDefault="000D0BF9" w:rsidP="00225544">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578D9E2B" w14:textId="77777777" w:rsidR="000D0BF9" w:rsidRPr="00AF1C53" w:rsidRDefault="000D0BF9" w:rsidP="00225544">
            <w:pPr>
              <w:jc w:val="center"/>
              <w:rPr>
                <w:rFonts w:ascii="Arial" w:hAnsi="Arial" w:cs="Arial"/>
                <w:color w:val="002060"/>
                <w:sz w:val="17"/>
                <w:szCs w:val="17"/>
              </w:rPr>
            </w:pPr>
          </w:p>
        </w:tc>
      </w:tr>
      <w:tr w:rsidR="000D0BF9" w:rsidRPr="00AF1C53" w14:paraId="1B20DC2E" w14:textId="77777777" w:rsidTr="00225544">
        <w:trPr>
          <w:trHeight w:val="240"/>
        </w:trPr>
        <w:tc>
          <w:tcPr>
            <w:tcW w:w="582" w:type="dxa"/>
            <w:vMerge w:val="restart"/>
            <w:tcBorders>
              <w:top w:val="single" w:sz="4" w:space="0" w:color="auto"/>
              <w:left w:val="nil"/>
              <w:right w:val="nil"/>
            </w:tcBorders>
            <w:shd w:val="clear" w:color="000000" w:fill="FFFF00"/>
          </w:tcPr>
          <w:p w14:paraId="7EDCEDB9" w14:textId="77777777" w:rsidR="000D0BF9" w:rsidRPr="00AF1C53" w:rsidRDefault="000D0BF9" w:rsidP="00225544">
            <w:pPr>
              <w:jc w:val="center"/>
              <w:rPr>
                <w:rFonts w:ascii="Arial" w:hAnsi="Arial" w:cs="Arial"/>
                <w:b/>
                <w:color w:val="002060"/>
                <w:szCs w:val="14"/>
              </w:rPr>
            </w:pPr>
            <w:r w:rsidRPr="00AF1C53">
              <w:rPr>
                <w:rFonts w:ascii="Arial" w:hAnsi="Arial" w:cs="Arial"/>
                <w:b/>
                <w:color w:val="002060"/>
                <w:szCs w:val="14"/>
              </w:rPr>
              <w:t>Gara n° 1</w:t>
            </w:r>
          </w:p>
        </w:tc>
        <w:tc>
          <w:tcPr>
            <w:tcW w:w="3734" w:type="dxa"/>
            <w:gridSpan w:val="2"/>
            <w:tcBorders>
              <w:top w:val="single" w:sz="4" w:space="0" w:color="auto"/>
              <w:left w:val="nil"/>
              <w:bottom w:val="single" w:sz="4" w:space="0" w:color="auto"/>
              <w:right w:val="nil"/>
            </w:tcBorders>
            <w:shd w:val="clear" w:color="000000" w:fill="FFFF00"/>
            <w:noWrap/>
            <w:vAlign w:val="center"/>
            <w:hideMark/>
          </w:tcPr>
          <w:p w14:paraId="7C98C19F" w14:textId="589C55DC" w:rsidR="000D0BF9" w:rsidRPr="002B5C70" w:rsidRDefault="000D0BF9" w:rsidP="00225544">
            <w:pPr>
              <w:rPr>
                <w:rFonts w:ascii="Arial" w:hAnsi="Arial" w:cs="Arial"/>
                <w:b/>
                <w:bCs/>
                <w:iCs/>
                <w:color w:val="002060"/>
                <w:sz w:val="22"/>
                <w:szCs w:val="22"/>
              </w:rPr>
            </w:pPr>
            <w:r w:rsidRPr="00AF1C53">
              <w:rPr>
                <w:rFonts w:ascii="Arial" w:hAnsi="Arial" w:cs="Arial"/>
                <w:i/>
                <w:color w:val="002060"/>
                <w:sz w:val="22"/>
                <w:szCs w:val="22"/>
              </w:rPr>
              <w:t>pos. 1</w:t>
            </w:r>
            <w:r>
              <w:rPr>
                <w:rFonts w:ascii="Arial" w:hAnsi="Arial" w:cs="Arial"/>
                <w:i/>
                <w:color w:val="002060"/>
                <w:sz w:val="22"/>
                <w:szCs w:val="22"/>
              </w:rPr>
              <w:t xml:space="preserve"> </w:t>
            </w:r>
            <w:r w:rsidR="002B5C70" w:rsidRPr="002B5C70">
              <w:rPr>
                <w:rFonts w:ascii="Arial" w:hAnsi="Arial" w:cs="Arial"/>
                <w:b/>
                <w:bCs/>
                <w:iCs/>
                <w:color w:val="002060"/>
                <w:sz w:val="22"/>
                <w:szCs w:val="22"/>
              </w:rPr>
              <w:t>PIETRALACROCE 73</w:t>
            </w:r>
          </w:p>
        </w:tc>
        <w:tc>
          <w:tcPr>
            <w:tcW w:w="2372" w:type="dxa"/>
            <w:tcBorders>
              <w:left w:val="nil"/>
              <w:bottom w:val="single" w:sz="4" w:space="0" w:color="auto"/>
              <w:right w:val="nil"/>
            </w:tcBorders>
            <w:shd w:val="clear" w:color="auto" w:fill="auto"/>
            <w:noWrap/>
            <w:vAlign w:val="center"/>
            <w:hideMark/>
          </w:tcPr>
          <w:p w14:paraId="0B48F4DD" w14:textId="77777777" w:rsidR="000D0BF9" w:rsidRPr="00AF1C53" w:rsidRDefault="000D0BF9" w:rsidP="00225544">
            <w:pPr>
              <w:rPr>
                <w:rFonts w:ascii="Arial" w:hAnsi="Arial" w:cs="Arial"/>
                <w:color w:val="002060"/>
              </w:rPr>
            </w:pPr>
          </w:p>
        </w:tc>
        <w:tc>
          <w:tcPr>
            <w:tcW w:w="207" w:type="dxa"/>
            <w:tcBorders>
              <w:left w:val="nil"/>
              <w:bottom w:val="single" w:sz="4" w:space="0" w:color="auto"/>
              <w:right w:val="nil"/>
            </w:tcBorders>
            <w:shd w:val="clear" w:color="auto" w:fill="auto"/>
            <w:noWrap/>
            <w:vAlign w:val="center"/>
            <w:hideMark/>
          </w:tcPr>
          <w:p w14:paraId="08E67EC2" w14:textId="77777777" w:rsidR="000D0BF9" w:rsidRPr="00AF1C53" w:rsidRDefault="000D0BF9" w:rsidP="00225544">
            <w:pPr>
              <w:rPr>
                <w:rFonts w:ascii="Arial" w:hAnsi="Arial" w:cs="Arial"/>
                <w:color w:val="002060"/>
                <w:sz w:val="17"/>
                <w:szCs w:val="17"/>
              </w:rPr>
            </w:pPr>
          </w:p>
        </w:tc>
        <w:tc>
          <w:tcPr>
            <w:tcW w:w="1675" w:type="dxa"/>
            <w:tcBorders>
              <w:top w:val="nil"/>
              <w:left w:val="nil"/>
              <w:bottom w:val="nil"/>
              <w:right w:val="nil"/>
            </w:tcBorders>
            <w:shd w:val="clear" w:color="auto" w:fill="auto"/>
            <w:noWrap/>
            <w:vAlign w:val="center"/>
            <w:hideMark/>
          </w:tcPr>
          <w:p w14:paraId="0D997BFF" w14:textId="77777777" w:rsidR="000D0BF9" w:rsidRPr="00AF1C53" w:rsidRDefault="000D0BF9" w:rsidP="00225544">
            <w:pP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54369CDC" w14:textId="77777777" w:rsidR="000D0BF9" w:rsidRPr="00AF1C53" w:rsidRDefault="000D0BF9" w:rsidP="00225544">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4E2C78BD" w14:textId="77777777" w:rsidR="000D0BF9" w:rsidRPr="00AF1C53" w:rsidRDefault="000D0BF9" w:rsidP="00225544">
            <w:pPr>
              <w:rPr>
                <w:rFonts w:ascii="Arial" w:hAnsi="Arial" w:cs="Arial"/>
                <w:color w:val="002060"/>
                <w:sz w:val="17"/>
                <w:szCs w:val="17"/>
              </w:rPr>
            </w:pPr>
          </w:p>
        </w:tc>
      </w:tr>
      <w:tr w:rsidR="000D0BF9" w:rsidRPr="00AF1C53" w14:paraId="78339B13" w14:textId="77777777" w:rsidTr="00225544">
        <w:trPr>
          <w:trHeight w:val="240"/>
        </w:trPr>
        <w:tc>
          <w:tcPr>
            <w:tcW w:w="582" w:type="dxa"/>
            <w:vMerge/>
            <w:tcBorders>
              <w:left w:val="nil"/>
              <w:bottom w:val="single" w:sz="4" w:space="0" w:color="auto"/>
              <w:right w:val="single" w:sz="4" w:space="0" w:color="auto"/>
            </w:tcBorders>
            <w:shd w:val="clear" w:color="000000" w:fill="FFFF00"/>
          </w:tcPr>
          <w:p w14:paraId="56AB8B4E" w14:textId="77777777" w:rsidR="000D0BF9" w:rsidRPr="00AF1C53" w:rsidRDefault="000D0BF9" w:rsidP="00225544">
            <w:pPr>
              <w:jc w:val="center"/>
              <w:rPr>
                <w:rFonts w:ascii="Arial" w:hAnsi="Arial" w:cs="Arial"/>
                <w:color w:val="002060"/>
                <w:szCs w:val="14"/>
              </w:rPr>
            </w:pPr>
          </w:p>
        </w:tc>
        <w:tc>
          <w:tcPr>
            <w:tcW w:w="3734" w:type="dxa"/>
            <w:gridSpan w:val="2"/>
            <w:tcBorders>
              <w:top w:val="single" w:sz="4" w:space="0" w:color="auto"/>
              <w:left w:val="nil"/>
              <w:bottom w:val="single" w:sz="4" w:space="0" w:color="auto"/>
              <w:right w:val="single" w:sz="4" w:space="0" w:color="auto"/>
            </w:tcBorders>
            <w:shd w:val="clear" w:color="000000" w:fill="FFFF00"/>
            <w:noWrap/>
            <w:vAlign w:val="center"/>
            <w:hideMark/>
          </w:tcPr>
          <w:p w14:paraId="0E0C0AD4" w14:textId="2C664390" w:rsidR="000D0BF9" w:rsidRPr="002B5C70" w:rsidRDefault="000D0BF9" w:rsidP="00225544">
            <w:pPr>
              <w:rPr>
                <w:rFonts w:ascii="Arial" w:hAnsi="Arial" w:cs="Arial"/>
                <w:b/>
                <w:bCs/>
                <w:iCs/>
                <w:color w:val="002060"/>
                <w:sz w:val="22"/>
                <w:szCs w:val="22"/>
              </w:rPr>
            </w:pPr>
            <w:r w:rsidRPr="00AF1C53">
              <w:rPr>
                <w:rFonts w:ascii="Arial" w:hAnsi="Arial" w:cs="Arial"/>
                <w:i/>
                <w:color w:val="002060"/>
                <w:sz w:val="22"/>
                <w:szCs w:val="22"/>
              </w:rPr>
              <w:t>pos. 2</w:t>
            </w:r>
            <w:r w:rsidR="002B5C70">
              <w:rPr>
                <w:rFonts w:ascii="Arial" w:hAnsi="Arial" w:cs="Arial"/>
                <w:i/>
                <w:color w:val="002060"/>
                <w:sz w:val="22"/>
                <w:szCs w:val="22"/>
              </w:rPr>
              <w:t xml:space="preserve"> </w:t>
            </w:r>
            <w:r w:rsidR="002B5C70" w:rsidRPr="002B5C70">
              <w:rPr>
                <w:rFonts w:ascii="Arial" w:hAnsi="Arial" w:cs="Arial"/>
                <w:b/>
                <w:bCs/>
                <w:iCs/>
                <w:color w:val="002060"/>
              </w:rPr>
              <w:t>AMICI DEL CENTROSOCIO SP.</w:t>
            </w:r>
          </w:p>
        </w:tc>
        <w:tc>
          <w:tcPr>
            <w:tcW w:w="2372" w:type="dxa"/>
            <w:tcBorders>
              <w:top w:val="single" w:sz="4" w:space="0" w:color="auto"/>
              <w:left w:val="single" w:sz="4" w:space="0" w:color="auto"/>
              <w:bottom w:val="nil"/>
              <w:right w:val="nil"/>
            </w:tcBorders>
            <w:shd w:val="clear" w:color="auto" w:fill="auto"/>
            <w:noWrap/>
            <w:vAlign w:val="center"/>
            <w:hideMark/>
          </w:tcPr>
          <w:p w14:paraId="7F08122C" w14:textId="77777777" w:rsidR="000D0BF9" w:rsidRPr="00AF1C53" w:rsidRDefault="000D0BF9" w:rsidP="00225544">
            <w:pPr>
              <w:rPr>
                <w:rFonts w:ascii="Arial" w:hAnsi="Arial" w:cs="Arial"/>
                <w:color w:val="002060"/>
              </w:rPr>
            </w:pPr>
          </w:p>
        </w:tc>
        <w:tc>
          <w:tcPr>
            <w:tcW w:w="207" w:type="dxa"/>
            <w:tcBorders>
              <w:top w:val="nil"/>
              <w:left w:val="nil"/>
              <w:bottom w:val="nil"/>
              <w:right w:val="single" w:sz="4" w:space="0" w:color="auto"/>
            </w:tcBorders>
            <w:shd w:val="clear" w:color="auto" w:fill="auto"/>
            <w:noWrap/>
            <w:vAlign w:val="center"/>
            <w:hideMark/>
          </w:tcPr>
          <w:p w14:paraId="73AE13CC" w14:textId="77777777" w:rsidR="000D0BF9" w:rsidRPr="00AF1C53" w:rsidRDefault="000D0BF9" w:rsidP="00225544">
            <w:pPr>
              <w:rPr>
                <w:rFonts w:ascii="Arial" w:hAnsi="Arial" w:cs="Arial"/>
                <w:i/>
                <w:iCs/>
                <w:color w:val="002060"/>
                <w:sz w:val="10"/>
                <w:szCs w:val="10"/>
              </w:rPr>
            </w:pPr>
          </w:p>
        </w:tc>
        <w:tc>
          <w:tcPr>
            <w:tcW w:w="1675" w:type="dxa"/>
            <w:tcBorders>
              <w:top w:val="nil"/>
              <w:left w:val="nil"/>
              <w:bottom w:val="single" w:sz="4" w:space="0" w:color="auto"/>
              <w:right w:val="nil"/>
            </w:tcBorders>
            <w:shd w:val="clear" w:color="auto" w:fill="auto"/>
            <w:noWrap/>
            <w:vAlign w:val="center"/>
            <w:hideMark/>
          </w:tcPr>
          <w:p w14:paraId="783A7603" w14:textId="77777777" w:rsidR="000D0BF9" w:rsidRPr="00AF1C53" w:rsidRDefault="000D0BF9" w:rsidP="00225544">
            <w:pPr>
              <w:rPr>
                <w:rFonts w:ascii="Arial" w:hAnsi="Arial" w:cs="Arial"/>
                <w:color w:val="002060"/>
                <w:sz w:val="17"/>
                <w:szCs w:val="17"/>
              </w:rPr>
            </w:pPr>
          </w:p>
        </w:tc>
        <w:tc>
          <w:tcPr>
            <w:tcW w:w="207" w:type="dxa"/>
            <w:tcBorders>
              <w:top w:val="nil"/>
              <w:left w:val="nil"/>
              <w:bottom w:val="single" w:sz="4" w:space="0" w:color="auto"/>
              <w:right w:val="nil"/>
            </w:tcBorders>
            <w:shd w:val="clear" w:color="auto" w:fill="auto"/>
            <w:noWrap/>
            <w:vAlign w:val="center"/>
            <w:hideMark/>
          </w:tcPr>
          <w:p w14:paraId="75CE497F" w14:textId="77777777" w:rsidR="000D0BF9" w:rsidRPr="00AF1C53" w:rsidRDefault="000D0BF9" w:rsidP="00225544">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05E68972" w14:textId="77777777" w:rsidR="000D0BF9" w:rsidRPr="00AF1C53" w:rsidRDefault="000D0BF9" w:rsidP="00225544">
            <w:pPr>
              <w:rPr>
                <w:rFonts w:ascii="Arial" w:hAnsi="Arial" w:cs="Arial"/>
                <w:color w:val="002060"/>
                <w:sz w:val="17"/>
                <w:szCs w:val="17"/>
              </w:rPr>
            </w:pPr>
          </w:p>
        </w:tc>
      </w:tr>
      <w:tr w:rsidR="000D0BF9" w:rsidRPr="00634991" w14:paraId="7EB7A023" w14:textId="77777777" w:rsidTr="00225544">
        <w:trPr>
          <w:trHeight w:val="240"/>
        </w:trPr>
        <w:tc>
          <w:tcPr>
            <w:tcW w:w="582" w:type="dxa"/>
            <w:vMerge w:val="restart"/>
            <w:tcBorders>
              <w:top w:val="single" w:sz="4" w:space="0" w:color="auto"/>
              <w:left w:val="nil"/>
              <w:right w:val="nil"/>
            </w:tcBorders>
          </w:tcPr>
          <w:p w14:paraId="6ED11EBC" w14:textId="77777777" w:rsidR="000D0BF9" w:rsidRPr="00AF1C53" w:rsidRDefault="000D0BF9" w:rsidP="00225544">
            <w:pPr>
              <w:jc w:val="center"/>
              <w:rPr>
                <w:rFonts w:ascii="Arial" w:hAnsi="Arial" w:cs="Arial"/>
                <w:color w:val="002060"/>
                <w:szCs w:val="14"/>
              </w:rPr>
            </w:pPr>
            <w:r w:rsidRPr="00AF1C53">
              <w:rPr>
                <w:rFonts w:ascii="Arial" w:hAnsi="Arial" w:cs="Arial"/>
                <w:b/>
                <w:color w:val="002060"/>
                <w:szCs w:val="14"/>
              </w:rPr>
              <w:t>Gara n° 2</w:t>
            </w:r>
          </w:p>
        </w:tc>
        <w:tc>
          <w:tcPr>
            <w:tcW w:w="3734" w:type="dxa"/>
            <w:gridSpan w:val="2"/>
            <w:tcBorders>
              <w:top w:val="single" w:sz="4" w:space="0" w:color="auto"/>
              <w:left w:val="nil"/>
              <w:bottom w:val="single" w:sz="4" w:space="0" w:color="auto"/>
              <w:right w:val="nil"/>
            </w:tcBorders>
            <w:shd w:val="clear" w:color="auto" w:fill="auto"/>
            <w:noWrap/>
            <w:vAlign w:val="center"/>
            <w:hideMark/>
          </w:tcPr>
          <w:p w14:paraId="679515A5" w14:textId="65B6C456" w:rsidR="000D0BF9" w:rsidRPr="00634991" w:rsidRDefault="000D0BF9" w:rsidP="00225544">
            <w:pPr>
              <w:rPr>
                <w:rFonts w:ascii="Arial" w:hAnsi="Arial" w:cs="Arial"/>
                <w:b/>
                <w:bCs/>
                <w:iCs/>
                <w:color w:val="002060"/>
                <w:sz w:val="22"/>
                <w:szCs w:val="22"/>
                <w:lang w:val="es-ES"/>
              </w:rPr>
            </w:pPr>
            <w:r w:rsidRPr="00634991">
              <w:rPr>
                <w:rFonts w:ascii="Arial" w:hAnsi="Arial" w:cs="Arial"/>
                <w:i/>
                <w:color w:val="002060"/>
                <w:sz w:val="22"/>
                <w:szCs w:val="22"/>
                <w:lang w:val="es-ES"/>
              </w:rPr>
              <w:t xml:space="preserve">pos. 3 </w:t>
            </w:r>
            <w:r w:rsidR="002B5C70" w:rsidRPr="00634991">
              <w:rPr>
                <w:rFonts w:ascii="Arial" w:hAnsi="Arial" w:cs="Arial"/>
                <w:b/>
                <w:bCs/>
                <w:iCs/>
                <w:color w:val="002060"/>
                <w:sz w:val="22"/>
                <w:szCs w:val="22"/>
                <w:lang w:val="es-ES"/>
              </w:rPr>
              <w:t>CERRETO D’ESI C5 A.S.D.</w:t>
            </w:r>
          </w:p>
        </w:tc>
        <w:tc>
          <w:tcPr>
            <w:tcW w:w="2372" w:type="dxa"/>
            <w:tcBorders>
              <w:top w:val="nil"/>
              <w:left w:val="nil"/>
              <w:bottom w:val="single" w:sz="4" w:space="0" w:color="auto"/>
              <w:right w:val="nil"/>
            </w:tcBorders>
            <w:shd w:val="clear" w:color="auto" w:fill="auto"/>
            <w:noWrap/>
            <w:vAlign w:val="center"/>
            <w:hideMark/>
          </w:tcPr>
          <w:p w14:paraId="5D6C44D0" w14:textId="77777777" w:rsidR="000D0BF9" w:rsidRPr="00634991" w:rsidRDefault="000D0BF9" w:rsidP="00225544">
            <w:pPr>
              <w:rPr>
                <w:rFonts w:ascii="Arial" w:hAnsi="Arial" w:cs="Arial"/>
                <w:color w:val="002060"/>
                <w:lang w:val="es-ES"/>
              </w:rPr>
            </w:pPr>
          </w:p>
        </w:tc>
        <w:tc>
          <w:tcPr>
            <w:tcW w:w="207" w:type="dxa"/>
            <w:tcBorders>
              <w:top w:val="nil"/>
              <w:left w:val="nil"/>
              <w:bottom w:val="single" w:sz="4" w:space="0" w:color="auto"/>
              <w:right w:val="single" w:sz="4" w:space="0" w:color="auto"/>
            </w:tcBorders>
            <w:shd w:val="clear" w:color="auto" w:fill="auto"/>
            <w:noWrap/>
            <w:vAlign w:val="center"/>
            <w:hideMark/>
          </w:tcPr>
          <w:p w14:paraId="1D98D2A8" w14:textId="77777777" w:rsidR="000D0BF9" w:rsidRPr="00634991" w:rsidRDefault="000D0BF9" w:rsidP="00225544">
            <w:pPr>
              <w:rPr>
                <w:rFonts w:ascii="Arial" w:hAnsi="Arial" w:cs="Arial"/>
                <w:color w:val="002060"/>
                <w:sz w:val="10"/>
                <w:szCs w:val="10"/>
                <w:lang w:val="es-ES"/>
              </w:rPr>
            </w:pPr>
          </w:p>
        </w:tc>
        <w:tc>
          <w:tcPr>
            <w:tcW w:w="1675" w:type="dxa"/>
            <w:tcBorders>
              <w:top w:val="nil"/>
              <w:left w:val="nil"/>
              <w:bottom w:val="nil"/>
              <w:right w:val="nil"/>
            </w:tcBorders>
            <w:shd w:val="clear" w:color="auto" w:fill="auto"/>
            <w:noWrap/>
            <w:vAlign w:val="center"/>
            <w:hideMark/>
          </w:tcPr>
          <w:p w14:paraId="0AD62A83" w14:textId="77777777" w:rsidR="000D0BF9" w:rsidRPr="00634991" w:rsidRDefault="000D0BF9" w:rsidP="00225544">
            <w:pPr>
              <w:rPr>
                <w:rFonts w:ascii="Arial" w:hAnsi="Arial" w:cs="Arial"/>
                <w:color w:val="002060"/>
                <w:sz w:val="17"/>
                <w:szCs w:val="17"/>
                <w:lang w:val="es-ES"/>
              </w:rPr>
            </w:pPr>
          </w:p>
        </w:tc>
        <w:tc>
          <w:tcPr>
            <w:tcW w:w="207" w:type="dxa"/>
            <w:tcBorders>
              <w:top w:val="nil"/>
              <w:left w:val="nil"/>
              <w:bottom w:val="nil"/>
              <w:right w:val="single" w:sz="4" w:space="0" w:color="auto"/>
            </w:tcBorders>
            <w:shd w:val="clear" w:color="auto" w:fill="auto"/>
            <w:noWrap/>
            <w:vAlign w:val="center"/>
            <w:hideMark/>
          </w:tcPr>
          <w:p w14:paraId="55298EE6" w14:textId="77777777" w:rsidR="000D0BF9" w:rsidRPr="00634991" w:rsidRDefault="000D0BF9" w:rsidP="00225544">
            <w:pPr>
              <w:rPr>
                <w:rFonts w:ascii="Arial" w:hAnsi="Arial" w:cs="Arial"/>
                <w:color w:val="002060"/>
                <w:sz w:val="17"/>
                <w:szCs w:val="17"/>
                <w:lang w:val="es-ES"/>
              </w:rPr>
            </w:pPr>
          </w:p>
        </w:tc>
        <w:tc>
          <w:tcPr>
            <w:tcW w:w="1032" w:type="dxa"/>
            <w:tcBorders>
              <w:top w:val="nil"/>
              <w:left w:val="nil"/>
              <w:bottom w:val="nil"/>
              <w:right w:val="nil"/>
            </w:tcBorders>
            <w:shd w:val="clear" w:color="auto" w:fill="auto"/>
            <w:noWrap/>
            <w:vAlign w:val="center"/>
            <w:hideMark/>
          </w:tcPr>
          <w:p w14:paraId="365BE6F2" w14:textId="77777777" w:rsidR="000D0BF9" w:rsidRPr="00634991" w:rsidRDefault="000D0BF9" w:rsidP="00225544">
            <w:pPr>
              <w:rPr>
                <w:rFonts w:ascii="Arial" w:hAnsi="Arial" w:cs="Arial"/>
                <w:color w:val="002060"/>
                <w:sz w:val="17"/>
                <w:szCs w:val="17"/>
                <w:lang w:val="es-ES"/>
              </w:rPr>
            </w:pPr>
          </w:p>
        </w:tc>
      </w:tr>
      <w:tr w:rsidR="000D0BF9" w:rsidRPr="00AF1C53" w14:paraId="6BB38E7F" w14:textId="77777777" w:rsidTr="00225544">
        <w:trPr>
          <w:trHeight w:val="240"/>
        </w:trPr>
        <w:tc>
          <w:tcPr>
            <w:tcW w:w="582" w:type="dxa"/>
            <w:vMerge/>
            <w:tcBorders>
              <w:left w:val="nil"/>
              <w:bottom w:val="single" w:sz="4" w:space="0" w:color="auto"/>
              <w:right w:val="single" w:sz="4" w:space="0" w:color="000000"/>
            </w:tcBorders>
          </w:tcPr>
          <w:p w14:paraId="658750D4" w14:textId="77777777" w:rsidR="000D0BF9" w:rsidRPr="00634991" w:rsidRDefault="000D0BF9" w:rsidP="00225544">
            <w:pPr>
              <w:jc w:val="center"/>
              <w:rPr>
                <w:rFonts w:ascii="Arial" w:hAnsi="Arial" w:cs="Arial"/>
                <w:color w:val="002060"/>
                <w:szCs w:val="14"/>
                <w:lang w:val="es-ES"/>
              </w:rPr>
            </w:pPr>
          </w:p>
        </w:tc>
        <w:tc>
          <w:tcPr>
            <w:tcW w:w="373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334C76F" w14:textId="2C752466" w:rsidR="000D0BF9" w:rsidRPr="002B5C70" w:rsidRDefault="000D0BF9" w:rsidP="00225544">
            <w:pPr>
              <w:rPr>
                <w:rFonts w:ascii="Arial" w:hAnsi="Arial" w:cs="Arial"/>
                <w:b/>
                <w:bCs/>
                <w:iCs/>
                <w:color w:val="002060"/>
                <w:sz w:val="22"/>
                <w:szCs w:val="22"/>
              </w:rPr>
            </w:pPr>
            <w:r w:rsidRPr="00AF1C53">
              <w:rPr>
                <w:rFonts w:ascii="Arial" w:hAnsi="Arial" w:cs="Arial"/>
                <w:i/>
                <w:color w:val="002060"/>
                <w:sz w:val="22"/>
                <w:szCs w:val="22"/>
              </w:rPr>
              <w:t>pos. 4</w:t>
            </w:r>
            <w:r>
              <w:rPr>
                <w:rFonts w:ascii="Arial" w:hAnsi="Arial" w:cs="Arial"/>
                <w:i/>
                <w:color w:val="002060"/>
                <w:sz w:val="22"/>
                <w:szCs w:val="22"/>
              </w:rPr>
              <w:t xml:space="preserve"> </w:t>
            </w:r>
            <w:r w:rsidR="002B5C70" w:rsidRPr="002B5C70">
              <w:rPr>
                <w:rFonts w:ascii="Arial" w:hAnsi="Arial" w:cs="Arial"/>
                <w:b/>
                <w:bCs/>
                <w:iCs/>
                <w:color w:val="002060"/>
                <w:sz w:val="22"/>
                <w:szCs w:val="22"/>
              </w:rPr>
              <w:t>GAGLIOLE CALCIO A 5</w:t>
            </w:r>
          </w:p>
        </w:tc>
        <w:tc>
          <w:tcPr>
            <w:tcW w:w="2372" w:type="dxa"/>
            <w:tcBorders>
              <w:top w:val="nil"/>
              <w:left w:val="nil"/>
              <w:bottom w:val="nil"/>
              <w:right w:val="nil"/>
            </w:tcBorders>
            <w:shd w:val="clear" w:color="auto" w:fill="auto"/>
            <w:noWrap/>
            <w:vAlign w:val="center"/>
            <w:hideMark/>
          </w:tcPr>
          <w:p w14:paraId="6AD3AECF" w14:textId="77777777" w:rsidR="000D0BF9" w:rsidRPr="00AF1C53" w:rsidRDefault="000D0BF9" w:rsidP="00225544">
            <w:pPr>
              <w:rPr>
                <w:rFonts w:ascii="Arial" w:hAnsi="Arial" w:cs="Arial"/>
                <w:color w:val="002060"/>
              </w:rPr>
            </w:pPr>
          </w:p>
        </w:tc>
        <w:tc>
          <w:tcPr>
            <w:tcW w:w="207" w:type="dxa"/>
            <w:tcBorders>
              <w:top w:val="nil"/>
              <w:left w:val="nil"/>
              <w:bottom w:val="nil"/>
              <w:right w:val="nil"/>
            </w:tcBorders>
            <w:shd w:val="clear" w:color="auto" w:fill="auto"/>
            <w:noWrap/>
            <w:vAlign w:val="center"/>
            <w:hideMark/>
          </w:tcPr>
          <w:p w14:paraId="55E631F6" w14:textId="77777777" w:rsidR="000D0BF9" w:rsidRPr="00AF1C53" w:rsidRDefault="000D0BF9" w:rsidP="00225544">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7B178075" w14:textId="77777777" w:rsidR="000D0BF9" w:rsidRPr="00AF1C53" w:rsidRDefault="000D0BF9" w:rsidP="00225544">
            <w:pPr>
              <w:rPr>
                <w:rFonts w:ascii="Arial" w:hAnsi="Arial" w:cs="Arial"/>
                <w:color w:val="002060"/>
                <w:sz w:val="17"/>
                <w:szCs w:val="17"/>
              </w:rPr>
            </w:pPr>
          </w:p>
        </w:tc>
        <w:tc>
          <w:tcPr>
            <w:tcW w:w="207" w:type="dxa"/>
            <w:tcBorders>
              <w:top w:val="nil"/>
              <w:left w:val="nil"/>
              <w:bottom w:val="nil"/>
              <w:right w:val="single" w:sz="4" w:space="0" w:color="auto"/>
            </w:tcBorders>
            <w:shd w:val="clear" w:color="auto" w:fill="auto"/>
            <w:noWrap/>
            <w:vAlign w:val="center"/>
            <w:hideMark/>
          </w:tcPr>
          <w:p w14:paraId="4FA7FD64" w14:textId="77777777" w:rsidR="000D0BF9" w:rsidRPr="00AF1C53" w:rsidRDefault="000D0BF9" w:rsidP="00225544">
            <w:pPr>
              <w:rPr>
                <w:rFonts w:ascii="Arial" w:hAnsi="Arial" w:cs="Arial"/>
                <w:i/>
                <w:iCs/>
                <w:color w:val="002060"/>
                <w:sz w:val="10"/>
                <w:szCs w:val="10"/>
              </w:rPr>
            </w:pPr>
          </w:p>
        </w:tc>
        <w:tc>
          <w:tcPr>
            <w:tcW w:w="1032" w:type="dxa"/>
            <w:tcBorders>
              <w:top w:val="nil"/>
              <w:left w:val="nil"/>
              <w:bottom w:val="single" w:sz="4" w:space="0" w:color="auto"/>
              <w:right w:val="nil"/>
            </w:tcBorders>
            <w:shd w:val="clear" w:color="auto" w:fill="auto"/>
            <w:noWrap/>
            <w:vAlign w:val="center"/>
            <w:hideMark/>
          </w:tcPr>
          <w:p w14:paraId="7AB0CCF3" w14:textId="77777777" w:rsidR="000D0BF9" w:rsidRPr="00AF1C53" w:rsidRDefault="000D0BF9" w:rsidP="00225544">
            <w:pPr>
              <w:rPr>
                <w:rFonts w:ascii="Arial" w:hAnsi="Arial" w:cs="Arial"/>
                <w:color w:val="002060"/>
                <w:sz w:val="17"/>
                <w:szCs w:val="17"/>
              </w:rPr>
            </w:pPr>
          </w:p>
        </w:tc>
      </w:tr>
      <w:tr w:rsidR="000D0BF9" w:rsidRPr="00AF1C53" w14:paraId="7315EC4D" w14:textId="77777777" w:rsidTr="00225544">
        <w:trPr>
          <w:trHeight w:val="240"/>
        </w:trPr>
        <w:tc>
          <w:tcPr>
            <w:tcW w:w="582" w:type="dxa"/>
            <w:vMerge w:val="restart"/>
            <w:tcBorders>
              <w:top w:val="single" w:sz="4" w:space="0" w:color="auto"/>
              <w:left w:val="nil"/>
              <w:right w:val="nil"/>
            </w:tcBorders>
            <w:shd w:val="clear" w:color="000000" w:fill="FFFF00"/>
          </w:tcPr>
          <w:p w14:paraId="626E8084" w14:textId="77777777" w:rsidR="000D0BF9" w:rsidRPr="00AF1C53" w:rsidRDefault="000D0BF9" w:rsidP="00225544">
            <w:pPr>
              <w:jc w:val="center"/>
              <w:rPr>
                <w:rFonts w:ascii="Arial" w:hAnsi="Arial" w:cs="Arial"/>
                <w:color w:val="002060"/>
                <w:szCs w:val="14"/>
              </w:rPr>
            </w:pPr>
            <w:r w:rsidRPr="00AF1C53">
              <w:rPr>
                <w:rFonts w:ascii="Arial" w:hAnsi="Arial" w:cs="Arial"/>
                <w:b/>
                <w:color w:val="002060"/>
                <w:szCs w:val="14"/>
              </w:rPr>
              <w:t>Gara n° 3</w:t>
            </w:r>
          </w:p>
        </w:tc>
        <w:tc>
          <w:tcPr>
            <w:tcW w:w="3734" w:type="dxa"/>
            <w:gridSpan w:val="2"/>
            <w:tcBorders>
              <w:top w:val="single" w:sz="4" w:space="0" w:color="auto"/>
              <w:left w:val="nil"/>
              <w:bottom w:val="single" w:sz="4" w:space="0" w:color="auto"/>
              <w:right w:val="nil"/>
            </w:tcBorders>
            <w:shd w:val="clear" w:color="000000" w:fill="FFFF00"/>
            <w:noWrap/>
            <w:vAlign w:val="center"/>
            <w:hideMark/>
          </w:tcPr>
          <w:p w14:paraId="444534D3" w14:textId="5E7DA956" w:rsidR="000D0BF9" w:rsidRPr="002B5C70" w:rsidRDefault="000D0BF9" w:rsidP="00225544">
            <w:pPr>
              <w:rPr>
                <w:rFonts w:ascii="Arial" w:hAnsi="Arial" w:cs="Arial"/>
                <w:b/>
                <w:bCs/>
                <w:iCs/>
                <w:color w:val="002060"/>
                <w:sz w:val="22"/>
                <w:szCs w:val="22"/>
              </w:rPr>
            </w:pPr>
            <w:r w:rsidRPr="00AF1C53">
              <w:rPr>
                <w:rFonts w:ascii="Arial" w:hAnsi="Arial" w:cs="Arial"/>
                <w:i/>
                <w:color w:val="002060"/>
                <w:sz w:val="22"/>
                <w:szCs w:val="22"/>
              </w:rPr>
              <w:t>pos. 5</w:t>
            </w:r>
            <w:r>
              <w:rPr>
                <w:rFonts w:ascii="Arial" w:hAnsi="Arial" w:cs="Arial"/>
                <w:i/>
                <w:color w:val="002060"/>
                <w:sz w:val="22"/>
                <w:szCs w:val="22"/>
              </w:rPr>
              <w:t xml:space="preserve"> </w:t>
            </w:r>
            <w:r w:rsidR="002B5C70" w:rsidRPr="002B5C70">
              <w:rPr>
                <w:rFonts w:ascii="Arial" w:hAnsi="Arial" w:cs="Arial"/>
                <w:b/>
                <w:bCs/>
                <w:iCs/>
                <w:color w:val="002060"/>
                <w:sz w:val="19"/>
                <w:szCs w:val="19"/>
              </w:rPr>
              <w:t>SAMBENEDETTESE C5 SSDARL</w:t>
            </w:r>
          </w:p>
        </w:tc>
        <w:tc>
          <w:tcPr>
            <w:tcW w:w="2372" w:type="dxa"/>
            <w:tcBorders>
              <w:top w:val="nil"/>
              <w:left w:val="nil"/>
              <w:bottom w:val="single" w:sz="4" w:space="0" w:color="auto"/>
              <w:right w:val="nil"/>
            </w:tcBorders>
            <w:shd w:val="clear" w:color="auto" w:fill="auto"/>
            <w:noWrap/>
            <w:vAlign w:val="center"/>
            <w:hideMark/>
          </w:tcPr>
          <w:p w14:paraId="2E085992" w14:textId="77777777" w:rsidR="000D0BF9" w:rsidRPr="00AF1C53" w:rsidRDefault="000D0BF9" w:rsidP="00225544">
            <w:pPr>
              <w:rPr>
                <w:rFonts w:ascii="Arial" w:hAnsi="Arial" w:cs="Arial"/>
                <w:color w:val="002060"/>
              </w:rPr>
            </w:pPr>
          </w:p>
        </w:tc>
        <w:tc>
          <w:tcPr>
            <w:tcW w:w="207" w:type="dxa"/>
            <w:tcBorders>
              <w:top w:val="nil"/>
              <w:left w:val="nil"/>
              <w:bottom w:val="single" w:sz="4" w:space="0" w:color="auto"/>
              <w:right w:val="nil"/>
            </w:tcBorders>
            <w:shd w:val="clear" w:color="auto" w:fill="auto"/>
            <w:noWrap/>
            <w:vAlign w:val="center"/>
            <w:hideMark/>
          </w:tcPr>
          <w:p w14:paraId="1161047E" w14:textId="77777777" w:rsidR="000D0BF9" w:rsidRPr="00AF1C53" w:rsidRDefault="000D0BF9" w:rsidP="00225544">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51F61011" w14:textId="77777777" w:rsidR="000D0BF9" w:rsidRPr="00AF1C53" w:rsidRDefault="000D0BF9" w:rsidP="00225544">
            <w:pPr>
              <w:rPr>
                <w:rFonts w:ascii="Arial" w:hAnsi="Arial" w:cs="Arial"/>
                <w:color w:val="002060"/>
                <w:sz w:val="17"/>
                <w:szCs w:val="17"/>
              </w:rPr>
            </w:pPr>
          </w:p>
        </w:tc>
        <w:tc>
          <w:tcPr>
            <w:tcW w:w="207" w:type="dxa"/>
            <w:tcBorders>
              <w:top w:val="nil"/>
              <w:left w:val="nil"/>
              <w:bottom w:val="nil"/>
              <w:right w:val="single" w:sz="4" w:space="0" w:color="auto"/>
            </w:tcBorders>
            <w:shd w:val="clear" w:color="auto" w:fill="auto"/>
            <w:noWrap/>
            <w:vAlign w:val="center"/>
            <w:hideMark/>
          </w:tcPr>
          <w:p w14:paraId="67D34227" w14:textId="77777777" w:rsidR="000D0BF9" w:rsidRPr="00AF1C53" w:rsidRDefault="000D0BF9" w:rsidP="00225544">
            <w:pPr>
              <w:rPr>
                <w:rFonts w:ascii="Arial" w:hAnsi="Arial" w:cs="Arial"/>
                <w:color w:val="002060"/>
                <w:sz w:val="10"/>
                <w:szCs w:val="10"/>
              </w:rPr>
            </w:pPr>
          </w:p>
        </w:tc>
        <w:tc>
          <w:tcPr>
            <w:tcW w:w="1032" w:type="dxa"/>
            <w:tcBorders>
              <w:top w:val="nil"/>
              <w:left w:val="nil"/>
              <w:bottom w:val="nil"/>
              <w:right w:val="nil"/>
            </w:tcBorders>
            <w:shd w:val="clear" w:color="auto" w:fill="auto"/>
            <w:noWrap/>
            <w:vAlign w:val="center"/>
            <w:hideMark/>
          </w:tcPr>
          <w:p w14:paraId="2E9DB42D" w14:textId="77777777" w:rsidR="000D0BF9" w:rsidRPr="00AF1C53" w:rsidRDefault="000D0BF9" w:rsidP="00225544">
            <w:pPr>
              <w:rPr>
                <w:rFonts w:ascii="Arial" w:hAnsi="Arial" w:cs="Arial"/>
                <w:color w:val="002060"/>
                <w:sz w:val="17"/>
                <w:szCs w:val="17"/>
              </w:rPr>
            </w:pPr>
          </w:p>
        </w:tc>
      </w:tr>
      <w:tr w:rsidR="000D0BF9" w:rsidRPr="00AF1C53" w14:paraId="2B689179" w14:textId="77777777" w:rsidTr="00225544">
        <w:trPr>
          <w:trHeight w:val="240"/>
        </w:trPr>
        <w:tc>
          <w:tcPr>
            <w:tcW w:w="582" w:type="dxa"/>
            <w:vMerge/>
            <w:tcBorders>
              <w:left w:val="nil"/>
              <w:bottom w:val="single" w:sz="4" w:space="0" w:color="auto"/>
              <w:right w:val="single" w:sz="4" w:space="0" w:color="000000"/>
            </w:tcBorders>
            <w:shd w:val="clear" w:color="000000" w:fill="FFFF00"/>
          </w:tcPr>
          <w:p w14:paraId="2B172A87" w14:textId="77777777" w:rsidR="000D0BF9" w:rsidRPr="00AF1C53" w:rsidRDefault="000D0BF9" w:rsidP="00225544">
            <w:pPr>
              <w:jc w:val="center"/>
              <w:rPr>
                <w:rFonts w:ascii="Arial" w:hAnsi="Arial" w:cs="Arial"/>
                <w:color w:val="002060"/>
                <w:szCs w:val="14"/>
              </w:rPr>
            </w:pPr>
          </w:p>
        </w:tc>
        <w:tc>
          <w:tcPr>
            <w:tcW w:w="3734" w:type="dxa"/>
            <w:gridSpan w:val="2"/>
            <w:tcBorders>
              <w:top w:val="single" w:sz="4" w:space="0" w:color="auto"/>
              <w:left w:val="nil"/>
              <w:bottom w:val="single" w:sz="4" w:space="0" w:color="auto"/>
              <w:right w:val="single" w:sz="4" w:space="0" w:color="000000"/>
            </w:tcBorders>
            <w:shd w:val="clear" w:color="000000" w:fill="FFFF00"/>
            <w:noWrap/>
            <w:vAlign w:val="center"/>
            <w:hideMark/>
          </w:tcPr>
          <w:p w14:paraId="32C74DBE" w14:textId="6DFFC917" w:rsidR="000D0BF9" w:rsidRPr="00186711" w:rsidRDefault="000D0BF9" w:rsidP="00225544">
            <w:pPr>
              <w:rPr>
                <w:rFonts w:ascii="Arial" w:hAnsi="Arial" w:cs="Arial"/>
                <w:b/>
                <w:bCs/>
                <w:iCs/>
                <w:color w:val="002060"/>
                <w:sz w:val="22"/>
                <w:szCs w:val="22"/>
              </w:rPr>
            </w:pPr>
            <w:r w:rsidRPr="00AF1C53">
              <w:rPr>
                <w:rFonts w:ascii="Arial" w:hAnsi="Arial" w:cs="Arial"/>
                <w:i/>
                <w:color w:val="002060"/>
                <w:sz w:val="22"/>
                <w:szCs w:val="22"/>
              </w:rPr>
              <w:t>pos. 6</w:t>
            </w:r>
            <w:r>
              <w:rPr>
                <w:rFonts w:ascii="Arial" w:hAnsi="Arial" w:cs="Arial"/>
                <w:iCs/>
                <w:color w:val="002060"/>
                <w:sz w:val="22"/>
                <w:szCs w:val="22"/>
              </w:rPr>
              <w:t xml:space="preserve"> </w:t>
            </w:r>
            <w:r w:rsidR="002B5C70" w:rsidRPr="002B5C70">
              <w:rPr>
                <w:rFonts w:ascii="Arial" w:hAnsi="Arial" w:cs="Arial"/>
                <w:b/>
                <w:bCs/>
                <w:iCs/>
                <w:color w:val="002060"/>
                <w:sz w:val="22"/>
                <w:szCs w:val="22"/>
              </w:rPr>
              <w:t>BAYER CAPPUCCINI</w:t>
            </w:r>
          </w:p>
        </w:tc>
        <w:tc>
          <w:tcPr>
            <w:tcW w:w="2372" w:type="dxa"/>
            <w:tcBorders>
              <w:top w:val="nil"/>
              <w:left w:val="nil"/>
              <w:bottom w:val="nil"/>
              <w:right w:val="nil"/>
            </w:tcBorders>
            <w:shd w:val="clear" w:color="auto" w:fill="auto"/>
            <w:noWrap/>
            <w:vAlign w:val="center"/>
            <w:hideMark/>
          </w:tcPr>
          <w:p w14:paraId="22FE3D8E" w14:textId="77777777" w:rsidR="000D0BF9" w:rsidRPr="00AF1C53" w:rsidRDefault="000D0BF9" w:rsidP="00225544">
            <w:pPr>
              <w:rPr>
                <w:rFonts w:ascii="Arial" w:hAnsi="Arial" w:cs="Arial"/>
                <w:color w:val="002060"/>
              </w:rPr>
            </w:pPr>
          </w:p>
        </w:tc>
        <w:tc>
          <w:tcPr>
            <w:tcW w:w="207" w:type="dxa"/>
            <w:tcBorders>
              <w:top w:val="nil"/>
              <w:left w:val="nil"/>
              <w:bottom w:val="nil"/>
              <w:right w:val="single" w:sz="4" w:space="0" w:color="auto"/>
            </w:tcBorders>
            <w:shd w:val="clear" w:color="auto" w:fill="auto"/>
            <w:noWrap/>
            <w:vAlign w:val="center"/>
            <w:hideMark/>
          </w:tcPr>
          <w:p w14:paraId="0E8C27A9" w14:textId="77777777" w:rsidR="000D0BF9" w:rsidRPr="00AF1C53" w:rsidRDefault="000D0BF9" w:rsidP="00225544">
            <w:pPr>
              <w:rPr>
                <w:rFonts w:ascii="Arial" w:hAnsi="Arial" w:cs="Arial"/>
                <w:i/>
                <w:iCs/>
                <w:color w:val="002060"/>
                <w:sz w:val="10"/>
                <w:szCs w:val="10"/>
              </w:rPr>
            </w:pPr>
          </w:p>
        </w:tc>
        <w:tc>
          <w:tcPr>
            <w:tcW w:w="1675" w:type="dxa"/>
            <w:tcBorders>
              <w:top w:val="nil"/>
              <w:left w:val="nil"/>
              <w:bottom w:val="single" w:sz="4" w:space="0" w:color="auto"/>
              <w:right w:val="nil"/>
            </w:tcBorders>
            <w:shd w:val="clear" w:color="auto" w:fill="auto"/>
            <w:noWrap/>
            <w:vAlign w:val="center"/>
            <w:hideMark/>
          </w:tcPr>
          <w:p w14:paraId="31DA4547" w14:textId="77777777" w:rsidR="000D0BF9" w:rsidRPr="00AF1C53" w:rsidRDefault="000D0BF9" w:rsidP="00225544">
            <w:pPr>
              <w:rPr>
                <w:rFonts w:ascii="Arial" w:hAnsi="Arial" w:cs="Arial"/>
                <w:color w:val="002060"/>
                <w:sz w:val="17"/>
                <w:szCs w:val="17"/>
              </w:rPr>
            </w:pPr>
          </w:p>
        </w:tc>
        <w:tc>
          <w:tcPr>
            <w:tcW w:w="207" w:type="dxa"/>
            <w:tcBorders>
              <w:top w:val="nil"/>
              <w:left w:val="nil"/>
              <w:bottom w:val="single" w:sz="4" w:space="0" w:color="auto"/>
              <w:right w:val="single" w:sz="4" w:space="0" w:color="auto"/>
            </w:tcBorders>
            <w:shd w:val="clear" w:color="auto" w:fill="auto"/>
            <w:noWrap/>
            <w:vAlign w:val="center"/>
            <w:hideMark/>
          </w:tcPr>
          <w:p w14:paraId="1DA08831" w14:textId="77777777" w:rsidR="000D0BF9" w:rsidRPr="00AF1C53" w:rsidRDefault="000D0BF9" w:rsidP="00225544">
            <w:pPr>
              <w:rPr>
                <w:rFonts w:ascii="Arial" w:hAnsi="Arial" w:cs="Arial"/>
                <w:i/>
                <w:iCs/>
                <w:color w:val="002060"/>
                <w:sz w:val="10"/>
                <w:szCs w:val="10"/>
              </w:rPr>
            </w:pPr>
          </w:p>
        </w:tc>
        <w:tc>
          <w:tcPr>
            <w:tcW w:w="1032" w:type="dxa"/>
            <w:tcBorders>
              <w:top w:val="nil"/>
              <w:left w:val="nil"/>
              <w:bottom w:val="nil"/>
              <w:right w:val="nil"/>
            </w:tcBorders>
            <w:shd w:val="clear" w:color="auto" w:fill="auto"/>
            <w:noWrap/>
            <w:vAlign w:val="center"/>
            <w:hideMark/>
          </w:tcPr>
          <w:p w14:paraId="329579A6" w14:textId="77777777" w:rsidR="000D0BF9" w:rsidRPr="00AF1C53" w:rsidRDefault="000D0BF9" w:rsidP="00225544">
            <w:pPr>
              <w:rPr>
                <w:rFonts w:ascii="Arial" w:hAnsi="Arial" w:cs="Arial"/>
                <w:color w:val="002060"/>
                <w:sz w:val="17"/>
                <w:szCs w:val="17"/>
              </w:rPr>
            </w:pPr>
          </w:p>
        </w:tc>
      </w:tr>
      <w:tr w:rsidR="000D0BF9" w:rsidRPr="00AF1C53" w14:paraId="411DFAF5" w14:textId="77777777" w:rsidTr="00225544">
        <w:trPr>
          <w:trHeight w:val="240"/>
        </w:trPr>
        <w:tc>
          <w:tcPr>
            <w:tcW w:w="582" w:type="dxa"/>
            <w:vMerge w:val="restart"/>
            <w:tcBorders>
              <w:top w:val="single" w:sz="4" w:space="0" w:color="auto"/>
              <w:left w:val="nil"/>
              <w:right w:val="nil"/>
            </w:tcBorders>
          </w:tcPr>
          <w:p w14:paraId="65A1A353" w14:textId="77777777" w:rsidR="000D0BF9" w:rsidRPr="00AF1C53" w:rsidRDefault="000D0BF9" w:rsidP="00225544">
            <w:pPr>
              <w:jc w:val="center"/>
              <w:rPr>
                <w:rFonts w:ascii="Arial" w:hAnsi="Arial" w:cs="Arial"/>
                <w:color w:val="002060"/>
                <w:szCs w:val="14"/>
              </w:rPr>
            </w:pPr>
            <w:r w:rsidRPr="00AF1C53">
              <w:rPr>
                <w:rFonts w:ascii="Arial" w:hAnsi="Arial" w:cs="Arial"/>
                <w:b/>
                <w:color w:val="002060"/>
                <w:szCs w:val="14"/>
              </w:rPr>
              <w:t>Gara n° 4</w:t>
            </w:r>
          </w:p>
        </w:tc>
        <w:tc>
          <w:tcPr>
            <w:tcW w:w="3734" w:type="dxa"/>
            <w:gridSpan w:val="2"/>
            <w:tcBorders>
              <w:top w:val="single" w:sz="4" w:space="0" w:color="auto"/>
              <w:left w:val="nil"/>
              <w:bottom w:val="single" w:sz="4" w:space="0" w:color="auto"/>
              <w:right w:val="nil"/>
            </w:tcBorders>
            <w:shd w:val="clear" w:color="auto" w:fill="auto"/>
            <w:noWrap/>
            <w:vAlign w:val="center"/>
            <w:hideMark/>
          </w:tcPr>
          <w:p w14:paraId="0503953A" w14:textId="6832B0E0" w:rsidR="000D0BF9" w:rsidRPr="002B5C70" w:rsidRDefault="000D0BF9" w:rsidP="00225544">
            <w:pPr>
              <w:rPr>
                <w:rFonts w:ascii="Arial" w:hAnsi="Arial" w:cs="Arial"/>
                <w:b/>
                <w:bCs/>
                <w:iCs/>
                <w:color w:val="002060"/>
                <w:sz w:val="22"/>
                <w:szCs w:val="22"/>
              </w:rPr>
            </w:pPr>
            <w:r w:rsidRPr="00AF1C53">
              <w:rPr>
                <w:rFonts w:ascii="Arial" w:hAnsi="Arial" w:cs="Arial"/>
                <w:i/>
                <w:color w:val="002060"/>
                <w:sz w:val="22"/>
                <w:szCs w:val="22"/>
              </w:rPr>
              <w:t>pos. 7</w:t>
            </w:r>
            <w:r>
              <w:rPr>
                <w:rFonts w:ascii="Arial" w:hAnsi="Arial" w:cs="Arial"/>
                <w:i/>
                <w:color w:val="002060"/>
                <w:sz w:val="22"/>
                <w:szCs w:val="22"/>
              </w:rPr>
              <w:t xml:space="preserve"> </w:t>
            </w:r>
            <w:r w:rsidR="002B5C70" w:rsidRPr="002B5C70">
              <w:rPr>
                <w:rFonts w:ascii="Arial" w:hAnsi="Arial" w:cs="Arial"/>
                <w:b/>
                <w:bCs/>
                <w:iCs/>
                <w:color w:val="002060"/>
                <w:sz w:val="22"/>
                <w:szCs w:val="22"/>
              </w:rPr>
              <w:t>CHIARAVALLE FUTSAL</w:t>
            </w:r>
          </w:p>
        </w:tc>
        <w:tc>
          <w:tcPr>
            <w:tcW w:w="2372" w:type="dxa"/>
            <w:tcBorders>
              <w:top w:val="nil"/>
              <w:left w:val="nil"/>
              <w:bottom w:val="single" w:sz="4" w:space="0" w:color="auto"/>
              <w:right w:val="nil"/>
            </w:tcBorders>
            <w:shd w:val="clear" w:color="auto" w:fill="auto"/>
            <w:noWrap/>
            <w:vAlign w:val="center"/>
            <w:hideMark/>
          </w:tcPr>
          <w:p w14:paraId="75807F06" w14:textId="77777777" w:rsidR="000D0BF9" w:rsidRPr="00AF1C53" w:rsidRDefault="000D0BF9" w:rsidP="00225544">
            <w:pPr>
              <w:rPr>
                <w:rFonts w:ascii="Arial" w:hAnsi="Arial" w:cs="Arial"/>
                <w:color w:val="002060"/>
              </w:rPr>
            </w:pPr>
          </w:p>
        </w:tc>
        <w:tc>
          <w:tcPr>
            <w:tcW w:w="207" w:type="dxa"/>
            <w:tcBorders>
              <w:top w:val="nil"/>
              <w:left w:val="nil"/>
              <w:bottom w:val="single" w:sz="4" w:space="0" w:color="auto"/>
              <w:right w:val="single" w:sz="4" w:space="0" w:color="auto"/>
            </w:tcBorders>
            <w:shd w:val="clear" w:color="auto" w:fill="auto"/>
            <w:noWrap/>
            <w:vAlign w:val="center"/>
            <w:hideMark/>
          </w:tcPr>
          <w:p w14:paraId="5D9608C8" w14:textId="77777777" w:rsidR="000D0BF9" w:rsidRPr="00AF1C53" w:rsidRDefault="000D0BF9" w:rsidP="00225544">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5FDBC762" w14:textId="77777777" w:rsidR="000D0BF9" w:rsidRPr="00AF1C53" w:rsidRDefault="000D0BF9" w:rsidP="00225544">
            <w:pP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0D7CD591" w14:textId="77777777" w:rsidR="000D0BF9" w:rsidRPr="00AF1C53" w:rsidRDefault="000D0BF9" w:rsidP="00225544">
            <w:pPr>
              <w:rPr>
                <w:rFonts w:ascii="Arial" w:hAnsi="Arial" w:cs="Arial"/>
                <w:color w:val="002060"/>
                <w:sz w:val="10"/>
                <w:szCs w:val="10"/>
              </w:rPr>
            </w:pPr>
          </w:p>
        </w:tc>
        <w:tc>
          <w:tcPr>
            <w:tcW w:w="1032" w:type="dxa"/>
            <w:tcBorders>
              <w:top w:val="nil"/>
              <w:left w:val="nil"/>
              <w:bottom w:val="nil"/>
              <w:right w:val="nil"/>
            </w:tcBorders>
            <w:shd w:val="clear" w:color="auto" w:fill="auto"/>
            <w:noWrap/>
            <w:vAlign w:val="center"/>
            <w:hideMark/>
          </w:tcPr>
          <w:p w14:paraId="0919E2C9" w14:textId="77777777" w:rsidR="000D0BF9" w:rsidRPr="00AF1C53" w:rsidRDefault="000D0BF9" w:rsidP="00225544">
            <w:pPr>
              <w:rPr>
                <w:rFonts w:ascii="Arial" w:hAnsi="Arial" w:cs="Arial"/>
                <w:color w:val="002060"/>
                <w:sz w:val="17"/>
                <w:szCs w:val="17"/>
              </w:rPr>
            </w:pPr>
          </w:p>
        </w:tc>
      </w:tr>
      <w:tr w:rsidR="000D0BF9" w:rsidRPr="00AF1C53" w14:paraId="1897E747" w14:textId="77777777" w:rsidTr="00225544">
        <w:trPr>
          <w:trHeight w:val="240"/>
        </w:trPr>
        <w:tc>
          <w:tcPr>
            <w:tcW w:w="582" w:type="dxa"/>
            <w:vMerge/>
            <w:tcBorders>
              <w:left w:val="nil"/>
              <w:bottom w:val="single" w:sz="4" w:space="0" w:color="auto"/>
              <w:right w:val="single" w:sz="4" w:space="0" w:color="000000"/>
            </w:tcBorders>
          </w:tcPr>
          <w:p w14:paraId="36315CD9" w14:textId="77777777" w:rsidR="000D0BF9" w:rsidRPr="00AF1C53" w:rsidRDefault="000D0BF9" w:rsidP="00225544">
            <w:pPr>
              <w:rPr>
                <w:rFonts w:ascii="Arial" w:hAnsi="Arial" w:cs="Arial"/>
                <w:color w:val="002060"/>
                <w:szCs w:val="14"/>
              </w:rPr>
            </w:pPr>
          </w:p>
        </w:tc>
        <w:tc>
          <w:tcPr>
            <w:tcW w:w="373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EC3D47D" w14:textId="456B3729" w:rsidR="000D0BF9" w:rsidRPr="002B5C70" w:rsidRDefault="000D0BF9" w:rsidP="00225544">
            <w:pPr>
              <w:rPr>
                <w:rFonts w:ascii="Arial" w:hAnsi="Arial" w:cs="Arial"/>
                <w:b/>
                <w:bCs/>
                <w:iCs/>
                <w:color w:val="002060"/>
                <w:sz w:val="22"/>
                <w:szCs w:val="22"/>
              </w:rPr>
            </w:pPr>
            <w:r w:rsidRPr="00AF1C53">
              <w:rPr>
                <w:rFonts w:ascii="Arial" w:hAnsi="Arial" w:cs="Arial"/>
                <w:i/>
                <w:color w:val="002060"/>
                <w:sz w:val="22"/>
                <w:szCs w:val="22"/>
              </w:rPr>
              <w:t>pos. 8</w:t>
            </w:r>
            <w:r>
              <w:rPr>
                <w:rFonts w:ascii="Arial" w:hAnsi="Arial" w:cs="Arial"/>
                <w:i/>
                <w:color w:val="002060"/>
                <w:sz w:val="22"/>
                <w:szCs w:val="22"/>
              </w:rPr>
              <w:t xml:space="preserve"> </w:t>
            </w:r>
            <w:r w:rsidR="002B5C70" w:rsidRPr="002B5C70">
              <w:rPr>
                <w:rFonts w:ascii="Arial" w:hAnsi="Arial" w:cs="Arial"/>
                <w:b/>
                <w:bCs/>
                <w:iCs/>
                <w:color w:val="002060"/>
                <w:sz w:val="22"/>
                <w:szCs w:val="22"/>
              </w:rPr>
              <w:t>TRE TORRI A.S.D.</w:t>
            </w:r>
          </w:p>
        </w:tc>
        <w:tc>
          <w:tcPr>
            <w:tcW w:w="2372" w:type="dxa"/>
            <w:tcBorders>
              <w:top w:val="nil"/>
              <w:left w:val="nil"/>
              <w:right w:val="nil"/>
            </w:tcBorders>
            <w:shd w:val="clear" w:color="auto" w:fill="auto"/>
            <w:noWrap/>
            <w:vAlign w:val="center"/>
            <w:hideMark/>
          </w:tcPr>
          <w:p w14:paraId="59BB8937" w14:textId="77777777" w:rsidR="000D0BF9" w:rsidRPr="00AF1C53" w:rsidRDefault="000D0BF9" w:rsidP="00225544">
            <w:pPr>
              <w:rPr>
                <w:rFonts w:ascii="Arial" w:hAnsi="Arial" w:cs="Arial"/>
                <w:color w:val="002060"/>
              </w:rPr>
            </w:pPr>
          </w:p>
        </w:tc>
        <w:tc>
          <w:tcPr>
            <w:tcW w:w="207" w:type="dxa"/>
            <w:tcBorders>
              <w:top w:val="nil"/>
              <w:left w:val="nil"/>
              <w:right w:val="nil"/>
            </w:tcBorders>
            <w:shd w:val="clear" w:color="auto" w:fill="auto"/>
            <w:noWrap/>
            <w:vAlign w:val="center"/>
            <w:hideMark/>
          </w:tcPr>
          <w:p w14:paraId="0A8BD99A" w14:textId="77777777" w:rsidR="000D0BF9" w:rsidRPr="00AF1C53" w:rsidRDefault="000D0BF9" w:rsidP="00225544">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32279B86" w14:textId="77777777" w:rsidR="000D0BF9" w:rsidRPr="00AF1C53" w:rsidRDefault="000D0BF9" w:rsidP="00225544">
            <w:pP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34862E76" w14:textId="77777777" w:rsidR="000D0BF9" w:rsidRPr="00AF1C53" w:rsidRDefault="000D0BF9" w:rsidP="00225544">
            <w:pPr>
              <w:rPr>
                <w:rFonts w:ascii="Arial" w:hAnsi="Arial" w:cs="Arial"/>
                <w:i/>
                <w:iCs/>
                <w:color w:val="002060"/>
                <w:sz w:val="10"/>
                <w:szCs w:val="10"/>
              </w:rPr>
            </w:pPr>
          </w:p>
        </w:tc>
        <w:tc>
          <w:tcPr>
            <w:tcW w:w="1032" w:type="dxa"/>
            <w:tcBorders>
              <w:top w:val="nil"/>
              <w:left w:val="nil"/>
              <w:bottom w:val="nil"/>
              <w:right w:val="nil"/>
            </w:tcBorders>
            <w:shd w:val="clear" w:color="auto" w:fill="auto"/>
            <w:noWrap/>
            <w:vAlign w:val="center"/>
            <w:hideMark/>
          </w:tcPr>
          <w:p w14:paraId="1AB122FC" w14:textId="77777777" w:rsidR="000D0BF9" w:rsidRPr="00AF1C53" w:rsidRDefault="000D0BF9" w:rsidP="00225544">
            <w:pPr>
              <w:rPr>
                <w:rFonts w:ascii="Arial" w:hAnsi="Arial" w:cs="Arial"/>
                <w:color w:val="002060"/>
                <w:sz w:val="17"/>
                <w:szCs w:val="17"/>
              </w:rPr>
            </w:pPr>
          </w:p>
        </w:tc>
      </w:tr>
    </w:tbl>
    <w:p w14:paraId="16905E72" w14:textId="77777777" w:rsidR="000D0BF9" w:rsidRPr="00AF1C53" w:rsidRDefault="000D0BF9" w:rsidP="000D0BF9">
      <w:pPr>
        <w:pStyle w:val="Corpodeltesto21"/>
        <w:rPr>
          <w:rFonts w:ascii="Arial" w:hAnsi="Arial" w:cs="Arial"/>
          <w:color w:val="002060"/>
          <w:sz w:val="22"/>
          <w:szCs w:val="22"/>
        </w:rPr>
      </w:pPr>
      <w:r w:rsidRPr="00AF1C53">
        <w:rPr>
          <w:rFonts w:ascii="Arial" w:hAnsi="Arial" w:cs="Arial"/>
          <w:color w:val="002060"/>
          <w:sz w:val="22"/>
          <w:szCs w:val="22"/>
        </w:rPr>
        <w:t xml:space="preserve"> </w:t>
      </w:r>
    </w:p>
    <w:p w14:paraId="3B83F21D" w14:textId="77777777" w:rsidR="000D0BF9" w:rsidRPr="005B250D" w:rsidRDefault="000D0BF9" w:rsidP="000D0BF9">
      <w:pPr>
        <w:rPr>
          <w:rFonts w:ascii="Arial" w:hAnsi="Arial" w:cs="Arial"/>
          <w:b/>
          <w:color w:val="002060"/>
          <w:sz w:val="22"/>
          <w:szCs w:val="22"/>
        </w:rPr>
      </w:pPr>
      <w:r w:rsidRPr="005B250D">
        <w:rPr>
          <w:rFonts w:ascii="Arial" w:hAnsi="Arial" w:cs="Arial"/>
          <w:b/>
          <w:color w:val="002060"/>
          <w:sz w:val="22"/>
          <w:szCs w:val="22"/>
        </w:rPr>
        <w:t>QUARTI DI FINALE</w:t>
      </w:r>
    </w:p>
    <w:p w14:paraId="4FEC0CF0" w14:textId="77777777" w:rsidR="000D0BF9" w:rsidRPr="005B250D" w:rsidRDefault="000D0BF9" w:rsidP="000D0BF9">
      <w:pPr>
        <w:rPr>
          <w:rFonts w:ascii="Arial" w:hAnsi="Arial" w:cs="Arial"/>
          <w:b/>
          <w:i/>
          <w:color w:val="002060"/>
          <w:sz w:val="22"/>
          <w:szCs w:val="22"/>
        </w:rPr>
      </w:pPr>
      <w:r>
        <w:rPr>
          <w:rFonts w:ascii="Arial" w:hAnsi="Arial" w:cs="Arial"/>
          <w:b/>
          <w:i/>
          <w:color w:val="002060"/>
          <w:sz w:val="22"/>
          <w:szCs w:val="22"/>
        </w:rPr>
        <w:t>VENERDI’ 03 GENNAIO 2025</w:t>
      </w:r>
    </w:p>
    <w:p w14:paraId="2DB93B30" w14:textId="77777777" w:rsidR="000D0BF9" w:rsidRDefault="000D0BF9" w:rsidP="000D0BF9">
      <w:pPr>
        <w:rPr>
          <w:rFonts w:ascii="Arial" w:hAnsi="Arial" w:cs="Arial"/>
          <w:color w:val="002060"/>
          <w:sz w:val="22"/>
          <w:szCs w:val="22"/>
        </w:rPr>
      </w:pPr>
      <w:r w:rsidRPr="005B250D">
        <w:rPr>
          <w:rFonts w:ascii="Arial" w:hAnsi="Arial" w:cs="Arial"/>
          <w:color w:val="002060"/>
          <w:sz w:val="22"/>
          <w:szCs w:val="22"/>
        </w:rPr>
        <w:t>ORE 1</w:t>
      </w:r>
      <w:r>
        <w:rPr>
          <w:rFonts w:ascii="Arial" w:hAnsi="Arial" w:cs="Arial"/>
          <w:color w:val="002060"/>
          <w:sz w:val="22"/>
          <w:szCs w:val="22"/>
        </w:rPr>
        <w:t>5</w:t>
      </w:r>
      <w:r w:rsidRPr="005B250D">
        <w:rPr>
          <w:rFonts w:ascii="Arial" w:hAnsi="Arial" w:cs="Arial"/>
          <w:color w:val="002060"/>
          <w:sz w:val="22"/>
          <w:szCs w:val="22"/>
        </w:rPr>
        <w:t>:00</w:t>
      </w:r>
      <w:r w:rsidRPr="005B250D">
        <w:rPr>
          <w:rFonts w:ascii="Arial" w:hAnsi="Arial" w:cs="Arial"/>
          <w:color w:val="002060"/>
          <w:sz w:val="22"/>
          <w:szCs w:val="22"/>
        </w:rPr>
        <w:tab/>
        <w:t>QUART</w:t>
      </w:r>
      <w:r>
        <w:rPr>
          <w:rFonts w:ascii="Arial" w:hAnsi="Arial" w:cs="Arial"/>
          <w:color w:val="002060"/>
          <w:sz w:val="22"/>
          <w:szCs w:val="22"/>
        </w:rPr>
        <w:t>O</w:t>
      </w:r>
      <w:r w:rsidRPr="005B250D">
        <w:rPr>
          <w:rFonts w:ascii="Arial" w:hAnsi="Arial" w:cs="Arial"/>
          <w:color w:val="002060"/>
          <w:sz w:val="22"/>
          <w:szCs w:val="22"/>
        </w:rPr>
        <w:t xml:space="preserve"> </w:t>
      </w:r>
      <w:r>
        <w:rPr>
          <w:rFonts w:ascii="Arial" w:hAnsi="Arial" w:cs="Arial"/>
          <w:color w:val="002060"/>
          <w:sz w:val="22"/>
          <w:szCs w:val="22"/>
        </w:rPr>
        <w:t xml:space="preserve">DI FINALE </w:t>
      </w:r>
      <w:r w:rsidRPr="005B250D">
        <w:rPr>
          <w:rFonts w:ascii="Arial" w:hAnsi="Arial" w:cs="Arial"/>
          <w:color w:val="002060"/>
          <w:sz w:val="22"/>
          <w:szCs w:val="22"/>
        </w:rPr>
        <w:t>GARA N° 1</w:t>
      </w:r>
    </w:p>
    <w:p w14:paraId="36207EC6" w14:textId="12645E12" w:rsidR="000D0BF9" w:rsidRPr="002B5C70" w:rsidRDefault="000D0BF9" w:rsidP="000D0BF9">
      <w:pPr>
        <w:rPr>
          <w:rFonts w:ascii="Arial" w:hAnsi="Arial" w:cs="Arial"/>
          <w:b/>
          <w:bCs/>
          <w:color w:val="002060"/>
          <w:sz w:val="22"/>
          <w:szCs w:val="22"/>
        </w:rPr>
      </w:pPr>
      <w:r>
        <w:rPr>
          <w:rFonts w:ascii="Arial" w:hAnsi="Arial" w:cs="Arial"/>
          <w:color w:val="002060"/>
          <w:sz w:val="22"/>
          <w:szCs w:val="22"/>
        </w:rPr>
        <w:tab/>
      </w:r>
      <w:r>
        <w:rPr>
          <w:rFonts w:ascii="Arial" w:hAnsi="Arial" w:cs="Arial"/>
          <w:color w:val="002060"/>
          <w:sz w:val="22"/>
          <w:szCs w:val="22"/>
        </w:rPr>
        <w:tab/>
      </w:r>
      <w:r w:rsidR="002B5C70" w:rsidRPr="002B5C70">
        <w:rPr>
          <w:rFonts w:ascii="Arial" w:hAnsi="Arial" w:cs="Arial"/>
          <w:b/>
          <w:bCs/>
          <w:color w:val="002060"/>
          <w:sz w:val="22"/>
          <w:szCs w:val="22"/>
        </w:rPr>
        <w:t>PIETRALACROCE 73 – AMICI DEL CENTROSOCIO SP.</w:t>
      </w:r>
    </w:p>
    <w:p w14:paraId="17AC3FB5" w14:textId="77777777" w:rsidR="000D0BF9" w:rsidRPr="005B250D" w:rsidRDefault="000D0BF9" w:rsidP="000D0BF9">
      <w:pPr>
        <w:rPr>
          <w:rFonts w:ascii="Arial" w:hAnsi="Arial" w:cs="Arial"/>
          <w:color w:val="002060"/>
          <w:sz w:val="22"/>
          <w:szCs w:val="22"/>
        </w:rPr>
      </w:pPr>
      <w:r w:rsidRPr="005B250D">
        <w:rPr>
          <w:rFonts w:ascii="Arial" w:hAnsi="Arial" w:cs="Arial"/>
          <w:color w:val="002060"/>
          <w:sz w:val="22"/>
          <w:szCs w:val="22"/>
        </w:rPr>
        <w:tab/>
      </w:r>
    </w:p>
    <w:p w14:paraId="4614CB0F" w14:textId="77777777" w:rsidR="000D0BF9" w:rsidRPr="005B250D" w:rsidRDefault="000D0BF9" w:rsidP="000D0BF9">
      <w:pPr>
        <w:rPr>
          <w:rFonts w:ascii="Arial" w:hAnsi="Arial" w:cs="Arial"/>
          <w:color w:val="002060"/>
          <w:sz w:val="22"/>
          <w:szCs w:val="22"/>
        </w:rPr>
      </w:pPr>
      <w:r w:rsidRPr="005B250D">
        <w:rPr>
          <w:rFonts w:ascii="Arial" w:hAnsi="Arial" w:cs="Arial"/>
          <w:color w:val="002060"/>
          <w:sz w:val="22"/>
          <w:szCs w:val="22"/>
        </w:rPr>
        <w:t>ORE 1</w:t>
      </w:r>
      <w:r>
        <w:rPr>
          <w:rFonts w:ascii="Arial" w:hAnsi="Arial" w:cs="Arial"/>
          <w:color w:val="002060"/>
          <w:sz w:val="22"/>
          <w:szCs w:val="22"/>
        </w:rPr>
        <w:t>7</w:t>
      </w:r>
      <w:r w:rsidRPr="005B250D">
        <w:rPr>
          <w:rFonts w:ascii="Arial" w:hAnsi="Arial" w:cs="Arial"/>
          <w:color w:val="002060"/>
          <w:sz w:val="22"/>
          <w:szCs w:val="22"/>
        </w:rPr>
        <w:t>:00</w:t>
      </w:r>
      <w:r w:rsidRPr="005B250D">
        <w:rPr>
          <w:rFonts w:ascii="Arial" w:hAnsi="Arial" w:cs="Arial"/>
          <w:color w:val="002060"/>
          <w:sz w:val="22"/>
          <w:szCs w:val="22"/>
        </w:rPr>
        <w:tab/>
        <w:t>QUART</w:t>
      </w:r>
      <w:r>
        <w:rPr>
          <w:rFonts w:ascii="Arial" w:hAnsi="Arial" w:cs="Arial"/>
          <w:color w:val="002060"/>
          <w:sz w:val="22"/>
          <w:szCs w:val="22"/>
        </w:rPr>
        <w:t xml:space="preserve">O DI FINALE </w:t>
      </w:r>
      <w:r w:rsidRPr="005B250D">
        <w:rPr>
          <w:rFonts w:ascii="Arial" w:hAnsi="Arial" w:cs="Arial"/>
          <w:color w:val="002060"/>
          <w:sz w:val="22"/>
          <w:szCs w:val="22"/>
        </w:rPr>
        <w:t>GARA N° 2</w:t>
      </w:r>
    </w:p>
    <w:p w14:paraId="26BEE328" w14:textId="1E7BCA94" w:rsidR="000D0BF9" w:rsidRPr="002B5C70" w:rsidRDefault="000D0BF9" w:rsidP="000D0BF9">
      <w:pPr>
        <w:rPr>
          <w:rFonts w:ascii="Arial" w:hAnsi="Arial" w:cs="Arial"/>
          <w:b/>
          <w:bCs/>
          <w:color w:val="002060"/>
          <w:sz w:val="22"/>
          <w:szCs w:val="22"/>
        </w:rPr>
      </w:pPr>
      <w:r>
        <w:rPr>
          <w:rFonts w:ascii="Arial" w:hAnsi="Arial" w:cs="Arial"/>
          <w:color w:val="002060"/>
          <w:sz w:val="22"/>
          <w:szCs w:val="22"/>
        </w:rPr>
        <w:tab/>
      </w:r>
      <w:r>
        <w:rPr>
          <w:rFonts w:ascii="Arial" w:hAnsi="Arial" w:cs="Arial"/>
          <w:color w:val="002060"/>
          <w:sz w:val="22"/>
          <w:szCs w:val="22"/>
        </w:rPr>
        <w:tab/>
      </w:r>
      <w:r w:rsidR="002B5C70" w:rsidRPr="002B5C70">
        <w:rPr>
          <w:rFonts w:ascii="Arial" w:hAnsi="Arial" w:cs="Arial"/>
          <w:b/>
          <w:bCs/>
          <w:color w:val="002060"/>
          <w:sz w:val="22"/>
          <w:szCs w:val="22"/>
        </w:rPr>
        <w:t>CERRETO D’ESI C5 A.S.D. – GAGLIOLE CALCIO A 5</w:t>
      </w:r>
    </w:p>
    <w:p w14:paraId="041D2DCE" w14:textId="77777777" w:rsidR="000D0BF9" w:rsidRDefault="000D0BF9" w:rsidP="000D0BF9">
      <w:pPr>
        <w:rPr>
          <w:rFonts w:ascii="Arial" w:hAnsi="Arial" w:cs="Arial"/>
          <w:color w:val="002060"/>
          <w:sz w:val="22"/>
          <w:szCs w:val="22"/>
        </w:rPr>
      </w:pPr>
    </w:p>
    <w:p w14:paraId="6E72FB1E" w14:textId="77777777" w:rsidR="000D0BF9" w:rsidRPr="005B250D" w:rsidRDefault="000D0BF9" w:rsidP="000D0BF9">
      <w:pPr>
        <w:rPr>
          <w:rFonts w:ascii="Arial" w:hAnsi="Arial" w:cs="Arial"/>
          <w:color w:val="002060"/>
          <w:sz w:val="22"/>
          <w:szCs w:val="22"/>
        </w:rPr>
      </w:pPr>
      <w:r w:rsidRPr="005B250D">
        <w:rPr>
          <w:rFonts w:ascii="Arial" w:hAnsi="Arial" w:cs="Arial"/>
          <w:color w:val="002060"/>
          <w:sz w:val="22"/>
          <w:szCs w:val="22"/>
        </w:rPr>
        <w:lastRenderedPageBreak/>
        <w:t>ORE 1</w:t>
      </w:r>
      <w:r>
        <w:rPr>
          <w:rFonts w:ascii="Arial" w:hAnsi="Arial" w:cs="Arial"/>
          <w:color w:val="002060"/>
          <w:sz w:val="22"/>
          <w:szCs w:val="22"/>
        </w:rPr>
        <w:t>9</w:t>
      </w:r>
      <w:r w:rsidRPr="005B250D">
        <w:rPr>
          <w:rFonts w:ascii="Arial" w:hAnsi="Arial" w:cs="Arial"/>
          <w:color w:val="002060"/>
          <w:sz w:val="22"/>
          <w:szCs w:val="22"/>
        </w:rPr>
        <w:t>:00</w:t>
      </w:r>
      <w:r w:rsidRPr="005B250D">
        <w:rPr>
          <w:rFonts w:ascii="Arial" w:hAnsi="Arial" w:cs="Arial"/>
          <w:color w:val="002060"/>
          <w:sz w:val="22"/>
          <w:szCs w:val="22"/>
        </w:rPr>
        <w:tab/>
        <w:t>QUART</w:t>
      </w:r>
      <w:r>
        <w:rPr>
          <w:rFonts w:ascii="Arial" w:hAnsi="Arial" w:cs="Arial"/>
          <w:color w:val="002060"/>
          <w:sz w:val="22"/>
          <w:szCs w:val="22"/>
        </w:rPr>
        <w:t>O</w:t>
      </w:r>
      <w:r w:rsidRPr="005B250D">
        <w:rPr>
          <w:rFonts w:ascii="Arial" w:hAnsi="Arial" w:cs="Arial"/>
          <w:color w:val="002060"/>
          <w:sz w:val="22"/>
          <w:szCs w:val="22"/>
        </w:rPr>
        <w:t xml:space="preserve"> </w:t>
      </w:r>
      <w:r>
        <w:rPr>
          <w:rFonts w:ascii="Arial" w:hAnsi="Arial" w:cs="Arial"/>
          <w:color w:val="002060"/>
          <w:sz w:val="22"/>
          <w:szCs w:val="22"/>
        </w:rPr>
        <w:t xml:space="preserve">DI FINALE </w:t>
      </w:r>
      <w:r w:rsidRPr="005B250D">
        <w:rPr>
          <w:rFonts w:ascii="Arial" w:hAnsi="Arial" w:cs="Arial"/>
          <w:color w:val="002060"/>
          <w:sz w:val="22"/>
          <w:szCs w:val="22"/>
        </w:rPr>
        <w:t>GARA N° 3</w:t>
      </w:r>
    </w:p>
    <w:p w14:paraId="4C18B272" w14:textId="080163A5" w:rsidR="000D0BF9" w:rsidRPr="002B5C70" w:rsidRDefault="000D0BF9" w:rsidP="000D0BF9">
      <w:pPr>
        <w:rPr>
          <w:rFonts w:ascii="Arial" w:hAnsi="Arial" w:cs="Arial"/>
          <w:b/>
          <w:bCs/>
          <w:color w:val="002060"/>
          <w:sz w:val="22"/>
          <w:szCs w:val="22"/>
        </w:rPr>
      </w:pPr>
      <w:r>
        <w:rPr>
          <w:rFonts w:ascii="Arial" w:hAnsi="Arial" w:cs="Arial"/>
          <w:color w:val="002060"/>
          <w:sz w:val="22"/>
          <w:szCs w:val="22"/>
        </w:rPr>
        <w:tab/>
      </w:r>
      <w:r>
        <w:rPr>
          <w:rFonts w:ascii="Arial" w:hAnsi="Arial" w:cs="Arial"/>
          <w:color w:val="002060"/>
          <w:sz w:val="22"/>
          <w:szCs w:val="22"/>
        </w:rPr>
        <w:tab/>
      </w:r>
      <w:r w:rsidR="002B5C70" w:rsidRPr="002B5C70">
        <w:rPr>
          <w:rFonts w:ascii="Arial" w:hAnsi="Arial" w:cs="Arial"/>
          <w:b/>
          <w:bCs/>
          <w:color w:val="002060"/>
          <w:sz w:val="22"/>
          <w:szCs w:val="22"/>
        </w:rPr>
        <w:t>SAMBENEDETTESE C5 SSDARL – BAYER CAPPUCCINI</w:t>
      </w:r>
    </w:p>
    <w:p w14:paraId="6A82A5B0" w14:textId="77777777" w:rsidR="000D0BF9" w:rsidRDefault="000D0BF9" w:rsidP="000D0BF9">
      <w:pPr>
        <w:rPr>
          <w:rFonts w:ascii="Arial" w:hAnsi="Arial" w:cs="Arial"/>
          <w:color w:val="002060"/>
          <w:sz w:val="22"/>
          <w:szCs w:val="22"/>
        </w:rPr>
      </w:pPr>
    </w:p>
    <w:p w14:paraId="311B4ED1" w14:textId="77777777" w:rsidR="000D0BF9" w:rsidRPr="005B250D" w:rsidRDefault="000D0BF9" w:rsidP="000D0BF9">
      <w:pPr>
        <w:rPr>
          <w:rFonts w:ascii="Arial" w:hAnsi="Arial" w:cs="Arial"/>
          <w:color w:val="002060"/>
          <w:sz w:val="22"/>
          <w:szCs w:val="22"/>
        </w:rPr>
      </w:pPr>
      <w:r w:rsidRPr="005B250D">
        <w:rPr>
          <w:rFonts w:ascii="Arial" w:hAnsi="Arial" w:cs="Arial"/>
          <w:color w:val="002060"/>
          <w:sz w:val="22"/>
          <w:szCs w:val="22"/>
        </w:rPr>
        <w:t>ORE 2</w:t>
      </w:r>
      <w:r>
        <w:rPr>
          <w:rFonts w:ascii="Arial" w:hAnsi="Arial" w:cs="Arial"/>
          <w:color w:val="002060"/>
          <w:sz w:val="22"/>
          <w:szCs w:val="22"/>
        </w:rPr>
        <w:t>1</w:t>
      </w:r>
      <w:r w:rsidRPr="005B250D">
        <w:rPr>
          <w:rFonts w:ascii="Arial" w:hAnsi="Arial" w:cs="Arial"/>
          <w:color w:val="002060"/>
          <w:sz w:val="22"/>
          <w:szCs w:val="22"/>
        </w:rPr>
        <w:t>:00</w:t>
      </w:r>
      <w:r w:rsidRPr="005B250D">
        <w:rPr>
          <w:rFonts w:ascii="Arial" w:hAnsi="Arial" w:cs="Arial"/>
          <w:color w:val="002060"/>
          <w:sz w:val="22"/>
          <w:szCs w:val="22"/>
        </w:rPr>
        <w:tab/>
        <w:t>QUART</w:t>
      </w:r>
      <w:r>
        <w:rPr>
          <w:rFonts w:ascii="Arial" w:hAnsi="Arial" w:cs="Arial"/>
          <w:color w:val="002060"/>
          <w:sz w:val="22"/>
          <w:szCs w:val="22"/>
        </w:rPr>
        <w:t>O</w:t>
      </w:r>
      <w:r w:rsidRPr="005B250D">
        <w:rPr>
          <w:rFonts w:ascii="Arial" w:hAnsi="Arial" w:cs="Arial"/>
          <w:color w:val="002060"/>
          <w:sz w:val="22"/>
          <w:szCs w:val="22"/>
        </w:rPr>
        <w:t xml:space="preserve"> </w:t>
      </w:r>
      <w:r>
        <w:rPr>
          <w:rFonts w:ascii="Arial" w:hAnsi="Arial" w:cs="Arial"/>
          <w:color w:val="002060"/>
          <w:sz w:val="22"/>
          <w:szCs w:val="22"/>
        </w:rPr>
        <w:t xml:space="preserve">DI FINALE </w:t>
      </w:r>
      <w:r w:rsidRPr="005B250D">
        <w:rPr>
          <w:rFonts w:ascii="Arial" w:hAnsi="Arial" w:cs="Arial"/>
          <w:color w:val="002060"/>
          <w:sz w:val="22"/>
          <w:szCs w:val="22"/>
        </w:rPr>
        <w:t>GARA N° 4</w:t>
      </w:r>
    </w:p>
    <w:p w14:paraId="7FAB87C1" w14:textId="69F3049F" w:rsidR="000D0BF9" w:rsidRPr="002B5C70" w:rsidRDefault="000D0BF9" w:rsidP="000D0BF9">
      <w:pPr>
        <w:pStyle w:val="Corpodeltesto21"/>
        <w:rPr>
          <w:rFonts w:ascii="Arial" w:hAnsi="Arial" w:cs="Arial"/>
          <w:b/>
          <w:bCs/>
          <w:color w:val="002060"/>
          <w:sz w:val="22"/>
          <w:szCs w:val="22"/>
        </w:rPr>
      </w:pPr>
      <w:r>
        <w:rPr>
          <w:rFonts w:ascii="Arial" w:hAnsi="Arial" w:cs="Arial"/>
          <w:color w:val="002060"/>
          <w:sz w:val="22"/>
          <w:szCs w:val="22"/>
        </w:rPr>
        <w:tab/>
      </w:r>
      <w:r>
        <w:rPr>
          <w:rFonts w:ascii="Arial" w:hAnsi="Arial" w:cs="Arial"/>
          <w:color w:val="002060"/>
          <w:sz w:val="22"/>
          <w:szCs w:val="22"/>
        </w:rPr>
        <w:tab/>
      </w:r>
      <w:r w:rsidR="002B5C70" w:rsidRPr="002B5C70">
        <w:rPr>
          <w:rFonts w:ascii="Arial" w:hAnsi="Arial" w:cs="Arial"/>
          <w:b/>
          <w:bCs/>
          <w:color w:val="002060"/>
          <w:sz w:val="22"/>
          <w:szCs w:val="22"/>
        </w:rPr>
        <w:t>CHIARAVALLE FUTSAL</w:t>
      </w:r>
      <w:r w:rsidR="002B5C70">
        <w:rPr>
          <w:rFonts w:ascii="Arial" w:hAnsi="Arial" w:cs="Arial"/>
          <w:b/>
          <w:bCs/>
          <w:color w:val="002060"/>
          <w:sz w:val="22"/>
          <w:szCs w:val="22"/>
        </w:rPr>
        <w:t xml:space="preserve"> – </w:t>
      </w:r>
      <w:r w:rsidR="002B5C70" w:rsidRPr="002B5C70">
        <w:rPr>
          <w:rFonts w:ascii="Arial" w:hAnsi="Arial" w:cs="Arial"/>
          <w:b/>
          <w:bCs/>
          <w:color w:val="002060"/>
          <w:sz w:val="22"/>
          <w:szCs w:val="22"/>
        </w:rPr>
        <w:t>TRE TORRI A.S.D.</w:t>
      </w:r>
    </w:p>
    <w:p w14:paraId="72840387" w14:textId="77777777" w:rsidR="000D0BF9" w:rsidRPr="00AF1C53" w:rsidRDefault="000D0BF9" w:rsidP="000D0BF9">
      <w:pPr>
        <w:pStyle w:val="Corpodeltesto21"/>
        <w:rPr>
          <w:rFonts w:ascii="Arial" w:hAnsi="Arial" w:cs="Arial"/>
          <w:color w:val="002060"/>
          <w:sz w:val="22"/>
          <w:szCs w:val="22"/>
        </w:rPr>
      </w:pPr>
    </w:p>
    <w:p w14:paraId="4D883B04" w14:textId="77777777" w:rsidR="000D0BF9" w:rsidRPr="005B250D" w:rsidRDefault="000D0BF9" w:rsidP="000D0BF9">
      <w:pPr>
        <w:rPr>
          <w:rFonts w:ascii="Arial" w:hAnsi="Arial" w:cs="Arial"/>
          <w:b/>
          <w:color w:val="002060"/>
          <w:sz w:val="22"/>
          <w:szCs w:val="22"/>
        </w:rPr>
      </w:pPr>
      <w:r w:rsidRPr="005B250D">
        <w:rPr>
          <w:rFonts w:ascii="Arial" w:hAnsi="Arial" w:cs="Arial"/>
          <w:b/>
          <w:color w:val="002060"/>
          <w:sz w:val="22"/>
          <w:szCs w:val="22"/>
        </w:rPr>
        <w:t>SEMIFINALI</w:t>
      </w:r>
    </w:p>
    <w:p w14:paraId="7E4CF4B9" w14:textId="61612EFA" w:rsidR="000D0BF9" w:rsidRPr="005B250D" w:rsidRDefault="00634991" w:rsidP="000D0BF9">
      <w:pPr>
        <w:rPr>
          <w:rFonts w:ascii="Arial" w:hAnsi="Arial" w:cs="Arial"/>
          <w:b/>
          <w:i/>
          <w:color w:val="002060"/>
          <w:sz w:val="22"/>
          <w:szCs w:val="22"/>
        </w:rPr>
      </w:pPr>
      <w:r>
        <w:rPr>
          <w:rFonts w:ascii="Arial" w:hAnsi="Arial" w:cs="Arial"/>
          <w:b/>
          <w:i/>
          <w:color w:val="002060"/>
          <w:sz w:val="22"/>
          <w:szCs w:val="22"/>
        </w:rPr>
        <w:t>SABATO</w:t>
      </w:r>
      <w:r w:rsidR="000D0BF9">
        <w:rPr>
          <w:rFonts w:ascii="Arial" w:hAnsi="Arial" w:cs="Arial"/>
          <w:b/>
          <w:i/>
          <w:color w:val="002060"/>
          <w:sz w:val="22"/>
          <w:szCs w:val="22"/>
        </w:rPr>
        <w:t xml:space="preserve"> 0</w:t>
      </w:r>
      <w:r w:rsidR="006E12B4">
        <w:rPr>
          <w:rFonts w:ascii="Arial" w:hAnsi="Arial" w:cs="Arial"/>
          <w:b/>
          <w:i/>
          <w:color w:val="002060"/>
          <w:sz w:val="22"/>
          <w:szCs w:val="22"/>
        </w:rPr>
        <w:t>4</w:t>
      </w:r>
      <w:r w:rsidR="000D0BF9" w:rsidRPr="005B250D">
        <w:rPr>
          <w:rFonts w:ascii="Arial" w:hAnsi="Arial" w:cs="Arial"/>
          <w:b/>
          <w:i/>
          <w:color w:val="002060"/>
          <w:sz w:val="22"/>
          <w:szCs w:val="22"/>
        </w:rPr>
        <w:t xml:space="preserve"> GENNAIO 202</w:t>
      </w:r>
      <w:r w:rsidR="000D0BF9">
        <w:rPr>
          <w:rFonts w:ascii="Arial" w:hAnsi="Arial" w:cs="Arial"/>
          <w:b/>
          <w:i/>
          <w:color w:val="002060"/>
          <w:sz w:val="22"/>
          <w:szCs w:val="22"/>
        </w:rPr>
        <w:t>5</w:t>
      </w:r>
    </w:p>
    <w:p w14:paraId="6955491A" w14:textId="77777777" w:rsidR="000D0BF9" w:rsidRPr="005B250D" w:rsidRDefault="000D0BF9" w:rsidP="000D0BF9">
      <w:pPr>
        <w:rPr>
          <w:rFonts w:ascii="Arial" w:hAnsi="Arial" w:cs="Arial"/>
          <w:color w:val="002060"/>
          <w:sz w:val="22"/>
          <w:szCs w:val="22"/>
        </w:rPr>
      </w:pPr>
      <w:r w:rsidRPr="005B250D">
        <w:rPr>
          <w:rFonts w:ascii="Arial" w:hAnsi="Arial" w:cs="Arial"/>
          <w:color w:val="002060"/>
          <w:sz w:val="22"/>
          <w:szCs w:val="22"/>
        </w:rPr>
        <w:t>ORE 19:</w:t>
      </w:r>
      <w:r>
        <w:rPr>
          <w:rFonts w:ascii="Arial" w:hAnsi="Arial" w:cs="Arial"/>
          <w:color w:val="002060"/>
          <w:sz w:val="22"/>
          <w:szCs w:val="22"/>
        </w:rPr>
        <w:t>0</w:t>
      </w:r>
      <w:r w:rsidRPr="005B250D">
        <w:rPr>
          <w:rFonts w:ascii="Arial" w:hAnsi="Arial" w:cs="Arial"/>
          <w:color w:val="002060"/>
          <w:sz w:val="22"/>
          <w:szCs w:val="22"/>
        </w:rPr>
        <w:t>0</w:t>
      </w:r>
      <w:r w:rsidRPr="005B250D">
        <w:rPr>
          <w:rFonts w:ascii="Arial" w:hAnsi="Arial" w:cs="Arial"/>
          <w:color w:val="002060"/>
          <w:sz w:val="22"/>
          <w:szCs w:val="22"/>
        </w:rPr>
        <w:tab/>
        <w:t>SEMIFINALE GARA N° 1 (vincente quarti gara n° 1</w:t>
      </w:r>
      <w:r>
        <w:rPr>
          <w:rFonts w:ascii="Arial" w:hAnsi="Arial" w:cs="Arial"/>
          <w:color w:val="002060"/>
          <w:sz w:val="22"/>
          <w:szCs w:val="22"/>
        </w:rPr>
        <w:t xml:space="preserve"> – </w:t>
      </w:r>
      <w:r w:rsidRPr="005B250D">
        <w:rPr>
          <w:rFonts w:ascii="Arial" w:hAnsi="Arial" w:cs="Arial"/>
          <w:color w:val="002060"/>
          <w:sz w:val="22"/>
          <w:szCs w:val="22"/>
        </w:rPr>
        <w:t>vincente quarti gara n° 2)</w:t>
      </w:r>
    </w:p>
    <w:p w14:paraId="07E259DE" w14:textId="77777777" w:rsidR="000D0BF9" w:rsidRPr="005B250D" w:rsidRDefault="000D0BF9" w:rsidP="000D0BF9">
      <w:pPr>
        <w:rPr>
          <w:rFonts w:ascii="Arial" w:hAnsi="Arial" w:cs="Arial"/>
          <w:color w:val="002060"/>
          <w:sz w:val="22"/>
          <w:szCs w:val="22"/>
        </w:rPr>
      </w:pPr>
      <w:r w:rsidRPr="005B250D">
        <w:rPr>
          <w:rFonts w:ascii="Arial" w:hAnsi="Arial" w:cs="Arial"/>
          <w:color w:val="002060"/>
          <w:sz w:val="22"/>
          <w:szCs w:val="22"/>
        </w:rPr>
        <w:t>ORE 21:</w:t>
      </w:r>
      <w:r>
        <w:rPr>
          <w:rFonts w:ascii="Arial" w:hAnsi="Arial" w:cs="Arial"/>
          <w:color w:val="002060"/>
          <w:sz w:val="22"/>
          <w:szCs w:val="22"/>
        </w:rPr>
        <w:t>0</w:t>
      </w:r>
      <w:r w:rsidRPr="005B250D">
        <w:rPr>
          <w:rFonts w:ascii="Arial" w:hAnsi="Arial" w:cs="Arial"/>
          <w:color w:val="002060"/>
          <w:sz w:val="22"/>
          <w:szCs w:val="22"/>
        </w:rPr>
        <w:t>0</w:t>
      </w:r>
      <w:r w:rsidRPr="005B250D">
        <w:rPr>
          <w:rFonts w:ascii="Arial" w:hAnsi="Arial" w:cs="Arial"/>
          <w:color w:val="002060"/>
          <w:sz w:val="22"/>
          <w:szCs w:val="22"/>
        </w:rPr>
        <w:tab/>
        <w:t>SEMIFINALE GARA N° 2 (vincente quarti gara n° 3</w:t>
      </w:r>
      <w:r>
        <w:rPr>
          <w:rFonts w:ascii="Arial" w:hAnsi="Arial" w:cs="Arial"/>
          <w:color w:val="002060"/>
          <w:sz w:val="22"/>
          <w:szCs w:val="22"/>
        </w:rPr>
        <w:t xml:space="preserve"> – </w:t>
      </w:r>
      <w:r w:rsidRPr="005B250D">
        <w:rPr>
          <w:rFonts w:ascii="Arial" w:hAnsi="Arial" w:cs="Arial"/>
          <w:color w:val="002060"/>
          <w:sz w:val="22"/>
          <w:szCs w:val="22"/>
        </w:rPr>
        <w:t>vincente quarti gara n° 4)</w:t>
      </w:r>
    </w:p>
    <w:p w14:paraId="119E50F3" w14:textId="77777777" w:rsidR="000D0BF9" w:rsidRPr="005B250D" w:rsidRDefault="000D0BF9" w:rsidP="000D0BF9">
      <w:pPr>
        <w:pStyle w:val="Corpodeltesto21"/>
        <w:rPr>
          <w:rFonts w:ascii="Arial" w:hAnsi="Arial" w:cs="Arial"/>
          <w:color w:val="002060"/>
          <w:sz w:val="22"/>
          <w:szCs w:val="22"/>
        </w:rPr>
      </w:pPr>
    </w:p>
    <w:p w14:paraId="01942FB5" w14:textId="77777777" w:rsidR="000D0BF9" w:rsidRPr="005B250D" w:rsidRDefault="000D0BF9" w:rsidP="000D0BF9">
      <w:pPr>
        <w:rPr>
          <w:rFonts w:ascii="Arial" w:hAnsi="Arial" w:cs="Arial"/>
          <w:b/>
          <w:color w:val="002060"/>
          <w:sz w:val="22"/>
          <w:szCs w:val="22"/>
        </w:rPr>
      </w:pPr>
      <w:r w:rsidRPr="005B250D">
        <w:rPr>
          <w:rFonts w:ascii="Arial" w:hAnsi="Arial" w:cs="Arial"/>
          <w:b/>
          <w:color w:val="002060"/>
          <w:sz w:val="22"/>
          <w:szCs w:val="22"/>
        </w:rPr>
        <w:t>FINALE</w:t>
      </w:r>
    </w:p>
    <w:p w14:paraId="2CF6D36D" w14:textId="77777777" w:rsidR="000D0BF9" w:rsidRPr="005B250D" w:rsidRDefault="000D0BF9" w:rsidP="000D0BF9">
      <w:pPr>
        <w:rPr>
          <w:rFonts w:ascii="Arial" w:hAnsi="Arial" w:cs="Arial"/>
          <w:b/>
          <w:i/>
          <w:color w:val="002060"/>
          <w:sz w:val="22"/>
          <w:szCs w:val="22"/>
        </w:rPr>
      </w:pPr>
      <w:r>
        <w:rPr>
          <w:rFonts w:ascii="Arial" w:hAnsi="Arial" w:cs="Arial"/>
          <w:b/>
          <w:i/>
          <w:color w:val="002060"/>
          <w:sz w:val="22"/>
          <w:szCs w:val="22"/>
        </w:rPr>
        <w:t>LUNEDI’ 06</w:t>
      </w:r>
      <w:r w:rsidRPr="005B250D">
        <w:rPr>
          <w:rFonts w:ascii="Arial" w:hAnsi="Arial" w:cs="Arial"/>
          <w:b/>
          <w:i/>
          <w:color w:val="002060"/>
          <w:sz w:val="22"/>
          <w:szCs w:val="22"/>
        </w:rPr>
        <w:t xml:space="preserve"> GENNAIO 202</w:t>
      </w:r>
      <w:r>
        <w:rPr>
          <w:rFonts w:ascii="Arial" w:hAnsi="Arial" w:cs="Arial"/>
          <w:b/>
          <w:i/>
          <w:color w:val="002060"/>
          <w:sz w:val="22"/>
          <w:szCs w:val="22"/>
        </w:rPr>
        <w:t>5</w:t>
      </w:r>
    </w:p>
    <w:p w14:paraId="1419B792" w14:textId="77777777" w:rsidR="000D0BF9" w:rsidRPr="005B250D" w:rsidRDefault="000D0BF9" w:rsidP="000D0BF9">
      <w:pPr>
        <w:rPr>
          <w:rFonts w:ascii="Arial" w:hAnsi="Arial" w:cs="Arial"/>
          <w:color w:val="002060"/>
          <w:sz w:val="22"/>
          <w:szCs w:val="22"/>
        </w:rPr>
      </w:pPr>
      <w:r w:rsidRPr="005B250D">
        <w:rPr>
          <w:rFonts w:ascii="Arial" w:hAnsi="Arial" w:cs="Arial"/>
          <w:color w:val="002060"/>
          <w:sz w:val="22"/>
          <w:szCs w:val="22"/>
        </w:rPr>
        <w:t>ORE 1</w:t>
      </w:r>
      <w:r>
        <w:rPr>
          <w:rFonts w:ascii="Arial" w:hAnsi="Arial" w:cs="Arial"/>
          <w:color w:val="002060"/>
          <w:sz w:val="22"/>
          <w:szCs w:val="22"/>
        </w:rPr>
        <w:t>8</w:t>
      </w:r>
      <w:r w:rsidRPr="005B250D">
        <w:rPr>
          <w:rFonts w:ascii="Arial" w:hAnsi="Arial" w:cs="Arial"/>
          <w:color w:val="002060"/>
          <w:sz w:val="22"/>
          <w:szCs w:val="22"/>
        </w:rPr>
        <w:t>:</w:t>
      </w:r>
      <w:r>
        <w:rPr>
          <w:rFonts w:ascii="Arial" w:hAnsi="Arial" w:cs="Arial"/>
          <w:color w:val="002060"/>
          <w:sz w:val="22"/>
          <w:szCs w:val="22"/>
        </w:rPr>
        <w:t>30</w:t>
      </w:r>
      <w:r w:rsidRPr="005B250D">
        <w:rPr>
          <w:rFonts w:ascii="Arial" w:hAnsi="Arial" w:cs="Arial"/>
          <w:color w:val="002060"/>
          <w:sz w:val="22"/>
          <w:szCs w:val="22"/>
        </w:rPr>
        <w:tab/>
        <w:t xml:space="preserve">FINALE (vincente semifinale gara n° 1 </w:t>
      </w:r>
      <w:r>
        <w:rPr>
          <w:rFonts w:ascii="Arial" w:hAnsi="Arial" w:cs="Arial"/>
          <w:color w:val="002060"/>
          <w:sz w:val="22"/>
          <w:szCs w:val="22"/>
        </w:rPr>
        <w:t>–</w:t>
      </w:r>
      <w:r w:rsidRPr="005B250D">
        <w:rPr>
          <w:rFonts w:ascii="Arial" w:hAnsi="Arial" w:cs="Arial"/>
          <w:color w:val="002060"/>
          <w:sz w:val="22"/>
          <w:szCs w:val="22"/>
        </w:rPr>
        <w:t xml:space="preserve"> vincente semifinale gara</w:t>
      </w:r>
      <w:r w:rsidRPr="005B250D">
        <w:rPr>
          <w:rFonts w:ascii="Arial" w:hAnsi="Arial" w:cs="Arial"/>
          <w:color w:val="002060"/>
          <w:sz w:val="22"/>
          <w:szCs w:val="22"/>
        </w:rPr>
        <w:tab/>
        <w:t>n° 2)</w:t>
      </w:r>
    </w:p>
    <w:p w14:paraId="39A41925" w14:textId="77777777" w:rsidR="000D0BF9" w:rsidRDefault="000D0BF9" w:rsidP="000D0BF9">
      <w:pPr>
        <w:pStyle w:val="Corpodeltesto21"/>
        <w:rPr>
          <w:rFonts w:ascii="Arial" w:hAnsi="Arial" w:cs="Arial"/>
          <w:color w:val="002060"/>
          <w:sz w:val="22"/>
          <w:szCs w:val="22"/>
        </w:rPr>
      </w:pPr>
    </w:p>
    <w:p w14:paraId="67656C01" w14:textId="77777777" w:rsidR="000D0BF9" w:rsidRPr="00923679" w:rsidRDefault="000D0BF9" w:rsidP="000D0BF9">
      <w:pPr>
        <w:pStyle w:val="Corpodeltesto21"/>
        <w:rPr>
          <w:rFonts w:ascii="Arial" w:hAnsi="Arial" w:cs="Arial"/>
          <w:b/>
          <w:bCs/>
          <w:i/>
          <w:iCs/>
          <w:color w:val="002060"/>
          <w:sz w:val="22"/>
          <w:szCs w:val="22"/>
        </w:rPr>
      </w:pPr>
      <w:r w:rsidRPr="00923679">
        <w:rPr>
          <w:rFonts w:ascii="Arial" w:hAnsi="Arial" w:cs="Arial"/>
          <w:b/>
          <w:bCs/>
          <w:i/>
          <w:iCs/>
          <w:color w:val="002060"/>
          <w:sz w:val="22"/>
          <w:szCs w:val="22"/>
        </w:rPr>
        <w:t xml:space="preserve">TEMPO </w:t>
      </w:r>
      <w:r>
        <w:rPr>
          <w:rFonts w:ascii="Arial" w:hAnsi="Arial" w:cs="Arial"/>
          <w:b/>
          <w:bCs/>
          <w:i/>
          <w:iCs/>
          <w:color w:val="002060"/>
          <w:sz w:val="22"/>
          <w:szCs w:val="22"/>
        </w:rPr>
        <w:t>DI GIUOCO</w:t>
      </w:r>
    </w:p>
    <w:p w14:paraId="38ED5681" w14:textId="77777777" w:rsidR="000D0BF9" w:rsidRPr="00CC16DC" w:rsidRDefault="000D0BF9" w:rsidP="000D0BF9">
      <w:pPr>
        <w:pStyle w:val="Nessunaspaziatura"/>
        <w:jc w:val="both"/>
        <w:rPr>
          <w:rFonts w:ascii="Arial" w:hAnsi="Arial" w:cs="Arial"/>
          <w:color w:val="002060"/>
        </w:rPr>
      </w:pPr>
      <w:r>
        <w:rPr>
          <w:rFonts w:ascii="Arial" w:hAnsi="Arial" w:cs="Arial"/>
          <w:color w:val="002060"/>
        </w:rPr>
        <w:t xml:space="preserve">Le partite della </w:t>
      </w:r>
      <w:r>
        <w:rPr>
          <w:rFonts w:ascii="Arial" w:hAnsi="Arial" w:cs="Arial"/>
          <w:b/>
          <w:color w:val="002060"/>
        </w:rPr>
        <w:t>Coppa Italia Serie C</w:t>
      </w:r>
      <w:r w:rsidRPr="00CC16DC">
        <w:rPr>
          <w:rFonts w:ascii="Arial" w:hAnsi="Arial" w:cs="Arial"/>
          <w:color w:val="002060"/>
        </w:rPr>
        <w:t xml:space="preserve">, saranno disputate con il </w:t>
      </w:r>
      <w:r w:rsidRPr="00CD58F5">
        <w:rPr>
          <w:rFonts w:ascii="Arial" w:hAnsi="Arial" w:cs="Arial"/>
          <w:b/>
          <w:color w:val="002060"/>
        </w:rPr>
        <w:t>tempo effettivo</w:t>
      </w:r>
      <w:r w:rsidRPr="00CC16DC">
        <w:rPr>
          <w:rFonts w:ascii="Arial" w:hAnsi="Arial" w:cs="Arial"/>
          <w:color w:val="002060"/>
        </w:rPr>
        <w:t xml:space="preserve"> ed avranno la durata di 20 minuti per ogni tempo.</w:t>
      </w:r>
    </w:p>
    <w:p w14:paraId="041C5B2C" w14:textId="77777777" w:rsidR="000D0BF9" w:rsidRPr="00AF1C53" w:rsidRDefault="000D0BF9" w:rsidP="000D0BF9">
      <w:pPr>
        <w:pStyle w:val="Corpodeltesto21"/>
        <w:rPr>
          <w:rFonts w:ascii="Arial" w:hAnsi="Arial" w:cs="Arial"/>
          <w:color w:val="002060"/>
          <w:sz w:val="22"/>
          <w:szCs w:val="22"/>
        </w:rPr>
      </w:pPr>
    </w:p>
    <w:p w14:paraId="4EE26553" w14:textId="77777777" w:rsidR="000D0BF9" w:rsidRPr="00AF1C53" w:rsidRDefault="000D0BF9" w:rsidP="000D0BF9">
      <w:pPr>
        <w:pStyle w:val="Corpodeltesto21"/>
        <w:rPr>
          <w:rFonts w:ascii="Arial" w:hAnsi="Arial" w:cs="Arial"/>
          <w:color w:val="002060"/>
          <w:sz w:val="22"/>
          <w:szCs w:val="22"/>
        </w:rPr>
      </w:pPr>
    </w:p>
    <w:p w14:paraId="5E55FFC9" w14:textId="77777777" w:rsidR="000D0BF9" w:rsidRPr="00AF1C53" w:rsidRDefault="000D0BF9" w:rsidP="000D0BF9">
      <w:pPr>
        <w:jc w:val="center"/>
        <w:rPr>
          <w:rFonts w:ascii="Arial" w:hAnsi="Arial" w:cs="Arial"/>
          <w:b/>
          <w:color w:val="002060"/>
          <w:sz w:val="22"/>
          <w:szCs w:val="22"/>
          <w:u w:val="single"/>
        </w:rPr>
      </w:pPr>
      <w:r w:rsidRPr="00AF1C53">
        <w:rPr>
          <w:rFonts w:ascii="Arial" w:hAnsi="Arial" w:cs="Arial"/>
          <w:b/>
          <w:color w:val="002060"/>
          <w:sz w:val="22"/>
          <w:szCs w:val="22"/>
          <w:u w:val="single"/>
        </w:rPr>
        <w:t xml:space="preserve">COPPA ITALIA SERIE C FEMMINILE </w:t>
      </w:r>
    </w:p>
    <w:p w14:paraId="2442ABAC" w14:textId="77777777" w:rsidR="000D0BF9" w:rsidRPr="00AF1C53" w:rsidRDefault="000D0BF9" w:rsidP="000D0BF9">
      <w:pPr>
        <w:rPr>
          <w:rFonts w:ascii="Arial" w:hAnsi="Arial" w:cs="Arial"/>
          <w:color w:val="002060"/>
          <w:sz w:val="22"/>
          <w:szCs w:val="22"/>
        </w:rPr>
      </w:pPr>
    </w:p>
    <w:p w14:paraId="2CC09D4F" w14:textId="77777777" w:rsidR="000D0BF9" w:rsidRPr="00AF1C53" w:rsidRDefault="000D0BF9" w:rsidP="000D0BF9">
      <w:pPr>
        <w:pStyle w:val="Corpodeltesto21"/>
        <w:rPr>
          <w:rFonts w:ascii="Arial" w:hAnsi="Arial" w:cs="Arial"/>
          <w:color w:val="002060"/>
          <w:sz w:val="22"/>
          <w:szCs w:val="22"/>
        </w:rPr>
      </w:pPr>
      <w:r w:rsidRPr="00AF1C53">
        <w:rPr>
          <w:rFonts w:ascii="Arial" w:hAnsi="Arial" w:cs="Arial"/>
          <w:color w:val="002060"/>
          <w:sz w:val="22"/>
          <w:szCs w:val="22"/>
        </w:rPr>
        <w:t>Le seguenti Società si sono qualificate all</w:t>
      </w:r>
      <w:r>
        <w:rPr>
          <w:rFonts w:ascii="Arial" w:hAnsi="Arial" w:cs="Arial"/>
          <w:color w:val="002060"/>
          <w:sz w:val="22"/>
          <w:szCs w:val="22"/>
        </w:rPr>
        <w:t>a</w:t>
      </w:r>
      <w:r w:rsidRPr="00AF1C53">
        <w:rPr>
          <w:rFonts w:ascii="Arial" w:hAnsi="Arial" w:cs="Arial"/>
          <w:color w:val="002060"/>
          <w:sz w:val="22"/>
          <w:szCs w:val="22"/>
        </w:rPr>
        <w:t xml:space="preserve"> Finals Cup:</w:t>
      </w:r>
    </w:p>
    <w:p w14:paraId="745F9F89" w14:textId="77777777" w:rsidR="000D0BF9" w:rsidRPr="00AF1C53" w:rsidRDefault="000D0BF9" w:rsidP="000D0BF9">
      <w:pPr>
        <w:pStyle w:val="Corpodeltesto21"/>
        <w:rPr>
          <w:rFonts w:ascii="Arial" w:hAnsi="Arial" w:cs="Arial"/>
          <w:color w:val="002060"/>
          <w:sz w:val="22"/>
          <w:szCs w:val="22"/>
        </w:rPr>
      </w:pPr>
    </w:p>
    <w:p w14:paraId="137841AF" w14:textId="30357377" w:rsidR="000D0BF9" w:rsidRPr="00713D31" w:rsidRDefault="000D0BF9" w:rsidP="000D0BF9">
      <w:pPr>
        <w:rPr>
          <w:rFonts w:ascii="Arial" w:eastAsia="Lucida Sans Unicode" w:hAnsi="Arial" w:cs="Arial"/>
          <w:b/>
          <w:color w:val="002060"/>
          <w:kern w:val="1"/>
          <w:sz w:val="22"/>
          <w:szCs w:val="22"/>
        </w:rPr>
      </w:pPr>
      <w:r w:rsidRPr="00713D31">
        <w:rPr>
          <w:rFonts w:ascii="Arial" w:eastAsia="Lucida Sans Unicode" w:hAnsi="Arial" w:cs="Arial"/>
          <w:b/>
          <w:color w:val="002060"/>
          <w:kern w:val="1"/>
          <w:sz w:val="22"/>
          <w:szCs w:val="22"/>
        </w:rPr>
        <w:t xml:space="preserve">938431 </w:t>
      </w:r>
      <w:r w:rsidR="006E12B4">
        <w:rPr>
          <w:rFonts w:ascii="Arial" w:eastAsia="Lucida Sans Unicode" w:hAnsi="Arial" w:cs="Arial"/>
          <w:b/>
          <w:color w:val="002060"/>
          <w:kern w:val="1"/>
          <w:sz w:val="22"/>
          <w:szCs w:val="22"/>
        </w:rPr>
        <w:tab/>
      </w:r>
      <w:r w:rsidRPr="00713D31">
        <w:rPr>
          <w:rFonts w:ascii="Arial" w:eastAsia="Lucida Sans Unicode" w:hAnsi="Arial" w:cs="Arial"/>
          <w:b/>
          <w:color w:val="002060"/>
          <w:kern w:val="1"/>
          <w:sz w:val="22"/>
          <w:szCs w:val="22"/>
        </w:rPr>
        <w:t>A.S.D. GRADARA CALCIO</w:t>
      </w:r>
    </w:p>
    <w:p w14:paraId="077C943E" w14:textId="16149F71" w:rsidR="000D0BF9" w:rsidRDefault="000D0BF9" w:rsidP="000D0BF9">
      <w:pPr>
        <w:rPr>
          <w:rFonts w:ascii="Arial" w:eastAsia="Lucida Sans Unicode" w:hAnsi="Arial" w:cs="Arial"/>
          <w:b/>
          <w:color w:val="002060"/>
          <w:kern w:val="1"/>
          <w:sz w:val="22"/>
          <w:szCs w:val="22"/>
        </w:rPr>
      </w:pPr>
      <w:r w:rsidRPr="00713D31">
        <w:rPr>
          <w:rFonts w:ascii="Arial" w:eastAsia="Lucida Sans Unicode" w:hAnsi="Arial" w:cs="Arial"/>
          <w:b/>
          <w:color w:val="002060"/>
          <w:kern w:val="1"/>
          <w:sz w:val="22"/>
          <w:szCs w:val="22"/>
        </w:rPr>
        <w:t xml:space="preserve">963368 </w:t>
      </w:r>
      <w:r w:rsidR="006E12B4">
        <w:rPr>
          <w:rFonts w:ascii="Arial" w:eastAsia="Lucida Sans Unicode" w:hAnsi="Arial" w:cs="Arial"/>
          <w:b/>
          <w:color w:val="002060"/>
          <w:kern w:val="1"/>
          <w:sz w:val="22"/>
          <w:szCs w:val="22"/>
        </w:rPr>
        <w:tab/>
      </w:r>
      <w:r w:rsidRPr="00713D31">
        <w:rPr>
          <w:rFonts w:ascii="Arial" w:eastAsia="Lucida Sans Unicode" w:hAnsi="Arial" w:cs="Arial"/>
          <w:b/>
          <w:color w:val="002060"/>
          <w:kern w:val="1"/>
          <w:sz w:val="22"/>
          <w:szCs w:val="22"/>
        </w:rPr>
        <w:t>A.S.D. TRODICA FUTSAL</w:t>
      </w:r>
    </w:p>
    <w:p w14:paraId="514FD4CE" w14:textId="77777777" w:rsidR="000D0BF9" w:rsidRDefault="000D0BF9" w:rsidP="000D0BF9">
      <w:pPr>
        <w:rPr>
          <w:rFonts w:ascii="Arial" w:eastAsia="Lucida Sans Unicode" w:hAnsi="Arial" w:cs="Arial"/>
          <w:b/>
          <w:color w:val="002060"/>
          <w:kern w:val="1"/>
          <w:sz w:val="22"/>
          <w:szCs w:val="22"/>
        </w:rPr>
      </w:pPr>
    </w:p>
    <w:p w14:paraId="7EA3CB35" w14:textId="77777777" w:rsidR="000D0BF9" w:rsidRPr="00AF1C53" w:rsidRDefault="000D0BF9" w:rsidP="000D0BF9">
      <w:pPr>
        <w:rPr>
          <w:rFonts w:ascii="Arial" w:hAnsi="Arial" w:cs="Arial"/>
          <w:b/>
          <w:color w:val="002060"/>
          <w:sz w:val="22"/>
          <w:szCs w:val="22"/>
        </w:rPr>
      </w:pPr>
      <w:r w:rsidRPr="00AF1C53">
        <w:rPr>
          <w:rFonts w:ascii="Arial" w:hAnsi="Arial" w:cs="Arial"/>
          <w:b/>
          <w:color w:val="002060"/>
          <w:sz w:val="22"/>
          <w:szCs w:val="22"/>
        </w:rPr>
        <w:t>FINALE</w:t>
      </w:r>
    </w:p>
    <w:p w14:paraId="6CB7B16E" w14:textId="47B21D7E" w:rsidR="000D0BF9" w:rsidRPr="005B250D" w:rsidRDefault="006E12B4" w:rsidP="000D0BF9">
      <w:pPr>
        <w:rPr>
          <w:rFonts w:ascii="Arial" w:hAnsi="Arial" w:cs="Arial"/>
          <w:b/>
          <w:i/>
          <w:color w:val="002060"/>
          <w:sz w:val="22"/>
          <w:szCs w:val="22"/>
        </w:rPr>
      </w:pPr>
      <w:r>
        <w:rPr>
          <w:rFonts w:ascii="Arial" w:hAnsi="Arial" w:cs="Arial"/>
          <w:b/>
          <w:i/>
          <w:color w:val="002060"/>
          <w:sz w:val="22"/>
          <w:szCs w:val="22"/>
        </w:rPr>
        <w:t>DOMENICA 05</w:t>
      </w:r>
      <w:r w:rsidR="000D0BF9" w:rsidRPr="005B250D">
        <w:rPr>
          <w:rFonts w:ascii="Arial" w:hAnsi="Arial" w:cs="Arial"/>
          <w:b/>
          <w:i/>
          <w:color w:val="002060"/>
          <w:sz w:val="22"/>
          <w:szCs w:val="22"/>
        </w:rPr>
        <w:t xml:space="preserve"> GENNAIO 202</w:t>
      </w:r>
      <w:r w:rsidR="000D0BF9">
        <w:rPr>
          <w:rFonts w:ascii="Arial" w:hAnsi="Arial" w:cs="Arial"/>
          <w:b/>
          <w:i/>
          <w:color w:val="002060"/>
          <w:sz w:val="22"/>
          <w:szCs w:val="22"/>
        </w:rPr>
        <w:t>5</w:t>
      </w:r>
    </w:p>
    <w:p w14:paraId="5E1EA87E" w14:textId="2558AF73" w:rsidR="000D0BF9" w:rsidRPr="00AF1C53" w:rsidRDefault="000D0BF9" w:rsidP="000D0BF9">
      <w:pPr>
        <w:rPr>
          <w:rFonts w:ascii="Arial" w:hAnsi="Arial" w:cs="Arial"/>
          <w:color w:val="002060"/>
          <w:sz w:val="22"/>
          <w:szCs w:val="22"/>
        </w:rPr>
      </w:pPr>
      <w:r w:rsidRPr="002E013A">
        <w:rPr>
          <w:rFonts w:ascii="Arial" w:hAnsi="Arial" w:cs="Arial"/>
          <w:color w:val="002060"/>
          <w:sz w:val="22"/>
          <w:szCs w:val="22"/>
        </w:rPr>
        <w:t xml:space="preserve">ORE </w:t>
      </w:r>
      <w:r w:rsidR="006E12B4">
        <w:rPr>
          <w:rFonts w:ascii="Arial" w:hAnsi="Arial" w:cs="Arial"/>
          <w:color w:val="002060"/>
          <w:sz w:val="22"/>
          <w:szCs w:val="22"/>
        </w:rPr>
        <w:t>21:00</w:t>
      </w:r>
      <w:r w:rsidRPr="002E013A">
        <w:rPr>
          <w:rFonts w:ascii="Arial" w:hAnsi="Arial" w:cs="Arial"/>
          <w:color w:val="002060"/>
          <w:sz w:val="22"/>
          <w:szCs w:val="22"/>
        </w:rPr>
        <w:tab/>
        <w:t>FINALE</w:t>
      </w:r>
    </w:p>
    <w:p w14:paraId="5932DA64" w14:textId="7204AAD6" w:rsidR="000D0BF9" w:rsidRPr="002B7720" w:rsidRDefault="002B7720" w:rsidP="000D0BF9">
      <w:pPr>
        <w:pStyle w:val="Corpodeltesto21"/>
        <w:rPr>
          <w:rFonts w:ascii="Arial" w:hAnsi="Arial" w:cs="Arial"/>
          <w:b/>
          <w:bCs/>
          <w:color w:val="002060"/>
          <w:sz w:val="22"/>
          <w:szCs w:val="22"/>
        </w:rPr>
      </w:pPr>
      <w:r>
        <w:rPr>
          <w:rFonts w:ascii="Arial" w:hAnsi="Arial" w:cs="Arial"/>
          <w:color w:val="002060"/>
          <w:sz w:val="22"/>
          <w:szCs w:val="22"/>
        </w:rPr>
        <w:tab/>
      </w:r>
      <w:r>
        <w:rPr>
          <w:rFonts w:ascii="Arial" w:hAnsi="Arial" w:cs="Arial"/>
          <w:color w:val="002060"/>
          <w:sz w:val="22"/>
          <w:szCs w:val="22"/>
        </w:rPr>
        <w:tab/>
      </w:r>
      <w:r w:rsidRPr="002B7720">
        <w:rPr>
          <w:rFonts w:ascii="Arial" w:hAnsi="Arial" w:cs="Arial"/>
          <w:b/>
          <w:bCs/>
          <w:color w:val="002060"/>
          <w:sz w:val="22"/>
          <w:szCs w:val="22"/>
        </w:rPr>
        <w:t>GRADARA CALCIO – TRODICA FUTSAL</w:t>
      </w:r>
    </w:p>
    <w:p w14:paraId="0EF10865" w14:textId="77777777" w:rsidR="000D0BF9" w:rsidRPr="003C2147" w:rsidRDefault="000D0BF9" w:rsidP="000D0BF9">
      <w:pPr>
        <w:pStyle w:val="Corpodeltesto21"/>
        <w:rPr>
          <w:rFonts w:ascii="Arial" w:hAnsi="Arial" w:cs="Arial"/>
          <w:color w:val="002060"/>
          <w:sz w:val="22"/>
          <w:szCs w:val="22"/>
        </w:rPr>
      </w:pPr>
    </w:p>
    <w:p w14:paraId="4FDBCAE8" w14:textId="77777777" w:rsidR="000D0BF9" w:rsidRPr="00AF1C53" w:rsidRDefault="000D0BF9" w:rsidP="000D0BF9">
      <w:pPr>
        <w:jc w:val="center"/>
        <w:rPr>
          <w:rFonts w:ascii="Arial" w:hAnsi="Arial" w:cs="Arial"/>
          <w:b/>
          <w:color w:val="002060"/>
          <w:sz w:val="22"/>
          <w:szCs w:val="22"/>
          <w:u w:val="single"/>
        </w:rPr>
      </w:pPr>
      <w:r w:rsidRPr="00AF1C53">
        <w:rPr>
          <w:rFonts w:ascii="Arial" w:hAnsi="Arial" w:cs="Arial"/>
          <w:b/>
          <w:color w:val="002060"/>
          <w:sz w:val="22"/>
          <w:szCs w:val="22"/>
          <w:u w:val="single"/>
        </w:rPr>
        <w:t>COPPA MARCHE UNDER 19 CALCIO A 5</w:t>
      </w:r>
    </w:p>
    <w:p w14:paraId="3E03F34F" w14:textId="77777777" w:rsidR="000D0BF9" w:rsidRPr="00AF1C53" w:rsidRDefault="000D0BF9" w:rsidP="000D0BF9">
      <w:pPr>
        <w:rPr>
          <w:rFonts w:ascii="Arial" w:hAnsi="Arial" w:cs="Arial"/>
          <w:color w:val="002060"/>
        </w:rPr>
      </w:pPr>
    </w:p>
    <w:p w14:paraId="3899ED0D" w14:textId="77777777" w:rsidR="000D0BF9" w:rsidRPr="00AF1C53" w:rsidRDefault="000D0BF9" w:rsidP="000D0BF9">
      <w:pPr>
        <w:pStyle w:val="Corpodeltesto21"/>
        <w:rPr>
          <w:rFonts w:ascii="Arial" w:hAnsi="Arial" w:cs="Arial"/>
          <w:color w:val="002060"/>
          <w:sz w:val="22"/>
          <w:szCs w:val="22"/>
        </w:rPr>
      </w:pPr>
      <w:r w:rsidRPr="00AF1C53">
        <w:rPr>
          <w:rFonts w:ascii="Arial" w:hAnsi="Arial" w:cs="Arial"/>
          <w:color w:val="002060"/>
          <w:sz w:val="22"/>
          <w:szCs w:val="22"/>
        </w:rPr>
        <w:t>Le seguenti Società si sono qualificate all</w:t>
      </w:r>
      <w:r>
        <w:rPr>
          <w:rFonts w:ascii="Arial" w:hAnsi="Arial" w:cs="Arial"/>
          <w:color w:val="002060"/>
          <w:sz w:val="22"/>
          <w:szCs w:val="22"/>
        </w:rPr>
        <w:t>a</w:t>
      </w:r>
      <w:r w:rsidRPr="00AF1C53">
        <w:rPr>
          <w:rFonts w:ascii="Arial" w:hAnsi="Arial" w:cs="Arial"/>
          <w:color w:val="002060"/>
          <w:sz w:val="22"/>
          <w:szCs w:val="22"/>
        </w:rPr>
        <w:t xml:space="preserve"> Finals Cup:</w:t>
      </w:r>
    </w:p>
    <w:p w14:paraId="0427CCEA" w14:textId="77777777" w:rsidR="000D0BF9" w:rsidRDefault="000D0BF9" w:rsidP="000D0BF9">
      <w:pPr>
        <w:pStyle w:val="Corpodeltesto21"/>
        <w:rPr>
          <w:rFonts w:ascii="Arial" w:hAnsi="Arial" w:cs="Arial"/>
          <w:color w:val="002060"/>
          <w:sz w:val="22"/>
          <w:szCs w:val="22"/>
        </w:rPr>
      </w:pPr>
    </w:p>
    <w:p w14:paraId="0F7B6CD8" w14:textId="1D97DE89" w:rsidR="006E12B4" w:rsidRPr="006E12B4" w:rsidRDefault="006E12B4" w:rsidP="006E12B4">
      <w:pPr>
        <w:rPr>
          <w:rFonts w:ascii="Arial" w:eastAsia="Lucida Sans Unicode" w:hAnsi="Arial" w:cs="Arial"/>
          <w:b/>
          <w:bCs/>
          <w:color w:val="002060"/>
          <w:kern w:val="1"/>
          <w:sz w:val="22"/>
          <w:szCs w:val="22"/>
        </w:rPr>
      </w:pPr>
      <w:r w:rsidRPr="006E12B4">
        <w:rPr>
          <w:rFonts w:ascii="Arial" w:eastAsia="Lucida Sans Unicode" w:hAnsi="Arial" w:cs="Arial"/>
          <w:b/>
          <w:bCs/>
          <w:color w:val="002060"/>
          <w:kern w:val="1"/>
          <w:sz w:val="22"/>
          <w:szCs w:val="22"/>
        </w:rPr>
        <w:t xml:space="preserve">932889 </w:t>
      </w:r>
      <w:r>
        <w:rPr>
          <w:rFonts w:ascii="Arial" w:eastAsia="Lucida Sans Unicode" w:hAnsi="Arial" w:cs="Arial"/>
          <w:b/>
          <w:bCs/>
          <w:color w:val="002060"/>
          <w:kern w:val="1"/>
          <w:sz w:val="22"/>
          <w:szCs w:val="22"/>
        </w:rPr>
        <w:tab/>
      </w:r>
      <w:r w:rsidRPr="006E12B4">
        <w:rPr>
          <w:rFonts w:ascii="Arial" w:eastAsia="Lucida Sans Unicode" w:hAnsi="Arial" w:cs="Arial"/>
          <w:b/>
          <w:bCs/>
          <w:color w:val="002060"/>
          <w:kern w:val="1"/>
          <w:sz w:val="22"/>
          <w:szCs w:val="22"/>
        </w:rPr>
        <w:t>A.S.D. ACLI MANTOVANI CALCIO A 5</w:t>
      </w:r>
    </w:p>
    <w:p w14:paraId="2B2127DF" w14:textId="0D9B65AA" w:rsidR="000D0BF9" w:rsidRPr="006E12B4" w:rsidRDefault="006E12B4" w:rsidP="006E12B4">
      <w:pPr>
        <w:rPr>
          <w:rFonts w:ascii="Arial" w:eastAsia="Lucida Sans Unicode" w:hAnsi="Arial" w:cs="Arial"/>
          <w:b/>
          <w:bCs/>
          <w:color w:val="002060"/>
          <w:kern w:val="1"/>
          <w:sz w:val="22"/>
          <w:szCs w:val="22"/>
        </w:rPr>
      </w:pPr>
      <w:r w:rsidRPr="006E12B4">
        <w:rPr>
          <w:rFonts w:ascii="Arial" w:eastAsia="Lucida Sans Unicode" w:hAnsi="Arial" w:cs="Arial"/>
          <w:b/>
          <w:bCs/>
          <w:color w:val="002060"/>
          <w:kern w:val="1"/>
          <w:sz w:val="22"/>
          <w:szCs w:val="22"/>
        </w:rPr>
        <w:t xml:space="preserve">700364 </w:t>
      </w:r>
      <w:r>
        <w:rPr>
          <w:rFonts w:ascii="Arial" w:eastAsia="Lucida Sans Unicode" w:hAnsi="Arial" w:cs="Arial"/>
          <w:b/>
          <w:bCs/>
          <w:color w:val="002060"/>
          <w:kern w:val="1"/>
          <w:sz w:val="22"/>
          <w:szCs w:val="22"/>
        </w:rPr>
        <w:tab/>
      </w:r>
      <w:r w:rsidRPr="006E12B4">
        <w:rPr>
          <w:rFonts w:ascii="Arial" w:eastAsia="Lucida Sans Unicode" w:hAnsi="Arial" w:cs="Arial"/>
          <w:b/>
          <w:bCs/>
          <w:color w:val="002060"/>
          <w:kern w:val="1"/>
          <w:sz w:val="22"/>
          <w:szCs w:val="22"/>
        </w:rPr>
        <w:t xml:space="preserve">SSDARL ITALSERVICE C5           </w:t>
      </w:r>
    </w:p>
    <w:p w14:paraId="5F2AA8AB" w14:textId="77777777" w:rsidR="006E12B4" w:rsidRDefault="006E12B4" w:rsidP="006E12B4">
      <w:pPr>
        <w:rPr>
          <w:rFonts w:ascii="Arial" w:eastAsia="Lucida Sans Unicode" w:hAnsi="Arial" w:cs="Arial"/>
          <w:b/>
          <w:color w:val="002060"/>
          <w:kern w:val="1"/>
          <w:sz w:val="22"/>
          <w:szCs w:val="22"/>
        </w:rPr>
      </w:pPr>
    </w:p>
    <w:p w14:paraId="3203667C" w14:textId="77777777" w:rsidR="000D0BF9" w:rsidRPr="00E94915" w:rsidRDefault="000D0BF9" w:rsidP="000D0BF9">
      <w:pPr>
        <w:rPr>
          <w:rFonts w:ascii="Arial" w:hAnsi="Arial" w:cs="Arial"/>
          <w:b/>
          <w:color w:val="002060"/>
          <w:sz w:val="22"/>
          <w:szCs w:val="22"/>
        </w:rPr>
      </w:pPr>
      <w:r w:rsidRPr="00AF1C53">
        <w:rPr>
          <w:rFonts w:ascii="Arial" w:hAnsi="Arial" w:cs="Arial"/>
          <w:b/>
          <w:color w:val="002060"/>
          <w:sz w:val="22"/>
          <w:szCs w:val="22"/>
        </w:rPr>
        <w:t>FINALE</w:t>
      </w:r>
    </w:p>
    <w:p w14:paraId="477F8008" w14:textId="2D65203B" w:rsidR="000D0BF9" w:rsidRPr="002E013A" w:rsidRDefault="006E12B4" w:rsidP="000D0BF9">
      <w:pPr>
        <w:rPr>
          <w:rFonts w:ascii="Arial" w:hAnsi="Arial" w:cs="Arial"/>
          <w:b/>
          <w:i/>
          <w:color w:val="002060"/>
          <w:sz w:val="22"/>
          <w:szCs w:val="22"/>
        </w:rPr>
      </w:pPr>
      <w:r>
        <w:rPr>
          <w:rFonts w:ascii="Arial" w:hAnsi="Arial" w:cs="Arial"/>
          <w:b/>
          <w:i/>
          <w:color w:val="002060"/>
          <w:sz w:val="22"/>
          <w:szCs w:val="22"/>
        </w:rPr>
        <w:t xml:space="preserve">DOMENICA </w:t>
      </w:r>
      <w:r w:rsidR="000D0BF9">
        <w:rPr>
          <w:rFonts w:ascii="Arial" w:hAnsi="Arial" w:cs="Arial"/>
          <w:b/>
          <w:i/>
          <w:color w:val="002060"/>
          <w:sz w:val="22"/>
          <w:szCs w:val="22"/>
        </w:rPr>
        <w:t>0</w:t>
      </w:r>
      <w:r>
        <w:rPr>
          <w:rFonts w:ascii="Arial" w:hAnsi="Arial" w:cs="Arial"/>
          <w:b/>
          <w:i/>
          <w:color w:val="002060"/>
          <w:sz w:val="22"/>
          <w:szCs w:val="22"/>
        </w:rPr>
        <w:t>5</w:t>
      </w:r>
      <w:r w:rsidR="000D0BF9" w:rsidRPr="002E013A">
        <w:rPr>
          <w:rFonts w:ascii="Arial" w:hAnsi="Arial" w:cs="Arial"/>
          <w:b/>
          <w:i/>
          <w:color w:val="002060"/>
          <w:sz w:val="22"/>
          <w:szCs w:val="22"/>
        </w:rPr>
        <w:t xml:space="preserve"> GENNAIO 202</w:t>
      </w:r>
      <w:r w:rsidR="000D0BF9">
        <w:rPr>
          <w:rFonts w:ascii="Arial" w:hAnsi="Arial" w:cs="Arial"/>
          <w:b/>
          <w:i/>
          <w:color w:val="002060"/>
          <w:sz w:val="22"/>
          <w:szCs w:val="22"/>
        </w:rPr>
        <w:t>5</w:t>
      </w:r>
    </w:p>
    <w:p w14:paraId="015F9CB6" w14:textId="47E41AD5" w:rsidR="000D0BF9" w:rsidRPr="002E013A" w:rsidRDefault="000D0BF9" w:rsidP="000D0BF9">
      <w:pPr>
        <w:rPr>
          <w:rFonts w:ascii="Arial" w:hAnsi="Arial" w:cs="Arial"/>
          <w:color w:val="002060"/>
          <w:sz w:val="22"/>
          <w:szCs w:val="22"/>
        </w:rPr>
      </w:pPr>
      <w:r w:rsidRPr="002E013A">
        <w:rPr>
          <w:rFonts w:ascii="Arial" w:hAnsi="Arial" w:cs="Arial"/>
          <w:color w:val="002060"/>
          <w:sz w:val="22"/>
          <w:szCs w:val="22"/>
        </w:rPr>
        <w:t>ORE 1</w:t>
      </w:r>
      <w:r w:rsidR="006E12B4">
        <w:rPr>
          <w:rFonts w:ascii="Arial" w:hAnsi="Arial" w:cs="Arial"/>
          <w:color w:val="002060"/>
          <w:sz w:val="22"/>
          <w:szCs w:val="22"/>
        </w:rPr>
        <w:t>9</w:t>
      </w:r>
      <w:r w:rsidRPr="002E013A">
        <w:rPr>
          <w:rFonts w:ascii="Arial" w:hAnsi="Arial" w:cs="Arial"/>
          <w:color w:val="002060"/>
          <w:sz w:val="22"/>
          <w:szCs w:val="22"/>
        </w:rPr>
        <w:t>:</w:t>
      </w:r>
      <w:r w:rsidR="006E12B4">
        <w:rPr>
          <w:rFonts w:ascii="Arial" w:hAnsi="Arial" w:cs="Arial"/>
          <w:color w:val="002060"/>
          <w:sz w:val="22"/>
          <w:szCs w:val="22"/>
        </w:rPr>
        <w:t>0</w:t>
      </w:r>
      <w:r w:rsidRPr="002E013A">
        <w:rPr>
          <w:rFonts w:ascii="Arial" w:hAnsi="Arial" w:cs="Arial"/>
          <w:color w:val="002060"/>
          <w:sz w:val="22"/>
          <w:szCs w:val="22"/>
        </w:rPr>
        <w:t>0</w:t>
      </w:r>
      <w:r w:rsidRPr="002E013A">
        <w:rPr>
          <w:rFonts w:ascii="Arial" w:hAnsi="Arial" w:cs="Arial"/>
          <w:color w:val="002060"/>
          <w:sz w:val="22"/>
          <w:szCs w:val="22"/>
        </w:rPr>
        <w:tab/>
        <w:t>FINALE</w:t>
      </w:r>
    </w:p>
    <w:p w14:paraId="4C0B9183" w14:textId="124996B8" w:rsidR="000D0BF9" w:rsidRPr="002B7720" w:rsidRDefault="002B7720" w:rsidP="000D0BF9">
      <w:pPr>
        <w:pStyle w:val="Corpodeltesto21"/>
        <w:rPr>
          <w:rFonts w:ascii="Arial" w:hAnsi="Arial" w:cs="Arial"/>
          <w:b/>
          <w:bCs/>
          <w:color w:val="002060"/>
          <w:sz w:val="22"/>
          <w:szCs w:val="22"/>
        </w:rPr>
      </w:pPr>
      <w:r>
        <w:rPr>
          <w:rFonts w:ascii="Arial" w:hAnsi="Arial" w:cs="Arial"/>
          <w:color w:val="002060"/>
          <w:sz w:val="22"/>
          <w:szCs w:val="22"/>
        </w:rPr>
        <w:tab/>
      </w:r>
      <w:r>
        <w:rPr>
          <w:rFonts w:ascii="Arial" w:hAnsi="Arial" w:cs="Arial"/>
          <w:color w:val="002060"/>
          <w:sz w:val="22"/>
          <w:szCs w:val="22"/>
        </w:rPr>
        <w:tab/>
      </w:r>
      <w:r w:rsidRPr="002B7720">
        <w:rPr>
          <w:rFonts w:ascii="Arial" w:hAnsi="Arial" w:cs="Arial"/>
          <w:b/>
          <w:bCs/>
          <w:color w:val="002060"/>
          <w:sz w:val="22"/>
          <w:szCs w:val="22"/>
        </w:rPr>
        <w:t>ACLI MANTOVANI CALCIO A 5 – ITALSERVICE C5</w:t>
      </w:r>
    </w:p>
    <w:p w14:paraId="72DA2C8C" w14:textId="77777777" w:rsidR="000D0BF9" w:rsidRDefault="000D0BF9" w:rsidP="000D0BF9">
      <w:pPr>
        <w:pStyle w:val="Corpodeltesto21"/>
        <w:rPr>
          <w:rFonts w:ascii="Arial" w:hAnsi="Arial" w:cs="Arial"/>
          <w:color w:val="002060"/>
          <w:sz w:val="22"/>
          <w:szCs w:val="22"/>
        </w:rPr>
      </w:pPr>
    </w:p>
    <w:p w14:paraId="6F5B6783" w14:textId="77777777" w:rsidR="00BA4FAC" w:rsidRPr="00AF1C53" w:rsidRDefault="00BA4FAC" w:rsidP="000D0BF9">
      <w:pPr>
        <w:pStyle w:val="Corpodeltesto21"/>
        <w:rPr>
          <w:rFonts w:ascii="Arial" w:hAnsi="Arial" w:cs="Arial"/>
          <w:color w:val="002060"/>
          <w:sz w:val="22"/>
          <w:szCs w:val="22"/>
        </w:rPr>
      </w:pPr>
    </w:p>
    <w:p w14:paraId="36EBF9FC" w14:textId="77777777" w:rsidR="000D0BF9" w:rsidRPr="00AF1C53" w:rsidRDefault="000D0BF9" w:rsidP="000D0BF9">
      <w:pPr>
        <w:jc w:val="center"/>
        <w:rPr>
          <w:rFonts w:ascii="Arial" w:hAnsi="Arial" w:cs="Arial"/>
          <w:b/>
          <w:color w:val="002060"/>
          <w:sz w:val="22"/>
          <w:szCs w:val="22"/>
          <w:u w:val="single"/>
        </w:rPr>
      </w:pPr>
      <w:r w:rsidRPr="00AF1C53">
        <w:rPr>
          <w:rFonts w:ascii="Arial" w:hAnsi="Arial" w:cs="Arial"/>
          <w:b/>
          <w:color w:val="002060"/>
          <w:sz w:val="22"/>
          <w:szCs w:val="22"/>
          <w:u w:val="single"/>
        </w:rPr>
        <w:t>COPPA MARCHE UNDER 17 CALCIO A 5</w:t>
      </w:r>
    </w:p>
    <w:p w14:paraId="15E20D72" w14:textId="77777777" w:rsidR="000D0BF9" w:rsidRPr="00AF1C53" w:rsidRDefault="000D0BF9" w:rsidP="000D0BF9">
      <w:pPr>
        <w:rPr>
          <w:rFonts w:ascii="Arial" w:hAnsi="Arial" w:cs="Arial"/>
          <w:color w:val="002060"/>
          <w:sz w:val="22"/>
          <w:szCs w:val="22"/>
        </w:rPr>
      </w:pPr>
    </w:p>
    <w:p w14:paraId="1C2A7A2D" w14:textId="77777777" w:rsidR="000D0BF9" w:rsidRPr="00AF1C53" w:rsidRDefault="000D0BF9" w:rsidP="000D0BF9">
      <w:pPr>
        <w:rPr>
          <w:rFonts w:ascii="Arial" w:hAnsi="Arial" w:cs="Arial"/>
          <w:color w:val="002060"/>
        </w:rPr>
      </w:pPr>
    </w:p>
    <w:p w14:paraId="249DC6D3" w14:textId="77777777" w:rsidR="000D0BF9" w:rsidRPr="00AF1C53" w:rsidRDefault="000D0BF9" w:rsidP="000D0BF9">
      <w:pPr>
        <w:pStyle w:val="Corpodeltesto21"/>
        <w:rPr>
          <w:rFonts w:ascii="Arial" w:hAnsi="Arial" w:cs="Arial"/>
          <w:color w:val="002060"/>
          <w:sz w:val="22"/>
          <w:szCs w:val="22"/>
        </w:rPr>
      </w:pPr>
      <w:r w:rsidRPr="00AF1C53">
        <w:rPr>
          <w:rFonts w:ascii="Arial" w:hAnsi="Arial" w:cs="Arial"/>
          <w:color w:val="002060"/>
          <w:sz w:val="22"/>
          <w:szCs w:val="22"/>
        </w:rPr>
        <w:t>Le seguenti Società si sono qualificate all</w:t>
      </w:r>
      <w:r>
        <w:rPr>
          <w:rFonts w:ascii="Arial" w:hAnsi="Arial" w:cs="Arial"/>
          <w:color w:val="002060"/>
          <w:sz w:val="22"/>
          <w:szCs w:val="22"/>
        </w:rPr>
        <w:t>a</w:t>
      </w:r>
      <w:r w:rsidRPr="00AF1C53">
        <w:rPr>
          <w:rFonts w:ascii="Arial" w:hAnsi="Arial" w:cs="Arial"/>
          <w:color w:val="002060"/>
          <w:sz w:val="22"/>
          <w:szCs w:val="22"/>
        </w:rPr>
        <w:t xml:space="preserve"> Finals Cup:</w:t>
      </w:r>
    </w:p>
    <w:p w14:paraId="53E14226" w14:textId="77777777" w:rsidR="000D0BF9" w:rsidRDefault="000D0BF9" w:rsidP="000D0BF9">
      <w:pPr>
        <w:pStyle w:val="Corpodeltesto21"/>
        <w:rPr>
          <w:rFonts w:ascii="Arial" w:hAnsi="Arial" w:cs="Arial"/>
          <w:color w:val="002060"/>
          <w:sz w:val="22"/>
          <w:szCs w:val="22"/>
        </w:rPr>
      </w:pPr>
    </w:p>
    <w:p w14:paraId="15644D43" w14:textId="6640F4F3" w:rsidR="006E12B4" w:rsidRPr="006E12B4" w:rsidRDefault="006E12B4" w:rsidP="006E12B4">
      <w:pPr>
        <w:rPr>
          <w:rFonts w:ascii="Arial" w:eastAsia="Lucida Sans Unicode" w:hAnsi="Arial" w:cs="Arial"/>
          <w:b/>
          <w:bCs/>
          <w:color w:val="002060"/>
          <w:kern w:val="1"/>
          <w:sz w:val="22"/>
          <w:szCs w:val="22"/>
        </w:rPr>
      </w:pPr>
      <w:r w:rsidRPr="006E12B4">
        <w:rPr>
          <w:rFonts w:ascii="Arial" w:eastAsia="Lucida Sans Unicode" w:hAnsi="Arial" w:cs="Arial"/>
          <w:b/>
          <w:bCs/>
          <w:color w:val="002060"/>
          <w:kern w:val="1"/>
          <w:sz w:val="22"/>
          <w:szCs w:val="22"/>
        </w:rPr>
        <w:t xml:space="preserve">932889 </w:t>
      </w:r>
      <w:r>
        <w:rPr>
          <w:rFonts w:ascii="Arial" w:eastAsia="Lucida Sans Unicode" w:hAnsi="Arial" w:cs="Arial"/>
          <w:b/>
          <w:bCs/>
          <w:color w:val="002060"/>
          <w:kern w:val="1"/>
          <w:sz w:val="22"/>
          <w:szCs w:val="22"/>
        </w:rPr>
        <w:tab/>
      </w:r>
      <w:r w:rsidRPr="006E12B4">
        <w:rPr>
          <w:rFonts w:ascii="Arial" w:eastAsia="Lucida Sans Unicode" w:hAnsi="Arial" w:cs="Arial"/>
          <w:b/>
          <w:bCs/>
          <w:color w:val="002060"/>
          <w:kern w:val="1"/>
          <w:sz w:val="22"/>
          <w:szCs w:val="22"/>
        </w:rPr>
        <w:t>A.S.D. ACLI MANTOVANI CALCIO A 5</w:t>
      </w:r>
    </w:p>
    <w:p w14:paraId="4A0129F8" w14:textId="77777777" w:rsidR="003E7C21" w:rsidRPr="006E12B4" w:rsidRDefault="003E7C21" w:rsidP="003E7C21">
      <w:pPr>
        <w:rPr>
          <w:rFonts w:ascii="Arial" w:eastAsia="Lucida Sans Unicode" w:hAnsi="Arial" w:cs="Arial"/>
          <w:b/>
          <w:color w:val="002060"/>
          <w:kern w:val="1"/>
          <w:sz w:val="22"/>
          <w:szCs w:val="22"/>
        </w:rPr>
      </w:pPr>
      <w:r w:rsidRPr="006E12B4">
        <w:rPr>
          <w:rFonts w:ascii="Arial" w:eastAsia="Lucida Sans Unicode" w:hAnsi="Arial" w:cs="Arial"/>
          <w:b/>
          <w:color w:val="002060"/>
          <w:kern w:val="1"/>
          <w:sz w:val="22"/>
          <w:szCs w:val="22"/>
        </w:rPr>
        <w:t xml:space="preserve">943510 </w:t>
      </w:r>
      <w:r>
        <w:rPr>
          <w:rFonts w:ascii="Arial" w:eastAsia="Lucida Sans Unicode" w:hAnsi="Arial" w:cs="Arial"/>
          <w:b/>
          <w:color w:val="002060"/>
          <w:kern w:val="1"/>
          <w:sz w:val="22"/>
          <w:szCs w:val="22"/>
        </w:rPr>
        <w:tab/>
      </w:r>
      <w:r w:rsidRPr="006E12B4">
        <w:rPr>
          <w:rFonts w:ascii="Arial" w:eastAsia="Lucida Sans Unicode" w:hAnsi="Arial" w:cs="Arial"/>
          <w:b/>
          <w:color w:val="002060"/>
          <w:kern w:val="1"/>
          <w:sz w:val="22"/>
          <w:szCs w:val="22"/>
        </w:rPr>
        <w:t>A.S.D. AMICI DEL CENTROSOCIO SP.</w:t>
      </w:r>
    </w:p>
    <w:p w14:paraId="4E4AEADC" w14:textId="77777777" w:rsidR="006E12B4" w:rsidRDefault="006E12B4" w:rsidP="006E12B4">
      <w:pPr>
        <w:rPr>
          <w:rFonts w:ascii="Arial" w:hAnsi="Arial" w:cs="Arial"/>
          <w:b/>
          <w:color w:val="002060"/>
          <w:sz w:val="22"/>
          <w:szCs w:val="22"/>
        </w:rPr>
      </w:pPr>
    </w:p>
    <w:p w14:paraId="5C8AAD7F" w14:textId="77777777" w:rsidR="000D0BF9" w:rsidRPr="00AF1C53" w:rsidRDefault="000D0BF9" w:rsidP="000D0BF9">
      <w:pPr>
        <w:rPr>
          <w:rFonts w:ascii="Arial" w:hAnsi="Arial" w:cs="Arial"/>
          <w:b/>
          <w:color w:val="002060"/>
          <w:sz w:val="22"/>
          <w:szCs w:val="22"/>
        </w:rPr>
      </w:pPr>
      <w:r w:rsidRPr="00AF1C53">
        <w:rPr>
          <w:rFonts w:ascii="Arial" w:hAnsi="Arial" w:cs="Arial"/>
          <w:b/>
          <w:color w:val="002060"/>
          <w:sz w:val="22"/>
          <w:szCs w:val="22"/>
        </w:rPr>
        <w:lastRenderedPageBreak/>
        <w:t>FINALE</w:t>
      </w:r>
    </w:p>
    <w:p w14:paraId="4F2ECF6E" w14:textId="6CCAE430" w:rsidR="000D0BF9" w:rsidRPr="002E013A" w:rsidRDefault="006E12B4" w:rsidP="000D0BF9">
      <w:pPr>
        <w:rPr>
          <w:rFonts w:ascii="Arial" w:hAnsi="Arial" w:cs="Arial"/>
          <w:b/>
          <w:i/>
          <w:color w:val="002060"/>
          <w:sz w:val="22"/>
          <w:szCs w:val="22"/>
        </w:rPr>
      </w:pPr>
      <w:r>
        <w:rPr>
          <w:rFonts w:ascii="Arial" w:hAnsi="Arial" w:cs="Arial"/>
          <w:b/>
          <w:i/>
          <w:color w:val="002060"/>
          <w:sz w:val="22"/>
          <w:szCs w:val="22"/>
        </w:rPr>
        <w:t>LUNEDI’ 06</w:t>
      </w:r>
      <w:r w:rsidR="000D0BF9" w:rsidRPr="002E013A">
        <w:rPr>
          <w:rFonts w:ascii="Arial" w:hAnsi="Arial" w:cs="Arial"/>
          <w:b/>
          <w:i/>
          <w:color w:val="002060"/>
          <w:sz w:val="22"/>
          <w:szCs w:val="22"/>
        </w:rPr>
        <w:t xml:space="preserve"> GENNAIO 202</w:t>
      </w:r>
      <w:r w:rsidR="000D0BF9">
        <w:rPr>
          <w:rFonts w:ascii="Arial" w:hAnsi="Arial" w:cs="Arial"/>
          <w:b/>
          <w:i/>
          <w:color w:val="002060"/>
          <w:sz w:val="22"/>
          <w:szCs w:val="22"/>
        </w:rPr>
        <w:t>5</w:t>
      </w:r>
    </w:p>
    <w:p w14:paraId="51D8972F" w14:textId="3FD2D3D0" w:rsidR="000D0BF9" w:rsidRPr="002E013A" w:rsidRDefault="000D0BF9" w:rsidP="000D0BF9">
      <w:pPr>
        <w:rPr>
          <w:rFonts w:ascii="Arial" w:hAnsi="Arial" w:cs="Arial"/>
          <w:color w:val="002060"/>
          <w:sz w:val="22"/>
          <w:szCs w:val="22"/>
        </w:rPr>
      </w:pPr>
      <w:r w:rsidRPr="002E013A">
        <w:rPr>
          <w:rFonts w:ascii="Arial" w:hAnsi="Arial" w:cs="Arial"/>
          <w:color w:val="002060"/>
          <w:sz w:val="22"/>
          <w:szCs w:val="22"/>
        </w:rPr>
        <w:t>ORE 1</w:t>
      </w:r>
      <w:r w:rsidR="006E12B4">
        <w:rPr>
          <w:rFonts w:ascii="Arial" w:hAnsi="Arial" w:cs="Arial"/>
          <w:color w:val="002060"/>
          <w:sz w:val="22"/>
          <w:szCs w:val="22"/>
        </w:rPr>
        <w:t>5</w:t>
      </w:r>
      <w:r w:rsidRPr="002E013A">
        <w:rPr>
          <w:rFonts w:ascii="Arial" w:hAnsi="Arial" w:cs="Arial"/>
          <w:color w:val="002060"/>
          <w:sz w:val="22"/>
          <w:szCs w:val="22"/>
        </w:rPr>
        <w:t>:</w:t>
      </w:r>
      <w:r>
        <w:rPr>
          <w:rFonts w:ascii="Arial" w:hAnsi="Arial" w:cs="Arial"/>
          <w:color w:val="002060"/>
          <w:sz w:val="22"/>
          <w:szCs w:val="22"/>
        </w:rPr>
        <w:t>0</w:t>
      </w:r>
      <w:r w:rsidRPr="002E013A">
        <w:rPr>
          <w:rFonts w:ascii="Arial" w:hAnsi="Arial" w:cs="Arial"/>
          <w:color w:val="002060"/>
          <w:sz w:val="22"/>
          <w:szCs w:val="22"/>
        </w:rPr>
        <w:t>0</w:t>
      </w:r>
      <w:r w:rsidRPr="002E013A">
        <w:rPr>
          <w:rFonts w:ascii="Arial" w:hAnsi="Arial" w:cs="Arial"/>
          <w:color w:val="002060"/>
          <w:sz w:val="22"/>
          <w:szCs w:val="22"/>
        </w:rPr>
        <w:tab/>
        <w:t>FINALE</w:t>
      </w:r>
    </w:p>
    <w:p w14:paraId="7D2CD94F" w14:textId="04C7DBCA" w:rsidR="000D0BF9" w:rsidRPr="00BA4FAC" w:rsidRDefault="00BA4FAC" w:rsidP="000D0BF9">
      <w:pPr>
        <w:pStyle w:val="Corpodeltesto21"/>
        <w:rPr>
          <w:rFonts w:ascii="Arial" w:hAnsi="Arial" w:cs="Arial"/>
          <w:b/>
          <w:bCs/>
          <w:color w:val="002060"/>
          <w:sz w:val="22"/>
          <w:szCs w:val="22"/>
        </w:rPr>
      </w:pPr>
      <w:r>
        <w:rPr>
          <w:rFonts w:ascii="Arial" w:hAnsi="Arial" w:cs="Arial"/>
          <w:color w:val="002060"/>
          <w:sz w:val="22"/>
          <w:szCs w:val="22"/>
        </w:rPr>
        <w:tab/>
      </w:r>
      <w:r>
        <w:rPr>
          <w:rFonts w:ascii="Arial" w:hAnsi="Arial" w:cs="Arial"/>
          <w:color w:val="002060"/>
          <w:sz w:val="22"/>
          <w:szCs w:val="22"/>
        </w:rPr>
        <w:tab/>
      </w:r>
      <w:r w:rsidRPr="00BA4FAC">
        <w:rPr>
          <w:rFonts w:ascii="Arial" w:hAnsi="Arial" w:cs="Arial"/>
          <w:b/>
          <w:bCs/>
          <w:color w:val="002060"/>
          <w:sz w:val="22"/>
          <w:szCs w:val="22"/>
        </w:rPr>
        <w:t>ACLI MANTOVANI CALCIO A 5 – AMICI DEL CENTROSOCIO SP.</w:t>
      </w:r>
    </w:p>
    <w:p w14:paraId="3C99B9D7" w14:textId="77777777" w:rsidR="000D0BF9" w:rsidRDefault="000D0BF9" w:rsidP="000D0BF9">
      <w:pPr>
        <w:pStyle w:val="Corpodeltesto21"/>
        <w:rPr>
          <w:rFonts w:ascii="Arial" w:hAnsi="Arial" w:cs="Arial"/>
          <w:color w:val="002060"/>
          <w:sz w:val="22"/>
          <w:szCs w:val="22"/>
        </w:rPr>
      </w:pPr>
    </w:p>
    <w:p w14:paraId="0C847C7C" w14:textId="77777777" w:rsidR="00BA4FAC" w:rsidRPr="00AF1C53" w:rsidRDefault="00BA4FAC" w:rsidP="000D0BF9">
      <w:pPr>
        <w:pStyle w:val="Corpodeltesto21"/>
        <w:rPr>
          <w:rFonts w:ascii="Arial" w:hAnsi="Arial" w:cs="Arial"/>
          <w:color w:val="002060"/>
          <w:sz w:val="22"/>
          <w:szCs w:val="22"/>
        </w:rPr>
      </w:pPr>
    </w:p>
    <w:p w14:paraId="707B369C" w14:textId="77777777" w:rsidR="000D0BF9" w:rsidRPr="00AF1C53" w:rsidRDefault="000D0BF9" w:rsidP="000D0BF9">
      <w:pPr>
        <w:jc w:val="center"/>
        <w:rPr>
          <w:rFonts w:ascii="Arial" w:hAnsi="Arial" w:cs="Arial"/>
          <w:b/>
          <w:color w:val="002060"/>
          <w:sz w:val="22"/>
          <w:szCs w:val="22"/>
          <w:u w:val="single"/>
        </w:rPr>
      </w:pPr>
      <w:r w:rsidRPr="00AF1C53">
        <w:rPr>
          <w:rFonts w:ascii="Arial" w:hAnsi="Arial" w:cs="Arial"/>
          <w:b/>
          <w:color w:val="002060"/>
          <w:sz w:val="22"/>
          <w:szCs w:val="22"/>
          <w:u w:val="single"/>
        </w:rPr>
        <w:t>COPPA MARCHE UNDER 15 CALCIO A 5</w:t>
      </w:r>
    </w:p>
    <w:p w14:paraId="41EADFC7" w14:textId="77777777" w:rsidR="000D0BF9" w:rsidRPr="00AF1C53" w:rsidRDefault="000D0BF9" w:rsidP="000D0BF9">
      <w:pPr>
        <w:rPr>
          <w:rFonts w:ascii="Arial" w:hAnsi="Arial" w:cs="Arial"/>
          <w:color w:val="002060"/>
        </w:rPr>
      </w:pPr>
    </w:p>
    <w:p w14:paraId="6A97BEB7" w14:textId="77777777" w:rsidR="000D0BF9" w:rsidRPr="00AF1C53" w:rsidRDefault="000D0BF9" w:rsidP="000D0BF9">
      <w:pPr>
        <w:pStyle w:val="Corpodeltesto21"/>
        <w:rPr>
          <w:rFonts w:ascii="Arial" w:hAnsi="Arial" w:cs="Arial"/>
          <w:color w:val="002060"/>
          <w:sz w:val="22"/>
          <w:szCs w:val="22"/>
        </w:rPr>
      </w:pPr>
      <w:r w:rsidRPr="00AF1C53">
        <w:rPr>
          <w:rFonts w:ascii="Arial" w:hAnsi="Arial" w:cs="Arial"/>
          <w:color w:val="002060"/>
          <w:sz w:val="22"/>
          <w:szCs w:val="22"/>
        </w:rPr>
        <w:t>Le seguenti Società si sono qualificate all</w:t>
      </w:r>
      <w:r>
        <w:rPr>
          <w:rFonts w:ascii="Arial" w:hAnsi="Arial" w:cs="Arial"/>
          <w:color w:val="002060"/>
          <w:sz w:val="22"/>
          <w:szCs w:val="22"/>
        </w:rPr>
        <w:t>a</w:t>
      </w:r>
      <w:r w:rsidRPr="00AF1C53">
        <w:rPr>
          <w:rFonts w:ascii="Arial" w:hAnsi="Arial" w:cs="Arial"/>
          <w:color w:val="002060"/>
          <w:sz w:val="22"/>
          <w:szCs w:val="22"/>
        </w:rPr>
        <w:t xml:space="preserve"> Finals Cup:</w:t>
      </w:r>
    </w:p>
    <w:p w14:paraId="5A7C621F" w14:textId="77777777" w:rsidR="000D0BF9" w:rsidRDefault="000D0BF9" w:rsidP="000D0BF9">
      <w:pPr>
        <w:pStyle w:val="Corpodeltesto21"/>
        <w:rPr>
          <w:rFonts w:ascii="Arial" w:hAnsi="Arial" w:cs="Arial"/>
          <w:color w:val="002060"/>
          <w:sz w:val="22"/>
          <w:szCs w:val="22"/>
        </w:rPr>
      </w:pPr>
    </w:p>
    <w:p w14:paraId="25B77CBA" w14:textId="2BEAE2FD" w:rsidR="006E12B4" w:rsidRPr="006E12B4" w:rsidRDefault="006E12B4" w:rsidP="006E12B4">
      <w:pPr>
        <w:rPr>
          <w:rFonts w:ascii="Arial" w:eastAsia="Lucida Sans Unicode" w:hAnsi="Arial" w:cs="Arial"/>
          <w:b/>
          <w:color w:val="002060"/>
          <w:kern w:val="1"/>
          <w:sz w:val="22"/>
          <w:szCs w:val="22"/>
        </w:rPr>
      </w:pPr>
      <w:r w:rsidRPr="006E12B4">
        <w:rPr>
          <w:rFonts w:ascii="Arial" w:eastAsia="Lucida Sans Unicode" w:hAnsi="Arial" w:cs="Arial"/>
          <w:b/>
          <w:color w:val="002060"/>
          <w:kern w:val="1"/>
          <w:sz w:val="22"/>
          <w:szCs w:val="22"/>
        </w:rPr>
        <w:t xml:space="preserve">943510 </w:t>
      </w:r>
      <w:r>
        <w:rPr>
          <w:rFonts w:ascii="Arial" w:eastAsia="Lucida Sans Unicode" w:hAnsi="Arial" w:cs="Arial"/>
          <w:b/>
          <w:color w:val="002060"/>
          <w:kern w:val="1"/>
          <w:sz w:val="22"/>
          <w:szCs w:val="22"/>
        </w:rPr>
        <w:tab/>
      </w:r>
      <w:r w:rsidRPr="006E12B4">
        <w:rPr>
          <w:rFonts w:ascii="Arial" w:eastAsia="Lucida Sans Unicode" w:hAnsi="Arial" w:cs="Arial"/>
          <w:b/>
          <w:color w:val="002060"/>
          <w:kern w:val="1"/>
          <w:sz w:val="22"/>
          <w:szCs w:val="22"/>
        </w:rPr>
        <w:t>A.S.D. AMICI DEL CENTROSOCIO SP.</w:t>
      </w:r>
    </w:p>
    <w:p w14:paraId="4CFD950E" w14:textId="04E0C24F" w:rsidR="000D0BF9" w:rsidRPr="006E12B4" w:rsidRDefault="006E12B4" w:rsidP="006E12B4">
      <w:pPr>
        <w:rPr>
          <w:rFonts w:ascii="Arial" w:eastAsia="Lucida Sans Unicode" w:hAnsi="Arial" w:cs="Arial"/>
          <w:b/>
          <w:color w:val="002060"/>
          <w:kern w:val="1"/>
          <w:sz w:val="22"/>
          <w:szCs w:val="22"/>
        </w:rPr>
      </w:pPr>
      <w:r w:rsidRPr="006E12B4">
        <w:rPr>
          <w:rFonts w:ascii="Arial" w:eastAsia="Lucida Sans Unicode" w:hAnsi="Arial" w:cs="Arial"/>
          <w:b/>
          <w:color w:val="002060"/>
          <w:kern w:val="1"/>
          <w:sz w:val="22"/>
          <w:szCs w:val="22"/>
        </w:rPr>
        <w:t xml:space="preserve">700092        </w:t>
      </w:r>
      <w:r>
        <w:rPr>
          <w:rFonts w:ascii="Arial" w:eastAsia="Lucida Sans Unicode" w:hAnsi="Arial" w:cs="Arial"/>
          <w:b/>
          <w:color w:val="002060"/>
          <w:kern w:val="1"/>
          <w:sz w:val="22"/>
          <w:szCs w:val="22"/>
        </w:rPr>
        <w:tab/>
      </w:r>
      <w:r>
        <w:rPr>
          <w:rFonts w:ascii="Arial" w:eastAsia="Lucida Sans Unicode" w:hAnsi="Arial" w:cs="Arial"/>
          <w:b/>
          <w:color w:val="002060"/>
          <w:kern w:val="1"/>
          <w:sz w:val="22"/>
          <w:szCs w:val="22"/>
        </w:rPr>
        <w:tab/>
      </w:r>
      <w:r w:rsidRPr="006E12B4">
        <w:rPr>
          <w:rFonts w:ascii="Arial" w:eastAsia="Lucida Sans Unicode" w:hAnsi="Arial" w:cs="Arial"/>
          <w:b/>
          <w:color w:val="002060"/>
          <w:kern w:val="1"/>
          <w:sz w:val="22"/>
          <w:szCs w:val="22"/>
        </w:rPr>
        <w:t xml:space="preserve">C.U.S. ANCONA            </w:t>
      </w:r>
    </w:p>
    <w:p w14:paraId="723CA9DF" w14:textId="77777777" w:rsidR="006E12B4" w:rsidRDefault="006E12B4" w:rsidP="006E12B4">
      <w:pPr>
        <w:rPr>
          <w:rFonts w:ascii="Arial" w:hAnsi="Arial" w:cs="Arial"/>
          <w:b/>
          <w:color w:val="002060"/>
          <w:sz w:val="22"/>
          <w:szCs w:val="22"/>
        </w:rPr>
      </w:pPr>
    </w:p>
    <w:p w14:paraId="374C0743" w14:textId="77777777" w:rsidR="000D0BF9" w:rsidRPr="00AF1C53" w:rsidRDefault="000D0BF9" w:rsidP="000D0BF9">
      <w:pPr>
        <w:rPr>
          <w:rFonts w:ascii="Arial" w:hAnsi="Arial" w:cs="Arial"/>
          <w:b/>
          <w:color w:val="002060"/>
          <w:sz w:val="22"/>
          <w:szCs w:val="22"/>
        </w:rPr>
      </w:pPr>
      <w:r w:rsidRPr="00AF1C53">
        <w:rPr>
          <w:rFonts w:ascii="Arial" w:hAnsi="Arial" w:cs="Arial"/>
          <w:b/>
          <w:color w:val="002060"/>
          <w:sz w:val="22"/>
          <w:szCs w:val="22"/>
        </w:rPr>
        <w:t>FINALE</w:t>
      </w:r>
    </w:p>
    <w:p w14:paraId="7ABF729F" w14:textId="36783C45" w:rsidR="000D0BF9" w:rsidRPr="002E013A" w:rsidRDefault="006E12B4" w:rsidP="000D0BF9">
      <w:pPr>
        <w:rPr>
          <w:rFonts w:ascii="Arial" w:hAnsi="Arial" w:cs="Arial"/>
          <w:b/>
          <w:i/>
          <w:color w:val="002060"/>
          <w:sz w:val="22"/>
          <w:szCs w:val="22"/>
        </w:rPr>
      </w:pPr>
      <w:r>
        <w:rPr>
          <w:rFonts w:ascii="Arial" w:hAnsi="Arial" w:cs="Arial"/>
          <w:b/>
          <w:i/>
          <w:color w:val="002060"/>
          <w:sz w:val="22"/>
          <w:szCs w:val="22"/>
        </w:rPr>
        <w:t>DOMENICA 05</w:t>
      </w:r>
      <w:r w:rsidR="000D0BF9">
        <w:rPr>
          <w:rFonts w:ascii="Arial" w:hAnsi="Arial" w:cs="Arial"/>
          <w:b/>
          <w:i/>
          <w:color w:val="002060"/>
          <w:sz w:val="22"/>
          <w:szCs w:val="22"/>
        </w:rPr>
        <w:t xml:space="preserve"> GENNAIO 2025</w:t>
      </w:r>
    </w:p>
    <w:p w14:paraId="1D9D4370" w14:textId="681C401F" w:rsidR="000D0BF9" w:rsidRPr="00AF1C53" w:rsidRDefault="000D0BF9" w:rsidP="000D0BF9">
      <w:pPr>
        <w:rPr>
          <w:rFonts w:ascii="Arial" w:hAnsi="Arial" w:cs="Arial"/>
          <w:color w:val="002060"/>
          <w:sz w:val="22"/>
          <w:szCs w:val="22"/>
        </w:rPr>
      </w:pPr>
      <w:r w:rsidRPr="002E013A">
        <w:rPr>
          <w:rFonts w:ascii="Arial" w:hAnsi="Arial" w:cs="Arial"/>
          <w:color w:val="002060"/>
          <w:sz w:val="22"/>
          <w:szCs w:val="22"/>
        </w:rPr>
        <w:t xml:space="preserve">ORE </w:t>
      </w:r>
      <w:r>
        <w:rPr>
          <w:rFonts w:ascii="Arial" w:hAnsi="Arial" w:cs="Arial"/>
          <w:color w:val="002060"/>
          <w:sz w:val="22"/>
          <w:szCs w:val="22"/>
        </w:rPr>
        <w:t>1</w:t>
      </w:r>
      <w:r w:rsidR="006E12B4">
        <w:rPr>
          <w:rFonts w:ascii="Arial" w:hAnsi="Arial" w:cs="Arial"/>
          <w:color w:val="002060"/>
          <w:sz w:val="22"/>
          <w:szCs w:val="22"/>
        </w:rPr>
        <w:t>7:15</w:t>
      </w:r>
      <w:r w:rsidRPr="002E013A">
        <w:rPr>
          <w:rFonts w:ascii="Arial" w:hAnsi="Arial" w:cs="Arial"/>
          <w:color w:val="002060"/>
          <w:sz w:val="22"/>
          <w:szCs w:val="22"/>
        </w:rPr>
        <w:tab/>
        <w:t>FINALE</w:t>
      </w:r>
    </w:p>
    <w:p w14:paraId="3530D4F6" w14:textId="24BA4DBD" w:rsidR="000D0BF9" w:rsidRPr="00BA4FAC" w:rsidRDefault="00BA4FAC" w:rsidP="000D0BF9">
      <w:pPr>
        <w:pStyle w:val="Corpodeltesto21"/>
        <w:rPr>
          <w:rFonts w:ascii="Arial" w:hAnsi="Arial" w:cs="Arial"/>
          <w:b/>
          <w:bCs/>
          <w:color w:val="002060"/>
          <w:sz w:val="22"/>
          <w:szCs w:val="22"/>
        </w:rPr>
      </w:pPr>
      <w:r>
        <w:rPr>
          <w:rFonts w:ascii="Arial" w:hAnsi="Arial" w:cs="Arial"/>
          <w:color w:val="002060"/>
          <w:sz w:val="22"/>
          <w:szCs w:val="22"/>
        </w:rPr>
        <w:tab/>
      </w:r>
      <w:r>
        <w:rPr>
          <w:rFonts w:ascii="Arial" w:hAnsi="Arial" w:cs="Arial"/>
          <w:color w:val="002060"/>
          <w:sz w:val="22"/>
          <w:szCs w:val="22"/>
        </w:rPr>
        <w:tab/>
      </w:r>
      <w:r w:rsidRPr="00BA4FAC">
        <w:rPr>
          <w:rFonts w:ascii="Arial" w:hAnsi="Arial" w:cs="Arial"/>
          <w:b/>
          <w:bCs/>
          <w:color w:val="002060"/>
          <w:sz w:val="22"/>
          <w:szCs w:val="22"/>
        </w:rPr>
        <w:t>C.U.S. ANCONA – AMICI DEL CENTROSOCIO SP.</w:t>
      </w:r>
    </w:p>
    <w:p w14:paraId="2D66C0D4" w14:textId="77777777" w:rsidR="000D0BF9" w:rsidRDefault="000D0BF9" w:rsidP="000D0BF9">
      <w:pPr>
        <w:pStyle w:val="Corpodeltesto21"/>
        <w:rPr>
          <w:rFonts w:ascii="Arial" w:hAnsi="Arial" w:cs="Arial"/>
          <w:color w:val="002060"/>
          <w:sz w:val="22"/>
          <w:szCs w:val="22"/>
        </w:rPr>
      </w:pPr>
    </w:p>
    <w:p w14:paraId="66893607" w14:textId="77777777" w:rsidR="00BA4FAC" w:rsidRDefault="00BA4FAC" w:rsidP="000D0BF9">
      <w:pPr>
        <w:pStyle w:val="Corpodeltesto21"/>
        <w:rPr>
          <w:rFonts w:ascii="Arial" w:hAnsi="Arial" w:cs="Arial"/>
          <w:color w:val="002060"/>
          <w:sz w:val="22"/>
          <w:szCs w:val="22"/>
        </w:rPr>
      </w:pPr>
    </w:p>
    <w:p w14:paraId="7F958E6D" w14:textId="6BCC1DB1" w:rsidR="006E12B4" w:rsidRPr="00AF1C53" w:rsidRDefault="006E12B4" w:rsidP="006E12B4">
      <w:pPr>
        <w:jc w:val="center"/>
        <w:rPr>
          <w:rFonts w:ascii="Arial" w:hAnsi="Arial" w:cs="Arial"/>
          <w:b/>
          <w:color w:val="002060"/>
          <w:sz w:val="22"/>
          <w:szCs w:val="22"/>
          <w:u w:val="single"/>
        </w:rPr>
      </w:pPr>
      <w:r w:rsidRPr="00AF1C53">
        <w:rPr>
          <w:rFonts w:ascii="Arial" w:hAnsi="Arial" w:cs="Arial"/>
          <w:b/>
          <w:color w:val="002060"/>
          <w:sz w:val="22"/>
          <w:szCs w:val="22"/>
          <w:u w:val="single"/>
        </w:rPr>
        <w:t xml:space="preserve">COPPA MARCHE UNDER 15 </w:t>
      </w:r>
      <w:r>
        <w:rPr>
          <w:rFonts w:ascii="Arial" w:hAnsi="Arial" w:cs="Arial"/>
          <w:b/>
          <w:color w:val="002060"/>
          <w:sz w:val="22"/>
          <w:szCs w:val="22"/>
          <w:u w:val="single"/>
        </w:rPr>
        <w:t xml:space="preserve">FEMMINILE </w:t>
      </w:r>
      <w:r w:rsidRPr="00AF1C53">
        <w:rPr>
          <w:rFonts w:ascii="Arial" w:hAnsi="Arial" w:cs="Arial"/>
          <w:b/>
          <w:color w:val="002060"/>
          <w:sz w:val="22"/>
          <w:szCs w:val="22"/>
          <w:u w:val="single"/>
        </w:rPr>
        <w:t>CALCIO A 5</w:t>
      </w:r>
    </w:p>
    <w:p w14:paraId="2785F265" w14:textId="77777777" w:rsidR="006E12B4" w:rsidRPr="00AF1C53" w:rsidRDefault="006E12B4" w:rsidP="006E12B4">
      <w:pPr>
        <w:rPr>
          <w:rFonts w:ascii="Arial" w:hAnsi="Arial" w:cs="Arial"/>
          <w:color w:val="002060"/>
        </w:rPr>
      </w:pPr>
    </w:p>
    <w:p w14:paraId="58B0DDD6" w14:textId="77777777" w:rsidR="006E12B4" w:rsidRPr="00AF1C53" w:rsidRDefault="006E12B4" w:rsidP="006E12B4">
      <w:pPr>
        <w:pStyle w:val="Corpodeltesto21"/>
        <w:rPr>
          <w:rFonts w:ascii="Arial" w:hAnsi="Arial" w:cs="Arial"/>
          <w:color w:val="002060"/>
          <w:sz w:val="22"/>
          <w:szCs w:val="22"/>
        </w:rPr>
      </w:pPr>
      <w:r w:rsidRPr="00AF1C53">
        <w:rPr>
          <w:rFonts w:ascii="Arial" w:hAnsi="Arial" w:cs="Arial"/>
          <w:color w:val="002060"/>
          <w:sz w:val="22"/>
          <w:szCs w:val="22"/>
        </w:rPr>
        <w:t>Le seguenti Società si sono qualificate all</w:t>
      </w:r>
      <w:r>
        <w:rPr>
          <w:rFonts w:ascii="Arial" w:hAnsi="Arial" w:cs="Arial"/>
          <w:color w:val="002060"/>
          <w:sz w:val="22"/>
          <w:szCs w:val="22"/>
        </w:rPr>
        <w:t>a</w:t>
      </w:r>
      <w:r w:rsidRPr="00AF1C53">
        <w:rPr>
          <w:rFonts w:ascii="Arial" w:hAnsi="Arial" w:cs="Arial"/>
          <w:color w:val="002060"/>
          <w:sz w:val="22"/>
          <w:szCs w:val="22"/>
        </w:rPr>
        <w:t xml:space="preserve"> Finals Cup:</w:t>
      </w:r>
    </w:p>
    <w:p w14:paraId="143B5015" w14:textId="77777777" w:rsidR="006E12B4" w:rsidRDefault="006E12B4" w:rsidP="006E12B4">
      <w:pPr>
        <w:pStyle w:val="Corpodeltesto21"/>
        <w:rPr>
          <w:rFonts w:ascii="Arial" w:hAnsi="Arial" w:cs="Arial"/>
          <w:color w:val="002060"/>
          <w:sz w:val="22"/>
          <w:szCs w:val="22"/>
        </w:rPr>
      </w:pPr>
    </w:p>
    <w:p w14:paraId="694F9BDE" w14:textId="715A7701" w:rsidR="006E12B4" w:rsidRPr="006E12B4" w:rsidRDefault="006E12B4" w:rsidP="006E12B4">
      <w:pPr>
        <w:rPr>
          <w:rFonts w:ascii="Arial" w:eastAsia="Lucida Sans Unicode" w:hAnsi="Arial" w:cs="Arial"/>
          <w:b/>
          <w:color w:val="002060"/>
          <w:kern w:val="1"/>
          <w:sz w:val="22"/>
          <w:szCs w:val="22"/>
        </w:rPr>
      </w:pPr>
      <w:r w:rsidRPr="006E12B4">
        <w:rPr>
          <w:rFonts w:ascii="Arial" w:eastAsia="Lucida Sans Unicode" w:hAnsi="Arial" w:cs="Arial"/>
          <w:b/>
          <w:color w:val="002060"/>
          <w:kern w:val="1"/>
          <w:sz w:val="22"/>
          <w:szCs w:val="22"/>
        </w:rPr>
        <w:t xml:space="preserve">935624 </w:t>
      </w:r>
      <w:r>
        <w:rPr>
          <w:rFonts w:ascii="Arial" w:eastAsia="Lucida Sans Unicode" w:hAnsi="Arial" w:cs="Arial"/>
          <w:b/>
          <w:color w:val="002060"/>
          <w:kern w:val="1"/>
          <w:sz w:val="22"/>
          <w:szCs w:val="22"/>
        </w:rPr>
        <w:tab/>
      </w:r>
      <w:r w:rsidRPr="006E12B4">
        <w:rPr>
          <w:rFonts w:ascii="Arial" w:eastAsia="Lucida Sans Unicode" w:hAnsi="Arial" w:cs="Arial"/>
          <w:b/>
          <w:color w:val="002060"/>
          <w:kern w:val="1"/>
          <w:sz w:val="22"/>
          <w:szCs w:val="22"/>
        </w:rPr>
        <w:t xml:space="preserve">A.S.D. CITTA DI FALCONARA      </w:t>
      </w:r>
    </w:p>
    <w:p w14:paraId="099FA4EE" w14:textId="36945D38" w:rsidR="006E12B4" w:rsidRDefault="006E12B4" w:rsidP="006E12B4">
      <w:pPr>
        <w:rPr>
          <w:rFonts w:ascii="Arial" w:hAnsi="Arial" w:cs="Arial"/>
          <w:b/>
          <w:color w:val="002060"/>
          <w:sz w:val="22"/>
          <w:szCs w:val="22"/>
        </w:rPr>
      </w:pPr>
      <w:r w:rsidRPr="006E12B4">
        <w:rPr>
          <w:rFonts w:ascii="Arial" w:eastAsia="Lucida Sans Unicode" w:hAnsi="Arial" w:cs="Arial"/>
          <w:b/>
          <w:color w:val="002060"/>
          <w:kern w:val="1"/>
          <w:sz w:val="22"/>
          <w:szCs w:val="22"/>
        </w:rPr>
        <w:t xml:space="preserve">955651 </w:t>
      </w:r>
      <w:r>
        <w:rPr>
          <w:rFonts w:ascii="Arial" w:eastAsia="Lucida Sans Unicode" w:hAnsi="Arial" w:cs="Arial"/>
          <w:b/>
          <w:color w:val="002060"/>
          <w:kern w:val="1"/>
          <w:sz w:val="22"/>
          <w:szCs w:val="22"/>
        </w:rPr>
        <w:tab/>
      </w:r>
      <w:r w:rsidRPr="006E12B4">
        <w:rPr>
          <w:rFonts w:ascii="Arial" w:eastAsia="Lucida Sans Unicode" w:hAnsi="Arial" w:cs="Arial"/>
          <w:b/>
          <w:color w:val="002060"/>
          <w:kern w:val="1"/>
          <w:sz w:val="22"/>
          <w:szCs w:val="22"/>
        </w:rPr>
        <w:t>A.S.D. POLISPORTIVA BOCA S.E.M.</w:t>
      </w:r>
    </w:p>
    <w:p w14:paraId="609B16EF" w14:textId="77777777" w:rsidR="006E12B4" w:rsidRDefault="006E12B4" w:rsidP="006E12B4">
      <w:pPr>
        <w:rPr>
          <w:rFonts w:ascii="Arial" w:hAnsi="Arial" w:cs="Arial"/>
          <w:b/>
          <w:color w:val="002060"/>
          <w:sz w:val="22"/>
          <w:szCs w:val="22"/>
        </w:rPr>
      </w:pPr>
    </w:p>
    <w:p w14:paraId="4C86EFC3" w14:textId="74C910EC" w:rsidR="006E12B4" w:rsidRPr="00AF1C53" w:rsidRDefault="006E12B4" w:rsidP="006E12B4">
      <w:pPr>
        <w:rPr>
          <w:rFonts w:ascii="Arial" w:hAnsi="Arial" w:cs="Arial"/>
          <w:b/>
          <w:color w:val="002060"/>
          <w:sz w:val="22"/>
          <w:szCs w:val="22"/>
        </w:rPr>
      </w:pPr>
      <w:r w:rsidRPr="00AF1C53">
        <w:rPr>
          <w:rFonts w:ascii="Arial" w:hAnsi="Arial" w:cs="Arial"/>
          <w:b/>
          <w:color w:val="002060"/>
          <w:sz w:val="22"/>
          <w:szCs w:val="22"/>
        </w:rPr>
        <w:t>FINALE</w:t>
      </w:r>
    </w:p>
    <w:p w14:paraId="6FA8F99B" w14:textId="77777777" w:rsidR="006E12B4" w:rsidRPr="002E013A" w:rsidRDefault="006E12B4" w:rsidP="006E12B4">
      <w:pPr>
        <w:rPr>
          <w:rFonts w:ascii="Arial" w:hAnsi="Arial" w:cs="Arial"/>
          <w:b/>
          <w:i/>
          <w:color w:val="002060"/>
          <w:sz w:val="22"/>
          <w:szCs w:val="22"/>
        </w:rPr>
      </w:pPr>
      <w:r>
        <w:rPr>
          <w:rFonts w:ascii="Arial" w:hAnsi="Arial" w:cs="Arial"/>
          <w:b/>
          <w:i/>
          <w:color w:val="002060"/>
          <w:sz w:val="22"/>
          <w:szCs w:val="22"/>
        </w:rPr>
        <w:t>DOMENICA 05 GENNAIO 2025</w:t>
      </w:r>
    </w:p>
    <w:p w14:paraId="407CB37B" w14:textId="760E6BCB" w:rsidR="006E12B4" w:rsidRDefault="006E12B4" w:rsidP="006E12B4">
      <w:pPr>
        <w:rPr>
          <w:rFonts w:ascii="Arial" w:hAnsi="Arial" w:cs="Arial"/>
          <w:color w:val="002060"/>
          <w:sz w:val="22"/>
          <w:szCs w:val="22"/>
        </w:rPr>
      </w:pPr>
      <w:r w:rsidRPr="002E013A">
        <w:rPr>
          <w:rFonts w:ascii="Arial" w:hAnsi="Arial" w:cs="Arial"/>
          <w:color w:val="002060"/>
          <w:sz w:val="22"/>
          <w:szCs w:val="22"/>
        </w:rPr>
        <w:t xml:space="preserve">ORE </w:t>
      </w:r>
      <w:r>
        <w:rPr>
          <w:rFonts w:ascii="Arial" w:hAnsi="Arial" w:cs="Arial"/>
          <w:color w:val="002060"/>
          <w:sz w:val="22"/>
          <w:szCs w:val="22"/>
        </w:rPr>
        <w:t>15:30</w:t>
      </w:r>
      <w:r w:rsidRPr="002E013A">
        <w:rPr>
          <w:rFonts w:ascii="Arial" w:hAnsi="Arial" w:cs="Arial"/>
          <w:color w:val="002060"/>
          <w:sz w:val="22"/>
          <w:szCs w:val="22"/>
        </w:rPr>
        <w:tab/>
        <w:t>FINALE</w:t>
      </w:r>
    </w:p>
    <w:p w14:paraId="7D8FAFDD" w14:textId="4EE4CB04" w:rsidR="002B7720" w:rsidRPr="002B7720" w:rsidRDefault="002B7720" w:rsidP="006E12B4">
      <w:pPr>
        <w:rPr>
          <w:rFonts w:ascii="Arial" w:hAnsi="Arial" w:cs="Arial"/>
          <w:b/>
          <w:bCs/>
          <w:color w:val="002060"/>
          <w:sz w:val="22"/>
          <w:szCs w:val="22"/>
        </w:rPr>
      </w:pPr>
      <w:r>
        <w:rPr>
          <w:rFonts w:ascii="Arial" w:hAnsi="Arial" w:cs="Arial"/>
          <w:color w:val="002060"/>
          <w:sz w:val="22"/>
          <w:szCs w:val="22"/>
        </w:rPr>
        <w:tab/>
      </w:r>
      <w:r>
        <w:rPr>
          <w:rFonts w:ascii="Arial" w:hAnsi="Arial" w:cs="Arial"/>
          <w:color w:val="002060"/>
          <w:sz w:val="22"/>
          <w:szCs w:val="22"/>
        </w:rPr>
        <w:tab/>
      </w:r>
      <w:r w:rsidRPr="002B7720">
        <w:rPr>
          <w:rFonts w:ascii="Arial" w:hAnsi="Arial" w:cs="Arial"/>
          <w:b/>
          <w:bCs/>
          <w:color w:val="002060"/>
          <w:sz w:val="22"/>
          <w:szCs w:val="22"/>
        </w:rPr>
        <w:t>POLISPORTIVA BOCA S.E.M. – CITTA’ DI FALCONARA</w:t>
      </w:r>
    </w:p>
    <w:p w14:paraId="77B89769" w14:textId="77777777" w:rsidR="006E12B4" w:rsidRDefault="006E12B4" w:rsidP="000D0BF9">
      <w:pPr>
        <w:pStyle w:val="Corpodeltesto21"/>
        <w:rPr>
          <w:rFonts w:ascii="Arial" w:hAnsi="Arial" w:cs="Arial"/>
          <w:color w:val="002060"/>
          <w:sz w:val="22"/>
          <w:szCs w:val="22"/>
        </w:rPr>
      </w:pPr>
    </w:p>
    <w:p w14:paraId="0EA9B14B" w14:textId="77777777" w:rsidR="00BA4FAC" w:rsidRPr="00AF1C53" w:rsidRDefault="00BA4FAC" w:rsidP="000D0BF9">
      <w:pPr>
        <w:pStyle w:val="Corpodeltesto21"/>
        <w:rPr>
          <w:rFonts w:ascii="Arial" w:hAnsi="Arial" w:cs="Arial"/>
          <w:color w:val="002060"/>
          <w:sz w:val="22"/>
          <w:szCs w:val="22"/>
        </w:rPr>
      </w:pPr>
    </w:p>
    <w:p w14:paraId="5A00483A" w14:textId="77777777" w:rsidR="000D0BF9" w:rsidRPr="00AF1C53" w:rsidRDefault="000D0BF9" w:rsidP="000D0BF9">
      <w:pPr>
        <w:jc w:val="center"/>
        <w:rPr>
          <w:rFonts w:ascii="Arial" w:hAnsi="Arial" w:cs="Arial"/>
          <w:b/>
          <w:color w:val="002060"/>
          <w:sz w:val="22"/>
          <w:szCs w:val="22"/>
          <w:u w:val="single"/>
        </w:rPr>
      </w:pPr>
      <w:r w:rsidRPr="00AF1C53">
        <w:rPr>
          <w:rFonts w:ascii="Arial" w:hAnsi="Arial" w:cs="Arial"/>
          <w:b/>
          <w:color w:val="002060"/>
          <w:sz w:val="22"/>
          <w:szCs w:val="22"/>
          <w:u w:val="single"/>
        </w:rPr>
        <w:t>COPPA MARCHE SERIE D CALCIO A 5</w:t>
      </w:r>
    </w:p>
    <w:p w14:paraId="57DFB049" w14:textId="77777777" w:rsidR="000D0BF9" w:rsidRPr="00AF1C53" w:rsidRDefault="000D0BF9" w:rsidP="000D0BF9">
      <w:pPr>
        <w:pStyle w:val="Corpodeltesto21"/>
        <w:rPr>
          <w:rFonts w:ascii="Arial" w:hAnsi="Arial" w:cs="Arial"/>
          <w:color w:val="002060"/>
          <w:sz w:val="22"/>
          <w:szCs w:val="22"/>
        </w:rPr>
      </w:pPr>
    </w:p>
    <w:p w14:paraId="3B7ACAD8" w14:textId="77777777" w:rsidR="000D0BF9" w:rsidRPr="00AF1C53" w:rsidRDefault="000D0BF9" w:rsidP="000D0BF9">
      <w:pPr>
        <w:pStyle w:val="Corpodeltesto21"/>
        <w:rPr>
          <w:rFonts w:ascii="Arial" w:hAnsi="Arial" w:cs="Arial"/>
          <w:color w:val="002060"/>
          <w:sz w:val="22"/>
          <w:szCs w:val="22"/>
        </w:rPr>
      </w:pPr>
      <w:r w:rsidRPr="00AF1C53">
        <w:rPr>
          <w:rFonts w:ascii="Arial" w:hAnsi="Arial" w:cs="Arial"/>
          <w:color w:val="002060"/>
          <w:sz w:val="22"/>
          <w:szCs w:val="22"/>
        </w:rPr>
        <w:t>Le seguenti Società si sono qualificate alle Semifinali:</w:t>
      </w:r>
    </w:p>
    <w:p w14:paraId="70C490A4" w14:textId="77777777" w:rsidR="000D0BF9" w:rsidRDefault="000D0BF9" w:rsidP="000D0BF9">
      <w:pPr>
        <w:pStyle w:val="Corpodeltesto21"/>
        <w:rPr>
          <w:rFonts w:ascii="Arial" w:hAnsi="Arial" w:cs="Arial"/>
          <w:color w:val="002060"/>
          <w:sz w:val="22"/>
          <w:szCs w:val="22"/>
        </w:rPr>
      </w:pPr>
    </w:p>
    <w:p w14:paraId="0B33E8B7" w14:textId="38972F23" w:rsidR="006E12B4" w:rsidRPr="006E12B4" w:rsidRDefault="006E12B4" w:rsidP="006E12B4">
      <w:pPr>
        <w:pStyle w:val="Corpodeltesto21"/>
        <w:rPr>
          <w:rFonts w:ascii="Arial" w:hAnsi="Arial" w:cs="Arial"/>
          <w:b/>
          <w:bCs/>
          <w:color w:val="002060"/>
          <w:sz w:val="22"/>
          <w:szCs w:val="22"/>
        </w:rPr>
      </w:pPr>
      <w:r>
        <w:rPr>
          <w:rFonts w:ascii="Arial" w:hAnsi="Arial" w:cs="Arial"/>
          <w:b/>
          <w:bCs/>
          <w:color w:val="002060"/>
          <w:sz w:val="22"/>
          <w:szCs w:val="22"/>
        </w:rPr>
        <w:t xml:space="preserve"> </w:t>
      </w:r>
      <w:r w:rsidRPr="006E12B4">
        <w:rPr>
          <w:rFonts w:ascii="Arial" w:hAnsi="Arial" w:cs="Arial"/>
          <w:b/>
          <w:bCs/>
          <w:color w:val="002060"/>
          <w:sz w:val="22"/>
          <w:szCs w:val="22"/>
        </w:rPr>
        <w:t xml:space="preserve">80699 </w:t>
      </w:r>
      <w:r>
        <w:rPr>
          <w:rFonts w:ascii="Arial" w:hAnsi="Arial" w:cs="Arial"/>
          <w:b/>
          <w:bCs/>
          <w:color w:val="002060"/>
          <w:sz w:val="22"/>
          <w:szCs w:val="22"/>
        </w:rPr>
        <w:tab/>
      </w:r>
      <w:r w:rsidRPr="006E12B4">
        <w:rPr>
          <w:rFonts w:ascii="Arial" w:hAnsi="Arial" w:cs="Arial"/>
          <w:b/>
          <w:bCs/>
          <w:color w:val="002060"/>
          <w:sz w:val="22"/>
          <w:szCs w:val="22"/>
        </w:rPr>
        <w:t xml:space="preserve">A.S.D. CANTINE RIUNITE CSI     </w:t>
      </w:r>
    </w:p>
    <w:p w14:paraId="61737571" w14:textId="1AF829FC" w:rsidR="006E12B4" w:rsidRPr="006E12B4" w:rsidRDefault="006E12B4" w:rsidP="006E12B4">
      <w:pPr>
        <w:pStyle w:val="Corpodeltesto21"/>
        <w:rPr>
          <w:rFonts w:ascii="Arial" w:hAnsi="Arial" w:cs="Arial"/>
          <w:b/>
          <w:bCs/>
          <w:color w:val="002060"/>
          <w:sz w:val="22"/>
          <w:szCs w:val="22"/>
        </w:rPr>
      </w:pPr>
      <w:r w:rsidRPr="006E12B4">
        <w:rPr>
          <w:rFonts w:ascii="Arial" w:hAnsi="Arial" w:cs="Arial"/>
          <w:b/>
          <w:bCs/>
          <w:color w:val="002060"/>
          <w:sz w:val="22"/>
          <w:szCs w:val="22"/>
        </w:rPr>
        <w:t xml:space="preserve"> 76321 </w:t>
      </w:r>
      <w:r>
        <w:rPr>
          <w:rFonts w:ascii="Arial" w:hAnsi="Arial" w:cs="Arial"/>
          <w:b/>
          <w:bCs/>
          <w:color w:val="002060"/>
          <w:sz w:val="22"/>
          <w:szCs w:val="22"/>
        </w:rPr>
        <w:tab/>
      </w:r>
      <w:r w:rsidRPr="006E12B4">
        <w:rPr>
          <w:rFonts w:ascii="Arial" w:hAnsi="Arial" w:cs="Arial"/>
          <w:b/>
          <w:bCs/>
          <w:color w:val="002060"/>
          <w:sz w:val="22"/>
          <w:szCs w:val="22"/>
        </w:rPr>
        <w:t xml:space="preserve">A.S.D. DURANTINA SANTA CECILIA </w:t>
      </w:r>
    </w:p>
    <w:p w14:paraId="256D5C66" w14:textId="3D6F5AF9" w:rsidR="006E12B4" w:rsidRPr="006E12B4" w:rsidRDefault="006E12B4" w:rsidP="006E12B4">
      <w:pPr>
        <w:pStyle w:val="Corpodeltesto21"/>
        <w:rPr>
          <w:rFonts w:ascii="Arial" w:hAnsi="Arial" w:cs="Arial"/>
          <w:b/>
          <w:bCs/>
          <w:color w:val="002060"/>
          <w:sz w:val="22"/>
          <w:szCs w:val="22"/>
        </w:rPr>
      </w:pPr>
      <w:r w:rsidRPr="006E12B4">
        <w:rPr>
          <w:rFonts w:ascii="Arial" w:hAnsi="Arial" w:cs="Arial"/>
          <w:b/>
          <w:bCs/>
          <w:color w:val="002060"/>
          <w:sz w:val="22"/>
          <w:szCs w:val="22"/>
        </w:rPr>
        <w:t xml:space="preserve">962950 </w:t>
      </w:r>
      <w:r>
        <w:rPr>
          <w:rFonts w:ascii="Arial" w:hAnsi="Arial" w:cs="Arial"/>
          <w:b/>
          <w:bCs/>
          <w:color w:val="002060"/>
          <w:sz w:val="22"/>
          <w:szCs w:val="22"/>
        </w:rPr>
        <w:tab/>
      </w:r>
      <w:r w:rsidRPr="006E12B4">
        <w:rPr>
          <w:rFonts w:ascii="Arial" w:hAnsi="Arial" w:cs="Arial"/>
          <w:b/>
          <w:bCs/>
          <w:color w:val="002060"/>
          <w:sz w:val="22"/>
          <w:szCs w:val="22"/>
        </w:rPr>
        <w:t xml:space="preserve">A.S.D. G.S.A. LE DUE PALME     </w:t>
      </w:r>
    </w:p>
    <w:p w14:paraId="044AF4FF" w14:textId="7401E5A9" w:rsidR="006E12B4" w:rsidRPr="006E12B4" w:rsidRDefault="006E12B4" w:rsidP="006E12B4">
      <w:pPr>
        <w:pStyle w:val="Corpodeltesto21"/>
        <w:rPr>
          <w:rFonts w:ascii="Arial" w:hAnsi="Arial" w:cs="Arial"/>
          <w:b/>
          <w:bCs/>
          <w:color w:val="002060"/>
          <w:sz w:val="22"/>
          <w:szCs w:val="22"/>
        </w:rPr>
      </w:pPr>
      <w:r w:rsidRPr="006E12B4">
        <w:rPr>
          <w:rFonts w:ascii="Arial" w:hAnsi="Arial" w:cs="Arial"/>
          <w:b/>
          <w:bCs/>
          <w:color w:val="002060"/>
          <w:sz w:val="22"/>
          <w:szCs w:val="22"/>
        </w:rPr>
        <w:t xml:space="preserve">934592 </w:t>
      </w:r>
      <w:r>
        <w:rPr>
          <w:rFonts w:ascii="Arial" w:hAnsi="Arial" w:cs="Arial"/>
          <w:b/>
          <w:bCs/>
          <w:color w:val="002060"/>
          <w:sz w:val="22"/>
          <w:szCs w:val="22"/>
        </w:rPr>
        <w:tab/>
      </w:r>
      <w:r w:rsidRPr="006E12B4">
        <w:rPr>
          <w:rFonts w:ascii="Arial" w:hAnsi="Arial" w:cs="Arial"/>
          <w:b/>
          <w:bCs/>
          <w:color w:val="002060"/>
          <w:sz w:val="22"/>
          <w:szCs w:val="22"/>
        </w:rPr>
        <w:t>POL.   SANTA MARIA NUOVA A.S.D.</w:t>
      </w:r>
    </w:p>
    <w:p w14:paraId="1D276D6A" w14:textId="77777777" w:rsidR="000D0BF9" w:rsidRPr="00AF1C53" w:rsidRDefault="000D0BF9" w:rsidP="000D0BF9">
      <w:pPr>
        <w:pStyle w:val="Corpodeltesto21"/>
        <w:rPr>
          <w:rFonts w:ascii="Arial" w:hAnsi="Arial" w:cs="Arial"/>
          <w:color w:val="002060"/>
          <w:sz w:val="22"/>
          <w:szCs w:val="22"/>
        </w:rPr>
      </w:pPr>
    </w:p>
    <w:p w14:paraId="0C9D4D68" w14:textId="77777777" w:rsidR="000D0BF9" w:rsidRPr="00AF1C53" w:rsidRDefault="000D0BF9" w:rsidP="000D0BF9">
      <w:pPr>
        <w:pStyle w:val="Corpodeltesto21"/>
        <w:rPr>
          <w:rFonts w:ascii="Arial" w:hAnsi="Arial" w:cs="Arial"/>
          <w:color w:val="002060"/>
          <w:sz w:val="22"/>
          <w:szCs w:val="22"/>
        </w:rPr>
      </w:pPr>
      <w:r w:rsidRPr="00AF1C53">
        <w:rPr>
          <w:rFonts w:ascii="Arial" w:hAnsi="Arial" w:cs="Arial"/>
          <w:color w:val="002060"/>
          <w:sz w:val="22"/>
          <w:szCs w:val="22"/>
        </w:rPr>
        <w:t>Il sorteggio sarà determinando estraendo in sequenza le squadre che verranno inserite nel tabellone come di seguito riportato.</w:t>
      </w:r>
    </w:p>
    <w:p w14:paraId="09AF56B7" w14:textId="77777777" w:rsidR="000D0BF9" w:rsidRPr="00AF1C53" w:rsidRDefault="000D0BF9" w:rsidP="000D0BF9">
      <w:pPr>
        <w:pStyle w:val="Corpodeltesto21"/>
        <w:rPr>
          <w:rFonts w:ascii="Arial" w:hAnsi="Arial" w:cs="Arial"/>
          <w:color w:val="002060"/>
          <w:sz w:val="22"/>
          <w:szCs w:val="22"/>
        </w:rPr>
      </w:pPr>
      <w:r w:rsidRPr="00AF1C53">
        <w:rPr>
          <w:rFonts w:ascii="Arial" w:hAnsi="Arial" w:cs="Arial"/>
          <w:color w:val="002060"/>
          <w:sz w:val="22"/>
          <w:szCs w:val="22"/>
        </w:rPr>
        <w:t>Pertanto saranno sorteggiate le posizioni nn° 1, 2, 3, 4.</w:t>
      </w:r>
    </w:p>
    <w:p w14:paraId="269E6C58" w14:textId="77777777" w:rsidR="000D0BF9" w:rsidRPr="00AF1C53" w:rsidRDefault="000D0BF9" w:rsidP="000D0BF9">
      <w:pPr>
        <w:pStyle w:val="Corpodeltesto21"/>
        <w:rPr>
          <w:rFonts w:ascii="Arial" w:hAnsi="Arial" w:cs="Arial"/>
          <w:color w:val="002060"/>
          <w:sz w:val="22"/>
          <w:szCs w:val="22"/>
        </w:rPr>
      </w:pPr>
    </w:p>
    <w:tbl>
      <w:tblPr>
        <w:tblW w:w="9823" w:type="dxa"/>
        <w:tblInd w:w="55" w:type="dxa"/>
        <w:tblCellMar>
          <w:left w:w="70" w:type="dxa"/>
          <w:right w:w="70" w:type="dxa"/>
        </w:tblCellMar>
        <w:tblLook w:val="04A0" w:firstRow="1" w:lastRow="0" w:firstColumn="1" w:lastColumn="0" w:noHBand="0" w:noVBand="1"/>
      </w:tblPr>
      <w:tblGrid>
        <w:gridCol w:w="596"/>
        <w:gridCol w:w="3527"/>
        <w:gridCol w:w="207"/>
        <w:gridCol w:w="2372"/>
        <w:gridCol w:w="207"/>
        <w:gridCol w:w="1675"/>
        <w:gridCol w:w="207"/>
        <w:gridCol w:w="1032"/>
      </w:tblGrid>
      <w:tr w:rsidR="000D0BF9" w:rsidRPr="00AF1C53" w14:paraId="07FF43AE" w14:textId="77777777" w:rsidTr="00225544">
        <w:trPr>
          <w:trHeight w:val="240"/>
        </w:trPr>
        <w:tc>
          <w:tcPr>
            <w:tcW w:w="596" w:type="dxa"/>
            <w:tcBorders>
              <w:left w:val="nil"/>
              <w:right w:val="nil"/>
            </w:tcBorders>
            <w:shd w:val="clear" w:color="000000" w:fill="EAEAEA"/>
          </w:tcPr>
          <w:p w14:paraId="26AF38D9" w14:textId="77777777" w:rsidR="000D0BF9" w:rsidRPr="00AF1C53" w:rsidRDefault="000D0BF9" w:rsidP="00225544">
            <w:pPr>
              <w:jc w:val="center"/>
              <w:rPr>
                <w:rFonts w:ascii="Arial" w:hAnsi="Arial" w:cs="Arial"/>
                <w:b/>
                <w:bCs/>
                <w:color w:val="002060"/>
                <w:sz w:val="22"/>
                <w:szCs w:val="22"/>
              </w:rPr>
            </w:pPr>
          </w:p>
        </w:tc>
        <w:tc>
          <w:tcPr>
            <w:tcW w:w="3527" w:type="dxa"/>
            <w:tcBorders>
              <w:left w:val="nil"/>
              <w:right w:val="nil"/>
            </w:tcBorders>
            <w:shd w:val="clear" w:color="000000" w:fill="EAEAEA"/>
            <w:noWrap/>
            <w:vAlign w:val="center"/>
            <w:hideMark/>
          </w:tcPr>
          <w:p w14:paraId="2B249E3F" w14:textId="77777777" w:rsidR="000D0BF9" w:rsidRPr="00AF1C53" w:rsidRDefault="000D0BF9" w:rsidP="00225544">
            <w:pPr>
              <w:jc w:val="center"/>
              <w:rPr>
                <w:rFonts w:ascii="Arial" w:hAnsi="Arial" w:cs="Arial"/>
                <w:b/>
                <w:bCs/>
                <w:color w:val="002060"/>
                <w:sz w:val="22"/>
                <w:szCs w:val="22"/>
              </w:rPr>
            </w:pPr>
            <w:r w:rsidRPr="00AF1C53">
              <w:rPr>
                <w:rFonts w:ascii="Arial" w:hAnsi="Arial" w:cs="Arial"/>
                <w:b/>
                <w:bCs/>
                <w:color w:val="002060"/>
                <w:sz w:val="22"/>
                <w:szCs w:val="22"/>
              </w:rPr>
              <w:t>Semifinali</w:t>
            </w:r>
          </w:p>
          <w:p w14:paraId="36D7A051" w14:textId="77777777" w:rsidR="000D0BF9" w:rsidRPr="00AF1C53" w:rsidRDefault="000D0BF9" w:rsidP="00225544">
            <w:pPr>
              <w:jc w:val="center"/>
              <w:rPr>
                <w:rFonts w:ascii="Arial" w:hAnsi="Arial" w:cs="Arial"/>
                <w:b/>
                <w:bCs/>
                <w:color w:val="002060"/>
                <w:sz w:val="22"/>
                <w:szCs w:val="22"/>
              </w:rPr>
            </w:pPr>
            <w:r w:rsidRPr="00AF1C53">
              <w:rPr>
                <w:rFonts w:ascii="Arial" w:hAnsi="Arial" w:cs="Arial"/>
                <w:b/>
                <w:bCs/>
                <w:color w:val="002060"/>
                <w:sz w:val="22"/>
                <w:szCs w:val="22"/>
              </w:rPr>
              <w:t>0</w:t>
            </w:r>
            <w:r>
              <w:rPr>
                <w:rFonts w:ascii="Arial" w:hAnsi="Arial" w:cs="Arial"/>
                <w:b/>
                <w:bCs/>
                <w:color w:val="002060"/>
                <w:sz w:val="22"/>
                <w:szCs w:val="22"/>
              </w:rPr>
              <w:t>4</w:t>
            </w:r>
            <w:r w:rsidRPr="00AF1C53">
              <w:rPr>
                <w:rFonts w:ascii="Arial" w:hAnsi="Arial" w:cs="Arial"/>
                <w:b/>
                <w:bCs/>
                <w:color w:val="002060"/>
                <w:sz w:val="22"/>
                <w:szCs w:val="22"/>
              </w:rPr>
              <w:t>/01/20</w:t>
            </w:r>
            <w:r>
              <w:rPr>
                <w:rFonts w:ascii="Arial" w:hAnsi="Arial" w:cs="Arial"/>
                <w:b/>
                <w:bCs/>
                <w:color w:val="002060"/>
                <w:sz w:val="22"/>
                <w:szCs w:val="22"/>
              </w:rPr>
              <w:t>25</w:t>
            </w:r>
          </w:p>
        </w:tc>
        <w:tc>
          <w:tcPr>
            <w:tcW w:w="207" w:type="dxa"/>
            <w:tcBorders>
              <w:left w:val="nil"/>
              <w:right w:val="nil"/>
            </w:tcBorders>
            <w:shd w:val="clear" w:color="000000" w:fill="EAEAEA"/>
            <w:noWrap/>
            <w:vAlign w:val="center"/>
            <w:hideMark/>
          </w:tcPr>
          <w:p w14:paraId="092E1D91" w14:textId="77777777" w:rsidR="000D0BF9" w:rsidRPr="00AF1C53" w:rsidRDefault="000D0BF9" w:rsidP="00225544">
            <w:pPr>
              <w:jc w:val="center"/>
              <w:rPr>
                <w:rFonts w:ascii="Arial" w:hAnsi="Arial" w:cs="Arial"/>
                <w:b/>
                <w:bCs/>
                <w:color w:val="002060"/>
                <w:sz w:val="22"/>
                <w:szCs w:val="22"/>
              </w:rPr>
            </w:pPr>
            <w:r w:rsidRPr="00AF1C53">
              <w:rPr>
                <w:rFonts w:ascii="Arial" w:hAnsi="Arial" w:cs="Arial"/>
                <w:b/>
                <w:bCs/>
                <w:color w:val="002060"/>
                <w:sz w:val="22"/>
                <w:szCs w:val="22"/>
              </w:rPr>
              <w:t> </w:t>
            </w:r>
          </w:p>
        </w:tc>
        <w:tc>
          <w:tcPr>
            <w:tcW w:w="2372" w:type="dxa"/>
            <w:tcBorders>
              <w:top w:val="nil"/>
              <w:left w:val="nil"/>
              <w:right w:val="nil"/>
            </w:tcBorders>
            <w:shd w:val="clear" w:color="000000" w:fill="EAEAEA"/>
            <w:noWrap/>
            <w:vAlign w:val="center"/>
            <w:hideMark/>
          </w:tcPr>
          <w:p w14:paraId="49310ADC" w14:textId="77777777" w:rsidR="000D0BF9" w:rsidRDefault="000D0BF9" w:rsidP="00225544">
            <w:pPr>
              <w:jc w:val="center"/>
              <w:rPr>
                <w:rFonts w:ascii="Arial" w:hAnsi="Arial" w:cs="Arial"/>
                <w:b/>
                <w:bCs/>
                <w:color w:val="002060"/>
                <w:sz w:val="22"/>
                <w:szCs w:val="22"/>
              </w:rPr>
            </w:pPr>
            <w:r w:rsidRPr="00AF1C53">
              <w:rPr>
                <w:rFonts w:ascii="Arial" w:hAnsi="Arial" w:cs="Arial"/>
                <w:b/>
                <w:bCs/>
                <w:color w:val="002060"/>
                <w:sz w:val="22"/>
                <w:szCs w:val="22"/>
              </w:rPr>
              <w:t>Finale</w:t>
            </w:r>
          </w:p>
          <w:p w14:paraId="797A62D3" w14:textId="77777777" w:rsidR="000D0BF9" w:rsidRPr="00AF1C53" w:rsidRDefault="000D0BF9" w:rsidP="00225544">
            <w:pPr>
              <w:jc w:val="center"/>
              <w:rPr>
                <w:rFonts w:ascii="Arial" w:hAnsi="Arial" w:cs="Arial"/>
                <w:b/>
                <w:bCs/>
                <w:color w:val="002060"/>
                <w:sz w:val="22"/>
                <w:szCs w:val="22"/>
              </w:rPr>
            </w:pPr>
            <w:r>
              <w:rPr>
                <w:rFonts w:ascii="Arial" w:hAnsi="Arial" w:cs="Arial"/>
                <w:b/>
                <w:bCs/>
                <w:color w:val="002060"/>
                <w:sz w:val="22"/>
                <w:szCs w:val="22"/>
              </w:rPr>
              <w:t>06/01/2025</w:t>
            </w:r>
          </w:p>
        </w:tc>
        <w:tc>
          <w:tcPr>
            <w:tcW w:w="207" w:type="dxa"/>
            <w:tcBorders>
              <w:top w:val="nil"/>
              <w:left w:val="nil"/>
              <w:right w:val="nil"/>
            </w:tcBorders>
            <w:shd w:val="clear" w:color="000000" w:fill="EAEAEA"/>
            <w:noWrap/>
            <w:vAlign w:val="center"/>
            <w:hideMark/>
          </w:tcPr>
          <w:p w14:paraId="672E2EBD" w14:textId="77777777" w:rsidR="000D0BF9" w:rsidRPr="00AF1C53" w:rsidRDefault="000D0BF9" w:rsidP="00225544">
            <w:pPr>
              <w:jc w:val="center"/>
              <w:rPr>
                <w:rFonts w:ascii="Arial" w:hAnsi="Arial" w:cs="Arial"/>
                <w:b/>
                <w:bCs/>
                <w:color w:val="002060"/>
                <w:sz w:val="22"/>
                <w:szCs w:val="22"/>
              </w:rPr>
            </w:pPr>
            <w:r w:rsidRPr="00AF1C53">
              <w:rPr>
                <w:rFonts w:ascii="Arial" w:hAnsi="Arial" w:cs="Arial"/>
                <w:b/>
                <w:bCs/>
                <w:color w:val="002060"/>
                <w:sz w:val="22"/>
                <w:szCs w:val="22"/>
              </w:rPr>
              <w:t> </w:t>
            </w:r>
          </w:p>
        </w:tc>
        <w:tc>
          <w:tcPr>
            <w:tcW w:w="1675" w:type="dxa"/>
            <w:tcBorders>
              <w:top w:val="nil"/>
              <w:left w:val="nil"/>
              <w:right w:val="nil"/>
            </w:tcBorders>
            <w:shd w:val="clear" w:color="000000" w:fill="EAEAEA"/>
            <w:noWrap/>
            <w:vAlign w:val="center"/>
            <w:hideMark/>
          </w:tcPr>
          <w:p w14:paraId="71C3ECB0" w14:textId="77777777" w:rsidR="000D0BF9" w:rsidRPr="00AF1C53" w:rsidRDefault="000D0BF9" w:rsidP="00225544">
            <w:pPr>
              <w:jc w:val="center"/>
              <w:rPr>
                <w:rFonts w:ascii="Arial" w:hAnsi="Arial" w:cs="Arial"/>
                <w:b/>
                <w:bCs/>
                <w:color w:val="002060"/>
                <w:sz w:val="22"/>
                <w:szCs w:val="22"/>
              </w:rPr>
            </w:pPr>
            <w:r w:rsidRPr="00AF1C53">
              <w:rPr>
                <w:rFonts w:ascii="Arial" w:hAnsi="Arial" w:cs="Arial"/>
                <w:b/>
                <w:bCs/>
                <w:color w:val="002060"/>
                <w:sz w:val="22"/>
                <w:szCs w:val="22"/>
              </w:rPr>
              <w:t>Vincente</w:t>
            </w:r>
          </w:p>
        </w:tc>
        <w:tc>
          <w:tcPr>
            <w:tcW w:w="207" w:type="dxa"/>
            <w:tcBorders>
              <w:top w:val="nil"/>
              <w:left w:val="nil"/>
              <w:bottom w:val="nil"/>
              <w:right w:val="nil"/>
            </w:tcBorders>
            <w:shd w:val="clear" w:color="000000" w:fill="EAEAEA"/>
            <w:noWrap/>
            <w:vAlign w:val="center"/>
            <w:hideMark/>
          </w:tcPr>
          <w:p w14:paraId="045C0896" w14:textId="77777777" w:rsidR="000D0BF9" w:rsidRPr="00AF1C53" w:rsidRDefault="000D0BF9" w:rsidP="00225544">
            <w:pPr>
              <w:jc w:val="center"/>
              <w:rPr>
                <w:rFonts w:ascii="Arial" w:hAnsi="Arial" w:cs="Arial"/>
                <w:b/>
                <w:bCs/>
                <w:color w:val="002060"/>
              </w:rPr>
            </w:pPr>
            <w:r w:rsidRPr="00AF1C53">
              <w:rPr>
                <w:rFonts w:ascii="Arial" w:hAnsi="Arial" w:cs="Arial"/>
                <w:b/>
                <w:bCs/>
                <w:color w:val="002060"/>
              </w:rPr>
              <w:t> </w:t>
            </w:r>
          </w:p>
        </w:tc>
        <w:tc>
          <w:tcPr>
            <w:tcW w:w="1032" w:type="dxa"/>
            <w:tcBorders>
              <w:top w:val="nil"/>
              <w:left w:val="nil"/>
              <w:bottom w:val="nil"/>
              <w:right w:val="nil"/>
            </w:tcBorders>
            <w:shd w:val="clear" w:color="000000" w:fill="EAEAEA"/>
            <w:noWrap/>
            <w:vAlign w:val="center"/>
            <w:hideMark/>
          </w:tcPr>
          <w:p w14:paraId="59C22481" w14:textId="77777777" w:rsidR="000D0BF9" w:rsidRPr="00AF1C53" w:rsidRDefault="000D0BF9" w:rsidP="00225544">
            <w:pPr>
              <w:jc w:val="center"/>
              <w:rPr>
                <w:rFonts w:ascii="Arial" w:hAnsi="Arial" w:cs="Arial"/>
                <w:b/>
                <w:bCs/>
                <w:color w:val="002060"/>
              </w:rPr>
            </w:pPr>
          </w:p>
        </w:tc>
      </w:tr>
      <w:tr w:rsidR="000D0BF9" w:rsidRPr="00AF1C53" w14:paraId="19146A93" w14:textId="77777777" w:rsidTr="00225544">
        <w:trPr>
          <w:trHeight w:val="240"/>
        </w:trPr>
        <w:tc>
          <w:tcPr>
            <w:tcW w:w="596" w:type="dxa"/>
            <w:tcBorders>
              <w:top w:val="nil"/>
              <w:left w:val="nil"/>
              <w:bottom w:val="single" w:sz="4" w:space="0" w:color="auto"/>
              <w:right w:val="nil"/>
            </w:tcBorders>
          </w:tcPr>
          <w:p w14:paraId="66D42361" w14:textId="77777777" w:rsidR="000D0BF9" w:rsidRPr="00AF1C53" w:rsidRDefault="000D0BF9" w:rsidP="00225544">
            <w:pPr>
              <w:jc w:val="center"/>
              <w:rPr>
                <w:rFonts w:ascii="Arial" w:hAnsi="Arial" w:cs="Arial"/>
                <w:b/>
                <w:color w:val="002060"/>
                <w:szCs w:val="14"/>
              </w:rPr>
            </w:pPr>
          </w:p>
        </w:tc>
        <w:tc>
          <w:tcPr>
            <w:tcW w:w="3734" w:type="dxa"/>
            <w:gridSpan w:val="2"/>
            <w:tcBorders>
              <w:top w:val="nil"/>
              <w:left w:val="nil"/>
              <w:bottom w:val="single" w:sz="4" w:space="0" w:color="auto"/>
              <w:right w:val="nil"/>
            </w:tcBorders>
            <w:shd w:val="clear" w:color="auto" w:fill="auto"/>
            <w:noWrap/>
            <w:vAlign w:val="center"/>
            <w:hideMark/>
          </w:tcPr>
          <w:p w14:paraId="735E30C7" w14:textId="77777777" w:rsidR="000D0BF9" w:rsidRPr="00AF1C53" w:rsidRDefault="000D0BF9" w:rsidP="00225544">
            <w:pPr>
              <w:jc w:val="center"/>
              <w:rPr>
                <w:rFonts w:ascii="Arial" w:hAnsi="Arial" w:cs="Arial"/>
                <w:b/>
                <w:color w:val="002060"/>
                <w:szCs w:val="14"/>
              </w:rPr>
            </w:pPr>
          </w:p>
        </w:tc>
        <w:tc>
          <w:tcPr>
            <w:tcW w:w="2372" w:type="dxa"/>
            <w:tcBorders>
              <w:top w:val="nil"/>
              <w:left w:val="nil"/>
              <w:right w:val="nil"/>
            </w:tcBorders>
            <w:shd w:val="clear" w:color="auto" w:fill="auto"/>
            <w:noWrap/>
            <w:vAlign w:val="center"/>
            <w:hideMark/>
          </w:tcPr>
          <w:p w14:paraId="7F823BC0" w14:textId="77777777" w:rsidR="000D0BF9" w:rsidRPr="00AF1C53" w:rsidRDefault="000D0BF9" w:rsidP="00225544">
            <w:pPr>
              <w:rPr>
                <w:rFonts w:ascii="Arial" w:hAnsi="Arial" w:cs="Arial"/>
                <w:b/>
                <w:color w:val="002060"/>
              </w:rPr>
            </w:pPr>
          </w:p>
        </w:tc>
        <w:tc>
          <w:tcPr>
            <w:tcW w:w="207" w:type="dxa"/>
            <w:tcBorders>
              <w:top w:val="nil"/>
              <w:left w:val="nil"/>
              <w:right w:val="nil"/>
            </w:tcBorders>
            <w:shd w:val="clear" w:color="auto" w:fill="auto"/>
            <w:noWrap/>
            <w:vAlign w:val="center"/>
            <w:hideMark/>
          </w:tcPr>
          <w:p w14:paraId="423B1F86" w14:textId="77777777" w:rsidR="000D0BF9" w:rsidRPr="00AF1C53" w:rsidRDefault="000D0BF9" w:rsidP="00225544">
            <w:pPr>
              <w:rPr>
                <w:rFonts w:ascii="Arial" w:hAnsi="Arial" w:cs="Arial"/>
                <w:color w:val="002060"/>
                <w:sz w:val="17"/>
                <w:szCs w:val="17"/>
              </w:rPr>
            </w:pPr>
          </w:p>
        </w:tc>
        <w:tc>
          <w:tcPr>
            <w:tcW w:w="1675" w:type="dxa"/>
            <w:tcBorders>
              <w:top w:val="nil"/>
              <w:left w:val="nil"/>
              <w:bottom w:val="nil"/>
              <w:right w:val="nil"/>
            </w:tcBorders>
            <w:shd w:val="clear" w:color="auto" w:fill="auto"/>
            <w:noWrap/>
            <w:vAlign w:val="center"/>
            <w:hideMark/>
          </w:tcPr>
          <w:p w14:paraId="71352B5F" w14:textId="77777777" w:rsidR="000D0BF9" w:rsidRPr="00AF1C53" w:rsidRDefault="000D0BF9" w:rsidP="00225544">
            <w:pPr>
              <w:jc w:val="cente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1FCDD798" w14:textId="77777777" w:rsidR="000D0BF9" w:rsidRPr="00AF1C53" w:rsidRDefault="000D0BF9" w:rsidP="00225544">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36D4B444" w14:textId="77777777" w:rsidR="000D0BF9" w:rsidRPr="00AF1C53" w:rsidRDefault="000D0BF9" w:rsidP="00225544">
            <w:pPr>
              <w:jc w:val="center"/>
              <w:rPr>
                <w:rFonts w:ascii="Arial" w:hAnsi="Arial" w:cs="Arial"/>
                <w:color w:val="002060"/>
                <w:sz w:val="17"/>
                <w:szCs w:val="17"/>
              </w:rPr>
            </w:pPr>
          </w:p>
        </w:tc>
      </w:tr>
      <w:tr w:rsidR="000D0BF9" w:rsidRPr="00AF1C53" w14:paraId="2FE1D5ED" w14:textId="77777777" w:rsidTr="00225544">
        <w:trPr>
          <w:trHeight w:val="240"/>
        </w:trPr>
        <w:tc>
          <w:tcPr>
            <w:tcW w:w="596" w:type="dxa"/>
            <w:vMerge w:val="restart"/>
            <w:tcBorders>
              <w:top w:val="single" w:sz="4" w:space="0" w:color="auto"/>
              <w:left w:val="nil"/>
              <w:right w:val="nil"/>
            </w:tcBorders>
            <w:shd w:val="clear" w:color="000000" w:fill="FFFF00"/>
          </w:tcPr>
          <w:p w14:paraId="3F494306" w14:textId="77777777" w:rsidR="000D0BF9" w:rsidRPr="00AF1C53" w:rsidRDefault="000D0BF9" w:rsidP="00225544">
            <w:pPr>
              <w:jc w:val="center"/>
              <w:rPr>
                <w:rFonts w:ascii="Arial" w:hAnsi="Arial" w:cs="Arial"/>
                <w:b/>
                <w:color w:val="002060"/>
                <w:szCs w:val="14"/>
              </w:rPr>
            </w:pPr>
            <w:r w:rsidRPr="00AF1C53">
              <w:rPr>
                <w:rFonts w:ascii="Arial" w:hAnsi="Arial" w:cs="Arial"/>
                <w:b/>
                <w:color w:val="002060"/>
                <w:szCs w:val="14"/>
              </w:rPr>
              <w:t>Gara n° 1</w:t>
            </w:r>
          </w:p>
        </w:tc>
        <w:tc>
          <w:tcPr>
            <w:tcW w:w="3734" w:type="dxa"/>
            <w:gridSpan w:val="2"/>
            <w:tcBorders>
              <w:top w:val="single" w:sz="4" w:space="0" w:color="auto"/>
              <w:left w:val="nil"/>
              <w:bottom w:val="single" w:sz="4" w:space="0" w:color="auto"/>
              <w:right w:val="nil"/>
            </w:tcBorders>
            <w:shd w:val="clear" w:color="000000" w:fill="FFFF00"/>
            <w:noWrap/>
            <w:vAlign w:val="center"/>
            <w:hideMark/>
          </w:tcPr>
          <w:p w14:paraId="789D0ACD" w14:textId="26A5F816" w:rsidR="000D0BF9" w:rsidRPr="00F169A8" w:rsidRDefault="000D0BF9" w:rsidP="00225544">
            <w:pPr>
              <w:rPr>
                <w:rFonts w:ascii="Arial" w:hAnsi="Arial" w:cs="Arial"/>
                <w:iCs/>
                <w:color w:val="002060"/>
                <w:sz w:val="22"/>
                <w:szCs w:val="22"/>
              </w:rPr>
            </w:pPr>
            <w:r w:rsidRPr="00AF1C53">
              <w:rPr>
                <w:rFonts w:ascii="Arial" w:hAnsi="Arial" w:cs="Arial"/>
                <w:i/>
                <w:color w:val="002060"/>
                <w:sz w:val="22"/>
                <w:szCs w:val="22"/>
              </w:rPr>
              <w:t>pos. 1</w:t>
            </w:r>
            <w:r>
              <w:rPr>
                <w:rFonts w:ascii="Arial" w:hAnsi="Arial" w:cs="Arial"/>
                <w:i/>
                <w:color w:val="002060"/>
                <w:sz w:val="22"/>
                <w:szCs w:val="22"/>
              </w:rPr>
              <w:t xml:space="preserve"> </w:t>
            </w:r>
            <w:r w:rsidR="00F169A8" w:rsidRPr="00F169A8">
              <w:rPr>
                <w:rFonts w:ascii="Arial" w:hAnsi="Arial" w:cs="Arial"/>
                <w:b/>
                <w:bCs/>
                <w:iCs/>
                <w:color w:val="002060"/>
                <w:sz w:val="22"/>
                <w:szCs w:val="22"/>
              </w:rPr>
              <w:t>G.S.A. LE DUE PALME</w:t>
            </w:r>
          </w:p>
        </w:tc>
        <w:tc>
          <w:tcPr>
            <w:tcW w:w="2372" w:type="dxa"/>
            <w:tcBorders>
              <w:left w:val="nil"/>
              <w:bottom w:val="single" w:sz="4" w:space="0" w:color="auto"/>
              <w:right w:val="nil"/>
            </w:tcBorders>
            <w:shd w:val="clear" w:color="auto" w:fill="auto"/>
            <w:noWrap/>
            <w:vAlign w:val="center"/>
            <w:hideMark/>
          </w:tcPr>
          <w:p w14:paraId="3BB46192" w14:textId="77777777" w:rsidR="000D0BF9" w:rsidRPr="00AF1C53" w:rsidRDefault="000D0BF9" w:rsidP="00225544">
            <w:pPr>
              <w:rPr>
                <w:rFonts w:ascii="Arial" w:hAnsi="Arial" w:cs="Arial"/>
                <w:color w:val="002060"/>
              </w:rPr>
            </w:pPr>
          </w:p>
        </w:tc>
        <w:tc>
          <w:tcPr>
            <w:tcW w:w="207" w:type="dxa"/>
            <w:tcBorders>
              <w:left w:val="nil"/>
              <w:bottom w:val="single" w:sz="4" w:space="0" w:color="auto"/>
              <w:right w:val="nil"/>
            </w:tcBorders>
            <w:shd w:val="clear" w:color="auto" w:fill="auto"/>
            <w:noWrap/>
            <w:vAlign w:val="center"/>
            <w:hideMark/>
          </w:tcPr>
          <w:p w14:paraId="120FE4B3" w14:textId="77777777" w:rsidR="000D0BF9" w:rsidRPr="00AF1C53" w:rsidRDefault="000D0BF9" w:rsidP="00225544">
            <w:pPr>
              <w:rPr>
                <w:rFonts w:ascii="Arial" w:hAnsi="Arial" w:cs="Arial"/>
                <w:color w:val="002060"/>
                <w:sz w:val="17"/>
                <w:szCs w:val="17"/>
              </w:rPr>
            </w:pPr>
          </w:p>
        </w:tc>
        <w:tc>
          <w:tcPr>
            <w:tcW w:w="1675" w:type="dxa"/>
            <w:tcBorders>
              <w:top w:val="nil"/>
              <w:left w:val="nil"/>
              <w:bottom w:val="nil"/>
              <w:right w:val="nil"/>
            </w:tcBorders>
            <w:shd w:val="clear" w:color="auto" w:fill="auto"/>
            <w:noWrap/>
            <w:vAlign w:val="center"/>
            <w:hideMark/>
          </w:tcPr>
          <w:p w14:paraId="06C56585" w14:textId="77777777" w:rsidR="000D0BF9" w:rsidRPr="00AF1C53" w:rsidRDefault="000D0BF9" w:rsidP="00225544">
            <w:pPr>
              <w:rPr>
                <w:rFonts w:ascii="Arial" w:hAnsi="Arial" w:cs="Arial"/>
                <w:color w:val="002060"/>
                <w:sz w:val="17"/>
                <w:szCs w:val="17"/>
              </w:rPr>
            </w:pPr>
          </w:p>
        </w:tc>
        <w:tc>
          <w:tcPr>
            <w:tcW w:w="207" w:type="dxa"/>
            <w:tcBorders>
              <w:top w:val="nil"/>
              <w:left w:val="nil"/>
              <w:bottom w:val="nil"/>
              <w:right w:val="nil"/>
            </w:tcBorders>
            <w:shd w:val="clear" w:color="auto" w:fill="auto"/>
            <w:noWrap/>
            <w:vAlign w:val="center"/>
            <w:hideMark/>
          </w:tcPr>
          <w:p w14:paraId="5DD46586" w14:textId="77777777" w:rsidR="000D0BF9" w:rsidRPr="00AF1C53" w:rsidRDefault="000D0BF9" w:rsidP="00225544">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3847A716" w14:textId="77777777" w:rsidR="000D0BF9" w:rsidRPr="00AF1C53" w:rsidRDefault="000D0BF9" w:rsidP="00225544">
            <w:pPr>
              <w:rPr>
                <w:rFonts w:ascii="Arial" w:hAnsi="Arial" w:cs="Arial"/>
                <w:color w:val="002060"/>
                <w:sz w:val="17"/>
                <w:szCs w:val="17"/>
              </w:rPr>
            </w:pPr>
          </w:p>
        </w:tc>
      </w:tr>
      <w:tr w:rsidR="000D0BF9" w:rsidRPr="00AF1C53" w14:paraId="70FCDCA2" w14:textId="77777777" w:rsidTr="00225544">
        <w:trPr>
          <w:trHeight w:val="240"/>
        </w:trPr>
        <w:tc>
          <w:tcPr>
            <w:tcW w:w="596" w:type="dxa"/>
            <w:vMerge/>
            <w:tcBorders>
              <w:left w:val="nil"/>
              <w:bottom w:val="single" w:sz="4" w:space="0" w:color="auto"/>
              <w:right w:val="single" w:sz="4" w:space="0" w:color="auto"/>
            </w:tcBorders>
            <w:shd w:val="clear" w:color="000000" w:fill="FFFF00"/>
          </w:tcPr>
          <w:p w14:paraId="05D8C443" w14:textId="77777777" w:rsidR="000D0BF9" w:rsidRPr="00AF1C53" w:rsidRDefault="000D0BF9" w:rsidP="00225544">
            <w:pPr>
              <w:jc w:val="center"/>
              <w:rPr>
                <w:rFonts w:ascii="Arial" w:hAnsi="Arial" w:cs="Arial"/>
                <w:color w:val="002060"/>
                <w:szCs w:val="14"/>
              </w:rPr>
            </w:pPr>
          </w:p>
        </w:tc>
        <w:tc>
          <w:tcPr>
            <w:tcW w:w="3734" w:type="dxa"/>
            <w:gridSpan w:val="2"/>
            <w:tcBorders>
              <w:top w:val="single" w:sz="4" w:space="0" w:color="auto"/>
              <w:left w:val="nil"/>
              <w:bottom w:val="single" w:sz="4" w:space="0" w:color="auto"/>
              <w:right w:val="single" w:sz="4" w:space="0" w:color="auto"/>
            </w:tcBorders>
            <w:shd w:val="clear" w:color="000000" w:fill="FFFF00"/>
            <w:noWrap/>
            <w:vAlign w:val="center"/>
            <w:hideMark/>
          </w:tcPr>
          <w:p w14:paraId="67EDE5AD" w14:textId="271739E0" w:rsidR="000D0BF9" w:rsidRPr="00F169A8" w:rsidRDefault="000D0BF9" w:rsidP="00225544">
            <w:pPr>
              <w:rPr>
                <w:rFonts w:ascii="Arial" w:hAnsi="Arial" w:cs="Arial"/>
                <w:iCs/>
                <w:color w:val="002060"/>
                <w:sz w:val="22"/>
                <w:szCs w:val="22"/>
              </w:rPr>
            </w:pPr>
            <w:r w:rsidRPr="00AF1C53">
              <w:rPr>
                <w:rFonts w:ascii="Arial" w:hAnsi="Arial" w:cs="Arial"/>
                <w:i/>
                <w:color w:val="002060"/>
                <w:sz w:val="22"/>
                <w:szCs w:val="22"/>
              </w:rPr>
              <w:t>pos. 2</w:t>
            </w:r>
            <w:r>
              <w:rPr>
                <w:rFonts w:ascii="Arial" w:hAnsi="Arial" w:cs="Arial"/>
                <w:i/>
                <w:color w:val="002060"/>
                <w:sz w:val="22"/>
                <w:szCs w:val="22"/>
              </w:rPr>
              <w:t xml:space="preserve"> </w:t>
            </w:r>
            <w:r w:rsidR="00F169A8" w:rsidRPr="00F169A8">
              <w:rPr>
                <w:rFonts w:ascii="Arial" w:hAnsi="Arial" w:cs="Arial"/>
                <w:b/>
                <w:bCs/>
                <w:iCs/>
                <w:color w:val="002060"/>
                <w:sz w:val="22"/>
                <w:szCs w:val="22"/>
              </w:rPr>
              <w:t>SANTA MARIA NUOVA</w:t>
            </w:r>
          </w:p>
        </w:tc>
        <w:tc>
          <w:tcPr>
            <w:tcW w:w="2372" w:type="dxa"/>
            <w:tcBorders>
              <w:top w:val="single" w:sz="4" w:space="0" w:color="auto"/>
              <w:left w:val="single" w:sz="4" w:space="0" w:color="auto"/>
              <w:bottom w:val="nil"/>
              <w:right w:val="nil"/>
            </w:tcBorders>
            <w:shd w:val="clear" w:color="auto" w:fill="auto"/>
            <w:noWrap/>
            <w:vAlign w:val="center"/>
            <w:hideMark/>
          </w:tcPr>
          <w:p w14:paraId="2C91058D" w14:textId="77777777" w:rsidR="000D0BF9" w:rsidRPr="00AF1C53" w:rsidRDefault="000D0BF9" w:rsidP="00225544">
            <w:pPr>
              <w:rPr>
                <w:rFonts w:ascii="Arial" w:hAnsi="Arial" w:cs="Arial"/>
                <w:color w:val="002060"/>
              </w:rPr>
            </w:pPr>
          </w:p>
        </w:tc>
        <w:tc>
          <w:tcPr>
            <w:tcW w:w="207" w:type="dxa"/>
            <w:tcBorders>
              <w:top w:val="nil"/>
              <w:left w:val="nil"/>
              <w:bottom w:val="nil"/>
              <w:right w:val="single" w:sz="4" w:space="0" w:color="auto"/>
            </w:tcBorders>
            <w:shd w:val="clear" w:color="auto" w:fill="auto"/>
            <w:noWrap/>
            <w:vAlign w:val="center"/>
            <w:hideMark/>
          </w:tcPr>
          <w:p w14:paraId="528EB4AF" w14:textId="77777777" w:rsidR="000D0BF9" w:rsidRPr="00AF1C53" w:rsidRDefault="000D0BF9" w:rsidP="00225544">
            <w:pPr>
              <w:rPr>
                <w:rFonts w:ascii="Arial" w:hAnsi="Arial" w:cs="Arial"/>
                <w:i/>
                <w:iCs/>
                <w:color w:val="002060"/>
                <w:sz w:val="10"/>
                <w:szCs w:val="10"/>
              </w:rPr>
            </w:pPr>
          </w:p>
        </w:tc>
        <w:tc>
          <w:tcPr>
            <w:tcW w:w="1675" w:type="dxa"/>
            <w:tcBorders>
              <w:top w:val="nil"/>
              <w:left w:val="nil"/>
              <w:bottom w:val="single" w:sz="4" w:space="0" w:color="auto"/>
              <w:right w:val="nil"/>
            </w:tcBorders>
            <w:shd w:val="clear" w:color="auto" w:fill="auto"/>
            <w:noWrap/>
            <w:vAlign w:val="center"/>
            <w:hideMark/>
          </w:tcPr>
          <w:p w14:paraId="47B67BD5" w14:textId="77777777" w:rsidR="000D0BF9" w:rsidRPr="00AF1C53" w:rsidRDefault="000D0BF9" w:rsidP="00225544">
            <w:pPr>
              <w:rPr>
                <w:rFonts w:ascii="Arial" w:hAnsi="Arial" w:cs="Arial"/>
                <w:color w:val="002060"/>
                <w:sz w:val="17"/>
                <w:szCs w:val="17"/>
              </w:rPr>
            </w:pPr>
          </w:p>
        </w:tc>
        <w:tc>
          <w:tcPr>
            <w:tcW w:w="207" w:type="dxa"/>
            <w:tcBorders>
              <w:top w:val="nil"/>
              <w:left w:val="nil"/>
              <w:bottom w:val="single" w:sz="4" w:space="0" w:color="auto"/>
              <w:right w:val="nil"/>
            </w:tcBorders>
            <w:shd w:val="clear" w:color="auto" w:fill="auto"/>
            <w:noWrap/>
            <w:vAlign w:val="center"/>
            <w:hideMark/>
          </w:tcPr>
          <w:p w14:paraId="3EB9878D" w14:textId="77777777" w:rsidR="000D0BF9" w:rsidRPr="00AF1C53" w:rsidRDefault="000D0BF9" w:rsidP="00225544">
            <w:pPr>
              <w:rPr>
                <w:rFonts w:ascii="Arial" w:hAnsi="Arial" w:cs="Arial"/>
                <w:color w:val="002060"/>
                <w:sz w:val="17"/>
                <w:szCs w:val="17"/>
              </w:rPr>
            </w:pPr>
          </w:p>
        </w:tc>
        <w:tc>
          <w:tcPr>
            <w:tcW w:w="1032" w:type="dxa"/>
            <w:tcBorders>
              <w:top w:val="nil"/>
              <w:left w:val="nil"/>
              <w:bottom w:val="nil"/>
              <w:right w:val="nil"/>
            </w:tcBorders>
            <w:shd w:val="clear" w:color="auto" w:fill="auto"/>
            <w:noWrap/>
            <w:vAlign w:val="center"/>
            <w:hideMark/>
          </w:tcPr>
          <w:p w14:paraId="6E91F8A6" w14:textId="77777777" w:rsidR="000D0BF9" w:rsidRPr="00AF1C53" w:rsidRDefault="000D0BF9" w:rsidP="00225544">
            <w:pPr>
              <w:rPr>
                <w:rFonts w:ascii="Arial" w:hAnsi="Arial" w:cs="Arial"/>
                <w:color w:val="002060"/>
                <w:sz w:val="17"/>
                <w:szCs w:val="17"/>
              </w:rPr>
            </w:pPr>
          </w:p>
        </w:tc>
      </w:tr>
      <w:tr w:rsidR="000D0BF9" w:rsidRPr="00AF1C53" w14:paraId="66DACDC2" w14:textId="77777777" w:rsidTr="00225544">
        <w:trPr>
          <w:gridAfter w:val="2"/>
          <w:wAfter w:w="1239" w:type="dxa"/>
          <w:trHeight w:val="240"/>
        </w:trPr>
        <w:tc>
          <w:tcPr>
            <w:tcW w:w="596" w:type="dxa"/>
            <w:vMerge w:val="restart"/>
            <w:tcBorders>
              <w:top w:val="single" w:sz="4" w:space="0" w:color="auto"/>
              <w:left w:val="nil"/>
              <w:right w:val="nil"/>
            </w:tcBorders>
          </w:tcPr>
          <w:p w14:paraId="2FA91515" w14:textId="77777777" w:rsidR="000D0BF9" w:rsidRPr="00AF1C53" w:rsidRDefault="000D0BF9" w:rsidP="00225544">
            <w:pPr>
              <w:jc w:val="center"/>
              <w:rPr>
                <w:rFonts w:ascii="Arial" w:hAnsi="Arial" w:cs="Arial"/>
                <w:color w:val="002060"/>
                <w:szCs w:val="14"/>
              </w:rPr>
            </w:pPr>
            <w:r w:rsidRPr="00AF1C53">
              <w:rPr>
                <w:rFonts w:ascii="Arial" w:hAnsi="Arial" w:cs="Arial"/>
                <w:b/>
                <w:color w:val="002060"/>
                <w:szCs w:val="14"/>
              </w:rPr>
              <w:t>Gara n° 2</w:t>
            </w:r>
          </w:p>
        </w:tc>
        <w:tc>
          <w:tcPr>
            <w:tcW w:w="3734" w:type="dxa"/>
            <w:gridSpan w:val="2"/>
            <w:tcBorders>
              <w:top w:val="single" w:sz="4" w:space="0" w:color="auto"/>
              <w:left w:val="nil"/>
              <w:bottom w:val="single" w:sz="4" w:space="0" w:color="auto"/>
              <w:right w:val="nil"/>
            </w:tcBorders>
            <w:shd w:val="clear" w:color="auto" w:fill="auto"/>
            <w:noWrap/>
            <w:vAlign w:val="center"/>
            <w:hideMark/>
          </w:tcPr>
          <w:p w14:paraId="049AA591" w14:textId="20A8D532" w:rsidR="000D0BF9" w:rsidRPr="00F169A8" w:rsidRDefault="000D0BF9" w:rsidP="00225544">
            <w:pPr>
              <w:rPr>
                <w:rFonts w:ascii="Arial" w:hAnsi="Arial" w:cs="Arial"/>
                <w:iCs/>
                <w:color w:val="002060"/>
                <w:sz w:val="22"/>
                <w:szCs w:val="22"/>
              </w:rPr>
            </w:pPr>
            <w:r w:rsidRPr="00AF1C53">
              <w:rPr>
                <w:rFonts w:ascii="Arial" w:hAnsi="Arial" w:cs="Arial"/>
                <w:i/>
                <w:color w:val="002060"/>
                <w:sz w:val="22"/>
                <w:szCs w:val="22"/>
              </w:rPr>
              <w:t>pos. 3</w:t>
            </w:r>
            <w:r>
              <w:rPr>
                <w:rFonts w:ascii="Arial" w:hAnsi="Arial" w:cs="Arial"/>
                <w:i/>
                <w:color w:val="002060"/>
                <w:sz w:val="22"/>
                <w:szCs w:val="22"/>
              </w:rPr>
              <w:t xml:space="preserve"> </w:t>
            </w:r>
            <w:r w:rsidR="00F169A8" w:rsidRPr="00F169A8">
              <w:rPr>
                <w:rFonts w:ascii="Arial" w:hAnsi="Arial" w:cs="Arial"/>
                <w:b/>
                <w:bCs/>
                <w:iCs/>
                <w:color w:val="002060"/>
                <w:sz w:val="21"/>
                <w:szCs w:val="21"/>
              </w:rPr>
              <w:t>DURANTINA SANTA CECILIA</w:t>
            </w:r>
          </w:p>
        </w:tc>
        <w:tc>
          <w:tcPr>
            <w:tcW w:w="2372" w:type="dxa"/>
            <w:tcBorders>
              <w:top w:val="nil"/>
              <w:left w:val="nil"/>
              <w:bottom w:val="single" w:sz="4" w:space="0" w:color="auto"/>
              <w:right w:val="nil"/>
            </w:tcBorders>
            <w:shd w:val="clear" w:color="auto" w:fill="auto"/>
            <w:noWrap/>
            <w:vAlign w:val="center"/>
            <w:hideMark/>
          </w:tcPr>
          <w:p w14:paraId="3BCE6479" w14:textId="77777777" w:rsidR="000D0BF9" w:rsidRPr="00AF1C53" w:rsidRDefault="000D0BF9" w:rsidP="00225544">
            <w:pPr>
              <w:rPr>
                <w:rFonts w:ascii="Arial" w:hAnsi="Arial" w:cs="Arial"/>
                <w:color w:val="002060"/>
              </w:rPr>
            </w:pPr>
          </w:p>
        </w:tc>
        <w:tc>
          <w:tcPr>
            <w:tcW w:w="207" w:type="dxa"/>
            <w:tcBorders>
              <w:top w:val="nil"/>
              <w:left w:val="nil"/>
              <w:bottom w:val="single" w:sz="4" w:space="0" w:color="auto"/>
              <w:right w:val="single" w:sz="4" w:space="0" w:color="auto"/>
            </w:tcBorders>
            <w:shd w:val="clear" w:color="auto" w:fill="auto"/>
            <w:noWrap/>
            <w:vAlign w:val="center"/>
            <w:hideMark/>
          </w:tcPr>
          <w:p w14:paraId="77F143A8" w14:textId="77777777" w:rsidR="000D0BF9" w:rsidRPr="00AF1C53" w:rsidRDefault="000D0BF9" w:rsidP="00225544">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7DBD6BBB" w14:textId="77777777" w:rsidR="000D0BF9" w:rsidRPr="00AF1C53" w:rsidRDefault="000D0BF9" w:rsidP="00225544">
            <w:pPr>
              <w:rPr>
                <w:rFonts w:ascii="Arial" w:hAnsi="Arial" w:cs="Arial"/>
                <w:color w:val="002060"/>
                <w:sz w:val="17"/>
                <w:szCs w:val="17"/>
              </w:rPr>
            </w:pPr>
          </w:p>
        </w:tc>
      </w:tr>
      <w:tr w:rsidR="000D0BF9" w:rsidRPr="00AF1C53" w14:paraId="35F15545" w14:textId="77777777" w:rsidTr="00225544">
        <w:trPr>
          <w:gridAfter w:val="2"/>
          <w:wAfter w:w="1239" w:type="dxa"/>
          <w:trHeight w:val="240"/>
        </w:trPr>
        <w:tc>
          <w:tcPr>
            <w:tcW w:w="596" w:type="dxa"/>
            <w:vMerge/>
            <w:tcBorders>
              <w:left w:val="nil"/>
              <w:bottom w:val="single" w:sz="4" w:space="0" w:color="auto"/>
              <w:right w:val="single" w:sz="4" w:space="0" w:color="000000"/>
            </w:tcBorders>
          </w:tcPr>
          <w:p w14:paraId="731469CF" w14:textId="77777777" w:rsidR="000D0BF9" w:rsidRPr="00AF1C53" w:rsidRDefault="000D0BF9" w:rsidP="00225544">
            <w:pPr>
              <w:jc w:val="center"/>
              <w:rPr>
                <w:rFonts w:ascii="Arial" w:hAnsi="Arial" w:cs="Arial"/>
                <w:color w:val="002060"/>
                <w:szCs w:val="14"/>
              </w:rPr>
            </w:pPr>
          </w:p>
        </w:tc>
        <w:tc>
          <w:tcPr>
            <w:tcW w:w="3734"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12C1E56" w14:textId="414348F7" w:rsidR="000D0BF9" w:rsidRPr="00F169A8" w:rsidRDefault="000D0BF9" w:rsidP="00225544">
            <w:pPr>
              <w:rPr>
                <w:rFonts w:ascii="Arial" w:hAnsi="Arial" w:cs="Arial"/>
                <w:iCs/>
                <w:color w:val="002060"/>
                <w:sz w:val="22"/>
                <w:szCs w:val="22"/>
              </w:rPr>
            </w:pPr>
            <w:r w:rsidRPr="00AF1C53">
              <w:rPr>
                <w:rFonts w:ascii="Arial" w:hAnsi="Arial" w:cs="Arial"/>
                <w:i/>
                <w:color w:val="002060"/>
                <w:sz w:val="22"/>
                <w:szCs w:val="22"/>
              </w:rPr>
              <w:t>pos. 4</w:t>
            </w:r>
            <w:r>
              <w:rPr>
                <w:rFonts w:ascii="Arial" w:hAnsi="Arial" w:cs="Arial"/>
                <w:i/>
                <w:color w:val="002060"/>
                <w:sz w:val="22"/>
                <w:szCs w:val="22"/>
              </w:rPr>
              <w:t xml:space="preserve"> </w:t>
            </w:r>
            <w:r w:rsidR="00F169A8" w:rsidRPr="00F169A8">
              <w:rPr>
                <w:rFonts w:ascii="Arial" w:hAnsi="Arial" w:cs="Arial"/>
                <w:b/>
                <w:bCs/>
                <w:iCs/>
                <w:color w:val="002060"/>
                <w:sz w:val="22"/>
                <w:szCs w:val="22"/>
              </w:rPr>
              <w:t>CANTINE RIUNITE CSI</w:t>
            </w:r>
          </w:p>
        </w:tc>
        <w:tc>
          <w:tcPr>
            <w:tcW w:w="2372" w:type="dxa"/>
            <w:tcBorders>
              <w:top w:val="nil"/>
              <w:left w:val="nil"/>
              <w:bottom w:val="nil"/>
              <w:right w:val="nil"/>
            </w:tcBorders>
            <w:shd w:val="clear" w:color="auto" w:fill="auto"/>
            <w:noWrap/>
            <w:vAlign w:val="center"/>
            <w:hideMark/>
          </w:tcPr>
          <w:p w14:paraId="4494B7E9" w14:textId="77777777" w:rsidR="000D0BF9" w:rsidRPr="00AF1C53" w:rsidRDefault="000D0BF9" w:rsidP="00225544">
            <w:pPr>
              <w:rPr>
                <w:rFonts w:ascii="Arial" w:hAnsi="Arial" w:cs="Arial"/>
                <w:color w:val="002060"/>
              </w:rPr>
            </w:pPr>
          </w:p>
        </w:tc>
        <w:tc>
          <w:tcPr>
            <w:tcW w:w="207" w:type="dxa"/>
            <w:tcBorders>
              <w:top w:val="nil"/>
              <w:left w:val="nil"/>
              <w:bottom w:val="nil"/>
              <w:right w:val="nil"/>
            </w:tcBorders>
            <w:shd w:val="clear" w:color="auto" w:fill="auto"/>
            <w:noWrap/>
            <w:vAlign w:val="center"/>
            <w:hideMark/>
          </w:tcPr>
          <w:p w14:paraId="18604A6D" w14:textId="77777777" w:rsidR="000D0BF9" w:rsidRPr="00AF1C53" w:rsidRDefault="000D0BF9" w:rsidP="00225544">
            <w:pPr>
              <w:rPr>
                <w:rFonts w:ascii="Arial" w:hAnsi="Arial" w:cs="Arial"/>
                <w:color w:val="002060"/>
                <w:sz w:val="10"/>
                <w:szCs w:val="10"/>
              </w:rPr>
            </w:pPr>
          </w:p>
        </w:tc>
        <w:tc>
          <w:tcPr>
            <w:tcW w:w="1675" w:type="dxa"/>
            <w:tcBorders>
              <w:top w:val="nil"/>
              <w:left w:val="nil"/>
              <w:bottom w:val="nil"/>
              <w:right w:val="nil"/>
            </w:tcBorders>
            <w:shd w:val="clear" w:color="auto" w:fill="auto"/>
            <w:noWrap/>
            <w:vAlign w:val="center"/>
            <w:hideMark/>
          </w:tcPr>
          <w:p w14:paraId="4113F6D6" w14:textId="77777777" w:rsidR="000D0BF9" w:rsidRPr="00AF1C53" w:rsidRDefault="000D0BF9" w:rsidP="00225544">
            <w:pPr>
              <w:rPr>
                <w:rFonts w:ascii="Arial" w:hAnsi="Arial" w:cs="Arial"/>
                <w:color w:val="002060"/>
                <w:sz w:val="17"/>
                <w:szCs w:val="17"/>
              </w:rPr>
            </w:pPr>
          </w:p>
        </w:tc>
      </w:tr>
    </w:tbl>
    <w:p w14:paraId="066116A1" w14:textId="77777777" w:rsidR="000D0BF9" w:rsidRPr="00AF1C53" w:rsidRDefault="000D0BF9" w:rsidP="000D0BF9">
      <w:pPr>
        <w:pStyle w:val="Corpodeltesto21"/>
        <w:rPr>
          <w:rFonts w:ascii="Arial" w:hAnsi="Arial" w:cs="Arial"/>
          <w:color w:val="002060"/>
          <w:sz w:val="22"/>
          <w:szCs w:val="22"/>
        </w:rPr>
      </w:pPr>
    </w:p>
    <w:p w14:paraId="55ADDACE" w14:textId="77777777" w:rsidR="000D0BF9" w:rsidRPr="00AF1C53" w:rsidRDefault="000D0BF9" w:rsidP="000D0BF9">
      <w:pPr>
        <w:rPr>
          <w:rFonts w:ascii="Arial" w:hAnsi="Arial" w:cs="Arial"/>
          <w:b/>
          <w:color w:val="002060"/>
          <w:sz w:val="22"/>
          <w:szCs w:val="22"/>
        </w:rPr>
      </w:pPr>
      <w:r w:rsidRPr="00AF1C53">
        <w:rPr>
          <w:rFonts w:ascii="Arial" w:hAnsi="Arial" w:cs="Arial"/>
          <w:b/>
          <w:color w:val="002060"/>
          <w:sz w:val="22"/>
          <w:szCs w:val="22"/>
        </w:rPr>
        <w:t>SEMIFINALI</w:t>
      </w:r>
    </w:p>
    <w:p w14:paraId="09AFF325" w14:textId="77777777" w:rsidR="000D0BF9" w:rsidRPr="008B5404" w:rsidRDefault="000D0BF9" w:rsidP="000D0BF9">
      <w:pPr>
        <w:rPr>
          <w:rFonts w:ascii="Arial" w:hAnsi="Arial" w:cs="Arial"/>
          <w:b/>
          <w:i/>
          <w:color w:val="002060"/>
          <w:sz w:val="22"/>
          <w:szCs w:val="22"/>
        </w:rPr>
      </w:pPr>
      <w:r>
        <w:rPr>
          <w:rFonts w:ascii="Arial" w:hAnsi="Arial" w:cs="Arial"/>
          <w:b/>
          <w:i/>
          <w:color w:val="002060"/>
          <w:sz w:val="22"/>
          <w:szCs w:val="22"/>
        </w:rPr>
        <w:t xml:space="preserve">SABATO 04 </w:t>
      </w:r>
      <w:r w:rsidRPr="008B5404">
        <w:rPr>
          <w:rFonts w:ascii="Arial" w:hAnsi="Arial" w:cs="Arial"/>
          <w:b/>
          <w:i/>
          <w:color w:val="002060"/>
          <w:sz w:val="22"/>
          <w:szCs w:val="22"/>
        </w:rPr>
        <w:t>GENNAIO 202</w:t>
      </w:r>
      <w:r>
        <w:rPr>
          <w:rFonts w:ascii="Arial" w:hAnsi="Arial" w:cs="Arial"/>
          <w:b/>
          <w:i/>
          <w:color w:val="002060"/>
          <w:sz w:val="22"/>
          <w:szCs w:val="22"/>
        </w:rPr>
        <w:t>5</w:t>
      </w:r>
    </w:p>
    <w:p w14:paraId="3E0F91E8" w14:textId="1FF3651B" w:rsidR="000D0BF9" w:rsidRDefault="000D0BF9" w:rsidP="000D0BF9">
      <w:pPr>
        <w:rPr>
          <w:rFonts w:ascii="Arial" w:hAnsi="Arial" w:cs="Arial"/>
          <w:color w:val="002060"/>
          <w:sz w:val="22"/>
          <w:szCs w:val="22"/>
        </w:rPr>
      </w:pPr>
      <w:r w:rsidRPr="008B5404">
        <w:rPr>
          <w:rFonts w:ascii="Arial" w:hAnsi="Arial" w:cs="Arial"/>
          <w:color w:val="002060"/>
          <w:sz w:val="22"/>
          <w:szCs w:val="22"/>
        </w:rPr>
        <w:t xml:space="preserve">ORE </w:t>
      </w:r>
      <w:r w:rsidR="006E12B4">
        <w:rPr>
          <w:rFonts w:ascii="Arial" w:hAnsi="Arial" w:cs="Arial"/>
          <w:color w:val="002060"/>
          <w:sz w:val="22"/>
          <w:szCs w:val="22"/>
        </w:rPr>
        <w:t>15:00</w:t>
      </w:r>
      <w:r w:rsidRPr="008B5404">
        <w:rPr>
          <w:rFonts w:ascii="Arial" w:hAnsi="Arial" w:cs="Arial"/>
          <w:color w:val="002060"/>
          <w:sz w:val="22"/>
          <w:szCs w:val="22"/>
        </w:rPr>
        <w:tab/>
        <w:t xml:space="preserve">SEMIFINALE GARA N° 1 </w:t>
      </w:r>
    </w:p>
    <w:p w14:paraId="765D4559" w14:textId="414BCBB2" w:rsidR="000D0BF9" w:rsidRPr="00F169A8" w:rsidRDefault="000D0BF9" w:rsidP="000D0BF9">
      <w:pPr>
        <w:rPr>
          <w:rFonts w:ascii="Arial" w:hAnsi="Arial" w:cs="Arial"/>
          <w:b/>
          <w:bCs/>
          <w:color w:val="002060"/>
          <w:sz w:val="22"/>
          <w:szCs w:val="22"/>
        </w:rPr>
      </w:pPr>
      <w:r>
        <w:rPr>
          <w:rFonts w:ascii="Arial" w:hAnsi="Arial" w:cs="Arial"/>
          <w:color w:val="002060"/>
          <w:sz w:val="22"/>
          <w:szCs w:val="22"/>
        </w:rPr>
        <w:tab/>
      </w:r>
      <w:r>
        <w:rPr>
          <w:rFonts w:ascii="Arial" w:hAnsi="Arial" w:cs="Arial"/>
          <w:color w:val="002060"/>
          <w:sz w:val="22"/>
          <w:szCs w:val="22"/>
        </w:rPr>
        <w:tab/>
      </w:r>
      <w:r w:rsidR="00F169A8" w:rsidRPr="00F169A8">
        <w:rPr>
          <w:rFonts w:ascii="Arial" w:hAnsi="Arial" w:cs="Arial"/>
          <w:b/>
          <w:bCs/>
          <w:color w:val="002060"/>
          <w:sz w:val="22"/>
          <w:szCs w:val="22"/>
        </w:rPr>
        <w:t>G.S.A. LE DUE PALME – SANTA MARIA NUOVA</w:t>
      </w:r>
    </w:p>
    <w:p w14:paraId="733A5FE4" w14:textId="77777777" w:rsidR="000D0BF9" w:rsidRDefault="000D0BF9" w:rsidP="000D0BF9">
      <w:pPr>
        <w:rPr>
          <w:rFonts w:ascii="Arial" w:hAnsi="Arial" w:cs="Arial"/>
          <w:color w:val="002060"/>
          <w:sz w:val="22"/>
          <w:szCs w:val="22"/>
        </w:rPr>
      </w:pPr>
    </w:p>
    <w:p w14:paraId="217D91B6" w14:textId="3099AF4F" w:rsidR="000D0BF9" w:rsidRPr="00AF1C53" w:rsidRDefault="000D0BF9" w:rsidP="000D0BF9">
      <w:pPr>
        <w:rPr>
          <w:rFonts w:ascii="Arial" w:hAnsi="Arial" w:cs="Arial"/>
          <w:color w:val="002060"/>
          <w:sz w:val="22"/>
          <w:szCs w:val="22"/>
        </w:rPr>
      </w:pPr>
      <w:r w:rsidRPr="008B5404">
        <w:rPr>
          <w:rFonts w:ascii="Arial" w:hAnsi="Arial" w:cs="Arial"/>
          <w:color w:val="002060"/>
          <w:sz w:val="22"/>
          <w:szCs w:val="22"/>
        </w:rPr>
        <w:t xml:space="preserve">ORE </w:t>
      </w:r>
      <w:r w:rsidR="006E12B4">
        <w:rPr>
          <w:rFonts w:ascii="Arial" w:hAnsi="Arial" w:cs="Arial"/>
          <w:color w:val="002060"/>
          <w:sz w:val="22"/>
          <w:szCs w:val="22"/>
        </w:rPr>
        <w:t>17</w:t>
      </w:r>
      <w:r>
        <w:rPr>
          <w:rFonts w:ascii="Arial" w:hAnsi="Arial" w:cs="Arial"/>
          <w:color w:val="002060"/>
          <w:sz w:val="22"/>
          <w:szCs w:val="22"/>
        </w:rPr>
        <w:t>:</w:t>
      </w:r>
      <w:r w:rsidR="006E12B4">
        <w:rPr>
          <w:rFonts w:ascii="Arial" w:hAnsi="Arial" w:cs="Arial"/>
          <w:color w:val="002060"/>
          <w:sz w:val="22"/>
          <w:szCs w:val="22"/>
        </w:rPr>
        <w:t>0</w:t>
      </w:r>
      <w:r>
        <w:rPr>
          <w:rFonts w:ascii="Arial" w:hAnsi="Arial" w:cs="Arial"/>
          <w:color w:val="002060"/>
          <w:sz w:val="22"/>
          <w:szCs w:val="22"/>
        </w:rPr>
        <w:t>0</w:t>
      </w:r>
      <w:r w:rsidRPr="008B5404">
        <w:rPr>
          <w:rFonts w:ascii="Arial" w:hAnsi="Arial" w:cs="Arial"/>
          <w:color w:val="002060"/>
          <w:sz w:val="22"/>
          <w:szCs w:val="22"/>
        </w:rPr>
        <w:tab/>
        <w:t>SEMIFINALE GARA N° 2</w:t>
      </w:r>
      <w:r w:rsidRPr="00AF1C53">
        <w:rPr>
          <w:rFonts w:ascii="Arial" w:hAnsi="Arial" w:cs="Arial"/>
          <w:color w:val="002060"/>
          <w:sz w:val="22"/>
          <w:szCs w:val="22"/>
        </w:rPr>
        <w:t xml:space="preserve"> </w:t>
      </w:r>
    </w:p>
    <w:p w14:paraId="694BAB89" w14:textId="54802405" w:rsidR="000D0BF9" w:rsidRPr="00F169A8" w:rsidRDefault="000D0BF9" w:rsidP="000D0BF9">
      <w:pPr>
        <w:rPr>
          <w:rFonts w:ascii="Arial" w:hAnsi="Arial" w:cs="Arial"/>
          <w:b/>
          <w:bCs/>
          <w:color w:val="002060"/>
          <w:sz w:val="22"/>
          <w:szCs w:val="22"/>
        </w:rPr>
      </w:pPr>
      <w:r>
        <w:rPr>
          <w:rFonts w:ascii="Arial" w:hAnsi="Arial" w:cs="Arial"/>
          <w:color w:val="002060"/>
          <w:sz w:val="22"/>
          <w:szCs w:val="22"/>
        </w:rPr>
        <w:tab/>
      </w:r>
      <w:r>
        <w:rPr>
          <w:rFonts w:ascii="Arial" w:hAnsi="Arial" w:cs="Arial"/>
          <w:color w:val="002060"/>
          <w:sz w:val="22"/>
          <w:szCs w:val="22"/>
        </w:rPr>
        <w:tab/>
      </w:r>
      <w:r w:rsidR="00F169A8" w:rsidRPr="00F169A8">
        <w:rPr>
          <w:rFonts w:ascii="Arial" w:hAnsi="Arial" w:cs="Arial"/>
          <w:b/>
          <w:bCs/>
          <w:color w:val="002060"/>
          <w:sz w:val="22"/>
          <w:szCs w:val="22"/>
        </w:rPr>
        <w:t>DURANTINA SANTA CECILIA – CANTINE RIUNITE CSI</w:t>
      </w:r>
    </w:p>
    <w:p w14:paraId="17009E5C" w14:textId="77777777" w:rsidR="000D0BF9" w:rsidRPr="00AF1C53" w:rsidRDefault="000D0BF9" w:rsidP="000D0BF9">
      <w:pPr>
        <w:pStyle w:val="Corpodeltesto21"/>
        <w:rPr>
          <w:rFonts w:ascii="Arial" w:hAnsi="Arial" w:cs="Arial"/>
          <w:color w:val="002060"/>
          <w:sz w:val="22"/>
          <w:szCs w:val="22"/>
        </w:rPr>
      </w:pPr>
    </w:p>
    <w:p w14:paraId="0DC7DF01" w14:textId="77777777" w:rsidR="000D0BF9" w:rsidRPr="005B250D" w:rsidRDefault="000D0BF9" w:rsidP="000D0BF9">
      <w:pPr>
        <w:rPr>
          <w:rFonts w:ascii="Arial" w:hAnsi="Arial" w:cs="Arial"/>
          <w:b/>
          <w:color w:val="002060"/>
          <w:sz w:val="22"/>
          <w:szCs w:val="22"/>
        </w:rPr>
      </w:pPr>
      <w:r w:rsidRPr="005B250D">
        <w:rPr>
          <w:rFonts w:ascii="Arial" w:hAnsi="Arial" w:cs="Arial"/>
          <w:b/>
          <w:color w:val="002060"/>
          <w:sz w:val="22"/>
          <w:szCs w:val="22"/>
        </w:rPr>
        <w:t>FINALE</w:t>
      </w:r>
    </w:p>
    <w:p w14:paraId="47C2E9F4" w14:textId="77777777" w:rsidR="000D0BF9" w:rsidRPr="005B250D" w:rsidRDefault="000D0BF9" w:rsidP="000D0BF9">
      <w:pPr>
        <w:rPr>
          <w:rFonts w:ascii="Arial" w:hAnsi="Arial" w:cs="Arial"/>
          <w:b/>
          <w:i/>
          <w:color w:val="002060"/>
          <w:sz w:val="22"/>
          <w:szCs w:val="22"/>
        </w:rPr>
      </w:pPr>
      <w:r>
        <w:rPr>
          <w:rFonts w:ascii="Arial" w:hAnsi="Arial" w:cs="Arial"/>
          <w:b/>
          <w:i/>
          <w:color w:val="002060"/>
          <w:sz w:val="22"/>
          <w:szCs w:val="22"/>
        </w:rPr>
        <w:t>LUNEDI’ 06</w:t>
      </w:r>
      <w:r w:rsidRPr="005B250D">
        <w:rPr>
          <w:rFonts w:ascii="Arial" w:hAnsi="Arial" w:cs="Arial"/>
          <w:b/>
          <w:i/>
          <w:color w:val="002060"/>
          <w:sz w:val="22"/>
          <w:szCs w:val="22"/>
        </w:rPr>
        <w:t xml:space="preserve"> GENNAIO 202</w:t>
      </w:r>
      <w:r>
        <w:rPr>
          <w:rFonts w:ascii="Arial" w:hAnsi="Arial" w:cs="Arial"/>
          <w:b/>
          <w:i/>
          <w:color w:val="002060"/>
          <w:sz w:val="22"/>
          <w:szCs w:val="22"/>
        </w:rPr>
        <w:t>5</w:t>
      </w:r>
    </w:p>
    <w:p w14:paraId="1B95FF26" w14:textId="63D97D18" w:rsidR="000D0BF9" w:rsidRPr="005B250D" w:rsidRDefault="000D0BF9" w:rsidP="000D0BF9">
      <w:pPr>
        <w:rPr>
          <w:rFonts w:ascii="Arial" w:hAnsi="Arial" w:cs="Arial"/>
          <w:color w:val="002060"/>
          <w:sz w:val="22"/>
          <w:szCs w:val="22"/>
        </w:rPr>
      </w:pPr>
      <w:r w:rsidRPr="005B250D">
        <w:rPr>
          <w:rFonts w:ascii="Arial" w:hAnsi="Arial" w:cs="Arial"/>
          <w:color w:val="002060"/>
          <w:sz w:val="22"/>
          <w:szCs w:val="22"/>
        </w:rPr>
        <w:t>ORE 1</w:t>
      </w:r>
      <w:r w:rsidR="006E12B4">
        <w:rPr>
          <w:rFonts w:ascii="Arial" w:hAnsi="Arial" w:cs="Arial"/>
          <w:color w:val="002060"/>
          <w:sz w:val="22"/>
          <w:szCs w:val="22"/>
        </w:rPr>
        <w:t>6:45</w:t>
      </w:r>
      <w:r w:rsidRPr="005B250D">
        <w:rPr>
          <w:rFonts w:ascii="Arial" w:hAnsi="Arial" w:cs="Arial"/>
          <w:color w:val="002060"/>
          <w:sz w:val="22"/>
          <w:szCs w:val="22"/>
        </w:rPr>
        <w:tab/>
        <w:t xml:space="preserve">FINALE (vincente semifinale gara n° 1 </w:t>
      </w:r>
      <w:r>
        <w:rPr>
          <w:rFonts w:ascii="Arial" w:hAnsi="Arial" w:cs="Arial"/>
          <w:color w:val="002060"/>
          <w:sz w:val="22"/>
          <w:szCs w:val="22"/>
        </w:rPr>
        <w:t>–</w:t>
      </w:r>
      <w:r w:rsidRPr="005B250D">
        <w:rPr>
          <w:rFonts w:ascii="Arial" w:hAnsi="Arial" w:cs="Arial"/>
          <w:color w:val="002060"/>
          <w:sz w:val="22"/>
          <w:szCs w:val="22"/>
        </w:rPr>
        <w:t xml:space="preserve"> vincente semifinale gara</w:t>
      </w:r>
      <w:r w:rsidRPr="005B250D">
        <w:rPr>
          <w:rFonts w:ascii="Arial" w:hAnsi="Arial" w:cs="Arial"/>
          <w:color w:val="002060"/>
          <w:sz w:val="22"/>
          <w:szCs w:val="22"/>
        </w:rPr>
        <w:tab/>
        <w:t>n° 2)</w:t>
      </w:r>
    </w:p>
    <w:p w14:paraId="646A0F8C" w14:textId="77777777" w:rsidR="000D0BF9" w:rsidRPr="00AF1C53" w:rsidRDefault="000D0BF9" w:rsidP="000D0BF9">
      <w:pPr>
        <w:pStyle w:val="Corpodeltesto21"/>
        <w:rPr>
          <w:rFonts w:ascii="Arial" w:hAnsi="Arial" w:cs="Arial"/>
          <w:color w:val="002060"/>
          <w:sz w:val="22"/>
          <w:szCs w:val="22"/>
        </w:rPr>
      </w:pPr>
    </w:p>
    <w:p w14:paraId="53E35748" w14:textId="77777777" w:rsidR="000D0BF9" w:rsidRPr="00AF1C53" w:rsidRDefault="000D0BF9" w:rsidP="000D0BF9">
      <w:pPr>
        <w:pStyle w:val="Corpodeltesto21"/>
        <w:rPr>
          <w:rFonts w:ascii="Arial" w:hAnsi="Arial" w:cs="Arial"/>
          <w:color w:val="002060"/>
          <w:sz w:val="22"/>
          <w:szCs w:val="22"/>
        </w:rPr>
      </w:pPr>
    </w:p>
    <w:p w14:paraId="539854CC" w14:textId="77777777" w:rsidR="000D0BF9" w:rsidRPr="00AF1C53" w:rsidRDefault="000D0BF9" w:rsidP="000D0BF9">
      <w:pPr>
        <w:pStyle w:val="breakline"/>
        <w:jc w:val="center"/>
        <w:rPr>
          <w:rFonts w:ascii="Arial" w:hAnsi="Arial" w:cs="Arial"/>
          <w:b/>
          <w:color w:val="002060"/>
          <w:sz w:val="22"/>
          <w:szCs w:val="22"/>
        </w:rPr>
      </w:pPr>
      <w:r w:rsidRPr="00AF1C53">
        <w:rPr>
          <w:rFonts w:ascii="Arial" w:hAnsi="Arial" w:cs="Arial"/>
          <w:b/>
          <w:color w:val="002060"/>
          <w:sz w:val="22"/>
          <w:szCs w:val="22"/>
        </w:rPr>
        <w:t xml:space="preserve">Articolo 3 </w:t>
      </w:r>
      <w:r>
        <w:rPr>
          <w:rFonts w:ascii="Arial" w:hAnsi="Arial" w:cs="Arial"/>
          <w:b/>
          <w:color w:val="002060"/>
          <w:sz w:val="22"/>
          <w:szCs w:val="22"/>
        </w:rPr>
        <w:t>–</w:t>
      </w:r>
      <w:r w:rsidRPr="00AF1C53">
        <w:rPr>
          <w:rFonts w:ascii="Arial" w:hAnsi="Arial" w:cs="Arial"/>
          <w:b/>
          <w:color w:val="002060"/>
          <w:sz w:val="22"/>
          <w:szCs w:val="22"/>
        </w:rPr>
        <w:t xml:space="preserve"> Parità al termine della gara</w:t>
      </w:r>
    </w:p>
    <w:p w14:paraId="15FA08AD" w14:textId="77777777" w:rsidR="000D0BF9" w:rsidRPr="00AF1C53" w:rsidRDefault="000D0BF9" w:rsidP="000D0BF9">
      <w:pPr>
        <w:rPr>
          <w:rFonts w:ascii="Arial" w:hAnsi="Arial" w:cs="Arial"/>
          <w:b/>
          <w:i/>
          <w:color w:val="002060"/>
        </w:rPr>
      </w:pPr>
    </w:p>
    <w:p w14:paraId="342BA446" w14:textId="77777777" w:rsidR="000D0BF9" w:rsidRPr="00AF1C53" w:rsidRDefault="000D0BF9" w:rsidP="000D0BF9">
      <w:pPr>
        <w:rPr>
          <w:rFonts w:ascii="Arial" w:hAnsi="Arial" w:cs="Arial"/>
          <w:color w:val="002060"/>
          <w:sz w:val="22"/>
          <w:szCs w:val="22"/>
        </w:rPr>
      </w:pPr>
      <w:r w:rsidRPr="00AF1C53">
        <w:rPr>
          <w:rFonts w:ascii="Arial" w:hAnsi="Arial" w:cs="Arial"/>
          <w:b/>
          <w:i/>
          <w:color w:val="002060"/>
          <w:sz w:val="22"/>
          <w:szCs w:val="22"/>
        </w:rPr>
        <w:t>Quarti di Finale e Semifinali</w:t>
      </w:r>
    </w:p>
    <w:p w14:paraId="0949D997" w14:textId="77777777" w:rsidR="000D0BF9" w:rsidRPr="00AF1C53" w:rsidRDefault="000D0BF9" w:rsidP="000D0BF9">
      <w:pPr>
        <w:rPr>
          <w:rFonts w:ascii="Arial" w:hAnsi="Arial" w:cs="Arial"/>
          <w:color w:val="002060"/>
          <w:sz w:val="22"/>
          <w:szCs w:val="22"/>
        </w:rPr>
      </w:pPr>
      <w:r w:rsidRPr="00AF1C53">
        <w:rPr>
          <w:rFonts w:ascii="Arial" w:hAnsi="Arial" w:cs="Arial"/>
          <w:color w:val="002060"/>
          <w:sz w:val="22"/>
          <w:szCs w:val="22"/>
        </w:rPr>
        <w:t>Qualora, al termine dei tempi regolamentari, le gare valevoli per i Quarti di Finale (ove previsti), e/o le gare di Semifinale, si concludano con un risultato di parità, la vincente sarà determinata mediante i tiri di rigore.</w:t>
      </w:r>
    </w:p>
    <w:p w14:paraId="712D2642" w14:textId="77777777" w:rsidR="000D0BF9" w:rsidRPr="00AF1C53" w:rsidRDefault="000D0BF9" w:rsidP="000D0BF9">
      <w:pPr>
        <w:rPr>
          <w:rFonts w:ascii="Arial" w:hAnsi="Arial" w:cs="Arial"/>
          <w:color w:val="002060"/>
          <w:sz w:val="22"/>
          <w:szCs w:val="22"/>
        </w:rPr>
      </w:pPr>
    </w:p>
    <w:p w14:paraId="6C2198DA" w14:textId="77777777" w:rsidR="000D0BF9" w:rsidRPr="00AF1C53" w:rsidRDefault="000D0BF9" w:rsidP="000D0BF9">
      <w:pPr>
        <w:rPr>
          <w:rFonts w:ascii="Arial" w:hAnsi="Arial" w:cs="Arial"/>
          <w:b/>
          <w:i/>
          <w:color w:val="002060"/>
          <w:sz w:val="22"/>
          <w:szCs w:val="22"/>
        </w:rPr>
      </w:pPr>
      <w:r w:rsidRPr="00AF1C53">
        <w:rPr>
          <w:rFonts w:ascii="Arial" w:hAnsi="Arial" w:cs="Arial"/>
          <w:b/>
          <w:i/>
          <w:color w:val="002060"/>
          <w:sz w:val="22"/>
          <w:szCs w:val="22"/>
        </w:rPr>
        <w:t>Finale</w:t>
      </w:r>
    </w:p>
    <w:p w14:paraId="5FF1CC2B" w14:textId="77777777" w:rsidR="000D0BF9" w:rsidRPr="00AF1C53" w:rsidRDefault="000D0BF9" w:rsidP="000D0BF9">
      <w:pPr>
        <w:rPr>
          <w:rFonts w:ascii="Arial" w:hAnsi="Arial" w:cs="Arial"/>
          <w:color w:val="002060"/>
          <w:sz w:val="22"/>
          <w:szCs w:val="22"/>
        </w:rPr>
      </w:pPr>
      <w:r w:rsidRPr="00AF1C53">
        <w:rPr>
          <w:rFonts w:ascii="Arial" w:hAnsi="Arial" w:cs="Arial"/>
          <w:color w:val="002060"/>
          <w:sz w:val="22"/>
          <w:szCs w:val="22"/>
        </w:rPr>
        <w:t xml:space="preserve">Qualora, al termine dei tempi regolamentari, la Finale, si concluda con un pareggio, saranno disputati due tempi supplementari per una durata di 5 minuti cadauno. </w:t>
      </w:r>
    </w:p>
    <w:p w14:paraId="5A3279E4" w14:textId="77777777" w:rsidR="000D0BF9" w:rsidRPr="00AF1C53" w:rsidRDefault="000D0BF9" w:rsidP="000D0BF9">
      <w:pPr>
        <w:rPr>
          <w:rFonts w:ascii="Arial" w:hAnsi="Arial" w:cs="Arial"/>
          <w:color w:val="002060"/>
          <w:sz w:val="22"/>
          <w:szCs w:val="22"/>
        </w:rPr>
      </w:pPr>
      <w:r w:rsidRPr="00AF1C53">
        <w:rPr>
          <w:rFonts w:ascii="Arial" w:hAnsi="Arial" w:cs="Arial"/>
          <w:color w:val="002060"/>
          <w:sz w:val="22"/>
          <w:szCs w:val="22"/>
        </w:rPr>
        <w:t>Qualora, a conclusione del secondo tempo supplementare, le due squadre dovessero trovarsi ancora in situazione di parità, la vincente sarà determinata dai tiri di rigore.</w:t>
      </w:r>
    </w:p>
    <w:p w14:paraId="5D7B0BB9" w14:textId="77777777" w:rsidR="000D0BF9" w:rsidRDefault="000D0BF9" w:rsidP="000D0BF9">
      <w:pPr>
        <w:rPr>
          <w:rFonts w:ascii="Arial" w:hAnsi="Arial" w:cs="Arial"/>
          <w:color w:val="002060"/>
        </w:rPr>
      </w:pPr>
    </w:p>
    <w:p w14:paraId="547DA7A0" w14:textId="77777777" w:rsidR="000D0BF9" w:rsidRPr="00AF1C53" w:rsidRDefault="000D0BF9" w:rsidP="000D0BF9">
      <w:pPr>
        <w:rPr>
          <w:rFonts w:ascii="Arial" w:hAnsi="Arial" w:cs="Arial"/>
          <w:color w:val="002060"/>
        </w:rPr>
      </w:pPr>
    </w:p>
    <w:p w14:paraId="739482C8" w14:textId="77777777" w:rsidR="000D0BF9" w:rsidRPr="00AF1C53" w:rsidRDefault="000D0BF9" w:rsidP="000D0BF9">
      <w:pPr>
        <w:pStyle w:val="breakline"/>
        <w:jc w:val="center"/>
        <w:rPr>
          <w:rFonts w:ascii="Arial" w:hAnsi="Arial" w:cs="Arial"/>
          <w:b/>
          <w:color w:val="002060"/>
          <w:sz w:val="22"/>
          <w:szCs w:val="22"/>
        </w:rPr>
      </w:pPr>
      <w:r w:rsidRPr="00AF1C53">
        <w:rPr>
          <w:rFonts w:ascii="Arial" w:hAnsi="Arial" w:cs="Arial"/>
          <w:b/>
          <w:color w:val="002060"/>
          <w:sz w:val="22"/>
          <w:szCs w:val="22"/>
        </w:rPr>
        <w:t>Articolo 4</w:t>
      </w:r>
      <w:r>
        <w:rPr>
          <w:rFonts w:ascii="Arial" w:hAnsi="Arial" w:cs="Arial"/>
          <w:b/>
          <w:color w:val="002060"/>
          <w:sz w:val="22"/>
          <w:szCs w:val="22"/>
        </w:rPr>
        <w:t xml:space="preserve"> – </w:t>
      </w:r>
      <w:r w:rsidRPr="00AF1C53">
        <w:rPr>
          <w:rFonts w:ascii="Arial" w:hAnsi="Arial" w:cs="Arial"/>
          <w:b/>
          <w:color w:val="002060"/>
          <w:sz w:val="22"/>
          <w:szCs w:val="22"/>
        </w:rPr>
        <w:t>Rifiuto di giocare, gare abbandonate o non disputate a causa di una Società</w:t>
      </w:r>
    </w:p>
    <w:p w14:paraId="236A34CF" w14:textId="77777777" w:rsidR="000D0BF9" w:rsidRPr="00AF1C53" w:rsidRDefault="000D0BF9" w:rsidP="000D0BF9">
      <w:pPr>
        <w:rPr>
          <w:rFonts w:ascii="Arial" w:hAnsi="Arial" w:cs="Arial"/>
          <w:b/>
          <w:i/>
          <w:color w:val="002060"/>
        </w:rPr>
      </w:pPr>
    </w:p>
    <w:p w14:paraId="3C78B04F" w14:textId="77777777" w:rsidR="000D0BF9" w:rsidRPr="00AF1C53" w:rsidRDefault="000D0BF9" w:rsidP="000D0BF9">
      <w:pPr>
        <w:rPr>
          <w:rFonts w:ascii="Arial" w:hAnsi="Arial" w:cs="Arial"/>
          <w:color w:val="002060"/>
          <w:sz w:val="22"/>
          <w:szCs w:val="22"/>
        </w:rPr>
      </w:pPr>
      <w:r w:rsidRPr="00AF1C53">
        <w:rPr>
          <w:rFonts w:ascii="Arial" w:hAnsi="Arial" w:cs="Arial"/>
          <w:color w:val="002060"/>
          <w:sz w:val="22"/>
          <w:szCs w:val="22"/>
        </w:rPr>
        <w:t>Una Società che partecipa alla competizione si impegna a giocare tutte le gare in cui è impegnata.</w:t>
      </w:r>
    </w:p>
    <w:p w14:paraId="7D1088A2" w14:textId="77777777" w:rsidR="000D0BF9" w:rsidRPr="00AF1C53" w:rsidRDefault="000D0BF9" w:rsidP="000D0BF9">
      <w:pPr>
        <w:rPr>
          <w:rFonts w:ascii="Arial" w:hAnsi="Arial" w:cs="Arial"/>
          <w:color w:val="002060"/>
          <w:sz w:val="22"/>
          <w:szCs w:val="22"/>
        </w:rPr>
      </w:pPr>
      <w:r w:rsidRPr="00AF1C53">
        <w:rPr>
          <w:rFonts w:ascii="Arial" w:hAnsi="Arial" w:cs="Arial"/>
          <w:color w:val="002060"/>
          <w:sz w:val="22"/>
          <w:szCs w:val="22"/>
        </w:rPr>
        <w:t>Fatto salve le ulteriori sanzioni che adotteranno gli Organi di Giustizia Sportiva nel caso di rifiuto, abbandono, rinuncia alla competizione, da parte di una Società, la stessa sarà esclusa dal proseguimento della manifestazione.</w:t>
      </w:r>
    </w:p>
    <w:p w14:paraId="7E56A90E" w14:textId="77777777" w:rsidR="000D0BF9" w:rsidRDefault="000D0BF9" w:rsidP="000D0BF9">
      <w:pPr>
        <w:rPr>
          <w:rFonts w:ascii="Arial" w:hAnsi="Arial" w:cs="Arial"/>
          <w:color w:val="002060"/>
          <w:sz w:val="22"/>
          <w:szCs w:val="22"/>
        </w:rPr>
      </w:pPr>
      <w:r w:rsidRPr="00AF1C53">
        <w:rPr>
          <w:rFonts w:ascii="Arial" w:hAnsi="Arial" w:cs="Arial"/>
          <w:color w:val="002060"/>
          <w:sz w:val="22"/>
          <w:szCs w:val="22"/>
        </w:rPr>
        <w:t>Nei casi di cui sopra, se una squadra rinuncia a giocare durante la competizione, passerà al turno successivo o sarà dichiarata vincitrice la squadra con cui avrebbe dovuto disputare la gara quella stessa squadra.</w:t>
      </w:r>
    </w:p>
    <w:p w14:paraId="5DA0882D" w14:textId="77777777" w:rsidR="000D0BF9" w:rsidRDefault="000D0BF9" w:rsidP="000D0BF9">
      <w:pPr>
        <w:rPr>
          <w:rFonts w:ascii="Arial" w:hAnsi="Arial" w:cs="Arial"/>
          <w:color w:val="002060"/>
        </w:rPr>
      </w:pPr>
    </w:p>
    <w:p w14:paraId="72951D8E" w14:textId="77777777" w:rsidR="000D0BF9" w:rsidRPr="00AF1C53" w:rsidRDefault="000D0BF9" w:rsidP="000D0BF9">
      <w:pPr>
        <w:rPr>
          <w:rFonts w:ascii="Arial" w:hAnsi="Arial" w:cs="Arial"/>
          <w:color w:val="002060"/>
        </w:rPr>
      </w:pPr>
    </w:p>
    <w:p w14:paraId="5D9BD06A" w14:textId="77777777" w:rsidR="000D0BF9" w:rsidRPr="00AF1C53" w:rsidRDefault="000D0BF9" w:rsidP="000D0BF9">
      <w:pPr>
        <w:pStyle w:val="breakline"/>
        <w:jc w:val="center"/>
        <w:rPr>
          <w:rFonts w:ascii="Arial" w:hAnsi="Arial" w:cs="Arial"/>
          <w:b/>
          <w:color w:val="002060"/>
          <w:sz w:val="22"/>
          <w:szCs w:val="22"/>
        </w:rPr>
      </w:pPr>
      <w:r w:rsidRPr="00AF1C53">
        <w:rPr>
          <w:rFonts w:ascii="Arial" w:hAnsi="Arial" w:cs="Arial"/>
          <w:b/>
          <w:color w:val="002060"/>
          <w:sz w:val="22"/>
          <w:szCs w:val="22"/>
        </w:rPr>
        <w:t xml:space="preserve">Articolo </w:t>
      </w:r>
      <w:r>
        <w:rPr>
          <w:rFonts w:ascii="Arial" w:hAnsi="Arial" w:cs="Arial"/>
          <w:b/>
          <w:color w:val="002060"/>
          <w:sz w:val="22"/>
          <w:szCs w:val="22"/>
        </w:rPr>
        <w:t>5</w:t>
      </w:r>
      <w:r w:rsidRPr="00AF1C53">
        <w:rPr>
          <w:rFonts w:ascii="Arial" w:hAnsi="Arial" w:cs="Arial"/>
          <w:b/>
          <w:color w:val="002060"/>
          <w:sz w:val="22"/>
          <w:szCs w:val="22"/>
        </w:rPr>
        <w:t xml:space="preserve"> </w:t>
      </w:r>
      <w:r>
        <w:rPr>
          <w:rFonts w:ascii="Arial" w:hAnsi="Arial" w:cs="Arial"/>
          <w:b/>
          <w:color w:val="002060"/>
          <w:sz w:val="22"/>
          <w:szCs w:val="22"/>
        </w:rPr>
        <w:t>–</w:t>
      </w:r>
      <w:r w:rsidRPr="00AF1C53">
        <w:rPr>
          <w:rFonts w:ascii="Arial" w:hAnsi="Arial" w:cs="Arial"/>
          <w:b/>
          <w:color w:val="002060"/>
          <w:sz w:val="22"/>
          <w:szCs w:val="22"/>
        </w:rPr>
        <w:t xml:space="preserve"> Disciplina Sportiva</w:t>
      </w:r>
    </w:p>
    <w:p w14:paraId="3D9747B4" w14:textId="77777777" w:rsidR="000D0BF9" w:rsidRPr="00AF1C53" w:rsidRDefault="000D0BF9" w:rsidP="000D0BF9">
      <w:pPr>
        <w:rPr>
          <w:rFonts w:ascii="Arial" w:hAnsi="Arial" w:cs="Arial"/>
          <w:b/>
          <w:i/>
          <w:color w:val="002060"/>
          <w:sz w:val="22"/>
          <w:szCs w:val="22"/>
        </w:rPr>
      </w:pPr>
    </w:p>
    <w:p w14:paraId="6FA68C05" w14:textId="77777777" w:rsidR="000D0BF9" w:rsidRPr="00AF1C53" w:rsidRDefault="000D0BF9" w:rsidP="000D0BF9">
      <w:pPr>
        <w:rPr>
          <w:rFonts w:ascii="Arial" w:hAnsi="Arial" w:cs="Arial"/>
          <w:color w:val="002060"/>
          <w:sz w:val="22"/>
          <w:szCs w:val="22"/>
        </w:rPr>
      </w:pPr>
      <w:r w:rsidRPr="00AF1C53">
        <w:rPr>
          <w:rFonts w:ascii="Arial" w:hAnsi="Arial" w:cs="Arial"/>
          <w:color w:val="002060"/>
          <w:sz w:val="22"/>
          <w:szCs w:val="22"/>
        </w:rPr>
        <w:t>La Disciplina Sportiva è demandata agli Organi di Giustizia Sportiva della F.I.G.C.</w:t>
      </w:r>
    </w:p>
    <w:p w14:paraId="63568E88" w14:textId="77777777" w:rsidR="000D0BF9" w:rsidRPr="00AF1C53" w:rsidRDefault="000D0BF9" w:rsidP="000D0BF9">
      <w:pPr>
        <w:rPr>
          <w:rFonts w:ascii="Arial" w:hAnsi="Arial" w:cs="Arial"/>
          <w:color w:val="002060"/>
          <w:sz w:val="22"/>
          <w:szCs w:val="22"/>
        </w:rPr>
      </w:pPr>
      <w:r w:rsidRPr="00AF1C53">
        <w:rPr>
          <w:rFonts w:ascii="Arial" w:hAnsi="Arial" w:cs="Arial"/>
          <w:color w:val="002060"/>
          <w:sz w:val="22"/>
          <w:szCs w:val="22"/>
        </w:rPr>
        <w:t>Le Finals Cup sono la prosecuzione della Coppa, pertanto le eventuali squalifiche pendenti si debbono scontare ed il computo delle ammonizioni non si azzera.</w:t>
      </w:r>
    </w:p>
    <w:p w14:paraId="0AA6D4D8" w14:textId="77777777" w:rsidR="000D0BF9" w:rsidRPr="00AF1C53" w:rsidRDefault="000D0BF9" w:rsidP="000D0BF9">
      <w:pPr>
        <w:rPr>
          <w:rFonts w:ascii="Arial" w:hAnsi="Arial" w:cs="Arial"/>
          <w:color w:val="002060"/>
          <w:sz w:val="22"/>
          <w:szCs w:val="22"/>
        </w:rPr>
      </w:pPr>
    </w:p>
    <w:p w14:paraId="3D40295A" w14:textId="77777777" w:rsidR="000D0BF9" w:rsidRPr="00AF1C53" w:rsidRDefault="000D0BF9" w:rsidP="000D0BF9">
      <w:pPr>
        <w:rPr>
          <w:rFonts w:ascii="Arial" w:hAnsi="Arial" w:cs="Arial"/>
          <w:b/>
          <w:i/>
          <w:color w:val="002060"/>
          <w:sz w:val="22"/>
          <w:szCs w:val="22"/>
        </w:rPr>
      </w:pPr>
      <w:r w:rsidRPr="00AF1C53">
        <w:rPr>
          <w:rFonts w:ascii="Arial" w:hAnsi="Arial" w:cs="Arial"/>
          <w:b/>
          <w:i/>
          <w:color w:val="002060"/>
          <w:sz w:val="22"/>
          <w:szCs w:val="22"/>
        </w:rPr>
        <w:t>Cartellini rosso e giallo</w:t>
      </w:r>
    </w:p>
    <w:p w14:paraId="617F3517" w14:textId="77777777" w:rsidR="000D0BF9" w:rsidRPr="00AF1C53" w:rsidRDefault="000D0BF9" w:rsidP="000D0BF9">
      <w:pPr>
        <w:rPr>
          <w:rFonts w:ascii="Arial" w:hAnsi="Arial" w:cs="Arial"/>
          <w:color w:val="002060"/>
          <w:sz w:val="22"/>
          <w:szCs w:val="22"/>
        </w:rPr>
      </w:pPr>
      <w:r w:rsidRPr="00AF1C53">
        <w:rPr>
          <w:rFonts w:ascii="Arial" w:hAnsi="Arial" w:cs="Arial"/>
          <w:color w:val="002060"/>
          <w:sz w:val="22"/>
          <w:szCs w:val="22"/>
        </w:rPr>
        <w:t>Fatto salvo ulteriori sanzioni, come regola generale, un giocatore che viene espulso dal campo gara è squalificato per la partita successiva.</w:t>
      </w:r>
    </w:p>
    <w:p w14:paraId="68249390" w14:textId="77777777" w:rsidR="000D0BF9" w:rsidRPr="00AF1C53" w:rsidRDefault="000D0BF9" w:rsidP="000D0BF9">
      <w:pPr>
        <w:rPr>
          <w:rFonts w:ascii="Arial" w:hAnsi="Arial" w:cs="Arial"/>
          <w:color w:val="002060"/>
          <w:sz w:val="22"/>
          <w:szCs w:val="22"/>
        </w:rPr>
      </w:pPr>
      <w:r w:rsidRPr="00AF1C53">
        <w:rPr>
          <w:rFonts w:ascii="Arial" w:hAnsi="Arial" w:cs="Arial"/>
          <w:color w:val="002060"/>
          <w:sz w:val="22"/>
          <w:szCs w:val="22"/>
        </w:rPr>
        <w:t>In caso di ripetute ammonizioni in differenti partite, il giocatore in questione è squalificato per una partita a partire dalla seconda ammonizione.</w:t>
      </w:r>
    </w:p>
    <w:p w14:paraId="5E3DDDD7" w14:textId="77777777" w:rsidR="000D0BF9" w:rsidRPr="00AF1C53" w:rsidRDefault="000D0BF9" w:rsidP="000D0BF9">
      <w:pPr>
        <w:rPr>
          <w:rFonts w:ascii="Arial" w:hAnsi="Arial" w:cs="Arial"/>
          <w:color w:val="002060"/>
          <w:sz w:val="22"/>
          <w:szCs w:val="22"/>
        </w:rPr>
      </w:pPr>
      <w:r w:rsidRPr="00AF1C53">
        <w:rPr>
          <w:rFonts w:ascii="Arial" w:hAnsi="Arial" w:cs="Arial"/>
          <w:color w:val="002060"/>
          <w:sz w:val="22"/>
          <w:szCs w:val="22"/>
        </w:rPr>
        <w:t>Le ammonizioni scadono al completamento delle Finals Cup e non verranno riportate alla competizione della stagione successiva. Le squalifiche a giornata sono sempre scontate nella partita successiva e/o come previsto dal Codice di Giustizia Sportiva.</w:t>
      </w:r>
    </w:p>
    <w:p w14:paraId="06747BD8" w14:textId="77777777" w:rsidR="000D0BF9" w:rsidRPr="00AF1C53" w:rsidRDefault="000D0BF9" w:rsidP="000D0BF9">
      <w:pPr>
        <w:rPr>
          <w:rFonts w:ascii="Arial" w:hAnsi="Arial" w:cs="Arial"/>
          <w:color w:val="002060"/>
          <w:sz w:val="22"/>
          <w:szCs w:val="22"/>
        </w:rPr>
      </w:pPr>
      <w:r w:rsidRPr="00AF1C53">
        <w:rPr>
          <w:rFonts w:ascii="Arial" w:hAnsi="Arial" w:cs="Arial"/>
          <w:color w:val="002060"/>
          <w:sz w:val="22"/>
          <w:szCs w:val="22"/>
        </w:rPr>
        <w:lastRenderedPageBreak/>
        <w:t xml:space="preserve">Per la esecuzione delle sanzioni vale in ogni caso quanto disposto dagli art.19 e </w:t>
      </w:r>
      <w:r>
        <w:rPr>
          <w:rFonts w:ascii="Arial" w:hAnsi="Arial" w:cs="Arial"/>
          <w:color w:val="002060"/>
          <w:sz w:val="22"/>
          <w:szCs w:val="22"/>
        </w:rPr>
        <w:t>21</w:t>
      </w:r>
      <w:r w:rsidRPr="00AF1C53">
        <w:rPr>
          <w:rFonts w:ascii="Arial" w:hAnsi="Arial" w:cs="Arial"/>
          <w:color w:val="002060"/>
          <w:sz w:val="22"/>
          <w:szCs w:val="22"/>
        </w:rPr>
        <w:t xml:space="preserve"> del CGS.</w:t>
      </w:r>
    </w:p>
    <w:p w14:paraId="3DBFAED0" w14:textId="77777777" w:rsidR="000D0BF9" w:rsidRPr="00AF1C53" w:rsidRDefault="000D0BF9" w:rsidP="000D0BF9">
      <w:pPr>
        <w:rPr>
          <w:rFonts w:ascii="Arial" w:hAnsi="Arial" w:cs="Arial"/>
          <w:color w:val="002060"/>
          <w:sz w:val="22"/>
          <w:szCs w:val="22"/>
        </w:rPr>
      </w:pPr>
    </w:p>
    <w:p w14:paraId="7DA234E1" w14:textId="77777777" w:rsidR="000D0BF9" w:rsidRPr="005B0202" w:rsidRDefault="000D0BF9" w:rsidP="000D0BF9">
      <w:pPr>
        <w:rPr>
          <w:rFonts w:ascii="Arial" w:hAnsi="Arial" w:cs="Arial"/>
          <w:b/>
          <w:i/>
          <w:color w:val="002060"/>
          <w:sz w:val="22"/>
          <w:szCs w:val="22"/>
        </w:rPr>
      </w:pPr>
      <w:r w:rsidRPr="005B0202">
        <w:rPr>
          <w:rFonts w:ascii="Arial" w:hAnsi="Arial" w:cs="Arial"/>
          <w:b/>
          <w:i/>
          <w:color w:val="002060"/>
          <w:sz w:val="22"/>
          <w:szCs w:val="22"/>
        </w:rPr>
        <w:t>Presentazione di reclami ed appelli</w:t>
      </w:r>
    </w:p>
    <w:p w14:paraId="52D39B57" w14:textId="77777777" w:rsidR="000D0BF9" w:rsidRPr="005B0202" w:rsidRDefault="000D0BF9" w:rsidP="000D0BF9">
      <w:pPr>
        <w:rPr>
          <w:rFonts w:ascii="Arial" w:hAnsi="Arial" w:cs="Arial"/>
          <w:color w:val="002060"/>
          <w:sz w:val="22"/>
          <w:szCs w:val="22"/>
        </w:rPr>
      </w:pPr>
      <w:r w:rsidRPr="005B0202">
        <w:rPr>
          <w:rFonts w:ascii="Arial" w:hAnsi="Arial" w:cs="Arial"/>
          <w:color w:val="002060"/>
          <w:sz w:val="22"/>
          <w:szCs w:val="22"/>
        </w:rPr>
        <w:t>Trattandosi di manifestazione a rapido svolgimento, al fine di assicurare il regolare svolgimento della competizione, le modalità procedurali in uno con le necessarie abbreviazioni dei termini sono le seguenti:</w:t>
      </w:r>
    </w:p>
    <w:p w14:paraId="1AFB3F56" w14:textId="77777777" w:rsidR="000D0BF9" w:rsidRPr="005B0202" w:rsidRDefault="000D0BF9" w:rsidP="000D0BF9">
      <w:pPr>
        <w:rPr>
          <w:rFonts w:ascii="Arial" w:hAnsi="Arial" w:cs="Arial"/>
          <w:color w:val="002060"/>
          <w:sz w:val="22"/>
          <w:szCs w:val="22"/>
        </w:rPr>
      </w:pPr>
      <w:r w:rsidRPr="005B0202">
        <w:rPr>
          <w:rFonts w:ascii="Arial" w:hAnsi="Arial" w:cs="Arial"/>
          <w:color w:val="002060"/>
          <w:sz w:val="22"/>
          <w:szCs w:val="22"/>
        </w:rPr>
        <w:t xml:space="preserve">i rapporti ufficiali saranno esaminati dal Giudice Sportivo il giorno stesso della disputa della giornata di gara; </w:t>
      </w:r>
    </w:p>
    <w:p w14:paraId="33B97AD8" w14:textId="77777777" w:rsidR="000D0BF9" w:rsidRPr="005B0202" w:rsidRDefault="000D0BF9" w:rsidP="000D0BF9">
      <w:pPr>
        <w:rPr>
          <w:rFonts w:ascii="Arial" w:hAnsi="Arial" w:cs="Arial"/>
          <w:color w:val="002060"/>
          <w:sz w:val="22"/>
          <w:szCs w:val="22"/>
        </w:rPr>
      </w:pPr>
      <w:r w:rsidRPr="005B0202">
        <w:rPr>
          <w:rFonts w:ascii="Arial" w:hAnsi="Arial" w:cs="Arial"/>
          <w:color w:val="002060"/>
          <w:sz w:val="22"/>
          <w:szCs w:val="22"/>
        </w:rPr>
        <w:t xml:space="preserve">gli eventuali reclami, </w:t>
      </w:r>
      <w:r>
        <w:rPr>
          <w:rFonts w:ascii="Arial" w:hAnsi="Arial" w:cs="Arial"/>
          <w:color w:val="002060"/>
          <w:sz w:val="22"/>
          <w:szCs w:val="22"/>
        </w:rPr>
        <w:t xml:space="preserve">visto l’art. 49 comma 12 del Codice di Giustizia Sportiva </w:t>
      </w:r>
      <w:r w:rsidRPr="005B0202">
        <w:rPr>
          <w:rFonts w:ascii="Arial" w:hAnsi="Arial" w:cs="Arial"/>
          <w:color w:val="002060"/>
          <w:sz w:val="22"/>
          <w:szCs w:val="22"/>
        </w:rPr>
        <w:t xml:space="preserve">a norma dell’art. </w:t>
      </w:r>
      <w:r>
        <w:rPr>
          <w:rFonts w:ascii="Arial" w:hAnsi="Arial" w:cs="Arial"/>
          <w:color w:val="002060"/>
          <w:sz w:val="22"/>
          <w:szCs w:val="22"/>
        </w:rPr>
        <w:t>66</w:t>
      </w:r>
      <w:r w:rsidRPr="005B0202">
        <w:rPr>
          <w:rFonts w:ascii="Arial" w:hAnsi="Arial" w:cs="Arial"/>
          <w:color w:val="002060"/>
          <w:sz w:val="22"/>
          <w:szCs w:val="22"/>
        </w:rPr>
        <w:t xml:space="preserve"> comma </w:t>
      </w:r>
      <w:r>
        <w:rPr>
          <w:rFonts w:ascii="Arial" w:hAnsi="Arial" w:cs="Arial"/>
          <w:color w:val="002060"/>
          <w:sz w:val="22"/>
          <w:szCs w:val="22"/>
        </w:rPr>
        <w:t>1</w:t>
      </w:r>
      <w:r w:rsidRPr="005B0202">
        <w:rPr>
          <w:rFonts w:ascii="Arial" w:hAnsi="Arial" w:cs="Arial"/>
          <w:color w:val="002060"/>
          <w:sz w:val="22"/>
          <w:szCs w:val="22"/>
        </w:rPr>
        <w:t xml:space="preserve"> lett. b)</w:t>
      </w:r>
      <w:r>
        <w:rPr>
          <w:rFonts w:ascii="Arial" w:hAnsi="Arial" w:cs="Arial"/>
          <w:color w:val="002060"/>
          <w:sz w:val="22"/>
          <w:szCs w:val="22"/>
        </w:rPr>
        <w:t xml:space="preserve"> </w:t>
      </w:r>
      <w:r w:rsidRPr="005B0202">
        <w:rPr>
          <w:rFonts w:ascii="Arial" w:hAnsi="Arial" w:cs="Arial"/>
          <w:color w:val="002060"/>
          <w:sz w:val="22"/>
          <w:szCs w:val="22"/>
        </w:rPr>
        <w:t xml:space="preserve">del Codice di Giustizia Sportiva dovranno essere proposti e pervenire, in uno con le relative motivazioni, entro un’ora dal termine della gara; le eventuali controdeduzioni dovranno pervenire entro due ore dal termine della gara; il Comunicato Ufficiale contenente le decisioni del Giudice Sportivo sarà pubblicato immediatamente dopo; </w:t>
      </w:r>
    </w:p>
    <w:p w14:paraId="6DAA7793" w14:textId="77777777" w:rsidR="000D0BF9" w:rsidRPr="005B0202" w:rsidRDefault="000D0BF9" w:rsidP="000D0BF9">
      <w:pPr>
        <w:rPr>
          <w:rFonts w:ascii="Arial" w:hAnsi="Arial" w:cs="Arial"/>
          <w:color w:val="002060"/>
          <w:sz w:val="22"/>
          <w:szCs w:val="22"/>
        </w:rPr>
      </w:pPr>
      <w:r w:rsidRPr="005B0202">
        <w:rPr>
          <w:rFonts w:ascii="Arial" w:hAnsi="Arial" w:cs="Arial"/>
          <w:color w:val="002060"/>
          <w:sz w:val="22"/>
          <w:szCs w:val="22"/>
        </w:rPr>
        <w:t>gli eventuali appelli avverso le decisioni del Giudice Sportivo, se concernenti il risultato della gara, devono essere proposti e pervenire alla Corte Sportiva di Appello, eventualmente costituita in loco, in una con le relative motivazioni entro le ore 09.00 (nove) del giorno successivo a quello di pubblicazione della decisione; le eventuali controdeduzioni dovranno pervenire entro le ore 11.00 (undici) dello stesso giorno; la Corte Sportiva di Appello si riunirà nello stesso giorno di proposizione dei reclami e la decisione della Corte Sportiva di Appello sarà pubblicata con Comunicato Ufficiale nello stesso giorno della riunione;</w:t>
      </w:r>
    </w:p>
    <w:p w14:paraId="3FBA2AB4" w14:textId="77777777" w:rsidR="000D0BF9" w:rsidRPr="005B0202" w:rsidRDefault="000D0BF9" w:rsidP="000D0BF9">
      <w:pPr>
        <w:rPr>
          <w:rFonts w:ascii="Arial" w:hAnsi="Arial" w:cs="Arial"/>
          <w:color w:val="002060"/>
          <w:sz w:val="22"/>
          <w:szCs w:val="22"/>
        </w:rPr>
      </w:pPr>
      <w:r w:rsidRPr="005B0202">
        <w:rPr>
          <w:rFonts w:ascii="Arial" w:hAnsi="Arial" w:cs="Arial"/>
          <w:color w:val="002060"/>
          <w:sz w:val="22"/>
          <w:szCs w:val="22"/>
        </w:rPr>
        <w:t xml:space="preserve">l’introduzione dei reclami, l’invio delle motivazioni e delle controdeduzioni, dovranno avvenire attraverso deposito presso apposita Segreteria, costituita in loco, che provvederà ad inviarli, secondo le modalità previste dal Codice di Giustizia Sportiva, alle eventuali controparti ed agli organi di Giustizia Sportiva e dovranno comunque pervenire entro i termini sopra indicati; </w:t>
      </w:r>
    </w:p>
    <w:p w14:paraId="64050F3C" w14:textId="77777777" w:rsidR="000D0BF9" w:rsidRPr="005B0202" w:rsidRDefault="000D0BF9" w:rsidP="000D0BF9">
      <w:pPr>
        <w:rPr>
          <w:rFonts w:ascii="Arial" w:hAnsi="Arial" w:cs="Arial"/>
          <w:color w:val="002060"/>
          <w:sz w:val="22"/>
          <w:szCs w:val="22"/>
        </w:rPr>
      </w:pPr>
      <w:r w:rsidRPr="005B0202">
        <w:rPr>
          <w:rFonts w:ascii="Arial" w:hAnsi="Arial" w:cs="Arial"/>
          <w:color w:val="002060"/>
          <w:sz w:val="22"/>
          <w:szCs w:val="22"/>
        </w:rPr>
        <w:t xml:space="preserve">il termine che cade in un giorno festivo non è prorogato al giorno successivo; </w:t>
      </w:r>
    </w:p>
    <w:p w14:paraId="31265474" w14:textId="77777777" w:rsidR="000D0BF9" w:rsidRPr="00AF1C53" w:rsidRDefault="000D0BF9" w:rsidP="000D0BF9">
      <w:pPr>
        <w:rPr>
          <w:rFonts w:ascii="Arial" w:hAnsi="Arial" w:cs="Arial"/>
          <w:color w:val="002060"/>
          <w:sz w:val="22"/>
          <w:szCs w:val="22"/>
        </w:rPr>
      </w:pPr>
      <w:r w:rsidRPr="005B0202">
        <w:rPr>
          <w:rFonts w:ascii="Arial" w:hAnsi="Arial" w:cs="Arial"/>
          <w:color w:val="002060"/>
          <w:sz w:val="22"/>
          <w:szCs w:val="22"/>
        </w:rPr>
        <w:t>per tutto quanto non disciplinato espressamente dal presente provvedimento, si applicano le norme contenute nel Codice di Giustizia Sportiva.</w:t>
      </w:r>
    </w:p>
    <w:p w14:paraId="2682AFF2" w14:textId="77777777" w:rsidR="000D0BF9" w:rsidRDefault="000D0BF9" w:rsidP="000D0BF9">
      <w:pPr>
        <w:rPr>
          <w:rFonts w:ascii="Arial" w:hAnsi="Arial" w:cs="Arial"/>
          <w:color w:val="002060"/>
          <w:sz w:val="22"/>
          <w:szCs w:val="22"/>
        </w:rPr>
      </w:pPr>
    </w:p>
    <w:p w14:paraId="7EA4AD87" w14:textId="77777777" w:rsidR="000D0BF9" w:rsidRPr="00AF1C53" w:rsidRDefault="000D0BF9" w:rsidP="000D0BF9">
      <w:pPr>
        <w:rPr>
          <w:rFonts w:ascii="Arial" w:hAnsi="Arial" w:cs="Arial"/>
          <w:color w:val="002060"/>
          <w:sz w:val="22"/>
          <w:szCs w:val="22"/>
        </w:rPr>
      </w:pPr>
    </w:p>
    <w:p w14:paraId="0EA21359" w14:textId="77777777" w:rsidR="000D0BF9" w:rsidRPr="00AF1C53" w:rsidRDefault="000D0BF9" w:rsidP="000D0BF9">
      <w:pPr>
        <w:pStyle w:val="breakline"/>
        <w:jc w:val="center"/>
        <w:rPr>
          <w:rFonts w:ascii="Arial" w:hAnsi="Arial" w:cs="Arial"/>
          <w:b/>
          <w:color w:val="002060"/>
          <w:sz w:val="22"/>
          <w:szCs w:val="22"/>
        </w:rPr>
      </w:pPr>
      <w:r w:rsidRPr="00AF1C53">
        <w:rPr>
          <w:rFonts w:ascii="Arial" w:hAnsi="Arial" w:cs="Arial"/>
          <w:b/>
          <w:color w:val="002060"/>
          <w:sz w:val="22"/>
          <w:szCs w:val="22"/>
        </w:rPr>
        <w:t xml:space="preserve">Articolo </w:t>
      </w:r>
      <w:r>
        <w:rPr>
          <w:rFonts w:ascii="Arial" w:hAnsi="Arial" w:cs="Arial"/>
          <w:b/>
          <w:color w:val="002060"/>
          <w:sz w:val="22"/>
          <w:szCs w:val="22"/>
        </w:rPr>
        <w:t>6</w:t>
      </w:r>
      <w:r w:rsidRPr="00AF1C53">
        <w:rPr>
          <w:rFonts w:ascii="Arial" w:hAnsi="Arial" w:cs="Arial"/>
          <w:b/>
          <w:color w:val="002060"/>
          <w:sz w:val="22"/>
          <w:szCs w:val="22"/>
        </w:rPr>
        <w:t xml:space="preserve"> – Premiazione </w:t>
      </w:r>
    </w:p>
    <w:p w14:paraId="7ACD082F" w14:textId="77777777" w:rsidR="000D0BF9" w:rsidRPr="00AF1C53" w:rsidRDefault="000D0BF9" w:rsidP="000D0BF9">
      <w:pPr>
        <w:pStyle w:val="breakline"/>
        <w:jc w:val="both"/>
        <w:rPr>
          <w:rFonts w:ascii="Arial" w:hAnsi="Arial" w:cs="Arial"/>
          <w:color w:val="002060"/>
          <w:sz w:val="22"/>
          <w:szCs w:val="22"/>
        </w:rPr>
      </w:pPr>
    </w:p>
    <w:p w14:paraId="26BFDE86" w14:textId="77777777" w:rsidR="000D0BF9" w:rsidRPr="00AF1C53" w:rsidRDefault="000D0BF9" w:rsidP="000D0BF9">
      <w:pPr>
        <w:pStyle w:val="breakline"/>
        <w:jc w:val="both"/>
        <w:rPr>
          <w:rFonts w:ascii="Arial" w:hAnsi="Arial" w:cs="Arial"/>
          <w:color w:val="002060"/>
          <w:sz w:val="22"/>
          <w:szCs w:val="22"/>
        </w:rPr>
      </w:pPr>
      <w:r w:rsidRPr="00AF1C53">
        <w:rPr>
          <w:rFonts w:ascii="Arial" w:hAnsi="Arial" w:cs="Arial"/>
          <w:color w:val="002060"/>
          <w:sz w:val="22"/>
          <w:szCs w:val="22"/>
        </w:rPr>
        <w:t>Le premiazioni saranno effettuate al termine di ogni gara di Finale. Per ogni gara delle Finals Cup è assolutamente vietato per tutti i componenti delle squadre abbandonare il terreno di giuoco fino all'esecuzione del saluto finale.</w:t>
      </w:r>
    </w:p>
    <w:p w14:paraId="29C8804A" w14:textId="77777777" w:rsidR="000D0BF9" w:rsidRPr="00AF1C53" w:rsidRDefault="000D0BF9" w:rsidP="000D0BF9">
      <w:pPr>
        <w:pStyle w:val="breakline"/>
        <w:jc w:val="both"/>
        <w:rPr>
          <w:rFonts w:ascii="Arial" w:hAnsi="Arial" w:cs="Arial"/>
          <w:color w:val="002060"/>
          <w:sz w:val="22"/>
          <w:szCs w:val="22"/>
        </w:rPr>
      </w:pPr>
      <w:r w:rsidRPr="00AF1C53">
        <w:rPr>
          <w:rFonts w:ascii="Arial" w:hAnsi="Arial" w:cs="Arial"/>
          <w:color w:val="002060"/>
          <w:sz w:val="22"/>
          <w:szCs w:val="22"/>
        </w:rPr>
        <w:t>Per tutte le gare di Finale è assolutamente vietato abbandonare il rettangolo di giuoco fino al termine della premiazione.</w:t>
      </w:r>
    </w:p>
    <w:p w14:paraId="0BEE66E9" w14:textId="77777777" w:rsidR="000D0BF9" w:rsidRPr="00AF1C53" w:rsidRDefault="000D0BF9" w:rsidP="000D0BF9">
      <w:pPr>
        <w:pStyle w:val="breakline"/>
        <w:jc w:val="both"/>
        <w:rPr>
          <w:rFonts w:ascii="Arial" w:hAnsi="Arial" w:cs="Arial"/>
          <w:color w:val="002060"/>
          <w:sz w:val="22"/>
          <w:szCs w:val="22"/>
        </w:rPr>
      </w:pPr>
      <w:r w:rsidRPr="00AF1C53">
        <w:rPr>
          <w:rFonts w:ascii="Arial" w:hAnsi="Arial" w:cs="Arial"/>
          <w:color w:val="002060"/>
          <w:sz w:val="22"/>
          <w:szCs w:val="22"/>
        </w:rPr>
        <w:t>In caso di mancato rispetto delle suddette disposizioni saranno adottate sanzioni disciplinari da parte degli Organi di Giustizia Sportiva competenti.</w:t>
      </w:r>
    </w:p>
    <w:p w14:paraId="53EEABD2" w14:textId="77777777" w:rsidR="000D0BF9" w:rsidRDefault="000D0BF9" w:rsidP="000D0BF9">
      <w:pPr>
        <w:pStyle w:val="breakline"/>
        <w:jc w:val="center"/>
        <w:rPr>
          <w:rFonts w:ascii="Arial" w:hAnsi="Arial" w:cs="Arial"/>
          <w:b/>
          <w:color w:val="002060"/>
          <w:sz w:val="22"/>
          <w:szCs w:val="22"/>
        </w:rPr>
      </w:pPr>
    </w:p>
    <w:p w14:paraId="06427374" w14:textId="77777777" w:rsidR="000D0BF9" w:rsidRPr="00AF1C53" w:rsidRDefault="000D0BF9" w:rsidP="000D0BF9">
      <w:pPr>
        <w:pStyle w:val="breakline"/>
        <w:jc w:val="center"/>
        <w:rPr>
          <w:rFonts w:ascii="Arial" w:hAnsi="Arial" w:cs="Arial"/>
          <w:b/>
          <w:color w:val="002060"/>
          <w:sz w:val="22"/>
          <w:szCs w:val="22"/>
        </w:rPr>
      </w:pPr>
    </w:p>
    <w:p w14:paraId="3E53ECA7" w14:textId="77777777" w:rsidR="000D0BF9" w:rsidRPr="00AF1C53" w:rsidRDefault="000D0BF9" w:rsidP="000D0BF9">
      <w:pPr>
        <w:pStyle w:val="breakline"/>
        <w:jc w:val="center"/>
        <w:rPr>
          <w:rFonts w:ascii="Arial" w:hAnsi="Arial" w:cs="Arial"/>
          <w:b/>
          <w:color w:val="002060"/>
          <w:sz w:val="22"/>
          <w:szCs w:val="22"/>
        </w:rPr>
      </w:pPr>
      <w:r w:rsidRPr="00AF1C53">
        <w:rPr>
          <w:rFonts w:ascii="Arial" w:hAnsi="Arial" w:cs="Arial"/>
          <w:b/>
          <w:color w:val="002060"/>
          <w:sz w:val="22"/>
          <w:szCs w:val="22"/>
        </w:rPr>
        <w:t xml:space="preserve">Articolo </w:t>
      </w:r>
      <w:r>
        <w:rPr>
          <w:rFonts w:ascii="Arial" w:hAnsi="Arial" w:cs="Arial"/>
          <w:b/>
          <w:color w:val="002060"/>
          <w:sz w:val="22"/>
          <w:szCs w:val="22"/>
        </w:rPr>
        <w:t xml:space="preserve">7 – </w:t>
      </w:r>
      <w:r w:rsidRPr="00AF1C53">
        <w:rPr>
          <w:rFonts w:ascii="Arial" w:hAnsi="Arial" w:cs="Arial"/>
          <w:b/>
          <w:color w:val="002060"/>
          <w:sz w:val="22"/>
          <w:szCs w:val="22"/>
        </w:rPr>
        <w:t>Circostanze impreviste</w:t>
      </w:r>
    </w:p>
    <w:p w14:paraId="34AA8F65" w14:textId="77777777" w:rsidR="000D0BF9" w:rsidRPr="00AF1C53" w:rsidRDefault="000D0BF9" w:rsidP="000D0BF9">
      <w:pPr>
        <w:rPr>
          <w:rFonts w:ascii="Arial" w:hAnsi="Arial" w:cs="Arial"/>
          <w:b/>
          <w:i/>
          <w:color w:val="002060"/>
        </w:rPr>
      </w:pPr>
    </w:p>
    <w:p w14:paraId="0E4BEF89" w14:textId="77777777" w:rsidR="000D0BF9" w:rsidRPr="00AF1C53" w:rsidRDefault="000D0BF9" w:rsidP="000D0BF9">
      <w:pPr>
        <w:rPr>
          <w:rFonts w:ascii="Arial" w:hAnsi="Arial" w:cs="Arial"/>
          <w:color w:val="002060"/>
          <w:sz w:val="22"/>
          <w:szCs w:val="22"/>
        </w:rPr>
      </w:pPr>
      <w:r w:rsidRPr="00AF1C53">
        <w:rPr>
          <w:rFonts w:ascii="Arial" w:hAnsi="Arial" w:cs="Arial"/>
          <w:color w:val="002060"/>
          <w:sz w:val="22"/>
          <w:szCs w:val="22"/>
        </w:rPr>
        <w:t>Il Comitato Regionale Marche deciderà su ogni aspetto non considerato in questo regolamento, come pure nei casi di forza maggiore. Tali decisioni sono definitive.</w:t>
      </w:r>
    </w:p>
    <w:p w14:paraId="12310615" w14:textId="77777777" w:rsidR="000D0BF9" w:rsidRDefault="000D0BF9" w:rsidP="000D0BF9">
      <w:pPr>
        <w:pStyle w:val="Corpodeltesto21"/>
        <w:rPr>
          <w:rFonts w:ascii="Arial" w:hAnsi="Arial" w:cs="Arial"/>
          <w:color w:val="002060"/>
          <w:sz w:val="22"/>
          <w:szCs w:val="22"/>
        </w:rPr>
      </w:pPr>
    </w:p>
    <w:p w14:paraId="7DC306A7" w14:textId="77777777" w:rsidR="000D0BF9" w:rsidRDefault="000D0BF9" w:rsidP="000D0BF9">
      <w:pPr>
        <w:pStyle w:val="Corpodeltesto21"/>
        <w:rPr>
          <w:rFonts w:ascii="Arial" w:hAnsi="Arial" w:cs="Arial"/>
          <w:color w:val="002060"/>
          <w:sz w:val="22"/>
          <w:szCs w:val="22"/>
        </w:rPr>
      </w:pPr>
    </w:p>
    <w:p w14:paraId="3DE32942" w14:textId="77777777" w:rsidR="000D0BF9" w:rsidRPr="00AF1C53" w:rsidRDefault="000D0BF9" w:rsidP="000D0BF9">
      <w:pPr>
        <w:pStyle w:val="breakline"/>
        <w:jc w:val="center"/>
        <w:rPr>
          <w:rFonts w:ascii="Arial" w:hAnsi="Arial" w:cs="Arial"/>
          <w:b/>
          <w:color w:val="002060"/>
          <w:sz w:val="22"/>
          <w:szCs w:val="22"/>
        </w:rPr>
      </w:pPr>
      <w:r w:rsidRPr="00AF1C53">
        <w:rPr>
          <w:rFonts w:ascii="Arial" w:hAnsi="Arial" w:cs="Arial"/>
          <w:b/>
          <w:color w:val="002060"/>
          <w:sz w:val="22"/>
          <w:szCs w:val="22"/>
        </w:rPr>
        <w:t xml:space="preserve">Articolo </w:t>
      </w:r>
      <w:r>
        <w:rPr>
          <w:rFonts w:ascii="Arial" w:hAnsi="Arial" w:cs="Arial"/>
          <w:b/>
          <w:color w:val="002060"/>
          <w:sz w:val="22"/>
          <w:szCs w:val="22"/>
        </w:rPr>
        <w:t>8 – Benefit per le Società partecipanti</w:t>
      </w:r>
    </w:p>
    <w:p w14:paraId="4EB294BA" w14:textId="77777777" w:rsidR="000D0BF9" w:rsidRDefault="000D0BF9" w:rsidP="000D0BF9">
      <w:pPr>
        <w:rPr>
          <w:rFonts w:ascii="Arial" w:hAnsi="Arial" w:cs="Arial"/>
          <w:b/>
          <w:i/>
          <w:color w:val="002060"/>
        </w:rPr>
      </w:pPr>
    </w:p>
    <w:p w14:paraId="3C2F28F5" w14:textId="77777777" w:rsidR="000D0BF9" w:rsidRPr="00863277" w:rsidRDefault="000D0BF9" w:rsidP="000D0BF9">
      <w:pPr>
        <w:rPr>
          <w:rFonts w:ascii="Arial" w:hAnsi="Arial" w:cs="Arial"/>
          <w:b/>
          <w:i/>
          <w:color w:val="002060"/>
          <w:sz w:val="22"/>
          <w:szCs w:val="22"/>
        </w:rPr>
      </w:pPr>
      <w:r w:rsidRPr="00863277">
        <w:rPr>
          <w:rFonts w:ascii="Arial" w:hAnsi="Arial" w:cs="Arial"/>
          <w:b/>
          <w:i/>
          <w:color w:val="002060"/>
          <w:sz w:val="22"/>
          <w:szCs w:val="22"/>
        </w:rPr>
        <w:t>Convenzioni per il vitto</w:t>
      </w:r>
    </w:p>
    <w:p w14:paraId="78430A15" w14:textId="7484EA7B" w:rsidR="000D0BF9" w:rsidRPr="00863277" w:rsidRDefault="000D0BF9" w:rsidP="000D0BF9">
      <w:pPr>
        <w:pStyle w:val="Corpodeltesto21"/>
        <w:rPr>
          <w:rFonts w:ascii="Arial" w:hAnsi="Arial" w:cs="Arial"/>
          <w:color w:val="002060"/>
          <w:sz w:val="22"/>
          <w:szCs w:val="22"/>
        </w:rPr>
      </w:pPr>
      <w:r w:rsidRPr="00863277">
        <w:rPr>
          <w:rFonts w:ascii="Arial" w:hAnsi="Arial" w:cs="Arial"/>
          <w:color w:val="002060"/>
          <w:sz w:val="22"/>
          <w:szCs w:val="22"/>
        </w:rPr>
        <w:t xml:space="preserve">La Società A.S.D. CHIARAVALLE FUTSAL ha provveduto a stipulare </w:t>
      </w:r>
      <w:r w:rsidR="00863277" w:rsidRPr="00863277">
        <w:rPr>
          <w:rFonts w:ascii="Arial" w:hAnsi="Arial" w:cs="Arial"/>
          <w:color w:val="002060"/>
          <w:sz w:val="22"/>
          <w:szCs w:val="22"/>
        </w:rPr>
        <w:t>delle convenzioni</w:t>
      </w:r>
      <w:r w:rsidRPr="00863277">
        <w:rPr>
          <w:rFonts w:ascii="Arial" w:hAnsi="Arial" w:cs="Arial"/>
          <w:color w:val="002060"/>
          <w:sz w:val="22"/>
          <w:szCs w:val="22"/>
        </w:rPr>
        <w:t xml:space="preserve"> per pranzi e cene presso </w:t>
      </w:r>
      <w:r w:rsidR="00863277" w:rsidRPr="00863277">
        <w:rPr>
          <w:rFonts w:ascii="Arial" w:hAnsi="Arial" w:cs="Arial"/>
          <w:color w:val="002060"/>
          <w:sz w:val="22"/>
          <w:szCs w:val="22"/>
        </w:rPr>
        <w:t>delle strutture locali</w:t>
      </w:r>
      <w:r w:rsidRPr="00863277">
        <w:rPr>
          <w:rFonts w:ascii="Arial" w:hAnsi="Arial" w:cs="Arial"/>
          <w:color w:val="002060"/>
          <w:sz w:val="22"/>
          <w:szCs w:val="22"/>
        </w:rPr>
        <w:t>.</w:t>
      </w:r>
    </w:p>
    <w:p w14:paraId="3EE6AD15" w14:textId="77777777" w:rsidR="000D0BF9" w:rsidRPr="00863277" w:rsidRDefault="000D0BF9" w:rsidP="000D0BF9">
      <w:pPr>
        <w:rPr>
          <w:rFonts w:ascii="Arial" w:hAnsi="Arial" w:cs="Arial"/>
          <w:b/>
          <w:i/>
          <w:color w:val="002060"/>
          <w:sz w:val="22"/>
          <w:szCs w:val="22"/>
        </w:rPr>
      </w:pPr>
      <w:r w:rsidRPr="00863277">
        <w:rPr>
          <w:rFonts w:ascii="Arial" w:hAnsi="Arial" w:cs="Arial"/>
          <w:b/>
          <w:i/>
          <w:color w:val="002060"/>
          <w:sz w:val="22"/>
          <w:szCs w:val="22"/>
        </w:rPr>
        <w:t>Organizzazione clinic</w:t>
      </w:r>
    </w:p>
    <w:p w14:paraId="328AD639" w14:textId="090C5B1A" w:rsidR="000D0BF9" w:rsidRPr="00863277" w:rsidRDefault="000D0BF9" w:rsidP="000D0BF9">
      <w:pPr>
        <w:pStyle w:val="Corpodeltesto21"/>
        <w:rPr>
          <w:rFonts w:ascii="Arial" w:hAnsi="Arial" w:cs="Arial"/>
          <w:color w:val="002060"/>
          <w:sz w:val="22"/>
          <w:szCs w:val="22"/>
        </w:rPr>
      </w:pPr>
      <w:r w:rsidRPr="00863277">
        <w:rPr>
          <w:rFonts w:ascii="Arial" w:hAnsi="Arial" w:cs="Arial"/>
          <w:color w:val="002060"/>
          <w:sz w:val="22"/>
          <w:szCs w:val="22"/>
        </w:rPr>
        <w:t xml:space="preserve">La Società A.S.D. CHIARAVALLE FUTSAL organizzerà un clinic per i tecnici con Roberto Osimani </w:t>
      </w:r>
      <w:r w:rsidR="002B7720" w:rsidRPr="00863277">
        <w:rPr>
          <w:rFonts w:ascii="Arial" w:hAnsi="Arial" w:cs="Arial"/>
          <w:color w:val="002060"/>
          <w:sz w:val="22"/>
          <w:szCs w:val="22"/>
        </w:rPr>
        <w:lastRenderedPageBreak/>
        <w:t>Alberto Mancini</w:t>
      </w:r>
      <w:r w:rsidRPr="00863277">
        <w:rPr>
          <w:rFonts w:ascii="Arial" w:hAnsi="Arial" w:cs="Arial"/>
          <w:color w:val="002060"/>
          <w:sz w:val="22"/>
          <w:szCs w:val="22"/>
        </w:rPr>
        <w:t>. La definizione esatta del</w:t>
      </w:r>
      <w:r w:rsidR="002B7720" w:rsidRPr="00863277">
        <w:rPr>
          <w:rFonts w:ascii="Arial" w:hAnsi="Arial" w:cs="Arial"/>
          <w:color w:val="002060"/>
          <w:sz w:val="22"/>
          <w:szCs w:val="22"/>
        </w:rPr>
        <w:t>la data, del</w:t>
      </w:r>
      <w:r w:rsidRPr="00863277">
        <w:rPr>
          <w:rFonts w:ascii="Arial" w:hAnsi="Arial" w:cs="Arial"/>
          <w:color w:val="002060"/>
          <w:sz w:val="22"/>
          <w:szCs w:val="22"/>
        </w:rPr>
        <w:t xml:space="preserve"> luogo, del programma e delle modalità di partecipazione sarà effettuata successivamente e opportunamente diffusa.</w:t>
      </w:r>
    </w:p>
    <w:p w14:paraId="4114748C" w14:textId="7228CF6F" w:rsidR="00863277" w:rsidRPr="00863277" w:rsidRDefault="00863277" w:rsidP="00863277">
      <w:pPr>
        <w:rPr>
          <w:rFonts w:ascii="Arial" w:hAnsi="Arial" w:cs="Arial"/>
          <w:b/>
          <w:i/>
          <w:color w:val="002060"/>
          <w:sz w:val="22"/>
          <w:szCs w:val="22"/>
        </w:rPr>
      </w:pPr>
      <w:r w:rsidRPr="00863277">
        <w:rPr>
          <w:rFonts w:ascii="Arial" w:hAnsi="Arial" w:cs="Arial"/>
          <w:b/>
          <w:i/>
          <w:color w:val="002060"/>
          <w:sz w:val="22"/>
          <w:szCs w:val="22"/>
        </w:rPr>
        <w:t>Comunicazioni</w:t>
      </w:r>
    </w:p>
    <w:p w14:paraId="14D9E1FD" w14:textId="41CBB639" w:rsidR="00863277" w:rsidRPr="00863277" w:rsidRDefault="00863277" w:rsidP="00863277">
      <w:pPr>
        <w:pStyle w:val="Corpodeltesto21"/>
        <w:rPr>
          <w:rFonts w:ascii="Arial" w:hAnsi="Arial" w:cs="Arial"/>
          <w:color w:val="002060"/>
          <w:sz w:val="22"/>
          <w:szCs w:val="22"/>
        </w:rPr>
      </w:pPr>
      <w:r w:rsidRPr="00863277">
        <w:rPr>
          <w:rFonts w:ascii="Arial" w:hAnsi="Arial" w:cs="Arial"/>
          <w:color w:val="002060"/>
          <w:sz w:val="22"/>
          <w:szCs w:val="22"/>
        </w:rPr>
        <w:t xml:space="preserve">La società A.S.D. CHIARAVALLE FUTSAL mette a disposizione </w:t>
      </w:r>
      <w:r>
        <w:rPr>
          <w:rFonts w:ascii="Arial" w:hAnsi="Arial" w:cs="Arial"/>
          <w:color w:val="002060"/>
          <w:sz w:val="22"/>
          <w:szCs w:val="22"/>
        </w:rPr>
        <w:t>la propria pagina Facebook Asd Chiaravalle Futsal</w:t>
      </w:r>
      <w:r w:rsidRPr="00863277">
        <w:rPr>
          <w:rFonts w:ascii="Arial" w:hAnsi="Arial" w:cs="Arial"/>
          <w:color w:val="002060"/>
          <w:sz w:val="22"/>
          <w:szCs w:val="22"/>
        </w:rPr>
        <w:t xml:space="preserve"> per veicolare </w:t>
      </w:r>
      <w:r>
        <w:rPr>
          <w:rFonts w:ascii="Arial" w:hAnsi="Arial" w:cs="Arial"/>
          <w:color w:val="002060"/>
          <w:sz w:val="22"/>
          <w:szCs w:val="22"/>
        </w:rPr>
        <w:t>tutte le news riguardanti le Finals</w:t>
      </w:r>
      <w:r w:rsidRPr="00863277">
        <w:rPr>
          <w:rFonts w:ascii="Arial" w:hAnsi="Arial" w:cs="Arial"/>
          <w:color w:val="002060"/>
          <w:sz w:val="22"/>
          <w:szCs w:val="22"/>
        </w:rPr>
        <w:t>.</w:t>
      </w:r>
    </w:p>
    <w:p w14:paraId="13490926" w14:textId="77777777" w:rsidR="000D0BF9" w:rsidRDefault="000D0BF9" w:rsidP="000D0BF9">
      <w:pPr>
        <w:pStyle w:val="Corpodeltesto21"/>
        <w:rPr>
          <w:rFonts w:ascii="Arial" w:hAnsi="Arial" w:cs="Arial"/>
          <w:color w:val="002060"/>
          <w:sz w:val="22"/>
          <w:szCs w:val="22"/>
        </w:rPr>
      </w:pPr>
    </w:p>
    <w:p w14:paraId="73F0B25F" w14:textId="77777777" w:rsidR="000D0BF9" w:rsidRPr="00AF1C53" w:rsidRDefault="000D0BF9" w:rsidP="000D0BF9">
      <w:pPr>
        <w:pStyle w:val="Corpodeltesto21"/>
        <w:rPr>
          <w:rFonts w:ascii="Arial" w:hAnsi="Arial" w:cs="Arial"/>
          <w:color w:val="002060"/>
          <w:sz w:val="22"/>
          <w:szCs w:val="22"/>
        </w:rPr>
      </w:pPr>
    </w:p>
    <w:p w14:paraId="73F7CFDC" w14:textId="77BA0093" w:rsidR="000D0BF9" w:rsidRPr="00AF1C53" w:rsidRDefault="000D0BF9" w:rsidP="000D0BF9">
      <w:pPr>
        <w:pStyle w:val="breakline"/>
        <w:jc w:val="center"/>
        <w:rPr>
          <w:rFonts w:ascii="Arial" w:hAnsi="Arial" w:cs="Arial"/>
          <w:b/>
          <w:color w:val="002060"/>
          <w:sz w:val="22"/>
          <w:szCs w:val="22"/>
        </w:rPr>
      </w:pPr>
      <w:r w:rsidRPr="00AF1C53">
        <w:rPr>
          <w:rFonts w:ascii="Arial" w:hAnsi="Arial" w:cs="Arial"/>
          <w:b/>
          <w:color w:val="002060"/>
          <w:sz w:val="22"/>
          <w:szCs w:val="22"/>
        </w:rPr>
        <w:t xml:space="preserve">Articolo </w:t>
      </w:r>
      <w:r w:rsidR="002B7720">
        <w:rPr>
          <w:rFonts w:ascii="Arial" w:hAnsi="Arial" w:cs="Arial"/>
          <w:b/>
          <w:color w:val="002060"/>
          <w:sz w:val="22"/>
          <w:szCs w:val="22"/>
        </w:rPr>
        <w:t>9</w:t>
      </w:r>
      <w:r>
        <w:rPr>
          <w:rFonts w:ascii="Arial" w:hAnsi="Arial" w:cs="Arial"/>
          <w:b/>
          <w:color w:val="002060"/>
          <w:sz w:val="22"/>
          <w:szCs w:val="22"/>
        </w:rPr>
        <w:t xml:space="preserve"> – </w:t>
      </w:r>
      <w:r w:rsidRPr="00AF1C53">
        <w:rPr>
          <w:rFonts w:ascii="Arial" w:hAnsi="Arial" w:cs="Arial"/>
          <w:b/>
          <w:color w:val="002060"/>
          <w:sz w:val="22"/>
          <w:szCs w:val="22"/>
        </w:rPr>
        <w:t>Norme generali - rinvio</w:t>
      </w:r>
    </w:p>
    <w:p w14:paraId="04EE139A" w14:textId="77777777" w:rsidR="000D0BF9" w:rsidRPr="00AF1C53" w:rsidRDefault="000D0BF9" w:rsidP="000D0BF9">
      <w:pPr>
        <w:rPr>
          <w:rFonts w:ascii="Arial" w:hAnsi="Arial" w:cs="Arial"/>
          <w:b/>
          <w:i/>
          <w:color w:val="002060"/>
        </w:rPr>
      </w:pPr>
    </w:p>
    <w:p w14:paraId="3C72A4FB" w14:textId="77777777" w:rsidR="000D0BF9" w:rsidRPr="00AF1C53" w:rsidRDefault="000D0BF9" w:rsidP="000D0BF9">
      <w:pPr>
        <w:rPr>
          <w:rFonts w:ascii="Arial" w:hAnsi="Arial" w:cs="Arial"/>
          <w:color w:val="002060"/>
          <w:sz w:val="22"/>
          <w:szCs w:val="22"/>
        </w:rPr>
      </w:pPr>
      <w:r w:rsidRPr="00AF1C53">
        <w:rPr>
          <w:rFonts w:ascii="Arial" w:hAnsi="Arial" w:cs="Arial"/>
          <w:color w:val="002060"/>
          <w:sz w:val="22"/>
          <w:szCs w:val="22"/>
        </w:rPr>
        <w:t>Per quanto non espressamente previsto dal presente regolamento ove applicabile si rinvia a quanto più generale previsto dalla normativa Federale vigente.</w:t>
      </w:r>
    </w:p>
    <w:p w14:paraId="12E3B3FD" w14:textId="77777777" w:rsidR="00E42112" w:rsidRPr="00F45EB9" w:rsidRDefault="00E42112" w:rsidP="00E42112">
      <w:pPr>
        <w:pStyle w:val="Corpodeltesto21"/>
        <w:rPr>
          <w:rFonts w:ascii="Arial" w:hAnsi="Arial" w:cs="Arial"/>
          <w:color w:val="002060"/>
          <w:sz w:val="22"/>
        </w:rPr>
      </w:pPr>
    </w:p>
    <w:p w14:paraId="3D582A3F" w14:textId="77777777" w:rsidR="005C693C" w:rsidRPr="00F20605" w:rsidRDefault="005C693C" w:rsidP="00630727">
      <w:pPr>
        <w:pStyle w:val="Corpodeltesto21"/>
        <w:jc w:val="center"/>
        <w:rPr>
          <w:rFonts w:ascii="Arial" w:hAnsi="Arial" w:cs="Arial"/>
          <w:bCs/>
          <w:color w:val="002060"/>
          <w:sz w:val="22"/>
          <w:szCs w:val="22"/>
        </w:rPr>
      </w:pPr>
    </w:p>
    <w:p w14:paraId="19066DF4" w14:textId="5BE1B648" w:rsidR="00683425" w:rsidRDefault="00683425" w:rsidP="00630727">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7FD4F054" w14:textId="77777777" w:rsidR="00630727" w:rsidRPr="00DE1EF7" w:rsidRDefault="00630727" w:rsidP="00630727">
      <w:pPr>
        <w:pStyle w:val="Corpodeltesto21"/>
        <w:jc w:val="center"/>
        <w:rPr>
          <w:rFonts w:ascii="Arial" w:hAnsi="Arial" w:cs="Arial"/>
          <w:b/>
          <w:color w:val="002060"/>
          <w:sz w:val="30"/>
          <w:szCs w:val="30"/>
        </w:rPr>
      </w:pPr>
    </w:p>
    <w:p w14:paraId="26B4E4D6" w14:textId="13049BAB" w:rsidR="00683425" w:rsidRPr="00DE1EF7" w:rsidRDefault="00683425" w:rsidP="0068342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8C3B0A">
        <w:rPr>
          <w:rFonts w:ascii="Arial" w:hAnsi="Arial" w:cs="Arial"/>
          <w:b/>
          <w:bCs/>
          <w:color w:val="002060"/>
        </w:rPr>
        <w:t>30</w:t>
      </w:r>
      <w:r w:rsidR="00830736">
        <w:rPr>
          <w:rFonts w:ascii="Arial" w:hAnsi="Arial" w:cs="Arial"/>
          <w:b/>
          <w:bCs/>
          <w:color w:val="002060"/>
        </w:rPr>
        <w:t xml:space="preserve"> dicembre</w:t>
      </w:r>
      <w:r>
        <w:rPr>
          <w:rFonts w:ascii="Arial" w:hAnsi="Arial" w:cs="Arial"/>
          <w:b/>
          <w:bCs/>
          <w:color w:val="002060"/>
        </w:rPr>
        <w:t xml:space="preserve"> 2024</w:t>
      </w:r>
      <w:r w:rsidRPr="00DE1EF7">
        <w:rPr>
          <w:rFonts w:ascii="Arial" w:hAnsi="Arial" w:cs="Arial"/>
          <w:color w:val="002060"/>
        </w:rPr>
        <w:t xml:space="preserve"> a favore di questo Comitato Regionale mediante bonifico bancario da versare alle seguenti coordinate: </w:t>
      </w:r>
    </w:p>
    <w:p w14:paraId="04BBAC41" w14:textId="77777777" w:rsidR="00683425" w:rsidRPr="00DE1EF7" w:rsidRDefault="00683425" w:rsidP="00683425">
      <w:pPr>
        <w:pStyle w:val="Nessunaspaziatura"/>
        <w:jc w:val="both"/>
        <w:rPr>
          <w:rFonts w:ascii="Arial" w:hAnsi="Arial" w:cs="Arial"/>
          <w:color w:val="002060"/>
        </w:rPr>
      </w:pPr>
    </w:p>
    <w:p w14:paraId="2ECBEA2B"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BNL – ANCONA</w:t>
      </w:r>
    </w:p>
    <w:p w14:paraId="5FE34212"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2C6A8D33" w14:textId="1B99EC88" w:rsidR="00683425" w:rsidRPr="009B42C6" w:rsidRDefault="00683425" w:rsidP="0068342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0EB79D25" w14:textId="77777777" w:rsidR="00683425" w:rsidRPr="00DE1EF7" w:rsidRDefault="00683425" w:rsidP="00683425">
      <w:pPr>
        <w:pStyle w:val="Nessunaspaziatura"/>
        <w:jc w:val="both"/>
        <w:rPr>
          <w:rFonts w:ascii="Arial" w:hAnsi="Arial" w:cs="Arial"/>
          <w:color w:val="002060"/>
        </w:rPr>
      </w:pPr>
    </w:p>
    <w:p w14:paraId="35145016" w14:textId="77777777" w:rsidR="00683425" w:rsidRPr="00DE1EF7" w:rsidRDefault="00683425" w:rsidP="00683425">
      <w:pPr>
        <w:pStyle w:val="Corpodeltesto21"/>
        <w:rPr>
          <w:rFonts w:ascii="Arial" w:hAnsi="Arial" w:cs="Arial"/>
          <w:color w:val="002060"/>
          <w:sz w:val="22"/>
          <w:szCs w:val="22"/>
        </w:rPr>
      </w:pPr>
    </w:p>
    <w:p w14:paraId="675125F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2F299978" w14:textId="77777777" w:rsidR="00683425" w:rsidRPr="00DE1EF7" w:rsidRDefault="00683425" w:rsidP="00683425">
      <w:pPr>
        <w:pStyle w:val="Corpodeltesto21"/>
        <w:rPr>
          <w:rFonts w:ascii="Arial" w:hAnsi="Arial" w:cs="Arial"/>
          <w:color w:val="002060"/>
          <w:sz w:val="22"/>
          <w:szCs w:val="22"/>
        </w:rPr>
      </w:pPr>
    </w:p>
    <w:p w14:paraId="69F1614A"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6C2E45C5"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46379A5D"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5E29CF1B" w14:textId="77777777" w:rsidR="00683425" w:rsidRPr="00DE1EF7" w:rsidRDefault="00683425" w:rsidP="00683425">
      <w:pPr>
        <w:pStyle w:val="Corpodeltesto21"/>
        <w:rPr>
          <w:rFonts w:ascii="Arial" w:hAnsi="Arial" w:cs="Arial"/>
          <w:color w:val="002060"/>
          <w:sz w:val="22"/>
          <w:szCs w:val="22"/>
        </w:rPr>
      </w:pPr>
    </w:p>
    <w:p w14:paraId="04FB192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30018913" w14:textId="77777777" w:rsidR="00683425" w:rsidRPr="00DE1EF7" w:rsidRDefault="00683425" w:rsidP="00683425">
      <w:pPr>
        <w:pStyle w:val="Corpodeltesto21"/>
        <w:rPr>
          <w:rFonts w:ascii="Arial" w:hAnsi="Arial" w:cs="Arial"/>
          <w:color w:val="002060"/>
          <w:sz w:val="22"/>
          <w:szCs w:val="22"/>
        </w:rPr>
      </w:pPr>
    </w:p>
    <w:p w14:paraId="45F45A7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4A3E9843"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E641BC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73537723" w14:textId="77777777" w:rsidR="00683425" w:rsidRPr="002459BB" w:rsidRDefault="00683425" w:rsidP="007D644B">
      <w:pPr>
        <w:pStyle w:val="Corpodeltesto21"/>
        <w:rPr>
          <w:rFonts w:ascii="Arial" w:hAnsi="Arial" w:cs="Arial"/>
          <w:b/>
          <w:color w:val="002060"/>
          <w:sz w:val="22"/>
          <w:szCs w:val="22"/>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lastRenderedPageBreak/>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654039C2" w14:textId="77777777" w:rsidR="00630727" w:rsidRPr="00DE1EF7" w:rsidRDefault="00630727" w:rsidP="00E446E5">
      <w:pPr>
        <w:pStyle w:val="LndNormale1"/>
        <w:rPr>
          <w:b/>
          <w:color w:val="002060"/>
          <w:sz w:val="28"/>
          <w:szCs w:val="28"/>
          <w:u w:val="single"/>
        </w:rPr>
      </w:pPr>
    </w:p>
    <w:p w14:paraId="537A9A79" w14:textId="589C4D23"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0D0BF9">
        <w:rPr>
          <w:b/>
          <w:color w:val="002060"/>
          <w:u w:val="single"/>
        </w:rPr>
        <w:t>20</w:t>
      </w:r>
      <w:r w:rsidR="003D6BA1">
        <w:rPr>
          <w:b/>
          <w:color w:val="002060"/>
          <w:u w:val="single"/>
        </w:rPr>
        <w:t>/</w:t>
      </w:r>
      <w:r w:rsidR="003050E4">
        <w:rPr>
          <w:b/>
          <w:color w:val="002060"/>
          <w:u w:val="single"/>
        </w:rPr>
        <w:t>1</w:t>
      </w:r>
      <w:r w:rsidR="002650FA">
        <w:rPr>
          <w:b/>
          <w:color w:val="002060"/>
          <w:u w:val="single"/>
        </w:rPr>
        <w:t>2</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972DD8">
        <w:rPr>
          <w:b/>
          <w:color w:val="002060"/>
          <w:u w:val="single"/>
        </w:rPr>
        <w:t>4</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630727">
      <w:pPr>
        <w:rPr>
          <w:rFonts w:ascii="Arial" w:hAnsi="Arial" w:cs="Arial"/>
          <w:b/>
          <w:color w:val="002060"/>
          <w:sz w:val="18"/>
          <w:szCs w:val="18"/>
        </w:rPr>
      </w:pPr>
    </w:p>
    <w:sectPr w:rsidR="003F141D" w:rsidRPr="00DE1EF7" w:rsidSect="001F3EF6">
      <w:headerReference w:type="default" r:id="rId12"/>
      <w:footerReference w:type="even" r:id="rId13"/>
      <w:footerReference w:type="default" r:id="rId14"/>
      <w:headerReference w:type="first" r:id="rId15"/>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4A3799" w14:textId="77777777" w:rsidR="000B4410" w:rsidRDefault="000B4410">
      <w:r>
        <w:separator/>
      </w:r>
    </w:p>
  </w:endnote>
  <w:endnote w:type="continuationSeparator" w:id="0">
    <w:p w14:paraId="26F53D96" w14:textId="77777777" w:rsidR="000B4410" w:rsidRDefault="000B44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3745DC" w14:textId="4AC151D5"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712C2C">
      <w:rPr>
        <w:rStyle w:val="Numeropagina"/>
        <w:rFonts w:ascii="Arial" w:hAnsi="Arial" w:cs="Arial"/>
        <w:color w:val="002060"/>
      </w:rPr>
      <w:t>6</w:t>
    </w:r>
    <w:r w:rsidR="000D0BF9">
      <w:rPr>
        <w:rStyle w:val="Numeropagina"/>
        <w:rFonts w:ascii="Arial" w:hAnsi="Arial" w:cs="Arial"/>
        <w:color w:val="002060"/>
      </w:rPr>
      <w:t>1</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4F9B5D" w14:textId="77777777" w:rsidR="000B4410" w:rsidRDefault="000B4410">
      <w:r>
        <w:separator/>
      </w:r>
    </w:p>
  </w:footnote>
  <w:footnote w:type="continuationSeparator" w:id="0">
    <w:p w14:paraId="2F5A44A1" w14:textId="77777777" w:rsidR="000B4410" w:rsidRDefault="000B44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p w14:paraId="6570A8BB" w14:textId="77777777" w:rsidR="003D7BBE" w:rsidRDefault="003D7BBE"/>
  <w:p w14:paraId="590AD030" w14:textId="77777777" w:rsidR="00E50A05" w:rsidRDefault="00E50A0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num w:numId="1" w16cid:durableId="1600523497">
    <w:abstractNumId w:val="0"/>
  </w:num>
  <w:num w:numId="2" w16cid:durableId="1429622785">
    <w:abstractNumId w:val="7"/>
  </w:num>
  <w:num w:numId="3" w16cid:durableId="57946484">
    <w:abstractNumId w:val="1"/>
  </w:num>
  <w:num w:numId="4" w16cid:durableId="564266614">
    <w:abstractNumId w:val="6"/>
  </w:num>
  <w:num w:numId="5" w16cid:durableId="1249315646">
    <w:abstractNumId w:val="4"/>
  </w:num>
  <w:num w:numId="6" w16cid:durableId="934754267">
    <w:abstractNumId w:val="2"/>
  </w:num>
  <w:num w:numId="7" w16cid:durableId="768085777">
    <w:abstractNumId w:val="5"/>
  </w:num>
  <w:num w:numId="8" w16cid:durableId="1077243527">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312"/>
    <w:rsid w:val="000039D0"/>
    <w:rsid w:val="00003FF0"/>
    <w:rsid w:val="000043BC"/>
    <w:rsid w:val="00004845"/>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1F55"/>
    <w:rsid w:val="00012A93"/>
    <w:rsid w:val="00013231"/>
    <w:rsid w:val="00013FB6"/>
    <w:rsid w:val="00014489"/>
    <w:rsid w:val="000147A2"/>
    <w:rsid w:val="000148DB"/>
    <w:rsid w:val="00015453"/>
    <w:rsid w:val="000157C8"/>
    <w:rsid w:val="00015904"/>
    <w:rsid w:val="00015D01"/>
    <w:rsid w:val="00015DFF"/>
    <w:rsid w:val="0001739B"/>
    <w:rsid w:val="00017AB2"/>
    <w:rsid w:val="00017CC1"/>
    <w:rsid w:val="00020463"/>
    <w:rsid w:val="00021079"/>
    <w:rsid w:val="00021AE9"/>
    <w:rsid w:val="00021EB5"/>
    <w:rsid w:val="00021EF2"/>
    <w:rsid w:val="00022144"/>
    <w:rsid w:val="00022315"/>
    <w:rsid w:val="00022670"/>
    <w:rsid w:val="000231CB"/>
    <w:rsid w:val="00023E67"/>
    <w:rsid w:val="00024134"/>
    <w:rsid w:val="00024522"/>
    <w:rsid w:val="00025CCB"/>
    <w:rsid w:val="000260E9"/>
    <w:rsid w:val="00026891"/>
    <w:rsid w:val="00026B03"/>
    <w:rsid w:val="00026C04"/>
    <w:rsid w:val="000270F1"/>
    <w:rsid w:val="00027382"/>
    <w:rsid w:val="000274B6"/>
    <w:rsid w:val="00027E7A"/>
    <w:rsid w:val="00030306"/>
    <w:rsid w:val="00030382"/>
    <w:rsid w:val="00030D34"/>
    <w:rsid w:val="00031779"/>
    <w:rsid w:val="00031A3C"/>
    <w:rsid w:val="00031B58"/>
    <w:rsid w:val="00031C77"/>
    <w:rsid w:val="00031D32"/>
    <w:rsid w:val="00032228"/>
    <w:rsid w:val="0003269E"/>
    <w:rsid w:val="00032DF6"/>
    <w:rsid w:val="000334EC"/>
    <w:rsid w:val="0003464F"/>
    <w:rsid w:val="000346F7"/>
    <w:rsid w:val="00034F8A"/>
    <w:rsid w:val="00035EB7"/>
    <w:rsid w:val="00036089"/>
    <w:rsid w:val="00036943"/>
    <w:rsid w:val="000371D1"/>
    <w:rsid w:val="00037737"/>
    <w:rsid w:val="00037CDF"/>
    <w:rsid w:val="00040173"/>
    <w:rsid w:val="00040500"/>
    <w:rsid w:val="00040934"/>
    <w:rsid w:val="00041167"/>
    <w:rsid w:val="00041708"/>
    <w:rsid w:val="000418E9"/>
    <w:rsid w:val="00041918"/>
    <w:rsid w:val="00041F3C"/>
    <w:rsid w:val="00042204"/>
    <w:rsid w:val="00042A43"/>
    <w:rsid w:val="00042E43"/>
    <w:rsid w:val="000443EF"/>
    <w:rsid w:val="00044BFA"/>
    <w:rsid w:val="00044DFA"/>
    <w:rsid w:val="00045108"/>
    <w:rsid w:val="00045838"/>
    <w:rsid w:val="00045DDA"/>
    <w:rsid w:val="00045E1D"/>
    <w:rsid w:val="0005018E"/>
    <w:rsid w:val="000512AD"/>
    <w:rsid w:val="0005158A"/>
    <w:rsid w:val="000515B6"/>
    <w:rsid w:val="00052107"/>
    <w:rsid w:val="00052314"/>
    <w:rsid w:val="000523B0"/>
    <w:rsid w:val="00052499"/>
    <w:rsid w:val="00053728"/>
    <w:rsid w:val="00053AF2"/>
    <w:rsid w:val="00056C7C"/>
    <w:rsid w:val="000600C2"/>
    <w:rsid w:val="00060308"/>
    <w:rsid w:val="00060F12"/>
    <w:rsid w:val="00061239"/>
    <w:rsid w:val="000617D6"/>
    <w:rsid w:val="00061B3E"/>
    <w:rsid w:val="00061D99"/>
    <w:rsid w:val="000624F2"/>
    <w:rsid w:val="00062542"/>
    <w:rsid w:val="00062DBF"/>
    <w:rsid w:val="00063671"/>
    <w:rsid w:val="000638BA"/>
    <w:rsid w:val="00063AC3"/>
    <w:rsid w:val="00064E7E"/>
    <w:rsid w:val="00065CD1"/>
    <w:rsid w:val="000663C0"/>
    <w:rsid w:val="00066479"/>
    <w:rsid w:val="000669CC"/>
    <w:rsid w:val="00066D06"/>
    <w:rsid w:val="00066E3B"/>
    <w:rsid w:val="00066F90"/>
    <w:rsid w:val="00067183"/>
    <w:rsid w:val="000674BA"/>
    <w:rsid w:val="00067659"/>
    <w:rsid w:val="00067E1A"/>
    <w:rsid w:val="0007055B"/>
    <w:rsid w:val="0007072E"/>
    <w:rsid w:val="000709F5"/>
    <w:rsid w:val="00070E37"/>
    <w:rsid w:val="000713EE"/>
    <w:rsid w:val="00071BEF"/>
    <w:rsid w:val="00072072"/>
    <w:rsid w:val="00072362"/>
    <w:rsid w:val="000728AE"/>
    <w:rsid w:val="000738BB"/>
    <w:rsid w:val="00073FA0"/>
    <w:rsid w:val="00073FF4"/>
    <w:rsid w:val="00074171"/>
    <w:rsid w:val="000745AF"/>
    <w:rsid w:val="000747ED"/>
    <w:rsid w:val="00074A17"/>
    <w:rsid w:val="00075920"/>
    <w:rsid w:val="00075B1B"/>
    <w:rsid w:val="0007635E"/>
    <w:rsid w:val="00076533"/>
    <w:rsid w:val="00076847"/>
    <w:rsid w:val="00076856"/>
    <w:rsid w:val="00076A07"/>
    <w:rsid w:val="000776A2"/>
    <w:rsid w:val="00077E3F"/>
    <w:rsid w:val="00077E71"/>
    <w:rsid w:val="0008002D"/>
    <w:rsid w:val="00080103"/>
    <w:rsid w:val="00080782"/>
    <w:rsid w:val="00080826"/>
    <w:rsid w:val="00080D94"/>
    <w:rsid w:val="00081178"/>
    <w:rsid w:val="00081A73"/>
    <w:rsid w:val="00081AEE"/>
    <w:rsid w:val="00082180"/>
    <w:rsid w:val="000822F3"/>
    <w:rsid w:val="00082AF0"/>
    <w:rsid w:val="00082B5F"/>
    <w:rsid w:val="000833CC"/>
    <w:rsid w:val="000833D8"/>
    <w:rsid w:val="00083F60"/>
    <w:rsid w:val="0008457F"/>
    <w:rsid w:val="000855DA"/>
    <w:rsid w:val="000856B0"/>
    <w:rsid w:val="00085C39"/>
    <w:rsid w:val="00085EC0"/>
    <w:rsid w:val="00086237"/>
    <w:rsid w:val="000864DF"/>
    <w:rsid w:val="000867CD"/>
    <w:rsid w:val="00087132"/>
    <w:rsid w:val="000872DA"/>
    <w:rsid w:val="0008750B"/>
    <w:rsid w:val="00087876"/>
    <w:rsid w:val="00087AD7"/>
    <w:rsid w:val="00087F8B"/>
    <w:rsid w:val="00090139"/>
    <w:rsid w:val="00090180"/>
    <w:rsid w:val="0009055A"/>
    <w:rsid w:val="000914DF"/>
    <w:rsid w:val="00091B0B"/>
    <w:rsid w:val="00091DA9"/>
    <w:rsid w:val="0009223F"/>
    <w:rsid w:val="0009233B"/>
    <w:rsid w:val="000924CE"/>
    <w:rsid w:val="0009266E"/>
    <w:rsid w:val="00093000"/>
    <w:rsid w:val="000930FA"/>
    <w:rsid w:val="00093B76"/>
    <w:rsid w:val="000958D7"/>
    <w:rsid w:val="00096498"/>
    <w:rsid w:val="00096A3D"/>
    <w:rsid w:val="00096EBA"/>
    <w:rsid w:val="00097AC7"/>
    <w:rsid w:val="00097CDB"/>
    <w:rsid w:val="000A0E66"/>
    <w:rsid w:val="000A0E80"/>
    <w:rsid w:val="000A154D"/>
    <w:rsid w:val="000A1A20"/>
    <w:rsid w:val="000A1EC8"/>
    <w:rsid w:val="000A1FC8"/>
    <w:rsid w:val="000A2755"/>
    <w:rsid w:val="000A3AC9"/>
    <w:rsid w:val="000A4314"/>
    <w:rsid w:val="000A48FC"/>
    <w:rsid w:val="000A4CD9"/>
    <w:rsid w:val="000A518B"/>
    <w:rsid w:val="000A5520"/>
    <w:rsid w:val="000A591A"/>
    <w:rsid w:val="000A65A3"/>
    <w:rsid w:val="000A689F"/>
    <w:rsid w:val="000A6BD1"/>
    <w:rsid w:val="000A7160"/>
    <w:rsid w:val="000A7233"/>
    <w:rsid w:val="000A7E24"/>
    <w:rsid w:val="000B05DF"/>
    <w:rsid w:val="000B09CA"/>
    <w:rsid w:val="000B0A74"/>
    <w:rsid w:val="000B0AF8"/>
    <w:rsid w:val="000B0CBE"/>
    <w:rsid w:val="000B10F6"/>
    <w:rsid w:val="000B1E9C"/>
    <w:rsid w:val="000B2016"/>
    <w:rsid w:val="000B2B1C"/>
    <w:rsid w:val="000B2CA3"/>
    <w:rsid w:val="000B2E0C"/>
    <w:rsid w:val="000B309E"/>
    <w:rsid w:val="000B3325"/>
    <w:rsid w:val="000B379E"/>
    <w:rsid w:val="000B3C91"/>
    <w:rsid w:val="000B3CFC"/>
    <w:rsid w:val="000B3F35"/>
    <w:rsid w:val="000B4152"/>
    <w:rsid w:val="000B42C5"/>
    <w:rsid w:val="000B4410"/>
    <w:rsid w:val="000B460C"/>
    <w:rsid w:val="000B46E8"/>
    <w:rsid w:val="000B49BE"/>
    <w:rsid w:val="000B4D28"/>
    <w:rsid w:val="000B5178"/>
    <w:rsid w:val="000B6171"/>
    <w:rsid w:val="000B623D"/>
    <w:rsid w:val="000B664E"/>
    <w:rsid w:val="000B692A"/>
    <w:rsid w:val="000B6E8C"/>
    <w:rsid w:val="000B7AFD"/>
    <w:rsid w:val="000C07F6"/>
    <w:rsid w:val="000C0DCF"/>
    <w:rsid w:val="000C1385"/>
    <w:rsid w:val="000C145A"/>
    <w:rsid w:val="000C18A9"/>
    <w:rsid w:val="000C1DDB"/>
    <w:rsid w:val="000C250D"/>
    <w:rsid w:val="000C25AF"/>
    <w:rsid w:val="000C27A1"/>
    <w:rsid w:val="000C2F38"/>
    <w:rsid w:val="000C30D5"/>
    <w:rsid w:val="000C3CC5"/>
    <w:rsid w:val="000C3E7B"/>
    <w:rsid w:val="000C4843"/>
    <w:rsid w:val="000C4AC8"/>
    <w:rsid w:val="000C4CED"/>
    <w:rsid w:val="000C539B"/>
    <w:rsid w:val="000C5936"/>
    <w:rsid w:val="000C5BAA"/>
    <w:rsid w:val="000C6676"/>
    <w:rsid w:val="000C7275"/>
    <w:rsid w:val="000C72C6"/>
    <w:rsid w:val="000C7505"/>
    <w:rsid w:val="000C78C0"/>
    <w:rsid w:val="000C7BA3"/>
    <w:rsid w:val="000D0315"/>
    <w:rsid w:val="000D0BF9"/>
    <w:rsid w:val="000D0C1C"/>
    <w:rsid w:val="000D115D"/>
    <w:rsid w:val="000D18C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096"/>
    <w:rsid w:val="000D7469"/>
    <w:rsid w:val="000D7A3E"/>
    <w:rsid w:val="000D7E42"/>
    <w:rsid w:val="000E0761"/>
    <w:rsid w:val="000E1C32"/>
    <w:rsid w:val="000E1D81"/>
    <w:rsid w:val="000E288D"/>
    <w:rsid w:val="000E2C64"/>
    <w:rsid w:val="000E2EBB"/>
    <w:rsid w:val="000E30F1"/>
    <w:rsid w:val="000E3E01"/>
    <w:rsid w:val="000E466B"/>
    <w:rsid w:val="000E495E"/>
    <w:rsid w:val="000E4A63"/>
    <w:rsid w:val="000E4AA0"/>
    <w:rsid w:val="000E4EDF"/>
    <w:rsid w:val="000E4FF1"/>
    <w:rsid w:val="000E57B8"/>
    <w:rsid w:val="000E59C2"/>
    <w:rsid w:val="000E6986"/>
    <w:rsid w:val="000E6C22"/>
    <w:rsid w:val="000F0759"/>
    <w:rsid w:val="000F10A4"/>
    <w:rsid w:val="000F182E"/>
    <w:rsid w:val="000F18E7"/>
    <w:rsid w:val="000F1A9F"/>
    <w:rsid w:val="000F1C6B"/>
    <w:rsid w:val="000F1D2E"/>
    <w:rsid w:val="000F2632"/>
    <w:rsid w:val="000F278B"/>
    <w:rsid w:val="000F29F2"/>
    <w:rsid w:val="000F2A45"/>
    <w:rsid w:val="000F2EB2"/>
    <w:rsid w:val="000F36B6"/>
    <w:rsid w:val="000F39B4"/>
    <w:rsid w:val="000F40DD"/>
    <w:rsid w:val="000F45DB"/>
    <w:rsid w:val="000F4F31"/>
    <w:rsid w:val="000F4F60"/>
    <w:rsid w:val="000F4F79"/>
    <w:rsid w:val="000F507A"/>
    <w:rsid w:val="000F5B68"/>
    <w:rsid w:val="000F5BEF"/>
    <w:rsid w:val="000F5D34"/>
    <w:rsid w:val="000F654A"/>
    <w:rsid w:val="000F67E0"/>
    <w:rsid w:val="000F6807"/>
    <w:rsid w:val="000F7A14"/>
    <w:rsid w:val="000F7C58"/>
    <w:rsid w:val="00100F7E"/>
    <w:rsid w:val="0010125C"/>
    <w:rsid w:val="00101DBD"/>
    <w:rsid w:val="00102631"/>
    <w:rsid w:val="00102D1B"/>
    <w:rsid w:val="00103746"/>
    <w:rsid w:val="00104D60"/>
    <w:rsid w:val="00106118"/>
    <w:rsid w:val="00106825"/>
    <w:rsid w:val="0010750C"/>
    <w:rsid w:val="00107E03"/>
    <w:rsid w:val="00111202"/>
    <w:rsid w:val="001113D0"/>
    <w:rsid w:val="00111595"/>
    <w:rsid w:val="001118F4"/>
    <w:rsid w:val="00111A25"/>
    <w:rsid w:val="00111C6F"/>
    <w:rsid w:val="00112AB2"/>
    <w:rsid w:val="00113BDF"/>
    <w:rsid w:val="00113FE6"/>
    <w:rsid w:val="001147EE"/>
    <w:rsid w:val="0011508D"/>
    <w:rsid w:val="00115366"/>
    <w:rsid w:val="00115AA0"/>
    <w:rsid w:val="00115D04"/>
    <w:rsid w:val="00115F11"/>
    <w:rsid w:val="0011616A"/>
    <w:rsid w:val="00116445"/>
    <w:rsid w:val="0011667A"/>
    <w:rsid w:val="001166A3"/>
    <w:rsid w:val="00116723"/>
    <w:rsid w:val="0011687F"/>
    <w:rsid w:val="00116AF1"/>
    <w:rsid w:val="00116B52"/>
    <w:rsid w:val="00116C05"/>
    <w:rsid w:val="00117384"/>
    <w:rsid w:val="00120270"/>
    <w:rsid w:val="0012195E"/>
    <w:rsid w:val="00121AAF"/>
    <w:rsid w:val="00122193"/>
    <w:rsid w:val="00122443"/>
    <w:rsid w:val="001224B8"/>
    <w:rsid w:val="0012274A"/>
    <w:rsid w:val="001231A3"/>
    <w:rsid w:val="00123E01"/>
    <w:rsid w:val="001253C5"/>
    <w:rsid w:val="0012648D"/>
    <w:rsid w:val="001266F0"/>
    <w:rsid w:val="0012674E"/>
    <w:rsid w:val="001275B9"/>
    <w:rsid w:val="0012790C"/>
    <w:rsid w:val="00127B1E"/>
    <w:rsid w:val="00127C2C"/>
    <w:rsid w:val="001303D4"/>
    <w:rsid w:val="0013048F"/>
    <w:rsid w:val="001307CF"/>
    <w:rsid w:val="00130C77"/>
    <w:rsid w:val="00130DB1"/>
    <w:rsid w:val="00131807"/>
    <w:rsid w:val="00131FF2"/>
    <w:rsid w:val="00132459"/>
    <w:rsid w:val="00132A49"/>
    <w:rsid w:val="00132FDD"/>
    <w:rsid w:val="001344F0"/>
    <w:rsid w:val="001348E2"/>
    <w:rsid w:val="00134AFF"/>
    <w:rsid w:val="00134F7E"/>
    <w:rsid w:val="001352A8"/>
    <w:rsid w:val="001353D4"/>
    <w:rsid w:val="001358BB"/>
    <w:rsid w:val="00135DC7"/>
    <w:rsid w:val="00135DF0"/>
    <w:rsid w:val="00136327"/>
    <w:rsid w:val="001369A2"/>
    <w:rsid w:val="001369FB"/>
    <w:rsid w:val="00136A9A"/>
    <w:rsid w:val="00136CCE"/>
    <w:rsid w:val="0013748C"/>
    <w:rsid w:val="00137DE0"/>
    <w:rsid w:val="00140263"/>
    <w:rsid w:val="00140A55"/>
    <w:rsid w:val="0014102C"/>
    <w:rsid w:val="00141373"/>
    <w:rsid w:val="001424E3"/>
    <w:rsid w:val="00142715"/>
    <w:rsid w:val="001433D1"/>
    <w:rsid w:val="0014344F"/>
    <w:rsid w:val="00143566"/>
    <w:rsid w:val="00143909"/>
    <w:rsid w:val="0014449F"/>
    <w:rsid w:val="0014462E"/>
    <w:rsid w:val="0014473F"/>
    <w:rsid w:val="00146270"/>
    <w:rsid w:val="00146487"/>
    <w:rsid w:val="00146A28"/>
    <w:rsid w:val="001470AF"/>
    <w:rsid w:val="00147376"/>
    <w:rsid w:val="00147445"/>
    <w:rsid w:val="00150565"/>
    <w:rsid w:val="001509AA"/>
    <w:rsid w:val="00151461"/>
    <w:rsid w:val="001516D8"/>
    <w:rsid w:val="00151819"/>
    <w:rsid w:val="00151D18"/>
    <w:rsid w:val="0015207F"/>
    <w:rsid w:val="0015253A"/>
    <w:rsid w:val="00152636"/>
    <w:rsid w:val="00152877"/>
    <w:rsid w:val="001530ED"/>
    <w:rsid w:val="00153184"/>
    <w:rsid w:val="00153235"/>
    <w:rsid w:val="00153DD6"/>
    <w:rsid w:val="00153E60"/>
    <w:rsid w:val="00153FF8"/>
    <w:rsid w:val="00154121"/>
    <w:rsid w:val="00156D64"/>
    <w:rsid w:val="00157388"/>
    <w:rsid w:val="00157870"/>
    <w:rsid w:val="0016034C"/>
    <w:rsid w:val="001611C6"/>
    <w:rsid w:val="001612B1"/>
    <w:rsid w:val="00161ADE"/>
    <w:rsid w:val="00161AF6"/>
    <w:rsid w:val="00162B8E"/>
    <w:rsid w:val="00162F65"/>
    <w:rsid w:val="0016470C"/>
    <w:rsid w:val="00165223"/>
    <w:rsid w:val="001656F9"/>
    <w:rsid w:val="00165AF7"/>
    <w:rsid w:val="00165B15"/>
    <w:rsid w:val="00165D5E"/>
    <w:rsid w:val="001664B9"/>
    <w:rsid w:val="001665F9"/>
    <w:rsid w:val="00166D2B"/>
    <w:rsid w:val="00167D8D"/>
    <w:rsid w:val="00167F50"/>
    <w:rsid w:val="00171204"/>
    <w:rsid w:val="00171B14"/>
    <w:rsid w:val="001728DA"/>
    <w:rsid w:val="0017299B"/>
    <w:rsid w:val="001734F6"/>
    <w:rsid w:val="001735C3"/>
    <w:rsid w:val="00175377"/>
    <w:rsid w:val="0017540D"/>
    <w:rsid w:val="001763EE"/>
    <w:rsid w:val="00176556"/>
    <w:rsid w:val="00176AF4"/>
    <w:rsid w:val="001773E0"/>
    <w:rsid w:val="00177681"/>
    <w:rsid w:val="001776D9"/>
    <w:rsid w:val="001800CC"/>
    <w:rsid w:val="00180139"/>
    <w:rsid w:val="001807BD"/>
    <w:rsid w:val="001809B7"/>
    <w:rsid w:val="00180B19"/>
    <w:rsid w:val="001813CE"/>
    <w:rsid w:val="001819CA"/>
    <w:rsid w:val="00181F17"/>
    <w:rsid w:val="00181F44"/>
    <w:rsid w:val="001820C0"/>
    <w:rsid w:val="0018228E"/>
    <w:rsid w:val="00182DAB"/>
    <w:rsid w:val="00184689"/>
    <w:rsid w:val="00185090"/>
    <w:rsid w:val="00185451"/>
    <w:rsid w:val="001860AA"/>
    <w:rsid w:val="00186502"/>
    <w:rsid w:val="00186657"/>
    <w:rsid w:val="0018777B"/>
    <w:rsid w:val="0019002B"/>
    <w:rsid w:val="0019069F"/>
    <w:rsid w:val="0019095B"/>
    <w:rsid w:val="00190ECF"/>
    <w:rsid w:val="00191B35"/>
    <w:rsid w:val="00191C94"/>
    <w:rsid w:val="00192510"/>
    <w:rsid w:val="00192626"/>
    <w:rsid w:val="00192717"/>
    <w:rsid w:val="0019287D"/>
    <w:rsid w:val="001928E2"/>
    <w:rsid w:val="00193BE4"/>
    <w:rsid w:val="00194542"/>
    <w:rsid w:val="001947BD"/>
    <w:rsid w:val="00194CF0"/>
    <w:rsid w:val="0019541B"/>
    <w:rsid w:val="0019568B"/>
    <w:rsid w:val="00195D7C"/>
    <w:rsid w:val="001965CF"/>
    <w:rsid w:val="0019673C"/>
    <w:rsid w:val="00196DEF"/>
    <w:rsid w:val="00196EB3"/>
    <w:rsid w:val="00197177"/>
    <w:rsid w:val="00197779"/>
    <w:rsid w:val="001978D9"/>
    <w:rsid w:val="00197C3C"/>
    <w:rsid w:val="001A0A4D"/>
    <w:rsid w:val="001A0A5E"/>
    <w:rsid w:val="001A1126"/>
    <w:rsid w:val="001A19F1"/>
    <w:rsid w:val="001A26BF"/>
    <w:rsid w:val="001A2994"/>
    <w:rsid w:val="001A2F71"/>
    <w:rsid w:val="001A3E33"/>
    <w:rsid w:val="001A46DD"/>
    <w:rsid w:val="001A4BE3"/>
    <w:rsid w:val="001A5B5A"/>
    <w:rsid w:val="001A60F8"/>
    <w:rsid w:val="001A63E4"/>
    <w:rsid w:val="001A742F"/>
    <w:rsid w:val="001A7484"/>
    <w:rsid w:val="001A77D1"/>
    <w:rsid w:val="001A7934"/>
    <w:rsid w:val="001A7C6B"/>
    <w:rsid w:val="001B0E29"/>
    <w:rsid w:val="001B120A"/>
    <w:rsid w:val="001B12CA"/>
    <w:rsid w:val="001B197F"/>
    <w:rsid w:val="001B1CF5"/>
    <w:rsid w:val="001B2704"/>
    <w:rsid w:val="001B2F3D"/>
    <w:rsid w:val="001B2F7C"/>
    <w:rsid w:val="001B3286"/>
    <w:rsid w:val="001B3335"/>
    <w:rsid w:val="001B34A1"/>
    <w:rsid w:val="001B3670"/>
    <w:rsid w:val="001B384A"/>
    <w:rsid w:val="001B3FD0"/>
    <w:rsid w:val="001B40D3"/>
    <w:rsid w:val="001B55E1"/>
    <w:rsid w:val="001B57D6"/>
    <w:rsid w:val="001B5AE4"/>
    <w:rsid w:val="001B5DD6"/>
    <w:rsid w:val="001B6006"/>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825"/>
    <w:rsid w:val="001C320A"/>
    <w:rsid w:val="001C3D30"/>
    <w:rsid w:val="001C41B1"/>
    <w:rsid w:val="001C4CC2"/>
    <w:rsid w:val="001C4D08"/>
    <w:rsid w:val="001C5328"/>
    <w:rsid w:val="001C59EC"/>
    <w:rsid w:val="001C6245"/>
    <w:rsid w:val="001C636D"/>
    <w:rsid w:val="001C7519"/>
    <w:rsid w:val="001D030C"/>
    <w:rsid w:val="001D0453"/>
    <w:rsid w:val="001D06AB"/>
    <w:rsid w:val="001D06ED"/>
    <w:rsid w:val="001D0803"/>
    <w:rsid w:val="001D084F"/>
    <w:rsid w:val="001D0FEE"/>
    <w:rsid w:val="001D1088"/>
    <w:rsid w:val="001D131A"/>
    <w:rsid w:val="001D1325"/>
    <w:rsid w:val="001D16A9"/>
    <w:rsid w:val="001D1FDC"/>
    <w:rsid w:val="001D23BC"/>
    <w:rsid w:val="001D24A7"/>
    <w:rsid w:val="001D3589"/>
    <w:rsid w:val="001D3A33"/>
    <w:rsid w:val="001D3A7C"/>
    <w:rsid w:val="001D4035"/>
    <w:rsid w:val="001D4D49"/>
    <w:rsid w:val="001D4D8E"/>
    <w:rsid w:val="001D4F7B"/>
    <w:rsid w:val="001D5034"/>
    <w:rsid w:val="001D50E5"/>
    <w:rsid w:val="001D5371"/>
    <w:rsid w:val="001D5A89"/>
    <w:rsid w:val="001D61BC"/>
    <w:rsid w:val="001D6299"/>
    <w:rsid w:val="001D671C"/>
    <w:rsid w:val="001D69E2"/>
    <w:rsid w:val="001D7461"/>
    <w:rsid w:val="001D7492"/>
    <w:rsid w:val="001D7FE1"/>
    <w:rsid w:val="001E05F3"/>
    <w:rsid w:val="001E1150"/>
    <w:rsid w:val="001E1AD2"/>
    <w:rsid w:val="001E1FA0"/>
    <w:rsid w:val="001E2007"/>
    <w:rsid w:val="001E21E5"/>
    <w:rsid w:val="001E251A"/>
    <w:rsid w:val="001E25BA"/>
    <w:rsid w:val="001E28A1"/>
    <w:rsid w:val="001E3411"/>
    <w:rsid w:val="001E3676"/>
    <w:rsid w:val="001E4766"/>
    <w:rsid w:val="001E5A35"/>
    <w:rsid w:val="001E5A40"/>
    <w:rsid w:val="001E60C9"/>
    <w:rsid w:val="001E62D4"/>
    <w:rsid w:val="001E63F2"/>
    <w:rsid w:val="001E6404"/>
    <w:rsid w:val="001E6A72"/>
    <w:rsid w:val="001E6FC7"/>
    <w:rsid w:val="001E77C9"/>
    <w:rsid w:val="001E7F86"/>
    <w:rsid w:val="001F06E2"/>
    <w:rsid w:val="001F0ADE"/>
    <w:rsid w:val="001F1759"/>
    <w:rsid w:val="001F1EDC"/>
    <w:rsid w:val="001F2EB8"/>
    <w:rsid w:val="001F3475"/>
    <w:rsid w:val="001F351E"/>
    <w:rsid w:val="001F3755"/>
    <w:rsid w:val="001F3EF6"/>
    <w:rsid w:val="001F3F59"/>
    <w:rsid w:val="001F41B4"/>
    <w:rsid w:val="001F4353"/>
    <w:rsid w:val="001F4E6F"/>
    <w:rsid w:val="001F552D"/>
    <w:rsid w:val="001F5F0F"/>
    <w:rsid w:val="001F6096"/>
    <w:rsid w:val="001F6C75"/>
    <w:rsid w:val="001F7C50"/>
    <w:rsid w:val="002003D6"/>
    <w:rsid w:val="0020062B"/>
    <w:rsid w:val="002009F1"/>
    <w:rsid w:val="00200A7E"/>
    <w:rsid w:val="0020251B"/>
    <w:rsid w:val="00202734"/>
    <w:rsid w:val="00202AC1"/>
    <w:rsid w:val="00202CAB"/>
    <w:rsid w:val="00202D0A"/>
    <w:rsid w:val="00202D2B"/>
    <w:rsid w:val="0020364C"/>
    <w:rsid w:val="0020474D"/>
    <w:rsid w:val="00204766"/>
    <w:rsid w:val="0020499B"/>
    <w:rsid w:val="00204B05"/>
    <w:rsid w:val="00205CD0"/>
    <w:rsid w:val="002067C0"/>
    <w:rsid w:val="00206BC5"/>
    <w:rsid w:val="0020745A"/>
    <w:rsid w:val="00207930"/>
    <w:rsid w:val="00210424"/>
    <w:rsid w:val="00210449"/>
    <w:rsid w:val="00210F80"/>
    <w:rsid w:val="00211492"/>
    <w:rsid w:val="00211ACF"/>
    <w:rsid w:val="00211CB7"/>
    <w:rsid w:val="002129D6"/>
    <w:rsid w:val="00212B79"/>
    <w:rsid w:val="00213864"/>
    <w:rsid w:val="00213FF7"/>
    <w:rsid w:val="0021468E"/>
    <w:rsid w:val="00214778"/>
    <w:rsid w:val="0021481E"/>
    <w:rsid w:val="00216D30"/>
    <w:rsid w:val="002170F9"/>
    <w:rsid w:val="00217175"/>
    <w:rsid w:val="002175AA"/>
    <w:rsid w:val="00217A46"/>
    <w:rsid w:val="00217C7D"/>
    <w:rsid w:val="00220064"/>
    <w:rsid w:val="00220194"/>
    <w:rsid w:val="0022051B"/>
    <w:rsid w:val="002216B2"/>
    <w:rsid w:val="00222539"/>
    <w:rsid w:val="00222EED"/>
    <w:rsid w:val="00223385"/>
    <w:rsid w:val="0022473A"/>
    <w:rsid w:val="00224895"/>
    <w:rsid w:val="00224B0F"/>
    <w:rsid w:val="00224DA7"/>
    <w:rsid w:val="00224F42"/>
    <w:rsid w:val="00225903"/>
    <w:rsid w:val="00226699"/>
    <w:rsid w:val="0022764D"/>
    <w:rsid w:val="00227968"/>
    <w:rsid w:val="00227BFB"/>
    <w:rsid w:val="00230821"/>
    <w:rsid w:val="00230966"/>
    <w:rsid w:val="002309D1"/>
    <w:rsid w:val="002313B8"/>
    <w:rsid w:val="0023191A"/>
    <w:rsid w:val="00232835"/>
    <w:rsid w:val="002333F3"/>
    <w:rsid w:val="00233888"/>
    <w:rsid w:val="00233C60"/>
    <w:rsid w:val="00233CB4"/>
    <w:rsid w:val="00234029"/>
    <w:rsid w:val="00234C49"/>
    <w:rsid w:val="00234C94"/>
    <w:rsid w:val="0023593C"/>
    <w:rsid w:val="00235EEF"/>
    <w:rsid w:val="00236443"/>
    <w:rsid w:val="002364D7"/>
    <w:rsid w:val="00236539"/>
    <w:rsid w:val="002367A9"/>
    <w:rsid w:val="002369DA"/>
    <w:rsid w:val="00236A2F"/>
    <w:rsid w:val="002379CA"/>
    <w:rsid w:val="00237BB3"/>
    <w:rsid w:val="00237C1D"/>
    <w:rsid w:val="00237E63"/>
    <w:rsid w:val="00237ED7"/>
    <w:rsid w:val="002408E9"/>
    <w:rsid w:val="00240A71"/>
    <w:rsid w:val="002419EA"/>
    <w:rsid w:val="00241A56"/>
    <w:rsid w:val="00241D7B"/>
    <w:rsid w:val="002420C3"/>
    <w:rsid w:val="00242256"/>
    <w:rsid w:val="0024293C"/>
    <w:rsid w:val="0024301B"/>
    <w:rsid w:val="0024341E"/>
    <w:rsid w:val="00243864"/>
    <w:rsid w:val="00243C54"/>
    <w:rsid w:val="00244639"/>
    <w:rsid w:val="00244C1F"/>
    <w:rsid w:val="00244D0E"/>
    <w:rsid w:val="00244D45"/>
    <w:rsid w:val="002459BB"/>
    <w:rsid w:val="00245A71"/>
    <w:rsid w:val="00245B84"/>
    <w:rsid w:val="0024673B"/>
    <w:rsid w:val="00246746"/>
    <w:rsid w:val="00246E5B"/>
    <w:rsid w:val="002476A9"/>
    <w:rsid w:val="0025019A"/>
    <w:rsid w:val="0025026F"/>
    <w:rsid w:val="0025046A"/>
    <w:rsid w:val="0025089D"/>
    <w:rsid w:val="00251197"/>
    <w:rsid w:val="0025153E"/>
    <w:rsid w:val="00251656"/>
    <w:rsid w:val="00251A7A"/>
    <w:rsid w:val="00251E67"/>
    <w:rsid w:val="002522CE"/>
    <w:rsid w:val="00252716"/>
    <w:rsid w:val="002532DB"/>
    <w:rsid w:val="002536DA"/>
    <w:rsid w:val="0025428F"/>
    <w:rsid w:val="002544A2"/>
    <w:rsid w:val="0025498D"/>
    <w:rsid w:val="00254E50"/>
    <w:rsid w:val="00255689"/>
    <w:rsid w:val="002559E3"/>
    <w:rsid w:val="00255C93"/>
    <w:rsid w:val="00255F3A"/>
    <w:rsid w:val="002564DA"/>
    <w:rsid w:val="002566D8"/>
    <w:rsid w:val="002568E5"/>
    <w:rsid w:val="00256A7C"/>
    <w:rsid w:val="0025794F"/>
    <w:rsid w:val="00257F36"/>
    <w:rsid w:val="00257F5E"/>
    <w:rsid w:val="002608FD"/>
    <w:rsid w:val="00260A9B"/>
    <w:rsid w:val="00262019"/>
    <w:rsid w:val="002622E0"/>
    <w:rsid w:val="002626AF"/>
    <w:rsid w:val="0026318E"/>
    <w:rsid w:val="00264E76"/>
    <w:rsid w:val="002650FA"/>
    <w:rsid w:val="0026517A"/>
    <w:rsid w:val="00265C0D"/>
    <w:rsid w:val="0026649F"/>
    <w:rsid w:val="002664E6"/>
    <w:rsid w:val="00266B19"/>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FE"/>
    <w:rsid w:val="002743E2"/>
    <w:rsid w:val="00274A59"/>
    <w:rsid w:val="00274BAC"/>
    <w:rsid w:val="00274C55"/>
    <w:rsid w:val="00274F26"/>
    <w:rsid w:val="00275108"/>
    <w:rsid w:val="00275646"/>
    <w:rsid w:val="00275E6F"/>
    <w:rsid w:val="002765E0"/>
    <w:rsid w:val="0027739C"/>
    <w:rsid w:val="002774DB"/>
    <w:rsid w:val="002776BA"/>
    <w:rsid w:val="00280A86"/>
    <w:rsid w:val="00282945"/>
    <w:rsid w:val="002838E5"/>
    <w:rsid w:val="00283D21"/>
    <w:rsid w:val="00283E4A"/>
    <w:rsid w:val="00283E77"/>
    <w:rsid w:val="0028402F"/>
    <w:rsid w:val="002846DD"/>
    <w:rsid w:val="0028477F"/>
    <w:rsid w:val="0028513D"/>
    <w:rsid w:val="00285909"/>
    <w:rsid w:val="002863BE"/>
    <w:rsid w:val="00286F50"/>
    <w:rsid w:val="0028726A"/>
    <w:rsid w:val="002903FF"/>
    <w:rsid w:val="00290C50"/>
    <w:rsid w:val="002912BB"/>
    <w:rsid w:val="00291A2B"/>
    <w:rsid w:val="00291FCF"/>
    <w:rsid w:val="002921C2"/>
    <w:rsid w:val="002922A5"/>
    <w:rsid w:val="00292B28"/>
    <w:rsid w:val="00292F67"/>
    <w:rsid w:val="0029305A"/>
    <w:rsid w:val="00293FCA"/>
    <w:rsid w:val="00294D09"/>
    <w:rsid w:val="00294D49"/>
    <w:rsid w:val="00294EBD"/>
    <w:rsid w:val="002950F9"/>
    <w:rsid w:val="00295675"/>
    <w:rsid w:val="0029567B"/>
    <w:rsid w:val="002962E0"/>
    <w:rsid w:val="002964ED"/>
    <w:rsid w:val="0029656A"/>
    <w:rsid w:val="00296A47"/>
    <w:rsid w:val="00296A50"/>
    <w:rsid w:val="00297444"/>
    <w:rsid w:val="00297957"/>
    <w:rsid w:val="00297C62"/>
    <w:rsid w:val="00297D77"/>
    <w:rsid w:val="002A0EE9"/>
    <w:rsid w:val="002A0F9F"/>
    <w:rsid w:val="002A0FA1"/>
    <w:rsid w:val="002A14E3"/>
    <w:rsid w:val="002A1CAF"/>
    <w:rsid w:val="002A22E6"/>
    <w:rsid w:val="002A23FA"/>
    <w:rsid w:val="002A2805"/>
    <w:rsid w:val="002A391F"/>
    <w:rsid w:val="002A3F66"/>
    <w:rsid w:val="002A3F67"/>
    <w:rsid w:val="002A4210"/>
    <w:rsid w:val="002A5A2C"/>
    <w:rsid w:val="002A5A7C"/>
    <w:rsid w:val="002A5EBC"/>
    <w:rsid w:val="002A5F8E"/>
    <w:rsid w:val="002A6173"/>
    <w:rsid w:val="002A681E"/>
    <w:rsid w:val="002A752D"/>
    <w:rsid w:val="002A7F4E"/>
    <w:rsid w:val="002B032F"/>
    <w:rsid w:val="002B0641"/>
    <w:rsid w:val="002B17AE"/>
    <w:rsid w:val="002B22F5"/>
    <w:rsid w:val="002B26CC"/>
    <w:rsid w:val="002B288C"/>
    <w:rsid w:val="002B2A42"/>
    <w:rsid w:val="002B2BF9"/>
    <w:rsid w:val="002B3396"/>
    <w:rsid w:val="002B340A"/>
    <w:rsid w:val="002B3B30"/>
    <w:rsid w:val="002B3C65"/>
    <w:rsid w:val="002B5008"/>
    <w:rsid w:val="002B5079"/>
    <w:rsid w:val="002B520C"/>
    <w:rsid w:val="002B53FD"/>
    <w:rsid w:val="002B55C9"/>
    <w:rsid w:val="002B5C70"/>
    <w:rsid w:val="002B6A5B"/>
    <w:rsid w:val="002B6DDC"/>
    <w:rsid w:val="002B6F58"/>
    <w:rsid w:val="002B76E7"/>
    <w:rsid w:val="002B7720"/>
    <w:rsid w:val="002B7AAC"/>
    <w:rsid w:val="002C05B5"/>
    <w:rsid w:val="002C06FF"/>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D1B3F"/>
    <w:rsid w:val="002D1B8E"/>
    <w:rsid w:val="002D1F32"/>
    <w:rsid w:val="002D295E"/>
    <w:rsid w:val="002D2AA3"/>
    <w:rsid w:val="002D30D8"/>
    <w:rsid w:val="002D39AE"/>
    <w:rsid w:val="002D3E15"/>
    <w:rsid w:val="002D494F"/>
    <w:rsid w:val="002D4F1E"/>
    <w:rsid w:val="002D51E6"/>
    <w:rsid w:val="002D544A"/>
    <w:rsid w:val="002D5C48"/>
    <w:rsid w:val="002D6367"/>
    <w:rsid w:val="002D695F"/>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7756"/>
    <w:rsid w:val="002E783A"/>
    <w:rsid w:val="002E7BA7"/>
    <w:rsid w:val="002E7BD5"/>
    <w:rsid w:val="002F0537"/>
    <w:rsid w:val="002F05BF"/>
    <w:rsid w:val="002F06F3"/>
    <w:rsid w:val="002F098D"/>
    <w:rsid w:val="002F0F65"/>
    <w:rsid w:val="002F1594"/>
    <w:rsid w:val="002F15C5"/>
    <w:rsid w:val="002F15C6"/>
    <w:rsid w:val="002F16CB"/>
    <w:rsid w:val="002F1A49"/>
    <w:rsid w:val="002F2339"/>
    <w:rsid w:val="002F27BF"/>
    <w:rsid w:val="002F286D"/>
    <w:rsid w:val="002F2A09"/>
    <w:rsid w:val="002F2B0C"/>
    <w:rsid w:val="002F3133"/>
    <w:rsid w:val="002F3219"/>
    <w:rsid w:val="002F3D55"/>
    <w:rsid w:val="002F4866"/>
    <w:rsid w:val="002F5C73"/>
    <w:rsid w:val="002F5CFB"/>
    <w:rsid w:val="002F5FF0"/>
    <w:rsid w:val="002F63EF"/>
    <w:rsid w:val="002F6891"/>
    <w:rsid w:val="002F693B"/>
    <w:rsid w:val="002F696A"/>
    <w:rsid w:val="002F6AE5"/>
    <w:rsid w:val="002F6DFC"/>
    <w:rsid w:val="003000EA"/>
    <w:rsid w:val="0030087D"/>
    <w:rsid w:val="0030090B"/>
    <w:rsid w:val="00301857"/>
    <w:rsid w:val="00301D0D"/>
    <w:rsid w:val="003025EA"/>
    <w:rsid w:val="003025EF"/>
    <w:rsid w:val="00302A2D"/>
    <w:rsid w:val="00302F63"/>
    <w:rsid w:val="00303C64"/>
    <w:rsid w:val="00303FFA"/>
    <w:rsid w:val="003050E4"/>
    <w:rsid w:val="00305179"/>
    <w:rsid w:val="00305742"/>
    <w:rsid w:val="00305B88"/>
    <w:rsid w:val="00305BB5"/>
    <w:rsid w:val="00306090"/>
    <w:rsid w:val="00306101"/>
    <w:rsid w:val="0030644C"/>
    <w:rsid w:val="00306653"/>
    <w:rsid w:val="0030683A"/>
    <w:rsid w:val="00306CD0"/>
    <w:rsid w:val="003077ED"/>
    <w:rsid w:val="00307BA9"/>
    <w:rsid w:val="003100BA"/>
    <w:rsid w:val="003102C3"/>
    <w:rsid w:val="00310A35"/>
    <w:rsid w:val="00310A5D"/>
    <w:rsid w:val="00310D02"/>
    <w:rsid w:val="00310E6B"/>
    <w:rsid w:val="00311290"/>
    <w:rsid w:val="00311503"/>
    <w:rsid w:val="00311512"/>
    <w:rsid w:val="00311F8B"/>
    <w:rsid w:val="0031212E"/>
    <w:rsid w:val="00312288"/>
    <w:rsid w:val="00312C19"/>
    <w:rsid w:val="003130BF"/>
    <w:rsid w:val="00313846"/>
    <w:rsid w:val="00313890"/>
    <w:rsid w:val="00313AAF"/>
    <w:rsid w:val="003142E4"/>
    <w:rsid w:val="00315AA6"/>
    <w:rsid w:val="00315BCC"/>
    <w:rsid w:val="00315BF7"/>
    <w:rsid w:val="00315E75"/>
    <w:rsid w:val="00316328"/>
    <w:rsid w:val="00316D5E"/>
    <w:rsid w:val="003175C4"/>
    <w:rsid w:val="00317D9F"/>
    <w:rsid w:val="00317F19"/>
    <w:rsid w:val="00317F3B"/>
    <w:rsid w:val="003204C2"/>
    <w:rsid w:val="00320D4D"/>
    <w:rsid w:val="00321B87"/>
    <w:rsid w:val="003229AE"/>
    <w:rsid w:val="00322A10"/>
    <w:rsid w:val="00323BD6"/>
    <w:rsid w:val="00325736"/>
    <w:rsid w:val="003261F3"/>
    <w:rsid w:val="00326561"/>
    <w:rsid w:val="00326607"/>
    <w:rsid w:val="00326D71"/>
    <w:rsid w:val="0032785D"/>
    <w:rsid w:val="003301DF"/>
    <w:rsid w:val="003305CC"/>
    <w:rsid w:val="0033077A"/>
    <w:rsid w:val="00330993"/>
    <w:rsid w:val="00330B73"/>
    <w:rsid w:val="00331AD6"/>
    <w:rsid w:val="00332A77"/>
    <w:rsid w:val="00332E3E"/>
    <w:rsid w:val="00333047"/>
    <w:rsid w:val="00333187"/>
    <w:rsid w:val="003331FB"/>
    <w:rsid w:val="003332F9"/>
    <w:rsid w:val="00333449"/>
    <w:rsid w:val="0033348E"/>
    <w:rsid w:val="003340C4"/>
    <w:rsid w:val="003357BF"/>
    <w:rsid w:val="00335B8D"/>
    <w:rsid w:val="00335C1A"/>
    <w:rsid w:val="00335DC8"/>
    <w:rsid w:val="00336587"/>
    <w:rsid w:val="00336BC3"/>
    <w:rsid w:val="00337322"/>
    <w:rsid w:val="0033737D"/>
    <w:rsid w:val="00340611"/>
    <w:rsid w:val="00342E13"/>
    <w:rsid w:val="00343A01"/>
    <w:rsid w:val="00344516"/>
    <w:rsid w:val="003449B4"/>
    <w:rsid w:val="00344ED7"/>
    <w:rsid w:val="0034532F"/>
    <w:rsid w:val="003456C0"/>
    <w:rsid w:val="00345867"/>
    <w:rsid w:val="00345DAC"/>
    <w:rsid w:val="003465F8"/>
    <w:rsid w:val="00346EF9"/>
    <w:rsid w:val="00347172"/>
    <w:rsid w:val="0034739B"/>
    <w:rsid w:val="00347920"/>
    <w:rsid w:val="00347AE4"/>
    <w:rsid w:val="00347C41"/>
    <w:rsid w:val="003507F7"/>
    <w:rsid w:val="003522B2"/>
    <w:rsid w:val="0035255B"/>
    <w:rsid w:val="003525CD"/>
    <w:rsid w:val="0035278D"/>
    <w:rsid w:val="00352A90"/>
    <w:rsid w:val="00352A94"/>
    <w:rsid w:val="003530DB"/>
    <w:rsid w:val="00353622"/>
    <w:rsid w:val="003542B3"/>
    <w:rsid w:val="00354324"/>
    <w:rsid w:val="003545F9"/>
    <w:rsid w:val="0035466D"/>
    <w:rsid w:val="0035480B"/>
    <w:rsid w:val="003554A0"/>
    <w:rsid w:val="00355536"/>
    <w:rsid w:val="003555A6"/>
    <w:rsid w:val="00355D6D"/>
    <w:rsid w:val="00356269"/>
    <w:rsid w:val="00356D33"/>
    <w:rsid w:val="003571E4"/>
    <w:rsid w:val="00357615"/>
    <w:rsid w:val="00357BC2"/>
    <w:rsid w:val="00357FBD"/>
    <w:rsid w:val="00360BB3"/>
    <w:rsid w:val="0036144B"/>
    <w:rsid w:val="00361691"/>
    <w:rsid w:val="00362894"/>
    <w:rsid w:val="00362AD9"/>
    <w:rsid w:val="003632B1"/>
    <w:rsid w:val="00363C70"/>
    <w:rsid w:val="00363CE2"/>
    <w:rsid w:val="00363E94"/>
    <w:rsid w:val="003641B5"/>
    <w:rsid w:val="00364462"/>
    <w:rsid w:val="003645BC"/>
    <w:rsid w:val="00364B55"/>
    <w:rsid w:val="003654BA"/>
    <w:rsid w:val="0036552C"/>
    <w:rsid w:val="00365C6A"/>
    <w:rsid w:val="00365D44"/>
    <w:rsid w:val="00365E3D"/>
    <w:rsid w:val="00367C66"/>
    <w:rsid w:val="003705E0"/>
    <w:rsid w:val="003708CD"/>
    <w:rsid w:val="00370AC6"/>
    <w:rsid w:val="00370F55"/>
    <w:rsid w:val="00371715"/>
    <w:rsid w:val="00371DEC"/>
    <w:rsid w:val="00372410"/>
    <w:rsid w:val="00372E3D"/>
    <w:rsid w:val="003733E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6CA"/>
    <w:rsid w:val="00380A49"/>
    <w:rsid w:val="003815EE"/>
    <w:rsid w:val="00381B50"/>
    <w:rsid w:val="003832A3"/>
    <w:rsid w:val="0038357D"/>
    <w:rsid w:val="00383734"/>
    <w:rsid w:val="003838B6"/>
    <w:rsid w:val="00383BC5"/>
    <w:rsid w:val="003845AE"/>
    <w:rsid w:val="003849FA"/>
    <w:rsid w:val="00384F02"/>
    <w:rsid w:val="0038508C"/>
    <w:rsid w:val="0038522B"/>
    <w:rsid w:val="00385B24"/>
    <w:rsid w:val="00386A24"/>
    <w:rsid w:val="00386D62"/>
    <w:rsid w:val="00387208"/>
    <w:rsid w:val="00387366"/>
    <w:rsid w:val="00387E03"/>
    <w:rsid w:val="003901F5"/>
    <w:rsid w:val="00390C07"/>
    <w:rsid w:val="003912CF"/>
    <w:rsid w:val="00391407"/>
    <w:rsid w:val="0039149E"/>
    <w:rsid w:val="00391691"/>
    <w:rsid w:val="00391D1F"/>
    <w:rsid w:val="00391FEB"/>
    <w:rsid w:val="003929EF"/>
    <w:rsid w:val="00393B65"/>
    <w:rsid w:val="00393F47"/>
    <w:rsid w:val="00394622"/>
    <w:rsid w:val="00394F5A"/>
    <w:rsid w:val="0039603B"/>
    <w:rsid w:val="003964BE"/>
    <w:rsid w:val="00396AD1"/>
    <w:rsid w:val="00397434"/>
    <w:rsid w:val="00397AB1"/>
    <w:rsid w:val="00397AED"/>
    <w:rsid w:val="00397C10"/>
    <w:rsid w:val="003A00EA"/>
    <w:rsid w:val="003A08FD"/>
    <w:rsid w:val="003A0FBC"/>
    <w:rsid w:val="003A192C"/>
    <w:rsid w:val="003A2C0B"/>
    <w:rsid w:val="003A2D1C"/>
    <w:rsid w:val="003A33B8"/>
    <w:rsid w:val="003A38D8"/>
    <w:rsid w:val="003A4096"/>
    <w:rsid w:val="003A4139"/>
    <w:rsid w:val="003A4647"/>
    <w:rsid w:val="003A584D"/>
    <w:rsid w:val="003A5E44"/>
    <w:rsid w:val="003A6911"/>
    <w:rsid w:val="003A6D84"/>
    <w:rsid w:val="003A7C55"/>
    <w:rsid w:val="003A7C67"/>
    <w:rsid w:val="003B03A2"/>
    <w:rsid w:val="003B17EA"/>
    <w:rsid w:val="003B18AD"/>
    <w:rsid w:val="003B1D6E"/>
    <w:rsid w:val="003B2186"/>
    <w:rsid w:val="003B240E"/>
    <w:rsid w:val="003B24F1"/>
    <w:rsid w:val="003B2744"/>
    <w:rsid w:val="003B2B2D"/>
    <w:rsid w:val="003B2BD2"/>
    <w:rsid w:val="003B2E1F"/>
    <w:rsid w:val="003B313B"/>
    <w:rsid w:val="003B33AD"/>
    <w:rsid w:val="003B59E9"/>
    <w:rsid w:val="003B5A50"/>
    <w:rsid w:val="003B6A5B"/>
    <w:rsid w:val="003B7118"/>
    <w:rsid w:val="003B76C6"/>
    <w:rsid w:val="003B77D9"/>
    <w:rsid w:val="003B78AA"/>
    <w:rsid w:val="003B7E52"/>
    <w:rsid w:val="003C00EE"/>
    <w:rsid w:val="003C0137"/>
    <w:rsid w:val="003C08C1"/>
    <w:rsid w:val="003C08F2"/>
    <w:rsid w:val="003C09F8"/>
    <w:rsid w:val="003C0DA0"/>
    <w:rsid w:val="003C0FBE"/>
    <w:rsid w:val="003C15C5"/>
    <w:rsid w:val="003C180B"/>
    <w:rsid w:val="003C1828"/>
    <w:rsid w:val="003C19D8"/>
    <w:rsid w:val="003C25B7"/>
    <w:rsid w:val="003C3713"/>
    <w:rsid w:val="003C3740"/>
    <w:rsid w:val="003C39B1"/>
    <w:rsid w:val="003C3F5A"/>
    <w:rsid w:val="003C51AF"/>
    <w:rsid w:val="003C591D"/>
    <w:rsid w:val="003C5AB7"/>
    <w:rsid w:val="003C5D01"/>
    <w:rsid w:val="003C6AB0"/>
    <w:rsid w:val="003C730F"/>
    <w:rsid w:val="003C7783"/>
    <w:rsid w:val="003C78BA"/>
    <w:rsid w:val="003C7CCE"/>
    <w:rsid w:val="003C7E8A"/>
    <w:rsid w:val="003D05D5"/>
    <w:rsid w:val="003D10E8"/>
    <w:rsid w:val="003D1E6B"/>
    <w:rsid w:val="003D2C64"/>
    <w:rsid w:val="003D2C6C"/>
    <w:rsid w:val="003D3151"/>
    <w:rsid w:val="003D382A"/>
    <w:rsid w:val="003D3D16"/>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7070"/>
    <w:rsid w:val="003D7206"/>
    <w:rsid w:val="003D729A"/>
    <w:rsid w:val="003D77AB"/>
    <w:rsid w:val="003D7BBE"/>
    <w:rsid w:val="003E09B8"/>
    <w:rsid w:val="003E0E33"/>
    <w:rsid w:val="003E20F7"/>
    <w:rsid w:val="003E2A21"/>
    <w:rsid w:val="003E3240"/>
    <w:rsid w:val="003E3C2E"/>
    <w:rsid w:val="003E3D69"/>
    <w:rsid w:val="003E4440"/>
    <w:rsid w:val="003E66D3"/>
    <w:rsid w:val="003E69C4"/>
    <w:rsid w:val="003E69C6"/>
    <w:rsid w:val="003E74D0"/>
    <w:rsid w:val="003E7852"/>
    <w:rsid w:val="003E7C21"/>
    <w:rsid w:val="003F141D"/>
    <w:rsid w:val="003F1922"/>
    <w:rsid w:val="003F25EA"/>
    <w:rsid w:val="003F2C9C"/>
    <w:rsid w:val="003F32A1"/>
    <w:rsid w:val="003F5A0C"/>
    <w:rsid w:val="003F72C0"/>
    <w:rsid w:val="003F764F"/>
    <w:rsid w:val="003F79AC"/>
    <w:rsid w:val="003F7BDF"/>
    <w:rsid w:val="003F7FB6"/>
    <w:rsid w:val="004000EB"/>
    <w:rsid w:val="00400604"/>
    <w:rsid w:val="004007F4"/>
    <w:rsid w:val="00401882"/>
    <w:rsid w:val="00401931"/>
    <w:rsid w:val="00401C85"/>
    <w:rsid w:val="00401F40"/>
    <w:rsid w:val="0040361B"/>
    <w:rsid w:val="00403D10"/>
    <w:rsid w:val="00404893"/>
    <w:rsid w:val="00404967"/>
    <w:rsid w:val="0040522D"/>
    <w:rsid w:val="0040524D"/>
    <w:rsid w:val="0040539E"/>
    <w:rsid w:val="00406090"/>
    <w:rsid w:val="00406454"/>
    <w:rsid w:val="00406A10"/>
    <w:rsid w:val="0040753D"/>
    <w:rsid w:val="004075D9"/>
    <w:rsid w:val="00410265"/>
    <w:rsid w:val="0041047C"/>
    <w:rsid w:val="00411BD4"/>
    <w:rsid w:val="004125DB"/>
    <w:rsid w:val="0041299D"/>
    <w:rsid w:val="00413356"/>
    <w:rsid w:val="00413F9E"/>
    <w:rsid w:val="00414A01"/>
    <w:rsid w:val="00414B88"/>
    <w:rsid w:val="00415C80"/>
    <w:rsid w:val="00416370"/>
    <w:rsid w:val="00416AFA"/>
    <w:rsid w:val="00416BF0"/>
    <w:rsid w:val="00417ADC"/>
    <w:rsid w:val="00417BFD"/>
    <w:rsid w:val="00417EAA"/>
    <w:rsid w:val="00417F78"/>
    <w:rsid w:val="00417FAE"/>
    <w:rsid w:val="00420411"/>
    <w:rsid w:val="00420864"/>
    <w:rsid w:val="00420982"/>
    <w:rsid w:val="00420C33"/>
    <w:rsid w:val="004214F2"/>
    <w:rsid w:val="00421858"/>
    <w:rsid w:val="00423F1F"/>
    <w:rsid w:val="00424900"/>
    <w:rsid w:val="004251EF"/>
    <w:rsid w:val="00425A1A"/>
    <w:rsid w:val="00425BDD"/>
    <w:rsid w:val="00426066"/>
    <w:rsid w:val="00426345"/>
    <w:rsid w:val="0042662E"/>
    <w:rsid w:val="00426AB6"/>
    <w:rsid w:val="00426B94"/>
    <w:rsid w:val="004270FF"/>
    <w:rsid w:val="004272A8"/>
    <w:rsid w:val="00427B64"/>
    <w:rsid w:val="00427F0B"/>
    <w:rsid w:val="004300C2"/>
    <w:rsid w:val="004302A0"/>
    <w:rsid w:val="004303AB"/>
    <w:rsid w:val="00430584"/>
    <w:rsid w:val="00430706"/>
    <w:rsid w:val="00431622"/>
    <w:rsid w:val="004318E3"/>
    <w:rsid w:val="00431C76"/>
    <w:rsid w:val="0043204A"/>
    <w:rsid w:val="00432F2B"/>
    <w:rsid w:val="0043326E"/>
    <w:rsid w:val="004338EF"/>
    <w:rsid w:val="00433ACD"/>
    <w:rsid w:val="00433B70"/>
    <w:rsid w:val="00433FB5"/>
    <w:rsid w:val="0043401B"/>
    <w:rsid w:val="004340EC"/>
    <w:rsid w:val="004341ED"/>
    <w:rsid w:val="0043434A"/>
    <w:rsid w:val="0043508B"/>
    <w:rsid w:val="00435600"/>
    <w:rsid w:val="004358C9"/>
    <w:rsid w:val="00435BB2"/>
    <w:rsid w:val="00435BBB"/>
    <w:rsid w:val="00436136"/>
    <w:rsid w:val="004361AF"/>
    <w:rsid w:val="00436252"/>
    <w:rsid w:val="0043673C"/>
    <w:rsid w:val="00436BAA"/>
    <w:rsid w:val="00436F00"/>
    <w:rsid w:val="00436F31"/>
    <w:rsid w:val="00437019"/>
    <w:rsid w:val="00437111"/>
    <w:rsid w:val="00437A92"/>
    <w:rsid w:val="0044012C"/>
    <w:rsid w:val="004404CD"/>
    <w:rsid w:val="004405B1"/>
    <w:rsid w:val="0044067C"/>
    <w:rsid w:val="00441427"/>
    <w:rsid w:val="00441691"/>
    <w:rsid w:val="00441CC9"/>
    <w:rsid w:val="00441EC5"/>
    <w:rsid w:val="00442061"/>
    <w:rsid w:val="00442795"/>
    <w:rsid w:val="00442E4E"/>
    <w:rsid w:val="004435F1"/>
    <w:rsid w:val="00444086"/>
    <w:rsid w:val="00444D63"/>
    <w:rsid w:val="00445520"/>
    <w:rsid w:val="00445D30"/>
    <w:rsid w:val="004463C1"/>
    <w:rsid w:val="00446787"/>
    <w:rsid w:val="00447527"/>
    <w:rsid w:val="004504A0"/>
    <w:rsid w:val="00450B81"/>
    <w:rsid w:val="00450F3C"/>
    <w:rsid w:val="004511E3"/>
    <w:rsid w:val="0045141A"/>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57938"/>
    <w:rsid w:val="004605C9"/>
    <w:rsid w:val="0046073B"/>
    <w:rsid w:val="00460790"/>
    <w:rsid w:val="00460CF4"/>
    <w:rsid w:val="004620EE"/>
    <w:rsid w:val="00462B23"/>
    <w:rsid w:val="0046428F"/>
    <w:rsid w:val="004646D7"/>
    <w:rsid w:val="004648A7"/>
    <w:rsid w:val="00464A0A"/>
    <w:rsid w:val="00464E9F"/>
    <w:rsid w:val="00465BCD"/>
    <w:rsid w:val="00465D20"/>
    <w:rsid w:val="004669EA"/>
    <w:rsid w:val="00466DC1"/>
    <w:rsid w:val="00466EB6"/>
    <w:rsid w:val="00466FD2"/>
    <w:rsid w:val="00467028"/>
    <w:rsid w:val="0046717D"/>
    <w:rsid w:val="0046756B"/>
    <w:rsid w:val="0046761E"/>
    <w:rsid w:val="004679C9"/>
    <w:rsid w:val="00467C26"/>
    <w:rsid w:val="00467CBB"/>
    <w:rsid w:val="004707DF"/>
    <w:rsid w:val="00471162"/>
    <w:rsid w:val="004711CF"/>
    <w:rsid w:val="004714F1"/>
    <w:rsid w:val="00471540"/>
    <w:rsid w:val="0047168C"/>
    <w:rsid w:val="00471A0E"/>
    <w:rsid w:val="00471C26"/>
    <w:rsid w:val="00471E8F"/>
    <w:rsid w:val="004721D8"/>
    <w:rsid w:val="00472850"/>
    <w:rsid w:val="00472C39"/>
    <w:rsid w:val="00473074"/>
    <w:rsid w:val="004738C7"/>
    <w:rsid w:val="00473C7C"/>
    <w:rsid w:val="004744E3"/>
    <w:rsid w:val="00474695"/>
    <w:rsid w:val="00475936"/>
    <w:rsid w:val="00475CD5"/>
    <w:rsid w:val="0047650C"/>
    <w:rsid w:val="0047674B"/>
    <w:rsid w:val="00476934"/>
    <w:rsid w:val="00476B85"/>
    <w:rsid w:val="00477707"/>
    <w:rsid w:val="004779AC"/>
    <w:rsid w:val="00477B8D"/>
    <w:rsid w:val="00480051"/>
    <w:rsid w:val="004809E4"/>
    <w:rsid w:val="00480E87"/>
    <w:rsid w:val="00480FB5"/>
    <w:rsid w:val="00481143"/>
    <w:rsid w:val="004811B6"/>
    <w:rsid w:val="00481641"/>
    <w:rsid w:val="00481B2E"/>
    <w:rsid w:val="0048215F"/>
    <w:rsid w:val="00482495"/>
    <w:rsid w:val="00482D70"/>
    <w:rsid w:val="00483044"/>
    <w:rsid w:val="00483A3E"/>
    <w:rsid w:val="00483F83"/>
    <w:rsid w:val="00484408"/>
    <w:rsid w:val="004847B2"/>
    <w:rsid w:val="00484F75"/>
    <w:rsid w:val="00485007"/>
    <w:rsid w:val="0048546F"/>
    <w:rsid w:val="0048559D"/>
    <w:rsid w:val="00485C8D"/>
    <w:rsid w:val="00486013"/>
    <w:rsid w:val="0048643A"/>
    <w:rsid w:val="00486565"/>
    <w:rsid w:val="004866C8"/>
    <w:rsid w:val="00487E69"/>
    <w:rsid w:val="0049007B"/>
    <w:rsid w:val="004901B7"/>
    <w:rsid w:val="00490CA9"/>
    <w:rsid w:val="00491AE9"/>
    <w:rsid w:val="00491DF8"/>
    <w:rsid w:val="004920F8"/>
    <w:rsid w:val="004926F5"/>
    <w:rsid w:val="00492DBE"/>
    <w:rsid w:val="00495007"/>
    <w:rsid w:val="0049522F"/>
    <w:rsid w:val="00495DDA"/>
    <w:rsid w:val="0049668C"/>
    <w:rsid w:val="0049680A"/>
    <w:rsid w:val="00496849"/>
    <w:rsid w:val="00496960"/>
    <w:rsid w:val="00496DF3"/>
    <w:rsid w:val="00496EC9"/>
    <w:rsid w:val="0049732F"/>
    <w:rsid w:val="00497D51"/>
    <w:rsid w:val="004A023E"/>
    <w:rsid w:val="004A051C"/>
    <w:rsid w:val="004A0699"/>
    <w:rsid w:val="004A0FF1"/>
    <w:rsid w:val="004A19C2"/>
    <w:rsid w:val="004A1CF4"/>
    <w:rsid w:val="004A2770"/>
    <w:rsid w:val="004A2DA1"/>
    <w:rsid w:val="004A2DC0"/>
    <w:rsid w:val="004A2FE6"/>
    <w:rsid w:val="004A3572"/>
    <w:rsid w:val="004A3585"/>
    <w:rsid w:val="004A38E3"/>
    <w:rsid w:val="004A4C05"/>
    <w:rsid w:val="004A5286"/>
    <w:rsid w:val="004A56F3"/>
    <w:rsid w:val="004A5841"/>
    <w:rsid w:val="004A58DD"/>
    <w:rsid w:val="004A59BB"/>
    <w:rsid w:val="004A75E4"/>
    <w:rsid w:val="004B13FD"/>
    <w:rsid w:val="004B14A5"/>
    <w:rsid w:val="004B1F30"/>
    <w:rsid w:val="004B28F1"/>
    <w:rsid w:val="004B2EB2"/>
    <w:rsid w:val="004B3436"/>
    <w:rsid w:val="004B394B"/>
    <w:rsid w:val="004B39DA"/>
    <w:rsid w:val="004B4F0B"/>
    <w:rsid w:val="004B51B8"/>
    <w:rsid w:val="004B5BB8"/>
    <w:rsid w:val="004B60EA"/>
    <w:rsid w:val="004B61ED"/>
    <w:rsid w:val="004B6963"/>
    <w:rsid w:val="004B6CB0"/>
    <w:rsid w:val="004B71C3"/>
    <w:rsid w:val="004B7E08"/>
    <w:rsid w:val="004B7E5B"/>
    <w:rsid w:val="004B7F4C"/>
    <w:rsid w:val="004C0577"/>
    <w:rsid w:val="004C0779"/>
    <w:rsid w:val="004C08D6"/>
    <w:rsid w:val="004C0932"/>
    <w:rsid w:val="004C1592"/>
    <w:rsid w:val="004C2064"/>
    <w:rsid w:val="004C2FE5"/>
    <w:rsid w:val="004C3751"/>
    <w:rsid w:val="004C38FF"/>
    <w:rsid w:val="004C39CB"/>
    <w:rsid w:val="004C3C85"/>
    <w:rsid w:val="004C447C"/>
    <w:rsid w:val="004C4520"/>
    <w:rsid w:val="004C47E4"/>
    <w:rsid w:val="004C489E"/>
    <w:rsid w:val="004C4EA1"/>
    <w:rsid w:val="004C580B"/>
    <w:rsid w:val="004C5952"/>
    <w:rsid w:val="004C5B7C"/>
    <w:rsid w:val="004C62F0"/>
    <w:rsid w:val="004C6688"/>
    <w:rsid w:val="004C7310"/>
    <w:rsid w:val="004C737C"/>
    <w:rsid w:val="004C75E4"/>
    <w:rsid w:val="004C7B3E"/>
    <w:rsid w:val="004C7C45"/>
    <w:rsid w:val="004D03E5"/>
    <w:rsid w:val="004D0469"/>
    <w:rsid w:val="004D0C53"/>
    <w:rsid w:val="004D0C74"/>
    <w:rsid w:val="004D0D4B"/>
    <w:rsid w:val="004D12DE"/>
    <w:rsid w:val="004D1747"/>
    <w:rsid w:val="004D1ABE"/>
    <w:rsid w:val="004D1B2A"/>
    <w:rsid w:val="004D2A0A"/>
    <w:rsid w:val="004D2BC6"/>
    <w:rsid w:val="004D2DED"/>
    <w:rsid w:val="004D2E1C"/>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4EC"/>
    <w:rsid w:val="004E2C24"/>
    <w:rsid w:val="004E3622"/>
    <w:rsid w:val="004E4F48"/>
    <w:rsid w:val="004E706A"/>
    <w:rsid w:val="004E71CA"/>
    <w:rsid w:val="004E7480"/>
    <w:rsid w:val="004F0E37"/>
    <w:rsid w:val="004F1186"/>
    <w:rsid w:val="004F19A7"/>
    <w:rsid w:val="004F1D54"/>
    <w:rsid w:val="004F20A4"/>
    <w:rsid w:val="004F25B5"/>
    <w:rsid w:val="004F2B60"/>
    <w:rsid w:val="004F35DF"/>
    <w:rsid w:val="004F3641"/>
    <w:rsid w:val="004F3774"/>
    <w:rsid w:val="004F3A3C"/>
    <w:rsid w:val="004F3FED"/>
    <w:rsid w:val="004F4396"/>
    <w:rsid w:val="004F510C"/>
    <w:rsid w:val="004F534C"/>
    <w:rsid w:val="004F5AC7"/>
    <w:rsid w:val="004F6914"/>
    <w:rsid w:val="004F7010"/>
    <w:rsid w:val="004F70E2"/>
    <w:rsid w:val="004F7885"/>
    <w:rsid w:val="00500200"/>
    <w:rsid w:val="00500457"/>
    <w:rsid w:val="00500D15"/>
    <w:rsid w:val="00501261"/>
    <w:rsid w:val="00501E2C"/>
    <w:rsid w:val="0050229F"/>
    <w:rsid w:val="00502520"/>
    <w:rsid w:val="00502C14"/>
    <w:rsid w:val="00502E4C"/>
    <w:rsid w:val="0050343C"/>
    <w:rsid w:val="00503E06"/>
    <w:rsid w:val="00504A2A"/>
    <w:rsid w:val="00505D87"/>
    <w:rsid w:val="0050710E"/>
    <w:rsid w:val="00507590"/>
    <w:rsid w:val="00510FD7"/>
    <w:rsid w:val="005111E7"/>
    <w:rsid w:val="0051150E"/>
    <w:rsid w:val="00511572"/>
    <w:rsid w:val="00511F4D"/>
    <w:rsid w:val="0051239E"/>
    <w:rsid w:val="005129EB"/>
    <w:rsid w:val="00512B86"/>
    <w:rsid w:val="005130A5"/>
    <w:rsid w:val="00513949"/>
    <w:rsid w:val="00513D88"/>
    <w:rsid w:val="00514A5F"/>
    <w:rsid w:val="00514A7F"/>
    <w:rsid w:val="00514C7B"/>
    <w:rsid w:val="00515EE0"/>
    <w:rsid w:val="0051626C"/>
    <w:rsid w:val="005163B5"/>
    <w:rsid w:val="0051640F"/>
    <w:rsid w:val="005173BE"/>
    <w:rsid w:val="0051745B"/>
    <w:rsid w:val="00517B3F"/>
    <w:rsid w:val="00520176"/>
    <w:rsid w:val="005220E9"/>
    <w:rsid w:val="005224A1"/>
    <w:rsid w:val="00523BAD"/>
    <w:rsid w:val="005257DE"/>
    <w:rsid w:val="00526208"/>
    <w:rsid w:val="0052638A"/>
    <w:rsid w:val="0053055E"/>
    <w:rsid w:val="0053069C"/>
    <w:rsid w:val="0053298C"/>
    <w:rsid w:val="00532C2D"/>
    <w:rsid w:val="00533790"/>
    <w:rsid w:val="00535245"/>
    <w:rsid w:val="00535BBD"/>
    <w:rsid w:val="00536217"/>
    <w:rsid w:val="00537911"/>
    <w:rsid w:val="00540408"/>
    <w:rsid w:val="005406B8"/>
    <w:rsid w:val="005408D7"/>
    <w:rsid w:val="005410A5"/>
    <w:rsid w:val="00542100"/>
    <w:rsid w:val="00542177"/>
    <w:rsid w:val="00542F0E"/>
    <w:rsid w:val="00543208"/>
    <w:rsid w:val="00544131"/>
    <w:rsid w:val="005441B6"/>
    <w:rsid w:val="00544A31"/>
    <w:rsid w:val="00544F87"/>
    <w:rsid w:val="00545565"/>
    <w:rsid w:val="00545A16"/>
    <w:rsid w:val="00545CA3"/>
    <w:rsid w:val="00546489"/>
    <w:rsid w:val="0054657A"/>
    <w:rsid w:val="00546679"/>
    <w:rsid w:val="005468F9"/>
    <w:rsid w:val="00546989"/>
    <w:rsid w:val="00546ED8"/>
    <w:rsid w:val="00547AA6"/>
    <w:rsid w:val="00547B9D"/>
    <w:rsid w:val="005508D9"/>
    <w:rsid w:val="00550996"/>
    <w:rsid w:val="00550ABD"/>
    <w:rsid w:val="00550BD4"/>
    <w:rsid w:val="0055204F"/>
    <w:rsid w:val="005527F1"/>
    <w:rsid w:val="00552BB6"/>
    <w:rsid w:val="00552DBF"/>
    <w:rsid w:val="00553521"/>
    <w:rsid w:val="0055433A"/>
    <w:rsid w:val="0055470C"/>
    <w:rsid w:val="005547FC"/>
    <w:rsid w:val="00554E37"/>
    <w:rsid w:val="00554E55"/>
    <w:rsid w:val="00555424"/>
    <w:rsid w:val="00555BED"/>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34D1"/>
    <w:rsid w:val="00564807"/>
    <w:rsid w:val="00564A57"/>
    <w:rsid w:val="00564DCE"/>
    <w:rsid w:val="00565280"/>
    <w:rsid w:val="005652B5"/>
    <w:rsid w:val="005652D3"/>
    <w:rsid w:val="00565A43"/>
    <w:rsid w:val="0056603E"/>
    <w:rsid w:val="0056626B"/>
    <w:rsid w:val="005662BB"/>
    <w:rsid w:val="0056661C"/>
    <w:rsid w:val="00570452"/>
    <w:rsid w:val="005708D5"/>
    <w:rsid w:val="00570A51"/>
    <w:rsid w:val="00570B9A"/>
    <w:rsid w:val="00571821"/>
    <w:rsid w:val="00571D25"/>
    <w:rsid w:val="00572460"/>
    <w:rsid w:val="0057285B"/>
    <w:rsid w:val="00572AAE"/>
    <w:rsid w:val="00572BA1"/>
    <w:rsid w:val="00573A24"/>
    <w:rsid w:val="00573ADA"/>
    <w:rsid w:val="005740E3"/>
    <w:rsid w:val="0057427D"/>
    <w:rsid w:val="00574777"/>
    <w:rsid w:val="0057485B"/>
    <w:rsid w:val="00574EEB"/>
    <w:rsid w:val="00575186"/>
    <w:rsid w:val="005758E7"/>
    <w:rsid w:val="00575DB4"/>
    <w:rsid w:val="0057627A"/>
    <w:rsid w:val="005765EC"/>
    <w:rsid w:val="005800B1"/>
    <w:rsid w:val="00580B4F"/>
    <w:rsid w:val="00580CB3"/>
    <w:rsid w:val="00581499"/>
    <w:rsid w:val="00581522"/>
    <w:rsid w:val="005815E9"/>
    <w:rsid w:val="0058160D"/>
    <w:rsid w:val="00582224"/>
    <w:rsid w:val="00582511"/>
    <w:rsid w:val="00582616"/>
    <w:rsid w:val="005828D4"/>
    <w:rsid w:val="00582E6A"/>
    <w:rsid w:val="00583405"/>
    <w:rsid w:val="00583441"/>
    <w:rsid w:val="00583542"/>
    <w:rsid w:val="005839F6"/>
    <w:rsid w:val="005840B2"/>
    <w:rsid w:val="0058410E"/>
    <w:rsid w:val="00584200"/>
    <w:rsid w:val="00584214"/>
    <w:rsid w:val="00584732"/>
    <w:rsid w:val="0058477D"/>
    <w:rsid w:val="005857AF"/>
    <w:rsid w:val="00585A87"/>
    <w:rsid w:val="00585C45"/>
    <w:rsid w:val="00585D3A"/>
    <w:rsid w:val="00585F25"/>
    <w:rsid w:val="005864E4"/>
    <w:rsid w:val="00586675"/>
    <w:rsid w:val="005866BF"/>
    <w:rsid w:val="005901EC"/>
    <w:rsid w:val="00590641"/>
    <w:rsid w:val="005907F8"/>
    <w:rsid w:val="005922CC"/>
    <w:rsid w:val="0059245C"/>
    <w:rsid w:val="005926F4"/>
    <w:rsid w:val="00592F52"/>
    <w:rsid w:val="00593EFF"/>
    <w:rsid w:val="00594020"/>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2024"/>
    <w:rsid w:val="005A2204"/>
    <w:rsid w:val="005A25AA"/>
    <w:rsid w:val="005A31C6"/>
    <w:rsid w:val="005A34EF"/>
    <w:rsid w:val="005A3974"/>
    <w:rsid w:val="005A3D9E"/>
    <w:rsid w:val="005A40E2"/>
    <w:rsid w:val="005A4286"/>
    <w:rsid w:val="005A4D8A"/>
    <w:rsid w:val="005A4EB1"/>
    <w:rsid w:val="005A5510"/>
    <w:rsid w:val="005A551F"/>
    <w:rsid w:val="005A5700"/>
    <w:rsid w:val="005A586B"/>
    <w:rsid w:val="005A5D91"/>
    <w:rsid w:val="005A6398"/>
    <w:rsid w:val="005A6821"/>
    <w:rsid w:val="005A6ACC"/>
    <w:rsid w:val="005A6D6A"/>
    <w:rsid w:val="005A769E"/>
    <w:rsid w:val="005B0A21"/>
    <w:rsid w:val="005B0A3F"/>
    <w:rsid w:val="005B1D77"/>
    <w:rsid w:val="005B2321"/>
    <w:rsid w:val="005B236C"/>
    <w:rsid w:val="005B2377"/>
    <w:rsid w:val="005B23BF"/>
    <w:rsid w:val="005B3435"/>
    <w:rsid w:val="005B3760"/>
    <w:rsid w:val="005B3CC7"/>
    <w:rsid w:val="005B42F0"/>
    <w:rsid w:val="005B4538"/>
    <w:rsid w:val="005B4C6B"/>
    <w:rsid w:val="005B4F85"/>
    <w:rsid w:val="005B5388"/>
    <w:rsid w:val="005B5CE3"/>
    <w:rsid w:val="005B6722"/>
    <w:rsid w:val="005B701D"/>
    <w:rsid w:val="005B7064"/>
    <w:rsid w:val="005B7180"/>
    <w:rsid w:val="005B72DF"/>
    <w:rsid w:val="005B7D8A"/>
    <w:rsid w:val="005C05A3"/>
    <w:rsid w:val="005C0C16"/>
    <w:rsid w:val="005C0FD1"/>
    <w:rsid w:val="005C12EC"/>
    <w:rsid w:val="005C271B"/>
    <w:rsid w:val="005C28D1"/>
    <w:rsid w:val="005C2A5B"/>
    <w:rsid w:val="005C2FFF"/>
    <w:rsid w:val="005C3329"/>
    <w:rsid w:val="005C4715"/>
    <w:rsid w:val="005C4B32"/>
    <w:rsid w:val="005C4C51"/>
    <w:rsid w:val="005C5149"/>
    <w:rsid w:val="005C5523"/>
    <w:rsid w:val="005C5FC8"/>
    <w:rsid w:val="005C6356"/>
    <w:rsid w:val="005C68C1"/>
    <w:rsid w:val="005C693C"/>
    <w:rsid w:val="005C6CE2"/>
    <w:rsid w:val="005C7886"/>
    <w:rsid w:val="005C791D"/>
    <w:rsid w:val="005C7AA1"/>
    <w:rsid w:val="005C7CFA"/>
    <w:rsid w:val="005D0899"/>
    <w:rsid w:val="005D0980"/>
    <w:rsid w:val="005D0EBE"/>
    <w:rsid w:val="005D114A"/>
    <w:rsid w:val="005D1A16"/>
    <w:rsid w:val="005D1FEE"/>
    <w:rsid w:val="005D28E0"/>
    <w:rsid w:val="005D346D"/>
    <w:rsid w:val="005D37F9"/>
    <w:rsid w:val="005D3C53"/>
    <w:rsid w:val="005D4267"/>
    <w:rsid w:val="005D433D"/>
    <w:rsid w:val="005D4A65"/>
    <w:rsid w:val="005D4DB2"/>
    <w:rsid w:val="005D5466"/>
    <w:rsid w:val="005D55B2"/>
    <w:rsid w:val="005D55FC"/>
    <w:rsid w:val="005D5A10"/>
    <w:rsid w:val="005D5F31"/>
    <w:rsid w:val="005D68D0"/>
    <w:rsid w:val="005D69DA"/>
    <w:rsid w:val="005D6CE3"/>
    <w:rsid w:val="005D6D87"/>
    <w:rsid w:val="005D6EC2"/>
    <w:rsid w:val="005D79C7"/>
    <w:rsid w:val="005D7F5B"/>
    <w:rsid w:val="005E018E"/>
    <w:rsid w:val="005E0382"/>
    <w:rsid w:val="005E09A1"/>
    <w:rsid w:val="005E0DF4"/>
    <w:rsid w:val="005E17F8"/>
    <w:rsid w:val="005E1D85"/>
    <w:rsid w:val="005E1F79"/>
    <w:rsid w:val="005E2190"/>
    <w:rsid w:val="005E23DD"/>
    <w:rsid w:val="005E2833"/>
    <w:rsid w:val="005E2BA2"/>
    <w:rsid w:val="005E314A"/>
    <w:rsid w:val="005E3272"/>
    <w:rsid w:val="005E32EC"/>
    <w:rsid w:val="005E3376"/>
    <w:rsid w:val="005E423E"/>
    <w:rsid w:val="005E42EB"/>
    <w:rsid w:val="005E447C"/>
    <w:rsid w:val="005E4833"/>
    <w:rsid w:val="005E4D3C"/>
    <w:rsid w:val="005E4E13"/>
    <w:rsid w:val="005E5503"/>
    <w:rsid w:val="005E566B"/>
    <w:rsid w:val="005E579E"/>
    <w:rsid w:val="005E5A14"/>
    <w:rsid w:val="005E5C98"/>
    <w:rsid w:val="005E6228"/>
    <w:rsid w:val="005E64CD"/>
    <w:rsid w:val="005E6534"/>
    <w:rsid w:val="005E65E5"/>
    <w:rsid w:val="005E6C2D"/>
    <w:rsid w:val="005E732F"/>
    <w:rsid w:val="005F0A0C"/>
    <w:rsid w:val="005F0E90"/>
    <w:rsid w:val="005F12D0"/>
    <w:rsid w:val="005F12D5"/>
    <w:rsid w:val="005F14E1"/>
    <w:rsid w:val="005F1668"/>
    <w:rsid w:val="005F19C3"/>
    <w:rsid w:val="005F1AED"/>
    <w:rsid w:val="005F1DCA"/>
    <w:rsid w:val="005F1EEA"/>
    <w:rsid w:val="005F25D4"/>
    <w:rsid w:val="005F285C"/>
    <w:rsid w:val="005F2D3B"/>
    <w:rsid w:val="005F4082"/>
    <w:rsid w:val="005F44BD"/>
    <w:rsid w:val="005F47AA"/>
    <w:rsid w:val="005F499A"/>
    <w:rsid w:val="005F5181"/>
    <w:rsid w:val="005F536F"/>
    <w:rsid w:val="005F6675"/>
    <w:rsid w:val="005F6A88"/>
    <w:rsid w:val="005F6F92"/>
    <w:rsid w:val="005F735A"/>
    <w:rsid w:val="005F74B5"/>
    <w:rsid w:val="0060017A"/>
    <w:rsid w:val="00601458"/>
    <w:rsid w:val="006015F9"/>
    <w:rsid w:val="006017E8"/>
    <w:rsid w:val="00602D1D"/>
    <w:rsid w:val="00602EB4"/>
    <w:rsid w:val="00602EF7"/>
    <w:rsid w:val="00602FAA"/>
    <w:rsid w:val="00603F1C"/>
    <w:rsid w:val="00603FF1"/>
    <w:rsid w:val="006042D0"/>
    <w:rsid w:val="006043CD"/>
    <w:rsid w:val="00604640"/>
    <w:rsid w:val="006046F0"/>
    <w:rsid w:val="00604B0F"/>
    <w:rsid w:val="00604F00"/>
    <w:rsid w:val="0060512B"/>
    <w:rsid w:val="0060513C"/>
    <w:rsid w:val="0060536A"/>
    <w:rsid w:val="006054AC"/>
    <w:rsid w:val="0060567F"/>
    <w:rsid w:val="0060673E"/>
    <w:rsid w:val="00606768"/>
    <w:rsid w:val="00606E1D"/>
    <w:rsid w:val="00606F16"/>
    <w:rsid w:val="00607005"/>
    <w:rsid w:val="006073B5"/>
    <w:rsid w:val="0060759D"/>
    <w:rsid w:val="006078F8"/>
    <w:rsid w:val="00607CBB"/>
    <w:rsid w:val="006100F5"/>
    <w:rsid w:val="0061039A"/>
    <w:rsid w:val="006103FB"/>
    <w:rsid w:val="006109BE"/>
    <w:rsid w:val="00610CC0"/>
    <w:rsid w:val="00611A33"/>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9E2"/>
    <w:rsid w:val="006167F4"/>
    <w:rsid w:val="00616D0A"/>
    <w:rsid w:val="00616D5A"/>
    <w:rsid w:val="00617DDB"/>
    <w:rsid w:val="0062019F"/>
    <w:rsid w:val="0062095D"/>
    <w:rsid w:val="0062120E"/>
    <w:rsid w:val="00621C66"/>
    <w:rsid w:val="006223E9"/>
    <w:rsid w:val="00622E81"/>
    <w:rsid w:val="00622F36"/>
    <w:rsid w:val="0062360A"/>
    <w:rsid w:val="00623B08"/>
    <w:rsid w:val="006242B0"/>
    <w:rsid w:val="006242B7"/>
    <w:rsid w:val="00624331"/>
    <w:rsid w:val="006244CC"/>
    <w:rsid w:val="00624805"/>
    <w:rsid w:val="00624B3A"/>
    <w:rsid w:val="006252CE"/>
    <w:rsid w:val="00625714"/>
    <w:rsid w:val="00625926"/>
    <w:rsid w:val="00626129"/>
    <w:rsid w:val="006266EB"/>
    <w:rsid w:val="00626F79"/>
    <w:rsid w:val="006271F2"/>
    <w:rsid w:val="0062729B"/>
    <w:rsid w:val="0062748A"/>
    <w:rsid w:val="006278C3"/>
    <w:rsid w:val="00627C47"/>
    <w:rsid w:val="006300E7"/>
    <w:rsid w:val="00630727"/>
    <w:rsid w:val="00630C36"/>
    <w:rsid w:val="0063161F"/>
    <w:rsid w:val="00631743"/>
    <w:rsid w:val="006317C1"/>
    <w:rsid w:val="006319C6"/>
    <w:rsid w:val="00631DC6"/>
    <w:rsid w:val="00632F90"/>
    <w:rsid w:val="00633106"/>
    <w:rsid w:val="00633269"/>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F4C"/>
    <w:rsid w:val="00642A0C"/>
    <w:rsid w:val="0064350E"/>
    <w:rsid w:val="00643DDD"/>
    <w:rsid w:val="00643E04"/>
    <w:rsid w:val="00644703"/>
    <w:rsid w:val="00644863"/>
    <w:rsid w:val="00645243"/>
    <w:rsid w:val="00646384"/>
    <w:rsid w:val="00646C26"/>
    <w:rsid w:val="00646C95"/>
    <w:rsid w:val="0064792C"/>
    <w:rsid w:val="00650B14"/>
    <w:rsid w:val="00651DD4"/>
    <w:rsid w:val="0065273A"/>
    <w:rsid w:val="00652A5A"/>
    <w:rsid w:val="006535EC"/>
    <w:rsid w:val="006537C7"/>
    <w:rsid w:val="006539C9"/>
    <w:rsid w:val="00653ABD"/>
    <w:rsid w:val="00653B8F"/>
    <w:rsid w:val="00653F17"/>
    <w:rsid w:val="00654250"/>
    <w:rsid w:val="00654260"/>
    <w:rsid w:val="00654544"/>
    <w:rsid w:val="00654CF8"/>
    <w:rsid w:val="00656024"/>
    <w:rsid w:val="0065668B"/>
    <w:rsid w:val="006575FF"/>
    <w:rsid w:val="00657671"/>
    <w:rsid w:val="006577AF"/>
    <w:rsid w:val="0066010C"/>
    <w:rsid w:val="00660563"/>
    <w:rsid w:val="00660787"/>
    <w:rsid w:val="00660D33"/>
    <w:rsid w:val="006610A0"/>
    <w:rsid w:val="00661B29"/>
    <w:rsid w:val="0066279A"/>
    <w:rsid w:val="00662DA3"/>
    <w:rsid w:val="00663063"/>
    <w:rsid w:val="0066320B"/>
    <w:rsid w:val="006634E1"/>
    <w:rsid w:val="00664140"/>
    <w:rsid w:val="006644BA"/>
    <w:rsid w:val="00664AFB"/>
    <w:rsid w:val="0066565A"/>
    <w:rsid w:val="00665A69"/>
    <w:rsid w:val="006667C0"/>
    <w:rsid w:val="006668B7"/>
    <w:rsid w:val="00667D4D"/>
    <w:rsid w:val="00667F53"/>
    <w:rsid w:val="00670978"/>
    <w:rsid w:val="00670A8C"/>
    <w:rsid w:val="00671648"/>
    <w:rsid w:val="00671BCE"/>
    <w:rsid w:val="00672107"/>
    <w:rsid w:val="00672B79"/>
    <w:rsid w:val="00672C36"/>
    <w:rsid w:val="00672D45"/>
    <w:rsid w:val="00673408"/>
    <w:rsid w:val="00673513"/>
    <w:rsid w:val="006736C1"/>
    <w:rsid w:val="0067374C"/>
    <w:rsid w:val="00674877"/>
    <w:rsid w:val="00674B26"/>
    <w:rsid w:val="00675144"/>
    <w:rsid w:val="0067544F"/>
    <w:rsid w:val="006756EF"/>
    <w:rsid w:val="00675862"/>
    <w:rsid w:val="00675A52"/>
    <w:rsid w:val="00675E27"/>
    <w:rsid w:val="00676A13"/>
    <w:rsid w:val="00676ED7"/>
    <w:rsid w:val="00677955"/>
    <w:rsid w:val="00677AA4"/>
    <w:rsid w:val="006801A5"/>
    <w:rsid w:val="0068028C"/>
    <w:rsid w:val="00680405"/>
    <w:rsid w:val="00681376"/>
    <w:rsid w:val="006814C9"/>
    <w:rsid w:val="006817DB"/>
    <w:rsid w:val="00682408"/>
    <w:rsid w:val="00682486"/>
    <w:rsid w:val="006826C2"/>
    <w:rsid w:val="0068292B"/>
    <w:rsid w:val="00682CE3"/>
    <w:rsid w:val="00682EDC"/>
    <w:rsid w:val="00683425"/>
    <w:rsid w:val="0068457B"/>
    <w:rsid w:val="00684DB0"/>
    <w:rsid w:val="00685F46"/>
    <w:rsid w:val="00685F84"/>
    <w:rsid w:val="00686114"/>
    <w:rsid w:val="00686445"/>
    <w:rsid w:val="00686D3A"/>
    <w:rsid w:val="00686FCA"/>
    <w:rsid w:val="006873BB"/>
    <w:rsid w:val="00687708"/>
    <w:rsid w:val="006879CF"/>
    <w:rsid w:val="00687C6B"/>
    <w:rsid w:val="00690DD6"/>
    <w:rsid w:val="006910BF"/>
    <w:rsid w:val="006911CB"/>
    <w:rsid w:val="00691907"/>
    <w:rsid w:val="00691C37"/>
    <w:rsid w:val="00692330"/>
    <w:rsid w:val="0069247B"/>
    <w:rsid w:val="0069466F"/>
    <w:rsid w:val="00694C34"/>
    <w:rsid w:val="0069524B"/>
    <w:rsid w:val="00695B79"/>
    <w:rsid w:val="00695C63"/>
    <w:rsid w:val="00695EB7"/>
    <w:rsid w:val="00695EE6"/>
    <w:rsid w:val="00696510"/>
    <w:rsid w:val="00696D00"/>
    <w:rsid w:val="00697CB9"/>
    <w:rsid w:val="006A04C8"/>
    <w:rsid w:val="006A1950"/>
    <w:rsid w:val="006A2D00"/>
    <w:rsid w:val="006A39BC"/>
    <w:rsid w:val="006A3F47"/>
    <w:rsid w:val="006A3FCD"/>
    <w:rsid w:val="006A4782"/>
    <w:rsid w:val="006A5165"/>
    <w:rsid w:val="006A5476"/>
    <w:rsid w:val="006A54A5"/>
    <w:rsid w:val="006A5A96"/>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5CF"/>
    <w:rsid w:val="006B2A55"/>
    <w:rsid w:val="006B45A6"/>
    <w:rsid w:val="006B47E8"/>
    <w:rsid w:val="006B544D"/>
    <w:rsid w:val="006B57C7"/>
    <w:rsid w:val="006B5818"/>
    <w:rsid w:val="006B5827"/>
    <w:rsid w:val="006B5AEE"/>
    <w:rsid w:val="006B5D53"/>
    <w:rsid w:val="006B6690"/>
    <w:rsid w:val="006B69BD"/>
    <w:rsid w:val="006B6F49"/>
    <w:rsid w:val="006C06BA"/>
    <w:rsid w:val="006C0C2A"/>
    <w:rsid w:val="006C11F9"/>
    <w:rsid w:val="006C13B6"/>
    <w:rsid w:val="006C170F"/>
    <w:rsid w:val="006C289A"/>
    <w:rsid w:val="006C3093"/>
    <w:rsid w:val="006C458A"/>
    <w:rsid w:val="006C4D15"/>
    <w:rsid w:val="006C5B97"/>
    <w:rsid w:val="006C691B"/>
    <w:rsid w:val="006C6ADC"/>
    <w:rsid w:val="006C7DD4"/>
    <w:rsid w:val="006D0590"/>
    <w:rsid w:val="006D145E"/>
    <w:rsid w:val="006D1E9B"/>
    <w:rsid w:val="006D232F"/>
    <w:rsid w:val="006D23E3"/>
    <w:rsid w:val="006D45A9"/>
    <w:rsid w:val="006D4736"/>
    <w:rsid w:val="006D4DC4"/>
    <w:rsid w:val="006D5453"/>
    <w:rsid w:val="006D54F8"/>
    <w:rsid w:val="006D5514"/>
    <w:rsid w:val="006D5C95"/>
    <w:rsid w:val="006D7048"/>
    <w:rsid w:val="006D72BF"/>
    <w:rsid w:val="006E0EC1"/>
    <w:rsid w:val="006E12B4"/>
    <w:rsid w:val="006E182A"/>
    <w:rsid w:val="006E1B19"/>
    <w:rsid w:val="006E2321"/>
    <w:rsid w:val="006E2813"/>
    <w:rsid w:val="006E3148"/>
    <w:rsid w:val="006E3397"/>
    <w:rsid w:val="006E34A3"/>
    <w:rsid w:val="006E3F01"/>
    <w:rsid w:val="006E3F80"/>
    <w:rsid w:val="006E4AB4"/>
    <w:rsid w:val="006E5758"/>
    <w:rsid w:val="006E5D49"/>
    <w:rsid w:val="006E6D3F"/>
    <w:rsid w:val="006E6EC3"/>
    <w:rsid w:val="006E7E2F"/>
    <w:rsid w:val="006F0737"/>
    <w:rsid w:val="006F1065"/>
    <w:rsid w:val="006F14DA"/>
    <w:rsid w:val="006F18AD"/>
    <w:rsid w:val="006F206C"/>
    <w:rsid w:val="006F2AE3"/>
    <w:rsid w:val="006F2BF8"/>
    <w:rsid w:val="006F31B2"/>
    <w:rsid w:val="006F38B0"/>
    <w:rsid w:val="006F3B62"/>
    <w:rsid w:val="006F3E4B"/>
    <w:rsid w:val="006F66CC"/>
    <w:rsid w:val="006F69D2"/>
    <w:rsid w:val="006F702A"/>
    <w:rsid w:val="006F7160"/>
    <w:rsid w:val="006F77DF"/>
    <w:rsid w:val="00700398"/>
    <w:rsid w:val="007003BF"/>
    <w:rsid w:val="0070228E"/>
    <w:rsid w:val="007028F7"/>
    <w:rsid w:val="007029D6"/>
    <w:rsid w:val="00703265"/>
    <w:rsid w:val="00703B20"/>
    <w:rsid w:val="00704185"/>
    <w:rsid w:val="007049EE"/>
    <w:rsid w:val="00704E64"/>
    <w:rsid w:val="00705849"/>
    <w:rsid w:val="007059F0"/>
    <w:rsid w:val="00705F6F"/>
    <w:rsid w:val="0070634A"/>
    <w:rsid w:val="00706C3A"/>
    <w:rsid w:val="007077D5"/>
    <w:rsid w:val="007104DA"/>
    <w:rsid w:val="0071081C"/>
    <w:rsid w:val="007109D4"/>
    <w:rsid w:val="00712A38"/>
    <w:rsid w:val="00712C2C"/>
    <w:rsid w:val="00712D37"/>
    <w:rsid w:val="0071302C"/>
    <w:rsid w:val="00713CB2"/>
    <w:rsid w:val="0071418F"/>
    <w:rsid w:val="00714434"/>
    <w:rsid w:val="00714DE7"/>
    <w:rsid w:val="00714E59"/>
    <w:rsid w:val="0071504B"/>
    <w:rsid w:val="0071592E"/>
    <w:rsid w:val="007162E8"/>
    <w:rsid w:val="00716A7E"/>
    <w:rsid w:val="00717007"/>
    <w:rsid w:val="0071759A"/>
    <w:rsid w:val="007178EC"/>
    <w:rsid w:val="0071797C"/>
    <w:rsid w:val="00717D38"/>
    <w:rsid w:val="00720242"/>
    <w:rsid w:val="00720F0D"/>
    <w:rsid w:val="007216F5"/>
    <w:rsid w:val="00721E5A"/>
    <w:rsid w:val="00721E7D"/>
    <w:rsid w:val="007221F4"/>
    <w:rsid w:val="00722DE5"/>
    <w:rsid w:val="00723CA3"/>
    <w:rsid w:val="00723CEF"/>
    <w:rsid w:val="00724892"/>
    <w:rsid w:val="00724B21"/>
    <w:rsid w:val="00724C16"/>
    <w:rsid w:val="007255A6"/>
    <w:rsid w:val="007257CE"/>
    <w:rsid w:val="00725BAF"/>
    <w:rsid w:val="00725C8E"/>
    <w:rsid w:val="00725F11"/>
    <w:rsid w:val="0072608D"/>
    <w:rsid w:val="007272B8"/>
    <w:rsid w:val="00727C54"/>
    <w:rsid w:val="00727CF1"/>
    <w:rsid w:val="00730B73"/>
    <w:rsid w:val="00730D1D"/>
    <w:rsid w:val="00730F29"/>
    <w:rsid w:val="00732815"/>
    <w:rsid w:val="007328C0"/>
    <w:rsid w:val="00732D8F"/>
    <w:rsid w:val="00733806"/>
    <w:rsid w:val="00733B7F"/>
    <w:rsid w:val="00734CCF"/>
    <w:rsid w:val="00734FAA"/>
    <w:rsid w:val="00735134"/>
    <w:rsid w:val="00735C49"/>
    <w:rsid w:val="00735D4D"/>
    <w:rsid w:val="007364D6"/>
    <w:rsid w:val="0073743B"/>
    <w:rsid w:val="007374B0"/>
    <w:rsid w:val="007374CF"/>
    <w:rsid w:val="00737C35"/>
    <w:rsid w:val="00737FAB"/>
    <w:rsid w:val="00740168"/>
    <w:rsid w:val="007401B7"/>
    <w:rsid w:val="00740A81"/>
    <w:rsid w:val="007415FA"/>
    <w:rsid w:val="00741DA8"/>
    <w:rsid w:val="00741F18"/>
    <w:rsid w:val="007421DA"/>
    <w:rsid w:val="00742480"/>
    <w:rsid w:val="00742E96"/>
    <w:rsid w:val="00744819"/>
    <w:rsid w:val="00745A40"/>
    <w:rsid w:val="007466C1"/>
    <w:rsid w:val="007466FE"/>
    <w:rsid w:val="00747228"/>
    <w:rsid w:val="0074748C"/>
    <w:rsid w:val="00747572"/>
    <w:rsid w:val="0074785A"/>
    <w:rsid w:val="00747AF1"/>
    <w:rsid w:val="00747B62"/>
    <w:rsid w:val="00747D3F"/>
    <w:rsid w:val="00747ED4"/>
    <w:rsid w:val="00750473"/>
    <w:rsid w:val="00750925"/>
    <w:rsid w:val="00751ECD"/>
    <w:rsid w:val="00751FC1"/>
    <w:rsid w:val="007523D9"/>
    <w:rsid w:val="0075280F"/>
    <w:rsid w:val="007535A8"/>
    <w:rsid w:val="007535EB"/>
    <w:rsid w:val="007537CB"/>
    <w:rsid w:val="00753B27"/>
    <w:rsid w:val="00754139"/>
    <w:rsid w:val="007549E7"/>
    <w:rsid w:val="00754A38"/>
    <w:rsid w:val="00755D33"/>
    <w:rsid w:val="0075612D"/>
    <w:rsid w:val="00756487"/>
    <w:rsid w:val="00757E34"/>
    <w:rsid w:val="00760249"/>
    <w:rsid w:val="00760E70"/>
    <w:rsid w:val="0076150B"/>
    <w:rsid w:val="00763328"/>
    <w:rsid w:val="00764EE7"/>
    <w:rsid w:val="00765B10"/>
    <w:rsid w:val="00765E53"/>
    <w:rsid w:val="007662DB"/>
    <w:rsid w:val="00767996"/>
    <w:rsid w:val="007705CD"/>
    <w:rsid w:val="00770E76"/>
    <w:rsid w:val="00771D3A"/>
    <w:rsid w:val="00772077"/>
    <w:rsid w:val="007721F7"/>
    <w:rsid w:val="00772BEB"/>
    <w:rsid w:val="00773028"/>
    <w:rsid w:val="00773550"/>
    <w:rsid w:val="00773551"/>
    <w:rsid w:val="00773A03"/>
    <w:rsid w:val="00773D3E"/>
    <w:rsid w:val="007743BE"/>
    <w:rsid w:val="00774F93"/>
    <w:rsid w:val="007750F7"/>
    <w:rsid w:val="007752CD"/>
    <w:rsid w:val="00775692"/>
    <w:rsid w:val="007769D2"/>
    <w:rsid w:val="00776BAF"/>
    <w:rsid w:val="00776BD7"/>
    <w:rsid w:val="00777235"/>
    <w:rsid w:val="00777568"/>
    <w:rsid w:val="00777C28"/>
    <w:rsid w:val="007801CD"/>
    <w:rsid w:val="007816B4"/>
    <w:rsid w:val="00781706"/>
    <w:rsid w:val="007822E7"/>
    <w:rsid w:val="0078244A"/>
    <w:rsid w:val="007831A0"/>
    <w:rsid w:val="00783A96"/>
    <w:rsid w:val="00783D73"/>
    <w:rsid w:val="00784533"/>
    <w:rsid w:val="007847F5"/>
    <w:rsid w:val="00784B7C"/>
    <w:rsid w:val="00784E4A"/>
    <w:rsid w:val="007851F4"/>
    <w:rsid w:val="00785760"/>
    <w:rsid w:val="00785E46"/>
    <w:rsid w:val="00785F97"/>
    <w:rsid w:val="007864E2"/>
    <w:rsid w:val="00786617"/>
    <w:rsid w:val="00786C45"/>
    <w:rsid w:val="00786E74"/>
    <w:rsid w:val="0078700F"/>
    <w:rsid w:val="00790156"/>
    <w:rsid w:val="007901BC"/>
    <w:rsid w:val="007904E1"/>
    <w:rsid w:val="00790BB8"/>
    <w:rsid w:val="00790EFC"/>
    <w:rsid w:val="00791209"/>
    <w:rsid w:val="007916CE"/>
    <w:rsid w:val="00791876"/>
    <w:rsid w:val="00793010"/>
    <w:rsid w:val="007931D4"/>
    <w:rsid w:val="007944A7"/>
    <w:rsid w:val="00794581"/>
    <w:rsid w:val="00794A48"/>
    <w:rsid w:val="00794F12"/>
    <w:rsid w:val="007954F9"/>
    <w:rsid w:val="00795696"/>
    <w:rsid w:val="00795B2D"/>
    <w:rsid w:val="00796AFF"/>
    <w:rsid w:val="00797635"/>
    <w:rsid w:val="00797A36"/>
    <w:rsid w:val="00797F28"/>
    <w:rsid w:val="007A0B7B"/>
    <w:rsid w:val="007A14C7"/>
    <w:rsid w:val="007A1F7F"/>
    <w:rsid w:val="007A1FCE"/>
    <w:rsid w:val="007A228F"/>
    <w:rsid w:val="007A2994"/>
    <w:rsid w:val="007A301E"/>
    <w:rsid w:val="007A326C"/>
    <w:rsid w:val="007A333F"/>
    <w:rsid w:val="007A450E"/>
    <w:rsid w:val="007A4770"/>
    <w:rsid w:val="007A47DE"/>
    <w:rsid w:val="007A487D"/>
    <w:rsid w:val="007A4C28"/>
    <w:rsid w:val="007A4DD0"/>
    <w:rsid w:val="007A502A"/>
    <w:rsid w:val="007A5150"/>
    <w:rsid w:val="007A57D2"/>
    <w:rsid w:val="007A5A51"/>
    <w:rsid w:val="007B0B10"/>
    <w:rsid w:val="007B0F32"/>
    <w:rsid w:val="007B10BB"/>
    <w:rsid w:val="007B1523"/>
    <w:rsid w:val="007B1F0E"/>
    <w:rsid w:val="007B2370"/>
    <w:rsid w:val="007B26F5"/>
    <w:rsid w:val="007B28E9"/>
    <w:rsid w:val="007B3B65"/>
    <w:rsid w:val="007B3BF6"/>
    <w:rsid w:val="007B4023"/>
    <w:rsid w:val="007B5A36"/>
    <w:rsid w:val="007B5BA4"/>
    <w:rsid w:val="007B5EC2"/>
    <w:rsid w:val="007B5F08"/>
    <w:rsid w:val="007B5F7E"/>
    <w:rsid w:val="007B6367"/>
    <w:rsid w:val="007B6736"/>
    <w:rsid w:val="007B76DC"/>
    <w:rsid w:val="007B7FC8"/>
    <w:rsid w:val="007C0254"/>
    <w:rsid w:val="007C048D"/>
    <w:rsid w:val="007C07C5"/>
    <w:rsid w:val="007C07FA"/>
    <w:rsid w:val="007C1195"/>
    <w:rsid w:val="007C170D"/>
    <w:rsid w:val="007C247B"/>
    <w:rsid w:val="007C2DC9"/>
    <w:rsid w:val="007C2F9B"/>
    <w:rsid w:val="007C3CE9"/>
    <w:rsid w:val="007C3D2B"/>
    <w:rsid w:val="007C3E8E"/>
    <w:rsid w:val="007C415E"/>
    <w:rsid w:val="007C41D5"/>
    <w:rsid w:val="007C49C0"/>
    <w:rsid w:val="007C5151"/>
    <w:rsid w:val="007C54D7"/>
    <w:rsid w:val="007C5835"/>
    <w:rsid w:val="007C6023"/>
    <w:rsid w:val="007C60E2"/>
    <w:rsid w:val="007C68C2"/>
    <w:rsid w:val="007C6A41"/>
    <w:rsid w:val="007C6C8F"/>
    <w:rsid w:val="007C6E14"/>
    <w:rsid w:val="007C6F21"/>
    <w:rsid w:val="007C7871"/>
    <w:rsid w:val="007D02BB"/>
    <w:rsid w:val="007D25C0"/>
    <w:rsid w:val="007D2FCD"/>
    <w:rsid w:val="007D34B7"/>
    <w:rsid w:val="007D40F6"/>
    <w:rsid w:val="007D4406"/>
    <w:rsid w:val="007D45C3"/>
    <w:rsid w:val="007D52A2"/>
    <w:rsid w:val="007D5AB5"/>
    <w:rsid w:val="007D5C9A"/>
    <w:rsid w:val="007D5DE1"/>
    <w:rsid w:val="007D60A8"/>
    <w:rsid w:val="007D644B"/>
    <w:rsid w:val="007D65D7"/>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5B83"/>
    <w:rsid w:val="007E6459"/>
    <w:rsid w:val="007E6E16"/>
    <w:rsid w:val="007E6F27"/>
    <w:rsid w:val="007E7690"/>
    <w:rsid w:val="007F0B35"/>
    <w:rsid w:val="007F1292"/>
    <w:rsid w:val="007F1549"/>
    <w:rsid w:val="007F2715"/>
    <w:rsid w:val="007F2889"/>
    <w:rsid w:val="007F3355"/>
    <w:rsid w:val="007F340C"/>
    <w:rsid w:val="007F3534"/>
    <w:rsid w:val="007F39B5"/>
    <w:rsid w:val="007F3D43"/>
    <w:rsid w:val="007F460A"/>
    <w:rsid w:val="007F5272"/>
    <w:rsid w:val="007F5E1E"/>
    <w:rsid w:val="007F69DB"/>
    <w:rsid w:val="007F6FAF"/>
    <w:rsid w:val="00800BD6"/>
    <w:rsid w:val="00800C80"/>
    <w:rsid w:val="008010EF"/>
    <w:rsid w:val="00801627"/>
    <w:rsid w:val="00801A8D"/>
    <w:rsid w:val="00801EF4"/>
    <w:rsid w:val="00801F18"/>
    <w:rsid w:val="008024B5"/>
    <w:rsid w:val="008028C7"/>
    <w:rsid w:val="00802A41"/>
    <w:rsid w:val="00803612"/>
    <w:rsid w:val="0080413E"/>
    <w:rsid w:val="0080471F"/>
    <w:rsid w:val="008050B1"/>
    <w:rsid w:val="00805140"/>
    <w:rsid w:val="008051D1"/>
    <w:rsid w:val="008052F6"/>
    <w:rsid w:val="00805826"/>
    <w:rsid w:val="0080625D"/>
    <w:rsid w:val="00806E9D"/>
    <w:rsid w:val="0080733D"/>
    <w:rsid w:val="00807500"/>
    <w:rsid w:val="00810281"/>
    <w:rsid w:val="0081050A"/>
    <w:rsid w:val="00811AEB"/>
    <w:rsid w:val="00811DA4"/>
    <w:rsid w:val="00812874"/>
    <w:rsid w:val="00812D8F"/>
    <w:rsid w:val="00813279"/>
    <w:rsid w:val="008137F4"/>
    <w:rsid w:val="0081413B"/>
    <w:rsid w:val="008141A0"/>
    <w:rsid w:val="0081440D"/>
    <w:rsid w:val="0081487C"/>
    <w:rsid w:val="00814B44"/>
    <w:rsid w:val="008151D2"/>
    <w:rsid w:val="0081545B"/>
    <w:rsid w:val="00815686"/>
    <w:rsid w:val="00815E6E"/>
    <w:rsid w:val="0081707C"/>
    <w:rsid w:val="00817083"/>
    <w:rsid w:val="0082030F"/>
    <w:rsid w:val="00820E2E"/>
    <w:rsid w:val="00821040"/>
    <w:rsid w:val="00821801"/>
    <w:rsid w:val="00821C93"/>
    <w:rsid w:val="00821CDA"/>
    <w:rsid w:val="00821DD0"/>
    <w:rsid w:val="00821E4C"/>
    <w:rsid w:val="008223B3"/>
    <w:rsid w:val="00822464"/>
    <w:rsid w:val="008224EB"/>
    <w:rsid w:val="00822CD8"/>
    <w:rsid w:val="00822FE1"/>
    <w:rsid w:val="0082302C"/>
    <w:rsid w:val="00823267"/>
    <w:rsid w:val="00823704"/>
    <w:rsid w:val="00823F8C"/>
    <w:rsid w:val="00824180"/>
    <w:rsid w:val="00824900"/>
    <w:rsid w:val="00824992"/>
    <w:rsid w:val="00824CCD"/>
    <w:rsid w:val="008250F4"/>
    <w:rsid w:val="00826078"/>
    <w:rsid w:val="008260E7"/>
    <w:rsid w:val="0082629C"/>
    <w:rsid w:val="00826806"/>
    <w:rsid w:val="008268AA"/>
    <w:rsid w:val="00827049"/>
    <w:rsid w:val="00827202"/>
    <w:rsid w:val="00827551"/>
    <w:rsid w:val="00827CB1"/>
    <w:rsid w:val="00827EE7"/>
    <w:rsid w:val="00830450"/>
    <w:rsid w:val="008304EC"/>
    <w:rsid w:val="00830736"/>
    <w:rsid w:val="0083089C"/>
    <w:rsid w:val="0083099C"/>
    <w:rsid w:val="00831BED"/>
    <w:rsid w:val="00831D17"/>
    <w:rsid w:val="00832BF9"/>
    <w:rsid w:val="0083326B"/>
    <w:rsid w:val="00833798"/>
    <w:rsid w:val="00835D41"/>
    <w:rsid w:val="00835F1D"/>
    <w:rsid w:val="00835F26"/>
    <w:rsid w:val="0083641D"/>
    <w:rsid w:val="00836A3B"/>
    <w:rsid w:val="00836F77"/>
    <w:rsid w:val="00837531"/>
    <w:rsid w:val="008378F2"/>
    <w:rsid w:val="00840071"/>
    <w:rsid w:val="0084011B"/>
    <w:rsid w:val="00840214"/>
    <w:rsid w:val="00840F4E"/>
    <w:rsid w:val="0084100D"/>
    <w:rsid w:val="00841188"/>
    <w:rsid w:val="008419B8"/>
    <w:rsid w:val="00841AB1"/>
    <w:rsid w:val="00841D79"/>
    <w:rsid w:val="00841E0C"/>
    <w:rsid w:val="008421E3"/>
    <w:rsid w:val="0084275F"/>
    <w:rsid w:val="00842997"/>
    <w:rsid w:val="0084444B"/>
    <w:rsid w:val="0084487F"/>
    <w:rsid w:val="008456B1"/>
    <w:rsid w:val="0084629A"/>
    <w:rsid w:val="008463E9"/>
    <w:rsid w:val="00846D2B"/>
    <w:rsid w:val="00847B2E"/>
    <w:rsid w:val="008500CF"/>
    <w:rsid w:val="0085071E"/>
    <w:rsid w:val="00850951"/>
    <w:rsid w:val="00850AFD"/>
    <w:rsid w:val="00850FC0"/>
    <w:rsid w:val="00851124"/>
    <w:rsid w:val="008516B0"/>
    <w:rsid w:val="00852025"/>
    <w:rsid w:val="00852726"/>
    <w:rsid w:val="0085373F"/>
    <w:rsid w:val="00853B7E"/>
    <w:rsid w:val="00854391"/>
    <w:rsid w:val="00854C16"/>
    <w:rsid w:val="00854ECD"/>
    <w:rsid w:val="00854FBD"/>
    <w:rsid w:val="00855B2A"/>
    <w:rsid w:val="00856707"/>
    <w:rsid w:val="00857271"/>
    <w:rsid w:val="00857478"/>
    <w:rsid w:val="0085783C"/>
    <w:rsid w:val="00857F24"/>
    <w:rsid w:val="00860BAD"/>
    <w:rsid w:val="00861775"/>
    <w:rsid w:val="00861CCB"/>
    <w:rsid w:val="00862D5F"/>
    <w:rsid w:val="00863277"/>
    <w:rsid w:val="008632FF"/>
    <w:rsid w:val="00863DDB"/>
    <w:rsid w:val="00863DF3"/>
    <w:rsid w:val="00864972"/>
    <w:rsid w:val="00865A07"/>
    <w:rsid w:val="00865A6D"/>
    <w:rsid w:val="00866118"/>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B7D"/>
    <w:rsid w:val="00873C04"/>
    <w:rsid w:val="00873D54"/>
    <w:rsid w:val="00874A22"/>
    <w:rsid w:val="00874A6C"/>
    <w:rsid w:val="00874D77"/>
    <w:rsid w:val="00874F4E"/>
    <w:rsid w:val="00876089"/>
    <w:rsid w:val="008761D0"/>
    <w:rsid w:val="00876326"/>
    <w:rsid w:val="0087684F"/>
    <w:rsid w:val="00880491"/>
    <w:rsid w:val="00880B66"/>
    <w:rsid w:val="008816A6"/>
    <w:rsid w:val="0088267A"/>
    <w:rsid w:val="00882A99"/>
    <w:rsid w:val="00883263"/>
    <w:rsid w:val="00883F60"/>
    <w:rsid w:val="00884EF9"/>
    <w:rsid w:val="00885297"/>
    <w:rsid w:val="0088543E"/>
    <w:rsid w:val="0088579C"/>
    <w:rsid w:val="00886D9A"/>
    <w:rsid w:val="00886FEB"/>
    <w:rsid w:val="00887A02"/>
    <w:rsid w:val="00887DCD"/>
    <w:rsid w:val="00887FDC"/>
    <w:rsid w:val="008900FF"/>
    <w:rsid w:val="0089185F"/>
    <w:rsid w:val="00891953"/>
    <w:rsid w:val="00891FFC"/>
    <w:rsid w:val="008925DE"/>
    <w:rsid w:val="008927F7"/>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057"/>
    <w:rsid w:val="008A493B"/>
    <w:rsid w:val="008A4AB0"/>
    <w:rsid w:val="008A4AC3"/>
    <w:rsid w:val="008A50FB"/>
    <w:rsid w:val="008A51F1"/>
    <w:rsid w:val="008A55A3"/>
    <w:rsid w:val="008A6224"/>
    <w:rsid w:val="008A6CC9"/>
    <w:rsid w:val="008A7162"/>
    <w:rsid w:val="008B064F"/>
    <w:rsid w:val="008B09D7"/>
    <w:rsid w:val="008B0B47"/>
    <w:rsid w:val="008B0DBC"/>
    <w:rsid w:val="008B2436"/>
    <w:rsid w:val="008B265B"/>
    <w:rsid w:val="008B2842"/>
    <w:rsid w:val="008B2918"/>
    <w:rsid w:val="008B2A42"/>
    <w:rsid w:val="008B2AE8"/>
    <w:rsid w:val="008B2B95"/>
    <w:rsid w:val="008B2C6F"/>
    <w:rsid w:val="008B2CD6"/>
    <w:rsid w:val="008B3A9D"/>
    <w:rsid w:val="008B3C94"/>
    <w:rsid w:val="008B40E0"/>
    <w:rsid w:val="008B43CB"/>
    <w:rsid w:val="008B4769"/>
    <w:rsid w:val="008B4921"/>
    <w:rsid w:val="008B4E13"/>
    <w:rsid w:val="008B5003"/>
    <w:rsid w:val="008B5F73"/>
    <w:rsid w:val="008B6B20"/>
    <w:rsid w:val="008B6C75"/>
    <w:rsid w:val="008B6D7A"/>
    <w:rsid w:val="008B74F6"/>
    <w:rsid w:val="008B7EFF"/>
    <w:rsid w:val="008C0157"/>
    <w:rsid w:val="008C04A8"/>
    <w:rsid w:val="008C1382"/>
    <w:rsid w:val="008C1911"/>
    <w:rsid w:val="008C240D"/>
    <w:rsid w:val="008C2DA1"/>
    <w:rsid w:val="008C393B"/>
    <w:rsid w:val="008C3B0A"/>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1F63"/>
    <w:rsid w:val="008D2452"/>
    <w:rsid w:val="008D27E1"/>
    <w:rsid w:val="008D3125"/>
    <w:rsid w:val="008D378F"/>
    <w:rsid w:val="008D3FA7"/>
    <w:rsid w:val="008D4057"/>
    <w:rsid w:val="008D5264"/>
    <w:rsid w:val="008D571F"/>
    <w:rsid w:val="008D5A4B"/>
    <w:rsid w:val="008D5DAB"/>
    <w:rsid w:val="008D61FC"/>
    <w:rsid w:val="008D6B6E"/>
    <w:rsid w:val="008D6CC1"/>
    <w:rsid w:val="008D6F88"/>
    <w:rsid w:val="008D725E"/>
    <w:rsid w:val="008D7919"/>
    <w:rsid w:val="008D7FA3"/>
    <w:rsid w:val="008E0B3C"/>
    <w:rsid w:val="008E0E04"/>
    <w:rsid w:val="008E1014"/>
    <w:rsid w:val="008E1BBD"/>
    <w:rsid w:val="008E1CB7"/>
    <w:rsid w:val="008E2F78"/>
    <w:rsid w:val="008E2FCE"/>
    <w:rsid w:val="008E3101"/>
    <w:rsid w:val="008E3612"/>
    <w:rsid w:val="008E3853"/>
    <w:rsid w:val="008E43CD"/>
    <w:rsid w:val="008E4CAF"/>
    <w:rsid w:val="008E5315"/>
    <w:rsid w:val="008E55A9"/>
    <w:rsid w:val="008E5E8B"/>
    <w:rsid w:val="008E6137"/>
    <w:rsid w:val="008E6B80"/>
    <w:rsid w:val="008E7814"/>
    <w:rsid w:val="008E7C6C"/>
    <w:rsid w:val="008E7CF1"/>
    <w:rsid w:val="008E7DE6"/>
    <w:rsid w:val="008F031F"/>
    <w:rsid w:val="008F035F"/>
    <w:rsid w:val="008F0EAB"/>
    <w:rsid w:val="008F11F2"/>
    <w:rsid w:val="008F17C5"/>
    <w:rsid w:val="008F19CB"/>
    <w:rsid w:val="008F1B1B"/>
    <w:rsid w:val="008F1BF1"/>
    <w:rsid w:val="008F1CDE"/>
    <w:rsid w:val="008F1FBA"/>
    <w:rsid w:val="008F210B"/>
    <w:rsid w:val="008F23E5"/>
    <w:rsid w:val="008F276E"/>
    <w:rsid w:val="008F278D"/>
    <w:rsid w:val="008F2CAA"/>
    <w:rsid w:val="008F3219"/>
    <w:rsid w:val="008F3F35"/>
    <w:rsid w:val="008F3FD2"/>
    <w:rsid w:val="008F4149"/>
    <w:rsid w:val="008F41FB"/>
    <w:rsid w:val="008F4582"/>
    <w:rsid w:val="008F4853"/>
    <w:rsid w:val="008F4C6E"/>
    <w:rsid w:val="008F4DE2"/>
    <w:rsid w:val="008F5209"/>
    <w:rsid w:val="008F5303"/>
    <w:rsid w:val="008F56B7"/>
    <w:rsid w:val="008F5C38"/>
    <w:rsid w:val="008F6106"/>
    <w:rsid w:val="008F6E4D"/>
    <w:rsid w:val="008F6E77"/>
    <w:rsid w:val="008F709B"/>
    <w:rsid w:val="008F70EF"/>
    <w:rsid w:val="008F7248"/>
    <w:rsid w:val="008F7A56"/>
    <w:rsid w:val="008F7D65"/>
    <w:rsid w:val="009002AA"/>
    <w:rsid w:val="009016C4"/>
    <w:rsid w:val="00901A5E"/>
    <w:rsid w:val="00901D73"/>
    <w:rsid w:val="00901E56"/>
    <w:rsid w:val="00902068"/>
    <w:rsid w:val="009022A2"/>
    <w:rsid w:val="0090354D"/>
    <w:rsid w:val="0090361B"/>
    <w:rsid w:val="00904099"/>
    <w:rsid w:val="009049C3"/>
    <w:rsid w:val="00904DCE"/>
    <w:rsid w:val="00904F56"/>
    <w:rsid w:val="00905673"/>
    <w:rsid w:val="00905731"/>
    <w:rsid w:val="00905FE2"/>
    <w:rsid w:val="00906000"/>
    <w:rsid w:val="009063BC"/>
    <w:rsid w:val="00906527"/>
    <w:rsid w:val="00906749"/>
    <w:rsid w:val="00906811"/>
    <w:rsid w:val="00906FE5"/>
    <w:rsid w:val="0090774A"/>
    <w:rsid w:val="0091197D"/>
    <w:rsid w:val="00912384"/>
    <w:rsid w:val="0091287F"/>
    <w:rsid w:val="00912998"/>
    <w:rsid w:val="00912D0E"/>
    <w:rsid w:val="009130B2"/>
    <w:rsid w:val="0091353D"/>
    <w:rsid w:val="0091398E"/>
    <w:rsid w:val="00913BC9"/>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3EC1"/>
    <w:rsid w:val="00924573"/>
    <w:rsid w:val="00924736"/>
    <w:rsid w:val="0092546C"/>
    <w:rsid w:val="009268FC"/>
    <w:rsid w:val="00926AC5"/>
    <w:rsid w:val="00926E00"/>
    <w:rsid w:val="0092742F"/>
    <w:rsid w:val="00930022"/>
    <w:rsid w:val="009306FF"/>
    <w:rsid w:val="0093079F"/>
    <w:rsid w:val="009309D3"/>
    <w:rsid w:val="009333DB"/>
    <w:rsid w:val="00933BD1"/>
    <w:rsid w:val="009349AB"/>
    <w:rsid w:val="00934C12"/>
    <w:rsid w:val="00935095"/>
    <w:rsid w:val="00935E70"/>
    <w:rsid w:val="009362EA"/>
    <w:rsid w:val="009368CA"/>
    <w:rsid w:val="00936E24"/>
    <w:rsid w:val="009376E4"/>
    <w:rsid w:val="00937FDE"/>
    <w:rsid w:val="009405C6"/>
    <w:rsid w:val="00940984"/>
    <w:rsid w:val="0094135A"/>
    <w:rsid w:val="0094176A"/>
    <w:rsid w:val="009418D4"/>
    <w:rsid w:val="00943132"/>
    <w:rsid w:val="009435CB"/>
    <w:rsid w:val="0094376C"/>
    <w:rsid w:val="009437F4"/>
    <w:rsid w:val="00943811"/>
    <w:rsid w:val="00943CFE"/>
    <w:rsid w:val="00943E94"/>
    <w:rsid w:val="00943FB4"/>
    <w:rsid w:val="0094457D"/>
    <w:rsid w:val="0094484A"/>
    <w:rsid w:val="009456DB"/>
    <w:rsid w:val="009458D4"/>
    <w:rsid w:val="009459E4"/>
    <w:rsid w:val="00945A3E"/>
    <w:rsid w:val="00945D8D"/>
    <w:rsid w:val="009461B5"/>
    <w:rsid w:val="00946BE2"/>
    <w:rsid w:val="00946C18"/>
    <w:rsid w:val="00946D41"/>
    <w:rsid w:val="0094705C"/>
    <w:rsid w:val="009470DA"/>
    <w:rsid w:val="0094762A"/>
    <w:rsid w:val="009508DC"/>
    <w:rsid w:val="009509E3"/>
    <w:rsid w:val="00951364"/>
    <w:rsid w:val="00951E3F"/>
    <w:rsid w:val="00952551"/>
    <w:rsid w:val="009529DD"/>
    <w:rsid w:val="00952AC4"/>
    <w:rsid w:val="00952CAF"/>
    <w:rsid w:val="00952F7D"/>
    <w:rsid w:val="0095363D"/>
    <w:rsid w:val="00953EE0"/>
    <w:rsid w:val="00953F50"/>
    <w:rsid w:val="00953FF3"/>
    <w:rsid w:val="009540D1"/>
    <w:rsid w:val="00954C53"/>
    <w:rsid w:val="00955CA7"/>
    <w:rsid w:val="00956AC2"/>
    <w:rsid w:val="0095754C"/>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5617"/>
    <w:rsid w:val="00965849"/>
    <w:rsid w:val="00965DA8"/>
    <w:rsid w:val="00966790"/>
    <w:rsid w:val="0096700C"/>
    <w:rsid w:val="00967102"/>
    <w:rsid w:val="00970658"/>
    <w:rsid w:val="00971609"/>
    <w:rsid w:val="00971DED"/>
    <w:rsid w:val="00971EDE"/>
    <w:rsid w:val="00971FA4"/>
    <w:rsid w:val="00972427"/>
    <w:rsid w:val="00972DD8"/>
    <w:rsid w:val="00972FCE"/>
    <w:rsid w:val="00973727"/>
    <w:rsid w:val="00973B9D"/>
    <w:rsid w:val="0097423D"/>
    <w:rsid w:val="00974853"/>
    <w:rsid w:val="00974974"/>
    <w:rsid w:val="00976D8E"/>
    <w:rsid w:val="0098019B"/>
    <w:rsid w:val="00980260"/>
    <w:rsid w:val="00980286"/>
    <w:rsid w:val="009806F2"/>
    <w:rsid w:val="00980B1E"/>
    <w:rsid w:val="009817A3"/>
    <w:rsid w:val="009817D2"/>
    <w:rsid w:val="00981824"/>
    <w:rsid w:val="00981C59"/>
    <w:rsid w:val="00982075"/>
    <w:rsid w:val="00982242"/>
    <w:rsid w:val="009822F0"/>
    <w:rsid w:val="00983464"/>
    <w:rsid w:val="009836BA"/>
    <w:rsid w:val="00983895"/>
    <w:rsid w:val="00983A93"/>
    <w:rsid w:val="009845C8"/>
    <w:rsid w:val="00984B60"/>
    <w:rsid w:val="00984CE1"/>
    <w:rsid w:val="00984F8C"/>
    <w:rsid w:val="00985600"/>
    <w:rsid w:val="009859AA"/>
    <w:rsid w:val="00985E41"/>
    <w:rsid w:val="00985F61"/>
    <w:rsid w:val="009869F4"/>
    <w:rsid w:val="00986F4D"/>
    <w:rsid w:val="0098771A"/>
    <w:rsid w:val="0098792F"/>
    <w:rsid w:val="009879F2"/>
    <w:rsid w:val="009901D6"/>
    <w:rsid w:val="00990BE6"/>
    <w:rsid w:val="009913F0"/>
    <w:rsid w:val="00991CB0"/>
    <w:rsid w:val="00991E4F"/>
    <w:rsid w:val="00991F35"/>
    <w:rsid w:val="009925DE"/>
    <w:rsid w:val="0099276E"/>
    <w:rsid w:val="00992779"/>
    <w:rsid w:val="009938F8"/>
    <w:rsid w:val="00993DDD"/>
    <w:rsid w:val="00994541"/>
    <w:rsid w:val="00994D68"/>
    <w:rsid w:val="00994F0A"/>
    <w:rsid w:val="00994F1A"/>
    <w:rsid w:val="00995037"/>
    <w:rsid w:val="00995267"/>
    <w:rsid w:val="00995C70"/>
    <w:rsid w:val="009965D8"/>
    <w:rsid w:val="009973A4"/>
    <w:rsid w:val="00997683"/>
    <w:rsid w:val="009978A2"/>
    <w:rsid w:val="0099791D"/>
    <w:rsid w:val="009A0AB6"/>
    <w:rsid w:val="009A135D"/>
    <w:rsid w:val="009A16EB"/>
    <w:rsid w:val="009A1815"/>
    <w:rsid w:val="009A1B14"/>
    <w:rsid w:val="009A250D"/>
    <w:rsid w:val="009A27DE"/>
    <w:rsid w:val="009A2A81"/>
    <w:rsid w:val="009A2BCB"/>
    <w:rsid w:val="009A378F"/>
    <w:rsid w:val="009A3C59"/>
    <w:rsid w:val="009A4449"/>
    <w:rsid w:val="009A49D4"/>
    <w:rsid w:val="009A546D"/>
    <w:rsid w:val="009A55B4"/>
    <w:rsid w:val="009A5685"/>
    <w:rsid w:val="009A60DE"/>
    <w:rsid w:val="009A71C6"/>
    <w:rsid w:val="009A782A"/>
    <w:rsid w:val="009A7986"/>
    <w:rsid w:val="009B0052"/>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5977"/>
    <w:rsid w:val="009B5ACE"/>
    <w:rsid w:val="009B6697"/>
    <w:rsid w:val="009B6A05"/>
    <w:rsid w:val="009B6F3C"/>
    <w:rsid w:val="009C0933"/>
    <w:rsid w:val="009C0BE5"/>
    <w:rsid w:val="009C0E1C"/>
    <w:rsid w:val="009C0E82"/>
    <w:rsid w:val="009C0F8A"/>
    <w:rsid w:val="009C10F5"/>
    <w:rsid w:val="009C12EE"/>
    <w:rsid w:val="009C1320"/>
    <w:rsid w:val="009C1655"/>
    <w:rsid w:val="009C1B0A"/>
    <w:rsid w:val="009C21BF"/>
    <w:rsid w:val="009C29E0"/>
    <w:rsid w:val="009C2E0D"/>
    <w:rsid w:val="009C2EB6"/>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5C4"/>
    <w:rsid w:val="009D1E31"/>
    <w:rsid w:val="009D2310"/>
    <w:rsid w:val="009D244C"/>
    <w:rsid w:val="009D2601"/>
    <w:rsid w:val="009D2923"/>
    <w:rsid w:val="009D3321"/>
    <w:rsid w:val="009D38B5"/>
    <w:rsid w:val="009D3F2A"/>
    <w:rsid w:val="009D40E1"/>
    <w:rsid w:val="009D4CF0"/>
    <w:rsid w:val="009D5D1C"/>
    <w:rsid w:val="009D5D5B"/>
    <w:rsid w:val="009D5FDD"/>
    <w:rsid w:val="009D60BA"/>
    <w:rsid w:val="009D61E7"/>
    <w:rsid w:val="009D62BF"/>
    <w:rsid w:val="009D63FA"/>
    <w:rsid w:val="009D68AB"/>
    <w:rsid w:val="009D68DE"/>
    <w:rsid w:val="009D6E96"/>
    <w:rsid w:val="009D6EE5"/>
    <w:rsid w:val="009D7771"/>
    <w:rsid w:val="009E003A"/>
    <w:rsid w:val="009E01DC"/>
    <w:rsid w:val="009E0678"/>
    <w:rsid w:val="009E0B73"/>
    <w:rsid w:val="009E1092"/>
    <w:rsid w:val="009E2324"/>
    <w:rsid w:val="009E25E7"/>
    <w:rsid w:val="009E2708"/>
    <w:rsid w:val="009E28F8"/>
    <w:rsid w:val="009E29D2"/>
    <w:rsid w:val="009E2A5C"/>
    <w:rsid w:val="009E2B20"/>
    <w:rsid w:val="009E2DCE"/>
    <w:rsid w:val="009E3090"/>
    <w:rsid w:val="009E3490"/>
    <w:rsid w:val="009E368F"/>
    <w:rsid w:val="009E3FBE"/>
    <w:rsid w:val="009E41D8"/>
    <w:rsid w:val="009E532D"/>
    <w:rsid w:val="009E535A"/>
    <w:rsid w:val="009E5F1F"/>
    <w:rsid w:val="009E60CC"/>
    <w:rsid w:val="009E6756"/>
    <w:rsid w:val="009E67A0"/>
    <w:rsid w:val="009E69CD"/>
    <w:rsid w:val="009E6A59"/>
    <w:rsid w:val="009E6CF5"/>
    <w:rsid w:val="009E7163"/>
    <w:rsid w:val="009E79A9"/>
    <w:rsid w:val="009F001F"/>
    <w:rsid w:val="009F008F"/>
    <w:rsid w:val="009F0F93"/>
    <w:rsid w:val="009F10C6"/>
    <w:rsid w:val="009F1E91"/>
    <w:rsid w:val="009F21D0"/>
    <w:rsid w:val="009F226F"/>
    <w:rsid w:val="009F3950"/>
    <w:rsid w:val="009F4073"/>
    <w:rsid w:val="009F4F37"/>
    <w:rsid w:val="009F5436"/>
    <w:rsid w:val="009F5B6F"/>
    <w:rsid w:val="009F62EE"/>
    <w:rsid w:val="009F7645"/>
    <w:rsid w:val="00A01442"/>
    <w:rsid w:val="00A018FE"/>
    <w:rsid w:val="00A0200B"/>
    <w:rsid w:val="00A024D2"/>
    <w:rsid w:val="00A02F8E"/>
    <w:rsid w:val="00A030F6"/>
    <w:rsid w:val="00A03304"/>
    <w:rsid w:val="00A03321"/>
    <w:rsid w:val="00A03B9D"/>
    <w:rsid w:val="00A041DB"/>
    <w:rsid w:val="00A04810"/>
    <w:rsid w:val="00A04F43"/>
    <w:rsid w:val="00A05395"/>
    <w:rsid w:val="00A05599"/>
    <w:rsid w:val="00A058A9"/>
    <w:rsid w:val="00A05C88"/>
    <w:rsid w:val="00A064AB"/>
    <w:rsid w:val="00A076C6"/>
    <w:rsid w:val="00A10032"/>
    <w:rsid w:val="00A1098A"/>
    <w:rsid w:val="00A10F24"/>
    <w:rsid w:val="00A11077"/>
    <w:rsid w:val="00A11230"/>
    <w:rsid w:val="00A11F83"/>
    <w:rsid w:val="00A122CB"/>
    <w:rsid w:val="00A12864"/>
    <w:rsid w:val="00A12AFD"/>
    <w:rsid w:val="00A13AA2"/>
    <w:rsid w:val="00A14001"/>
    <w:rsid w:val="00A14272"/>
    <w:rsid w:val="00A14544"/>
    <w:rsid w:val="00A15749"/>
    <w:rsid w:val="00A16111"/>
    <w:rsid w:val="00A1623E"/>
    <w:rsid w:val="00A16A44"/>
    <w:rsid w:val="00A16C62"/>
    <w:rsid w:val="00A1796C"/>
    <w:rsid w:val="00A206D1"/>
    <w:rsid w:val="00A21581"/>
    <w:rsid w:val="00A22111"/>
    <w:rsid w:val="00A23016"/>
    <w:rsid w:val="00A230FC"/>
    <w:rsid w:val="00A23428"/>
    <w:rsid w:val="00A23EC7"/>
    <w:rsid w:val="00A240F5"/>
    <w:rsid w:val="00A2413C"/>
    <w:rsid w:val="00A243DE"/>
    <w:rsid w:val="00A2443F"/>
    <w:rsid w:val="00A250A8"/>
    <w:rsid w:val="00A25DCA"/>
    <w:rsid w:val="00A25F3E"/>
    <w:rsid w:val="00A2681F"/>
    <w:rsid w:val="00A274D4"/>
    <w:rsid w:val="00A27740"/>
    <w:rsid w:val="00A304C6"/>
    <w:rsid w:val="00A306FC"/>
    <w:rsid w:val="00A30D47"/>
    <w:rsid w:val="00A30EC3"/>
    <w:rsid w:val="00A30FA8"/>
    <w:rsid w:val="00A310C9"/>
    <w:rsid w:val="00A31243"/>
    <w:rsid w:val="00A31289"/>
    <w:rsid w:val="00A314C9"/>
    <w:rsid w:val="00A316C6"/>
    <w:rsid w:val="00A31F58"/>
    <w:rsid w:val="00A32388"/>
    <w:rsid w:val="00A33384"/>
    <w:rsid w:val="00A336C4"/>
    <w:rsid w:val="00A33A74"/>
    <w:rsid w:val="00A347D6"/>
    <w:rsid w:val="00A34892"/>
    <w:rsid w:val="00A34CE1"/>
    <w:rsid w:val="00A35050"/>
    <w:rsid w:val="00A357DD"/>
    <w:rsid w:val="00A357E6"/>
    <w:rsid w:val="00A36247"/>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BC3"/>
    <w:rsid w:val="00A41CF2"/>
    <w:rsid w:val="00A42015"/>
    <w:rsid w:val="00A43268"/>
    <w:rsid w:val="00A43B3A"/>
    <w:rsid w:val="00A43DF1"/>
    <w:rsid w:val="00A443F5"/>
    <w:rsid w:val="00A446C3"/>
    <w:rsid w:val="00A44F1B"/>
    <w:rsid w:val="00A4511C"/>
    <w:rsid w:val="00A45315"/>
    <w:rsid w:val="00A45666"/>
    <w:rsid w:val="00A45FB4"/>
    <w:rsid w:val="00A46005"/>
    <w:rsid w:val="00A46C20"/>
    <w:rsid w:val="00A47D8A"/>
    <w:rsid w:val="00A5142C"/>
    <w:rsid w:val="00A51979"/>
    <w:rsid w:val="00A52ADE"/>
    <w:rsid w:val="00A52C11"/>
    <w:rsid w:val="00A534CC"/>
    <w:rsid w:val="00A53D29"/>
    <w:rsid w:val="00A54BA1"/>
    <w:rsid w:val="00A55400"/>
    <w:rsid w:val="00A558A6"/>
    <w:rsid w:val="00A55CBF"/>
    <w:rsid w:val="00A5680A"/>
    <w:rsid w:val="00A5680F"/>
    <w:rsid w:val="00A5749D"/>
    <w:rsid w:val="00A578F6"/>
    <w:rsid w:val="00A57A56"/>
    <w:rsid w:val="00A57A84"/>
    <w:rsid w:val="00A57FB1"/>
    <w:rsid w:val="00A60BD6"/>
    <w:rsid w:val="00A618CE"/>
    <w:rsid w:val="00A61E3D"/>
    <w:rsid w:val="00A62544"/>
    <w:rsid w:val="00A62686"/>
    <w:rsid w:val="00A62746"/>
    <w:rsid w:val="00A62A2B"/>
    <w:rsid w:val="00A62E18"/>
    <w:rsid w:val="00A636F4"/>
    <w:rsid w:val="00A637FF"/>
    <w:rsid w:val="00A641E9"/>
    <w:rsid w:val="00A6439E"/>
    <w:rsid w:val="00A64C97"/>
    <w:rsid w:val="00A66304"/>
    <w:rsid w:val="00A663D4"/>
    <w:rsid w:val="00A66C86"/>
    <w:rsid w:val="00A67964"/>
    <w:rsid w:val="00A702C8"/>
    <w:rsid w:val="00A70395"/>
    <w:rsid w:val="00A7129E"/>
    <w:rsid w:val="00A71BC1"/>
    <w:rsid w:val="00A71DC1"/>
    <w:rsid w:val="00A72887"/>
    <w:rsid w:val="00A7291A"/>
    <w:rsid w:val="00A72991"/>
    <w:rsid w:val="00A731F2"/>
    <w:rsid w:val="00A7342F"/>
    <w:rsid w:val="00A73446"/>
    <w:rsid w:val="00A734F4"/>
    <w:rsid w:val="00A73B36"/>
    <w:rsid w:val="00A740BE"/>
    <w:rsid w:val="00A74404"/>
    <w:rsid w:val="00A744CC"/>
    <w:rsid w:val="00A75366"/>
    <w:rsid w:val="00A7555D"/>
    <w:rsid w:val="00A755A7"/>
    <w:rsid w:val="00A7587E"/>
    <w:rsid w:val="00A75FE8"/>
    <w:rsid w:val="00A77500"/>
    <w:rsid w:val="00A777CC"/>
    <w:rsid w:val="00A779E7"/>
    <w:rsid w:val="00A77B17"/>
    <w:rsid w:val="00A81724"/>
    <w:rsid w:val="00A81727"/>
    <w:rsid w:val="00A81911"/>
    <w:rsid w:val="00A8271B"/>
    <w:rsid w:val="00A83FEA"/>
    <w:rsid w:val="00A840F9"/>
    <w:rsid w:val="00A84320"/>
    <w:rsid w:val="00A847AA"/>
    <w:rsid w:val="00A84A22"/>
    <w:rsid w:val="00A852D7"/>
    <w:rsid w:val="00A85CFE"/>
    <w:rsid w:val="00A861DB"/>
    <w:rsid w:val="00A86878"/>
    <w:rsid w:val="00A86CD6"/>
    <w:rsid w:val="00A870D9"/>
    <w:rsid w:val="00A90793"/>
    <w:rsid w:val="00A912F4"/>
    <w:rsid w:val="00A91ADC"/>
    <w:rsid w:val="00A923BC"/>
    <w:rsid w:val="00A931EB"/>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1148"/>
    <w:rsid w:val="00AA1358"/>
    <w:rsid w:val="00AA13B6"/>
    <w:rsid w:val="00AA2685"/>
    <w:rsid w:val="00AA27B3"/>
    <w:rsid w:val="00AA2A25"/>
    <w:rsid w:val="00AA42E7"/>
    <w:rsid w:val="00AA4953"/>
    <w:rsid w:val="00AA5317"/>
    <w:rsid w:val="00AA53E0"/>
    <w:rsid w:val="00AA574F"/>
    <w:rsid w:val="00AA58E0"/>
    <w:rsid w:val="00AA59C0"/>
    <w:rsid w:val="00AA644A"/>
    <w:rsid w:val="00AA6C0F"/>
    <w:rsid w:val="00AA7CBC"/>
    <w:rsid w:val="00AB00A2"/>
    <w:rsid w:val="00AB06ED"/>
    <w:rsid w:val="00AB075B"/>
    <w:rsid w:val="00AB07E0"/>
    <w:rsid w:val="00AB09D6"/>
    <w:rsid w:val="00AB0CFF"/>
    <w:rsid w:val="00AB0D7A"/>
    <w:rsid w:val="00AB10BB"/>
    <w:rsid w:val="00AB192E"/>
    <w:rsid w:val="00AB2B19"/>
    <w:rsid w:val="00AB33E0"/>
    <w:rsid w:val="00AB369E"/>
    <w:rsid w:val="00AB51C3"/>
    <w:rsid w:val="00AB5444"/>
    <w:rsid w:val="00AB60CC"/>
    <w:rsid w:val="00AB618E"/>
    <w:rsid w:val="00AB6FEC"/>
    <w:rsid w:val="00AB706E"/>
    <w:rsid w:val="00AC09B9"/>
    <w:rsid w:val="00AC13CB"/>
    <w:rsid w:val="00AC1432"/>
    <w:rsid w:val="00AC16D9"/>
    <w:rsid w:val="00AC19D9"/>
    <w:rsid w:val="00AC2BBF"/>
    <w:rsid w:val="00AC32F8"/>
    <w:rsid w:val="00AC3457"/>
    <w:rsid w:val="00AC48FC"/>
    <w:rsid w:val="00AC572D"/>
    <w:rsid w:val="00AC5B81"/>
    <w:rsid w:val="00AC5D91"/>
    <w:rsid w:val="00AC610A"/>
    <w:rsid w:val="00AC660D"/>
    <w:rsid w:val="00AC689E"/>
    <w:rsid w:val="00AC6DFF"/>
    <w:rsid w:val="00AC6E31"/>
    <w:rsid w:val="00AC70CE"/>
    <w:rsid w:val="00AD02AB"/>
    <w:rsid w:val="00AD0722"/>
    <w:rsid w:val="00AD0A12"/>
    <w:rsid w:val="00AD126A"/>
    <w:rsid w:val="00AD1FB4"/>
    <w:rsid w:val="00AD3383"/>
    <w:rsid w:val="00AD3759"/>
    <w:rsid w:val="00AD3DF7"/>
    <w:rsid w:val="00AD41A0"/>
    <w:rsid w:val="00AD5C09"/>
    <w:rsid w:val="00AD5F76"/>
    <w:rsid w:val="00AD60C6"/>
    <w:rsid w:val="00AD68E4"/>
    <w:rsid w:val="00AD6EAF"/>
    <w:rsid w:val="00AD7281"/>
    <w:rsid w:val="00AD72B6"/>
    <w:rsid w:val="00AD7D1C"/>
    <w:rsid w:val="00AE125C"/>
    <w:rsid w:val="00AE16F8"/>
    <w:rsid w:val="00AE1B84"/>
    <w:rsid w:val="00AE20AA"/>
    <w:rsid w:val="00AE20FF"/>
    <w:rsid w:val="00AE2649"/>
    <w:rsid w:val="00AE3295"/>
    <w:rsid w:val="00AE4269"/>
    <w:rsid w:val="00AE482F"/>
    <w:rsid w:val="00AE48DD"/>
    <w:rsid w:val="00AE4A63"/>
    <w:rsid w:val="00AE5A89"/>
    <w:rsid w:val="00AE5D85"/>
    <w:rsid w:val="00AE5DB7"/>
    <w:rsid w:val="00AE5F0F"/>
    <w:rsid w:val="00AE63E9"/>
    <w:rsid w:val="00AE6F32"/>
    <w:rsid w:val="00AE70AF"/>
    <w:rsid w:val="00AE72B5"/>
    <w:rsid w:val="00AE7629"/>
    <w:rsid w:val="00AF00AD"/>
    <w:rsid w:val="00AF2714"/>
    <w:rsid w:val="00AF2AF6"/>
    <w:rsid w:val="00AF2DD8"/>
    <w:rsid w:val="00AF2F9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3B72"/>
    <w:rsid w:val="00B04205"/>
    <w:rsid w:val="00B0459B"/>
    <w:rsid w:val="00B04960"/>
    <w:rsid w:val="00B05EF4"/>
    <w:rsid w:val="00B067A9"/>
    <w:rsid w:val="00B071A6"/>
    <w:rsid w:val="00B07B8B"/>
    <w:rsid w:val="00B10974"/>
    <w:rsid w:val="00B11B32"/>
    <w:rsid w:val="00B122DC"/>
    <w:rsid w:val="00B125E4"/>
    <w:rsid w:val="00B133D5"/>
    <w:rsid w:val="00B13D00"/>
    <w:rsid w:val="00B149D9"/>
    <w:rsid w:val="00B16E8F"/>
    <w:rsid w:val="00B16EAB"/>
    <w:rsid w:val="00B17368"/>
    <w:rsid w:val="00B174F6"/>
    <w:rsid w:val="00B17891"/>
    <w:rsid w:val="00B1797C"/>
    <w:rsid w:val="00B20552"/>
    <w:rsid w:val="00B20610"/>
    <w:rsid w:val="00B219F1"/>
    <w:rsid w:val="00B21BEF"/>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27EF8"/>
    <w:rsid w:val="00B3000D"/>
    <w:rsid w:val="00B309BA"/>
    <w:rsid w:val="00B30ADF"/>
    <w:rsid w:val="00B31009"/>
    <w:rsid w:val="00B31225"/>
    <w:rsid w:val="00B3186C"/>
    <w:rsid w:val="00B31A96"/>
    <w:rsid w:val="00B32690"/>
    <w:rsid w:val="00B32715"/>
    <w:rsid w:val="00B32B90"/>
    <w:rsid w:val="00B33E76"/>
    <w:rsid w:val="00B33ED1"/>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3D9"/>
    <w:rsid w:val="00B414D4"/>
    <w:rsid w:val="00B416D6"/>
    <w:rsid w:val="00B41876"/>
    <w:rsid w:val="00B424DE"/>
    <w:rsid w:val="00B42624"/>
    <w:rsid w:val="00B43113"/>
    <w:rsid w:val="00B44091"/>
    <w:rsid w:val="00B44616"/>
    <w:rsid w:val="00B4480A"/>
    <w:rsid w:val="00B44A70"/>
    <w:rsid w:val="00B44AED"/>
    <w:rsid w:val="00B4545F"/>
    <w:rsid w:val="00B454A4"/>
    <w:rsid w:val="00B4588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F3C"/>
    <w:rsid w:val="00B5303A"/>
    <w:rsid w:val="00B53B2A"/>
    <w:rsid w:val="00B544B6"/>
    <w:rsid w:val="00B547F2"/>
    <w:rsid w:val="00B54B2F"/>
    <w:rsid w:val="00B54BFA"/>
    <w:rsid w:val="00B55275"/>
    <w:rsid w:val="00B556E6"/>
    <w:rsid w:val="00B55C26"/>
    <w:rsid w:val="00B55EF6"/>
    <w:rsid w:val="00B565DD"/>
    <w:rsid w:val="00B60201"/>
    <w:rsid w:val="00B60840"/>
    <w:rsid w:val="00B6086E"/>
    <w:rsid w:val="00B61016"/>
    <w:rsid w:val="00B613E7"/>
    <w:rsid w:val="00B620A4"/>
    <w:rsid w:val="00B621E5"/>
    <w:rsid w:val="00B623C7"/>
    <w:rsid w:val="00B626F7"/>
    <w:rsid w:val="00B62F75"/>
    <w:rsid w:val="00B63C4F"/>
    <w:rsid w:val="00B63CF7"/>
    <w:rsid w:val="00B6408A"/>
    <w:rsid w:val="00B646C3"/>
    <w:rsid w:val="00B64BB0"/>
    <w:rsid w:val="00B651F2"/>
    <w:rsid w:val="00B6521C"/>
    <w:rsid w:val="00B6533F"/>
    <w:rsid w:val="00B6587E"/>
    <w:rsid w:val="00B65F87"/>
    <w:rsid w:val="00B664F4"/>
    <w:rsid w:val="00B66A83"/>
    <w:rsid w:val="00B67261"/>
    <w:rsid w:val="00B67D90"/>
    <w:rsid w:val="00B700B7"/>
    <w:rsid w:val="00B7024C"/>
    <w:rsid w:val="00B70533"/>
    <w:rsid w:val="00B705B5"/>
    <w:rsid w:val="00B71565"/>
    <w:rsid w:val="00B71DA4"/>
    <w:rsid w:val="00B71FD6"/>
    <w:rsid w:val="00B7213B"/>
    <w:rsid w:val="00B731D2"/>
    <w:rsid w:val="00B73F70"/>
    <w:rsid w:val="00B741D1"/>
    <w:rsid w:val="00B75320"/>
    <w:rsid w:val="00B75A11"/>
    <w:rsid w:val="00B76CB6"/>
    <w:rsid w:val="00B76D57"/>
    <w:rsid w:val="00B800D6"/>
    <w:rsid w:val="00B802F8"/>
    <w:rsid w:val="00B806D2"/>
    <w:rsid w:val="00B80CF0"/>
    <w:rsid w:val="00B80D1B"/>
    <w:rsid w:val="00B811E5"/>
    <w:rsid w:val="00B81DFB"/>
    <w:rsid w:val="00B81E48"/>
    <w:rsid w:val="00B82051"/>
    <w:rsid w:val="00B82F39"/>
    <w:rsid w:val="00B83D2B"/>
    <w:rsid w:val="00B84391"/>
    <w:rsid w:val="00B84483"/>
    <w:rsid w:val="00B845B4"/>
    <w:rsid w:val="00B847D9"/>
    <w:rsid w:val="00B85392"/>
    <w:rsid w:val="00B855FC"/>
    <w:rsid w:val="00B8594A"/>
    <w:rsid w:val="00B85AD0"/>
    <w:rsid w:val="00B85AEB"/>
    <w:rsid w:val="00B85C00"/>
    <w:rsid w:val="00B86311"/>
    <w:rsid w:val="00B906B9"/>
    <w:rsid w:val="00B90D6C"/>
    <w:rsid w:val="00B91431"/>
    <w:rsid w:val="00B9171E"/>
    <w:rsid w:val="00B91BFF"/>
    <w:rsid w:val="00B91C2A"/>
    <w:rsid w:val="00B9361A"/>
    <w:rsid w:val="00B94129"/>
    <w:rsid w:val="00B9439B"/>
    <w:rsid w:val="00B94EC4"/>
    <w:rsid w:val="00B95351"/>
    <w:rsid w:val="00B95929"/>
    <w:rsid w:val="00B95C98"/>
    <w:rsid w:val="00B962A2"/>
    <w:rsid w:val="00B969B1"/>
    <w:rsid w:val="00B972EC"/>
    <w:rsid w:val="00B97302"/>
    <w:rsid w:val="00BA0269"/>
    <w:rsid w:val="00BA028E"/>
    <w:rsid w:val="00BA09B2"/>
    <w:rsid w:val="00BA0A88"/>
    <w:rsid w:val="00BA0AD2"/>
    <w:rsid w:val="00BA11E6"/>
    <w:rsid w:val="00BA13EC"/>
    <w:rsid w:val="00BA1665"/>
    <w:rsid w:val="00BA16B2"/>
    <w:rsid w:val="00BA1A40"/>
    <w:rsid w:val="00BA1D60"/>
    <w:rsid w:val="00BA2378"/>
    <w:rsid w:val="00BA280F"/>
    <w:rsid w:val="00BA2B63"/>
    <w:rsid w:val="00BA35B6"/>
    <w:rsid w:val="00BA4302"/>
    <w:rsid w:val="00BA4FAC"/>
    <w:rsid w:val="00BA5219"/>
    <w:rsid w:val="00BA6EDB"/>
    <w:rsid w:val="00BA7E62"/>
    <w:rsid w:val="00BB0682"/>
    <w:rsid w:val="00BB0C10"/>
    <w:rsid w:val="00BB1165"/>
    <w:rsid w:val="00BB1BEC"/>
    <w:rsid w:val="00BB27B6"/>
    <w:rsid w:val="00BB3075"/>
    <w:rsid w:val="00BB32FA"/>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0E8"/>
    <w:rsid w:val="00BB72FB"/>
    <w:rsid w:val="00BB7775"/>
    <w:rsid w:val="00BB7880"/>
    <w:rsid w:val="00BB7A1D"/>
    <w:rsid w:val="00BC09D4"/>
    <w:rsid w:val="00BC0A85"/>
    <w:rsid w:val="00BC1D75"/>
    <w:rsid w:val="00BC22A6"/>
    <w:rsid w:val="00BC22D3"/>
    <w:rsid w:val="00BC277E"/>
    <w:rsid w:val="00BC3253"/>
    <w:rsid w:val="00BC3ACD"/>
    <w:rsid w:val="00BC3D7E"/>
    <w:rsid w:val="00BC45DC"/>
    <w:rsid w:val="00BC4AAD"/>
    <w:rsid w:val="00BC4C89"/>
    <w:rsid w:val="00BC5937"/>
    <w:rsid w:val="00BC60AF"/>
    <w:rsid w:val="00BC60E9"/>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319"/>
    <w:rsid w:val="00BD57B6"/>
    <w:rsid w:val="00BD58E6"/>
    <w:rsid w:val="00BD5AC1"/>
    <w:rsid w:val="00BD6367"/>
    <w:rsid w:val="00BD64FF"/>
    <w:rsid w:val="00BD6546"/>
    <w:rsid w:val="00BD6814"/>
    <w:rsid w:val="00BD6CAD"/>
    <w:rsid w:val="00BD7708"/>
    <w:rsid w:val="00BE031A"/>
    <w:rsid w:val="00BE0388"/>
    <w:rsid w:val="00BE0609"/>
    <w:rsid w:val="00BE0DCF"/>
    <w:rsid w:val="00BE1745"/>
    <w:rsid w:val="00BE1959"/>
    <w:rsid w:val="00BE19CC"/>
    <w:rsid w:val="00BE1A4F"/>
    <w:rsid w:val="00BE1FB0"/>
    <w:rsid w:val="00BE20A5"/>
    <w:rsid w:val="00BE214B"/>
    <w:rsid w:val="00BE230B"/>
    <w:rsid w:val="00BE2396"/>
    <w:rsid w:val="00BE4935"/>
    <w:rsid w:val="00BE4A41"/>
    <w:rsid w:val="00BE4AB5"/>
    <w:rsid w:val="00BE4B50"/>
    <w:rsid w:val="00BE55DB"/>
    <w:rsid w:val="00BE5DB6"/>
    <w:rsid w:val="00BE6506"/>
    <w:rsid w:val="00BE6970"/>
    <w:rsid w:val="00BE6C3D"/>
    <w:rsid w:val="00BE7744"/>
    <w:rsid w:val="00BE7A1F"/>
    <w:rsid w:val="00BF0D03"/>
    <w:rsid w:val="00BF0D95"/>
    <w:rsid w:val="00BF1309"/>
    <w:rsid w:val="00BF147C"/>
    <w:rsid w:val="00BF1899"/>
    <w:rsid w:val="00BF21C3"/>
    <w:rsid w:val="00BF249F"/>
    <w:rsid w:val="00BF37AD"/>
    <w:rsid w:val="00BF4F2F"/>
    <w:rsid w:val="00BF6097"/>
    <w:rsid w:val="00BF62CC"/>
    <w:rsid w:val="00BF6802"/>
    <w:rsid w:val="00BF68E9"/>
    <w:rsid w:val="00BF6DB4"/>
    <w:rsid w:val="00BF7B1B"/>
    <w:rsid w:val="00C00C14"/>
    <w:rsid w:val="00C00E58"/>
    <w:rsid w:val="00C012D1"/>
    <w:rsid w:val="00C01A54"/>
    <w:rsid w:val="00C01B62"/>
    <w:rsid w:val="00C028EC"/>
    <w:rsid w:val="00C03979"/>
    <w:rsid w:val="00C04035"/>
    <w:rsid w:val="00C042DF"/>
    <w:rsid w:val="00C04DAF"/>
    <w:rsid w:val="00C05314"/>
    <w:rsid w:val="00C05464"/>
    <w:rsid w:val="00C059D5"/>
    <w:rsid w:val="00C05B68"/>
    <w:rsid w:val="00C05C17"/>
    <w:rsid w:val="00C069D5"/>
    <w:rsid w:val="00C06E35"/>
    <w:rsid w:val="00C06E4E"/>
    <w:rsid w:val="00C0798F"/>
    <w:rsid w:val="00C07A57"/>
    <w:rsid w:val="00C100FB"/>
    <w:rsid w:val="00C1014F"/>
    <w:rsid w:val="00C10629"/>
    <w:rsid w:val="00C10A6B"/>
    <w:rsid w:val="00C10C99"/>
    <w:rsid w:val="00C11421"/>
    <w:rsid w:val="00C11592"/>
    <w:rsid w:val="00C11659"/>
    <w:rsid w:val="00C11A0D"/>
    <w:rsid w:val="00C11EAC"/>
    <w:rsid w:val="00C11F46"/>
    <w:rsid w:val="00C12773"/>
    <w:rsid w:val="00C131B5"/>
    <w:rsid w:val="00C13B83"/>
    <w:rsid w:val="00C13BC2"/>
    <w:rsid w:val="00C13C1B"/>
    <w:rsid w:val="00C13D9D"/>
    <w:rsid w:val="00C14974"/>
    <w:rsid w:val="00C15037"/>
    <w:rsid w:val="00C15645"/>
    <w:rsid w:val="00C1567F"/>
    <w:rsid w:val="00C157FC"/>
    <w:rsid w:val="00C1583B"/>
    <w:rsid w:val="00C15902"/>
    <w:rsid w:val="00C15976"/>
    <w:rsid w:val="00C16296"/>
    <w:rsid w:val="00C16415"/>
    <w:rsid w:val="00C1648E"/>
    <w:rsid w:val="00C16648"/>
    <w:rsid w:val="00C16AD3"/>
    <w:rsid w:val="00C176FB"/>
    <w:rsid w:val="00C20283"/>
    <w:rsid w:val="00C203B9"/>
    <w:rsid w:val="00C209EC"/>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2D9"/>
    <w:rsid w:val="00C26343"/>
    <w:rsid w:val="00C26B86"/>
    <w:rsid w:val="00C26C3C"/>
    <w:rsid w:val="00C27B4A"/>
    <w:rsid w:val="00C27D44"/>
    <w:rsid w:val="00C27F3F"/>
    <w:rsid w:val="00C30A14"/>
    <w:rsid w:val="00C30B4E"/>
    <w:rsid w:val="00C3135E"/>
    <w:rsid w:val="00C316D0"/>
    <w:rsid w:val="00C31AB2"/>
    <w:rsid w:val="00C31C0A"/>
    <w:rsid w:val="00C32520"/>
    <w:rsid w:val="00C334A3"/>
    <w:rsid w:val="00C33899"/>
    <w:rsid w:val="00C34962"/>
    <w:rsid w:val="00C34BB3"/>
    <w:rsid w:val="00C35643"/>
    <w:rsid w:val="00C35DD4"/>
    <w:rsid w:val="00C35F9E"/>
    <w:rsid w:val="00C366A5"/>
    <w:rsid w:val="00C36925"/>
    <w:rsid w:val="00C36F94"/>
    <w:rsid w:val="00C3748E"/>
    <w:rsid w:val="00C37CF5"/>
    <w:rsid w:val="00C40075"/>
    <w:rsid w:val="00C400CB"/>
    <w:rsid w:val="00C400E3"/>
    <w:rsid w:val="00C40EB9"/>
    <w:rsid w:val="00C417DA"/>
    <w:rsid w:val="00C4251F"/>
    <w:rsid w:val="00C426AE"/>
    <w:rsid w:val="00C42752"/>
    <w:rsid w:val="00C42DF8"/>
    <w:rsid w:val="00C42E98"/>
    <w:rsid w:val="00C42F04"/>
    <w:rsid w:val="00C43227"/>
    <w:rsid w:val="00C43CC2"/>
    <w:rsid w:val="00C44366"/>
    <w:rsid w:val="00C4481D"/>
    <w:rsid w:val="00C44BC9"/>
    <w:rsid w:val="00C44E70"/>
    <w:rsid w:val="00C4552B"/>
    <w:rsid w:val="00C4571E"/>
    <w:rsid w:val="00C45A2F"/>
    <w:rsid w:val="00C46265"/>
    <w:rsid w:val="00C47057"/>
    <w:rsid w:val="00C47BE6"/>
    <w:rsid w:val="00C5035C"/>
    <w:rsid w:val="00C50C32"/>
    <w:rsid w:val="00C50CCD"/>
    <w:rsid w:val="00C50DCE"/>
    <w:rsid w:val="00C511EA"/>
    <w:rsid w:val="00C511F7"/>
    <w:rsid w:val="00C517A2"/>
    <w:rsid w:val="00C518EF"/>
    <w:rsid w:val="00C51BD7"/>
    <w:rsid w:val="00C51FFC"/>
    <w:rsid w:val="00C526A0"/>
    <w:rsid w:val="00C529A4"/>
    <w:rsid w:val="00C53625"/>
    <w:rsid w:val="00C544F8"/>
    <w:rsid w:val="00C545D8"/>
    <w:rsid w:val="00C549C8"/>
    <w:rsid w:val="00C55C56"/>
    <w:rsid w:val="00C55F87"/>
    <w:rsid w:val="00C57DBE"/>
    <w:rsid w:val="00C6063F"/>
    <w:rsid w:val="00C607A4"/>
    <w:rsid w:val="00C610A8"/>
    <w:rsid w:val="00C614F2"/>
    <w:rsid w:val="00C61BBC"/>
    <w:rsid w:val="00C63037"/>
    <w:rsid w:val="00C635FD"/>
    <w:rsid w:val="00C63B93"/>
    <w:rsid w:val="00C63DD9"/>
    <w:rsid w:val="00C63EB5"/>
    <w:rsid w:val="00C6478F"/>
    <w:rsid w:val="00C6491F"/>
    <w:rsid w:val="00C6497F"/>
    <w:rsid w:val="00C64B46"/>
    <w:rsid w:val="00C64CBF"/>
    <w:rsid w:val="00C64E81"/>
    <w:rsid w:val="00C65861"/>
    <w:rsid w:val="00C664A5"/>
    <w:rsid w:val="00C66907"/>
    <w:rsid w:val="00C66DFD"/>
    <w:rsid w:val="00C6771F"/>
    <w:rsid w:val="00C67A10"/>
    <w:rsid w:val="00C67C29"/>
    <w:rsid w:val="00C67F83"/>
    <w:rsid w:val="00C71C0C"/>
    <w:rsid w:val="00C71EB7"/>
    <w:rsid w:val="00C72433"/>
    <w:rsid w:val="00C72570"/>
    <w:rsid w:val="00C72612"/>
    <w:rsid w:val="00C72C74"/>
    <w:rsid w:val="00C73CE1"/>
    <w:rsid w:val="00C73D86"/>
    <w:rsid w:val="00C73E5D"/>
    <w:rsid w:val="00C753E7"/>
    <w:rsid w:val="00C75817"/>
    <w:rsid w:val="00C75AE1"/>
    <w:rsid w:val="00C75BC1"/>
    <w:rsid w:val="00C75D82"/>
    <w:rsid w:val="00C76181"/>
    <w:rsid w:val="00C770BD"/>
    <w:rsid w:val="00C77293"/>
    <w:rsid w:val="00C77ABA"/>
    <w:rsid w:val="00C77CB6"/>
    <w:rsid w:val="00C80213"/>
    <w:rsid w:val="00C80216"/>
    <w:rsid w:val="00C804AC"/>
    <w:rsid w:val="00C806DA"/>
    <w:rsid w:val="00C80833"/>
    <w:rsid w:val="00C80BDC"/>
    <w:rsid w:val="00C8127C"/>
    <w:rsid w:val="00C8166A"/>
    <w:rsid w:val="00C819FF"/>
    <w:rsid w:val="00C8279D"/>
    <w:rsid w:val="00C835CF"/>
    <w:rsid w:val="00C83EB8"/>
    <w:rsid w:val="00C83FB5"/>
    <w:rsid w:val="00C84318"/>
    <w:rsid w:val="00C85210"/>
    <w:rsid w:val="00C855EE"/>
    <w:rsid w:val="00C85A25"/>
    <w:rsid w:val="00C86325"/>
    <w:rsid w:val="00C8638F"/>
    <w:rsid w:val="00C867B1"/>
    <w:rsid w:val="00C867EC"/>
    <w:rsid w:val="00C868C8"/>
    <w:rsid w:val="00C868F5"/>
    <w:rsid w:val="00C876C6"/>
    <w:rsid w:val="00C87D9D"/>
    <w:rsid w:val="00C9080F"/>
    <w:rsid w:val="00C9099D"/>
    <w:rsid w:val="00C90A68"/>
    <w:rsid w:val="00C91157"/>
    <w:rsid w:val="00C91750"/>
    <w:rsid w:val="00C9178D"/>
    <w:rsid w:val="00C9182F"/>
    <w:rsid w:val="00C91A3E"/>
    <w:rsid w:val="00C91C94"/>
    <w:rsid w:val="00C92649"/>
    <w:rsid w:val="00C92833"/>
    <w:rsid w:val="00C92E25"/>
    <w:rsid w:val="00C9321B"/>
    <w:rsid w:val="00C9350C"/>
    <w:rsid w:val="00C93A9B"/>
    <w:rsid w:val="00C93CB3"/>
    <w:rsid w:val="00C944AB"/>
    <w:rsid w:val="00C94E08"/>
    <w:rsid w:val="00C96071"/>
    <w:rsid w:val="00C967AF"/>
    <w:rsid w:val="00C96DCA"/>
    <w:rsid w:val="00C96E2B"/>
    <w:rsid w:val="00CA03E5"/>
    <w:rsid w:val="00CA0C10"/>
    <w:rsid w:val="00CA1583"/>
    <w:rsid w:val="00CA1BF9"/>
    <w:rsid w:val="00CA1DAA"/>
    <w:rsid w:val="00CA2185"/>
    <w:rsid w:val="00CA255E"/>
    <w:rsid w:val="00CA2824"/>
    <w:rsid w:val="00CA2BD8"/>
    <w:rsid w:val="00CA30CD"/>
    <w:rsid w:val="00CA320C"/>
    <w:rsid w:val="00CA3611"/>
    <w:rsid w:val="00CA3EDC"/>
    <w:rsid w:val="00CA4865"/>
    <w:rsid w:val="00CA4AA7"/>
    <w:rsid w:val="00CA51BE"/>
    <w:rsid w:val="00CA5270"/>
    <w:rsid w:val="00CA5932"/>
    <w:rsid w:val="00CA61E6"/>
    <w:rsid w:val="00CA6441"/>
    <w:rsid w:val="00CA688D"/>
    <w:rsid w:val="00CA765A"/>
    <w:rsid w:val="00CA7CA4"/>
    <w:rsid w:val="00CB0BB9"/>
    <w:rsid w:val="00CB15EB"/>
    <w:rsid w:val="00CB1D9E"/>
    <w:rsid w:val="00CB2906"/>
    <w:rsid w:val="00CB3088"/>
    <w:rsid w:val="00CB35EA"/>
    <w:rsid w:val="00CB37E5"/>
    <w:rsid w:val="00CB3E10"/>
    <w:rsid w:val="00CB4108"/>
    <w:rsid w:val="00CB417A"/>
    <w:rsid w:val="00CB43FB"/>
    <w:rsid w:val="00CB4D22"/>
    <w:rsid w:val="00CB4EC5"/>
    <w:rsid w:val="00CB4FC4"/>
    <w:rsid w:val="00CB5EBD"/>
    <w:rsid w:val="00CB7DBC"/>
    <w:rsid w:val="00CC020D"/>
    <w:rsid w:val="00CC10F9"/>
    <w:rsid w:val="00CC27C1"/>
    <w:rsid w:val="00CC2E38"/>
    <w:rsid w:val="00CC3659"/>
    <w:rsid w:val="00CC4541"/>
    <w:rsid w:val="00CC505A"/>
    <w:rsid w:val="00CC510E"/>
    <w:rsid w:val="00CC544C"/>
    <w:rsid w:val="00CC655A"/>
    <w:rsid w:val="00CC6A38"/>
    <w:rsid w:val="00CC6AC1"/>
    <w:rsid w:val="00CC6F18"/>
    <w:rsid w:val="00CD05DD"/>
    <w:rsid w:val="00CD0FD3"/>
    <w:rsid w:val="00CD2024"/>
    <w:rsid w:val="00CD2598"/>
    <w:rsid w:val="00CD3812"/>
    <w:rsid w:val="00CD3AC4"/>
    <w:rsid w:val="00CD4387"/>
    <w:rsid w:val="00CD4784"/>
    <w:rsid w:val="00CD49F6"/>
    <w:rsid w:val="00CD5180"/>
    <w:rsid w:val="00CD56AF"/>
    <w:rsid w:val="00CD56BE"/>
    <w:rsid w:val="00CD58F5"/>
    <w:rsid w:val="00CD5E88"/>
    <w:rsid w:val="00CD6259"/>
    <w:rsid w:val="00CD63CA"/>
    <w:rsid w:val="00CD67A9"/>
    <w:rsid w:val="00CD753D"/>
    <w:rsid w:val="00CD7746"/>
    <w:rsid w:val="00CE15FD"/>
    <w:rsid w:val="00CE189C"/>
    <w:rsid w:val="00CE199C"/>
    <w:rsid w:val="00CE1E1B"/>
    <w:rsid w:val="00CE291A"/>
    <w:rsid w:val="00CE29B4"/>
    <w:rsid w:val="00CE32E1"/>
    <w:rsid w:val="00CE3756"/>
    <w:rsid w:val="00CE381E"/>
    <w:rsid w:val="00CE41CC"/>
    <w:rsid w:val="00CE4467"/>
    <w:rsid w:val="00CE47C1"/>
    <w:rsid w:val="00CE609D"/>
    <w:rsid w:val="00CE60DF"/>
    <w:rsid w:val="00CE6339"/>
    <w:rsid w:val="00CE6D1D"/>
    <w:rsid w:val="00CE7797"/>
    <w:rsid w:val="00CE785D"/>
    <w:rsid w:val="00CE78D0"/>
    <w:rsid w:val="00CE799E"/>
    <w:rsid w:val="00CE7A0C"/>
    <w:rsid w:val="00CE7CF2"/>
    <w:rsid w:val="00CE7DB8"/>
    <w:rsid w:val="00CF03A7"/>
    <w:rsid w:val="00CF17BF"/>
    <w:rsid w:val="00CF18B8"/>
    <w:rsid w:val="00CF18E8"/>
    <w:rsid w:val="00CF1A70"/>
    <w:rsid w:val="00CF1BEF"/>
    <w:rsid w:val="00CF21D6"/>
    <w:rsid w:val="00CF2570"/>
    <w:rsid w:val="00CF3318"/>
    <w:rsid w:val="00CF35E1"/>
    <w:rsid w:val="00CF383D"/>
    <w:rsid w:val="00CF3CAF"/>
    <w:rsid w:val="00CF40A9"/>
    <w:rsid w:val="00CF4C7D"/>
    <w:rsid w:val="00CF4D2E"/>
    <w:rsid w:val="00CF4F9B"/>
    <w:rsid w:val="00CF4FB6"/>
    <w:rsid w:val="00CF524E"/>
    <w:rsid w:val="00CF5F36"/>
    <w:rsid w:val="00CF734E"/>
    <w:rsid w:val="00CF740E"/>
    <w:rsid w:val="00CF79DD"/>
    <w:rsid w:val="00CF7B8D"/>
    <w:rsid w:val="00D000C1"/>
    <w:rsid w:val="00D001D7"/>
    <w:rsid w:val="00D003B6"/>
    <w:rsid w:val="00D0064A"/>
    <w:rsid w:val="00D00CC4"/>
    <w:rsid w:val="00D00DC6"/>
    <w:rsid w:val="00D00DE2"/>
    <w:rsid w:val="00D00E57"/>
    <w:rsid w:val="00D00E84"/>
    <w:rsid w:val="00D01BEE"/>
    <w:rsid w:val="00D02226"/>
    <w:rsid w:val="00D02381"/>
    <w:rsid w:val="00D028B1"/>
    <w:rsid w:val="00D03F97"/>
    <w:rsid w:val="00D04718"/>
    <w:rsid w:val="00D04C81"/>
    <w:rsid w:val="00D04D06"/>
    <w:rsid w:val="00D04E23"/>
    <w:rsid w:val="00D050FC"/>
    <w:rsid w:val="00D05A3E"/>
    <w:rsid w:val="00D06AD0"/>
    <w:rsid w:val="00D06B37"/>
    <w:rsid w:val="00D07295"/>
    <w:rsid w:val="00D07612"/>
    <w:rsid w:val="00D07ACA"/>
    <w:rsid w:val="00D10322"/>
    <w:rsid w:val="00D113AF"/>
    <w:rsid w:val="00D12DCA"/>
    <w:rsid w:val="00D13774"/>
    <w:rsid w:val="00D14B70"/>
    <w:rsid w:val="00D14E13"/>
    <w:rsid w:val="00D14FFA"/>
    <w:rsid w:val="00D15324"/>
    <w:rsid w:val="00D15856"/>
    <w:rsid w:val="00D15B1B"/>
    <w:rsid w:val="00D15B60"/>
    <w:rsid w:val="00D16BF6"/>
    <w:rsid w:val="00D16C0F"/>
    <w:rsid w:val="00D17484"/>
    <w:rsid w:val="00D20672"/>
    <w:rsid w:val="00D20AFA"/>
    <w:rsid w:val="00D216BA"/>
    <w:rsid w:val="00D21F62"/>
    <w:rsid w:val="00D22337"/>
    <w:rsid w:val="00D22C2C"/>
    <w:rsid w:val="00D23180"/>
    <w:rsid w:val="00D2328E"/>
    <w:rsid w:val="00D23D96"/>
    <w:rsid w:val="00D23DA6"/>
    <w:rsid w:val="00D23E30"/>
    <w:rsid w:val="00D2448D"/>
    <w:rsid w:val="00D245FA"/>
    <w:rsid w:val="00D249C8"/>
    <w:rsid w:val="00D24D07"/>
    <w:rsid w:val="00D24E09"/>
    <w:rsid w:val="00D2510E"/>
    <w:rsid w:val="00D255F8"/>
    <w:rsid w:val="00D26B1F"/>
    <w:rsid w:val="00D26C04"/>
    <w:rsid w:val="00D26EE8"/>
    <w:rsid w:val="00D275CD"/>
    <w:rsid w:val="00D275CF"/>
    <w:rsid w:val="00D27FBE"/>
    <w:rsid w:val="00D30217"/>
    <w:rsid w:val="00D30E3B"/>
    <w:rsid w:val="00D31490"/>
    <w:rsid w:val="00D31557"/>
    <w:rsid w:val="00D31AB5"/>
    <w:rsid w:val="00D31C20"/>
    <w:rsid w:val="00D31CC2"/>
    <w:rsid w:val="00D31EED"/>
    <w:rsid w:val="00D32875"/>
    <w:rsid w:val="00D328A0"/>
    <w:rsid w:val="00D329A8"/>
    <w:rsid w:val="00D33729"/>
    <w:rsid w:val="00D337EA"/>
    <w:rsid w:val="00D33A31"/>
    <w:rsid w:val="00D33B47"/>
    <w:rsid w:val="00D34617"/>
    <w:rsid w:val="00D34730"/>
    <w:rsid w:val="00D34780"/>
    <w:rsid w:val="00D359BB"/>
    <w:rsid w:val="00D35E0B"/>
    <w:rsid w:val="00D36135"/>
    <w:rsid w:val="00D36C6D"/>
    <w:rsid w:val="00D36F30"/>
    <w:rsid w:val="00D36F4A"/>
    <w:rsid w:val="00D37ECB"/>
    <w:rsid w:val="00D418A6"/>
    <w:rsid w:val="00D4191A"/>
    <w:rsid w:val="00D41999"/>
    <w:rsid w:val="00D41BEA"/>
    <w:rsid w:val="00D428DB"/>
    <w:rsid w:val="00D437FC"/>
    <w:rsid w:val="00D43867"/>
    <w:rsid w:val="00D43C30"/>
    <w:rsid w:val="00D43DB9"/>
    <w:rsid w:val="00D44462"/>
    <w:rsid w:val="00D44718"/>
    <w:rsid w:val="00D44808"/>
    <w:rsid w:val="00D44B56"/>
    <w:rsid w:val="00D44EDE"/>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B9F"/>
    <w:rsid w:val="00D51C3B"/>
    <w:rsid w:val="00D520D7"/>
    <w:rsid w:val="00D52998"/>
    <w:rsid w:val="00D52F51"/>
    <w:rsid w:val="00D53BA4"/>
    <w:rsid w:val="00D546D5"/>
    <w:rsid w:val="00D5470F"/>
    <w:rsid w:val="00D54916"/>
    <w:rsid w:val="00D54BF5"/>
    <w:rsid w:val="00D54F98"/>
    <w:rsid w:val="00D551BF"/>
    <w:rsid w:val="00D551E3"/>
    <w:rsid w:val="00D55638"/>
    <w:rsid w:val="00D557D7"/>
    <w:rsid w:val="00D558E4"/>
    <w:rsid w:val="00D55B80"/>
    <w:rsid w:val="00D55BD4"/>
    <w:rsid w:val="00D55D75"/>
    <w:rsid w:val="00D573AC"/>
    <w:rsid w:val="00D6123E"/>
    <w:rsid w:val="00D61356"/>
    <w:rsid w:val="00D61E23"/>
    <w:rsid w:val="00D61E96"/>
    <w:rsid w:val="00D61FC7"/>
    <w:rsid w:val="00D6289E"/>
    <w:rsid w:val="00D62B5B"/>
    <w:rsid w:val="00D62E82"/>
    <w:rsid w:val="00D62F20"/>
    <w:rsid w:val="00D634A4"/>
    <w:rsid w:val="00D634DB"/>
    <w:rsid w:val="00D63918"/>
    <w:rsid w:val="00D63D89"/>
    <w:rsid w:val="00D64462"/>
    <w:rsid w:val="00D64E92"/>
    <w:rsid w:val="00D65E7E"/>
    <w:rsid w:val="00D66128"/>
    <w:rsid w:val="00D66FF2"/>
    <w:rsid w:val="00D67410"/>
    <w:rsid w:val="00D67529"/>
    <w:rsid w:val="00D67AA8"/>
    <w:rsid w:val="00D67C6E"/>
    <w:rsid w:val="00D67CD6"/>
    <w:rsid w:val="00D67E1B"/>
    <w:rsid w:val="00D70370"/>
    <w:rsid w:val="00D70A16"/>
    <w:rsid w:val="00D70F3C"/>
    <w:rsid w:val="00D719F9"/>
    <w:rsid w:val="00D71E1C"/>
    <w:rsid w:val="00D723B6"/>
    <w:rsid w:val="00D7273A"/>
    <w:rsid w:val="00D72FAE"/>
    <w:rsid w:val="00D7312C"/>
    <w:rsid w:val="00D732D9"/>
    <w:rsid w:val="00D73350"/>
    <w:rsid w:val="00D73A0F"/>
    <w:rsid w:val="00D73D53"/>
    <w:rsid w:val="00D73F9D"/>
    <w:rsid w:val="00D74378"/>
    <w:rsid w:val="00D748C6"/>
    <w:rsid w:val="00D74930"/>
    <w:rsid w:val="00D7555D"/>
    <w:rsid w:val="00D768FE"/>
    <w:rsid w:val="00D7695C"/>
    <w:rsid w:val="00D76C22"/>
    <w:rsid w:val="00D77116"/>
    <w:rsid w:val="00D77539"/>
    <w:rsid w:val="00D77C16"/>
    <w:rsid w:val="00D808CF"/>
    <w:rsid w:val="00D80A49"/>
    <w:rsid w:val="00D80F39"/>
    <w:rsid w:val="00D8138D"/>
    <w:rsid w:val="00D81601"/>
    <w:rsid w:val="00D816DB"/>
    <w:rsid w:val="00D819A0"/>
    <w:rsid w:val="00D81B76"/>
    <w:rsid w:val="00D8239B"/>
    <w:rsid w:val="00D823B1"/>
    <w:rsid w:val="00D831C5"/>
    <w:rsid w:val="00D84629"/>
    <w:rsid w:val="00D84EC6"/>
    <w:rsid w:val="00D85285"/>
    <w:rsid w:val="00D8565F"/>
    <w:rsid w:val="00D87494"/>
    <w:rsid w:val="00D87727"/>
    <w:rsid w:val="00D9059E"/>
    <w:rsid w:val="00D90ADE"/>
    <w:rsid w:val="00D91110"/>
    <w:rsid w:val="00D91620"/>
    <w:rsid w:val="00D92A55"/>
    <w:rsid w:val="00D92CF3"/>
    <w:rsid w:val="00D931FA"/>
    <w:rsid w:val="00D939AF"/>
    <w:rsid w:val="00D93E01"/>
    <w:rsid w:val="00D9456F"/>
    <w:rsid w:val="00D94C0D"/>
    <w:rsid w:val="00D95C36"/>
    <w:rsid w:val="00D95CC4"/>
    <w:rsid w:val="00D95D59"/>
    <w:rsid w:val="00D95F4B"/>
    <w:rsid w:val="00D96564"/>
    <w:rsid w:val="00D969BA"/>
    <w:rsid w:val="00D96C90"/>
    <w:rsid w:val="00D96EB7"/>
    <w:rsid w:val="00D97834"/>
    <w:rsid w:val="00DA0BD0"/>
    <w:rsid w:val="00DA2052"/>
    <w:rsid w:val="00DA24A0"/>
    <w:rsid w:val="00DA259D"/>
    <w:rsid w:val="00DA268F"/>
    <w:rsid w:val="00DA3709"/>
    <w:rsid w:val="00DA378F"/>
    <w:rsid w:val="00DA4CF8"/>
    <w:rsid w:val="00DA4FF1"/>
    <w:rsid w:val="00DA68EE"/>
    <w:rsid w:val="00DA6B04"/>
    <w:rsid w:val="00DA72DD"/>
    <w:rsid w:val="00DA7864"/>
    <w:rsid w:val="00DB05A5"/>
    <w:rsid w:val="00DB05B4"/>
    <w:rsid w:val="00DB085B"/>
    <w:rsid w:val="00DB0F4E"/>
    <w:rsid w:val="00DB16D0"/>
    <w:rsid w:val="00DB195D"/>
    <w:rsid w:val="00DB19FC"/>
    <w:rsid w:val="00DB27C8"/>
    <w:rsid w:val="00DB2EFF"/>
    <w:rsid w:val="00DB38B7"/>
    <w:rsid w:val="00DB3FBF"/>
    <w:rsid w:val="00DB446B"/>
    <w:rsid w:val="00DB48D1"/>
    <w:rsid w:val="00DB4D65"/>
    <w:rsid w:val="00DB5372"/>
    <w:rsid w:val="00DB564B"/>
    <w:rsid w:val="00DB566F"/>
    <w:rsid w:val="00DB6FD3"/>
    <w:rsid w:val="00DB70C9"/>
    <w:rsid w:val="00DB7364"/>
    <w:rsid w:val="00DB762B"/>
    <w:rsid w:val="00DB7A48"/>
    <w:rsid w:val="00DC0F71"/>
    <w:rsid w:val="00DC1126"/>
    <w:rsid w:val="00DC1663"/>
    <w:rsid w:val="00DC2663"/>
    <w:rsid w:val="00DC2922"/>
    <w:rsid w:val="00DC33D3"/>
    <w:rsid w:val="00DC3FD4"/>
    <w:rsid w:val="00DC415E"/>
    <w:rsid w:val="00DC527E"/>
    <w:rsid w:val="00DC53C2"/>
    <w:rsid w:val="00DC6353"/>
    <w:rsid w:val="00DC6B7B"/>
    <w:rsid w:val="00DC74C6"/>
    <w:rsid w:val="00DC7669"/>
    <w:rsid w:val="00DC7E25"/>
    <w:rsid w:val="00DD03B1"/>
    <w:rsid w:val="00DD04F4"/>
    <w:rsid w:val="00DD0C98"/>
    <w:rsid w:val="00DD0D52"/>
    <w:rsid w:val="00DD17AD"/>
    <w:rsid w:val="00DD207C"/>
    <w:rsid w:val="00DD2FE6"/>
    <w:rsid w:val="00DD32AC"/>
    <w:rsid w:val="00DD48A9"/>
    <w:rsid w:val="00DD4973"/>
    <w:rsid w:val="00DD4CB2"/>
    <w:rsid w:val="00DD52EA"/>
    <w:rsid w:val="00DD5398"/>
    <w:rsid w:val="00DD56DE"/>
    <w:rsid w:val="00DD5798"/>
    <w:rsid w:val="00DD595B"/>
    <w:rsid w:val="00DD60D8"/>
    <w:rsid w:val="00DD6242"/>
    <w:rsid w:val="00DD6F22"/>
    <w:rsid w:val="00DD70DC"/>
    <w:rsid w:val="00DD764A"/>
    <w:rsid w:val="00DE0069"/>
    <w:rsid w:val="00DE096C"/>
    <w:rsid w:val="00DE0DA8"/>
    <w:rsid w:val="00DE1338"/>
    <w:rsid w:val="00DE17C7"/>
    <w:rsid w:val="00DE1BC4"/>
    <w:rsid w:val="00DE1EF7"/>
    <w:rsid w:val="00DE2112"/>
    <w:rsid w:val="00DE234F"/>
    <w:rsid w:val="00DE2A5B"/>
    <w:rsid w:val="00DE3D4F"/>
    <w:rsid w:val="00DE405D"/>
    <w:rsid w:val="00DE419A"/>
    <w:rsid w:val="00DE4340"/>
    <w:rsid w:val="00DE4C05"/>
    <w:rsid w:val="00DE4C2F"/>
    <w:rsid w:val="00DE535C"/>
    <w:rsid w:val="00DE54C0"/>
    <w:rsid w:val="00DE560C"/>
    <w:rsid w:val="00DE579F"/>
    <w:rsid w:val="00DE5B46"/>
    <w:rsid w:val="00DE5BA6"/>
    <w:rsid w:val="00DE6011"/>
    <w:rsid w:val="00DE68B7"/>
    <w:rsid w:val="00DE6C8F"/>
    <w:rsid w:val="00DE7545"/>
    <w:rsid w:val="00DE79B0"/>
    <w:rsid w:val="00DE7A81"/>
    <w:rsid w:val="00DE7B3E"/>
    <w:rsid w:val="00DE7CC0"/>
    <w:rsid w:val="00DE7EC2"/>
    <w:rsid w:val="00DF008E"/>
    <w:rsid w:val="00DF0B8D"/>
    <w:rsid w:val="00DF1C23"/>
    <w:rsid w:val="00DF2455"/>
    <w:rsid w:val="00DF29A3"/>
    <w:rsid w:val="00DF2E84"/>
    <w:rsid w:val="00DF312A"/>
    <w:rsid w:val="00DF38A7"/>
    <w:rsid w:val="00DF3A9D"/>
    <w:rsid w:val="00DF4E2E"/>
    <w:rsid w:val="00DF54A7"/>
    <w:rsid w:val="00DF5814"/>
    <w:rsid w:val="00DF5947"/>
    <w:rsid w:val="00DF623F"/>
    <w:rsid w:val="00DF6277"/>
    <w:rsid w:val="00DF66E4"/>
    <w:rsid w:val="00DF6CE7"/>
    <w:rsid w:val="00DF7D69"/>
    <w:rsid w:val="00E00164"/>
    <w:rsid w:val="00E00A16"/>
    <w:rsid w:val="00E00F41"/>
    <w:rsid w:val="00E0229E"/>
    <w:rsid w:val="00E0255E"/>
    <w:rsid w:val="00E0306C"/>
    <w:rsid w:val="00E032BF"/>
    <w:rsid w:val="00E0342C"/>
    <w:rsid w:val="00E03458"/>
    <w:rsid w:val="00E042DA"/>
    <w:rsid w:val="00E05CDB"/>
    <w:rsid w:val="00E05CFC"/>
    <w:rsid w:val="00E063A9"/>
    <w:rsid w:val="00E0693C"/>
    <w:rsid w:val="00E073CF"/>
    <w:rsid w:val="00E10017"/>
    <w:rsid w:val="00E10D47"/>
    <w:rsid w:val="00E10EF8"/>
    <w:rsid w:val="00E11265"/>
    <w:rsid w:val="00E11402"/>
    <w:rsid w:val="00E1180C"/>
    <w:rsid w:val="00E12175"/>
    <w:rsid w:val="00E12217"/>
    <w:rsid w:val="00E12451"/>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0730"/>
    <w:rsid w:val="00E21843"/>
    <w:rsid w:val="00E2216A"/>
    <w:rsid w:val="00E22700"/>
    <w:rsid w:val="00E22DC8"/>
    <w:rsid w:val="00E22DEF"/>
    <w:rsid w:val="00E23435"/>
    <w:rsid w:val="00E23D1B"/>
    <w:rsid w:val="00E2481C"/>
    <w:rsid w:val="00E24C8B"/>
    <w:rsid w:val="00E250A8"/>
    <w:rsid w:val="00E254CF"/>
    <w:rsid w:val="00E25FED"/>
    <w:rsid w:val="00E26227"/>
    <w:rsid w:val="00E26611"/>
    <w:rsid w:val="00E268D8"/>
    <w:rsid w:val="00E27064"/>
    <w:rsid w:val="00E27630"/>
    <w:rsid w:val="00E276CB"/>
    <w:rsid w:val="00E278CF"/>
    <w:rsid w:val="00E30BD5"/>
    <w:rsid w:val="00E31B66"/>
    <w:rsid w:val="00E32582"/>
    <w:rsid w:val="00E32FC3"/>
    <w:rsid w:val="00E3326A"/>
    <w:rsid w:val="00E33728"/>
    <w:rsid w:val="00E33D66"/>
    <w:rsid w:val="00E347D4"/>
    <w:rsid w:val="00E34AC1"/>
    <w:rsid w:val="00E34D15"/>
    <w:rsid w:val="00E36E88"/>
    <w:rsid w:val="00E3711B"/>
    <w:rsid w:val="00E40179"/>
    <w:rsid w:val="00E40214"/>
    <w:rsid w:val="00E40B24"/>
    <w:rsid w:val="00E40C48"/>
    <w:rsid w:val="00E414E1"/>
    <w:rsid w:val="00E42112"/>
    <w:rsid w:val="00E425B7"/>
    <w:rsid w:val="00E427A5"/>
    <w:rsid w:val="00E428D9"/>
    <w:rsid w:val="00E43B1F"/>
    <w:rsid w:val="00E43C48"/>
    <w:rsid w:val="00E446E5"/>
    <w:rsid w:val="00E44CE0"/>
    <w:rsid w:val="00E44CF3"/>
    <w:rsid w:val="00E4524E"/>
    <w:rsid w:val="00E462D6"/>
    <w:rsid w:val="00E4702C"/>
    <w:rsid w:val="00E47093"/>
    <w:rsid w:val="00E471E8"/>
    <w:rsid w:val="00E50A05"/>
    <w:rsid w:val="00E50DF9"/>
    <w:rsid w:val="00E51213"/>
    <w:rsid w:val="00E512B9"/>
    <w:rsid w:val="00E514BE"/>
    <w:rsid w:val="00E51858"/>
    <w:rsid w:val="00E52C2E"/>
    <w:rsid w:val="00E52CBA"/>
    <w:rsid w:val="00E52FFD"/>
    <w:rsid w:val="00E539F1"/>
    <w:rsid w:val="00E54836"/>
    <w:rsid w:val="00E553B9"/>
    <w:rsid w:val="00E55B51"/>
    <w:rsid w:val="00E564C1"/>
    <w:rsid w:val="00E566D0"/>
    <w:rsid w:val="00E56AE0"/>
    <w:rsid w:val="00E57215"/>
    <w:rsid w:val="00E57322"/>
    <w:rsid w:val="00E575B1"/>
    <w:rsid w:val="00E57821"/>
    <w:rsid w:val="00E57B21"/>
    <w:rsid w:val="00E57B2D"/>
    <w:rsid w:val="00E57F68"/>
    <w:rsid w:val="00E6063E"/>
    <w:rsid w:val="00E612B9"/>
    <w:rsid w:val="00E61342"/>
    <w:rsid w:val="00E613A6"/>
    <w:rsid w:val="00E6183D"/>
    <w:rsid w:val="00E62711"/>
    <w:rsid w:val="00E6465E"/>
    <w:rsid w:val="00E64F9B"/>
    <w:rsid w:val="00E65C16"/>
    <w:rsid w:val="00E67AE5"/>
    <w:rsid w:val="00E67FAF"/>
    <w:rsid w:val="00E70497"/>
    <w:rsid w:val="00E7058C"/>
    <w:rsid w:val="00E7262D"/>
    <w:rsid w:val="00E727CA"/>
    <w:rsid w:val="00E728AC"/>
    <w:rsid w:val="00E7303D"/>
    <w:rsid w:val="00E73220"/>
    <w:rsid w:val="00E7329F"/>
    <w:rsid w:val="00E734AB"/>
    <w:rsid w:val="00E737D3"/>
    <w:rsid w:val="00E73B0E"/>
    <w:rsid w:val="00E73BE1"/>
    <w:rsid w:val="00E73E31"/>
    <w:rsid w:val="00E74573"/>
    <w:rsid w:val="00E75110"/>
    <w:rsid w:val="00E75448"/>
    <w:rsid w:val="00E75888"/>
    <w:rsid w:val="00E75BE5"/>
    <w:rsid w:val="00E76A8F"/>
    <w:rsid w:val="00E76C85"/>
    <w:rsid w:val="00E77241"/>
    <w:rsid w:val="00E7746F"/>
    <w:rsid w:val="00E775A8"/>
    <w:rsid w:val="00E77992"/>
    <w:rsid w:val="00E77E05"/>
    <w:rsid w:val="00E77E93"/>
    <w:rsid w:val="00E81347"/>
    <w:rsid w:val="00E8157F"/>
    <w:rsid w:val="00E81DD1"/>
    <w:rsid w:val="00E81E1E"/>
    <w:rsid w:val="00E81F21"/>
    <w:rsid w:val="00E821D2"/>
    <w:rsid w:val="00E82287"/>
    <w:rsid w:val="00E8228F"/>
    <w:rsid w:val="00E8276B"/>
    <w:rsid w:val="00E8299B"/>
    <w:rsid w:val="00E82A5F"/>
    <w:rsid w:val="00E82C4B"/>
    <w:rsid w:val="00E8393F"/>
    <w:rsid w:val="00E83EDD"/>
    <w:rsid w:val="00E8439A"/>
    <w:rsid w:val="00E84E44"/>
    <w:rsid w:val="00E8516E"/>
    <w:rsid w:val="00E85541"/>
    <w:rsid w:val="00E85828"/>
    <w:rsid w:val="00E869CB"/>
    <w:rsid w:val="00E86A20"/>
    <w:rsid w:val="00E8727D"/>
    <w:rsid w:val="00E8746D"/>
    <w:rsid w:val="00E8796E"/>
    <w:rsid w:val="00E9051F"/>
    <w:rsid w:val="00E90C17"/>
    <w:rsid w:val="00E92117"/>
    <w:rsid w:val="00E92551"/>
    <w:rsid w:val="00E92663"/>
    <w:rsid w:val="00E92A1F"/>
    <w:rsid w:val="00E92BB5"/>
    <w:rsid w:val="00E941E3"/>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0FED"/>
    <w:rsid w:val="00EA24EC"/>
    <w:rsid w:val="00EA290C"/>
    <w:rsid w:val="00EA368E"/>
    <w:rsid w:val="00EA4608"/>
    <w:rsid w:val="00EA4615"/>
    <w:rsid w:val="00EA49AC"/>
    <w:rsid w:val="00EA4A09"/>
    <w:rsid w:val="00EA4DD0"/>
    <w:rsid w:val="00EA4E12"/>
    <w:rsid w:val="00EA5253"/>
    <w:rsid w:val="00EA55E6"/>
    <w:rsid w:val="00EA5A90"/>
    <w:rsid w:val="00EA6431"/>
    <w:rsid w:val="00EA6AAD"/>
    <w:rsid w:val="00EA6FCA"/>
    <w:rsid w:val="00EA7FA2"/>
    <w:rsid w:val="00EB0336"/>
    <w:rsid w:val="00EB0E1C"/>
    <w:rsid w:val="00EB0EBF"/>
    <w:rsid w:val="00EB10A5"/>
    <w:rsid w:val="00EB32CA"/>
    <w:rsid w:val="00EB3EC9"/>
    <w:rsid w:val="00EB5287"/>
    <w:rsid w:val="00EB52AA"/>
    <w:rsid w:val="00EB5389"/>
    <w:rsid w:val="00EB53CB"/>
    <w:rsid w:val="00EB53D5"/>
    <w:rsid w:val="00EB58CF"/>
    <w:rsid w:val="00EB5D47"/>
    <w:rsid w:val="00EB6745"/>
    <w:rsid w:val="00EB6999"/>
    <w:rsid w:val="00EB69FF"/>
    <w:rsid w:val="00EB6CCB"/>
    <w:rsid w:val="00EB737D"/>
    <w:rsid w:val="00EC11C4"/>
    <w:rsid w:val="00EC14AD"/>
    <w:rsid w:val="00EC1D0E"/>
    <w:rsid w:val="00EC1E66"/>
    <w:rsid w:val="00EC20D0"/>
    <w:rsid w:val="00EC2464"/>
    <w:rsid w:val="00EC2BCF"/>
    <w:rsid w:val="00EC2F4F"/>
    <w:rsid w:val="00EC301E"/>
    <w:rsid w:val="00EC30DC"/>
    <w:rsid w:val="00EC34A4"/>
    <w:rsid w:val="00EC3E10"/>
    <w:rsid w:val="00EC3F5F"/>
    <w:rsid w:val="00EC528D"/>
    <w:rsid w:val="00EC56E8"/>
    <w:rsid w:val="00EC57B8"/>
    <w:rsid w:val="00EC58E6"/>
    <w:rsid w:val="00EC5B15"/>
    <w:rsid w:val="00EC62BD"/>
    <w:rsid w:val="00EC6602"/>
    <w:rsid w:val="00EC67C1"/>
    <w:rsid w:val="00EC6C3C"/>
    <w:rsid w:val="00EC6EFE"/>
    <w:rsid w:val="00EC7B29"/>
    <w:rsid w:val="00ED0139"/>
    <w:rsid w:val="00ED05C4"/>
    <w:rsid w:val="00ED0E5B"/>
    <w:rsid w:val="00ED115B"/>
    <w:rsid w:val="00ED1A44"/>
    <w:rsid w:val="00ED2463"/>
    <w:rsid w:val="00ED3128"/>
    <w:rsid w:val="00ED3B5C"/>
    <w:rsid w:val="00ED42AF"/>
    <w:rsid w:val="00ED45D0"/>
    <w:rsid w:val="00ED4617"/>
    <w:rsid w:val="00ED4AE4"/>
    <w:rsid w:val="00ED58B4"/>
    <w:rsid w:val="00ED5A09"/>
    <w:rsid w:val="00ED60A2"/>
    <w:rsid w:val="00ED6982"/>
    <w:rsid w:val="00EE094A"/>
    <w:rsid w:val="00EE0BEF"/>
    <w:rsid w:val="00EE16A2"/>
    <w:rsid w:val="00EE1C73"/>
    <w:rsid w:val="00EE1EAB"/>
    <w:rsid w:val="00EE2261"/>
    <w:rsid w:val="00EE270A"/>
    <w:rsid w:val="00EE272C"/>
    <w:rsid w:val="00EE2FE2"/>
    <w:rsid w:val="00EE342A"/>
    <w:rsid w:val="00EE39C3"/>
    <w:rsid w:val="00EE480A"/>
    <w:rsid w:val="00EE48C6"/>
    <w:rsid w:val="00EE4ECF"/>
    <w:rsid w:val="00EE5524"/>
    <w:rsid w:val="00EE687E"/>
    <w:rsid w:val="00EE6C23"/>
    <w:rsid w:val="00EE6D2E"/>
    <w:rsid w:val="00EE7552"/>
    <w:rsid w:val="00EE7953"/>
    <w:rsid w:val="00EE7CC5"/>
    <w:rsid w:val="00EE7F4B"/>
    <w:rsid w:val="00EF05C3"/>
    <w:rsid w:val="00EF082A"/>
    <w:rsid w:val="00EF0853"/>
    <w:rsid w:val="00EF0C7A"/>
    <w:rsid w:val="00EF0D6C"/>
    <w:rsid w:val="00EF2964"/>
    <w:rsid w:val="00EF2F74"/>
    <w:rsid w:val="00EF3FBD"/>
    <w:rsid w:val="00EF411E"/>
    <w:rsid w:val="00EF4527"/>
    <w:rsid w:val="00EF5396"/>
    <w:rsid w:val="00EF560D"/>
    <w:rsid w:val="00EF5E5B"/>
    <w:rsid w:val="00EF6409"/>
    <w:rsid w:val="00EF7196"/>
    <w:rsid w:val="00EF7C8E"/>
    <w:rsid w:val="00F0001D"/>
    <w:rsid w:val="00F00698"/>
    <w:rsid w:val="00F009AC"/>
    <w:rsid w:val="00F00A5F"/>
    <w:rsid w:val="00F00E88"/>
    <w:rsid w:val="00F023DA"/>
    <w:rsid w:val="00F02463"/>
    <w:rsid w:val="00F024FC"/>
    <w:rsid w:val="00F02D77"/>
    <w:rsid w:val="00F03159"/>
    <w:rsid w:val="00F0369E"/>
    <w:rsid w:val="00F03BC9"/>
    <w:rsid w:val="00F0434B"/>
    <w:rsid w:val="00F048E6"/>
    <w:rsid w:val="00F04BBE"/>
    <w:rsid w:val="00F04E27"/>
    <w:rsid w:val="00F050E8"/>
    <w:rsid w:val="00F05431"/>
    <w:rsid w:val="00F06064"/>
    <w:rsid w:val="00F0649A"/>
    <w:rsid w:val="00F06FED"/>
    <w:rsid w:val="00F079B5"/>
    <w:rsid w:val="00F10308"/>
    <w:rsid w:val="00F109D7"/>
    <w:rsid w:val="00F10B84"/>
    <w:rsid w:val="00F11726"/>
    <w:rsid w:val="00F117DC"/>
    <w:rsid w:val="00F12D48"/>
    <w:rsid w:val="00F138CB"/>
    <w:rsid w:val="00F14878"/>
    <w:rsid w:val="00F14EAC"/>
    <w:rsid w:val="00F154C1"/>
    <w:rsid w:val="00F169A8"/>
    <w:rsid w:val="00F169A9"/>
    <w:rsid w:val="00F16CFD"/>
    <w:rsid w:val="00F17603"/>
    <w:rsid w:val="00F17EDC"/>
    <w:rsid w:val="00F17FA1"/>
    <w:rsid w:val="00F202EF"/>
    <w:rsid w:val="00F20456"/>
    <w:rsid w:val="00F20605"/>
    <w:rsid w:val="00F21ACE"/>
    <w:rsid w:val="00F21C89"/>
    <w:rsid w:val="00F21D2D"/>
    <w:rsid w:val="00F22854"/>
    <w:rsid w:val="00F23658"/>
    <w:rsid w:val="00F240EA"/>
    <w:rsid w:val="00F245AB"/>
    <w:rsid w:val="00F245EA"/>
    <w:rsid w:val="00F24769"/>
    <w:rsid w:val="00F248A0"/>
    <w:rsid w:val="00F24B19"/>
    <w:rsid w:val="00F24B83"/>
    <w:rsid w:val="00F25F0C"/>
    <w:rsid w:val="00F26500"/>
    <w:rsid w:val="00F265E9"/>
    <w:rsid w:val="00F267CF"/>
    <w:rsid w:val="00F26A8E"/>
    <w:rsid w:val="00F27EA5"/>
    <w:rsid w:val="00F3029B"/>
    <w:rsid w:val="00F302E4"/>
    <w:rsid w:val="00F30849"/>
    <w:rsid w:val="00F30E46"/>
    <w:rsid w:val="00F30E71"/>
    <w:rsid w:val="00F31119"/>
    <w:rsid w:val="00F31955"/>
    <w:rsid w:val="00F32CEB"/>
    <w:rsid w:val="00F3302A"/>
    <w:rsid w:val="00F336CC"/>
    <w:rsid w:val="00F33EAE"/>
    <w:rsid w:val="00F34183"/>
    <w:rsid w:val="00F3492A"/>
    <w:rsid w:val="00F34D3C"/>
    <w:rsid w:val="00F3566E"/>
    <w:rsid w:val="00F35E4A"/>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6792"/>
    <w:rsid w:val="00F46E19"/>
    <w:rsid w:val="00F47322"/>
    <w:rsid w:val="00F51116"/>
    <w:rsid w:val="00F5122E"/>
    <w:rsid w:val="00F51392"/>
    <w:rsid w:val="00F51C19"/>
    <w:rsid w:val="00F51EAC"/>
    <w:rsid w:val="00F51F6B"/>
    <w:rsid w:val="00F52360"/>
    <w:rsid w:val="00F5259E"/>
    <w:rsid w:val="00F52E4D"/>
    <w:rsid w:val="00F53C2C"/>
    <w:rsid w:val="00F53C6B"/>
    <w:rsid w:val="00F53D02"/>
    <w:rsid w:val="00F54731"/>
    <w:rsid w:val="00F54F66"/>
    <w:rsid w:val="00F55056"/>
    <w:rsid w:val="00F5527D"/>
    <w:rsid w:val="00F55985"/>
    <w:rsid w:val="00F56046"/>
    <w:rsid w:val="00F56377"/>
    <w:rsid w:val="00F57CA5"/>
    <w:rsid w:val="00F601B6"/>
    <w:rsid w:val="00F6032C"/>
    <w:rsid w:val="00F608E4"/>
    <w:rsid w:val="00F60B9C"/>
    <w:rsid w:val="00F60C9A"/>
    <w:rsid w:val="00F61161"/>
    <w:rsid w:val="00F61637"/>
    <w:rsid w:val="00F622D9"/>
    <w:rsid w:val="00F62CB6"/>
    <w:rsid w:val="00F62F26"/>
    <w:rsid w:val="00F6406A"/>
    <w:rsid w:val="00F65288"/>
    <w:rsid w:val="00F66A68"/>
    <w:rsid w:val="00F66F0B"/>
    <w:rsid w:val="00F7007A"/>
    <w:rsid w:val="00F70309"/>
    <w:rsid w:val="00F7043C"/>
    <w:rsid w:val="00F704D4"/>
    <w:rsid w:val="00F7057C"/>
    <w:rsid w:val="00F70DC1"/>
    <w:rsid w:val="00F712D2"/>
    <w:rsid w:val="00F71851"/>
    <w:rsid w:val="00F71A39"/>
    <w:rsid w:val="00F71F1F"/>
    <w:rsid w:val="00F72572"/>
    <w:rsid w:val="00F72665"/>
    <w:rsid w:val="00F72CA2"/>
    <w:rsid w:val="00F72ECB"/>
    <w:rsid w:val="00F73086"/>
    <w:rsid w:val="00F7383B"/>
    <w:rsid w:val="00F73C88"/>
    <w:rsid w:val="00F75934"/>
    <w:rsid w:val="00F76839"/>
    <w:rsid w:val="00F76A4F"/>
    <w:rsid w:val="00F76B63"/>
    <w:rsid w:val="00F77B3F"/>
    <w:rsid w:val="00F77E48"/>
    <w:rsid w:val="00F8015D"/>
    <w:rsid w:val="00F802BB"/>
    <w:rsid w:val="00F8030C"/>
    <w:rsid w:val="00F80A4A"/>
    <w:rsid w:val="00F80ED9"/>
    <w:rsid w:val="00F82082"/>
    <w:rsid w:val="00F8211C"/>
    <w:rsid w:val="00F8298B"/>
    <w:rsid w:val="00F8403C"/>
    <w:rsid w:val="00F84355"/>
    <w:rsid w:val="00F84546"/>
    <w:rsid w:val="00F8484F"/>
    <w:rsid w:val="00F84E61"/>
    <w:rsid w:val="00F8508E"/>
    <w:rsid w:val="00F85FEE"/>
    <w:rsid w:val="00F861CB"/>
    <w:rsid w:val="00F8664F"/>
    <w:rsid w:val="00F86736"/>
    <w:rsid w:val="00F86E77"/>
    <w:rsid w:val="00F879D2"/>
    <w:rsid w:val="00F87A23"/>
    <w:rsid w:val="00F87B6E"/>
    <w:rsid w:val="00F87F2A"/>
    <w:rsid w:val="00F90981"/>
    <w:rsid w:val="00F90DB0"/>
    <w:rsid w:val="00F91028"/>
    <w:rsid w:val="00F91162"/>
    <w:rsid w:val="00F917A4"/>
    <w:rsid w:val="00F91F46"/>
    <w:rsid w:val="00F92409"/>
    <w:rsid w:val="00F9256B"/>
    <w:rsid w:val="00F94024"/>
    <w:rsid w:val="00F94091"/>
    <w:rsid w:val="00F942C8"/>
    <w:rsid w:val="00F94472"/>
    <w:rsid w:val="00F949C3"/>
    <w:rsid w:val="00F94CA4"/>
    <w:rsid w:val="00F95107"/>
    <w:rsid w:val="00F952C6"/>
    <w:rsid w:val="00F9563B"/>
    <w:rsid w:val="00F95775"/>
    <w:rsid w:val="00F95B92"/>
    <w:rsid w:val="00F972E5"/>
    <w:rsid w:val="00F97923"/>
    <w:rsid w:val="00F97C83"/>
    <w:rsid w:val="00FA1114"/>
    <w:rsid w:val="00FA1BBA"/>
    <w:rsid w:val="00FA1EB5"/>
    <w:rsid w:val="00FA2CDF"/>
    <w:rsid w:val="00FA3475"/>
    <w:rsid w:val="00FA348B"/>
    <w:rsid w:val="00FA35F0"/>
    <w:rsid w:val="00FA3B56"/>
    <w:rsid w:val="00FA4064"/>
    <w:rsid w:val="00FA42D3"/>
    <w:rsid w:val="00FA4941"/>
    <w:rsid w:val="00FA572D"/>
    <w:rsid w:val="00FA5751"/>
    <w:rsid w:val="00FA60D5"/>
    <w:rsid w:val="00FA7206"/>
    <w:rsid w:val="00FA7A24"/>
    <w:rsid w:val="00FA7FA3"/>
    <w:rsid w:val="00FB0300"/>
    <w:rsid w:val="00FB0810"/>
    <w:rsid w:val="00FB0AF3"/>
    <w:rsid w:val="00FB0F63"/>
    <w:rsid w:val="00FB3B92"/>
    <w:rsid w:val="00FB3CAA"/>
    <w:rsid w:val="00FB3CEB"/>
    <w:rsid w:val="00FB3ED9"/>
    <w:rsid w:val="00FB45A2"/>
    <w:rsid w:val="00FB479F"/>
    <w:rsid w:val="00FB4E16"/>
    <w:rsid w:val="00FB5364"/>
    <w:rsid w:val="00FB5412"/>
    <w:rsid w:val="00FB5A5F"/>
    <w:rsid w:val="00FB607A"/>
    <w:rsid w:val="00FB615D"/>
    <w:rsid w:val="00FB690E"/>
    <w:rsid w:val="00FB6BF2"/>
    <w:rsid w:val="00FB7100"/>
    <w:rsid w:val="00FB71BB"/>
    <w:rsid w:val="00FB71C8"/>
    <w:rsid w:val="00FB7FF9"/>
    <w:rsid w:val="00FC04B3"/>
    <w:rsid w:val="00FC0612"/>
    <w:rsid w:val="00FC08EE"/>
    <w:rsid w:val="00FC1B7D"/>
    <w:rsid w:val="00FC2A62"/>
    <w:rsid w:val="00FC2C5D"/>
    <w:rsid w:val="00FC3735"/>
    <w:rsid w:val="00FC3CA4"/>
    <w:rsid w:val="00FC3F04"/>
    <w:rsid w:val="00FC41C2"/>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4DB"/>
    <w:rsid w:val="00FD18BD"/>
    <w:rsid w:val="00FD2204"/>
    <w:rsid w:val="00FD2E8D"/>
    <w:rsid w:val="00FD3EF5"/>
    <w:rsid w:val="00FD53B2"/>
    <w:rsid w:val="00FD5448"/>
    <w:rsid w:val="00FD5493"/>
    <w:rsid w:val="00FD57FF"/>
    <w:rsid w:val="00FD5D65"/>
    <w:rsid w:val="00FD5EA5"/>
    <w:rsid w:val="00FD654A"/>
    <w:rsid w:val="00FD654D"/>
    <w:rsid w:val="00FD6931"/>
    <w:rsid w:val="00FD6FF3"/>
    <w:rsid w:val="00FD7667"/>
    <w:rsid w:val="00FD76F8"/>
    <w:rsid w:val="00FD792E"/>
    <w:rsid w:val="00FD7EB1"/>
    <w:rsid w:val="00FE037D"/>
    <w:rsid w:val="00FE03FE"/>
    <w:rsid w:val="00FE0563"/>
    <w:rsid w:val="00FE0982"/>
    <w:rsid w:val="00FE0DBF"/>
    <w:rsid w:val="00FE1CE7"/>
    <w:rsid w:val="00FE248A"/>
    <w:rsid w:val="00FE287A"/>
    <w:rsid w:val="00FE3283"/>
    <w:rsid w:val="00FE3729"/>
    <w:rsid w:val="00FE4671"/>
    <w:rsid w:val="00FE4B89"/>
    <w:rsid w:val="00FE4D03"/>
    <w:rsid w:val="00FE4F4A"/>
    <w:rsid w:val="00FE72FF"/>
    <w:rsid w:val="00FE73F0"/>
    <w:rsid w:val="00FE7E62"/>
    <w:rsid w:val="00FE7FF7"/>
    <w:rsid w:val="00FF0497"/>
    <w:rsid w:val="00FF07DF"/>
    <w:rsid w:val="00FF0C90"/>
    <w:rsid w:val="00FF0D40"/>
    <w:rsid w:val="00FF1435"/>
    <w:rsid w:val="00FF2116"/>
    <w:rsid w:val="00FF215C"/>
    <w:rsid w:val="00FF2173"/>
    <w:rsid w:val="00FF221B"/>
    <w:rsid w:val="00FF2B4A"/>
    <w:rsid w:val="00FF3023"/>
    <w:rsid w:val="00FF358D"/>
    <w:rsid w:val="00FF3B66"/>
    <w:rsid w:val="00FF4183"/>
    <w:rsid w:val="00FF4E7A"/>
    <w:rsid w:val="00FF4EAF"/>
    <w:rsid w:val="00FF51FC"/>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uiPriority w:val="9"/>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1"/>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portellomarche@lnd.it"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2</TotalTime>
  <Pages>1</Pages>
  <Words>4508</Words>
  <Characters>25697</Characters>
  <Application>Microsoft Office Word</Application>
  <DocSecurity>0</DocSecurity>
  <Lines>214</Lines>
  <Paragraphs>60</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30145</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8</cp:revision>
  <cp:lastPrinted>2024-12-20T18:55:00Z</cp:lastPrinted>
  <dcterms:created xsi:type="dcterms:W3CDTF">2024-12-20T17:20:00Z</dcterms:created>
  <dcterms:modified xsi:type="dcterms:W3CDTF">2024-12-20T18:55:00Z</dcterms:modified>
</cp:coreProperties>
</file>